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854B0" w:rsidRPr="00EC616F" w14:paraId="7278E2DE" w14:textId="77777777">
        <w:trPr>
          <w:trHeight w:hRule="exact" w:val="1417"/>
          <w:jc w:val="center"/>
        </w:trPr>
        <w:tc>
          <w:tcPr>
            <w:tcW w:w="6804" w:type="dxa"/>
            <w:vAlign w:val="center"/>
          </w:tcPr>
          <w:p w14:paraId="7129DEEC" w14:textId="77777777" w:rsidR="009413C2" w:rsidRPr="00EC616F" w:rsidRDefault="00AF5989">
            <w:pPr>
              <w:pStyle w:val="EPName"/>
            </w:pPr>
            <w:bookmarkStart w:id="0" w:name="_GoBack"/>
            <w:bookmarkEnd w:id="0"/>
            <w:r w:rsidRPr="00EC616F">
              <w:t>Europski parlament</w:t>
            </w:r>
          </w:p>
          <w:p w14:paraId="6E59EEF4" w14:textId="77777777" w:rsidR="00F854B0" w:rsidRPr="00EC616F" w:rsidRDefault="00992D1C">
            <w:pPr>
              <w:pStyle w:val="EPTerm"/>
              <w:rPr>
                <w:lang w:val="hr-HR"/>
              </w:rPr>
            </w:pPr>
            <w:r w:rsidRPr="00EC616F">
              <w:rPr>
                <w:lang w:val="hr-HR"/>
              </w:rPr>
              <w:t>2014-2019</w:t>
            </w:r>
          </w:p>
        </w:tc>
        <w:tc>
          <w:tcPr>
            <w:tcW w:w="2268" w:type="dxa"/>
          </w:tcPr>
          <w:p w14:paraId="0B310426" w14:textId="77777777" w:rsidR="00F854B0" w:rsidRPr="00EC616F" w:rsidRDefault="00A533CC">
            <w:pPr>
              <w:pStyle w:val="EPLogo"/>
            </w:pPr>
            <w:r w:rsidRPr="00EC616F">
              <w:drawing>
                <wp:inline distT="0" distB="0" distL="0" distR="0" wp14:anchorId="2909ADF8" wp14:editId="7363BF7C">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2A46047" w14:textId="77777777" w:rsidR="009413C2" w:rsidRPr="00EC616F" w:rsidRDefault="009413C2">
      <w:pPr>
        <w:pStyle w:val="LineTop"/>
      </w:pPr>
    </w:p>
    <w:p w14:paraId="170E4090" w14:textId="77777777" w:rsidR="00F854B0" w:rsidRPr="00EC616F" w:rsidRDefault="00992D1C">
      <w:pPr>
        <w:pStyle w:val="ZCommittee"/>
      </w:pPr>
      <w:r w:rsidRPr="00EC616F">
        <w:rPr>
          <w:rStyle w:val="HideTWBExt"/>
        </w:rPr>
        <w:t>&lt;Commission&gt;</w:t>
      </w:r>
      <w:r w:rsidRPr="00EC616F">
        <w:rPr>
          <w:rStyle w:val="HideTWBInt"/>
        </w:rPr>
        <w:t>{LIBE}</w:t>
      </w:r>
      <w:r w:rsidR="00AF5989" w:rsidRPr="00EC616F">
        <w:t>Odbor za građanske slobode, pravosuđe i unutarnje poslove</w:t>
      </w:r>
      <w:r w:rsidRPr="00EC616F">
        <w:rPr>
          <w:rStyle w:val="HideTWBExt"/>
        </w:rPr>
        <w:t>&lt;/Commission&gt;</w:t>
      </w:r>
    </w:p>
    <w:p w14:paraId="18CF93B4" w14:textId="77777777" w:rsidR="00F854B0" w:rsidRPr="00EC616F" w:rsidRDefault="00F854B0">
      <w:pPr>
        <w:pStyle w:val="LineBottom"/>
      </w:pPr>
    </w:p>
    <w:p w14:paraId="6E622D7D" w14:textId="77777777" w:rsidR="00F854B0" w:rsidRPr="00EC616F" w:rsidRDefault="00992D1C">
      <w:pPr>
        <w:pStyle w:val="RefProc"/>
      </w:pPr>
      <w:r w:rsidRPr="00EC616F">
        <w:rPr>
          <w:rStyle w:val="HideTWBExt"/>
          <w:b w:val="0"/>
        </w:rPr>
        <w:t>&lt;RefProc&gt;</w:t>
      </w:r>
      <w:r w:rsidRPr="00EC616F">
        <w:t>2016/0223</w:t>
      </w:r>
      <w:r w:rsidRPr="00EC616F">
        <w:rPr>
          <w:rStyle w:val="HideTWBExt"/>
          <w:b w:val="0"/>
        </w:rPr>
        <w:t>&lt;/RefProc&gt;&lt;RefTypeProc&gt;</w:t>
      </w:r>
      <w:r w:rsidRPr="00EC616F">
        <w:t>(COD)</w:t>
      </w:r>
      <w:r w:rsidRPr="00EC616F">
        <w:rPr>
          <w:rStyle w:val="HideTWBExt"/>
          <w:b w:val="0"/>
        </w:rPr>
        <w:t>&lt;/RefTypeProc&gt;</w:t>
      </w:r>
    </w:p>
    <w:p w14:paraId="47781117" w14:textId="77777777" w:rsidR="00F854B0" w:rsidRPr="00EC616F" w:rsidRDefault="00992D1C">
      <w:pPr>
        <w:pStyle w:val="ZDate"/>
      </w:pPr>
      <w:r w:rsidRPr="00EC616F">
        <w:rPr>
          <w:rStyle w:val="HideTWBExt"/>
        </w:rPr>
        <w:t>&lt;Date&gt;</w:t>
      </w:r>
      <w:r w:rsidRPr="00EC616F">
        <w:rPr>
          <w:rStyle w:val="HideTWBInt"/>
        </w:rPr>
        <w:t>{27/03/2017}</w:t>
      </w:r>
      <w:r w:rsidRPr="00EC616F">
        <w:t>27.3.2017</w:t>
      </w:r>
      <w:r w:rsidRPr="00EC616F">
        <w:rPr>
          <w:rStyle w:val="HideTWBExt"/>
        </w:rPr>
        <w:t>&lt;/Date&gt;</w:t>
      </w:r>
    </w:p>
    <w:p w14:paraId="643482C9" w14:textId="77777777" w:rsidR="00F854B0" w:rsidRPr="00EC616F" w:rsidRDefault="00992D1C">
      <w:pPr>
        <w:pStyle w:val="TypeDocAM"/>
      </w:pPr>
      <w:r w:rsidRPr="00EC616F">
        <w:rPr>
          <w:rStyle w:val="HideTWBExt"/>
          <w:b w:val="0"/>
        </w:rPr>
        <w:t>&lt;TypeAM&gt;</w:t>
      </w:r>
      <w:r w:rsidR="00AF5989" w:rsidRPr="00EC616F">
        <w:t>AMANDMANI</w:t>
      </w:r>
      <w:r w:rsidRPr="00EC616F">
        <w:rPr>
          <w:rStyle w:val="HideTWBExt"/>
          <w:b w:val="0"/>
        </w:rPr>
        <w:t>&lt;/TypeAM&gt;</w:t>
      </w:r>
    </w:p>
    <w:p w14:paraId="4D8A3448" w14:textId="77777777" w:rsidR="00F854B0" w:rsidRPr="00EC616F" w:rsidRDefault="00992D1C">
      <w:pPr>
        <w:pStyle w:val="NRAMS"/>
        <w:rPr>
          <w:lang w:val="hr-HR"/>
        </w:rPr>
      </w:pPr>
      <w:r w:rsidRPr="00EC616F">
        <w:rPr>
          <w:rStyle w:val="HideTWBExt"/>
          <w:b w:val="0"/>
          <w:lang w:val="hr-HR"/>
        </w:rPr>
        <w:t>&lt;RangeAM&gt;</w:t>
      </w:r>
      <w:r w:rsidRPr="00EC616F">
        <w:rPr>
          <w:lang w:val="hr-HR"/>
        </w:rPr>
        <w:t>417 - 798</w:t>
      </w:r>
      <w:r w:rsidRPr="00EC616F">
        <w:rPr>
          <w:rStyle w:val="HideTWBExt"/>
          <w:b w:val="0"/>
          <w:lang w:val="hr-HR"/>
        </w:rPr>
        <w:t>&lt;/RangeAM&gt;</w:t>
      </w:r>
    </w:p>
    <w:p w14:paraId="4A049123" w14:textId="77777777" w:rsidR="00F854B0" w:rsidRPr="00EC616F" w:rsidRDefault="00992D1C">
      <w:pPr>
        <w:pStyle w:val="CoverBold"/>
        <w:rPr>
          <w:lang w:val="hr-HR"/>
        </w:rPr>
      </w:pPr>
      <w:r w:rsidRPr="00EC616F">
        <w:rPr>
          <w:rStyle w:val="HideTWBExt"/>
          <w:b w:val="0"/>
          <w:lang w:val="hr-HR"/>
        </w:rPr>
        <w:t>&lt;TitreType&gt;</w:t>
      </w:r>
      <w:r w:rsidR="00AF5989" w:rsidRPr="00EC616F">
        <w:rPr>
          <w:lang w:val="hr-HR"/>
        </w:rPr>
        <w:t>Nacrt izvješća</w:t>
      </w:r>
      <w:r w:rsidRPr="00EC616F">
        <w:rPr>
          <w:rStyle w:val="HideTWBExt"/>
          <w:b w:val="0"/>
          <w:lang w:val="hr-HR"/>
        </w:rPr>
        <w:t>&lt;/TitreType&gt;</w:t>
      </w:r>
    </w:p>
    <w:p w14:paraId="2C40C388" w14:textId="77777777" w:rsidR="00F854B0" w:rsidRPr="00EC616F" w:rsidRDefault="00992D1C">
      <w:pPr>
        <w:pStyle w:val="CoverBold"/>
        <w:rPr>
          <w:lang w:val="hr-HR"/>
        </w:rPr>
      </w:pPr>
      <w:r w:rsidRPr="00EC616F">
        <w:rPr>
          <w:rStyle w:val="HideTWBExt"/>
          <w:b w:val="0"/>
          <w:lang w:val="hr-HR"/>
        </w:rPr>
        <w:t>&lt;Rapporteur&gt;</w:t>
      </w:r>
      <w:r w:rsidRPr="00EC616F">
        <w:rPr>
          <w:lang w:val="hr-HR"/>
        </w:rPr>
        <w:t>Tanja Fajon</w:t>
      </w:r>
      <w:r w:rsidRPr="00EC616F">
        <w:rPr>
          <w:rStyle w:val="HideTWBExt"/>
          <w:b w:val="0"/>
          <w:lang w:val="hr-HR"/>
        </w:rPr>
        <w:t>&lt;/Rapporteur&gt;</w:t>
      </w:r>
    </w:p>
    <w:p w14:paraId="4B9A0DC0" w14:textId="77777777" w:rsidR="00F854B0" w:rsidRPr="00EC616F" w:rsidRDefault="00992D1C">
      <w:pPr>
        <w:pStyle w:val="Cover24"/>
        <w:rPr>
          <w:lang w:val="hr-HR"/>
        </w:rPr>
      </w:pPr>
      <w:r w:rsidRPr="00EC616F">
        <w:rPr>
          <w:lang w:val="hr-HR"/>
        </w:rPr>
        <w:t>(PE599.799v02-00)</w:t>
      </w:r>
    </w:p>
    <w:p w14:paraId="700E5451" w14:textId="113FC503" w:rsidR="00F854B0" w:rsidRPr="00EC616F" w:rsidRDefault="00992D1C">
      <w:pPr>
        <w:pStyle w:val="Cover24"/>
        <w:rPr>
          <w:lang w:val="hr-HR"/>
        </w:rPr>
      </w:pPr>
      <w:r w:rsidRPr="00EC616F">
        <w:rPr>
          <w:rStyle w:val="HideTWBExt"/>
          <w:lang w:val="hr-HR"/>
        </w:rPr>
        <w:t>&lt;Titre&gt;</w:t>
      </w:r>
      <w:r w:rsidR="00B80D1C" w:rsidRPr="00EC616F">
        <w:rPr>
          <w:lang w:val="hr-HR"/>
        </w:rPr>
        <w:t>Standardi za kvalifikaciju državljana trećih zemalja ili osoba bez državljanstva za ostvarivanje međunarodne zaštite, za jedinstveni status izbjeglica ili osoba koje ispunjavaju uvjete za supsidijarnu zaštitu te sadržaj odobrene zaštite i o izmjeni Direktive Vijeća 2003/109/EZ od 25. studenoga 2003. o statusu državljana trećih zemalja s dugotrajnim boravištem</w:t>
      </w:r>
      <w:r w:rsidRPr="00EC616F">
        <w:rPr>
          <w:rStyle w:val="HideTWBExt"/>
          <w:lang w:val="hr-HR"/>
        </w:rPr>
        <w:t>&lt;/Titre&gt;</w:t>
      </w:r>
    </w:p>
    <w:p w14:paraId="70C591E5" w14:textId="77777777" w:rsidR="00F854B0" w:rsidRPr="00EC616F" w:rsidRDefault="00992D1C">
      <w:pPr>
        <w:pStyle w:val="CoverNormal"/>
      </w:pPr>
      <w:r w:rsidRPr="00EC616F">
        <w:rPr>
          <w:rStyle w:val="HideTWBExt"/>
        </w:rPr>
        <w:t>&lt;DocAmend&gt;</w:t>
      </w:r>
      <w:r w:rsidR="00AF5989" w:rsidRPr="00EC616F">
        <w:t>Prijedlog uredbe</w:t>
      </w:r>
      <w:r w:rsidRPr="00EC616F">
        <w:rPr>
          <w:rStyle w:val="HideTWBExt"/>
        </w:rPr>
        <w:t>&lt;/DocAmend&gt;</w:t>
      </w:r>
    </w:p>
    <w:p w14:paraId="667B02BD" w14:textId="77777777" w:rsidR="00F854B0" w:rsidRPr="00EC616F" w:rsidRDefault="00992D1C">
      <w:pPr>
        <w:pStyle w:val="Cover24"/>
        <w:rPr>
          <w:lang w:val="hr-HR"/>
        </w:rPr>
      </w:pPr>
      <w:r w:rsidRPr="00EC616F">
        <w:rPr>
          <w:rStyle w:val="HideTWBExt"/>
          <w:lang w:val="hr-HR"/>
        </w:rPr>
        <w:t>&lt;DocRef&gt;</w:t>
      </w:r>
      <w:r w:rsidRPr="00EC616F">
        <w:rPr>
          <w:lang w:val="hr-HR"/>
        </w:rPr>
        <w:t>(COM(2016)0466 – C8-0324/2016 – 2016/0223(COD))</w:t>
      </w:r>
      <w:r w:rsidRPr="00EC616F">
        <w:rPr>
          <w:rStyle w:val="HideTWBExt"/>
          <w:lang w:val="hr-HR"/>
        </w:rPr>
        <w:t>&lt;/DocRef&gt;</w:t>
      </w:r>
    </w:p>
    <w:p w14:paraId="1824F2F1" w14:textId="77777777" w:rsidR="00F854B0" w:rsidRPr="00EC616F" w:rsidRDefault="00992D1C">
      <w:r w:rsidRPr="00EC616F">
        <w:br w:type="page"/>
      </w:r>
      <w:r w:rsidRPr="00EC616F">
        <w:lastRenderedPageBreak/>
        <w:t>AM_Com_LegReport</w:t>
      </w:r>
    </w:p>
    <w:p w14:paraId="5C88B8B4" w14:textId="77777777" w:rsidR="00AF5989" w:rsidRPr="00EC616F" w:rsidRDefault="00992D1C" w:rsidP="00AF5989">
      <w:pPr>
        <w:pStyle w:val="AMNumberTabs"/>
        <w:rPr>
          <w:rStyle w:val="HideTWBExt"/>
        </w:rPr>
      </w:pPr>
      <w:r w:rsidRPr="00EC616F">
        <w:br w:type="page"/>
      </w:r>
    </w:p>
    <w:p w14:paraId="0422B13A" w14:textId="77777777" w:rsidR="00AF5989" w:rsidRPr="00EC616F" w:rsidRDefault="00AF5989" w:rsidP="00AF5989">
      <w:pPr>
        <w:pStyle w:val="AMNumberTabs"/>
      </w:pPr>
      <w:r w:rsidRPr="00EC616F">
        <w:rPr>
          <w:rStyle w:val="HideTWBExt"/>
          <w:b w:val="0"/>
        </w:rPr>
        <w:lastRenderedPageBreak/>
        <w:t>&lt;RepeatBlock-Amend&gt;&lt;Amend&gt;</w:t>
      </w:r>
      <w:r w:rsidRPr="00EC616F">
        <w:t>Amandman</w:t>
      </w:r>
      <w:r w:rsidRPr="00EC616F">
        <w:tab/>
      </w:r>
      <w:r w:rsidRPr="00EC616F">
        <w:tab/>
      </w:r>
      <w:r w:rsidRPr="00EC616F">
        <w:rPr>
          <w:rStyle w:val="HideTWBExt"/>
          <w:b w:val="0"/>
        </w:rPr>
        <w:t>&lt;NumAm&gt;</w:t>
      </w:r>
      <w:r w:rsidRPr="00EC616F">
        <w:t>417</w:t>
      </w:r>
      <w:r w:rsidRPr="00EC616F">
        <w:rPr>
          <w:rStyle w:val="HideTWBExt"/>
          <w:b w:val="0"/>
        </w:rPr>
        <w:t>&lt;/NumAm&gt;</w:t>
      </w:r>
    </w:p>
    <w:p w14:paraId="41F5BDC2"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B7DA474"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E1ABBF9" w14:textId="77777777" w:rsidR="00AF5989" w:rsidRPr="00EC616F" w:rsidRDefault="00AF5989" w:rsidP="00AF5989">
      <w:r w:rsidRPr="00EC616F">
        <w:rPr>
          <w:rStyle w:val="HideTWBExt"/>
        </w:rPr>
        <w:t>&lt;/RepeatBlock-By&gt;</w:t>
      </w:r>
    </w:p>
    <w:p w14:paraId="12AA246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442B738" w14:textId="77777777" w:rsidR="00AF5989" w:rsidRPr="00EC616F" w:rsidRDefault="00AF5989" w:rsidP="00AF5989">
      <w:pPr>
        <w:pStyle w:val="NormalBold"/>
      </w:pPr>
      <w:r w:rsidRPr="00EC616F">
        <w:rPr>
          <w:rStyle w:val="HideTWBExt"/>
          <w:b w:val="0"/>
        </w:rPr>
        <w:t>&lt;Article&gt;</w:t>
      </w:r>
      <w:r w:rsidRPr="00EC616F">
        <w:t>Članak 8.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74BE1FC" w14:textId="77777777" w:rsidTr="009413C2">
        <w:trPr>
          <w:trHeight w:hRule="exact" w:val="240"/>
          <w:jc w:val="center"/>
        </w:trPr>
        <w:tc>
          <w:tcPr>
            <w:tcW w:w="9752" w:type="dxa"/>
            <w:gridSpan w:val="2"/>
          </w:tcPr>
          <w:p w14:paraId="2E7B9D3C" w14:textId="77777777" w:rsidR="00AF5989" w:rsidRPr="00EC616F" w:rsidRDefault="00AF5989" w:rsidP="009413C2"/>
        </w:tc>
      </w:tr>
      <w:tr w:rsidR="00AF5989" w:rsidRPr="00EC616F" w14:paraId="57DE9A6F" w14:textId="77777777" w:rsidTr="009413C2">
        <w:trPr>
          <w:trHeight w:val="240"/>
          <w:jc w:val="center"/>
        </w:trPr>
        <w:tc>
          <w:tcPr>
            <w:tcW w:w="4876" w:type="dxa"/>
          </w:tcPr>
          <w:p w14:paraId="15295C90" w14:textId="77777777" w:rsidR="00AF5989" w:rsidRPr="00EC616F" w:rsidRDefault="00AF5989" w:rsidP="009413C2">
            <w:pPr>
              <w:pStyle w:val="ColumnHeading"/>
            </w:pPr>
            <w:r w:rsidRPr="00EC616F">
              <w:t>Tekst koji je predložila Komisija</w:t>
            </w:r>
          </w:p>
        </w:tc>
        <w:tc>
          <w:tcPr>
            <w:tcW w:w="4876" w:type="dxa"/>
          </w:tcPr>
          <w:p w14:paraId="6ED0B5E2" w14:textId="77777777" w:rsidR="00AF5989" w:rsidRPr="00EC616F" w:rsidRDefault="00AF5989" w:rsidP="009413C2">
            <w:pPr>
              <w:pStyle w:val="ColumnHeading"/>
            </w:pPr>
            <w:r w:rsidRPr="00EC616F">
              <w:t>Izmjena</w:t>
            </w:r>
          </w:p>
        </w:tc>
      </w:tr>
      <w:tr w:rsidR="00AF5989" w:rsidRPr="00EC616F" w14:paraId="7571BEB9" w14:textId="77777777" w:rsidTr="009413C2">
        <w:trPr>
          <w:jc w:val="center"/>
        </w:trPr>
        <w:tc>
          <w:tcPr>
            <w:tcW w:w="4876" w:type="dxa"/>
          </w:tcPr>
          <w:p w14:paraId="11D76D91" w14:textId="77777777" w:rsidR="00AF5989" w:rsidRPr="00EC616F" w:rsidRDefault="00AF5989" w:rsidP="009413C2">
            <w:pPr>
              <w:pStyle w:val="Normal6"/>
              <w:rPr>
                <w:b/>
                <w:i/>
              </w:rPr>
            </w:pPr>
            <w:r w:rsidRPr="00EC616F">
              <w:rPr>
                <w:b/>
                <w:i/>
              </w:rPr>
              <w:t>4.</w:t>
            </w:r>
            <w:r w:rsidRPr="00EC616F">
              <w:rPr>
                <w:b/>
                <w:i/>
              </w:rPr>
              <w:tab/>
              <w:t>Pri razmatranju općih okolnosti koje prevladavaju u predmetnom dijelu zemlje, na kojem se temelji zaštita kako je navedeno u članku 7., u obzir se uzimaju dostupnost, djelotvornost i trajanje zaštite. Pri razmatranju osobnih okolnosti podnositelja u obzir se posebno uzimaju zdravstveno stanje, dob, spol, seksualna orijentacija, rodni identitet i socijalni status te procjena bi li život u dijelu države podrijetla koji se smatra sigurnim prouzročio dodatne poteškoće podnositelju.</w:t>
            </w:r>
          </w:p>
        </w:tc>
        <w:tc>
          <w:tcPr>
            <w:tcW w:w="4876" w:type="dxa"/>
          </w:tcPr>
          <w:p w14:paraId="109313F8" w14:textId="77777777" w:rsidR="00AF5989" w:rsidRPr="00EC616F" w:rsidRDefault="00AF5989" w:rsidP="009413C2">
            <w:pPr>
              <w:pStyle w:val="Normal6"/>
              <w:rPr>
                <w:b/>
                <w:i/>
              </w:rPr>
            </w:pPr>
            <w:r w:rsidRPr="00EC616F">
              <w:rPr>
                <w:b/>
                <w:i/>
              </w:rPr>
              <w:t>Briše se.</w:t>
            </w:r>
          </w:p>
        </w:tc>
      </w:tr>
    </w:tbl>
    <w:p w14:paraId="27AEB0C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3C16A08" w14:textId="77777777" w:rsidR="00AF5989" w:rsidRPr="00EC616F" w:rsidRDefault="00AF5989" w:rsidP="00AF5989">
      <w:r w:rsidRPr="00EC616F">
        <w:rPr>
          <w:rStyle w:val="HideTWBExt"/>
        </w:rPr>
        <w:t>&lt;/Amend&gt;</w:t>
      </w:r>
    </w:p>
    <w:p w14:paraId="5E0DB2A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418</w:t>
      </w:r>
      <w:r w:rsidRPr="00EC616F">
        <w:rPr>
          <w:rStyle w:val="HideTWBExt"/>
          <w:b w:val="0"/>
        </w:rPr>
        <w:t>&lt;/NumAm&gt;</w:t>
      </w:r>
    </w:p>
    <w:p w14:paraId="4E8AE943"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42238535" w14:textId="77777777" w:rsidR="00AF5989" w:rsidRPr="00EC616F" w:rsidRDefault="00AF5989" w:rsidP="00AF5989">
      <w:pPr>
        <w:pStyle w:val="NormalBold"/>
      </w:pPr>
      <w:r w:rsidRPr="00EC616F">
        <w:rPr>
          <w:rStyle w:val="HideTWBExt"/>
          <w:b w:val="0"/>
        </w:rPr>
        <w:t>&lt;/RepeatBlock-By&gt;</w:t>
      </w:r>
    </w:p>
    <w:p w14:paraId="67BA223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AC04BC9" w14:textId="77777777" w:rsidR="00AF5989" w:rsidRPr="00EC616F" w:rsidRDefault="00AF5989" w:rsidP="00AF5989">
      <w:pPr>
        <w:pStyle w:val="NormalBold"/>
      </w:pPr>
      <w:r w:rsidRPr="00EC616F">
        <w:rPr>
          <w:rStyle w:val="HideTWBExt"/>
          <w:b w:val="0"/>
        </w:rPr>
        <w:t>&lt;Article&gt;</w:t>
      </w:r>
      <w:r w:rsidRPr="00EC616F">
        <w:t>Članak 8.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8FC38B3" w14:textId="77777777" w:rsidTr="009413C2">
        <w:trPr>
          <w:trHeight w:hRule="exact" w:val="240"/>
          <w:jc w:val="center"/>
        </w:trPr>
        <w:tc>
          <w:tcPr>
            <w:tcW w:w="9752" w:type="dxa"/>
            <w:gridSpan w:val="2"/>
          </w:tcPr>
          <w:p w14:paraId="6E283EC0" w14:textId="77777777" w:rsidR="00AF5989" w:rsidRPr="00EC616F" w:rsidRDefault="00AF5989" w:rsidP="009413C2"/>
        </w:tc>
      </w:tr>
      <w:tr w:rsidR="00AF5989" w:rsidRPr="00EC616F" w14:paraId="057DA70A" w14:textId="77777777" w:rsidTr="009413C2">
        <w:trPr>
          <w:trHeight w:val="240"/>
          <w:jc w:val="center"/>
        </w:trPr>
        <w:tc>
          <w:tcPr>
            <w:tcW w:w="4876" w:type="dxa"/>
          </w:tcPr>
          <w:p w14:paraId="1F17E2B4" w14:textId="77777777" w:rsidR="00AF5989" w:rsidRPr="00EC616F" w:rsidRDefault="00AF5989" w:rsidP="009413C2">
            <w:pPr>
              <w:pStyle w:val="ColumnHeading"/>
            </w:pPr>
            <w:r w:rsidRPr="00EC616F">
              <w:t>Tekst koji je predložila Komisija</w:t>
            </w:r>
          </w:p>
        </w:tc>
        <w:tc>
          <w:tcPr>
            <w:tcW w:w="4876" w:type="dxa"/>
          </w:tcPr>
          <w:p w14:paraId="7260C54A" w14:textId="77777777" w:rsidR="00AF5989" w:rsidRPr="00EC616F" w:rsidRDefault="00AF5989" w:rsidP="009413C2">
            <w:pPr>
              <w:pStyle w:val="ColumnHeading"/>
            </w:pPr>
            <w:r w:rsidRPr="00EC616F">
              <w:t>Izmjena</w:t>
            </w:r>
          </w:p>
        </w:tc>
      </w:tr>
      <w:tr w:rsidR="00AF5989" w:rsidRPr="00EC616F" w14:paraId="6F2EBB14" w14:textId="77777777" w:rsidTr="009413C2">
        <w:trPr>
          <w:jc w:val="center"/>
        </w:trPr>
        <w:tc>
          <w:tcPr>
            <w:tcW w:w="4876" w:type="dxa"/>
          </w:tcPr>
          <w:p w14:paraId="407DE78D" w14:textId="77777777" w:rsidR="00AF5989" w:rsidRPr="00EC616F" w:rsidRDefault="00AF5989" w:rsidP="009413C2">
            <w:pPr>
              <w:pStyle w:val="Normal6"/>
              <w:rPr>
                <w:b/>
                <w:i/>
              </w:rPr>
            </w:pPr>
            <w:r w:rsidRPr="00EC616F">
              <w:t>4.</w:t>
            </w:r>
            <w:r w:rsidRPr="00EC616F">
              <w:rPr>
                <w:b/>
                <w:i/>
              </w:rPr>
              <w:tab/>
            </w:r>
            <w:r w:rsidRPr="00EC616F">
              <w:t>Pri razmatranju općih okolnosti koje prevladavaju u predmetnom dijelu zemlje, na kojem se temelji zaštita kako je navedeno u članku 7., u obzir se uzimaju dostupnost, djelotvornost i trajanje zaštite. Pri razmatranju osobnih okolnosti podnositelja u obzir se</w:t>
            </w:r>
            <w:r w:rsidRPr="00EC616F">
              <w:rPr>
                <w:b/>
                <w:i/>
              </w:rPr>
              <w:t xml:space="preserve"> posebno</w:t>
            </w:r>
            <w:r w:rsidRPr="00EC616F">
              <w:t xml:space="preserve"> uzimaju zdravstveno stanje, dob, spol, seksualna orijentacija, rodni identitet i socijalni status</w:t>
            </w:r>
            <w:r w:rsidRPr="00EC616F">
              <w:rPr>
                <w:b/>
                <w:i/>
              </w:rPr>
              <w:t xml:space="preserve"> te procjena bi li život u dijelu države podrijetla koji se smatra sigurnim prouzročio dodatne poteškoće </w:t>
            </w:r>
            <w:r w:rsidRPr="00EC616F">
              <w:rPr>
                <w:b/>
                <w:i/>
              </w:rPr>
              <w:lastRenderedPageBreak/>
              <w:t>podnositelju</w:t>
            </w:r>
            <w:r w:rsidRPr="00EC616F">
              <w:t>.</w:t>
            </w:r>
          </w:p>
        </w:tc>
        <w:tc>
          <w:tcPr>
            <w:tcW w:w="4876" w:type="dxa"/>
          </w:tcPr>
          <w:p w14:paraId="3928D98D" w14:textId="77777777" w:rsidR="00AF5989" w:rsidRPr="00EC616F" w:rsidRDefault="00AF5989" w:rsidP="009413C2">
            <w:pPr>
              <w:pStyle w:val="Normal6"/>
              <w:rPr>
                <w:b/>
                <w:i/>
              </w:rPr>
            </w:pPr>
            <w:r w:rsidRPr="00EC616F">
              <w:lastRenderedPageBreak/>
              <w:t>4.</w:t>
            </w:r>
            <w:r w:rsidRPr="00EC616F">
              <w:rPr>
                <w:b/>
                <w:i/>
              </w:rPr>
              <w:tab/>
            </w:r>
            <w:r w:rsidRPr="00EC616F">
              <w:t>Pri razmatranju općih okolnosti koje prevladavaju u predmetnom dijelu zemlje, na kojem se temelji zaštita kako je navedeno u članku 7., u obzir se uzimaju dostupnost, djelotvornost i trajanje zaštite. Pri razmatranju osobnih okolnosti podnositelja u obzir se uzimaju zdravstveno stanje, dob, spol, seksualna orijentacija, rodni identitet i socijalni status.</w:t>
            </w:r>
          </w:p>
        </w:tc>
      </w:tr>
    </w:tbl>
    <w:p w14:paraId="6ECBEBB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01DE834" w14:textId="77777777" w:rsidR="00AF5989" w:rsidRPr="00EC616F" w:rsidRDefault="00AF5989" w:rsidP="00AF5989">
      <w:r w:rsidRPr="00EC616F">
        <w:rPr>
          <w:rStyle w:val="HideTWBExt"/>
        </w:rPr>
        <w:t>&lt;/Amend&gt;</w:t>
      </w:r>
    </w:p>
    <w:p w14:paraId="3661D2F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419</w:t>
      </w:r>
      <w:r w:rsidRPr="00EC616F">
        <w:rPr>
          <w:rStyle w:val="HideTWBExt"/>
          <w:b w:val="0"/>
        </w:rPr>
        <w:t>&lt;/NumAm&gt;</w:t>
      </w:r>
    </w:p>
    <w:p w14:paraId="61E6C017"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6C64304F" w14:textId="77777777" w:rsidR="00AF5989" w:rsidRPr="00EC616F" w:rsidRDefault="00AF5989" w:rsidP="00AF5989">
      <w:pPr>
        <w:pStyle w:val="NormalBold"/>
      </w:pPr>
      <w:r w:rsidRPr="00EC616F">
        <w:rPr>
          <w:rStyle w:val="HideTWBExt"/>
          <w:b w:val="0"/>
        </w:rPr>
        <w:t>&lt;/RepeatBlock-By&gt;</w:t>
      </w:r>
    </w:p>
    <w:p w14:paraId="5A9E2D8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144696F" w14:textId="77777777" w:rsidR="00AF5989" w:rsidRPr="00EC616F" w:rsidRDefault="00AF5989" w:rsidP="00AF5989">
      <w:pPr>
        <w:pStyle w:val="NormalBold"/>
      </w:pPr>
      <w:r w:rsidRPr="00EC616F">
        <w:rPr>
          <w:rStyle w:val="HideTWBExt"/>
          <w:b w:val="0"/>
        </w:rPr>
        <w:t>&lt;Article&gt;</w:t>
      </w:r>
      <w:r w:rsidRPr="00EC616F">
        <w:t>Članak 8.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8FFE160" w14:textId="77777777" w:rsidTr="009413C2">
        <w:trPr>
          <w:trHeight w:hRule="exact" w:val="240"/>
          <w:jc w:val="center"/>
        </w:trPr>
        <w:tc>
          <w:tcPr>
            <w:tcW w:w="9752" w:type="dxa"/>
            <w:gridSpan w:val="2"/>
          </w:tcPr>
          <w:p w14:paraId="388D8A50" w14:textId="77777777" w:rsidR="00AF5989" w:rsidRPr="00EC616F" w:rsidRDefault="00AF5989" w:rsidP="009413C2"/>
        </w:tc>
      </w:tr>
      <w:tr w:rsidR="00AF5989" w:rsidRPr="00EC616F" w14:paraId="748179B6" w14:textId="77777777" w:rsidTr="009413C2">
        <w:trPr>
          <w:trHeight w:val="240"/>
          <w:jc w:val="center"/>
        </w:trPr>
        <w:tc>
          <w:tcPr>
            <w:tcW w:w="4876" w:type="dxa"/>
          </w:tcPr>
          <w:p w14:paraId="7B75FBA9" w14:textId="77777777" w:rsidR="00AF5989" w:rsidRPr="00EC616F" w:rsidRDefault="00AF5989" w:rsidP="009413C2">
            <w:pPr>
              <w:pStyle w:val="ColumnHeading"/>
            </w:pPr>
            <w:r w:rsidRPr="00EC616F">
              <w:t>Tekst koji je predložila Komisija</w:t>
            </w:r>
          </w:p>
        </w:tc>
        <w:tc>
          <w:tcPr>
            <w:tcW w:w="4876" w:type="dxa"/>
          </w:tcPr>
          <w:p w14:paraId="78446FC9" w14:textId="77777777" w:rsidR="00AF5989" w:rsidRPr="00EC616F" w:rsidRDefault="00AF5989" w:rsidP="009413C2">
            <w:pPr>
              <w:pStyle w:val="ColumnHeading"/>
            </w:pPr>
            <w:r w:rsidRPr="00EC616F">
              <w:t>Izmjena</w:t>
            </w:r>
          </w:p>
        </w:tc>
      </w:tr>
      <w:tr w:rsidR="00AF5989" w:rsidRPr="00EC616F" w14:paraId="47049CC0" w14:textId="77777777" w:rsidTr="009413C2">
        <w:trPr>
          <w:jc w:val="center"/>
        </w:trPr>
        <w:tc>
          <w:tcPr>
            <w:tcW w:w="4876" w:type="dxa"/>
          </w:tcPr>
          <w:p w14:paraId="26273986" w14:textId="77777777" w:rsidR="00AF5989" w:rsidRPr="00EC616F" w:rsidRDefault="00AF5989" w:rsidP="009413C2">
            <w:pPr>
              <w:pStyle w:val="Normal6"/>
              <w:rPr>
                <w:b/>
                <w:i/>
              </w:rPr>
            </w:pPr>
            <w:r w:rsidRPr="00EC616F">
              <w:t>4.</w:t>
            </w:r>
            <w:r w:rsidRPr="00EC616F">
              <w:rPr>
                <w:b/>
                <w:i/>
              </w:rPr>
              <w:tab/>
            </w:r>
            <w:r w:rsidRPr="00EC616F">
              <w:t>Pri razmatranju općih okolnosti koje prevladavaju u predmetnom dijelu zemlje, na kojem se temelji zaštita kako je navedeno u članku 7., u obzir se uzimaju dostupnost, djelotvornost i trajanje zaštite. Pri razmatranju osobnih okolnosti podnositelja u obzir se posebno uzimaju zdravstveno stanje, dob, spol, seksualna orijentacija, rodni identitet i socijalni status te procjena bi li život u dijelu države podrijetla koji se smatra sigurnim prouzročio dodatne poteškoće podnositelju.</w:t>
            </w:r>
          </w:p>
        </w:tc>
        <w:tc>
          <w:tcPr>
            <w:tcW w:w="4876" w:type="dxa"/>
          </w:tcPr>
          <w:p w14:paraId="49D68DA4" w14:textId="77777777" w:rsidR="00AF5989" w:rsidRPr="00EC616F" w:rsidRDefault="00AF5989" w:rsidP="009413C2">
            <w:pPr>
              <w:pStyle w:val="Normal6"/>
              <w:rPr>
                <w:b/>
                <w:i/>
              </w:rPr>
            </w:pPr>
            <w:r w:rsidRPr="00EC616F">
              <w:t>4.</w:t>
            </w:r>
            <w:r w:rsidRPr="00EC616F">
              <w:rPr>
                <w:b/>
                <w:i/>
              </w:rPr>
              <w:tab/>
            </w:r>
            <w:r w:rsidRPr="00EC616F">
              <w:t>Pri razmatranju općih okolnosti koje prevladavaju u predmetnom dijelu zemlje, na kojem se temelji zaštita kako je navedeno u članku 7., u obzir se uzimaju dostupnost, djelotvornost i trajanje zaštite. Pri razmatranju osobnih okolnosti podnositelja u obzir se posebno uzimaju zdravstveno stanje, dob, spol, seksualna orijentacija, rodni identitet</w:t>
            </w:r>
            <w:r w:rsidRPr="00EC616F">
              <w:rPr>
                <w:b/>
                <w:i/>
              </w:rPr>
              <w:t>, etničko podrijetlo, pripadnost nacionalnoj manjini</w:t>
            </w:r>
            <w:r w:rsidRPr="00EC616F">
              <w:t xml:space="preserve"> i socijalni status te procjena bi li život u dijelu države podrijetla koji se smatra sigurnim prouzročio dodatne poteškoće podnositelju.</w:t>
            </w:r>
          </w:p>
        </w:tc>
      </w:tr>
    </w:tbl>
    <w:p w14:paraId="16FE593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6B1D9FE" w14:textId="77777777" w:rsidR="00AF5989" w:rsidRPr="00EC616F" w:rsidRDefault="00AF5989" w:rsidP="00AF5989">
      <w:r w:rsidRPr="00EC616F">
        <w:rPr>
          <w:rStyle w:val="HideTWBExt"/>
        </w:rPr>
        <w:t>&lt;/Amend&gt;</w:t>
      </w:r>
    </w:p>
    <w:p w14:paraId="6004A98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420</w:t>
      </w:r>
      <w:r w:rsidRPr="00EC616F">
        <w:rPr>
          <w:rStyle w:val="HideTWBExt"/>
          <w:b w:val="0"/>
        </w:rPr>
        <w:t>&lt;/NumAm&gt;</w:t>
      </w:r>
    </w:p>
    <w:p w14:paraId="2DE8B27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5312E322" w14:textId="77777777" w:rsidR="00AF5989" w:rsidRPr="00EC616F" w:rsidRDefault="00AF5989" w:rsidP="00AF5989">
      <w:pPr>
        <w:pStyle w:val="NormalBold"/>
      </w:pPr>
      <w:r w:rsidRPr="00EC616F">
        <w:rPr>
          <w:rStyle w:val="HideTWBExt"/>
          <w:b w:val="0"/>
        </w:rPr>
        <w:t>&lt;/RepeatBlock-By&gt;</w:t>
      </w:r>
    </w:p>
    <w:p w14:paraId="16A064C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246B61B" w14:textId="77777777" w:rsidR="00AF5989" w:rsidRPr="00EC616F" w:rsidRDefault="00AF5989" w:rsidP="00AF5989">
      <w:pPr>
        <w:pStyle w:val="NormalBold"/>
      </w:pPr>
      <w:r w:rsidRPr="00EC616F">
        <w:rPr>
          <w:rStyle w:val="HideTWBExt"/>
          <w:b w:val="0"/>
        </w:rPr>
        <w:t>&lt;Article&gt;</w:t>
      </w:r>
      <w:r w:rsidRPr="00EC616F">
        <w:t>Članak 8.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64A1598" w14:textId="77777777" w:rsidTr="009413C2">
        <w:trPr>
          <w:trHeight w:hRule="exact" w:val="240"/>
          <w:jc w:val="center"/>
        </w:trPr>
        <w:tc>
          <w:tcPr>
            <w:tcW w:w="9752" w:type="dxa"/>
            <w:gridSpan w:val="2"/>
          </w:tcPr>
          <w:p w14:paraId="0DC4E9CD" w14:textId="77777777" w:rsidR="00AF5989" w:rsidRPr="00EC616F" w:rsidRDefault="00AF5989" w:rsidP="009413C2"/>
        </w:tc>
      </w:tr>
      <w:tr w:rsidR="00AF5989" w:rsidRPr="00EC616F" w14:paraId="0BA1D4FF" w14:textId="77777777" w:rsidTr="009413C2">
        <w:trPr>
          <w:trHeight w:val="240"/>
          <w:jc w:val="center"/>
        </w:trPr>
        <w:tc>
          <w:tcPr>
            <w:tcW w:w="4876" w:type="dxa"/>
          </w:tcPr>
          <w:p w14:paraId="732B43EE" w14:textId="77777777" w:rsidR="00AF5989" w:rsidRPr="00EC616F" w:rsidRDefault="00AF5989" w:rsidP="009413C2">
            <w:pPr>
              <w:pStyle w:val="ColumnHeading"/>
            </w:pPr>
            <w:r w:rsidRPr="00EC616F">
              <w:t>Tekst koji je predložila Komisija</w:t>
            </w:r>
          </w:p>
        </w:tc>
        <w:tc>
          <w:tcPr>
            <w:tcW w:w="4876" w:type="dxa"/>
          </w:tcPr>
          <w:p w14:paraId="5DD9E7E3" w14:textId="77777777" w:rsidR="00AF5989" w:rsidRPr="00EC616F" w:rsidRDefault="00AF5989" w:rsidP="009413C2">
            <w:pPr>
              <w:pStyle w:val="ColumnHeading"/>
            </w:pPr>
            <w:r w:rsidRPr="00EC616F">
              <w:t>Izmjena</w:t>
            </w:r>
          </w:p>
        </w:tc>
      </w:tr>
      <w:tr w:rsidR="00AF5989" w:rsidRPr="00EC616F" w14:paraId="0B65F9C2" w14:textId="77777777" w:rsidTr="009413C2">
        <w:trPr>
          <w:jc w:val="center"/>
        </w:trPr>
        <w:tc>
          <w:tcPr>
            <w:tcW w:w="4876" w:type="dxa"/>
          </w:tcPr>
          <w:p w14:paraId="5A74F2D5" w14:textId="77777777" w:rsidR="00AF5989" w:rsidRPr="00EC616F" w:rsidRDefault="00AF5989" w:rsidP="009413C2">
            <w:pPr>
              <w:pStyle w:val="Normal6"/>
              <w:rPr>
                <w:b/>
                <w:i/>
              </w:rPr>
            </w:pPr>
            <w:r w:rsidRPr="00EC616F">
              <w:t>4.</w:t>
            </w:r>
            <w:r w:rsidRPr="00EC616F">
              <w:rPr>
                <w:b/>
                <w:i/>
              </w:rPr>
              <w:tab/>
            </w:r>
            <w:r w:rsidRPr="00EC616F">
              <w:t>Pri razmatranju općih okolnosti koje prevladavaju u predmetnom dijelu zemlje, na kojem se temelji zaštita kako je navedeno u</w:t>
            </w:r>
            <w:r w:rsidRPr="00EC616F">
              <w:rPr>
                <w:b/>
                <w:i/>
              </w:rPr>
              <w:t xml:space="preserve"> članku 7</w:t>
            </w:r>
            <w:r w:rsidRPr="00EC616F">
              <w:t>., u obzir se uzimaju dostupnost</w:t>
            </w:r>
            <w:r w:rsidRPr="00EC616F">
              <w:rPr>
                <w:b/>
                <w:i/>
              </w:rPr>
              <w:t>,</w:t>
            </w:r>
            <w:r w:rsidRPr="00EC616F">
              <w:t xml:space="preserve"> djelotvornost</w:t>
            </w:r>
            <w:r w:rsidRPr="00EC616F">
              <w:rPr>
                <w:b/>
                <w:i/>
              </w:rPr>
              <w:t xml:space="preserve"> i trajanje</w:t>
            </w:r>
            <w:r w:rsidRPr="00EC616F">
              <w:t xml:space="preserve"> zaštite. Pri razmatranju osobnih okolnosti podnositelja u obzir se posebno uzimaju zdravstveno stanje, dob, spol, seksualna orijentacija</w:t>
            </w:r>
            <w:r w:rsidRPr="00EC616F">
              <w:rPr>
                <w:b/>
                <w:i/>
              </w:rPr>
              <w:t>, rodni identitet</w:t>
            </w:r>
            <w:r w:rsidRPr="00EC616F">
              <w:t xml:space="preserve"> i socijalni status te procjena bi li život u dijelu države podrijetla koji se smatra sigurnim prouzročio dodatne poteškoće podnositelju.</w:t>
            </w:r>
          </w:p>
        </w:tc>
        <w:tc>
          <w:tcPr>
            <w:tcW w:w="4876" w:type="dxa"/>
          </w:tcPr>
          <w:p w14:paraId="5394B80F" w14:textId="77777777" w:rsidR="00AF5989" w:rsidRPr="00EC616F" w:rsidRDefault="00AF5989" w:rsidP="009413C2">
            <w:pPr>
              <w:pStyle w:val="Normal6"/>
              <w:rPr>
                <w:b/>
                <w:i/>
              </w:rPr>
            </w:pPr>
            <w:r w:rsidRPr="00EC616F">
              <w:t>4.</w:t>
            </w:r>
            <w:r w:rsidRPr="00EC616F">
              <w:rPr>
                <w:b/>
                <w:i/>
              </w:rPr>
              <w:tab/>
            </w:r>
            <w:r w:rsidRPr="00EC616F">
              <w:t>Pri razmatranju općih okolnosti koje prevladavaju u predmetnom dijelu zemlje, na kojem se temelji zaštita kako je navedeno u</w:t>
            </w:r>
            <w:r w:rsidRPr="00EC616F">
              <w:rPr>
                <w:b/>
                <w:i/>
              </w:rPr>
              <w:t xml:space="preserve"> članku 7</w:t>
            </w:r>
            <w:r w:rsidRPr="00EC616F">
              <w:t>., u obzir se uzimaju dostupnost</w:t>
            </w:r>
            <w:r w:rsidRPr="00EC616F">
              <w:rPr>
                <w:b/>
                <w:i/>
              </w:rPr>
              <w:t xml:space="preserve"> i</w:t>
            </w:r>
            <w:r w:rsidRPr="00EC616F">
              <w:t xml:space="preserve"> djelotvornost zaštite. Pri razmatranju osobnih okolnosti podnositelja u obzir se posebno uzimaju zdravstveno stanje, dob, spol, seksualna orijentacija i socijalni status te procjena bi li život u dijelu države podrijetla koji se smatra sigurnim prouzročio dodatne poteškoće podnositelju.</w:t>
            </w:r>
          </w:p>
        </w:tc>
      </w:tr>
    </w:tbl>
    <w:p w14:paraId="622B46F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14D5F9F" w14:textId="77777777" w:rsidR="00AF5989" w:rsidRPr="00EC616F" w:rsidRDefault="00AF5989" w:rsidP="00AF5989">
      <w:r w:rsidRPr="00EC616F">
        <w:rPr>
          <w:rStyle w:val="HideTWBExt"/>
        </w:rPr>
        <w:t>&lt;/Amend&gt;</w:t>
      </w:r>
    </w:p>
    <w:p w14:paraId="005A28F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421</w:t>
      </w:r>
      <w:r w:rsidRPr="00EC616F">
        <w:rPr>
          <w:rStyle w:val="HideTWBExt"/>
          <w:b w:val="0"/>
        </w:rPr>
        <w:t>&lt;/NumAm&gt;</w:t>
      </w:r>
    </w:p>
    <w:p w14:paraId="1DE222D0"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Carlos Coelho</w:t>
      </w:r>
      <w:r w:rsidRPr="00EC616F">
        <w:rPr>
          <w:rStyle w:val="HideTWBExt"/>
          <w:b w:val="0"/>
        </w:rPr>
        <w:t>&lt;/Members&gt;</w:t>
      </w:r>
    </w:p>
    <w:p w14:paraId="075E36F2" w14:textId="77777777" w:rsidR="00AF5989" w:rsidRPr="00EC616F" w:rsidRDefault="00AF5989" w:rsidP="00AF5989">
      <w:pPr>
        <w:pStyle w:val="NormalBold"/>
      </w:pPr>
      <w:r w:rsidRPr="00EC616F">
        <w:rPr>
          <w:rStyle w:val="HideTWBExt"/>
          <w:b w:val="0"/>
        </w:rPr>
        <w:t>&lt;/RepeatBlock-By&gt;</w:t>
      </w:r>
    </w:p>
    <w:p w14:paraId="446E985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1D609F4" w14:textId="77777777" w:rsidR="00AF5989" w:rsidRPr="00EC616F" w:rsidRDefault="00AF5989" w:rsidP="00AF5989">
      <w:pPr>
        <w:pStyle w:val="NormalBold"/>
      </w:pPr>
      <w:r w:rsidRPr="00EC616F">
        <w:rPr>
          <w:rStyle w:val="HideTWBExt"/>
          <w:b w:val="0"/>
        </w:rPr>
        <w:t>&lt;Article&gt;</w:t>
      </w:r>
      <w:r w:rsidRPr="00EC616F">
        <w:t>Članak 8. – stavak 4.a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3187E76" w14:textId="77777777" w:rsidTr="009413C2">
        <w:trPr>
          <w:trHeight w:hRule="exact" w:val="240"/>
          <w:jc w:val="center"/>
        </w:trPr>
        <w:tc>
          <w:tcPr>
            <w:tcW w:w="9752" w:type="dxa"/>
            <w:gridSpan w:val="2"/>
          </w:tcPr>
          <w:p w14:paraId="6B48CE1F" w14:textId="77777777" w:rsidR="00AF5989" w:rsidRPr="00EC616F" w:rsidRDefault="00AF5989" w:rsidP="009413C2"/>
        </w:tc>
      </w:tr>
      <w:tr w:rsidR="00AF5989" w:rsidRPr="00EC616F" w14:paraId="2F648EED" w14:textId="77777777" w:rsidTr="009413C2">
        <w:trPr>
          <w:trHeight w:val="240"/>
          <w:jc w:val="center"/>
        </w:trPr>
        <w:tc>
          <w:tcPr>
            <w:tcW w:w="4876" w:type="dxa"/>
          </w:tcPr>
          <w:p w14:paraId="3DB850CE" w14:textId="77777777" w:rsidR="00AF5989" w:rsidRPr="00EC616F" w:rsidRDefault="00AF5989" w:rsidP="009413C2">
            <w:pPr>
              <w:pStyle w:val="ColumnHeading"/>
            </w:pPr>
            <w:r w:rsidRPr="00EC616F">
              <w:t>Tekst koji je predložila Komisija</w:t>
            </w:r>
          </w:p>
        </w:tc>
        <w:tc>
          <w:tcPr>
            <w:tcW w:w="4876" w:type="dxa"/>
          </w:tcPr>
          <w:p w14:paraId="6300C3CE" w14:textId="77777777" w:rsidR="00AF5989" w:rsidRPr="00EC616F" w:rsidRDefault="00AF5989" w:rsidP="009413C2">
            <w:pPr>
              <w:pStyle w:val="ColumnHeading"/>
            </w:pPr>
            <w:r w:rsidRPr="00EC616F">
              <w:t>Izmjena</w:t>
            </w:r>
          </w:p>
        </w:tc>
      </w:tr>
      <w:tr w:rsidR="00AF5989" w:rsidRPr="00EC616F" w14:paraId="39FF0FF4" w14:textId="77777777" w:rsidTr="009413C2">
        <w:trPr>
          <w:jc w:val="center"/>
        </w:trPr>
        <w:tc>
          <w:tcPr>
            <w:tcW w:w="4876" w:type="dxa"/>
          </w:tcPr>
          <w:p w14:paraId="3FCBF2D0" w14:textId="77777777" w:rsidR="00AF5989" w:rsidRPr="00EC616F" w:rsidRDefault="00AF5989" w:rsidP="009413C2">
            <w:pPr>
              <w:pStyle w:val="Normal6"/>
            </w:pPr>
          </w:p>
        </w:tc>
        <w:tc>
          <w:tcPr>
            <w:tcW w:w="4876" w:type="dxa"/>
          </w:tcPr>
          <w:p w14:paraId="0E2EF1CD" w14:textId="17B77B5B" w:rsidR="00AF5989" w:rsidRPr="00EC616F" w:rsidRDefault="00AF5989" w:rsidP="00D43C6E">
            <w:pPr>
              <w:pStyle w:val="Normal6"/>
              <w:rPr>
                <w:b/>
                <w:i/>
              </w:rPr>
            </w:pPr>
            <w:r w:rsidRPr="00EC616F">
              <w:rPr>
                <w:b/>
                <w:i/>
              </w:rPr>
              <w:t>4a.</w:t>
            </w:r>
            <w:r w:rsidRPr="00EC616F">
              <w:rPr>
                <w:b/>
                <w:i/>
              </w:rPr>
              <w:tab/>
              <w:t>Svakoj odluci o nepružanju međunarodne zaštite maloljetniku, neovisno o tome ima li pratnju ili ne, na osnovi dostupnosti zaštite unutar države podrijetla prethodi službeni postupak utvrđivanja njegovih najboljih interesa. Ako je podnositelj zahtjeva maloljetnik bez pratnje, u okviru procjene djelotvornog jamčenja zaštite u području individualizacije potrebno je ocijeniti dostupnost odgovarajuće skrbi, skrbničkih propisa i trajnih rješ</w:t>
            </w:r>
            <w:r w:rsidR="009A262E" w:rsidRPr="00EC616F">
              <w:rPr>
                <w:b/>
                <w:i/>
              </w:rPr>
              <w:t>e</w:t>
            </w:r>
            <w:r w:rsidRPr="00EC616F">
              <w:rPr>
                <w:b/>
                <w:i/>
              </w:rPr>
              <w:t>nja za njegov razvoj.</w:t>
            </w:r>
          </w:p>
        </w:tc>
      </w:tr>
    </w:tbl>
    <w:p w14:paraId="0913CC4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78F671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3731E99" w14:textId="32C21F4C" w:rsidR="00AF5989" w:rsidRPr="00EC616F" w:rsidRDefault="00AF5989" w:rsidP="00AF5989">
      <w:pPr>
        <w:pStyle w:val="Normal12Italic"/>
        <w:rPr>
          <w:lang w:val="hr-HR"/>
        </w:rPr>
      </w:pPr>
      <w:r w:rsidRPr="00EC616F">
        <w:rPr>
          <w:lang w:val="hr-HR"/>
        </w:rPr>
        <w:t xml:space="preserve">Ovlašteno tijelo trebalo bi prvenstveno uzeti u obzir načelo najboljeg interesa djeteta </w:t>
      </w:r>
      <w:r w:rsidR="0080054C" w:rsidRPr="00EC616F">
        <w:rPr>
          <w:lang w:val="hr-HR"/>
        </w:rPr>
        <w:t>također</w:t>
      </w:r>
      <w:r w:rsidR="00D43C6E" w:rsidRPr="00EC616F">
        <w:rPr>
          <w:lang w:val="hr-HR"/>
        </w:rPr>
        <w:t xml:space="preserve"> </w:t>
      </w:r>
      <w:r w:rsidRPr="00EC616F">
        <w:rPr>
          <w:lang w:val="hr-HR"/>
        </w:rPr>
        <w:t xml:space="preserve">pri razmatranju uvjeta za zaštitu unutar države. </w:t>
      </w:r>
      <w:r w:rsidR="00085D1D" w:rsidRPr="00EC616F">
        <w:rPr>
          <w:lang w:val="hr-HR"/>
        </w:rPr>
        <w:t>N</w:t>
      </w:r>
      <w:r w:rsidRPr="00EC616F">
        <w:rPr>
          <w:lang w:val="hr-HR"/>
        </w:rPr>
        <w:t xml:space="preserve">eovisno o tome ima li pratnju ili ne, </w:t>
      </w:r>
      <w:r w:rsidR="00085D1D" w:rsidRPr="00EC616F">
        <w:rPr>
          <w:lang w:val="hr-HR"/>
        </w:rPr>
        <w:t xml:space="preserve">maloljetnika bi </w:t>
      </w:r>
      <w:r w:rsidRPr="00EC616F">
        <w:rPr>
          <w:lang w:val="hr-HR"/>
        </w:rPr>
        <w:t>trebalo vratiti na sigurno područje njegove države podrijetla samo ako je procijenjeno da su ispunjeni svi uvjeti za osiguravanje njegove dobrobiti. Ta odredba ovog članka u skladu je člankom 10. Direktive 2008/115/EZ („Direktiva o vraćanju”).</w:t>
      </w:r>
    </w:p>
    <w:p w14:paraId="6269985D" w14:textId="77777777" w:rsidR="00AF5989" w:rsidRPr="00EC616F" w:rsidRDefault="00AF5989" w:rsidP="00AF5989">
      <w:r w:rsidRPr="00EC616F">
        <w:rPr>
          <w:rStyle w:val="HideTWBExt"/>
        </w:rPr>
        <w:t>&lt;/Amend&gt;</w:t>
      </w:r>
    </w:p>
    <w:p w14:paraId="08071E4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422</w:t>
      </w:r>
      <w:r w:rsidRPr="00EC616F">
        <w:rPr>
          <w:rStyle w:val="HideTWBExt"/>
          <w:b w:val="0"/>
        </w:rPr>
        <w:t>&lt;/NumAm&gt;</w:t>
      </w:r>
    </w:p>
    <w:p w14:paraId="14203766"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2F9F5BC"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A54F12F" w14:textId="77777777" w:rsidR="00AF5989" w:rsidRPr="00EC616F" w:rsidRDefault="00AF5989" w:rsidP="00AF5989">
      <w:r w:rsidRPr="00EC616F">
        <w:rPr>
          <w:rStyle w:val="HideTWBExt"/>
        </w:rPr>
        <w:t>&lt;/RepeatBlock-By&gt;</w:t>
      </w:r>
    </w:p>
    <w:p w14:paraId="67B5614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461CC64" w14:textId="77777777" w:rsidR="00AF5989" w:rsidRPr="00EC616F" w:rsidRDefault="00AF5989" w:rsidP="00AF5989">
      <w:pPr>
        <w:pStyle w:val="NormalBold"/>
      </w:pPr>
      <w:r w:rsidRPr="00EC616F">
        <w:rPr>
          <w:rStyle w:val="HideTWBExt"/>
          <w:b w:val="0"/>
        </w:rPr>
        <w:t>&lt;Article&gt;</w:t>
      </w:r>
      <w:r w:rsidRPr="00EC616F">
        <w:t>Članak 9.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D67B829" w14:textId="77777777" w:rsidTr="009413C2">
        <w:trPr>
          <w:trHeight w:hRule="exact" w:val="240"/>
          <w:jc w:val="center"/>
        </w:trPr>
        <w:tc>
          <w:tcPr>
            <w:tcW w:w="9752" w:type="dxa"/>
            <w:gridSpan w:val="2"/>
          </w:tcPr>
          <w:p w14:paraId="26EAEBE0" w14:textId="77777777" w:rsidR="00AF5989" w:rsidRPr="00EC616F" w:rsidRDefault="00AF5989" w:rsidP="009413C2"/>
        </w:tc>
      </w:tr>
      <w:tr w:rsidR="00AF5989" w:rsidRPr="00EC616F" w14:paraId="23ACA5CF" w14:textId="77777777" w:rsidTr="009413C2">
        <w:trPr>
          <w:trHeight w:val="240"/>
          <w:jc w:val="center"/>
        </w:trPr>
        <w:tc>
          <w:tcPr>
            <w:tcW w:w="4876" w:type="dxa"/>
          </w:tcPr>
          <w:p w14:paraId="2F10B0D2" w14:textId="77777777" w:rsidR="00AF5989" w:rsidRPr="00EC616F" w:rsidRDefault="00AF5989" w:rsidP="009413C2">
            <w:pPr>
              <w:pStyle w:val="ColumnHeading"/>
            </w:pPr>
            <w:r w:rsidRPr="00EC616F">
              <w:t>Tekst koji je predložila Komisija</w:t>
            </w:r>
          </w:p>
        </w:tc>
        <w:tc>
          <w:tcPr>
            <w:tcW w:w="4876" w:type="dxa"/>
          </w:tcPr>
          <w:p w14:paraId="2E5C3D69" w14:textId="77777777" w:rsidR="00AF5989" w:rsidRPr="00EC616F" w:rsidRDefault="00AF5989" w:rsidP="009413C2">
            <w:pPr>
              <w:pStyle w:val="ColumnHeading"/>
            </w:pPr>
            <w:r w:rsidRPr="00EC616F">
              <w:t>Izmjena</w:t>
            </w:r>
          </w:p>
        </w:tc>
      </w:tr>
      <w:tr w:rsidR="00AF5989" w:rsidRPr="00EC616F" w14:paraId="634C9264" w14:textId="77777777" w:rsidTr="009413C2">
        <w:trPr>
          <w:jc w:val="center"/>
        </w:trPr>
        <w:tc>
          <w:tcPr>
            <w:tcW w:w="4876" w:type="dxa"/>
          </w:tcPr>
          <w:p w14:paraId="3161C6AC" w14:textId="77777777" w:rsidR="00AF5989" w:rsidRPr="00EC616F" w:rsidRDefault="00AF5989" w:rsidP="009413C2">
            <w:pPr>
              <w:pStyle w:val="Normal6"/>
              <w:rPr>
                <w:b/>
                <w:i/>
              </w:rPr>
            </w:pPr>
            <w:r w:rsidRPr="00EC616F">
              <w:t>(a)</w:t>
            </w:r>
            <w:r w:rsidRPr="00EC616F">
              <w:rPr>
                <w:b/>
                <w:i/>
              </w:rPr>
              <w:tab/>
            </w:r>
            <w:r w:rsidRPr="00EC616F">
              <w:t>je dovoljno ozbiljan po svojoj prirodi ili ponavljanju da predstavlja ozbiljno kršenje</w:t>
            </w:r>
            <w:r w:rsidRPr="00EC616F">
              <w:rPr>
                <w:b/>
                <w:i/>
              </w:rPr>
              <w:t xml:space="preserve"> temeljnih</w:t>
            </w:r>
            <w:r w:rsidRPr="00EC616F">
              <w:t xml:space="preserve"> ljudskih prava, posebno prava koja ne mogu biti ograničena prema</w:t>
            </w:r>
            <w:r w:rsidRPr="00EC616F">
              <w:rPr>
                <w:b/>
                <w:i/>
              </w:rPr>
              <w:t xml:space="preserve"> članku 15</w:t>
            </w:r>
            <w:r w:rsidRPr="00EC616F">
              <w:t>.</w:t>
            </w:r>
            <w:r w:rsidRPr="00EC616F">
              <w:rPr>
                <w:b/>
                <w:i/>
              </w:rPr>
              <w:t xml:space="preserve"> stavku 2.</w:t>
            </w:r>
            <w:r w:rsidRPr="00EC616F">
              <w:t xml:space="preserve"> Europske povelje o zaštiti ljudskih prava i temeljnih sloboda; ili</w:t>
            </w:r>
          </w:p>
        </w:tc>
        <w:tc>
          <w:tcPr>
            <w:tcW w:w="4876" w:type="dxa"/>
          </w:tcPr>
          <w:p w14:paraId="0F0F9179" w14:textId="77777777" w:rsidR="00AF5989" w:rsidRPr="00EC616F" w:rsidRDefault="00AF5989" w:rsidP="009413C2">
            <w:pPr>
              <w:pStyle w:val="Normal6"/>
              <w:rPr>
                <w:b/>
                <w:i/>
              </w:rPr>
            </w:pPr>
            <w:r w:rsidRPr="00EC616F">
              <w:t>(a)</w:t>
            </w:r>
            <w:r w:rsidRPr="00EC616F">
              <w:rPr>
                <w:b/>
                <w:i/>
              </w:rPr>
              <w:tab/>
            </w:r>
            <w:r w:rsidRPr="00EC616F">
              <w:t>je dovoljno ozbiljan po svojoj prirodi ili ponavljanju da predstavlja ozbiljno kršenje ljudskih prava, posebno prava koja ne mogu biti ograničena prema</w:t>
            </w:r>
            <w:r w:rsidRPr="00EC616F">
              <w:rPr>
                <w:b/>
                <w:i/>
              </w:rPr>
              <w:t xml:space="preserve"> članku 15</w:t>
            </w:r>
            <w:r w:rsidRPr="00EC616F">
              <w:t>.</w:t>
            </w:r>
            <w:r w:rsidRPr="00EC616F">
              <w:rPr>
                <w:b/>
                <w:i/>
              </w:rPr>
              <w:t xml:space="preserve"> stavku 2.</w:t>
            </w:r>
            <w:r w:rsidRPr="00EC616F">
              <w:t xml:space="preserve"> Europske povelje o zaštiti ljudskih prava i temeljnih sloboda; ili</w:t>
            </w:r>
          </w:p>
        </w:tc>
      </w:tr>
    </w:tbl>
    <w:p w14:paraId="0B98F27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59A03BE" w14:textId="77777777" w:rsidR="00AF5989" w:rsidRPr="00EC616F" w:rsidRDefault="00AF5989" w:rsidP="00AF5989">
      <w:r w:rsidRPr="00EC616F">
        <w:rPr>
          <w:rStyle w:val="HideTWBExt"/>
        </w:rPr>
        <w:t>&lt;/Amend&gt;</w:t>
      </w:r>
    </w:p>
    <w:p w14:paraId="008E3AF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423</w:t>
      </w:r>
      <w:r w:rsidRPr="00EC616F">
        <w:rPr>
          <w:rStyle w:val="HideTWBExt"/>
          <w:b w:val="0"/>
        </w:rPr>
        <w:t>&lt;/NumAm&gt;</w:t>
      </w:r>
    </w:p>
    <w:p w14:paraId="6B78A5EA"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E81E4D8" w14:textId="77777777" w:rsidR="00AF5989" w:rsidRPr="00EC616F" w:rsidRDefault="00AF5989" w:rsidP="00AF5989">
      <w:pPr>
        <w:pStyle w:val="NormalBold"/>
      </w:pPr>
      <w:r w:rsidRPr="00EC616F">
        <w:rPr>
          <w:rStyle w:val="HideTWBExt"/>
          <w:b w:val="0"/>
        </w:rPr>
        <w:t>&lt;/RepeatBlock-By&gt;</w:t>
      </w:r>
    </w:p>
    <w:p w14:paraId="2834E19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FBF8E17" w14:textId="77777777" w:rsidR="00AF5989" w:rsidRPr="00EC616F" w:rsidRDefault="00AF5989" w:rsidP="00AF5989">
      <w:pPr>
        <w:pStyle w:val="NormalBold"/>
      </w:pPr>
      <w:r w:rsidRPr="00EC616F">
        <w:rPr>
          <w:rStyle w:val="HideTWBExt"/>
          <w:b w:val="0"/>
        </w:rPr>
        <w:t>&lt;Article&gt;</w:t>
      </w:r>
      <w:r w:rsidRPr="00EC616F">
        <w:t>Članak 9. – stavak 2.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069D92" w14:textId="77777777" w:rsidTr="009413C2">
        <w:trPr>
          <w:trHeight w:hRule="exact" w:val="240"/>
          <w:jc w:val="center"/>
        </w:trPr>
        <w:tc>
          <w:tcPr>
            <w:tcW w:w="9752" w:type="dxa"/>
            <w:gridSpan w:val="2"/>
          </w:tcPr>
          <w:p w14:paraId="42BAC439" w14:textId="77777777" w:rsidR="00AF5989" w:rsidRPr="00EC616F" w:rsidRDefault="00AF5989" w:rsidP="009413C2"/>
        </w:tc>
      </w:tr>
      <w:tr w:rsidR="00AF5989" w:rsidRPr="00EC616F" w14:paraId="7FD893EB" w14:textId="77777777" w:rsidTr="009413C2">
        <w:trPr>
          <w:trHeight w:val="240"/>
          <w:jc w:val="center"/>
        </w:trPr>
        <w:tc>
          <w:tcPr>
            <w:tcW w:w="4876" w:type="dxa"/>
          </w:tcPr>
          <w:p w14:paraId="22D79BDE" w14:textId="77777777" w:rsidR="00AF5989" w:rsidRPr="00EC616F" w:rsidRDefault="00AF5989" w:rsidP="009413C2">
            <w:pPr>
              <w:pStyle w:val="ColumnHeading"/>
            </w:pPr>
            <w:r w:rsidRPr="00EC616F">
              <w:t>Tekst koji je predložila Komisija</w:t>
            </w:r>
          </w:p>
        </w:tc>
        <w:tc>
          <w:tcPr>
            <w:tcW w:w="4876" w:type="dxa"/>
          </w:tcPr>
          <w:p w14:paraId="44836578" w14:textId="77777777" w:rsidR="00AF5989" w:rsidRPr="00EC616F" w:rsidRDefault="00AF5989" w:rsidP="009413C2">
            <w:pPr>
              <w:pStyle w:val="ColumnHeading"/>
            </w:pPr>
            <w:r w:rsidRPr="00EC616F">
              <w:t>Izmjena</w:t>
            </w:r>
          </w:p>
        </w:tc>
      </w:tr>
      <w:tr w:rsidR="00AF5989" w:rsidRPr="00EC616F" w14:paraId="5199B802" w14:textId="77777777" w:rsidTr="009413C2">
        <w:trPr>
          <w:jc w:val="center"/>
        </w:trPr>
        <w:tc>
          <w:tcPr>
            <w:tcW w:w="4876" w:type="dxa"/>
          </w:tcPr>
          <w:p w14:paraId="32AF8AB8" w14:textId="77777777" w:rsidR="00AF5989" w:rsidRPr="00EC616F" w:rsidRDefault="00AF5989" w:rsidP="009413C2">
            <w:pPr>
              <w:pStyle w:val="Normal6"/>
              <w:rPr>
                <w:b/>
                <w:i/>
              </w:rPr>
            </w:pPr>
            <w:r w:rsidRPr="00EC616F">
              <w:t>(a)</w:t>
            </w:r>
            <w:r w:rsidRPr="00EC616F">
              <w:rPr>
                <w:b/>
                <w:i/>
              </w:rPr>
              <w:tab/>
            </w:r>
            <w:r w:rsidRPr="00EC616F">
              <w:t>fizičkog ili mentalnog nasilja, uključujući seksualno nasilje;</w:t>
            </w:r>
          </w:p>
        </w:tc>
        <w:tc>
          <w:tcPr>
            <w:tcW w:w="4876" w:type="dxa"/>
          </w:tcPr>
          <w:p w14:paraId="13698180" w14:textId="77777777" w:rsidR="00AF5989" w:rsidRPr="00EC616F" w:rsidRDefault="00AF5989" w:rsidP="009413C2">
            <w:pPr>
              <w:pStyle w:val="Normal6"/>
              <w:rPr>
                <w:b/>
                <w:i/>
              </w:rPr>
            </w:pPr>
            <w:r w:rsidRPr="00EC616F">
              <w:t>(a)</w:t>
            </w:r>
            <w:r w:rsidRPr="00EC616F">
              <w:rPr>
                <w:b/>
                <w:i/>
              </w:rPr>
              <w:tab/>
            </w:r>
            <w:r w:rsidRPr="00EC616F">
              <w:t>fizičkog ili mentalnog nasilja, uključujući seksualno nasilje</w:t>
            </w:r>
            <w:r w:rsidRPr="00EC616F">
              <w:rPr>
                <w:b/>
                <w:i/>
              </w:rPr>
              <w:t xml:space="preserve"> i/ili trgovinu ljudima u svrhu seksualnog iskorištavanja</w:t>
            </w:r>
            <w:r w:rsidRPr="00EC616F">
              <w:t>;</w:t>
            </w:r>
          </w:p>
        </w:tc>
      </w:tr>
    </w:tbl>
    <w:p w14:paraId="1134FA8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87B9955" w14:textId="77777777" w:rsidR="00AF5989" w:rsidRPr="00EC616F" w:rsidRDefault="00AF5989" w:rsidP="00AF5989">
      <w:r w:rsidRPr="00EC616F">
        <w:rPr>
          <w:rStyle w:val="HideTWBExt"/>
        </w:rPr>
        <w:t>&lt;/Amend&gt;</w:t>
      </w:r>
    </w:p>
    <w:p w14:paraId="78B6239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424</w:t>
      </w:r>
      <w:r w:rsidRPr="00EC616F">
        <w:rPr>
          <w:rStyle w:val="HideTWBExt"/>
          <w:b w:val="0"/>
        </w:rPr>
        <w:t>&lt;/NumAm&gt;</w:t>
      </w:r>
    </w:p>
    <w:p w14:paraId="7E81917B"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4BB70C4D" w14:textId="77777777" w:rsidR="00AF5989" w:rsidRPr="00EC616F" w:rsidRDefault="00AF5989" w:rsidP="00AF5989">
      <w:pPr>
        <w:pStyle w:val="NormalBold"/>
      </w:pPr>
      <w:r w:rsidRPr="00EC616F">
        <w:rPr>
          <w:rStyle w:val="HideTWBExt"/>
          <w:b w:val="0"/>
        </w:rPr>
        <w:t>&lt;/RepeatBlock-By&gt;</w:t>
      </w:r>
    </w:p>
    <w:p w14:paraId="485FC01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C59DFB8" w14:textId="77777777" w:rsidR="00AF5989" w:rsidRPr="00EC616F" w:rsidRDefault="00AF5989" w:rsidP="00AF5989">
      <w:pPr>
        <w:pStyle w:val="NormalBold"/>
      </w:pPr>
      <w:r w:rsidRPr="00EC616F">
        <w:rPr>
          <w:rStyle w:val="HideTWBExt"/>
          <w:b w:val="0"/>
        </w:rPr>
        <w:t>&lt;Article&gt;</w:t>
      </w:r>
      <w:r w:rsidRPr="00EC616F">
        <w:t>Članak 9.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387BB79" w14:textId="77777777" w:rsidTr="009413C2">
        <w:trPr>
          <w:trHeight w:hRule="exact" w:val="240"/>
          <w:jc w:val="center"/>
        </w:trPr>
        <w:tc>
          <w:tcPr>
            <w:tcW w:w="9752" w:type="dxa"/>
            <w:gridSpan w:val="2"/>
          </w:tcPr>
          <w:p w14:paraId="3EE85EC0" w14:textId="77777777" w:rsidR="00AF5989" w:rsidRPr="00EC616F" w:rsidRDefault="00AF5989" w:rsidP="009413C2"/>
        </w:tc>
      </w:tr>
      <w:tr w:rsidR="00AF5989" w:rsidRPr="00EC616F" w14:paraId="5C6BA40C" w14:textId="77777777" w:rsidTr="009413C2">
        <w:trPr>
          <w:trHeight w:val="240"/>
          <w:jc w:val="center"/>
        </w:trPr>
        <w:tc>
          <w:tcPr>
            <w:tcW w:w="4876" w:type="dxa"/>
          </w:tcPr>
          <w:p w14:paraId="392FF4FD" w14:textId="77777777" w:rsidR="00AF5989" w:rsidRPr="00EC616F" w:rsidRDefault="00AF5989" w:rsidP="009413C2">
            <w:pPr>
              <w:pStyle w:val="ColumnHeading"/>
            </w:pPr>
            <w:r w:rsidRPr="00EC616F">
              <w:t>Tekst koji je predložila Komisija</w:t>
            </w:r>
          </w:p>
        </w:tc>
        <w:tc>
          <w:tcPr>
            <w:tcW w:w="4876" w:type="dxa"/>
          </w:tcPr>
          <w:p w14:paraId="7FD65444" w14:textId="77777777" w:rsidR="00AF5989" w:rsidRPr="00EC616F" w:rsidRDefault="00AF5989" w:rsidP="009413C2">
            <w:pPr>
              <w:pStyle w:val="ColumnHeading"/>
            </w:pPr>
            <w:r w:rsidRPr="00EC616F">
              <w:t>Izmjena</w:t>
            </w:r>
          </w:p>
        </w:tc>
      </w:tr>
      <w:tr w:rsidR="00AF5989" w:rsidRPr="00EC616F" w14:paraId="3B4F5A4A" w14:textId="77777777" w:rsidTr="009413C2">
        <w:trPr>
          <w:jc w:val="center"/>
        </w:trPr>
        <w:tc>
          <w:tcPr>
            <w:tcW w:w="4876" w:type="dxa"/>
          </w:tcPr>
          <w:p w14:paraId="28813734" w14:textId="77777777" w:rsidR="00AF5989" w:rsidRPr="00EC616F" w:rsidRDefault="00AF5989" w:rsidP="009413C2">
            <w:pPr>
              <w:pStyle w:val="Normal6"/>
              <w:rPr>
                <w:b/>
                <w:i/>
              </w:rPr>
            </w:pPr>
            <w:r w:rsidRPr="00EC616F">
              <w:rPr>
                <w:b/>
                <w:i/>
              </w:rPr>
              <w:t>(b)</w:t>
            </w:r>
            <w:r w:rsidRPr="00EC616F">
              <w:rPr>
                <w:b/>
                <w:i/>
              </w:rPr>
              <w:tab/>
              <w:t>zakonskih, administrativnih, policijskih i/ili sudskih mjera koje su same po sebi diskriminacijske ili koje se primjenjuju na diskriminacijski način;</w:t>
            </w:r>
          </w:p>
        </w:tc>
        <w:tc>
          <w:tcPr>
            <w:tcW w:w="4876" w:type="dxa"/>
          </w:tcPr>
          <w:p w14:paraId="002F8D60" w14:textId="77777777" w:rsidR="00AF5989" w:rsidRPr="00EC616F" w:rsidRDefault="00AF5989" w:rsidP="009413C2">
            <w:pPr>
              <w:pStyle w:val="Normal6"/>
              <w:rPr>
                <w:b/>
                <w:i/>
              </w:rPr>
            </w:pPr>
            <w:r w:rsidRPr="00EC616F">
              <w:rPr>
                <w:b/>
                <w:i/>
              </w:rPr>
              <w:t>Briše se.</w:t>
            </w:r>
          </w:p>
        </w:tc>
      </w:tr>
    </w:tbl>
    <w:p w14:paraId="6E47AE7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EFDBEF6" w14:textId="77777777" w:rsidR="00AF5989" w:rsidRPr="00EC616F" w:rsidRDefault="00AF5989" w:rsidP="00AF5989">
      <w:r w:rsidRPr="00EC616F">
        <w:rPr>
          <w:rStyle w:val="HideTWBExt"/>
        </w:rPr>
        <w:t>&lt;/Amend&gt;</w:t>
      </w:r>
    </w:p>
    <w:p w14:paraId="7793BD3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425</w:t>
      </w:r>
      <w:r w:rsidRPr="00EC616F">
        <w:rPr>
          <w:rStyle w:val="HideTWBExt"/>
          <w:b w:val="0"/>
        </w:rPr>
        <w:t>&lt;/NumAm&gt;</w:t>
      </w:r>
    </w:p>
    <w:p w14:paraId="79CE6BEC"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7F0F3CA2" w14:textId="77777777" w:rsidR="00AF5989" w:rsidRPr="00EC616F" w:rsidRDefault="00AF5989" w:rsidP="00AF5989">
      <w:pPr>
        <w:pStyle w:val="NormalBold"/>
      </w:pPr>
      <w:r w:rsidRPr="00EC616F">
        <w:rPr>
          <w:rStyle w:val="HideTWBExt"/>
          <w:b w:val="0"/>
        </w:rPr>
        <w:t>&lt;/RepeatBlock-By&gt;</w:t>
      </w:r>
    </w:p>
    <w:p w14:paraId="0696157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6C1CDB2" w14:textId="77777777" w:rsidR="00AF5989" w:rsidRPr="00EC616F" w:rsidRDefault="00AF5989" w:rsidP="00AF5989">
      <w:pPr>
        <w:pStyle w:val="NormalBold"/>
      </w:pPr>
      <w:r w:rsidRPr="00EC616F">
        <w:rPr>
          <w:rStyle w:val="HideTWBExt"/>
          <w:b w:val="0"/>
        </w:rPr>
        <w:t>&lt;Article&gt;</w:t>
      </w:r>
      <w:r w:rsidRPr="00EC616F">
        <w:t>Članak 9. – stavak 2.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A58FB40" w14:textId="77777777" w:rsidTr="009413C2">
        <w:trPr>
          <w:trHeight w:hRule="exact" w:val="240"/>
          <w:jc w:val="center"/>
        </w:trPr>
        <w:tc>
          <w:tcPr>
            <w:tcW w:w="9752" w:type="dxa"/>
            <w:gridSpan w:val="2"/>
          </w:tcPr>
          <w:p w14:paraId="13FCF53E" w14:textId="77777777" w:rsidR="00AF5989" w:rsidRPr="00EC616F" w:rsidRDefault="00AF5989" w:rsidP="009413C2"/>
        </w:tc>
      </w:tr>
      <w:tr w:rsidR="00AF5989" w:rsidRPr="00EC616F" w14:paraId="793A8C89" w14:textId="77777777" w:rsidTr="009413C2">
        <w:trPr>
          <w:trHeight w:val="240"/>
          <w:jc w:val="center"/>
        </w:trPr>
        <w:tc>
          <w:tcPr>
            <w:tcW w:w="4876" w:type="dxa"/>
          </w:tcPr>
          <w:p w14:paraId="72ABBB23" w14:textId="77777777" w:rsidR="00AF5989" w:rsidRPr="00EC616F" w:rsidRDefault="00AF5989" w:rsidP="009413C2">
            <w:pPr>
              <w:pStyle w:val="ColumnHeading"/>
            </w:pPr>
            <w:r w:rsidRPr="00EC616F">
              <w:t>Tekst koji je predložila Komisija</w:t>
            </w:r>
          </w:p>
        </w:tc>
        <w:tc>
          <w:tcPr>
            <w:tcW w:w="4876" w:type="dxa"/>
          </w:tcPr>
          <w:p w14:paraId="41371557" w14:textId="77777777" w:rsidR="00AF5989" w:rsidRPr="00EC616F" w:rsidRDefault="00AF5989" w:rsidP="009413C2">
            <w:pPr>
              <w:pStyle w:val="ColumnHeading"/>
            </w:pPr>
            <w:r w:rsidRPr="00EC616F">
              <w:t>Izmjena</w:t>
            </w:r>
          </w:p>
        </w:tc>
      </w:tr>
      <w:tr w:rsidR="00AF5989" w:rsidRPr="00EC616F" w14:paraId="51F87777" w14:textId="77777777" w:rsidTr="009413C2">
        <w:trPr>
          <w:jc w:val="center"/>
        </w:trPr>
        <w:tc>
          <w:tcPr>
            <w:tcW w:w="4876" w:type="dxa"/>
          </w:tcPr>
          <w:p w14:paraId="562E4D1E" w14:textId="77777777" w:rsidR="00AF5989" w:rsidRPr="00EC616F" w:rsidRDefault="00AF5989" w:rsidP="009413C2">
            <w:pPr>
              <w:pStyle w:val="Normal6"/>
              <w:rPr>
                <w:b/>
                <w:i/>
              </w:rPr>
            </w:pPr>
            <w:r w:rsidRPr="00EC616F">
              <w:rPr>
                <w:b/>
                <w:i/>
              </w:rPr>
              <w:t>(c)</w:t>
            </w:r>
            <w:r w:rsidRPr="00EC616F">
              <w:rPr>
                <w:b/>
                <w:i/>
              </w:rPr>
              <w:tab/>
              <w:t>sudskog progona ili kažnjavanja koje je nesrazmjerno ili diskriminirajuće;</w:t>
            </w:r>
          </w:p>
        </w:tc>
        <w:tc>
          <w:tcPr>
            <w:tcW w:w="4876" w:type="dxa"/>
          </w:tcPr>
          <w:p w14:paraId="495160B9" w14:textId="77777777" w:rsidR="00AF5989" w:rsidRPr="00EC616F" w:rsidRDefault="00AF5989" w:rsidP="009413C2">
            <w:pPr>
              <w:pStyle w:val="Normal6"/>
              <w:rPr>
                <w:b/>
                <w:i/>
              </w:rPr>
            </w:pPr>
            <w:r w:rsidRPr="00EC616F">
              <w:rPr>
                <w:b/>
                <w:i/>
              </w:rPr>
              <w:t>Briše se.</w:t>
            </w:r>
          </w:p>
        </w:tc>
      </w:tr>
    </w:tbl>
    <w:p w14:paraId="440BFD6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B0524D9" w14:textId="77777777" w:rsidR="00AF5989" w:rsidRPr="00EC616F" w:rsidRDefault="00AF5989" w:rsidP="00AF5989">
      <w:r w:rsidRPr="00EC616F">
        <w:rPr>
          <w:rStyle w:val="HideTWBExt"/>
        </w:rPr>
        <w:t>&lt;/Amend&gt;</w:t>
      </w:r>
    </w:p>
    <w:p w14:paraId="2F6356C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426</w:t>
      </w:r>
      <w:r w:rsidRPr="00EC616F">
        <w:rPr>
          <w:rStyle w:val="HideTWBExt"/>
          <w:b w:val="0"/>
        </w:rPr>
        <w:t>&lt;/NumAm&gt;</w:t>
      </w:r>
    </w:p>
    <w:p w14:paraId="1105B245"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2294B299" w14:textId="77777777" w:rsidR="00AF5989" w:rsidRPr="00EC616F" w:rsidRDefault="00AF5989" w:rsidP="00AF5989">
      <w:pPr>
        <w:pStyle w:val="NormalBold"/>
      </w:pPr>
      <w:r w:rsidRPr="00EC616F">
        <w:rPr>
          <w:rStyle w:val="HideTWBExt"/>
          <w:b w:val="0"/>
        </w:rPr>
        <w:t>&lt;/RepeatBlock-By&gt;</w:t>
      </w:r>
    </w:p>
    <w:p w14:paraId="3D944D8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D6F2BDA" w14:textId="77777777" w:rsidR="00AF5989" w:rsidRPr="00EC616F" w:rsidRDefault="00AF5989" w:rsidP="00AF5989">
      <w:pPr>
        <w:pStyle w:val="NormalBold"/>
      </w:pPr>
      <w:r w:rsidRPr="00EC616F">
        <w:rPr>
          <w:rStyle w:val="HideTWBExt"/>
          <w:b w:val="0"/>
        </w:rPr>
        <w:t>&lt;Article&gt;</w:t>
      </w:r>
      <w:r w:rsidRPr="00EC616F">
        <w:t>Članak 9. – stavak 2.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2E9C1BC" w14:textId="77777777" w:rsidTr="009413C2">
        <w:trPr>
          <w:trHeight w:hRule="exact" w:val="240"/>
          <w:jc w:val="center"/>
        </w:trPr>
        <w:tc>
          <w:tcPr>
            <w:tcW w:w="9752" w:type="dxa"/>
            <w:gridSpan w:val="2"/>
          </w:tcPr>
          <w:p w14:paraId="2CF2350B" w14:textId="77777777" w:rsidR="00AF5989" w:rsidRPr="00EC616F" w:rsidRDefault="00AF5989" w:rsidP="009413C2"/>
        </w:tc>
      </w:tr>
      <w:tr w:rsidR="00AF5989" w:rsidRPr="00EC616F" w14:paraId="035AF238" w14:textId="77777777" w:rsidTr="009413C2">
        <w:trPr>
          <w:trHeight w:val="240"/>
          <w:jc w:val="center"/>
        </w:trPr>
        <w:tc>
          <w:tcPr>
            <w:tcW w:w="4876" w:type="dxa"/>
          </w:tcPr>
          <w:p w14:paraId="3CBA21DD" w14:textId="77777777" w:rsidR="00AF5989" w:rsidRPr="00EC616F" w:rsidRDefault="00AF5989" w:rsidP="009413C2">
            <w:pPr>
              <w:pStyle w:val="ColumnHeading"/>
            </w:pPr>
            <w:r w:rsidRPr="00EC616F">
              <w:t>Tekst koji je predložila Komisija</w:t>
            </w:r>
          </w:p>
        </w:tc>
        <w:tc>
          <w:tcPr>
            <w:tcW w:w="4876" w:type="dxa"/>
          </w:tcPr>
          <w:p w14:paraId="4BB1E996" w14:textId="77777777" w:rsidR="00AF5989" w:rsidRPr="00EC616F" w:rsidRDefault="00AF5989" w:rsidP="009413C2">
            <w:pPr>
              <w:pStyle w:val="ColumnHeading"/>
            </w:pPr>
            <w:r w:rsidRPr="00EC616F">
              <w:t>Izmjena</w:t>
            </w:r>
          </w:p>
        </w:tc>
      </w:tr>
      <w:tr w:rsidR="00AF5989" w:rsidRPr="00EC616F" w14:paraId="3D7BBEFF" w14:textId="77777777" w:rsidTr="009413C2">
        <w:trPr>
          <w:jc w:val="center"/>
        </w:trPr>
        <w:tc>
          <w:tcPr>
            <w:tcW w:w="4876" w:type="dxa"/>
          </w:tcPr>
          <w:p w14:paraId="530AEFD6" w14:textId="77777777" w:rsidR="00AF5989" w:rsidRPr="00EC616F" w:rsidRDefault="00AF5989" w:rsidP="009413C2">
            <w:pPr>
              <w:pStyle w:val="Normal6"/>
              <w:rPr>
                <w:b/>
                <w:i/>
              </w:rPr>
            </w:pPr>
            <w:r w:rsidRPr="00EC616F">
              <w:rPr>
                <w:b/>
                <w:i/>
              </w:rPr>
              <w:t>(d)</w:t>
            </w:r>
            <w:r w:rsidRPr="00EC616F">
              <w:rPr>
                <w:b/>
                <w:i/>
              </w:rPr>
              <w:tab/>
              <w:t>uskraćivanja sudske pomoći što dovodi do nerazmjernih ili diskriminirajućih kazni;</w:t>
            </w:r>
          </w:p>
        </w:tc>
        <w:tc>
          <w:tcPr>
            <w:tcW w:w="4876" w:type="dxa"/>
          </w:tcPr>
          <w:p w14:paraId="659FC5FF" w14:textId="77777777" w:rsidR="00AF5989" w:rsidRPr="00EC616F" w:rsidRDefault="00AF5989" w:rsidP="009413C2">
            <w:pPr>
              <w:pStyle w:val="Normal6"/>
              <w:rPr>
                <w:b/>
                <w:i/>
              </w:rPr>
            </w:pPr>
            <w:r w:rsidRPr="00EC616F">
              <w:rPr>
                <w:b/>
                <w:i/>
              </w:rPr>
              <w:t>Briše se.</w:t>
            </w:r>
          </w:p>
        </w:tc>
      </w:tr>
    </w:tbl>
    <w:p w14:paraId="4F5B240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6826095" w14:textId="77777777" w:rsidR="00AF5989" w:rsidRPr="00EC616F" w:rsidRDefault="00AF5989" w:rsidP="00AF5989">
      <w:r w:rsidRPr="00EC616F">
        <w:rPr>
          <w:rStyle w:val="HideTWBExt"/>
        </w:rPr>
        <w:t>&lt;/Amend&gt;</w:t>
      </w:r>
    </w:p>
    <w:p w14:paraId="02C022E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427</w:t>
      </w:r>
      <w:r w:rsidRPr="00EC616F">
        <w:rPr>
          <w:rStyle w:val="HideTWBExt"/>
          <w:b w:val="0"/>
        </w:rPr>
        <w:t>&lt;/NumAm&gt;</w:t>
      </w:r>
    </w:p>
    <w:p w14:paraId="2006B0D6"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3BBAC3D5" w14:textId="77777777" w:rsidR="00AF5989" w:rsidRPr="00EC616F" w:rsidRDefault="00AF5989" w:rsidP="00AF5989">
      <w:pPr>
        <w:pStyle w:val="NormalBold"/>
      </w:pPr>
      <w:r w:rsidRPr="00EC616F">
        <w:rPr>
          <w:rStyle w:val="HideTWBExt"/>
          <w:b w:val="0"/>
        </w:rPr>
        <w:t>&lt;/RepeatBlock-By&gt;</w:t>
      </w:r>
    </w:p>
    <w:p w14:paraId="06F794C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3144ED1" w14:textId="77777777" w:rsidR="00AF5989" w:rsidRPr="00EC616F" w:rsidRDefault="00AF5989" w:rsidP="00AF5989">
      <w:pPr>
        <w:pStyle w:val="NormalBold"/>
      </w:pPr>
      <w:r w:rsidRPr="00EC616F">
        <w:rPr>
          <w:rStyle w:val="HideTWBExt"/>
          <w:b w:val="0"/>
        </w:rPr>
        <w:t>&lt;Article&gt;</w:t>
      </w:r>
      <w:r w:rsidRPr="00EC616F">
        <w:t>Članak 9. – stavak 2.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6B404A0" w14:textId="77777777" w:rsidTr="009413C2">
        <w:trPr>
          <w:trHeight w:hRule="exact" w:val="240"/>
          <w:jc w:val="center"/>
        </w:trPr>
        <w:tc>
          <w:tcPr>
            <w:tcW w:w="9752" w:type="dxa"/>
            <w:gridSpan w:val="2"/>
          </w:tcPr>
          <w:p w14:paraId="1D2099AB" w14:textId="77777777" w:rsidR="00AF5989" w:rsidRPr="00EC616F" w:rsidRDefault="00AF5989" w:rsidP="009413C2"/>
        </w:tc>
      </w:tr>
      <w:tr w:rsidR="00AF5989" w:rsidRPr="00EC616F" w14:paraId="39007A6C" w14:textId="77777777" w:rsidTr="009413C2">
        <w:trPr>
          <w:trHeight w:val="240"/>
          <w:jc w:val="center"/>
        </w:trPr>
        <w:tc>
          <w:tcPr>
            <w:tcW w:w="4876" w:type="dxa"/>
          </w:tcPr>
          <w:p w14:paraId="432216E3" w14:textId="77777777" w:rsidR="00AF5989" w:rsidRPr="00EC616F" w:rsidRDefault="00AF5989" w:rsidP="009413C2">
            <w:pPr>
              <w:pStyle w:val="ColumnHeading"/>
            </w:pPr>
            <w:r w:rsidRPr="00EC616F">
              <w:t>Tekst koji je predložila Komisija</w:t>
            </w:r>
          </w:p>
        </w:tc>
        <w:tc>
          <w:tcPr>
            <w:tcW w:w="4876" w:type="dxa"/>
          </w:tcPr>
          <w:p w14:paraId="0DD4D51D" w14:textId="77777777" w:rsidR="00AF5989" w:rsidRPr="00EC616F" w:rsidRDefault="00AF5989" w:rsidP="009413C2">
            <w:pPr>
              <w:pStyle w:val="ColumnHeading"/>
            </w:pPr>
            <w:r w:rsidRPr="00EC616F">
              <w:t>Izmjena</w:t>
            </w:r>
          </w:p>
        </w:tc>
      </w:tr>
      <w:tr w:rsidR="00AF5989" w:rsidRPr="00EC616F" w14:paraId="142EC8F5" w14:textId="77777777" w:rsidTr="009413C2">
        <w:trPr>
          <w:jc w:val="center"/>
        </w:trPr>
        <w:tc>
          <w:tcPr>
            <w:tcW w:w="4876" w:type="dxa"/>
          </w:tcPr>
          <w:p w14:paraId="6265669C" w14:textId="77777777" w:rsidR="00AF5989" w:rsidRPr="00EC616F" w:rsidRDefault="00AF5989" w:rsidP="009413C2">
            <w:pPr>
              <w:pStyle w:val="Normal6"/>
              <w:rPr>
                <w:b/>
                <w:i/>
              </w:rPr>
            </w:pPr>
            <w:r w:rsidRPr="00EC616F">
              <w:rPr>
                <w:b/>
                <w:i/>
              </w:rPr>
              <w:t>(e)</w:t>
            </w:r>
            <w:r w:rsidRPr="00EC616F">
              <w:rPr>
                <w:b/>
                <w:i/>
              </w:rPr>
              <w:tab/>
              <w:t>sudskog progona ili kažnjavanja radi odbijanja vršenja vojne službe prilikom sukoba, kada bi vršenje vojne službe uključivalo kaznena djela ili radnje koja su obuhvaćene odredbama o isključenju koje su utvrđene u članku 12. stavku 2.;</w:t>
            </w:r>
          </w:p>
        </w:tc>
        <w:tc>
          <w:tcPr>
            <w:tcW w:w="4876" w:type="dxa"/>
          </w:tcPr>
          <w:p w14:paraId="671E65A8" w14:textId="77777777" w:rsidR="00AF5989" w:rsidRPr="00EC616F" w:rsidRDefault="00AF5989" w:rsidP="009413C2">
            <w:pPr>
              <w:pStyle w:val="Normal6"/>
              <w:rPr>
                <w:b/>
                <w:i/>
              </w:rPr>
            </w:pPr>
            <w:r w:rsidRPr="00EC616F">
              <w:rPr>
                <w:b/>
                <w:i/>
              </w:rPr>
              <w:t>Briše se.</w:t>
            </w:r>
          </w:p>
        </w:tc>
      </w:tr>
    </w:tbl>
    <w:p w14:paraId="61E01A3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D59DD08" w14:textId="77777777" w:rsidR="00AF5989" w:rsidRPr="00EC616F" w:rsidRDefault="00AF5989" w:rsidP="00AF5989">
      <w:r w:rsidRPr="00EC616F">
        <w:rPr>
          <w:rStyle w:val="HideTWBExt"/>
        </w:rPr>
        <w:t>&lt;/Amend&gt;</w:t>
      </w:r>
    </w:p>
    <w:p w14:paraId="2B81793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428</w:t>
      </w:r>
      <w:r w:rsidRPr="00EC616F">
        <w:rPr>
          <w:rStyle w:val="HideTWBExt"/>
          <w:b w:val="0"/>
        </w:rPr>
        <w:t>&lt;/NumAm&gt;</w:t>
      </w:r>
    </w:p>
    <w:p w14:paraId="2112F4E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6F49891F" w14:textId="77777777" w:rsidR="00AF5989" w:rsidRPr="00EC616F" w:rsidRDefault="00AF5989" w:rsidP="00AF5989">
      <w:pPr>
        <w:pStyle w:val="NormalBold"/>
      </w:pPr>
      <w:r w:rsidRPr="00EC616F">
        <w:rPr>
          <w:rStyle w:val="HideTWBExt"/>
          <w:b w:val="0"/>
        </w:rPr>
        <w:t>&lt;/RepeatBlock-By&gt;</w:t>
      </w:r>
    </w:p>
    <w:p w14:paraId="731E503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CF9163D" w14:textId="77777777" w:rsidR="00AF5989" w:rsidRPr="00EC616F" w:rsidRDefault="00AF5989" w:rsidP="00AF5989">
      <w:pPr>
        <w:pStyle w:val="NormalBold"/>
      </w:pPr>
      <w:r w:rsidRPr="00EC616F">
        <w:rPr>
          <w:rStyle w:val="HideTWBExt"/>
          <w:b w:val="0"/>
        </w:rPr>
        <w:t>&lt;Article&gt;</w:t>
      </w:r>
      <w:r w:rsidRPr="00EC616F">
        <w:t>Članak 9. – stavak 2. – točka e 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8FAEACC" w14:textId="77777777" w:rsidTr="009413C2">
        <w:trPr>
          <w:trHeight w:hRule="exact" w:val="240"/>
          <w:jc w:val="center"/>
        </w:trPr>
        <w:tc>
          <w:tcPr>
            <w:tcW w:w="9752" w:type="dxa"/>
            <w:gridSpan w:val="2"/>
          </w:tcPr>
          <w:p w14:paraId="2AD71986" w14:textId="77777777" w:rsidR="00AF5989" w:rsidRPr="00EC616F" w:rsidRDefault="00AF5989" w:rsidP="009413C2"/>
        </w:tc>
      </w:tr>
      <w:tr w:rsidR="00AF5989" w:rsidRPr="00EC616F" w14:paraId="5013D25C" w14:textId="77777777" w:rsidTr="009413C2">
        <w:trPr>
          <w:trHeight w:val="240"/>
          <w:jc w:val="center"/>
        </w:trPr>
        <w:tc>
          <w:tcPr>
            <w:tcW w:w="4876" w:type="dxa"/>
          </w:tcPr>
          <w:p w14:paraId="6D0E41AA" w14:textId="77777777" w:rsidR="00AF5989" w:rsidRPr="00EC616F" w:rsidRDefault="00AF5989" w:rsidP="009413C2">
            <w:pPr>
              <w:pStyle w:val="ColumnHeading"/>
            </w:pPr>
            <w:r w:rsidRPr="00EC616F">
              <w:t>Tekst koji je predložila Komisija</w:t>
            </w:r>
          </w:p>
        </w:tc>
        <w:tc>
          <w:tcPr>
            <w:tcW w:w="4876" w:type="dxa"/>
          </w:tcPr>
          <w:p w14:paraId="56FA0161" w14:textId="77777777" w:rsidR="00AF5989" w:rsidRPr="00EC616F" w:rsidRDefault="00AF5989" w:rsidP="009413C2">
            <w:pPr>
              <w:pStyle w:val="ColumnHeading"/>
            </w:pPr>
            <w:r w:rsidRPr="00EC616F">
              <w:t>Izmjena</w:t>
            </w:r>
          </w:p>
        </w:tc>
      </w:tr>
      <w:tr w:rsidR="00AF5989" w:rsidRPr="00EC616F" w14:paraId="39D80D77" w14:textId="77777777" w:rsidTr="009413C2">
        <w:trPr>
          <w:jc w:val="center"/>
        </w:trPr>
        <w:tc>
          <w:tcPr>
            <w:tcW w:w="4876" w:type="dxa"/>
          </w:tcPr>
          <w:p w14:paraId="2379F162" w14:textId="77777777" w:rsidR="00AF5989" w:rsidRPr="00EC616F" w:rsidRDefault="00AF5989" w:rsidP="009413C2">
            <w:pPr>
              <w:pStyle w:val="Normal6"/>
            </w:pPr>
          </w:p>
        </w:tc>
        <w:tc>
          <w:tcPr>
            <w:tcW w:w="4876" w:type="dxa"/>
          </w:tcPr>
          <w:p w14:paraId="182E0DE7" w14:textId="71454157" w:rsidR="00AF5989" w:rsidRPr="00EC616F" w:rsidRDefault="00AF5989" w:rsidP="000D2D3B">
            <w:pPr>
              <w:pStyle w:val="Normal6"/>
              <w:rPr>
                <w:b/>
                <w:i/>
              </w:rPr>
            </w:pPr>
            <w:r w:rsidRPr="00EC616F">
              <w:rPr>
                <w:b/>
                <w:i/>
              </w:rPr>
              <w:t>(ea)</w:t>
            </w:r>
            <w:r w:rsidRPr="00EC616F">
              <w:rPr>
                <w:b/>
                <w:i/>
              </w:rPr>
              <w:tab/>
              <w:t>diskriminirajućeg ili nerazmjernog sudskog progona ili kazne koji dovod</w:t>
            </w:r>
            <w:r w:rsidR="00085D1D" w:rsidRPr="00EC616F">
              <w:rPr>
                <w:b/>
                <w:i/>
              </w:rPr>
              <w:t>e</w:t>
            </w:r>
            <w:r w:rsidRPr="00EC616F">
              <w:rPr>
                <w:b/>
                <w:i/>
              </w:rPr>
              <w:t xml:space="preserve"> do teškog oblika kršenja temeljnih ljudskih prava radi odbijanja vršenja vojne službe zbog moralnih, vjerskih ili političkih razloga ili zbog </w:t>
            </w:r>
            <w:r w:rsidR="000D2D3B" w:rsidRPr="00EC616F">
              <w:rPr>
                <w:b/>
                <w:i/>
              </w:rPr>
              <w:t xml:space="preserve">pripadnosti </w:t>
            </w:r>
            <w:r w:rsidRPr="00EC616F">
              <w:rPr>
                <w:b/>
                <w:i/>
              </w:rPr>
              <w:t>određenoj etničkoj skupini ili državljanstvu;</w:t>
            </w:r>
          </w:p>
        </w:tc>
      </w:tr>
    </w:tbl>
    <w:p w14:paraId="3089711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3C33CB2"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3FC2FE4" w14:textId="08E899EC" w:rsidR="00AF5989" w:rsidRPr="00EC616F" w:rsidRDefault="00AF5989" w:rsidP="00AF5989">
      <w:pPr>
        <w:pStyle w:val="Normal12Italic"/>
        <w:rPr>
          <w:lang w:val="hr-HR"/>
        </w:rPr>
      </w:pPr>
      <w:r w:rsidRPr="00EC616F">
        <w:rPr>
          <w:lang w:val="hr-HR"/>
        </w:rPr>
        <w:t>Djelo progona trenutačno predviđe</w:t>
      </w:r>
      <w:r w:rsidR="00085D1D" w:rsidRPr="00EC616F">
        <w:rPr>
          <w:lang w:val="hr-HR"/>
        </w:rPr>
        <w:t>n</w:t>
      </w:r>
      <w:r w:rsidRPr="00EC616F">
        <w:rPr>
          <w:lang w:val="hr-HR"/>
        </w:rPr>
        <w:t>o u talijanskom pravu (D.Lgs. 21.12.2014. br. 18 čl. 1 lettera bis)</w:t>
      </w:r>
    </w:p>
    <w:p w14:paraId="4CC5EC49" w14:textId="77777777" w:rsidR="00AF5989" w:rsidRPr="00EC616F" w:rsidRDefault="00AF5989" w:rsidP="00AF5989">
      <w:r w:rsidRPr="00EC616F">
        <w:rPr>
          <w:rStyle w:val="HideTWBExt"/>
        </w:rPr>
        <w:t>&lt;/Amend&gt;</w:t>
      </w:r>
    </w:p>
    <w:p w14:paraId="600677A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429</w:t>
      </w:r>
      <w:r w:rsidRPr="00EC616F">
        <w:rPr>
          <w:rStyle w:val="HideTWBExt"/>
          <w:b w:val="0"/>
        </w:rPr>
        <w:t>&lt;/NumAm&gt;</w:t>
      </w:r>
    </w:p>
    <w:p w14:paraId="7329E270"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28E0E48A" w14:textId="77777777" w:rsidR="00AF5989" w:rsidRPr="00EC616F" w:rsidRDefault="00AF5989" w:rsidP="00AF5989">
      <w:pPr>
        <w:pStyle w:val="NormalBold"/>
      </w:pPr>
      <w:r w:rsidRPr="00EC616F">
        <w:rPr>
          <w:rStyle w:val="HideTWBExt"/>
          <w:b w:val="0"/>
        </w:rPr>
        <w:t>&lt;/RepeatBlock-By&gt;</w:t>
      </w:r>
    </w:p>
    <w:p w14:paraId="56AC53B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C14FF5B" w14:textId="77777777" w:rsidR="00AF5989" w:rsidRPr="00EC616F" w:rsidRDefault="00AF5989" w:rsidP="00AF5989">
      <w:pPr>
        <w:pStyle w:val="NormalBold"/>
      </w:pPr>
      <w:r w:rsidRPr="00EC616F">
        <w:rPr>
          <w:rStyle w:val="HideTWBExt"/>
          <w:b w:val="0"/>
        </w:rPr>
        <w:t>&lt;Article&gt;</w:t>
      </w:r>
      <w:r w:rsidRPr="00EC616F">
        <w:t>Članak 9. – stavak 2. – točka f</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ED61929" w14:textId="77777777" w:rsidTr="009413C2">
        <w:trPr>
          <w:trHeight w:hRule="exact" w:val="240"/>
          <w:jc w:val="center"/>
        </w:trPr>
        <w:tc>
          <w:tcPr>
            <w:tcW w:w="9752" w:type="dxa"/>
            <w:gridSpan w:val="2"/>
          </w:tcPr>
          <w:p w14:paraId="3C951868" w14:textId="77777777" w:rsidR="00AF5989" w:rsidRPr="00EC616F" w:rsidRDefault="00AF5989" w:rsidP="009413C2"/>
        </w:tc>
      </w:tr>
      <w:tr w:rsidR="00AF5989" w:rsidRPr="00EC616F" w14:paraId="7ED4C291" w14:textId="77777777" w:rsidTr="009413C2">
        <w:trPr>
          <w:trHeight w:val="240"/>
          <w:jc w:val="center"/>
        </w:trPr>
        <w:tc>
          <w:tcPr>
            <w:tcW w:w="4876" w:type="dxa"/>
          </w:tcPr>
          <w:p w14:paraId="36900965" w14:textId="77777777" w:rsidR="00AF5989" w:rsidRPr="00EC616F" w:rsidRDefault="00AF5989" w:rsidP="009413C2">
            <w:pPr>
              <w:pStyle w:val="ColumnHeading"/>
            </w:pPr>
            <w:r w:rsidRPr="00EC616F">
              <w:t>Tekst koji je predložila Komisija</w:t>
            </w:r>
          </w:p>
        </w:tc>
        <w:tc>
          <w:tcPr>
            <w:tcW w:w="4876" w:type="dxa"/>
          </w:tcPr>
          <w:p w14:paraId="4EC536D1" w14:textId="77777777" w:rsidR="00AF5989" w:rsidRPr="00EC616F" w:rsidRDefault="00AF5989" w:rsidP="009413C2">
            <w:pPr>
              <w:pStyle w:val="ColumnHeading"/>
            </w:pPr>
            <w:r w:rsidRPr="00EC616F">
              <w:t>Izmjena</w:t>
            </w:r>
          </w:p>
        </w:tc>
      </w:tr>
      <w:tr w:rsidR="00AF5989" w:rsidRPr="00EC616F" w14:paraId="4DE9F8B4" w14:textId="77777777" w:rsidTr="009413C2">
        <w:trPr>
          <w:jc w:val="center"/>
        </w:trPr>
        <w:tc>
          <w:tcPr>
            <w:tcW w:w="4876" w:type="dxa"/>
          </w:tcPr>
          <w:p w14:paraId="4339424A" w14:textId="77777777" w:rsidR="00AF5989" w:rsidRPr="00EC616F" w:rsidRDefault="00AF5989" w:rsidP="009413C2">
            <w:pPr>
              <w:pStyle w:val="Normal6"/>
              <w:rPr>
                <w:b/>
                <w:i/>
              </w:rPr>
            </w:pPr>
            <w:r w:rsidRPr="00EC616F">
              <w:rPr>
                <w:b/>
                <w:i/>
              </w:rPr>
              <w:t>(f)</w:t>
            </w:r>
            <w:r w:rsidRPr="00EC616F">
              <w:rPr>
                <w:b/>
                <w:i/>
              </w:rPr>
              <w:tab/>
              <w:t>djela koja su po prirodi specifično vezana uz spol ili djecu</w:t>
            </w:r>
            <w:r w:rsidRPr="00EC616F">
              <w:t>.</w:t>
            </w:r>
          </w:p>
        </w:tc>
        <w:tc>
          <w:tcPr>
            <w:tcW w:w="4876" w:type="dxa"/>
          </w:tcPr>
          <w:p w14:paraId="06B0F66A" w14:textId="77777777" w:rsidR="00AF5989" w:rsidRPr="00EC616F" w:rsidRDefault="00AF5989" w:rsidP="009413C2">
            <w:pPr>
              <w:pStyle w:val="Normal6"/>
              <w:rPr>
                <w:b/>
                <w:i/>
              </w:rPr>
            </w:pPr>
            <w:r w:rsidRPr="00EC616F">
              <w:rPr>
                <w:b/>
                <w:i/>
              </w:rPr>
              <w:t>Briše se</w:t>
            </w:r>
            <w:r w:rsidRPr="00EC616F">
              <w:t>.</w:t>
            </w:r>
          </w:p>
        </w:tc>
      </w:tr>
    </w:tbl>
    <w:p w14:paraId="23F6F41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3FE38D8" w14:textId="77777777" w:rsidR="00AF5989" w:rsidRPr="00EC616F" w:rsidRDefault="00AF5989" w:rsidP="00AF5989">
      <w:r w:rsidRPr="00EC616F">
        <w:rPr>
          <w:rStyle w:val="HideTWBExt"/>
        </w:rPr>
        <w:t>&lt;/Amend&gt;</w:t>
      </w:r>
    </w:p>
    <w:p w14:paraId="5AD79C4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430</w:t>
      </w:r>
      <w:r w:rsidRPr="00EC616F">
        <w:rPr>
          <w:rStyle w:val="HideTWBExt"/>
          <w:b w:val="0"/>
        </w:rPr>
        <w:t>&lt;/NumAm&gt;</w:t>
      </w:r>
    </w:p>
    <w:p w14:paraId="1C93E3A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0925C68" w14:textId="77777777" w:rsidR="00AF5989" w:rsidRPr="00EC616F" w:rsidRDefault="00AF5989" w:rsidP="00AF5989">
      <w:pPr>
        <w:pStyle w:val="NormalBold"/>
      </w:pPr>
      <w:r w:rsidRPr="00EC616F">
        <w:rPr>
          <w:rStyle w:val="HideTWBExt"/>
          <w:b w:val="0"/>
        </w:rPr>
        <w:t>&lt;/RepeatBlock-By&gt;</w:t>
      </w:r>
    </w:p>
    <w:p w14:paraId="39EFE59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347833C" w14:textId="77777777" w:rsidR="00AF5989" w:rsidRPr="00EC616F" w:rsidRDefault="00AF5989" w:rsidP="00AF5989">
      <w:pPr>
        <w:pStyle w:val="NormalBold"/>
      </w:pPr>
      <w:r w:rsidRPr="00EC616F">
        <w:rPr>
          <w:rStyle w:val="HideTWBExt"/>
          <w:b w:val="0"/>
        </w:rPr>
        <w:t>&lt;Article&gt;</w:t>
      </w:r>
      <w:r w:rsidRPr="00EC616F">
        <w:t>Članak 9. – stavak 2. – točka f</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A2368AD" w14:textId="77777777" w:rsidTr="009413C2">
        <w:trPr>
          <w:trHeight w:hRule="exact" w:val="240"/>
          <w:jc w:val="center"/>
        </w:trPr>
        <w:tc>
          <w:tcPr>
            <w:tcW w:w="9752" w:type="dxa"/>
            <w:gridSpan w:val="2"/>
          </w:tcPr>
          <w:p w14:paraId="2982632C" w14:textId="77777777" w:rsidR="00AF5989" w:rsidRPr="00EC616F" w:rsidRDefault="00AF5989" w:rsidP="009413C2"/>
        </w:tc>
      </w:tr>
      <w:tr w:rsidR="00AF5989" w:rsidRPr="00EC616F" w14:paraId="76137F50" w14:textId="77777777" w:rsidTr="009413C2">
        <w:trPr>
          <w:trHeight w:val="240"/>
          <w:jc w:val="center"/>
        </w:trPr>
        <w:tc>
          <w:tcPr>
            <w:tcW w:w="4876" w:type="dxa"/>
          </w:tcPr>
          <w:p w14:paraId="0B737896" w14:textId="77777777" w:rsidR="00AF5989" w:rsidRPr="00EC616F" w:rsidRDefault="00AF5989" w:rsidP="009413C2">
            <w:pPr>
              <w:pStyle w:val="ColumnHeading"/>
            </w:pPr>
            <w:r w:rsidRPr="00EC616F">
              <w:t>Tekst koji je predložila Komisija</w:t>
            </w:r>
          </w:p>
        </w:tc>
        <w:tc>
          <w:tcPr>
            <w:tcW w:w="4876" w:type="dxa"/>
          </w:tcPr>
          <w:p w14:paraId="67E5CDC2" w14:textId="77777777" w:rsidR="00AF5989" w:rsidRPr="00EC616F" w:rsidRDefault="00AF5989" w:rsidP="009413C2">
            <w:pPr>
              <w:pStyle w:val="ColumnHeading"/>
            </w:pPr>
            <w:r w:rsidRPr="00EC616F">
              <w:t>Izmjena</w:t>
            </w:r>
          </w:p>
        </w:tc>
      </w:tr>
      <w:tr w:rsidR="00AF5989" w:rsidRPr="00EC616F" w14:paraId="11EC146A" w14:textId="77777777" w:rsidTr="009413C2">
        <w:trPr>
          <w:jc w:val="center"/>
        </w:trPr>
        <w:tc>
          <w:tcPr>
            <w:tcW w:w="4876" w:type="dxa"/>
          </w:tcPr>
          <w:p w14:paraId="65081938" w14:textId="77777777" w:rsidR="00AF5989" w:rsidRPr="00EC616F" w:rsidRDefault="00AF5989" w:rsidP="009413C2">
            <w:pPr>
              <w:pStyle w:val="Normal6"/>
              <w:rPr>
                <w:b/>
                <w:i/>
              </w:rPr>
            </w:pPr>
            <w:r w:rsidRPr="00EC616F">
              <w:t>(f)</w:t>
            </w:r>
            <w:r w:rsidRPr="00EC616F">
              <w:rPr>
                <w:b/>
                <w:i/>
              </w:rPr>
              <w:tab/>
            </w:r>
            <w:r w:rsidRPr="00EC616F">
              <w:t>djela koja su po prirodi specifično vezana uz spol ili djecu.</w:t>
            </w:r>
          </w:p>
        </w:tc>
        <w:tc>
          <w:tcPr>
            <w:tcW w:w="4876" w:type="dxa"/>
          </w:tcPr>
          <w:p w14:paraId="02BC6E9C" w14:textId="77777777" w:rsidR="00AF5989" w:rsidRPr="00EC616F" w:rsidRDefault="00AF5989" w:rsidP="009413C2">
            <w:pPr>
              <w:pStyle w:val="Normal6"/>
              <w:rPr>
                <w:b/>
                <w:i/>
              </w:rPr>
            </w:pPr>
            <w:r w:rsidRPr="00EC616F">
              <w:t>(f)</w:t>
            </w:r>
            <w:r w:rsidRPr="00EC616F">
              <w:rPr>
                <w:b/>
                <w:i/>
              </w:rPr>
              <w:tab/>
            </w:r>
            <w:r w:rsidRPr="00EC616F">
              <w:t>djela koja su po prirodi specifično vezana uz spol ili djecu</w:t>
            </w:r>
            <w:r w:rsidRPr="00EC616F">
              <w:rPr>
                <w:b/>
                <w:i/>
              </w:rPr>
              <w:t>, kao što su zapošljavanje maloljetnika, genitalno sakaćenje, prisilan brak, trgovina djecom i dječji rad, obiteljsko nasilje, trgovina ljudima radi seksualnog iskorištavanja, kršenje ekonomskih, socijalnih i kulturnih prava</w:t>
            </w:r>
            <w:r w:rsidRPr="00EC616F">
              <w:t>.</w:t>
            </w:r>
          </w:p>
        </w:tc>
      </w:tr>
    </w:tbl>
    <w:p w14:paraId="28D7F3C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FAF54BB" w14:textId="77777777" w:rsidR="00AF5989" w:rsidRPr="00EC616F" w:rsidRDefault="00AF5989" w:rsidP="00AF5989">
      <w:r w:rsidRPr="00EC616F">
        <w:rPr>
          <w:rStyle w:val="HideTWBExt"/>
        </w:rPr>
        <w:t>&lt;/Amend&gt;</w:t>
      </w:r>
    </w:p>
    <w:p w14:paraId="0452826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431</w:t>
      </w:r>
      <w:r w:rsidRPr="00EC616F">
        <w:rPr>
          <w:rStyle w:val="HideTWBExt"/>
          <w:b w:val="0"/>
        </w:rPr>
        <w:t>&lt;/NumAm&gt;</w:t>
      </w:r>
    </w:p>
    <w:p w14:paraId="6C621FB4"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0B673E9F" w14:textId="77777777" w:rsidR="00AF5989" w:rsidRPr="00EC616F" w:rsidRDefault="00AF5989" w:rsidP="00AF5989">
      <w:pPr>
        <w:pStyle w:val="NormalBold"/>
      </w:pPr>
      <w:r w:rsidRPr="00EC616F">
        <w:rPr>
          <w:rStyle w:val="HideTWBExt"/>
          <w:b w:val="0"/>
        </w:rPr>
        <w:t>&lt;/RepeatBlock-By&gt;</w:t>
      </w:r>
    </w:p>
    <w:p w14:paraId="12DA018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07A4302" w14:textId="77777777" w:rsidR="00AF5989" w:rsidRPr="00EC616F" w:rsidRDefault="00AF5989" w:rsidP="00AF5989">
      <w:pPr>
        <w:pStyle w:val="NormalBold"/>
      </w:pPr>
      <w:r w:rsidRPr="00EC616F">
        <w:rPr>
          <w:rStyle w:val="HideTWBExt"/>
          <w:b w:val="0"/>
        </w:rPr>
        <w:t>&lt;Article&gt;</w:t>
      </w:r>
      <w:r w:rsidRPr="00EC616F">
        <w:t>Članak 10.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18D4629" w14:textId="77777777" w:rsidTr="009413C2">
        <w:trPr>
          <w:trHeight w:hRule="exact" w:val="240"/>
          <w:jc w:val="center"/>
        </w:trPr>
        <w:tc>
          <w:tcPr>
            <w:tcW w:w="9752" w:type="dxa"/>
            <w:gridSpan w:val="2"/>
          </w:tcPr>
          <w:p w14:paraId="7D6973D2" w14:textId="77777777" w:rsidR="00AF5989" w:rsidRPr="00EC616F" w:rsidRDefault="00AF5989" w:rsidP="009413C2"/>
        </w:tc>
      </w:tr>
      <w:tr w:rsidR="00AF5989" w:rsidRPr="00EC616F" w14:paraId="29EBCB1C" w14:textId="77777777" w:rsidTr="009413C2">
        <w:trPr>
          <w:trHeight w:val="240"/>
          <w:jc w:val="center"/>
        </w:trPr>
        <w:tc>
          <w:tcPr>
            <w:tcW w:w="4876" w:type="dxa"/>
          </w:tcPr>
          <w:p w14:paraId="33C96AF0" w14:textId="77777777" w:rsidR="00AF5989" w:rsidRPr="00EC616F" w:rsidRDefault="00AF5989" w:rsidP="009413C2">
            <w:pPr>
              <w:pStyle w:val="ColumnHeading"/>
            </w:pPr>
            <w:r w:rsidRPr="00EC616F">
              <w:t>Tekst koji je predložila Komisija</w:t>
            </w:r>
          </w:p>
        </w:tc>
        <w:tc>
          <w:tcPr>
            <w:tcW w:w="4876" w:type="dxa"/>
          </w:tcPr>
          <w:p w14:paraId="51183D12" w14:textId="77777777" w:rsidR="00AF5989" w:rsidRPr="00EC616F" w:rsidRDefault="00AF5989" w:rsidP="009413C2">
            <w:pPr>
              <w:pStyle w:val="ColumnHeading"/>
            </w:pPr>
            <w:r w:rsidRPr="00EC616F">
              <w:t>Izmjena</w:t>
            </w:r>
          </w:p>
        </w:tc>
      </w:tr>
      <w:tr w:rsidR="00AF5989" w:rsidRPr="00EC616F" w14:paraId="14E1694D" w14:textId="77777777" w:rsidTr="009413C2">
        <w:trPr>
          <w:jc w:val="center"/>
        </w:trPr>
        <w:tc>
          <w:tcPr>
            <w:tcW w:w="4876" w:type="dxa"/>
          </w:tcPr>
          <w:p w14:paraId="55DBB668" w14:textId="77777777" w:rsidR="00AF5989" w:rsidRPr="00EC616F" w:rsidRDefault="00AF5989" w:rsidP="009413C2">
            <w:pPr>
              <w:pStyle w:val="Normal6"/>
              <w:rPr>
                <w:b/>
                <w:i/>
              </w:rPr>
            </w:pPr>
            <w:r w:rsidRPr="00EC616F">
              <w:t>1.</w:t>
            </w:r>
            <w:r w:rsidRPr="00EC616F">
              <w:rPr>
                <w:b/>
                <w:i/>
              </w:rPr>
              <w:tab/>
            </w:r>
            <w:r w:rsidRPr="00EC616F">
              <w:t>Potrebno je uzeti u obzir sljedeće elemente</w:t>
            </w:r>
            <w:r w:rsidRPr="00EC616F">
              <w:rPr>
                <w:b/>
                <w:i/>
              </w:rPr>
              <w:t xml:space="preserve"> pri procjeni razloga</w:t>
            </w:r>
            <w:r w:rsidRPr="00EC616F">
              <w:t xml:space="preserve"> progona:</w:t>
            </w:r>
          </w:p>
        </w:tc>
        <w:tc>
          <w:tcPr>
            <w:tcW w:w="4876" w:type="dxa"/>
          </w:tcPr>
          <w:p w14:paraId="68F18753" w14:textId="77777777" w:rsidR="00AF5989" w:rsidRPr="00EC616F" w:rsidRDefault="00AF5989" w:rsidP="009413C2">
            <w:pPr>
              <w:pStyle w:val="Normal6"/>
              <w:rPr>
                <w:b/>
                <w:i/>
              </w:rPr>
            </w:pPr>
            <w:r w:rsidRPr="00EC616F">
              <w:t>1.</w:t>
            </w:r>
            <w:r w:rsidRPr="00EC616F">
              <w:rPr>
                <w:b/>
                <w:i/>
              </w:rPr>
              <w:tab/>
            </w:r>
            <w:r w:rsidRPr="00EC616F">
              <w:t>Potrebno je uzeti u obzir sljedeće elemente</w:t>
            </w:r>
            <w:r w:rsidRPr="00EC616F">
              <w:rPr>
                <w:b/>
                <w:i/>
              </w:rPr>
              <w:t xml:space="preserve"> kada tijelo odgovorno za utvrđivanje procjenjuje razloge</w:t>
            </w:r>
            <w:r w:rsidRPr="00EC616F">
              <w:t xml:space="preserve"> progona:</w:t>
            </w:r>
          </w:p>
        </w:tc>
      </w:tr>
    </w:tbl>
    <w:p w14:paraId="269162E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328BE6AD" w14:textId="77777777" w:rsidR="00AF5989" w:rsidRPr="00EC616F" w:rsidRDefault="00AF5989" w:rsidP="00AF5989">
      <w:r w:rsidRPr="00EC616F">
        <w:rPr>
          <w:rStyle w:val="HideTWBExt"/>
        </w:rPr>
        <w:t>&lt;/Amend&gt;</w:t>
      </w:r>
    </w:p>
    <w:p w14:paraId="3C1D3B8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432</w:t>
      </w:r>
      <w:r w:rsidRPr="00EC616F">
        <w:rPr>
          <w:rStyle w:val="HideTWBExt"/>
          <w:b w:val="0"/>
        </w:rPr>
        <w:t>&lt;/NumAm&gt;</w:t>
      </w:r>
    </w:p>
    <w:p w14:paraId="4880E110" w14:textId="77777777" w:rsidR="00AF5989" w:rsidRPr="00EC616F" w:rsidRDefault="00AF5989" w:rsidP="00AF5989">
      <w:pPr>
        <w:pStyle w:val="NormalBold"/>
      </w:pPr>
      <w:r w:rsidRPr="00EC616F">
        <w:rPr>
          <w:rStyle w:val="HideTWBExt"/>
          <w:b w:val="0"/>
        </w:rPr>
        <w:t>&lt;RepeatBlock-By&gt;&lt;Members&gt;</w:t>
      </w:r>
      <w:r w:rsidRPr="00EC616F">
        <w:t>Lorenzo Fontana</w:t>
      </w:r>
      <w:r w:rsidRPr="00EC616F">
        <w:rPr>
          <w:rStyle w:val="HideTWBExt"/>
          <w:b w:val="0"/>
        </w:rPr>
        <w:t>&lt;/Members&gt;</w:t>
      </w:r>
    </w:p>
    <w:p w14:paraId="1346FFCD" w14:textId="77777777" w:rsidR="00AF5989" w:rsidRPr="00EC616F" w:rsidRDefault="00AF5989" w:rsidP="00AF5989">
      <w:pPr>
        <w:pStyle w:val="NormalBold"/>
      </w:pPr>
      <w:r w:rsidRPr="00EC616F">
        <w:rPr>
          <w:rStyle w:val="HideTWBExt"/>
          <w:b w:val="0"/>
        </w:rPr>
        <w:t>&lt;/RepeatBlock-By&gt;</w:t>
      </w:r>
    </w:p>
    <w:p w14:paraId="25D01EE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C3E9667" w14:textId="77777777" w:rsidR="00AF5989" w:rsidRPr="00EC616F" w:rsidRDefault="00AF5989" w:rsidP="00AF5989">
      <w:pPr>
        <w:pStyle w:val="NormalBold"/>
      </w:pPr>
      <w:r w:rsidRPr="00EC616F">
        <w:rPr>
          <w:rStyle w:val="HideTWBExt"/>
          <w:b w:val="0"/>
        </w:rPr>
        <w:t>&lt;Article&gt;</w:t>
      </w:r>
      <w:r w:rsidRPr="00EC616F">
        <w:t>Članak 10.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3B3198A" w14:textId="77777777" w:rsidTr="009413C2">
        <w:trPr>
          <w:trHeight w:hRule="exact" w:val="240"/>
          <w:jc w:val="center"/>
        </w:trPr>
        <w:tc>
          <w:tcPr>
            <w:tcW w:w="9752" w:type="dxa"/>
            <w:gridSpan w:val="2"/>
          </w:tcPr>
          <w:p w14:paraId="481CCB61" w14:textId="77777777" w:rsidR="00AF5989" w:rsidRPr="00EC616F" w:rsidRDefault="00AF5989" w:rsidP="009413C2"/>
        </w:tc>
      </w:tr>
      <w:tr w:rsidR="00AF5989" w:rsidRPr="00EC616F" w14:paraId="39CCCEE0" w14:textId="77777777" w:rsidTr="009413C2">
        <w:trPr>
          <w:trHeight w:val="240"/>
          <w:jc w:val="center"/>
        </w:trPr>
        <w:tc>
          <w:tcPr>
            <w:tcW w:w="4876" w:type="dxa"/>
          </w:tcPr>
          <w:p w14:paraId="58E779AE" w14:textId="77777777" w:rsidR="00AF5989" w:rsidRPr="00EC616F" w:rsidRDefault="00AF5989" w:rsidP="009413C2">
            <w:pPr>
              <w:pStyle w:val="ColumnHeading"/>
            </w:pPr>
            <w:r w:rsidRPr="00EC616F">
              <w:t>Tekst koji je predložila Komisija</w:t>
            </w:r>
          </w:p>
        </w:tc>
        <w:tc>
          <w:tcPr>
            <w:tcW w:w="4876" w:type="dxa"/>
          </w:tcPr>
          <w:p w14:paraId="4333EB0B" w14:textId="77777777" w:rsidR="00AF5989" w:rsidRPr="00EC616F" w:rsidRDefault="00AF5989" w:rsidP="009413C2">
            <w:pPr>
              <w:pStyle w:val="ColumnHeading"/>
            </w:pPr>
            <w:r w:rsidRPr="00EC616F">
              <w:t>Izmjena</w:t>
            </w:r>
          </w:p>
        </w:tc>
      </w:tr>
      <w:tr w:rsidR="00AF5989" w:rsidRPr="00EC616F" w14:paraId="79280A97" w14:textId="77777777" w:rsidTr="009413C2">
        <w:trPr>
          <w:jc w:val="center"/>
        </w:trPr>
        <w:tc>
          <w:tcPr>
            <w:tcW w:w="4876" w:type="dxa"/>
          </w:tcPr>
          <w:p w14:paraId="012944F7" w14:textId="77777777" w:rsidR="00AF5989" w:rsidRPr="00EC616F" w:rsidRDefault="00AF5989" w:rsidP="009413C2">
            <w:pPr>
              <w:pStyle w:val="Normal6"/>
              <w:rPr>
                <w:b/>
                <w:i/>
              </w:rPr>
            </w:pPr>
            <w:r w:rsidRPr="00EC616F">
              <w:t>(b)</w:t>
            </w:r>
            <w:r w:rsidRPr="00EC616F">
              <w:rPr>
                <w:b/>
                <w:i/>
              </w:rPr>
              <w:tab/>
            </w:r>
            <w:r w:rsidRPr="00EC616F">
              <w:t>pojam religije posebno uključuje zauzimanje vjerskih, nevjerskih i ateističkih uvjerenja, sudjelovanje ili nesudjelovanje u formalnim vjerskim obredima privatno ili u javnosti, samostalno ili u zajednici s drugima, druga vjerska djela ili izražavanja vjere, ili oblike osobnog ili zajedničkog ponašanja koji se temelje na vjerskom uvjerenju ili ih takvo uvjerenje propisuje;</w:t>
            </w:r>
          </w:p>
        </w:tc>
        <w:tc>
          <w:tcPr>
            <w:tcW w:w="4876" w:type="dxa"/>
          </w:tcPr>
          <w:p w14:paraId="27476630" w14:textId="77777777" w:rsidR="00AF5989" w:rsidRPr="00EC616F" w:rsidRDefault="00AF5989" w:rsidP="009413C2">
            <w:pPr>
              <w:pStyle w:val="Normal6"/>
              <w:rPr>
                <w:b/>
                <w:i/>
              </w:rPr>
            </w:pPr>
            <w:r w:rsidRPr="00EC616F">
              <w:t>(b)</w:t>
            </w:r>
            <w:r w:rsidRPr="00EC616F">
              <w:rPr>
                <w:b/>
                <w:i/>
              </w:rPr>
              <w:tab/>
            </w:r>
            <w:r w:rsidRPr="00EC616F">
              <w:t>pojam religije posebno uključuje</w:t>
            </w:r>
            <w:r w:rsidRPr="00EC616F">
              <w:rPr>
                <w:b/>
                <w:i/>
              </w:rPr>
              <w:t xml:space="preserve"> vjeru (što se ogleda u progonu kršćana u Africi i na Bliskom istoku)</w:t>
            </w:r>
            <w:r w:rsidRPr="00EC616F">
              <w:t xml:space="preserve"> zauzimanje vjerskih, nevjerskih i ateističkih uvjerenja, sudjelovanje ili nesudjelovanje u formalnim vjerskim obredima privatno ili u javnosti, samostalno ili u zajednici s drugima, druga vjerska djela ili izražavanja vjere, ili oblike osobnog ili zajedničkog ponašanja koji se temelje na vjerskom uvjerenju ili ih takvo uvjerenje propisuje;</w:t>
            </w:r>
          </w:p>
        </w:tc>
      </w:tr>
    </w:tbl>
    <w:p w14:paraId="102B2F5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63C2FA3C" w14:textId="77777777" w:rsidR="00AF5989" w:rsidRPr="00EC616F" w:rsidRDefault="00AF5989" w:rsidP="00AF5989">
      <w:r w:rsidRPr="00EC616F">
        <w:rPr>
          <w:rStyle w:val="HideTWBExt"/>
        </w:rPr>
        <w:t>&lt;/Amend&gt;</w:t>
      </w:r>
    </w:p>
    <w:p w14:paraId="4A06B86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433</w:t>
      </w:r>
      <w:r w:rsidRPr="00EC616F">
        <w:rPr>
          <w:rStyle w:val="HideTWBExt"/>
          <w:b w:val="0"/>
        </w:rPr>
        <w:t>&lt;/NumAm&gt;</w:t>
      </w:r>
    </w:p>
    <w:p w14:paraId="7EDCEA68" w14:textId="77777777" w:rsidR="00AF5989" w:rsidRPr="00EC616F" w:rsidRDefault="00AF5989" w:rsidP="00AF5989">
      <w:pPr>
        <w:pStyle w:val="NormalBold"/>
      </w:pPr>
      <w:r w:rsidRPr="00EC616F">
        <w:rPr>
          <w:rStyle w:val="HideTWBExt"/>
          <w:b w:val="0"/>
        </w:rPr>
        <w:t>&lt;RepeatBlock-By&gt;&lt;Members&gt;</w:t>
      </w:r>
      <w:r w:rsidRPr="00EC616F">
        <w:t>Miltiadis Kyrkos</w:t>
      </w:r>
      <w:r w:rsidRPr="00EC616F">
        <w:rPr>
          <w:rStyle w:val="HideTWBExt"/>
          <w:b w:val="0"/>
        </w:rPr>
        <w:t>&lt;/Members&gt;</w:t>
      </w:r>
    </w:p>
    <w:p w14:paraId="7C199150" w14:textId="77777777" w:rsidR="00AF5989" w:rsidRPr="00EC616F" w:rsidRDefault="00AF5989" w:rsidP="00AF5989">
      <w:pPr>
        <w:pStyle w:val="NormalBold"/>
      </w:pPr>
      <w:r w:rsidRPr="00EC616F">
        <w:rPr>
          <w:rStyle w:val="HideTWBExt"/>
          <w:b w:val="0"/>
        </w:rPr>
        <w:t>&lt;/RepeatBlock-By&gt;</w:t>
      </w:r>
    </w:p>
    <w:p w14:paraId="7BE89BE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5B0DD48" w14:textId="77777777" w:rsidR="00AF5989" w:rsidRPr="00EC616F" w:rsidRDefault="00AF5989" w:rsidP="00AF5989">
      <w:pPr>
        <w:pStyle w:val="NormalBold"/>
      </w:pPr>
      <w:r w:rsidRPr="00EC616F">
        <w:rPr>
          <w:rStyle w:val="HideTWBExt"/>
          <w:b w:val="0"/>
        </w:rPr>
        <w:t>&lt;Article&gt;</w:t>
      </w:r>
      <w:r w:rsidRPr="00EC616F">
        <w:t>Članak 10.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1D6D1C3" w14:textId="77777777" w:rsidTr="009413C2">
        <w:trPr>
          <w:trHeight w:hRule="exact" w:val="240"/>
          <w:jc w:val="center"/>
        </w:trPr>
        <w:tc>
          <w:tcPr>
            <w:tcW w:w="9752" w:type="dxa"/>
            <w:gridSpan w:val="2"/>
          </w:tcPr>
          <w:p w14:paraId="0D25E535" w14:textId="77777777" w:rsidR="00AF5989" w:rsidRPr="00EC616F" w:rsidRDefault="00AF5989" w:rsidP="009413C2"/>
        </w:tc>
      </w:tr>
      <w:tr w:rsidR="00AF5989" w:rsidRPr="00EC616F" w14:paraId="74ADFC82" w14:textId="77777777" w:rsidTr="009413C2">
        <w:trPr>
          <w:trHeight w:val="240"/>
          <w:jc w:val="center"/>
        </w:trPr>
        <w:tc>
          <w:tcPr>
            <w:tcW w:w="4876" w:type="dxa"/>
          </w:tcPr>
          <w:p w14:paraId="2939DF76" w14:textId="77777777" w:rsidR="00AF5989" w:rsidRPr="00EC616F" w:rsidRDefault="00AF5989" w:rsidP="009413C2">
            <w:pPr>
              <w:pStyle w:val="ColumnHeading"/>
            </w:pPr>
            <w:r w:rsidRPr="00EC616F">
              <w:t>Tekst koji je predložila Komisija</w:t>
            </w:r>
          </w:p>
        </w:tc>
        <w:tc>
          <w:tcPr>
            <w:tcW w:w="4876" w:type="dxa"/>
          </w:tcPr>
          <w:p w14:paraId="2C3E7F7F" w14:textId="77777777" w:rsidR="00AF5989" w:rsidRPr="00EC616F" w:rsidRDefault="00AF5989" w:rsidP="009413C2">
            <w:pPr>
              <w:pStyle w:val="ColumnHeading"/>
            </w:pPr>
            <w:r w:rsidRPr="00EC616F">
              <w:t>Izmjena</w:t>
            </w:r>
          </w:p>
        </w:tc>
      </w:tr>
      <w:tr w:rsidR="00AF5989" w:rsidRPr="00EC616F" w14:paraId="6ED81D70" w14:textId="77777777" w:rsidTr="009413C2">
        <w:trPr>
          <w:jc w:val="center"/>
        </w:trPr>
        <w:tc>
          <w:tcPr>
            <w:tcW w:w="4876" w:type="dxa"/>
          </w:tcPr>
          <w:p w14:paraId="51BCEB1B" w14:textId="77777777" w:rsidR="00AF5989" w:rsidRPr="00EC616F" w:rsidRDefault="00AF5989" w:rsidP="009413C2">
            <w:pPr>
              <w:pStyle w:val="Normal6"/>
              <w:rPr>
                <w:b/>
                <w:i/>
              </w:rPr>
            </w:pPr>
            <w:r w:rsidRPr="00EC616F">
              <w:t>(b)</w:t>
            </w:r>
            <w:r w:rsidRPr="00EC616F">
              <w:rPr>
                <w:b/>
                <w:i/>
              </w:rPr>
              <w:tab/>
            </w:r>
            <w:r w:rsidRPr="00EC616F">
              <w:t>pojam religije</w:t>
            </w:r>
            <w:r w:rsidRPr="00EC616F">
              <w:rPr>
                <w:b/>
                <w:i/>
              </w:rPr>
              <w:t xml:space="preserve"> posebno</w:t>
            </w:r>
            <w:r w:rsidRPr="00EC616F">
              <w:t xml:space="preserve"> uključuje zauzimanje vjerskih</w:t>
            </w:r>
            <w:r w:rsidRPr="00EC616F">
              <w:rPr>
                <w:b/>
                <w:i/>
              </w:rPr>
              <w:t>,</w:t>
            </w:r>
            <w:r w:rsidRPr="00EC616F">
              <w:t xml:space="preserve"> nevjerskih</w:t>
            </w:r>
            <w:r w:rsidRPr="00EC616F">
              <w:rPr>
                <w:b/>
                <w:i/>
              </w:rPr>
              <w:t xml:space="preserve"> i ateističkih</w:t>
            </w:r>
            <w:r w:rsidRPr="00EC616F">
              <w:t xml:space="preserve"> uvjerenja, sudjelovanje ili nesudjelovanje u formalnim vjerskim obredima privatno ili u javnosti, samostalno ili u zajednici s drugima, druga vjerska djela ili izražavanja vjere, ili oblike osobnog ili zajedničkog ponašanja koji se temelje na vjerskom uvjerenju ili ih takvo uvjerenje propisuje;</w:t>
            </w:r>
          </w:p>
        </w:tc>
        <w:tc>
          <w:tcPr>
            <w:tcW w:w="4876" w:type="dxa"/>
          </w:tcPr>
          <w:p w14:paraId="57944997" w14:textId="77777777" w:rsidR="00AF5989" w:rsidRPr="00EC616F" w:rsidRDefault="00AF5989" w:rsidP="009413C2">
            <w:pPr>
              <w:pStyle w:val="Normal6"/>
              <w:rPr>
                <w:b/>
                <w:i/>
              </w:rPr>
            </w:pPr>
            <w:r w:rsidRPr="00EC616F">
              <w:t>(b)</w:t>
            </w:r>
            <w:r w:rsidRPr="00EC616F">
              <w:rPr>
                <w:b/>
                <w:i/>
              </w:rPr>
              <w:tab/>
            </w:r>
            <w:r w:rsidRPr="00EC616F">
              <w:t>pojam religije uključuje zauzimanje</w:t>
            </w:r>
            <w:r w:rsidRPr="00EC616F">
              <w:rPr>
                <w:b/>
                <w:i/>
              </w:rPr>
              <w:t xml:space="preserve"> i iskazivanje</w:t>
            </w:r>
            <w:r w:rsidRPr="00EC616F">
              <w:t xml:space="preserve"> vjerskih</w:t>
            </w:r>
            <w:r w:rsidRPr="00EC616F">
              <w:rPr>
                <w:b/>
                <w:i/>
              </w:rPr>
              <w:t xml:space="preserve"> ili</w:t>
            </w:r>
            <w:r w:rsidRPr="00EC616F">
              <w:t xml:space="preserve"> nevjerskih uvjerenja, sudjelovanje ili nesudjelovanje u formalnim vjerskim obredima privatno ili u javnosti, samostalno ili u zajednici s drugima, druga vjerska djela ili izražavanja vjere, ili oblike osobnog ili zajedničkog ponašanja koji se temelje na vjerskom uvjerenju ili ih takvo uvjerenje propisuje;</w:t>
            </w:r>
          </w:p>
        </w:tc>
      </w:tr>
    </w:tbl>
    <w:p w14:paraId="73EE4DF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32F04D" w14:textId="77777777" w:rsidR="00AF5989" w:rsidRPr="00EC616F" w:rsidRDefault="00AF5989" w:rsidP="00AF5989">
      <w:r w:rsidRPr="00EC616F">
        <w:rPr>
          <w:rStyle w:val="HideTWBExt"/>
        </w:rPr>
        <w:t>&lt;/Amend&gt;</w:t>
      </w:r>
    </w:p>
    <w:p w14:paraId="75398A8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434</w:t>
      </w:r>
      <w:r w:rsidRPr="00EC616F">
        <w:rPr>
          <w:rStyle w:val="HideTWBExt"/>
          <w:b w:val="0"/>
        </w:rPr>
        <w:t>&lt;/NumAm&gt;</w:t>
      </w:r>
    </w:p>
    <w:p w14:paraId="3B83F445" w14:textId="77777777" w:rsidR="00AF5989" w:rsidRPr="00EC616F" w:rsidRDefault="00AF5989" w:rsidP="00AF5989">
      <w:pPr>
        <w:pStyle w:val="NormalBold"/>
      </w:pPr>
      <w:r w:rsidRPr="00EC616F">
        <w:rPr>
          <w:rStyle w:val="HideTWBExt"/>
          <w:b w:val="0"/>
        </w:rPr>
        <w:t>&lt;RepeatBlock-By&gt;&lt;Members&gt;</w:t>
      </w:r>
      <w:r w:rsidRPr="00EC616F">
        <w:t>Traian Ungureanu, Artis Pabriks, Tomáš Zdechovský, Monica Macovei</w:t>
      </w:r>
      <w:r w:rsidRPr="00EC616F">
        <w:rPr>
          <w:rStyle w:val="HideTWBExt"/>
          <w:b w:val="0"/>
        </w:rPr>
        <w:t>&lt;/Members&gt;</w:t>
      </w:r>
    </w:p>
    <w:p w14:paraId="503EE0E5" w14:textId="77777777" w:rsidR="00AF5989" w:rsidRPr="00EC616F" w:rsidRDefault="00AF5989" w:rsidP="00AF5989">
      <w:pPr>
        <w:pStyle w:val="NormalBold"/>
      </w:pPr>
      <w:r w:rsidRPr="00EC616F">
        <w:rPr>
          <w:rStyle w:val="HideTWBExt"/>
          <w:b w:val="0"/>
        </w:rPr>
        <w:t>&lt;/RepeatBlock-By&gt;</w:t>
      </w:r>
    </w:p>
    <w:p w14:paraId="1746854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7732D8A" w14:textId="77777777" w:rsidR="00AF5989" w:rsidRPr="00EC616F" w:rsidRDefault="00AF5989" w:rsidP="00AF5989">
      <w:pPr>
        <w:pStyle w:val="NormalBold"/>
      </w:pPr>
      <w:r w:rsidRPr="00EC616F">
        <w:rPr>
          <w:rStyle w:val="HideTWBExt"/>
          <w:b w:val="0"/>
        </w:rPr>
        <w:t>&lt;Article&gt;</w:t>
      </w:r>
      <w:r w:rsidRPr="00EC616F">
        <w:t>Članak 10.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0D01324" w14:textId="77777777" w:rsidTr="009413C2">
        <w:trPr>
          <w:trHeight w:hRule="exact" w:val="240"/>
          <w:jc w:val="center"/>
        </w:trPr>
        <w:tc>
          <w:tcPr>
            <w:tcW w:w="9752" w:type="dxa"/>
            <w:gridSpan w:val="2"/>
          </w:tcPr>
          <w:p w14:paraId="68A6C492" w14:textId="77777777" w:rsidR="00AF5989" w:rsidRPr="00EC616F" w:rsidRDefault="00AF5989" w:rsidP="009413C2"/>
        </w:tc>
      </w:tr>
      <w:tr w:rsidR="00AF5989" w:rsidRPr="00EC616F" w14:paraId="58975022" w14:textId="77777777" w:rsidTr="009413C2">
        <w:trPr>
          <w:trHeight w:val="240"/>
          <w:jc w:val="center"/>
        </w:trPr>
        <w:tc>
          <w:tcPr>
            <w:tcW w:w="4876" w:type="dxa"/>
          </w:tcPr>
          <w:p w14:paraId="297B40D1" w14:textId="77777777" w:rsidR="00AF5989" w:rsidRPr="00EC616F" w:rsidRDefault="00AF5989" w:rsidP="009413C2">
            <w:pPr>
              <w:pStyle w:val="ColumnHeading"/>
            </w:pPr>
            <w:r w:rsidRPr="00EC616F">
              <w:t>Tekst koji je predložila Komisija</w:t>
            </w:r>
          </w:p>
        </w:tc>
        <w:tc>
          <w:tcPr>
            <w:tcW w:w="4876" w:type="dxa"/>
          </w:tcPr>
          <w:p w14:paraId="78726B9D" w14:textId="77777777" w:rsidR="00AF5989" w:rsidRPr="00EC616F" w:rsidRDefault="00AF5989" w:rsidP="009413C2">
            <w:pPr>
              <w:pStyle w:val="ColumnHeading"/>
            </w:pPr>
            <w:r w:rsidRPr="00EC616F">
              <w:t>Izmjena</w:t>
            </w:r>
          </w:p>
        </w:tc>
      </w:tr>
      <w:tr w:rsidR="00AF5989" w:rsidRPr="00EC616F" w14:paraId="2C5876FA" w14:textId="77777777" w:rsidTr="009413C2">
        <w:trPr>
          <w:jc w:val="center"/>
        </w:trPr>
        <w:tc>
          <w:tcPr>
            <w:tcW w:w="4876" w:type="dxa"/>
          </w:tcPr>
          <w:p w14:paraId="3FEA09FC" w14:textId="77777777" w:rsidR="00AF5989" w:rsidRPr="00EC616F" w:rsidRDefault="00AF5989" w:rsidP="009413C2">
            <w:pPr>
              <w:pStyle w:val="Normal6"/>
              <w:rPr>
                <w:b/>
                <w:i/>
              </w:rPr>
            </w:pPr>
            <w:r w:rsidRPr="00EC616F">
              <w:rPr>
                <w:b/>
                <w:i/>
              </w:rPr>
              <w:t>(d)</w:t>
            </w:r>
            <w:r w:rsidRPr="00EC616F">
              <w:rPr>
                <w:b/>
                <w:i/>
              </w:rPr>
              <w:tab/>
              <w:t>pojam posebne društvene skupine uključuje, posebice, okolnost u kojoj:</w:t>
            </w:r>
          </w:p>
        </w:tc>
        <w:tc>
          <w:tcPr>
            <w:tcW w:w="4876" w:type="dxa"/>
          </w:tcPr>
          <w:p w14:paraId="108DD607" w14:textId="77777777" w:rsidR="00AF5989" w:rsidRPr="00EC616F" w:rsidRDefault="00AF5989" w:rsidP="009413C2">
            <w:pPr>
              <w:pStyle w:val="Normal6"/>
              <w:rPr>
                <w:b/>
                <w:i/>
              </w:rPr>
            </w:pPr>
            <w:r w:rsidRPr="00EC616F">
              <w:rPr>
                <w:b/>
                <w:i/>
              </w:rPr>
              <w:t>Briše se.</w:t>
            </w:r>
          </w:p>
        </w:tc>
      </w:tr>
      <w:tr w:rsidR="00AF5989" w:rsidRPr="00EC616F" w14:paraId="3A7526A3" w14:textId="77777777" w:rsidTr="009413C2">
        <w:trPr>
          <w:jc w:val="center"/>
        </w:trPr>
        <w:tc>
          <w:tcPr>
            <w:tcW w:w="4876" w:type="dxa"/>
          </w:tcPr>
          <w:p w14:paraId="58D923A5" w14:textId="77777777" w:rsidR="00AF5989" w:rsidRPr="00EC616F" w:rsidRDefault="00AF5989" w:rsidP="009413C2">
            <w:pPr>
              <w:pStyle w:val="Normal6"/>
              <w:rPr>
                <w:b/>
                <w:i/>
              </w:rPr>
            </w:pPr>
            <w:r w:rsidRPr="00EC616F">
              <w:rPr>
                <w:b/>
                <w:i/>
              </w:rPr>
              <w:t>članovi te skupine dijele urođene osobine ili zajedničko podrijetlo koje se ne može izmijeniti ili imaju zajedničku osobinu ili uvjerenje koje je toliko bitno za identitet ili svijest da osobu ne bi trebalo prisiljavati da ga se odrekne, i</w:t>
            </w:r>
          </w:p>
        </w:tc>
        <w:tc>
          <w:tcPr>
            <w:tcW w:w="4876" w:type="dxa"/>
          </w:tcPr>
          <w:p w14:paraId="1D394E14" w14:textId="77777777" w:rsidR="00AF5989" w:rsidRPr="00EC616F" w:rsidRDefault="00AF5989" w:rsidP="009413C2">
            <w:pPr>
              <w:pStyle w:val="Normal6"/>
            </w:pPr>
          </w:p>
        </w:tc>
      </w:tr>
      <w:tr w:rsidR="00AF5989" w:rsidRPr="00EC616F" w14:paraId="29D5D837" w14:textId="77777777" w:rsidTr="009413C2">
        <w:trPr>
          <w:jc w:val="center"/>
        </w:trPr>
        <w:tc>
          <w:tcPr>
            <w:tcW w:w="4876" w:type="dxa"/>
          </w:tcPr>
          <w:p w14:paraId="3B581F18" w14:textId="77777777" w:rsidR="00AF5989" w:rsidRPr="00EC616F" w:rsidRDefault="00AF5989" w:rsidP="009413C2">
            <w:pPr>
              <w:pStyle w:val="Normal6"/>
              <w:rPr>
                <w:b/>
                <w:i/>
              </w:rPr>
            </w:pPr>
            <w:r w:rsidRPr="00EC616F">
              <w:rPr>
                <w:b/>
                <w:i/>
              </w:rPr>
              <w:t>–</w:t>
            </w:r>
          </w:p>
        </w:tc>
        <w:tc>
          <w:tcPr>
            <w:tcW w:w="4876" w:type="dxa"/>
          </w:tcPr>
          <w:p w14:paraId="3EADBA6E" w14:textId="77777777" w:rsidR="00AF5989" w:rsidRPr="00EC616F" w:rsidRDefault="00AF5989" w:rsidP="009413C2">
            <w:pPr>
              <w:pStyle w:val="Normal6"/>
            </w:pPr>
          </w:p>
        </w:tc>
      </w:tr>
      <w:tr w:rsidR="00AF5989" w:rsidRPr="00EC616F" w14:paraId="4068C06E" w14:textId="77777777" w:rsidTr="009413C2">
        <w:trPr>
          <w:jc w:val="center"/>
        </w:trPr>
        <w:tc>
          <w:tcPr>
            <w:tcW w:w="4876" w:type="dxa"/>
          </w:tcPr>
          <w:p w14:paraId="0BD4900C" w14:textId="77777777" w:rsidR="00AF5989" w:rsidRPr="00EC616F" w:rsidRDefault="00AF5989" w:rsidP="009413C2">
            <w:pPr>
              <w:pStyle w:val="Normal6"/>
              <w:rPr>
                <w:b/>
                <w:i/>
              </w:rPr>
            </w:pPr>
            <w:r w:rsidRPr="00EC616F">
              <w:rPr>
                <w:b/>
                <w:i/>
              </w:rPr>
              <w:t>ta skupina ima samosvojan identitet u predmetnoj državi jer se smatra drugačijom od društva koje je okružuje;</w:t>
            </w:r>
          </w:p>
        </w:tc>
        <w:tc>
          <w:tcPr>
            <w:tcW w:w="4876" w:type="dxa"/>
          </w:tcPr>
          <w:p w14:paraId="74A6DC92" w14:textId="77777777" w:rsidR="00AF5989" w:rsidRPr="00EC616F" w:rsidRDefault="00AF5989" w:rsidP="009413C2">
            <w:pPr>
              <w:pStyle w:val="Normal6"/>
            </w:pPr>
          </w:p>
        </w:tc>
      </w:tr>
      <w:tr w:rsidR="00AF5989" w:rsidRPr="00EC616F" w14:paraId="56B21B23" w14:textId="77777777" w:rsidTr="009413C2">
        <w:trPr>
          <w:jc w:val="center"/>
        </w:trPr>
        <w:tc>
          <w:tcPr>
            <w:tcW w:w="4876" w:type="dxa"/>
          </w:tcPr>
          <w:p w14:paraId="0DAB0B50" w14:textId="77777777" w:rsidR="00AF5989" w:rsidRPr="00EC616F" w:rsidRDefault="00AF5989" w:rsidP="009413C2">
            <w:pPr>
              <w:pStyle w:val="Normal6"/>
              <w:rPr>
                <w:b/>
                <w:i/>
              </w:rPr>
            </w:pPr>
            <w:r w:rsidRPr="00EC616F">
              <w:rPr>
                <w:b/>
                <w:i/>
              </w:rPr>
              <w:t>ovisno o situaciji u državi podrijetla, pojam može uključivati skupinu koja se temelji na zajedničkim osobinama seksualne orijentacije (pojam koji ne uključuje kaznena djela u skladu s nacionalnim pravom država članica); razmatraju se aspekti povezani sa spolom, uključujući rodni identitet, radi utvrđivanja pripadnosti određenoj društvenoj skupini ili identifikacije osobina te skupine;</w:t>
            </w:r>
          </w:p>
        </w:tc>
        <w:tc>
          <w:tcPr>
            <w:tcW w:w="4876" w:type="dxa"/>
          </w:tcPr>
          <w:p w14:paraId="75DDBD3F" w14:textId="77777777" w:rsidR="00AF5989" w:rsidRPr="00EC616F" w:rsidRDefault="00AF5989" w:rsidP="009413C2">
            <w:pPr>
              <w:pStyle w:val="Normal6"/>
            </w:pPr>
          </w:p>
        </w:tc>
      </w:tr>
    </w:tbl>
    <w:p w14:paraId="09C7F44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6F3AE45" w14:textId="77777777" w:rsidR="00AF5989" w:rsidRPr="00EC616F" w:rsidRDefault="00AF5989" w:rsidP="00AF5989">
      <w:r w:rsidRPr="00EC616F">
        <w:rPr>
          <w:rStyle w:val="HideTWBExt"/>
        </w:rPr>
        <w:t>&lt;/Amend&gt;</w:t>
      </w:r>
    </w:p>
    <w:p w14:paraId="5D7182C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435</w:t>
      </w:r>
      <w:r w:rsidRPr="00EC616F">
        <w:rPr>
          <w:rStyle w:val="HideTWBExt"/>
          <w:b w:val="0"/>
        </w:rPr>
        <w:t>&lt;/NumAm&gt;</w:t>
      </w:r>
    </w:p>
    <w:p w14:paraId="66B2F3D8"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A41805B"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DE60990" w14:textId="77777777" w:rsidR="00AF5989" w:rsidRPr="00EC616F" w:rsidRDefault="00AF5989" w:rsidP="00AF5989">
      <w:r w:rsidRPr="00EC616F">
        <w:rPr>
          <w:rStyle w:val="HideTWBExt"/>
        </w:rPr>
        <w:t>&lt;/RepeatBlock-By&gt;</w:t>
      </w:r>
    </w:p>
    <w:p w14:paraId="3D099F5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533D2FC" w14:textId="77777777" w:rsidR="00AF5989" w:rsidRPr="00EC616F" w:rsidRDefault="00AF5989" w:rsidP="00AF5989">
      <w:pPr>
        <w:pStyle w:val="NormalBold"/>
      </w:pPr>
      <w:r w:rsidRPr="00EC616F">
        <w:rPr>
          <w:rStyle w:val="HideTWBExt"/>
          <w:b w:val="0"/>
        </w:rPr>
        <w:t>&lt;Article&gt;</w:t>
      </w:r>
      <w:r w:rsidRPr="00EC616F">
        <w:t>Članak 10. – stavak 1. – točka d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1C67DD5" w14:textId="77777777" w:rsidTr="009413C2">
        <w:trPr>
          <w:trHeight w:hRule="exact" w:val="240"/>
          <w:jc w:val="center"/>
        </w:trPr>
        <w:tc>
          <w:tcPr>
            <w:tcW w:w="9752" w:type="dxa"/>
            <w:gridSpan w:val="2"/>
          </w:tcPr>
          <w:p w14:paraId="2031CE5D" w14:textId="77777777" w:rsidR="00AF5989" w:rsidRPr="00EC616F" w:rsidRDefault="00AF5989" w:rsidP="009413C2"/>
        </w:tc>
      </w:tr>
      <w:tr w:rsidR="00AF5989" w:rsidRPr="00EC616F" w14:paraId="3D320E47" w14:textId="77777777" w:rsidTr="009413C2">
        <w:trPr>
          <w:trHeight w:val="240"/>
          <w:jc w:val="center"/>
        </w:trPr>
        <w:tc>
          <w:tcPr>
            <w:tcW w:w="4876" w:type="dxa"/>
          </w:tcPr>
          <w:p w14:paraId="26D62920" w14:textId="77777777" w:rsidR="00AF5989" w:rsidRPr="00EC616F" w:rsidRDefault="00AF5989" w:rsidP="009413C2">
            <w:pPr>
              <w:pStyle w:val="ColumnHeading"/>
            </w:pPr>
            <w:r w:rsidRPr="00EC616F">
              <w:t>Tekst koji je predložila Komisija</w:t>
            </w:r>
          </w:p>
        </w:tc>
        <w:tc>
          <w:tcPr>
            <w:tcW w:w="4876" w:type="dxa"/>
          </w:tcPr>
          <w:p w14:paraId="00F474D0" w14:textId="77777777" w:rsidR="00AF5989" w:rsidRPr="00EC616F" w:rsidRDefault="00AF5989" w:rsidP="009413C2">
            <w:pPr>
              <w:pStyle w:val="ColumnHeading"/>
            </w:pPr>
            <w:r w:rsidRPr="00EC616F">
              <w:t>Izmjena</w:t>
            </w:r>
          </w:p>
        </w:tc>
      </w:tr>
      <w:tr w:rsidR="00AF5989" w:rsidRPr="00EC616F" w14:paraId="0433E56D" w14:textId="77777777" w:rsidTr="009413C2">
        <w:trPr>
          <w:jc w:val="center"/>
        </w:trPr>
        <w:tc>
          <w:tcPr>
            <w:tcW w:w="4876" w:type="dxa"/>
          </w:tcPr>
          <w:p w14:paraId="445A94E8" w14:textId="77777777" w:rsidR="00AF5989" w:rsidRPr="00EC616F" w:rsidRDefault="00AF5989" w:rsidP="009413C2">
            <w:pPr>
              <w:pStyle w:val="Normal6"/>
              <w:rPr>
                <w:b/>
                <w:i/>
              </w:rPr>
            </w:pPr>
            <w:r w:rsidRPr="00EC616F">
              <w:t>(d)</w:t>
            </w:r>
            <w:r w:rsidRPr="00EC616F">
              <w:rPr>
                <w:b/>
                <w:i/>
              </w:rPr>
              <w:tab/>
            </w:r>
            <w:r w:rsidRPr="00EC616F">
              <w:t>pojam</w:t>
            </w:r>
            <w:r w:rsidRPr="00EC616F">
              <w:rPr>
                <w:b/>
                <w:i/>
              </w:rPr>
              <w:t xml:space="preserve"> posebne društvene skupine</w:t>
            </w:r>
            <w:r w:rsidRPr="00EC616F">
              <w:t xml:space="preserve"> uključuje, posebice, okolnost u kojoj:</w:t>
            </w:r>
          </w:p>
        </w:tc>
        <w:tc>
          <w:tcPr>
            <w:tcW w:w="4876" w:type="dxa"/>
          </w:tcPr>
          <w:p w14:paraId="620F68CA" w14:textId="77777777" w:rsidR="00AF5989" w:rsidRPr="00EC616F" w:rsidRDefault="00AF5989" w:rsidP="009413C2">
            <w:pPr>
              <w:pStyle w:val="Normal6"/>
              <w:rPr>
                <w:b/>
                <w:i/>
              </w:rPr>
            </w:pPr>
            <w:r w:rsidRPr="00EC616F">
              <w:t>(d)</w:t>
            </w:r>
            <w:r w:rsidRPr="00EC616F">
              <w:rPr>
                <w:b/>
                <w:i/>
              </w:rPr>
              <w:tab/>
            </w:r>
            <w:r w:rsidRPr="00EC616F">
              <w:t>pojam</w:t>
            </w:r>
            <w:r w:rsidRPr="00EC616F">
              <w:rPr>
                <w:b/>
                <w:i/>
              </w:rPr>
              <w:t xml:space="preserve"> pripadnosti posebnoj društvenoj skupini</w:t>
            </w:r>
            <w:r w:rsidRPr="00EC616F">
              <w:t xml:space="preserve"> uključuje, posebice, okolnost u kojoj:</w:t>
            </w:r>
          </w:p>
        </w:tc>
      </w:tr>
    </w:tbl>
    <w:p w14:paraId="55F54A7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E374041" w14:textId="77777777" w:rsidR="00AF5989" w:rsidRPr="00EC616F" w:rsidRDefault="00AF5989" w:rsidP="00AF5989">
      <w:r w:rsidRPr="00EC616F">
        <w:rPr>
          <w:rStyle w:val="HideTWBExt"/>
        </w:rPr>
        <w:t>&lt;/Amend&gt;</w:t>
      </w:r>
    </w:p>
    <w:p w14:paraId="68A8C2D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436</w:t>
      </w:r>
      <w:r w:rsidRPr="00EC616F">
        <w:rPr>
          <w:rStyle w:val="HideTWBExt"/>
          <w:b w:val="0"/>
        </w:rPr>
        <w:t>&lt;/NumAm&gt;</w:t>
      </w:r>
    </w:p>
    <w:p w14:paraId="2D47D261"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375E9B05" w14:textId="77777777" w:rsidR="00AF5989" w:rsidRPr="00EC616F" w:rsidRDefault="00AF5989" w:rsidP="00AF5989">
      <w:pPr>
        <w:pStyle w:val="NormalBold"/>
      </w:pPr>
      <w:r w:rsidRPr="00EC616F">
        <w:rPr>
          <w:rStyle w:val="HideTWBExt"/>
          <w:b w:val="0"/>
        </w:rPr>
        <w:t>&lt;/RepeatBlock-By&gt;</w:t>
      </w:r>
    </w:p>
    <w:p w14:paraId="436DE91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A9485ED" w14:textId="77777777" w:rsidR="00AF5989" w:rsidRPr="00EC616F" w:rsidRDefault="00AF5989" w:rsidP="00AF5989">
      <w:pPr>
        <w:pStyle w:val="NormalBold"/>
      </w:pPr>
      <w:r w:rsidRPr="00EC616F">
        <w:rPr>
          <w:rStyle w:val="HideTWBExt"/>
          <w:b w:val="0"/>
        </w:rPr>
        <w:t>&lt;Article&gt;</w:t>
      </w:r>
      <w:r w:rsidRPr="00EC616F">
        <w:t>Članak 10. – stavak 1. – točka d – alineja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B57E819" w14:textId="77777777" w:rsidTr="009413C2">
        <w:trPr>
          <w:trHeight w:hRule="exact" w:val="240"/>
          <w:jc w:val="center"/>
        </w:trPr>
        <w:tc>
          <w:tcPr>
            <w:tcW w:w="9752" w:type="dxa"/>
            <w:gridSpan w:val="2"/>
          </w:tcPr>
          <w:p w14:paraId="5EE2BC1F" w14:textId="77777777" w:rsidR="00AF5989" w:rsidRPr="00EC616F" w:rsidRDefault="00AF5989" w:rsidP="009413C2"/>
        </w:tc>
      </w:tr>
      <w:tr w:rsidR="00AF5989" w:rsidRPr="00EC616F" w14:paraId="305BC194" w14:textId="77777777" w:rsidTr="009413C2">
        <w:trPr>
          <w:trHeight w:val="240"/>
          <w:jc w:val="center"/>
        </w:trPr>
        <w:tc>
          <w:tcPr>
            <w:tcW w:w="4876" w:type="dxa"/>
          </w:tcPr>
          <w:p w14:paraId="366FE412" w14:textId="77777777" w:rsidR="00AF5989" w:rsidRPr="00EC616F" w:rsidRDefault="00AF5989" w:rsidP="009413C2">
            <w:pPr>
              <w:pStyle w:val="ColumnHeading"/>
            </w:pPr>
            <w:r w:rsidRPr="00EC616F">
              <w:t>Tekst koji je predložila Komisija</w:t>
            </w:r>
          </w:p>
        </w:tc>
        <w:tc>
          <w:tcPr>
            <w:tcW w:w="4876" w:type="dxa"/>
          </w:tcPr>
          <w:p w14:paraId="7D8D49F9" w14:textId="77777777" w:rsidR="00AF5989" w:rsidRPr="00EC616F" w:rsidRDefault="00AF5989" w:rsidP="009413C2">
            <w:pPr>
              <w:pStyle w:val="ColumnHeading"/>
            </w:pPr>
            <w:r w:rsidRPr="00EC616F">
              <w:t>Izmjena</w:t>
            </w:r>
          </w:p>
        </w:tc>
      </w:tr>
      <w:tr w:rsidR="00AF5989" w:rsidRPr="00EC616F" w14:paraId="0791E374" w14:textId="77777777" w:rsidTr="009413C2">
        <w:trPr>
          <w:jc w:val="center"/>
        </w:trPr>
        <w:tc>
          <w:tcPr>
            <w:tcW w:w="4876" w:type="dxa"/>
          </w:tcPr>
          <w:p w14:paraId="4B1E28CD" w14:textId="77777777" w:rsidR="00AF5989" w:rsidRPr="00EC616F" w:rsidRDefault="00AF5989" w:rsidP="009413C2">
            <w:pPr>
              <w:pStyle w:val="Normal6"/>
              <w:rPr>
                <w:b/>
                <w:i/>
              </w:rPr>
            </w:pPr>
            <w:r w:rsidRPr="00EC616F">
              <w:t>-</w:t>
            </w:r>
            <w:r w:rsidRPr="00EC616F">
              <w:rPr>
                <w:b/>
                <w:i/>
              </w:rPr>
              <w:tab/>
            </w:r>
            <w:r w:rsidRPr="00EC616F">
              <w:t>članovi te skupine dijele urođene osobine ili zajedničko podrijetlo koje se ne može izmijeniti ili imaju zajedničku osobinu ili uvjerenje koje je toliko bitno za identitet ili svijest da osobu ne bi trebalo prisiljavati da ga se odrekne,</w:t>
            </w:r>
            <w:r w:rsidRPr="00EC616F">
              <w:rPr>
                <w:b/>
                <w:i/>
              </w:rPr>
              <w:t xml:space="preserve"> i</w:t>
            </w:r>
          </w:p>
        </w:tc>
        <w:tc>
          <w:tcPr>
            <w:tcW w:w="4876" w:type="dxa"/>
          </w:tcPr>
          <w:p w14:paraId="5F1018BD" w14:textId="77777777" w:rsidR="00AF5989" w:rsidRPr="00EC616F" w:rsidRDefault="00AF5989" w:rsidP="009413C2">
            <w:pPr>
              <w:pStyle w:val="Normal6"/>
              <w:rPr>
                <w:b/>
                <w:i/>
              </w:rPr>
            </w:pPr>
            <w:r w:rsidRPr="00EC616F">
              <w:t>-</w:t>
            </w:r>
            <w:r w:rsidRPr="00EC616F">
              <w:rPr>
                <w:b/>
                <w:i/>
              </w:rPr>
              <w:tab/>
            </w:r>
            <w:r w:rsidRPr="00EC616F">
              <w:t>članovi te skupine dijele urođene osobine ili zajedničko podrijetlo koje se ne može izmijeniti ili imaju zajedničku osobinu ili uvjerenje koje je toliko bitno za identitet ili svijest da osobu ne bi trebalo prisiljavati da ga se odrekne,</w:t>
            </w:r>
            <w:r w:rsidRPr="00EC616F">
              <w:rPr>
                <w:b/>
                <w:i/>
              </w:rPr>
              <w:t xml:space="preserve"> ili</w:t>
            </w:r>
          </w:p>
        </w:tc>
      </w:tr>
    </w:tbl>
    <w:p w14:paraId="02CF95F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70B9AAE7" w14:textId="77777777" w:rsidR="00AF5989" w:rsidRPr="00EC616F" w:rsidRDefault="00AF5989" w:rsidP="00AF5989">
      <w:r w:rsidRPr="00EC616F">
        <w:rPr>
          <w:rStyle w:val="HideTWBExt"/>
        </w:rPr>
        <w:t>&lt;/Amend&gt;</w:t>
      </w:r>
    </w:p>
    <w:p w14:paraId="1DDE4F4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437</w:t>
      </w:r>
      <w:r w:rsidRPr="00EC616F">
        <w:rPr>
          <w:rStyle w:val="HideTWBExt"/>
          <w:b w:val="0"/>
        </w:rPr>
        <w:t>&lt;/NumAm&gt;</w:t>
      </w:r>
    </w:p>
    <w:p w14:paraId="7493AB1B"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0182EFB"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ACF3CE9" w14:textId="77777777" w:rsidR="00AF5989" w:rsidRPr="00EC616F" w:rsidRDefault="00AF5989" w:rsidP="00AF5989">
      <w:r w:rsidRPr="00EC616F">
        <w:rPr>
          <w:rStyle w:val="HideTWBExt"/>
        </w:rPr>
        <w:t>&lt;/RepeatBlock-By&gt;</w:t>
      </w:r>
    </w:p>
    <w:p w14:paraId="1B60757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E860567" w14:textId="77777777" w:rsidR="00AF5989" w:rsidRPr="00EC616F" w:rsidRDefault="00AF5989" w:rsidP="00AF5989">
      <w:pPr>
        <w:pStyle w:val="NormalBold"/>
      </w:pPr>
      <w:r w:rsidRPr="00EC616F">
        <w:rPr>
          <w:rStyle w:val="HideTWBExt"/>
          <w:b w:val="0"/>
        </w:rPr>
        <w:t>&lt;Article&gt;</w:t>
      </w:r>
      <w:r w:rsidRPr="00EC616F">
        <w:t>Članak 10. – stavak 1. – točka d – alineja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F87D4D4" w14:textId="77777777" w:rsidTr="009413C2">
        <w:trPr>
          <w:trHeight w:hRule="exact" w:val="240"/>
          <w:jc w:val="center"/>
        </w:trPr>
        <w:tc>
          <w:tcPr>
            <w:tcW w:w="9752" w:type="dxa"/>
            <w:gridSpan w:val="2"/>
          </w:tcPr>
          <w:p w14:paraId="568A37B4" w14:textId="77777777" w:rsidR="00AF5989" w:rsidRPr="00EC616F" w:rsidRDefault="00AF5989" w:rsidP="009413C2"/>
        </w:tc>
      </w:tr>
      <w:tr w:rsidR="00AF5989" w:rsidRPr="00EC616F" w14:paraId="1DCEEC99" w14:textId="77777777" w:rsidTr="009413C2">
        <w:trPr>
          <w:trHeight w:val="240"/>
          <w:jc w:val="center"/>
        </w:trPr>
        <w:tc>
          <w:tcPr>
            <w:tcW w:w="4876" w:type="dxa"/>
          </w:tcPr>
          <w:p w14:paraId="68FC73B9" w14:textId="77777777" w:rsidR="00AF5989" w:rsidRPr="00EC616F" w:rsidRDefault="00AF5989" w:rsidP="009413C2">
            <w:pPr>
              <w:pStyle w:val="ColumnHeading"/>
            </w:pPr>
            <w:r w:rsidRPr="00EC616F">
              <w:t>Tekst koji je predložila Komisija</w:t>
            </w:r>
          </w:p>
        </w:tc>
        <w:tc>
          <w:tcPr>
            <w:tcW w:w="4876" w:type="dxa"/>
          </w:tcPr>
          <w:p w14:paraId="37F06E94" w14:textId="77777777" w:rsidR="00AF5989" w:rsidRPr="00EC616F" w:rsidRDefault="00AF5989" w:rsidP="009413C2">
            <w:pPr>
              <w:pStyle w:val="ColumnHeading"/>
            </w:pPr>
            <w:r w:rsidRPr="00EC616F">
              <w:t>Izmjena</w:t>
            </w:r>
          </w:p>
        </w:tc>
      </w:tr>
      <w:tr w:rsidR="00AF5989" w:rsidRPr="00EC616F" w14:paraId="7F6F2999" w14:textId="77777777" w:rsidTr="009413C2">
        <w:trPr>
          <w:jc w:val="center"/>
        </w:trPr>
        <w:tc>
          <w:tcPr>
            <w:tcW w:w="4876" w:type="dxa"/>
          </w:tcPr>
          <w:p w14:paraId="26577257" w14:textId="77777777" w:rsidR="00AF5989" w:rsidRPr="00EC616F" w:rsidRDefault="00AF5989" w:rsidP="009413C2">
            <w:pPr>
              <w:pStyle w:val="Normal6"/>
              <w:rPr>
                <w:b/>
                <w:i/>
              </w:rPr>
            </w:pPr>
            <w:r w:rsidRPr="00EC616F">
              <w:t>–</w:t>
            </w:r>
            <w:r w:rsidRPr="00EC616F">
              <w:rPr>
                <w:b/>
                <w:i/>
              </w:rPr>
              <w:tab/>
              <w:t>članovi te skupine dijele urođene osobine ili zajedničko podrijetlo koje se ne može izmijeniti ili imaju zajedničku osobinu ili uvjerenje koje je toliko bitno za identitet ili svijest da osobu ne bi trebalo prisiljavati da ga se odrekne, i</w:t>
            </w:r>
          </w:p>
        </w:tc>
        <w:tc>
          <w:tcPr>
            <w:tcW w:w="4876" w:type="dxa"/>
          </w:tcPr>
          <w:p w14:paraId="03CA3566" w14:textId="77777777" w:rsidR="00AF5989" w:rsidRPr="00EC616F" w:rsidRDefault="00AF5989" w:rsidP="009413C2">
            <w:pPr>
              <w:pStyle w:val="Normal6"/>
              <w:rPr>
                <w:b/>
                <w:i/>
              </w:rPr>
            </w:pPr>
            <w:r w:rsidRPr="00EC616F">
              <w:t>–</w:t>
            </w:r>
            <w:r w:rsidRPr="00EC616F">
              <w:rPr>
                <w:b/>
                <w:i/>
              </w:rPr>
              <w:tab/>
              <w:t>(Ne odnosi se na hrvatsku verziju.)</w:t>
            </w:r>
          </w:p>
        </w:tc>
      </w:tr>
    </w:tbl>
    <w:p w14:paraId="669BBE7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FE73DBC" w14:textId="77777777" w:rsidR="00AF5989" w:rsidRPr="00EC616F" w:rsidRDefault="00AF5989" w:rsidP="00AF5989">
      <w:r w:rsidRPr="00EC616F">
        <w:rPr>
          <w:rStyle w:val="HideTWBExt"/>
        </w:rPr>
        <w:t>&lt;/Amend&gt;</w:t>
      </w:r>
    </w:p>
    <w:p w14:paraId="6538595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438</w:t>
      </w:r>
      <w:r w:rsidRPr="00EC616F">
        <w:rPr>
          <w:rStyle w:val="HideTWBExt"/>
          <w:b w:val="0"/>
        </w:rPr>
        <w:t>&lt;/NumAm&gt;</w:t>
      </w:r>
    </w:p>
    <w:p w14:paraId="3DC77ABA"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28BC068A" w14:textId="77777777" w:rsidR="00AF5989" w:rsidRPr="00EC616F" w:rsidRDefault="00AF5989" w:rsidP="00AF5989">
      <w:pPr>
        <w:pStyle w:val="NormalBold"/>
      </w:pPr>
      <w:r w:rsidRPr="00EC616F">
        <w:rPr>
          <w:rStyle w:val="HideTWBExt"/>
          <w:b w:val="0"/>
        </w:rPr>
        <w:t>&lt;/RepeatBlock-By&gt;</w:t>
      </w:r>
    </w:p>
    <w:p w14:paraId="5053B53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65C246C" w14:textId="77777777" w:rsidR="00AF5989" w:rsidRPr="00EC616F" w:rsidRDefault="00AF5989" w:rsidP="00AF5989">
      <w:pPr>
        <w:pStyle w:val="NormalBold"/>
      </w:pPr>
      <w:r w:rsidRPr="00EC616F">
        <w:rPr>
          <w:rStyle w:val="HideTWBExt"/>
          <w:b w:val="0"/>
        </w:rPr>
        <w:t>&lt;Article&gt;</w:t>
      </w:r>
      <w:r w:rsidRPr="00EC616F">
        <w:t>Članak 10. – stavak 1. – točka d – alineja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53A2F6F" w14:textId="77777777" w:rsidTr="009413C2">
        <w:trPr>
          <w:trHeight w:hRule="exact" w:val="240"/>
          <w:jc w:val="center"/>
        </w:trPr>
        <w:tc>
          <w:tcPr>
            <w:tcW w:w="9752" w:type="dxa"/>
            <w:gridSpan w:val="2"/>
          </w:tcPr>
          <w:p w14:paraId="07EE1F7A" w14:textId="77777777" w:rsidR="00AF5989" w:rsidRPr="00EC616F" w:rsidRDefault="00AF5989" w:rsidP="009413C2"/>
        </w:tc>
      </w:tr>
      <w:tr w:rsidR="00AF5989" w:rsidRPr="00EC616F" w14:paraId="2F679C05" w14:textId="77777777" w:rsidTr="009413C2">
        <w:trPr>
          <w:trHeight w:val="240"/>
          <w:jc w:val="center"/>
        </w:trPr>
        <w:tc>
          <w:tcPr>
            <w:tcW w:w="4876" w:type="dxa"/>
          </w:tcPr>
          <w:p w14:paraId="343AA44B" w14:textId="77777777" w:rsidR="00AF5989" w:rsidRPr="00EC616F" w:rsidRDefault="00AF5989" w:rsidP="009413C2">
            <w:pPr>
              <w:pStyle w:val="ColumnHeading"/>
            </w:pPr>
            <w:r w:rsidRPr="00EC616F">
              <w:t>Tekst koji je predložila Komisija</w:t>
            </w:r>
          </w:p>
        </w:tc>
        <w:tc>
          <w:tcPr>
            <w:tcW w:w="4876" w:type="dxa"/>
          </w:tcPr>
          <w:p w14:paraId="48BDAB76" w14:textId="77777777" w:rsidR="00AF5989" w:rsidRPr="00EC616F" w:rsidRDefault="00AF5989" w:rsidP="009413C2">
            <w:pPr>
              <w:pStyle w:val="ColumnHeading"/>
            </w:pPr>
            <w:r w:rsidRPr="00EC616F">
              <w:t>Izmjena</w:t>
            </w:r>
          </w:p>
        </w:tc>
      </w:tr>
      <w:tr w:rsidR="00AF5989" w:rsidRPr="00EC616F" w14:paraId="71E70A80" w14:textId="77777777" w:rsidTr="009413C2">
        <w:trPr>
          <w:jc w:val="center"/>
        </w:trPr>
        <w:tc>
          <w:tcPr>
            <w:tcW w:w="4876" w:type="dxa"/>
          </w:tcPr>
          <w:p w14:paraId="34D9309A" w14:textId="77777777" w:rsidR="00AF5989" w:rsidRPr="00EC616F" w:rsidRDefault="00AF5989" w:rsidP="009413C2">
            <w:pPr>
              <w:pStyle w:val="Normal6"/>
              <w:rPr>
                <w:b/>
                <w:i/>
              </w:rPr>
            </w:pPr>
            <w:r w:rsidRPr="00EC616F">
              <w:t>–</w:t>
            </w:r>
            <w:r w:rsidRPr="00EC616F">
              <w:rPr>
                <w:b/>
                <w:i/>
              </w:rPr>
              <w:tab/>
              <w:t>članovi te skupine dijele urođene osobine ili zajedničko podrijetlo koje se ne može izmijeniti ili imaju zajedničku osobinu ili uvjerenje koje je toliko bitno za identitet ili svijest da osobu ne bi trebalo prisiljavati da ga se odrekne, i</w:t>
            </w:r>
          </w:p>
        </w:tc>
        <w:tc>
          <w:tcPr>
            <w:tcW w:w="4876" w:type="dxa"/>
          </w:tcPr>
          <w:p w14:paraId="0B2A540C" w14:textId="77777777" w:rsidR="00AF5989" w:rsidRPr="00EC616F" w:rsidRDefault="00AF5989" w:rsidP="009413C2">
            <w:pPr>
              <w:pStyle w:val="Normal6"/>
              <w:rPr>
                <w:b/>
                <w:i/>
              </w:rPr>
            </w:pPr>
            <w:r w:rsidRPr="00EC616F">
              <w:t>–</w:t>
            </w:r>
            <w:r w:rsidRPr="00EC616F">
              <w:rPr>
                <w:b/>
                <w:i/>
              </w:rPr>
              <w:tab/>
              <w:t>(Ne odnosi se na hrvatsku verziju.)</w:t>
            </w:r>
          </w:p>
        </w:tc>
      </w:tr>
    </w:tbl>
    <w:p w14:paraId="478ACEE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3305E3E" w14:textId="77777777" w:rsidR="00AF5989" w:rsidRPr="00EC616F" w:rsidRDefault="00AF5989" w:rsidP="00AF5989">
      <w:r w:rsidRPr="00EC616F">
        <w:rPr>
          <w:rStyle w:val="HideTWBExt"/>
        </w:rPr>
        <w:t>&lt;/Amend&gt;</w:t>
      </w:r>
    </w:p>
    <w:p w14:paraId="619C40B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439</w:t>
      </w:r>
      <w:r w:rsidRPr="00EC616F">
        <w:rPr>
          <w:rStyle w:val="HideTWBExt"/>
          <w:b w:val="0"/>
        </w:rPr>
        <w:t>&lt;/NumAm&gt;</w:t>
      </w:r>
    </w:p>
    <w:p w14:paraId="426AD42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7593D00" w14:textId="77777777" w:rsidR="00AF5989" w:rsidRPr="00EC616F" w:rsidRDefault="00AF5989" w:rsidP="00AF5989">
      <w:pPr>
        <w:pStyle w:val="NormalBold"/>
      </w:pPr>
      <w:r w:rsidRPr="00EC616F">
        <w:rPr>
          <w:rStyle w:val="HideTWBExt"/>
          <w:b w:val="0"/>
        </w:rPr>
        <w:t>&lt;/RepeatBlock-By&gt;</w:t>
      </w:r>
    </w:p>
    <w:p w14:paraId="5585ED4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EBE907" w14:textId="77777777" w:rsidR="00AF5989" w:rsidRPr="00EC616F" w:rsidRDefault="00AF5989" w:rsidP="00AF5989">
      <w:pPr>
        <w:pStyle w:val="NormalBold"/>
      </w:pPr>
      <w:r w:rsidRPr="00EC616F">
        <w:rPr>
          <w:rStyle w:val="HideTWBExt"/>
          <w:b w:val="0"/>
        </w:rPr>
        <w:t>&lt;Article&gt;</w:t>
      </w:r>
      <w:r w:rsidRPr="00EC616F">
        <w:t>Članak 10. – stavak 1. – točka d – alineja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95E0767" w14:textId="77777777" w:rsidTr="009413C2">
        <w:trPr>
          <w:trHeight w:hRule="exact" w:val="240"/>
          <w:jc w:val="center"/>
        </w:trPr>
        <w:tc>
          <w:tcPr>
            <w:tcW w:w="9752" w:type="dxa"/>
            <w:gridSpan w:val="2"/>
          </w:tcPr>
          <w:p w14:paraId="2E57622C" w14:textId="77777777" w:rsidR="00AF5989" w:rsidRPr="00EC616F" w:rsidRDefault="00AF5989" w:rsidP="009413C2"/>
        </w:tc>
      </w:tr>
      <w:tr w:rsidR="00AF5989" w:rsidRPr="00EC616F" w14:paraId="3E92D2C2" w14:textId="77777777" w:rsidTr="009413C2">
        <w:trPr>
          <w:trHeight w:val="240"/>
          <w:jc w:val="center"/>
        </w:trPr>
        <w:tc>
          <w:tcPr>
            <w:tcW w:w="4876" w:type="dxa"/>
          </w:tcPr>
          <w:p w14:paraId="574ED6F4" w14:textId="77777777" w:rsidR="00AF5989" w:rsidRPr="00EC616F" w:rsidRDefault="00AF5989" w:rsidP="009413C2">
            <w:pPr>
              <w:pStyle w:val="ColumnHeading"/>
            </w:pPr>
            <w:r w:rsidRPr="00EC616F">
              <w:t>Tekst koji je predložila Komisija</w:t>
            </w:r>
          </w:p>
        </w:tc>
        <w:tc>
          <w:tcPr>
            <w:tcW w:w="4876" w:type="dxa"/>
          </w:tcPr>
          <w:p w14:paraId="069934FF" w14:textId="77777777" w:rsidR="00AF5989" w:rsidRPr="00EC616F" w:rsidRDefault="00AF5989" w:rsidP="009413C2">
            <w:pPr>
              <w:pStyle w:val="ColumnHeading"/>
            </w:pPr>
            <w:r w:rsidRPr="00EC616F">
              <w:t>Izmjena</w:t>
            </w:r>
          </w:p>
        </w:tc>
      </w:tr>
      <w:tr w:rsidR="00AF5989" w:rsidRPr="00EC616F" w14:paraId="4A7456BD" w14:textId="77777777" w:rsidTr="009413C2">
        <w:trPr>
          <w:jc w:val="center"/>
        </w:trPr>
        <w:tc>
          <w:tcPr>
            <w:tcW w:w="4876" w:type="dxa"/>
          </w:tcPr>
          <w:p w14:paraId="21AC3831" w14:textId="77777777" w:rsidR="00AF5989" w:rsidRPr="00EC616F" w:rsidRDefault="00AF5989" w:rsidP="009413C2">
            <w:pPr>
              <w:pStyle w:val="Normal6"/>
              <w:rPr>
                <w:b/>
                <w:i/>
              </w:rPr>
            </w:pPr>
            <w:r w:rsidRPr="00EC616F">
              <w:t>–</w:t>
            </w:r>
            <w:r w:rsidRPr="00EC616F">
              <w:rPr>
                <w:b/>
                <w:i/>
              </w:rPr>
              <w:tab/>
              <w:t>članovi te skupine dijele urođene osobine ili zajedničko podrijetlo koje se ne može izmijeniti ili imaju zajedničku osobinu ili uvjerenje koje je toliko bitno za identitet ili svijest da osobu ne bi trebalo prisiljavati da ga se odrekne, i</w:t>
            </w:r>
          </w:p>
        </w:tc>
        <w:tc>
          <w:tcPr>
            <w:tcW w:w="4876" w:type="dxa"/>
          </w:tcPr>
          <w:p w14:paraId="66F46FDD" w14:textId="77777777" w:rsidR="00AF5989" w:rsidRPr="00EC616F" w:rsidRDefault="00AF5989" w:rsidP="009413C2">
            <w:pPr>
              <w:pStyle w:val="Normal6"/>
              <w:rPr>
                <w:b/>
                <w:i/>
              </w:rPr>
            </w:pPr>
            <w:r w:rsidRPr="00EC616F">
              <w:t>–</w:t>
            </w:r>
            <w:r w:rsidRPr="00EC616F">
              <w:rPr>
                <w:b/>
                <w:i/>
              </w:rPr>
              <w:tab/>
              <w:t>(Ne odnosi se na hrvatsku verziju.)</w:t>
            </w:r>
          </w:p>
        </w:tc>
      </w:tr>
    </w:tbl>
    <w:p w14:paraId="6C30684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1C460E" w14:textId="77777777" w:rsidR="00AF5989" w:rsidRPr="00EC616F" w:rsidRDefault="00AF5989" w:rsidP="00AF5989">
      <w:r w:rsidRPr="00EC616F">
        <w:rPr>
          <w:rStyle w:val="HideTWBExt"/>
        </w:rPr>
        <w:t>&lt;/Amend&gt;</w:t>
      </w:r>
    </w:p>
    <w:p w14:paraId="0FB842A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440</w:t>
      </w:r>
      <w:r w:rsidRPr="00EC616F">
        <w:rPr>
          <w:rStyle w:val="HideTWBExt"/>
          <w:b w:val="0"/>
        </w:rPr>
        <w:t>&lt;/NumAm&gt;</w:t>
      </w:r>
    </w:p>
    <w:p w14:paraId="2AE1EA05"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37DB8421" w14:textId="77777777" w:rsidR="00AF5989" w:rsidRPr="00EC616F" w:rsidRDefault="00AF5989" w:rsidP="00AF5989">
      <w:pPr>
        <w:pStyle w:val="NormalBold"/>
      </w:pPr>
      <w:r w:rsidRPr="00EC616F">
        <w:rPr>
          <w:rStyle w:val="HideTWBExt"/>
          <w:b w:val="0"/>
        </w:rPr>
        <w:t>&lt;/RepeatBlock-By&gt;</w:t>
      </w:r>
    </w:p>
    <w:p w14:paraId="7B68B64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B26EA1C" w14:textId="77777777" w:rsidR="00AF5989" w:rsidRPr="00EC616F" w:rsidRDefault="00AF5989" w:rsidP="00AF5989">
      <w:pPr>
        <w:pStyle w:val="NormalBold"/>
      </w:pPr>
      <w:r w:rsidRPr="00EC616F">
        <w:rPr>
          <w:rStyle w:val="HideTWBExt"/>
          <w:b w:val="0"/>
        </w:rPr>
        <w:t>&lt;Article&gt;</w:t>
      </w:r>
      <w:r w:rsidRPr="00EC616F">
        <w:t>Članak 10. – stavak 1. – točka d – alineja 2.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DF9B0EE" w14:textId="77777777" w:rsidTr="009413C2">
        <w:trPr>
          <w:trHeight w:hRule="exact" w:val="240"/>
          <w:jc w:val="center"/>
        </w:trPr>
        <w:tc>
          <w:tcPr>
            <w:tcW w:w="9752" w:type="dxa"/>
            <w:gridSpan w:val="2"/>
          </w:tcPr>
          <w:p w14:paraId="1EF0264A" w14:textId="77777777" w:rsidR="00AF5989" w:rsidRPr="00EC616F" w:rsidRDefault="00AF5989" w:rsidP="009413C2"/>
        </w:tc>
      </w:tr>
      <w:tr w:rsidR="00AF5989" w:rsidRPr="00EC616F" w14:paraId="68B597B8" w14:textId="77777777" w:rsidTr="009413C2">
        <w:trPr>
          <w:trHeight w:val="240"/>
          <w:jc w:val="center"/>
        </w:trPr>
        <w:tc>
          <w:tcPr>
            <w:tcW w:w="4876" w:type="dxa"/>
          </w:tcPr>
          <w:p w14:paraId="6F05A8AC" w14:textId="77777777" w:rsidR="00AF5989" w:rsidRPr="00EC616F" w:rsidRDefault="00AF5989" w:rsidP="009413C2">
            <w:pPr>
              <w:pStyle w:val="ColumnHeading"/>
            </w:pPr>
            <w:r w:rsidRPr="00EC616F">
              <w:t>Tekst koji je predložila Komisija</w:t>
            </w:r>
          </w:p>
        </w:tc>
        <w:tc>
          <w:tcPr>
            <w:tcW w:w="4876" w:type="dxa"/>
          </w:tcPr>
          <w:p w14:paraId="4724C565" w14:textId="77777777" w:rsidR="00AF5989" w:rsidRPr="00EC616F" w:rsidRDefault="00AF5989" w:rsidP="009413C2">
            <w:pPr>
              <w:pStyle w:val="ColumnHeading"/>
            </w:pPr>
            <w:r w:rsidRPr="00EC616F">
              <w:t>Izmjena</w:t>
            </w:r>
          </w:p>
        </w:tc>
      </w:tr>
      <w:tr w:rsidR="00AF5989" w:rsidRPr="00EC616F" w14:paraId="7FEDDAD4" w14:textId="77777777" w:rsidTr="009413C2">
        <w:trPr>
          <w:jc w:val="center"/>
        </w:trPr>
        <w:tc>
          <w:tcPr>
            <w:tcW w:w="4876" w:type="dxa"/>
          </w:tcPr>
          <w:p w14:paraId="198A5A7E" w14:textId="77777777" w:rsidR="00AF5989" w:rsidRPr="00EC616F" w:rsidRDefault="00AF5989" w:rsidP="009413C2">
            <w:pPr>
              <w:pStyle w:val="Normal6"/>
              <w:rPr>
                <w:b/>
                <w:i/>
              </w:rPr>
            </w:pPr>
            <w:r w:rsidRPr="00EC616F">
              <w:t>ta skupina ima samosvojan identitet u predmetnoj državi jer se smatra drugačijom od društva koje je okružuje;</w:t>
            </w:r>
          </w:p>
        </w:tc>
        <w:tc>
          <w:tcPr>
            <w:tcW w:w="4876" w:type="dxa"/>
          </w:tcPr>
          <w:p w14:paraId="6BBE55C8" w14:textId="77777777" w:rsidR="00AF5989" w:rsidRPr="00EC616F" w:rsidRDefault="00AF5989" w:rsidP="009413C2">
            <w:pPr>
              <w:pStyle w:val="Normal6"/>
              <w:rPr>
                <w:b/>
                <w:i/>
              </w:rPr>
            </w:pPr>
            <w:r w:rsidRPr="00EC616F">
              <w:t>ta skupina ima</w:t>
            </w:r>
            <w:r w:rsidRPr="00EC616F">
              <w:rPr>
                <w:b/>
                <w:i/>
              </w:rPr>
              <w:t xml:space="preserve"> jasno vidljiv</w:t>
            </w:r>
            <w:r w:rsidRPr="00EC616F">
              <w:t xml:space="preserve"> samosvojan identitet u predmetnoj državi jer se smatra drugačijom od društva koje je okružuje;</w:t>
            </w:r>
          </w:p>
        </w:tc>
      </w:tr>
    </w:tbl>
    <w:p w14:paraId="62F0FCE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2236743" w14:textId="77777777" w:rsidR="00AF5989" w:rsidRPr="00EC616F" w:rsidRDefault="00AF5989" w:rsidP="00AF5989">
      <w:r w:rsidRPr="00EC616F">
        <w:rPr>
          <w:rStyle w:val="HideTWBExt"/>
        </w:rPr>
        <w:t>&lt;/Amend&gt;</w:t>
      </w:r>
    </w:p>
    <w:p w14:paraId="333D4F6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441</w:t>
      </w:r>
      <w:r w:rsidRPr="00EC616F">
        <w:rPr>
          <w:rStyle w:val="HideTWBExt"/>
          <w:b w:val="0"/>
        </w:rPr>
        <w:t>&lt;/NumAm&gt;</w:t>
      </w:r>
    </w:p>
    <w:p w14:paraId="521C08FE"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1891EBAA" w14:textId="77777777" w:rsidR="00AF5989" w:rsidRPr="00EC616F" w:rsidRDefault="00AF5989" w:rsidP="00AF5989">
      <w:pPr>
        <w:pStyle w:val="NormalBold"/>
      </w:pPr>
      <w:r w:rsidRPr="00EC616F">
        <w:rPr>
          <w:rStyle w:val="HideTWBExt"/>
          <w:b w:val="0"/>
        </w:rPr>
        <w:t>&lt;/RepeatBlock-By&gt;</w:t>
      </w:r>
    </w:p>
    <w:p w14:paraId="310AA81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0DFFB5D" w14:textId="77777777" w:rsidR="00AF5989" w:rsidRPr="00EC616F" w:rsidRDefault="00AF5989" w:rsidP="00AF5989">
      <w:pPr>
        <w:pStyle w:val="NormalBold"/>
      </w:pPr>
      <w:r w:rsidRPr="00EC616F">
        <w:rPr>
          <w:rStyle w:val="HideTWBExt"/>
          <w:b w:val="0"/>
        </w:rPr>
        <w:t>&lt;Article&gt;</w:t>
      </w:r>
      <w:r w:rsidRPr="00EC616F">
        <w:t>Članak 10. – stavak 1. – točka d – alineja 2.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496434" w14:textId="77777777" w:rsidTr="009413C2">
        <w:trPr>
          <w:trHeight w:hRule="exact" w:val="240"/>
          <w:jc w:val="center"/>
        </w:trPr>
        <w:tc>
          <w:tcPr>
            <w:tcW w:w="9752" w:type="dxa"/>
            <w:gridSpan w:val="2"/>
          </w:tcPr>
          <w:p w14:paraId="2BBAD350" w14:textId="77777777" w:rsidR="00AF5989" w:rsidRPr="00EC616F" w:rsidRDefault="00AF5989" w:rsidP="009413C2"/>
        </w:tc>
      </w:tr>
      <w:tr w:rsidR="00AF5989" w:rsidRPr="00EC616F" w14:paraId="2C58A1B7" w14:textId="77777777" w:rsidTr="009413C2">
        <w:trPr>
          <w:trHeight w:val="240"/>
          <w:jc w:val="center"/>
        </w:trPr>
        <w:tc>
          <w:tcPr>
            <w:tcW w:w="4876" w:type="dxa"/>
          </w:tcPr>
          <w:p w14:paraId="4F95F073" w14:textId="77777777" w:rsidR="00AF5989" w:rsidRPr="00EC616F" w:rsidRDefault="00AF5989" w:rsidP="009413C2">
            <w:pPr>
              <w:pStyle w:val="ColumnHeading"/>
            </w:pPr>
            <w:r w:rsidRPr="00EC616F">
              <w:t>Tekst koji je predložila Komisija</w:t>
            </w:r>
          </w:p>
        </w:tc>
        <w:tc>
          <w:tcPr>
            <w:tcW w:w="4876" w:type="dxa"/>
          </w:tcPr>
          <w:p w14:paraId="46364DEF" w14:textId="77777777" w:rsidR="00AF5989" w:rsidRPr="00EC616F" w:rsidRDefault="00AF5989" w:rsidP="009413C2">
            <w:pPr>
              <w:pStyle w:val="ColumnHeading"/>
            </w:pPr>
            <w:r w:rsidRPr="00EC616F">
              <w:t>Izmjena</w:t>
            </w:r>
          </w:p>
        </w:tc>
      </w:tr>
      <w:tr w:rsidR="00AF5989" w:rsidRPr="00EC616F" w14:paraId="7B2318A5" w14:textId="77777777" w:rsidTr="009413C2">
        <w:trPr>
          <w:jc w:val="center"/>
        </w:trPr>
        <w:tc>
          <w:tcPr>
            <w:tcW w:w="4876" w:type="dxa"/>
          </w:tcPr>
          <w:p w14:paraId="5F40C5CA" w14:textId="77777777" w:rsidR="00AF5989" w:rsidRPr="00EC616F" w:rsidRDefault="00AF5989" w:rsidP="009413C2">
            <w:pPr>
              <w:pStyle w:val="Normal6"/>
              <w:rPr>
                <w:b/>
                <w:i/>
              </w:rPr>
            </w:pPr>
            <w:r w:rsidRPr="00EC616F">
              <w:rPr>
                <w:b/>
                <w:i/>
              </w:rPr>
              <w:t>ovisno o situaciji u državi podrijetla, pojam može uključivati skupinu koja se temelji na zajedničkim osobinama seksualne orijentacije (pojam koji ne uključuje kaznena djela u skladu s nacionalnim pravom država članica); razmatraju se aspekti povezani sa spolom, uključujući rodni identitet, radi utvrđivanja pripadnosti određenoj društvenoj skupini ili identifikacije osobina te skupine;</w:t>
            </w:r>
          </w:p>
        </w:tc>
        <w:tc>
          <w:tcPr>
            <w:tcW w:w="4876" w:type="dxa"/>
          </w:tcPr>
          <w:p w14:paraId="52F0CE31" w14:textId="77777777" w:rsidR="00AF5989" w:rsidRPr="00EC616F" w:rsidRDefault="00AF5989" w:rsidP="009413C2">
            <w:pPr>
              <w:pStyle w:val="Normal6"/>
              <w:rPr>
                <w:b/>
                <w:i/>
              </w:rPr>
            </w:pPr>
            <w:r w:rsidRPr="00EC616F">
              <w:rPr>
                <w:b/>
                <w:i/>
              </w:rPr>
              <w:t>Briše se.</w:t>
            </w:r>
          </w:p>
        </w:tc>
      </w:tr>
    </w:tbl>
    <w:p w14:paraId="0C7572E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0C585E6" w14:textId="77777777" w:rsidR="00AF5989" w:rsidRPr="00EC616F" w:rsidRDefault="00AF5989" w:rsidP="00AF5989">
      <w:r w:rsidRPr="00EC616F">
        <w:rPr>
          <w:rStyle w:val="HideTWBExt"/>
        </w:rPr>
        <w:t>&lt;/Amend&gt;</w:t>
      </w:r>
    </w:p>
    <w:p w14:paraId="04AE7FB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442</w:t>
      </w:r>
      <w:r w:rsidRPr="00EC616F">
        <w:rPr>
          <w:rStyle w:val="HideTWBExt"/>
          <w:b w:val="0"/>
        </w:rPr>
        <w:t>&lt;/NumAm&gt;</w:t>
      </w:r>
    </w:p>
    <w:p w14:paraId="3565EA3E"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21D81BCD" w14:textId="77777777" w:rsidR="00AF5989" w:rsidRPr="00EC616F" w:rsidRDefault="00AF5989" w:rsidP="00AF5989">
      <w:pPr>
        <w:pStyle w:val="NormalBold"/>
      </w:pPr>
      <w:r w:rsidRPr="00EC616F">
        <w:rPr>
          <w:rStyle w:val="HideTWBExt"/>
          <w:b w:val="0"/>
        </w:rPr>
        <w:t>&lt;/RepeatBlock-By&gt;</w:t>
      </w:r>
    </w:p>
    <w:p w14:paraId="7AAF41B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0780250" w14:textId="77777777" w:rsidR="00AF5989" w:rsidRPr="00EC616F" w:rsidRDefault="00AF5989" w:rsidP="00AF5989">
      <w:pPr>
        <w:pStyle w:val="NormalBold"/>
      </w:pPr>
      <w:r w:rsidRPr="00EC616F">
        <w:rPr>
          <w:rStyle w:val="HideTWBExt"/>
          <w:b w:val="0"/>
        </w:rPr>
        <w:t>&lt;Article&gt;</w:t>
      </w:r>
      <w:r w:rsidRPr="00EC616F">
        <w:t>Članak 10. – stavak 1. – točka d – alineja 2.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4C46C98" w14:textId="77777777" w:rsidTr="009413C2">
        <w:trPr>
          <w:trHeight w:hRule="exact" w:val="240"/>
          <w:jc w:val="center"/>
        </w:trPr>
        <w:tc>
          <w:tcPr>
            <w:tcW w:w="9752" w:type="dxa"/>
            <w:gridSpan w:val="2"/>
          </w:tcPr>
          <w:p w14:paraId="06FD76D5" w14:textId="77777777" w:rsidR="00AF5989" w:rsidRPr="00EC616F" w:rsidRDefault="00AF5989" w:rsidP="009413C2"/>
        </w:tc>
      </w:tr>
      <w:tr w:rsidR="00AF5989" w:rsidRPr="00EC616F" w14:paraId="105FC7E1" w14:textId="77777777" w:rsidTr="009413C2">
        <w:trPr>
          <w:trHeight w:val="240"/>
          <w:jc w:val="center"/>
        </w:trPr>
        <w:tc>
          <w:tcPr>
            <w:tcW w:w="4876" w:type="dxa"/>
          </w:tcPr>
          <w:p w14:paraId="3E86EB4B" w14:textId="77777777" w:rsidR="00AF5989" w:rsidRPr="00EC616F" w:rsidRDefault="00AF5989" w:rsidP="009413C2">
            <w:pPr>
              <w:pStyle w:val="ColumnHeading"/>
            </w:pPr>
            <w:r w:rsidRPr="00EC616F">
              <w:t>Tekst koji je predložila Komisija</w:t>
            </w:r>
          </w:p>
        </w:tc>
        <w:tc>
          <w:tcPr>
            <w:tcW w:w="4876" w:type="dxa"/>
          </w:tcPr>
          <w:p w14:paraId="58FD818C" w14:textId="77777777" w:rsidR="00AF5989" w:rsidRPr="00EC616F" w:rsidRDefault="00AF5989" w:rsidP="009413C2">
            <w:pPr>
              <w:pStyle w:val="ColumnHeading"/>
            </w:pPr>
            <w:r w:rsidRPr="00EC616F">
              <w:t>Izmjena</w:t>
            </w:r>
          </w:p>
        </w:tc>
      </w:tr>
      <w:tr w:rsidR="00AF5989" w:rsidRPr="00EC616F" w14:paraId="15A5481E" w14:textId="77777777" w:rsidTr="009413C2">
        <w:trPr>
          <w:jc w:val="center"/>
        </w:trPr>
        <w:tc>
          <w:tcPr>
            <w:tcW w:w="4876" w:type="dxa"/>
          </w:tcPr>
          <w:p w14:paraId="4583CB6B" w14:textId="77777777" w:rsidR="00AF5989" w:rsidRPr="00EC616F" w:rsidRDefault="00AF5989" w:rsidP="009413C2">
            <w:pPr>
              <w:pStyle w:val="Normal6"/>
              <w:rPr>
                <w:b/>
                <w:i/>
              </w:rPr>
            </w:pPr>
            <w:r w:rsidRPr="00EC616F">
              <w:t>ovisno o situaciji u državi podrijetla, pojam</w:t>
            </w:r>
            <w:r w:rsidRPr="00EC616F">
              <w:rPr>
                <w:b/>
                <w:i/>
              </w:rPr>
              <w:t xml:space="preserve"> može uključivati</w:t>
            </w:r>
            <w:r w:rsidRPr="00EC616F">
              <w:t xml:space="preserve"> skupinu koja se temelji na zajedničkim osobinama seksualne orijentacije</w:t>
            </w:r>
            <w:r w:rsidRPr="00EC616F">
              <w:rPr>
                <w:b/>
                <w:i/>
              </w:rPr>
              <w:t xml:space="preserve"> (pojam koji ne uključuje kaznena djela u skladu s nacionalnim pravom država članica); razmatraju se aspekti povezani</w:t>
            </w:r>
            <w:r w:rsidRPr="00EC616F">
              <w:t xml:space="preserve"> sa spolom, uključujući rodni identitet</w:t>
            </w:r>
            <w:r w:rsidRPr="00EC616F">
              <w:rPr>
                <w:b/>
                <w:i/>
              </w:rPr>
              <w:t>,</w:t>
            </w:r>
            <w:r w:rsidRPr="00EC616F">
              <w:t xml:space="preserve"> radi utvrđivanja pripadnosti određenoj društvenoj skupini ili identifikacije osobina te skupine;</w:t>
            </w:r>
          </w:p>
        </w:tc>
        <w:tc>
          <w:tcPr>
            <w:tcW w:w="4876" w:type="dxa"/>
          </w:tcPr>
          <w:p w14:paraId="6C1FA90D" w14:textId="77777777" w:rsidR="00AF5989" w:rsidRPr="00EC616F" w:rsidRDefault="00AF5989" w:rsidP="009413C2">
            <w:pPr>
              <w:pStyle w:val="Normal6"/>
              <w:rPr>
                <w:b/>
                <w:i/>
              </w:rPr>
            </w:pPr>
            <w:r w:rsidRPr="00EC616F">
              <w:t>ovisno o situaciji u državi podrijetla, pojam</w:t>
            </w:r>
            <w:r w:rsidRPr="00EC616F">
              <w:rPr>
                <w:b/>
                <w:i/>
              </w:rPr>
              <w:t xml:space="preserve"> uključuje</w:t>
            </w:r>
            <w:r w:rsidRPr="00EC616F">
              <w:t xml:space="preserve"> skupinu koja se temelji na zajedničkim osobinama seksualne orijentacije</w:t>
            </w:r>
            <w:r w:rsidRPr="00EC616F">
              <w:rPr>
                <w:b/>
                <w:i/>
              </w:rPr>
              <w:t xml:space="preserve"> i aspekata povezanih</w:t>
            </w:r>
            <w:r w:rsidRPr="00EC616F">
              <w:t xml:space="preserve"> sa spolom, uključujući rodni identitet</w:t>
            </w:r>
            <w:r w:rsidRPr="00EC616F">
              <w:rPr>
                <w:b/>
                <w:i/>
              </w:rPr>
              <w:t>; navedeni aspekti se razmatraju</w:t>
            </w:r>
            <w:r w:rsidRPr="00EC616F">
              <w:t xml:space="preserve"> radi utvrđivanja pripadnosti određenoj društvenoj skupini ili identifikacije osobina te skupine;</w:t>
            </w:r>
          </w:p>
        </w:tc>
      </w:tr>
    </w:tbl>
    <w:p w14:paraId="00CC6C1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3D5A4807" w14:textId="77777777" w:rsidR="00AF5989" w:rsidRPr="00EC616F" w:rsidRDefault="00AF5989" w:rsidP="00AF5989">
      <w:r w:rsidRPr="00EC616F">
        <w:rPr>
          <w:rStyle w:val="HideTWBExt"/>
        </w:rPr>
        <w:t>&lt;/Amend&gt;</w:t>
      </w:r>
    </w:p>
    <w:p w14:paraId="4B8A007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443</w:t>
      </w:r>
      <w:r w:rsidRPr="00EC616F">
        <w:rPr>
          <w:rStyle w:val="HideTWBExt"/>
          <w:b w:val="0"/>
        </w:rPr>
        <w:t>&lt;/NumAm&gt;</w:t>
      </w:r>
    </w:p>
    <w:p w14:paraId="083FFACC"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19850E5F" w14:textId="77777777" w:rsidR="00AF5989" w:rsidRPr="00EC616F" w:rsidRDefault="00AF5989" w:rsidP="00AF5989">
      <w:pPr>
        <w:pStyle w:val="NormalBold"/>
      </w:pPr>
      <w:r w:rsidRPr="00EC616F">
        <w:rPr>
          <w:rStyle w:val="HideTWBExt"/>
          <w:b w:val="0"/>
        </w:rPr>
        <w:t>&lt;/RepeatBlock-By&gt;</w:t>
      </w:r>
    </w:p>
    <w:p w14:paraId="2085171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CD2EF19" w14:textId="77777777" w:rsidR="00AF5989" w:rsidRPr="00EC616F" w:rsidRDefault="00AF5989" w:rsidP="00AF5989">
      <w:pPr>
        <w:pStyle w:val="NormalBold"/>
      </w:pPr>
      <w:r w:rsidRPr="00EC616F">
        <w:rPr>
          <w:rStyle w:val="HideTWBExt"/>
          <w:b w:val="0"/>
        </w:rPr>
        <w:t>&lt;Article&gt;</w:t>
      </w:r>
      <w:r w:rsidRPr="00EC616F">
        <w:t>Članak 10. – stavak 1. – točka d – alineja 2.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0F26FC6" w14:textId="77777777" w:rsidTr="009413C2">
        <w:trPr>
          <w:trHeight w:hRule="exact" w:val="240"/>
          <w:jc w:val="center"/>
        </w:trPr>
        <w:tc>
          <w:tcPr>
            <w:tcW w:w="9752" w:type="dxa"/>
            <w:gridSpan w:val="2"/>
          </w:tcPr>
          <w:p w14:paraId="332B5897" w14:textId="77777777" w:rsidR="00AF5989" w:rsidRPr="00EC616F" w:rsidRDefault="00AF5989" w:rsidP="009413C2"/>
        </w:tc>
      </w:tr>
      <w:tr w:rsidR="00AF5989" w:rsidRPr="00EC616F" w14:paraId="449A512B" w14:textId="77777777" w:rsidTr="009413C2">
        <w:trPr>
          <w:trHeight w:val="240"/>
          <w:jc w:val="center"/>
        </w:trPr>
        <w:tc>
          <w:tcPr>
            <w:tcW w:w="4876" w:type="dxa"/>
          </w:tcPr>
          <w:p w14:paraId="0FB6CD62" w14:textId="77777777" w:rsidR="00AF5989" w:rsidRPr="00EC616F" w:rsidRDefault="00AF5989" w:rsidP="009413C2">
            <w:pPr>
              <w:pStyle w:val="ColumnHeading"/>
            </w:pPr>
            <w:r w:rsidRPr="00EC616F">
              <w:t>Tekst koji je predložila Komisija</w:t>
            </w:r>
          </w:p>
        </w:tc>
        <w:tc>
          <w:tcPr>
            <w:tcW w:w="4876" w:type="dxa"/>
          </w:tcPr>
          <w:p w14:paraId="72F1E2E5" w14:textId="77777777" w:rsidR="00AF5989" w:rsidRPr="00EC616F" w:rsidRDefault="00AF5989" w:rsidP="009413C2">
            <w:pPr>
              <w:pStyle w:val="ColumnHeading"/>
            </w:pPr>
            <w:r w:rsidRPr="00EC616F">
              <w:t>Izmjena</w:t>
            </w:r>
          </w:p>
        </w:tc>
      </w:tr>
      <w:tr w:rsidR="00AF5989" w:rsidRPr="00EC616F" w14:paraId="7D47FF7E" w14:textId="77777777" w:rsidTr="009413C2">
        <w:trPr>
          <w:jc w:val="center"/>
        </w:trPr>
        <w:tc>
          <w:tcPr>
            <w:tcW w:w="4876" w:type="dxa"/>
          </w:tcPr>
          <w:p w14:paraId="6F28C0B3" w14:textId="77777777" w:rsidR="00AF5989" w:rsidRPr="00EC616F" w:rsidRDefault="00AF5989" w:rsidP="009413C2">
            <w:pPr>
              <w:pStyle w:val="Normal6"/>
              <w:rPr>
                <w:b/>
                <w:i/>
              </w:rPr>
            </w:pPr>
            <w:r w:rsidRPr="00EC616F">
              <w:t>ovisno o situaciji u državi podrijetla, pojam</w:t>
            </w:r>
            <w:r w:rsidRPr="00EC616F">
              <w:rPr>
                <w:b/>
                <w:i/>
              </w:rPr>
              <w:t xml:space="preserve"> može uključivati</w:t>
            </w:r>
            <w:r w:rsidRPr="00EC616F">
              <w:t xml:space="preserve"> skupinu koja se temelji na zajedničkim osobinama seksualne orijentacije</w:t>
            </w:r>
            <w:r w:rsidRPr="00EC616F">
              <w:rPr>
                <w:b/>
                <w:i/>
              </w:rPr>
              <w:t xml:space="preserve"> </w:t>
            </w:r>
            <w:r w:rsidRPr="00EC616F">
              <w:t>(pojam koji ne uključuje kaznena djela u skladu s nacionalnim pravom država članica); razmatraju se aspekti povezani sa spolom, uključujući rodni identitet, radi utvrđivanja pripadnosti određenoj društvenoj skupini ili identifikacije osobina te skupine;</w:t>
            </w:r>
          </w:p>
        </w:tc>
        <w:tc>
          <w:tcPr>
            <w:tcW w:w="4876" w:type="dxa"/>
          </w:tcPr>
          <w:p w14:paraId="09758A51" w14:textId="77777777" w:rsidR="00AF5989" w:rsidRPr="00EC616F" w:rsidRDefault="00AF5989" w:rsidP="009413C2">
            <w:pPr>
              <w:pStyle w:val="Normal6"/>
              <w:rPr>
                <w:b/>
                <w:i/>
              </w:rPr>
            </w:pPr>
            <w:r w:rsidRPr="00EC616F">
              <w:t>ovisno o situaciji u državi podrijetla, pojam</w:t>
            </w:r>
            <w:r w:rsidRPr="00EC616F">
              <w:rPr>
                <w:b/>
                <w:i/>
              </w:rPr>
              <w:t xml:space="preserve"> uključuje</w:t>
            </w:r>
            <w:r w:rsidRPr="00EC616F">
              <w:t xml:space="preserve"> skupinu koja se temelji na zajedničkim osobinama seksualne orijentacije</w:t>
            </w:r>
            <w:r w:rsidRPr="00EC616F">
              <w:rPr>
                <w:b/>
                <w:i/>
              </w:rPr>
              <w:t xml:space="preserve"> </w:t>
            </w:r>
            <w:r w:rsidRPr="00EC616F">
              <w:t>(pojam koji ne uključuje kaznena djela u skladu s nacionalnim pravom država članica); razmatraju se aspekti povezani sa spolom, uključujući rodni identitet,</w:t>
            </w:r>
            <w:r w:rsidRPr="00EC616F">
              <w:rPr>
                <w:b/>
                <w:i/>
              </w:rPr>
              <w:t xml:space="preserve"> rodno izražavanje i spolna obilježja,</w:t>
            </w:r>
            <w:r w:rsidRPr="00EC616F">
              <w:t xml:space="preserve"> radi utvrđivanja pripadnosti određenoj društvenoj skupini ili identifikacije osobina te skupine;</w:t>
            </w:r>
          </w:p>
        </w:tc>
      </w:tr>
    </w:tbl>
    <w:p w14:paraId="4E217C3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5A6EBC5" w14:textId="77777777" w:rsidR="00AF5989" w:rsidRPr="00EC616F" w:rsidRDefault="00AF5989" w:rsidP="00AF5989">
      <w:r w:rsidRPr="00EC616F">
        <w:rPr>
          <w:rStyle w:val="HideTWBExt"/>
        </w:rPr>
        <w:t>&lt;/Amend&gt;</w:t>
      </w:r>
    </w:p>
    <w:p w14:paraId="1FAFE1B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444</w:t>
      </w:r>
      <w:r w:rsidRPr="00EC616F">
        <w:rPr>
          <w:rStyle w:val="HideTWBExt"/>
          <w:b w:val="0"/>
        </w:rPr>
        <w:t>&lt;/NumAm&gt;</w:t>
      </w:r>
    </w:p>
    <w:p w14:paraId="397250B1"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718E66C5" w14:textId="77777777" w:rsidR="00AF5989" w:rsidRPr="00EC616F" w:rsidRDefault="00AF5989" w:rsidP="00AF5989">
      <w:pPr>
        <w:pStyle w:val="NormalBold"/>
      </w:pPr>
      <w:r w:rsidRPr="00EC616F">
        <w:rPr>
          <w:rStyle w:val="HideTWBExt"/>
          <w:b w:val="0"/>
        </w:rPr>
        <w:t>&lt;/RepeatBlock-By&gt;</w:t>
      </w:r>
    </w:p>
    <w:p w14:paraId="7F0996E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DEF78E2" w14:textId="77777777" w:rsidR="00AF5989" w:rsidRPr="00EC616F" w:rsidRDefault="00AF5989" w:rsidP="00AF5989">
      <w:pPr>
        <w:pStyle w:val="NormalBold"/>
      </w:pPr>
      <w:r w:rsidRPr="00EC616F">
        <w:rPr>
          <w:rStyle w:val="HideTWBExt"/>
          <w:b w:val="0"/>
        </w:rPr>
        <w:t>&lt;Article&gt;</w:t>
      </w:r>
      <w:r w:rsidRPr="00EC616F">
        <w:t>Članak 10. – stavak 1. – točka d – alineja 2.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CFC78BA" w14:textId="77777777" w:rsidTr="009413C2">
        <w:trPr>
          <w:trHeight w:hRule="exact" w:val="240"/>
          <w:jc w:val="center"/>
        </w:trPr>
        <w:tc>
          <w:tcPr>
            <w:tcW w:w="9752" w:type="dxa"/>
            <w:gridSpan w:val="2"/>
          </w:tcPr>
          <w:p w14:paraId="56FD42E7" w14:textId="77777777" w:rsidR="00AF5989" w:rsidRPr="00EC616F" w:rsidRDefault="00AF5989" w:rsidP="009413C2"/>
        </w:tc>
      </w:tr>
      <w:tr w:rsidR="00AF5989" w:rsidRPr="00EC616F" w14:paraId="1D9A2740" w14:textId="77777777" w:rsidTr="009413C2">
        <w:trPr>
          <w:trHeight w:val="240"/>
          <w:jc w:val="center"/>
        </w:trPr>
        <w:tc>
          <w:tcPr>
            <w:tcW w:w="4876" w:type="dxa"/>
          </w:tcPr>
          <w:p w14:paraId="0CB04520" w14:textId="77777777" w:rsidR="00AF5989" w:rsidRPr="00EC616F" w:rsidRDefault="00AF5989" w:rsidP="009413C2">
            <w:pPr>
              <w:pStyle w:val="ColumnHeading"/>
            </w:pPr>
            <w:r w:rsidRPr="00EC616F">
              <w:t>Tekst koji je predložila Komisija</w:t>
            </w:r>
          </w:p>
        </w:tc>
        <w:tc>
          <w:tcPr>
            <w:tcW w:w="4876" w:type="dxa"/>
          </w:tcPr>
          <w:p w14:paraId="61589006" w14:textId="77777777" w:rsidR="00AF5989" w:rsidRPr="00EC616F" w:rsidRDefault="00AF5989" w:rsidP="009413C2">
            <w:pPr>
              <w:pStyle w:val="ColumnHeading"/>
            </w:pPr>
            <w:r w:rsidRPr="00EC616F">
              <w:t>Izmjena</w:t>
            </w:r>
          </w:p>
        </w:tc>
      </w:tr>
      <w:tr w:rsidR="00AF5989" w:rsidRPr="00EC616F" w14:paraId="353B928E" w14:textId="77777777" w:rsidTr="009413C2">
        <w:trPr>
          <w:jc w:val="center"/>
        </w:trPr>
        <w:tc>
          <w:tcPr>
            <w:tcW w:w="4876" w:type="dxa"/>
          </w:tcPr>
          <w:p w14:paraId="3DE07966" w14:textId="77777777" w:rsidR="00AF5989" w:rsidRPr="00EC616F" w:rsidRDefault="00AF5989" w:rsidP="009413C2">
            <w:pPr>
              <w:pStyle w:val="Normal6"/>
              <w:rPr>
                <w:b/>
                <w:i/>
              </w:rPr>
            </w:pPr>
            <w:r w:rsidRPr="00EC616F">
              <w:t>ovisno o situaciji u državi podrijetla, pojam</w:t>
            </w:r>
            <w:r w:rsidRPr="00EC616F">
              <w:rPr>
                <w:b/>
                <w:i/>
              </w:rPr>
              <w:t xml:space="preserve"> može uključivati</w:t>
            </w:r>
            <w:r w:rsidRPr="00EC616F">
              <w:t xml:space="preserve"> skupinu koja se temelji na zajedničkim osobinama seksualne orijentacije</w:t>
            </w:r>
            <w:r w:rsidRPr="00EC616F">
              <w:rPr>
                <w:b/>
                <w:i/>
              </w:rPr>
              <w:t xml:space="preserve"> (pojam koji ne uključuje kaznena djela u skladu s nacionalnim pravom država članica); razmatraju se aspekti povezani</w:t>
            </w:r>
            <w:r w:rsidRPr="00EC616F">
              <w:t xml:space="preserve"> sa spolom, uključujući rodni identitet, radi utvrđivanja pripadnosti određenoj društvenoj skupini ili identifikacije osobina te skupine;</w:t>
            </w:r>
          </w:p>
        </w:tc>
        <w:tc>
          <w:tcPr>
            <w:tcW w:w="4876" w:type="dxa"/>
          </w:tcPr>
          <w:p w14:paraId="679E0BE7" w14:textId="77777777" w:rsidR="00AF5989" w:rsidRPr="00EC616F" w:rsidRDefault="00AF5989" w:rsidP="009413C2">
            <w:pPr>
              <w:pStyle w:val="Normal6"/>
              <w:rPr>
                <w:b/>
                <w:i/>
              </w:rPr>
            </w:pPr>
            <w:r w:rsidRPr="00EC616F">
              <w:t>ovisno o situaciji u državi podrijetla, pojam</w:t>
            </w:r>
            <w:r w:rsidRPr="00EC616F">
              <w:rPr>
                <w:b/>
                <w:i/>
              </w:rPr>
              <w:t xml:space="preserve"> uključuje</w:t>
            </w:r>
            <w:r w:rsidRPr="00EC616F">
              <w:t xml:space="preserve"> skupinu koja se temelji na zajedničkim osobinama seksualne orijentacije</w:t>
            </w:r>
            <w:r w:rsidRPr="00EC616F">
              <w:rPr>
                <w:b/>
                <w:i/>
              </w:rPr>
              <w:t xml:space="preserve"> i aspektima povezanima</w:t>
            </w:r>
            <w:r w:rsidRPr="00EC616F">
              <w:t xml:space="preserve"> sa spolom</w:t>
            </w:r>
            <w:r w:rsidRPr="00EC616F">
              <w:rPr>
                <w:b/>
                <w:i/>
              </w:rPr>
              <w:t xml:space="preserve"> i/ili iskustvu ili riziku od trgovine ljudima u svrhu seksualnog iskorištavanja</w:t>
            </w:r>
            <w:r w:rsidRPr="00EC616F">
              <w:t>, uključujući rodni identitet,</w:t>
            </w:r>
            <w:r w:rsidRPr="00EC616F">
              <w:rPr>
                <w:b/>
                <w:i/>
              </w:rPr>
              <w:t xml:space="preserve"> rodno izražavanje i spolna obilježja. Ti aspekti razmatraju se</w:t>
            </w:r>
            <w:r w:rsidRPr="00EC616F">
              <w:t xml:space="preserve"> radi utvrđivanja pripadnosti određenoj društvenoj skupini ili identifikacije osobina te skupine;</w:t>
            </w:r>
          </w:p>
        </w:tc>
      </w:tr>
    </w:tbl>
    <w:p w14:paraId="4972322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CFB7AA1"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69C589E" w14:textId="77777777" w:rsidR="00AF5989" w:rsidRPr="00EC616F" w:rsidRDefault="00AF5989" w:rsidP="00AF5989">
      <w:pPr>
        <w:pStyle w:val="Normal12Italic"/>
        <w:rPr>
          <w:lang w:val="hr-HR"/>
        </w:rPr>
      </w:pPr>
      <w:r w:rsidRPr="00EC616F">
        <w:rPr>
          <w:lang w:val="hr-HR"/>
        </w:rPr>
        <w:t>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14:paraId="07006EFB" w14:textId="77777777" w:rsidR="00AF5989" w:rsidRPr="00EC616F" w:rsidRDefault="00AF5989" w:rsidP="00AF5989">
      <w:r w:rsidRPr="00EC616F">
        <w:rPr>
          <w:rStyle w:val="HideTWBExt"/>
        </w:rPr>
        <w:t>&lt;/Amend&gt;</w:t>
      </w:r>
    </w:p>
    <w:p w14:paraId="36AE54E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445</w:t>
      </w:r>
      <w:r w:rsidRPr="00EC616F">
        <w:rPr>
          <w:rStyle w:val="HideTWBExt"/>
          <w:b w:val="0"/>
        </w:rPr>
        <w:t>&lt;/NumAm&gt;</w:t>
      </w:r>
    </w:p>
    <w:p w14:paraId="58FBBA7E"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4C2E63CA" w14:textId="77777777" w:rsidR="00AF5989" w:rsidRPr="00EC616F" w:rsidRDefault="00AF5989" w:rsidP="00AF5989">
      <w:pPr>
        <w:pStyle w:val="NormalBold"/>
      </w:pPr>
      <w:r w:rsidRPr="00EC616F">
        <w:rPr>
          <w:rStyle w:val="HideTWBExt"/>
          <w:b w:val="0"/>
        </w:rPr>
        <w:t>&lt;/RepeatBlock-By&gt;</w:t>
      </w:r>
    </w:p>
    <w:p w14:paraId="2AB72B6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009D5C7" w14:textId="77777777" w:rsidR="00AF5989" w:rsidRPr="00EC616F" w:rsidRDefault="00AF5989" w:rsidP="00AF5989">
      <w:pPr>
        <w:pStyle w:val="NormalBold"/>
      </w:pPr>
      <w:r w:rsidRPr="00EC616F">
        <w:rPr>
          <w:rStyle w:val="HideTWBExt"/>
          <w:b w:val="0"/>
        </w:rPr>
        <w:t>&lt;Article&gt;</w:t>
      </w:r>
      <w:r w:rsidRPr="00EC616F">
        <w:t>Članak 10. – stavak 1.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774DC18" w14:textId="77777777" w:rsidTr="009413C2">
        <w:trPr>
          <w:trHeight w:hRule="exact" w:val="240"/>
          <w:jc w:val="center"/>
        </w:trPr>
        <w:tc>
          <w:tcPr>
            <w:tcW w:w="9752" w:type="dxa"/>
            <w:gridSpan w:val="2"/>
          </w:tcPr>
          <w:p w14:paraId="245B23B0" w14:textId="77777777" w:rsidR="00AF5989" w:rsidRPr="00EC616F" w:rsidRDefault="00AF5989" w:rsidP="009413C2"/>
        </w:tc>
      </w:tr>
      <w:tr w:rsidR="00AF5989" w:rsidRPr="00EC616F" w14:paraId="214FEF87" w14:textId="77777777" w:rsidTr="009413C2">
        <w:trPr>
          <w:trHeight w:val="240"/>
          <w:jc w:val="center"/>
        </w:trPr>
        <w:tc>
          <w:tcPr>
            <w:tcW w:w="4876" w:type="dxa"/>
          </w:tcPr>
          <w:p w14:paraId="392C77A9" w14:textId="77777777" w:rsidR="00AF5989" w:rsidRPr="00EC616F" w:rsidRDefault="00AF5989" w:rsidP="009413C2">
            <w:pPr>
              <w:pStyle w:val="ColumnHeading"/>
            </w:pPr>
            <w:r w:rsidRPr="00EC616F">
              <w:t>Tekst koji je predložila Komisija</w:t>
            </w:r>
          </w:p>
        </w:tc>
        <w:tc>
          <w:tcPr>
            <w:tcW w:w="4876" w:type="dxa"/>
          </w:tcPr>
          <w:p w14:paraId="79F75A4B" w14:textId="77777777" w:rsidR="00AF5989" w:rsidRPr="00EC616F" w:rsidRDefault="00AF5989" w:rsidP="009413C2">
            <w:pPr>
              <w:pStyle w:val="ColumnHeading"/>
            </w:pPr>
            <w:r w:rsidRPr="00EC616F">
              <w:t>Izmjena</w:t>
            </w:r>
          </w:p>
        </w:tc>
      </w:tr>
      <w:tr w:rsidR="00AF5989" w:rsidRPr="00EC616F" w14:paraId="32E4110D" w14:textId="77777777" w:rsidTr="009413C2">
        <w:trPr>
          <w:jc w:val="center"/>
        </w:trPr>
        <w:tc>
          <w:tcPr>
            <w:tcW w:w="4876" w:type="dxa"/>
          </w:tcPr>
          <w:p w14:paraId="12A4C053" w14:textId="77777777" w:rsidR="00AF5989" w:rsidRPr="00EC616F" w:rsidRDefault="00AF5989" w:rsidP="009413C2">
            <w:pPr>
              <w:pStyle w:val="Normal6"/>
              <w:rPr>
                <w:b/>
                <w:i/>
              </w:rPr>
            </w:pPr>
            <w:r w:rsidRPr="00EC616F">
              <w:t>(e)</w:t>
            </w:r>
            <w:r w:rsidRPr="00EC616F">
              <w:rPr>
                <w:b/>
                <w:i/>
              </w:rPr>
              <w:tab/>
            </w:r>
            <w:r w:rsidRPr="00EC616F">
              <w:t>pojam političkog mišljenja posebno uključuje mišljenje, ideju ili uvjerenje o stvarima povezanim s mogućim počiniteljima progona spomenutim u</w:t>
            </w:r>
            <w:r w:rsidRPr="00EC616F">
              <w:rPr>
                <w:b/>
                <w:i/>
              </w:rPr>
              <w:t xml:space="preserve"> članku 6</w:t>
            </w:r>
            <w:r w:rsidRPr="00EC616F">
              <w:t>. i s njihovim politikama ili metodama</w:t>
            </w:r>
            <w:r w:rsidRPr="00EC616F">
              <w:rPr>
                <w:b/>
                <w:i/>
              </w:rPr>
              <w:t>, bez obzira je li to svoje mišljenje, ideju ili uvjerenje podnositelj pretočio u djelo</w:t>
            </w:r>
            <w:r w:rsidRPr="00EC616F">
              <w:t>.</w:t>
            </w:r>
          </w:p>
        </w:tc>
        <w:tc>
          <w:tcPr>
            <w:tcW w:w="4876" w:type="dxa"/>
          </w:tcPr>
          <w:p w14:paraId="5572DF0E" w14:textId="77777777" w:rsidR="00AF5989" w:rsidRPr="00EC616F" w:rsidRDefault="00AF5989" w:rsidP="009413C2">
            <w:pPr>
              <w:pStyle w:val="Normal6"/>
              <w:rPr>
                <w:b/>
                <w:i/>
              </w:rPr>
            </w:pPr>
            <w:r w:rsidRPr="00EC616F">
              <w:t>(e)</w:t>
            </w:r>
            <w:r w:rsidRPr="00EC616F">
              <w:rPr>
                <w:b/>
                <w:i/>
              </w:rPr>
              <w:tab/>
            </w:r>
            <w:r w:rsidRPr="00EC616F">
              <w:t>pojam političkog mišljenja posebno uključuje mišljenje, ideju ili uvjerenje o stvarima povezanim s mogućim počiniteljima progona spomenutim u</w:t>
            </w:r>
            <w:r w:rsidRPr="00EC616F">
              <w:rPr>
                <w:b/>
                <w:i/>
              </w:rPr>
              <w:t xml:space="preserve"> članku 6</w:t>
            </w:r>
            <w:r w:rsidRPr="00EC616F">
              <w:t>. i s njihovim politikama ili metodama.</w:t>
            </w:r>
          </w:p>
        </w:tc>
      </w:tr>
    </w:tbl>
    <w:p w14:paraId="726EE7F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3C55961" w14:textId="77777777" w:rsidR="00AF5989" w:rsidRPr="00EC616F" w:rsidRDefault="00AF5989" w:rsidP="00AF5989">
      <w:r w:rsidRPr="00EC616F">
        <w:rPr>
          <w:rStyle w:val="HideTWBExt"/>
        </w:rPr>
        <w:t>&lt;/Amend&gt;</w:t>
      </w:r>
    </w:p>
    <w:p w14:paraId="65029AB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446</w:t>
      </w:r>
      <w:r w:rsidRPr="00EC616F">
        <w:rPr>
          <w:rStyle w:val="HideTWBExt"/>
          <w:b w:val="0"/>
        </w:rPr>
        <w:t>&lt;/NumAm&gt;</w:t>
      </w:r>
    </w:p>
    <w:p w14:paraId="2FF5DBA2"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05F7B371" w14:textId="77777777" w:rsidR="00AF5989" w:rsidRPr="00EC616F" w:rsidRDefault="00AF5989" w:rsidP="00AF5989">
      <w:pPr>
        <w:pStyle w:val="NormalBold"/>
      </w:pPr>
      <w:r w:rsidRPr="00EC616F">
        <w:rPr>
          <w:rStyle w:val="HideTWBExt"/>
          <w:b w:val="0"/>
        </w:rPr>
        <w:t>&lt;/RepeatBlock-By&gt;</w:t>
      </w:r>
    </w:p>
    <w:p w14:paraId="0AABA48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5D2DA60" w14:textId="77777777" w:rsidR="00AF5989" w:rsidRPr="00EC616F" w:rsidRDefault="00AF5989" w:rsidP="00AF5989">
      <w:pPr>
        <w:pStyle w:val="NormalBold"/>
      </w:pPr>
      <w:r w:rsidRPr="00EC616F">
        <w:rPr>
          <w:rStyle w:val="HideTWBExt"/>
          <w:b w:val="0"/>
        </w:rPr>
        <w:t>&lt;Article&gt;</w:t>
      </w:r>
      <w:r w:rsidRPr="00EC616F">
        <w:t>Članak 10.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94505CD" w14:textId="77777777" w:rsidTr="009413C2">
        <w:trPr>
          <w:trHeight w:hRule="exact" w:val="240"/>
          <w:jc w:val="center"/>
        </w:trPr>
        <w:tc>
          <w:tcPr>
            <w:tcW w:w="9752" w:type="dxa"/>
            <w:gridSpan w:val="2"/>
          </w:tcPr>
          <w:p w14:paraId="35109C32" w14:textId="77777777" w:rsidR="00AF5989" w:rsidRPr="00EC616F" w:rsidRDefault="00AF5989" w:rsidP="009413C2"/>
        </w:tc>
      </w:tr>
      <w:tr w:rsidR="00AF5989" w:rsidRPr="00EC616F" w14:paraId="27A19C7D" w14:textId="77777777" w:rsidTr="009413C2">
        <w:trPr>
          <w:trHeight w:val="240"/>
          <w:jc w:val="center"/>
        </w:trPr>
        <w:tc>
          <w:tcPr>
            <w:tcW w:w="4876" w:type="dxa"/>
          </w:tcPr>
          <w:p w14:paraId="47FC68EE" w14:textId="77777777" w:rsidR="00AF5989" w:rsidRPr="00EC616F" w:rsidRDefault="00AF5989" w:rsidP="009413C2">
            <w:pPr>
              <w:pStyle w:val="ColumnHeading"/>
            </w:pPr>
            <w:r w:rsidRPr="00EC616F">
              <w:t>Tekst koji je predložila Komisija</w:t>
            </w:r>
          </w:p>
        </w:tc>
        <w:tc>
          <w:tcPr>
            <w:tcW w:w="4876" w:type="dxa"/>
          </w:tcPr>
          <w:p w14:paraId="39525C09" w14:textId="77777777" w:rsidR="00AF5989" w:rsidRPr="00EC616F" w:rsidRDefault="00AF5989" w:rsidP="009413C2">
            <w:pPr>
              <w:pStyle w:val="ColumnHeading"/>
            </w:pPr>
            <w:r w:rsidRPr="00EC616F">
              <w:t>Izmjena</w:t>
            </w:r>
          </w:p>
        </w:tc>
      </w:tr>
      <w:tr w:rsidR="00AF5989" w:rsidRPr="00EC616F" w14:paraId="61484033" w14:textId="77777777" w:rsidTr="009413C2">
        <w:trPr>
          <w:jc w:val="center"/>
        </w:trPr>
        <w:tc>
          <w:tcPr>
            <w:tcW w:w="4876" w:type="dxa"/>
          </w:tcPr>
          <w:p w14:paraId="7DFD2B5E" w14:textId="77777777" w:rsidR="00AF5989" w:rsidRPr="00EC616F" w:rsidRDefault="00AF5989" w:rsidP="009413C2">
            <w:pPr>
              <w:pStyle w:val="Normal6"/>
              <w:rPr>
                <w:b/>
                <w:i/>
              </w:rPr>
            </w:pPr>
            <w:r w:rsidRPr="00EC616F">
              <w:t>2.</w:t>
            </w:r>
            <w:r w:rsidRPr="00EC616F">
              <w:rPr>
                <w:b/>
                <w:i/>
              </w:rPr>
              <w:tab/>
            </w:r>
            <w:r w:rsidRPr="00EC616F">
              <w:t>Kad</w:t>
            </w:r>
            <w:r w:rsidRPr="00EC616F">
              <w:rPr>
                <w:b/>
                <w:i/>
              </w:rPr>
              <w:t xml:space="preserve"> se</w:t>
            </w:r>
            <w:r w:rsidRPr="00EC616F">
              <w:t xml:space="preserve"> procjenjuje ima li podnositelj zahtjeva osnovani strah od progona nebitno je posjeduje li on doista rasne, vjerske, nacionalne, društvene ili političke osobine koje izazivaju progone pod uvjetom da mu takvu osobinu pripisuje počinitelj progona.</w:t>
            </w:r>
          </w:p>
        </w:tc>
        <w:tc>
          <w:tcPr>
            <w:tcW w:w="4876" w:type="dxa"/>
          </w:tcPr>
          <w:p w14:paraId="7475ABAF" w14:textId="77777777" w:rsidR="00AF5989" w:rsidRPr="00EC616F" w:rsidRDefault="00AF5989" w:rsidP="009413C2">
            <w:pPr>
              <w:pStyle w:val="Normal6"/>
              <w:rPr>
                <w:b/>
                <w:i/>
              </w:rPr>
            </w:pPr>
            <w:r w:rsidRPr="00EC616F">
              <w:t>2.</w:t>
            </w:r>
            <w:r w:rsidRPr="00EC616F">
              <w:rPr>
                <w:b/>
                <w:i/>
              </w:rPr>
              <w:tab/>
            </w:r>
            <w:r w:rsidRPr="00EC616F">
              <w:t>Kad</w:t>
            </w:r>
            <w:r w:rsidRPr="00EC616F">
              <w:rPr>
                <w:b/>
                <w:i/>
              </w:rPr>
              <w:t xml:space="preserve"> tijelo odgovorno za utvrđivanje</w:t>
            </w:r>
            <w:r w:rsidRPr="00EC616F">
              <w:t xml:space="preserve"> procjenjuje ima li podnositelj zahtjeva osnovani strah od progona nebitno je posjeduje li on doista rasne, vjerske, nacionalne, društvene ili političke osobine koje izazivaju progone pod uvjetom da mu takvu osobinu pripisuje počinitelj progona.</w:t>
            </w:r>
          </w:p>
        </w:tc>
      </w:tr>
    </w:tbl>
    <w:p w14:paraId="2BD3C67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76715FDA" w14:textId="77777777" w:rsidR="00AF5989" w:rsidRPr="00EC616F" w:rsidRDefault="00AF5989" w:rsidP="00AF5989">
      <w:r w:rsidRPr="00EC616F">
        <w:rPr>
          <w:rStyle w:val="HideTWBExt"/>
        </w:rPr>
        <w:t>&lt;/Amend&gt;</w:t>
      </w:r>
    </w:p>
    <w:p w14:paraId="767716D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447</w:t>
      </w:r>
      <w:r w:rsidRPr="00EC616F">
        <w:rPr>
          <w:rStyle w:val="HideTWBExt"/>
          <w:b w:val="0"/>
        </w:rPr>
        <w:t>&lt;/NumAm&gt;</w:t>
      </w:r>
    </w:p>
    <w:p w14:paraId="51B53969"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3068473D" w14:textId="77777777" w:rsidR="00AF5989" w:rsidRPr="00EC616F" w:rsidRDefault="00AF5989" w:rsidP="00AF5989">
      <w:pPr>
        <w:pStyle w:val="NormalBold"/>
      </w:pPr>
      <w:r w:rsidRPr="00EC616F">
        <w:rPr>
          <w:rStyle w:val="HideTWBExt"/>
          <w:b w:val="0"/>
        </w:rPr>
        <w:t>&lt;/RepeatBlock-By&gt;</w:t>
      </w:r>
    </w:p>
    <w:p w14:paraId="2B81BDB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B56CA34" w14:textId="77777777" w:rsidR="00AF5989" w:rsidRPr="00EC616F" w:rsidRDefault="00AF5989" w:rsidP="00AF5989">
      <w:pPr>
        <w:pStyle w:val="NormalBold"/>
      </w:pPr>
      <w:r w:rsidRPr="00EC616F">
        <w:rPr>
          <w:rStyle w:val="HideTWBExt"/>
          <w:b w:val="0"/>
        </w:rPr>
        <w:t>&lt;Article&gt;</w:t>
      </w:r>
      <w:r w:rsidRPr="00EC616F">
        <w:t>Članak 10.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DBAD9FB" w14:textId="77777777" w:rsidTr="009413C2">
        <w:trPr>
          <w:trHeight w:hRule="exact" w:val="240"/>
          <w:jc w:val="center"/>
        </w:trPr>
        <w:tc>
          <w:tcPr>
            <w:tcW w:w="9752" w:type="dxa"/>
            <w:gridSpan w:val="2"/>
          </w:tcPr>
          <w:p w14:paraId="3B97E862" w14:textId="77777777" w:rsidR="00AF5989" w:rsidRPr="00EC616F" w:rsidRDefault="00AF5989" w:rsidP="009413C2"/>
        </w:tc>
      </w:tr>
      <w:tr w:rsidR="00AF5989" w:rsidRPr="00EC616F" w14:paraId="329251EC" w14:textId="77777777" w:rsidTr="009413C2">
        <w:trPr>
          <w:trHeight w:val="240"/>
          <w:jc w:val="center"/>
        </w:trPr>
        <w:tc>
          <w:tcPr>
            <w:tcW w:w="4876" w:type="dxa"/>
          </w:tcPr>
          <w:p w14:paraId="14495EFC" w14:textId="77777777" w:rsidR="00AF5989" w:rsidRPr="00EC616F" w:rsidRDefault="00AF5989" w:rsidP="009413C2">
            <w:pPr>
              <w:pStyle w:val="ColumnHeading"/>
            </w:pPr>
            <w:r w:rsidRPr="00EC616F">
              <w:t>Tekst koji je predložila Komisija</w:t>
            </w:r>
          </w:p>
        </w:tc>
        <w:tc>
          <w:tcPr>
            <w:tcW w:w="4876" w:type="dxa"/>
          </w:tcPr>
          <w:p w14:paraId="5DCD9321" w14:textId="77777777" w:rsidR="00AF5989" w:rsidRPr="00EC616F" w:rsidRDefault="00AF5989" w:rsidP="009413C2">
            <w:pPr>
              <w:pStyle w:val="ColumnHeading"/>
            </w:pPr>
            <w:r w:rsidRPr="00EC616F">
              <w:t>Izmjena</w:t>
            </w:r>
          </w:p>
        </w:tc>
      </w:tr>
      <w:tr w:rsidR="00AF5989" w:rsidRPr="00EC616F" w14:paraId="382FDDE4" w14:textId="77777777" w:rsidTr="009413C2">
        <w:trPr>
          <w:jc w:val="center"/>
        </w:trPr>
        <w:tc>
          <w:tcPr>
            <w:tcW w:w="4876" w:type="dxa"/>
          </w:tcPr>
          <w:p w14:paraId="325DAB05" w14:textId="77777777" w:rsidR="00AF5989" w:rsidRPr="00EC616F" w:rsidRDefault="00AF5989" w:rsidP="009413C2">
            <w:pPr>
              <w:pStyle w:val="Normal6"/>
              <w:rPr>
                <w:b/>
                <w:i/>
              </w:rPr>
            </w:pPr>
            <w:r w:rsidRPr="00EC616F">
              <w:t>2.</w:t>
            </w:r>
            <w:r w:rsidRPr="00EC616F">
              <w:rPr>
                <w:b/>
                <w:i/>
              </w:rPr>
              <w:tab/>
            </w:r>
            <w:r w:rsidRPr="00EC616F">
              <w:t>Kad se procjenjuje ima li podnositelj zahtjeva osnovani strah od progona nebitno je posjeduje li on doista rasne, vjerske, nacionalne, društvene ili političke osobine koje izazivaju progone pod uvjetom da mu takvu osobinu pripisuje počinitelj progona.</w:t>
            </w:r>
          </w:p>
        </w:tc>
        <w:tc>
          <w:tcPr>
            <w:tcW w:w="4876" w:type="dxa"/>
          </w:tcPr>
          <w:p w14:paraId="4E76A1F4" w14:textId="77777777" w:rsidR="00AF5989" w:rsidRPr="00EC616F" w:rsidRDefault="00AF5989" w:rsidP="009413C2">
            <w:pPr>
              <w:pStyle w:val="Normal6"/>
              <w:rPr>
                <w:b/>
                <w:i/>
              </w:rPr>
            </w:pPr>
            <w:r w:rsidRPr="00EC616F">
              <w:t>2.</w:t>
            </w:r>
            <w:r w:rsidRPr="00EC616F">
              <w:rPr>
                <w:b/>
                <w:i/>
              </w:rPr>
              <w:tab/>
            </w:r>
            <w:r w:rsidRPr="00EC616F">
              <w:t>Kad se procjenjuje ima li podnositelj zahtjeva osnovani strah od progona nebitno je posjeduje li on doista rasne, vjerske, nacionalne, društvene ili političke osobine koje izazivaju progone</w:t>
            </w:r>
            <w:r w:rsidRPr="00EC616F">
              <w:rPr>
                <w:b/>
                <w:i/>
              </w:rPr>
              <w:t>,</w:t>
            </w:r>
            <w:r w:rsidRPr="00EC616F">
              <w:t xml:space="preserve"> pod uvjetom da mu takvu osobinu</w:t>
            </w:r>
            <w:r w:rsidRPr="00EC616F">
              <w:rPr>
                <w:b/>
                <w:i/>
              </w:rPr>
              <w:t xml:space="preserve"> jasno vidljivo</w:t>
            </w:r>
            <w:r w:rsidRPr="00EC616F">
              <w:t xml:space="preserve"> pripisuje počinitelj progona.</w:t>
            </w:r>
          </w:p>
        </w:tc>
      </w:tr>
    </w:tbl>
    <w:p w14:paraId="1F603BE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9E72971" w14:textId="77777777" w:rsidR="00AF5989" w:rsidRPr="00EC616F" w:rsidRDefault="00AF5989" w:rsidP="00AF5989">
      <w:r w:rsidRPr="00EC616F">
        <w:rPr>
          <w:rStyle w:val="HideTWBExt"/>
        </w:rPr>
        <w:t>&lt;/Amend&gt;</w:t>
      </w:r>
    </w:p>
    <w:p w14:paraId="442DBF0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448</w:t>
      </w:r>
      <w:r w:rsidRPr="00EC616F">
        <w:rPr>
          <w:rStyle w:val="HideTWBExt"/>
          <w:b w:val="0"/>
        </w:rPr>
        <w:t>&lt;/NumAm&gt;</w:t>
      </w:r>
    </w:p>
    <w:p w14:paraId="2A0717E3"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6D2C21D9" w14:textId="77777777" w:rsidR="00AF5989" w:rsidRPr="00EC616F" w:rsidRDefault="00AF5989" w:rsidP="00AF5989">
      <w:pPr>
        <w:pStyle w:val="NormalBold"/>
      </w:pPr>
      <w:r w:rsidRPr="00EC616F">
        <w:rPr>
          <w:rStyle w:val="HideTWBExt"/>
          <w:b w:val="0"/>
        </w:rPr>
        <w:t>&lt;/RepeatBlock-By&gt;</w:t>
      </w:r>
    </w:p>
    <w:p w14:paraId="511B7F7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6F6A96A" w14:textId="77777777" w:rsidR="00AF5989" w:rsidRPr="00EC616F" w:rsidRDefault="00AF5989" w:rsidP="00AF5989">
      <w:pPr>
        <w:pStyle w:val="NormalBold"/>
      </w:pPr>
      <w:r w:rsidRPr="00EC616F">
        <w:rPr>
          <w:rStyle w:val="HideTWBExt"/>
          <w:b w:val="0"/>
        </w:rPr>
        <w:t>&lt;Article&gt;</w:t>
      </w:r>
      <w:r w:rsidRPr="00EC616F">
        <w:t>Članak 10.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0DC90C7" w14:textId="77777777" w:rsidTr="009413C2">
        <w:trPr>
          <w:trHeight w:hRule="exact" w:val="240"/>
          <w:jc w:val="center"/>
        </w:trPr>
        <w:tc>
          <w:tcPr>
            <w:tcW w:w="9752" w:type="dxa"/>
            <w:gridSpan w:val="2"/>
          </w:tcPr>
          <w:p w14:paraId="5FCE1A87" w14:textId="77777777" w:rsidR="00AF5989" w:rsidRPr="00EC616F" w:rsidRDefault="00AF5989" w:rsidP="009413C2"/>
        </w:tc>
      </w:tr>
      <w:tr w:rsidR="00AF5989" w:rsidRPr="00EC616F" w14:paraId="1B7BD449" w14:textId="77777777" w:rsidTr="009413C2">
        <w:trPr>
          <w:trHeight w:val="240"/>
          <w:jc w:val="center"/>
        </w:trPr>
        <w:tc>
          <w:tcPr>
            <w:tcW w:w="4876" w:type="dxa"/>
          </w:tcPr>
          <w:p w14:paraId="28AACCB4" w14:textId="77777777" w:rsidR="00AF5989" w:rsidRPr="00EC616F" w:rsidRDefault="00AF5989" w:rsidP="009413C2">
            <w:pPr>
              <w:pStyle w:val="ColumnHeading"/>
            </w:pPr>
            <w:r w:rsidRPr="00EC616F">
              <w:t>Tekst koji je predložila Komisija</w:t>
            </w:r>
          </w:p>
        </w:tc>
        <w:tc>
          <w:tcPr>
            <w:tcW w:w="4876" w:type="dxa"/>
          </w:tcPr>
          <w:p w14:paraId="3B7BE7E3" w14:textId="77777777" w:rsidR="00AF5989" w:rsidRPr="00EC616F" w:rsidRDefault="00AF5989" w:rsidP="009413C2">
            <w:pPr>
              <w:pStyle w:val="ColumnHeading"/>
            </w:pPr>
            <w:r w:rsidRPr="00EC616F">
              <w:t>Izmjena</w:t>
            </w:r>
          </w:p>
        </w:tc>
      </w:tr>
      <w:tr w:rsidR="00AF5989" w:rsidRPr="00EC616F" w14:paraId="142FCAF6" w14:textId="77777777" w:rsidTr="009413C2">
        <w:trPr>
          <w:jc w:val="center"/>
        </w:trPr>
        <w:tc>
          <w:tcPr>
            <w:tcW w:w="4876" w:type="dxa"/>
          </w:tcPr>
          <w:p w14:paraId="788BA405" w14:textId="77777777" w:rsidR="00AF5989" w:rsidRPr="00EC616F" w:rsidRDefault="00AF5989" w:rsidP="009413C2">
            <w:pPr>
              <w:pStyle w:val="Normal6"/>
              <w:rPr>
                <w:b/>
                <w:i/>
              </w:rPr>
            </w:pPr>
            <w:r w:rsidRPr="00EC616F">
              <w:t>2.</w:t>
            </w:r>
            <w:r w:rsidRPr="00EC616F">
              <w:rPr>
                <w:b/>
                <w:i/>
              </w:rPr>
              <w:tab/>
            </w:r>
            <w:r w:rsidRPr="00EC616F">
              <w:t>Kad se procjenjuje ima li podnositelj zahtjeva osnovani strah od progona nebitno je posjeduje li on doista rasne, vjerske, nacionalne, društvene ili političke osobine koje izazivaju progone pod uvjetom da mu takvu osobinu pripisuje počinitelj progona.</w:t>
            </w:r>
          </w:p>
        </w:tc>
        <w:tc>
          <w:tcPr>
            <w:tcW w:w="4876" w:type="dxa"/>
          </w:tcPr>
          <w:p w14:paraId="20205A2A" w14:textId="77777777" w:rsidR="00AF5989" w:rsidRPr="00EC616F" w:rsidRDefault="00AF5989" w:rsidP="009413C2">
            <w:pPr>
              <w:pStyle w:val="Normal6"/>
              <w:rPr>
                <w:b/>
                <w:i/>
              </w:rPr>
            </w:pPr>
            <w:r w:rsidRPr="00EC616F">
              <w:t>2.</w:t>
            </w:r>
            <w:r w:rsidRPr="00EC616F">
              <w:rPr>
                <w:b/>
                <w:i/>
              </w:rPr>
              <w:tab/>
            </w:r>
            <w:r w:rsidRPr="00EC616F">
              <w:t>Kad se procjenjuje ima li podnositelj zahtjeva osnovani strah od progona nebitno je posjeduje li on doista rasne,</w:t>
            </w:r>
            <w:r w:rsidRPr="00EC616F">
              <w:rPr>
                <w:b/>
                <w:i/>
              </w:rPr>
              <w:t xml:space="preserve"> etničke,</w:t>
            </w:r>
            <w:r w:rsidRPr="00EC616F">
              <w:t xml:space="preserve"> vjerske, nacionalne, društvene ili političke osobine koje izazivaju progone pod uvjetom da mu takvu osobinu pripisuje počinitelj progona.</w:t>
            </w:r>
          </w:p>
        </w:tc>
      </w:tr>
    </w:tbl>
    <w:p w14:paraId="088A00B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149E237" w14:textId="77777777" w:rsidR="00AF5989" w:rsidRPr="00EC616F" w:rsidRDefault="00AF5989" w:rsidP="00AF5989">
      <w:r w:rsidRPr="00EC616F">
        <w:rPr>
          <w:rStyle w:val="HideTWBExt"/>
        </w:rPr>
        <w:t>&lt;/Amend&gt;</w:t>
      </w:r>
    </w:p>
    <w:p w14:paraId="7A78363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449</w:t>
      </w:r>
      <w:r w:rsidRPr="00EC616F">
        <w:rPr>
          <w:rStyle w:val="HideTWBExt"/>
          <w:b w:val="0"/>
        </w:rPr>
        <w:t>&lt;/NumAm&gt;</w:t>
      </w:r>
    </w:p>
    <w:p w14:paraId="70C5AF5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AE41C61" w14:textId="77777777" w:rsidR="00AF5989" w:rsidRPr="00EC616F" w:rsidRDefault="00AF5989" w:rsidP="00AF5989">
      <w:pPr>
        <w:pStyle w:val="NormalBold"/>
      </w:pPr>
      <w:r w:rsidRPr="00EC616F">
        <w:rPr>
          <w:rStyle w:val="HideTWBExt"/>
          <w:b w:val="0"/>
        </w:rPr>
        <w:t>&lt;/RepeatBlock-By&gt;</w:t>
      </w:r>
    </w:p>
    <w:p w14:paraId="4C21A09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11B65C0" w14:textId="77777777" w:rsidR="00AF5989" w:rsidRPr="00EC616F" w:rsidRDefault="00AF5989" w:rsidP="00AF5989">
      <w:pPr>
        <w:pStyle w:val="NormalBold"/>
      </w:pPr>
      <w:r w:rsidRPr="00EC616F">
        <w:rPr>
          <w:rStyle w:val="HideTWBExt"/>
          <w:b w:val="0"/>
        </w:rPr>
        <w:t>&lt;Article&gt;</w:t>
      </w:r>
      <w:r w:rsidRPr="00EC616F">
        <w:t>Članak 10.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A206054" w14:textId="77777777" w:rsidTr="009413C2">
        <w:trPr>
          <w:trHeight w:hRule="exact" w:val="240"/>
          <w:jc w:val="center"/>
        </w:trPr>
        <w:tc>
          <w:tcPr>
            <w:tcW w:w="9752" w:type="dxa"/>
            <w:gridSpan w:val="2"/>
          </w:tcPr>
          <w:p w14:paraId="531B51DD" w14:textId="77777777" w:rsidR="00AF5989" w:rsidRPr="00EC616F" w:rsidRDefault="00AF5989" w:rsidP="009413C2"/>
        </w:tc>
      </w:tr>
      <w:tr w:rsidR="00AF5989" w:rsidRPr="00EC616F" w14:paraId="6E1C283F" w14:textId="77777777" w:rsidTr="009413C2">
        <w:trPr>
          <w:trHeight w:val="240"/>
          <w:jc w:val="center"/>
        </w:trPr>
        <w:tc>
          <w:tcPr>
            <w:tcW w:w="4876" w:type="dxa"/>
          </w:tcPr>
          <w:p w14:paraId="271C5693" w14:textId="77777777" w:rsidR="00AF5989" w:rsidRPr="00EC616F" w:rsidRDefault="00AF5989" w:rsidP="009413C2">
            <w:pPr>
              <w:pStyle w:val="ColumnHeading"/>
            </w:pPr>
            <w:r w:rsidRPr="00EC616F">
              <w:t>Tekst koji je predložila Komisija</w:t>
            </w:r>
          </w:p>
        </w:tc>
        <w:tc>
          <w:tcPr>
            <w:tcW w:w="4876" w:type="dxa"/>
          </w:tcPr>
          <w:p w14:paraId="05321A00" w14:textId="77777777" w:rsidR="00AF5989" w:rsidRPr="00EC616F" w:rsidRDefault="00AF5989" w:rsidP="009413C2">
            <w:pPr>
              <w:pStyle w:val="ColumnHeading"/>
            </w:pPr>
            <w:r w:rsidRPr="00EC616F">
              <w:t>Izmjena</w:t>
            </w:r>
          </w:p>
        </w:tc>
      </w:tr>
      <w:tr w:rsidR="00AF5989" w:rsidRPr="00EC616F" w14:paraId="0F99BE5C" w14:textId="77777777" w:rsidTr="009413C2">
        <w:trPr>
          <w:jc w:val="center"/>
        </w:trPr>
        <w:tc>
          <w:tcPr>
            <w:tcW w:w="4876" w:type="dxa"/>
          </w:tcPr>
          <w:p w14:paraId="4940E635" w14:textId="77777777" w:rsidR="00AF5989" w:rsidRPr="00EC616F" w:rsidRDefault="00AF5989" w:rsidP="009413C2">
            <w:pPr>
              <w:pStyle w:val="Normal6"/>
              <w:rPr>
                <w:b/>
                <w:i/>
              </w:rPr>
            </w:pPr>
            <w:r w:rsidRPr="00EC616F">
              <w:rPr>
                <w:b/>
                <w:i/>
              </w:rPr>
              <w:t>3.</w:t>
            </w:r>
            <w:r w:rsidRPr="00EC616F">
              <w:rPr>
                <w:b/>
                <w:i/>
              </w:rPr>
              <w:tab/>
              <w:t>Pri procjeni je li strah podnositelja zahtjeva od progona osnovan, ovlašteno tijelo ne može opravdano očekivati da se podnositelj zahtjeva ponaša diskretno ili se suzdrži od određenih radnji, ako je to ponašanje ili radnja sastavni dio njegova identiteta, radi izbjegavanja opasnosti od progona u državi podrijetla.</w:t>
            </w:r>
          </w:p>
        </w:tc>
        <w:tc>
          <w:tcPr>
            <w:tcW w:w="4876" w:type="dxa"/>
          </w:tcPr>
          <w:p w14:paraId="59CC59B1" w14:textId="77777777" w:rsidR="00AF5989" w:rsidRPr="00EC616F" w:rsidRDefault="00AF5989" w:rsidP="009413C2">
            <w:pPr>
              <w:pStyle w:val="Normal6"/>
              <w:rPr>
                <w:b/>
                <w:i/>
              </w:rPr>
            </w:pPr>
            <w:r w:rsidRPr="00EC616F">
              <w:rPr>
                <w:b/>
                <w:i/>
              </w:rPr>
              <w:t>Briše se.</w:t>
            </w:r>
          </w:p>
        </w:tc>
      </w:tr>
    </w:tbl>
    <w:p w14:paraId="182887D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5F03AB0" w14:textId="77777777" w:rsidR="00AF5989" w:rsidRPr="00EC616F" w:rsidRDefault="00AF5989" w:rsidP="00AF5989">
      <w:r w:rsidRPr="00EC616F">
        <w:rPr>
          <w:rStyle w:val="HideTWBExt"/>
        </w:rPr>
        <w:t>&lt;/Amend&gt;</w:t>
      </w:r>
    </w:p>
    <w:p w14:paraId="4C086E3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450</w:t>
      </w:r>
      <w:r w:rsidRPr="00EC616F">
        <w:rPr>
          <w:rStyle w:val="HideTWBExt"/>
          <w:b w:val="0"/>
        </w:rPr>
        <w:t>&lt;/NumAm&gt;</w:t>
      </w:r>
    </w:p>
    <w:p w14:paraId="7A7A2779"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3B493CD3" w14:textId="77777777" w:rsidR="00AF5989" w:rsidRPr="00EC616F" w:rsidRDefault="00AF5989" w:rsidP="00AF5989">
      <w:pPr>
        <w:pStyle w:val="NormalBold"/>
      </w:pPr>
      <w:r w:rsidRPr="00EC616F">
        <w:rPr>
          <w:rStyle w:val="HideTWBExt"/>
          <w:b w:val="0"/>
        </w:rPr>
        <w:t>&lt;/RepeatBlock-By&gt;</w:t>
      </w:r>
    </w:p>
    <w:p w14:paraId="03AF4BD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6FD1AC5" w14:textId="77777777" w:rsidR="00AF5989" w:rsidRPr="00EC616F" w:rsidRDefault="00AF5989" w:rsidP="00AF5989">
      <w:pPr>
        <w:pStyle w:val="NormalBold"/>
      </w:pPr>
      <w:r w:rsidRPr="00EC616F">
        <w:rPr>
          <w:rStyle w:val="HideTWBExt"/>
          <w:b w:val="0"/>
        </w:rPr>
        <w:t>&lt;Article&gt;</w:t>
      </w:r>
      <w:r w:rsidRPr="00EC616F">
        <w:t>Članak 10.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52CB601" w14:textId="77777777" w:rsidTr="009413C2">
        <w:trPr>
          <w:trHeight w:hRule="exact" w:val="240"/>
          <w:jc w:val="center"/>
        </w:trPr>
        <w:tc>
          <w:tcPr>
            <w:tcW w:w="9752" w:type="dxa"/>
            <w:gridSpan w:val="2"/>
          </w:tcPr>
          <w:p w14:paraId="66F8E316" w14:textId="77777777" w:rsidR="00AF5989" w:rsidRPr="00EC616F" w:rsidRDefault="00AF5989" w:rsidP="009413C2"/>
        </w:tc>
      </w:tr>
      <w:tr w:rsidR="00AF5989" w:rsidRPr="00EC616F" w14:paraId="0E50B7A2" w14:textId="77777777" w:rsidTr="009413C2">
        <w:trPr>
          <w:trHeight w:val="240"/>
          <w:jc w:val="center"/>
        </w:trPr>
        <w:tc>
          <w:tcPr>
            <w:tcW w:w="4876" w:type="dxa"/>
          </w:tcPr>
          <w:p w14:paraId="4F4F3D99" w14:textId="77777777" w:rsidR="00AF5989" w:rsidRPr="00EC616F" w:rsidRDefault="00AF5989" w:rsidP="009413C2">
            <w:pPr>
              <w:pStyle w:val="ColumnHeading"/>
            </w:pPr>
            <w:r w:rsidRPr="00EC616F">
              <w:t>Tekst koji je predložila Komisija</w:t>
            </w:r>
          </w:p>
        </w:tc>
        <w:tc>
          <w:tcPr>
            <w:tcW w:w="4876" w:type="dxa"/>
          </w:tcPr>
          <w:p w14:paraId="2DFAEC87" w14:textId="77777777" w:rsidR="00AF5989" w:rsidRPr="00EC616F" w:rsidRDefault="00AF5989" w:rsidP="009413C2">
            <w:pPr>
              <w:pStyle w:val="ColumnHeading"/>
            </w:pPr>
            <w:r w:rsidRPr="00EC616F">
              <w:t>Izmjena</w:t>
            </w:r>
          </w:p>
        </w:tc>
      </w:tr>
      <w:tr w:rsidR="00AF5989" w:rsidRPr="00EC616F" w14:paraId="2BC24BAF" w14:textId="77777777" w:rsidTr="009413C2">
        <w:trPr>
          <w:jc w:val="center"/>
        </w:trPr>
        <w:tc>
          <w:tcPr>
            <w:tcW w:w="4876" w:type="dxa"/>
          </w:tcPr>
          <w:p w14:paraId="49A18B5B" w14:textId="77777777" w:rsidR="00AF5989" w:rsidRPr="00EC616F" w:rsidRDefault="00AF5989" w:rsidP="009413C2">
            <w:pPr>
              <w:pStyle w:val="Normal6"/>
              <w:rPr>
                <w:b/>
                <w:i/>
              </w:rPr>
            </w:pPr>
            <w:r w:rsidRPr="00EC616F">
              <w:t>3.</w:t>
            </w:r>
            <w:r w:rsidRPr="00EC616F">
              <w:rPr>
                <w:b/>
                <w:i/>
              </w:rPr>
              <w:tab/>
            </w:r>
            <w:r w:rsidRPr="00EC616F">
              <w:t>Pri procjeni je li strah podnositelja zahtjeva od progona osnovan, ovlašteno tijelo ne može opravdano očekivati da se podnositelj zahtjeva ponaša diskretno ili se suzdrži od određenih radnji, ako je to ponašanje ili radnja sastavni dio njegova identiteta, radi izbjegavanja opasnosti od progona u državi podrijetla.</w:t>
            </w:r>
          </w:p>
        </w:tc>
        <w:tc>
          <w:tcPr>
            <w:tcW w:w="4876" w:type="dxa"/>
          </w:tcPr>
          <w:p w14:paraId="556C032A" w14:textId="77777777" w:rsidR="00AF5989" w:rsidRPr="00EC616F" w:rsidRDefault="00AF5989" w:rsidP="009413C2">
            <w:pPr>
              <w:pStyle w:val="Normal6"/>
              <w:rPr>
                <w:b/>
                <w:i/>
              </w:rPr>
            </w:pPr>
            <w:r w:rsidRPr="00EC616F">
              <w:t>3.</w:t>
            </w:r>
            <w:r w:rsidRPr="00EC616F">
              <w:rPr>
                <w:b/>
                <w:i/>
              </w:rPr>
              <w:tab/>
            </w:r>
            <w:r w:rsidRPr="00EC616F">
              <w:t>Pri procjeni je li strah podnositelja zahtjeva od progona osnovan, ovlašteno tijelo ne može opravdano očekivati da se podnositelj zahtjeva ponaša diskretno ili se suzdrži od određenih radnji, ako je to ponašanje ili radnja sastavni dio njegova identiteta, radi izbjegavanja opasnosti od progona u državi podrijetla</w:t>
            </w:r>
            <w:r w:rsidRPr="00EC616F">
              <w:rPr>
                <w:b/>
                <w:i/>
              </w:rPr>
              <w:t>, pod uvjetom da takve prakse i ponašanja nisu protivni pravu i normama Unije</w:t>
            </w:r>
            <w:r w:rsidRPr="00EC616F">
              <w:t>.</w:t>
            </w:r>
          </w:p>
        </w:tc>
      </w:tr>
    </w:tbl>
    <w:p w14:paraId="57DE41D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4913AC4" w14:textId="77777777" w:rsidR="00AF5989" w:rsidRPr="00EC616F" w:rsidRDefault="00AF5989" w:rsidP="00AF5989">
      <w:r w:rsidRPr="00EC616F">
        <w:rPr>
          <w:rStyle w:val="HideTWBExt"/>
        </w:rPr>
        <w:t>&lt;/Amend&gt;</w:t>
      </w:r>
    </w:p>
    <w:p w14:paraId="52881A4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451</w:t>
      </w:r>
      <w:r w:rsidRPr="00EC616F">
        <w:rPr>
          <w:rStyle w:val="HideTWBExt"/>
          <w:b w:val="0"/>
        </w:rPr>
        <w:t>&lt;/NumAm&gt;</w:t>
      </w:r>
    </w:p>
    <w:p w14:paraId="4A646ADC"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96450B1" w14:textId="77777777" w:rsidR="00AF5989" w:rsidRPr="00EC616F" w:rsidRDefault="00AF5989" w:rsidP="00AF5989">
      <w:pPr>
        <w:pStyle w:val="NormalBold"/>
      </w:pPr>
      <w:r w:rsidRPr="00EC616F">
        <w:rPr>
          <w:rStyle w:val="HideTWBExt"/>
          <w:b w:val="0"/>
        </w:rPr>
        <w:t>&lt;/RepeatBlock-By&gt;</w:t>
      </w:r>
    </w:p>
    <w:p w14:paraId="687856D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BA75276" w14:textId="77777777" w:rsidR="00AF5989" w:rsidRPr="00EC616F" w:rsidRDefault="00AF5989" w:rsidP="00AF5989">
      <w:pPr>
        <w:pStyle w:val="NormalBold"/>
      </w:pPr>
      <w:r w:rsidRPr="00EC616F">
        <w:rPr>
          <w:rStyle w:val="HideTWBExt"/>
          <w:b w:val="0"/>
        </w:rPr>
        <w:t>&lt;Article&gt;</w:t>
      </w:r>
      <w:r w:rsidRPr="00EC616F">
        <w:t>Članak 10.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B0DA7D8" w14:textId="77777777" w:rsidTr="009413C2">
        <w:trPr>
          <w:trHeight w:hRule="exact" w:val="240"/>
          <w:jc w:val="center"/>
        </w:trPr>
        <w:tc>
          <w:tcPr>
            <w:tcW w:w="9752" w:type="dxa"/>
            <w:gridSpan w:val="2"/>
          </w:tcPr>
          <w:p w14:paraId="0D135E19" w14:textId="77777777" w:rsidR="00AF5989" w:rsidRPr="00EC616F" w:rsidRDefault="00AF5989" w:rsidP="009413C2"/>
        </w:tc>
      </w:tr>
      <w:tr w:rsidR="00AF5989" w:rsidRPr="00EC616F" w14:paraId="2F4DD7C2" w14:textId="77777777" w:rsidTr="009413C2">
        <w:trPr>
          <w:trHeight w:val="240"/>
          <w:jc w:val="center"/>
        </w:trPr>
        <w:tc>
          <w:tcPr>
            <w:tcW w:w="4876" w:type="dxa"/>
          </w:tcPr>
          <w:p w14:paraId="15ECDD3E" w14:textId="77777777" w:rsidR="00AF5989" w:rsidRPr="00EC616F" w:rsidRDefault="00AF5989" w:rsidP="009413C2">
            <w:pPr>
              <w:pStyle w:val="ColumnHeading"/>
            </w:pPr>
            <w:r w:rsidRPr="00EC616F">
              <w:t>Tekst koji je predložila Komisija</w:t>
            </w:r>
          </w:p>
        </w:tc>
        <w:tc>
          <w:tcPr>
            <w:tcW w:w="4876" w:type="dxa"/>
          </w:tcPr>
          <w:p w14:paraId="3AF049D9" w14:textId="77777777" w:rsidR="00AF5989" w:rsidRPr="00EC616F" w:rsidRDefault="00AF5989" w:rsidP="009413C2">
            <w:pPr>
              <w:pStyle w:val="ColumnHeading"/>
            </w:pPr>
            <w:r w:rsidRPr="00EC616F">
              <w:t>Izmjena</w:t>
            </w:r>
          </w:p>
        </w:tc>
      </w:tr>
      <w:tr w:rsidR="00AF5989" w:rsidRPr="00EC616F" w14:paraId="46EF3DB8" w14:textId="77777777" w:rsidTr="009413C2">
        <w:trPr>
          <w:jc w:val="center"/>
        </w:trPr>
        <w:tc>
          <w:tcPr>
            <w:tcW w:w="4876" w:type="dxa"/>
          </w:tcPr>
          <w:p w14:paraId="585B03B8" w14:textId="77777777" w:rsidR="00AF5989" w:rsidRPr="00EC616F" w:rsidRDefault="00AF5989" w:rsidP="009413C2">
            <w:pPr>
              <w:pStyle w:val="Normal6"/>
              <w:rPr>
                <w:b/>
                <w:i/>
              </w:rPr>
            </w:pPr>
            <w:r w:rsidRPr="00EC616F">
              <w:t>3.</w:t>
            </w:r>
            <w:r w:rsidRPr="00EC616F">
              <w:rPr>
                <w:b/>
                <w:i/>
              </w:rPr>
              <w:tab/>
            </w:r>
            <w:r w:rsidRPr="00EC616F">
              <w:t>Pri procjeni je li strah podnositelja zahtjeva od progona osnovan, ovlašteno tijelo ne može opravdano očekivati da se podnositelj zahtjeva ponaša diskretno ili se suzdrži od određenih radnji, ako je to ponašanje ili radnja sastavni dio njegova identiteta, radi izbjegavanja opasnosti od progona u državi podrijetla.</w:t>
            </w:r>
          </w:p>
        </w:tc>
        <w:tc>
          <w:tcPr>
            <w:tcW w:w="4876" w:type="dxa"/>
          </w:tcPr>
          <w:p w14:paraId="36AA864E" w14:textId="77777777" w:rsidR="00AF5989" w:rsidRPr="00EC616F" w:rsidRDefault="00AF5989" w:rsidP="009413C2">
            <w:pPr>
              <w:pStyle w:val="Normal6"/>
              <w:rPr>
                <w:b/>
                <w:i/>
              </w:rPr>
            </w:pPr>
            <w:r w:rsidRPr="00EC616F">
              <w:t>3.</w:t>
            </w:r>
            <w:r w:rsidRPr="00EC616F">
              <w:rPr>
                <w:b/>
                <w:i/>
              </w:rPr>
              <w:tab/>
            </w:r>
            <w:r w:rsidRPr="00EC616F">
              <w:t>Pri procjeni je li strah podnositelja zahtjeva od progona osnovan, ovlašteno tijelo ne može opravdano očekivati da se podnositelj zahtjeva ponaša diskretno ili se suzdrži od određenih radnji, ako je to ponašanje ili radnja sastavni dio njegova identiteta</w:t>
            </w:r>
            <w:r w:rsidRPr="00EC616F">
              <w:rPr>
                <w:b/>
                <w:i/>
              </w:rPr>
              <w:t xml:space="preserve"> ili savjesti</w:t>
            </w:r>
            <w:r w:rsidRPr="00EC616F">
              <w:t>, radi izbjegavanja opasnosti od progona u državi podrijetla.</w:t>
            </w:r>
          </w:p>
        </w:tc>
      </w:tr>
    </w:tbl>
    <w:p w14:paraId="631F9E7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F0E7D1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9E2AB7B" w14:textId="48DF29F9" w:rsidR="00AF5989" w:rsidRPr="00EC616F" w:rsidRDefault="00AF5989" w:rsidP="00AF5989">
      <w:pPr>
        <w:pStyle w:val="Normal12Italic"/>
        <w:rPr>
          <w:lang w:val="hr-HR"/>
        </w:rPr>
      </w:pPr>
      <w:r w:rsidRPr="00EC616F">
        <w:rPr>
          <w:lang w:val="hr-HR"/>
        </w:rPr>
        <w:t xml:space="preserve">Izvjestitelj u sjeni slaže se s izvjestiteljicom da je pojam „identitet” ograničavajući. </w:t>
      </w:r>
      <w:r w:rsidR="00085D1D" w:rsidRPr="00EC616F">
        <w:rPr>
          <w:lang w:val="hr-HR"/>
        </w:rPr>
        <w:t>O</w:t>
      </w:r>
      <w:r w:rsidRPr="00EC616F">
        <w:rPr>
          <w:lang w:val="hr-HR"/>
        </w:rPr>
        <w:t xml:space="preserve">soba </w:t>
      </w:r>
      <w:r w:rsidR="00085D1D" w:rsidRPr="00EC616F">
        <w:rPr>
          <w:lang w:val="hr-HR"/>
        </w:rPr>
        <w:t xml:space="preserve">može imati </w:t>
      </w:r>
      <w:r w:rsidRPr="00EC616F">
        <w:rPr>
          <w:lang w:val="hr-HR"/>
        </w:rPr>
        <w:t>opravdan strah od progona</w:t>
      </w:r>
      <w:r w:rsidR="00085D1D" w:rsidRPr="00EC616F">
        <w:rPr>
          <w:lang w:val="hr-HR"/>
        </w:rPr>
        <w:t xml:space="preserve"> zbog svoje savjesti</w:t>
      </w:r>
      <w:r w:rsidRPr="00EC616F">
        <w:rPr>
          <w:lang w:val="hr-HR"/>
        </w:rPr>
        <w:t xml:space="preserve">. To je također u skladu sa sudskom praksom Suda Europske unije u </w:t>
      </w:r>
      <w:r w:rsidR="00DC6D70" w:rsidRPr="00EC616F">
        <w:rPr>
          <w:lang w:val="hr-HR"/>
        </w:rPr>
        <w:t xml:space="preserve">spojenim </w:t>
      </w:r>
      <w:r w:rsidRPr="00EC616F">
        <w:rPr>
          <w:lang w:val="hr-HR"/>
        </w:rPr>
        <w:t>predmetima C-71/11 i C-99/11.</w:t>
      </w:r>
    </w:p>
    <w:p w14:paraId="07D987BF" w14:textId="77777777" w:rsidR="00AF5989" w:rsidRPr="00EC616F" w:rsidRDefault="00AF5989" w:rsidP="00AF5989">
      <w:r w:rsidRPr="00EC616F">
        <w:rPr>
          <w:rStyle w:val="HideTWBExt"/>
        </w:rPr>
        <w:t>&lt;/Amend&gt;</w:t>
      </w:r>
    </w:p>
    <w:p w14:paraId="3F3959D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452</w:t>
      </w:r>
      <w:r w:rsidRPr="00EC616F">
        <w:rPr>
          <w:rStyle w:val="HideTWBExt"/>
          <w:b w:val="0"/>
        </w:rPr>
        <w:t>&lt;/NumAm&gt;</w:t>
      </w:r>
    </w:p>
    <w:p w14:paraId="16377FF2"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6A34124C" w14:textId="77777777" w:rsidR="00AF5989" w:rsidRPr="00EC616F" w:rsidRDefault="00AF5989" w:rsidP="00AF5989">
      <w:pPr>
        <w:pStyle w:val="NormalBold"/>
      </w:pPr>
      <w:r w:rsidRPr="00EC616F">
        <w:rPr>
          <w:rStyle w:val="HideTWBExt"/>
          <w:b w:val="0"/>
        </w:rPr>
        <w:t>&lt;/RepeatBlock-By&gt;</w:t>
      </w:r>
    </w:p>
    <w:p w14:paraId="6AAECDF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F206D32" w14:textId="77777777" w:rsidR="00AF5989" w:rsidRPr="00EC616F" w:rsidRDefault="00AF5989" w:rsidP="00AF5989">
      <w:pPr>
        <w:pStyle w:val="NormalBold"/>
      </w:pPr>
      <w:r w:rsidRPr="00EC616F">
        <w:rPr>
          <w:rStyle w:val="HideTWBExt"/>
          <w:b w:val="0"/>
        </w:rPr>
        <w:t>&lt;Article&gt;</w:t>
      </w:r>
      <w:r w:rsidRPr="00EC616F">
        <w:t>Članak 10.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E213A7C" w14:textId="77777777" w:rsidTr="009413C2">
        <w:trPr>
          <w:trHeight w:hRule="exact" w:val="240"/>
          <w:jc w:val="center"/>
        </w:trPr>
        <w:tc>
          <w:tcPr>
            <w:tcW w:w="9752" w:type="dxa"/>
            <w:gridSpan w:val="2"/>
          </w:tcPr>
          <w:p w14:paraId="2A0A09A8" w14:textId="77777777" w:rsidR="00AF5989" w:rsidRPr="00EC616F" w:rsidRDefault="00AF5989" w:rsidP="009413C2"/>
        </w:tc>
      </w:tr>
      <w:tr w:rsidR="00AF5989" w:rsidRPr="00EC616F" w14:paraId="2FBE3FEA" w14:textId="77777777" w:rsidTr="009413C2">
        <w:trPr>
          <w:trHeight w:val="240"/>
          <w:jc w:val="center"/>
        </w:trPr>
        <w:tc>
          <w:tcPr>
            <w:tcW w:w="4876" w:type="dxa"/>
          </w:tcPr>
          <w:p w14:paraId="3BCD99B0" w14:textId="77777777" w:rsidR="00AF5989" w:rsidRPr="00EC616F" w:rsidRDefault="00AF5989" w:rsidP="009413C2">
            <w:pPr>
              <w:pStyle w:val="ColumnHeading"/>
            </w:pPr>
            <w:r w:rsidRPr="00EC616F">
              <w:t>Tekst koji je predložila Komisija</w:t>
            </w:r>
          </w:p>
        </w:tc>
        <w:tc>
          <w:tcPr>
            <w:tcW w:w="4876" w:type="dxa"/>
          </w:tcPr>
          <w:p w14:paraId="598DCB54" w14:textId="77777777" w:rsidR="00AF5989" w:rsidRPr="00EC616F" w:rsidRDefault="00AF5989" w:rsidP="009413C2">
            <w:pPr>
              <w:pStyle w:val="ColumnHeading"/>
            </w:pPr>
            <w:r w:rsidRPr="00EC616F">
              <w:t>Izmjena</w:t>
            </w:r>
          </w:p>
        </w:tc>
      </w:tr>
      <w:tr w:rsidR="00AF5989" w:rsidRPr="00EC616F" w14:paraId="7EC57D2F" w14:textId="77777777" w:rsidTr="009413C2">
        <w:trPr>
          <w:jc w:val="center"/>
        </w:trPr>
        <w:tc>
          <w:tcPr>
            <w:tcW w:w="4876" w:type="dxa"/>
          </w:tcPr>
          <w:p w14:paraId="30A6CB27" w14:textId="77777777" w:rsidR="00AF5989" w:rsidRPr="00EC616F" w:rsidRDefault="00AF5989" w:rsidP="009413C2">
            <w:pPr>
              <w:pStyle w:val="Normal6"/>
              <w:rPr>
                <w:b/>
                <w:i/>
              </w:rPr>
            </w:pPr>
            <w:r w:rsidRPr="00EC616F">
              <w:t>3.</w:t>
            </w:r>
            <w:r w:rsidRPr="00EC616F">
              <w:rPr>
                <w:b/>
                <w:i/>
              </w:rPr>
              <w:tab/>
            </w:r>
            <w:r w:rsidRPr="00EC616F">
              <w:t>Pri procjeni je li strah podnositelja zahtjeva od progona osnovan, ovlašteno tijelo ne može opravdano očekivati da se podnositelj zahtjeva ponaša diskretno ili se suzdrži od određenih radnji, ako je to ponašanje ili radnja sastavni dio njegova identiteta, radi izbjegavanja opasnosti od progona u državi podrijetla.</w:t>
            </w:r>
          </w:p>
        </w:tc>
        <w:tc>
          <w:tcPr>
            <w:tcW w:w="4876" w:type="dxa"/>
          </w:tcPr>
          <w:p w14:paraId="09CC542A" w14:textId="77777777" w:rsidR="00AF5989" w:rsidRPr="00EC616F" w:rsidRDefault="00AF5989" w:rsidP="009413C2">
            <w:pPr>
              <w:pStyle w:val="Normal6"/>
              <w:rPr>
                <w:b/>
                <w:i/>
              </w:rPr>
            </w:pPr>
            <w:r w:rsidRPr="00EC616F">
              <w:t>3.</w:t>
            </w:r>
            <w:r w:rsidRPr="00EC616F">
              <w:rPr>
                <w:b/>
                <w:i/>
              </w:rPr>
              <w:tab/>
            </w:r>
            <w:r w:rsidRPr="00EC616F">
              <w:t>Pri procjeni je li strah podnositelja zahtjeva od progona osnovan, ovlašteno tijelo ne može opravdano očekivati da se podnositelj zahtjeva ponaša diskretno ili se suzdrži od određenih radnji, ako je to ponašanje ili radnja sastavni dio njegova identiteta</w:t>
            </w:r>
            <w:r w:rsidRPr="00EC616F">
              <w:rPr>
                <w:b/>
                <w:i/>
              </w:rPr>
              <w:t xml:space="preserve"> ili savjesti</w:t>
            </w:r>
            <w:r w:rsidRPr="00EC616F">
              <w:t>, radi izbjegavanja opasnosti od progona u državi podrijetla.</w:t>
            </w:r>
          </w:p>
        </w:tc>
      </w:tr>
    </w:tbl>
    <w:p w14:paraId="7960818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6566294" w14:textId="77777777" w:rsidR="00AF5989" w:rsidRPr="00EC616F" w:rsidRDefault="00AF5989" w:rsidP="00AF5989">
      <w:r w:rsidRPr="00EC616F">
        <w:rPr>
          <w:rStyle w:val="HideTWBExt"/>
        </w:rPr>
        <w:t>&lt;/Amend&gt;</w:t>
      </w:r>
    </w:p>
    <w:p w14:paraId="3B107A5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453</w:t>
      </w:r>
      <w:r w:rsidRPr="00EC616F">
        <w:rPr>
          <w:rStyle w:val="HideTWBExt"/>
          <w:b w:val="0"/>
        </w:rPr>
        <w:t>&lt;/NumAm&gt;</w:t>
      </w:r>
    </w:p>
    <w:p w14:paraId="02324CC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5EB71FDD" w14:textId="77777777" w:rsidR="00AF5989" w:rsidRPr="00EC616F" w:rsidRDefault="00AF5989" w:rsidP="00AF5989">
      <w:pPr>
        <w:pStyle w:val="NormalBold"/>
      </w:pPr>
      <w:r w:rsidRPr="00EC616F">
        <w:rPr>
          <w:rStyle w:val="HideTWBExt"/>
          <w:b w:val="0"/>
        </w:rPr>
        <w:t>&lt;/RepeatBlock-By&gt;</w:t>
      </w:r>
    </w:p>
    <w:p w14:paraId="324E516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194DCE5" w14:textId="77777777" w:rsidR="00AF5989" w:rsidRPr="00EC616F" w:rsidRDefault="00AF5989" w:rsidP="00AF5989">
      <w:pPr>
        <w:pStyle w:val="NormalBold"/>
      </w:pPr>
      <w:r w:rsidRPr="00EC616F">
        <w:rPr>
          <w:rStyle w:val="HideTWBExt"/>
          <w:b w:val="0"/>
        </w:rPr>
        <w:t>&lt;Article&gt;</w:t>
      </w:r>
      <w:r w:rsidRPr="00EC616F">
        <w:t>Članak 11.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D3F6BE2" w14:textId="77777777" w:rsidTr="009413C2">
        <w:trPr>
          <w:trHeight w:hRule="exact" w:val="240"/>
          <w:jc w:val="center"/>
        </w:trPr>
        <w:tc>
          <w:tcPr>
            <w:tcW w:w="9752" w:type="dxa"/>
            <w:gridSpan w:val="2"/>
          </w:tcPr>
          <w:p w14:paraId="46EAEAD3" w14:textId="77777777" w:rsidR="00AF5989" w:rsidRPr="00EC616F" w:rsidRDefault="00AF5989" w:rsidP="009413C2"/>
        </w:tc>
      </w:tr>
      <w:tr w:rsidR="00AF5989" w:rsidRPr="00EC616F" w14:paraId="62EB41CB" w14:textId="77777777" w:rsidTr="009413C2">
        <w:trPr>
          <w:trHeight w:val="240"/>
          <w:jc w:val="center"/>
        </w:trPr>
        <w:tc>
          <w:tcPr>
            <w:tcW w:w="4876" w:type="dxa"/>
          </w:tcPr>
          <w:p w14:paraId="451A8A21" w14:textId="77777777" w:rsidR="00AF5989" w:rsidRPr="00EC616F" w:rsidRDefault="00AF5989" w:rsidP="009413C2">
            <w:pPr>
              <w:pStyle w:val="ColumnHeading"/>
            </w:pPr>
            <w:r w:rsidRPr="00EC616F">
              <w:t>Tekst koji je predložila Komisija</w:t>
            </w:r>
          </w:p>
        </w:tc>
        <w:tc>
          <w:tcPr>
            <w:tcW w:w="4876" w:type="dxa"/>
          </w:tcPr>
          <w:p w14:paraId="2631E357" w14:textId="77777777" w:rsidR="00AF5989" w:rsidRPr="00EC616F" w:rsidRDefault="00AF5989" w:rsidP="009413C2">
            <w:pPr>
              <w:pStyle w:val="ColumnHeading"/>
            </w:pPr>
            <w:r w:rsidRPr="00EC616F">
              <w:t>Izmjena</w:t>
            </w:r>
          </w:p>
        </w:tc>
      </w:tr>
      <w:tr w:rsidR="00AF5989" w:rsidRPr="00EC616F" w14:paraId="4A51FD1E" w14:textId="77777777" w:rsidTr="009413C2">
        <w:trPr>
          <w:jc w:val="center"/>
        </w:trPr>
        <w:tc>
          <w:tcPr>
            <w:tcW w:w="4876" w:type="dxa"/>
          </w:tcPr>
          <w:p w14:paraId="7647E3A2" w14:textId="77777777" w:rsidR="00AF5989" w:rsidRPr="00EC616F" w:rsidRDefault="00AF5989" w:rsidP="009413C2">
            <w:pPr>
              <w:pStyle w:val="Center"/>
              <w:rPr>
                <w:b/>
                <w:i/>
                <w:lang w:val="hr-HR"/>
              </w:rPr>
            </w:pPr>
            <w:r w:rsidRPr="00EC616F">
              <w:rPr>
                <w:b/>
                <w:i/>
                <w:sz w:val="24"/>
                <w:lang w:val="hr-HR"/>
              </w:rPr>
              <w:t>Članak 11</w:t>
            </w:r>
            <w:r w:rsidRPr="00EC616F">
              <w:rPr>
                <w:sz w:val="24"/>
                <w:lang w:val="hr-HR"/>
              </w:rPr>
              <w:t>.</w:t>
            </w:r>
            <w:r w:rsidRPr="00EC616F">
              <w:rPr>
                <w:b/>
                <w:i/>
                <w:lang w:val="hr-HR"/>
              </w:rPr>
              <w:tab/>
            </w:r>
          </w:p>
        </w:tc>
        <w:tc>
          <w:tcPr>
            <w:tcW w:w="4876" w:type="dxa"/>
          </w:tcPr>
          <w:p w14:paraId="3EF4A45B" w14:textId="77777777" w:rsidR="00AF5989" w:rsidRPr="00EC616F" w:rsidRDefault="00AF5989" w:rsidP="009413C2">
            <w:pPr>
              <w:pStyle w:val="Normal6"/>
              <w:rPr>
                <w:b/>
                <w:i/>
              </w:rPr>
            </w:pPr>
            <w:r w:rsidRPr="00EC616F">
              <w:rPr>
                <w:b/>
                <w:i/>
              </w:rPr>
              <w:t>Briše se</w:t>
            </w:r>
            <w:r w:rsidRPr="00EC616F">
              <w:t>.</w:t>
            </w:r>
          </w:p>
        </w:tc>
      </w:tr>
      <w:tr w:rsidR="00AF5989" w:rsidRPr="00EC616F" w14:paraId="35DA8A90" w14:textId="77777777" w:rsidTr="009413C2">
        <w:trPr>
          <w:jc w:val="center"/>
        </w:trPr>
        <w:tc>
          <w:tcPr>
            <w:tcW w:w="4876" w:type="dxa"/>
          </w:tcPr>
          <w:p w14:paraId="46683B5E" w14:textId="77777777" w:rsidR="00AF5989" w:rsidRPr="00EC616F" w:rsidRDefault="00AF5989" w:rsidP="009413C2">
            <w:pPr>
              <w:pStyle w:val="Center"/>
              <w:rPr>
                <w:b/>
                <w:i/>
                <w:lang w:val="hr-HR"/>
              </w:rPr>
            </w:pPr>
            <w:r w:rsidRPr="00EC616F">
              <w:rPr>
                <w:b/>
                <w:i/>
                <w:sz w:val="24"/>
                <w:lang w:val="hr-HR"/>
              </w:rPr>
              <w:t>Prestanak statusa</w:t>
            </w:r>
          </w:p>
        </w:tc>
        <w:tc>
          <w:tcPr>
            <w:tcW w:w="4876" w:type="dxa"/>
          </w:tcPr>
          <w:p w14:paraId="27BA6C54" w14:textId="77777777" w:rsidR="00AF5989" w:rsidRPr="00EC616F" w:rsidRDefault="00AF5989" w:rsidP="009413C2">
            <w:pPr>
              <w:pStyle w:val="Normal6"/>
            </w:pPr>
          </w:p>
        </w:tc>
      </w:tr>
      <w:tr w:rsidR="00AF5989" w:rsidRPr="00EC616F" w14:paraId="3DA965EE" w14:textId="77777777" w:rsidTr="009413C2">
        <w:trPr>
          <w:jc w:val="center"/>
        </w:trPr>
        <w:tc>
          <w:tcPr>
            <w:tcW w:w="4876" w:type="dxa"/>
          </w:tcPr>
          <w:p w14:paraId="1C028B0F" w14:textId="77777777" w:rsidR="00AF5989" w:rsidRPr="00EC616F" w:rsidRDefault="00AF5989" w:rsidP="009413C2">
            <w:pPr>
              <w:pStyle w:val="Normal6"/>
              <w:rPr>
                <w:b/>
                <w:i/>
              </w:rPr>
            </w:pPr>
            <w:r w:rsidRPr="00EC616F">
              <w:rPr>
                <w:b/>
                <w:i/>
              </w:rPr>
              <w:t>1.</w:t>
            </w:r>
          </w:p>
        </w:tc>
        <w:tc>
          <w:tcPr>
            <w:tcW w:w="4876" w:type="dxa"/>
          </w:tcPr>
          <w:p w14:paraId="289D82A3" w14:textId="77777777" w:rsidR="00AF5989" w:rsidRPr="00EC616F" w:rsidRDefault="00AF5989" w:rsidP="009413C2">
            <w:pPr>
              <w:pStyle w:val="Normal6"/>
            </w:pPr>
          </w:p>
        </w:tc>
      </w:tr>
      <w:tr w:rsidR="00AF5989" w:rsidRPr="00EC616F" w14:paraId="53F04779" w14:textId="77777777" w:rsidTr="009413C2">
        <w:trPr>
          <w:jc w:val="center"/>
        </w:trPr>
        <w:tc>
          <w:tcPr>
            <w:tcW w:w="4876" w:type="dxa"/>
          </w:tcPr>
          <w:p w14:paraId="26B83693" w14:textId="77777777" w:rsidR="00AF5989" w:rsidRPr="00EC616F" w:rsidRDefault="00AF5989" w:rsidP="009413C2">
            <w:pPr>
              <w:pStyle w:val="Normal6"/>
              <w:rPr>
                <w:b/>
                <w:i/>
              </w:rPr>
            </w:pPr>
            <w:r w:rsidRPr="00EC616F">
              <w:rPr>
                <w:b/>
                <w:i/>
              </w:rPr>
              <w:t>Državljani treće zemlje ili osobe bez državljanstva prestaju biti izbjeglice ako:</w:t>
            </w:r>
          </w:p>
        </w:tc>
        <w:tc>
          <w:tcPr>
            <w:tcW w:w="4876" w:type="dxa"/>
          </w:tcPr>
          <w:p w14:paraId="04127A73" w14:textId="77777777" w:rsidR="00AF5989" w:rsidRPr="00EC616F" w:rsidRDefault="00AF5989" w:rsidP="009413C2">
            <w:pPr>
              <w:pStyle w:val="Normal6"/>
            </w:pPr>
          </w:p>
        </w:tc>
      </w:tr>
      <w:tr w:rsidR="00AF5989" w:rsidRPr="00EC616F" w14:paraId="132A4AB4" w14:textId="77777777" w:rsidTr="009413C2">
        <w:trPr>
          <w:jc w:val="center"/>
        </w:trPr>
        <w:tc>
          <w:tcPr>
            <w:tcW w:w="4876" w:type="dxa"/>
          </w:tcPr>
          <w:p w14:paraId="43F2C18D" w14:textId="77777777" w:rsidR="00AF5989" w:rsidRPr="00EC616F" w:rsidRDefault="00AF5989" w:rsidP="009413C2">
            <w:pPr>
              <w:pStyle w:val="Normal6"/>
              <w:rPr>
                <w:b/>
                <w:i/>
              </w:rPr>
            </w:pPr>
            <w:r w:rsidRPr="00EC616F">
              <w:rPr>
                <w:b/>
                <w:i/>
              </w:rPr>
              <w:t>(a) se dobrovoljno ponovno stave pod zaštitu države svojeg državljanstva;</w:t>
            </w:r>
          </w:p>
        </w:tc>
        <w:tc>
          <w:tcPr>
            <w:tcW w:w="4876" w:type="dxa"/>
          </w:tcPr>
          <w:p w14:paraId="52F81AD5" w14:textId="77777777" w:rsidR="00AF5989" w:rsidRPr="00EC616F" w:rsidRDefault="00AF5989" w:rsidP="009413C2">
            <w:pPr>
              <w:pStyle w:val="Normal6"/>
            </w:pPr>
          </w:p>
        </w:tc>
      </w:tr>
      <w:tr w:rsidR="00AF5989" w:rsidRPr="00EC616F" w14:paraId="2DCD846A" w14:textId="77777777" w:rsidTr="009413C2">
        <w:trPr>
          <w:jc w:val="center"/>
        </w:trPr>
        <w:tc>
          <w:tcPr>
            <w:tcW w:w="4876" w:type="dxa"/>
          </w:tcPr>
          <w:p w14:paraId="58808F64" w14:textId="77777777" w:rsidR="00AF5989" w:rsidRPr="00EC616F" w:rsidRDefault="00AF5989" w:rsidP="009413C2">
            <w:pPr>
              <w:pStyle w:val="Normal6"/>
              <w:rPr>
                <w:b/>
                <w:i/>
              </w:rPr>
            </w:pPr>
            <w:r w:rsidRPr="00EC616F">
              <w:rPr>
                <w:b/>
                <w:i/>
              </w:rPr>
              <w:t>(b) izgubivši svoje državljanstvo, ponovno ga dobrovoljno steknu;</w:t>
            </w:r>
          </w:p>
        </w:tc>
        <w:tc>
          <w:tcPr>
            <w:tcW w:w="4876" w:type="dxa"/>
          </w:tcPr>
          <w:p w14:paraId="5709CB6A" w14:textId="77777777" w:rsidR="00AF5989" w:rsidRPr="00EC616F" w:rsidRDefault="00AF5989" w:rsidP="009413C2">
            <w:pPr>
              <w:pStyle w:val="Normal6"/>
            </w:pPr>
          </w:p>
        </w:tc>
      </w:tr>
      <w:tr w:rsidR="00AF5989" w:rsidRPr="00EC616F" w14:paraId="28FB14E0" w14:textId="77777777" w:rsidTr="009413C2">
        <w:trPr>
          <w:jc w:val="center"/>
        </w:trPr>
        <w:tc>
          <w:tcPr>
            <w:tcW w:w="4876" w:type="dxa"/>
          </w:tcPr>
          <w:p w14:paraId="405DA75B" w14:textId="77777777" w:rsidR="00AF5989" w:rsidRPr="00EC616F" w:rsidRDefault="00AF5989" w:rsidP="009413C2">
            <w:pPr>
              <w:pStyle w:val="Normal6"/>
              <w:rPr>
                <w:b/>
                <w:i/>
              </w:rPr>
            </w:pPr>
            <w:r w:rsidRPr="00EC616F">
              <w:rPr>
                <w:b/>
                <w:i/>
              </w:rPr>
              <w:t>(c) steknu novo državljanstvo i uživaju zaštitu države čije su državljanstvo stekli;</w:t>
            </w:r>
          </w:p>
        </w:tc>
        <w:tc>
          <w:tcPr>
            <w:tcW w:w="4876" w:type="dxa"/>
          </w:tcPr>
          <w:p w14:paraId="63EA2785" w14:textId="77777777" w:rsidR="00AF5989" w:rsidRPr="00EC616F" w:rsidRDefault="00AF5989" w:rsidP="009413C2">
            <w:pPr>
              <w:pStyle w:val="Normal6"/>
            </w:pPr>
          </w:p>
        </w:tc>
      </w:tr>
      <w:tr w:rsidR="00AF5989" w:rsidRPr="00EC616F" w14:paraId="472836A0" w14:textId="77777777" w:rsidTr="009413C2">
        <w:trPr>
          <w:jc w:val="center"/>
        </w:trPr>
        <w:tc>
          <w:tcPr>
            <w:tcW w:w="4876" w:type="dxa"/>
          </w:tcPr>
          <w:p w14:paraId="435C9D02" w14:textId="77777777" w:rsidR="00AF5989" w:rsidRPr="00EC616F" w:rsidRDefault="00AF5989" w:rsidP="009413C2">
            <w:pPr>
              <w:pStyle w:val="Normal6"/>
              <w:rPr>
                <w:b/>
                <w:i/>
              </w:rPr>
            </w:pPr>
            <w:r w:rsidRPr="00EC616F">
              <w:rPr>
                <w:b/>
                <w:i/>
              </w:rPr>
              <w:t>(d) se dobrovoljno ponovno vrate u državu koju su napustili ili izvan koje su boravili zbog straha od progona;</w:t>
            </w:r>
          </w:p>
        </w:tc>
        <w:tc>
          <w:tcPr>
            <w:tcW w:w="4876" w:type="dxa"/>
          </w:tcPr>
          <w:p w14:paraId="53002214" w14:textId="77777777" w:rsidR="00AF5989" w:rsidRPr="00EC616F" w:rsidRDefault="00AF5989" w:rsidP="009413C2">
            <w:pPr>
              <w:pStyle w:val="Normal6"/>
            </w:pPr>
          </w:p>
        </w:tc>
      </w:tr>
      <w:tr w:rsidR="00AF5989" w:rsidRPr="00EC616F" w14:paraId="20270CA9" w14:textId="77777777" w:rsidTr="009413C2">
        <w:trPr>
          <w:jc w:val="center"/>
        </w:trPr>
        <w:tc>
          <w:tcPr>
            <w:tcW w:w="4876" w:type="dxa"/>
          </w:tcPr>
          <w:p w14:paraId="6CC47E66" w14:textId="77777777" w:rsidR="00AF5989" w:rsidRPr="00EC616F" w:rsidRDefault="00AF5989" w:rsidP="009413C2">
            <w:pPr>
              <w:pStyle w:val="Normal6"/>
              <w:rPr>
                <w:b/>
                <w:i/>
              </w:rPr>
            </w:pPr>
            <w:r w:rsidRPr="00EC616F">
              <w:rPr>
                <w:b/>
                <w:i/>
              </w:rPr>
              <w:t>(e) ako više ne mogu odbijati staviti se pod zaštitu države svojeg državljanstva jer više ne postoje okolnosti na temelju kojih im je priznat status izbjeglica;</w:t>
            </w:r>
          </w:p>
        </w:tc>
        <w:tc>
          <w:tcPr>
            <w:tcW w:w="4876" w:type="dxa"/>
          </w:tcPr>
          <w:p w14:paraId="49320CEF" w14:textId="77777777" w:rsidR="00AF5989" w:rsidRPr="00EC616F" w:rsidRDefault="00AF5989" w:rsidP="009413C2">
            <w:pPr>
              <w:pStyle w:val="Normal6"/>
            </w:pPr>
          </w:p>
        </w:tc>
      </w:tr>
      <w:tr w:rsidR="00AF5989" w:rsidRPr="00EC616F" w14:paraId="721C3D24" w14:textId="77777777" w:rsidTr="009413C2">
        <w:trPr>
          <w:jc w:val="center"/>
        </w:trPr>
        <w:tc>
          <w:tcPr>
            <w:tcW w:w="4876" w:type="dxa"/>
          </w:tcPr>
          <w:p w14:paraId="151D6F16" w14:textId="77777777" w:rsidR="00AF5989" w:rsidRPr="00EC616F" w:rsidRDefault="00AF5989" w:rsidP="009413C2">
            <w:pPr>
              <w:pStyle w:val="Normal6"/>
              <w:rPr>
                <w:b/>
                <w:i/>
              </w:rPr>
            </w:pPr>
            <w:r w:rsidRPr="00EC616F">
              <w:rPr>
                <w:b/>
                <w:i/>
              </w:rPr>
              <w:t>(f) se mogu, radi li se o osobama bez državljanstva, vratiti u državu prethodnog uobičajenog boravišta jer više ne postoje okolnosti na temelju kojih im je priznat status izbjeglica.</w:t>
            </w:r>
          </w:p>
        </w:tc>
        <w:tc>
          <w:tcPr>
            <w:tcW w:w="4876" w:type="dxa"/>
          </w:tcPr>
          <w:p w14:paraId="253B619B" w14:textId="77777777" w:rsidR="00AF5989" w:rsidRPr="00EC616F" w:rsidRDefault="00AF5989" w:rsidP="009413C2">
            <w:pPr>
              <w:pStyle w:val="Normal6"/>
            </w:pPr>
          </w:p>
        </w:tc>
      </w:tr>
      <w:tr w:rsidR="00AF5989" w:rsidRPr="00EC616F" w14:paraId="69DDBB12" w14:textId="77777777" w:rsidTr="009413C2">
        <w:trPr>
          <w:jc w:val="center"/>
        </w:trPr>
        <w:tc>
          <w:tcPr>
            <w:tcW w:w="4876" w:type="dxa"/>
          </w:tcPr>
          <w:p w14:paraId="40627302" w14:textId="77777777" w:rsidR="00AF5989" w:rsidRPr="00EC616F" w:rsidRDefault="00AF5989" w:rsidP="009413C2">
            <w:pPr>
              <w:pStyle w:val="Normal6"/>
              <w:rPr>
                <w:b/>
                <w:i/>
              </w:rPr>
            </w:pPr>
            <w:r w:rsidRPr="00EC616F">
              <w:rPr>
                <w:b/>
                <w:i/>
              </w:rPr>
              <w:t>Točke (e) i (f) ne primjenjuju se na izbjeglice koje imaju opravdane razloge koji proizlaze iz prethodnih progona zbog odbijanja da se stave pod zaštitu države svojeg državljanstva ili, ako su osobe bez državljanstva, zemlju prethodnog uobičajenog boravišta.</w:t>
            </w:r>
          </w:p>
        </w:tc>
        <w:tc>
          <w:tcPr>
            <w:tcW w:w="4876" w:type="dxa"/>
          </w:tcPr>
          <w:p w14:paraId="1BE2E0FB" w14:textId="77777777" w:rsidR="00AF5989" w:rsidRPr="00EC616F" w:rsidRDefault="00AF5989" w:rsidP="009413C2">
            <w:pPr>
              <w:pStyle w:val="Normal6"/>
            </w:pPr>
          </w:p>
        </w:tc>
      </w:tr>
      <w:tr w:rsidR="00AF5989" w:rsidRPr="00EC616F" w14:paraId="6B404315" w14:textId="77777777" w:rsidTr="009413C2">
        <w:trPr>
          <w:jc w:val="center"/>
        </w:trPr>
        <w:tc>
          <w:tcPr>
            <w:tcW w:w="4876" w:type="dxa"/>
          </w:tcPr>
          <w:p w14:paraId="7A5EA316" w14:textId="77777777" w:rsidR="00AF5989" w:rsidRPr="00EC616F" w:rsidRDefault="00AF5989" w:rsidP="009413C2">
            <w:pPr>
              <w:pStyle w:val="Normal6"/>
              <w:rPr>
                <w:b/>
                <w:i/>
              </w:rPr>
            </w:pPr>
            <w:r w:rsidRPr="00EC616F">
              <w:rPr>
                <w:b/>
                <w:i/>
              </w:rPr>
              <w:t>2. Pri primjeni stavka 1. točaka (e) i (f), ovlašteno tijelo</w:t>
            </w:r>
          </w:p>
        </w:tc>
        <w:tc>
          <w:tcPr>
            <w:tcW w:w="4876" w:type="dxa"/>
          </w:tcPr>
          <w:p w14:paraId="1BA3855F" w14:textId="77777777" w:rsidR="00AF5989" w:rsidRPr="00EC616F" w:rsidRDefault="00AF5989" w:rsidP="009413C2">
            <w:pPr>
              <w:pStyle w:val="Normal6"/>
            </w:pPr>
          </w:p>
        </w:tc>
      </w:tr>
      <w:tr w:rsidR="00AF5989" w:rsidRPr="00EC616F" w14:paraId="6A19ADF5" w14:textId="77777777" w:rsidTr="009413C2">
        <w:trPr>
          <w:jc w:val="center"/>
        </w:trPr>
        <w:tc>
          <w:tcPr>
            <w:tcW w:w="4876" w:type="dxa"/>
          </w:tcPr>
          <w:p w14:paraId="1B5A77F7" w14:textId="77777777" w:rsidR="00AF5989" w:rsidRPr="00EC616F" w:rsidRDefault="00AF5989" w:rsidP="009413C2">
            <w:pPr>
              <w:pStyle w:val="Normal6"/>
              <w:rPr>
                <w:b/>
                <w:i/>
              </w:rPr>
            </w:pPr>
            <w:r w:rsidRPr="00EC616F">
              <w:rPr>
                <w:b/>
                <w:i/>
              </w:rPr>
              <w:t>(a) uzima u obzir podatak o tome je li promjena okolnosti toliko znatna i stalna da se strah od progona više ne može smatrati osnovanim;</w:t>
            </w:r>
          </w:p>
        </w:tc>
        <w:tc>
          <w:tcPr>
            <w:tcW w:w="4876" w:type="dxa"/>
          </w:tcPr>
          <w:p w14:paraId="78B8F19B" w14:textId="77777777" w:rsidR="00AF5989" w:rsidRPr="00EC616F" w:rsidRDefault="00AF5989" w:rsidP="009413C2">
            <w:pPr>
              <w:pStyle w:val="Normal6"/>
            </w:pPr>
          </w:p>
        </w:tc>
      </w:tr>
      <w:tr w:rsidR="00AF5989" w:rsidRPr="00EC616F" w14:paraId="196B77F3" w14:textId="77777777" w:rsidTr="009413C2">
        <w:trPr>
          <w:jc w:val="center"/>
        </w:trPr>
        <w:tc>
          <w:tcPr>
            <w:tcW w:w="4876" w:type="dxa"/>
          </w:tcPr>
          <w:p w14:paraId="76338A82" w14:textId="77777777" w:rsidR="00AF5989" w:rsidRPr="00EC616F" w:rsidRDefault="00AF5989" w:rsidP="009413C2">
            <w:pPr>
              <w:pStyle w:val="Normal6"/>
              <w:rPr>
                <w:b/>
                <w:i/>
              </w:rPr>
            </w:pPr>
            <w:r w:rsidRPr="00EC616F">
              <w:rPr>
                <w:b/>
                <w:i/>
              </w:rPr>
              <w:t>(b) postupa u skladu s preciznim i ažuriranim informacija iz svih relevantnih izvora, uključujući dostupne informacije o državi podrijetla na razini Unije te zajedničku analizu informacija o državi podrijetla iz članaka 8. i 10. Uredbe (EU) br. XXX/XX [Uredba o Agenciji Europske unije za azil EU] te informacije i smjernice koje izdaje Visoki povjerenik UN-a za izbjeglice.</w:t>
            </w:r>
          </w:p>
        </w:tc>
        <w:tc>
          <w:tcPr>
            <w:tcW w:w="4876" w:type="dxa"/>
          </w:tcPr>
          <w:p w14:paraId="32559CC1" w14:textId="77777777" w:rsidR="00AF5989" w:rsidRPr="00EC616F" w:rsidRDefault="00AF5989" w:rsidP="009413C2">
            <w:pPr>
              <w:pStyle w:val="Normal6"/>
            </w:pPr>
          </w:p>
        </w:tc>
      </w:tr>
    </w:tbl>
    <w:p w14:paraId="4AE564F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D5F40B4" w14:textId="77777777" w:rsidR="00AF5989" w:rsidRPr="00EC616F" w:rsidRDefault="00AF5989" w:rsidP="00AF5989">
      <w:r w:rsidRPr="00EC616F">
        <w:rPr>
          <w:rStyle w:val="HideTWBExt"/>
        </w:rPr>
        <w:t>&lt;/Amend&gt;</w:t>
      </w:r>
    </w:p>
    <w:p w14:paraId="2A42259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454</w:t>
      </w:r>
      <w:r w:rsidRPr="00EC616F">
        <w:rPr>
          <w:rStyle w:val="HideTWBExt"/>
          <w:b w:val="0"/>
        </w:rPr>
        <w:t>&lt;/NumAm&gt;</w:t>
      </w:r>
    </w:p>
    <w:p w14:paraId="46A8D06C"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55508C69" w14:textId="77777777" w:rsidR="00AF5989" w:rsidRPr="00EC616F" w:rsidRDefault="00AF5989" w:rsidP="00AF5989">
      <w:pPr>
        <w:pStyle w:val="NormalBold"/>
      </w:pPr>
      <w:r w:rsidRPr="00EC616F">
        <w:rPr>
          <w:rStyle w:val="HideTWBExt"/>
          <w:b w:val="0"/>
        </w:rPr>
        <w:t>&lt;/RepeatBlock-By&gt;</w:t>
      </w:r>
    </w:p>
    <w:p w14:paraId="0E27756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AD0DC46" w14:textId="77777777" w:rsidR="00AF5989" w:rsidRPr="00EC616F" w:rsidRDefault="00AF5989" w:rsidP="00AF5989">
      <w:pPr>
        <w:pStyle w:val="NormalBold"/>
      </w:pPr>
      <w:r w:rsidRPr="00EC616F">
        <w:rPr>
          <w:rStyle w:val="HideTWBExt"/>
          <w:b w:val="0"/>
        </w:rPr>
        <w:t>&lt;Article&gt;</w:t>
      </w:r>
      <w:r w:rsidRPr="00EC616F">
        <w:t>Članak 11. – stavak 1. – podstavak 1. – točka fa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869BED9" w14:textId="77777777" w:rsidTr="009413C2">
        <w:trPr>
          <w:trHeight w:hRule="exact" w:val="240"/>
          <w:jc w:val="center"/>
        </w:trPr>
        <w:tc>
          <w:tcPr>
            <w:tcW w:w="9752" w:type="dxa"/>
            <w:gridSpan w:val="2"/>
          </w:tcPr>
          <w:p w14:paraId="599F1EB4" w14:textId="77777777" w:rsidR="00AF5989" w:rsidRPr="00EC616F" w:rsidRDefault="00AF5989" w:rsidP="009413C2"/>
        </w:tc>
      </w:tr>
      <w:tr w:rsidR="00AF5989" w:rsidRPr="00EC616F" w14:paraId="3FF070F6" w14:textId="77777777" w:rsidTr="009413C2">
        <w:trPr>
          <w:trHeight w:val="240"/>
          <w:jc w:val="center"/>
        </w:trPr>
        <w:tc>
          <w:tcPr>
            <w:tcW w:w="4876" w:type="dxa"/>
          </w:tcPr>
          <w:p w14:paraId="1BCB7469" w14:textId="77777777" w:rsidR="00AF5989" w:rsidRPr="00EC616F" w:rsidRDefault="00AF5989" w:rsidP="009413C2">
            <w:pPr>
              <w:pStyle w:val="ColumnHeading"/>
            </w:pPr>
            <w:r w:rsidRPr="00EC616F">
              <w:t>Tekst koji je predložila Komisija</w:t>
            </w:r>
          </w:p>
        </w:tc>
        <w:tc>
          <w:tcPr>
            <w:tcW w:w="4876" w:type="dxa"/>
          </w:tcPr>
          <w:p w14:paraId="673D90FF" w14:textId="77777777" w:rsidR="00AF5989" w:rsidRPr="00EC616F" w:rsidRDefault="00AF5989" w:rsidP="009413C2">
            <w:pPr>
              <w:pStyle w:val="ColumnHeading"/>
            </w:pPr>
            <w:r w:rsidRPr="00EC616F">
              <w:t>Izmjena</w:t>
            </w:r>
          </w:p>
        </w:tc>
      </w:tr>
      <w:tr w:rsidR="00AF5989" w:rsidRPr="00EC616F" w14:paraId="73615A97" w14:textId="77777777" w:rsidTr="009413C2">
        <w:trPr>
          <w:jc w:val="center"/>
        </w:trPr>
        <w:tc>
          <w:tcPr>
            <w:tcW w:w="4876" w:type="dxa"/>
          </w:tcPr>
          <w:p w14:paraId="062A5D8B" w14:textId="77777777" w:rsidR="00AF5989" w:rsidRPr="00EC616F" w:rsidRDefault="00AF5989" w:rsidP="009413C2">
            <w:pPr>
              <w:pStyle w:val="Normal6"/>
            </w:pPr>
          </w:p>
        </w:tc>
        <w:tc>
          <w:tcPr>
            <w:tcW w:w="4876" w:type="dxa"/>
          </w:tcPr>
          <w:p w14:paraId="22535E9C" w14:textId="77777777" w:rsidR="00AF5989" w:rsidRPr="00EC616F" w:rsidRDefault="00AF5989" w:rsidP="009413C2">
            <w:pPr>
              <w:pStyle w:val="Normal6"/>
              <w:rPr>
                <w:b/>
                <w:i/>
              </w:rPr>
            </w:pPr>
            <w:r w:rsidRPr="00EC616F">
              <w:rPr>
                <w:b/>
                <w:i/>
              </w:rPr>
              <w:t>(fa)</w:t>
            </w:r>
            <w:r w:rsidRPr="00EC616F">
              <w:rPr>
                <w:b/>
                <w:i/>
              </w:rPr>
              <w:tab/>
              <w:t>pobjegnu iz područja jurisdikcije svoje države članice domaćina</w:t>
            </w:r>
          </w:p>
        </w:tc>
      </w:tr>
    </w:tbl>
    <w:p w14:paraId="78DD3D7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A8C5D71" w14:textId="77777777" w:rsidR="00AF5989" w:rsidRPr="00EC616F" w:rsidRDefault="00AF5989" w:rsidP="00AF5989">
      <w:r w:rsidRPr="00EC616F">
        <w:rPr>
          <w:rStyle w:val="HideTWBExt"/>
        </w:rPr>
        <w:t>&lt;/Amend&gt;</w:t>
      </w:r>
    </w:p>
    <w:p w14:paraId="55E9961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455</w:t>
      </w:r>
      <w:r w:rsidRPr="00EC616F">
        <w:rPr>
          <w:rStyle w:val="HideTWBExt"/>
          <w:b w:val="0"/>
        </w:rPr>
        <w:t>&lt;/NumAm&gt;</w:t>
      </w:r>
    </w:p>
    <w:p w14:paraId="7D2FA241"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77096C5" w14:textId="77777777" w:rsidR="00AF5989" w:rsidRPr="00EC616F" w:rsidRDefault="00AF5989" w:rsidP="00AF5989">
      <w:pPr>
        <w:pStyle w:val="NormalBold"/>
      </w:pPr>
      <w:r w:rsidRPr="00EC616F">
        <w:rPr>
          <w:rStyle w:val="HideTWBExt"/>
          <w:b w:val="0"/>
        </w:rPr>
        <w:t>&lt;/RepeatBlock-By&gt;</w:t>
      </w:r>
    </w:p>
    <w:p w14:paraId="2554C07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F692260" w14:textId="77777777" w:rsidR="00AF5989" w:rsidRPr="00EC616F" w:rsidRDefault="00AF5989" w:rsidP="00AF5989">
      <w:pPr>
        <w:pStyle w:val="NormalBold"/>
      </w:pPr>
      <w:r w:rsidRPr="00EC616F">
        <w:rPr>
          <w:rStyle w:val="HideTWBExt"/>
          <w:b w:val="0"/>
        </w:rPr>
        <w:t>&lt;Article&gt;</w:t>
      </w:r>
      <w:r w:rsidRPr="00EC616F">
        <w:t>Članak 11. – stavak 1.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175E05D" w14:textId="77777777" w:rsidTr="009413C2">
        <w:trPr>
          <w:trHeight w:hRule="exact" w:val="240"/>
          <w:jc w:val="center"/>
        </w:trPr>
        <w:tc>
          <w:tcPr>
            <w:tcW w:w="9752" w:type="dxa"/>
            <w:gridSpan w:val="2"/>
          </w:tcPr>
          <w:p w14:paraId="3F5881BC" w14:textId="77777777" w:rsidR="00AF5989" w:rsidRPr="00EC616F" w:rsidRDefault="00AF5989" w:rsidP="009413C2"/>
        </w:tc>
      </w:tr>
      <w:tr w:rsidR="00AF5989" w:rsidRPr="00EC616F" w14:paraId="16BF6BC9" w14:textId="77777777" w:rsidTr="009413C2">
        <w:trPr>
          <w:trHeight w:val="240"/>
          <w:jc w:val="center"/>
        </w:trPr>
        <w:tc>
          <w:tcPr>
            <w:tcW w:w="4876" w:type="dxa"/>
          </w:tcPr>
          <w:p w14:paraId="622D2C2C" w14:textId="77777777" w:rsidR="00AF5989" w:rsidRPr="00EC616F" w:rsidRDefault="00AF5989" w:rsidP="009413C2">
            <w:pPr>
              <w:pStyle w:val="ColumnHeading"/>
            </w:pPr>
            <w:r w:rsidRPr="00EC616F">
              <w:t>Tekst koji je predložila Komisija</w:t>
            </w:r>
          </w:p>
        </w:tc>
        <w:tc>
          <w:tcPr>
            <w:tcW w:w="4876" w:type="dxa"/>
          </w:tcPr>
          <w:p w14:paraId="7A046C66" w14:textId="77777777" w:rsidR="00AF5989" w:rsidRPr="00EC616F" w:rsidRDefault="00AF5989" w:rsidP="009413C2">
            <w:pPr>
              <w:pStyle w:val="ColumnHeading"/>
            </w:pPr>
            <w:r w:rsidRPr="00EC616F">
              <w:t>Izmjena</w:t>
            </w:r>
          </w:p>
        </w:tc>
      </w:tr>
      <w:tr w:rsidR="00AF5989" w:rsidRPr="00EC616F" w14:paraId="62584AD6" w14:textId="77777777" w:rsidTr="009413C2">
        <w:trPr>
          <w:jc w:val="center"/>
        </w:trPr>
        <w:tc>
          <w:tcPr>
            <w:tcW w:w="4876" w:type="dxa"/>
          </w:tcPr>
          <w:p w14:paraId="4896B2B2" w14:textId="77777777" w:rsidR="00AF5989" w:rsidRPr="00EC616F" w:rsidRDefault="00AF5989" w:rsidP="009413C2">
            <w:pPr>
              <w:pStyle w:val="Normal6"/>
              <w:rPr>
                <w:b/>
                <w:i/>
              </w:rPr>
            </w:pPr>
            <w:r w:rsidRPr="00EC616F">
              <w:rPr>
                <w:b/>
                <w:i/>
              </w:rPr>
              <w:t>Točke (e) i (f) ne primjenjuju se na izbjeglice koje imaju opravdane razloge koji proizlaze iz prethodnih progona zbog odbijanja da se stave pod zaštitu države svojeg državljanstva ili, ako su osobe bez državljanstva, zemlju prethodnog uobičajenog boravišta</w:t>
            </w:r>
            <w:r w:rsidRPr="00EC616F">
              <w:t>.</w:t>
            </w:r>
          </w:p>
        </w:tc>
        <w:tc>
          <w:tcPr>
            <w:tcW w:w="4876" w:type="dxa"/>
          </w:tcPr>
          <w:p w14:paraId="585224BD" w14:textId="77777777" w:rsidR="00AF5989" w:rsidRPr="00EC616F" w:rsidRDefault="00AF5989" w:rsidP="009413C2">
            <w:pPr>
              <w:pStyle w:val="Normal6"/>
              <w:rPr>
                <w:b/>
                <w:i/>
              </w:rPr>
            </w:pPr>
            <w:r w:rsidRPr="00EC616F">
              <w:rPr>
                <w:b/>
                <w:i/>
              </w:rPr>
              <w:t>Briše se</w:t>
            </w:r>
            <w:r w:rsidRPr="00EC616F">
              <w:t>.</w:t>
            </w:r>
          </w:p>
        </w:tc>
      </w:tr>
    </w:tbl>
    <w:p w14:paraId="703BEE5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632C649" w14:textId="77777777" w:rsidR="00AF5989" w:rsidRPr="00EC616F" w:rsidRDefault="00AF5989" w:rsidP="00AF5989">
      <w:r w:rsidRPr="00EC616F">
        <w:rPr>
          <w:rStyle w:val="HideTWBExt"/>
        </w:rPr>
        <w:t>&lt;/Amend&gt;</w:t>
      </w:r>
    </w:p>
    <w:p w14:paraId="24EDBA2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456</w:t>
      </w:r>
      <w:r w:rsidRPr="00EC616F">
        <w:rPr>
          <w:rStyle w:val="HideTWBExt"/>
          <w:b w:val="0"/>
        </w:rPr>
        <w:t>&lt;/NumAm&gt;</w:t>
      </w:r>
    </w:p>
    <w:p w14:paraId="4F0B6FFD"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w:t>
      </w:r>
      <w:r w:rsidRPr="00EC616F">
        <w:rPr>
          <w:rStyle w:val="HideTWBExt"/>
          <w:b w:val="0"/>
        </w:rPr>
        <w:t>&lt;/Members&gt;</w:t>
      </w:r>
    </w:p>
    <w:p w14:paraId="04D4267D" w14:textId="77777777" w:rsidR="00AF5989" w:rsidRPr="00EC616F" w:rsidRDefault="00AF5989" w:rsidP="00AF5989">
      <w:pPr>
        <w:pStyle w:val="NormalBold"/>
      </w:pPr>
      <w:r w:rsidRPr="00EC616F">
        <w:rPr>
          <w:rStyle w:val="HideTWBExt"/>
          <w:b w:val="0"/>
        </w:rPr>
        <w:t>&lt;/RepeatBlock-By&gt;</w:t>
      </w:r>
    </w:p>
    <w:p w14:paraId="59D53A4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42906A9" w14:textId="77777777" w:rsidR="00AF5989" w:rsidRPr="00EC616F" w:rsidRDefault="00AF5989" w:rsidP="00AF5989">
      <w:pPr>
        <w:pStyle w:val="NormalBold"/>
      </w:pPr>
      <w:r w:rsidRPr="00EC616F">
        <w:rPr>
          <w:rStyle w:val="HideTWBExt"/>
          <w:b w:val="0"/>
        </w:rPr>
        <w:t>&lt;Article&gt;</w:t>
      </w:r>
      <w:r w:rsidRPr="00EC616F">
        <w:t>Članak 11. – stavak 1.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E92CCF1" w14:textId="77777777" w:rsidTr="009413C2">
        <w:trPr>
          <w:trHeight w:hRule="exact" w:val="240"/>
          <w:jc w:val="center"/>
        </w:trPr>
        <w:tc>
          <w:tcPr>
            <w:tcW w:w="9752" w:type="dxa"/>
            <w:gridSpan w:val="2"/>
          </w:tcPr>
          <w:p w14:paraId="14F177EF" w14:textId="77777777" w:rsidR="00AF5989" w:rsidRPr="00EC616F" w:rsidRDefault="00AF5989" w:rsidP="009413C2"/>
        </w:tc>
      </w:tr>
      <w:tr w:rsidR="00AF5989" w:rsidRPr="00EC616F" w14:paraId="65372501" w14:textId="77777777" w:rsidTr="009413C2">
        <w:trPr>
          <w:trHeight w:val="240"/>
          <w:jc w:val="center"/>
        </w:trPr>
        <w:tc>
          <w:tcPr>
            <w:tcW w:w="4876" w:type="dxa"/>
          </w:tcPr>
          <w:p w14:paraId="30CCE71C" w14:textId="77777777" w:rsidR="00AF5989" w:rsidRPr="00EC616F" w:rsidRDefault="00AF5989" w:rsidP="009413C2">
            <w:pPr>
              <w:pStyle w:val="ColumnHeading"/>
            </w:pPr>
            <w:r w:rsidRPr="00EC616F">
              <w:t>Tekst koji je predložila Komisija</w:t>
            </w:r>
          </w:p>
        </w:tc>
        <w:tc>
          <w:tcPr>
            <w:tcW w:w="4876" w:type="dxa"/>
          </w:tcPr>
          <w:p w14:paraId="3FCAE16F" w14:textId="77777777" w:rsidR="00AF5989" w:rsidRPr="00EC616F" w:rsidRDefault="00AF5989" w:rsidP="009413C2">
            <w:pPr>
              <w:pStyle w:val="ColumnHeading"/>
            </w:pPr>
            <w:r w:rsidRPr="00EC616F">
              <w:t>Izmjena</w:t>
            </w:r>
          </w:p>
        </w:tc>
      </w:tr>
      <w:tr w:rsidR="00AF5989" w:rsidRPr="00EC616F" w14:paraId="1357E2E1" w14:textId="77777777" w:rsidTr="009413C2">
        <w:trPr>
          <w:jc w:val="center"/>
        </w:trPr>
        <w:tc>
          <w:tcPr>
            <w:tcW w:w="4876" w:type="dxa"/>
          </w:tcPr>
          <w:p w14:paraId="0F9394B9" w14:textId="77777777" w:rsidR="00AF5989" w:rsidRPr="00EC616F" w:rsidRDefault="00AF5989" w:rsidP="009413C2">
            <w:pPr>
              <w:pStyle w:val="Normal6"/>
              <w:rPr>
                <w:b/>
                <w:i/>
              </w:rPr>
            </w:pPr>
            <w:r w:rsidRPr="00EC616F">
              <w:t>Točke</w:t>
            </w:r>
            <w:r w:rsidRPr="00EC616F">
              <w:rPr>
                <w:b/>
                <w:i/>
              </w:rPr>
              <w:t xml:space="preserve"> </w:t>
            </w:r>
            <w:r w:rsidRPr="00EC616F">
              <w:t>(e) i</w:t>
            </w:r>
            <w:r w:rsidRPr="00EC616F">
              <w:rPr>
                <w:b/>
                <w:i/>
              </w:rPr>
              <w:t xml:space="preserve"> </w:t>
            </w:r>
            <w:r w:rsidRPr="00EC616F">
              <w:t>(f) ne primjenjuju se na izbjeglice koje</w:t>
            </w:r>
            <w:r w:rsidRPr="00EC616F">
              <w:rPr>
                <w:b/>
                <w:i/>
              </w:rPr>
              <w:t xml:space="preserve"> imaju opravdane razloge</w:t>
            </w:r>
            <w:r w:rsidRPr="00EC616F">
              <w:t xml:space="preserve"> koji proizlaze iz prethodnih progona zbog odbijanja da se stave pod zaštitu države svojeg državljanstva ili, ako su osobe bez državljanstva, zemlju prethodnog uobičajenog boravišta.</w:t>
            </w:r>
          </w:p>
        </w:tc>
        <w:tc>
          <w:tcPr>
            <w:tcW w:w="4876" w:type="dxa"/>
          </w:tcPr>
          <w:p w14:paraId="2BBD2C43" w14:textId="77777777" w:rsidR="00AF5989" w:rsidRPr="00EC616F" w:rsidRDefault="00AF5989" w:rsidP="009413C2">
            <w:pPr>
              <w:pStyle w:val="Normal6"/>
              <w:rPr>
                <w:b/>
                <w:i/>
              </w:rPr>
            </w:pPr>
            <w:r w:rsidRPr="00EC616F">
              <w:t>Točke</w:t>
            </w:r>
            <w:r w:rsidRPr="00EC616F">
              <w:rPr>
                <w:b/>
                <w:i/>
              </w:rPr>
              <w:t xml:space="preserve"> </w:t>
            </w:r>
            <w:r w:rsidRPr="00EC616F">
              <w:t>(e) i</w:t>
            </w:r>
            <w:r w:rsidRPr="00EC616F">
              <w:rPr>
                <w:b/>
                <w:i/>
              </w:rPr>
              <w:t xml:space="preserve"> </w:t>
            </w:r>
            <w:r w:rsidRPr="00EC616F">
              <w:t>(f) ne primjenjuju se na izbjeglice koje</w:t>
            </w:r>
            <w:r w:rsidRPr="00EC616F">
              <w:rPr>
                <w:b/>
                <w:i/>
              </w:rPr>
              <w:t xml:space="preserve"> mogu dokazati postojanje opravdanih razloga</w:t>
            </w:r>
            <w:r w:rsidRPr="00EC616F">
              <w:t xml:space="preserve"> koji proizlaze iz prethodnih progona zbog odbijanja da se stave pod zaštitu države svojeg državljanstva ili, ako su osobe bez državljanstva, zemlju prethodnog uobičajenog boravišta.</w:t>
            </w:r>
          </w:p>
        </w:tc>
      </w:tr>
    </w:tbl>
    <w:p w14:paraId="2DA791B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08E6B0F"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2ADD3CC" w14:textId="575773AC" w:rsidR="00AF5989" w:rsidRPr="00EC616F" w:rsidRDefault="00AF5989" w:rsidP="00AF5989">
      <w:pPr>
        <w:pStyle w:val="Normal12Italic"/>
        <w:rPr>
          <w:lang w:val="hr-HR"/>
        </w:rPr>
      </w:pPr>
      <w:r w:rsidRPr="00EC616F">
        <w:rPr>
          <w:lang w:val="hr-HR"/>
        </w:rPr>
        <w:t xml:space="preserve">Odstupanja od članka 11. </w:t>
      </w:r>
      <w:r w:rsidR="00085D1D" w:rsidRPr="00EC616F">
        <w:rPr>
          <w:lang w:val="hr-HR"/>
        </w:rPr>
        <w:t xml:space="preserve">točaka </w:t>
      </w:r>
      <w:r w:rsidRPr="00EC616F">
        <w:rPr>
          <w:lang w:val="hr-HR"/>
        </w:rPr>
        <w:t>(e) i (f) trebal</w:t>
      </w:r>
      <w:r w:rsidR="004600C6" w:rsidRPr="00EC616F">
        <w:rPr>
          <w:lang w:val="hr-HR"/>
        </w:rPr>
        <w:t>a</w:t>
      </w:r>
      <w:r w:rsidRPr="00EC616F">
        <w:rPr>
          <w:lang w:val="hr-HR"/>
        </w:rPr>
        <w:t xml:space="preserve"> bi se primjenjivati samo kada izbjeglica može dokazati da postoje razlozi povezani s prethodnim progonom koji bi mogli dovesti u pitanje njegovo pravo na zaštitu u zemlji državljanstva </w:t>
      </w:r>
      <w:r w:rsidR="004600C6" w:rsidRPr="00EC616F">
        <w:rPr>
          <w:lang w:val="hr-HR"/>
        </w:rPr>
        <w:t>i</w:t>
      </w:r>
      <w:r w:rsidRPr="00EC616F">
        <w:rPr>
          <w:lang w:val="hr-HR"/>
        </w:rPr>
        <w:t>li, ako je osoba bez državljanstva, u zemlji prethodnog uobičajenog boravišta. Ova bi odredba pomogla u sprečavanju zlouporabe CEAS-a.</w:t>
      </w:r>
    </w:p>
    <w:p w14:paraId="21A31F8A" w14:textId="77777777" w:rsidR="00AF5989" w:rsidRPr="00EC616F" w:rsidRDefault="00AF5989" w:rsidP="00AF5989">
      <w:r w:rsidRPr="00EC616F">
        <w:rPr>
          <w:rStyle w:val="HideTWBExt"/>
        </w:rPr>
        <w:t>&lt;/Amend&gt;</w:t>
      </w:r>
    </w:p>
    <w:p w14:paraId="09FDB03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457</w:t>
      </w:r>
      <w:r w:rsidRPr="00EC616F">
        <w:rPr>
          <w:rStyle w:val="HideTWBExt"/>
          <w:b w:val="0"/>
        </w:rPr>
        <w:t>&lt;/NumAm&gt;</w:t>
      </w:r>
    </w:p>
    <w:p w14:paraId="645E524C"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1188146A" w14:textId="77777777" w:rsidR="00AF5989" w:rsidRPr="00EC616F" w:rsidRDefault="00AF5989" w:rsidP="00AF5989">
      <w:pPr>
        <w:pStyle w:val="NormalBold"/>
      </w:pPr>
      <w:r w:rsidRPr="00EC616F">
        <w:rPr>
          <w:rStyle w:val="HideTWBExt"/>
          <w:b w:val="0"/>
        </w:rPr>
        <w:t>&lt;/RepeatBlock-By&gt;</w:t>
      </w:r>
    </w:p>
    <w:p w14:paraId="2C83E21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A84DC40" w14:textId="77777777" w:rsidR="00AF5989" w:rsidRPr="00EC616F" w:rsidRDefault="00AF5989" w:rsidP="00AF5989">
      <w:pPr>
        <w:pStyle w:val="NormalBold"/>
      </w:pPr>
      <w:r w:rsidRPr="00EC616F">
        <w:rPr>
          <w:rStyle w:val="HideTWBExt"/>
          <w:b w:val="0"/>
        </w:rPr>
        <w:t>&lt;Article&gt;</w:t>
      </w:r>
      <w:r w:rsidRPr="00EC616F">
        <w:t>Članak 11. – stavak 1.a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5F3336C" w14:textId="77777777" w:rsidTr="009413C2">
        <w:trPr>
          <w:trHeight w:hRule="exact" w:val="240"/>
          <w:jc w:val="center"/>
        </w:trPr>
        <w:tc>
          <w:tcPr>
            <w:tcW w:w="9752" w:type="dxa"/>
            <w:gridSpan w:val="2"/>
          </w:tcPr>
          <w:p w14:paraId="36026BED" w14:textId="77777777" w:rsidR="00AF5989" w:rsidRPr="00EC616F" w:rsidRDefault="00AF5989" w:rsidP="009413C2"/>
        </w:tc>
      </w:tr>
      <w:tr w:rsidR="00AF5989" w:rsidRPr="00EC616F" w14:paraId="227D228A" w14:textId="77777777" w:rsidTr="009413C2">
        <w:trPr>
          <w:trHeight w:val="240"/>
          <w:jc w:val="center"/>
        </w:trPr>
        <w:tc>
          <w:tcPr>
            <w:tcW w:w="4876" w:type="dxa"/>
          </w:tcPr>
          <w:p w14:paraId="2E088549" w14:textId="77777777" w:rsidR="00AF5989" w:rsidRPr="00EC616F" w:rsidRDefault="00AF5989" w:rsidP="009413C2">
            <w:pPr>
              <w:pStyle w:val="ColumnHeading"/>
            </w:pPr>
            <w:r w:rsidRPr="00EC616F">
              <w:t>Tekst koji je predložila Komisija</w:t>
            </w:r>
          </w:p>
        </w:tc>
        <w:tc>
          <w:tcPr>
            <w:tcW w:w="4876" w:type="dxa"/>
          </w:tcPr>
          <w:p w14:paraId="17EE0D33" w14:textId="77777777" w:rsidR="00AF5989" w:rsidRPr="00EC616F" w:rsidRDefault="00AF5989" w:rsidP="009413C2">
            <w:pPr>
              <w:pStyle w:val="ColumnHeading"/>
            </w:pPr>
            <w:r w:rsidRPr="00EC616F">
              <w:t>Izmjena</w:t>
            </w:r>
          </w:p>
        </w:tc>
      </w:tr>
      <w:tr w:rsidR="00AF5989" w:rsidRPr="00EC616F" w14:paraId="4B7BA811" w14:textId="77777777" w:rsidTr="009413C2">
        <w:trPr>
          <w:jc w:val="center"/>
        </w:trPr>
        <w:tc>
          <w:tcPr>
            <w:tcW w:w="4876" w:type="dxa"/>
          </w:tcPr>
          <w:p w14:paraId="35A2C6C6" w14:textId="77777777" w:rsidR="00AF5989" w:rsidRPr="00EC616F" w:rsidRDefault="00AF5989" w:rsidP="009413C2">
            <w:pPr>
              <w:pStyle w:val="Normal6"/>
            </w:pPr>
          </w:p>
        </w:tc>
        <w:tc>
          <w:tcPr>
            <w:tcW w:w="4876" w:type="dxa"/>
          </w:tcPr>
          <w:p w14:paraId="40B06E13" w14:textId="26C1D22F" w:rsidR="00AF5989" w:rsidRPr="00EC616F" w:rsidRDefault="00AF5989" w:rsidP="004600C6">
            <w:pPr>
              <w:pStyle w:val="Normal6"/>
              <w:rPr>
                <w:b/>
                <w:i/>
              </w:rPr>
            </w:pPr>
            <w:r w:rsidRPr="00EC616F">
              <w:rPr>
                <w:b/>
                <w:i/>
              </w:rPr>
              <w:t>1a.</w:t>
            </w:r>
            <w:r w:rsidRPr="00EC616F">
              <w:rPr>
                <w:b/>
                <w:i/>
              </w:rPr>
              <w:tab/>
              <w:t>Države članice mogu odlučiti da kontinuirano odbijanje aktivne integracije državljanina treće zemlje ili osobe bez državljanstva koja ispunjava uvjete za status izbjeglice u krajnjem slučaju</w:t>
            </w:r>
            <w:r w:rsidR="004600C6" w:rsidRPr="00EC616F">
              <w:rPr>
                <w:b/>
                <w:i/>
              </w:rPr>
              <w:t xml:space="preserve"> može </w:t>
            </w:r>
            <w:r w:rsidRPr="00EC616F">
              <w:rPr>
                <w:b/>
                <w:i/>
              </w:rPr>
              <w:t>dovesti do prestanka ispunjavanja uvjeta za međunarodnu zaštitu.</w:t>
            </w:r>
          </w:p>
        </w:tc>
      </w:tr>
    </w:tbl>
    <w:p w14:paraId="61EB73D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0C8970A" w14:textId="77777777" w:rsidR="00AF5989" w:rsidRPr="00EC616F" w:rsidRDefault="00AF5989" w:rsidP="00AF5989">
      <w:r w:rsidRPr="00EC616F">
        <w:rPr>
          <w:rStyle w:val="HideTWBExt"/>
        </w:rPr>
        <w:t>&lt;/Amend&gt;</w:t>
      </w:r>
    </w:p>
    <w:p w14:paraId="4A57257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458</w:t>
      </w:r>
      <w:r w:rsidRPr="00EC616F">
        <w:rPr>
          <w:rStyle w:val="HideTWBExt"/>
          <w:b w:val="0"/>
        </w:rPr>
        <w:t>&lt;/NumAm&gt;</w:t>
      </w:r>
    </w:p>
    <w:p w14:paraId="0C45F17F"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24E5ABE" w14:textId="77777777" w:rsidR="00AF5989" w:rsidRPr="00EC616F" w:rsidRDefault="00AF5989" w:rsidP="00AF5989">
      <w:pPr>
        <w:pStyle w:val="NormalBold"/>
      </w:pPr>
      <w:r w:rsidRPr="00EC616F">
        <w:rPr>
          <w:rStyle w:val="HideTWBExt"/>
          <w:b w:val="0"/>
        </w:rPr>
        <w:t>&lt;/RepeatBlock-By&gt;</w:t>
      </w:r>
    </w:p>
    <w:p w14:paraId="42FC216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D9A92AF" w14:textId="77777777" w:rsidR="00AF5989" w:rsidRPr="00EC616F" w:rsidRDefault="00AF5989" w:rsidP="00AF5989">
      <w:pPr>
        <w:pStyle w:val="NormalBold"/>
      </w:pPr>
      <w:r w:rsidRPr="00EC616F">
        <w:rPr>
          <w:rStyle w:val="HideTWBExt"/>
          <w:b w:val="0"/>
        </w:rPr>
        <w:t>&lt;Article&gt;</w:t>
      </w:r>
      <w:r w:rsidRPr="00EC616F">
        <w:t>Članak 11. – stavak 2.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FA0592B" w14:textId="77777777" w:rsidTr="009413C2">
        <w:trPr>
          <w:trHeight w:hRule="exact" w:val="240"/>
          <w:jc w:val="center"/>
        </w:trPr>
        <w:tc>
          <w:tcPr>
            <w:tcW w:w="9752" w:type="dxa"/>
            <w:gridSpan w:val="2"/>
          </w:tcPr>
          <w:p w14:paraId="0DFA1FBD" w14:textId="77777777" w:rsidR="00AF5989" w:rsidRPr="00EC616F" w:rsidRDefault="00AF5989" w:rsidP="009413C2"/>
        </w:tc>
      </w:tr>
      <w:tr w:rsidR="00AF5989" w:rsidRPr="00EC616F" w14:paraId="4B160CAD" w14:textId="77777777" w:rsidTr="009413C2">
        <w:trPr>
          <w:trHeight w:val="240"/>
          <w:jc w:val="center"/>
        </w:trPr>
        <w:tc>
          <w:tcPr>
            <w:tcW w:w="4876" w:type="dxa"/>
          </w:tcPr>
          <w:p w14:paraId="5589B9B6" w14:textId="77777777" w:rsidR="00AF5989" w:rsidRPr="00EC616F" w:rsidRDefault="00AF5989" w:rsidP="009413C2">
            <w:pPr>
              <w:pStyle w:val="ColumnHeading"/>
            </w:pPr>
            <w:r w:rsidRPr="00EC616F">
              <w:t>Tekst koji je predložila Komisija</w:t>
            </w:r>
          </w:p>
        </w:tc>
        <w:tc>
          <w:tcPr>
            <w:tcW w:w="4876" w:type="dxa"/>
          </w:tcPr>
          <w:p w14:paraId="1FA654F5" w14:textId="77777777" w:rsidR="00AF5989" w:rsidRPr="00EC616F" w:rsidRDefault="00AF5989" w:rsidP="009413C2">
            <w:pPr>
              <w:pStyle w:val="ColumnHeading"/>
            </w:pPr>
            <w:r w:rsidRPr="00EC616F">
              <w:t>Izmjena</w:t>
            </w:r>
          </w:p>
        </w:tc>
      </w:tr>
      <w:tr w:rsidR="00AF5989" w:rsidRPr="00EC616F" w14:paraId="746E3DB7" w14:textId="77777777" w:rsidTr="009413C2">
        <w:trPr>
          <w:jc w:val="center"/>
        </w:trPr>
        <w:tc>
          <w:tcPr>
            <w:tcW w:w="4876" w:type="dxa"/>
          </w:tcPr>
          <w:p w14:paraId="27F1223D" w14:textId="77777777" w:rsidR="00AF5989" w:rsidRPr="00EC616F" w:rsidRDefault="00AF5989" w:rsidP="009413C2">
            <w:pPr>
              <w:pStyle w:val="Normal6"/>
              <w:rPr>
                <w:b/>
                <w:i/>
              </w:rPr>
            </w:pPr>
            <w:r w:rsidRPr="00EC616F">
              <w:rPr>
                <w:b/>
                <w:i/>
              </w:rPr>
              <w:t>(a)</w:t>
            </w:r>
            <w:r w:rsidRPr="00EC616F">
              <w:rPr>
                <w:b/>
                <w:i/>
              </w:rPr>
              <w:tab/>
              <w:t>uzima u obzir podatak o tome je li promjena okolnosti toliko znatna i stalna da se strah od progona više ne može smatrati osnovanim;</w:t>
            </w:r>
          </w:p>
        </w:tc>
        <w:tc>
          <w:tcPr>
            <w:tcW w:w="4876" w:type="dxa"/>
          </w:tcPr>
          <w:p w14:paraId="68BB4C62" w14:textId="77777777" w:rsidR="00AF5989" w:rsidRPr="00EC616F" w:rsidRDefault="00AF5989" w:rsidP="009413C2">
            <w:pPr>
              <w:pStyle w:val="Normal6"/>
              <w:rPr>
                <w:b/>
                <w:i/>
              </w:rPr>
            </w:pPr>
            <w:r w:rsidRPr="00EC616F">
              <w:rPr>
                <w:b/>
                <w:i/>
              </w:rPr>
              <w:t>Briše se.</w:t>
            </w:r>
          </w:p>
        </w:tc>
      </w:tr>
    </w:tbl>
    <w:p w14:paraId="444287D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7616452"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E52803E" w14:textId="77777777" w:rsidR="00AF5989" w:rsidRPr="00EC616F" w:rsidRDefault="00AF5989" w:rsidP="00AF5989">
      <w:pPr>
        <w:pStyle w:val="Normal12Italic"/>
        <w:rPr>
          <w:lang w:val="hr-HR"/>
        </w:rPr>
      </w:pPr>
      <w:r w:rsidRPr="00EC616F">
        <w:rPr>
          <w:lang w:val="hr-HR"/>
        </w:rPr>
        <w:t>Ista jamstva već su zajamčena u stavku 1. točkama (e) i (f) ovog članka.</w:t>
      </w:r>
    </w:p>
    <w:p w14:paraId="3E0EBE4A" w14:textId="77777777" w:rsidR="00AF5989" w:rsidRPr="00EC616F" w:rsidRDefault="00AF5989" w:rsidP="00AF5989">
      <w:r w:rsidRPr="00EC616F">
        <w:rPr>
          <w:rStyle w:val="HideTWBExt"/>
        </w:rPr>
        <w:t>&lt;/Amend&gt;</w:t>
      </w:r>
    </w:p>
    <w:p w14:paraId="56A6E8C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459</w:t>
      </w:r>
      <w:r w:rsidRPr="00EC616F">
        <w:rPr>
          <w:rStyle w:val="HideTWBExt"/>
          <w:b w:val="0"/>
        </w:rPr>
        <w:t>&lt;/NumAm&gt;</w:t>
      </w:r>
    </w:p>
    <w:p w14:paraId="5C3D40EF"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34F0E977" w14:textId="77777777" w:rsidR="00AF5989" w:rsidRPr="00EC616F" w:rsidRDefault="00AF5989" w:rsidP="00AF5989">
      <w:pPr>
        <w:pStyle w:val="NormalBold"/>
      </w:pPr>
      <w:r w:rsidRPr="00EC616F">
        <w:rPr>
          <w:rStyle w:val="HideTWBExt"/>
          <w:b w:val="0"/>
        </w:rPr>
        <w:t>&lt;/RepeatBlock-By&gt;</w:t>
      </w:r>
    </w:p>
    <w:p w14:paraId="19394F8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6ABB01A" w14:textId="77777777" w:rsidR="00AF5989" w:rsidRPr="00EC616F" w:rsidRDefault="00AF5989" w:rsidP="00AF5989">
      <w:pPr>
        <w:pStyle w:val="NormalBold"/>
      </w:pPr>
      <w:r w:rsidRPr="00EC616F">
        <w:rPr>
          <w:rStyle w:val="HideTWBExt"/>
          <w:b w:val="0"/>
        </w:rPr>
        <w:t>&lt;Article&gt;</w:t>
      </w:r>
      <w:r w:rsidRPr="00EC616F">
        <w:t>Članak 11.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7A0D394" w14:textId="77777777" w:rsidTr="009413C2">
        <w:trPr>
          <w:trHeight w:hRule="exact" w:val="240"/>
          <w:jc w:val="center"/>
        </w:trPr>
        <w:tc>
          <w:tcPr>
            <w:tcW w:w="9752" w:type="dxa"/>
            <w:gridSpan w:val="2"/>
          </w:tcPr>
          <w:p w14:paraId="438F9DAD" w14:textId="77777777" w:rsidR="00AF5989" w:rsidRPr="00EC616F" w:rsidRDefault="00AF5989" w:rsidP="009413C2"/>
        </w:tc>
      </w:tr>
      <w:tr w:rsidR="00AF5989" w:rsidRPr="00EC616F" w14:paraId="6828D465" w14:textId="77777777" w:rsidTr="009413C2">
        <w:trPr>
          <w:trHeight w:val="240"/>
          <w:jc w:val="center"/>
        </w:trPr>
        <w:tc>
          <w:tcPr>
            <w:tcW w:w="4876" w:type="dxa"/>
          </w:tcPr>
          <w:p w14:paraId="6FE1DDE2" w14:textId="77777777" w:rsidR="00AF5989" w:rsidRPr="00EC616F" w:rsidRDefault="00AF5989" w:rsidP="009413C2">
            <w:pPr>
              <w:pStyle w:val="ColumnHeading"/>
            </w:pPr>
            <w:r w:rsidRPr="00EC616F">
              <w:t>Tekst koji je predložila Komisija</w:t>
            </w:r>
          </w:p>
        </w:tc>
        <w:tc>
          <w:tcPr>
            <w:tcW w:w="4876" w:type="dxa"/>
          </w:tcPr>
          <w:p w14:paraId="470A1087" w14:textId="77777777" w:rsidR="00AF5989" w:rsidRPr="00EC616F" w:rsidRDefault="00AF5989" w:rsidP="009413C2">
            <w:pPr>
              <w:pStyle w:val="ColumnHeading"/>
            </w:pPr>
            <w:r w:rsidRPr="00EC616F">
              <w:t>Izmjena</w:t>
            </w:r>
          </w:p>
        </w:tc>
      </w:tr>
      <w:tr w:rsidR="00AF5989" w:rsidRPr="00EC616F" w14:paraId="3A7B5768" w14:textId="77777777" w:rsidTr="009413C2">
        <w:trPr>
          <w:jc w:val="center"/>
        </w:trPr>
        <w:tc>
          <w:tcPr>
            <w:tcW w:w="4876" w:type="dxa"/>
          </w:tcPr>
          <w:p w14:paraId="0169203B" w14:textId="77777777" w:rsidR="00AF5989" w:rsidRPr="00EC616F" w:rsidRDefault="00AF5989" w:rsidP="009413C2">
            <w:pPr>
              <w:pStyle w:val="Normal6"/>
              <w:rPr>
                <w:b/>
                <w:i/>
              </w:rPr>
            </w:pPr>
            <w:r w:rsidRPr="00EC616F">
              <w:t>(b)</w:t>
            </w:r>
            <w:r w:rsidRPr="00EC616F">
              <w:rPr>
                <w:b/>
                <w:i/>
              </w:rPr>
              <w:tab/>
              <w:t>postupa</w:t>
            </w:r>
            <w:r w:rsidRPr="00EC616F">
              <w:t xml:space="preserve"> u skladu s preciznim i ažuriranim informacija iz svih relevantnih izvora, uključujući dostupne informacije o državi podrijetla na razini Unije te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w:t>
            </w:r>
            <w:r w:rsidRPr="00EC616F">
              <w:rPr>
                <w:b/>
                <w:i/>
              </w:rPr>
              <w:t xml:space="preserve"> azil EU] te informacije i smjernice koje izdaje Visoki povjerenik UN-a za izbjeglice</w:t>
            </w:r>
            <w:r w:rsidRPr="00EC616F">
              <w:t>.</w:t>
            </w:r>
          </w:p>
        </w:tc>
        <w:tc>
          <w:tcPr>
            <w:tcW w:w="4876" w:type="dxa"/>
          </w:tcPr>
          <w:p w14:paraId="39061C60" w14:textId="77777777" w:rsidR="00AF5989" w:rsidRPr="00EC616F" w:rsidRDefault="00AF5989" w:rsidP="009413C2">
            <w:pPr>
              <w:pStyle w:val="Normal6"/>
              <w:rPr>
                <w:b/>
                <w:i/>
              </w:rPr>
            </w:pPr>
            <w:r w:rsidRPr="00EC616F">
              <w:t>(b)</w:t>
            </w:r>
            <w:r w:rsidRPr="00EC616F">
              <w:rPr>
                <w:b/>
                <w:i/>
              </w:rPr>
              <w:tab/>
              <w:t>može postupati</w:t>
            </w:r>
            <w:r w:rsidRPr="00EC616F">
              <w:t xml:space="preserve"> u skladu s preciznim i ažuriranim informacija iz svih relevantnih izvora, uključujući dostupne informacije o državi podrijetla na razini Unije te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w:t>
            </w:r>
            <w:r w:rsidRPr="00EC616F">
              <w:rPr>
                <w:b/>
                <w:i/>
              </w:rPr>
              <w:t xml:space="preserve"> azil]</w:t>
            </w:r>
            <w:r w:rsidRPr="00EC616F">
              <w:t>.</w:t>
            </w:r>
          </w:p>
        </w:tc>
      </w:tr>
    </w:tbl>
    <w:p w14:paraId="28D50F7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0C01F08" w14:textId="77777777" w:rsidR="00AF5989" w:rsidRPr="00EC616F" w:rsidRDefault="00AF5989" w:rsidP="00AF5989">
      <w:r w:rsidRPr="00EC616F">
        <w:rPr>
          <w:rStyle w:val="HideTWBExt"/>
        </w:rPr>
        <w:t>&lt;/Amend&gt;</w:t>
      </w:r>
    </w:p>
    <w:p w14:paraId="3573299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460</w:t>
      </w:r>
      <w:r w:rsidRPr="00EC616F">
        <w:rPr>
          <w:rStyle w:val="HideTWBExt"/>
          <w:b w:val="0"/>
        </w:rPr>
        <w:t>&lt;/NumAm&gt;</w:t>
      </w:r>
    </w:p>
    <w:p w14:paraId="1E1005E3"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67BEA27D" w14:textId="77777777" w:rsidR="00AF5989" w:rsidRPr="00EC616F" w:rsidRDefault="00AF5989" w:rsidP="00AF5989">
      <w:pPr>
        <w:pStyle w:val="NormalBold"/>
      </w:pPr>
      <w:r w:rsidRPr="00EC616F">
        <w:rPr>
          <w:rStyle w:val="HideTWBExt"/>
          <w:b w:val="0"/>
        </w:rPr>
        <w:t>&lt;/RepeatBlock-By&gt;</w:t>
      </w:r>
    </w:p>
    <w:p w14:paraId="176C8B2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A220BD0" w14:textId="77777777" w:rsidR="00AF5989" w:rsidRPr="00EC616F" w:rsidRDefault="00AF5989" w:rsidP="00AF5989">
      <w:pPr>
        <w:pStyle w:val="NormalBold"/>
      </w:pPr>
      <w:r w:rsidRPr="00EC616F">
        <w:rPr>
          <w:rStyle w:val="HideTWBExt"/>
          <w:b w:val="0"/>
        </w:rPr>
        <w:t>&lt;Article&gt;</w:t>
      </w:r>
      <w:r w:rsidRPr="00EC616F">
        <w:t>Članak 11.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D9F347" w14:textId="77777777" w:rsidTr="009413C2">
        <w:trPr>
          <w:trHeight w:hRule="exact" w:val="240"/>
          <w:jc w:val="center"/>
        </w:trPr>
        <w:tc>
          <w:tcPr>
            <w:tcW w:w="9752" w:type="dxa"/>
            <w:gridSpan w:val="2"/>
          </w:tcPr>
          <w:p w14:paraId="472C0573" w14:textId="77777777" w:rsidR="00AF5989" w:rsidRPr="00EC616F" w:rsidRDefault="00AF5989" w:rsidP="009413C2"/>
        </w:tc>
      </w:tr>
      <w:tr w:rsidR="00AF5989" w:rsidRPr="00EC616F" w14:paraId="3637FED3" w14:textId="77777777" w:rsidTr="009413C2">
        <w:trPr>
          <w:trHeight w:val="240"/>
          <w:jc w:val="center"/>
        </w:trPr>
        <w:tc>
          <w:tcPr>
            <w:tcW w:w="4876" w:type="dxa"/>
          </w:tcPr>
          <w:p w14:paraId="0A56D738" w14:textId="77777777" w:rsidR="00AF5989" w:rsidRPr="00EC616F" w:rsidRDefault="00AF5989" w:rsidP="009413C2">
            <w:pPr>
              <w:pStyle w:val="ColumnHeading"/>
            </w:pPr>
            <w:r w:rsidRPr="00EC616F">
              <w:t>Tekst koji je predložila Komisija</w:t>
            </w:r>
          </w:p>
        </w:tc>
        <w:tc>
          <w:tcPr>
            <w:tcW w:w="4876" w:type="dxa"/>
          </w:tcPr>
          <w:p w14:paraId="408B2C87" w14:textId="77777777" w:rsidR="00AF5989" w:rsidRPr="00EC616F" w:rsidRDefault="00AF5989" w:rsidP="009413C2">
            <w:pPr>
              <w:pStyle w:val="ColumnHeading"/>
            </w:pPr>
            <w:r w:rsidRPr="00EC616F">
              <w:t>Izmjena</w:t>
            </w:r>
          </w:p>
        </w:tc>
      </w:tr>
      <w:tr w:rsidR="00AF5989" w:rsidRPr="00EC616F" w14:paraId="19E49F26" w14:textId="77777777" w:rsidTr="009413C2">
        <w:trPr>
          <w:jc w:val="center"/>
        </w:trPr>
        <w:tc>
          <w:tcPr>
            <w:tcW w:w="4876" w:type="dxa"/>
          </w:tcPr>
          <w:p w14:paraId="1D37BEF2" w14:textId="77777777" w:rsidR="00AF5989" w:rsidRPr="00EC616F" w:rsidRDefault="00AF5989" w:rsidP="009413C2">
            <w:pPr>
              <w:pStyle w:val="Normal6"/>
              <w:rPr>
                <w:b/>
                <w:i/>
              </w:rPr>
            </w:pPr>
            <w:r w:rsidRPr="00EC616F">
              <w:t>(b)</w:t>
            </w:r>
            <w:r w:rsidRPr="00EC616F">
              <w:rPr>
                <w:b/>
                <w:i/>
              </w:rPr>
              <w:tab/>
              <w:t>postupa u skladu s preciznim i ažuriranim informacija</w:t>
            </w:r>
            <w:r w:rsidRPr="00EC616F">
              <w:t xml:space="preserve"> iz svih relevantnih izvora, uključujući dostupne informacije o državi podrijetla na razini Unije te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w:t>
            </w:r>
            <w:r w:rsidRPr="00EC616F">
              <w:rPr>
                <w:b/>
                <w:i/>
              </w:rPr>
              <w:t xml:space="preserve"> azil EU]</w:t>
            </w:r>
            <w:r w:rsidRPr="00EC616F">
              <w:t xml:space="preserve"> te informacije i smjernice koje izdaje Visoki povjerenik UN-a za izbjeglice.</w:t>
            </w:r>
          </w:p>
        </w:tc>
        <w:tc>
          <w:tcPr>
            <w:tcW w:w="4876" w:type="dxa"/>
          </w:tcPr>
          <w:p w14:paraId="7EA4F8AA" w14:textId="77777777" w:rsidR="00AF5989" w:rsidRPr="00EC616F" w:rsidRDefault="00AF5989" w:rsidP="009413C2">
            <w:pPr>
              <w:pStyle w:val="Normal6"/>
              <w:rPr>
                <w:b/>
                <w:i/>
              </w:rPr>
            </w:pPr>
            <w:r w:rsidRPr="00EC616F">
              <w:t>(b)</w:t>
            </w:r>
            <w:r w:rsidRPr="00EC616F">
              <w:rPr>
                <w:b/>
                <w:i/>
              </w:rPr>
              <w:tab/>
              <w:t>uzima u obzir precizne i ažurirane informacije</w:t>
            </w:r>
            <w:r w:rsidRPr="00EC616F">
              <w:t xml:space="preserve"> iz svih relevantnih izvora, uključujući dostupne informacije o državi podrijetla na razini Unije te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w:t>
            </w:r>
            <w:r w:rsidRPr="00EC616F">
              <w:rPr>
                <w:b/>
                <w:i/>
              </w:rPr>
              <w:t xml:space="preserve"> azil]</w:t>
            </w:r>
            <w:r w:rsidRPr="00EC616F">
              <w:t xml:space="preserve"> te informacije i smjernice koje izdaje Visoki povjerenik UN-a za izbjeglice.</w:t>
            </w:r>
          </w:p>
        </w:tc>
      </w:tr>
    </w:tbl>
    <w:p w14:paraId="72BA455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F0371A6" w14:textId="77777777" w:rsidR="00AF5989" w:rsidRPr="00EC616F" w:rsidRDefault="00AF5989" w:rsidP="00AF5989">
      <w:r w:rsidRPr="00EC616F">
        <w:rPr>
          <w:rStyle w:val="HideTWBExt"/>
        </w:rPr>
        <w:t>&lt;/Amend&gt;</w:t>
      </w:r>
    </w:p>
    <w:p w14:paraId="722BD32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461</w:t>
      </w:r>
      <w:r w:rsidRPr="00EC616F">
        <w:rPr>
          <w:rStyle w:val="HideTWBExt"/>
          <w:b w:val="0"/>
        </w:rPr>
        <w:t>&lt;/NumAm&gt;</w:t>
      </w:r>
    </w:p>
    <w:p w14:paraId="164F938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5DA4861" w14:textId="77777777" w:rsidR="00AF5989" w:rsidRPr="00EC616F" w:rsidRDefault="00AF5989" w:rsidP="00AF5989">
      <w:pPr>
        <w:pStyle w:val="NormalBold"/>
      </w:pPr>
      <w:r w:rsidRPr="00EC616F">
        <w:rPr>
          <w:rStyle w:val="HideTWBExt"/>
          <w:b w:val="0"/>
        </w:rPr>
        <w:t>&lt;/RepeatBlock-By&gt;</w:t>
      </w:r>
    </w:p>
    <w:p w14:paraId="2217718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86B1C09" w14:textId="77777777" w:rsidR="00AF5989" w:rsidRPr="00EC616F" w:rsidRDefault="00AF5989" w:rsidP="00AF5989">
      <w:pPr>
        <w:pStyle w:val="NormalBold"/>
      </w:pPr>
      <w:r w:rsidRPr="00EC616F">
        <w:rPr>
          <w:rStyle w:val="HideTWBExt"/>
          <w:b w:val="0"/>
        </w:rPr>
        <w:t>&lt;Article&gt;</w:t>
      </w:r>
      <w:r w:rsidRPr="00EC616F">
        <w:t>Članak 12.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1FBDDA" w14:textId="77777777" w:rsidTr="009413C2">
        <w:trPr>
          <w:trHeight w:hRule="exact" w:val="240"/>
          <w:jc w:val="center"/>
        </w:trPr>
        <w:tc>
          <w:tcPr>
            <w:tcW w:w="9752" w:type="dxa"/>
            <w:gridSpan w:val="2"/>
          </w:tcPr>
          <w:p w14:paraId="401F76DC" w14:textId="77777777" w:rsidR="00AF5989" w:rsidRPr="00EC616F" w:rsidRDefault="00AF5989" w:rsidP="009413C2"/>
        </w:tc>
      </w:tr>
      <w:tr w:rsidR="00AF5989" w:rsidRPr="00EC616F" w14:paraId="5FDFE887" w14:textId="77777777" w:rsidTr="009413C2">
        <w:trPr>
          <w:trHeight w:val="240"/>
          <w:jc w:val="center"/>
        </w:trPr>
        <w:tc>
          <w:tcPr>
            <w:tcW w:w="4876" w:type="dxa"/>
          </w:tcPr>
          <w:p w14:paraId="66C30532" w14:textId="77777777" w:rsidR="00AF5989" w:rsidRPr="00EC616F" w:rsidRDefault="00AF5989" w:rsidP="009413C2">
            <w:pPr>
              <w:pStyle w:val="ColumnHeading"/>
            </w:pPr>
            <w:r w:rsidRPr="00EC616F">
              <w:t>Tekst koji je predložila Komisija</w:t>
            </w:r>
          </w:p>
        </w:tc>
        <w:tc>
          <w:tcPr>
            <w:tcW w:w="4876" w:type="dxa"/>
          </w:tcPr>
          <w:p w14:paraId="62AB476C" w14:textId="77777777" w:rsidR="00AF5989" w:rsidRPr="00EC616F" w:rsidRDefault="00AF5989" w:rsidP="009413C2">
            <w:pPr>
              <w:pStyle w:val="ColumnHeading"/>
            </w:pPr>
            <w:r w:rsidRPr="00EC616F">
              <w:t>Izmjena</w:t>
            </w:r>
          </w:p>
        </w:tc>
      </w:tr>
      <w:tr w:rsidR="00AF5989" w:rsidRPr="00EC616F" w14:paraId="4745BF54" w14:textId="77777777" w:rsidTr="009413C2">
        <w:trPr>
          <w:jc w:val="center"/>
        </w:trPr>
        <w:tc>
          <w:tcPr>
            <w:tcW w:w="4876" w:type="dxa"/>
          </w:tcPr>
          <w:p w14:paraId="2BE86B45" w14:textId="77777777" w:rsidR="00AF5989" w:rsidRPr="00EC616F" w:rsidRDefault="00AF5989" w:rsidP="009413C2">
            <w:pPr>
              <w:pStyle w:val="Normal6"/>
              <w:rPr>
                <w:b/>
                <w:i/>
              </w:rPr>
            </w:pPr>
            <w:r w:rsidRPr="00EC616F">
              <w:t>1.</w:t>
            </w:r>
            <w:r w:rsidRPr="00EC616F">
              <w:rPr>
                <w:b/>
                <w:i/>
              </w:rPr>
              <w:tab/>
            </w:r>
            <w:r w:rsidRPr="00EC616F">
              <w:t>Državljanin treće zemlje ili osoba bez državljanstva</w:t>
            </w:r>
            <w:r w:rsidRPr="00EC616F">
              <w:rPr>
                <w:b/>
                <w:i/>
              </w:rPr>
              <w:t xml:space="preserve"> nemaju pravo na stjecanje statusa izbjeglice ako</w:t>
            </w:r>
            <w:r w:rsidRPr="00EC616F">
              <w:t>:</w:t>
            </w:r>
          </w:p>
        </w:tc>
        <w:tc>
          <w:tcPr>
            <w:tcW w:w="4876" w:type="dxa"/>
          </w:tcPr>
          <w:p w14:paraId="0E6802F2" w14:textId="77777777" w:rsidR="00AF5989" w:rsidRPr="00EC616F" w:rsidRDefault="00AF5989" w:rsidP="009413C2">
            <w:pPr>
              <w:pStyle w:val="Normal6"/>
              <w:rPr>
                <w:b/>
                <w:i/>
              </w:rPr>
            </w:pPr>
            <w:r w:rsidRPr="00EC616F">
              <w:t>1.</w:t>
            </w:r>
            <w:r w:rsidRPr="00EC616F">
              <w:rPr>
                <w:b/>
                <w:i/>
              </w:rPr>
              <w:tab/>
            </w:r>
            <w:r w:rsidRPr="00EC616F">
              <w:t>Državljanin treće zemlje ili osoba bez državljanstva</w:t>
            </w:r>
            <w:r w:rsidRPr="00EC616F">
              <w:rPr>
                <w:b/>
                <w:i/>
              </w:rPr>
              <w:t xml:space="preserve"> izuzimaju se iz područja primjene ove Uredbe</w:t>
            </w:r>
            <w:r w:rsidRPr="00EC616F">
              <w:t>:</w:t>
            </w:r>
          </w:p>
        </w:tc>
      </w:tr>
    </w:tbl>
    <w:p w14:paraId="59C9C2F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C48980E"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7FE1844" w14:textId="77777777" w:rsidR="00AF5989" w:rsidRPr="00EC616F" w:rsidRDefault="00AF5989" w:rsidP="00AF5989">
      <w:pPr>
        <w:pStyle w:val="Normal12Italic"/>
        <w:rPr>
          <w:lang w:val="hr-HR"/>
        </w:rPr>
      </w:pPr>
      <w:r w:rsidRPr="00EC616F">
        <w:rPr>
          <w:lang w:val="hr-HR"/>
        </w:rPr>
        <w:t>Izvjestitelj u sjeni slaže se s izvjestiteljicom da se člankom 1.(D) Ženevske konvencije određenim kategorijama osoba ne uskraćuje status „izbjeglice”. Tim se člankom njima samo oduzimaju prava i koristi iz Konvencije. Budući da je ovaj članak nadahnut člankom 1(D) Ženevske konvencije, isti bi se pristup trebao primijeniti i u ovoj Uredbi.</w:t>
      </w:r>
    </w:p>
    <w:p w14:paraId="69F5D7F8" w14:textId="77777777" w:rsidR="00AF5989" w:rsidRPr="00EC616F" w:rsidRDefault="00AF5989" w:rsidP="00AF5989">
      <w:r w:rsidRPr="00EC616F">
        <w:rPr>
          <w:rStyle w:val="HideTWBExt"/>
        </w:rPr>
        <w:t>&lt;/Amend&gt;</w:t>
      </w:r>
    </w:p>
    <w:p w14:paraId="176B3B4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462</w:t>
      </w:r>
      <w:r w:rsidRPr="00EC616F">
        <w:rPr>
          <w:rStyle w:val="HideTWBExt"/>
          <w:b w:val="0"/>
        </w:rPr>
        <w:t>&lt;/NumAm&gt;</w:t>
      </w:r>
    </w:p>
    <w:p w14:paraId="07CD179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20FA432"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D1AFAEB" w14:textId="77777777" w:rsidR="00AF5989" w:rsidRPr="00EC616F" w:rsidRDefault="00AF5989" w:rsidP="00AF5989">
      <w:r w:rsidRPr="00EC616F">
        <w:rPr>
          <w:rStyle w:val="HideTWBExt"/>
        </w:rPr>
        <w:t>&lt;/RepeatBlock-By&gt;</w:t>
      </w:r>
    </w:p>
    <w:p w14:paraId="5F18BA4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2AFE6E6" w14:textId="77777777" w:rsidR="00AF5989" w:rsidRPr="00EC616F" w:rsidRDefault="00AF5989" w:rsidP="00AF5989">
      <w:pPr>
        <w:pStyle w:val="NormalBold"/>
      </w:pPr>
      <w:r w:rsidRPr="00EC616F">
        <w:rPr>
          <w:rStyle w:val="HideTWBExt"/>
          <w:b w:val="0"/>
        </w:rPr>
        <w:t>&lt;Article&gt;</w:t>
      </w:r>
      <w:r w:rsidRPr="00EC616F">
        <w:t>Članak 12.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7EACCF1" w14:textId="77777777" w:rsidTr="009413C2">
        <w:trPr>
          <w:trHeight w:hRule="exact" w:val="240"/>
          <w:jc w:val="center"/>
        </w:trPr>
        <w:tc>
          <w:tcPr>
            <w:tcW w:w="9752" w:type="dxa"/>
            <w:gridSpan w:val="2"/>
          </w:tcPr>
          <w:p w14:paraId="4139F7F8" w14:textId="77777777" w:rsidR="00AF5989" w:rsidRPr="00EC616F" w:rsidRDefault="00AF5989" w:rsidP="009413C2"/>
        </w:tc>
      </w:tr>
      <w:tr w:rsidR="00AF5989" w:rsidRPr="00EC616F" w14:paraId="3EA94430" w14:textId="77777777" w:rsidTr="009413C2">
        <w:trPr>
          <w:trHeight w:val="240"/>
          <w:jc w:val="center"/>
        </w:trPr>
        <w:tc>
          <w:tcPr>
            <w:tcW w:w="4876" w:type="dxa"/>
          </w:tcPr>
          <w:p w14:paraId="35C53050" w14:textId="77777777" w:rsidR="00AF5989" w:rsidRPr="00EC616F" w:rsidRDefault="00AF5989" w:rsidP="009413C2">
            <w:pPr>
              <w:pStyle w:val="ColumnHeading"/>
            </w:pPr>
            <w:r w:rsidRPr="00EC616F">
              <w:t>Tekst koji je predložila Komisija</w:t>
            </w:r>
          </w:p>
        </w:tc>
        <w:tc>
          <w:tcPr>
            <w:tcW w:w="4876" w:type="dxa"/>
          </w:tcPr>
          <w:p w14:paraId="68DB4314" w14:textId="77777777" w:rsidR="00AF5989" w:rsidRPr="00EC616F" w:rsidRDefault="00AF5989" w:rsidP="009413C2">
            <w:pPr>
              <w:pStyle w:val="ColumnHeading"/>
            </w:pPr>
            <w:r w:rsidRPr="00EC616F">
              <w:t>Izmjena</w:t>
            </w:r>
          </w:p>
        </w:tc>
      </w:tr>
      <w:tr w:rsidR="00AF5989" w:rsidRPr="00EC616F" w14:paraId="1B353A8C" w14:textId="77777777" w:rsidTr="009413C2">
        <w:trPr>
          <w:jc w:val="center"/>
        </w:trPr>
        <w:tc>
          <w:tcPr>
            <w:tcW w:w="4876" w:type="dxa"/>
          </w:tcPr>
          <w:p w14:paraId="7EA9AAD1" w14:textId="77777777" w:rsidR="00AF5989" w:rsidRPr="00EC616F" w:rsidRDefault="00AF5989" w:rsidP="009413C2">
            <w:pPr>
              <w:pStyle w:val="Normal6"/>
              <w:rPr>
                <w:b/>
                <w:i/>
              </w:rPr>
            </w:pPr>
            <w:r w:rsidRPr="00EC616F">
              <w:t>(a)</w:t>
            </w:r>
            <w:r w:rsidRPr="00EC616F">
              <w:rPr>
                <w:b/>
                <w:i/>
              </w:rPr>
              <w:tab/>
            </w:r>
            <w:r w:rsidRPr="00EC616F">
              <w:t>su obuhvaćeni člankom 1. točkom</w:t>
            </w:r>
            <w:r w:rsidRPr="00EC616F">
              <w:rPr>
                <w:b/>
                <w:i/>
              </w:rPr>
              <w:t xml:space="preserve"> </w:t>
            </w:r>
            <w:r w:rsidRPr="00EC616F">
              <w:t>(D) Ženevske konvencije, koji se odnosi na zaštitu ili pomoć što je pružaju druga tijela ili agencije Ujedinjenih naroda osim Visokog povjerenika Ujedinjenih naroda za izbjeglice. Ako je takva zaštita ili pomoć prestala zbog bilo kojeg razloga a da položaj takvih osoba nije konačno riješen u skladu s odgovarajućim rezolucijama koje je donijela Opća skupština Ujedinjenih naroda, ove osobe imaju ipso facto pravo na povlastice iz ove</w:t>
            </w:r>
            <w:r w:rsidRPr="00EC616F">
              <w:rPr>
                <w:b/>
                <w:i/>
              </w:rPr>
              <w:t xml:space="preserve"> Uredbe</w:t>
            </w:r>
            <w:r w:rsidRPr="00EC616F">
              <w:t>;</w:t>
            </w:r>
          </w:p>
        </w:tc>
        <w:tc>
          <w:tcPr>
            <w:tcW w:w="4876" w:type="dxa"/>
          </w:tcPr>
          <w:p w14:paraId="4E0B1BC5" w14:textId="77777777" w:rsidR="00AF5989" w:rsidRPr="00EC616F" w:rsidRDefault="00AF5989" w:rsidP="009413C2">
            <w:pPr>
              <w:pStyle w:val="Normal6"/>
              <w:rPr>
                <w:b/>
                <w:i/>
              </w:rPr>
            </w:pPr>
            <w:r w:rsidRPr="00EC616F">
              <w:t>(a)</w:t>
            </w:r>
            <w:r w:rsidRPr="00EC616F">
              <w:rPr>
                <w:b/>
                <w:i/>
              </w:rPr>
              <w:tab/>
            </w:r>
            <w:r w:rsidRPr="00EC616F">
              <w:t>su obuhvaćeni člankom 1. točkom</w:t>
            </w:r>
            <w:r w:rsidRPr="00EC616F">
              <w:rPr>
                <w:b/>
                <w:i/>
              </w:rPr>
              <w:t xml:space="preserve"> </w:t>
            </w:r>
            <w:r w:rsidRPr="00EC616F">
              <w:t>(D) Ženevske konvencije, koji se odnosi na zaštitu ili pomoć što je pružaju druga tijela ili agencije Ujedinjenih naroda osim Visokog povjerenika Ujedinjenih naroda za izbjeglice. Ako je takva zaštita ili pomoć prestala zbog bilo kojeg razloga a da položaj takvih osoba nije konačno riješen u skladu s odgovarajućim rezolucijama koje je donijela Opća skupština Ujedinjenih naroda, ove osobe imaju ipso facto pravo na povlastice iz ove</w:t>
            </w:r>
            <w:r w:rsidRPr="00EC616F">
              <w:rPr>
                <w:b/>
                <w:i/>
              </w:rPr>
              <w:t xml:space="preserve"> Direktive</w:t>
            </w:r>
            <w:r w:rsidRPr="00EC616F">
              <w:t>;</w:t>
            </w:r>
          </w:p>
        </w:tc>
      </w:tr>
    </w:tbl>
    <w:p w14:paraId="6413C88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5FFC6D1" w14:textId="77777777" w:rsidR="00AF5989" w:rsidRPr="00EC616F" w:rsidRDefault="00AF5989" w:rsidP="00AF5989">
      <w:r w:rsidRPr="00EC616F">
        <w:rPr>
          <w:rStyle w:val="HideTWBExt"/>
        </w:rPr>
        <w:t>&lt;/Amend&gt;</w:t>
      </w:r>
    </w:p>
    <w:p w14:paraId="207B247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463</w:t>
      </w:r>
      <w:r w:rsidRPr="00EC616F">
        <w:rPr>
          <w:rStyle w:val="HideTWBExt"/>
          <w:b w:val="0"/>
        </w:rPr>
        <w:t>&lt;/NumAm&gt;</w:t>
      </w:r>
    </w:p>
    <w:p w14:paraId="2F335362"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5F12A221" w14:textId="77777777" w:rsidR="00AF5989" w:rsidRPr="00EC616F" w:rsidRDefault="00AF5989" w:rsidP="00AF5989">
      <w:pPr>
        <w:pStyle w:val="NormalBold"/>
      </w:pPr>
      <w:r w:rsidRPr="00EC616F">
        <w:rPr>
          <w:rStyle w:val="HideTWBExt"/>
          <w:b w:val="0"/>
        </w:rPr>
        <w:t>&lt;/RepeatBlock-By&gt;</w:t>
      </w:r>
    </w:p>
    <w:p w14:paraId="68E2A96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A8A817B" w14:textId="77777777" w:rsidR="00AF5989" w:rsidRPr="00EC616F" w:rsidRDefault="00AF5989" w:rsidP="00AF5989">
      <w:pPr>
        <w:pStyle w:val="NormalBold"/>
      </w:pPr>
      <w:r w:rsidRPr="00EC616F">
        <w:rPr>
          <w:rStyle w:val="HideTWBExt"/>
          <w:b w:val="0"/>
        </w:rPr>
        <w:t>&lt;Article&gt;</w:t>
      </w:r>
      <w:r w:rsidRPr="00EC616F">
        <w:t>Članak 12. – stavak 1. – točka ba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033227A" w14:textId="77777777" w:rsidTr="009413C2">
        <w:trPr>
          <w:trHeight w:hRule="exact" w:val="240"/>
          <w:jc w:val="center"/>
        </w:trPr>
        <w:tc>
          <w:tcPr>
            <w:tcW w:w="9752" w:type="dxa"/>
            <w:gridSpan w:val="2"/>
          </w:tcPr>
          <w:p w14:paraId="0E961F15" w14:textId="77777777" w:rsidR="00AF5989" w:rsidRPr="00EC616F" w:rsidRDefault="00AF5989" w:rsidP="009413C2"/>
        </w:tc>
      </w:tr>
      <w:tr w:rsidR="00AF5989" w:rsidRPr="00EC616F" w14:paraId="3BB9815D" w14:textId="77777777" w:rsidTr="009413C2">
        <w:trPr>
          <w:trHeight w:val="240"/>
          <w:jc w:val="center"/>
        </w:trPr>
        <w:tc>
          <w:tcPr>
            <w:tcW w:w="4876" w:type="dxa"/>
          </w:tcPr>
          <w:p w14:paraId="34BE5E7D" w14:textId="77777777" w:rsidR="00AF5989" w:rsidRPr="00EC616F" w:rsidRDefault="00AF5989" w:rsidP="009413C2">
            <w:pPr>
              <w:pStyle w:val="ColumnHeading"/>
            </w:pPr>
            <w:r w:rsidRPr="00EC616F">
              <w:t>Tekst koji je predložila Komisija</w:t>
            </w:r>
          </w:p>
        </w:tc>
        <w:tc>
          <w:tcPr>
            <w:tcW w:w="4876" w:type="dxa"/>
          </w:tcPr>
          <w:p w14:paraId="063BB5C9" w14:textId="77777777" w:rsidR="00AF5989" w:rsidRPr="00EC616F" w:rsidRDefault="00AF5989" w:rsidP="009413C2">
            <w:pPr>
              <w:pStyle w:val="ColumnHeading"/>
            </w:pPr>
            <w:r w:rsidRPr="00EC616F">
              <w:t>Izmjena</w:t>
            </w:r>
          </w:p>
        </w:tc>
      </w:tr>
      <w:tr w:rsidR="00AF5989" w:rsidRPr="00EC616F" w14:paraId="63918402" w14:textId="77777777" w:rsidTr="009413C2">
        <w:trPr>
          <w:jc w:val="center"/>
        </w:trPr>
        <w:tc>
          <w:tcPr>
            <w:tcW w:w="4876" w:type="dxa"/>
          </w:tcPr>
          <w:p w14:paraId="56A4A01B" w14:textId="77777777" w:rsidR="00AF5989" w:rsidRPr="00EC616F" w:rsidRDefault="00AF5989" w:rsidP="009413C2">
            <w:pPr>
              <w:pStyle w:val="Normal6"/>
            </w:pPr>
          </w:p>
        </w:tc>
        <w:tc>
          <w:tcPr>
            <w:tcW w:w="4876" w:type="dxa"/>
          </w:tcPr>
          <w:p w14:paraId="049F050D" w14:textId="11D4213A" w:rsidR="00AF5989" w:rsidRPr="00EC616F" w:rsidRDefault="00AF5989" w:rsidP="009413C2">
            <w:pPr>
              <w:pStyle w:val="Normal6"/>
              <w:rPr>
                <w:b/>
                <w:i/>
              </w:rPr>
            </w:pPr>
            <w:r w:rsidRPr="00EC616F">
              <w:rPr>
                <w:b/>
                <w:i/>
              </w:rPr>
              <w:t>(ba)</w:t>
            </w:r>
            <w:r w:rsidRPr="00EC616F">
              <w:rPr>
                <w:b/>
                <w:i/>
              </w:rPr>
              <w:tab/>
              <w:t>U slučaju Palestinaca obuhvaćenih područjem primjene članka 12. stavka 1., oni su obuhvaćeni područjem primjene ove Uredbe, posebice ako:</w:t>
            </w:r>
            <w:r w:rsidRPr="00EC616F">
              <w:rPr>
                <w:b/>
                <w:i/>
              </w:rPr>
              <w:br/>
              <w:t>• na osnovi članka 1.D Ženevske konvencije, ustvari nisu isko</w:t>
            </w:r>
            <w:r w:rsidR="00ED3AFF" w:rsidRPr="00EC616F">
              <w:rPr>
                <w:b/>
                <w:i/>
              </w:rPr>
              <w:t>r</w:t>
            </w:r>
            <w:r w:rsidRPr="00EC616F">
              <w:rPr>
                <w:b/>
                <w:i/>
              </w:rPr>
              <w:t>istili pomoć koju pruža UNRWA,</w:t>
            </w:r>
          </w:p>
        </w:tc>
      </w:tr>
      <w:tr w:rsidR="00AF5989" w:rsidRPr="00EC616F" w14:paraId="4426FA45" w14:textId="77777777" w:rsidTr="009413C2">
        <w:trPr>
          <w:jc w:val="center"/>
        </w:trPr>
        <w:tc>
          <w:tcPr>
            <w:tcW w:w="4876" w:type="dxa"/>
          </w:tcPr>
          <w:p w14:paraId="60823B15" w14:textId="77777777" w:rsidR="00AF5989" w:rsidRPr="00EC616F" w:rsidRDefault="00AF5989" w:rsidP="009413C2">
            <w:pPr>
              <w:pStyle w:val="Normal6"/>
            </w:pPr>
          </w:p>
        </w:tc>
        <w:tc>
          <w:tcPr>
            <w:tcW w:w="4876" w:type="dxa"/>
          </w:tcPr>
          <w:p w14:paraId="7F218637" w14:textId="77777777" w:rsidR="00AF5989" w:rsidRPr="00EC616F" w:rsidRDefault="00AF5989" w:rsidP="009413C2">
            <w:pPr>
              <w:pStyle w:val="Normal6"/>
              <w:rPr>
                <w:b/>
                <w:i/>
              </w:rPr>
            </w:pPr>
            <w:r w:rsidRPr="00EC616F">
              <w:rPr>
                <w:b/>
                <w:i/>
              </w:rPr>
              <w:t>• UNRWA kao agencija je ukinuta ili je došlo do prestanka njezinih aktivnosti ili je ona izvan kontrole dotične osobe iz bilo kojeg objektivnog razloga tako da ta osoba nije u mogućnosti (ponovno) staviti se pod zaštitu ili iskoristiti njezinu pomoć;</w:t>
            </w:r>
          </w:p>
        </w:tc>
      </w:tr>
      <w:tr w:rsidR="00AF5989" w:rsidRPr="00EC616F" w14:paraId="4C82E087" w14:textId="77777777" w:rsidTr="009413C2">
        <w:trPr>
          <w:jc w:val="center"/>
        </w:trPr>
        <w:tc>
          <w:tcPr>
            <w:tcW w:w="4876" w:type="dxa"/>
          </w:tcPr>
          <w:p w14:paraId="265C0082" w14:textId="77777777" w:rsidR="00AF5989" w:rsidRPr="00EC616F" w:rsidRDefault="00AF5989" w:rsidP="009413C2">
            <w:pPr>
              <w:pStyle w:val="Normal6"/>
            </w:pPr>
          </w:p>
        </w:tc>
        <w:tc>
          <w:tcPr>
            <w:tcW w:w="4876" w:type="dxa"/>
          </w:tcPr>
          <w:p w14:paraId="328C5418" w14:textId="74A92984" w:rsidR="00AF5989" w:rsidRPr="00EC616F" w:rsidRDefault="00AF5989" w:rsidP="00ED3AFF">
            <w:pPr>
              <w:pStyle w:val="Normal6"/>
              <w:rPr>
                <w:b/>
                <w:i/>
              </w:rPr>
            </w:pPr>
            <w:r w:rsidRPr="00EC616F">
              <w:rPr>
                <w:b/>
                <w:i/>
              </w:rPr>
              <w:t xml:space="preserve">•nakon što se stavila pod njezinu zaštitu ili iskoristila njezinu pomoć, </w:t>
            </w:r>
            <w:r w:rsidR="00ED3AFF" w:rsidRPr="00EC616F">
              <w:rPr>
                <w:b/>
                <w:i/>
              </w:rPr>
              <w:t xml:space="preserve">osoba </w:t>
            </w:r>
            <w:r w:rsidRPr="00EC616F">
              <w:rPr>
                <w:b/>
                <w:i/>
              </w:rPr>
              <w:t>prestane primati tu zaštitu ili pomoć iz razloga koji su izvan njezine kontrole i na koje ne može voljno utjecati.</w:t>
            </w:r>
          </w:p>
        </w:tc>
      </w:tr>
    </w:tbl>
    <w:p w14:paraId="53EC83A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3831A4C"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794A8C8" w14:textId="77777777" w:rsidR="00AF5989" w:rsidRPr="00EC616F" w:rsidRDefault="00AF5989" w:rsidP="00AF5989">
      <w:pPr>
        <w:pStyle w:val="Normal12Italic"/>
        <w:rPr>
          <w:lang w:val="hr-HR"/>
        </w:rPr>
      </w:pPr>
      <w:r w:rsidRPr="00EC616F">
        <w:rPr>
          <w:lang w:val="hr-HR"/>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14:paraId="2D1BCBF6" w14:textId="77777777" w:rsidR="00AF5989" w:rsidRPr="00EC616F" w:rsidRDefault="00AF5989" w:rsidP="00AF5989">
      <w:pPr>
        <w:pStyle w:val="Normal12Italic"/>
        <w:rPr>
          <w:lang w:val="hr-HR"/>
        </w:rPr>
      </w:pPr>
      <w:r w:rsidRPr="00EC616F">
        <w:rPr>
          <w:lang w:val="hr-HR"/>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14:paraId="1E6C64E6" w14:textId="77777777" w:rsidR="00AF5989" w:rsidRPr="00EC616F" w:rsidRDefault="00AF5989" w:rsidP="00AF5989">
      <w:pPr>
        <w:pStyle w:val="Normal12Italic"/>
        <w:rPr>
          <w:lang w:val="hr-HR"/>
        </w:rPr>
      </w:pPr>
      <w:r w:rsidRPr="00EC616F">
        <w:rPr>
          <w:lang w:val="hr-HR"/>
        </w:rPr>
        <w:t>• Situations where a person who, after actually availing him/herself of UNRWA’s assistance, ceases to receive it for a reason beyond his/her control and</w:t>
      </w:r>
    </w:p>
    <w:p w14:paraId="3F679ECD" w14:textId="77777777" w:rsidR="00AF5989" w:rsidRPr="00EC616F" w:rsidRDefault="00AF5989" w:rsidP="00AF5989">
      <w:pPr>
        <w:pStyle w:val="Normal12Italic"/>
        <w:rPr>
          <w:lang w:val="hr-HR"/>
        </w:rPr>
      </w:pPr>
      <w:r w:rsidRPr="00EC616F">
        <w:rPr>
          <w:lang w:val="hr-HR"/>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14:paraId="0543F0BF" w14:textId="77777777" w:rsidR="00AF5989" w:rsidRPr="00EC616F" w:rsidRDefault="00AF5989" w:rsidP="00AF5989">
      <w:pPr>
        <w:pStyle w:val="Normal12Italic"/>
        <w:rPr>
          <w:lang w:val="hr-HR"/>
        </w:rPr>
      </w:pPr>
      <w:r w:rsidRPr="00EC616F">
        <w:rPr>
          <w:lang w:val="hr-HR"/>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14:paraId="1A7793CD" w14:textId="77777777" w:rsidR="00AF5989" w:rsidRPr="00EC616F" w:rsidRDefault="00AF5989" w:rsidP="00AF5989">
      <w:r w:rsidRPr="00EC616F">
        <w:rPr>
          <w:rStyle w:val="HideTWBExt"/>
        </w:rPr>
        <w:t>&lt;/Amend&gt;</w:t>
      </w:r>
    </w:p>
    <w:p w14:paraId="786DCCB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464</w:t>
      </w:r>
      <w:r w:rsidRPr="00EC616F">
        <w:rPr>
          <w:rStyle w:val="HideTWBExt"/>
          <w:b w:val="0"/>
        </w:rPr>
        <w:t>&lt;/NumAm&gt;</w:t>
      </w:r>
    </w:p>
    <w:p w14:paraId="2753F0A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A453FD1"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DAE1164" w14:textId="77777777" w:rsidR="00AF5989" w:rsidRPr="00EC616F" w:rsidRDefault="00AF5989" w:rsidP="00AF5989">
      <w:r w:rsidRPr="00EC616F">
        <w:rPr>
          <w:rStyle w:val="HideTWBExt"/>
        </w:rPr>
        <w:t>&lt;/RepeatBlock-By&gt;</w:t>
      </w:r>
    </w:p>
    <w:p w14:paraId="09DDE25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04152F1" w14:textId="77777777" w:rsidR="00AF5989" w:rsidRPr="00EC616F" w:rsidRDefault="00AF5989" w:rsidP="00AF5989">
      <w:pPr>
        <w:pStyle w:val="NormalBold"/>
      </w:pPr>
      <w:r w:rsidRPr="00EC616F">
        <w:rPr>
          <w:rStyle w:val="HideTWBExt"/>
          <w:b w:val="0"/>
        </w:rPr>
        <w:t>&lt;Article&gt;</w:t>
      </w:r>
      <w:r w:rsidRPr="00EC616F">
        <w:t>Članak 12. – stavak 2.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5DCAAA0" w14:textId="77777777" w:rsidTr="009413C2">
        <w:trPr>
          <w:trHeight w:hRule="exact" w:val="240"/>
          <w:jc w:val="center"/>
        </w:trPr>
        <w:tc>
          <w:tcPr>
            <w:tcW w:w="9752" w:type="dxa"/>
            <w:gridSpan w:val="2"/>
          </w:tcPr>
          <w:p w14:paraId="05179C87" w14:textId="77777777" w:rsidR="00AF5989" w:rsidRPr="00EC616F" w:rsidRDefault="00AF5989" w:rsidP="009413C2"/>
        </w:tc>
      </w:tr>
      <w:tr w:rsidR="00AF5989" w:rsidRPr="00EC616F" w14:paraId="58ED63A9" w14:textId="77777777" w:rsidTr="009413C2">
        <w:trPr>
          <w:trHeight w:val="240"/>
          <w:jc w:val="center"/>
        </w:trPr>
        <w:tc>
          <w:tcPr>
            <w:tcW w:w="4876" w:type="dxa"/>
          </w:tcPr>
          <w:p w14:paraId="2D8AB62F" w14:textId="77777777" w:rsidR="00AF5989" w:rsidRPr="00EC616F" w:rsidRDefault="00AF5989" w:rsidP="009413C2">
            <w:pPr>
              <w:pStyle w:val="ColumnHeading"/>
            </w:pPr>
            <w:r w:rsidRPr="00EC616F">
              <w:t>Tekst koji je predložila Komisija</w:t>
            </w:r>
          </w:p>
        </w:tc>
        <w:tc>
          <w:tcPr>
            <w:tcW w:w="4876" w:type="dxa"/>
          </w:tcPr>
          <w:p w14:paraId="3D7BFEDE" w14:textId="77777777" w:rsidR="00AF5989" w:rsidRPr="00EC616F" w:rsidRDefault="00AF5989" w:rsidP="009413C2">
            <w:pPr>
              <w:pStyle w:val="ColumnHeading"/>
            </w:pPr>
            <w:r w:rsidRPr="00EC616F">
              <w:t>Izmjena</w:t>
            </w:r>
          </w:p>
        </w:tc>
      </w:tr>
      <w:tr w:rsidR="00AF5989" w:rsidRPr="00EC616F" w14:paraId="141167D0" w14:textId="77777777" w:rsidTr="009413C2">
        <w:trPr>
          <w:jc w:val="center"/>
        </w:trPr>
        <w:tc>
          <w:tcPr>
            <w:tcW w:w="4876" w:type="dxa"/>
          </w:tcPr>
          <w:p w14:paraId="26154282" w14:textId="77777777" w:rsidR="00AF5989" w:rsidRPr="00EC616F" w:rsidRDefault="00AF5989" w:rsidP="009413C2">
            <w:pPr>
              <w:pStyle w:val="Normal6"/>
              <w:rPr>
                <w:b/>
                <w:i/>
              </w:rPr>
            </w:pPr>
            <w:r w:rsidRPr="00EC616F">
              <w:t>2.</w:t>
            </w:r>
            <w:r w:rsidRPr="00EC616F">
              <w:rPr>
                <w:b/>
                <w:i/>
              </w:rPr>
              <w:tab/>
            </w:r>
            <w:r w:rsidRPr="00EC616F">
              <w:t>Državljanin treće zemlje ili osoba bez državljanstva</w:t>
            </w:r>
            <w:r w:rsidRPr="00EC616F">
              <w:rPr>
                <w:b/>
                <w:i/>
              </w:rPr>
              <w:t xml:space="preserve"> bit će</w:t>
            </w:r>
            <w:r w:rsidRPr="00EC616F">
              <w:t xml:space="preserve"> isključeni iz statusa izbjeglice ako postoje ozbiljni razlozi zbog kojih se može smatrati:</w:t>
            </w:r>
          </w:p>
        </w:tc>
        <w:tc>
          <w:tcPr>
            <w:tcW w:w="4876" w:type="dxa"/>
          </w:tcPr>
          <w:p w14:paraId="18A52F39" w14:textId="77777777" w:rsidR="00AF5989" w:rsidRPr="00EC616F" w:rsidRDefault="00AF5989" w:rsidP="009413C2">
            <w:pPr>
              <w:pStyle w:val="Normal6"/>
              <w:rPr>
                <w:b/>
                <w:i/>
              </w:rPr>
            </w:pPr>
            <w:r w:rsidRPr="00EC616F">
              <w:t>2.</w:t>
            </w:r>
            <w:r w:rsidRPr="00EC616F">
              <w:rPr>
                <w:b/>
                <w:i/>
              </w:rPr>
              <w:tab/>
            </w:r>
            <w:r w:rsidRPr="00EC616F">
              <w:t>Državljanin treće zemlje ili osoba bez državljanstva</w:t>
            </w:r>
            <w:r w:rsidRPr="00EC616F">
              <w:rPr>
                <w:b/>
                <w:i/>
              </w:rPr>
              <w:t xml:space="preserve"> mogu biti</w:t>
            </w:r>
            <w:r w:rsidRPr="00EC616F">
              <w:t xml:space="preserve"> isključeni iz statusa izbjeglice ako postoje ozbiljni razlozi zbog kojih se može smatrati:</w:t>
            </w:r>
          </w:p>
        </w:tc>
      </w:tr>
    </w:tbl>
    <w:p w14:paraId="7AC862B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47EE8C1" w14:textId="77777777" w:rsidR="00AF5989" w:rsidRPr="00EC616F" w:rsidRDefault="00AF5989" w:rsidP="00AF5989">
      <w:r w:rsidRPr="00EC616F">
        <w:rPr>
          <w:rStyle w:val="HideTWBExt"/>
        </w:rPr>
        <w:t>&lt;/Amend&gt;</w:t>
      </w:r>
    </w:p>
    <w:p w14:paraId="43B426D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465</w:t>
      </w:r>
      <w:r w:rsidRPr="00EC616F">
        <w:rPr>
          <w:rStyle w:val="HideTWBExt"/>
          <w:b w:val="0"/>
        </w:rPr>
        <w:t>&lt;/NumAm&gt;</w:t>
      </w:r>
    </w:p>
    <w:p w14:paraId="71427073" w14:textId="77777777" w:rsidR="00AF5989" w:rsidRPr="00EC616F" w:rsidRDefault="00AF5989" w:rsidP="00AF5989">
      <w:pPr>
        <w:pStyle w:val="NormalBold"/>
      </w:pPr>
      <w:r w:rsidRPr="00EC616F">
        <w:rPr>
          <w:rStyle w:val="HideTWBExt"/>
          <w:b w:val="0"/>
        </w:rPr>
        <w:t>&lt;RepeatBlock-By&gt;&lt;Members&gt;</w:t>
      </w:r>
      <w:r w:rsidRPr="00EC616F">
        <w:t>Traian Ungureanu, Artis Pabriks, Kinga Gál, Pál Csáky, Tomáš Zdechovský, Monica Macovei</w:t>
      </w:r>
      <w:r w:rsidRPr="00EC616F">
        <w:rPr>
          <w:rStyle w:val="HideTWBExt"/>
          <w:b w:val="0"/>
        </w:rPr>
        <w:t>&lt;/Members&gt;</w:t>
      </w:r>
    </w:p>
    <w:p w14:paraId="1CE0D906" w14:textId="77777777" w:rsidR="00AF5989" w:rsidRPr="00EC616F" w:rsidRDefault="00AF5989" w:rsidP="00AF5989">
      <w:pPr>
        <w:pStyle w:val="NormalBold"/>
      </w:pPr>
      <w:r w:rsidRPr="00EC616F">
        <w:rPr>
          <w:rStyle w:val="HideTWBExt"/>
          <w:b w:val="0"/>
        </w:rPr>
        <w:t>&lt;/RepeatBlock-By&gt;</w:t>
      </w:r>
    </w:p>
    <w:p w14:paraId="78F28EB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5A3D5B" w14:textId="77777777" w:rsidR="00AF5989" w:rsidRPr="00EC616F" w:rsidRDefault="00AF5989" w:rsidP="00AF5989">
      <w:pPr>
        <w:pStyle w:val="NormalBold"/>
      </w:pPr>
      <w:r w:rsidRPr="00EC616F">
        <w:rPr>
          <w:rStyle w:val="HideTWBExt"/>
          <w:b w:val="0"/>
        </w:rPr>
        <w:t>&lt;Article&gt;</w:t>
      </w:r>
      <w:r w:rsidRPr="00EC616F">
        <w:t>Članak 12. – stavak 2. – točka aa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1707B68" w14:textId="77777777" w:rsidTr="009413C2">
        <w:trPr>
          <w:trHeight w:hRule="exact" w:val="240"/>
          <w:jc w:val="center"/>
        </w:trPr>
        <w:tc>
          <w:tcPr>
            <w:tcW w:w="9752" w:type="dxa"/>
            <w:gridSpan w:val="2"/>
          </w:tcPr>
          <w:p w14:paraId="7CF08021" w14:textId="77777777" w:rsidR="00AF5989" w:rsidRPr="00EC616F" w:rsidRDefault="00AF5989" w:rsidP="009413C2"/>
        </w:tc>
      </w:tr>
      <w:tr w:rsidR="00AF5989" w:rsidRPr="00EC616F" w14:paraId="03301B48" w14:textId="77777777" w:rsidTr="009413C2">
        <w:trPr>
          <w:trHeight w:val="240"/>
          <w:jc w:val="center"/>
        </w:trPr>
        <w:tc>
          <w:tcPr>
            <w:tcW w:w="4876" w:type="dxa"/>
          </w:tcPr>
          <w:p w14:paraId="433B23B7" w14:textId="77777777" w:rsidR="00AF5989" w:rsidRPr="00EC616F" w:rsidRDefault="00AF5989" w:rsidP="009413C2">
            <w:pPr>
              <w:pStyle w:val="ColumnHeading"/>
            </w:pPr>
            <w:r w:rsidRPr="00EC616F">
              <w:t>Tekst koji je predložila Komisija</w:t>
            </w:r>
          </w:p>
        </w:tc>
        <w:tc>
          <w:tcPr>
            <w:tcW w:w="4876" w:type="dxa"/>
          </w:tcPr>
          <w:p w14:paraId="4ED602A4" w14:textId="77777777" w:rsidR="00AF5989" w:rsidRPr="00EC616F" w:rsidRDefault="00AF5989" w:rsidP="009413C2">
            <w:pPr>
              <w:pStyle w:val="ColumnHeading"/>
            </w:pPr>
            <w:r w:rsidRPr="00EC616F">
              <w:t>Izmjena</w:t>
            </w:r>
          </w:p>
        </w:tc>
      </w:tr>
      <w:tr w:rsidR="00AF5989" w:rsidRPr="00EC616F" w14:paraId="6FCFEED8" w14:textId="77777777" w:rsidTr="009413C2">
        <w:trPr>
          <w:jc w:val="center"/>
        </w:trPr>
        <w:tc>
          <w:tcPr>
            <w:tcW w:w="4876" w:type="dxa"/>
          </w:tcPr>
          <w:p w14:paraId="67935A7E" w14:textId="77777777" w:rsidR="00AF5989" w:rsidRPr="00EC616F" w:rsidRDefault="00AF5989" w:rsidP="009413C2">
            <w:pPr>
              <w:pStyle w:val="Normal6"/>
            </w:pPr>
          </w:p>
        </w:tc>
        <w:tc>
          <w:tcPr>
            <w:tcW w:w="4876" w:type="dxa"/>
          </w:tcPr>
          <w:p w14:paraId="1B037C9A" w14:textId="77777777" w:rsidR="00AF5989" w:rsidRPr="00EC616F" w:rsidRDefault="00AF5989" w:rsidP="009413C2">
            <w:pPr>
              <w:pStyle w:val="Normal6"/>
              <w:rPr>
                <w:b/>
                <w:i/>
              </w:rPr>
            </w:pPr>
            <w:r w:rsidRPr="00EC616F">
              <w:rPr>
                <w:b/>
                <w:i/>
              </w:rPr>
              <w:t>(aa)</w:t>
            </w:r>
            <w:r w:rsidRPr="00EC616F">
              <w:rPr>
                <w:b/>
                <w:i/>
              </w:rPr>
              <w:tab/>
              <w:t>da su planirali, olakšali ili sudjelovali u izvršenju terorističkih kaznenih djela.</w:t>
            </w:r>
          </w:p>
        </w:tc>
      </w:tr>
    </w:tbl>
    <w:p w14:paraId="170AB89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157ACA8" w14:textId="77777777" w:rsidR="00AF5989" w:rsidRPr="00EC616F" w:rsidRDefault="00AF5989" w:rsidP="00AF5989">
      <w:r w:rsidRPr="00EC616F">
        <w:rPr>
          <w:rStyle w:val="HideTWBExt"/>
        </w:rPr>
        <w:t>&lt;/Amend&gt;</w:t>
      </w:r>
    </w:p>
    <w:p w14:paraId="6B8766E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466</w:t>
      </w:r>
      <w:r w:rsidRPr="00EC616F">
        <w:rPr>
          <w:rStyle w:val="HideTWBExt"/>
          <w:b w:val="0"/>
        </w:rPr>
        <w:t>&lt;/NumAm&gt;</w:t>
      </w:r>
    </w:p>
    <w:p w14:paraId="448446EC" w14:textId="77777777" w:rsidR="00AF5989" w:rsidRPr="00EC616F" w:rsidRDefault="00AF5989" w:rsidP="00AF5989">
      <w:pPr>
        <w:pStyle w:val="NormalBold"/>
      </w:pPr>
      <w:r w:rsidRPr="00EC616F">
        <w:rPr>
          <w:rStyle w:val="HideTWBExt"/>
          <w:b w:val="0"/>
        </w:rPr>
        <w:t>&lt;RepeatBlock-By&gt;&lt;Members&gt;</w:t>
      </w:r>
      <w:r w:rsidRPr="00EC616F">
        <w:t>Traian Ungureanu, Artis Pabriks, Kinga Gál, Pál Csáky, Tomáš Zdechovský, Monica Macovei</w:t>
      </w:r>
      <w:r w:rsidRPr="00EC616F">
        <w:rPr>
          <w:rStyle w:val="HideTWBExt"/>
          <w:b w:val="0"/>
        </w:rPr>
        <w:t>&lt;/Members&gt;</w:t>
      </w:r>
    </w:p>
    <w:p w14:paraId="21A1A7D3" w14:textId="77777777" w:rsidR="00AF5989" w:rsidRPr="00EC616F" w:rsidRDefault="00AF5989" w:rsidP="00AF5989">
      <w:pPr>
        <w:pStyle w:val="NormalBold"/>
      </w:pPr>
      <w:r w:rsidRPr="00EC616F">
        <w:rPr>
          <w:rStyle w:val="HideTWBExt"/>
          <w:b w:val="0"/>
        </w:rPr>
        <w:t>&lt;/RepeatBlock-By&gt;</w:t>
      </w:r>
    </w:p>
    <w:p w14:paraId="51B0063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8EA7D02" w14:textId="77777777" w:rsidR="00AF5989" w:rsidRPr="00EC616F" w:rsidRDefault="00AF5989" w:rsidP="00AF5989">
      <w:pPr>
        <w:pStyle w:val="NormalBold"/>
      </w:pPr>
      <w:r w:rsidRPr="00EC616F">
        <w:rPr>
          <w:rStyle w:val="HideTWBExt"/>
          <w:b w:val="0"/>
        </w:rPr>
        <w:t>&lt;Article&gt;</w:t>
      </w:r>
      <w:r w:rsidRPr="00EC616F">
        <w:t>Članak 12. – stavak 2. – točka ab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9A3DDC8" w14:textId="77777777" w:rsidTr="009413C2">
        <w:trPr>
          <w:trHeight w:hRule="exact" w:val="240"/>
          <w:jc w:val="center"/>
        </w:trPr>
        <w:tc>
          <w:tcPr>
            <w:tcW w:w="9752" w:type="dxa"/>
            <w:gridSpan w:val="2"/>
          </w:tcPr>
          <w:p w14:paraId="06CAB58F" w14:textId="77777777" w:rsidR="00AF5989" w:rsidRPr="00EC616F" w:rsidRDefault="00AF5989" w:rsidP="009413C2"/>
        </w:tc>
      </w:tr>
      <w:tr w:rsidR="00AF5989" w:rsidRPr="00EC616F" w14:paraId="1EA16329" w14:textId="77777777" w:rsidTr="009413C2">
        <w:trPr>
          <w:trHeight w:val="240"/>
          <w:jc w:val="center"/>
        </w:trPr>
        <w:tc>
          <w:tcPr>
            <w:tcW w:w="4876" w:type="dxa"/>
          </w:tcPr>
          <w:p w14:paraId="0E80094B" w14:textId="77777777" w:rsidR="00AF5989" w:rsidRPr="00EC616F" w:rsidRDefault="00AF5989" w:rsidP="009413C2">
            <w:pPr>
              <w:pStyle w:val="ColumnHeading"/>
            </w:pPr>
            <w:r w:rsidRPr="00EC616F">
              <w:t>Tekst koji je predložila Komisija</w:t>
            </w:r>
          </w:p>
        </w:tc>
        <w:tc>
          <w:tcPr>
            <w:tcW w:w="4876" w:type="dxa"/>
          </w:tcPr>
          <w:p w14:paraId="60F1283C" w14:textId="77777777" w:rsidR="00AF5989" w:rsidRPr="00EC616F" w:rsidRDefault="00AF5989" w:rsidP="009413C2">
            <w:pPr>
              <w:pStyle w:val="ColumnHeading"/>
            </w:pPr>
            <w:r w:rsidRPr="00EC616F">
              <w:t>Izmjena</w:t>
            </w:r>
          </w:p>
        </w:tc>
      </w:tr>
      <w:tr w:rsidR="00AF5989" w:rsidRPr="00EC616F" w14:paraId="14672B51" w14:textId="77777777" w:rsidTr="009413C2">
        <w:trPr>
          <w:jc w:val="center"/>
        </w:trPr>
        <w:tc>
          <w:tcPr>
            <w:tcW w:w="4876" w:type="dxa"/>
          </w:tcPr>
          <w:p w14:paraId="3065DBCF" w14:textId="77777777" w:rsidR="00AF5989" w:rsidRPr="00EC616F" w:rsidRDefault="00AF5989" w:rsidP="009413C2">
            <w:pPr>
              <w:pStyle w:val="Normal6"/>
            </w:pPr>
          </w:p>
        </w:tc>
        <w:tc>
          <w:tcPr>
            <w:tcW w:w="4876" w:type="dxa"/>
          </w:tcPr>
          <w:p w14:paraId="4EAE6BB7" w14:textId="77777777" w:rsidR="00AF5989" w:rsidRPr="00EC616F" w:rsidRDefault="00AF5989" w:rsidP="009413C2">
            <w:pPr>
              <w:pStyle w:val="Normal6"/>
              <w:rPr>
                <w:b/>
                <w:i/>
              </w:rPr>
            </w:pPr>
            <w:r w:rsidRPr="00EC616F">
              <w:rPr>
                <w:b/>
                <w:i/>
              </w:rPr>
              <w:t>(ab)</w:t>
            </w:r>
            <w:r w:rsidRPr="00EC616F">
              <w:rPr>
                <w:b/>
                <w:i/>
              </w:rPr>
              <w:tab/>
              <w:t>da su sudjelovali u aktivnostima terorističke skupine, uključujući dobavljanje informacija o materijalnim resursima ili financiranje njezinih aktivnosti na bilo koji način;</w:t>
            </w:r>
          </w:p>
        </w:tc>
      </w:tr>
    </w:tbl>
    <w:p w14:paraId="54F5821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98D7B82" w14:textId="77777777" w:rsidR="00AF5989" w:rsidRPr="00EC616F" w:rsidRDefault="00AF5989" w:rsidP="00AF5989">
      <w:r w:rsidRPr="00EC616F">
        <w:rPr>
          <w:rStyle w:val="HideTWBExt"/>
        </w:rPr>
        <w:t>&lt;/Amend&gt;</w:t>
      </w:r>
    </w:p>
    <w:p w14:paraId="73C8166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467</w:t>
      </w:r>
      <w:r w:rsidRPr="00EC616F">
        <w:rPr>
          <w:rStyle w:val="HideTWBExt"/>
          <w:b w:val="0"/>
        </w:rPr>
        <w:t>&lt;/NumAm&gt;</w:t>
      </w:r>
    </w:p>
    <w:p w14:paraId="5E111229"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4FF2A282" w14:textId="77777777" w:rsidR="00AF5989" w:rsidRPr="00EC616F" w:rsidRDefault="00AF5989" w:rsidP="00AF5989">
      <w:pPr>
        <w:pStyle w:val="NormalBold"/>
      </w:pPr>
      <w:r w:rsidRPr="00EC616F">
        <w:rPr>
          <w:rStyle w:val="HideTWBExt"/>
          <w:b w:val="0"/>
        </w:rPr>
        <w:t>&lt;/RepeatBlock-By&gt;</w:t>
      </w:r>
    </w:p>
    <w:p w14:paraId="2A51397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916FEE0" w14:textId="77777777" w:rsidR="00AF5989" w:rsidRPr="00EC616F" w:rsidRDefault="00AF5989" w:rsidP="00AF5989">
      <w:pPr>
        <w:pStyle w:val="NormalBold"/>
      </w:pPr>
      <w:r w:rsidRPr="00EC616F">
        <w:rPr>
          <w:rStyle w:val="HideTWBExt"/>
          <w:b w:val="0"/>
        </w:rPr>
        <w:t>&lt;Article&gt;</w:t>
      </w:r>
      <w:r w:rsidRPr="00EC616F">
        <w:t>Članak 12.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7FAFB1D" w14:textId="77777777" w:rsidTr="009413C2">
        <w:trPr>
          <w:trHeight w:hRule="exact" w:val="240"/>
          <w:jc w:val="center"/>
        </w:trPr>
        <w:tc>
          <w:tcPr>
            <w:tcW w:w="9752" w:type="dxa"/>
            <w:gridSpan w:val="2"/>
          </w:tcPr>
          <w:p w14:paraId="523C8D06" w14:textId="77777777" w:rsidR="00AF5989" w:rsidRPr="00EC616F" w:rsidRDefault="00AF5989" w:rsidP="009413C2"/>
        </w:tc>
      </w:tr>
      <w:tr w:rsidR="00AF5989" w:rsidRPr="00EC616F" w14:paraId="181D8632" w14:textId="77777777" w:rsidTr="009413C2">
        <w:trPr>
          <w:trHeight w:val="240"/>
          <w:jc w:val="center"/>
        </w:trPr>
        <w:tc>
          <w:tcPr>
            <w:tcW w:w="4876" w:type="dxa"/>
          </w:tcPr>
          <w:p w14:paraId="728082DD" w14:textId="77777777" w:rsidR="00AF5989" w:rsidRPr="00EC616F" w:rsidRDefault="00AF5989" w:rsidP="009413C2">
            <w:pPr>
              <w:pStyle w:val="ColumnHeading"/>
            </w:pPr>
            <w:r w:rsidRPr="00EC616F">
              <w:t>Tekst koji je predložila Komisija</w:t>
            </w:r>
          </w:p>
        </w:tc>
        <w:tc>
          <w:tcPr>
            <w:tcW w:w="4876" w:type="dxa"/>
          </w:tcPr>
          <w:p w14:paraId="472957E3" w14:textId="77777777" w:rsidR="00AF5989" w:rsidRPr="00EC616F" w:rsidRDefault="00AF5989" w:rsidP="009413C2">
            <w:pPr>
              <w:pStyle w:val="ColumnHeading"/>
            </w:pPr>
            <w:r w:rsidRPr="00EC616F">
              <w:t>Izmjena</w:t>
            </w:r>
          </w:p>
        </w:tc>
      </w:tr>
      <w:tr w:rsidR="00AF5989" w:rsidRPr="00EC616F" w14:paraId="30156D00" w14:textId="77777777" w:rsidTr="009413C2">
        <w:trPr>
          <w:jc w:val="center"/>
        </w:trPr>
        <w:tc>
          <w:tcPr>
            <w:tcW w:w="4876" w:type="dxa"/>
          </w:tcPr>
          <w:p w14:paraId="3FB1E0C4" w14:textId="77777777" w:rsidR="00AF5989" w:rsidRPr="00EC616F" w:rsidRDefault="00AF5989" w:rsidP="009413C2">
            <w:pPr>
              <w:pStyle w:val="Normal6"/>
              <w:rPr>
                <w:b/>
                <w:i/>
              </w:rPr>
            </w:pPr>
            <w:r w:rsidRPr="00EC616F">
              <w:t>(b)</w:t>
            </w:r>
            <w:r w:rsidRPr="00EC616F">
              <w:rPr>
                <w:b/>
                <w:i/>
              </w:rPr>
              <w:tab/>
            </w:r>
            <w:r w:rsidRPr="00EC616F">
              <w:t>da su počinili teško nepolitičko kazneno djelo</w:t>
            </w:r>
            <w:r w:rsidRPr="00EC616F">
              <w:rPr>
                <w:b/>
                <w:i/>
              </w:rPr>
              <w:t xml:space="preserve"> izvan države utočišta</w:t>
            </w:r>
            <w:r w:rsidRPr="00EC616F">
              <w:t xml:space="preserve"> prije priznavanja statusa izbjeglice, što znači da se izdavanje boravišne dozvole temelji na dobivanju statusa izbjeglice; posebno okrutna djela, čak i ako su počinjena s navodnim političkim ciljem, mogu se smatrati teškim nepolitičkim kaznenim djelom;</w:t>
            </w:r>
          </w:p>
        </w:tc>
        <w:tc>
          <w:tcPr>
            <w:tcW w:w="4876" w:type="dxa"/>
          </w:tcPr>
          <w:p w14:paraId="26088650" w14:textId="77777777" w:rsidR="00AF5989" w:rsidRPr="00EC616F" w:rsidRDefault="00AF5989" w:rsidP="009413C2">
            <w:pPr>
              <w:pStyle w:val="Normal6"/>
              <w:rPr>
                <w:b/>
                <w:i/>
              </w:rPr>
            </w:pPr>
            <w:r w:rsidRPr="00EC616F">
              <w:t>(b)</w:t>
            </w:r>
            <w:r w:rsidRPr="00EC616F">
              <w:rPr>
                <w:b/>
                <w:i/>
              </w:rPr>
              <w:tab/>
            </w:r>
            <w:r w:rsidRPr="00EC616F">
              <w:t>da su počinili teško nepolitičko kazneno djelo prije priznavanja statusa izbjeglice, što znači da se izdavanje boravišne dozvole temelji na dobivanju statusa izbjeglice; posebno okrutna djela, čak i ako su počinjena s navodnim političkim ciljem, mogu se smatrati teškim nepolitičkim kaznenim djelom;</w:t>
            </w:r>
          </w:p>
        </w:tc>
      </w:tr>
    </w:tbl>
    <w:p w14:paraId="41036CD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737E20" w14:textId="77777777" w:rsidR="00AF5989" w:rsidRPr="00EC616F" w:rsidRDefault="00AF5989" w:rsidP="00AF5989">
      <w:r w:rsidRPr="00EC616F">
        <w:rPr>
          <w:rStyle w:val="HideTWBExt"/>
        </w:rPr>
        <w:t>&lt;/Amend&gt;</w:t>
      </w:r>
    </w:p>
    <w:p w14:paraId="58BA5B6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468</w:t>
      </w:r>
      <w:r w:rsidRPr="00EC616F">
        <w:rPr>
          <w:rStyle w:val="HideTWBExt"/>
          <w:b w:val="0"/>
        </w:rPr>
        <w:t>&lt;/NumAm&gt;</w:t>
      </w:r>
    </w:p>
    <w:p w14:paraId="00526195"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737643B4" w14:textId="77777777" w:rsidR="00AF5989" w:rsidRPr="00EC616F" w:rsidRDefault="00AF5989" w:rsidP="00AF5989">
      <w:pPr>
        <w:pStyle w:val="NormalBold"/>
      </w:pPr>
      <w:r w:rsidRPr="00EC616F">
        <w:rPr>
          <w:rStyle w:val="HideTWBExt"/>
          <w:b w:val="0"/>
        </w:rPr>
        <w:t>&lt;/RepeatBlock-By&gt;</w:t>
      </w:r>
    </w:p>
    <w:p w14:paraId="1B10418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9AEF145" w14:textId="77777777" w:rsidR="00AF5989" w:rsidRPr="00EC616F" w:rsidRDefault="00AF5989" w:rsidP="00AF5989">
      <w:pPr>
        <w:pStyle w:val="NormalBold"/>
      </w:pPr>
      <w:r w:rsidRPr="00EC616F">
        <w:rPr>
          <w:rStyle w:val="HideTWBExt"/>
          <w:b w:val="0"/>
        </w:rPr>
        <w:t>&lt;Article&gt;</w:t>
      </w:r>
      <w:r w:rsidRPr="00EC616F">
        <w:t>Članak 12. – stavak 2. – točka ca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7A200D2" w14:textId="77777777" w:rsidTr="009413C2">
        <w:trPr>
          <w:trHeight w:hRule="exact" w:val="240"/>
          <w:jc w:val="center"/>
        </w:trPr>
        <w:tc>
          <w:tcPr>
            <w:tcW w:w="9752" w:type="dxa"/>
            <w:gridSpan w:val="2"/>
          </w:tcPr>
          <w:p w14:paraId="276ACF5E" w14:textId="77777777" w:rsidR="00AF5989" w:rsidRPr="00EC616F" w:rsidRDefault="00AF5989" w:rsidP="009413C2"/>
        </w:tc>
      </w:tr>
      <w:tr w:rsidR="00AF5989" w:rsidRPr="00EC616F" w14:paraId="3A45B615" w14:textId="77777777" w:rsidTr="009413C2">
        <w:trPr>
          <w:trHeight w:val="240"/>
          <w:jc w:val="center"/>
        </w:trPr>
        <w:tc>
          <w:tcPr>
            <w:tcW w:w="4876" w:type="dxa"/>
          </w:tcPr>
          <w:p w14:paraId="2D06508E" w14:textId="77777777" w:rsidR="00AF5989" w:rsidRPr="00EC616F" w:rsidRDefault="00AF5989" w:rsidP="009413C2">
            <w:pPr>
              <w:pStyle w:val="ColumnHeading"/>
            </w:pPr>
            <w:r w:rsidRPr="00EC616F">
              <w:t>Tekst koji je predložila Komisija</w:t>
            </w:r>
          </w:p>
        </w:tc>
        <w:tc>
          <w:tcPr>
            <w:tcW w:w="4876" w:type="dxa"/>
          </w:tcPr>
          <w:p w14:paraId="664D3060" w14:textId="77777777" w:rsidR="00AF5989" w:rsidRPr="00EC616F" w:rsidRDefault="00AF5989" w:rsidP="009413C2">
            <w:pPr>
              <w:pStyle w:val="ColumnHeading"/>
            </w:pPr>
            <w:r w:rsidRPr="00EC616F">
              <w:t>Izmjena</w:t>
            </w:r>
          </w:p>
        </w:tc>
      </w:tr>
      <w:tr w:rsidR="00AF5989" w:rsidRPr="00EC616F" w14:paraId="7390BC84" w14:textId="77777777" w:rsidTr="009413C2">
        <w:trPr>
          <w:jc w:val="center"/>
        </w:trPr>
        <w:tc>
          <w:tcPr>
            <w:tcW w:w="4876" w:type="dxa"/>
          </w:tcPr>
          <w:p w14:paraId="1F6709FD" w14:textId="77777777" w:rsidR="00AF5989" w:rsidRPr="00EC616F" w:rsidRDefault="00AF5989" w:rsidP="009413C2">
            <w:pPr>
              <w:pStyle w:val="Normal6"/>
            </w:pPr>
          </w:p>
        </w:tc>
        <w:tc>
          <w:tcPr>
            <w:tcW w:w="4876" w:type="dxa"/>
          </w:tcPr>
          <w:p w14:paraId="4EF6F7E4" w14:textId="77777777" w:rsidR="00AF5989" w:rsidRPr="00EC616F" w:rsidRDefault="00AF5989" w:rsidP="009413C2">
            <w:pPr>
              <w:pStyle w:val="Normal6"/>
              <w:rPr>
                <w:b/>
                <w:i/>
              </w:rPr>
            </w:pPr>
            <w:r w:rsidRPr="00EC616F">
              <w:rPr>
                <w:b/>
                <w:i/>
              </w:rPr>
              <w:t>(ca)</w:t>
            </w:r>
            <w:r w:rsidRPr="00EC616F">
              <w:rPr>
                <w:b/>
                <w:i/>
              </w:rPr>
              <w:tab/>
              <w:t>da su pobjegli iz područja jurisdikcije svoje države članice domaćina</w:t>
            </w:r>
          </w:p>
        </w:tc>
      </w:tr>
    </w:tbl>
    <w:p w14:paraId="129D1A3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003E9BB" w14:textId="77777777" w:rsidR="00AF5989" w:rsidRPr="00EC616F" w:rsidRDefault="00AF5989" w:rsidP="00AF5989">
      <w:r w:rsidRPr="00EC616F">
        <w:rPr>
          <w:rStyle w:val="HideTWBExt"/>
        </w:rPr>
        <w:t>&lt;/Amend&gt;</w:t>
      </w:r>
    </w:p>
    <w:p w14:paraId="212A696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469</w:t>
      </w:r>
      <w:r w:rsidRPr="00EC616F">
        <w:rPr>
          <w:rStyle w:val="HideTWBExt"/>
          <w:b w:val="0"/>
        </w:rPr>
        <w:t>&lt;/NumAm&gt;</w:t>
      </w:r>
    </w:p>
    <w:p w14:paraId="731B40CD"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792003D" w14:textId="77777777" w:rsidR="00AF5989" w:rsidRPr="00EC616F" w:rsidRDefault="00AF5989" w:rsidP="00AF5989">
      <w:pPr>
        <w:pStyle w:val="NormalBold"/>
      </w:pPr>
      <w:r w:rsidRPr="00EC616F">
        <w:rPr>
          <w:rStyle w:val="HideTWBExt"/>
          <w:b w:val="0"/>
        </w:rPr>
        <w:t>&lt;/RepeatBlock-By&gt;</w:t>
      </w:r>
    </w:p>
    <w:p w14:paraId="3720297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7E34CBC" w14:textId="77777777" w:rsidR="00AF5989" w:rsidRPr="00EC616F" w:rsidRDefault="00AF5989" w:rsidP="00AF5989">
      <w:pPr>
        <w:pStyle w:val="NormalBold"/>
      </w:pPr>
      <w:r w:rsidRPr="00EC616F">
        <w:rPr>
          <w:rStyle w:val="HideTWBExt"/>
          <w:b w:val="0"/>
        </w:rPr>
        <w:t>&lt;Article&gt;</w:t>
      </w:r>
      <w:r w:rsidRPr="00EC616F">
        <w:t>Članak 12.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9695119" w14:textId="77777777" w:rsidTr="009413C2">
        <w:trPr>
          <w:trHeight w:hRule="exact" w:val="240"/>
          <w:jc w:val="center"/>
        </w:trPr>
        <w:tc>
          <w:tcPr>
            <w:tcW w:w="9752" w:type="dxa"/>
            <w:gridSpan w:val="2"/>
          </w:tcPr>
          <w:p w14:paraId="1603C355" w14:textId="77777777" w:rsidR="00AF5989" w:rsidRPr="00EC616F" w:rsidRDefault="00AF5989" w:rsidP="009413C2"/>
        </w:tc>
      </w:tr>
      <w:tr w:rsidR="00AF5989" w:rsidRPr="00EC616F" w14:paraId="25BC72BD" w14:textId="77777777" w:rsidTr="009413C2">
        <w:trPr>
          <w:trHeight w:val="240"/>
          <w:jc w:val="center"/>
        </w:trPr>
        <w:tc>
          <w:tcPr>
            <w:tcW w:w="4876" w:type="dxa"/>
          </w:tcPr>
          <w:p w14:paraId="4858EEEB" w14:textId="77777777" w:rsidR="00AF5989" w:rsidRPr="00EC616F" w:rsidRDefault="00AF5989" w:rsidP="009413C2">
            <w:pPr>
              <w:pStyle w:val="ColumnHeading"/>
            </w:pPr>
            <w:r w:rsidRPr="00EC616F">
              <w:t>Tekst koji je predložila Komisija</w:t>
            </w:r>
          </w:p>
        </w:tc>
        <w:tc>
          <w:tcPr>
            <w:tcW w:w="4876" w:type="dxa"/>
          </w:tcPr>
          <w:p w14:paraId="16D2881D" w14:textId="77777777" w:rsidR="00AF5989" w:rsidRPr="00EC616F" w:rsidRDefault="00AF5989" w:rsidP="009413C2">
            <w:pPr>
              <w:pStyle w:val="ColumnHeading"/>
            </w:pPr>
            <w:r w:rsidRPr="00EC616F">
              <w:t>Izmjena</w:t>
            </w:r>
          </w:p>
        </w:tc>
      </w:tr>
      <w:tr w:rsidR="00AF5989" w:rsidRPr="00EC616F" w14:paraId="57E58436" w14:textId="77777777" w:rsidTr="009413C2">
        <w:trPr>
          <w:jc w:val="center"/>
        </w:trPr>
        <w:tc>
          <w:tcPr>
            <w:tcW w:w="4876" w:type="dxa"/>
          </w:tcPr>
          <w:p w14:paraId="498A8AF6" w14:textId="77777777" w:rsidR="00AF5989" w:rsidRPr="00EC616F" w:rsidRDefault="00AF5989" w:rsidP="009413C2">
            <w:pPr>
              <w:pStyle w:val="Normal6"/>
              <w:rPr>
                <w:b/>
                <w:i/>
              </w:rPr>
            </w:pPr>
            <w:r w:rsidRPr="00EC616F">
              <w:rPr>
                <w:b/>
                <w:i/>
              </w:rPr>
              <w:t>3.</w:t>
            </w:r>
            <w:r w:rsidRPr="00EC616F">
              <w:rPr>
                <w:b/>
                <w:i/>
              </w:rPr>
              <w:tab/>
              <w:t>Stavak 2. primjenjuje se na osobe koje potiču ili na drugi način sudjeluju u izvršenju kaznenih djela ili djela koja su u njemu navedena.</w:t>
            </w:r>
          </w:p>
        </w:tc>
        <w:tc>
          <w:tcPr>
            <w:tcW w:w="4876" w:type="dxa"/>
          </w:tcPr>
          <w:p w14:paraId="6301D216" w14:textId="77777777" w:rsidR="00AF5989" w:rsidRPr="00EC616F" w:rsidRDefault="00AF5989" w:rsidP="009413C2">
            <w:pPr>
              <w:pStyle w:val="Normal6"/>
              <w:rPr>
                <w:b/>
                <w:i/>
              </w:rPr>
            </w:pPr>
            <w:r w:rsidRPr="00EC616F">
              <w:rPr>
                <w:b/>
                <w:i/>
              </w:rPr>
              <w:t>Briše se.</w:t>
            </w:r>
          </w:p>
        </w:tc>
      </w:tr>
    </w:tbl>
    <w:p w14:paraId="1B0DECE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0451E6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6AB09E9" w14:textId="77777777" w:rsidR="00AF5989" w:rsidRPr="00EC616F" w:rsidRDefault="00AF5989" w:rsidP="00AF5989">
      <w:pPr>
        <w:pStyle w:val="Normal12Italic"/>
        <w:rPr>
          <w:lang w:val="hr-HR"/>
        </w:rPr>
      </w:pPr>
      <w:r w:rsidRPr="00EC616F">
        <w:rPr>
          <w:lang w:val="hr-HR"/>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14:paraId="1AA822F7" w14:textId="77777777" w:rsidR="00AF5989" w:rsidRPr="00EC616F" w:rsidRDefault="00AF5989" w:rsidP="00AF5989">
      <w:pPr>
        <w:pStyle w:val="Normal12Italic"/>
        <w:rPr>
          <w:lang w:val="hr-HR"/>
        </w:rPr>
      </w:pPr>
      <w:r w:rsidRPr="00EC616F">
        <w:rPr>
          <w:lang w:val="hr-HR"/>
        </w:rPr>
        <w:t>exclude persons lacking the intent to commit crimes, who thus could not be deemed</w:t>
      </w:r>
    </w:p>
    <w:p w14:paraId="3F520E36" w14:textId="77777777" w:rsidR="00AF5989" w:rsidRPr="00EC616F" w:rsidRDefault="00AF5989" w:rsidP="00AF5989">
      <w:pPr>
        <w:pStyle w:val="Normal12Italic"/>
        <w:rPr>
          <w:lang w:val="hr-HR"/>
        </w:rPr>
      </w:pPr>
      <w:r w:rsidRPr="00EC616F">
        <w:rPr>
          <w:lang w:val="hr-HR"/>
        </w:rPr>
        <w:t>individually responsible under international criminal law.</w:t>
      </w:r>
    </w:p>
    <w:p w14:paraId="49F7F519" w14:textId="77777777" w:rsidR="00AF5989" w:rsidRPr="00EC616F" w:rsidRDefault="00AF5989" w:rsidP="00AF5989">
      <w:pPr>
        <w:pStyle w:val="Normal12Italic"/>
        <w:rPr>
          <w:lang w:val="hr-HR"/>
        </w:rPr>
      </w:pPr>
      <w:r w:rsidRPr="00EC616F">
        <w:rPr>
          <w:lang w:val="hr-HR"/>
        </w:rPr>
        <w:t>See: UNHCR comments on the European Commission’s proposal for a Directive of the</w:t>
      </w:r>
    </w:p>
    <w:p w14:paraId="4882A4DC" w14:textId="77777777" w:rsidR="00AF5989" w:rsidRPr="00EC616F" w:rsidRDefault="00AF5989" w:rsidP="00AF5989">
      <w:pPr>
        <w:pStyle w:val="Normal12Italic"/>
        <w:rPr>
          <w:lang w:val="hr-HR"/>
        </w:rPr>
      </w:pPr>
      <w:r w:rsidRPr="00EC616F">
        <w:rPr>
          <w:lang w:val="hr-HR"/>
        </w:rPr>
        <w:t>European Parliament and of the Council on minimum standards for the qualification and status of third country nationals or stateless persons as beneficiaries of international protection and the content of the protection granted</w:t>
      </w:r>
    </w:p>
    <w:p w14:paraId="56FB7186" w14:textId="77777777" w:rsidR="00AF5989" w:rsidRPr="00EC616F" w:rsidRDefault="00AF5989" w:rsidP="00AF5989">
      <w:pPr>
        <w:pStyle w:val="Normal12Italic"/>
        <w:rPr>
          <w:lang w:val="hr-HR"/>
        </w:rPr>
      </w:pPr>
      <w:r w:rsidRPr="00EC616F">
        <w:rPr>
          <w:lang w:val="hr-HR"/>
        </w:rPr>
        <w:t>(COM(2009)551, 21 October 2009)</w:t>
      </w:r>
    </w:p>
    <w:p w14:paraId="073F0736" w14:textId="77777777" w:rsidR="00AF5989" w:rsidRPr="00EC616F" w:rsidRDefault="00AF5989" w:rsidP="00AF5989">
      <w:r w:rsidRPr="00EC616F">
        <w:rPr>
          <w:rStyle w:val="HideTWBExt"/>
        </w:rPr>
        <w:t>&lt;/Amend&gt;</w:t>
      </w:r>
    </w:p>
    <w:p w14:paraId="18045AD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470</w:t>
      </w:r>
      <w:r w:rsidRPr="00EC616F">
        <w:rPr>
          <w:rStyle w:val="HideTWBExt"/>
          <w:b w:val="0"/>
        </w:rPr>
        <w:t>&lt;/NumAm&gt;</w:t>
      </w:r>
    </w:p>
    <w:p w14:paraId="7A1CC03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C07ECD4"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71566D9" w14:textId="77777777" w:rsidR="00AF5989" w:rsidRPr="00EC616F" w:rsidRDefault="00AF5989" w:rsidP="00AF5989">
      <w:r w:rsidRPr="00EC616F">
        <w:rPr>
          <w:rStyle w:val="HideTWBExt"/>
        </w:rPr>
        <w:t>&lt;/RepeatBlock-By&gt;</w:t>
      </w:r>
    </w:p>
    <w:p w14:paraId="2B17408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613C055" w14:textId="77777777" w:rsidR="00AF5989" w:rsidRPr="00EC616F" w:rsidRDefault="00AF5989" w:rsidP="00AF5989">
      <w:pPr>
        <w:pStyle w:val="NormalBold"/>
      </w:pPr>
      <w:r w:rsidRPr="00EC616F">
        <w:rPr>
          <w:rStyle w:val="HideTWBExt"/>
          <w:b w:val="0"/>
        </w:rPr>
        <w:t>&lt;Article&gt;</w:t>
      </w:r>
      <w:r w:rsidRPr="00EC616F">
        <w:t>Članak 12. – stavak 3.a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5B83389" w14:textId="77777777" w:rsidTr="009413C2">
        <w:trPr>
          <w:trHeight w:hRule="exact" w:val="240"/>
          <w:jc w:val="center"/>
        </w:trPr>
        <w:tc>
          <w:tcPr>
            <w:tcW w:w="9752" w:type="dxa"/>
            <w:gridSpan w:val="2"/>
          </w:tcPr>
          <w:p w14:paraId="2EC63A52" w14:textId="77777777" w:rsidR="00AF5989" w:rsidRPr="00EC616F" w:rsidRDefault="00AF5989" w:rsidP="009413C2"/>
        </w:tc>
      </w:tr>
      <w:tr w:rsidR="00AF5989" w:rsidRPr="00EC616F" w14:paraId="40064A11" w14:textId="77777777" w:rsidTr="009413C2">
        <w:trPr>
          <w:trHeight w:val="240"/>
          <w:jc w:val="center"/>
        </w:trPr>
        <w:tc>
          <w:tcPr>
            <w:tcW w:w="4876" w:type="dxa"/>
          </w:tcPr>
          <w:p w14:paraId="069DB6C9" w14:textId="77777777" w:rsidR="00AF5989" w:rsidRPr="00EC616F" w:rsidRDefault="00AF5989" w:rsidP="009413C2">
            <w:pPr>
              <w:pStyle w:val="ColumnHeading"/>
            </w:pPr>
            <w:r w:rsidRPr="00EC616F">
              <w:t>Tekst koji je predložila Komisija</w:t>
            </w:r>
          </w:p>
        </w:tc>
        <w:tc>
          <w:tcPr>
            <w:tcW w:w="4876" w:type="dxa"/>
          </w:tcPr>
          <w:p w14:paraId="6B79F058" w14:textId="77777777" w:rsidR="00AF5989" w:rsidRPr="00EC616F" w:rsidRDefault="00AF5989" w:rsidP="009413C2">
            <w:pPr>
              <w:pStyle w:val="ColumnHeading"/>
            </w:pPr>
            <w:r w:rsidRPr="00EC616F">
              <w:t>Izmjena</w:t>
            </w:r>
          </w:p>
        </w:tc>
      </w:tr>
      <w:tr w:rsidR="00AF5989" w:rsidRPr="00EC616F" w14:paraId="18C310A5" w14:textId="77777777" w:rsidTr="009413C2">
        <w:trPr>
          <w:jc w:val="center"/>
        </w:trPr>
        <w:tc>
          <w:tcPr>
            <w:tcW w:w="4876" w:type="dxa"/>
          </w:tcPr>
          <w:p w14:paraId="4C544FCF" w14:textId="77777777" w:rsidR="00AF5989" w:rsidRPr="00EC616F" w:rsidRDefault="00AF5989" w:rsidP="009413C2">
            <w:pPr>
              <w:pStyle w:val="Normal6"/>
            </w:pPr>
          </w:p>
        </w:tc>
        <w:tc>
          <w:tcPr>
            <w:tcW w:w="4876" w:type="dxa"/>
          </w:tcPr>
          <w:p w14:paraId="598685AD" w14:textId="18AAA1FE" w:rsidR="00AF5989" w:rsidRPr="00EC616F" w:rsidRDefault="00AF5989" w:rsidP="00970F1C">
            <w:pPr>
              <w:pStyle w:val="Normal6"/>
              <w:rPr>
                <w:b/>
                <w:i/>
              </w:rPr>
            </w:pPr>
            <w:r w:rsidRPr="00EC616F">
              <w:rPr>
                <w:b/>
                <w:i/>
              </w:rPr>
              <w:t>3a.</w:t>
            </w:r>
            <w:r w:rsidRPr="00EC616F">
              <w:rPr>
                <w:b/>
                <w:i/>
              </w:rPr>
              <w:tab/>
              <w:t xml:space="preserve">Odredbe o isključenju iz stavka 2. ne </w:t>
            </w:r>
            <w:r w:rsidR="00970F1C" w:rsidRPr="00EC616F">
              <w:rPr>
                <w:b/>
                <w:i/>
              </w:rPr>
              <w:t xml:space="preserve">primjenjuju </w:t>
            </w:r>
            <w:r w:rsidRPr="00EC616F">
              <w:rPr>
                <w:b/>
                <w:i/>
              </w:rPr>
              <w:t>se na maloljetnike.</w:t>
            </w:r>
          </w:p>
        </w:tc>
      </w:tr>
    </w:tbl>
    <w:p w14:paraId="0E6258C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DF43456" w14:textId="77777777" w:rsidR="00AF5989" w:rsidRPr="00EC616F" w:rsidRDefault="00AF5989" w:rsidP="00AF5989">
      <w:r w:rsidRPr="00EC616F">
        <w:rPr>
          <w:rStyle w:val="HideTWBExt"/>
        </w:rPr>
        <w:t>&lt;/Amend&gt;</w:t>
      </w:r>
    </w:p>
    <w:p w14:paraId="4C88BEF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471</w:t>
      </w:r>
      <w:r w:rsidRPr="00EC616F">
        <w:rPr>
          <w:rStyle w:val="HideTWBExt"/>
          <w:b w:val="0"/>
        </w:rPr>
        <w:t>&lt;/NumAm&gt;</w:t>
      </w:r>
    </w:p>
    <w:p w14:paraId="351360DA"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377517A" w14:textId="77777777" w:rsidR="00AF5989" w:rsidRPr="00EC616F" w:rsidRDefault="00AF5989" w:rsidP="00AF5989">
      <w:pPr>
        <w:pStyle w:val="NormalBold"/>
      </w:pPr>
      <w:r w:rsidRPr="00EC616F">
        <w:rPr>
          <w:rStyle w:val="HideTWBExt"/>
          <w:b w:val="0"/>
        </w:rPr>
        <w:t>&lt;/RepeatBlock-By&gt;</w:t>
      </w:r>
    </w:p>
    <w:p w14:paraId="537D9DB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517907B" w14:textId="77777777" w:rsidR="00AF5989" w:rsidRPr="00EC616F" w:rsidRDefault="00AF5989" w:rsidP="00AF5989">
      <w:pPr>
        <w:pStyle w:val="NormalBold"/>
      </w:pPr>
      <w:r w:rsidRPr="00EC616F">
        <w:rPr>
          <w:rStyle w:val="HideTWBExt"/>
          <w:b w:val="0"/>
        </w:rPr>
        <w:t>&lt;Article&gt;</w:t>
      </w:r>
      <w:r w:rsidRPr="00EC616F">
        <w:t>Članak 12. – stavak 3.a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A18D6BC" w14:textId="77777777" w:rsidTr="009413C2">
        <w:trPr>
          <w:trHeight w:hRule="exact" w:val="240"/>
          <w:jc w:val="center"/>
        </w:trPr>
        <w:tc>
          <w:tcPr>
            <w:tcW w:w="9752" w:type="dxa"/>
            <w:gridSpan w:val="2"/>
          </w:tcPr>
          <w:p w14:paraId="440E77DB" w14:textId="77777777" w:rsidR="00AF5989" w:rsidRPr="00EC616F" w:rsidRDefault="00AF5989" w:rsidP="009413C2"/>
        </w:tc>
      </w:tr>
      <w:tr w:rsidR="00AF5989" w:rsidRPr="00EC616F" w14:paraId="2970D116" w14:textId="77777777" w:rsidTr="009413C2">
        <w:trPr>
          <w:trHeight w:val="240"/>
          <w:jc w:val="center"/>
        </w:trPr>
        <w:tc>
          <w:tcPr>
            <w:tcW w:w="4876" w:type="dxa"/>
          </w:tcPr>
          <w:p w14:paraId="25F2E3C2" w14:textId="77777777" w:rsidR="00AF5989" w:rsidRPr="00EC616F" w:rsidRDefault="00AF5989" w:rsidP="009413C2">
            <w:pPr>
              <w:pStyle w:val="ColumnHeading"/>
            </w:pPr>
            <w:r w:rsidRPr="00EC616F">
              <w:t>Tekst koji je predložila Komisija</w:t>
            </w:r>
          </w:p>
        </w:tc>
        <w:tc>
          <w:tcPr>
            <w:tcW w:w="4876" w:type="dxa"/>
          </w:tcPr>
          <w:p w14:paraId="72184DE2" w14:textId="77777777" w:rsidR="00AF5989" w:rsidRPr="00EC616F" w:rsidRDefault="00AF5989" w:rsidP="009413C2">
            <w:pPr>
              <w:pStyle w:val="ColumnHeading"/>
            </w:pPr>
            <w:r w:rsidRPr="00EC616F">
              <w:t>Izmjena</w:t>
            </w:r>
          </w:p>
        </w:tc>
      </w:tr>
      <w:tr w:rsidR="00AF5989" w:rsidRPr="00EC616F" w14:paraId="59225F4B" w14:textId="77777777" w:rsidTr="009413C2">
        <w:trPr>
          <w:jc w:val="center"/>
        </w:trPr>
        <w:tc>
          <w:tcPr>
            <w:tcW w:w="4876" w:type="dxa"/>
          </w:tcPr>
          <w:p w14:paraId="681207BD" w14:textId="77777777" w:rsidR="00AF5989" w:rsidRPr="00EC616F" w:rsidRDefault="00AF5989" w:rsidP="009413C2">
            <w:pPr>
              <w:pStyle w:val="Normal6"/>
            </w:pPr>
          </w:p>
        </w:tc>
        <w:tc>
          <w:tcPr>
            <w:tcW w:w="4876" w:type="dxa"/>
          </w:tcPr>
          <w:p w14:paraId="16BFDA32" w14:textId="65155C9F" w:rsidR="00AF5989" w:rsidRPr="00EC616F" w:rsidRDefault="00AF5989" w:rsidP="00970F1C">
            <w:pPr>
              <w:pStyle w:val="Normal6"/>
              <w:rPr>
                <w:b/>
                <w:i/>
              </w:rPr>
            </w:pPr>
            <w:r w:rsidRPr="00EC616F">
              <w:rPr>
                <w:b/>
                <w:i/>
              </w:rPr>
              <w:t>3a.</w:t>
            </w:r>
            <w:r w:rsidRPr="00EC616F">
              <w:rPr>
                <w:b/>
                <w:i/>
              </w:rPr>
              <w:tab/>
              <w:t xml:space="preserve">Odredbe o isključenju iz stavka 2. ne </w:t>
            </w:r>
            <w:r w:rsidR="00970F1C" w:rsidRPr="00EC616F">
              <w:rPr>
                <w:b/>
                <w:i/>
              </w:rPr>
              <w:t xml:space="preserve">primjenjuju </w:t>
            </w:r>
            <w:r w:rsidRPr="00EC616F">
              <w:rPr>
                <w:b/>
                <w:i/>
              </w:rPr>
              <w:t>se na maloljetnike.</w:t>
            </w:r>
          </w:p>
        </w:tc>
      </w:tr>
    </w:tbl>
    <w:p w14:paraId="16AEA3C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4CCDEFB" w14:textId="77777777" w:rsidR="00AF5989" w:rsidRPr="00EC616F" w:rsidRDefault="00AF5989" w:rsidP="00AF5989">
      <w:r w:rsidRPr="00EC616F">
        <w:rPr>
          <w:rStyle w:val="HideTWBExt"/>
        </w:rPr>
        <w:t>&lt;/Amend&gt;</w:t>
      </w:r>
    </w:p>
    <w:p w14:paraId="0293220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472</w:t>
      </w:r>
      <w:r w:rsidRPr="00EC616F">
        <w:rPr>
          <w:rStyle w:val="HideTWBExt"/>
          <w:b w:val="0"/>
        </w:rPr>
        <w:t>&lt;/NumAm&gt;</w:t>
      </w:r>
    </w:p>
    <w:p w14:paraId="618DD82F"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9AB7B44" w14:textId="77777777" w:rsidR="00AF5989" w:rsidRPr="00EC616F" w:rsidRDefault="00AF5989" w:rsidP="00AF5989">
      <w:pPr>
        <w:pStyle w:val="NormalBold"/>
      </w:pPr>
      <w:r w:rsidRPr="00EC616F">
        <w:rPr>
          <w:rStyle w:val="HideTWBExt"/>
          <w:b w:val="0"/>
        </w:rPr>
        <w:t>&lt;/RepeatBlock-By&gt;</w:t>
      </w:r>
    </w:p>
    <w:p w14:paraId="62A4914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E67409D" w14:textId="77777777" w:rsidR="00AF5989" w:rsidRPr="00EC616F" w:rsidRDefault="00AF5989" w:rsidP="00AF5989">
      <w:pPr>
        <w:pStyle w:val="NormalBold"/>
      </w:pPr>
      <w:r w:rsidRPr="00EC616F">
        <w:rPr>
          <w:rStyle w:val="HideTWBExt"/>
          <w:b w:val="0"/>
        </w:rPr>
        <w:t>&lt;Article&gt;</w:t>
      </w:r>
      <w:r w:rsidRPr="00EC616F">
        <w:t>Članak 12. – stavak 3.b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AD6366D" w14:textId="77777777" w:rsidTr="009413C2">
        <w:trPr>
          <w:trHeight w:hRule="exact" w:val="240"/>
          <w:jc w:val="center"/>
        </w:trPr>
        <w:tc>
          <w:tcPr>
            <w:tcW w:w="9752" w:type="dxa"/>
            <w:gridSpan w:val="2"/>
          </w:tcPr>
          <w:p w14:paraId="3A26BABA" w14:textId="77777777" w:rsidR="00AF5989" w:rsidRPr="00EC616F" w:rsidRDefault="00AF5989" w:rsidP="009413C2"/>
        </w:tc>
      </w:tr>
      <w:tr w:rsidR="00AF5989" w:rsidRPr="00EC616F" w14:paraId="1F5FC39F" w14:textId="77777777" w:rsidTr="009413C2">
        <w:trPr>
          <w:trHeight w:val="240"/>
          <w:jc w:val="center"/>
        </w:trPr>
        <w:tc>
          <w:tcPr>
            <w:tcW w:w="4876" w:type="dxa"/>
          </w:tcPr>
          <w:p w14:paraId="06F2F108" w14:textId="77777777" w:rsidR="00AF5989" w:rsidRPr="00EC616F" w:rsidRDefault="00AF5989" w:rsidP="009413C2">
            <w:pPr>
              <w:pStyle w:val="ColumnHeading"/>
            </w:pPr>
            <w:r w:rsidRPr="00EC616F">
              <w:t>Tekst koji je predložila Komisija</w:t>
            </w:r>
          </w:p>
        </w:tc>
        <w:tc>
          <w:tcPr>
            <w:tcW w:w="4876" w:type="dxa"/>
          </w:tcPr>
          <w:p w14:paraId="31157615" w14:textId="77777777" w:rsidR="00AF5989" w:rsidRPr="00EC616F" w:rsidRDefault="00AF5989" w:rsidP="009413C2">
            <w:pPr>
              <w:pStyle w:val="ColumnHeading"/>
            </w:pPr>
            <w:r w:rsidRPr="00EC616F">
              <w:t>Izmjena</w:t>
            </w:r>
          </w:p>
        </w:tc>
      </w:tr>
      <w:tr w:rsidR="00AF5989" w:rsidRPr="00EC616F" w14:paraId="102238FE" w14:textId="77777777" w:rsidTr="009413C2">
        <w:trPr>
          <w:jc w:val="center"/>
        </w:trPr>
        <w:tc>
          <w:tcPr>
            <w:tcW w:w="4876" w:type="dxa"/>
          </w:tcPr>
          <w:p w14:paraId="37E062E2" w14:textId="77777777" w:rsidR="00AF5989" w:rsidRPr="00EC616F" w:rsidRDefault="00AF5989" w:rsidP="009413C2">
            <w:pPr>
              <w:pStyle w:val="Normal6"/>
            </w:pPr>
          </w:p>
        </w:tc>
        <w:tc>
          <w:tcPr>
            <w:tcW w:w="4876" w:type="dxa"/>
          </w:tcPr>
          <w:p w14:paraId="363E53D1" w14:textId="7F8F274F" w:rsidR="00AF5989" w:rsidRPr="00EC616F" w:rsidRDefault="00AF5989" w:rsidP="001A5508">
            <w:pPr>
              <w:pStyle w:val="Normal6"/>
              <w:rPr>
                <w:b/>
                <w:i/>
              </w:rPr>
            </w:pPr>
            <w:r w:rsidRPr="00EC616F">
              <w:rPr>
                <w:b/>
                <w:i/>
              </w:rPr>
              <w:t>3b.</w:t>
            </w:r>
            <w:r w:rsidRPr="00EC616F">
              <w:rPr>
                <w:b/>
                <w:i/>
              </w:rPr>
              <w:tab/>
              <w:t xml:space="preserve">Države članice mogu primijeniti stavak 2. točku (c) samo nakon što, za svaki pojedinačni slučaj, procjene posebne činjenice koje su im </w:t>
            </w:r>
            <w:r w:rsidR="001A5508" w:rsidRPr="00EC616F">
              <w:rPr>
                <w:b/>
                <w:i/>
              </w:rPr>
              <w:t xml:space="preserve">dostavljene </w:t>
            </w:r>
            <w:r w:rsidRPr="00EC616F">
              <w:rPr>
                <w:b/>
                <w:i/>
              </w:rPr>
              <w:t>kako bi se utvrdilo postoje li ozbiljni razlozi da se razmotri jesu li djela koja je počinila dotična osoba, koja u svakom drugom pogledu ispunjava uvjete prihvatljivosti za status izbjeglice, obuhvaćena određenom odredbom o isključenju</w:t>
            </w:r>
          </w:p>
        </w:tc>
      </w:tr>
    </w:tbl>
    <w:p w14:paraId="0BF1275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D7FF26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08233AD" w14:textId="15FA8518" w:rsidR="00AF5989" w:rsidRPr="00EC616F" w:rsidRDefault="00AF5989" w:rsidP="00AF5989">
      <w:pPr>
        <w:pStyle w:val="Normal12Italic"/>
        <w:rPr>
          <w:lang w:val="hr-HR"/>
        </w:rPr>
      </w:pPr>
      <w:r w:rsidRPr="00EC616F">
        <w:rPr>
          <w:lang w:val="hr-HR"/>
        </w:rPr>
        <w:t xml:space="preserve">Stavak je u skladu sa sudskom praksom Suda (vidjeti, u tom pogledu, presudu od 9. studenoga 2010., B i D, C-57/09 i C-101/09, </w:t>
      </w:r>
      <w:r w:rsidR="00EE285F" w:rsidRPr="00EC616F">
        <w:rPr>
          <w:lang w:val="hr-HR"/>
        </w:rPr>
        <w:t>t.</w:t>
      </w:r>
      <w:r w:rsidR="0038715D" w:rsidRPr="00EC616F">
        <w:rPr>
          <w:lang w:val="hr-HR"/>
        </w:rPr>
        <w:t> </w:t>
      </w:r>
      <w:r w:rsidRPr="00EC616F">
        <w:rPr>
          <w:lang w:val="hr-HR"/>
        </w:rPr>
        <w:t xml:space="preserve">87. i 94., i presudu od 31. siječnja 2017., Mostafa Lounani, C-573/14, </w:t>
      </w:r>
      <w:r w:rsidR="00970F1C" w:rsidRPr="00EC616F">
        <w:rPr>
          <w:lang w:val="hr-HR"/>
        </w:rPr>
        <w:t>t. </w:t>
      </w:r>
      <w:r w:rsidRPr="00EC616F">
        <w:rPr>
          <w:lang w:val="hr-HR"/>
        </w:rPr>
        <w:t>72.).</w:t>
      </w:r>
    </w:p>
    <w:p w14:paraId="4E0555C7" w14:textId="77777777" w:rsidR="00AF5989" w:rsidRPr="00EC616F" w:rsidRDefault="00AF5989" w:rsidP="00AF5989">
      <w:r w:rsidRPr="00EC616F">
        <w:rPr>
          <w:rStyle w:val="HideTWBExt"/>
        </w:rPr>
        <w:t>&lt;/Amend&gt;</w:t>
      </w:r>
    </w:p>
    <w:p w14:paraId="3DB89CB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473</w:t>
      </w:r>
      <w:r w:rsidRPr="00EC616F">
        <w:rPr>
          <w:rStyle w:val="HideTWBExt"/>
          <w:b w:val="0"/>
        </w:rPr>
        <w:t>&lt;/NumAm&gt;</w:t>
      </w:r>
    </w:p>
    <w:p w14:paraId="6E61081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B817FD4"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211B784" w14:textId="77777777" w:rsidR="00AF5989" w:rsidRPr="00EC616F" w:rsidRDefault="00AF5989" w:rsidP="00AF5989">
      <w:r w:rsidRPr="00EC616F">
        <w:rPr>
          <w:rStyle w:val="HideTWBExt"/>
        </w:rPr>
        <w:t>&lt;/RepeatBlock-By&gt;</w:t>
      </w:r>
    </w:p>
    <w:p w14:paraId="0CBA121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9545BE9" w14:textId="77777777" w:rsidR="00AF5989" w:rsidRPr="00EC616F" w:rsidRDefault="00AF5989" w:rsidP="00AF5989">
      <w:pPr>
        <w:pStyle w:val="NormalBold"/>
      </w:pPr>
      <w:r w:rsidRPr="00EC616F">
        <w:rPr>
          <w:rStyle w:val="HideTWBExt"/>
          <w:b w:val="0"/>
        </w:rPr>
        <w:t>&lt;Article&gt;</w:t>
      </w:r>
      <w:r w:rsidRPr="00EC616F">
        <w:t>Članak 12. – stavak 3.b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3FE9691" w14:textId="77777777" w:rsidTr="009413C2">
        <w:trPr>
          <w:trHeight w:hRule="exact" w:val="240"/>
          <w:jc w:val="center"/>
        </w:trPr>
        <w:tc>
          <w:tcPr>
            <w:tcW w:w="9752" w:type="dxa"/>
            <w:gridSpan w:val="2"/>
          </w:tcPr>
          <w:p w14:paraId="1456E0E6" w14:textId="77777777" w:rsidR="00AF5989" w:rsidRPr="00EC616F" w:rsidRDefault="00AF5989" w:rsidP="009413C2"/>
        </w:tc>
      </w:tr>
      <w:tr w:rsidR="00AF5989" w:rsidRPr="00EC616F" w14:paraId="1A4471FC" w14:textId="77777777" w:rsidTr="009413C2">
        <w:trPr>
          <w:trHeight w:val="240"/>
          <w:jc w:val="center"/>
        </w:trPr>
        <w:tc>
          <w:tcPr>
            <w:tcW w:w="4876" w:type="dxa"/>
          </w:tcPr>
          <w:p w14:paraId="38E32FAA" w14:textId="77777777" w:rsidR="00AF5989" w:rsidRPr="00EC616F" w:rsidRDefault="00AF5989" w:rsidP="009413C2">
            <w:pPr>
              <w:pStyle w:val="ColumnHeading"/>
            </w:pPr>
            <w:r w:rsidRPr="00EC616F">
              <w:t>Tekst koji je predložila Komisija</w:t>
            </w:r>
          </w:p>
        </w:tc>
        <w:tc>
          <w:tcPr>
            <w:tcW w:w="4876" w:type="dxa"/>
          </w:tcPr>
          <w:p w14:paraId="7EA85150" w14:textId="77777777" w:rsidR="00AF5989" w:rsidRPr="00EC616F" w:rsidRDefault="00AF5989" w:rsidP="009413C2">
            <w:pPr>
              <w:pStyle w:val="ColumnHeading"/>
            </w:pPr>
            <w:r w:rsidRPr="00EC616F">
              <w:t>Izmjena</w:t>
            </w:r>
          </w:p>
        </w:tc>
      </w:tr>
      <w:tr w:rsidR="00AF5989" w:rsidRPr="00EC616F" w14:paraId="42D58798" w14:textId="77777777" w:rsidTr="009413C2">
        <w:trPr>
          <w:jc w:val="center"/>
        </w:trPr>
        <w:tc>
          <w:tcPr>
            <w:tcW w:w="4876" w:type="dxa"/>
          </w:tcPr>
          <w:p w14:paraId="4ED59734" w14:textId="77777777" w:rsidR="00AF5989" w:rsidRPr="00EC616F" w:rsidRDefault="00AF5989" w:rsidP="009413C2">
            <w:pPr>
              <w:pStyle w:val="Normal6"/>
            </w:pPr>
          </w:p>
        </w:tc>
        <w:tc>
          <w:tcPr>
            <w:tcW w:w="4876" w:type="dxa"/>
          </w:tcPr>
          <w:p w14:paraId="73168ABE" w14:textId="77777777" w:rsidR="00AF5989" w:rsidRPr="00EC616F" w:rsidRDefault="00AF5989" w:rsidP="009413C2">
            <w:pPr>
              <w:pStyle w:val="Normal6"/>
              <w:rPr>
                <w:b/>
                <w:i/>
              </w:rPr>
            </w:pPr>
            <w:r w:rsidRPr="00EC616F">
              <w:rPr>
                <w:b/>
                <w:i/>
              </w:rPr>
              <w:t>3b.</w:t>
            </w:r>
            <w:r w:rsidRPr="00EC616F">
              <w:rPr>
                <w:b/>
                <w:i/>
              </w:rPr>
              <w:tab/>
              <w:t>Sve osobe za koje se utvrde osnove za isključenje iz stavka 2. imaju pristup učinkovitom pravnom lijeku protiv takve odluke.</w:t>
            </w:r>
          </w:p>
        </w:tc>
      </w:tr>
    </w:tbl>
    <w:p w14:paraId="14BFB3B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95DBFEF" w14:textId="77777777" w:rsidR="00AF5989" w:rsidRPr="00EC616F" w:rsidRDefault="00AF5989" w:rsidP="00AF5989">
      <w:r w:rsidRPr="00EC616F">
        <w:rPr>
          <w:rStyle w:val="HideTWBExt"/>
        </w:rPr>
        <w:t>&lt;/Amend&gt;</w:t>
      </w:r>
    </w:p>
    <w:p w14:paraId="3C98E88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474</w:t>
      </w:r>
      <w:r w:rsidRPr="00EC616F">
        <w:rPr>
          <w:rStyle w:val="HideTWBExt"/>
          <w:b w:val="0"/>
        </w:rPr>
        <w:t>&lt;/NumAm&gt;</w:t>
      </w:r>
    </w:p>
    <w:p w14:paraId="511C4493"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447F9F95" w14:textId="77777777" w:rsidR="00AF5989" w:rsidRPr="00EC616F" w:rsidRDefault="00AF5989" w:rsidP="00AF5989">
      <w:pPr>
        <w:pStyle w:val="NormalBold"/>
      </w:pPr>
      <w:r w:rsidRPr="00EC616F">
        <w:rPr>
          <w:rStyle w:val="HideTWBExt"/>
          <w:b w:val="0"/>
        </w:rPr>
        <w:t>&lt;/RepeatBlock-By&gt;</w:t>
      </w:r>
    </w:p>
    <w:p w14:paraId="6F19EB5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0669577" w14:textId="77777777" w:rsidR="00AF5989" w:rsidRPr="00EC616F" w:rsidRDefault="00AF5989" w:rsidP="00AF5989">
      <w:pPr>
        <w:pStyle w:val="NormalBold"/>
      </w:pPr>
      <w:r w:rsidRPr="00EC616F">
        <w:rPr>
          <w:rStyle w:val="HideTWBExt"/>
          <w:b w:val="0"/>
        </w:rPr>
        <w:t>&lt;Article&gt;</w:t>
      </w:r>
      <w:r w:rsidRPr="00EC616F">
        <w:t>Članak 12.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B00111C" w14:textId="77777777" w:rsidTr="009413C2">
        <w:trPr>
          <w:trHeight w:hRule="exact" w:val="240"/>
          <w:jc w:val="center"/>
        </w:trPr>
        <w:tc>
          <w:tcPr>
            <w:tcW w:w="9752" w:type="dxa"/>
            <w:gridSpan w:val="2"/>
          </w:tcPr>
          <w:p w14:paraId="0A80D1DF" w14:textId="77777777" w:rsidR="00AF5989" w:rsidRPr="00EC616F" w:rsidRDefault="00AF5989" w:rsidP="009413C2"/>
        </w:tc>
      </w:tr>
      <w:tr w:rsidR="00AF5989" w:rsidRPr="00EC616F" w14:paraId="61899C3F" w14:textId="77777777" w:rsidTr="009413C2">
        <w:trPr>
          <w:trHeight w:val="240"/>
          <w:jc w:val="center"/>
        </w:trPr>
        <w:tc>
          <w:tcPr>
            <w:tcW w:w="4876" w:type="dxa"/>
          </w:tcPr>
          <w:p w14:paraId="1C9D2263" w14:textId="77777777" w:rsidR="00AF5989" w:rsidRPr="00EC616F" w:rsidRDefault="00AF5989" w:rsidP="009413C2">
            <w:pPr>
              <w:pStyle w:val="ColumnHeading"/>
            </w:pPr>
            <w:r w:rsidRPr="00EC616F">
              <w:t>Tekst koji je predložila Komisija</w:t>
            </w:r>
          </w:p>
        </w:tc>
        <w:tc>
          <w:tcPr>
            <w:tcW w:w="4876" w:type="dxa"/>
          </w:tcPr>
          <w:p w14:paraId="533CE0D1" w14:textId="77777777" w:rsidR="00AF5989" w:rsidRPr="00EC616F" w:rsidRDefault="00AF5989" w:rsidP="009413C2">
            <w:pPr>
              <w:pStyle w:val="ColumnHeading"/>
            </w:pPr>
            <w:r w:rsidRPr="00EC616F">
              <w:t>Izmjena</w:t>
            </w:r>
          </w:p>
        </w:tc>
      </w:tr>
      <w:tr w:rsidR="00AF5989" w:rsidRPr="00EC616F" w14:paraId="6B2F031C" w14:textId="77777777" w:rsidTr="009413C2">
        <w:trPr>
          <w:jc w:val="center"/>
        </w:trPr>
        <w:tc>
          <w:tcPr>
            <w:tcW w:w="4876" w:type="dxa"/>
          </w:tcPr>
          <w:p w14:paraId="773C136C" w14:textId="77777777" w:rsidR="00AF5989" w:rsidRPr="00EC616F" w:rsidRDefault="00AF5989" w:rsidP="009413C2">
            <w:pPr>
              <w:pStyle w:val="Normal6"/>
              <w:rPr>
                <w:b/>
                <w:i/>
              </w:rPr>
            </w:pPr>
            <w:r w:rsidRPr="00EC616F">
              <w:rPr>
                <w:b/>
                <w:i/>
              </w:rPr>
              <w:t>„5.</w:t>
            </w:r>
            <w:r w:rsidRPr="00EC616F">
              <w:rPr>
                <w:b/>
                <w:i/>
              </w:rPr>
              <w:tab/>
              <w:t>Za potrebe stavka 2. točaka (b) i (c), sljedeća se djela smatraju teškim nepolitičkim kaznenim djelima:</w:t>
            </w:r>
          </w:p>
        </w:tc>
        <w:tc>
          <w:tcPr>
            <w:tcW w:w="4876" w:type="dxa"/>
          </w:tcPr>
          <w:p w14:paraId="56C1FDB6" w14:textId="77777777" w:rsidR="00AF5989" w:rsidRPr="00EC616F" w:rsidRDefault="00AF5989" w:rsidP="009413C2">
            <w:pPr>
              <w:pStyle w:val="Normal6"/>
              <w:rPr>
                <w:b/>
                <w:i/>
              </w:rPr>
            </w:pPr>
            <w:r w:rsidRPr="00EC616F">
              <w:rPr>
                <w:b/>
                <w:i/>
              </w:rPr>
              <w:t>Briše se.</w:t>
            </w:r>
          </w:p>
        </w:tc>
      </w:tr>
      <w:tr w:rsidR="00AF5989" w:rsidRPr="00EC616F" w14:paraId="09C66093" w14:textId="77777777" w:rsidTr="009413C2">
        <w:trPr>
          <w:jc w:val="center"/>
        </w:trPr>
        <w:tc>
          <w:tcPr>
            <w:tcW w:w="4876" w:type="dxa"/>
          </w:tcPr>
          <w:p w14:paraId="05973AC4" w14:textId="77777777" w:rsidR="00AF5989" w:rsidRPr="00EC616F" w:rsidRDefault="00AF5989" w:rsidP="009413C2">
            <w:pPr>
              <w:pStyle w:val="Normal6"/>
              <w:rPr>
                <w:b/>
                <w:i/>
              </w:rPr>
            </w:pPr>
            <w:r w:rsidRPr="00EC616F">
              <w:rPr>
                <w:b/>
                <w:i/>
              </w:rPr>
              <w:t>(a) posebno okrutne radnje kada je djelo nesrazmjerno s navodnim političkim ciljem,</w:t>
            </w:r>
          </w:p>
        </w:tc>
        <w:tc>
          <w:tcPr>
            <w:tcW w:w="4876" w:type="dxa"/>
          </w:tcPr>
          <w:p w14:paraId="15B632C5" w14:textId="77777777" w:rsidR="00AF5989" w:rsidRPr="00EC616F" w:rsidRDefault="00AF5989" w:rsidP="009413C2">
            <w:pPr>
              <w:pStyle w:val="Normal6"/>
            </w:pPr>
          </w:p>
        </w:tc>
      </w:tr>
      <w:tr w:rsidR="00AF5989" w:rsidRPr="00EC616F" w14:paraId="3DA86C20" w14:textId="77777777" w:rsidTr="009413C2">
        <w:trPr>
          <w:jc w:val="center"/>
        </w:trPr>
        <w:tc>
          <w:tcPr>
            <w:tcW w:w="4876" w:type="dxa"/>
          </w:tcPr>
          <w:p w14:paraId="1A7392F0" w14:textId="77777777" w:rsidR="00AF5989" w:rsidRPr="00EC616F" w:rsidRDefault="00AF5989" w:rsidP="009413C2">
            <w:pPr>
              <w:pStyle w:val="Normal6"/>
              <w:rPr>
                <w:b/>
                <w:i/>
              </w:rPr>
            </w:pPr>
            <w:r w:rsidRPr="00EC616F">
              <w:rPr>
                <w:b/>
                <w:i/>
              </w:rPr>
              <w:t>(b) teroristička djela koja karakterizira nasilje prema običnom pučanstvu, čak i ako se počine iz navodnih političkih pobuda.</w:t>
            </w:r>
          </w:p>
        </w:tc>
        <w:tc>
          <w:tcPr>
            <w:tcW w:w="4876" w:type="dxa"/>
          </w:tcPr>
          <w:p w14:paraId="5ED8C91E" w14:textId="77777777" w:rsidR="00AF5989" w:rsidRPr="00EC616F" w:rsidRDefault="00AF5989" w:rsidP="009413C2">
            <w:pPr>
              <w:pStyle w:val="Normal6"/>
            </w:pPr>
          </w:p>
        </w:tc>
      </w:tr>
    </w:tbl>
    <w:p w14:paraId="0148D48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20D1A46" w14:textId="77777777" w:rsidR="00AF5989" w:rsidRPr="00EC616F" w:rsidRDefault="00AF5989" w:rsidP="00AF5989">
      <w:r w:rsidRPr="00EC616F">
        <w:rPr>
          <w:rStyle w:val="HideTWBExt"/>
        </w:rPr>
        <w:t>&lt;/Amend&gt;</w:t>
      </w:r>
    </w:p>
    <w:p w14:paraId="2BB5DF3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475</w:t>
      </w:r>
      <w:r w:rsidRPr="00EC616F">
        <w:rPr>
          <w:rStyle w:val="HideTWBExt"/>
          <w:b w:val="0"/>
        </w:rPr>
        <w:t>&lt;/NumAm&gt;</w:t>
      </w:r>
    </w:p>
    <w:p w14:paraId="7B41734E"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8F1833B"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44426B5" w14:textId="77777777" w:rsidR="00AF5989" w:rsidRPr="00EC616F" w:rsidRDefault="00AF5989" w:rsidP="00AF5989">
      <w:r w:rsidRPr="00EC616F">
        <w:rPr>
          <w:rStyle w:val="HideTWBExt"/>
        </w:rPr>
        <w:t>&lt;/RepeatBlock-By&gt;</w:t>
      </w:r>
    </w:p>
    <w:p w14:paraId="458DB10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7CDAAD1" w14:textId="77777777" w:rsidR="00AF5989" w:rsidRPr="00EC616F" w:rsidRDefault="00AF5989" w:rsidP="00AF5989">
      <w:pPr>
        <w:pStyle w:val="NormalBold"/>
      </w:pPr>
      <w:r w:rsidRPr="00EC616F">
        <w:rPr>
          <w:rStyle w:val="HideTWBExt"/>
          <w:b w:val="0"/>
        </w:rPr>
        <w:t>&lt;Article&gt;</w:t>
      </w:r>
      <w:r w:rsidRPr="00EC616F">
        <w:t>Članak 12.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76E9489" w14:textId="77777777" w:rsidTr="009413C2">
        <w:trPr>
          <w:trHeight w:hRule="exact" w:val="240"/>
          <w:jc w:val="center"/>
        </w:trPr>
        <w:tc>
          <w:tcPr>
            <w:tcW w:w="9752" w:type="dxa"/>
            <w:gridSpan w:val="2"/>
          </w:tcPr>
          <w:p w14:paraId="581EFA20" w14:textId="77777777" w:rsidR="00AF5989" w:rsidRPr="00EC616F" w:rsidRDefault="00AF5989" w:rsidP="009413C2"/>
        </w:tc>
      </w:tr>
      <w:tr w:rsidR="00AF5989" w:rsidRPr="00EC616F" w14:paraId="43691799" w14:textId="77777777" w:rsidTr="009413C2">
        <w:trPr>
          <w:trHeight w:val="240"/>
          <w:jc w:val="center"/>
        </w:trPr>
        <w:tc>
          <w:tcPr>
            <w:tcW w:w="4876" w:type="dxa"/>
          </w:tcPr>
          <w:p w14:paraId="28452FBA" w14:textId="77777777" w:rsidR="00AF5989" w:rsidRPr="00EC616F" w:rsidRDefault="00AF5989" w:rsidP="009413C2">
            <w:pPr>
              <w:pStyle w:val="ColumnHeading"/>
            </w:pPr>
            <w:r w:rsidRPr="00EC616F">
              <w:t>Tekst koji je predložila Komisija</w:t>
            </w:r>
          </w:p>
        </w:tc>
        <w:tc>
          <w:tcPr>
            <w:tcW w:w="4876" w:type="dxa"/>
          </w:tcPr>
          <w:p w14:paraId="0144B1E4" w14:textId="77777777" w:rsidR="00AF5989" w:rsidRPr="00EC616F" w:rsidRDefault="00AF5989" w:rsidP="009413C2">
            <w:pPr>
              <w:pStyle w:val="ColumnHeading"/>
            </w:pPr>
            <w:r w:rsidRPr="00EC616F">
              <w:t>Izmjena</w:t>
            </w:r>
          </w:p>
        </w:tc>
      </w:tr>
      <w:tr w:rsidR="00AF5989" w:rsidRPr="00EC616F" w14:paraId="48AB6B02" w14:textId="77777777" w:rsidTr="009413C2">
        <w:trPr>
          <w:jc w:val="center"/>
        </w:trPr>
        <w:tc>
          <w:tcPr>
            <w:tcW w:w="4876" w:type="dxa"/>
          </w:tcPr>
          <w:p w14:paraId="31BB2306" w14:textId="77777777" w:rsidR="00AF5989" w:rsidRPr="00EC616F" w:rsidRDefault="00AF5989" w:rsidP="009413C2">
            <w:pPr>
              <w:pStyle w:val="Normal6"/>
              <w:rPr>
                <w:b/>
                <w:i/>
              </w:rPr>
            </w:pPr>
            <w:r w:rsidRPr="00EC616F">
              <w:rPr>
                <w:b/>
                <w:i/>
              </w:rPr>
              <w:t>„5.</w:t>
            </w:r>
            <w:r w:rsidRPr="00EC616F">
              <w:rPr>
                <w:b/>
                <w:i/>
              </w:rPr>
              <w:tab/>
              <w:t>Za potrebe stavka 2. točaka (b) i (c), sljedeća se djela smatraju teškim nepolitičkim kaznenim djelima:</w:t>
            </w:r>
          </w:p>
        </w:tc>
        <w:tc>
          <w:tcPr>
            <w:tcW w:w="4876" w:type="dxa"/>
          </w:tcPr>
          <w:p w14:paraId="733B6555" w14:textId="77777777" w:rsidR="00AF5989" w:rsidRPr="00EC616F" w:rsidRDefault="00AF5989" w:rsidP="009413C2">
            <w:pPr>
              <w:pStyle w:val="Normal6"/>
              <w:rPr>
                <w:b/>
                <w:i/>
              </w:rPr>
            </w:pPr>
            <w:r w:rsidRPr="00EC616F">
              <w:rPr>
                <w:b/>
                <w:i/>
              </w:rPr>
              <w:t>Briše se.</w:t>
            </w:r>
          </w:p>
        </w:tc>
      </w:tr>
      <w:tr w:rsidR="00AF5989" w:rsidRPr="00EC616F" w14:paraId="3C29C5A1" w14:textId="77777777" w:rsidTr="009413C2">
        <w:trPr>
          <w:jc w:val="center"/>
        </w:trPr>
        <w:tc>
          <w:tcPr>
            <w:tcW w:w="4876" w:type="dxa"/>
          </w:tcPr>
          <w:p w14:paraId="733512C0" w14:textId="77777777" w:rsidR="00AF5989" w:rsidRPr="00EC616F" w:rsidRDefault="00AF5989" w:rsidP="009413C2">
            <w:pPr>
              <w:pStyle w:val="Normal6"/>
              <w:rPr>
                <w:b/>
                <w:i/>
              </w:rPr>
            </w:pPr>
            <w:r w:rsidRPr="00EC616F">
              <w:rPr>
                <w:b/>
                <w:i/>
              </w:rPr>
              <w:t>(a) posebno okrutne radnje kada je djelo nesrazmjerno s navodnim političkim ciljem,</w:t>
            </w:r>
          </w:p>
        </w:tc>
        <w:tc>
          <w:tcPr>
            <w:tcW w:w="4876" w:type="dxa"/>
          </w:tcPr>
          <w:p w14:paraId="561D4696" w14:textId="77777777" w:rsidR="00AF5989" w:rsidRPr="00EC616F" w:rsidRDefault="00AF5989" w:rsidP="009413C2">
            <w:pPr>
              <w:pStyle w:val="Normal6"/>
            </w:pPr>
          </w:p>
        </w:tc>
      </w:tr>
      <w:tr w:rsidR="00AF5989" w:rsidRPr="00EC616F" w14:paraId="5BFD382E" w14:textId="77777777" w:rsidTr="009413C2">
        <w:trPr>
          <w:jc w:val="center"/>
        </w:trPr>
        <w:tc>
          <w:tcPr>
            <w:tcW w:w="4876" w:type="dxa"/>
          </w:tcPr>
          <w:p w14:paraId="298F82DD" w14:textId="77777777" w:rsidR="00AF5989" w:rsidRPr="00EC616F" w:rsidRDefault="00AF5989" w:rsidP="009413C2">
            <w:pPr>
              <w:pStyle w:val="Normal6"/>
              <w:rPr>
                <w:b/>
                <w:i/>
              </w:rPr>
            </w:pPr>
            <w:r w:rsidRPr="00EC616F">
              <w:rPr>
                <w:b/>
                <w:i/>
              </w:rPr>
              <w:t>(b) teroristička djela koja karakterizira nasilje prema običnom pučanstvu, čak i ako se počine iz navodnih političkih pobuda.</w:t>
            </w:r>
          </w:p>
        </w:tc>
        <w:tc>
          <w:tcPr>
            <w:tcW w:w="4876" w:type="dxa"/>
          </w:tcPr>
          <w:p w14:paraId="019C15CE" w14:textId="77777777" w:rsidR="00AF5989" w:rsidRPr="00EC616F" w:rsidRDefault="00AF5989" w:rsidP="009413C2">
            <w:pPr>
              <w:pStyle w:val="Normal6"/>
            </w:pPr>
          </w:p>
        </w:tc>
      </w:tr>
    </w:tbl>
    <w:p w14:paraId="1C612D5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714D50B" w14:textId="77777777" w:rsidR="00AF5989" w:rsidRPr="00EC616F" w:rsidRDefault="00AF5989" w:rsidP="00AF5989">
      <w:r w:rsidRPr="00EC616F">
        <w:rPr>
          <w:rStyle w:val="HideTWBExt"/>
        </w:rPr>
        <w:t>&lt;/Amend&gt;</w:t>
      </w:r>
    </w:p>
    <w:p w14:paraId="553DE58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476</w:t>
      </w:r>
      <w:r w:rsidRPr="00EC616F">
        <w:rPr>
          <w:rStyle w:val="HideTWBExt"/>
          <w:b w:val="0"/>
        </w:rPr>
        <w:t>&lt;/NumAm&gt;</w:t>
      </w:r>
    </w:p>
    <w:p w14:paraId="429C5B4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3662203" w14:textId="77777777" w:rsidR="00AF5989" w:rsidRPr="00EC616F" w:rsidRDefault="00AF5989" w:rsidP="00AF5989">
      <w:pPr>
        <w:pStyle w:val="NormalBold"/>
      </w:pPr>
      <w:r w:rsidRPr="00EC616F">
        <w:rPr>
          <w:rStyle w:val="HideTWBExt"/>
          <w:b w:val="0"/>
        </w:rPr>
        <w:t>&lt;/RepeatBlock-By&gt;</w:t>
      </w:r>
    </w:p>
    <w:p w14:paraId="00338C8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4A3F7A8" w14:textId="77777777" w:rsidR="00AF5989" w:rsidRPr="00EC616F" w:rsidRDefault="00AF5989" w:rsidP="00AF5989">
      <w:pPr>
        <w:pStyle w:val="NormalBold"/>
      </w:pPr>
      <w:r w:rsidRPr="00EC616F">
        <w:rPr>
          <w:rStyle w:val="HideTWBExt"/>
          <w:b w:val="0"/>
        </w:rPr>
        <w:t>&lt;Article&gt;</w:t>
      </w:r>
      <w:r w:rsidRPr="00EC616F">
        <w:t>Članak 12.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6D53542" w14:textId="77777777" w:rsidTr="009413C2">
        <w:trPr>
          <w:trHeight w:hRule="exact" w:val="240"/>
          <w:jc w:val="center"/>
        </w:trPr>
        <w:tc>
          <w:tcPr>
            <w:tcW w:w="9752" w:type="dxa"/>
            <w:gridSpan w:val="2"/>
          </w:tcPr>
          <w:p w14:paraId="3160BA3B" w14:textId="77777777" w:rsidR="00AF5989" w:rsidRPr="00EC616F" w:rsidRDefault="00AF5989" w:rsidP="009413C2"/>
        </w:tc>
      </w:tr>
      <w:tr w:rsidR="00AF5989" w:rsidRPr="00EC616F" w14:paraId="46D9A60D" w14:textId="77777777" w:rsidTr="009413C2">
        <w:trPr>
          <w:trHeight w:val="240"/>
          <w:jc w:val="center"/>
        </w:trPr>
        <w:tc>
          <w:tcPr>
            <w:tcW w:w="4876" w:type="dxa"/>
          </w:tcPr>
          <w:p w14:paraId="1C691E4A" w14:textId="77777777" w:rsidR="00AF5989" w:rsidRPr="00EC616F" w:rsidRDefault="00AF5989" w:rsidP="009413C2">
            <w:pPr>
              <w:pStyle w:val="ColumnHeading"/>
            </w:pPr>
            <w:r w:rsidRPr="00EC616F">
              <w:t>Tekst koji je predložila Komisija</w:t>
            </w:r>
          </w:p>
        </w:tc>
        <w:tc>
          <w:tcPr>
            <w:tcW w:w="4876" w:type="dxa"/>
          </w:tcPr>
          <w:p w14:paraId="07BBB349" w14:textId="77777777" w:rsidR="00AF5989" w:rsidRPr="00EC616F" w:rsidRDefault="00AF5989" w:rsidP="009413C2">
            <w:pPr>
              <w:pStyle w:val="ColumnHeading"/>
            </w:pPr>
            <w:r w:rsidRPr="00EC616F">
              <w:t>Izmjena</w:t>
            </w:r>
          </w:p>
        </w:tc>
      </w:tr>
      <w:tr w:rsidR="00AF5989" w:rsidRPr="00EC616F" w14:paraId="50851D33" w14:textId="77777777" w:rsidTr="009413C2">
        <w:trPr>
          <w:jc w:val="center"/>
        </w:trPr>
        <w:tc>
          <w:tcPr>
            <w:tcW w:w="4876" w:type="dxa"/>
          </w:tcPr>
          <w:p w14:paraId="26C412D9" w14:textId="77777777" w:rsidR="00AF5989" w:rsidRPr="00EC616F" w:rsidRDefault="00AF5989" w:rsidP="009413C2">
            <w:pPr>
              <w:pStyle w:val="Normal6"/>
              <w:rPr>
                <w:b/>
                <w:i/>
              </w:rPr>
            </w:pPr>
            <w:r w:rsidRPr="00EC616F">
              <w:rPr>
                <w:b/>
                <w:i/>
              </w:rPr>
              <w:t>5.</w:t>
            </w:r>
            <w:r w:rsidRPr="00EC616F">
              <w:rPr>
                <w:b/>
                <w:i/>
              </w:rPr>
              <w:tab/>
              <w:t>Za potrebe stavka 2. točaka (b) i (c), sljedeća se djela smatraju teškim nepolitičkim kaznenim djelima:</w:t>
            </w:r>
          </w:p>
        </w:tc>
        <w:tc>
          <w:tcPr>
            <w:tcW w:w="4876" w:type="dxa"/>
          </w:tcPr>
          <w:p w14:paraId="4B13C54E" w14:textId="77777777" w:rsidR="00AF5989" w:rsidRPr="00EC616F" w:rsidRDefault="00AF5989" w:rsidP="009413C2">
            <w:pPr>
              <w:pStyle w:val="Normal6"/>
              <w:rPr>
                <w:b/>
                <w:i/>
              </w:rPr>
            </w:pPr>
            <w:r w:rsidRPr="00EC616F">
              <w:rPr>
                <w:b/>
                <w:i/>
              </w:rPr>
              <w:t>Briše se.</w:t>
            </w:r>
          </w:p>
        </w:tc>
      </w:tr>
      <w:tr w:rsidR="00AF5989" w:rsidRPr="00EC616F" w14:paraId="412560F4" w14:textId="77777777" w:rsidTr="009413C2">
        <w:trPr>
          <w:jc w:val="center"/>
        </w:trPr>
        <w:tc>
          <w:tcPr>
            <w:tcW w:w="4876" w:type="dxa"/>
          </w:tcPr>
          <w:p w14:paraId="1DBDFB88" w14:textId="77777777" w:rsidR="00AF5989" w:rsidRPr="00EC616F" w:rsidRDefault="00AF5989" w:rsidP="009413C2">
            <w:pPr>
              <w:pStyle w:val="Normal6"/>
              <w:rPr>
                <w:b/>
                <w:i/>
              </w:rPr>
            </w:pPr>
            <w:r w:rsidRPr="00EC616F">
              <w:rPr>
                <w:b/>
                <w:i/>
              </w:rPr>
              <w:t>(a) posebno okrutne radnje kada je djelo nesrazmjerno s navodnim političkim ciljem,</w:t>
            </w:r>
          </w:p>
        </w:tc>
        <w:tc>
          <w:tcPr>
            <w:tcW w:w="4876" w:type="dxa"/>
          </w:tcPr>
          <w:p w14:paraId="1C674742" w14:textId="77777777" w:rsidR="00AF5989" w:rsidRPr="00EC616F" w:rsidRDefault="00AF5989" w:rsidP="009413C2">
            <w:pPr>
              <w:pStyle w:val="Normal6"/>
            </w:pPr>
          </w:p>
        </w:tc>
      </w:tr>
      <w:tr w:rsidR="00AF5989" w:rsidRPr="00EC616F" w14:paraId="247883D0" w14:textId="77777777" w:rsidTr="009413C2">
        <w:trPr>
          <w:jc w:val="center"/>
        </w:trPr>
        <w:tc>
          <w:tcPr>
            <w:tcW w:w="4876" w:type="dxa"/>
          </w:tcPr>
          <w:p w14:paraId="52055066" w14:textId="77777777" w:rsidR="00AF5989" w:rsidRPr="00EC616F" w:rsidRDefault="00AF5989" w:rsidP="009413C2">
            <w:pPr>
              <w:pStyle w:val="Normal6"/>
              <w:rPr>
                <w:b/>
                <w:i/>
              </w:rPr>
            </w:pPr>
            <w:r w:rsidRPr="00EC616F">
              <w:rPr>
                <w:b/>
                <w:i/>
              </w:rPr>
              <w:t>(b) teroristička djela koja karakterizira nasilje prema običnom pučanstvu, čak i ako se počine iz navodnih političkih pobuda.</w:t>
            </w:r>
          </w:p>
        </w:tc>
        <w:tc>
          <w:tcPr>
            <w:tcW w:w="4876" w:type="dxa"/>
          </w:tcPr>
          <w:p w14:paraId="30EA3824" w14:textId="77777777" w:rsidR="00AF5989" w:rsidRPr="00EC616F" w:rsidRDefault="00AF5989" w:rsidP="009413C2">
            <w:pPr>
              <w:pStyle w:val="Normal6"/>
            </w:pPr>
          </w:p>
        </w:tc>
      </w:tr>
    </w:tbl>
    <w:p w14:paraId="3E65880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820104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11CE27C" w14:textId="4D774096" w:rsidR="00AF5989" w:rsidRPr="00EC616F" w:rsidRDefault="00AF5989" w:rsidP="00AF5989">
      <w:pPr>
        <w:pStyle w:val="Normal12Italic"/>
        <w:rPr>
          <w:lang w:val="hr-HR"/>
        </w:rPr>
      </w:pPr>
      <w:r w:rsidRPr="00EC616F">
        <w:rPr>
          <w:lang w:val="hr-HR"/>
        </w:rPr>
        <w:t xml:space="preserve">Izvjestitelj u sjeni slaže se s izvjestiteljičinim obrazloženjem (za cijeli članak 5., stoga i za sljedeća dva brisanja) prema kojem slijedi da „U sudskoj praski Suda Europske unije, na koju se upućuje u uvodnoj izjavi 31., tumače se odredbe postojećeg članka 12. stavka 2. točaka (b) i (c).” Dodavanje dodatnog stavka članku samo doprinosi zbunjivanju. Tumačenje Suda Europske unije izneseno je u uvodnoj izjavi 31. i ono je jasno i dovoljno za tumačenje članka 12. stavka 2. točaka (b) i (c) o terorizmu i posebno okrutnim radnjama. Stavak 5. stoga </w:t>
      </w:r>
      <w:r w:rsidR="0038715D" w:rsidRPr="00EC616F">
        <w:rPr>
          <w:lang w:val="hr-HR"/>
        </w:rPr>
        <w:t>valja</w:t>
      </w:r>
      <w:r w:rsidRPr="00EC616F">
        <w:rPr>
          <w:lang w:val="hr-HR"/>
        </w:rPr>
        <w:t xml:space="preserve"> izbrisati.</w:t>
      </w:r>
    </w:p>
    <w:p w14:paraId="2C298A76" w14:textId="77777777" w:rsidR="00AF5989" w:rsidRPr="00EC616F" w:rsidRDefault="00AF5989" w:rsidP="00AF5989">
      <w:r w:rsidRPr="00EC616F">
        <w:rPr>
          <w:rStyle w:val="HideTWBExt"/>
        </w:rPr>
        <w:t>&lt;/Amend&gt;</w:t>
      </w:r>
    </w:p>
    <w:p w14:paraId="50B19B6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477</w:t>
      </w:r>
      <w:r w:rsidRPr="00EC616F">
        <w:rPr>
          <w:rStyle w:val="HideTWBExt"/>
          <w:b w:val="0"/>
        </w:rPr>
        <w:t>&lt;/NumAm&gt;</w:t>
      </w:r>
    </w:p>
    <w:p w14:paraId="48A44DCF"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w:t>
      </w:r>
      <w:r w:rsidRPr="00EC616F">
        <w:rPr>
          <w:rStyle w:val="HideTWBExt"/>
          <w:b w:val="0"/>
        </w:rPr>
        <w:t>&lt;/Members&gt;</w:t>
      </w:r>
    </w:p>
    <w:p w14:paraId="6249D44A" w14:textId="77777777" w:rsidR="00AF5989" w:rsidRPr="00EC616F" w:rsidRDefault="00AF5989" w:rsidP="00AF5989">
      <w:pPr>
        <w:pStyle w:val="NormalBold"/>
      </w:pPr>
      <w:r w:rsidRPr="00EC616F">
        <w:rPr>
          <w:rStyle w:val="HideTWBExt"/>
          <w:b w:val="0"/>
        </w:rPr>
        <w:t>&lt;/RepeatBlock-By&gt;</w:t>
      </w:r>
    </w:p>
    <w:p w14:paraId="45620FC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E03E031" w14:textId="77777777" w:rsidR="00AF5989" w:rsidRPr="00EC616F" w:rsidRDefault="00AF5989" w:rsidP="00AF5989">
      <w:pPr>
        <w:pStyle w:val="NormalBold"/>
      </w:pPr>
      <w:r w:rsidRPr="00EC616F">
        <w:rPr>
          <w:rStyle w:val="HideTWBExt"/>
          <w:b w:val="0"/>
        </w:rPr>
        <w:t>&lt;Article&gt;</w:t>
      </w:r>
      <w:r w:rsidRPr="00EC616F">
        <w:t>Članak 12. – stavak 5.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5FA46A" w14:textId="77777777" w:rsidTr="009413C2">
        <w:trPr>
          <w:trHeight w:hRule="exact" w:val="240"/>
          <w:jc w:val="center"/>
        </w:trPr>
        <w:tc>
          <w:tcPr>
            <w:tcW w:w="9752" w:type="dxa"/>
            <w:gridSpan w:val="2"/>
          </w:tcPr>
          <w:p w14:paraId="55BC99A8" w14:textId="77777777" w:rsidR="00AF5989" w:rsidRPr="00EC616F" w:rsidRDefault="00AF5989" w:rsidP="009413C2"/>
        </w:tc>
      </w:tr>
      <w:tr w:rsidR="00AF5989" w:rsidRPr="00EC616F" w14:paraId="299A3613" w14:textId="77777777" w:rsidTr="009413C2">
        <w:trPr>
          <w:trHeight w:val="240"/>
          <w:jc w:val="center"/>
        </w:trPr>
        <w:tc>
          <w:tcPr>
            <w:tcW w:w="4876" w:type="dxa"/>
          </w:tcPr>
          <w:p w14:paraId="53333CF1" w14:textId="77777777" w:rsidR="00AF5989" w:rsidRPr="00EC616F" w:rsidRDefault="00AF5989" w:rsidP="009413C2">
            <w:pPr>
              <w:pStyle w:val="ColumnHeading"/>
            </w:pPr>
            <w:r w:rsidRPr="00EC616F">
              <w:t>Tekst koji je predložila Komisija</w:t>
            </w:r>
          </w:p>
        </w:tc>
        <w:tc>
          <w:tcPr>
            <w:tcW w:w="4876" w:type="dxa"/>
          </w:tcPr>
          <w:p w14:paraId="6FB5B97F" w14:textId="77777777" w:rsidR="00AF5989" w:rsidRPr="00EC616F" w:rsidRDefault="00AF5989" w:rsidP="009413C2">
            <w:pPr>
              <w:pStyle w:val="ColumnHeading"/>
            </w:pPr>
            <w:r w:rsidRPr="00EC616F">
              <w:t>Izmjena</w:t>
            </w:r>
          </w:p>
        </w:tc>
      </w:tr>
      <w:tr w:rsidR="00AF5989" w:rsidRPr="00EC616F" w14:paraId="6573D669" w14:textId="77777777" w:rsidTr="009413C2">
        <w:trPr>
          <w:jc w:val="center"/>
        </w:trPr>
        <w:tc>
          <w:tcPr>
            <w:tcW w:w="4876" w:type="dxa"/>
          </w:tcPr>
          <w:p w14:paraId="1C1930F9" w14:textId="77777777" w:rsidR="00AF5989" w:rsidRPr="00EC616F" w:rsidRDefault="00AF5989" w:rsidP="009413C2">
            <w:pPr>
              <w:pStyle w:val="Normal6"/>
              <w:rPr>
                <w:b/>
                <w:i/>
              </w:rPr>
            </w:pPr>
            <w:r w:rsidRPr="00EC616F">
              <w:t>5.</w:t>
            </w:r>
            <w:r w:rsidRPr="00EC616F">
              <w:rPr>
                <w:b/>
                <w:i/>
              </w:rPr>
              <w:tab/>
            </w:r>
            <w:r w:rsidRPr="00EC616F">
              <w:t>Za potrebe</w:t>
            </w:r>
            <w:r w:rsidRPr="00EC616F">
              <w:rPr>
                <w:b/>
                <w:i/>
              </w:rPr>
              <w:t xml:space="preserve"> stavka 2. točaka </w:t>
            </w:r>
            <w:r w:rsidRPr="00EC616F">
              <w:t>(</w:t>
            </w:r>
            <w:r w:rsidRPr="00EC616F">
              <w:rPr>
                <w:b/>
                <w:i/>
              </w:rPr>
              <w:t>b) i (</w:t>
            </w:r>
            <w:r w:rsidRPr="00EC616F">
              <w:t>c),</w:t>
            </w:r>
            <w:r w:rsidRPr="00EC616F">
              <w:rPr>
                <w:b/>
                <w:i/>
              </w:rPr>
              <w:t xml:space="preserve"> sljedeća se djela smatraju teškim nepolitičkim kaznenim djelima</w:t>
            </w:r>
            <w:r w:rsidRPr="00EC616F">
              <w:t>:</w:t>
            </w:r>
          </w:p>
        </w:tc>
        <w:tc>
          <w:tcPr>
            <w:tcW w:w="4876" w:type="dxa"/>
          </w:tcPr>
          <w:p w14:paraId="0D789188" w14:textId="77777777" w:rsidR="00AF5989" w:rsidRPr="00EC616F" w:rsidRDefault="00AF5989" w:rsidP="009413C2">
            <w:pPr>
              <w:pStyle w:val="Normal6"/>
              <w:rPr>
                <w:b/>
                <w:i/>
              </w:rPr>
            </w:pPr>
            <w:r w:rsidRPr="00EC616F">
              <w:t>5.</w:t>
            </w:r>
            <w:r w:rsidRPr="00EC616F">
              <w:rPr>
                <w:b/>
                <w:i/>
              </w:rPr>
              <w:tab/>
            </w:r>
            <w:r w:rsidRPr="00EC616F">
              <w:t>Za potrebe</w:t>
            </w:r>
            <w:r w:rsidRPr="00EC616F">
              <w:rPr>
                <w:b/>
                <w:i/>
              </w:rPr>
              <w:t xml:space="preserve"> stavka 2. točke </w:t>
            </w:r>
            <w:r w:rsidRPr="00EC616F">
              <w:t>(c),</w:t>
            </w:r>
            <w:r w:rsidRPr="00EC616F">
              <w:rPr>
                <w:b/>
                <w:i/>
              </w:rPr>
              <w:t xml:space="preserve"> ovlašteno tijelo sljedeće aspekte smatra osobito važnima pri pojedinačnoj procjeni</w:t>
            </w:r>
            <w:r w:rsidRPr="00EC616F">
              <w:t>:</w:t>
            </w:r>
          </w:p>
        </w:tc>
      </w:tr>
    </w:tbl>
    <w:p w14:paraId="27F5695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CD6F75D" w14:textId="77777777" w:rsidR="00AF5989" w:rsidRPr="00EC616F" w:rsidRDefault="00AF5989" w:rsidP="00AF5989">
      <w:r w:rsidRPr="00EC616F">
        <w:rPr>
          <w:rStyle w:val="HideTWBExt"/>
        </w:rPr>
        <w:t>&lt;/Amend&gt;</w:t>
      </w:r>
    </w:p>
    <w:p w14:paraId="2DDC6C9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478</w:t>
      </w:r>
      <w:r w:rsidRPr="00EC616F">
        <w:rPr>
          <w:rStyle w:val="HideTWBExt"/>
          <w:b w:val="0"/>
        </w:rPr>
        <w:t>&lt;/NumAm&gt;</w:t>
      </w:r>
    </w:p>
    <w:p w14:paraId="7C3E094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2F80798"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04841A3" w14:textId="77777777" w:rsidR="00AF5989" w:rsidRPr="00EC616F" w:rsidRDefault="00AF5989" w:rsidP="00AF5989">
      <w:r w:rsidRPr="00EC616F">
        <w:rPr>
          <w:rStyle w:val="HideTWBExt"/>
        </w:rPr>
        <w:t>&lt;/RepeatBlock-By&gt;</w:t>
      </w:r>
    </w:p>
    <w:p w14:paraId="5F0AE7F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0713808" w14:textId="77777777" w:rsidR="00AF5989" w:rsidRPr="00EC616F" w:rsidRDefault="00AF5989" w:rsidP="00AF5989">
      <w:pPr>
        <w:pStyle w:val="NormalBold"/>
      </w:pPr>
      <w:r w:rsidRPr="00EC616F">
        <w:rPr>
          <w:rStyle w:val="HideTWBExt"/>
          <w:b w:val="0"/>
        </w:rPr>
        <w:t>&lt;Article&gt;</w:t>
      </w:r>
      <w:r w:rsidRPr="00EC616F">
        <w:t>Članak 12. – stavak 5.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98EA6A" w14:textId="77777777" w:rsidTr="009413C2">
        <w:trPr>
          <w:trHeight w:hRule="exact" w:val="240"/>
          <w:jc w:val="center"/>
        </w:trPr>
        <w:tc>
          <w:tcPr>
            <w:tcW w:w="9752" w:type="dxa"/>
            <w:gridSpan w:val="2"/>
          </w:tcPr>
          <w:p w14:paraId="527F742E" w14:textId="77777777" w:rsidR="00AF5989" w:rsidRPr="00EC616F" w:rsidRDefault="00AF5989" w:rsidP="009413C2"/>
        </w:tc>
      </w:tr>
      <w:tr w:rsidR="00AF5989" w:rsidRPr="00EC616F" w14:paraId="70AE9583" w14:textId="77777777" w:rsidTr="009413C2">
        <w:trPr>
          <w:trHeight w:val="240"/>
          <w:jc w:val="center"/>
        </w:trPr>
        <w:tc>
          <w:tcPr>
            <w:tcW w:w="4876" w:type="dxa"/>
          </w:tcPr>
          <w:p w14:paraId="4B65DF51" w14:textId="77777777" w:rsidR="00AF5989" w:rsidRPr="00EC616F" w:rsidRDefault="00AF5989" w:rsidP="009413C2">
            <w:pPr>
              <w:pStyle w:val="ColumnHeading"/>
            </w:pPr>
            <w:r w:rsidRPr="00EC616F">
              <w:t>Tekst koji je predložila Komisija</w:t>
            </w:r>
          </w:p>
        </w:tc>
        <w:tc>
          <w:tcPr>
            <w:tcW w:w="4876" w:type="dxa"/>
          </w:tcPr>
          <w:p w14:paraId="1E34F52E" w14:textId="77777777" w:rsidR="00AF5989" w:rsidRPr="00EC616F" w:rsidRDefault="00AF5989" w:rsidP="009413C2">
            <w:pPr>
              <w:pStyle w:val="ColumnHeading"/>
            </w:pPr>
            <w:r w:rsidRPr="00EC616F">
              <w:t>Izmjena</w:t>
            </w:r>
          </w:p>
        </w:tc>
      </w:tr>
      <w:tr w:rsidR="00AF5989" w:rsidRPr="00EC616F" w14:paraId="523B3F8C" w14:textId="77777777" w:rsidTr="009413C2">
        <w:trPr>
          <w:jc w:val="center"/>
        </w:trPr>
        <w:tc>
          <w:tcPr>
            <w:tcW w:w="4876" w:type="dxa"/>
          </w:tcPr>
          <w:p w14:paraId="74AABE72" w14:textId="77777777" w:rsidR="00AF5989" w:rsidRPr="00EC616F" w:rsidRDefault="00AF5989" w:rsidP="009413C2">
            <w:pPr>
              <w:pStyle w:val="Normal6"/>
              <w:rPr>
                <w:b/>
                <w:i/>
              </w:rPr>
            </w:pPr>
            <w:r w:rsidRPr="00EC616F">
              <w:rPr>
                <w:b/>
                <w:i/>
              </w:rPr>
              <w:t>(a)</w:t>
            </w:r>
            <w:r w:rsidRPr="00EC616F">
              <w:rPr>
                <w:b/>
                <w:i/>
              </w:rPr>
              <w:tab/>
              <w:t>posebno okrutne radnje kada je djelo nesrazmjerno s navodnim političkim ciljem,</w:t>
            </w:r>
          </w:p>
        </w:tc>
        <w:tc>
          <w:tcPr>
            <w:tcW w:w="4876" w:type="dxa"/>
          </w:tcPr>
          <w:p w14:paraId="5558FEFE" w14:textId="77777777" w:rsidR="00AF5989" w:rsidRPr="00EC616F" w:rsidRDefault="00AF5989" w:rsidP="009413C2">
            <w:pPr>
              <w:pStyle w:val="Normal6"/>
              <w:rPr>
                <w:b/>
                <w:i/>
              </w:rPr>
            </w:pPr>
            <w:r w:rsidRPr="00EC616F">
              <w:rPr>
                <w:b/>
                <w:i/>
              </w:rPr>
              <w:t>Briše se.</w:t>
            </w:r>
          </w:p>
        </w:tc>
      </w:tr>
    </w:tbl>
    <w:p w14:paraId="4601BF9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C1EF21F" w14:textId="77777777" w:rsidR="00AF5989" w:rsidRPr="00EC616F" w:rsidRDefault="00AF5989" w:rsidP="00AF5989">
      <w:r w:rsidRPr="00EC616F">
        <w:rPr>
          <w:rStyle w:val="HideTWBExt"/>
        </w:rPr>
        <w:t>&lt;/Amend&gt;</w:t>
      </w:r>
    </w:p>
    <w:p w14:paraId="5A3B5DE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479</w:t>
      </w:r>
      <w:r w:rsidRPr="00EC616F">
        <w:rPr>
          <w:rStyle w:val="HideTWBExt"/>
          <w:b w:val="0"/>
        </w:rPr>
        <w:t>&lt;/NumAm&gt;</w:t>
      </w:r>
    </w:p>
    <w:p w14:paraId="328F8F63"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487CA294" w14:textId="77777777" w:rsidR="00AF5989" w:rsidRPr="00EC616F" w:rsidRDefault="00AF5989" w:rsidP="00AF5989">
      <w:pPr>
        <w:pStyle w:val="NormalBold"/>
      </w:pPr>
      <w:r w:rsidRPr="00EC616F">
        <w:rPr>
          <w:rStyle w:val="HideTWBExt"/>
          <w:b w:val="0"/>
        </w:rPr>
        <w:t>&lt;/RepeatBlock-By&gt;</w:t>
      </w:r>
    </w:p>
    <w:p w14:paraId="7075EAE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6C138F1" w14:textId="77777777" w:rsidR="00AF5989" w:rsidRPr="00EC616F" w:rsidRDefault="00AF5989" w:rsidP="00AF5989">
      <w:pPr>
        <w:pStyle w:val="NormalBold"/>
      </w:pPr>
      <w:r w:rsidRPr="00EC616F">
        <w:rPr>
          <w:rStyle w:val="HideTWBExt"/>
          <w:b w:val="0"/>
        </w:rPr>
        <w:t>&lt;Article&gt;</w:t>
      </w:r>
      <w:r w:rsidRPr="00EC616F">
        <w:t>Članak 12. – stavak 5.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0795496" w14:textId="77777777" w:rsidTr="009413C2">
        <w:trPr>
          <w:trHeight w:hRule="exact" w:val="240"/>
          <w:jc w:val="center"/>
        </w:trPr>
        <w:tc>
          <w:tcPr>
            <w:tcW w:w="9752" w:type="dxa"/>
            <w:gridSpan w:val="2"/>
          </w:tcPr>
          <w:p w14:paraId="6DB2692A" w14:textId="77777777" w:rsidR="00AF5989" w:rsidRPr="00EC616F" w:rsidRDefault="00AF5989" w:rsidP="009413C2"/>
        </w:tc>
      </w:tr>
      <w:tr w:rsidR="00AF5989" w:rsidRPr="00EC616F" w14:paraId="450F5C50" w14:textId="77777777" w:rsidTr="009413C2">
        <w:trPr>
          <w:trHeight w:val="240"/>
          <w:jc w:val="center"/>
        </w:trPr>
        <w:tc>
          <w:tcPr>
            <w:tcW w:w="4876" w:type="dxa"/>
          </w:tcPr>
          <w:p w14:paraId="79AEE0B8" w14:textId="77777777" w:rsidR="00AF5989" w:rsidRPr="00EC616F" w:rsidRDefault="00AF5989" w:rsidP="009413C2">
            <w:pPr>
              <w:pStyle w:val="ColumnHeading"/>
            </w:pPr>
            <w:r w:rsidRPr="00EC616F">
              <w:t>Tekst koji je predložila Komisija</w:t>
            </w:r>
          </w:p>
        </w:tc>
        <w:tc>
          <w:tcPr>
            <w:tcW w:w="4876" w:type="dxa"/>
          </w:tcPr>
          <w:p w14:paraId="44EFF824" w14:textId="77777777" w:rsidR="00AF5989" w:rsidRPr="00EC616F" w:rsidRDefault="00AF5989" w:rsidP="009413C2">
            <w:pPr>
              <w:pStyle w:val="ColumnHeading"/>
            </w:pPr>
            <w:r w:rsidRPr="00EC616F">
              <w:t>Izmjena</w:t>
            </w:r>
          </w:p>
        </w:tc>
      </w:tr>
      <w:tr w:rsidR="00AF5989" w:rsidRPr="00EC616F" w14:paraId="408914DD" w14:textId="77777777" w:rsidTr="009413C2">
        <w:trPr>
          <w:jc w:val="center"/>
        </w:trPr>
        <w:tc>
          <w:tcPr>
            <w:tcW w:w="4876" w:type="dxa"/>
          </w:tcPr>
          <w:p w14:paraId="79553DBA" w14:textId="77777777" w:rsidR="00AF5989" w:rsidRPr="00EC616F" w:rsidRDefault="00AF5989" w:rsidP="009413C2">
            <w:pPr>
              <w:pStyle w:val="Normal6"/>
              <w:rPr>
                <w:b/>
                <w:i/>
              </w:rPr>
            </w:pPr>
            <w:r w:rsidRPr="00EC616F">
              <w:rPr>
                <w:b/>
                <w:i/>
              </w:rPr>
              <w:t>(a)</w:t>
            </w:r>
            <w:r w:rsidRPr="00EC616F">
              <w:rPr>
                <w:b/>
                <w:i/>
              </w:rPr>
              <w:tab/>
              <w:t>posebno okrutne radnje kada je djelo nesrazmjerno s navodnim političkim ciljem,</w:t>
            </w:r>
          </w:p>
        </w:tc>
        <w:tc>
          <w:tcPr>
            <w:tcW w:w="4876" w:type="dxa"/>
          </w:tcPr>
          <w:p w14:paraId="562E1283" w14:textId="77777777" w:rsidR="00AF5989" w:rsidRPr="00EC616F" w:rsidRDefault="00AF5989" w:rsidP="009413C2">
            <w:pPr>
              <w:pStyle w:val="Normal6"/>
              <w:rPr>
                <w:b/>
                <w:i/>
              </w:rPr>
            </w:pPr>
            <w:r w:rsidRPr="00EC616F">
              <w:rPr>
                <w:b/>
                <w:i/>
              </w:rPr>
              <w:t>Briše se.</w:t>
            </w:r>
          </w:p>
        </w:tc>
      </w:tr>
    </w:tbl>
    <w:p w14:paraId="65F243F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273BB8" w14:textId="77777777" w:rsidR="00AF5989" w:rsidRPr="00EC616F" w:rsidRDefault="00AF5989" w:rsidP="00AF5989">
      <w:r w:rsidRPr="00EC616F">
        <w:rPr>
          <w:rStyle w:val="HideTWBExt"/>
        </w:rPr>
        <w:t>&lt;/Amend&gt;</w:t>
      </w:r>
    </w:p>
    <w:p w14:paraId="6E2AD08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480</w:t>
      </w:r>
      <w:r w:rsidRPr="00EC616F">
        <w:rPr>
          <w:rStyle w:val="HideTWBExt"/>
          <w:b w:val="0"/>
        </w:rPr>
        <w:t>&lt;/NumAm&gt;</w:t>
      </w:r>
    </w:p>
    <w:p w14:paraId="7B8E4D83"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Emil Radev</w:t>
      </w:r>
      <w:r w:rsidRPr="00EC616F">
        <w:rPr>
          <w:rStyle w:val="HideTWBExt"/>
          <w:b w:val="0"/>
        </w:rPr>
        <w:t>&lt;/Members&gt;</w:t>
      </w:r>
    </w:p>
    <w:p w14:paraId="1D409AA5" w14:textId="77777777" w:rsidR="00AF5989" w:rsidRPr="00EC616F" w:rsidRDefault="00AF5989" w:rsidP="00AF5989">
      <w:pPr>
        <w:pStyle w:val="NormalBold"/>
      </w:pPr>
      <w:r w:rsidRPr="00EC616F">
        <w:rPr>
          <w:rStyle w:val="HideTWBExt"/>
          <w:b w:val="0"/>
        </w:rPr>
        <w:t>&lt;/RepeatBlock-By&gt;</w:t>
      </w:r>
    </w:p>
    <w:p w14:paraId="52796FC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7C1015A" w14:textId="77777777" w:rsidR="00AF5989" w:rsidRPr="00EC616F" w:rsidRDefault="00AF5989" w:rsidP="00AF5989">
      <w:pPr>
        <w:pStyle w:val="NormalBold"/>
      </w:pPr>
      <w:r w:rsidRPr="00EC616F">
        <w:rPr>
          <w:rStyle w:val="HideTWBExt"/>
          <w:b w:val="0"/>
        </w:rPr>
        <w:t>&lt;Article&gt;</w:t>
      </w:r>
      <w:r w:rsidRPr="00EC616F">
        <w:t>Članak 12. – stavak 5.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D44FCE5" w14:textId="77777777" w:rsidTr="009413C2">
        <w:trPr>
          <w:trHeight w:hRule="exact" w:val="240"/>
          <w:jc w:val="center"/>
        </w:trPr>
        <w:tc>
          <w:tcPr>
            <w:tcW w:w="9752" w:type="dxa"/>
            <w:gridSpan w:val="2"/>
          </w:tcPr>
          <w:p w14:paraId="625DA30C" w14:textId="77777777" w:rsidR="00AF5989" w:rsidRPr="00EC616F" w:rsidRDefault="00AF5989" w:rsidP="009413C2"/>
        </w:tc>
      </w:tr>
      <w:tr w:rsidR="00AF5989" w:rsidRPr="00EC616F" w14:paraId="7D76EB5D" w14:textId="77777777" w:rsidTr="009413C2">
        <w:trPr>
          <w:trHeight w:val="240"/>
          <w:jc w:val="center"/>
        </w:trPr>
        <w:tc>
          <w:tcPr>
            <w:tcW w:w="4876" w:type="dxa"/>
          </w:tcPr>
          <w:p w14:paraId="1AA6A87F" w14:textId="77777777" w:rsidR="00AF5989" w:rsidRPr="00EC616F" w:rsidRDefault="00AF5989" w:rsidP="009413C2">
            <w:pPr>
              <w:pStyle w:val="ColumnHeading"/>
            </w:pPr>
            <w:r w:rsidRPr="00EC616F">
              <w:t>Tekst koji je predložila Komisija</w:t>
            </w:r>
          </w:p>
        </w:tc>
        <w:tc>
          <w:tcPr>
            <w:tcW w:w="4876" w:type="dxa"/>
          </w:tcPr>
          <w:p w14:paraId="069AD8AC" w14:textId="77777777" w:rsidR="00AF5989" w:rsidRPr="00EC616F" w:rsidRDefault="00AF5989" w:rsidP="009413C2">
            <w:pPr>
              <w:pStyle w:val="ColumnHeading"/>
            </w:pPr>
            <w:r w:rsidRPr="00EC616F">
              <w:t>Izmjena</w:t>
            </w:r>
          </w:p>
        </w:tc>
      </w:tr>
      <w:tr w:rsidR="00AF5989" w:rsidRPr="00EC616F" w14:paraId="0A14534E" w14:textId="77777777" w:rsidTr="009413C2">
        <w:trPr>
          <w:jc w:val="center"/>
        </w:trPr>
        <w:tc>
          <w:tcPr>
            <w:tcW w:w="4876" w:type="dxa"/>
          </w:tcPr>
          <w:p w14:paraId="5630476B" w14:textId="77777777" w:rsidR="00AF5989" w:rsidRPr="00EC616F" w:rsidRDefault="00AF5989" w:rsidP="009413C2">
            <w:pPr>
              <w:pStyle w:val="Normal6"/>
              <w:rPr>
                <w:b/>
                <w:i/>
              </w:rPr>
            </w:pPr>
            <w:r w:rsidRPr="00EC616F">
              <w:t>(a)</w:t>
            </w:r>
            <w:r w:rsidRPr="00EC616F">
              <w:rPr>
                <w:b/>
                <w:i/>
              </w:rPr>
              <w:tab/>
              <w:t>posebno okrutne radnje</w:t>
            </w:r>
            <w:r w:rsidRPr="00EC616F">
              <w:t xml:space="preserve"> kada je djelo</w:t>
            </w:r>
            <w:r w:rsidRPr="00EC616F">
              <w:rPr>
                <w:b/>
                <w:i/>
              </w:rPr>
              <w:t xml:space="preserve"> nesrazmjerno s navodnim političkim ciljem,</w:t>
            </w:r>
          </w:p>
        </w:tc>
        <w:tc>
          <w:tcPr>
            <w:tcW w:w="4876" w:type="dxa"/>
          </w:tcPr>
          <w:p w14:paraId="1530BECC" w14:textId="77777777" w:rsidR="00AF5989" w:rsidRPr="00EC616F" w:rsidRDefault="00AF5989" w:rsidP="009413C2">
            <w:pPr>
              <w:pStyle w:val="Normal6"/>
              <w:rPr>
                <w:b/>
                <w:i/>
              </w:rPr>
            </w:pPr>
            <w:r w:rsidRPr="00EC616F">
              <w:t>(a)</w:t>
            </w:r>
            <w:r w:rsidRPr="00EC616F">
              <w:rPr>
                <w:b/>
                <w:i/>
              </w:rPr>
              <w:tab/>
              <w:t>sudjelovanje u aktivnostima određene terorističke skupine, čak i</w:t>
            </w:r>
            <w:r w:rsidRPr="00EC616F">
              <w:t xml:space="preserve"> kada</w:t>
            </w:r>
            <w:r w:rsidRPr="00EC616F">
              <w:rPr>
                <w:b/>
                <w:i/>
              </w:rPr>
              <w:t xml:space="preserve"> nije utvrđeno da</w:t>
            </w:r>
            <w:r w:rsidRPr="00EC616F">
              <w:t xml:space="preserve"> je</w:t>
            </w:r>
            <w:r w:rsidRPr="00EC616F">
              <w:rPr>
                <w:b/>
                <w:i/>
              </w:rPr>
              <w:t xml:space="preserve"> dotična osoba počinila, pokušala počiniti ili prijetila da će počiniti terorističko</w:t>
            </w:r>
            <w:r w:rsidRPr="00EC616F">
              <w:t xml:space="preserve"> djelo</w:t>
            </w:r>
            <w:r w:rsidRPr="00EC616F">
              <w:rPr>
                <w:b/>
                <w:i/>
              </w:rPr>
              <w:t xml:space="preserve"> kako je definirano u rezolucijama Vijeća sigurnosti Ujedinjenih naroda;</w:t>
            </w:r>
          </w:p>
        </w:tc>
      </w:tr>
    </w:tbl>
    <w:p w14:paraId="48CC9DD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CD03E62" w14:textId="77777777" w:rsidR="00AF5989" w:rsidRPr="00EC616F" w:rsidRDefault="00AF5989" w:rsidP="00AF5989">
      <w:r w:rsidRPr="00EC616F">
        <w:rPr>
          <w:rStyle w:val="HideTWBExt"/>
        </w:rPr>
        <w:t>&lt;/Amend&gt;</w:t>
      </w:r>
    </w:p>
    <w:p w14:paraId="0BF62A6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481</w:t>
      </w:r>
      <w:r w:rsidRPr="00EC616F">
        <w:rPr>
          <w:rStyle w:val="HideTWBExt"/>
          <w:b w:val="0"/>
        </w:rPr>
        <w:t>&lt;/NumAm&gt;</w:t>
      </w:r>
    </w:p>
    <w:p w14:paraId="7DC6053D"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30C3E21B" w14:textId="77777777" w:rsidR="00AF5989" w:rsidRPr="00EC616F" w:rsidRDefault="00AF5989" w:rsidP="00AF5989">
      <w:pPr>
        <w:pStyle w:val="NormalBold"/>
      </w:pPr>
      <w:r w:rsidRPr="00EC616F">
        <w:rPr>
          <w:rStyle w:val="HideTWBExt"/>
          <w:b w:val="0"/>
        </w:rPr>
        <w:t>&lt;/RepeatBlock-By&gt;</w:t>
      </w:r>
    </w:p>
    <w:p w14:paraId="65C603D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88E4DBB" w14:textId="77777777" w:rsidR="00AF5989" w:rsidRPr="00EC616F" w:rsidRDefault="00AF5989" w:rsidP="00AF5989">
      <w:pPr>
        <w:pStyle w:val="NormalBold"/>
      </w:pPr>
      <w:r w:rsidRPr="00EC616F">
        <w:rPr>
          <w:rStyle w:val="HideTWBExt"/>
          <w:b w:val="0"/>
        </w:rPr>
        <w:t>&lt;Article&gt;</w:t>
      </w:r>
      <w:r w:rsidRPr="00EC616F">
        <w:t>Članak 12. – stavak 5.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487546" w14:textId="77777777" w:rsidTr="009413C2">
        <w:trPr>
          <w:trHeight w:hRule="exact" w:val="240"/>
          <w:jc w:val="center"/>
        </w:trPr>
        <w:tc>
          <w:tcPr>
            <w:tcW w:w="9752" w:type="dxa"/>
            <w:gridSpan w:val="2"/>
          </w:tcPr>
          <w:p w14:paraId="0648FE17" w14:textId="77777777" w:rsidR="00AF5989" w:rsidRPr="00EC616F" w:rsidRDefault="00AF5989" w:rsidP="009413C2"/>
        </w:tc>
      </w:tr>
      <w:tr w:rsidR="00AF5989" w:rsidRPr="00EC616F" w14:paraId="04F43850" w14:textId="77777777" w:rsidTr="009413C2">
        <w:trPr>
          <w:trHeight w:val="240"/>
          <w:jc w:val="center"/>
        </w:trPr>
        <w:tc>
          <w:tcPr>
            <w:tcW w:w="4876" w:type="dxa"/>
          </w:tcPr>
          <w:p w14:paraId="2BC7CBC2" w14:textId="77777777" w:rsidR="00AF5989" w:rsidRPr="00EC616F" w:rsidRDefault="00AF5989" w:rsidP="009413C2">
            <w:pPr>
              <w:pStyle w:val="ColumnHeading"/>
            </w:pPr>
            <w:r w:rsidRPr="00EC616F">
              <w:t>Tekst koji je predložila Komisija</w:t>
            </w:r>
          </w:p>
        </w:tc>
        <w:tc>
          <w:tcPr>
            <w:tcW w:w="4876" w:type="dxa"/>
          </w:tcPr>
          <w:p w14:paraId="2AE09656" w14:textId="77777777" w:rsidR="00AF5989" w:rsidRPr="00EC616F" w:rsidRDefault="00AF5989" w:rsidP="009413C2">
            <w:pPr>
              <w:pStyle w:val="ColumnHeading"/>
            </w:pPr>
            <w:r w:rsidRPr="00EC616F">
              <w:t>Izmjena</w:t>
            </w:r>
          </w:p>
        </w:tc>
      </w:tr>
      <w:tr w:rsidR="00AF5989" w:rsidRPr="00EC616F" w14:paraId="71623381" w14:textId="77777777" w:rsidTr="009413C2">
        <w:trPr>
          <w:jc w:val="center"/>
        </w:trPr>
        <w:tc>
          <w:tcPr>
            <w:tcW w:w="4876" w:type="dxa"/>
          </w:tcPr>
          <w:p w14:paraId="28210B16" w14:textId="77777777" w:rsidR="00AF5989" w:rsidRPr="00EC616F" w:rsidRDefault="00AF5989" w:rsidP="009413C2">
            <w:pPr>
              <w:pStyle w:val="Normal6"/>
              <w:rPr>
                <w:b/>
                <w:i/>
              </w:rPr>
            </w:pPr>
            <w:r w:rsidRPr="00EC616F">
              <w:rPr>
                <w:b/>
                <w:i/>
              </w:rPr>
              <w:t>(b)</w:t>
            </w:r>
            <w:r w:rsidRPr="00EC616F">
              <w:rPr>
                <w:b/>
                <w:i/>
              </w:rPr>
              <w:tab/>
              <w:t>teroristička djela koja karakterizira nasilje prema običnom pučanstvu, čak i ako se počine iz navodnih političkih pobuda</w:t>
            </w:r>
            <w:r w:rsidRPr="00EC616F">
              <w:t>.</w:t>
            </w:r>
          </w:p>
        </w:tc>
        <w:tc>
          <w:tcPr>
            <w:tcW w:w="4876" w:type="dxa"/>
          </w:tcPr>
          <w:p w14:paraId="16B32369" w14:textId="77777777" w:rsidR="00AF5989" w:rsidRPr="00EC616F" w:rsidRDefault="00AF5989" w:rsidP="009413C2">
            <w:pPr>
              <w:pStyle w:val="Normal6"/>
              <w:rPr>
                <w:b/>
                <w:i/>
              </w:rPr>
            </w:pPr>
            <w:r w:rsidRPr="00EC616F">
              <w:rPr>
                <w:b/>
                <w:i/>
              </w:rPr>
              <w:t>Briše se</w:t>
            </w:r>
            <w:r w:rsidRPr="00EC616F">
              <w:t>.</w:t>
            </w:r>
          </w:p>
        </w:tc>
      </w:tr>
    </w:tbl>
    <w:p w14:paraId="5F5EDD3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558680E" w14:textId="77777777" w:rsidR="00AF5989" w:rsidRPr="00EC616F" w:rsidRDefault="00AF5989" w:rsidP="00AF5989">
      <w:r w:rsidRPr="00EC616F">
        <w:rPr>
          <w:rStyle w:val="HideTWBExt"/>
        </w:rPr>
        <w:t>&lt;/Amend&gt;</w:t>
      </w:r>
    </w:p>
    <w:p w14:paraId="3B9CD75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482</w:t>
      </w:r>
      <w:r w:rsidRPr="00EC616F">
        <w:rPr>
          <w:rStyle w:val="HideTWBExt"/>
          <w:b w:val="0"/>
        </w:rPr>
        <w:t>&lt;/NumAm&gt;</w:t>
      </w:r>
    </w:p>
    <w:p w14:paraId="0AFD56C2"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3F60E8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197C715" w14:textId="77777777" w:rsidR="00AF5989" w:rsidRPr="00EC616F" w:rsidRDefault="00AF5989" w:rsidP="00AF5989">
      <w:r w:rsidRPr="00EC616F">
        <w:rPr>
          <w:rStyle w:val="HideTWBExt"/>
        </w:rPr>
        <w:t>&lt;/RepeatBlock-By&gt;</w:t>
      </w:r>
    </w:p>
    <w:p w14:paraId="36BD1E0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0361BF6" w14:textId="77777777" w:rsidR="00AF5989" w:rsidRPr="00EC616F" w:rsidRDefault="00AF5989" w:rsidP="00AF5989">
      <w:pPr>
        <w:pStyle w:val="NormalBold"/>
      </w:pPr>
      <w:r w:rsidRPr="00EC616F">
        <w:rPr>
          <w:rStyle w:val="HideTWBExt"/>
          <w:b w:val="0"/>
        </w:rPr>
        <w:t>&lt;Article&gt;</w:t>
      </w:r>
      <w:r w:rsidRPr="00EC616F">
        <w:t>Članak 12. – stavak 5.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8E773EB" w14:textId="77777777" w:rsidTr="009413C2">
        <w:trPr>
          <w:trHeight w:hRule="exact" w:val="240"/>
          <w:jc w:val="center"/>
        </w:trPr>
        <w:tc>
          <w:tcPr>
            <w:tcW w:w="9752" w:type="dxa"/>
            <w:gridSpan w:val="2"/>
          </w:tcPr>
          <w:p w14:paraId="06DB5F66" w14:textId="77777777" w:rsidR="00AF5989" w:rsidRPr="00EC616F" w:rsidRDefault="00AF5989" w:rsidP="009413C2"/>
        </w:tc>
      </w:tr>
      <w:tr w:rsidR="00AF5989" w:rsidRPr="00EC616F" w14:paraId="7C3869D3" w14:textId="77777777" w:rsidTr="009413C2">
        <w:trPr>
          <w:trHeight w:val="240"/>
          <w:jc w:val="center"/>
        </w:trPr>
        <w:tc>
          <w:tcPr>
            <w:tcW w:w="4876" w:type="dxa"/>
          </w:tcPr>
          <w:p w14:paraId="5256CA1F" w14:textId="77777777" w:rsidR="00AF5989" w:rsidRPr="00EC616F" w:rsidRDefault="00AF5989" w:rsidP="009413C2">
            <w:pPr>
              <w:pStyle w:val="ColumnHeading"/>
            </w:pPr>
            <w:r w:rsidRPr="00EC616F">
              <w:t>Tekst koji je predložila Komisija</w:t>
            </w:r>
          </w:p>
        </w:tc>
        <w:tc>
          <w:tcPr>
            <w:tcW w:w="4876" w:type="dxa"/>
          </w:tcPr>
          <w:p w14:paraId="6694F99A" w14:textId="77777777" w:rsidR="00AF5989" w:rsidRPr="00EC616F" w:rsidRDefault="00AF5989" w:rsidP="009413C2">
            <w:pPr>
              <w:pStyle w:val="ColumnHeading"/>
            </w:pPr>
            <w:r w:rsidRPr="00EC616F">
              <w:t>Izmjena</w:t>
            </w:r>
          </w:p>
        </w:tc>
      </w:tr>
      <w:tr w:rsidR="00AF5989" w:rsidRPr="00EC616F" w14:paraId="5E24A496" w14:textId="77777777" w:rsidTr="009413C2">
        <w:trPr>
          <w:jc w:val="center"/>
        </w:trPr>
        <w:tc>
          <w:tcPr>
            <w:tcW w:w="4876" w:type="dxa"/>
          </w:tcPr>
          <w:p w14:paraId="1B40BE8A" w14:textId="77777777" w:rsidR="00AF5989" w:rsidRPr="00EC616F" w:rsidRDefault="00AF5989" w:rsidP="009413C2">
            <w:pPr>
              <w:pStyle w:val="Normal6"/>
              <w:rPr>
                <w:b/>
                <w:i/>
              </w:rPr>
            </w:pPr>
            <w:r w:rsidRPr="00EC616F">
              <w:rPr>
                <w:b/>
                <w:i/>
              </w:rPr>
              <w:t>(b)</w:t>
            </w:r>
            <w:r w:rsidRPr="00EC616F">
              <w:rPr>
                <w:b/>
                <w:i/>
              </w:rPr>
              <w:tab/>
              <w:t>teroristička djela koja karakterizira nasilje prema običnom pučanstvu, čak i ako se počine iz navodnih političkih pobuda</w:t>
            </w:r>
            <w:r w:rsidRPr="00EC616F">
              <w:t>.</w:t>
            </w:r>
          </w:p>
        </w:tc>
        <w:tc>
          <w:tcPr>
            <w:tcW w:w="4876" w:type="dxa"/>
          </w:tcPr>
          <w:p w14:paraId="1DDA636A" w14:textId="77777777" w:rsidR="00AF5989" w:rsidRPr="00EC616F" w:rsidRDefault="00AF5989" w:rsidP="009413C2">
            <w:pPr>
              <w:pStyle w:val="Normal6"/>
              <w:rPr>
                <w:b/>
                <w:i/>
              </w:rPr>
            </w:pPr>
            <w:r w:rsidRPr="00EC616F">
              <w:rPr>
                <w:b/>
                <w:i/>
              </w:rPr>
              <w:t>Briše se</w:t>
            </w:r>
            <w:r w:rsidRPr="00EC616F">
              <w:t>.</w:t>
            </w:r>
          </w:p>
        </w:tc>
      </w:tr>
    </w:tbl>
    <w:p w14:paraId="3ECAE87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945964C" w14:textId="77777777" w:rsidR="00AF5989" w:rsidRPr="00EC616F" w:rsidRDefault="00AF5989" w:rsidP="00AF5989">
      <w:r w:rsidRPr="00EC616F">
        <w:rPr>
          <w:rStyle w:val="HideTWBExt"/>
        </w:rPr>
        <w:t>&lt;/Amend&gt;</w:t>
      </w:r>
    </w:p>
    <w:p w14:paraId="4DA38C6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483</w:t>
      </w:r>
      <w:r w:rsidRPr="00EC616F">
        <w:rPr>
          <w:rStyle w:val="HideTWBExt"/>
          <w:b w:val="0"/>
        </w:rPr>
        <w:t>&lt;/NumAm&gt;</w:t>
      </w:r>
    </w:p>
    <w:p w14:paraId="164DCDAB"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41D7DDD5" w14:textId="77777777" w:rsidR="00AF5989" w:rsidRPr="00EC616F" w:rsidRDefault="00AF5989" w:rsidP="00AF5989">
      <w:pPr>
        <w:pStyle w:val="NormalBold"/>
      </w:pPr>
      <w:r w:rsidRPr="00EC616F">
        <w:rPr>
          <w:rStyle w:val="HideTWBExt"/>
          <w:b w:val="0"/>
        </w:rPr>
        <w:t>&lt;/RepeatBlock-By&gt;</w:t>
      </w:r>
    </w:p>
    <w:p w14:paraId="1165FD8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0BB48DC" w14:textId="77777777" w:rsidR="00AF5989" w:rsidRPr="00EC616F" w:rsidRDefault="00AF5989" w:rsidP="00AF5989">
      <w:pPr>
        <w:pStyle w:val="NormalBold"/>
      </w:pPr>
      <w:r w:rsidRPr="00EC616F">
        <w:rPr>
          <w:rStyle w:val="HideTWBExt"/>
          <w:b w:val="0"/>
        </w:rPr>
        <w:t>&lt;Article&gt;</w:t>
      </w:r>
      <w:r w:rsidRPr="00EC616F">
        <w:t>Članak 12. – stavak 5.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0F5657A" w14:textId="77777777" w:rsidTr="009413C2">
        <w:trPr>
          <w:trHeight w:hRule="exact" w:val="240"/>
          <w:jc w:val="center"/>
        </w:trPr>
        <w:tc>
          <w:tcPr>
            <w:tcW w:w="9752" w:type="dxa"/>
            <w:gridSpan w:val="2"/>
          </w:tcPr>
          <w:p w14:paraId="7BE6D139" w14:textId="77777777" w:rsidR="00AF5989" w:rsidRPr="00EC616F" w:rsidRDefault="00AF5989" w:rsidP="009413C2"/>
        </w:tc>
      </w:tr>
      <w:tr w:rsidR="00AF5989" w:rsidRPr="00EC616F" w14:paraId="04A2F32A" w14:textId="77777777" w:rsidTr="009413C2">
        <w:trPr>
          <w:trHeight w:val="240"/>
          <w:jc w:val="center"/>
        </w:trPr>
        <w:tc>
          <w:tcPr>
            <w:tcW w:w="4876" w:type="dxa"/>
          </w:tcPr>
          <w:p w14:paraId="4142D735" w14:textId="77777777" w:rsidR="00AF5989" w:rsidRPr="00EC616F" w:rsidRDefault="00AF5989" w:rsidP="009413C2">
            <w:pPr>
              <w:pStyle w:val="ColumnHeading"/>
            </w:pPr>
            <w:r w:rsidRPr="00EC616F">
              <w:t>Tekst koji je predložila Komisija</w:t>
            </w:r>
          </w:p>
        </w:tc>
        <w:tc>
          <w:tcPr>
            <w:tcW w:w="4876" w:type="dxa"/>
          </w:tcPr>
          <w:p w14:paraId="3C46D695" w14:textId="77777777" w:rsidR="00AF5989" w:rsidRPr="00EC616F" w:rsidRDefault="00AF5989" w:rsidP="009413C2">
            <w:pPr>
              <w:pStyle w:val="ColumnHeading"/>
            </w:pPr>
            <w:r w:rsidRPr="00EC616F">
              <w:t>Izmjena</w:t>
            </w:r>
          </w:p>
        </w:tc>
      </w:tr>
      <w:tr w:rsidR="00AF5989" w:rsidRPr="00EC616F" w14:paraId="0FBBAAFD" w14:textId="77777777" w:rsidTr="009413C2">
        <w:trPr>
          <w:jc w:val="center"/>
        </w:trPr>
        <w:tc>
          <w:tcPr>
            <w:tcW w:w="4876" w:type="dxa"/>
          </w:tcPr>
          <w:p w14:paraId="7A574E59" w14:textId="77777777" w:rsidR="00AF5989" w:rsidRPr="00EC616F" w:rsidRDefault="00AF5989" w:rsidP="009413C2">
            <w:pPr>
              <w:pStyle w:val="Normal6"/>
              <w:rPr>
                <w:b/>
                <w:i/>
              </w:rPr>
            </w:pPr>
            <w:r w:rsidRPr="00EC616F">
              <w:t>(b)</w:t>
            </w:r>
            <w:r w:rsidRPr="00EC616F">
              <w:rPr>
                <w:b/>
                <w:i/>
              </w:rPr>
              <w:tab/>
            </w:r>
            <w:r w:rsidRPr="00EC616F">
              <w:t>teroristička djela koja karakterizira nasilje prema običnom pučanstvu, čak i ako se počine iz navodnih političkih pobuda.</w:t>
            </w:r>
          </w:p>
        </w:tc>
        <w:tc>
          <w:tcPr>
            <w:tcW w:w="4876" w:type="dxa"/>
          </w:tcPr>
          <w:p w14:paraId="0265A01A" w14:textId="77777777" w:rsidR="00AF5989" w:rsidRPr="00EC616F" w:rsidRDefault="00AF5989" w:rsidP="009413C2">
            <w:pPr>
              <w:pStyle w:val="Normal6"/>
              <w:rPr>
                <w:b/>
                <w:i/>
              </w:rPr>
            </w:pPr>
            <w:r w:rsidRPr="00EC616F">
              <w:t>(b)</w:t>
            </w:r>
            <w:r w:rsidRPr="00EC616F">
              <w:rPr>
                <w:b/>
                <w:i/>
              </w:rPr>
              <w:tab/>
            </w:r>
            <w:r w:rsidRPr="00EC616F">
              <w:t>teroristička djela koja karakterizira nasilje prema običnom pučanstvu, čak i ako se počine iz navodnih političkih pobuda</w:t>
            </w:r>
            <w:r w:rsidRPr="00EC616F">
              <w:rPr>
                <w:b/>
                <w:i/>
              </w:rPr>
              <w:t>, i sudjelovanje u pripremi takvog terorističkog djela ili podupiranje terorističke skupine kako je utvrđeno u Direktivi (2017/XXX) o suzbijanju terorizma kojom se zamjenjuje Okvirna odluka 2002/475/PUP o suzbijanju terorizma</w:t>
            </w:r>
            <w:r w:rsidRPr="00EC616F">
              <w:t>.</w:t>
            </w:r>
          </w:p>
        </w:tc>
      </w:tr>
    </w:tbl>
    <w:p w14:paraId="2D9B5F7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CAA2183"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5D46ACA" w14:textId="72F589D7" w:rsidR="00AF5989" w:rsidRPr="00EC616F" w:rsidRDefault="00AF5989" w:rsidP="00AF5989">
      <w:pPr>
        <w:pStyle w:val="Normal12Italic"/>
        <w:rPr>
          <w:lang w:val="hr-HR"/>
        </w:rPr>
      </w:pPr>
      <w:r w:rsidRPr="00EC616F">
        <w:rPr>
          <w:lang w:val="hr-HR"/>
        </w:rPr>
        <w:t xml:space="preserve">Ova izmjena odgovara novoj uvodnoj izjavi 31a. Obje se izmjene odnose na presudu C-573/14 Suda Europske unije u kojoj se tumači da je priprema terorističkog djela ili podupiranje terorističke mreže razlog za </w:t>
      </w:r>
      <w:r w:rsidR="00F50BE8" w:rsidRPr="00EC616F">
        <w:rPr>
          <w:lang w:val="hr-HR"/>
        </w:rPr>
        <w:t xml:space="preserve">ukidanje </w:t>
      </w:r>
      <w:r w:rsidRPr="00EC616F">
        <w:rPr>
          <w:lang w:val="hr-HR"/>
        </w:rPr>
        <w:t>statusa izbjeglice ili osobe koja ima supsidijarnu zaštitu.</w:t>
      </w:r>
    </w:p>
    <w:p w14:paraId="2111BD2C" w14:textId="77777777" w:rsidR="00AF5989" w:rsidRPr="00EC616F" w:rsidRDefault="00AF5989" w:rsidP="00AF5989">
      <w:r w:rsidRPr="00EC616F">
        <w:rPr>
          <w:rStyle w:val="HideTWBExt"/>
        </w:rPr>
        <w:t>&lt;/Amend&gt;</w:t>
      </w:r>
    </w:p>
    <w:p w14:paraId="4093092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484</w:t>
      </w:r>
      <w:r w:rsidRPr="00EC616F">
        <w:rPr>
          <w:rStyle w:val="HideTWBExt"/>
          <w:b w:val="0"/>
        </w:rPr>
        <w:t>&lt;/NumAm&gt;</w:t>
      </w:r>
    </w:p>
    <w:p w14:paraId="63D280D8"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1DA5C559" w14:textId="77777777" w:rsidR="00AF5989" w:rsidRPr="00EC616F" w:rsidRDefault="00AF5989" w:rsidP="00AF5989">
      <w:pPr>
        <w:pStyle w:val="NormalBold"/>
      </w:pPr>
      <w:r w:rsidRPr="00EC616F">
        <w:rPr>
          <w:rStyle w:val="HideTWBExt"/>
          <w:b w:val="0"/>
        </w:rPr>
        <w:t>&lt;/RepeatBlock-By&gt;</w:t>
      </w:r>
    </w:p>
    <w:p w14:paraId="7B90A9D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7D18EE0" w14:textId="77777777" w:rsidR="00AF5989" w:rsidRPr="00EC616F" w:rsidRDefault="00AF5989" w:rsidP="00AF5989">
      <w:pPr>
        <w:pStyle w:val="NormalBold"/>
      </w:pPr>
      <w:r w:rsidRPr="00EC616F">
        <w:rPr>
          <w:rStyle w:val="HideTWBExt"/>
          <w:b w:val="0"/>
        </w:rPr>
        <w:t>&lt;Article&gt;</w:t>
      </w:r>
      <w:r w:rsidRPr="00EC616F">
        <w:t>Članak 12. – stavak 5.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C7CD259" w14:textId="77777777" w:rsidTr="009413C2">
        <w:trPr>
          <w:trHeight w:hRule="exact" w:val="240"/>
          <w:jc w:val="center"/>
        </w:trPr>
        <w:tc>
          <w:tcPr>
            <w:tcW w:w="9752" w:type="dxa"/>
            <w:gridSpan w:val="2"/>
          </w:tcPr>
          <w:p w14:paraId="3D631080" w14:textId="77777777" w:rsidR="00AF5989" w:rsidRPr="00EC616F" w:rsidRDefault="00AF5989" w:rsidP="009413C2"/>
        </w:tc>
      </w:tr>
      <w:tr w:rsidR="00AF5989" w:rsidRPr="00EC616F" w14:paraId="497D5D27" w14:textId="77777777" w:rsidTr="009413C2">
        <w:trPr>
          <w:trHeight w:val="240"/>
          <w:jc w:val="center"/>
        </w:trPr>
        <w:tc>
          <w:tcPr>
            <w:tcW w:w="4876" w:type="dxa"/>
          </w:tcPr>
          <w:p w14:paraId="7B9E5D9F" w14:textId="77777777" w:rsidR="00AF5989" w:rsidRPr="00EC616F" w:rsidRDefault="00AF5989" w:rsidP="009413C2">
            <w:pPr>
              <w:pStyle w:val="ColumnHeading"/>
            </w:pPr>
            <w:r w:rsidRPr="00EC616F">
              <w:t>Tekst koji je predložila Komisija</w:t>
            </w:r>
          </w:p>
        </w:tc>
        <w:tc>
          <w:tcPr>
            <w:tcW w:w="4876" w:type="dxa"/>
          </w:tcPr>
          <w:p w14:paraId="057A8CEF" w14:textId="77777777" w:rsidR="00AF5989" w:rsidRPr="00EC616F" w:rsidRDefault="00AF5989" w:rsidP="009413C2">
            <w:pPr>
              <w:pStyle w:val="ColumnHeading"/>
            </w:pPr>
            <w:r w:rsidRPr="00EC616F">
              <w:t>Izmjena</w:t>
            </w:r>
          </w:p>
        </w:tc>
      </w:tr>
      <w:tr w:rsidR="00AF5989" w:rsidRPr="00EC616F" w14:paraId="29CE1C97" w14:textId="77777777" w:rsidTr="009413C2">
        <w:trPr>
          <w:jc w:val="center"/>
        </w:trPr>
        <w:tc>
          <w:tcPr>
            <w:tcW w:w="4876" w:type="dxa"/>
          </w:tcPr>
          <w:p w14:paraId="696B8113" w14:textId="77777777" w:rsidR="00AF5989" w:rsidRPr="00EC616F" w:rsidRDefault="00AF5989" w:rsidP="009413C2">
            <w:pPr>
              <w:pStyle w:val="Normal6"/>
              <w:rPr>
                <w:b/>
                <w:i/>
              </w:rPr>
            </w:pPr>
            <w:r w:rsidRPr="00EC616F">
              <w:t>(b)</w:t>
            </w:r>
            <w:r w:rsidRPr="00EC616F">
              <w:rPr>
                <w:b/>
                <w:i/>
              </w:rPr>
              <w:tab/>
              <w:t>teroristička djela</w:t>
            </w:r>
            <w:r w:rsidRPr="00EC616F">
              <w:t xml:space="preserve"> koja karakterizira nasilje prema običnom pučanstvu, čak i ako se počine iz navodnih političkih pobuda.</w:t>
            </w:r>
          </w:p>
        </w:tc>
        <w:tc>
          <w:tcPr>
            <w:tcW w:w="4876" w:type="dxa"/>
          </w:tcPr>
          <w:p w14:paraId="5C43A2EC" w14:textId="77777777" w:rsidR="00AF5989" w:rsidRPr="00EC616F" w:rsidRDefault="00AF5989" w:rsidP="009413C2">
            <w:pPr>
              <w:pStyle w:val="Normal6"/>
              <w:rPr>
                <w:b/>
                <w:i/>
              </w:rPr>
            </w:pPr>
            <w:r w:rsidRPr="00EC616F">
              <w:t>(b)</w:t>
            </w:r>
            <w:r w:rsidRPr="00EC616F">
              <w:rPr>
                <w:b/>
                <w:i/>
              </w:rPr>
              <w:tab/>
              <w:t>planiranje, poticanje ili doprinošenje terorističkim djelima</w:t>
            </w:r>
            <w:r w:rsidRPr="00EC616F">
              <w:t xml:space="preserve"> koja karakterizira nasilje prema običnom pučanstvu, čak i ako se počine iz navodnih političkih</w:t>
            </w:r>
            <w:r w:rsidRPr="00EC616F">
              <w:rPr>
                <w:b/>
                <w:i/>
              </w:rPr>
              <w:t xml:space="preserve"> ili vjerskih</w:t>
            </w:r>
            <w:r w:rsidRPr="00EC616F">
              <w:t xml:space="preserve"> pobuda.</w:t>
            </w:r>
          </w:p>
        </w:tc>
      </w:tr>
    </w:tbl>
    <w:p w14:paraId="632B931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9B5AE39" w14:textId="77777777" w:rsidR="00AF5989" w:rsidRPr="00EC616F" w:rsidRDefault="00AF5989" w:rsidP="00AF5989">
      <w:r w:rsidRPr="00EC616F">
        <w:rPr>
          <w:rStyle w:val="HideTWBExt"/>
        </w:rPr>
        <w:t>&lt;/Amend&gt;</w:t>
      </w:r>
    </w:p>
    <w:p w14:paraId="69E9794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485</w:t>
      </w:r>
      <w:r w:rsidRPr="00EC616F">
        <w:rPr>
          <w:rStyle w:val="HideTWBExt"/>
          <w:b w:val="0"/>
        </w:rPr>
        <w:t>&lt;/NumAm&gt;</w:t>
      </w:r>
    </w:p>
    <w:p w14:paraId="3CDE77F4"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Emil Radev</w:t>
      </w:r>
      <w:r w:rsidRPr="00EC616F">
        <w:rPr>
          <w:rStyle w:val="HideTWBExt"/>
          <w:b w:val="0"/>
        </w:rPr>
        <w:t>&lt;/Members&gt;</w:t>
      </w:r>
    </w:p>
    <w:p w14:paraId="3DAC9957" w14:textId="77777777" w:rsidR="00AF5989" w:rsidRPr="00EC616F" w:rsidRDefault="00AF5989" w:rsidP="00AF5989">
      <w:pPr>
        <w:pStyle w:val="NormalBold"/>
      </w:pPr>
      <w:r w:rsidRPr="00EC616F">
        <w:rPr>
          <w:rStyle w:val="HideTWBExt"/>
          <w:b w:val="0"/>
        </w:rPr>
        <w:t>&lt;/RepeatBlock-By&gt;</w:t>
      </w:r>
    </w:p>
    <w:p w14:paraId="2183864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DC44729" w14:textId="77777777" w:rsidR="00AF5989" w:rsidRPr="00EC616F" w:rsidRDefault="00AF5989" w:rsidP="00AF5989">
      <w:pPr>
        <w:pStyle w:val="NormalBold"/>
      </w:pPr>
      <w:r w:rsidRPr="00EC616F">
        <w:rPr>
          <w:rStyle w:val="HideTWBExt"/>
          <w:b w:val="0"/>
        </w:rPr>
        <w:t>&lt;Article&gt;</w:t>
      </w:r>
      <w:r w:rsidRPr="00EC616F">
        <w:t>Članak 12. – stavak 5.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3F39B57" w14:textId="77777777" w:rsidTr="009413C2">
        <w:trPr>
          <w:trHeight w:hRule="exact" w:val="240"/>
          <w:jc w:val="center"/>
        </w:trPr>
        <w:tc>
          <w:tcPr>
            <w:tcW w:w="9752" w:type="dxa"/>
            <w:gridSpan w:val="2"/>
          </w:tcPr>
          <w:p w14:paraId="7DEACE27" w14:textId="77777777" w:rsidR="00AF5989" w:rsidRPr="00EC616F" w:rsidRDefault="00AF5989" w:rsidP="009413C2"/>
        </w:tc>
      </w:tr>
      <w:tr w:rsidR="00AF5989" w:rsidRPr="00EC616F" w14:paraId="0F05B1D9" w14:textId="77777777" w:rsidTr="009413C2">
        <w:trPr>
          <w:trHeight w:val="240"/>
          <w:jc w:val="center"/>
        </w:trPr>
        <w:tc>
          <w:tcPr>
            <w:tcW w:w="4876" w:type="dxa"/>
          </w:tcPr>
          <w:p w14:paraId="239B251C" w14:textId="77777777" w:rsidR="00AF5989" w:rsidRPr="00EC616F" w:rsidRDefault="00AF5989" w:rsidP="009413C2">
            <w:pPr>
              <w:pStyle w:val="ColumnHeading"/>
            </w:pPr>
            <w:r w:rsidRPr="00EC616F">
              <w:t>Tekst koji je predložila Komisija</w:t>
            </w:r>
          </w:p>
        </w:tc>
        <w:tc>
          <w:tcPr>
            <w:tcW w:w="4876" w:type="dxa"/>
          </w:tcPr>
          <w:p w14:paraId="11EB681C" w14:textId="77777777" w:rsidR="00AF5989" w:rsidRPr="00EC616F" w:rsidRDefault="00AF5989" w:rsidP="009413C2">
            <w:pPr>
              <w:pStyle w:val="ColumnHeading"/>
            </w:pPr>
            <w:r w:rsidRPr="00EC616F">
              <w:t>Izmjena</w:t>
            </w:r>
          </w:p>
        </w:tc>
      </w:tr>
      <w:tr w:rsidR="00AF5989" w:rsidRPr="00EC616F" w14:paraId="3176DB33" w14:textId="77777777" w:rsidTr="009413C2">
        <w:trPr>
          <w:jc w:val="center"/>
        </w:trPr>
        <w:tc>
          <w:tcPr>
            <w:tcW w:w="4876" w:type="dxa"/>
          </w:tcPr>
          <w:p w14:paraId="688483BB" w14:textId="77777777" w:rsidR="00AF5989" w:rsidRPr="00EC616F" w:rsidRDefault="00AF5989" w:rsidP="009413C2">
            <w:pPr>
              <w:pStyle w:val="Normal6"/>
              <w:rPr>
                <w:b/>
                <w:i/>
              </w:rPr>
            </w:pPr>
            <w:r w:rsidRPr="00EC616F">
              <w:t>(b)</w:t>
            </w:r>
            <w:r w:rsidRPr="00EC616F">
              <w:rPr>
                <w:b/>
                <w:i/>
              </w:rPr>
              <w:tab/>
              <w:t>teroristička djela koja karakterizira nasilje prema običnom pučanstvu, čak i ako se počine iz navodnih političkih pobuda.</w:t>
            </w:r>
          </w:p>
        </w:tc>
        <w:tc>
          <w:tcPr>
            <w:tcW w:w="4876" w:type="dxa"/>
          </w:tcPr>
          <w:p w14:paraId="3EBE9C16" w14:textId="77777777" w:rsidR="00AF5989" w:rsidRPr="00EC616F" w:rsidRDefault="00AF5989" w:rsidP="009413C2">
            <w:pPr>
              <w:pStyle w:val="Normal6"/>
              <w:rPr>
                <w:b/>
                <w:i/>
              </w:rPr>
            </w:pPr>
            <w:r w:rsidRPr="00EC616F">
              <w:t>(b)</w:t>
            </w:r>
            <w:r w:rsidRPr="00EC616F">
              <w:rPr>
                <w:b/>
                <w:i/>
              </w:rPr>
              <w:tab/>
              <w:t>presudu suda države članice zbog sudjelovanja u aktivnostima terorističke skupine; ili</w:t>
            </w:r>
          </w:p>
        </w:tc>
      </w:tr>
    </w:tbl>
    <w:p w14:paraId="37C3F9E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4564271" w14:textId="77777777" w:rsidR="00AF5989" w:rsidRPr="00EC616F" w:rsidRDefault="00AF5989" w:rsidP="00AF5989">
      <w:r w:rsidRPr="00EC616F">
        <w:rPr>
          <w:rStyle w:val="HideTWBExt"/>
        </w:rPr>
        <w:t>&lt;/Amend&gt;</w:t>
      </w:r>
    </w:p>
    <w:p w14:paraId="2C3FE61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486</w:t>
      </w:r>
      <w:r w:rsidRPr="00EC616F">
        <w:rPr>
          <w:rStyle w:val="HideTWBExt"/>
          <w:b w:val="0"/>
        </w:rPr>
        <w:t>&lt;/NumAm&gt;</w:t>
      </w:r>
    </w:p>
    <w:p w14:paraId="2A6B79CB"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782C2E5E" w14:textId="77777777" w:rsidR="00AF5989" w:rsidRPr="00EC616F" w:rsidRDefault="00AF5989" w:rsidP="00AF5989">
      <w:pPr>
        <w:pStyle w:val="NormalBold"/>
      </w:pPr>
      <w:r w:rsidRPr="00EC616F">
        <w:rPr>
          <w:rStyle w:val="HideTWBExt"/>
          <w:b w:val="0"/>
        </w:rPr>
        <w:t>&lt;/RepeatBlock-By&gt;</w:t>
      </w:r>
    </w:p>
    <w:p w14:paraId="51FBD33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4E3DE8B" w14:textId="77777777" w:rsidR="00AF5989" w:rsidRPr="00EC616F" w:rsidRDefault="00AF5989" w:rsidP="00AF5989">
      <w:pPr>
        <w:pStyle w:val="NormalBold"/>
      </w:pPr>
      <w:r w:rsidRPr="00EC616F">
        <w:rPr>
          <w:rStyle w:val="HideTWBExt"/>
          <w:b w:val="0"/>
        </w:rPr>
        <w:t>&lt;Article&gt;</w:t>
      </w:r>
      <w:r w:rsidRPr="00EC616F">
        <w:t>Članak 12. – stavak 5. – točka ba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B9FC5E7" w14:textId="77777777" w:rsidTr="009413C2">
        <w:trPr>
          <w:trHeight w:hRule="exact" w:val="240"/>
          <w:jc w:val="center"/>
        </w:trPr>
        <w:tc>
          <w:tcPr>
            <w:tcW w:w="9752" w:type="dxa"/>
            <w:gridSpan w:val="2"/>
          </w:tcPr>
          <w:p w14:paraId="74DD5F59" w14:textId="77777777" w:rsidR="00AF5989" w:rsidRPr="00EC616F" w:rsidRDefault="00AF5989" w:rsidP="009413C2"/>
        </w:tc>
      </w:tr>
      <w:tr w:rsidR="00AF5989" w:rsidRPr="00EC616F" w14:paraId="1859B7FD" w14:textId="77777777" w:rsidTr="009413C2">
        <w:trPr>
          <w:trHeight w:val="240"/>
          <w:jc w:val="center"/>
        </w:trPr>
        <w:tc>
          <w:tcPr>
            <w:tcW w:w="4876" w:type="dxa"/>
          </w:tcPr>
          <w:p w14:paraId="6B781066" w14:textId="77777777" w:rsidR="00AF5989" w:rsidRPr="00EC616F" w:rsidRDefault="00AF5989" w:rsidP="009413C2">
            <w:pPr>
              <w:pStyle w:val="ColumnHeading"/>
            </w:pPr>
            <w:r w:rsidRPr="00EC616F">
              <w:t>Tekst koji je predložila Komisija</w:t>
            </w:r>
          </w:p>
        </w:tc>
        <w:tc>
          <w:tcPr>
            <w:tcW w:w="4876" w:type="dxa"/>
          </w:tcPr>
          <w:p w14:paraId="7819FF07" w14:textId="77777777" w:rsidR="00AF5989" w:rsidRPr="00EC616F" w:rsidRDefault="00AF5989" w:rsidP="009413C2">
            <w:pPr>
              <w:pStyle w:val="ColumnHeading"/>
            </w:pPr>
            <w:r w:rsidRPr="00EC616F">
              <w:t>Izmjena</w:t>
            </w:r>
          </w:p>
        </w:tc>
      </w:tr>
      <w:tr w:rsidR="00AF5989" w:rsidRPr="00EC616F" w14:paraId="08B8C287" w14:textId="77777777" w:rsidTr="009413C2">
        <w:trPr>
          <w:jc w:val="center"/>
        </w:trPr>
        <w:tc>
          <w:tcPr>
            <w:tcW w:w="4876" w:type="dxa"/>
          </w:tcPr>
          <w:p w14:paraId="44F435E8" w14:textId="77777777" w:rsidR="00AF5989" w:rsidRPr="00EC616F" w:rsidRDefault="00AF5989" w:rsidP="009413C2">
            <w:pPr>
              <w:pStyle w:val="Normal6"/>
            </w:pPr>
          </w:p>
        </w:tc>
        <w:tc>
          <w:tcPr>
            <w:tcW w:w="4876" w:type="dxa"/>
          </w:tcPr>
          <w:p w14:paraId="67C4ECAE" w14:textId="77777777" w:rsidR="00AF5989" w:rsidRPr="00EC616F" w:rsidRDefault="00AF5989" w:rsidP="009413C2">
            <w:pPr>
              <w:pStyle w:val="Normal6"/>
              <w:rPr>
                <w:b/>
                <w:i/>
              </w:rPr>
            </w:pPr>
            <w:r w:rsidRPr="00EC616F">
              <w:rPr>
                <w:b/>
                <w:i/>
              </w:rPr>
              <w:t>(ba)</w:t>
            </w:r>
            <w:r w:rsidRPr="00EC616F">
              <w:rPr>
                <w:b/>
                <w:i/>
              </w:rPr>
              <w:tab/>
              <w:t>teška kaznena djela protiv seksualnog samoodređenja, u skladu s nacionalnim pravom države članice, kao što je silovanje ili statutarno silovanje;</w:t>
            </w:r>
          </w:p>
        </w:tc>
      </w:tr>
    </w:tbl>
    <w:p w14:paraId="330B7D6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AD783E8" w14:textId="77777777" w:rsidR="00AF5989" w:rsidRPr="00EC616F" w:rsidRDefault="00AF5989" w:rsidP="00AF5989">
      <w:r w:rsidRPr="00EC616F">
        <w:rPr>
          <w:rStyle w:val="HideTWBExt"/>
        </w:rPr>
        <w:t>&lt;/Amend&gt;</w:t>
      </w:r>
    </w:p>
    <w:p w14:paraId="18EC35C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487</w:t>
      </w:r>
      <w:r w:rsidRPr="00EC616F">
        <w:rPr>
          <w:rStyle w:val="HideTWBExt"/>
          <w:b w:val="0"/>
        </w:rPr>
        <w:t>&lt;/NumAm&gt;</w:t>
      </w:r>
    </w:p>
    <w:p w14:paraId="38D896C5"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Emil Radev</w:t>
      </w:r>
      <w:r w:rsidRPr="00EC616F">
        <w:rPr>
          <w:rStyle w:val="HideTWBExt"/>
          <w:b w:val="0"/>
        </w:rPr>
        <w:t>&lt;/Members&gt;</w:t>
      </w:r>
    </w:p>
    <w:p w14:paraId="681CDE3A" w14:textId="77777777" w:rsidR="00AF5989" w:rsidRPr="00EC616F" w:rsidRDefault="00AF5989" w:rsidP="00AF5989">
      <w:pPr>
        <w:pStyle w:val="NormalBold"/>
      </w:pPr>
      <w:r w:rsidRPr="00EC616F">
        <w:rPr>
          <w:rStyle w:val="HideTWBExt"/>
          <w:b w:val="0"/>
        </w:rPr>
        <w:t>&lt;/RepeatBlock-By&gt;</w:t>
      </w:r>
    </w:p>
    <w:p w14:paraId="36864F0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992B853" w14:textId="77777777" w:rsidR="00AF5989" w:rsidRPr="00EC616F" w:rsidRDefault="00AF5989" w:rsidP="00AF5989">
      <w:pPr>
        <w:pStyle w:val="NormalBold"/>
      </w:pPr>
      <w:r w:rsidRPr="00EC616F">
        <w:rPr>
          <w:rStyle w:val="HideTWBExt"/>
          <w:b w:val="0"/>
        </w:rPr>
        <w:t>&lt;Article&gt;</w:t>
      </w:r>
      <w:r w:rsidRPr="00EC616F">
        <w:t>Članak 12. – stavak 5. – točka ba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6E329AA" w14:textId="77777777" w:rsidTr="009413C2">
        <w:trPr>
          <w:trHeight w:hRule="exact" w:val="240"/>
          <w:jc w:val="center"/>
        </w:trPr>
        <w:tc>
          <w:tcPr>
            <w:tcW w:w="9752" w:type="dxa"/>
            <w:gridSpan w:val="2"/>
          </w:tcPr>
          <w:p w14:paraId="6CB640DC" w14:textId="77777777" w:rsidR="00AF5989" w:rsidRPr="00EC616F" w:rsidRDefault="00AF5989" w:rsidP="009413C2"/>
        </w:tc>
      </w:tr>
      <w:tr w:rsidR="00AF5989" w:rsidRPr="00EC616F" w14:paraId="3EDAB106" w14:textId="77777777" w:rsidTr="009413C2">
        <w:trPr>
          <w:trHeight w:val="240"/>
          <w:jc w:val="center"/>
        </w:trPr>
        <w:tc>
          <w:tcPr>
            <w:tcW w:w="4876" w:type="dxa"/>
          </w:tcPr>
          <w:p w14:paraId="73C22E67" w14:textId="77777777" w:rsidR="00AF5989" w:rsidRPr="00EC616F" w:rsidRDefault="00AF5989" w:rsidP="009413C2">
            <w:pPr>
              <w:pStyle w:val="ColumnHeading"/>
            </w:pPr>
            <w:r w:rsidRPr="00EC616F">
              <w:t>Tekst koji je predložila Komisija</w:t>
            </w:r>
          </w:p>
        </w:tc>
        <w:tc>
          <w:tcPr>
            <w:tcW w:w="4876" w:type="dxa"/>
          </w:tcPr>
          <w:p w14:paraId="7B7B28D7" w14:textId="77777777" w:rsidR="00AF5989" w:rsidRPr="00EC616F" w:rsidRDefault="00AF5989" w:rsidP="009413C2">
            <w:pPr>
              <w:pStyle w:val="ColumnHeading"/>
            </w:pPr>
            <w:r w:rsidRPr="00EC616F">
              <w:t>Izmjena</w:t>
            </w:r>
          </w:p>
        </w:tc>
      </w:tr>
      <w:tr w:rsidR="00AF5989" w:rsidRPr="00EC616F" w14:paraId="794435AB" w14:textId="77777777" w:rsidTr="009413C2">
        <w:trPr>
          <w:jc w:val="center"/>
        </w:trPr>
        <w:tc>
          <w:tcPr>
            <w:tcW w:w="4876" w:type="dxa"/>
          </w:tcPr>
          <w:p w14:paraId="66C602D4" w14:textId="77777777" w:rsidR="00AF5989" w:rsidRPr="00EC616F" w:rsidRDefault="00AF5989" w:rsidP="009413C2">
            <w:pPr>
              <w:pStyle w:val="Normal6"/>
            </w:pPr>
          </w:p>
        </w:tc>
        <w:tc>
          <w:tcPr>
            <w:tcW w:w="4876" w:type="dxa"/>
          </w:tcPr>
          <w:p w14:paraId="55675C13" w14:textId="77777777" w:rsidR="00AF5989" w:rsidRPr="00EC616F" w:rsidRDefault="00AF5989" w:rsidP="009413C2">
            <w:pPr>
              <w:pStyle w:val="Normal6"/>
              <w:rPr>
                <w:b/>
                <w:i/>
              </w:rPr>
            </w:pPr>
            <w:r w:rsidRPr="00EC616F">
              <w:rPr>
                <w:b/>
                <w:i/>
              </w:rPr>
              <w:t>(ba)</w:t>
            </w:r>
            <w:r w:rsidRPr="00EC616F">
              <w:rPr>
                <w:b/>
                <w:i/>
              </w:rPr>
              <w:tab/>
              <w:t>članstvo u vodstvu terorističke skupine.</w:t>
            </w:r>
          </w:p>
        </w:tc>
      </w:tr>
    </w:tbl>
    <w:p w14:paraId="48CBC91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CEF8899" w14:textId="77777777" w:rsidR="00AF5989" w:rsidRPr="00EC616F" w:rsidRDefault="00AF5989" w:rsidP="00AF5989">
      <w:r w:rsidRPr="00EC616F">
        <w:rPr>
          <w:rStyle w:val="HideTWBExt"/>
        </w:rPr>
        <w:t>&lt;/Amend&gt;</w:t>
      </w:r>
    </w:p>
    <w:p w14:paraId="1C58235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488</w:t>
      </w:r>
      <w:r w:rsidRPr="00EC616F">
        <w:rPr>
          <w:rStyle w:val="HideTWBExt"/>
          <w:b w:val="0"/>
        </w:rPr>
        <w:t>&lt;/NumAm&gt;</w:t>
      </w:r>
    </w:p>
    <w:p w14:paraId="7C5148B9"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55FEC46"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BF81810" w14:textId="77777777" w:rsidR="00AF5989" w:rsidRPr="00EC616F" w:rsidRDefault="00AF5989" w:rsidP="00AF5989">
      <w:r w:rsidRPr="00EC616F">
        <w:rPr>
          <w:rStyle w:val="HideTWBExt"/>
        </w:rPr>
        <w:t>&lt;/RepeatBlock-By&gt;</w:t>
      </w:r>
    </w:p>
    <w:p w14:paraId="57C0077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CEB180C" w14:textId="77777777" w:rsidR="00AF5989" w:rsidRPr="00EC616F" w:rsidRDefault="00AF5989" w:rsidP="00AF5989">
      <w:pPr>
        <w:pStyle w:val="NormalBold"/>
      </w:pPr>
      <w:r w:rsidRPr="00EC616F">
        <w:rPr>
          <w:rStyle w:val="HideTWBExt"/>
          <w:b w:val="0"/>
        </w:rPr>
        <w:t>&lt;Article&gt;</w:t>
      </w:r>
      <w:r w:rsidRPr="00EC616F">
        <w:t>Članak 12.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0F2A4A6" w14:textId="77777777" w:rsidTr="009413C2">
        <w:trPr>
          <w:trHeight w:hRule="exact" w:val="240"/>
          <w:jc w:val="center"/>
        </w:trPr>
        <w:tc>
          <w:tcPr>
            <w:tcW w:w="9752" w:type="dxa"/>
            <w:gridSpan w:val="2"/>
          </w:tcPr>
          <w:p w14:paraId="620690EC" w14:textId="77777777" w:rsidR="00AF5989" w:rsidRPr="00EC616F" w:rsidRDefault="00AF5989" w:rsidP="009413C2"/>
        </w:tc>
      </w:tr>
      <w:tr w:rsidR="00AF5989" w:rsidRPr="00EC616F" w14:paraId="66A74824" w14:textId="77777777" w:rsidTr="009413C2">
        <w:trPr>
          <w:trHeight w:val="240"/>
          <w:jc w:val="center"/>
        </w:trPr>
        <w:tc>
          <w:tcPr>
            <w:tcW w:w="4876" w:type="dxa"/>
          </w:tcPr>
          <w:p w14:paraId="67A331E5" w14:textId="77777777" w:rsidR="00AF5989" w:rsidRPr="00EC616F" w:rsidRDefault="00AF5989" w:rsidP="009413C2">
            <w:pPr>
              <w:pStyle w:val="ColumnHeading"/>
            </w:pPr>
            <w:r w:rsidRPr="00EC616F">
              <w:t>Tekst koji je predložila Komisija</w:t>
            </w:r>
          </w:p>
        </w:tc>
        <w:tc>
          <w:tcPr>
            <w:tcW w:w="4876" w:type="dxa"/>
          </w:tcPr>
          <w:p w14:paraId="7ABE03DE" w14:textId="77777777" w:rsidR="00AF5989" w:rsidRPr="00EC616F" w:rsidRDefault="00AF5989" w:rsidP="009413C2">
            <w:pPr>
              <w:pStyle w:val="ColumnHeading"/>
            </w:pPr>
            <w:r w:rsidRPr="00EC616F">
              <w:t>Izmjena</w:t>
            </w:r>
          </w:p>
        </w:tc>
      </w:tr>
      <w:tr w:rsidR="00AF5989" w:rsidRPr="00EC616F" w14:paraId="207BF188" w14:textId="77777777" w:rsidTr="009413C2">
        <w:trPr>
          <w:jc w:val="center"/>
        </w:trPr>
        <w:tc>
          <w:tcPr>
            <w:tcW w:w="4876" w:type="dxa"/>
          </w:tcPr>
          <w:p w14:paraId="3A878DE1" w14:textId="77777777" w:rsidR="00AF5989" w:rsidRPr="00EC616F" w:rsidRDefault="00AF5989" w:rsidP="009413C2">
            <w:pPr>
              <w:pStyle w:val="Normal6"/>
              <w:rPr>
                <w:b/>
                <w:i/>
              </w:rPr>
            </w:pPr>
            <w:r w:rsidRPr="00EC616F">
              <w:rPr>
                <w:b/>
                <w:i/>
              </w:rPr>
              <w:t>6.</w:t>
            </w:r>
            <w:r w:rsidRPr="00EC616F">
              <w:rPr>
                <w:b/>
                <w:i/>
              </w:rPr>
              <w:tab/>
              <w:t>Isključenje osobe iz statusa izbjeglice isključivo ovisi o tome jesu li ispunjeni uvjeti iz stavaka 1. do 5. te nije predmetom dodatnih procjena proporcionalnosti s obzirom na pojedinačni slučaj.</w:t>
            </w:r>
          </w:p>
        </w:tc>
        <w:tc>
          <w:tcPr>
            <w:tcW w:w="4876" w:type="dxa"/>
          </w:tcPr>
          <w:p w14:paraId="7D5AD3CA" w14:textId="77777777" w:rsidR="00AF5989" w:rsidRPr="00EC616F" w:rsidRDefault="00AF5989" w:rsidP="009413C2">
            <w:pPr>
              <w:pStyle w:val="Normal6"/>
              <w:rPr>
                <w:b/>
                <w:i/>
              </w:rPr>
            </w:pPr>
            <w:r w:rsidRPr="00EC616F">
              <w:rPr>
                <w:b/>
                <w:i/>
              </w:rPr>
              <w:t>Briše se.</w:t>
            </w:r>
          </w:p>
        </w:tc>
      </w:tr>
    </w:tbl>
    <w:p w14:paraId="4DEDBFB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4E0394D" w14:textId="77777777" w:rsidR="00AF5989" w:rsidRPr="00EC616F" w:rsidRDefault="00AF5989" w:rsidP="00AF5989">
      <w:r w:rsidRPr="00EC616F">
        <w:rPr>
          <w:rStyle w:val="HideTWBExt"/>
        </w:rPr>
        <w:t>&lt;/Amend&gt;</w:t>
      </w:r>
    </w:p>
    <w:p w14:paraId="190321C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489</w:t>
      </w:r>
      <w:r w:rsidRPr="00EC616F">
        <w:rPr>
          <w:rStyle w:val="HideTWBExt"/>
          <w:b w:val="0"/>
        </w:rPr>
        <w:t>&lt;/NumAm&gt;</w:t>
      </w:r>
    </w:p>
    <w:p w14:paraId="2834A5B8"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06C63B12" w14:textId="77777777" w:rsidR="00AF5989" w:rsidRPr="00EC616F" w:rsidRDefault="00AF5989" w:rsidP="00AF5989">
      <w:pPr>
        <w:pStyle w:val="NormalBold"/>
      </w:pPr>
      <w:r w:rsidRPr="00EC616F">
        <w:rPr>
          <w:rStyle w:val="HideTWBExt"/>
          <w:b w:val="0"/>
        </w:rPr>
        <w:t>&lt;/RepeatBlock-By&gt;</w:t>
      </w:r>
    </w:p>
    <w:p w14:paraId="7DD4CFF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83C34CA" w14:textId="77777777" w:rsidR="00AF5989" w:rsidRPr="00EC616F" w:rsidRDefault="00AF5989" w:rsidP="00AF5989">
      <w:pPr>
        <w:pStyle w:val="NormalBold"/>
      </w:pPr>
      <w:r w:rsidRPr="00EC616F">
        <w:rPr>
          <w:rStyle w:val="HideTWBExt"/>
          <w:b w:val="0"/>
        </w:rPr>
        <w:t>&lt;Article&gt;</w:t>
      </w:r>
      <w:r w:rsidRPr="00EC616F">
        <w:t>Članak 12.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71666F6" w14:textId="77777777" w:rsidTr="009413C2">
        <w:trPr>
          <w:trHeight w:hRule="exact" w:val="240"/>
          <w:jc w:val="center"/>
        </w:trPr>
        <w:tc>
          <w:tcPr>
            <w:tcW w:w="9752" w:type="dxa"/>
            <w:gridSpan w:val="2"/>
          </w:tcPr>
          <w:p w14:paraId="68C20A6A" w14:textId="77777777" w:rsidR="00AF5989" w:rsidRPr="00EC616F" w:rsidRDefault="00AF5989" w:rsidP="009413C2"/>
        </w:tc>
      </w:tr>
      <w:tr w:rsidR="00AF5989" w:rsidRPr="00EC616F" w14:paraId="0DF88288" w14:textId="77777777" w:rsidTr="009413C2">
        <w:trPr>
          <w:trHeight w:val="240"/>
          <w:jc w:val="center"/>
        </w:trPr>
        <w:tc>
          <w:tcPr>
            <w:tcW w:w="4876" w:type="dxa"/>
          </w:tcPr>
          <w:p w14:paraId="3178DF22" w14:textId="77777777" w:rsidR="00AF5989" w:rsidRPr="00EC616F" w:rsidRDefault="00AF5989" w:rsidP="009413C2">
            <w:pPr>
              <w:pStyle w:val="ColumnHeading"/>
            </w:pPr>
            <w:r w:rsidRPr="00EC616F">
              <w:t>Tekst koji je predložila Komisija</w:t>
            </w:r>
          </w:p>
        </w:tc>
        <w:tc>
          <w:tcPr>
            <w:tcW w:w="4876" w:type="dxa"/>
          </w:tcPr>
          <w:p w14:paraId="0514E742" w14:textId="77777777" w:rsidR="00AF5989" w:rsidRPr="00EC616F" w:rsidRDefault="00AF5989" w:rsidP="009413C2">
            <w:pPr>
              <w:pStyle w:val="ColumnHeading"/>
            </w:pPr>
            <w:r w:rsidRPr="00EC616F">
              <w:t>Izmjena</w:t>
            </w:r>
          </w:p>
        </w:tc>
      </w:tr>
      <w:tr w:rsidR="00AF5989" w:rsidRPr="00EC616F" w14:paraId="3ADAB812" w14:textId="77777777" w:rsidTr="009413C2">
        <w:trPr>
          <w:jc w:val="center"/>
        </w:trPr>
        <w:tc>
          <w:tcPr>
            <w:tcW w:w="4876" w:type="dxa"/>
          </w:tcPr>
          <w:p w14:paraId="11B44DB0" w14:textId="77777777" w:rsidR="00AF5989" w:rsidRPr="00EC616F" w:rsidRDefault="00AF5989" w:rsidP="009413C2">
            <w:pPr>
              <w:pStyle w:val="Normal6"/>
              <w:rPr>
                <w:b/>
                <w:i/>
              </w:rPr>
            </w:pPr>
            <w:r w:rsidRPr="00EC616F">
              <w:rPr>
                <w:b/>
                <w:i/>
              </w:rPr>
              <w:t>6.</w:t>
            </w:r>
            <w:r w:rsidRPr="00EC616F">
              <w:rPr>
                <w:b/>
                <w:i/>
              </w:rPr>
              <w:tab/>
              <w:t>Isključenje osobe iz statusa izbjeglice isključivo ovisi o tome jesu li ispunjeni uvjeti iz stavaka 1. do 5. te nije predmetom dodatnih procjena proporcionalnosti s obzirom na pojedinačni slučaj.</w:t>
            </w:r>
          </w:p>
        </w:tc>
        <w:tc>
          <w:tcPr>
            <w:tcW w:w="4876" w:type="dxa"/>
          </w:tcPr>
          <w:p w14:paraId="4D1507D8" w14:textId="77777777" w:rsidR="00AF5989" w:rsidRPr="00EC616F" w:rsidRDefault="00AF5989" w:rsidP="009413C2">
            <w:pPr>
              <w:pStyle w:val="Normal6"/>
              <w:rPr>
                <w:b/>
                <w:i/>
              </w:rPr>
            </w:pPr>
            <w:r w:rsidRPr="00EC616F">
              <w:rPr>
                <w:b/>
                <w:i/>
              </w:rPr>
              <w:t>Briše se.</w:t>
            </w:r>
          </w:p>
        </w:tc>
      </w:tr>
    </w:tbl>
    <w:p w14:paraId="73D452C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3782D4E" w14:textId="77777777" w:rsidR="00AF5989" w:rsidRPr="00EC616F" w:rsidRDefault="00AF5989" w:rsidP="00AF5989">
      <w:r w:rsidRPr="00EC616F">
        <w:rPr>
          <w:rStyle w:val="HideTWBExt"/>
        </w:rPr>
        <w:t>&lt;/Amend&gt;</w:t>
      </w:r>
    </w:p>
    <w:p w14:paraId="246EC5C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490</w:t>
      </w:r>
      <w:r w:rsidRPr="00EC616F">
        <w:rPr>
          <w:rStyle w:val="HideTWBExt"/>
          <w:b w:val="0"/>
        </w:rPr>
        <w:t>&lt;/NumAm&gt;</w:t>
      </w:r>
    </w:p>
    <w:p w14:paraId="48A739B7"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525DFF11" w14:textId="77777777" w:rsidR="00AF5989" w:rsidRPr="00EC616F" w:rsidRDefault="00AF5989" w:rsidP="00AF5989">
      <w:pPr>
        <w:pStyle w:val="NormalBold"/>
      </w:pPr>
      <w:r w:rsidRPr="00EC616F">
        <w:rPr>
          <w:rStyle w:val="HideTWBExt"/>
          <w:b w:val="0"/>
        </w:rPr>
        <w:t>&lt;/RepeatBlock-By&gt;</w:t>
      </w:r>
    </w:p>
    <w:p w14:paraId="7B0F03F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A1918CB" w14:textId="77777777" w:rsidR="00AF5989" w:rsidRPr="00EC616F" w:rsidRDefault="00AF5989" w:rsidP="00AF5989">
      <w:pPr>
        <w:pStyle w:val="NormalBold"/>
      </w:pPr>
      <w:r w:rsidRPr="00EC616F">
        <w:rPr>
          <w:rStyle w:val="HideTWBExt"/>
          <w:b w:val="0"/>
        </w:rPr>
        <w:t>&lt;Article&gt;</w:t>
      </w:r>
      <w:r w:rsidRPr="00EC616F">
        <w:t>Članak 12.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DD96AF7" w14:textId="77777777" w:rsidTr="009413C2">
        <w:trPr>
          <w:trHeight w:hRule="exact" w:val="240"/>
          <w:jc w:val="center"/>
        </w:trPr>
        <w:tc>
          <w:tcPr>
            <w:tcW w:w="9752" w:type="dxa"/>
            <w:gridSpan w:val="2"/>
          </w:tcPr>
          <w:p w14:paraId="7FD8DE69" w14:textId="77777777" w:rsidR="00AF5989" w:rsidRPr="00EC616F" w:rsidRDefault="00AF5989" w:rsidP="009413C2"/>
        </w:tc>
      </w:tr>
      <w:tr w:rsidR="00AF5989" w:rsidRPr="00EC616F" w14:paraId="73718A6F" w14:textId="77777777" w:rsidTr="009413C2">
        <w:trPr>
          <w:trHeight w:val="240"/>
          <w:jc w:val="center"/>
        </w:trPr>
        <w:tc>
          <w:tcPr>
            <w:tcW w:w="4876" w:type="dxa"/>
          </w:tcPr>
          <w:p w14:paraId="58E95348" w14:textId="77777777" w:rsidR="00AF5989" w:rsidRPr="00EC616F" w:rsidRDefault="00AF5989" w:rsidP="009413C2">
            <w:pPr>
              <w:pStyle w:val="ColumnHeading"/>
            </w:pPr>
            <w:r w:rsidRPr="00EC616F">
              <w:t>Tekst koji je predložila Komisija</w:t>
            </w:r>
          </w:p>
        </w:tc>
        <w:tc>
          <w:tcPr>
            <w:tcW w:w="4876" w:type="dxa"/>
          </w:tcPr>
          <w:p w14:paraId="0A2CCAED" w14:textId="77777777" w:rsidR="00AF5989" w:rsidRPr="00EC616F" w:rsidRDefault="00AF5989" w:rsidP="009413C2">
            <w:pPr>
              <w:pStyle w:val="ColumnHeading"/>
            </w:pPr>
            <w:r w:rsidRPr="00EC616F">
              <w:t>Izmjena</w:t>
            </w:r>
          </w:p>
        </w:tc>
      </w:tr>
      <w:tr w:rsidR="00AF5989" w:rsidRPr="00EC616F" w14:paraId="3551CA83" w14:textId="77777777" w:rsidTr="009413C2">
        <w:trPr>
          <w:jc w:val="center"/>
        </w:trPr>
        <w:tc>
          <w:tcPr>
            <w:tcW w:w="4876" w:type="dxa"/>
          </w:tcPr>
          <w:p w14:paraId="65D8C832" w14:textId="77777777" w:rsidR="00AF5989" w:rsidRPr="00EC616F" w:rsidRDefault="00AF5989" w:rsidP="009413C2">
            <w:pPr>
              <w:pStyle w:val="Normal6"/>
              <w:rPr>
                <w:b/>
                <w:i/>
              </w:rPr>
            </w:pPr>
            <w:r w:rsidRPr="00EC616F">
              <w:rPr>
                <w:b/>
                <w:i/>
              </w:rPr>
              <w:t>6.</w:t>
            </w:r>
            <w:r w:rsidRPr="00EC616F">
              <w:rPr>
                <w:b/>
                <w:i/>
              </w:rPr>
              <w:tab/>
              <w:t>Isključenje osobe iz statusa izbjeglice isključivo ovisi o tome jesu li ispunjeni uvjeti iz stavaka 1. do 5. te nije predmetom dodatnih procjena proporcionalnosti s obzirom na pojedinačni slučaj.</w:t>
            </w:r>
          </w:p>
        </w:tc>
        <w:tc>
          <w:tcPr>
            <w:tcW w:w="4876" w:type="dxa"/>
          </w:tcPr>
          <w:p w14:paraId="48851A61" w14:textId="77777777" w:rsidR="00AF5989" w:rsidRPr="00EC616F" w:rsidRDefault="00AF5989" w:rsidP="009413C2">
            <w:pPr>
              <w:pStyle w:val="Normal6"/>
              <w:rPr>
                <w:b/>
                <w:i/>
              </w:rPr>
            </w:pPr>
            <w:r w:rsidRPr="00EC616F">
              <w:rPr>
                <w:b/>
                <w:i/>
              </w:rPr>
              <w:t>Briše se.</w:t>
            </w:r>
          </w:p>
        </w:tc>
      </w:tr>
    </w:tbl>
    <w:p w14:paraId="1DD2E42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E884AFE"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DB1D867" w14:textId="77777777" w:rsidR="00AF5989" w:rsidRPr="00EC616F" w:rsidRDefault="00AF5989" w:rsidP="00AF5989">
      <w:pPr>
        <w:pStyle w:val="Normal12Italic"/>
        <w:rPr>
          <w:lang w:val="hr-HR"/>
        </w:rPr>
      </w:pPr>
      <w:r w:rsidRPr="00EC616F">
        <w:rPr>
          <w:lang w:val="hr-HR"/>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14:paraId="7AC7B0FF" w14:textId="77777777" w:rsidR="00AF5989" w:rsidRPr="00EC616F" w:rsidRDefault="00AF5989" w:rsidP="00AF5989">
      <w:r w:rsidRPr="00EC616F">
        <w:rPr>
          <w:rStyle w:val="HideTWBExt"/>
        </w:rPr>
        <w:t>&lt;/Amend&gt;</w:t>
      </w:r>
    </w:p>
    <w:p w14:paraId="59DE0EB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491</w:t>
      </w:r>
      <w:r w:rsidRPr="00EC616F">
        <w:rPr>
          <w:rStyle w:val="HideTWBExt"/>
          <w:b w:val="0"/>
        </w:rPr>
        <w:t>&lt;/NumAm&gt;</w:t>
      </w:r>
    </w:p>
    <w:p w14:paraId="36E7417F"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60C875C2" w14:textId="77777777" w:rsidR="00AF5989" w:rsidRPr="00EC616F" w:rsidRDefault="00AF5989" w:rsidP="00AF5989">
      <w:pPr>
        <w:pStyle w:val="NormalBold"/>
      </w:pPr>
      <w:r w:rsidRPr="00EC616F">
        <w:rPr>
          <w:rStyle w:val="HideTWBExt"/>
          <w:b w:val="0"/>
        </w:rPr>
        <w:t>&lt;/RepeatBlock-By&gt;</w:t>
      </w:r>
    </w:p>
    <w:p w14:paraId="055A7E6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BAFF09C" w14:textId="77777777" w:rsidR="00AF5989" w:rsidRPr="00EC616F" w:rsidRDefault="00AF5989" w:rsidP="00AF5989">
      <w:pPr>
        <w:pStyle w:val="NormalBold"/>
      </w:pPr>
      <w:r w:rsidRPr="00EC616F">
        <w:rPr>
          <w:rStyle w:val="HideTWBExt"/>
          <w:b w:val="0"/>
        </w:rPr>
        <w:t>&lt;Article&gt;</w:t>
      </w:r>
      <w:r w:rsidRPr="00EC616F">
        <w:t>Članak 14. – naslov</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C13147C" w14:textId="77777777" w:rsidTr="009413C2">
        <w:trPr>
          <w:trHeight w:hRule="exact" w:val="240"/>
          <w:jc w:val="center"/>
        </w:trPr>
        <w:tc>
          <w:tcPr>
            <w:tcW w:w="9752" w:type="dxa"/>
            <w:gridSpan w:val="2"/>
          </w:tcPr>
          <w:p w14:paraId="27AE7D8B" w14:textId="77777777" w:rsidR="00AF5989" w:rsidRPr="00EC616F" w:rsidRDefault="00AF5989" w:rsidP="009413C2"/>
        </w:tc>
      </w:tr>
      <w:tr w:rsidR="00AF5989" w:rsidRPr="00EC616F" w14:paraId="2355F894" w14:textId="77777777" w:rsidTr="009413C2">
        <w:trPr>
          <w:trHeight w:val="240"/>
          <w:jc w:val="center"/>
        </w:trPr>
        <w:tc>
          <w:tcPr>
            <w:tcW w:w="4876" w:type="dxa"/>
          </w:tcPr>
          <w:p w14:paraId="3305D4D4" w14:textId="77777777" w:rsidR="00AF5989" w:rsidRPr="00EC616F" w:rsidRDefault="00AF5989" w:rsidP="009413C2">
            <w:pPr>
              <w:pStyle w:val="ColumnHeading"/>
            </w:pPr>
            <w:r w:rsidRPr="00EC616F">
              <w:t>Tekst koji je predložila Komisija</w:t>
            </w:r>
          </w:p>
        </w:tc>
        <w:tc>
          <w:tcPr>
            <w:tcW w:w="4876" w:type="dxa"/>
          </w:tcPr>
          <w:p w14:paraId="01C2A58E" w14:textId="77777777" w:rsidR="00AF5989" w:rsidRPr="00EC616F" w:rsidRDefault="00AF5989" w:rsidP="009413C2">
            <w:pPr>
              <w:pStyle w:val="ColumnHeading"/>
            </w:pPr>
            <w:r w:rsidRPr="00EC616F">
              <w:t>Izmjena</w:t>
            </w:r>
          </w:p>
        </w:tc>
      </w:tr>
      <w:tr w:rsidR="00AF5989" w:rsidRPr="00EC616F" w14:paraId="22B22213" w14:textId="77777777" w:rsidTr="009413C2">
        <w:trPr>
          <w:jc w:val="center"/>
        </w:trPr>
        <w:tc>
          <w:tcPr>
            <w:tcW w:w="4876" w:type="dxa"/>
          </w:tcPr>
          <w:p w14:paraId="342DFDE4" w14:textId="77777777" w:rsidR="00AF5989" w:rsidRPr="00EC616F" w:rsidRDefault="00AF5989" w:rsidP="009413C2">
            <w:pPr>
              <w:pStyle w:val="Normal6"/>
              <w:rPr>
                <w:b/>
                <w:i/>
              </w:rPr>
            </w:pPr>
            <w:r w:rsidRPr="00EC616F">
              <w:rPr>
                <w:b/>
                <w:i/>
              </w:rPr>
              <w:t>Opozivanje, poništenje ili odbijanje obnavljanja</w:t>
            </w:r>
            <w:r w:rsidRPr="00EC616F">
              <w:t xml:space="preserve"> statusa izbjeglice</w:t>
            </w:r>
          </w:p>
        </w:tc>
        <w:tc>
          <w:tcPr>
            <w:tcW w:w="4876" w:type="dxa"/>
          </w:tcPr>
          <w:p w14:paraId="6371E02E" w14:textId="77777777" w:rsidR="00AF5989" w:rsidRPr="00EC616F" w:rsidRDefault="00AF5989" w:rsidP="009413C2">
            <w:pPr>
              <w:pStyle w:val="Normal6"/>
              <w:rPr>
                <w:b/>
                <w:i/>
              </w:rPr>
            </w:pPr>
            <w:r w:rsidRPr="00EC616F">
              <w:rPr>
                <w:b/>
                <w:i/>
              </w:rPr>
              <w:t>Ukidanje</w:t>
            </w:r>
            <w:r w:rsidRPr="00EC616F">
              <w:t xml:space="preserve"> statusa izbjeglice</w:t>
            </w:r>
          </w:p>
        </w:tc>
      </w:tr>
      <w:tr w:rsidR="00AF5989" w:rsidRPr="00EC616F" w14:paraId="10BFB5E3" w14:textId="77777777" w:rsidTr="009413C2">
        <w:trPr>
          <w:jc w:val="center"/>
        </w:trPr>
        <w:tc>
          <w:tcPr>
            <w:tcW w:w="4876" w:type="dxa"/>
          </w:tcPr>
          <w:p w14:paraId="26D1F2D1" w14:textId="77777777" w:rsidR="00AF5989" w:rsidRPr="00EC616F" w:rsidRDefault="00AF5989" w:rsidP="009413C2">
            <w:pPr>
              <w:pStyle w:val="Normal6"/>
            </w:pPr>
          </w:p>
        </w:tc>
        <w:tc>
          <w:tcPr>
            <w:tcW w:w="4876" w:type="dxa"/>
          </w:tcPr>
          <w:p w14:paraId="5F5D1371" w14:textId="77777777" w:rsidR="00AF5989" w:rsidRPr="00EC616F" w:rsidRDefault="00AF5989" w:rsidP="009413C2">
            <w:pPr>
              <w:pStyle w:val="Normal6Italic"/>
              <w:rPr>
                <w:b/>
              </w:rPr>
            </w:pPr>
            <w:r w:rsidRPr="00EC616F">
              <w:rPr>
                <w:b/>
              </w:rPr>
              <w:t>(Ova izmjena primjenjuje se u cijelom tekstu. Njezino usvajanje zahtijevat će odgovarajuće promjene u cijelome tekstu.)</w:t>
            </w:r>
          </w:p>
        </w:tc>
      </w:tr>
    </w:tbl>
    <w:p w14:paraId="25B1852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64E1225" w14:textId="77777777" w:rsidR="00AF5989" w:rsidRPr="00EC616F" w:rsidRDefault="00AF5989" w:rsidP="00AF5989">
      <w:r w:rsidRPr="00EC616F">
        <w:rPr>
          <w:rStyle w:val="HideTWBExt"/>
        </w:rPr>
        <w:t>&lt;/Amend&gt;</w:t>
      </w:r>
    </w:p>
    <w:p w14:paraId="1C1ADB4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492</w:t>
      </w:r>
      <w:r w:rsidRPr="00EC616F">
        <w:rPr>
          <w:rStyle w:val="HideTWBExt"/>
          <w:b w:val="0"/>
        </w:rPr>
        <w:t>&lt;/NumAm&gt;</w:t>
      </w:r>
    </w:p>
    <w:p w14:paraId="4D5AF15C"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34EA2399" w14:textId="77777777" w:rsidR="00AF5989" w:rsidRPr="00EC616F" w:rsidRDefault="00AF5989" w:rsidP="00AF5989">
      <w:pPr>
        <w:pStyle w:val="NormalBold"/>
      </w:pPr>
      <w:r w:rsidRPr="00EC616F">
        <w:rPr>
          <w:rStyle w:val="HideTWBExt"/>
          <w:b w:val="0"/>
        </w:rPr>
        <w:t>&lt;/RepeatBlock-By&gt;</w:t>
      </w:r>
    </w:p>
    <w:p w14:paraId="156481D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BD700F5" w14:textId="77777777" w:rsidR="00AF5989" w:rsidRPr="00EC616F" w:rsidRDefault="00AF5989" w:rsidP="00AF5989">
      <w:pPr>
        <w:pStyle w:val="NormalBold"/>
      </w:pPr>
      <w:r w:rsidRPr="00EC616F">
        <w:rPr>
          <w:rStyle w:val="HideTWBExt"/>
          <w:b w:val="0"/>
        </w:rPr>
        <w:t>&lt;Article&gt;</w:t>
      </w:r>
      <w:r w:rsidRPr="00EC616F">
        <w:t>Članak 14.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EA27D0A" w14:textId="77777777" w:rsidTr="009413C2">
        <w:trPr>
          <w:trHeight w:hRule="exact" w:val="240"/>
          <w:jc w:val="center"/>
        </w:trPr>
        <w:tc>
          <w:tcPr>
            <w:tcW w:w="9752" w:type="dxa"/>
            <w:gridSpan w:val="2"/>
          </w:tcPr>
          <w:p w14:paraId="124C92A5" w14:textId="77777777" w:rsidR="00AF5989" w:rsidRPr="00EC616F" w:rsidRDefault="00AF5989" w:rsidP="009413C2"/>
        </w:tc>
      </w:tr>
      <w:tr w:rsidR="00AF5989" w:rsidRPr="00EC616F" w14:paraId="4531A7E6" w14:textId="77777777" w:rsidTr="009413C2">
        <w:trPr>
          <w:trHeight w:val="240"/>
          <w:jc w:val="center"/>
        </w:trPr>
        <w:tc>
          <w:tcPr>
            <w:tcW w:w="4876" w:type="dxa"/>
          </w:tcPr>
          <w:p w14:paraId="5AA3ABD8" w14:textId="77777777" w:rsidR="00AF5989" w:rsidRPr="00EC616F" w:rsidRDefault="00AF5989" w:rsidP="009413C2">
            <w:pPr>
              <w:pStyle w:val="ColumnHeading"/>
            </w:pPr>
            <w:r w:rsidRPr="00EC616F">
              <w:t>Tekst koji je predložila Komisija</w:t>
            </w:r>
          </w:p>
        </w:tc>
        <w:tc>
          <w:tcPr>
            <w:tcW w:w="4876" w:type="dxa"/>
          </w:tcPr>
          <w:p w14:paraId="540454AF" w14:textId="77777777" w:rsidR="00AF5989" w:rsidRPr="00EC616F" w:rsidRDefault="00AF5989" w:rsidP="009413C2">
            <w:pPr>
              <w:pStyle w:val="ColumnHeading"/>
            </w:pPr>
            <w:r w:rsidRPr="00EC616F">
              <w:t>Izmjena</w:t>
            </w:r>
          </w:p>
        </w:tc>
      </w:tr>
      <w:tr w:rsidR="00AF5989" w:rsidRPr="00EC616F" w14:paraId="0862ED48" w14:textId="77777777" w:rsidTr="009413C2">
        <w:trPr>
          <w:jc w:val="center"/>
        </w:trPr>
        <w:tc>
          <w:tcPr>
            <w:tcW w:w="4876" w:type="dxa"/>
          </w:tcPr>
          <w:p w14:paraId="1D02F2BB" w14:textId="77777777" w:rsidR="00AF5989" w:rsidRPr="00EC616F" w:rsidRDefault="00AF5989" w:rsidP="009413C2">
            <w:pPr>
              <w:pStyle w:val="Normal6"/>
              <w:rPr>
                <w:b/>
                <w:i/>
              </w:rPr>
            </w:pPr>
            <w:r w:rsidRPr="00EC616F">
              <w:t>1.</w:t>
            </w:r>
            <w:r w:rsidRPr="00EC616F">
              <w:rPr>
                <w:b/>
                <w:i/>
              </w:rPr>
              <w:tab/>
            </w:r>
            <w:r w:rsidRPr="00EC616F">
              <w:t>Ovlašteno tijelo</w:t>
            </w:r>
            <w:r w:rsidRPr="00EC616F">
              <w:rPr>
                <w:b/>
                <w:i/>
              </w:rPr>
              <w:t xml:space="preserve"> će</w:t>
            </w:r>
            <w:r w:rsidRPr="00EC616F">
              <w:t xml:space="preserve"> opozvati, poništiti ili odbiti obnavljanje statusa izbjeglice državljaninu treće zemlje ili osobi bez državljanstva, ako:</w:t>
            </w:r>
          </w:p>
        </w:tc>
        <w:tc>
          <w:tcPr>
            <w:tcW w:w="4876" w:type="dxa"/>
          </w:tcPr>
          <w:p w14:paraId="1526B10D" w14:textId="77777777" w:rsidR="00AF5989" w:rsidRPr="00EC616F" w:rsidRDefault="00AF5989" w:rsidP="009413C2">
            <w:pPr>
              <w:pStyle w:val="Normal6"/>
              <w:rPr>
                <w:b/>
                <w:i/>
              </w:rPr>
            </w:pPr>
            <w:r w:rsidRPr="00EC616F">
              <w:t>1.</w:t>
            </w:r>
            <w:r w:rsidRPr="00EC616F">
              <w:rPr>
                <w:b/>
                <w:i/>
              </w:rPr>
              <w:tab/>
            </w:r>
            <w:r w:rsidRPr="00EC616F">
              <w:t>Ovlašteno tijelo</w:t>
            </w:r>
            <w:r w:rsidRPr="00EC616F">
              <w:rPr>
                <w:b/>
                <w:i/>
              </w:rPr>
              <w:t xml:space="preserve"> može</w:t>
            </w:r>
            <w:r w:rsidRPr="00EC616F">
              <w:t xml:space="preserve"> opozvati, poništiti ili odbiti obnavljanje statusa izbjeglice državljaninu treće zemlje ili osobi bez državljanstva, ako:</w:t>
            </w:r>
          </w:p>
        </w:tc>
      </w:tr>
    </w:tbl>
    <w:p w14:paraId="5635A76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6364798D" w14:textId="77777777" w:rsidR="00AF5989" w:rsidRPr="00EC616F" w:rsidRDefault="00AF5989" w:rsidP="00AF5989">
      <w:r w:rsidRPr="00EC616F">
        <w:rPr>
          <w:rStyle w:val="HideTWBExt"/>
        </w:rPr>
        <w:t>&lt;/Amend&gt;</w:t>
      </w:r>
    </w:p>
    <w:p w14:paraId="2098139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493</w:t>
      </w:r>
      <w:r w:rsidRPr="00EC616F">
        <w:rPr>
          <w:rStyle w:val="HideTWBExt"/>
          <w:b w:val="0"/>
        </w:rPr>
        <w:t>&lt;/NumAm&gt;</w:t>
      </w:r>
    </w:p>
    <w:p w14:paraId="0533EA30"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3ABE99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52DEC06" w14:textId="77777777" w:rsidR="00AF5989" w:rsidRPr="00EC616F" w:rsidRDefault="00AF5989" w:rsidP="00AF5989">
      <w:r w:rsidRPr="00EC616F">
        <w:rPr>
          <w:rStyle w:val="HideTWBExt"/>
        </w:rPr>
        <w:t>&lt;/RepeatBlock-By&gt;</w:t>
      </w:r>
    </w:p>
    <w:p w14:paraId="2DC480A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688D578" w14:textId="77777777" w:rsidR="00AF5989" w:rsidRPr="00EC616F" w:rsidRDefault="00AF5989" w:rsidP="00AF5989">
      <w:pPr>
        <w:pStyle w:val="NormalBold"/>
      </w:pPr>
      <w:r w:rsidRPr="00EC616F">
        <w:rPr>
          <w:rStyle w:val="HideTWBExt"/>
          <w:b w:val="0"/>
        </w:rPr>
        <w:t>&lt;Article&gt;</w:t>
      </w:r>
      <w:r w:rsidRPr="00EC616F">
        <w:t>Članak 14.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C81FC44" w14:textId="77777777" w:rsidTr="009413C2">
        <w:trPr>
          <w:trHeight w:hRule="exact" w:val="240"/>
          <w:jc w:val="center"/>
        </w:trPr>
        <w:tc>
          <w:tcPr>
            <w:tcW w:w="9752" w:type="dxa"/>
            <w:gridSpan w:val="2"/>
          </w:tcPr>
          <w:p w14:paraId="2A724306" w14:textId="77777777" w:rsidR="00AF5989" w:rsidRPr="00EC616F" w:rsidRDefault="00AF5989" w:rsidP="009413C2"/>
        </w:tc>
      </w:tr>
      <w:tr w:rsidR="00AF5989" w:rsidRPr="00EC616F" w14:paraId="02699E2F" w14:textId="77777777" w:rsidTr="009413C2">
        <w:trPr>
          <w:trHeight w:val="240"/>
          <w:jc w:val="center"/>
        </w:trPr>
        <w:tc>
          <w:tcPr>
            <w:tcW w:w="4876" w:type="dxa"/>
          </w:tcPr>
          <w:p w14:paraId="21B7BAA9" w14:textId="77777777" w:rsidR="00AF5989" w:rsidRPr="00EC616F" w:rsidRDefault="00AF5989" w:rsidP="009413C2">
            <w:pPr>
              <w:pStyle w:val="ColumnHeading"/>
            </w:pPr>
            <w:r w:rsidRPr="00EC616F">
              <w:t>Tekst koji je predložila Komisija</w:t>
            </w:r>
          </w:p>
        </w:tc>
        <w:tc>
          <w:tcPr>
            <w:tcW w:w="4876" w:type="dxa"/>
          </w:tcPr>
          <w:p w14:paraId="2080A5E9" w14:textId="77777777" w:rsidR="00AF5989" w:rsidRPr="00EC616F" w:rsidRDefault="00AF5989" w:rsidP="009413C2">
            <w:pPr>
              <w:pStyle w:val="ColumnHeading"/>
            </w:pPr>
            <w:r w:rsidRPr="00EC616F">
              <w:t>Izmjena</w:t>
            </w:r>
          </w:p>
        </w:tc>
      </w:tr>
      <w:tr w:rsidR="00AF5989" w:rsidRPr="00EC616F" w14:paraId="5B854EF7" w14:textId="77777777" w:rsidTr="009413C2">
        <w:trPr>
          <w:jc w:val="center"/>
        </w:trPr>
        <w:tc>
          <w:tcPr>
            <w:tcW w:w="4876" w:type="dxa"/>
          </w:tcPr>
          <w:p w14:paraId="28E62FF1" w14:textId="77777777" w:rsidR="00AF5989" w:rsidRPr="00EC616F" w:rsidRDefault="00AF5989" w:rsidP="009413C2">
            <w:pPr>
              <w:pStyle w:val="Normal6"/>
              <w:rPr>
                <w:b/>
                <w:i/>
              </w:rPr>
            </w:pPr>
            <w:r w:rsidRPr="00EC616F">
              <w:t>(c)</w:t>
            </w:r>
            <w:r w:rsidRPr="00EC616F">
              <w:rPr>
                <w:b/>
                <w:i/>
              </w:rPr>
              <w:tab/>
            </w:r>
            <w:r w:rsidRPr="00EC616F">
              <w:t>je pogrešno iznošenje ili izostavljanje činjenica</w:t>
            </w:r>
            <w:r w:rsidRPr="00EC616F">
              <w:rPr>
                <w:b/>
                <w:i/>
              </w:rPr>
              <w:t>, uključujući korištenje krivotvorenih dokumenta,</w:t>
            </w:r>
            <w:r w:rsidRPr="00EC616F">
              <w:t xml:space="preserve"> bilo odlučujuće za odobravanje statusa izbjeglice;</w:t>
            </w:r>
          </w:p>
        </w:tc>
        <w:tc>
          <w:tcPr>
            <w:tcW w:w="4876" w:type="dxa"/>
          </w:tcPr>
          <w:p w14:paraId="21C9F33E" w14:textId="77777777" w:rsidR="00AF5989" w:rsidRPr="00EC616F" w:rsidRDefault="00AF5989" w:rsidP="009413C2">
            <w:pPr>
              <w:pStyle w:val="Normal6"/>
              <w:rPr>
                <w:b/>
                <w:i/>
              </w:rPr>
            </w:pPr>
            <w:r w:rsidRPr="00EC616F">
              <w:t>(c)</w:t>
            </w:r>
            <w:r w:rsidRPr="00EC616F">
              <w:rPr>
                <w:b/>
                <w:i/>
              </w:rPr>
              <w:tab/>
            </w:r>
            <w:r w:rsidRPr="00EC616F">
              <w:t>je pogrešno iznošenje ili izostavljanje činjenica</w:t>
            </w:r>
            <w:r w:rsidRPr="00EC616F">
              <w:rPr>
                <w:b/>
                <w:i/>
              </w:rPr>
              <w:t xml:space="preserve"> bitnih za glavne značajke zahtjeva za međunarodnu zaštitu</w:t>
            </w:r>
            <w:r w:rsidRPr="00EC616F">
              <w:t xml:space="preserve"> bilo odlučujuće za odobravanje statusa izbjeglice;</w:t>
            </w:r>
          </w:p>
        </w:tc>
      </w:tr>
    </w:tbl>
    <w:p w14:paraId="2433317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AFDBD55" w14:textId="77777777" w:rsidR="00AF5989" w:rsidRPr="00EC616F" w:rsidRDefault="00AF5989" w:rsidP="00AF5989">
      <w:r w:rsidRPr="00EC616F">
        <w:rPr>
          <w:rStyle w:val="HideTWBExt"/>
        </w:rPr>
        <w:t>&lt;/Amend&gt;</w:t>
      </w:r>
    </w:p>
    <w:p w14:paraId="53553F9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494</w:t>
      </w:r>
      <w:r w:rsidRPr="00EC616F">
        <w:rPr>
          <w:rStyle w:val="HideTWBExt"/>
          <w:b w:val="0"/>
        </w:rPr>
        <w:t>&lt;/NumAm&gt;</w:t>
      </w:r>
    </w:p>
    <w:p w14:paraId="087487C7"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989988F" w14:textId="77777777" w:rsidR="00AF5989" w:rsidRPr="00EC616F" w:rsidRDefault="00AF5989" w:rsidP="00AF5989">
      <w:pPr>
        <w:pStyle w:val="NormalBold"/>
      </w:pPr>
      <w:r w:rsidRPr="00EC616F">
        <w:rPr>
          <w:rStyle w:val="HideTWBExt"/>
          <w:b w:val="0"/>
        </w:rPr>
        <w:t>&lt;/RepeatBlock-By&gt;</w:t>
      </w:r>
    </w:p>
    <w:p w14:paraId="2EAE99C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B4EAD53" w14:textId="77777777" w:rsidR="00AF5989" w:rsidRPr="00EC616F" w:rsidRDefault="00AF5989" w:rsidP="00AF5989">
      <w:pPr>
        <w:pStyle w:val="NormalBold"/>
      </w:pPr>
      <w:r w:rsidRPr="00EC616F">
        <w:rPr>
          <w:rStyle w:val="HideTWBExt"/>
          <w:b w:val="0"/>
        </w:rPr>
        <w:t>&lt;Article&gt;</w:t>
      </w:r>
      <w:r w:rsidRPr="00EC616F">
        <w:t>Članak 14.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3E714D6" w14:textId="77777777" w:rsidTr="009413C2">
        <w:trPr>
          <w:trHeight w:hRule="exact" w:val="240"/>
          <w:jc w:val="center"/>
        </w:trPr>
        <w:tc>
          <w:tcPr>
            <w:tcW w:w="9752" w:type="dxa"/>
            <w:gridSpan w:val="2"/>
          </w:tcPr>
          <w:p w14:paraId="145C4C48" w14:textId="77777777" w:rsidR="00AF5989" w:rsidRPr="00EC616F" w:rsidRDefault="00AF5989" w:rsidP="009413C2"/>
        </w:tc>
      </w:tr>
      <w:tr w:rsidR="00AF5989" w:rsidRPr="00EC616F" w14:paraId="4B293EC9" w14:textId="77777777" w:rsidTr="009413C2">
        <w:trPr>
          <w:trHeight w:val="240"/>
          <w:jc w:val="center"/>
        </w:trPr>
        <w:tc>
          <w:tcPr>
            <w:tcW w:w="4876" w:type="dxa"/>
          </w:tcPr>
          <w:p w14:paraId="431735CD" w14:textId="77777777" w:rsidR="00AF5989" w:rsidRPr="00EC616F" w:rsidRDefault="00AF5989" w:rsidP="009413C2">
            <w:pPr>
              <w:pStyle w:val="ColumnHeading"/>
            </w:pPr>
            <w:r w:rsidRPr="00EC616F">
              <w:t>Tekst koji je predložila Komisija</w:t>
            </w:r>
          </w:p>
        </w:tc>
        <w:tc>
          <w:tcPr>
            <w:tcW w:w="4876" w:type="dxa"/>
          </w:tcPr>
          <w:p w14:paraId="6C77CE10" w14:textId="77777777" w:rsidR="00AF5989" w:rsidRPr="00EC616F" w:rsidRDefault="00AF5989" w:rsidP="009413C2">
            <w:pPr>
              <w:pStyle w:val="ColumnHeading"/>
            </w:pPr>
            <w:r w:rsidRPr="00EC616F">
              <w:t>Izmjena</w:t>
            </w:r>
          </w:p>
        </w:tc>
      </w:tr>
      <w:tr w:rsidR="00AF5989" w:rsidRPr="00EC616F" w14:paraId="26321F2F" w14:textId="77777777" w:rsidTr="009413C2">
        <w:trPr>
          <w:jc w:val="center"/>
        </w:trPr>
        <w:tc>
          <w:tcPr>
            <w:tcW w:w="4876" w:type="dxa"/>
          </w:tcPr>
          <w:p w14:paraId="085A9258" w14:textId="77777777" w:rsidR="00AF5989" w:rsidRPr="00EC616F" w:rsidRDefault="00AF5989" w:rsidP="009413C2">
            <w:pPr>
              <w:pStyle w:val="Normal6"/>
              <w:rPr>
                <w:b/>
                <w:i/>
              </w:rPr>
            </w:pPr>
            <w:r w:rsidRPr="00EC616F">
              <w:t>(c)</w:t>
            </w:r>
            <w:r w:rsidRPr="00EC616F">
              <w:rPr>
                <w:b/>
                <w:i/>
              </w:rPr>
              <w:tab/>
              <w:t>je pogrešno iznošenje ili izostavljanje činjenica, uključujući korištenje krivotvorenih dokumenta, bilo odlučujuće za odobravanje statusa izbjeglice;</w:t>
            </w:r>
          </w:p>
        </w:tc>
        <w:tc>
          <w:tcPr>
            <w:tcW w:w="4876" w:type="dxa"/>
          </w:tcPr>
          <w:p w14:paraId="15ACEDF9" w14:textId="50B5E4A8" w:rsidR="00AF5989" w:rsidRPr="00EC616F" w:rsidRDefault="00AF5989" w:rsidP="00CC6EB5">
            <w:pPr>
              <w:pStyle w:val="Normal6"/>
              <w:rPr>
                <w:b/>
                <w:i/>
              </w:rPr>
            </w:pPr>
            <w:r w:rsidRPr="00EC616F">
              <w:t>(c)</w:t>
            </w:r>
            <w:r w:rsidRPr="00EC616F">
              <w:rPr>
                <w:b/>
                <w:i/>
              </w:rPr>
              <w:tab/>
            </w:r>
            <w:r w:rsidR="00CC6EB5" w:rsidRPr="00EC616F">
              <w:rPr>
                <w:b/>
                <w:i/>
              </w:rPr>
              <w:t>Briše se.</w:t>
            </w:r>
          </w:p>
        </w:tc>
      </w:tr>
    </w:tbl>
    <w:p w14:paraId="6BE30A9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01B204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BB0EA6D" w14:textId="77777777" w:rsidR="00AF5989" w:rsidRPr="00EC616F" w:rsidRDefault="00AF5989" w:rsidP="00AF5989">
      <w:pPr>
        <w:pStyle w:val="Normal12Italic"/>
        <w:rPr>
          <w:lang w:val="hr-HR"/>
        </w:rPr>
      </w:pPr>
      <w:r w:rsidRPr="00EC616F">
        <w:rPr>
          <w:lang w:val="hr-HR"/>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14:paraId="3D1E33C3" w14:textId="77777777" w:rsidR="00AF5989" w:rsidRPr="00EC616F" w:rsidRDefault="00AF5989" w:rsidP="00AF5989">
      <w:r w:rsidRPr="00EC616F">
        <w:rPr>
          <w:rStyle w:val="HideTWBExt"/>
        </w:rPr>
        <w:t>&lt;/Amend&gt;</w:t>
      </w:r>
    </w:p>
    <w:p w14:paraId="4AB491B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495</w:t>
      </w:r>
      <w:r w:rsidRPr="00EC616F">
        <w:rPr>
          <w:rStyle w:val="HideTWBExt"/>
          <w:b w:val="0"/>
        </w:rPr>
        <w:t>&lt;/NumAm&gt;</w:t>
      </w:r>
    </w:p>
    <w:p w14:paraId="0C47C798"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8C0D41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894F681" w14:textId="77777777" w:rsidR="00AF5989" w:rsidRPr="00EC616F" w:rsidRDefault="00AF5989" w:rsidP="00AF5989">
      <w:r w:rsidRPr="00EC616F">
        <w:rPr>
          <w:rStyle w:val="HideTWBExt"/>
        </w:rPr>
        <w:t>&lt;/RepeatBlock-By&gt;</w:t>
      </w:r>
    </w:p>
    <w:p w14:paraId="65C19AA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F564F02" w14:textId="77777777" w:rsidR="00AF5989" w:rsidRPr="00EC616F" w:rsidRDefault="00AF5989" w:rsidP="00AF5989">
      <w:pPr>
        <w:pStyle w:val="NormalBold"/>
      </w:pPr>
      <w:r w:rsidRPr="00EC616F">
        <w:rPr>
          <w:rStyle w:val="HideTWBExt"/>
          <w:b w:val="0"/>
        </w:rPr>
        <w:t>&lt;Article&gt;</w:t>
      </w:r>
      <w:r w:rsidRPr="00EC616F">
        <w:t>Članak 14.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6AFE0D4" w14:textId="77777777" w:rsidTr="009413C2">
        <w:trPr>
          <w:trHeight w:hRule="exact" w:val="240"/>
          <w:jc w:val="center"/>
        </w:trPr>
        <w:tc>
          <w:tcPr>
            <w:tcW w:w="9752" w:type="dxa"/>
            <w:gridSpan w:val="2"/>
          </w:tcPr>
          <w:p w14:paraId="3D21D9DE" w14:textId="77777777" w:rsidR="00AF5989" w:rsidRPr="00EC616F" w:rsidRDefault="00AF5989" w:rsidP="009413C2"/>
        </w:tc>
      </w:tr>
      <w:tr w:rsidR="00AF5989" w:rsidRPr="00EC616F" w14:paraId="54A3A28D" w14:textId="77777777" w:rsidTr="009413C2">
        <w:trPr>
          <w:trHeight w:val="240"/>
          <w:jc w:val="center"/>
        </w:trPr>
        <w:tc>
          <w:tcPr>
            <w:tcW w:w="4876" w:type="dxa"/>
          </w:tcPr>
          <w:p w14:paraId="34511449" w14:textId="77777777" w:rsidR="00AF5989" w:rsidRPr="00EC616F" w:rsidRDefault="00AF5989" w:rsidP="009413C2">
            <w:pPr>
              <w:pStyle w:val="ColumnHeading"/>
            </w:pPr>
            <w:r w:rsidRPr="00EC616F">
              <w:t>Tekst koji je predložila Komisija</w:t>
            </w:r>
          </w:p>
        </w:tc>
        <w:tc>
          <w:tcPr>
            <w:tcW w:w="4876" w:type="dxa"/>
          </w:tcPr>
          <w:p w14:paraId="2584043F" w14:textId="77777777" w:rsidR="00AF5989" w:rsidRPr="00EC616F" w:rsidRDefault="00AF5989" w:rsidP="009413C2">
            <w:pPr>
              <w:pStyle w:val="ColumnHeading"/>
            </w:pPr>
            <w:r w:rsidRPr="00EC616F">
              <w:t>Izmjena</w:t>
            </w:r>
          </w:p>
        </w:tc>
      </w:tr>
      <w:tr w:rsidR="00AF5989" w:rsidRPr="00EC616F" w14:paraId="7D9978FD" w14:textId="77777777" w:rsidTr="009413C2">
        <w:trPr>
          <w:jc w:val="center"/>
        </w:trPr>
        <w:tc>
          <w:tcPr>
            <w:tcW w:w="4876" w:type="dxa"/>
          </w:tcPr>
          <w:p w14:paraId="249FE7DF" w14:textId="77777777" w:rsidR="00AF5989" w:rsidRPr="00EC616F" w:rsidRDefault="00AF5989" w:rsidP="009413C2">
            <w:pPr>
              <w:pStyle w:val="Normal6"/>
              <w:rPr>
                <w:b/>
                <w:i/>
              </w:rPr>
            </w:pPr>
            <w:r w:rsidRPr="00EC616F">
              <w:rPr>
                <w:b/>
                <w:i/>
              </w:rPr>
              <w:t>(d)</w:t>
            </w:r>
            <w:r w:rsidRPr="00EC616F">
              <w:rPr>
                <w:b/>
                <w:i/>
              </w:rPr>
              <w:tab/>
              <w:t>postoje opravdani razlozi da dotična osoba predstavlja opasnost za sigurnost države članice u kojoj se nalazi;</w:t>
            </w:r>
          </w:p>
        </w:tc>
        <w:tc>
          <w:tcPr>
            <w:tcW w:w="4876" w:type="dxa"/>
          </w:tcPr>
          <w:p w14:paraId="258F1807" w14:textId="77777777" w:rsidR="00AF5989" w:rsidRPr="00EC616F" w:rsidRDefault="00AF5989" w:rsidP="009413C2">
            <w:pPr>
              <w:pStyle w:val="Normal6"/>
              <w:rPr>
                <w:b/>
                <w:i/>
              </w:rPr>
            </w:pPr>
            <w:r w:rsidRPr="00EC616F">
              <w:rPr>
                <w:b/>
                <w:i/>
              </w:rPr>
              <w:t>Briše se.</w:t>
            </w:r>
          </w:p>
        </w:tc>
      </w:tr>
    </w:tbl>
    <w:p w14:paraId="03C387D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F3DDA73" w14:textId="77777777" w:rsidR="00AF5989" w:rsidRPr="00EC616F" w:rsidRDefault="00AF5989" w:rsidP="00AF5989">
      <w:r w:rsidRPr="00EC616F">
        <w:rPr>
          <w:rStyle w:val="HideTWBExt"/>
        </w:rPr>
        <w:t>&lt;/Amend&gt;</w:t>
      </w:r>
    </w:p>
    <w:p w14:paraId="02F26E3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496</w:t>
      </w:r>
      <w:r w:rsidRPr="00EC616F">
        <w:rPr>
          <w:rStyle w:val="HideTWBExt"/>
          <w:b w:val="0"/>
        </w:rPr>
        <w:t>&lt;/NumAm&gt;</w:t>
      </w:r>
    </w:p>
    <w:p w14:paraId="297AA79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617D335D" w14:textId="77777777" w:rsidR="00AF5989" w:rsidRPr="00EC616F" w:rsidRDefault="00AF5989" w:rsidP="00AF5989">
      <w:pPr>
        <w:pStyle w:val="NormalBold"/>
      </w:pPr>
      <w:r w:rsidRPr="00EC616F">
        <w:rPr>
          <w:rStyle w:val="HideTWBExt"/>
          <w:b w:val="0"/>
        </w:rPr>
        <w:t>&lt;/RepeatBlock-By&gt;</w:t>
      </w:r>
    </w:p>
    <w:p w14:paraId="1B2854E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54DB46C" w14:textId="77777777" w:rsidR="00AF5989" w:rsidRPr="00EC616F" w:rsidRDefault="00AF5989" w:rsidP="00AF5989">
      <w:pPr>
        <w:pStyle w:val="NormalBold"/>
      </w:pPr>
      <w:r w:rsidRPr="00EC616F">
        <w:rPr>
          <w:rStyle w:val="HideTWBExt"/>
          <w:b w:val="0"/>
        </w:rPr>
        <w:t>&lt;Article&gt;</w:t>
      </w:r>
      <w:r w:rsidRPr="00EC616F">
        <w:t>Članak 14.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CD1AA70" w14:textId="77777777" w:rsidTr="009413C2">
        <w:trPr>
          <w:trHeight w:hRule="exact" w:val="240"/>
          <w:jc w:val="center"/>
        </w:trPr>
        <w:tc>
          <w:tcPr>
            <w:tcW w:w="9752" w:type="dxa"/>
            <w:gridSpan w:val="2"/>
          </w:tcPr>
          <w:p w14:paraId="410F8E44" w14:textId="77777777" w:rsidR="00AF5989" w:rsidRPr="00EC616F" w:rsidRDefault="00AF5989" w:rsidP="009413C2"/>
        </w:tc>
      </w:tr>
      <w:tr w:rsidR="00AF5989" w:rsidRPr="00EC616F" w14:paraId="659C5114" w14:textId="77777777" w:rsidTr="009413C2">
        <w:trPr>
          <w:trHeight w:val="240"/>
          <w:jc w:val="center"/>
        </w:trPr>
        <w:tc>
          <w:tcPr>
            <w:tcW w:w="4876" w:type="dxa"/>
          </w:tcPr>
          <w:p w14:paraId="62843518" w14:textId="77777777" w:rsidR="00AF5989" w:rsidRPr="00EC616F" w:rsidRDefault="00AF5989" w:rsidP="009413C2">
            <w:pPr>
              <w:pStyle w:val="ColumnHeading"/>
            </w:pPr>
            <w:r w:rsidRPr="00EC616F">
              <w:t>Tekst koji je predložila Komisija</w:t>
            </w:r>
          </w:p>
        </w:tc>
        <w:tc>
          <w:tcPr>
            <w:tcW w:w="4876" w:type="dxa"/>
          </w:tcPr>
          <w:p w14:paraId="04F5D295" w14:textId="77777777" w:rsidR="00AF5989" w:rsidRPr="00EC616F" w:rsidRDefault="00AF5989" w:rsidP="009413C2">
            <w:pPr>
              <w:pStyle w:val="ColumnHeading"/>
            </w:pPr>
            <w:r w:rsidRPr="00EC616F">
              <w:t>Izmjena</w:t>
            </w:r>
          </w:p>
        </w:tc>
      </w:tr>
      <w:tr w:rsidR="00AF5989" w:rsidRPr="00EC616F" w14:paraId="61A6BA35" w14:textId="77777777" w:rsidTr="009413C2">
        <w:trPr>
          <w:jc w:val="center"/>
        </w:trPr>
        <w:tc>
          <w:tcPr>
            <w:tcW w:w="4876" w:type="dxa"/>
          </w:tcPr>
          <w:p w14:paraId="38DF59E3" w14:textId="77777777" w:rsidR="00AF5989" w:rsidRPr="00EC616F" w:rsidRDefault="00AF5989" w:rsidP="009413C2">
            <w:pPr>
              <w:pStyle w:val="Normal6"/>
              <w:rPr>
                <w:b/>
                <w:i/>
              </w:rPr>
            </w:pPr>
            <w:r w:rsidRPr="00EC616F">
              <w:rPr>
                <w:b/>
                <w:i/>
              </w:rPr>
              <w:t>(d)</w:t>
            </w:r>
            <w:r w:rsidRPr="00EC616F">
              <w:rPr>
                <w:b/>
                <w:i/>
              </w:rPr>
              <w:tab/>
              <w:t>postoje opravdani razlozi da dotična osoba predstavlja opasnost za sigurnost države članice u kojoj se nalazi;</w:t>
            </w:r>
          </w:p>
        </w:tc>
        <w:tc>
          <w:tcPr>
            <w:tcW w:w="4876" w:type="dxa"/>
          </w:tcPr>
          <w:p w14:paraId="6B882956" w14:textId="77777777" w:rsidR="00AF5989" w:rsidRPr="00EC616F" w:rsidRDefault="00AF5989" w:rsidP="009413C2">
            <w:pPr>
              <w:pStyle w:val="Normal6"/>
              <w:rPr>
                <w:b/>
                <w:i/>
              </w:rPr>
            </w:pPr>
            <w:r w:rsidRPr="00EC616F">
              <w:rPr>
                <w:b/>
                <w:i/>
              </w:rPr>
              <w:t>Briše se.</w:t>
            </w:r>
          </w:p>
        </w:tc>
      </w:tr>
    </w:tbl>
    <w:p w14:paraId="544267B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2926108"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4A11932" w14:textId="77777777" w:rsidR="00AF5989" w:rsidRPr="00EC616F" w:rsidRDefault="00AF5989" w:rsidP="00AF5989">
      <w:pPr>
        <w:pStyle w:val="Normal12Italic"/>
        <w:rPr>
          <w:lang w:val="hr-HR"/>
        </w:rPr>
      </w:pPr>
      <w:r w:rsidRPr="00EC616F">
        <w:rPr>
          <w:lang w:val="hr-HR"/>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14:paraId="035049DE" w14:textId="77777777" w:rsidR="00AF5989" w:rsidRPr="00EC616F" w:rsidRDefault="00AF5989" w:rsidP="00AF5989">
      <w:r w:rsidRPr="00EC616F">
        <w:rPr>
          <w:rStyle w:val="HideTWBExt"/>
        </w:rPr>
        <w:t>&lt;/Amend&gt;</w:t>
      </w:r>
    </w:p>
    <w:p w14:paraId="3A2E6DB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497</w:t>
      </w:r>
      <w:r w:rsidRPr="00EC616F">
        <w:rPr>
          <w:rStyle w:val="HideTWBExt"/>
          <w:b w:val="0"/>
        </w:rPr>
        <w:t>&lt;/NumAm&gt;</w:t>
      </w:r>
    </w:p>
    <w:p w14:paraId="2232E0F1"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14EC4C87" w14:textId="77777777" w:rsidR="00AF5989" w:rsidRPr="00EC616F" w:rsidRDefault="00AF5989" w:rsidP="00AF5989">
      <w:pPr>
        <w:pStyle w:val="NormalBold"/>
      </w:pPr>
      <w:r w:rsidRPr="00EC616F">
        <w:rPr>
          <w:rStyle w:val="HideTWBExt"/>
          <w:b w:val="0"/>
        </w:rPr>
        <w:t>&lt;/RepeatBlock-By&gt;</w:t>
      </w:r>
    </w:p>
    <w:p w14:paraId="48409BC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1A4043E" w14:textId="77777777" w:rsidR="00AF5989" w:rsidRPr="00EC616F" w:rsidRDefault="00AF5989" w:rsidP="00AF5989">
      <w:pPr>
        <w:pStyle w:val="NormalBold"/>
      </w:pPr>
      <w:r w:rsidRPr="00EC616F">
        <w:rPr>
          <w:rStyle w:val="HideTWBExt"/>
          <w:b w:val="0"/>
        </w:rPr>
        <w:t>&lt;Article&gt;</w:t>
      </w:r>
      <w:r w:rsidRPr="00EC616F">
        <w:t>Članak 14.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9D6E6EA" w14:textId="77777777" w:rsidTr="009413C2">
        <w:trPr>
          <w:trHeight w:hRule="exact" w:val="240"/>
          <w:jc w:val="center"/>
        </w:trPr>
        <w:tc>
          <w:tcPr>
            <w:tcW w:w="9752" w:type="dxa"/>
            <w:gridSpan w:val="2"/>
          </w:tcPr>
          <w:p w14:paraId="3C43A327" w14:textId="77777777" w:rsidR="00AF5989" w:rsidRPr="00EC616F" w:rsidRDefault="00AF5989" w:rsidP="009413C2"/>
        </w:tc>
      </w:tr>
      <w:tr w:rsidR="00AF5989" w:rsidRPr="00EC616F" w14:paraId="35B692F6" w14:textId="77777777" w:rsidTr="009413C2">
        <w:trPr>
          <w:trHeight w:val="240"/>
          <w:jc w:val="center"/>
        </w:trPr>
        <w:tc>
          <w:tcPr>
            <w:tcW w:w="4876" w:type="dxa"/>
          </w:tcPr>
          <w:p w14:paraId="14654706" w14:textId="77777777" w:rsidR="00AF5989" w:rsidRPr="00EC616F" w:rsidRDefault="00AF5989" w:rsidP="009413C2">
            <w:pPr>
              <w:pStyle w:val="ColumnHeading"/>
            </w:pPr>
            <w:r w:rsidRPr="00EC616F">
              <w:t>Tekst koji je predložila Komisija</w:t>
            </w:r>
          </w:p>
        </w:tc>
        <w:tc>
          <w:tcPr>
            <w:tcW w:w="4876" w:type="dxa"/>
          </w:tcPr>
          <w:p w14:paraId="0C626482" w14:textId="77777777" w:rsidR="00AF5989" w:rsidRPr="00EC616F" w:rsidRDefault="00AF5989" w:rsidP="009413C2">
            <w:pPr>
              <w:pStyle w:val="ColumnHeading"/>
            </w:pPr>
            <w:r w:rsidRPr="00EC616F">
              <w:t>Izmjena</w:t>
            </w:r>
          </w:p>
        </w:tc>
      </w:tr>
      <w:tr w:rsidR="00AF5989" w:rsidRPr="00EC616F" w14:paraId="6EE6651D" w14:textId="77777777" w:rsidTr="009413C2">
        <w:trPr>
          <w:jc w:val="center"/>
        </w:trPr>
        <w:tc>
          <w:tcPr>
            <w:tcW w:w="4876" w:type="dxa"/>
          </w:tcPr>
          <w:p w14:paraId="3830C900" w14:textId="77777777" w:rsidR="00AF5989" w:rsidRPr="00EC616F" w:rsidRDefault="00AF5989" w:rsidP="009413C2">
            <w:pPr>
              <w:pStyle w:val="Normal6"/>
              <w:rPr>
                <w:b/>
                <w:i/>
              </w:rPr>
            </w:pPr>
            <w:r w:rsidRPr="00EC616F">
              <w:t>(d)</w:t>
            </w:r>
            <w:r w:rsidRPr="00EC616F">
              <w:rPr>
                <w:b/>
                <w:i/>
              </w:rPr>
              <w:tab/>
            </w:r>
            <w:r w:rsidRPr="00EC616F">
              <w:t>postoje opravdani razlozi da dotična osoba predstavlja opasnost za sigurnost države članice u kojoj se nalazi;</w:t>
            </w:r>
          </w:p>
        </w:tc>
        <w:tc>
          <w:tcPr>
            <w:tcW w:w="4876" w:type="dxa"/>
          </w:tcPr>
          <w:p w14:paraId="429BD27A" w14:textId="77777777" w:rsidR="00AF5989" w:rsidRPr="00EC616F" w:rsidRDefault="00AF5989" w:rsidP="009413C2">
            <w:pPr>
              <w:pStyle w:val="Normal6"/>
              <w:rPr>
                <w:b/>
                <w:i/>
              </w:rPr>
            </w:pPr>
            <w:r w:rsidRPr="00EC616F">
              <w:t>(d)</w:t>
            </w:r>
            <w:r w:rsidRPr="00EC616F">
              <w:rPr>
                <w:b/>
                <w:i/>
              </w:rPr>
              <w:tab/>
            </w:r>
            <w:r w:rsidRPr="00EC616F">
              <w:t>postoje opravdani razlozi da dotična osoba predstavlja opasnost za sigurnost države članice u kojoj se nalazi</w:t>
            </w:r>
            <w:r w:rsidRPr="00EC616F">
              <w:rPr>
                <w:b/>
                <w:i/>
              </w:rPr>
              <w:t xml:space="preserve"> na temelju pravomoćne presude kojom je osuđena za posebno teško kazneno djelo</w:t>
            </w:r>
            <w:r w:rsidRPr="00EC616F">
              <w:t>;</w:t>
            </w:r>
          </w:p>
        </w:tc>
      </w:tr>
    </w:tbl>
    <w:p w14:paraId="17C1FEB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855DC59" w14:textId="77777777" w:rsidR="00AF5989" w:rsidRPr="00EC616F" w:rsidRDefault="00AF5989" w:rsidP="00AF5989">
      <w:r w:rsidRPr="00EC616F">
        <w:rPr>
          <w:rStyle w:val="HideTWBExt"/>
        </w:rPr>
        <w:t>&lt;/Amend&gt;</w:t>
      </w:r>
    </w:p>
    <w:p w14:paraId="60F2ED5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498</w:t>
      </w:r>
      <w:r w:rsidRPr="00EC616F">
        <w:rPr>
          <w:rStyle w:val="HideTWBExt"/>
          <w:b w:val="0"/>
        </w:rPr>
        <w:t>&lt;/NumAm&gt;</w:t>
      </w:r>
    </w:p>
    <w:p w14:paraId="6288067C"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176DA1C2" w14:textId="77777777" w:rsidR="00AF5989" w:rsidRPr="00EC616F" w:rsidRDefault="00AF5989" w:rsidP="00AF5989">
      <w:pPr>
        <w:pStyle w:val="NormalBold"/>
      </w:pPr>
      <w:r w:rsidRPr="00EC616F">
        <w:rPr>
          <w:rStyle w:val="HideTWBExt"/>
          <w:b w:val="0"/>
        </w:rPr>
        <w:t>&lt;/RepeatBlock-By&gt;</w:t>
      </w:r>
    </w:p>
    <w:p w14:paraId="63E359B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3F63500" w14:textId="77777777" w:rsidR="00AF5989" w:rsidRPr="00EC616F" w:rsidRDefault="00AF5989" w:rsidP="00AF5989">
      <w:pPr>
        <w:pStyle w:val="NormalBold"/>
      </w:pPr>
      <w:r w:rsidRPr="00EC616F">
        <w:rPr>
          <w:rStyle w:val="HideTWBExt"/>
          <w:b w:val="0"/>
        </w:rPr>
        <w:t>&lt;Article&gt;</w:t>
      </w:r>
      <w:r w:rsidRPr="00EC616F">
        <w:t>Članak 14.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FA76801" w14:textId="77777777" w:rsidTr="009413C2">
        <w:trPr>
          <w:trHeight w:hRule="exact" w:val="240"/>
          <w:jc w:val="center"/>
        </w:trPr>
        <w:tc>
          <w:tcPr>
            <w:tcW w:w="9752" w:type="dxa"/>
            <w:gridSpan w:val="2"/>
          </w:tcPr>
          <w:p w14:paraId="375C0137" w14:textId="77777777" w:rsidR="00AF5989" w:rsidRPr="00EC616F" w:rsidRDefault="00AF5989" w:rsidP="009413C2"/>
        </w:tc>
      </w:tr>
      <w:tr w:rsidR="00AF5989" w:rsidRPr="00EC616F" w14:paraId="74D30107" w14:textId="77777777" w:rsidTr="009413C2">
        <w:trPr>
          <w:trHeight w:val="240"/>
          <w:jc w:val="center"/>
        </w:trPr>
        <w:tc>
          <w:tcPr>
            <w:tcW w:w="4876" w:type="dxa"/>
          </w:tcPr>
          <w:p w14:paraId="344DE414" w14:textId="77777777" w:rsidR="00AF5989" w:rsidRPr="00EC616F" w:rsidRDefault="00AF5989" w:rsidP="009413C2">
            <w:pPr>
              <w:pStyle w:val="ColumnHeading"/>
            </w:pPr>
            <w:r w:rsidRPr="00EC616F">
              <w:t>Tekst koji je predložila Komisija</w:t>
            </w:r>
          </w:p>
        </w:tc>
        <w:tc>
          <w:tcPr>
            <w:tcW w:w="4876" w:type="dxa"/>
          </w:tcPr>
          <w:p w14:paraId="2B339474" w14:textId="77777777" w:rsidR="00AF5989" w:rsidRPr="00EC616F" w:rsidRDefault="00AF5989" w:rsidP="009413C2">
            <w:pPr>
              <w:pStyle w:val="ColumnHeading"/>
            </w:pPr>
            <w:r w:rsidRPr="00EC616F">
              <w:t>Izmjena</w:t>
            </w:r>
          </w:p>
        </w:tc>
      </w:tr>
      <w:tr w:rsidR="00AF5989" w:rsidRPr="00EC616F" w14:paraId="6455B657" w14:textId="77777777" w:rsidTr="009413C2">
        <w:trPr>
          <w:jc w:val="center"/>
        </w:trPr>
        <w:tc>
          <w:tcPr>
            <w:tcW w:w="4876" w:type="dxa"/>
          </w:tcPr>
          <w:p w14:paraId="5DDB500B" w14:textId="77777777" w:rsidR="00AF5989" w:rsidRPr="00EC616F" w:rsidRDefault="00AF5989" w:rsidP="009413C2">
            <w:pPr>
              <w:pStyle w:val="Normal6"/>
              <w:rPr>
                <w:b/>
                <w:i/>
              </w:rPr>
            </w:pPr>
            <w:r w:rsidRPr="00EC616F">
              <w:t>(d)</w:t>
            </w:r>
            <w:r w:rsidRPr="00EC616F">
              <w:rPr>
                <w:b/>
                <w:i/>
              </w:rPr>
              <w:tab/>
            </w:r>
            <w:r w:rsidRPr="00EC616F">
              <w:t>postoje opravdani razlozi da dotična osoba predstavlja opasnost za sigurnost države članice u kojoj se nalazi;</w:t>
            </w:r>
          </w:p>
        </w:tc>
        <w:tc>
          <w:tcPr>
            <w:tcW w:w="4876" w:type="dxa"/>
          </w:tcPr>
          <w:p w14:paraId="419AA26B" w14:textId="77777777" w:rsidR="00AF5989" w:rsidRPr="00EC616F" w:rsidRDefault="00AF5989" w:rsidP="009413C2">
            <w:pPr>
              <w:pStyle w:val="Normal6"/>
              <w:rPr>
                <w:b/>
                <w:i/>
              </w:rPr>
            </w:pPr>
            <w:r w:rsidRPr="00EC616F">
              <w:t>(d)</w:t>
            </w:r>
            <w:r w:rsidRPr="00EC616F">
              <w:rPr>
                <w:b/>
                <w:i/>
              </w:rPr>
              <w:tab/>
            </w:r>
            <w:r w:rsidRPr="00EC616F">
              <w:t>postoje opravdani razlozi da dotična osoba predstavlja opasnost za</w:t>
            </w:r>
            <w:r w:rsidRPr="00EC616F">
              <w:rPr>
                <w:b/>
                <w:i/>
              </w:rPr>
              <w:t xml:space="preserve"> javnu</w:t>
            </w:r>
            <w:r w:rsidRPr="00EC616F">
              <w:t xml:space="preserve"> sigurnost</w:t>
            </w:r>
            <w:r w:rsidRPr="00EC616F">
              <w:rPr>
                <w:b/>
                <w:i/>
              </w:rPr>
              <w:t xml:space="preserve"> i pojedinačnu sigurnost građana</w:t>
            </w:r>
            <w:r w:rsidRPr="00EC616F">
              <w:t xml:space="preserve"> države članice u kojoj se nalazi;</w:t>
            </w:r>
          </w:p>
        </w:tc>
      </w:tr>
    </w:tbl>
    <w:p w14:paraId="47410EC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5E0ED11"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0F379EC" w14:textId="77777777" w:rsidR="00AF5989" w:rsidRPr="00EC616F" w:rsidRDefault="00AF5989" w:rsidP="00AF5989">
      <w:pPr>
        <w:pStyle w:val="Normal12Italic"/>
        <w:rPr>
          <w:lang w:val="hr-HR"/>
        </w:rPr>
      </w:pPr>
      <w:r w:rsidRPr="00EC616F">
        <w:rPr>
          <w:lang w:val="hr-HR"/>
        </w:rPr>
        <w:t>Ovom se izmjenom nastoji pojasniti da se u slučaju kada provedbena tijela imaju opravdane razloge da osobu smatraju opasnom za pojedinačne građane to također može smatrati razlogom za opoziv, poništenje ili obnovu statusa izbjeglice.</w:t>
      </w:r>
    </w:p>
    <w:p w14:paraId="579916EB" w14:textId="77777777" w:rsidR="00AF5989" w:rsidRPr="00EC616F" w:rsidRDefault="00AF5989" w:rsidP="00AF5989">
      <w:r w:rsidRPr="00EC616F">
        <w:rPr>
          <w:rStyle w:val="HideTWBExt"/>
        </w:rPr>
        <w:t>&lt;/Amend&gt;</w:t>
      </w:r>
    </w:p>
    <w:p w14:paraId="27111A7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499</w:t>
      </w:r>
      <w:r w:rsidRPr="00EC616F">
        <w:rPr>
          <w:rStyle w:val="HideTWBExt"/>
          <w:b w:val="0"/>
        </w:rPr>
        <w:t>&lt;/NumAm&gt;</w:t>
      </w:r>
    </w:p>
    <w:p w14:paraId="563088E4"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1F0067E0" w14:textId="77777777" w:rsidR="00AF5989" w:rsidRPr="00EC616F" w:rsidRDefault="00AF5989" w:rsidP="00AF5989">
      <w:pPr>
        <w:pStyle w:val="NormalBold"/>
      </w:pPr>
      <w:r w:rsidRPr="00EC616F">
        <w:rPr>
          <w:rStyle w:val="HideTWBExt"/>
          <w:b w:val="0"/>
        </w:rPr>
        <w:t>&lt;/RepeatBlock-By&gt;</w:t>
      </w:r>
    </w:p>
    <w:p w14:paraId="6D9DB61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65EA522" w14:textId="77777777" w:rsidR="00AF5989" w:rsidRPr="00EC616F" w:rsidRDefault="00AF5989" w:rsidP="00AF5989">
      <w:pPr>
        <w:pStyle w:val="NormalBold"/>
      </w:pPr>
      <w:r w:rsidRPr="00EC616F">
        <w:rPr>
          <w:rStyle w:val="HideTWBExt"/>
          <w:b w:val="0"/>
        </w:rPr>
        <w:t>&lt;Article&gt;</w:t>
      </w:r>
      <w:r w:rsidRPr="00EC616F">
        <w:t>Članak 14. – stavak 1.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612DB8E" w14:textId="77777777" w:rsidTr="009413C2">
        <w:trPr>
          <w:trHeight w:hRule="exact" w:val="240"/>
          <w:jc w:val="center"/>
        </w:trPr>
        <w:tc>
          <w:tcPr>
            <w:tcW w:w="9752" w:type="dxa"/>
            <w:gridSpan w:val="2"/>
          </w:tcPr>
          <w:p w14:paraId="07F1E60B" w14:textId="77777777" w:rsidR="00AF5989" w:rsidRPr="00EC616F" w:rsidRDefault="00AF5989" w:rsidP="009413C2"/>
        </w:tc>
      </w:tr>
      <w:tr w:rsidR="00AF5989" w:rsidRPr="00EC616F" w14:paraId="01B778E1" w14:textId="77777777" w:rsidTr="009413C2">
        <w:trPr>
          <w:trHeight w:val="240"/>
          <w:jc w:val="center"/>
        </w:trPr>
        <w:tc>
          <w:tcPr>
            <w:tcW w:w="4876" w:type="dxa"/>
          </w:tcPr>
          <w:p w14:paraId="7C7DD330" w14:textId="77777777" w:rsidR="00AF5989" w:rsidRPr="00EC616F" w:rsidRDefault="00AF5989" w:rsidP="009413C2">
            <w:pPr>
              <w:pStyle w:val="ColumnHeading"/>
            </w:pPr>
            <w:r w:rsidRPr="00EC616F">
              <w:t>Tekst koji je predložila Komisija</w:t>
            </w:r>
          </w:p>
        </w:tc>
        <w:tc>
          <w:tcPr>
            <w:tcW w:w="4876" w:type="dxa"/>
          </w:tcPr>
          <w:p w14:paraId="021BDB44" w14:textId="77777777" w:rsidR="00AF5989" w:rsidRPr="00EC616F" w:rsidRDefault="00AF5989" w:rsidP="009413C2">
            <w:pPr>
              <w:pStyle w:val="ColumnHeading"/>
            </w:pPr>
            <w:r w:rsidRPr="00EC616F">
              <w:t>Izmjena</w:t>
            </w:r>
          </w:p>
        </w:tc>
      </w:tr>
      <w:tr w:rsidR="00AF5989" w:rsidRPr="00EC616F" w14:paraId="45C2855A" w14:textId="77777777" w:rsidTr="009413C2">
        <w:trPr>
          <w:jc w:val="center"/>
        </w:trPr>
        <w:tc>
          <w:tcPr>
            <w:tcW w:w="4876" w:type="dxa"/>
          </w:tcPr>
          <w:p w14:paraId="76A4F38E" w14:textId="77777777" w:rsidR="00AF5989" w:rsidRPr="00EC616F" w:rsidRDefault="00AF5989" w:rsidP="009413C2">
            <w:pPr>
              <w:pStyle w:val="Normal6"/>
              <w:rPr>
                <w:b/>
                <w:i/>
              </w:rPr>
            </w:pPr>
            <w:r w:rsidRPr="00EC616F">
              <w:rPr>
                <w:b/>
                <w:i/>
              </w:rPr>
              <w:t>(e)</w:t>
            </w:r>
            <w:r w:rsidRPr="00EC616F">
              <w:rPr>
                <w:b/>
                <w:i/>
              </w:rPr>
              <w:tab/>
              <w:t>dotična osoba, s obzirom da je pravomoćno osuđena za posebno teško kazneno djelo, predstavlja opasnost za društvo države članice u kojem živi;</w:t>
            </w:r>
          </w:p>
        </w:tc>
        <w:tc>
          <w:tcPr>
            <w:tcW w:w="4876" w:type="dxa"/>
          </w:tcPr>
          <w:p w14:paraId="312078AE" w14:textId="77777777" w:rsidR="00AF5989" w:rsidRPr="00EC616F" w:rsidRDefault="00AF5989" w:rsidP="009413C2">
            <w:pPr>
              <w:pStyle w:val="Normal6"/>
              <w:rPr>
                <w:b/>
                <w:i/>
              </w:rPr>
            </w:pPr>
            <w:r w:rsidRPr="00EC616F">
              <w:rPr>
                <w:b/>
                <w:i/>
              </w:rPr>
              <w:t>Briše se.</w:t>
            </w:r>
          </w:p>
        </w:tc>
      </w:tr>
    </w:tbl>
    <w:p w14:paraId="528294E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69644A4" w14:textId="77777777" w:rsidR="00AF5989" w:rsidRPr="00EC616F" w:rsidRDefault="00AF5989" w:rsidP="00AF5989">
      <w:r w:rsidRPr="00EC616F">
        <w:rPr>
          <w:rStyle w:val="HideTWBExt"/>
        </w:rPr>
        <w:t>&lt;/Amend&gt;</w:t>
      </w:r>
    </w:p>
    <w:p w14:paraId="7DD43DA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500</w:t>
      </w:r>
      <w:r w:rsidRPr="00EC616F">
        <w:rPr>
          <w:rStyle w:val="HideTWBExt"/>
          <w:b w:val="0"/>
        </w:rPr>
        <w:t>&lt;/NumAm&gt;</w:t>
      </w:r>
    </w:p>
    <w:p w14:paraId="524E86C9"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995B9BE" w14:textId="77777777" w:rsidR="00AF5989" w:rsidRPr="00EC616F" w:rsidRDefault="00AF5989" w:rsidP="00AF5989">
      <w:pPr>
        <w:pStyle w:val="NormalBold"/>
      </w:pPr>
      <w:r w:rsidRPr="00EC616F">
        <w:rPr>
          <w:rStyle w:val="HideTWBExt"/>
          <w:b w:val="0"/>
        </w:rPr>
        <w:t>&lt;/RepeatBlock-By&gt;</w:t>
      </w:r>
    </w:p>
    <w:p w14:paraId="7003770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FF9380E" w14:textId="77777777" w:rsidR="00AF5989" w:rsidRPr="00EC616F" w:rsidRDefault="00AF5989" w:rsidP="00AF5989">
      <w:pPr>
        <w:pStyle w:val="NormalBold"/>
      </w:pPr>
      <w:r w:rsidRPr="00EC616F">
        <w:rPr>
          <w:rStyle w:val="HideTWBExt"/>
          <w:b w:val="0"/>
        </w:rPr>
        <w:t>&lt;Article&gt;</w:t>
      </w:r>
      <w:r w:rsidRPr="00EC616F">
        <w:t>Članak 14. – stavak 1.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7AED2A" w14:textId="77777777" w:rsidTr="009413C2">
        <w:trPr>
          <w:trHeight w:hRule="exact" w:val="240"/>
          <w:jc w:val="center"/>
        </w:trPr>
        <w:tc>
          <w:tcPr>
            <w:tcW w:w="9752" w:type="dxa"/>
            <w:gridSpan w:val="2"/>
          </w:tcPr>
          <w:p w14:paraId="26E85112" w14:textId="77777777" w:rsidR="00AF5989" w:rsidRPr="00EC616F" w:rsidRDefault="00AF5989" w:rsidP="009413C2"/>
        </w:tc>
      </w:tr>
      <w:tr w:rsidR="00AF5989" w:rsidRPr="00EC616F" w14:paraId="05C3D173" w14:textId="77777777" w:rsidTr="009413C2">
        <w:trPr>
          <w:trHeight w:val="240"/>
          <w:jc w:val="center"/>
        </w:trPr>
        <w:tc>
          <w:tcPr>
            <w:tcW w:w="4876" w:type="dxa"/>
          </w:tcPr>
          <w:p w14:paraId="3BE944FE" w14:textId="77777777" w:rsidR="00AF5989" w:rsidRPr="00EC616F" w:rsidRDefault="00AF5989" w:rsidP="009413C2">
            <w:pPr>
              <w:pStyle w:val="ColumnHeading"/>
            </w:pPr>
            <w:r w:rsidRPr="00EC616F">
              <w:t>Tekst koji je predložila Komisija</w:t>
            </w:r>
          </w:p>
        </w:tc>
        <w:tc>
          <w:tcPr>
            <w:tcW w:w="4876" w:type="dxa"/>
          </w:tcPr>
          <w:p w14:paraId="7F088ADA" w14:textId="77777777" w:rsidR="00AF5989" w:rsidRPr="00EC616F" w:rsidRDefault="00AF5989" w:rsidP="009413C2">
            <w:pPr>
              <w:pStyle w:val="ColumnHeading"/>
            </w:pPr>
            <w:r w:rsidRPr="00EC616F">
              <w:t>Izmjena</w:t>
            </w:r>
          </w:p>
        </w:tc>
      </w:tr>
      <w:tr w:rsidR="00AF5989" w:rsidRPr="00EC616F" w14:paraId="1EE9436F" w14:textId="77777777" w:rsidTr="009413C2">
        <w:trPr>
          <w:jc w:val="center"/>
        </w:trPr>
        <w:tc>
          <w:tcPr>
            <w:tcW w:w="4876" w:type="dxa"/>
          </w:tcPr>
          <w:p w14:paraId="4446CCD1" w14:textId="77777777" w:rsidR="00AF5989" w:rsidRPr="00EC616F" w:rsidRDefault="00AF5989" w:rsidP="009413C2">
            <w:pPr>
              <w:pStyle w:val="Normal6"/>
              <w:rPr>
                <w:b/>
                <w:i/>
              </w:rPr>
            </w:pPr>
            <w:r w:rsidRPr="00EC616F">
              <w:rPr>
                <w:b/>
                <w:i/>
              </w:rPr>
              <w:t>(e)</w:t>
            </w:r>
            <w:r w:rsidRPr="00EC616F">
              <w:rPr>
                <w:b/>
                <w:i/>
              </w:rPr>
              <w:tab/>
              <w:t>dotična osoba, s obzirom da je pravomoćno osuđena za posebno teško kazneno djelo, predstavlja opasnost za društvo države članice u kojem živi;</w:t>
            </w:r>
          </w:p>
        </w:tc>
        <w:tc>
          <w:tcPr>
            <w:tcW w:w="4876" w:type="dxa"/>
          </w:tcPr>
          <w:p w14:paraId="6B2C55ED" w14:textId="77777777" w:rsidR="00AF5989" w:rsidRPr="00EC616F" w:rsidRDefault="00AF5989" w:rsidP="009413C2">
            <w:pPr>
              <w:pStyle w:val="Normal6"/>
              <w:rPr>
                <w:b/>
                <w:i/>
              </w:rPr>
            </w:pPr>
            <w:r w:rsidRPr="00EC616F">
              <w:rPr>
                <w:b/>
                <w:i/>
              </w:rPr>
              <w:t>Briše se.</w:t>
            </w:r>
          </w:p>
        </w:tc>
      </w:tr>
    </w:tbl>
    <w:p w14:paraId="75CCC72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C01D89F"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DE02C7E" w14:textId="77777777" w:rsidR="00AF5989" w:rsidRPr="00EC616F" w:rsidRDefault="00AF5989" w:rsidP="00AF5989">
      <w:pPr>
        <w:pStyle w:val="Normal12Italic"/>
        <w:rPr>
          <w:lang w:val="hr-HR"/>
        </w:rPr>
      </w:pPr>
      <w:r w:rsidRPr="00EC616F">
        <w:rPr>
          <w:lang w:val="hr-HR"/>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14:paraId="1C17CAB9" w14:textId="77777777" w:rsidR="00AF5989" w:rsidRPr="00EC616F" w:rsidRDefault="00AF5989" w:rsidP="00AF5989">
      <w:r w:rsidRPr="00EC616F">
        <w:rPr>
          <w:rStyle w:val="HideTWBExt"/>
        </w:rPr>
        <w:t>&lt;/Amend&gt;</w:t>
      </w:r>
    </w:p>
    <w:p w14:paraId="57C8D2E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501</w:t>
      </w:r>
      <w:r w:rsidRPr="00EC616F">
        <w:rPr>
          <w:rStyle w:val="HideTWBExt"/>
          <w:b w:val="0"/>
        </w:rPr>
        <w:t>&lt;/NumAm&gt;</w:t>
      </w:r>
    </w:p>
    <w:p w14:paraId="4E4EDA01"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20E3127"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5808860" w14:textId="77777777" w:rsidR="00AF5989" w:rsidRPr="00EC616F" w:rsidRDefault="00AF5989" w:rsidP="00AF5989">
      <w:r w:rsidRPr="00EC616F">
        <w:rPr>
          <w:rStyle w:val="HideTWBExt"/>
        </w:rPr>
        <w:t>&lt;/RepeatBlock-By&gt;</w:t>
      </w:r>
    </w:p>
    <w:p w14:paraId="1EFC913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A5C73C7" w14:textId="77777777" w:rsidR="00AF5989" w:rsidRPr="00EC616F" w:rsidRDefault="00AF5989" w:rsidP="00AF5989">
      <w:pPr>
        <w:pStyle w:val="NormalBold"/>
      </w:pPr>
      <w:r w:rsidRPr="00EC616F">
        <w:rPr>
          <w:rStyle w:val="HideTWBExt"/>
          <w:b w:val="0"/>
        </w:rPr>
        <w:t>&lt;Article&gt;</w:t>
      </w:r>
      <w:r w:rsidRPr="00EC616F">
        <w:t>Članak 14. – stavak 1.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F1EF674" w14:textId="77777777" w:rsidTr="009413C2">
        <w:trPr>
          <w:trHeight w:hRule="exact" w:val="240"/>
          <w:jc w:val="center"/>
        </w:trPr>
        <w:tc>
          <w:tcPr>
            <w:tcW w:w="9752" w:type="dxa"/>
            <w:gridSpan w:val="2"/>
          </w:tcPr>
          <w:p w14:paraId="27D26FFD" w14:textId="77777777" w:rsidR="00AF5989" w:rsidRPr="00EC616F" w:rsidRDefault="00AF5989" w:rsidP="009413C2"/>
        </w:tc>
      </w:tr>
      <w:tr w:rsidR="00AF5989" w:rsidRPr="00EC616F" w14:paraId="5E53A61B" w14:textId="77777777" w:rsidTr="009413C2">
        <w:trPr>
          <w:trHeight w:val="240"/>
          <w:jc w:val="center"/>
        </w:trPr>
        <w:tc>
          <w:tcPr>
            <w:tcW w:w="4876" w:type="dxa"/>
          </w:tcPr>
          <w:p w14:paraId="71E1AD29" w14:textId="77777777" w:rsidR="00AF5989" w:rsidRPr="00EC616F" w:rsidRDefault="00AF5989" w:rsidP="009413C2">
            <w:pPr>
              <w:pStyle w:val="ColumnHeading"/>
            </w:pPr>
            <w:r w:rsidRPr="00EC616F">
              <w:t>Tekst koji je predložila Komisija</w:t>
            </w:r>
          </w:p>
        </w:tc>
        <w:tc>
          <w:tcPr>
            <w:tcW w:w="4876" w:type="dxa"/>
          </w:tcPr>
          <w:p w14:paraId="79BCE2BF" w14:textId="77777777" w:rsidR="00AF5989" w:rsidRPr="00EC616F" w:rsidRDefault="00AF5989" w:rsidP="009413C2">
            <w:pPr>
              <w:pStyle w:val="ColumnHeading"/>
            </w:pPr>
            <w:r w:rsidRPr="00EC616F">
              <w:t>Izmjena</w:t>
            </w:r>
          </w:p>
        </w:tc>
      </w:tr>
      <w:tr w:rsidR="00AF5989" w:rsidRPr="00EC616F" w14:paraId="3707C8B9" w14:textId="77777777" w:rsidTr="009413C2">
        <w:trPr>
          <w:jc w:val="center"/>
        </w:trPr>
        <w:tc>
          <w:tcPr>
            <w:tcW w:w="4876" w:type="dxa"/>
          </w:tcPr>
          <w:p w14:paraId="4A18493A" w14:textId="77777777" w:rsidR="00AF5989" w:rsidRPr="00EC616F" w:rsidRDefault="00AF5989" w:rsidP="009413C2">
            <w:pPr>
              <w:pStyle w:val="Normal6"/>
              <w:rPr>
                <w:b/>
                <w:i/>
              </w:rPr>
            </w:pPr>
            <w:r w:rsidRPr="00EC616F">
              <w:rPr>
                <w:b/>
                <w:i/>
              </w:rPr>
              <w:t>(e)</w:t>
            </w:r>
            <w:r w:rsidRPr="00EC616F">
              <w:rPr>
                <w:b/>
                <w:i/>
              </w:rPr>
              <w:tab/>
              <w:t>dotična osoba, s obzirom da je pravomoćno osuđena za posebno teško kazneno djelo, predstavlja opasnost za društvo države članice u kojem živi;</w:t>
            </w:r>
          </w:p>
        </w:tc>
        <w:tc>
          <w:tcPr>
            <w:tcW w:w="4876" w:type="dxa"/>
          </w:tcPr>
          <w:p w14:paraId="20BE13BC" w14:textId="77777777" w:rsidR="00AF5989" w:rsidRPr="00EC616F" w:rsidRDefault="00AF5989" w:rsidP="009413C2">
            <w:pPr>
              <w:pStyle w:val="Normal6"/>
              <w:rPr>
                <w:b/>
                <w:i/>
              </w:rPr>
            </w:pPr>
            <w:r w:rsidRPr="00EC616F">
              <w:rPr>
                <w:b/>
                <w:i/>
              </w:rPr>
              <w:t>Briše se.</w:t>
            </w:r>
          </w:p>
        </w:tc>
      </w:tr>
    </w:tbl>
    <w:p w14:paraId="40AC283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7908D7E" w14:textId="77777777" w:rsidR="00AF5989" w:rsidRPr="00EC616F" w:rsidRDefault="00AF5989" w:rsidP="00AF5989">
      <w:r w:rsidRPr="00EC616F">
        <w:rPr>
          <w:rStyle w:val="HideTWBExt"/>
        </w:rPr>
        <w:t>&lt;/Amend&gt;</w:t>
      </w:r>
    </w:p>
    <w:p w14:paraId="6F90F2B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502</w:t>
      </w:r>
      <w:r w:rsidRPr="00EC616F">
        <w:rPr>
          <w:rStyle w:val="HideTWBExt"/>
          <w:b w:val="0"/>
        </w:rPr>
        <w:t>&lt;/NumAm&gt;</w:t>
      </w:r>
    </w:p>
    <w:p w14:paraId="26BD1FF1"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Emil Radev, Carlos Coelho</w:t>
      </w:r>
      <w:r w:rsidRPr="00EC616F">
        <w:rPr>
          <w:rStyle w:val="HideTWBExt"/>
          <w:b w:val="0"/>
        </w:rPr>
        <w:t>&lt;/Members&gt;</w:t>
      </w:r>
    </w:p>
    <w:p w14:paraId="407F2DF4" w14:textId="77777777" w:rsidR="00AF5989" w:rsidRPr="00EC616F" w:rsidRDefault="00AF5989" w:rsidP="00AF5989">
      <w:pPr>
        <w:pStyle w:val="NormalBold"/>
      </w:pPr>
      <w:r w:rsidRPr="00EC616F">
        <w:rPr>
          <w:rStyle w:val="HideTWBExt"/>
          <w:b w:val="0"/>
        </w:rPr>
        <w:t>&lt;/RepeatBlock-By&gt;</w:t>
      </w:r>
    </w:p>
    <w:p w14:paraId="6A12B57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AC88F89" w14:textId="77777777" w:rsidR="00AF5989" w:rsidRPr="00EC616F" w:rsidRDefault="00AF5989" w:rsidP="00AF5989">
      <w:pPr>
        <w:pStyle w:val="NormalBold"/>
      </w:pPr>
      <w:r w:rsidRPr="00EC616F">
        <w:rPr>
          <w:rStyle w:val="HideTWBExt"/>
          <w:b w:val="0"/>
        </w:rPr>
        <w:t>&lt;Article&gt;</w:t>
      </w:r>
      <w:r w:rsidRPr="00EC616F">
        <w:t>Članak 14. – stavak 1.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AE58F3D" w14:textId="77777777" w:rsidTr="009413C2">
        <w:trPr>
          <w:trHeight w:hRule="exact" w:val="240"/>
          <w:jc w:val="center"/>
        </w:trPr>
        <w:tc>
          <w:tcPr>
            <w:tcW w:w="9752" w:type="dxa"/>
            <w:gridSpan w:val="2"/>
          </w:tcPr>
          <w:p w14:paraId="2B377DE5" w14:textId="77777777" w:rsidR="00AF5989" w:rsidRPr="00EC616F" w:rsidRDefault="00AF5989" w:rsidP="009413C2"/>
        </w:tc>
      </w:tr>
      <w:tr w:rsidR="00AF5989" w:rsidRPr="00EC616F" w14:paraId="77D352C7" w14:textId="77777777" w:rsidTr="009413C2">
        <w:trPr>
          <w:trHeight w:val="240"/>
          <w:jc w:val="center"/>
        </w:trPr>
        <w:tc>
          <w:tcPr>
            <w:tcW w:w="4876" w:type="dxa"/>
          </w:tcPr>
          <w:p w14:paraId="23B4D0DB" w14:textId="77777777" w:rsidR="00AF5989" w:rsidRPr="00EC616F" w:rsidRDefault="00AF5989" w:rsidP="009413C2">
            <w:pPr>
              <w:pStyle w:val="ColumnHeading"/>
            </w:pPr>
            <w:r w:rsidRPr="00EC616F">
              <w:t>Tekst koji je predložila Komisija</w:t>
            </w:r>
          </w:p>
        </w:tc>
        <w:tc>
          <w:tcPr>
            <w:tcW w:w="4876" w:type="dxa"/>
          </w:tcPr>
          <w:p w14:paraId="6ABD3626" w14:textId="77777777" w:rsidR="00AF5989" w:rsidRPr="00EC616F" w:rsidRDefault="00AF5989" w:rsidP="009413C2">
            <w:pPr>
              <w:pStyle w:val="ColumnHeading"/>
            </w:pPr>
            <w:r w:rsidRPr="00EC616F">
              <w:t>Izmjena</w:t>
            </w:r>
          </w:p>
        </w:tc>
      </w:tr>
      <w:tr w:rsidR="00AF5989" w:rsidRPr="00EC616F" w14:paraId="477FD303" w14:textId="77777777" w:rsidTr="009413C2">
        <w:trPr>
          <w:jc w:val="center"/>
        </w:trPr>
        <w:tc>
          <w:tcPr>
            <w:tcW w:w="4876" w:type="dxa"/>
          </w:tcPr>
          <w:p w14:paraId="011B899E" w14:textId="77777777" w:rsidR="00AF5989" w:rsidRPr="00EC616F" w:rsidRDefault="00AF5989" w:rsidP="009413C2">
            <w:pPr>
              <w:pStyle w:val="Normal6"/>
              <w:rPr>
                <w:b/>
                <w:i/>
              </w:rPr>
            </w:pPr>
            <w:r w:rsidRPr="00EC616F">
              <w:t>(e)</w:t>
            </w:r>
            <w:r w:rsidRPr="00EC616F">
              <w:rPr>
                <w:b/>
                <w:i/>
              </w:rPr>
              <w:tab/>
            </w:r>
            <w:r w:rsidRPr="00EC616F">
              <w:t>dotična osoba, s obzirom da je pravomoćno osuđena za posebno teško kazneno djelo, predstavlja opasnost za društvo države članice u kojem živi;</w:t>
            </w:r>
          </w:p>
        </w:tc>
        <w:tc>
          <w:tcPr>
            <w:tcW w:w="4876" w:type="dxa"/>
          </w:tcPr>
          <w:p w14:paraId="187B267A" w14:textId="77777777" w:rsidR="00AF5989" w:rsidRPr="00EC616F" w:rsidRDefault="00AF5989" w:rsidP="009413C2">
            <w:pPr>
              <w:pStyle w:val="Normal6"/>
              <w:rPr>
                <w:b/>
                <w:i/>
              </w:rPr>
            </w:pPr>
            <w:r w:rsidRPr="00EC616F">
              <w:t>(e)</w:t>
            </w:r>
            <w:r w:rsidRPr="00EC616F">
              <w:rPr>
                <w:b/>
                <w:i/>
              </w:rPr>
              <w:tab/>
            </w:r>
            <w:r w:rsidRPr="00EC616F">
              <w:t>dotična osoba, s obzirom da je pravomoćno osuđena za posebno teško kazneno djelo,</w:t>
            </w:r>
            <w:r w:rsidRPr="00EC616F">
              <w:rPr>
                <w:b/>
                <w:i/>
              </w:rPr>
              <w:t xml:space="preserve"> uz upućivanje na prekršaje navedene u članku 2. stavku 2. Okvirne odluke 2002/584/JHA,</w:t>
            </w:r>
            <w:r w:rsidRPr="00EC616F">
              <w:t xml:space="preserve"> predstavlja opasnost za društvo države članice u kojem živi;</w:t>
            </w:r>
          </w:p>
        </w:tc>
      </w:tr>
    </w:tbl>
    <w:p w14:paraId="0DCF046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9E7B6C8"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95C03AE" w14:textId="77777777" w:rsidR="00AF5989" w:rsidRPr="00EC616F" w:rsidRDefault="00AF5989" w:rsidP="00AF5989">
      <w:pPr>
        <w:pStyle w:val="Normal12Italic"/>
        <w:rPr>
          <w:lang w:val="hr-HR"/>
        </w:rPr>
      </w:pPr>
      <w:r w:rsidRPr="00EC616F">
        <w:rPr>
          <w:lang w:val="hr-HR"/>
        </w:rPr>
        <w:t>Čini se bitnim utvrditi zajedničku sudsku referentnu točku u pogledu toga što se smatra „posebno teškim kaznenim djelom”, uzimajući u obzir različita tumačenja u nacionalnom kaznenom pravu. To je osobito potrebno zbog izmjene Direktive u Uredbu.</w:t>
      </w:r>
    </w:p>
    <w:p w14:paraId="4A05E8B3" w14:textId="77777777" w:rsidR="00AF5989" w:rsidRPr="00EC616F" w:rsidRDefault="00AF5989" w:rsidP="00AF5989">
      <w:r w:rsidRPr="00EC616F">
        <w:rPr>
          <w:rStyle w:val="HideTWBExt"/>
        </w:rPr>
        <w:t>&lt;/Amend&gt;</w:t>
      </w:r>
    </w:p>
    <w:p w14:paraId="5FBD079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503</w:t>
      </w:r>
      <w:r w:rsidRPr="00EC616F">
        <w:rPr>
          <w:rStyle w:val="HideTWBExt"/>
          <w:b w:val="0"/>
        </w:rPr>
        <w:t>&lt;/NumAm&gt;</w:t>
      </w:r>
    </w:p>
    <w:p w14:paraId="71D959F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A5E1DD8"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7ABC6B4" w14:textId="77777777" w:rsidR="00AF5989" w:rsidRPr="00EC616F" w:rsidRDefault="00AF5989" w:rsidP="00AF5989">
      <w:r w:rsidRPr="00EC616F">
        <w:rPr>
          <w:rStyle w:val="HideTWBExt"/>
        </w:rPr>
        <w:t>&lt;/RepeatBlock-By&gt;</w:t>
      </w:r>
    </w:p>
    <w:p w14:paraId="23F2BC1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2256F08" w14:textId="77777777" w:rsidR="00AF5989" w:rsidRPr="00EC616F" w:rsidRDefault="00AF5989" w:rsidP="00AF5989">
      <w:pPr>
        <w:pStyle w:val="NormalBold"/>
      </w:pPr>
      <w:r w:rsidRPr="00EC616F">
        <w:rPr>
          <w:rStyle w:val="HideTWBExt"/>
          <w:b w:val="0"/>
        </w:rPr>
        <w:t>&lt;Article&gt;</w:t>
      </w:r>
      <w:r w:rsidRPr="00EC616F">
        <w:t>Članak 14. – stavak 1. – točka f</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4F07BC3" w14:textId="77777777" w:rsidTr="009413C2">
        <w:trPr>
          <w:trHeight w:hRule="exact" w:val="240"/>
          <w:jc w:val="center"/>
        </w:trPr>
        <w:tc>
          <w:tcPr>
            <w:tcW w:w="9752" w:type="dxa"/>
            <w:gridSpan w:val="2"/>
          </w:tcPr>
          <w:p w14:paraId="612148BE" w14:textId="77777777" w:rsidR="00AF5989" w:rsidRPr="00EC616F" w:rsidRDefault="00AF5989" w:rsidP="009413C2"/>
        </w:tc>
      </w:tr>
      <w:tr w:rsidR="00AF5989" w:rsidRPr="00EC616F" w14:paraId="26970C5A" w14:textId="77777777" w:rsidTr="009413C2">
        <w:trPr>
          <w:trHeight w:val="240"/>
          <w:jc w:val="center"/>
        </w:trPr>
        <w:tc>
          <w:tcPr>
            <w:tcW w:w="4876" w:type="dxa"/>
          </w:tcPr>
          <w:p w14:paraId="28C8C068" w14:textId="77777777" w:rsidR="00AF5989" w:rsidRPr="00EC616F" w:rsidRDefault="00AF5989" w:rsidP="009413C2">
            <w:pPr>
              <w:pStyle w:val="ColumnHeading"/>
            </w:pPr>
            <w:r w:rsidRPr="00EC616F">
              <w:t>Tekst koji je predložila Komisija</w:t>
            </w:r>
          </w:p>
        </w:tc>
        <w:tc>
          <w:tcPr>
            <w:tcW w:w="4876" w:type="dxa"/>
          </w:tcPr>
          <w:p w14:paraId="388A2415" w14:textId="77777777" w:rsidR="00AF5989" w:rsidRPr="00EC616F" w:rsidRDefault="00AF5989" w:rsidP="009413C2">
            <w:pPr>
              <w:pStyle w:val="ColumnHeading"/>
            </w:pPr>
            <w:r w:rsidRPr="00EC616F">
              <w:t>Izmjena</w:t>
            </w:r>
          </w:p>
        </w:tc>
      </w:tr>
      <w:tr w:rsidR="00AF5989" w:rsidRPr="00EC616F" w14:paraId="10EC99AF" w14:textId="77777777" w:rsidTr="009413C2">
        <w:trPr>
          <w:jc w:val="center"/>
        </w:trPr>
        <w:tc>
          <w:tcPr>
            <w:tcW w:w="4876" w:type="dxa"/>
          </w:tcPr>
          <w:p w14:paraId="0BC1A08E" w14:textId="77777777" w:rsidR="00AF5989" w:rsidRPr="00EC616F" w:rsidRDefault="00AF5989" w:rsidP="009413C2">
            <w:pPr>
              <w:pStyle w:val="Normal6"/>
              <w:rPr>
                <w:b/>
                <w:i/>
              </w:rPr>
            </w:pPr>
            <w:r w:rsidRPr="00EC616F">
              <w:rPr>
                <w:b/>
                <w:i/>
              </w:rPr>
              <w:t>(f)</w:t>
            </w:r>
            <w:r w:rsidRPr="00EC616F">
              <w:rPr>
                <w:b/>
                <w:i/>
              </w:rPr>
              <w:tab/>
              <w:t>se primjenjuje članak 23. stavak 2.</w:t>
            </w:r>
          </w:p>
        </w:tc>
        <w:tc>
          <w:tcPr>
            <w:tcW w:w="4876" w:type="dxa"/>
          </w:tcPr>
          <w:p w14:paraId="1E39227B" w14:textId="77777777" w:rsidR="00AF5989" w:rsidRPr="00EC616F" w:rsidRDefault="00AF5989" w:rsidP="009413C2">
            <w:pPr>
              <w:pStyle w:val="Normal6"/>
              <w:rPr>
                <w:b/>
                <w:i/>
              </w:rPr>
            </w:pPr>
            <w:r w:rsidRPr="00EC616F">
              <w:rPr>
                <w:b/>
                <w:i/>
              </w:rPr>
              <w:t>Briše se.</w:t>
            </w:r>
          </w:p>
        </w:tc>
      </w:tr>
    </w:tbl>
    <w:p w14:paraId="5FD08F9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F2246FC" w14:textId="77777777" w:rsidR="00AF5989" w:rsidRPr="00EC616F" w:rsidRDefault="00AF5989" w:rsidP="00AF5989">
      <w:r w:rsidRPr="00EC616F">
        <w:rPr>
          <w:rStyle w:val="HideTWBExt"/>
        </w:rPr>
        <w:t>&lt;/Amend&gt;</w:t>
      </w:r>
    </w:p>
    <w:p w14:paraId="410A204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504</w:t>
      </w:r>
      <w:r w:rsidRPr="00EC616F">
        <w:rPr>
          <w:rStyle w:val="HideTWBExt"/>
          <w:b w:val="0"/>
        </w:rPr>
        <w:t>&lt;/NumAm&gt;</w:t>
      </w:r>
    </w:p>
    <w:p w14:paraId="3C85A28E"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6DB9FC19" w14:textId="77777777" w:rsidR="00AF5989" w:rsidRPr="00EC616F" w:rsidRDefault="00AF5989" w:rsidP="00AF5989">
      <w:pPr>
        <w:pStyle w:val="NormalBold"/>
      </w:pPr>
      <w:r w:rsidRPr="00EC616F">
        <w:rPr>
          <w:rStyle w:val="HideTWBExt"/>
          <w:b w:val="0"/>
        </w:rPr>
        <w:t>&lt;/RepeatBlock-By&gt;</w:t>
      </w:r>
    </w:p>
    <w:p w14:paraId="1309351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347278C" w14:textId="77777777" w:rsidR="00AF5989" w:rsidRPr="00EC616F" w:rsidRDefault="00AF5989" w:rsidP="00AF5989">
      <w:pPr>
        <w:pStyle w:val="NormalBold"/>
      </w:pPr>
      <w:r w:rsidRPr="00EC616F">
        <w:rPr>
          <w:rStyle w:val="HideTWBExt"/>
          <w:b w:val="0"/>
        </w:rPr>
        <w:t>&lt;Article&gt;</w:t>
      </w:r>
      <w:r w:rsidRPr="00EC616F">
        <w:t>Članak 14. – stavak 1. – točka f</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F6169E7" w14:textId="77777777" w:rsidTr="009413C2">
        <w:trPr>
          <w:trHeight w:hRule="exact" w:val="240"/>
          <w:jc w:val="center"/>
        </w:trPr>
        <w:tc>
          <w:tcPr>
            <w:tcW w:w="9752" w:type="dxa"/>
            <w:gridSpan w:val="2"/>
          </w:tcPr>
          <w:p w14:paraId="3BC4FE6D" w14:textId="77777777" w:rsidR="00AF5989" w:rsidRPr="00EC616F" w:rsidRDefault="00AF5989" w:rsidP="009413C2"/>
        </w:tc>
      </w:tr>
      <w:tr w:rsidR="00AF5989" w:rsidRPr="00EC616F" w14:paraId="563BC790" w14:textId="77777777" w:rsidTr="009413C2">
        <w:trPr>
          <w:trHeight w:val="240"/>
          <w:jc w:val="center"/>
        </w:trPr>
        <w:tc>
          <w:tcPr>
            <w:tcW w:w="4876" w:type="dxa"/>
          </w:tcPr>
          <w:p w14:paraId="27286F47" w14:textId="77777777" w:rsidR="00AF5989" w:rsidRPr="00EC616F" w:rsidRDefault="00AF5989" w:rsidP="009413C2">
            <w:pPr>
              <w:pStyle w:val="ColumnHeading"/>
            </w:pPr>
            <w:r w:rsidRPr="00EC616F">
              <w:t>Tekst koji je predložila Komisija</w:t>
            </w:r>
          </w:p>
        </w:tc>
        <w:tc>
          <w:tcPr>
            <w:tcW w:w="4876" w:type="dxa"/>
          </w:tcPr>
          <w:p w14:paraId="5541BEA6" w14:textId="77777777" w:rsidR="00AF5989" w:rsidRPr="00EC616F" w:rsidRDefault="00AF5989" w:rsidP="009413C2">
            <w:pPr>
              <w:pStyle w:val="ColumnHeading"/>
            </w:pPr>
            <w:r w:rsidRPr="00EC616F">
              <w:t>Izmjena</w:t>
            </w:r>
          </w:p>
        </w:tc>
      </w:tr>
      <w:tr w:rsidR="00AF5989" w:rsidRPr="00EC616F" w14:paraId="1476E866" w14:textId="77777777" w:rsidTr="009413C2">
        <w:trPr>
          <w:jc w:val="center"/>
        </w:trPr>
        <w:tc>
          <w:tcPr>
            <w:tcW w:w="4876" w:type="dxa"/>
          </w:tcPr>
          <w:p w14:paraId="4E63B04F" w14:textId="77777777" w:rsidR="00AF5989" w:rsidRPr="00EC616F" w:rsidRDefault="00AF5989" w:rsidP="009413C2">
            <w:pPr>
              <w:pStyle w:val="Normal6"/>
              <w:rPr>
                <w:b/>
                <w:i/>
              </w:rPr>
            </w:pPr>
            <w:r w:rsidRPr="00EC616F">
              <w:rPr>
                <w:b/>
                <w:i/>
              </w:rPr>
              <w:t>(f)</w:t>
            </w:r>
            <w:r w:rsidRPr="00EC616F">
              <w:rPr>
                <w:b/>
                <w:i/>
              </w:rPr>
              <w:tab/>
              <w:t>se primjenjuje članak 23. stavak 2.</w:t>
            </w:r>
          </w:p>
        </w:tc>
        <w:tc>
          <w:tcPr>
            <w:tcW w:w="4876" w:type="dxa"/>
          </w:tcPr>
          <w:p w14:paraId="616FAE19" w14:textId="77777777" w:rsidR="00AF5989" w:rsidRPr="00EC616F" w:rsidRDefault="00AF5989" w:rsidP="009413C2">
            <w:pPr>
              <w:pStyle w:val="Normal6"/>
              <w:rPr>
                <w:b/>
                <w:i/>
              </w:rPr>
            </w:pPr>
            <w:r w:rsidRPr="00EC616F">
              <w:rPr>
                <w:b/>
                <w:i/>
              </w:rPr>
              <w:t>Briše se.</w:t>
            </w:r>
          </w:p>
        </w:tc>
      </w:tr>
    </w:tbl>
    <w:p w14:paraId="30BE597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179E300" w14:textId="77777777" w:rsidR="00AF5989" w:rsidRPr="00EC616F" w:rsidRDefault="00AF5989" w:rsidP="00AF5989">
      <w:r w:rsidRPr="00EC616F">
        <w:rPr>
          <w:rStyle w:val="HideTWBExt"/>
        </w:rPr>
        <w:t>&lt;/Amend&gt;</w:t>
      </w:r>
    </w:p>
    <w:p w14:paraId="0C062B2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505</w:t>
      </w:r>
      <w:r w:rsidRPr="00EC616F">
        <w:rPr>
          <w:rStyle w:val="HideTWBExt"/>
          <w:b w:val="0"/>
        </w:rPr>
        <w:t>&lt;/NumAm&gt;</w:t>
      </w:r>
    </w:p>
    <w:p w14:paraId="63B23AD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787B1AE" w14:textId="77777777" w:rsidR="00AF5989" w:rsidRPr="00EC616F" w:rsidRDefault="00AF5989" w:rsidP="00AF5989">
      <w:pPr>
        <w:pStyle w:val="NormalBold"/>
      </w:pPr>
      <w:r w:rsidRPr="00EC616F">
        <w:rPr>
          <w:rStyle w:val="HideTWBExt"/>
          <w:b w:val="0"/>
        </w:rPr>
        <w:t>&lt;/RepeatBlock-By&gt;</w:t>
      </w:r>
    </w:p>
    <w:p w14:paraId="3BB831C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45BA49F" w14:textId="77777777" w:rsidR="00AF5989" w:rsidRPr="00EC616F" w:rsidRDefault="00AF5989" w:rsidP="00AF5989">
      <w:pPr>
        <w:pStyle w:val="NormalBold"/>
      </w:pPr>
      <w:r w:rsidRPr="00EC616F">
        <w:rPr>
          <w:rStyle w:val="HideTWBExt"/>
          <w:b w:val="0"/>
        </w:rPr>
        <w:t>&lt;Article&gt;</w:t>
      </w:r>
      <w:r w:rsidRPr="00EC616F">
        <w:t>Članak 14. – stavak 1. – točka f</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80D0F8C" w14:textId="77777777" w:rsidTr="009413C2">
        <w:trPr>
          <w:trHeight w:hRule="exact" w:val="240"/>
          <w:jc w:val="center"/>
        </w:trPr>
        <w:tc>
          <w:tcPr>
            <w:tcW w:w="9752" w:type="dxa"/>
            <w:gridSpan w:val="2"/>
          </w:tcPr>
          <w:p w14:paraId="6AC73A1B" w14:textId="77777777" w:rsidR="00AF5989" w:rsidRPr="00EC616F" w:rsidRDefault="00AF5989" w:rsidP="009413C2"/>
        </w:tc>
      </w:tr>
      <w:tr w:rsidR="00AF5989" w:rsidRPr="00EC616F" w14:paraId="2E61662E" w14:textId="77777777" w:rsidTr="009413C2">
        <w:trPr>
          <w:trHeight w:val="240"/>
          <w:jc w:val="center"/>
        </w:trPr>
        <w:tc>
          <w:tcPr>
            <w:tcW w:w="4876" w:type="dxa"/>
          </w:tcPr>
          <w:p w14:paraId="281A63E0" w14:textId="77777777" w:rsidR="00AF5989" w:rsidRPr="00EC616F" w:rsidRDefault="00AF5989" w:rsidP="009413C2">
            <w:pPr>
              <w:pStyle w:val="ColumnHeading"/>
            </w:pPr>
            <w:r w:rsidRPr="00EC616F">
              <w:t>Tekst koji je predložila Komisija</w:t>
            </w:r>
          </w:p>
        </w:tc>
        <w:tc>
          <w:tcPr>
            <w:tcW w:w="4876" w:type="dxa"/>
          </w:tcPr>
          <w:p w14:paraId="17763F26" w14:textId="77777777" w:rsidR="00AF5989" w:rsidRPr="00EC616F" w:rsidRDefault="00AF5989" w:rsidP="009413C2">
            <w:pPr>
              <w:pStyle w:val="ColumnHeading"/>
            </w:pPr>
            <w:r w:rsidRPr="00EC616F">
              <w:t>Izmjena</w:t>
            </w:r>
          </w:p>
        </w:tc>
      </w:tr>
      <w:tr w:rsidR="00AF5989" w:rsidRPr="00EC616F" w14:paraId="55D4E5E9" w14:textId="77777777" w:rsidTr="009413C2">
        <w:trPr>
          <w:jc w:val="center"/>
        </w:trPr>
        <w:tc>
          <w:tcPr>
            <w:tcW w:w="4876" w:type="dxa"/>
          </w:tcPr>
          <w:p w14:paraId="6999B03A" w14:textId="77777777" w:rsidR="00AF5989" w:rsidRPr="00EC616F" w:rsidRDefault="00AF5989" w:rsidP="009413C2">
            <w:pPr>
              <w:pStyle w:val="Normal6"/>
              <w:rPr>
                <w:b/>
                <w:i/>
              </w:rPr>
            </w:pPr>
            <w:r w:rsidRPr="00EC616F">
              <w:rPr>
                <w:b/>
                <w:i/>
              </w:rPr>
              <w:t>(f)</w:t>
            </w:r>
            <w:r w:rsidRPr="00EC616F">
              <w:rPr>
                <w:b/>
                <w:i/>
              </w:rPr>
              <w:tab/>
              <w:t>se primjenjuje članak 23. stavak 2.</w:t>
            </w:r>
          </w:p>
        </w:tc>
        <w:tc>
          <w:tcPr>
            <w:tcW w:w="4876" w:type="dxa"/>
          </w:tcPr>
          <w:p w14:paraId="480A7FC8" w14:textId="77777777" w:rsidR="00AF5989" w:rsidRPr="00EC616F" w:rsidRDefault="00AF5989" w:rsidP="009413C2">
            <w:pPr>
              <w:pStyle w:val="Normal6"/>
              <w:rPr>
                <w:b/>
                <w:i/>
              </w:rPr>
            </w:pPr>
            <w:r w:rsidRPr="00EC616F">
              <w:rPr>
                <w:b/>
                <w:i/>
              </w:rPr>
              <w:t>Briše se.</w:t>
            </w:r>
          </w:p>
        </w:tc>
      </w:tr>
    </w:tbl>
    <w:p w14:paraId="6384F5B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ED3075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0CD14E9" w14:textId="77777777" w:rsidR="00AF5989" w:rsidRPr="00EC616F" w:rsidRDefault="00AF5989" w:rsidP="00AF5989">
      <w:pPr>
        <w:pStyle w:val="Normal12Italic"/>
        <w:rPr>
          <w:lang w:val="hr-HR"/>
        </w:rPr>
      </w:pPr>
      <w:r w:rsidRPr="00EC616F">
        <w:rPr>
          <w:lang w:val="hr-HR"/>
        </w:rPr>
        <w:t>Jednako obrazloženje kao i za članak 23. stavak 2.</w:t>
      </w:r>
    </w:p>
    <w:p w14:paraId="56A7D7A1" w14:textId="77777777" w:rsidR="00AF5989" w:rsidRPr="00EC616F" w:rsidRDefault="00AF5989" w:rsidP="00AF5989">
      <w:r w:rsidRPr="00EC616F">
        <w:rPr>
          <w:rStyle w:val="HideTWBExt"/>
        </w:rPr>
        <w:t>&lt;/Amend&gt;</w:t>
      </w:r>
    </w:p>
    <w:p w14:paraId="0008230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506</w:t>
      </w:r>
      <w:r w:rsidRPr="00EC616F">
        <w:rPr>
          <w:rStyle w:val="HideTWBExt"/>
          <w:b w:val="0"/>
        </w:rPr>
        <w:t>&lt;/NumAm&gt;</w:t>
      </w:r>
    </w:p>
    <w:p w14:paraId="53351CFC"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37A5CE09" w14:textId="77777777" w:rsidR="00AF5989" w:rsidRPr="00EC616F" w:rsidRDefault="00AF5989" w:rsidP="00AF5989">
      <w:pPr>
        <w:pStyle w:val="NormalBold"/>
      </w:pPr>
      <w:r w:rsidRPr="00EC616F">
        <w:rPr>
          <w:rStyle w:val="HideTWBExt"/>
          <w:b w:val="0"/>
        </w:rPr>
        <w:t>&lt;/RepeatBlock-By&gt;</w:t>
      </w:r>
    </w:p>
    <w:p w14:paraId="6EDDF24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3A3904A" w14:textId="77777777" w:rsidR="00AF5989" w:rsidRPr="00EC616F" w:rsidRDefault="00AF5989" w:rsidP="00AF5989">
      <w:pPr>
        <w:pStyle w:val="NormalBold"/>
      </w:pPr>
      <w:r w:rsidRPr="00EC616F">
        <w:rPr>
          <w:rStyle w:val="HideTWBExt"/>
          <w:b w:val="0"/>
        </w:rPr>
        <w:t>&lt;Article&gt;</w:t>
      </w:r>
      <w:r w:rsidRPr="00EC616F">
        <w:t>Članak 14. – stavak 1. – točka fa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BCC9B2C" w14:textId="77777777" w:rsidTr="009413C2">
        <w:trPr>
          <w:trHeight w:hRule="exact" w:val="240"/>
          <w:jc w:val="center"/>
        </w:trPr>
        <w:tc>
          <w:tcPr>
            <w:tcW w:w="9752" w:type="dxa"/>
            <w:gridSpan w:val="2"/>
          </w:tcPr>
          <w:p w14:paraId="44E33748" w14:textId="77777777" w:rsidR="00AF5989" w:rsidRPr="00EC616F" w:rsidRDefault="00AF5989" w:rsidP="009413C2"/>
        </w:tc>
      </w:tr>
      <w:tr w:rsidR="00AF5989" w:rsidRPr="00EC616F" w14:paraId="555C943D" w14:textId="77777777" w:rsidTr="009413C2">
        <w:trPr>
          <w:trHeight w:val="240"/>
          <w:jc w:val="center"/>
        </w:trPr>
        <w:tc>
          <w:tcPr>
            <w:tcW w:w="4876" w:type="dxa"/>
          </w:tcPr>
          <w:p w14:paraId="5369D4E7" w14:textId="77777777" w:rsidR="00AF5989" w:rsidRPr="00EC616F" w:rsidRDefault="00AF5989" w:rsidP="009413C2">
            <w:pPr>
              <w:pStyle w:val="ColumnHeading"/>
            </w:pPr>
            <w:r w:rsidRPr="00EC616F">
              <w:t>Tekst koji je predložila Komisija</w:t>
            </w:r>
          </w:p>
        </w:tc>
        <w:tc>
          <w:tcPr>
            <w:tcW w:w="4876" w:type="dxa"/>
          </w:tcPr>
          <w:p w14:paraId="1E198DAB" w14:textId="77777777" w:rsidR="00AF5989" w:rsidRPr="00EC616F" w:rsidRDefault="00AF5989" w:rsidP="009413C2">
            <w:pPr>
              <w:pStyle w:val="ColumnHeading"/>
            </w:pPr>
            <w:r w:rsidRPr="00EC616F">
              <w:t>Izmjena</w:t>
            </w:r>
          </w:p>
        </w:tc>
      </w:tr>
      <w:tr w:rsidR="00AF5989" w:rsidRPr="00EC616F" w14:paraId="2D567746" w14:textId="77777777" w:rsidTr="009413C2">
        <w:trPr>
          <w:jc w:val="center"/>
        </w:trPr>
        <w:tc>
          <w:tcPr>
            <w:tcW w:w="4876" w:type="dxa"/>
          </w:tcPr>
          <w:p w14:paraId="5BAFCE10" w14:textId="77777777" w:rsidR="00AF5989" w:rsidRPr="00EC616F" w:rsidRDefault="00AF5989" w:rsidP="009413C2">
            <w:pPr>
              <w:pStyle w:val="Normal6"/>
            </w:pPr>
          </w:p>
        </w:tc>
        <w:tc>
          <w:tcPr>
            <w:tcW w:w="4876" w:type="dxa"/>
          </w:tcPr>
          <w:p w14:paraId="028116DB" w14:textId="77777777" w:rsidR="00AF5989" w:rsidRPr="00EC616F" w:rsidRDefault="00AF5989" w:rsidP="009413C2">
            <w:pPr>
              <w:pStyle w:val="Normal6"/>
              <w:rPr>
                <w:b/>
                <w:i/>
              </w:rPr>
            </w:pPr>
            <w:r w:rsidRPr="00EC616F">
              <w:rPr>
                <w:b/>
                <w:i/>
              </w:rPr>
              <w:t>(fa)</w:t>
            </w:r>
            <w:r w:rsidRPr="00EC616F">
              <w:rPr>
                <w:b/>
                <w:i/>
              </w:rPr>
              <w:tab/>
              <w:t>da su pobjegli iz područja jurisdikcije svoje države članice domaćina</w:t>
            </w:r>
          </w:p>
        </w:tc>
      </w:tr>
    </w:tbl>
    <w:p w14:paraId="692A763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D073A1D" w14:textId="77777777" w:rsidR="00AF5989" w:rsidRPr="00EC616F" w:rsidRDefault="00AF5989" w:rsidP="00AF5989">
      <w:r w:rsidRPr="00EC616F">
        <w:rPr>
          <w:rStyle w:val="HideTWBExt"/>
        </w:rPr>
        <w:t>&lt;/Amend&gt;</w:t>
      </w:r>
    </w:p>
    <w:p w14:paraId="394D1B3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507</w:t>
      </w:r>
      <w:r w:rsidRPr="00EC616F">
        <w:rPr>
          <w:rStyle w:val="HideTWBExt"/>
          <w:b w:val="0"/>
        </w:rPr>
        <w:t>&lt;/NumAm&gt;</w:t>
      </w:r>
    </w:p>
    <w:p w14:paraId="5E1ACF8C"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5990646" w14:textId="77777777" w:rsidR="00AF5989" w:rsidRPr="00EC616F" w:rsidRDefault="00AF5989" w:rsidP="00AF5989">
      <w:pPr>
        <w:pStyle w:val="NormalBold"/>
      </w:pPr>
      <w:r w:rsidRPr="00EC616F">
        <w:rPr>
          <w:rStyle w:val="HideTWBExt"/>
          <w:b w:val="0"/>
        </w:rPr>
        <w:t>&lt;/RepeatBlock-By&gt;</w:t>
      </w:r>
    </w:p>
    <w:p w14:paraId="1A92922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3FDE380" w14:textId="77777777" w:rsidR="00AF5989" w:rsidRPr="00EC616F" w:rsidRDefault="00AF5989" w:rsidP="00AF5989">
      <w:pPr>
        <w:pStyle w:val="NormalBold"/>
      </w:pPr>
      <w:r w:rsidRPr="00EC616F">
        <w:rPr>
          <w:rStyle w:val="HideTWBExt"/>
          <w:b w:val="0"/>
        </w:rPr>
        <w:t>&lt;Article&gt;</w:t>
      </w:r>
      <w:r w:rsidRPr="00EC616F">
        <w:t>Članak 14.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E4CA0D3" w14:textId="77777777" w:rsidTr="009413C2">
        <w:trPr>
          <w:trHeight w:hRule="exact" w:val="240"/>
          <w:jc w:val="center"/>
        </w:trPr>
        <w:tc>
          <w:tcPr>
            <w:tcW w:w="9752" w:type="dxa"/>
            <w:gridSpan w:val="2"/>
          </w:tcPr>
          <w:p w14:paraId="3E0D463E" w14:textId="77777777" w:rsidR="00AF5989" w:rsidRPr="00EC616F" w:rsidRDefault="00AF5989" w:rsidP="009413C2"/>
        </w:tc>
      </w:tr>
      <w:tr w:rsidR="00AF5989" w:rsidRPr="00EC616F" w14:paraId="3B3436B3" w14:textId="77777777" w:rsidTr="009413C2">
        <w:trPr>
          <w:trHeight w:val="240"/>
          <w:jc w:val="center"/>
        </w:trPr>
        <w:tc>
          <w:tcPr>
            <w:tcW w:w="4876" w:type="dxa"/>
          </w:tcPr>
          <w:p w14:paraId="7CC2927E" w14:textId="77777777" w:rsidR="00AF5989" w:rsidRPr="00EC616F" w:rsidRDefault="00AF5989" w:rsidP="009413C2">
            <w:pPr>
              <w:pStyle w:val="ColumnHeading"/>
            </w:pPr>
            <w:r w:rsidRPr="00EC616F">
              <w:t>Tekst koji je predložila Komisija</w:t>
            </w:r>
          </w:p>
        </w:tc>
        <w:tc>
          <w:tcPr>
            <w:tcW w:w="4876" w:type="dxa"/>
          </w:tcPr>
          <w:p w14:paraId="4F7AF5CA" w14:textId="77777777" w:rsidR="00AF5989" w:rsidRPr="00EC616F" w:rsidRDefault="00AF5989" w:rsidP="009413C2">
            <w:pPr>
              <w:pStyle w:val="ColumnHeading"/>
            </w:pPr>
            <w:r w:rsidRPr="00EC616F">
              <w:t>Izmjena</w:t>
            </w:r>
          </w:p>
        </w:tc>
      </w:tr>
      <w:tr w:rsidR="00AF5989" w:rsidRPr="00EC616F" w14:paraId="4FC7618B" w14:textId="77777777" w:rsidTr="009413C2">
        <w:trPr>
          <w:jc w:val="center"/>
        </w:trPr>
        <w:tc>
          <w:tcPr>
            <w:tcW w:w="4876" w:type="dxa"/>
          </w:tcPr>
          <w:p w14:paraId="5D235594" w14:textId="77777777" w:rsidR="00AF5989" w:rsidRPr="00EC616F" w:rsidRDefault="00AF5989" w:rsidP="009413C2">
            <w:pPr>
              <w:pStyle w:val="Normal6"/>
              <w:rPr>
                <w:b/>
                <w:i/>
              </w:rPr>
            </w:pPr>
            <w:r w:rsidRPr="00EC616F">
              <w:rPr>
                <w:b/>
                <w:i/>
              </w:rPr>
              <w:t>2.</w:t>
            </w:r>
            <w:r w:rsidRPr="00EC616F">
              <w:rPr>
                <w:b/>
                <w:i/>
              </w:rPr>
              <w:tab/>
              <w:t>U slučajevima koji su opisani u stavku 1. točkama (d) do (f), ovlašteno tijelo može odlučiti ne odobriti status izbjeglice ako takva odluka još nije donesena.</w:t>
            </w:r>
          </w:p>
        </w:tc>
        <w:tc>
          <w:tcPr>
            <w:tcW w:w="4876" w:type="dxa"/>
          </w:tcPr>
          <w:p w14:paraId="2F9705D4" w14:textId="77777777" w:rsidR="00AF5989" w:rsidRPr="00EC616F" w:rsidRDefault="00AF5989" w:rsidP="009413C2">
            <w:pPr>
              <w:pStyle w:val="Normal6"/>
              <w:rPr>
                <w:b/>
                <w:i/>
              </w:rPr>
            </w:pPr>
            <w:r w:rsidRPr="00EC616F">
              <w:rPr>
                <w:b/>
                <w:i/>
              </w:rPr>
              <w:t>Briše se.</w:t>
            </w:r>
          </w:p>
        </w:tc>
      </w:tr>
    </w:tbl>
    <w:p w14:paraId="2EF5EEE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BDC0DB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406AC26" w14:textId="77777777" w:rsidR="00AF5989" w:rsidRPr="00EC616F" w:rsidRDefault="00AF5989" w:rsidP="00AF5989">
      <w:pPr>
        <w:pStyle w:val="Normal12Italic"/>
        <w:rPr>
          <w:lang w:val="hr-HR"/>
        </w:rPr>
      </w:pPr>
      <w:r w:rsidRPr="00EC616F">
        <w:rPr>
          <w:lang w:val="hr-HR"/>
        </w:rPr>
        <w:t>Brisanje je predloženo radi usklađenosti s prethodnim amandmanima.</w:t>
      </w:r>
    </w:p>
    <w:p w14:paraId="7F070E02" w14:textId="77777777" w:rsidR="00AF5989" w:rsidRPr="00EC616F" w:rsidRDefault="00AF5989" w:rsidP="00AF5989">
      <w:r w:rsidRPr="00EC616F">
        <w:rPr>
          <w:rStyle w:val="HideTWBExt"/>
        </w:rPr>
        <w:t>&lt;/Amend&gt;</w:t>
      </w:r>
    </w:p>
    <w:p w14:paraId="4CB16B9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508</w:t>
      </w:r>
      <w:r w:rsidRPr="00EC616F">
        <w:rPr>
          <w:rStyle w:val="HideTWBExt"/>
          <w:b w:val="0"/>
        </w:rPr>
        <w:t>&lt;/NumAm&gt;</w:t>
      </w:r>
    </w:p>
    <w:p w14:paraId="4D7A8735"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0A1CAE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9F2DBAA" w14:textId="77777777" w:rsidR="00AF5989" w:rsidRPr="00EC616F" w:rsidRDefault="00AF5989" w:rsidP="00AF5989">
      <w:r w:rsidRPr="00EC616F">
        <w:rPr>
          <w:rStyle w:val="HideTWBExt"/>
        </w:rPr>
        <w:t>&lt;/RepeatBlock-By&gt;</w:t>
      </w:r>
    </w:p>
    <w:p w14:paraId="44E1BC1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2F95BBB" w14:textId="77777777" w:rsidR="00AF5989" w:rsidRPr="00EC616F" w:rsidRDefault="00AF5989" w:rsidP="00AF5989">
      <w:pPr>
        <w:pStyle w:val="NormalBold"/>
      </w:pPr>
      <w:r w:rsidRPr="00EC616F">
        <w:rPr>
          <w:rStyle w:val="HideTWBExt"/>
          <w:b w:val="0"/>
        </w:rPr>
        <w:t>&lt;Article&gt;</w:t>
      </w:r>
      <w:r w:rsidRPr="00EC616F">
        <w:t>Članak 14.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880285D" w14:textId="77777777" w:rsidTr="009413C2">
        <w:trPr>
          <w:trHeight w:hRule="exact" w:val="240"/>
          <w:jc w:val="center"/>
        </w:trPr>
        <w:tc>
          <w:tcPr>
            <w:tcW w:w="9752" w:type="dxa"/>
            <w:gridSpan w:val="2"/>
          </w:tcPr>
          <w:p w14:paraId="5340D033" w14:textId="77777777" w:rsidR="00AF5989" w:rsidRPr="00EC616F" w:rsidRDefault="00AF5989" w:rsidP="009413C2"/>
        </w:tc>
      </w:tr>
      <w:tr w:rsidR="00AF5989" w:rsidRPr="00EC616F" w14:paraId="73D489AA" w14:textId="77777777" w:rsidTr="009413C2">
        <w:trPr>
          <w:trHeight w:val="240"/>
          <w:jc w:val="center"/>
        </w:trPr>
        <w:tc>
          <w:tcPr>
            <w:tcW w:w="4876" w:type="dxa"/>
          </w:tcPr>
          <w:p w14:paraId="679970F1" w14:textId="77777777" w:rsidR="00AF5989" w:rsidRPr="00EC616F" w:rsidRDefault="00AF5989" w:rsidP="009413C2">
            <w:pPr>
              <w:pStyle w:val="ColumnHeading"/>
            </w:pPr>
            <w:r w:rsidRPr="00EC616F">
              <w:t>Tekst koji je predložila Komisija</w:t>
            </w:r>
          </w:p>
        </w:tc>
        <w:tc>
          <w:tcPr>
            <w:tcW w:w="4876" w:type="dxa"/>
          </w:tcPr>
          <w:p w14:paraId="048EC2D1" w14:textId="77777777" w:rsidR="00AF5989" w:rsidRPr="00EC616F" w:rsidRDefault="00AF5989" w:rsidP="009413C2">
            <w:pPr>
              <w:pStyle w:val="ColumnHeading"/>
            </w:pPr>
            <w:r w:rsidRPr="00EC616F">
              <w:t>Izmjena</w:t>
            </w:r>
          </w:p>
        </w:tc>
      </w:tr>
      <w:tr w:rsidR="00AF5989" w:rsidRPr="00EC616F" w14:paraId="369AFC43" w14:textId="77777777" w:rsidTr="009413C2">
        <w:trPr>
          <w:jc w:val="center"/>
        </w:trPr>
        <w:tc>
          <w:tcPr>
            <w:tcW w:w="4876" w:type="dxa"/>
          </w:tcPr>
          <w:p w14:paraId="3BB2325F" w14:textId="77777777" w:rsidR="00AF5989" w:rsidRPr="00EC616F" w:rsidRDefault="00AF5989" w:rsidP="009413C2">
            <w:pPr>
              <w:pStyle w:val="Normal6"/>
              <w:rPr>
                <w:b/>
                <w:i/>
              </w:rPr>
            </w:pPr>
            <w:r w:rsidRPr="00EC616F">
              <w:rPr>
                <w:b/>
                <w:i/>
              </w:rPr>
              <w:t>2.</w:t>
            </w:r>
            <w:r w:rsidRPr="00EC616F">
              <w:rPr>
                <w:b/>
                <w:i/>
              </w:rPr>
              <w:tab/>
              <w:t>U slučajevima koji su opisani u stavku 1. točkama (d) do (f), ovlašteno tijelo može odlučiti ne odobriti status izbjeglice ako takva odluka još nije donesena.</w:t>
            </w:r>
          </w:p>
        </w:tc>
        <w:tc>
          <w:tcPr>
            <w:tcW w:w="4876" w:type="dxa"/>
          </w:tcPr>
          <w:p w14:paraId="3E434AD7" w14:textId="77777777" w:rsidR="00AF5989" w:rsidRPr="00EC616F" w:rsidRDefault="00AF5989" w:rsidP="009413C2">
            <w:pPr>
              <w:pStyle w:val="Normal6"/>
              <w:rPr>
                <w:b/>
                <w:i/>
              </w:rPr>
            </w:pPr>
            <w:r w:rsidRPr="00EC616F">
              <w:rPr>
                <w:b/>
                <w:i/>
              </w:rPr>
              <w:t>Briše se.</w:t>
            </w:r>
          </w:p>
        </w:tc>
      </w:tr>
    </w:tbl>
    <w:p w14:paraId="72CC6E3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7ADA9BF" w14:textId="77777777" w:rsidR="00AF5989" w:rsidRPr="00EC616F" w:rsidRDefault="00AF5989" w:rsidP="00AF5989">
      <w:r w:rsidRPr="00EC616F">
        <w:rPr>
          <w:rStyle w:val="HideTWBExt"/>
        </w:rPr>
        <w:t>&lt;/Amend&gt;</w:t>
      </w:r>
    </w:p>
    <w:p w14:paraId="4C55D5D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509</w:t>
      </w:r>
      <w:r w:rsidRPr="00EC616F">
        <w:rPr>
          <w:rStyle w:val="HideTWBExt"/>
          <w:b w:val="0"/>
        </w:rPr>
        <w:t>&lt;/NumAm&gt;</w:t>
      </w:r>
    </w:p>
    <w:p w14:paraId="13F9373B"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5AC886A8" w14:textId="77777777" w:rsidR="00AF5989" w:rsidRPr="00EC616F" w:rsidRDefault="00AF5989" w:rsidP="00AF5989">
      <w:pPr>
        <w:pStyle w:val="NormalBold"/>
      </w:pPr>
      <w:r w:rsidRPr="00EC616F">
        <w:rPr>
          <w:rStyle w:val="HideTWBExt"/>
          <w:b w:val="0"/>
        </w:rPr>
        <w:t>&lt;/RepeatBlock-By&gt;</w:t>
      </w:r>
    </w:p>
    <w:p w14:paraId="59E2CC0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CB9D8B8" w14:textId="77777777" w:rsidR="00AF5989" w:rsidRPr="00EC616F" w:rsidRDefault="00AF5989" w:rsidP="00AF5989">
      <w:pPr>
        <w:pStyle w:val="NormalBold"/>
      </w:pPr>
      <w:r w:rsidRPr="00EC616F">
        <w:rPr>
          <w:rStyle w:val="HideTWBExt"/>
          <w:b w:val="0"/>
        </w:rPr>
        <w:t>&lt;Article&gt;</w:t>
      </w:r>
      <w:r w:rsidRPr="00EC616F">
        <w:t>Članak 14.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7D2CAC3" w14:textId="77777777" w:rsidTr="009413C2">
        <w:trPr>
          <w:trHeight w:hRule="exact" w:val="240"/>
          <w:jc w:val="center"/>
        </w:trPr>
        <w:tc>
          <w:tcPr>
            <w:tcW w:w="9752" w:type="dxa"/>
            <w:gridSpan w:val="2"/>
          </w:tcPr>
          <w:p w14:paraId="30BC032E" w14:textId="77777777" w:rsidR="00AF5989" w:rsidRPr="00EC616F" w:rsidRDefault="00AF5989" w:rsidP="009413C2"/>
        </w:tc>
      </w:tr>
      <w:tr w:rsidR="00AF5989" w:rsidRPr="00EC616F" w14:paraId="686B7227" w14:textId="77777777" w:rsidTr="009413C2">
        <w:trPr>
          <w:trHeight w:val="240"/>
          <w:jc w:val="center"/>
        </w:trPr>
        <w:tc>
          <w:tcPr>
            <w:tcW w:w="4876" w:type="dxa"/>
          </w:tcPr>
          <w:p w14:paraId="2CB96685" w14:textId="77777777" w:rsidR="00AF5989" w:rsidRPr="00EC616F" w:rsidRDefault="00AF5989" w:rsidP="009413C2">
            <w:pPr>
              <w:pStyle w:val="ColumnHeading"/>
            </w:pPr>
            <w:r w:rsidRPr="00EC616F">
              <w:t>Tekst koji je predložila Komisija</w:t>
            </w:r>
          </w:p>
        </w:tc>
        <w:tc>
          <w:tcPr>
            <w:tcW w:w="4876" w:type="dxa"/>
          </w:tcPr>
          <w:p w14:paraId="5F9EC153" w14:textId="77777777" w:rsidR="00AF5989" w:rsidRPr="00EC616F" w:rsidRDefault="00AF5989" w:rsidP="009413C2">
            <w:pPr>
              <w:pStyle w:val="ColumnHeading"/>
            </w:pPr>
            <w:r w:rsidRPr="00EC616F">
              <w:t>Izmjena</w:t>
            </w:r>
          </w:p>
        </w:tc>
      </w:tr>
      <w:tr w:rsidR="00AF5989" w:rsidRPr="00EC616F" w14:paraId="7F815CEB" w14:textId="77777777" w:rsidTr="009413C2">
        <w:trPr>
          <w:jc w:val="center"/>
        </w:trPr>
        <w:tc>
          <w:tcPr>
            <w:tcW w:w="4876" w:type="dxa"/>
          </w:tcPr>
          <w:p w14:paraId="7D073CAC" w14:textId="77777777" w:rsidR="00AF5989" w:rsidRPr="00EC616F" w:rsidRDefault="00AF5989" w:rsidP="009413C2">
            <w:pPr>
              <w:pStyle w:val="Normal6"/>
              <w:rPr>
                <w:b/>
                <w:i/>
              </w:rPr>
            </w:pPr>
            <w:r w:rsidRPr="00EC616F">
              <w:t>2.</w:t>
            </w:r>
            <w:r w:rsidRPr="00EC616F">
              <w:rPr>
                <w:b/>
                <w:i/>
              </w:rPr>
              <w:tab/>
            </w:r>
            <w:r w:rsidRPr="00EC616F">
              <w:t>U slučajevima koji su opisani u</w:t>
            </w:r>
            <w:r w:rsidRPr="00EC616F">
              <w:rPr>
                <w:b/>
                <w:i/>
              </w:rPr>
              <w:t xml:space="preserve"> stavku 1</w:t>
            </w:r>
            <w:r w:rsidRPr="00EC616F">
              <w:t>. točkama</w:t>
            </w:r>
            <w:r w:rsidRPr="00EC616F">
              <w:rPr>
                <w:b/>
                <w:i/>
              </w:rPr>
              <w:t xml:space="preserve"> </w:t>
            </w:r>
            <w:r w:rsidRPr="00EC616F">
              <w:t>(d) do</w:t>
            </w:r>
            <w:r w:rsidRPr="00EC616F">
              <w:rPr>
                <w:b/>
                <w:i/>
              </w:rPr>
              <w:t xml:space="preserve"> </w:t>
            </w:r>
            <w:r w:rsidRPr="00EC616F">
              <w:t>(f), ovlašteno tijelo</w:t>
            </w:r>
            <w:r w:rsidRPr="00EC616F">
              <w:rPr>
                <w:b/>
                <w:i/>
              </w:rPr>
              <w:t xml:space="preserve"> može odlučiti ne odobriti</w:t>
            </w:r>
            <w:r w:rsidRPr="00EC616F">
              <w:t xml:space="preserve"> status izbjeglice ako takva odluka još nije donesena.</w:t>
            </w:r>
          </w:p>
        </w:tc>
        <w:tc>
          <w:tcPr>
            <w:tcW w:w="4876" w:type="dxa"/>
          </w:tcPr>
          <w:p w14:paraId="19AF9204" w14:textId="77777777" w:rsidR="00AF5989" w:rsidRPr="00EC616F" w:rsidRDefault="00AF5989" w:rsidP="009413C2">
            <w:pPr>
              <w:pStyle w:val="Normal6"/>
              <w:rPr>
                <w:b/>
                <w:i/>
              </w:rPr>
            </w:pPr>
            <w:r w:rsidRPr="00EC616F">
              <w:t>2.</w:t>
            </w:r>
            <w:r w:rsidRPr="00EC616F">
              <w:rPr>
                <w:b/>
                <w:i/>
              </w:rPr>
              <w:tab/>
            </w:r>
            <w:r w:rsidRPr="00EC616F">
              <w:t>U slučajevima koji su opisani u</w:t>
            </w:r>
            <w:r w:rsidRPr="00EC616F">
              <w:rPr>
                <w:b/>
                <w:i/>
              </w:rPr>
              <w:t xml:space="preserve"> stavku 1</w:t>
            </w:r>
            <w:r w:rsidRPr="00EC616F">
              <w:t>. točkama</w:t>
            </w:r>
            <w:r w:rsidRPr="00EC616F">
              <w:rPr>
                <w:b/>
                <w:i/>
              </w:rPr>
              <w:t xml:space="preserve"> </w:t>
            </w:r>
            <w:r w:rsidRPr="00EC616F">
              <w:t>(d) do</w:t>
            </w:r>
            <w:r w:rsidRPr="00EC616F">
              <w:rPr>
                <w:b/>
                <w:i/>
              </w:rPr>
              <w:t xml:space="preserve"> </w:t>
            </w:r>
            <w:r w:rsidRPr="00EC616F">
              <w:t>(f), ovlašteno tijelo</w:t>
            </w:r>
            <w:r w:rsidRPr="00EC616F">
              <w:rPr>
                <w:b/>
                <w:i/>
              </w:rPr>
              <w:t xml:space="preserve"> ne odobrava</w:t>
            </w:r>
            <w:r w:rsidRPr="00EC616F">
              <w:t xml:space="preserve"> status izbjeglice ako takva odluka još nije donesena.</w:t>
            </w:r>
          </w:p>
        </w:tc>
      </w:tr>
    </w:tbl>
    <w:p w14:paraId="20D6AFC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7229B24" w14:textId="77777777" w:rsidR="00AF5989" w:rsidRPr="00EC616F" w:rsidRDefault="00AF5989" w:rsidP="00AF5989">
      <w:r w:rsidRPr="00EC616F">
        <w:rPr>
          <w:rStyle w:val="HideTWBExt"/>
        </w:rPr>
        <w:t>&lt;/Amend&gt;</w:t>
      </w:r>
    </w:p>
    <w:p w14:paraId="35A6AE3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510</w:t>
      </w:r>
      <w:r w:rsidRPr="00EC616F">
        <w:rPr>
          <w:rStyle w:val="HideTWBExt"/>
          <w:b w:val="0"/>
        </w:rPr>
        <w:t>&lt;/NumAm&gt;</w:t>
      </w:r>
    </w:p>
    <w:p w14:paraId="56762A4D"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0E41C044" w14:textId="77777777" w:rsidR="00AF5989" w:rsidRPr="00EC616F" w:rsidRDefault="00AF5989" w:rsidP="00AF5989">
      <w:pPr>
        <w:pStyle w:val="NormalBold"/>
      </w:pPr>
      <w:r w:rsidRPr="00EC616F">
        <w:rPr>
          <w:rStyle w:val="HideTWBExt"/>
          <w:b w:val="0"/>
        </w:rPr>
        <w:t>&lt;/RepeatBlock-By&gt;</w:t>
      </w:r>
    </w:p>
    <w:p w14:paraId="0B79A09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4125097" w14:textId="77777777" w:rsidR="00AF5989" w:rsidRPr="00EC616F" w:rsidRDefault="00AF5989" w:rsidP="00AF5989">
      <w:pPr>
        <w:pStyle w:val="NormalBold"/>
      </w:pPr>
      <w:r w:rsidRPr="00EC616F">
        <w:rPr>
          <w:rStyle w:val="HideTWBExt"/>
          <w:b w:val="0"/>
        </w:rPr>
        <w:t>&lt;Article&gt;</w:t>
      </w:r>
      <w:r w:rsidRPr="00EC616F">
        <w:t>Članak 14.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36C56C3" w14:textId="77777777" w:rsidTr="009413C2">
        <w:trPr>
          <w:trHeight w:hRule="exact" w:val="240"/>
          <w:jc w:val="center"/>
        </w:trPr>
        <w:tc>
          <w:tcPr>
            <w:tcW w:w="9752" w:type="dxa"/>
            <w:gridSpan w:val="2"/>
          </w:tcPr>
          <w:p w14:paraId="5DAA903D" w14:textId="77777777" w:rsidR="00AF5989" w:rsidRPr="00EC616F" w:rsidRDefault="00AF5989" w:rsidP="009413C2"/>
        </w:tc>
      </w:tr>
      <w:tr w:rsidR="00AF5989" w:rsidRPr="00EC616F" w14:paraId="001E4933" w14:textId="77777777" w:rsidTr="009413C2">
        <w:trPr>
          <w:trHeight w:val="240"/>
          <w:jc w:val="center"/>
        </w:trPr>
        <w:tc>
          <w:tcPr>
            <w:tcW w:w="4876" w:type="dxa"/>
          </w:tcPr>
          <w:p w14:paraId="1E49788B" w14:textId="77777777" w:rsidR="00AF5989" w:rsidRPr="00EC616F" w:rsidRDefault="00AF5989" w:rsidP="009413C2">
            <w:pPr>
              <w:pStyle w:val="ColumnHeading"/>
            </w:pPr>
            <w:r w:rsidRPr="00EC616F">
              <w:t>Tekst koji je predložila Komisija</w:t>
            </w:r>
          </w:p>
        </w:tc>
        <w:tc>
          <w:tcPr>
            <w:tcW w:w="4876" w:type="dxa"/>
          </w:tcPr>
          <w:p w14:paraId="03A23029" w14:textId="77777777" w:rsidR="00AF5989" w:rsidRPr="00EC616F" w:rsidRDefault="00AF5989" w:rsidP="009413C2">
            <w:pPr>
              <w:pStyle w:val="ColumnHeading"/>
            </w:pPr>
            <w:r w:rsidRPr="00EC616F">
              <w:t>Izmjena</w:t>
            </w:r>
          </w:p>
        </w:tc>
      </w:tr>
      <w:tr w:rsidR="00AF5989" w:rsidRPr="00EC616F" w14:paraId="3DE35E13" w14:textId="77777777" w:rsidTr="009413C2">
        <w:trPr>
          <w:jc w:val="center"/>
        </w:trPr>
        <w:tc>
          <w:tcPr>
            <w:tcW w:w="4876" w:type="dxa"/>
          </w:tcPr>
          <w:p w14:paraId="24EAD4C3" w14:textId="77777777" w:rsidR="00AF5989" w:rsidRPr="00EC616F" w:rsidRDefault="00AF5989" w:rsidP="009413C2">
            <w:pPr>
              <w:pStyle w:val="Normal6"/>
              <w:rPr>
                <w:b/>
                <w:i/>
              </w:rPr>
            </w:pPr>
            <w:r w:rsidRPr="00EC616F">
              <w:t>2.</w:t>
            </w:r>
            <w:r w:rsidRPr="00EC616F">
              <w:rPr>
                <w:b/>
                <w:i/>
              </w:rPr>
              <w:tab/>
            </w:r>
            <w:r w:rsidRPr="00EC616F">
              <w:t>U slučajevima koji su opisani u</w:t>
            </w:r>
            <w:r w:rsidRPr="00EC616F">
              <w:rPr>
                <w:b/>
                <w:i/>
              </w:rPr>
              <w:t xml:space="preserve"> stavku 1. točkama </w:t>
            </w:r>
            <w:r w:rsidRPr="00EC616F">
              <w:t>(d)</w:t>
            </w:r>
            <w:r w:rsidRPr="00EC616F">
              <w:rPr>
                <w:b/>
                <w:i/>
              </w:rPr>
              <w:t xml:space="preserve"> do (f)</w:t>
            </w:r>
            <w:r w:rsidRPr="00EC616F">
              <w:t>, ovlašteno tijelo može odlučiti ne odobriti status izbjeglice ako takva odluka još nije donesena.</w:t>
            </w:r>
          </w:p>
        </w:tc>
        <w:tc>
          <w:tcPr>
            <w:tcW w:w="4876" w:type="dxa"/>
          </w:tcPr>
          <w:p w14:paraId="5FF10F43" w14:textId="77777777" w:rsidR="00AF5989" w:rsidRPr="00EC616F" w:rsidRDefault="00AF5989" w:rsidP="009413C2">
            <w:pPr>
              <w:pStyle w:val="Normal6"/>
              <w:rPr>
                <w:b/>
                <w:i/>
              </w:rPr>
            </w:pPr>
            <w:r w:rsidRPr="00EC616F">
              <w:t>2.</w:t>
            </w:r>
            <w:r w:rsidRPr="00EC616F">
              <w:rPr>
                <w:b/>
                <w:i/>
              </w:rPr>
              <w:tab/>
            </w:r>
            <w:r w:rsidRPr="00EC616F">
              <w:t>U slučajevima koji su opisani u</w:t>
            </w:r>
            <w:r w:rsidRPr="00EC616F">
              <w:rPr>
                <w:b/>
                <w:i/>
              </w:rPr>
              <w:t xml:space="preserve"> stavku 1. točki </w:t>
            </w:r>
            <w:r w:rsidRPr="00EC616F">
              <w:t>(d), ovlašteno tijelo može odlučiti ne odobriti status izbjeglice ako takva odluka još nije donesena.</w:t>
            </w:r>
          </w:p>
        </w:tc>
      </w:tr>
    </w:tbl>
    <w:p w14:paraId="569CC57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75103EE" w14:textId="77777777" w:rsidR="00AF5989" w:rsidRPr="00EC616F" w:rsidRDefault="00AF5989" w:rsidP="00AF5989">
      <w:r w:rsidRPr="00EC616F">
        <w:rPr>
          <w:rStyle w:val="HideTWBExt"/>
        </w:rPr>
        <w:t>&lt;/Amend&gt;</w:t>
      </w:r>
    </w:p>
    <w:p w14:paraId="5A10B22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511</w:t>
      </w:r>
      <w:r w:rsidRPr="00EC616F">
        <w:rPr>
          <w:rStyle w:val="HideTWBExt"/>
          <w:b w:val="0"/>
        </w:rPr>
        <w:t>&lt;/NumAm&gt;</w:t>
      </w:r>
    </w:p>
    <w:p w14:paraId="4D8F6333"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0DD7DFC"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C36F9F3" w14:textId="77777777" w:rsidR="00AF5989" w:rsidRPr="00EC616F" w:rsidRDefault="00AF5989" w:rsidP="00AF5989">
      <w:r w:rsidRPr="00EC616F">
        <w:rPr>
          <w:rStyle w:val="HideTWBExt"/>
        </w:rPr>
        <w:t>&lt;/RepeatBlock-By&gt;</w:t>
      </w:r>
    </w:p>
    <w:p w14:paraId="041FAB1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DF3FDC1" w14:textId="77777777" w:rsidR="00AF5989" w:rsidRPr="00EC616F" w:rsidRDefault="00AF5989" w:rsidP="00AF5989">
      <w:pPr>
        <w:pStyle w:val="NormalBold"/>
      </w:pPr>
      <w:r w:rsidRPr="00EC616F">
        <w:rPr>
          <w:rStyle w:val="HideTWBExt"/>
          <w:b w:val="0"/>
        </w:rPr>
        <w:t>&lt;Article&gt;</w:t>
      </w:r>
      <w:r w:rsidRPr="00EC616F">
        <w:t>Članak 14.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666B345" w14:textId="77777777" w:rsidTr="009413C2">
        <w:trPr>
          <w:trHeight w:hRule="exact" w:val="240"/>
          <w:jc w:val="center"/>
        </w:trPr>
        <w:tc>
          <w:tcPr>
            <w:tcW w:w="9752" w:type="dxa"/>
            <w:gridSpan w:val="2"/>
          </w:tcPr>
          <w:p w14:paraId="245AB1E0" w14:textId="77777777" w:rsidR="00AF5989" w:rsidRPr="00EC616F" w:rsidRDefault="00AF5989" w:rsidP="009413C2"/>
        </w:tc>
      </w:tr>
      <w:tr w:rsidR="00AF5989" w:rsidRPr="00EC616F" w14:paraId="05C21F5F" w14:textId="77777777" w:rsidTr="009413C2">
        <w:trPr>
          <w:trHeight w:val="240"/>
          <w:jc w:val="center"/>
        </w:trPr>
        <w:tc>
          <w:tcPr>
            <w:tcW w:w="4876" w:type="dxa"/>
          </w:tcPr>
          <w:p w14:paraId="6CF8302F" w14:textId="77777777" w:rsidR="00AF5989" w:rsidRPr="00EC616F" w:rsidRDefault="00AF5989" w:rsidP="009413C2">
            <w:pPr>
              <w:pStyle w:val="ColumnHeading"/>
            </w:pPr>
            <w:r w:rsidRPr="00EC616F">
              <w:t>Tekst koji je predložila Komisija</w:t>
            </w:r>
          </w:p>
        </w:tc>
        <w:tc>
          <w:tcPr>
            <w:tcW w:w="4876" w:type="dxa"/>
          </w:tcPr>
          <w:p w14:paraId="085D7E47" w14:textId="77777777" w:rsidR="00AF5989" w:rsidRPr="00EC616F" w:rsidRDefault="00AF5989" w:rsidP="009413C2">
            <w:pPr>
              <w:pStyle w:val="ColumnHeading"/>
            </w:pPr>
            <w:r w:rsidRPr="00EC616F">
              <w:t>Izmjena</w:t>
            </w:r>
          </w:p>
        </w:tc>
      </w:tr>
      <w:tr w:rsidR="00AF5989" w:rsidRPr="00EC616F" w14:paraId="520D7BA0" w14:textId="77777777" w:rsidTr="009413C2">
        <w:trPr>
          <w:jc w:val="center"/>
        </w:trPr>
        <w:tc>
          <w:tcPr>
            <w:tcW w:w="4876" w:type="dxa"/>
          </w:tcPr>
          <w:p w14:paraId="033A2E1F" w14:textId="77777777" w:rsidR="00AF5989" w:rsidRPr="00EC616F" w:rsidRDefault="00AF5989" w:rsidP="009413C2">
            <w:pPr>
              <w:pStyle w:val="Normal6"/>
              <w:rPr>
                <w:b/>
                <w:i/>
              </w:rPr>
            </w:pPr>
            <w:r w:rsidRPr="00EC616F">
              <w:rPr>
                <w:b/>
                <w:i/>
              </w:rPr>
              <w:t>3.</w:t>
            </w:r>
            <w:r w:rsidRPr="00EC616F">
              <w:rPr>
                <w:b/>
                <w:i/>
              </w:rPr>
              <w:tab/>
              <w:t>Osobama na koje se primjenjuju stavak 1. točke (d) do (f) ili stavak 2. pripadaju prava navedena u člancima 3., 4., 16., 22., 31., 32. i 33. Ženevske konvencije pod uvjetom da se nalaze u državi članici.</w:t>
            </w:r>
          </w:p>
        </w:tc>
        <w:tc>
          <w:tcPr>
            <w:tcW w:w="4876" w:type="dxa"/>
          </w:tcPr>
          <w:p w14:paraId="6A080DFC" w14:textId="77777777" w:rsidR="00AF5989" w:rsidRPr="00EC616F" w:rsidRDefault="00AF5989" w:rsidP="009413C2">
            <w:pPr>
              <w:pStyle w:val="Normal6"/>
              <w:rPr>
                <w:b/>
                <w:i/>
              </w:rPr>
            </w:pPr>
            <w:r w:rsidRPr="00EC616F">
              <w:rPr>
                <w:b/>
                <w:i/>
              </w:rPr>
              <w:t>Briše se.</w:t>
            </w:r>
          </w:p>
        </w:tc>
      </w:tr>
    </w:tbl>
    <w:p w14:paraId="6A4C9C5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178390" w14:textId="77777777" w:rsidR="00AF5989" w:rsidRPr="00EC616F" w:rsidRDefault="00AF5989" w:rsidP="00AF5989">
      <w:r w:rsidRPr="00EC616F">
        <w:rPr>
          <w:rStyle w:val="HideTWBExt"/>
        </w:rPr>
        <w:t>&lt;/Amend&gt;</w:t>
      </w:r>
    </w:p>
    <w:p w14:paraId="591EF4B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512</w:t>
      </w:r>
      <w:r w:rsidRPr="00EC616F">
        <w:rPr>
          <w:rStyle w:val="HideTWBExt"/>
          <w:b w:val="0"/>
        </w:rPr>
        <w:t>&lt;/NumAm&gt;</w:t>
      </w:r>
    </w:p>
    <w:p w14:paraId="139FF72A"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AD9CD70" w14:textId="77777777" w:rsidR="00AF5989" w:rsidRPr="00EC616F" w:rsidRDefault="00AF5989" w:rsidP="00AF5989">
      <w:pPr>
        <w:pStyle w:val="NormalBold"/>
      </w:pPr>
      <w:r w:rsidRPr="00EC616F">
        <w:rPr>
          <w:rStyle w:val="HideTWBExt"/>
          <w:b w:val="0"/>
        </w:rPr>
        <w:t>&lt;/RepeatBlock-By&gt;</w:t>
      </w:r>
    </w:p>
    <w:p w14:paraId="10AB30F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281F6CE" w14:textId="77777777" w:rsidR="00AF5989" w:rsidRPr="00EC616F" w:rsidRDefault="00AF5989" w:rsidP="00AF5989">
      <w:pPr>
        <w:pStyle w:val="NormalBold"/>
      </w:pPr>
      <w:r w:rsidRPr="00EC616F">
        <w:rPr>
          <w:rStyle w:val="HideTWBExt"/>
          <w:b w:val="0"/>
        </w:rPr>
        <w:t>&lt;Article&gt;</w:t>
      </w:r>
      <w:r w:rsidRPr="00EC616F">
        <w:t>Članak 14.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8D3411E" w14:textId="77777777" w:rsidTr="009413C2">
        <w:trPr>
          <w:trHeight w:hRule="exact" w:val="240"/>
          <w:jc w:val="center"/>
        </w:trPr>
        <w:tc>
          <w:tcPr>
            <w:tcW w:w="9752" w:type="dxa"/>
            <w:gridSpan w:val="2"/>
          </w:tcPr>
          <w:p w14:paraId="1EE60179" w14:textId="77777777" w:rsidR="00AF5989" w:rsidRPr="00EC616F" w:rsidRDefault="00AF5989" w:rsidP="009413C2"/>
        </w:tc>
      </w:tr>
      <w:tr w:rsidR="00AF5989" w:rsidRPr="00EC616F" w14:paraId="7DA41740" w14:textId="77777777" w:rsidTr="009413C2">
        <w:trPr>
          <w:trHeight w:val="240"/>
          <w:jc w:val="center"/>
        </w:trPr>
        <w:tc>
          <w:tcPr>
            <w:tcW w:w="4876" w:type="dxa"/>
          </w:tcPr>
          <w:p w14:paraId="5B7604A6" w14:textId="77777777" w:rsidR="00AF5989" w:rsidRPr="00EC616F" w:rsidRDefault="00AF5989" w:rsidP="009413C2">
            <w:pPr>
              <w:pStyle w:val="ColumnHeading"/>
            </w:pPr>
            <w:r w:rsidRPr="00EC616F">
              <w:t>Tekst koji je predložila Komisija</w:t>
            </w:r>
          </w:p>
        </w:tc>
        <w:tc>
          <w:tcPr>
            <w:tcW w:w="4876" w:type="dxa"/>
          </w:tcPr>
          <w:p w14:paraId="599D2BBF" w14:textId="77777777" w:rsidR="00AF5989" w:rsidRPr="00EC616F" w:rsidRDefault="00AF5989" w:rsidP="009413C2">
            <w:pPr>
              <w:pStyle w:val="ColumnHeading"/>
            </w:pPr>
            <w:r w:rsidRPr="00EC616F">
              <w:t>Izmjena</w:t>
            </w:r>
          </w:p>
        </w:tc>
      </w:tr>
      <w:tr w:rsidR="00AF5989" w:rsidRPr="00EC616F" w14:paraId="023FD1F9" w14:textId="77777777" w:rsidTr="009413C2">
        <w:trPr>
          <w:jc w:val="center"/>
        </w:trPr>
        <w:tc>
          <w:tcPr>
            <w:tcW w:w="4876" w:type="dxa"/>
          </w:tcPr>
          <w:p w14:paraId="1B1CDC6D" w14:textId="77777777" w:rsidR="00AF5989" w:rsidRPr="00EC616F" w:rsidRDefault="00AF5989" w:rsidP="009413C2">
            <w:pPr>
              <w:pStyle w:val="Normal6"/>
              <w:rPr>
                <w:b/>
                <w:i/>
              </w:rPr>
            </w:pPr>
            <w:r w:rsidRPr="00EC616F">
              <w:rPr>
                <w:b/>
                <w:i/>
              </w:rPr>
              <w:t>3.</w:t>
            </w:r>
            <w:r w:rsidRPr="00EC616F">
              <w:rPr>
                <w:b/>
                <w:i/>
              </w:rPr>
              <w:tab/>
              <w:t>Osobama na koje se primjenjuju stavak 1. točke (d) do (f) ili stavak 2. pripadaju prava navedena u člancima 3., 4., 16., 22., 31., 32. i 33. Ženevske konvencije pod uvjetom da se nalaze u državi članici.</w:t>
            </w:r>
          </w:p>
        </w:tc>
        <w:tc>
          <w:tcPr>
            <w:tcW w:w="4876" w:type="dxa"/>
          </w:tcPr>
          <w:p w14:paraId="3D4103E9" w14:textId="77777777" w:rsidR="00AF5989" w:rsidRPr="00EC616F" w:rsidRDefault="00AF5989" w:rsidP="009413C2">
            <w:pPr>
              <w:pStyle w:val="Normal6"/>
              <w:rPr>
                <w:b/>
                <w:i/>
              </w:rPr>
            </w:pPr>
            <w:r w:rsidRPr="00EC616F">
              <w:rPr>
                <w:b/>
                <w:i/>
              </w:rPr>
              <w:t>Briše se.</w:t>
            </w:r>
          </w:p>
        </w:tc>
      </w:tr>
    </w:tbl>
    <w:p w14:paraId="6566E62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797E51F"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93DB246" w14:textId="77777777" w:rsidR="00AF5989" w:rsidRPr="00EC616F" w:rsidRDefault="00AF5989" w:rsidP="00AF5989">
      <w:pPr>
        <w:pStyle w:val="Normal12Italic"/>
        <w:rPr>
          <w:lang w:val="hr-HR"/>
        </w:rPr>
      </w:pPr>
      <w:r w:rsidRPr="00EC616F">
        <w:rPr>
          <w:lang w:val="hr-HR"/>
        </w:rPr>
        <w:t>Brisanje je predloženo radi usklađenosti s prethodnim amandmanima.</w:t>
      </w:r>
    </w:p>
    <w:p w14:paraId="2EED035E" w14:textId="77777777" w:rsidR="00AF5989" w:rsidRPr="00EC616F" w:rsidRDefault="00AF5989" w:rsidP="00AF5989">
      <w:r w:rsidRPr="00EC616F">
        <w:rPr>
          <w:rStyle w:val="HideTWBExt"/>
        </w:rPr>
        <w:t>&lt;/Amend&gt;</w:t>
      </w:r>
    </w:p>
    <w:p w14:paraId="55A7021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513</w:t>
      </w:r>
      <w:r w:rsidRPr="00EC616F">
        <w:rPr>
          <w:rStyle w:val="HideTWBExt"/>
          <w:b w:val="0"/>
        </w:rPr>
        <w:t>&lt;/NumAm&gt;</w:t>
      </w:r>
    </w:p>
    <w:p w14:paraId="030911FE"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0E03EFA1" w14:textId="77777777" w:rsidR="00AF5989" w:rsidRPr="00EC616F" w:rsidRDefault="00AF5989" w:rsidP="00AF5989">
      <w:pPr>
        <w:pStyle w:val="NormalBold"/>
      </w:pPr>
      <w:r w:rsidRPr="00EC616F">
        <w:rPr>
          <w:rStyle w:val="HideTWBExt"/>
          <w:b w:val="0"/>
        </w:rPr>
        <w:t>&lt;/RepeatBlock-By&gt;</w:t>
      </w:r>
    </w:p>
    <w:p w14:paraId="480CA95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8CA3645" w14:textId="77777777" w:rsidR="00AF5989" w:rsidRPr="00EC616F" w:rsidRDefault="00AF5989" w:rsidP="00AF5989">
      <w:pPr>
        <w:pStyle w:val="NormalBold"/>
      </w:pPr>
      <w:r w:rsidRPr="00EC616F">
        <w:rPr>
          <w:rStyle w:val="HideTWBExt"/>
          <w:b w:val="0"/>
        </w:rPr>
        <w:t>&lt;Article&gt;</w:t>
      </w:r>
      <w:r w:rsidRPr="00EC616F">
        <w:t>Članak 14.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A6D7958" w14:textId="77777777" w:rsidTr="009413C2">
        <w:trPr>
          <w:trHeight w:hRule="exact" w:val="240"/>
          <w:jc w:val="center"/>
        </w:trPr>
        <w:tc>
          <w:tcPr>
            <w:tcW w:w="9752" w:type="dxa"/>
            <w:gridSpan w:val="2"/>
          </w:tcPr>
          <w:p w14:paraId="7090B49A" w14:textId="77777777" w:rsidR="00AF5989" w:rsidRPr="00EC616F" w:rsidRDefault="00AF5989" w:rsidP="009413C2"/>
        </w:tc>
      </w:tr>
      <w:tr w:rsidR="00AF5989" w:rsidRPr="00EC616F" w14:paraId="328E9159" w14:textId="77777777" w:rsidTr="009413C2">
        <w:trPr>
          <w:trHeight w:val="240"/>
          <w:jc w:val="center"/>
        </w:trPr>
        <w:tc>
          <w:tcPr>
            <w:tcW w:w="4876" w:type="dxa"/>
          </w:tcPr>
          <w:p w14:paraId="54D5197B" w14:textId="77777777" w:rsidR="00AF5989" w:rsidRPr="00EC616F" w:rsidRDefault="00AF5989" w:rsidP="009413C2">
            <w:pPr>
              <w:pStyle w:val="ColumnHeading"/>
            </w:pPr>
            <w:r w:rsidRPr="00EC616F">
              <w:t>Tekst koji je predložila Komisija</w:t>
            </w:r>
          </w:p>
        </w:tc>
        <w:tc>
          <w:tcPr>
            <w:tcW w:w="4876" w:type="dxa"/>
          </w:tcPr>
          <w:p w14:paraId="0E3F6EE9" w14:textId="77777777" w:rsidR="00AF5989" w:rsidRPr="00EC616F" w:rsidRDefault="00AF5989" w:rsidP="009413C2">
            <w:pPr>
              <w:pStyle w:val="ColumnHeading"/>
            </w:pPr>
            <w:r w:rsidRPr="00EC616F">
              <w:t>Izmjena</w:t>
            </w:r>
          </w:p>
        </w:tc>
      </w:tr>
      <w:tr w:rsidR="00AF5989" w:rsidRPr="00EC616F" w14:paraId="4633C0B4" w14:textId="77777777" w:rsidTr="009413C2">
        <w:trPr>
          <w:jc w:val="center"/>
        </w:trPr>
        <w:tc>
          <w:tcPr>
            <w:tcW w:w="4876" w:type="dxa"/>
          </w:tcPr>
          <w:p w14:paraId="226ADFB9" w14:textId="77777777" w:rsidR="00AF5989" w:rsidRPr="00EC616F" w:rsidRDefault="00AF5989" w:rsidP="009413C2">
            <w:pPr>
              <w:pStyle w:val="Normal6"/>
              <w:rPr>
                <w:b/>
                <w:i/>
              </w:rPr>
            </w:pPr>
            <w:r w:rsidRPr="00EC616F">
              <w:t>3.</w:t>
            </w:r>
            <w:r w:rsidRPr="00EC616F">
              <w:rPr>
                <w:b/>
                <w:i/>
              </w:rPr>
              <w:tab/>
            </w:r>
            <w:r w:rsidRPr="00EC616F">
              <w:t>Osobama na koje se primjenjuju</w:t>
            </w:r>
            <w:r w:rsidRPr="00EC616F">
              <w:rPr>
                <w:b/>
                <w:i/>
              </w:rPr>
              <w:t xml:space="preserve"> stavak 1. točke </w:t>
            </w:r>
            <w:r w:rsidRPr="00EC616F">
              <w:t>(d)</w:t>
            </w:r>
            <w:r w:rsidRPr="00EC616F">
              <w:rPr>
                <w:b/>
                <w:i/>
              </w:rPr>
              <w:t xml:space="preserve"> do (f) ili stavak 2</w:t>
            </w:r>
            <w:r w:rsidRPr="00EC616F">
              <w:t>. pripadaju prava navedena u</w:t>
            </w:r>
            <w:r w:rsidRPr="00EC616F">
              <w:rPr>
                <w:b/>
                <w:i/>
              </w:rPr>
              <w:t xml:space="preserve"> člancima 3</w:t>
            </w:r>
            <w:r w:rsidRPr="00EC616F">
              <w:t>., 4., 16., 22., 31., 32.</w:t>
            </w:r>
            <w:r w:rsidRPr="00EC616F">
              <w:rPr>
                <w:b/>
                <w:i/>
              </w:rPr>
              <w:t xml:space="preserve"> i 33</w:t>
            </w:r>
            <w:r w:rsidRPr="00EC616F">
              <w:t>. Ženevske konvencije pod uvjetom da se nalaze u državi članici.</w:t>
            </w:r>
          </w:p>
        </w:tc>
        <w:tc>
          <w:tcPr>
            <w:tcW w:w="4876" w:type="dxa"/>
          </w:tcPr>
          <w:p w14:paraId="79156E42" w14:textId="3A578678" w:rsidR="00AF5989" w:rsidRPr="00EC616F" w:rsidRDefault="00AF5989" w:rsidP="009413C2">
            <w:pPr>
              <w:pStyle w:val="Normal6"/>
              <w:rPr>
                <w:b/>
                <w:i/>
              </w:rPr>
            </w:pPr>
            <w:r w:rsidRPr="00EC616F">
              <w:t>3.</w:t>
            </w:r>
            <w:r w:rsidRPr="00EC616F">
              <w:rPr>
                <w:b/>
                <w:i/>
              </w:rPr>
              <w:tab/>
            </w:r>
            <w:r w:rsidRPr="00EC616F">
              <w:t>Osobama na koje se primjenjuju</w:t>
            </w:r>
            <w:r w:rsidRPr="00EC616F">
              <w:rPr>
                <w:b/>
                <w:i/>
              </w:rPr>
              <w:t xml:space="preserve"> stavak 1. točka </w:t>
            </w:r>
            <w:r w:rsidRPr="00EC616F">
              <w:t>(d)</w:t>
            </w:r>
            <w:r w:rsidRPr="00EC616F">
              <w:rPr>
                <w:b/>
                <w:i/>
              </w:rPr>
              <w:t xml:space="preserve"> ili stavak 2</w:t>
            </w:r>
            <w:r w:rsidRPr="00EC616F">
              <w:t>. pripadaju prava navedena u</w:t>
            </w:r>
            <w:r w:rsidRPr="00EC616F">
              <w:rPr>
                <w:b/>
                <w:i/>
              </w:rPr>
              <w:t xml:space="preserve"> člancima 3</w:t>
            </w:r>
            <w:r w:rsidRPr="00EC616F">
              <w:t>., 4., 16., 22., 31., 32.</w:t>
            </w:r>
            <w:r w:rsidRPr="00EC616F">
              <w:rPr>
                <w:b/>
                <w:i/>
              </w:rPr>
              <w:t xml:space="preserve"> i 33</w:t>
            </w:r>
            <w:r w:rsidRPr="00EC616F">
              <w:t>. Ženevske konvencije pod uvjetom da se nalaze u državi članici.</w:t>
            </w:r>
          </w:p>
        </w:tc>
      </w:tr>
    </w:tbl>
    <w:p w14:paraId="4A74946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56F0E09" w14:textId="77777777" w:rsidR="00AF5989" w:rsidRPr="00EC616F" w:rsidRDefault="00AF5989" w:rsidP="00AF5989">
      <w:r w:rsidRPr="00EC616F">
        <w:rPr>
          <w:rStyle w:val="HideTWBExt"/>
        </w:rPr>
        <w:t>&lt;/Amend&gt;</w:t>
      </w:r>
    </w:p>
    <w:p w14:paraId="407A537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514</w:t>
      </w:r>
      <w:r w:rsidRPr="00EC616F">
        <w:rPr>
          <w:rStyle w:val="HideTWBExt"/>
          <w:b w:val="0"/>
        </w:rPr>
        <w:t>&lt;/NumAm&gt;</w:t>
      </w:r>
    </w:p>
    <w:p w14:paraId="2FE03713"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7AD94A4" w14:textId="77777777" w:rsidR="00AF5989" w:rsidRPr="00EC616F" w:rsidRDefault="00AF5989" w:rsidP="00AF5989">
      <w:pPr>
        <w:pStyle w:val="NormalBold"/>
      </w:pPr>
      <w:r w:rsidRPr="00EC616F">
        <w:rPr>
          <w:rStyle w:val="HideTWBExt"/>
          <w:b w:val="0"/>
        </w:rPr>
        <w:t>&lt;/RepeatBlock-By&gt;</w:t>
      </w:r>
    </w:p>
    <w:p w14:paraId="692C2F0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F14ABAE" w14:textId="77777777" w:rsidR="00AF5989" w:rsidRPr="00EC616F" w:rsidRDefault="00AF5989" w:rsidP="00AF5989">
      <w:pPr>
        <w:pStyle w:val="NormalBold"/>
      </w:pPr>
      <w:r w:rsidRPr="00EC616F">
        <w:rPr>
          <w:rStyle w:val="HideTWBExt"/>
          <w:b w:val="0"/>
        </w:rPr>
        <w:t>&lt;Article&gt;</w:t>
      </w:r>
      <w:r w:rsidRPr="00EC616F">
        <w:t>Članak 14.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04CC434" w14:textId="77777777" w:rsidTr="009413C2">
        <w:trPr>
          <w:trHeight w:hRule="exact" w:val="240"/>
          <w:jc w:val="center"/>
        </w:trPr>
        <w:tc>
          <w:tcPr>
            <w:tcW w:w="9752" w:type="dxa"/>
            <w:gridSpan w:val="2"/>
          </w:tcPr>
          <w:p w14:paraId="370B1C63" w14:textId="77777777" w:rsidR="00AF5989" w:rsidRPr="00EC616F" w:rsidRDefault="00AF5989" w:rsidP="009413C2"/>
        </w:tc>
      </w:tr>
      <w:tr w:rsidR="00AF5989" w:rsidRPr="00EC616F" w14:paraId="6749C6C0" w14:textId="77777777" w:rsidTr="009413C2">
        <w:trPr>
          <w:trHeight w:val="240"/>
          <w:jc w:val="center"/>
        </w:trPr>
        <w:tc>
          <w:tcPr>
            <w:tcW w:w="4876" w:type="dxa"/>
          </w:tcPr>
          <w:p w14:paraId="5C0FC83E" w14:textId="77777777" w:rsidR="00AF5989" w:rsidRPr="00EC616F" w:rsidRDefault="00AF5989" w:rsidP="009413C2">
            <w:pPr>
              <w:pStyle w:val="ColumnHeading"/>
            </w:pPr>
            <w:r w:rsidRPr="00EC616F">
              <w:t>Tekst koji je predložila Komisija</w:t>
            </w:r>
          </w:p>
        </w:tc>
        <w:tc>
          <w:tcPr>
            <w:tcW w:w="4876" w:type="dxa"/>
          </w:tcPr>
          <w:p w14:paraId="6481EC0E" w14:textId="77777777" w:rsidR="00AF5989" w:rsidRPr="00EC616F" w:rsidRDefault="00AF5989" w:rsidP="009413C2">
            <w:pPr>
              <w:pStyle w:val="ColumnHeading"/>
            </w:pPr>
            <w:r w:rsidRPr="00EC616F">
              <w:t>Izmjena</w:t>
            </w:r>
          </w:p>
        </w:tc>
      </w:tr>
      <w:tr w:rsidR="00AF5989" w:rsidRPr="00EC616F" w14:paraId="4D696EB5" w14:textId="77777777" w:rsidTr="009413C2">
        <w:trPr>
          <w:jc w:val="center"/>
        </w:trPr>
        <w:tc>
          <w:tcPr>
            <w:tcW w:w="4876" w:type="dxa"/>
          </w:tcPr>
          <w:p w14:paraId="145AA2A6" w14:textId="77777777" w:rsidR="00AF5989" w:rsidRPr="00EC616F" w:rsidRDefault="00AF5989" w:rsidP="009413C2">
            <w:pPr>
              <w:pStyle w:val="Normal6"/>
              <w:rPr>
                <w:b/>
                <w:i/>
              </w:rPr>
            </w:pPr>
            <w:r w:rsidRPr="00EC616F">
              <w:t>4.</w:t>
            </w:r>
            <w:r w:rsidRPr="00EC616F">
              <w:rPr>
                <w:b/>
                <w:i/>
              </w:rPr>
              <w:tab/>
              <w:t>Ne dovodeći u pitanje dužnost izbjeglice u skladu s člankom 4. stavkom 1. da iznese sve relevantne činjenice i dostavi sve relevantne dokaze kojima raspolaže,</w:t>
            </w:r>
            <w:r w:rsidRPr="00EC616F">
              <w:t xml:space="preserve"> država članica koja je odobrila status izbjeglice mora u svakom pojedinačnom slučaju dokazati da je dotična osoba prestala biti ili da nikad nije ni bila izbjeglica u skladu sa</w:t>
            </w:r>
            <w:r w:rsidRPr="00EC616F">
              <w:rPr>
                <w:b/>
                <w:i/>
              </w:rPr>
              <w:t xml:space="preserve"> stavkom 1</w:t>
            </w:r>
            <w:r w:rsidRPr="00EC616F">
              <w:t>. ovog članka.</w:t>
            </w:r>
          </w:p>
        </w:tc>
        <w:tc>
          <w:tcPr>
            <w:tcW w:w="4876" w:type="dxa"/>
          </w:tcPr>
          <w:p w14:paraId="741E672F" w14:textId="77777777" w:rsidR="00AF5989" w:rsidRPr="00EC616F" w:rsidRDefault="00AF5989" w:rsidP="009413C2">
            <w:pPr>
              <w:pStyle w:val="Normal6"/>
              <w:rPr>
                <w:b/>
                <w:i/>
              </w:rPr>
            </w:pPr>
            <w:r w:rsidRPr="00EC616F">
              <w:t>4.</w:t>
            </w:r>
            <w:r w:rsidRPr="00EC616F">
              <w:rPr>
                <w:b/>
                <w:i/>
              </w:rPr>
              <w:tab/>
            </w:r>
            <w:r w:rsidRPr="00EC616F">
              <w:t>Država članica koja je odobrila status izbjeglice mora u svakom pojedinačnom slučaju dokazati da je dotična osoba prestala biti ili da nikad nije ni bila izbjeglica u skladu sa</w:t>
            </w:r>
            <w:r w:rsidRPr="00EC616F">
              <w:rPr>
                <w:b/>
                <w:i/>
              </w:rPr>
              <w:t xml:space="preserve"> stavkom 1</w:t>
            </w:r>
            <w:r w:rsidRPr="00EC616F">
              <w:t>. ovog članka.</w:t>
            </w:r>
          </w:p>
        </w:tc>
      </w:tr>
    </w:tbl>
    <w:p w14:paraId="60C900A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2BCE68"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D9A324B" w14:textId="77777777" w:rsidR="00AF5989" w:rsidRPr="00EC616F" w:rsidRDefault="00AF5989" w:rsidP="00AF5989">
      <w:pPr>
        <w:pStyle w:val="Normal12Italic"/>
        <w:rPr>
          <w:lang w:val="hr-HR"/>
        </w:rPr>
      </w:pPr>
      <w:r w:rsidRPr="00EC616F">
        <w:rPr>
          <w:lang w:val="hr-HR"/>
        </w:rPr>
        <w:t>Izmjena je predložena radi usklađenosti s prethodnim amandmanima na članak 4. stavak 1.</w:t>
      </w:r>
    </w:p>
    <w:p w14:paraId="3F8817CD" w14:textId="77777777" w:rsidR="00AF5989" w:rsidRPr="00EC616F" w:rsidRDefault="00AF5989" w:rsidP="00AF5989">
      <w:r w:rsidRPr="00EC616F">
        <w:rPr>
          <w:rStyle w:val="HideTWBExt"/>
        </w:rPr>
        <w:t>&lt;/Amend&gt;</w:t>
      </w:r>
    </w:p>
    <w:p w14:paraId="6305E1E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515</w:t>
      </w:r>
      <w:r w:rsidRPr="00EC616F">
        <w:rPr>
          <w:rStyle w:val="HideTWBExt"/>
          <w:b w:val="0"/>
        </w:rPr>
        <w:t>&lt;/NumAm&gt;</w:t>
      </w:r>
    </w:p>
    <w:p w14:paraId="73B8FB64"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1A91114F" w14:textId="77777777" w:rsidR="00AF5989" w:rsidRPr="00EC616F" w:rsidRDefault="00AF5989" w:rsidP="00AF5989">
      <w:pPr>
        <w:pStyle w:val="NormalBold"/>
      </w:pPr>
      <w:r w:rsidRPr="00EC616F">
        <w:rPr>
          <w:rStyle w:val="HideTWBExt"/>
          <w:b w:val="0"/>
        </w:rPr>
        <w:t>&lt;/RepeatBlock-By&gt;</w:t>
      </w:r>
    </w:p>
    <w:p w14:paraId="4A51BF6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D293CCB" w14:textId="77777777" w:rsidR="00AF5989" w:rsidRPr="00EC616F" w:rsidRDefault="00AF5989" w:rsidP="00AF5989">
      <w:pPr>
        <w:pStyle w:val="NormalBold"/>
      </w:pPr>
      <w:r w:rsidRPr="00EC616F">
        <w:rPr>
          <w:rStyle w:val="HideTWBExt"/>
          <w:b w:val="0"/>
        </w:rPr>
        <w:t>&lt;Article&gt;</w:t>
      </w:r>
      <w:r w:rsidRPr="00EC616F">
        <w:t>Članak 14.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1C26DC9" w14:textId="77777777" w:rsidTr="009413C2">
        <w:trPr>
          <w:trHeight w:hRule="exact" w:val="240"/>
          <w:jc w:val="center"/>
        </w:trPr>
        <w:tc>
          <w:tcPr>
            <w:tcW w:w="9752" w:type="dxa"/>
            <w:gridSpan w:val="2"/>
          </w:tcPr>
          <w:p w14:paraId="720E182D" w14:textId="77777777" w:rsidR="00AF5989" w:rsidRPr="00EC616F" w:rsidRDefault="00AF5989" w:rsidP="009413C2"/>
        </w:tc>
      </w:tr>
      <w:tr w:rsidR="00AF5989" w:rsidRPr="00EC616F" w14:paraId="187AE06A" w14:textId="77777777" w:rsidTr="009413C2">
        <w:trPr>
          <w:trHeight w:val="240"/>
          <w:jc w:val="center"/>
        </w:trPr>
        <w:tc>
          <w:tcPr>
            <w:tcW w:w="4876" w:type="dxa"/>
          </w:tcPr>
          <w:p w14:paraId="3AFA802D" w14:textId="77777777" w:rsidR="00AF5989" w:rsidRPr="00EC616F" w:rsidRDefault="00AF5989" w:rsidP="009413C2">
            <w:pPr>
              <w:pStyle w:val="ColumnHeading"/>
            </w:pPr>
            <w:r w:rsidRPr="00EC616F">
              <w:t>Tekst koji je predložila Komisija</w:t>
            </w:r>
          </w:p>
        </w:tc>
        <w:tc>
          <w:tcPr>
            <w:tcW w:w="4876" w:type="dxa"/>
          </w:tcPr>
          <w:p w14:paraId="3714151E" w14:textId="77777777" w:rsidR="00AF5989" w:rsidRPr="00EC616F" w:rsidRDefault="00AF5989" w:rsidP="009413C2">
            <w:pPr>
              <w:pStyle w:val="ColumnHeading"/>
            </w:pPr>
            <w:r w:rsidRPr="00EC616F">
              <w:t>Izmjena</w:t>
            </w:r>
          </w:p>
        </w:tc>
      </w:tr>
      <w:tr w:rsidR="00AF5989" w:rsidRPr="00EC616F" w14:paraId="3BB4DFC2" w14:textId="77777777" w:rsidTr="009413C2">
        <w:trPr>
          <w:jc w:val="center"/>
        </w:trPr>
        <w:tc>
          <w:tcPr>
            <w:tcW w:w="4876" w:type="dxa"/>
          </w:tcPr>
          <w:p w14:paraId="3D00050B"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tri mjeseca</w:t>
            </w:r>
            <w:r w:rsidRPr="00EC616F">
              <w:t xml:space="preserve"> nakon donošenja odluke,</w:t>
            </w:r>
            <w:r w:rsidRPr="00EC616F">
              <w:rPr>
                <w:b/>
                <w:i/>
              </w:rPr>
              <w:t xml:space="preserve"> kako bi se omogućilo državljanima trećih zemalja ili osobama bez državljanstva da podnesu zahtjev za boravištem u državi članici po drugoj osnovi u skladu s relevantnim pravom Unije i nacionalnim pravom</w:t>
            </w:r>
            <w:r w:rsidRPr="00EC616F">
              <w:t>.</w:t>
            </w:r>
          </w:p>
        </w:tc>
        <w:tc>
          <w:tcPr>
            <w:tcW w:w="4876" w:type="dxa"/>
          </w:tcPr>
          <w:p w14:paraId="44CE5C39"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mjesec dana</w:t>
            </w:r>
            <w:r w:rsidRPr="00EC616F">
              <w:t xml:space="preserve"> nakon donošenja odluke,</w:t>
            </w:r>
            <w:r w:rsidRPr="00EC616F">
              <w:rPr>
                <w:b/>
                <w:i/>
              </w:rPr>
              <w:t xml:space="preserve"> osim u slučaju kada je drugačije utvrđeno</w:t>
            </w:r>
            <w:r w:rsidRPr="00EC616F">
              <w:t>.</w:t>
            </w:r>
          </w:p>
        </w:tc>
      </w:tr>
    </w:tbl>
    <w:p w14:paraId="24F8E24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B0D9E99" w14:textId="77777777" w:rsidR="00AF5989" w:rsidRPr="00EC616F" w:rsidRDefault="00AF5989" w:rsidP="00AF5989">
      <w:r w:rsidRPr="00EC616F">
        <w:rPr>
          <w:rStyle w:val="HideTWBExt"/>
        </w:rPr>
        <w:t>&lt;/Amend&gt;</w:t>
      </w:r>
    </w:p>
    <w:p w14:paraId="548A477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516</w:t>
      </w:r>
      <w:r w:rsidRPr="00EC616F">
        <w:rPr>
          <w:rStyle w:val="HideTWBExt"/>
          <w:b w:val="0"/>
        </w:rPr>
        <w:t>&lt;/NumAm&gt;</w:t>
      </w:r>
    </w:p>
    <w:p w14:paraId="57E5ACF9"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2129C47F" w14:textId="77777777" w:rsidR="00AF5989" w:rsidRPr="00EC616F" w:rsidRDefault="00AF5989" w:rsidP="00AF5989">
      <w:pPr>
        <w:pStyle w:val="NormalBold"/>
      </w:pPr>
      <w:r w:rsidRPr="00EC616F">
        <w:rPr>
          <w:rStyle w:val="HideTWBExt"/>
          <w:b w:val="0"/>
        </w:rPr>
        <w:t>&lt;/RepeatBlock-By&gt;</w:t>
      </w:r>
    </w:p>
    <w:p w14:paraId="5A63EF2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6DAEC7C" w14:textId="77777777" w:rsidR="00AF5989" w:rsidRPr="00EC616F" w:rsidRDefault="00AF5989" w:rsidP="00AF5989">
      <w:pPr>
        <w:pStyle w:val="NormalBold"/>
      </w:pPr>
      <w:r w:rsidRPr="00EC616F">
        <w:rPr>
          <w:rStyle w:val="HideTWBExt"/>
          <w:b w:val="0"/>
        </w:rPr>
        <w:t>&lt;Article&gt;</w:t>
      </w:r>
      <w:r w:rsidRPr="00EC616F">
        <w:t>Članak 14.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3F0B072" w14:textId="77777777" w:rsidTr="009413C2">
        <w:trPr>
          <w:trHeight w:hRule="exact" w:val="240"/>
          <w:jc w:val="center"/>
        </w:trPr>
        <w:tc>
          <w:tcPr>
            <w:tcW w:w="9752" w:type="dxa"/>
            <w:gridSpan w:val="2"/>
          </w:tcPr>
          <w:p w14:paraId="57AF1CCC" w14:textId="77777777" w:rsidR="00AF5989" w:rsidRPr="00EC616F" w:rsidRDefault="00AF5989" w:rsidP="009413C2"/>
        </w:tc>
      </w:tr>
      <w:tr w:rsidR="00AF5989" w:rsidRPr="00EC616F" w14:paraId="685C5D98" w14:textId="77777777" w:rsidTr="009413C2">
        <w:trPr>
          <w:trHeight w:val="240"/>
          <w:jc w:val="center"/>
        </w:trPr>
        <w:tc>
          <w:tcPr>
            <w:tcW w:w="4876" w:type="dxa"/>
          </w:tcPr>
          <w:p w14:paraId="73AE0CA8" w14:textId="77777777" w:rsidR="00AF5989" w:rsidRPr="00EC616F" w:rsidRDefault="00AF5989" w:rsidP="009413C2">
            <w:pPr>
              <w:pStyle w:val="ColumnHeading"/>
            </w:pPr>
            <w:r w:rsidRPr="00EC616F">
              <w:t>Tekst koji je predložila Komisija</w:t>
            </w:r>
          </w:p>
        </w:tc>
        <w:tc>
          <w:tcPr>
            <w:tcW w:w="4876" w:type="dxa"/>
          </w:tcPr>
          <w:p w14:paraId="772883FC" w14:textId="77777777" w:rsidR="00AF5989" w:rsidRPr="00EC616F" w:rsidRDefault="00AF5989" w:rsidP="009413C2">
            <w:pPr>
              <w:pStyle w:val="ColumnHeading"/>
            </w:pPr>
            <w:r w:rsidRPr="00EC616F">
              <w:t>Izmjena</w:t>
            </w:r>
          </w:p>
        </w:tc>
      </w:tr>
      <w:tr w:rsidR="00AF5989" w:rsidRPr="00EC616F" w14:paraId="3EBB52F2" w14:textId="77777777" w:rsidTr="009413C2">
        <w:trPr>
          <w:jc w:val="center"/>
        </w:trPr>
        <w:tc>
          <w:tcPr>
            <w:tcW w:w="4876" w:type="dxa"/>
          </w:tcPr>
          <w:p w14:paraId="3A7F8495"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tri mjeseca</w:t>
            </w:r>
            <w:r w:rsidRPr="00EC616F">
              <w:t xml:space="preserve"> nakon donošenja odluke</w:t>
            </w:r>
            <w:r w:rsidRPr="00EC616F">
              <w:rPr>
                <w:b/>
                <w:i/>
              </w:rPr>
              <w:t>, kako bi se omogućilo</w:t>
            </w:r>
            <w:r w:rsidRPr="00EC616F">
              <w:t xml:space="preserve"> državljanima trećih zemalja ili osobama bez državljanstva</w:t>
            </w:r>
            <w:r w:rsidRPr="00EC616F">
              <w:rPr>
                <w:b/>
                <w:i/>
              </w:rPr>
              <w:t xml:space="preserve"> da podnesu zahtjev</w:t>
            </w:r>
            <w:r w:rsidRPr="00EC616F">
              <w:t xml:space="preserve"> za boravištem u državi članici po drugoj osnovi u skladu s relevantnim pravom Unije i nacionalnim pravom</w:t>
            </w:r>
            <w:r w:rsidRPr="00EC616F">
              <w:rPr>
                <w:b/>
                <w:i/>
              </w:rPr>
              <w:t>.</w:t>
            </w:r>
          </w:p>
        </w:tc>
        <w:tc>
          <w:tcPr>
            <w:tcW w:w="4876" w:type="dxa"/>
          </w:tcPr>
          <w:p w14:paraId="490E2557"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smjesta</w:t>
            </w:r>
            <w:r w:rsidRPr="00EC616F">
              <w:t xml:space="preserve"> nakon donošenja odluke</w:t>
            </w:r>
            <w:r w:rsidRPr="00EC616F">
              <w:rPr>
                <w:b/>
                <w:i/>
              </w:rPr>
              <w:t>. Države članice mogu u posebnim i opravdanim slučajevima odlučiti</w:t>
            </w:r>
            <w:r w:rsidRPr="00EC616F">
              <w:t xml:space="preserve"> državljanima trećih zemalja ili osobama bez državljanstva</w:t>
            </w:r>
            <w:r w:rsidRPr="00EC616F">
              <w:rPr>
                <w:b/>
                <w:i/>
              </w:rPr>
              <w:t xml:space="preserve"> omogućiti dodatnih tri mjeseca</w:t>
            </w:r>
            <w:r w:rsidRPr="00EC616F">
              <w:t xml:space="preserve"> za</w:t>
            </w:r>
            <w:r w:rsidRPr="00EC616F">
              <w:rPr>
                <w:b/>
                <w:i/>
              </w:rPr>
              <w:t xml:space="preserve"> podnošenje zahtjeva za</w:t>
            </w:r>
            <w:r w:rsidRPr="00EC616F">
              <w:t xml:space="preserve"> boravištem u državi članici po drugoj osnovi u skladu s relevantnim pravom Unije i nacionalnim pravom</w:t>
            </w:r>
          </w:p>
        </w:tc>
      </w:tr>
    </w:tbl>
    <w:p w14:paraId="3369EDA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1CFBE93" w14:textId="77777777" w:rsidR="00AF5989" w:rsidRPr="00EC616F" w:rsidRDefault="00AF5989" w:rsidP="00AF5989">
      <w:r w:rsidRPr="00EC616F">
        <w:rPr>
          <w:rStyle w:val="HideTWBExt"/>
        </w:rPr>
        <w:t>&lt;/Amend&gt;</w:t>
      </w:r>
    </w:p>
    <w:p w14:paraId="19CEADC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517</w:t>
      </w:r>
      <w:r w:rsidRPr="00EC616F">
        <w:rPr>
          <w:rStyle w:val="HideTWBExt"/>
          <w:b w:val="0"/>
        </w:rPr>
        <w:t>&lt;/NumAm&gt;</w:t>
      </w:r>
    </w:p>
    <w:p w14:paraId="28ED4A6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324BB76B" w14:textId="77777777" w:rsidR="00AF5989" w:rsidRPr="00EC616F" w:rsidRDefault="00AF5989" w:rsidP="00AF5989">
      <w:pPr>
        <w:pStyle w:val="NormalBold"/>
      </w:pPr>
      <w:r w:rsidRPr="00EC616F">
        <w:rPr>
          <w:rStyle w:val="HideTWBExt"/>
          <w:b w:val="0"/>
        </w:rPr>
        <w:t>&lt;/RepeatBlock-By&gt;</w:t>
      </w:r>
    </w:p>
    <w:p w14:paraId="1DC85C9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A94C2BB" w14:textId="77777777" w:rsidR="00AF5989" w:rsidRPr="00EC616F" w:rsidRDefault="00AF5989" w:rsidP="00AF5989">
      <w:pPr>
        <w:pStyle w:val="NormalBold"/>
      </w:pPr>
      <w:r w:rsidRPr="00EC616F">
        <w:rPr>
          <w:rStyle w:val="HideTWBExt"/>
          <w:b w:val="0"/>
        </w:rPr>
        <w:t>&lt;Article&gt;</w:t>
      </w:r>
      <w:r w:rsidRPr="00EC616F">
        <w:t>Članak 14.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7D68D1E" w14:textId="77777777" w:rsidTr="009413C2">
        <w:trPr>
          <w:trHeight w:hRule="exact" w:val="240"/>
          <w:jc w:val="center"/>
        </w:trPr>
        <w:tc>
          <w:tcPr>
            <w:tcW w:w="9752" w:type="dxa"/>
            <w:gridSpan w:val="2"/>
          </w:tcPr>
          <w:p w14:paraId="27FF4A6A" w14:textId="77777777" w:rsidR="00AF5989" w:rsidRPr="00EC616F" w:rsidRDefault="00AF5989" w:rsidP="009413C2"/>
        </w:tc>
      </w:tr>
      <w:tr w:rsidR="00AF5989" w:rsidRPr="00EC616F" w14:paraId="61DECCB3" w14:textId="77777777" w:rsidTr="009413C2">
        <w:trPr>
          <w:trHeight w:val="240"/>
          <w:jc w:val="center"/>
        </w:trPr>
        <w:tc>
          <w:tcPr>
            <w:tcW w:w="4876" w:type="dxa"/>
          </w:tcPr>
          <w:p w14:paraId="4CF06BC0" w14:textId="77777777" w:rsidR="00AF5989" w:rsidRPr="00EC616F" w:rsidRDefault="00AF5989" w:rsidP="009413C2">
            <w:pPr>
              <w:pStyle w:val="ColumnHeading"/>
            </w:pPr>
            <w:r w:rsidRPr="00EC616F">
              <w:t>Tekst koji je predložila Komisija</w:t>
            </w:r>
          </w:p>
        </w:tc>
        <w:tc>
          <w:tcPr>
            <w:tcW w:w="4876" w:type="dxa"/>
          </w:tcPr>
          <w:p w14:paraId="3E6272E7" w14:textId="77777777" w:rsidR="00AF5989" w:rsidRPr="00EC616F" w:rsidRDefault="00AF5989" w:rsidP="009413C2">
            <w:pPr>
              <w:pStyle w:val="ColumnHeading"/>
            </w:pPr>
            <w:r w:rsidRPr="00EC616F">
              <w:t>Izmjena</w:t>
            </w:r>
          </w:p>
        </w:tc>
      </w:tr>
      <w:tr w:rsidR="00AF5989" w:rsidRPr="00EC616F" w14:paraId="6C092B69" w14:textId="77777777" w:rsidTr="009413C2">
        <w:trPr>
          <w:jc w:val="center"/>
        </w:trPr>
        <w:tc>
          <w:tcPr>
            <w:tcW w:w="4876" w:type="dxa"/>
          </w:tcPr>
          <w:p w14:paraId="3B5FE57D"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 stavkom 1. točkom</w:t>
            </w:r>
            <w:r w:rsidRPr="00EC616F">
              <w:rPr>
                <w:b/>
                <w:i/>
              </w:rPr>
              <w:t xml:space="preserve"> </w:t>
            </w:r>
            <w:r w:rsidRPr="00EC616F">
              <w:t>(a) stupaju na snagu tri mjeseca nakon donošenja odluke, kako bi se omogućilo državljanima trećih zemalja ili osobama bez državljanstva da podnesu zahtjev za boravištem u državi članici po drugoj osnovi u skladu s relevantnim pravom Unije i nacionalnim pravom.</w:t>
            </w:r>
          </w:p>
        </w:tc>
        <w:tc>
          <w:tcPr>
            <w:tcW w:w="4876" w:type="dxa"/>
          </w:tcPr>
          <w:p w14:paraId="68F3CCEA"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 stavkom 1. točkom</w:t>
            </w:r>
            <w:r w:rsidRPr="00EC616F">
              <w:rPr>
                <w:b/>
                <w:i/>
              </w:rPr>
              <w:t xml:space="preserve"> </w:t>
            </w:r>
            <w:r w:rsidRPr="00EC616F">
              <w:t>(a) stupaju na snagu tri mjeseca nakon donošenja odluke, kako bi se omogućilo državljanima trećih zemalja ili osobama bez državljanstva da podnesu zahtjev za boravištem u državi članici po drugoj osnovi</w:t>
            </w:r>
            <w:r w:rsidRPr="00EC616F">
              <w:rPr>
                <w:b/>
                <w:i/>
              </w:rPr>
              <w:t>, a posebno vezano uz rad,</w:t>
            </w:r>
            <w:r w:rsidRPr="00EC616F">
              <w:t xml:space="preserve"> u skladu s relevantnim pravom Unije i nacionalnim pravom.</w:t>
            </w:r>
          </w:p>
        </w:tc>
      </w:tr>
    </w:tbl>
    <w:p w14:paraId="36D3456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219FD0B" w14:textId="77777777" w:rsidR="00AF5989" w:rsidRPr="00EC616F" w:rsidRDefault="00AF5989" w:rsidP="00AF5989">
      <w:r w:rsidRPr="00EC616F">
        <w:rPr>
          <w:rStyle w:val="HideTWBExt"/>
        </w:rPr>
        <w:t>&lt;/Amend&gt;</w:t>
      </w:r>
    </w:p>
    <w:p w14:paraId="1A0D888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518</w:t>
      </w:r>
      <w:r w:rsidRPr="00EC616F">
        <w:rPr>
          <w:rStyle w:val="HideTWBExt"/>
          <w:b w:val="0"/>
        </w:rPr>
        <w:t>&lt;/NumAm&gt;</w:t>
      </w:r>
    </w:p>
    <w:p w14:paraId="143B94B6"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CC4D2A6"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5D1FD8D" w14:textId="77777777" w:rsidR="00AF5989" w:rsidRPr="00EC616F" w:rsidRDefault="00AF5989" w:rsidP="00AF5989">
      <w:r w:rsidRPr="00EC616F">
        <w:rPr>
          <w:rStyle w:val="HideTWBExt"/>
        </w:rPr>
        <w:t>&lt;/RepeatBlock-By&gt;</w:t>
      </w:r>
    </w:p>
    <w:p w14:paraId="53F8DC7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2FB88D" w14:textId="77777777" w:rsidR="00AF5989" w:rsidRPr="00EC616F" w:rsidRDefault="00AF5989" w:rsidP="00AF5989">
      <w:pPr>
        <w:pStyle w:val="NormalBold"/>
      </w:pPr>
      <w:r w:rsidRPr="00EC616F">
        <w:rPr>
          <w:rStyle w:val="HideTWBExt"/>
          <w:b w:val="0"/>
        </w:rPr>
        <w:t>&lt;Article&gt;</w:t>
      </w:r>
      <w:r w:rsidRPr="00EC616F">
        <w:t>Članak 14.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84A8B6F" w14:textId="77777777" w:rsidTr="009413C2">
        <w:trPr>
          <w:trHeight w:hRule="exact" w:val="240"/>
          <w:jc w:val="center"/>
        </w:trPr>
        <w:tc>
          <w:tcPr>
            <w:tcW w:w="9752" w:type="dxa"/>
            <w:gridSpan w:val="2"/>
          </w:tcPr>
          <w:p w14:paraId="7AC7A67A" w14:textId="77777777" w:rsidR="00AF5989" w:rsidRPr="00EC616F" w:rsidRDefault="00AF5989" w:rsidP="009413C2"/>
        </w:tc>
      </w:tr>
      <w:tr w:rsidR="00AF5989" w:rsidRPr="00EC616F" w14:paraId="33D4E81A" w14:textId="77777777" w:rsidTr="009413C2">
        <w:trPr>
          <w:trHeight w:val="240"/>
          <w:jc w:val="center"/>
        </w:trPr>
        <w:tc>
          <w:tcPr>
            <w:tcW w:w="4876" w:type="dxa"/>
          </w:tcPr>
          <w:p w14:paraId="3ED3F791" w14:textId="77777777" w:rsidR="00AF5989" w:rsidRPr="00EC616F" w:rsidRDefault="00AF5989" w:rsidP="009413C2">
            <w:pPr>
              <w:pStyle w:val="ColumnHeading"/>
            </w:pPr>
            <w:r w:rsidRPr="00EC616F">
              <w:t>Tekst koji je predložila Komisija</w:t>
            </w:r>
          </w:p>
        </w:tc>
        <w:tc>
          <w:tcPr>
            <w:tcW w:w="4876" w:type="dxa"/>
          </w:tcPr>
          <w:p w14:paraId="64CD5223" w14:textId="77777777" w:rsidR="00AF5989" w:rsidRPr="00EC616F" w:rsidRDefault="00AF5989" w:rsidP="009413C2">
            <w:pPr>
              <w:pStyle w:val="ColumnHeading"/>
            </w:pPr>
            <w:r w:rsidRPr="00EC616F">
              <w:t>Izmjena</w:t>
            </w:r>
          </w:p>
        </w:tc>
      </w:tr>
      <w:tr w:rsidR="00AF5989" w:rsidRPr="00EC616F" w14:paraId="016DC762" w14:textId="77777777" w:rsidTr="009413C2">
        <w:trPr>
          <w:jc w:val="center"/>
        </w:trPr>
        <w:tc>
          <w:tcPr>
            <w:tcW w:w="4876" w:type="dxa"/>
          </w:tcPr>
          <w:p w14:paraId="09D8E9B1"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 stavkom 1. točkom</w:t>
            </w:r>
            <w:r w:rsidRPr="00EC616F">
              <w:rPr>
                <w:b/>
                <w:i/>
              </w:rPr>
              <w:t xml:space="preserve"> </w:t>
            </w:r>
            <w:r w:rsidRPr="00EC616F">
              <w:t>(a) stupaju na snagu</w:t>
            </w:r>
            <w:r w:rsidRPr="00EC616F">
              <w:rPr>
                <w:b/>
                <w:i/>
              </w:rPr>
              <w:t xml:space="preserve"> tri mjeseca</w:t>
            </w:r>
            <w:r w:rsidRPr="00EC616F">
              <w:t xml:space="preserve"> nakon donošenja odluke, kako bi se omogućilo državljanima trećih zemalja ili osobama bez državljanstva da podnesu zahtjev za boravištem u državi članici po drugoj osnovi u skladu s relevantnim pravom Unije i nacionalnim pravom.</w:t>
            </w:r>
          </w:p>
        </w:tc>
        <w:tc>
          <w:tcPr>
            <w:tcW w:w="4876" w:type="dxa"/>
          </w:tcPr>
          <w:p w14:paraId="6189E046" w14:textId="77777777" w:rsidR="00AF5989" w:rsidRPr="00EC616F" w:rsidRDefault="00AF5989" w:rsidP="009413C2">
            <w:pPr>
              <w:pStyle w:val="Normal6"/>
              <w:rPr>
                <w:b/>
                <w:i/>
              </w:rPr>
            </w:pPr>
            <w:r w:rsidRPr="00EC616F">
              <w:t>5.</w:t>
            </w:r>
            <w:r w:rsidRPr="00EC616F">
              <w:rPr>
                <w:b/>
                <w:i/>
              </w:rPr>
              <w:tab/>
            </w:r>
            <w:r w:rsidRPr="00EC616F">
              <w:t>Odluke ovlaštenog tijela o opozivu, poništenju ili odbijanju obnove statusa izbjeglice u skladu sa stavkom 1. točkom</w:t>
            </w:r>
            <w:r w:rsidRPr="00EC616F">
              <w:rPr>
                <w:b/>
                <w:i/>
              </w:rPr>
              <w:t xml:space="preserve"> </w:t>
            </w:r>
            <w:r w:rsidRPr="00EC616F">
              <w:t>(a) stupaju na snagu</w:t>
            </w:r>
            <w:r w:rsidRPr="00EC616F">
              <w:rPr>
                <w:b/>
                <w:i/>
              </w:rPr>
              <w:t xml:space="preserve"> devet mjeseci</w:t>
            </w:r>
            <w:r w:rsidRPr="00EC616F">
              <w:t xml:space="preserve"> nakon donošenja odluke, kako bi se omogućilo državljanima trećih zemalja ili osobama bez državljanstva da podnesu zahtjev za boravištem u državi članici po drugoj osnovi u skladu s relevantnim pravom Unije i nacionalnim pravom.</w:t>
            </w:r>
          </w:p>
        </w:tc>
      </w:tr>
    </w:tbl>
    <w:p w14:paraId="6B86A7E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7E5518C" w14:textId="77777777" w:rsidR="00AF5989" w:rsidRPr="00EC616F" w:rsidRDefault="00AF5989" w:rsidP="00AF5989">
      <w:r w:rsidRPr="00EC616F">
        <w:rPr>
          <w:rStyle w:val="HideTWBExt"/>
        </w:rPr>
        <w:t>&lt;/Amend&gt;</w:t>
      </w:r>
    </w:p>
    <w:p w14:paraId="23761F1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519</w:t>
      </w:r>
      <w:r w:rsidRPr="00EC616F">
        <w:rPr>
          <w:rStyle w:val="HideTWBExt"/>
          <w:b w:val="0"/>
        </w:rPr>
        <w:t>&lt;/NumAm&gt;</w:t>
      </w:r>
    </w:p>
    <w:p w14:paraId="05933D74"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Emil Radev, Carlos Coelho</w:t>
      </w:r>
      <w:r w:rsidRPr="00EC616F">
        <w:rPr>
          <w:rStyle w:val="HideTWBExt"/>
          <w:b w:val="0"/>
        </w:rPr>
        <w:t>&lt;/Members&gt;</w:t>
      </w:r>
    </w:p>
    <w:p w14:paraId="7CA92FED" w14:textId="77777777" w:rsidR="00AF5989" w:rsidRPr="00EC616F" w:rsidRDefault="00AF5989" w:rsidP="00AF5989">
      <w:pPr>
        <w:pStyle w:val="NormalBold"/>
      </w:pPr>
      <w:r w:rsidRPr="00EC616F">
        <w:rPr>
          <w:rStyle w:val="HideTWBExt"/>
          <w:b w:val="0"/>
        </w:rPr>
        <w:t>&lt;/RepeatBlock-By&gt;</w:t>
      </w:r>
    </w:p>
    <w:p w14:paraId="01A09E6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9EA4A83" w14:textId="77777777" w:rsidR="00AF5989" w:rsidRPr="00EC616F" w:rsidRDefault="00AF5989" w:rsidP="00AF5989">
      <w:pPr>
        <w:pStyle w:val="NormalBold"/>
      </w:pPr>
      <w:r w:rsidRPr="00EC616F">
        <w:rPr>
          <w:rStyle w:val="HideTWBExt"/>
          <w:b w:val="0"/>
        </w:rPr>
        <w:t>&lt;Article&gt;</w:t>
      </w:r>
      <w:r w:rsidRPr="00EC616F">
        <w:t>Članak 14.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AD9FAA6" w14:textId="77777777" w:rsidTr="009413C2">
        <w:trPr>
          <w:trHeight w:hRule="exact" w:val="240"/>
          <w:jc w:val="center"/>
        </w:trPr>
        <w:tc>
          <w:tcPr>
            <w:tcW w:w="9752" w:type="dxa"/>
            <w:gridSpan w:val="2"/>
          </w:tcPr>
          <w:p w14:paraId="7C393CAF" w14:textId="77777777" w:rsidR="00AF5989" w:rsidRPr="00EC616F" w:rsidRDefault="00AF5989" w:rsidP="009413C2"/>
        </w:tc>
      </w:tr>
      <w:tr w:rsidR="00AF5989" w:rsidRPr="00EC616F" w14:paraId="639CE936" w14:textId="77777777" w:rsidTr="009413C2">
        <w:trPr>
          <w:trHeight w:val="240"/>
          <w:jc w:val="center"/>
        </w:trPr>
        <w:tc>
          <w:tcPr>
            <w:tcW w:w="4876" w:type="dxa"/>
          </w:tcPr>
          <w:p w14:paraId="57719848" w14:textId="77777777" w:rsidR="00AF5989" w:rsidRPr="00EC616F" w:rsidRDefault="00AF5989" w:rsidP="009413C2">
            <w:pPr>
              <w:pStyle w:val="ColumnHeading"/>
            </w:pPr>
            <w:r w:rsidRPr="00EC616F">
              <w:t>Tekst koji je predložila Komisija</w:t>
            </w:r>
          </w:p>
        </w:tc>
        <w:tc>
          <w:tcPr>
            <w:tcW w:w="4876" w:type="dxa"/>
          </w:tcPr>
          <w:p w14:paraId="3BEBE42A" w14:textId="77777777" w:rsidR="00AF5989" w:rsidRPr="00EC616F" w:rsidRDefault="00AF5989" w:rsidP="009413C2">
            <w:pPr>
              <w:pStyle w:val="ColumnHeading"/>
            </w:pPr>
            <w:r w:rsidRPr="00EC616F">
              <w:t>Izmjena</w:t>
            </w:r>
          </w:p>
        </w:tc>
      </w:tr>
      <w:tr w:rsidR="00AF5989" w:rsidRPr="00EC616F" w14:paraId="2B42361B" w14:textId="77777777" w:rsidTr="009413C2">
        <w:trPr>
          <w:jc w:val="center"/>
        </w:trPr>
        <w:tc>
          <w:tcPr>
            <w:tcW w:w="4876" w:type="dxa"/>
          </w:tcPr>
          <w:p w14:paraId="15ABA12D" w14:textId="77777777" w:rsidR="00AF5989" w:rsidRPr="00EC616F" w:rsidRDefault="00AF5989" w:rsidP="009413C2">
            <w:pPr>
              <w:pStyle w:val="Normal6"/>
              <w:rPr>
                <w:b/>
                <w:i/>
              </w:rPr>
            </w:pPr>
            <w:r w:rsidRPr="00EC616F">
              <w:t>5.</w:t>
            </w:r>
            <w:r w:rsidRPr="00EC616F">
              <w:rPr>
                <w:b/>
                <w:i/>
              </w:rPr>
              <w:tab/>
            </w:r>
            <w:r w:rsidRPr="00EC616F">
              <w:t>Odluke ovlaštenog tijela o</w:t>
            </w:r>
            <w:r w:rsidRPr="00EC616F">
              <w:rPr>
                <w:b/>
                <w:i/>
              </w:rPr>
              <w:t xml:space="preserve"> opozivu, poništenju ili odbijanju obnove</w:t>
            </w:r>
            <w:r w:rsidRPr="00EC616F">
              <w:t xml:space="preser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tri mjeseca</w:t>
            </w:r>
            <w:r w:rsidRPr="00EC616F">
              <w:t xml:space="preserve"> nakon donošenja odluke, kako bi se omogućilo državljanima trećih zemalja ili osobama bez državljanstva da podnesu zahtjev za boravištem u državi članici po drugoj osnovi u skladu s relevantnim pravom Unije i nacionalnim pravom.</w:t>
            </w:r>
          </w:p>
        </w:tc>
        <w:tc>
          <w:tcPr>
            <w:tcW w:w="4876" w:type="dxa"/>
          </w:tcPr>
          <w:p w14:paraId="7452E5AE" w14:textId="77777777" w:rsidR="00AF5989" w:rsidRPr="00EC616F" w:rsidRDefault="00AF5989" w:rsidP="009413C2">
            <w:pPr>
              <w:pStyle w:val="Normal6"/>
              <w:rPr>
                <w:b/>
                <w:i/>
              </w:rPr>
            </w:pPr>
            <w:r w:rsidRPr="00EC616F">
              <w:t>5.</w:t>
            </w:r>
            <w:r w:rsidRPr="00EC616F">
              <w:rPr>
                <w:b/>
                <w:i/>
              </w:rPr>
              <w:tab/>
            </w:r>
            <w:r w:rsidRPr="00EC616F">
              <w:t>Odluke ovlaštenog tijela o</w:t>
            </w:r>
            <w:r w:rsidRPr="00EC616F">
              <w:rPr>
                <w:b/>
                <w:i/>
              </w:rPr>
              <w:t xml:space="preserve"> ukidanju</w:t>
            </w:r>
            <w:r w:rsidRPr="00EC616F">
              <w:t xml:space="preser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mjesec dana</w:t>
            </w:r>
            <w:r w:rsidRPr="00EC616F">
              <w:t xml:space="preserve"> nakon donošenja odluke, kako bi se omogućilo državljanima trećih zemalja ili osobama bez državljanstva da podnesu zahtjev za boravištem u državi članici po drugoj osnovi u skladu s relevantnim pravom Unije i nacionalnim pravom.</w:t>
            </w:r>
          </w:p>
        </w:tc>
      </w:tr>
    </w:tbl>
    <w:p w14:paraId="262260E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FEB84FD" w14:textId="77777777" w:rsidR="00AF5989" w:rsidRPr="00EC616F" w:rsidRDefault="00AF5989" w:rsidP="00AF5989">
      <w:r w:rsidRPr="00EC616F">
        <w:rPr>
          <w:rStyle w:val="HideTWBExt"/>
        </w:rPr>
        <w:t>&lt;/Amend&gt;</w:t>
      </w:r>
    </w:p>
    <w:p w14:paraId="59598AF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520</w:t>
      </w:r>
      <w:r w:rsidRPr="00EC616F">
        <w:rPr>
          <w:rStyle w:val="HideTWBExt"/>
          <w:b w:val="0"/>
        </w:rPr>
        <w:t>&lt;/NumAm&gt;</w:t>
      </w:r>
    </w:p>
    <w:p w14:paraId="5B341FC2"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9B33801" w14:textId="77777777" w:rsidR="00AF5989" w:rsidRPr="00EC616F" w:rsidRDefault="00AF5989" w:rsidP="00AF5989">
      <w:pPr>
        <w:pStyle w:val="NormalBold"/>
      </w:pPr>
      <w:r w:rsidRPr="00EC616F">
        <w:rPr>
          <w:rStyle w:val="HideTWBExt"/>
          <w:b w:val="0"/>
        </w:rPr>
        <w:t>&lt;/RepeatBlock-By&gt;</w:t>
      </w:r>
    </w:p>
    <w:p w14:paraId="6B78791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7CA7BF1" w14:textId="77777777" w:rsidR="00AF5989" w:rsidRPr="00EC616F" w:rsidRDefault="00AF5989" w:rsidP="00AF5989">
      <w:pPr>
        <w:pStyle w:val="NormalBold"/>
      </w:pPr>
      <w:r w:rsidRPr="00EC616F">
        <w:rPr>
          <w:rStyle w:val="HideTWBExt"/>
          <w:b w:val="0"/>
        </w:rPr>
        <w:t>&lt;Article&gt;</w:t>
      </w:r>
      <w:r w:rsidRPr="00EC616F">
        <w:t>Članak 14.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BB8D149" w14:textId="77777777" w:rsidTr="009413C2">
        <w:trPr>
          <w:trHeight w:hRule="exact" w:val="240"/>
          <w:jc w:val="center"/>
        </w:trPr>
        <w:tc>
          <w:tcPr>
            <w:tcW w:w="9752" w:type="dxa"/>
            <w:gridSpan w:val="2"/>
          </w:tcPr>
          <w:p w14:paraId="7E018784" w14:textId="77777777" w:rsidR="00AF5989" w:rsidRPr="00EC616F" w:rsidRDefault="00AF5989" w:rsidP="009413C2"/>
        </w:tc>
      </w:tr>
      <w:tr w:rsidR="00AF5989" w:rsidRPr="00EC616F" w14:paraId="39D19A18" w14:textId="77777777" w:rsidTr="009413C2">
        <w:trPr>
          <w:trHeight w:val="240"/>
          <w:jc w:val="center"/>
        </w:trPr>
        <w:tc>
          <w:tcPr>
            <w:tcW w:w="4876" w:type="dxa"/>
          </w:tcPr>
          <w:p w14:paraId="1C419A97" w14:textId="77777777" w:rsidR="00AF5989" w:rsidRPr="00EC616F" w:rsidRDefault="00AF5989" w:rsidP="009413C2">
            <w:pPr>
              <w:pStyle w:val="ColumnHeading"/>
            </w:pPr>
            <w:r w:rsidRPr="00EC616F">
              <w:t>Tekst koji je predložila Komisija</w:t>
            </w:r>
          </w:p>
        </w:tc>
        <w:tc>
          <w:tcPr>
            <w:tcW w:w="4876" w:type="dxa"/>
          </w:tcPr>
          <w:p w14:paraId="1BD447C2" w14:textId="77777777" w:rsidR="00AF5989" w:rsidRPr="00EC616F" w:rsidRDefault="00AF5989" w:rsidP="009413C2">
            <w:pPr>
              <w:pStyle w:val="ColumnHeading"/>
            </w:pPr>
            <w:r w:rsidRPr="00EC616F">
              <w:t>Izmjena</w:t>
            </w:r>
          </w:p>
        </w:tc>
      </w:tr>
      <w:tr w:rsidR="00AF5989" w:rsidRPr="00EC616F" w14:paraId="2BFDE91B" w14:textId="77777777" w:rsidTr="009413C2">
        <w:trPr>
          <w:jc w:val="center"/>
        </w:trPr>
        <w:tc>
          <w:tcPr>
            <w:tcW w:w="4876" w:type="dxa"/>
          </w:tcPr>
          <w:p w14:paraId="39116289" w14:textId="77777777" w:rsidR="00AF5989" w:rsidRPr="00EC616F" w:rsidRDefault="00AF5989" w:rsidP="009413C2">
            <w:pPr>
              <w:pStyle w:val="Normal6"/>
              <w:rPr>
                <w:b/>
                <w:i/>
              </w:rPr>
            </w:pPr>
            <w:r w:rsidRPr="00EC616F">
              <w:t>5.</w:t>
            </w:r>
            <w:r w:rsidRPr="00EC616F">
              <w:rPr>
                <w:b/>
                <w:i/>
              </w:rPr>
              <w:tab/>
            </w:r>
            <w:r w:rsidRPr="00EC616F">
              <w:t>Odluke ovlaštenog tijela o</w:t>
            </w:r>
            <w:r w:rsidRPr="00EC616F">
              <w:rPr>
                <w:b/>
                <w:i/>
              </w:rPr>
              <w:t xml:space="preserve"> opozivu, poništenju ili odbijanju obnove</w:t>
            </w:r>
            <w:r w:rsidRPr="00EC616F">
              <w:t xml:space="preser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tri mjeseca</w:t>
            </w:r>
            <w:r w:rsidRPr="00EC616F">
              <w:t xml:space="preserve"> nakon donošenja odluke, kako bi se omogućilo državljanima trećih zemalja ili osobama bez državljanstva da podnesu zahtjev za boravištem u državi članici po drugoj osnovi u skladu s relevantnim pravom Unije i nacionalnim pravom.</w:t>
            </w:r>
          </w:p>
        </w:tc>
        <w:tc>
          <w:tcPr>
            <w:tcW w:w="4876" w:type="dxa"/>
          </w:tcPr>
          <w:p w14:paraId="6AFDF71C" w14:textId="77777777" w:rsidR="00AF5989" w:rsidRPr="00EC616F" w:rsidRDefault="00AF5989" w:rsidP="009413C2">
            <w:pPr>
              <w:pStyle w:val="Normal6"/>
              <w:rPr>
                <w:b/>
                <w:i/>
              </w:rPr>
            </w:pPr>
            <w:r w:rsidRPr="00EC616F">
              <w:t>5.</w:t>
            </w:r>
            <w:r w:rsidRPr="00EC616F">
              <w:rPr>
                <w:b/>
                <w:i/>
              </w:rPr>
              <w:tab/>
            </w:r>
            <w:r w:rsidRPr="00EC616F">
              <w:t>Odluke ovlaštenog tijela o</w:t>
            </w:r>
            <w:r w:rsidRPr="00EC616F">
              <w:rPr>
                <w:b/>
                <w:i/>
              </w:rPr>
              <w:t xml:space="preserve"> ukidanju</w:t>
            </w:r>
            <w:r w:rsidRPr="00EC616F">
              <w:t xml:space="preserve"> statusa izbjeglice u skladu sa</w:t>
            </w:r>
            <w:r w:rsidRPr="00EC616F">
              <w:rPr>
                <w:b/>
                <w:i/>
              </w:rPr>
              <w:t xml:space="preserve"> stavkom 1</w:t>
            </w:r>
            <w:r w:rsidRPr="00EC616F">
              <w:t>. točkom</w:t>
            </w:r>
            <w:r w:rsidRPr="00EC616F">
              <w:rPr>
                <w:b/>
                <w:i/>
              </w:rPr>
              <w:t xml:space="preserve"> </w:t>
            </w:r>
            <w:r w:rsidRPr="00EC616F">
              <w:t>(a) stupaju na snagu</w:t>
            </w:r>
            <w:r w:rsidRPr="00EC616F">
              <w:rPr>
                <w:b/>
                <w:i/>
              </w:rPr>
              <w:t xml:space="preserve"> devet mjeseci</w:t>
            </w:r>
            <w:r w:rsidRPr="00EC616F">
              <w:t xml:space="preserve"> nakon donošenja odluke, kako bi se omogućilo državljanima trećih zemalja ili osobama bez državljanstva da podnesu zahtjev za boravištem u državi članici po drugoj osnovi u skladu s relevantnim pravom Unije i nacionalnim pravom.</w:t>
            </w:r>
          </w:p>
        </w:tc>
      </w:tr>
    </w:tbl>
    <w:p w14:paraId="46E4751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56BF93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A44D6B3" w14:textId="6D11DC11" w:rsidR="00AF5989" w:rsidRPr="00EC616F" w:rsidRDefault="00AF5989" w:rsidP="00AF5989">
      <w:pPr>
        <w:pStyle w:val="Normal12Italic"/>
        <w:rPr>
          <w:lang w:val="hr-HR"/>
        </w:rPr>
      </w:pPr>
      <w:r w:rsidRPr="00EC616F">
        <w:rPr>
          <w:lang w:val="hr-HR"/>
        </w:rPr>
        <w:t xml:space="preserve">Tromjesečno razdoblje odgode nije realistično za korisnike međunarodne zaštite čiji je status neočekivano ukinut za potrebe uspješnog podnošenja zahtjeva s obzirom na dobro poznate teškoće pri dobivanju potrebne dokumentacije i odluka (u pogledu pokroviteljstva, zapošljavanja, prihvata, dokazanih obiteljskih veza). </w:t>
      </w:r>
      <w:r w:rsidR="00FD5FC1" w:rsidRPr="00EC616F">
        <w:rPr>
          <w:lang w:val="hr-HR"/>
        </w:rPr>
        <w:t>U</w:t>
      </w:r>
      <w:r w:rsidRPr="00EC616F">
        <w:rPr>
          <w:lang w:val="hr-HR"/>
        </w:rPr>
        <w:t xml:space="preserve"> preinačenoj Direktivi 2016/801 međunarodnim studentima i istraživačima odobreno je najmanje devet mjeseci za osiguravanje zaposlenja ili samozaposlenja nakon dugoočekivanog završetka studija ili istraživanja (članak 25.).</w:t>
      </w:r>
    </w:p>
    <w:p w14:paraId="1DED6673" w14:textId="77777777" w:rsidR="00AF5989" w:rsidRPr="00EC616F" w:rsidRDefault="00AF5989" w:rsidP="00AF5989">
      <w:r w:rsidRPr="00EC616F">
        <w:rPr>
          <w:rStyle w:val="HideTWBExt"/>
        </w:rPr>
        <w:t>&lt;/Amend&gt;</w:t>
      </w:r>
    </w:p>
    <w:p w14:paraId="377FFFF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521</w:t>
      </w:r>
      <w:r w:rsidRPr="00EC616F">
        <w:rPr>
          <w:rStyle w:val="HideTWBExt"/>
          <w:b w:val="0"/>
        </w:rPr>
        <w:t>&lt;/NumAm&gt;</w:t>
      </w:r>
    </w:p>
    <w:p w14:paraId="448AF3A1"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21B145FA" w14:textId="77777777" w:rsidR="00AF5989" w:rsidRPr="00EC616F" w:rsidRDefault="00AF5989" w:rsidP="00AF5989">
      <w:pPr>
        <w:pStyle w:val="NormalBold"/>
      </w:pPr>
      <w:r w:rsidRPr="00EC616F">
        <w:rPr>
          <w:rStyle w:val="HideTWBExt"/>
          <w:b w:val="0"/>
        </w:rPr>
        <w:t>&lt;/RepeatBlock-By&gt;</w:t>
      </w:r>
    </w:p>
    <w:p w14:paraId="28D63D2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DF5810C" w14:textId="77777777" w:rsidR="00AF5989" w:rsidRPr="00EC616F" w:rsidRDefault="00AF5989" w:rsidP="00AF5989">
      <w:pPr>
        <w:pStyle w:val="NormalBold"/>
      </w:pPr>
      <w:r w:rsidRPr="00EC616F">
        <w:rPr>
          <w:rStyle w:val="HideTWBExt"/>
          <w:b w:val="0"/>
        </w:rPr>
        <w:t>&lt;Article&gt;</w:t>
      </w:r>
      <w:r w:rsidRPr="00EC616F">
        <w:t>Članak 15.</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2C79927" w14:textId="77777777" w:rsidTr="009413C2">
        <w:trPr>
          <w:trHeight w:hRule="exact" w:val="240"/>
          <w:jc w:val="center"/>
        </w:trPr>
        <w:tc>
          <w:tcPr>
            <w:tcW w:w="9752" w:type="dxa"/>
            <w:gridSpan w:val="2"/>
          </w:tcPr>
          <w:p w14:paraId="0E648ED1" w14:textId="77777777" w:rsidR="00AF5989" w:rsidRPr="00EC616F" w:rsidRDefault="00AF5989" w:rsidP="009413C2"/>
        </w:tc>
      </w:tr>
      <w:tr w:rsidR="00AF5989" w:rsidRPr="00EC616F" w14:paraId="1C6F569B" w14:textId="77777777" w:rsidTr="009413C2">
        <w:trPr>
          <w:trHeight w:val="240"/>
          <w:jc w:val="center"/>
        </w:trPr>
        <w:tc>
          <w:tcPr>
            <w:tcW w:w="4876" w:type="dxa"/>
          </w:tcPr>
          <w:p w14:paraId="7E4B53F7" w14:textId="77777777" w:rsidR="00AF5989" w:rsidRPr="00EC616F" w:rsidRDefault="00AF5989" w:rsidP="009413C2">
            <w:pPr>
              <w:pStyle w:val="ColumnHeading"/>
            </w:pPr>
            <w:r w:rsidRPr="00EC616F">
              <w:t>Tekst koji je predložila Komisija</w:t>
            </w:r>
          </w:p>
        </w:tc>
        <w:tc>
          <w:tcPr>
            <w:tcW w:w="4876" w:type="dxa"/>
          </w:tcPr>
          <w:p w14:paraId="2AE13307" w14:textId="77777777" w:rsidR="00AF5989" w:rsidRPr="00EC616F" w:rsidRDefault="00AF5989" w:rsidP="009413C2">
            <w:pPr>
              <w:pStyle w:val="ColumnHeading"/>
            </w:pPr>
            <w:r w:rsidRPr="00EC616F">
              <w:t>Izmjena</w:t>
            </w:r>
          </w:p>
        </w:tc>
      </w:tr>
      <w:tr w:rsidR="00AF5989" w:rsidRPr="00EC616F" w14:paraId="46F5B0F3" w14:textId="77777777" w:rsidTr="009413C2">
        <w:trPr>
          <w:jc w:val="center"/>
        </w:trPr>
        <w:tc>
          <w:tcPr>
            <w:tcW w:w="4876" w:type="dxa"/>
          </w:tcPr>
          <w:p w14:paraId="765A4196" w14:textId="77777777" w:rsidR="00AF5989" w:rsidRPr="00EC616F" w:rsidRDefault="00AF5989" w:rsidP="009413C2">
            <w:pPr>
              <w:pStyle w:val="Center"/>
              <w:rPr>
                <w:b/>
                <w:i/>
                <w:lang w:val="hr-HR"/>
              </w:rPr>
            </w:pPr>
            <w:r w:rsidRPr="00EC616F">
              <w:rPr>
                <w:b/>
                <w:i/>
                <w:sz w:val="24"/>
                <w:lang w:val="hr-HR"/>
              </w:rPr>
              <w:t>Članak 15</w:t>
            </w:r>
            <w:r w:rsidRPr="00EC616F">
              <w:rPr>
                <w:sz w:val="24"/>
                <w:lang w:val="hr-HR"/>
              </w:rPr>
              <w:t>.</w:t>
            </w:r>
            <w:r w:rsidRPr="00EC616F">
              <w:rPr>
                <w:b/>
                <w:i/>
                <w:lang w:val="hr-HR"/>
              </w:rPr>
              <w:tab/>
            </w:r>
          </w:p>
        </w:tc>
        <w:tc>
          <w:tcPr>
            <w:tcW w:w="4876" w:type="dxa"/>
          </w:tcPr>
          <w:p w14:paraId="7F930A0E" w14:textId="77777777" w:rsidR="00AF5989" w:rsidRPr="00EC616F" w:rsidRDefault="00AF5989" w:rsidP="009413C2">
            <w:pPr>
              <w:pStyle w:val="Normal6"/>
              <w:rPr>
                <w:b/>
                <w:i/>
              </w:rPr>
            </w:pPr>
            <w:r w:rsidRPr="00EC616F">
              <w:rPr>
                <w:b/>
                <w:i/>
              </w:rPr>
              <w:t>Briše se</w:t>
            </w:r>
            <w:r w:rsidRPr="00EC616F">
              <w:t>.</w:t>
            </w:r>
          </w:p>
        </w:tc>
      </w:tr>
      <w:tr w:rsidR="00AF5989" w:rsidRPr="00EC616F" w14:paraId="306CE1F5" w14:textId="77777777" w:rsidTr="009413C2">
        <w:trPr>
          <w:jc w:val="center"/>
        </w:trPr>
        <w:tc>
          <w:tcPr>
            <w:tcW w:w="4876" w:type="dxa"/>
          </w:tcPr>
          <w:p w14:paraId="5A92297A" w14:textId="77777777" w:rsidR="00AF5989" w:rsidRPr="00EC616F" w:rsidRDefault="00AF5989" w:rsidP="009413C2">
            <w:pPr>
              <w:pStyle w:val="Center"/>
              <w:rPr>
                <w:b/>
                <w:i/>
                <w:lang w:val="hr-HR"/>
              </w:rPr>
            </w:pPr>
            <w:r w:rsidRPr="00EC616F">
              <w:rPr>
                <w:b/>
                <w:i/>
                <w:sz w:val="24"/>
                <w:lang w:val="hr-HR"/>
              </w:rPr>
              <w:t>Revizija statusa izbjeglice</w:t>
            </w:r>
          </w:p>
        </w:tc>
        <w:tc>
          <w:tcPr>
            <w:tcW w:w="4876" w:type="dxa"/>
          </w:tcPr>
          <w:p w14:paraId="344E06F0" w14:textId="77777777" w:rsidR="00AF5989" w:rsidRPr="00EC616F" w:rsidRDefault="00AF5989" w:rsidP="009413C2">
            <w:pPr>
              <w:pStyle w:val="Normal6"/>
            </w:pPr>
          </w:p>
        </w:tc>
      </w:tr>
      <w:tr w:rsidR="00AF5989" w:rsidRPr="00EC616F" w14:paraId="76A7200F" w14:textId="77777777" w:rsidTr="009413C2">
        <w:trPr>
          <w:jc w:val="center"/>
        </w:trPr>
        <w:tc>
          <w:tcPr>
            <w:tcW w:w="4876" w:type="dxa"/>
          </w:tcPr>
          <w:p w14:paraId="5C253364" w14:textId="77777777" w:rsidR="00AF5989" w:rsidRPr="00EC616F" w:rsidRDefault="00AF5989" w:rsidP="009413C2">
            <w:pPr>
              <w:pStyle w:val="Normal6"/>
              <w:rPr>
                <w:b/>
                <w:i/>
              </w:rPr>
            </w:pPr>
            <w:r w:rsidRPr="00EC616F">
              <w:rPr>
                <w:b/>
                <w:i/>
              </w:rPr>
              <w:t>Radi primjene članka 14. stavka 1., ovlašteno tijelo revidira status izbjeglice, posebice:</w:t>
            </w:r>
          </w:p>
        </w:tc>
        <w:tc>
          <w:tcPr>
            <w:tcW w:w="4876" w:type="dxa"/>
          </w:tcPr>
          <w:p w14:paraId="1A3176CC" w14:textId="77777777" w:rsidR="00AF5989" w:rsidRPr="00EC616F" w:rsidRDefault="00AF5989" w:rsidP="009413C2">
            <w:pPr>
              <w:pStyle w:val="Normal6"/>
            </w:pPr>
          </w:p>
        </w:tc>
      </w:tr>
      <w:tr w:rsidR="00AF5989" w:rsidRPr="00EC616F" w14:paraId="7CE043DE" w14:textId="77777777" w:rsidTr="009413C2">
        <w:trPr>
          <w:jc w:val="center"/>
        </w:trPr>
        <w:tc>
          <w:tcPr>
            <w:tcW w:w="4876" w:type="dxa"/>
          </w:tcPr>
          <w:p w14:paraId="0485E93F" w14:textId="77777777" w:rsidR="00AF5989" w:rsidRPr="00EC616F" w:rsidRDefault="00AF5989" w:rsidP="009413C2">
            <w:pPr>
              <w:pStyle w:val="Normal6"/>
              <w:rPr>
                <w:b/>
                <w:i/>
              </w:rPr>
            </w:pPr>
            <w:r w:rsidRPr="00EC616F">
              <w:rPr>
                <w:b/>
                <w:i/>
              </w:rPr>
              <w:t>(a) 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 te</w:t>
            </w:r>
          </w:p>
        </w:tc>
        <w:tc>
          <w:tcPr>
            <w:tcW w:w="4876" w:type="dxa"/>
          </w:tcPr>
          <w:p w14:paraId="2051CADD" w14:textId="77777777" w:rsidR="00AF5989" w:rsidRPr="00EC616F" w:rsidRDefault="00AF5989" w:rsidP="009413C2">
            <w:pPr>
              <w:pStyle w:val="Normal6"/>
            </w:pPr>
          </w:p>
        </w:tc>
      </w:tr>
      <w:tr w:rsidR="00AF5989" w:rsidRPr="00EC616F" w14:paraId="01D1D1E1" w14:textId="77777777" w:rsidTr="009413C2">
        <w:trPr>
          <w:jc w:val="center"/>
        </w:trPr>
        <w:tc>
          <w:tcPr>
            <w:tcW w:w="4876" w:type="dxa"/>
          </w:tcPr>
          <w:p w14:paraId="429895B5" w14:textId="77777777" w:rsidR="00AF5989" w:rsidRPr="00EC616F" w:rsidRDefault="00AF5989" w:rsidP="009413C2">
            <w:pPr>
              <w:pStyle w:val="Normal6"/>
              <w:rPr>
                <w:b/>
                <w:i/>
              </w:rPr>
            </w:pPr>
            <w:r w:rsidRPr="00EC616F">
              <w:rPr>
                <w:b/>
                <w:i/>
              </w:rPr>
              <w:t>(b) pri prvoj reviziji boravišne dozvole koja se izdaje izbjeglici.</w:t>
            </w:r>
          </w:p>
        </w:tc>
        <w:tc>
          <w:tcPr>
            <w:tcW w:w="4876" w:type="dxa"/>
          </w:tcPr>
          <w:p w14:paraId="72B4168B" w14:textId="77777777" w:rsidR="00AF5989" w:rsidRPr="00EC616F" w:rsidRDefault="00AF5989" w:rsidP="009413C2">
            <w:pPr>
              <w:pStyle w:val="Normal6"/>
            </w:pPr>
          </w:p>
        </w:tc>
      </w:tr>
    </w:tbl>
    <w:p w14:paraId="696D501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1A795A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523D5DF" w14:textId="77777777" w:rsidR="00AF5989" w:rsidRPr="00EC616F" w:rsidRDefault="00AF5989" w:rsidP="00AF5989">
      <w:pPr>
        <w:pStyle w:val="Normal12Italic"/>
        <w:rPr>
          <w:lang w:val="hr-HR"/>
        </w:rPr>
      </w:pPr>
      <w:r w:rsidRPr="00EC616F">
        <w:rPr>
          <w:lang w:val="hr-HR"/>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14:paraId="3AD08F13" w14:textId="77777777" w:rsidR="00AF5989" w:rsidRPr="00EC616F" w:rsidRDefault="00AF5989" w:rsidP="00AF5989">
      <w:pPr>
        <w:pStyle w:val="Normal12Italic"/>
        <w:rPr>
          <w:lang w:val="hr-HR"/>
        </w:rPr>
      </w:pPr>
      <w:r w:rsidRPr="00EC616F">
        <w:rPr>
          <w:lang w:val="hr-HR"/>
        </w:rPr>
        <w:t>Sources:</w:t>
      </w:r>
    </w:p>
    <w:p w14:paraId="6E0D952E" w14:textId="77777777" w:rsidR="00AF5989" w:rsidRPr="00EC616F" w:rsidRDefault="00AF5989" w:rsidP="00AF5989">
      <w:pPr>
        <w:pStyle w:val="Normal12Italic"/>
        <w:rPr>
          <w:lang w:val="hr-HR"/>
        </w:rPr>
      </w:pPr>
      <w:r w:rsidRPr="00EC616F">
        <w:rPr>
          <w:lang w:val="hr-HR"/>
        </w:rPr>
        <w:t>Matthias Fekl (May 2013) “Sécuriser les parcours des ressortissants étrangers en France”, pageS 12-14</w:t>
      </w:r>
    </w:p>
    <w:p w14:paraId="1A20F847" w14:textId="77777777" w:rsidR="00AF5989" w:rsidRPr="00EC616F" w:rsidRDefault="00AF5989" w:rsidP="00AF5989">
      <w:pPr>
        <w:pStyle w:val="Normal12Italic"/>
        <w:rPr>
          <w:lang w:val="hr-HR"/>
        </w:rPr>
      </w:pPr>
      <w:r w:rsidRPr="00EC616F">
        <w:rPr>
          <w:lang w:val="hr-HR"/>
        </w:rPr>
        <w:t>http://www.ladocumentationfrancaise.fr/var/storage/rapports-publics/134000283.pdf</w:t>
      </w:r>
    </w:p>
    <w:p w14:paraId="7DE18B4A" w14:textId="77777777" w:rsidR="00AF5989" w:rsidRPr="00EC616F" w:rsidRDefault="00AF5989" w:rsidP="00AF5989">
      <w:r w:rsidRPr="00EC616F">
        <w:rPr>
          <w:rStyle w:val="HideTWBExt"/>
        </w:rPr>
        <w:t>&lt;/Amend&gt;</w:t>
      </w:r>
    </w:p>
    <w:p w14:paraId="50A98B5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522</w:t>
      </w:r>
      <w:r w:rsidRPr="00EC616F">
        <w:rPr>
          <w:rStyle w:val="HideTWBExt"/>
          <w:b w:val="0"/>
        </w:rPr>
        <w:t>&lt;/NumAm&gt;</w:t>
      </w:r>
    </w:p>
    <w:p w14:paraId="13548E29"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DDE7BC9"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B3F8D09" w14:textId="77777777" w:rsidR="00AF5989" w:rsidRPr="00EC616F" w:rsidRDefault="00AF5989" w:rsidP="00AF5989">
      <w:r w:rsidRPr="00EC616F">
        <w:rPr>
          <w:rStyle w:val="HideTWBExt"/>
        </w:rPr>
        <w:t>&lt;/RepeatBlock-By&gt;</w:t>
      </w:r>
    </w:p>
    <w:p w14:paraId="601262E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C68AFC0" w14:textId="77777777" w:rsidR="00AF5989" w:rsidRPr="00EC616F" w:rsidRDefault="00AF5989" w:rsidP="00AF5989">
      <w:pPr>
        <w:pStyle w:val="NormalBold"/>
      </w:pPr>
      <w:r w:rsidRPr="00EC616F">
        <w:rPr>
          <w:rStyle w:val="HideTWBExt"/>
          <w:b w:val="0"/>
        </w:rPr>
        <w:t>&lt;Article&gt;</w:t>
      </w:r>
      <w:r w:rsidRPr="00EC616F">
        <w:t>Članak 15.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068AF34" w14:textId="77777777" w:rsidTr="009413C2">
        <w:trPr>
          <w:trHeight w:hRule="exact" w:val="240"/>
          <w:jc w:val="center"/>
        </w:trPr>
        <w:tc>
          <w:tcPr>
            <w:tcW w:w="9752" w:type="dxa"/>
            <w:gridSpan w:val="2"/>
          </w:tcPr>
          <w:p w14:paraId="172B3A4F" w14:textId="77777777" w:rsidR="00AF5989" w:rsidRPr="00EC616F" w:rsidRDefault="00AF5989" w:rsidP="009413C2"/>
        </w:tc>
      </w:tr>
      <w:tr w:rsidR="00AF5989" w:rsidRPr="00EC616F" w14:paraId="5D0A040E" w14:textId="77777777" w:rsidTr="009413C2">
        <w:trPr>
          <w:trHeight w:val="240"/>
          <w:jc w:val="center"/>
        </w:trPr>
        <w:tc>
          <w:tcPr>
            <w:tcW w:w="4876" w:type="dxa"/>
          </w:tcPr>
          <w:p w14:paraId="7B165B2B" w14:textId="77777777" w:rsidR="00AF5989" w:rsidRPr="00EC616F" w:rsidRDefault="00AF5989" w:rsidP="009413C2">
            <w:pPr>
              <w:pStyle w:val="ColumnHeading"/>
            </w:pPr>
            <w:r w:rsidRPr="00EC616F">
              <w:t>Tekst koji je predložila Komisija</w:t>
            </w:r>
          </w:p>
        </w:tc>
        <w:tc>
          <w:tcPr>
            <w:tcW w:w="4876" w:type="dxa"/>
          </w:tcPr>
          <w:p w14:paraId="23B47570" w14:textId="77777777" w:rsidR="00AF5989" w:rsidRPr="00EC616F" w:rsidRDefault="00AF5989" w:rsidP="009413C2">
            <w:pPr>
              <w:pStyle w:val="ColumnHeading"/>
            </w:pPr>
            <w:r w:rsidRPr="00EC616F">
              <w:t>Izmjena</w:t>
            </w:r>
          </w:p>
        </w:tc>
      </w:tr>
      <w:tr w:rsidR="00AF5989" w:rsidRPr="00EC616F" w14:paraId="4632D013" w14:textId="77777777" w:rsidTr="009413C2">
        <w:trPr>
          <w:jc w:val="center"/>
        </w:trPr>
        <w:tc>
          <w:tcPr>
            <w:tcW w:w="4876" w:type="dxa"/>
          </w:tcPr>
          <w:p w14:paraId="644A7A08" w14:textId="77777777"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w:t>
            </w:r>
            <w:r w:rsidRPr="00EC616F">
              <w:rPr>
                <w:b/>
                <w:i/>
              </w:rPr>
              <w:t xml:space="preserve"> revidira</w:t>
            </w:r>
            <w:r w:rsidRPr="00EC616F">
              <w:t xml:space="preserve"> status izbjeglice</w:t>
            </w:r>
            <w:r w:rsidRPr="00EC616F">
              <w:rPr>
                <w:b/>
                <w:i/>
              </w:rPr>
              <w:t>, posebice:</w:t>
            </w:r>
          </w:p>
        </w:tc>
        <w:tc>
          <w:tcPr>
            <w:tcW w:w="4876" w:type="dxa"/>
          </w:tcPr>
          <w:p w14:paraId="183862CB" w14:textId="1415112E"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 i ne dovodeći u pitanje pravo korisnika međunarodne zaštite na podnošenje žalbe na odluku ovlaštenog tijela u skladu s člancima od 14. do 17. Uredbe (EU)XXX/XXX [Uredba o postupcima]</w:t>
            </w:r>
            <w:r w:rsidRPr="00EC616F">
              <w:t>, ovlašteno tijelo</w:t>
            </w:r>
            <w:r w:rsidRPr="00EC616F">
              <w:rPr>
                <w:b/>
                <w:i/>
              </w:rPr>
              <w:t xml:space="preserve"> može, ako je </w:t>
            </w:r>
            <w:r w:rsidR="00785CA6" w:rsidRPr="00EC616F">
              <w:rPr>
                <w:b/>
                <w:i/>
              </w:rPr>
              <w:t xml:space="preserve">to </w:t>
            </w:r>
            <w:r w:rsidRPr="00EC616F">
              <w:rPr>
                <w:b/>
                <w:i/>
              </w:rPr>
              <w:t>potrebno i razmjerno i uzimajući u obzir pojedinačnu situaciju korisnika međunarodne zaštite, revidirati</w:t>
            </w:r>
            <w:r w:rsidRPr="00EC616F">
              <w:t xml:space="preserve"> status izbjeglice</w:t>
            </w:r>
            <w:r w:rsidRPr="00EC616F">
              <w:rPr>
                <w:b/>
                <w:i/>
              </w:rPr>
              <w:t>.</w:t>
            </w:r>
          </w:p>
        </w:tc>
      </w:tr>
    </w:tbl>
    <w:p w14:paraId="266549F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6D23848" w14:textId="77777777" w:rsidR="00AF5989" w:rsidRPr="00EC616F" w:rsidRDefault="00AF5989" w:rsidP="00AF5989">
      <w:r w:rsidRPr="00EC616F">
        <w:rPr>
          <w:rStyle w:val="HideTWBExt"/>
        </w:rPr>
        <w:t>&lt;/Amend&gt;</w:t>
      </w:r>
    </w:p>
    <w:p w14:paraId="19C5EF8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523</w:t>
      </w:r>
      <w:r w:rsidRPr="00EC616F">
        <w:rPr>
          <w:rStyle w:val="HideTWBExt"/>
          <w:b w:val="0"/>
        </w:rPr>
        <w:t>&lt;/NumAm&gt;</w:t>
      </w:r>
    </w:p>
    <w:p w14:paraId="59840CC7"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39EB013D" w14:textId="77777777" w:rsidR="00AF5989" w:rsidRPr="00EC616F" w:rsidRDefault="00AF5989" w:rsidP="00AF5989">
      <w:pPr>
        <w:pStyle w:val="NormalBold"/>
      </w:pPr>
      <w:r w:rsidRPr="00EC616F">
        <w:rPr>
          <w:rStyle w:val="HideTWBExt"/>
          <w:b w:val="0"/>
        </w:rPr>
        <w:t>&lt;/RepeatBlock-By&gt;</w:t>
      </w:r>
    </w:p>
    <w:p w14:paraId="079B5DE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E6EFBA0" w14:textId="77777777" w:rsidR="00AF5989" w:rsidRPr="00EC616F" w:rsidRDefault="00AF5989" w:rsidP="00AF5989">
      <w:pPr>
        <w:pStyle w:val="NormalBold"/>
      </w:pPr>
      <w:r w:rsidRPr="00EC616F">
        <w:rPr>
          <w:rStyle w:val="HideTWBExt"/>
          <w:b w:val="0"/>
        </w:rPr>
        <w:t>&lt;Article&gt;</w:t>
      </w:r>
      <w:r w:rsidRPr="00EC616F">
        <w:t>Članak 15.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CEE3A82" w14:textId="77777777" w:rsidTr="009413C2">
        <w:trPr>
          <w:trHeight w:hRule="exact" w:val="240"/>
          <w:jc w:val="center"/>
        </w:trPr>
        <w:tc>
          <w:tcPr>
            <w:tcW w:w="9752" w:type="dxa"/>
            <w:gridSpan w:val="2"/>
          </w:tcPr>
          <w:p w14:paraId="32B8219C" w14:textId="77777777" w:rsidR="00AF5989" w:rsidRPr="00EC616F" w:rsidRDefault="00AF5989" w:rsidP="009413C2"/>
        </w:tc>
      </w:tr>
      <w:tr w:rsidR="00AF5989" w:rsidRPr="00EC616F" w14:paraId="2B183145" w14:textId="77777777" w:rsidTr="009413C2">
        <w:trPr>
          <w:trHeight w:val="240"/>
          <w:jc w:val="center"/>
        </w:trPr>
        <w:tc>
          <w:tcPr>
            <w:tcW w:w="4876" w:type="dxa"/>
          </w:tcPr>
          <w:p w14:paraId="3A476917" w14:textId="77777777" w:rsidR="00AF5989" w:rsidRPr="00EC616F" w:rsidRDefault="00AF5989" w:rsidP="009413C2">
            <w:pPr>
              <w:pStyle w:val="ColumnHeading"/>
            </w:pPr>
            <w:r w:rsidRPr="00EC616F">
              <w:t>Tekst koji je predložila Komisija</w:t>
            </w:r>
          </w:p>
        </w:tc>
        <w:tc>
          <w:tcPr>
            <w:tcW w:w="4876" w:type="dxa"/>
          </w:tcPr>
          <w:p w14:paraId="6097655B" w14:textId="77777777" w:rsidR="00AF5989" w:rsidRPr="00EC616F" w:rsidRDefault="00AF5989" w:rsidP="009413C2">
            <w:pPr>
              <w:pStyle w:val="ColumnHeading"/>
            </w:pPr>
            <w:r w:rsidRPr="00EC616F">
              <w:t>Izmjena</w:t>
            </w:r>
          </w:p>
        </w:tc>
      </w:tr>
      <w:tr w:rsidR="00AF5989" w:rsidRPr="00EC616F" w14:paraId="427DEA38" w14:textId="77777777" w:rsidTr="009413C2">
        <w:trPr>
          <w:jc w:val="center"/>
        </w:trPr>
        <w:tc>
          <w:tcPr>
            <w:tcW w:w="4876" w:type="dxa"/>
          </w:tcPr>
          <w:p w14:paraId="5A26FC68" w14:textId="77777777" w:rsidR="00AF5989" w:rsidRPr="00EC616F" w:rsidRDefault="00AF5989" w:rsidP="009413C2">
            <w:pPr>
              <w:pStyle w:val="Normal6"/>
              <w:rPr>
                <w:b/>
                <w:i/>
              </w:rPr>
            </w:pPr>
            <w:r w:rsidRPr="00EC616F">
              <w:t>Radi primjene članka 14. stavka 1., ovlašteno tijelo</w:t>
            </w:r>
            <w:r w:rsidRPr="00EC616F">
              <w:rPr>
                <w:b/>
                <w:i/>
              </w:rPr>
              <w:t xml:space="preserve"> revidira</w:t>
            </w:r>
            <w:r w:rsidRPr="00EC616F">
              <w:t xml:space="preserve"> status izbjeglice, posebice</w:t>
            </w:r>
            <w:r w:rsidRPr="00EC616F">
              <w:rPr>
                <w:b/>
                <w:i/>
              </w:rPr>
              <w:t>:</w:t>
            </w:r>
          </w:p>
        </w:tc>
        <w:tc>
          <w:tcPr>
            <w:tcW w:w="4876" w:type="dxa"/>
          </w:tcPr>
          <w:p w14:paraId="24AE018B" w14:textId="77777777" w:rsidR="00AF5989" w:rsidRPr="00EC616F" w:rsidRDefault="00AF5989" w:rsidP="009413C2">
            <w:pPr>
              <w:pStyle w:val="Normal6"/>
              <w:rPr>
                <w:b/>
                <w:i/>
              </w:rPr>
            </w:pPr>
            <w:r w:rsidRPr="00EC616F">
              <w:t>Radi primjene članka 14. stavka 1., ovlašteno tijelo</w:t>
            </w:r>
            <w:r w:rsidRPr="00EC616F">
              <w:rPr>
                <w:b/>
                <w:i/>
              </w:rPr>
              <w:t xml:space="preserve"> može revidirati</w:t>
            </w:r>
            <w:r w:rsidRPr="00EC616F">
              <w:t xml:space="preserve"> status izbjeglice, posebice</w:t>
            </w:r>
            <w:r w:rsidRPr="00EC616F">
              <w:rPr>
                <w:b/>
                <w:i/>
              </w:rPr>
              <w:t xml:space="preserve"> 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w:t>
            </w:r>
          </w:p>
        </w:tc>
      </w:tr>
    </w:tbl>
    <w:p w14:paraId="738F2D1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56C11DB9" w14:textId="77777777" w:rsidR="00AF5989" w:rsidRPr="00EC616F" w:rsidRDefault="00AF5989" w:rsidP="00AF5989">
      <w:r w:rsidRPr="00EC616F">
        <w:rPr>
          <w:rStyle w:val="HideTWBExt"/>
        </w:rPr>
        <w:t>&lt;/Amend&gt;</w:t>
      </w:r>
    </w:p>
    <w:p w14:paraId="499E2AB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524</w:t>
      </w:r>
      <w:r w:rsidRPr="00EC616F">
        <w:rPr>
          <w:rStyle w:val="HideTWBExt"/>
          <w:b w:val="0"/>
        </w:rPr>
        <w:t>&lt;/NumAm&gt;</w:t>
      </w:r>
    </w:p>
    <w:p w14:paraId="53DA30AF"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748A80DD" w14:textId="77777777" w:rsidR="00AF5989" w:rsidRPr="00EC616F" w:rsidRDefault="00AF5989" w:rsidP="00AF5989">
      <w:pPr>
        <w:pStyle w:val="NormalBold"/>
      </w:pPr>
      <w:r w:rsidRPr="00EC616F">
        <w:rPr>
          <w:rStyle w:val="HideTWBExt"/>
          <w:b w:val="0"/>
        </w:rPr>
        <w:t>&lt;/RepeatBlock-By&gt;</w:t>
      </w:r>
    </w:p>
    <w:p w14:paraId="007E8F9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256ECD2" w14:textId="77777777" w:rsidR="00AF5989" w:rsidRPr="00EC616F" w:rsidRDefault="00AF5989" w:rsidP="00AF5989">
      <w:pPr>
        <w:pStyle w:val="NormalBold"/>
      </w:pPr>
      <w:r w:rsidRPr="00EC616F">
        <w:rPr>
          <w:rStyle w:val="HideTWBExt"/>
          <w:b w:val="0"/>
        </w:rPr>
        <w:t>&lt;Article&gt;</w:t>
      </w:r>
      <w:r w:rsidRPr="00EC616F">
        <w:t>Članak 15.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12CAF32" w14:textId="77777777" w:rsidTr="009413C2">
        <w:trPr>
          <w:trHeight w:hRule="exact" w:val="240"/>
          <w:jc w:val="center"/>
        </w:trPr>
        <w:tc>
          <w:tcPr>
            <w:tcW w:w="9752" w:type="dxa"/>
            <w:gridSpan w:val="2"/>
          </w:tcPr>
          <w:p w14:paraId="2BC7F5C7" w14:textId="77777777" w:rsidR="00AF5989" w:rsidRPr="00EC616F" w:rsidRDefault="00AF5989" w:rsidP="009413C2"/>
        </w:tc>
      </w:tr>
      <w:tr w:rsidR="00AF5989" w:rsidRPr="00EC616F" w14:paraId="1907CAD8" w14:textId="77777777" w:rsidTr="009413C2">
        <w:trPr>
          <w:trHeight w:val="240"/>
          <w:jc w:val="center"/>
        </w:trPr>
        <w:tc>
          <w:tcPr>
            <w:tcW w:w="4876" w:type="dxa"/>
          </w:tcPr>
          <w:p w14:paraId="1A49CF78" w14:textId="77777777" w:rsidR="00AF5989" w:rsidRPr="00EC616F" w:rsidRDefault="00AF5989" w:rsidP="009413C2">
            <w:pPr>
              <w:pStyle w:val="ColumnHeading"/>
            </w:pPr>
            <w:r w:rsidRPr="00EC616F">
              <w:t>Tekst koji je predložila Komisija</w:t>
            </w:r>
          </w:p>
        </w:tc>
        <w:tc>
          <w:tcPr>
            <w:tcW w:w="4876" w:type="dxa"/>
          </w:tcPr>
          <w:p w14:paraId="1CA8F691" w14:textId="77777777" w:rsidR="00AF5989" w:rsidRPr="00EC616F" w:rsidRDefault="00AF5989" w:rsidP="009413C2">
            <w:pPr>
              <w:pStyle w:val="ColumnHeading"/>
            </w:pPr>
            <w:r w:rsidRPr="00EC616F">
              <w:t>Izmjena</w:t>
            </w:r>
          </w:p>
        </w:tc>
      </w:tr>
      <w:tr w:rsidR="00AF5989" w:rsidRPr="00EC616F" w14:paraId="094034C8" w14:textId="77777777" w:rsidTr="009413C2">
        <w:trPr>
          <w:jc w:val="center"/>
        </w:trPr>
        <w:tc>
          <w:tcPr>
            <w:tcW w:w="4876" w:type="dxa"/>
          </w:tcPr>
          <w:p w14:paraId="5AFD781A" w14:textId="77777777" w:rsidR="00AF5989" w:rsidRPr="00EC616F" w:rsidRDefault="00AF5989" w:rsidP="009413C2">
            <w:pPr>
              <w:pStyle w:val="Normal6"/>
              <w:rPr>
                <w:b/>
                <w:i/>
              </w:rPr>
            </w:pPr>
            <w:r w:rsidRPr="00EC616F">
              <w:rPr>
                <w:b/>
                <w:i/>
              </w:rPr>
              <w:t>Radi primjene članka 14. stavka 1., ovlašteno tijelo revidira</w:t>
            </w:r>
            <w:r w:rsidRPr="00EC616F">
              <w:t xml:space="preserve"> status izbjeglice, posebice:</w:t>
            </w:r>
          </w:p>
        </w:tc>
        <w:tc>
          <w:tcPr>
            <w:tcW w:w="4876" w:type="dxa"/>
          </w:tcPr>
          <w:p w14:paraId="48F56568" w14:textId="77777777" w:rsidR="00AF5989" w:rsidRPr="00EC616F" w:rsidRDefault="00AF5989" w:rsidP="009413C2">
            <w:pPr>
              <w:pStyle w:val="Normal6"/>
              <w:rPr>
                <w:b/>
                <w:i/>
              </w:rPr>
            </w:pPr>
            <w:r w:rsidRPr="00EC616F">
              <w:rPr>
                <w:b/>
                <w:i/>
              </w:rPr>
              <w:t>Ovlaštena tijela države članice mogu revidirati</w:t>
            </w:r>
            <w:r w:rsidRPr="00EC616F">
              <w:t xml:space="preserve"> status izbjeglice</w:t>
            </w:r>
            <w:r w:rsidRPr="00EC616F">
              <w:rPr>
                <w:b/>
                <w:i/>
              </w:rPr>
              <w:t xml:space="preserve"> u bilo kojem trenutku kada imaju opravdane razloge za razmatranje primjenjivosti članka 14. stavka 1. Ovlaštena tijela revidiraju status izbjeglice</w:t>
            </w:r>
            <w:r w:rsidRPr="00EC616F">
              <w:t>, posebice:</w:t>
            </w:r>
          </w:p>
        </w:tc>
      </w:tr>
    </w:tbl>
    <w:p w14:paraId="7F3582A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2E1D14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C275D66" w14:textId="77777777" w:rsidR="00AF5989" w:rsidRPr="00EC616F" w:rsidRDefault="00AF5989" w:rsidP="00AF5989">
      <w:pPr>
        <w:pStyle w:val="Normal12Italic"/>
        <w:rPr>
          <w:lang w:val="hr-HR"/>
        </w:rPr>
      </w:pPr>
      <w:r w:rsidRPr="00EC616F">
        <w:rPr>
          <w:lang w:val="hr-HR"/>
        </w:rPr>
        <w:t>Radi primjene članka 14. stavka 1., ovlaštena tijela država članica moraju u bilo kojem trenutku imati mogućnost revidiranja statusa izbjeglice, čak i kada članak 15. stavak 1. točke (a) i (b) nije primjenjiv u dotičnom trenutku.</w:t>
      </w:r>
    </w:p>
    <w:p w14:paraId="3D36F782" w14:textId="77777777" w:rsidR="00AF5989" w:rsidRPr="00EC616F" w:rsidRDefault="00AF5989" w:rsidP="00AF5989">
      <w:r w:rsidRPr="00EC616F">
        <w:rPr>
          <w:rStyle w:val="HideTWBExt"/>
        </w:rPr>
        <w:t>&lt;/Amend&gt;</w:t>
      </w:r>
    </w:p>
    <w:p w14:paraId="00C20DF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525</w:t>
      </w:r>
      <w:r w:rsidRPr="00EC616F">
        <w:rPr>
          <w:rStyle w:val="HideTWBExt"/>
          <w:b w:val="0"/>
        </w:rPr>
        <w:t>&lt;/NumAm&gt;</w:t>
      </w:r>
    </w:p>
    <w:p w14:paraId="2F9EB178"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760B2248" w14:textId="77777777" w:rsidR="00AF5989" w:rsidRPr="00EC616F" w:rsidRDefault="00AF5989" w:rsidP="00AF5989">
      <w:pPr>
        <w:pStyle w:val="NormalBold"/>
      </w:pPr>
      <w:r w:rsidRPr="00EC616F">
        <w:rPr>
          <w:rStyle w:val="HideTWBExt"/>
          <w:b w:val="0"/>
        </w:rPr>
        <w:t>&lt;/RepeatBlock-By&gt;</w:t>
      </w:r>
    </w:p>
    <w:p w14:paraId="242F19C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DFBF16E" w14:textId="77777777" w:rsidR="00AF5989" w:rsidRPr="00EC616F" w:rsidRDefault="00AF5989" w:rsidP="00AF5989">
      <w:pPr>
        <w:pStyle w:val="NormalBold"/>
      </w:pPr>
      <w:r w:rsidRPr="00EC616F">
        <w:rPr>
          <w:rStyle w:val="HideTWBExt"/>
          <w:b w:val="0"/>
        </w:rPr>
        <w:t>&lt;Article&gt;</w:t>
      </w:r>
      <w:r w:rsidRPr="00EC616F">
        <w:t>Članak 15.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BC9B1A7" w14:textId="77777777" w:rsidTr="009413C2">
        <w:trPr>
          <w:trHeight w:hRule="exact" w:val="240"/>
          <w:jc w:val="center"/>
        </w:trPr>
        <w:tc>
          <w:tcPr>
            <w:tcW w:w="9752" w:type="dxa"/>
            <w:gridSpan w:val="2"/>
          </w:tcPr>
          <w:p w14:paraId="0569ED85" w14:textId="77777777" w:rsidR="00AF5989" w:rsidRPr="00EC616F" w:rsidRDefault="00AF5989" w:rsidP="009413C2"/>
        </w:tc>
      </w:tr>
      <w:tr w:rsidR="00AF5989" w:rsidRPr="00EC616F" w14:paraId="51FF40D4" w14:textId="77777777" w:rsidTr="009413C2">
        <w:trPr>
          <w:trHeight w:val="240"/>
          <w:jc w:val="center"/>
        </w:trPr>
        <w:tc>
          <w:tcPr>
            <w:tcW w:w="4876" w:type="dxa"/>
          </w:tcPr>
          <w:p w14:paraId="13B11F33" w14:textId="77777777" w:rsidR="00AF5989" w:rsidRPr="00EC616F" w:rsidRDefault="00AF5989" w:rsidP="009413C2">
            <w:pPr>
              <w:pStyle w:val="ColumnHeading"/>
            </w:pPr>
            <w:r w:rsidRPr="00EC616F">
              <w:t>Tekst koji je predložila Komisija</w:t>
            </w:r>
          </w:p>
        </w:tc>
        <w:tc>
          <w:tcPr>
            <w:tcW w:w="4876" w:type="dxa"/>
          </w:tcPr>
          <w:p w14:paraId="0D069E9A" w14:textId="77777777" w:rsidR="00AF5989" w:rsidRPr="00EC616F" w:rsidRDefault="00AF5989" w:rsidP="009413C2">
            <w:pPr>
              <w:pStyle w:val="ColumnHeading"/>
            </w:pPr>
            <w:r w:rsidRPr="00EC616F">
              <w:t>Izmjena</w:t>
            </w:r>
          </w:p>
        </w:tc>
      </w:tr>
      <w:tr w:rsidR="00AF5989" w:rsidRPr="00EC616F" w14:paraId="21DEA33A" w14:textId="77777777" w:rsidTr="009413C2">
        <w:trPr>
          <w:jc w:val="center"/>
        </w:trPr>
        <w:tc>
          <w:tcPr>
            <w:tcW w:w="4876" w:type="dxa"/>
          </w:tcPr>
          <w:p w14:paraId="4866D869" w14:textId="77777777"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 revidira status izbjeglice, posebice:</w:t>
            </w:r>
          </w:p>
        </w:tc>
        <w:tc>
          <w:tcPr>
            <w:tcW w:w="4876" w:type="dxa"/>
          </w:tcPr>
          <w:p w14:paraId="2C89145B" w14:textId="77777777"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w:t>
            </w:r>
            <w:r w:rsidRPr="00EC616F">
              <w:rPr>
                <w:b/>
                <w:i/>
              </w:rPr>
              <w:t xml:space="preserve"> redovito</w:t>
            </w:r>
            <w:r w:rsidRPr="00EC616F">
              <w:t xml:space="preserve"> revidira status izbjeglice, posebice:</w:t>
            </w:r>
          </w:p>
        </w:tc>
      </w:tr>
    </w:tbl>
    <w:p w14:paraId="7528BC7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6D202C2" w14:textId="77777777" w:rsidR="00AF5989" w:rsidRPr="00EC616F" w:rsidRDefault="00AF5989" w:rsidP="00AF5989">
      <w:r w:rsidRPr="00EC616F">
        <w:rPr>
          <w:rStyle w:val="HideTWBExt"/>
        </w:rPr>
        <w:t>&lt;/Amend&gt;</w:t>
      </w:r>
    </w:p>
    <w:p w14:paraId="31C09FD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526</w:t>
      </w:r>
      <w:r w:rsidRPr="00EC616F">
        <w:rPr>
          <w:rStyle w:val="HideTWBExt"/>
          <w:b w:val="0"/>
        </w:rPr>
        <w:t>&lt;/NumAm&gt;</w:t>
      </w:r>
    </w:p>
    <w:p w14:paraId="45C20E38"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József Nagy</w:t>
      </w:r>
      <w:r w:rsidRPr="00EC616F">
        <w:rPr>
          <w:rStyle w:val="HideTWBExt"/>
          <w:b w:val="0"/>
        </w:rPr>
        <w:t>&lt;/Members&gt;</w:t>
      </w:r>
    </w:p>
    <w:p w14:paraId="40A85CE0" w14:textId="77777777" w:rsidR="00AF5989" w:rsidRPr="00EC616F" w:rsidRDefault="00AF5989" w:rsidP="00AF5989">
      <w:pPr>
        <w:pStyle w:val="NormalBold"/>
      </w:pPr>
      <w:r w:rsidRPr="00EC616F">
        <w:rPr>
          <w:rStyle w:val="HideTWBExt"/>
          <w:b w:val="0"/>
        </w:rPr>
        <w:t>&lt;/RepeatBlock-By&gt;</w:t>
      </w:r>
    </w:p>
    <w:p w14:paraId="15FFD1B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21E5419" w14:textId="77777777" w:rsidR="00AF5989" w:rsidRPr="00EC616F" w:rsidRDefault="00AF5989" w:rsidP="00AF5989">
      <w:pPr>
        <w:pStyle w:val="NormalBold"/>
      </w:pPr>
      <w:r w:rsidRPr="00EC616F">
        <w:rPr>
          <w:rStyle w:val="HideTWBExt"/>
          <w:b w:val="0"/>
        </w:rPr>
        <w:t>&lt;Article&gt;</w:t>
      </w:r>
      <w:r w:rsidRPr="00EC616F">
        <w:t>Članak 15.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9E188E0" w14:textId="77777777" w:rsidTr="009413C2">
        <w:trPr>
          <w:trHeight w:hRule="exact" w:val="240"/>
          <w:jc w:val="center"/>
        </w:trPr>
        <w:tc>
          <w:tcPr>
            <w:tcW w:w="9752" w:type="dxa"/>
            <w:gridSpan w:val="2"/>
          </w:tcPr>
          <w:p w14:paraId="308CF00A" w14:textId="77777777" w:rsidR="00AF5989" w:rsidRPr="00EC616F" w:rsidRDefault="00AF5989" w:rsidP="009413C2"/>
        </w:tc>
      </w:tr>
      <w:tr w:rsidR="00AF5989" w:rsidRPr="00EC616F" w14:paraId="3B53F158" w14:textId="77777777" w:rsidTr="009413C2">
        <w:trPr>
          <w:trHeight w:val="240"/>
          <w:jc w:val="center"/>
        </w:trPr>
        <w:tc>
          <w:tcPr>
            <w:tcW w:w="4876" w:type="dxa"/>
          </w:tcPr>
          <w:p w14:paraId="4C4CB9AA" w14:textId="77777777" w:rsidR="00AF5989" w:rsidRPr="00EC616F" w:rsidRDefault="00AF5989" w:rsidP="009413C2">
            <w:pPr>
              <w:pStyle w:val="ColumnHeading"/>
            </w:pPr>
            <w:r w:rsidRPr="00EC616F">
              <w:t>Tekst koji je predložila Komisija</w:t>
            </w:r>
          </w:p>
        </w:tc>
        <w:tc>
          <w:tcPr>
            <w:tcW w:w="4876" w:type="dxa"/>
          </w:tcPr>
          <w:p w14:paraId="367B82C1" w14:textId="77777777" w:rsidR="00AF5989" w:rsidRPr="00EC616F" w:rsidRDefault="00AF5989" w:rsidP="009413C2">
            <w:pPr>
              <w:pStyle w:val="ColumnHeading"/>
            </w:pPr>
            <w:r w:rsidRPr="00EC616F">
              <w:t>Izmjena</w:t>
            </w:r>
          </w:p>
        </w:tc>
      </w:tr>
      <w:tr w:rsidR="00AF5989" w:rsidRPr="00EC616F" w14:paraId="01C2C3D5" w14:textId="77777777" w:rsidTr="009413C2">
        <w:trPr>
          <w:jc w:val="center"/>
        </w:trPr>
        <w:tc>
          <w:tcPr>
            <w:tcW w:w="4876" w:type="dxa"/>
          </w:tcPr>
          <w:p w14:paraId="1E5E7E89" w14:textId="77777777"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 revidira status izbjeglice,</w:t>
            </w:r>
            <w:r w:rsidRPr="00EC616F">
              <w:rPr>
                <w:b/>
                <w:i/>
              </w:rPr>
              <w:t xml:space="preserve"> posebice</w:t>
            </w:r>
            <w:r w:rsidRPr="00EC616F">
              <w:t>:</w:t>
            </w:r>
          </w:p>
        </w:tc>
        <w:tc>
          <w:tcPr>
            <w:tcW w:w="4876" w:type="dxa"/>
          </w:tcPr>
          <w:p w14:paraId="2A28FEC6" w14:textId="3337A75E" w:rsidR="00AF5989" w:rsidRPr="00EC616F" w:rsidRDefault="00AF5989" w:rsidP="00785CA6">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 revidira status izbjeglice,</w:t>
            </w:r>
            <w:r w:rsidRPr="00EC616F">
              <w:rPr>
                <w:b/>
                <w:i/>
              </w:rPr>
              <w:t xml:space="preserve"> a posebno kada:</w:t>
            </w:r>
          </w:p>
        </w:tc>
      </w:tr>
    </w:tbl>
    <w:p w14:paraId="27DF63F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00A2324" w14:textId="77777777" w:rsidR="00AF5989" w:rsidRPr="00EC616F" w:rsidRDefault="00AF5989" w:rsidP="00AF5989">
      <w:r w:rsidRPr="00EC616F">
        <w:rPr>
          <w:rStyle w:val="HideTWBExt"/>
        </w:rPr>
        <w:t>&lt;/Amend&gt;</w:t>
      </w:r>
    </w:p>
    <w:p w14:paraId="5FF2FFF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527</w:t>
      </w:r>
      <w:r w:rsidRPr="00EC616F">
        <w:rPr>
          <w:rStyle w:val="HideTWBExt"/>
          <w:b w:val="0"/>
        </w:rPr>
        <w:t>&lt;/NumAm&gt;</w:t>
      </w:r>
    </w:p>
    <w:p w14:paraId="085238B8"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55568EBC" w14:textId="77777777" w:rsidR="00AF5989" w:rsidRPr="00EC616F" w:rsidRDefault="00AF5989" w:rsidP="00AF5989">
      <w:pPr>
        <w:pStyle w:val="NormalBold"/>
      </w:pPr>
      <w:r w:rsidRPr="00EC616F">
        <w:rPr>
          <w:rStyle w:val="HideTWBExt"/>
          <w:b w:val="0"/>
        </w:rPr>
        <w:t>&lt;/RepeatBlock-By&gt;</w:t>
      </w:r>
    </w:p>
    <w:p w14:paraId="74AE9C5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9B15BFF" w14:textId="77777777" w:rsidR="00AF5989" w:rsidRPr="00EC616F" w:rsidRDefault="00AF5989" w:rsidP="00AF5989">
      <w:pPr>
        <w:pStyle w:val="NormalBold"/>
      </w:pPr>
      <w:r w:rsidRPr="00EC616F">
        <w:rPr>
          <w:rStyle w:val="HideTWBExt"/>
          <w:b w:val="0"/>
        </w:rPr>
        <w:t>&lt;Article&gt;</w:t>
      </w:r>
      <w:r w:rsidRPr="00EC616F">
        <w:t>Članak 15.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65270C3" w14:textId="77777777" w:rsidTr="009413C2">
        <w:trPr>
          <w:trHeight w:hRule="exact" w:val="240"/>
          <w:jc w:val="center"/>
        </w:trPr>
        <w:tc>
          <w:tcPr>
            <w:tcW w:w="9752" w:type="dxa"/>
            <w:gridSpan w:val="2"/>
          </w:tcPr>
          <w:p w14:paraId="5423391A" w14:textId="77777777" w:rsidR="00AF5989" w:rsidRPr="00EC616F" w:rsidRDefault="00AF5989" w:rsidP="009413C2"/>
        </w:tc>
      </w:tr>
      <w:tr w:rsidR="00AF5989" w:rsidRPr="00EC616F" w14:paraId="69CACF7E" w14:textId="77777777" w:rsidTr="009413C2">
        <w:trPr>
          <w:trHeight w:val="240"/>
          <w:jc w:val="center"/>
        </w:trPr>
        <w:tc>
          <w:tcPr>
            <w:tcW w:w="4876" w:type="dxa"/>
          </w:tcPr>
          <w:p w14:paraId="03BCCC46" w14:textId="77777777" w:rsidR="00AF5989" w:rsidRPr="00EC616F" w:rsidRDefault="00AF5989" w:rsidP="009413C2">
            <w:pPr>
              <w:pStyle w:val="ColumnHeading"/>
            </w:pPr>
            <w:r w:rsidRPr="00EC616F">
              <w:t>Tekst koji je predložila Komisija</w:t>
            </w:r>
          </w:p>
        </w:tc>
        <w:tc>
          <w:tcPr>
            <w:tcW w:w="4876" w:type="dxa"/>
          </w:tcPr>
          <w:p w14:paraId="7CF54E53" w14:textId="77777777" w:rsidR="00AF5989" w:rsidRPr="00EC616F" w:rsidRDefault="00AF5989" w:rsidP="009413C2">
            <w:pPr>
              <w:pStyle w:val="ColumnHeading"/>
            </w:pPr>
            <w:r w:rsidRPr="00EC616F">
              <w:t>Izmjena</w:t>
            </w:r>
          </w:p>
        </w:tc>
      </w:tr>
      <w:tr w:rsidR="00AF5989" w:rsidRPr="00EC616F" w14:paraId="13BFD602" w14:textId="77777777" w:rsidTr="009413C2">
        <w:trPr>
          <w:jc w:val="center"/>
        </w:trPr>
        <w:tc>
          <w:tcPr>
            <w:tcW w:w="4876" w:type="dxa"/>
          </w:tcPr>
          <w:p w14:paraId="24871308" w14:textId="77777777"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w:t>
            </w:r>
            <w:r w:rsidRPr="00EC616F">
              <w:rPr>
                <w:b/>
                <w:i/>
              </w:rPr>
              <w:t xml:space="preserve"> revidira</w:t>
            </w:r>
            <w:r w:rsidRPr="00EC616F">
              <w:t xml:space="preserve"> status izbjeglice, posebice:</w:t>
            </w:r>
          </w:p>
        </w:tc>
        <w:tc>
          <w:tcPr>
            <w:tcW w:w="4876" w:type="dxa"/>
          </w:tcPr>
          <w:p w14:paraId="6CF1CFDA" w14:textId="77777777" w:rsidR="00AF5989" w:rsidRPr="00EC616F" w:rsidRDefault="00AF5989" w:rsidP="009413C2">
            <w:pPr>
              <w:pStyle w:val="Normal6"/>
              <w:rPr>
                <w:b/>
                <w:i/>
              </w:rPr>
            </w:pPr>
            <w:r w:rsidRPr="00EC616F">
              <w:t>Radi primjene</w:t>
            </w:r>
            <w:r w:rsidRPr="00EC616F">
              <w:rPr>
                <w:b/>
                <w:i/>
              </w:rPr>
              <w:t xml:space="preserve"> članka 14</w:t>
            </w:r>
            <w:r w:rsidRPr="00EC616F">
              <w:t>.</w:t>
            </w:r>
            <w:r w:rsidRPr="00EC616F">
              <w:rPr>
                <w:b/>
                <w:i/>
              </w:rPr>
              <w:t xml:space="preserve"> stavka 1.</w:t>
            </w:r>
            <w:r w:rsidRPr="00EC616F">
              <w:t>, ovlašteno tijelo</w:t>
            </w:r>
            <w:r w:rsidRPr="00EC616F">
              <w:rPr>
                <w:b/>
                <w:i/>
              </w:rPr>
              <w:t xml:space="preserve"> može revidirati</w:t>
            </w:r>
            <w:r w:rsidRPr="00EC616F">
              <w:t xml:space="preserve"> status izbjeglice, posebice:</w:t>
            </w:r>
          </w:p>
        </w:tc>
      </w:tr>
    </w:tbl>
    <w:p w14:paraId="4181CF4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BFA0514" w14:textId="77777777" w:rsidR="00AF5989" w:rsidRPr="00EC616F" w:rsidRDefault="00AF5989" w:rsidP="00AF5989">
      <w:r w:rsidRPr="00EC616F">
        <w:rPr>
          <w:rStyle w:val="HideTWBExt"/>
        </w:rPr>
        <w:t>&lt;/Amend&gt;</w:t>
      </w:r>
    </w:p>
    <w:p w14:paraId="31A196C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528</w:t>
      </w:r>
      <w:r w:rsidRPr="00EC616F">
        <w:rPr>
          <w:rStyle w:val="HideTWBExt"/>
          <w:b w:val="0"/>
        </w:rPr>
        <w:t>&lt;/NumAm&gt;</w:t>
      </w:r>
    </w:p>
    <w:p w14:paraId="1F2200D9"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76875347" w14:textId="77777777" w:rsidR="00AF5989" w:rsidRPr="00EC616F" w:rsidRDefault="00AF5989" w:rsidP="00AF5989">
      <w:pPr>
        <w:pStyle w:val="NormalBold"/>
      </w:pPr>
      <w:r w:rsidRPr="00EC616F">
        <w:rPr>
          <w:rStyle w:val="HideTWBExt"/>
          <w:b w:val="0"/>
        </w:rPr>
        <w:t>&lt;/RepeatBlock-By&gt;</w:t>
      </w:r>
    </w:p>
    <w:p w14:paraId="4092D1D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B87FEB0" w14:textId="77777777" w:rsidR="00AF5989" w:rsidRPr="00EC616F" w:rsidRDefault="00AF5989" w:rsidP="00AF5989">
      <w:pPr>
        <w:pStyle w:val="NormalBold"/>
      </w:pPr>
      <w:r w:rsidRPr="00EC616F">
        <w:rPr>
          <w:rStyle w:val="HideTWBExt"/>
          <w:b w:val="0"/>
        </w:rPr>
        <w:t>&lt;Article&gt;</w:t>
      </w:r>
      <w:r w:rsidRPr="00EC616F">
        <w:t>Članak 15.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47CC0D1" w14:textId="77777777" w:rsidTr="009413C2">
        <w:trPr>
          <w:trHeight w:hRule="exact" w:val="240"/>
          <w:jc w:val="center"/>
        </w:trPr>
        <w:tc>
          <w:tcPr>
            <w:tcW w:w="9752" w:type="dxa"/>
            <w:gridSpan w:val="2"/>
          </w:tcPr>
          <w:p w14:paraId="0B4295E2" w14:textId="77777777" w:rsidR="00AF5989" w:rsidRPr="00EC616F" w:rsidRDefault="00AF5989" w:rsidP="009413C2"/>
        </w:tc>
      </w:tr>
      <w:tr w:rsidR="00AF5989" w:rsidRPr="00EC616F" w14:paraId="3ABFDF04" w14:textId="77777777" w:rsidTr="009413C2">
        <w:trPr>
          <w:trHeight w:val="240"/>
          <w:jc w:val="center"/>
        </w:trPr>
        <w:tc>
          <w:tcPr>
            <w:tcW w:w="4876" w:type="dxa"/>
          </w:tcPr>
          <w:p w14:paraId="10FDD0DE" w14:textId="77777777" w:rsidR="00AF5989" w:rsidRPr="00EC616F" w:rsidRDefault="00AF5989" w:rsidP="009413C2">
            <w:pPr>
              <w:pStyle w:val="ColumnHeading"/>
            </w:pPr>
            <w:r w:rsidRPr="00EC616F">
              <w:t>Tekst koji je predložila Komisija</w:t>
            </w:r>
          </w:p>
        </w:tc>
        <w:tc>
          <w:tcPr>
            <w:tcW w:w="4876" w:type="dxa"/>
          </w:tcPr>
          <w:p w14:paraId="74429E4D" w14:textId="77777777" w:rsidR="00AF5989" w:rsidRPr="00EC616F" w:rsidRDefault="00AF5989" w:rsidP="009413C2">
            <w:pPr>
              <w:pStyle w:val="ColumnHeading"/>
            </w:pPr>
            <w:r w:rsidRPr="00EC616F">
              <w:t>Izmjena</w:t>
            </w:r>
          </w:p>
        </w:tc>
      </w:tr>
      <w:tr w:rsidR="00AF5989" w:rsidRPr="00EC616F" w14:paraId="69F029F9" w14:textId="77777777" w:rsidTr="009413C2">
        <w:trPr>
          <w:jc w:val="center"/>
        </w:trPr>
        <w:tc>
          <w:tcPr>
            <w:tcW w:w="4876" w:type="dxa"/>
          </w:tcPr>
          <w:p w14:paraId="6DDB7DC8" w14:textId="77777777" w:rsidR="00AF5989" w:rsidRPr="00EC616F" w:rsidRDefault="00AF5989" w:rsidP="009413C2">
            <w:pPr>
              <w:pStyle w:val="Normal6"/>
              <w:rPr>
                <w:b/>
                <w:i/>
              </w:rPr>
            </w:pPr>
            <w:r w:rsidRPr="00EC616F">
              <w:rPr>
                <w:b/>
                <w:i/>
              </w:rPr>
              <w:t>(a)</w:t>
            </w:r>
            <w:r w:rsidRPr="00EC616F">
              <w:rPr>
                <w:b/>
                <w:i/>
              </w:rPr>
              <w:tab/>
              <w:t>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w:t>
            </w:r>
          </w:p>
        </w:tc>
        <w:tc>
          <w:tcPr>
            <w:tcW w:w="4876" w:type="dxa"/>
          </w:tcPr>
          <w:p w14:paraId="18755FFD" w14:textId="77777777" w:rsidR="00AF5989" w:rsidRPr="00EC616F" w:rsidRDefault="00AF5989" w:rsidP="009413C2">
            <w:pPr>
              <w:pStyle w:val="Normal6"/>
              <w:rPr>
                <w:b/>
                <w:i/>
              </w:rPr>
            </w:pPr>
            <w:r w:rsidRPr="00EC616F">
              <w:rPr>
                <w:b/>
                <w:i/>
              </w:rPr>
              <w:t>Briše se.</w:t>
            </w:r>
          </w:p>
        </w:tc>
      </w:tr>
    </w:tbl>
    <w:p w14:paraId="3D87371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0759039D" w14:textId="77777777" w:rsidR="00AF5989" w:rsidRPr="00EC616F" w:rsidRDefault="00AF5989" w:rsidP="00AF5989">
      <w:r w:rsidRPr="00EC616F">
        <w:rPr>
          <w:rStyle w:val="HideTWBExt"/>
        </w:rPr>
        <w:t>&lt;/Amend&gt;</w:t>
      </w:r>
    </w:p>
    <w:p w14:paraId="7CEC4F7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529</w:t>
      </w:r>
      <w:r w:rsidRPr="00EC616F">
        <w:rPr>
          <w:rStyle w:val="HideTWBExt"/>
          <w:b w:val="0"/>
        </w:rPr>
        <w:t>&lt;/NumAm&gt;</w:t>
      </w:r>
    </w:p>
    <w:p w14:paraId="10B243C2"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1DE18C2"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068958E" w14:textId="77777777" w:rsidR="00AF5989" w:rsidRPr="00EC616F" w:rsidRDefault="00AF5989" w:rsidP="00AF5989">
      <w:r w:rsidRPr="00EC616F">
        <w:rPr>
          <w:rStyle w:val="HideTWBExt"/>
        </w:rPr>
        <w:t>&lt;/RepeatBlock-By&gt;</w:t>
      </w:r>
    </w:p>
    <w:p w14:paraId="273E429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A8CE103" w14:textId="77777777" w:rsidR="00AF5989" w:rsidRPr="00EC616F" w:rsidRDefault="00AF5989" w:rsidP="00AF5989">
      <w:pPr>
        <w:pStyle w:val="NormalBold"/>
      </w:pPr>
      <w:r w:rsidRPr="00EC616F">
        <w:rPr>
          <w:rStyle w:val="HideTWBExt"/>
          <w:b w:val="0"/>
        </w:rPr>
        <w:t>&lt;Article&gt;</w:t>
      </w:r>
      <w:r w:rsidRPr="00EC616F">
        <w:t>Članak 15.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0B95023" w14:textId="77777777" w:rsidTr="009413C2">
        <w:trPr>
          <w:trHeight w:hRule="exact" w:val="240"/>
          <w:jc w:val="center"/>
        </w:trPr>
        <w:tc>
          <w:tcPr>
            <w:tcW w:w="9752" w:type="dxa"/>
            <w:gridSpan w:val="2"/>
          </w:tcPr>
          <w:p w14:paraId="29A1013D" w14:textId="77777777" w:rsidR="00AF5989" w:rsidRPr="00EC616F" w:rsidRDefault="00AF5989" w:rsidP="009413C2"/>
        </w:tc>
      </w:tr>
      <w:tr w:rsidR="00AF5989" w:rsidRPr="00EC616F" w14:paraId="6BAA9533" w14:textId="77777777" w:rsidTr="009413C2">
        <w:trPr>
          <w:trHeight w:val="240"/>
          <w:jc w:val="center"/>
        </w:trPr>
        <w:tc>
          <w:tcPr>
            <w:tcW w:w="4876" w:type="dxa"/>
          </w:tcPr>
          <w:p w14:paraId="0044136E" w14:textId="77777777" w:rsidR="00AF5989" w:rsidRPr="00EC616F" w:rsidRDefault="00AF5989" w:rsidP="009413C2">
            <w:pPr>
              <w:pStyle w:val="ColumnHeading"/>
            </w:pPr>
            <w:r w:rsidRPr="00EC616F">
              <w:t>Tekst koji je predložila Komisija</w:t>
            </w:r>
          </w:p>
        </w:tc>
        <w:tc>
          <w:tcPr>
            <w:tcW w:w="4876" w:type="dxa"/>
          </w:tcPr>
          <w:p w14:paraId="4EAA05BA" w14:textId="77777777" w:rsidR="00AF5989" w:rsidRPr="00EC616F" w:rsidRDefault="00AF5989" w:rsidP="009413C2">
            <w:pPr>
              <w:pStyle w:val="ColumnHeading"/>
            </w:pPr>
            <w:r w:rsidRPr="00EC616F">
              <w:t>Izmjena</w:t>
            </w:r>
          </w:p>
        </w:tc>
      </w:tr>
      <w:tr w:rsidR="00AF5989" w:rsidRPr="00EC616F" w14:paraId="3CF13F99" w14:textId="77777777" w:rsidTr="009413C2">
        <w:trPr>
          <w:jc w:val="center"/>
        </w:trPr>
        <w:tc>
          <w:tcPr>
            <w:tcW w:w="4876" w:type="dxa"/>
          </w:tcPr>
          <w:p w14:paraId="0A2AAB95" w14:textId="77777777" w:rsidR="00AF5989" w:rsidRPr="00EC616F" w:rsidRDefault="00AF5989" w:rsidP="009413C2">
            <w:pPr>
              <w:pStyle w:val="Normal6"/>
              <w:rPr>
                <w:b/>
                <w:i/>
              </w:rPr>
            </w:pPr>
            <w:r w:rsidRPr="00EC616F">
              <w:rPr>
                <w:b/>
                <w:i/>
              </w:rPr>
              <w:t>(a)</w:t>
            </w:r>
            <w:r w:rsidRPr="00EC616F">
              <w:rPr>
                <w:b/>
                <w:i/>
              </w:rPr>
              <w:tab/>
              <w:t>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 te</w:t>
            </w:r>
          </w:p>
        </w:tc>
        <w:tc>
          <w:tcPr>
            <w:tcW w:w="4876" w:type="dxa"/>
          </w:tcPr>
          <w:p w14:paraId="220535E4" w14:textId="77777777" w:rsidR="00AF5989" w:rsidRPr="00EC616F" w:rsidRDefault="00AF5989" w:rsidP="009413C2">
            <w:pPr>
              <w:pStyle w:val="Normal6"/>
              <w:rPr>
                <w:b/>
                <w:i/>
              </w:rPr>
            </w:pPr>
            <w:r w:rsidRPr="00EC616F">
              <w:rPr>
                <w:b/>
                <w:i/>
              </w:rPr>
              <w:t>Briše se.</w:t>
            </w:r>
          </w:p>
        </w:tc>
      </w:tr>
    </w:tbl>
    <w:p w14:paraId="0E21AD4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D00FDFE" w14:textId="77777777" w:rsidR="00AF5989" w:rsidRPr="00EC616F" w:rsidRDefault="00AF5989" w:rsidP="00AF5989">
      <w:r w:rsidRPr="00EC616F">
        <w:rPr>
          <w:rStyle w:val="HideTWBExt"/>
        </w:rPr>
        <w:t>&lt;/Amend&gt;</w:t>
      </w:r>
    </w:p>
    <w:p w14:paraId="6A1CCF8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530</w:t>
      </w:r>
      <w:r w:rsidRPr="00EC616F">
        <w:rPr>
          <w:rStyle w:val="HideTWBExt"/>
          <w:b w:val="0"/>
        </w:rPr>
        <w:t>&lt;/NumAm&gt;</w:t>
      </w:r>
    </w:p>
    <w:p w14:paraId="6E51D76A" w14:textId="77777777" w:rsidR="00AF5989" w:rsidRPr="00EC616F" w:rsidRDefault="00AF5989" w:rsidP="00AF5989">
      <w:pPr>
        <w:pStyle w:val="NormalBold"/>
      </w:pPr>
      <w:r w:rsidRPr="00EC616F">
        <w:rPr>
          <w:rStyle w:val="HideTWBExt"/>
          <w:b w:val="0"/>
        </w:rPr>
        <w:t>&lt;RepeatBlock-By&gt;&lt;Members&gt;</w:t>
      </w:r>
      <w:r w:rsidRPr="00EC616F">
        <w:t>Anna Maria Corazza Bildt</w:t>
      </w:r>
      <w:r w:rsidRPr="00EC616F">
        <w:rPr>
          <w:rStyle w:val="HideTWBExt"/>
          <w:b w:val="0"/>
        </w:rPr>
        <w:t>&lt;/Members&gt;</w:t>
      </w:r>
    </w:p>
    <w:p w14:paraId="54C1DCE4" w14:textId="77777777" w:rsidR="00AF5989" w:rsidRPr="00EC616F" w:rsidRDefault="00AF5989" w:rsidP="00AF5989">
      <w:pPr>
        <w:pStyle w:val="NormalBold"/>
      </w:pPr>
      <w:r w:rsidRPr="00EC616F">
        <w:rPr>
          <w:rStyle w:val="HideTWBExt"/>
          <w:b w:val="0"/>
        </w:rPr>
        <w:t>&lt;/RepeatBlock-By&gt;</w:t>
      </w:r>
    </w:p>
    <w:p w14:paraId="2C43F98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6C7D288" w14:textId="77777777" w:rsidR="00AF5989" w:rsidRPr="00EC616F" w:rsidRDefault="00AF5989" w:rsidP="00AF5989">
      <w:pPr>
        <w:pStyle w:val="NormalBold"/>
      </w:pPr>
      <w:r w:rsidRPr="00EC616F">
        <w:rPr>
          <w:rStyle w:val="HideTWBExt"/>
          <w:b w:val="0"/>
        </w:rPr>
        <w:t>&lt;Article&gt;</w:t>
      </w:r>
      <w:r w:rsidRPr="00EC616F">
        <w:t>Članak 15.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DA47EDE" w14:textId="77777777" w:rsidTr="009413C2">
        <w:trPr>
          <w:trHeight w:hRule="exact" w:val="240"/>
          <w:jc w:val="center"/>
        </w:trPr>
        <w:tc>
          <w:tcPr>
            <w:tcW w:w="9752" w:type="dxa"/>
            <w:gridSpan w:val="2"/>
          </w:tcPr>
          <w:p w14:paraId="7AE4913B" w14:textId="77777777" w:rsidR="00AF5989" w:rsidRPr="00EC616F" w:rsidRDefault="00AF5989" w:rsidP="009413C2"/>
        </w:tc>
      </w:tr>
      <w:tr w:rsidR="00AF5989" w:rsidRPr="00EC616F" w14:paraId="16F4DEF4" w14:textId="77777777" w:rsidTr="009413C2">
        <w:trPr>
          <w:trHeight w:val="240"/>
          <w:jc w:val="center"/>
        </w:trPr>
        <w:tc>
          <w:tcPr>
            <w:tcW w:w="4876" w:type="dxa"/>
          </w:tcPr>
          <w:p w14:paraId="1AA3DCFF" w14:textId="77777777" w:rsidR="00AF5989" w:rsidRPr="00EC616F" w:rsidRDefault="00AF5989" w:rsidP="009413C2">
            <w:pPr>
              <w:pStyle w:val="ColumnHeading"/>
            </w:pPr>
            <w:r w:rsidRPr="00EC616F">
              <w:t>Tekst koji je predložila Komisija</w:t>
            </w:r>
          </w:p>
        </w:tc>
        <w:tc>
          <w:tcPr>
            <w:tcW w:w="4876" w:type="dxa"/>
          </w:tcPr>
          <w:p w14:paraId="1B61EE04" w14:textId="77777777" w:rsidR="00AF5989" w:rsidRPr="00EC616F" w:rsidRDefault="00AF5989" w:rsidP="009413C2">
            <w:pPr>
              <w:pStyle w:val="ColumnHeading"/>
            </w:pPr>
            <w:r w:rsidRPr="00EC616F">
              <w:t>Izmjena</w:t>
            </w:r>
          </w:p>
        </w:tc>
      </w:tr>
      <w:tr w:rsidR="00AF5989" w:rsidRPr="00EC616F" w14:paraId="24E62616" w14:textId="77777777" w:rsidTr="009413C2">
        <w:trPr>
          <w:jc w:val="center"/>
        </w:trPr>
        <w:tc>
          <w:tcPr>
            <w:tcW w:w="4876" w:type="dxa"/>
          </w:tcPr>
          <w:p w14:paraId="4B1A05C4" w14:textId="77777777" w:rsidR="00AF5989" w:rsidRPr="00EC616F" w:rsidRDefault="00AF5989" w:rsidP="009413C2">
            <w:pPr>
              <w:pStyle w:val="Normal6"/>
              <w:rPr>
                <w:b/>
                <w:i/>
              </w:rPr>
            </w:pPr>
            <w:r w:rsidRPr="00EC616F">
              <w:t>(a)</w:t>
            </w:r>
            <w:r w:rsidRPr="00EC616F">
              <w:rPr>
                <w:b/>
                <w:i/>
              </w:rPr>
              <w:tab/>
            </w:r>
            <w:r w:rsidRPr="00EC616F">
              <w:t>ako informacije o državi podrijetla na razini Unije i zajednička analiza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ukazuju na znatne promjene u državi podrijetla koje su relevantne u odnosu na potrebe podnositelja za zaštitom</w:t>
            </w:r>
            <w:r w:rsidRPr="00EC616F">
              <w:rPr>
                <w:b/>
                <w:i/>
              </w:rPr>
              <w:t xml:space="preserve"> te</w:t>
            </w:r>
          </w:p>
        </w:tc>
        <w:tc>
          <w:tcPr>
            <w:tcW w:w="4876" w:type="dxa"/>
          </w:tcPr>
          <w:p w14:paraId="405C02D9" w14:textId="77777777" w:rsidR="00AF5989" w:rsidRPr="00EC616F" w:rsidRDefault="00AF5989" w:rsidP="009413C2">
            <w:pPr>
              <w:pStyle w:val="Normal6"/>
              <w:rPr>
                <w:b/>
                <w:i/>
              </w:rPr>
            </w:pPr>
            <w:r w:rsidRPr="00EC616F">
              <w:t>(a)</w:t>
            </w:r>
            <w:r w:rsidRPr="00EC616F">
              <w:rPr>
                <w:b/>
                <w:i/>
              </w:rPr>
              <w:tab/>
            </w:r>
            <w:r w:rsidRPr="00EC616F">
              <w:t>ako informacije o državi podrijetla na razini Unije i zajednička analiza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ukazuju na znatne promjene u državi podrijetla koje su relevantne u odnosu na potrebe podnositelja za zaštitom</w:t>
            </w:r>
            <w:r w:rsidRPr="00EC616F">
              <w:rPr>
                <w:b/>
                <w:i/>
              </w:rPr>
              <w:t>, uzimajući u obzir razinu integracije podnositelja i uspostavljene veze u zemlji domaćinu;</w:t>
            </w:r>
          </w:p>
        </w:tc>
      </w:tr>
    </w:tbl>
    <w:p w14:paraId="2C4FD90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E44F25A" w14:textId="77777777" w:rsidR="00AF5989" w:rsidRPr="00EC616F" w:rsidRDefault="00AF5989" w:rsidP="00AF5989">
      <w:r w:rsidRPr="00EC616F">
        <w:rPr>
          <w:rStyle w:val="HideTWBExt"/>
        </w:rPr>
        <w:t>&lt;/Amend&gt;</w:t>
      </w:r>
    </w:p>
    <w:p w14:paraId="06122B4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531</w:t>
      </w:r>
      <w:r w:rsidRPr="00EC616F">
        <w:rPr>
          <w:rStyle w:val="HideTWBExt"/>
          <w:b w:val="0"/>
        </w:rPr>
        <w:t>&lt;/NumAm&gt;</w:t>
      </w:r>
    </w:p>
    <w:p w14:paraId="02123E2D"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10E7E47F" w14:textId="77777777" w:rsidR="00AF5989" w:rsidRPr="00EC616F" w:rsidRDefault="00AF5989" w:rsidP="00AF5989">
      <w:pPr>
        <w:pStyle w:val="NormalBold"/>
      </w:pPr>
      <w:r w:rsidRPr="00EC616F">
        <w:rPr>
          <w:rStyle w:val="HideTWBExt"/>
          <w:b w:val="0"/>
        </w:rPr>
        <w:t>&lt;/RepeatBlock-By&gt;</w:t>
      </w:r>
    </w:p>
    <w:p w14:paraId="2B358CB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06347C1" w14:textId="77777777" w:rsidR="00AF5989" w:rsidRPr="00EC616F" w:rsidRDefault="00AF5989" w:rsidP="00AF5989">
      <w:pPr>
        <w:pStyle w:val="NormalBold"/>
      </w:pPr>
      <w:r w:rsidRPr="00EC616F">
        <w:rPr>
          <w:rStyle w:val="HideTWBExt"/>
          <w:b w:val="0"/>
        </w:rPr>
        <w:t>&lt;Article&gt;</w:t>
      </w:r>
      <w:r w:rsidRPr="00EC616F">
        <w:t>Članak 15.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A37630" w14:textId="77777777" w:rsidTr="009413C2">
        <w:trPr>
          <w:trHeight w:hRule="exact" w:val="240"/>
          <w:jc w:val="center"/>
        </w:trPr>
        <w:tc>
          <w:tcPr>
            <w:tcW w:w="9752" w:type="dxa"/>
            <w:gridSpan w:val="2"/>
          </w:tcPr>
          <w:p w14:paraId="3BC48EB4" w14:textId="77777777" w:rsidR="00AF5989" w:rsidRPr="00EC616F" w:rsidRDefault="00AF5989" w:rsidP="009413C2"/>
        </w:tc>
      </w:tr>
      <w:tr w:rsidR="00AF5989" w:rsidRPr="00EC616F" w14:paraId="33CA74B4" w14:textId="77777777" w:rsidTr="009413C2">
        <w:trPr>
          <w:trHeight w:val="240"/>
          <w:jc w:val="center"/>
        </w:trPr>
        <w:tc>
          <w:tcPr>
            <w:tcW w:w="4876" w:type="dxa"/>
          </w:tcPr>
          <w:p w14:paraId="5FFA17BB" w14:textId="77777777" w:rsidR="00AF5989" w:rsidRPr="00EC616F" w:rsidRDefault="00AF5989" w:rsidP="009413C2">
            <w:pPr>
              <w:pStyle w:val="ColumnHeading"/>
            </w:pPr>
            <w:r w:rsidRPr="00EC616F">
              <w:t>Tekst koji je predložila Komisija</w:t>
            </w:r>
          </w:p>
        </w:tc>
        <w:tc>
          <w:tcPr>
            <w:tcW w:w="4876" w:type="dxa"/>
          </w:tcPr>
          <w:p w14:paraId="186D4A5C" w14:textId="77777777" w:rsidR="00AF5989" w:rsidRPr="00EC616F" w:rsidRDefault="00AF5989" w:rsidP="009413C2">
            <w:pPr>
              <w:pStyle w:val="ColumnHeading"/>
            </w:pPr>
            <w:r w:rsidRPr="00EC616F">
              <w:t>Izmjena</w:t>
            </w:r>
          </w:p>
        </w:tc>
      </w:tr>
      <w:tr w:rsidR="00AF5989" w:rsidRPr="00EC616F" w14:paraId="3295F119" w14:textId="77777777" w:rsidTr="009413C2">
        <w:trPr>
          <w:jc w:val="center"/>
        </w:trPr>
        <w:tc>
          <w:tcPr>
            <w:tcW w:w="4876" w:type="dxa"/>
          </w:tcPr>
          <w:p w14:paraId="78EBE997" w14:textId="77777777" w:rsidR="00AF5989" w:rsidRPr="00EC616F" w:rsidRDefault="00AF5989" w:rsidP="009413C2">
            <w:pPr>
              <w:pStyle w:val="Normal6"/>
              <w:rPr>
                <w:b/>
                <w:i/>
              </w:rPr>
            </w:pPr>
            <w:r w:rsidRPr="00EC616F">
              <w:t>(a)</w:t>
            </w:r>
            <w:r w:rsidRPr="00EC616F">
              <w:rPr>
                <w:b/>
                <w:i/>
              </w:rPr>
              <w:tab/>
            </w:r>
            <w:r w:rsidRPr="00EC616F">
              <w:t>ako informacije o državi podrijetla na razini Unije i zajednička analiza informacija o državi podrijetla iz članaka 8. i 10. Uredbe</w:t>
            </w:r>
            <w:r w:rsidRPr="00EC616F">
              <w:rPr>
                <w:b/>
                <w:i/>
              </w:rPr>
              <w:t xml:space="preserve"> </w:t>
            </w:r>
            <w:r w:rsidRPr="00EC616F">
              <w:t>(EU) br. XXX/XX [Uredba o Agenciji Europske unije za azil] ukazuju na znatne promjene u državi podrijetla koje su relevantne u odnosu na potrebe</w:t>
            </w:r>
            <w:r w:rsidRPr="00EC616F">
              <w:rPr>
                <w:b/>
                <w:i/>
              </w:rPr>
              <w:t xml:space="preserve"> podnositelja</w:t>
            </w:r>
            <w:r w:rsidRPr="00EC616F">
              <w:t xml:space="preserve"> za zaštitom</w:t>
            </w:r>
            <w:r w:rsidRPr="00EC616F">
              <w:rPr>
                <w:b/>
                <w:i/>
              </w:rPr>
              <w:t xml:space="preserve"> te</w:t>
            </w:r>
          </w:p>
        </w:tc>
        <w:tc>
          <w:tcPr>
            <w:tcW w:w="4876" w:type="dxa"/>
          </w:tcPr>
          <w:p w14:paraId="0D6D3BA5" w14:textId="77777777" w:rsidR="00AF5989" w:rsidRPr="00EC616F" w:rsidRDefault="00AF5989" w:rsidP="009413C2">
            <w:pPr>
              <w:pStyle w:val="Normal6"/>
              <w:rPr>
                <w:b/>
                <w:i/>
              </w:rPr>
            </w:pPr>
            <w:r w:rsidRPr="00EC616F">
              <w:t>(a)</w:t>
            </w:r>
            <w:r w:rsidRPr="00EC616F">
              <w:rPr>
                <w:b/>
                <w:i/>
              </w:rPr>
              <w:tab/>
            </w:r>
            <w:r w:rsidRPr="00EC616F">
              <w:t>ako informacije o državi podrijetla na razini Unije i zajednička analiza informacija o državi podrijetla iz članaka 8. i 10. Uredbe</w:t>
            </w:r>
            <w:r w:rsidRPr="00EC616F">
              <w:rPr>
                <w:b/>
                <w:i/>
              </w:rPr>
              <w:t xml:space="preserve"> </w:t>
            </w:r>
            <w:r w:rsidRPr="00EC616F">
              <w:t>(EU) br. XXX/XX [Uredba o Agenciji Europske unije za azil] ukazuju na znatne promjene u državi podrijetla koje su relevantne u odnosu na potrebe</w:t>
            </w:r>
            <w:r w:rsidRPr="00EC616F">
              <w:rPr>
                <w:b/>
                <w:i/>
              </w:rPr>
              <w:t xml:space="preserve"> korisnika međunarodne zaštite</w:t>
            </w:r>
            <w:r w:rsidRPr="00EC616F">
              <w:t xml:space="preserve"> za zaštitom</w:t>
            </w:r>
            <w:r w:rsidRPr="00EC616F">
              <w:rPr>
                <w:b/>
                <w:i/>
              </w:rPr>
              <w:t>,</w:t>
            </w:r>
          </w:p>
        </w:tc>
      </w:tr>
    </w:tbl>
    <w:p w14:paraId="3D4F22D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1FF8C5B6"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5C599A8" w14:textId="77777777" w:rsidR="00AF5989" w:rsidRPr="00EC616F" w:rsidRDefault="00AF5989" w:rsidP="00AF5989">
      <w:pPr>
        <w:pStyle w:val="Normal12Italic"/>
        <w:rPr>
          <w:lang w:val="hr-HR"/>
        </w:rPr>
      </w:pPr>
      <w:r w:rsidRPr="00EC616F">
        <w:rPr>
          <w:lang w:val="hr-HR"/>
        </w:rPr>
        <w:t>U skladu s odredbama ove Uredbe: korisnik međunarodne zaštite osoba je koja je dobila status izbjeglice ili status dobiven supsidijarnom zaštitom, a podnositelj je državljanin treće zemlje ili osoba bez državljanstva koja je podnijela zahtjev za međunarodnu zaštitu o kojem još nije donesena konačna odluka.</w:t>
      </w:r>
    </w:p>
    <w:p w14:paraId="28A480E6" w14:textId="77777777" w:rsidR="00AF5989" w:rsidRPr="00EC616F" w:rsidRDefault="00AF5989" w:rsidP="00AF5989">
      <w:r w:rsidRPr="00EC616F">
        <w:rPr>
          <w:rStyle w:val="HideTWBExt"/>
        </w:rPr>
        <w:t>&lt;/Amend&gt;</w:t>
      </w:r>
    </w:p>
    <w:p w14:paraId="49F1BA3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532</w:t>
      </w:r>
      <w:r w:rsidRPr="00EC616F">
        <w:rPr>
          <w:rStyle w:val="HideTWBExt"/>
          <w:b w:val="0"/>
        </w:rPr>
        <w:t>&lt;/NumAm&gt;</w:t>
      </w:r>
    </w:p>
    <w:p w14:paraId="5982A953"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József Nagy, Carlos Coelho</w:t>
      </w:r>
      <w:r w:rsidRPr="00EC616F">
        <w:rPr>
          <w:rStyle w:val="HideTWBExt"/>
          <w:b w:val="0"/>
        </w:rPr>
        <w:t>&lt;/Members&gt;</w:t>
      </w:r>
    </w:p>
    <w:p w14:paraId="04A6B5F7" w14:textId="77777777" w:rsidR="00AF5989" w:rsidRPr="00EC616F" w:rsidRDefault="00AF5989" w:rsidP="00AF5989">
      <w:pPr>
        <w:pStyle w:val="NormalBold"/>
      </w:pPr>
      <w:r w:rsidRPr="00EC616F">
        <w:rPr>
          <w:rStyle w:val="HideTWBExt"/>
          <w:b w:val="0"/>
        </w:rPr>
        <w:t>&lt;/RepeatBlock-By&gt;</w:t>
      </w:r>
    </w:p>
    <w:p w14:paraId="0A9F6BE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0FBF023" w14:textId="77777777" w:rsidR="00AF5989" w:rsidRPr="00EC616F" w:rsidRDefault="00AF5989" w:rsidP="00AF5989">
      <w:pPr>
        <w:pStyle w:val="NormalBold"/>
      </w:pPr>
      <w:r w:rsidRPr="00EC616F">
        <w:rPr>
          <w:rStyle w:val="HideTWBExt"/>
          <w:b w:val="0"/>
        </w:rPr>
        <w:t>&lt;Article&gt;</w:t>
      </w:r>
      <w:r w:rsidRPr="00EC616F">
        <w:t>Članak 15.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3FF9B62" w14:textId="77777777" w:rsidTr="009413C2">
        <w:trPr>
          <w:trHeight w:hRule="exact" w:val="240"/>
          <w:jc w:val="center"/>
        </w:trPr>
        <w:tc>
          <w:tcPr>
            <w:tcW w:w="9752" w:type="dxa"/>
            <w:gridSpan w:val="2"/>
          </w:tcPr>
          <w:p w14:paraId="7C38396A" w14:textId="77777777" w:rsidR="00AF5989" w:rsidRPr="00EC616F" w:rsidRDefault="00AF5989" w:rsidP="009413C2"/>
        </w:tc>
      </w:tr>
      <w:tr w:rsidR="00AF5989" w:rsidRPr="00EC616F" w14:paraId="1D4EBC18" w14:textId="77777777" w:rsidTr="009413C2">
        <w:trPr>
          <w:trHeight w:val="240"/>
          <w:jc w:val="center"/>
        </w:trPr>
        <w:tc>
          <w:tcPr>
            <w:tcW w:w="4876" w:type="dxa"/>
          </w:tcPr>
          <w:p w14:paraId="4FF8CC74" w14:textId="77777777" w:rsidR="00AF5989" w:rsidRPr="00EC616F" w:rsidRDefault="00AF5989" w:rsidP="009413C2">
            <w:pPr>
              <w:pStyle w:val="ColumnHeading"/>
            </w:pPr>
            <w:r w:rsidRPr="00EC616F">
              <w:t>Tekst koji je predložila Komisija</w:t>
            </w:r>
          </w:p>
        </w:tc>
        <w:tc>
          <w:tcPr>
            <w:tcW w:w="4876" w:type="dxa"/>
          </w:tcPr>
          <w:p w14:paraId="16C84D6B" w14:textId="77777777" w:rsidR="00AF5989" w:rsidRPr="00EC616F" w:rsidRDefault="00AF5989" w:rsidP="009413C2">
            <w:pPr>
              <w:pStyle w:val="ColumnHeading"/>
            </w:pPr>
            <w:r w:rsidRPr="00EC616F">
              <w:t>Izmjena</w:t>
            </w:r>
          </w:p>
        </w:tc>
      </w:tr>
      <w:tr w:rsidR="00AF5989" w:rsidRPr="00EC616F" w14:paraId="339380AA" w14:textId="77777777" w:rsidTr="009413C2">
        <w:trPr>
          <w:jc w:val="center"/>
        </w:trPr>
        <w:tc>
          <w:tcPr>
            <w:tcW w:w="4876" w:type="dxa"/>
          </w:tcPr>
          <w:p w14:paraId="70929D5D" w14:textId="77777777" w:rsidR="00AF5989" w:rsidRPr="00EC616F" w:rsidRDefault="00AF5989" w:rsidP="009413C2">
            <w:pPr>
              <w:pStyle w:val="Normal6"/>
              <w:rPr>
                <w:b/>
                <w:i/>
              </w:rPr>
            </w:pPr>
            <w:r w:rsidRPr="00EC616F">
              <w:t>(a)</w:t>
            </w:r>
            <w:r w:rsidRPr="00EC616F">
              <w:rPr>
                <w:b/>
                <w:i/>
              </w:rPr>
              <w:tab/>
              <w:t>ako</w:t>
            </w:r>
            <w:r w:rsidRPr="00EC616F">
              <w:t xml:space="preserve"> informacije o državi podrijetla na razini Unije i zajednička analiza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ukazuju na znatne promjene u državi podrijetla koje su relevantne u odnosu na potrebe podnositelja za zaštitom te</w:t>
            </w:r>
          </w:p>
        </w:tc>
        <w:tc>
          <w:tcPr>
            <w:tcW w:w="4876" w:type="dxa"/>
          </w:tcPr>
          <w:p w14:paraId="43ABDEEA" w14:textId="77777777" w:rsidR="00AF5989" w:rsidRPr="00EC616F" w:rsidRDefault="00AF5989" w:rsidP="009413C2">
            <w:pPr>
              <w:pStyle w:val="Normal6"/>
              <w:rPr>
                <w:b/>
                <w:i/>
              </w:rPr>
            </w:pPr>
            <w:r w:rsidRPr="00EC616F">
              <w:t>(a)</w:t>
            </w:r>
            <w:r w:rsidRPr="00EC616F">
              <w:rPr>
                <w:b/>
                <w:i/>
              </w:rPr>
              <w:tab/>
            </w:r>
            <w:r w:rsidRPr="00EC616F">
              <w:t>informacije o državi podrijetla na razini Unije i zajednička analiza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ukazuju na znatne promjene u državi podrijetla koje su relevantne u odnosu na potrebe podnositelja za zaštitom te</w:t>
            </w:r>
          </w:p>
        </w:tc>
      </w:tr>
    </w:tbl>
    <w:p w14:paraId="3CBBC27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A1F23E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7AFEC0A" w14:textId="77777777" w:rsidR="00AF5989" w:rsidRPr="00EC616F" w:rsidRDefault="00AF5989" w:rsidP="00AF5989">
      <w:pPr>
        <w:pStyle w:val="Normal12Italic"/>
        <w:rPr>
          <w:lang w:val="hr-HR"/>
        </w:rPr>
      </w:pPr>
      <w:r w:rsidRPr="00EC616F">
        <w:rPr>
          <w:lang w:val="hr-HR"/>
        </w:rPr>
        <w:t>Revizija statusa izbjeglice u trenutku revizije boravišne dozvole za ovlaštena tijela država članica pokazala bi se izrazito intenzivnom u pogledu uporabe resursa. Međutim, ovlaštena tijela država članica trebala bi biti obvezna revidirati status međunarodne zaštite kada Agencija Europske unije za azil uoči znatnu bitnu promjenu u državi podrijetla izbjeglice.</w:t>
      </w:r>
    </w:p>
    <w:p w14:paraId="62FF2727" w14:textId="77777777" w:rsidR="00AF5989" w:rsidRPr="00EC616F" w:rsidRDefault="00AF5989" w:rsidP="00AF5989">
      <w:r w:rsidRPr="00EC616F">
        <w:rPr>
          <w:rStyle w:val="HideTWBExt"/>
        </w:rPr>
        <w:t>&lt;/Amend&gt;</w:t>
      </w:r>
    </w:p>
    <w:p w14:paraId="718DF61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533</w:t>
      </w:r>
      <w:r w:rsidRPr="00EC616F">
        <w:rPr>
          <w:rStyle w:val="HideTWBExt"/>
          <w:b w:val="0"/>
        </w:rPr>
        <w:t>&lt;/NumAm&gt;</w:t>
      </w:r>
    </w:p>
    <w:p w14:paraId="6E275C12"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77041EE3" w14:textId="77777777" w:rsidR="00AF5989" w:rsidRPr="00EC616F" w:rsidRDefault="00AF5989" w:rsidP="00AF5989">
      <w:pPr>
        <w:pStyle w:val="NormalBold"/>
      </w:pPr>
      <w:r w:rsidRPr="00EC616F">
        <w:rPr>
          <w:rStyle w:val="HideTWBExt"/>
          <w:b w:val="0"/>
        </w:rPr>
        <w:t>&lt;/RepeatBlock-By&gt;</w:t>
      </w:r>
    </w:p>
    <w:p w14:paraId="7421F08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514A9C8" w14:textId="77777777" w:rsidR="00AF5989" w:rsidRPr="00EC616F" w:rsidRDefault="00AF5989" w:rsidP="00AF5989">
      <w:pPr>
        <w:pStyle w:val="NormalBold"/>
      </w:pPr>
      <w:r w:rsidRPr="00EC616F">
        <w:rPr>
          <w:rStyle w:val="HideTWBExt"/>
          <w:b w:val="0"/>
        </w:rPr>
        <w:t>&lt;Article&gt;</w:t>
      </w:r>
      <w:r w:rsidRPr="00EC616F">
        <w:t>Članak 15.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8A72284" w14:textId="77777777" w:rsidTr="009413C2">
        <w:trPr>
          <w:trHeight w:hRule="exact" w:val="240"/>
          <w:jc w:val="center"/>
        </w:trPr>
        <w:tc>
          <w:tcPr>
            <w:tcW w:w="9752" w:type="dxa"/>
            <w:gridSpan w:val="2"/>
          </w:tcPr>
          <w:p w14:paraId="14C22F8E" w14:textId="77777777" w:rsidR="00AF5989" w:rsidRPr="00EC616F" w:rsidRDefault="00AF5989" w:rsidP="009413C2"/>
        </w:tc>
      </w:tr>
      <w:tr w:rsidR="00AF5989" w:rsidRPr="00EC616F" w14:paraId="10016924" w14:textId="77777777" w:rsidTr="009413C2">
        <w:trPr>
          <w:trHeight w:val="240"/>
          <w:jc w:val="center"/>
        </w:trPr>
        <w:tc>
          <w:tcPr>
            <w:tcW w:w="4876" w:type="dxa"/>
          </w:tcPr>
          <w:p w14:paraId="3EE40A2E" w14:textId="77777777" w:rsidR="00AF5989" w:rsidRPr="00EC616F" w:rsidRDefault="00AF5989" w:rsidP="009413C2">
            <w:pPr>
              <w:pStyle w:val="ColumnHeading"/>
            </w:pPr>
            <w:r w:rsidRPr="00EC616F">
              <w:t>Tekst koji je predložila Komisija</w:t>
            </w:r>
          </w:p>
        </w:tc>
        <w:tc>
          <w:tcPr>
            <w:tcW w:w="4876" w:type="dxa"/>
          </w:tcPr>
          <w:p w14:paraId="4D6753A9" w14:textId="77777777" w:rsidR="00AF5989" w:rsidRPr="00EC616F" w:rsidRDefault="00AF5989" w:rsidP="009413C2">
            <w:pPr>
              <w:pStyle w:val="ColumnHeading"/>
            </w:pPr>
            <w:r w:rsidRPr="00EC616F">
              <w:t>Izmjena</w:t>
            </w:r>
          </w:p>
        </w:tc>
      </w:tr>
      <w:tr w:rsidR="00AF5989" w:rsidRPr="00EC616F" w14:paraId="05A22959" w14:textId="77777777" w:rsidTr="009413C2">
        <w:trPr>
          <w:jc w:val="center"/>
        </w:trPr>
        <w:tc>
          <w:tcPr>
            <w:tcW w:w="4876" w:type="dxa"/>
          </w:tcPr>
          <w:p w14:paraId="212B4F64" w14:textId="77777777" w:rsidR="00AF5989" w:rsidRPr="00EC616F" w:rsidRDefault="00AF5989" w:rsidP="009413C2">
            <w:pPr>
              <w:pStyle w:val="Normal6"/>
              <w:rPr>
                <w:b/>
                <w:i/>
              </w:rPr>
            </w:pPr>
            <w:r w:rsidRPr="00EC616F">
              <w:rPr>
                <w:b/>
                <w:i/>
              </w:rPr>
              <w:t>(b)</w:t>
            </w:r>
            <w:r w:rsidRPr="00EC616F">
              <w:rPr>
                <w:b/>
                <w:i/>
              </w:rPr>
              <w:tab/>
              <w:t>pri prvoj reviziji boravišne dozvole koja se izdaje izbjeglici</w:t>
            </w:r>
            <w:r w:rsidRPr="00EC616F">
              <w:t>.</w:t>
            </w:r>
          </w:p>
        </w:tc>
        <w:tc>
          <w:tcPr>
            <w:tcW w:w="4876" w:type="dxa"/>
          </w:tcPr>
          <w:p w14:paraId="1591637B" w14:textId="77777777" w:rsidR="00AF5989" w:rsidRPr="00EC616F" w:rsidRDefault="00AF5989" w:rsidP="009413C2">
            <w:pPr>
              <w:pStyle w:val="Normal6"/>
              <w:rPr>
                <w:b/>
                <w:i/>
              </w:rPr>
            </w:pPr>
            <w:r w:rsidRPr="00EC616F">
              <w:rPr>
                <w:b/>
                <w:i/>
              </w:rPr>
              <w:t>Briše se</w:t>
            </w:r>
            <w:r w:rsidRPr="00EC616F">
              <w:t>.</w:t>
            </w:r>
          </w:p>
        </w:tc>
      </w:tr>
    </w:tbl>
    <w:p w14:paraId="3918EFA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0CADEB74" w14:textId="77777777" w:rsidR="00AF5989" w:rsidRPr="00EC616F" w:rsidRDefault="00AF5989" w:rsidP="00AF5989">
      <w:r w:rsidRPr="00EC616F">
        <w:rPr>
          <w:rStyle w:val="HideTWBExt"/>
        </w:rPr>
        <w:t>&lt;/Amend&gt;</w:t>
      </w:r>
    </w:p>
    <w:p w14:paraId="072E6D3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534</w:t>
      </w:r>
      <w:r w:rsidRPr="00EC616F">
        <w:rPr>
          <w:rStyle w:val="HideTWBExt"/>
          <w:b w:val="0"/>
        </w:rPr>
        <w:t>&lt;/NumAm&gt;</w:t>
      </w:r>
    </w:p>
    <w:p w14:paraId="1B200FE0"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380DCFC1" w14:textId="77777777" w:rsidR="00AF5989" w:rsidRPr="00EC616F" w:rsidRDefault="00AF5989" w:rsidP="00AF5989">
      <w:pPr>
        <w:pStyle w:val="NormalBold"/>
      </w:pPr>
      <w:r w:rsidRPr="00EC616F">
        <w:rPr>
          <w:rStyle w:val="HideTWBExt"/>
          <w:b w:val="0"/>
        </w:rPr>
        <w:t>&lt;/RepeatBlock-By&gt;</w:t>
      </w:r>
    </w:p>
    <w:p w14:paraId="04E7EE9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0B9CC29" w14:textId="77777777" w:rsidR="00AF5989" w:rsidRPr="00EC616F" w:rsidRDefault="00AF5989" w:rsidP="00AF5989">
      <w:pPr>
        <w:pStyle w:val="NormalBold"/>
      </w:pPr>
      <w:r w:rsidRPr="00EC616F">
        <w:rPr>
          <w:rStyle w:val="HideTWBExt"/>
          <w:b w:val="0"/>
        </w:rPr>
        <w:t>&lt;Article&gt;</w:t>
      </w:r>
      <w:r w:rsidRPr="00EC616F">
        <w:t>Članak 15.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32C7C63" w14:textId="77777777" w:rsidTr="009413C2">
        <w:trPr>
          <w:trHeight w:hRule="exact" w:val="240"/>
          <w:jc w:val="center"/>
        </w:trPr>
        <w:tc>
          <w:tcPr>
            <w:tcW w:w="9752" w:type="dxa"/>
            <w:gridSpan w:val="2"/>
          </w:tcPr>
          <w:p w14:paraId="02DA138B" w14:textId="77777777" w:rsidR="00AF5989" w:rsidRPr="00EC616F" w:rsidRDefault="00AF5989" w:rsidP="009413C2"/>
        </w:tc>
      </w:tr>
      <w:tr w:rsidR="00AF5989" w:rsidRPr="00EC616F" w14:paraId="11C74D0E" w14:textId="77777777" w:rsidTr="009413C2">
        <w:trPr>
          <w:trHeight w:val="240"/>
          <w:jc w:val="center"/>
        </w:trPr>
        <w:tc>
          <w:tcPr>
            <w:tcW w:w="4876" w:type="dxa"/>
          </w:tcPr>
          <w:p w14:paraId="5CACA0FB" w14:textId="77777777" w:rsidR="00AF5989" w:rsidRPr="00EC616F" w:rsidRDefault="00AF5989" w:rsidP="009413C2">
            <w:pPr>
              <w:pStyle w:val="ColumnHeading"/>
            </w:pPr>
            <w:r w:rsidRPr="00EC616F">
              <w:t>Tekst koji je predložila Komisija</w:t>
            </w:r>
          </w:p>
        </w:tc>
        <w:tc>
          <w:tcPr>
            <w:tcW w:w="4876" w:type="dxa"/>
          </w:tcPr>
          <w:p w14:paraId="65A8A4CE" w14:textId="77777777" w:rsidR="00AF5989" w:rsidRPr="00EC616F" w:rsidRDefault="00AF5989" w:rsidP="009413C2">
            <w:pPr>
              <w:pStyle w:val="ColumnHeading"/>
            </w:pPr>
            <w:r w:rsidRPr="00EC616F">
              <w:t>Izmjena</w:t>
            </w:r>
          </w:p>
        </w:tc>
      </w:tr>
      <w:tr w:rsidR="00AF5989" w:rsidRPr="00EC616F" w14:paraId="420D73FE" w14:textId="77777777" w:rsidTr="009413C2">
        <w:trPr>
          <w:jc w:val="center"/>
        </w:trPr>
        <w:tc>
          <w:tcPr>
            <w:tcW w:w="4876" w:type="dxa"/>
          </w:tcPr>
          <w:p w14:paraId="25E3B9E0" w14:textId="77777777" w:rsidR="00AF5989" w:rsidRPr="00EC616F" w:rsidRDefault="00AF5989" w:rsidP="009413C2">
            <w:pPr>
              <w:pStyle w:val="Normal6"/>
              <w:rPr>
                <w:b/>
                <w:i/>
              </w:rPr>
            </w:pPr>
            <w:r w:rsidRPr="00EC616F">
              <w:rPr>
                <w:b/>
                <w:i/>
              </w:rPr>
              <w:t>(b)</w:t>
            </w:r>
            <w:r w:rsidRPr="00EC616F">
              <w:rPr>
                <w:b/>
                <w:i/>
              </w:rPr>
              <w:tab/>
              <w:t>pri prvoj reviziji boravišne dozvole koja se izdaje izbjeglici</w:t>
            </w:r>
            <w:r w:rsidRPr="00EC616F">
              <w:t>.</w:t>
            </w:r>
          </w:p>
        </w:tc>
        <w:tc>
          <w:tcPr>
            <w:tcW w:w="4876" w:type="dxa"/>
          </w:tcPr>
          <w:p w14:paraId="2C5E8B29" w14:textId="77777777" w:rsidR="00AF5989" w:rsidRPr="00EC616F" w:rsidRDefault="00AF5989" w:rsidP="009413C2">
            <w:pPr>
              <w:pStyle w:val="Normal6"/>
              <w:rPr>
                <w:b/>
                <w:i/>
              </w:rPr>
            </w:pPr>
            <w:r w:rsidRPr="00EC616F">
              <w:rPr>
                <w:b/>
                <w:i/>
              </w:rPr>
              <w:t>Briše se</w:t>
            </w:r>
            <w:r w:rsidRPr="00EC616F">
              <w:t>.</w:t>
            </w:r>
          </w:p>
        </w:tc>
      </w:tr>
    </w:tbl>
    <w:p w14:paraId="1927B7C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3C24BB3" w14:textId="77777777" w:rsidR="00AF5989" w:rsidRPr="00EC616F" w:rsidRDefault="00AF5989" w:rsidP="00AF5989">
      <w:r w:rsidRPr="00EC616F">
        <w:rPr>
          <w:rStyle w:val="HideTWBExt"/>
        </w:rPr>
        <w:t>&lt;/Amend&gt;</w:t>
      </w:r>
    </w:p>
    <w:p w14:paraId="6FDED5E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535</w:t>
      </w:r>
      <w:r w:rsidRPr="00EC616F">
        <w:rPr>
          <w:rStyle w:val="HideTWBExt"/>
          <w:b w:val="0"/>
        </w:rPr>
        <w:t>&lt;/NumAm&gt;</w:t>
      </w:r>
    </w:p>
    <w:p w14:paraId="52C13B36"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A09724A"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7725B66" w14:textId="77777777" w:rsidR="00AF5989" w:rsidRPr="00EC616F" w:rsidRDefault="00AF5989" w:rsidP="00AF5989">
      <w:r w:rsidRPr="00EC616F">
        <w:rPr>
          <w:rStyle w:val="HideTWBExt"/>
        </w:rPr>
        <w:t>&lt;/RepeatBlock-By&gt;</w:t>
      </w:r>
    </w:p>
    <w:p w14:paraId="39291BB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9191624" w14:textId="77777777" w:rsidR="00AF5989" w:rsidRPr="00EC616F" w:rsidRDefault="00AF5989" w:rsidP="00AF5989">
      <w:pPr>
        <w:pStyle w:val="NormalBold"/>
      </w:pPr>
      <w:r w:rsidRPr="00EC616F">
        <w:rPr>
          <w:rStyle w:val="HideTWBExt"/>
          <w:b w:val="0"/>
        </w:rPr>
        <w:t>&lt;Article&gt;</w:t>
      </w:r>
      <w:r w:rsidRPr="00EC616F">
        <w:t>Članak 15.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E786121" w14:textId="77777777" w:rsidTr="009413C2">
        <w:trPr>
          <w:trHeight w:hRule="exact" w:val="240"/>
          <w:jc w:val="center"/>
        </w:trPr>
        <w:tc>
          <w:tcPr>
            <w:tcW w:w="9752" w:type="dxa"/>
            <w:gridSpan w:val="2"/>
          </w:tcPr>
          <w:p w14:paraId="52735B0A" w14:textId="77777777" w:rsidR="00AF5989" w:rsidRPr="00EC616F" w:rsidRDefault="00AF5989" w:rsidP="009413C2"/>
        </w:tc>
      </w:tr>
      <w:tr w:rsidR="00AF5989" w:rsidRPr="00EC616F" w14:paraId="54AA1A17" w14:textId="77777777" w:rsidTr="009413C2">
        <w:trPr>
          <w:trHeight w:val="240"/>
          <w:jc w:val="center"/>
        </w:trPr>
        <w:tc>
          <w:tcPr>
            <w:tcW w:w="4876" w:type="dxa"/>
          </w:tcPr>
          <w:p w14:paraId="5B33084D" w14:textId="77777777" w:rsidR="00AF5989" w:rsidRPr="00EC616F" w:rsidRDefault="00AF5989" w:rsidP="009413C2">
            <w:pPr>
              <w:pStyle w:val="ColumnHeading"/>
            </w:pPr>
            <w:r w:rsidRPr="00EC616F">
              <w:t>Tekst koji je predložila Komisija</w:t>
            </w:r>
          </w:p>
        </w:tc>
        <w:tc>
          <w:tcPr>
            <w:tcW w:w="4876" w:type="dxa"/>
          </w:tcPr>
          <w:p w14:paraId="4FD25F98" w14:textId="77777777" w:rsidR="00AF5989" w:rsidRPr="00EC616F" w:rsidRDefault="00AF5989" w:rsidP="009413C2">
            <w:pPr>
              <w:pStyle w:val="ColumnHeading"/>
            </w:pPr>
            <w:r w:rsidRPr="00EC616F">
              <w:t>Izmjena</w:t>
            </w:r>
          </w:p>
        </w:tc>
      </w:tr>
      <w:tr w:rsidR="00AF5989" w:rsidRPr="00EC616F" w14:paraId="1F62FCED" w14:textId="77777777" w:rsidTr="009413C2">
        <w:trPr>
          <w:jc w:val="center"/>
        </w:trPr>
        <w:tc>
          <w:tcPr>
            <w:tcW w:w="4876" w:type="dxa"/>
          </w:tcPr>
          <w:p w14:paraId="1CB7D653" w14:textId="77777777" w:rsidR="00AF5989" w:rsidRPr="00EC616F" w:rsidRDefault="00AF5989" w:rsidP="009413C2">
            <w:pPr>
              <w:pStyle w:val="Normal6"/>
              <w:rPr>
                <w:b/>
                <w:i/>
              </w:rPr>
            </w:pPr>
            <w:r w:rsidRPr="00EC616F">
              <w:rPr>
                <w:b/>
                <w:i/>
              </w:rPr>
              <w:t>(b)</w:t>
            </w:r>
            <w:r w:rsidRPr="00EC616F">
              <w:rPr>
                <w:b/>
                <w:i/>
              </w:rPr>
              <w:tab/>
              <w:t>pri prvoj reviziji boravišne dozvole koja se izdaje izbjeglici</w:t>
            </w:r>
            <w:r w:rsidRPr="00EC616F">
              <w:t>.</w:t>
            </w:r>
          </w:p>
        </w:tc>
        <w:tc>
          <w:tcPr>
            <w:tcW w:w="4876" w:type="dxa"/>
          </w:tcPr>
          <w:p w14:paraId="53A5EC31" w14:textId="77777777" w:rsidR="00AF5989" w:rsidRPr="00EC616F" w:rsidRDefault="00AF5989" w:rsidP="009413C2">
            <w:pPr>
              <w:pStyle w:val="Normal6"/>
              <w:rPr>
                <w:b/>
                <w:i/>
              </w:rPr>
            </w:pPr>
            <w:r w:rsidRPr="00EC616F">
              <w:rPr>
                <w:b/>
                <w:i/>
              </w:rPr>
              <w:t>Briše se</w:t>
            </w:r>
            <w:r w:rsidRPr="00EC616F">
              <w:t>.</w:t>
            </w:r>
          </w:p>
        </w:tc>
      </w:tr>
    </w:tbl>
    <w:p w14:paraId="338DE3D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56B9855" w14:textId="77777777" w:rsidR="00AF5989" w:rsidRPr="00EC616F" w:rsidRDefault="00AF5989" w:rsidP="00AF5989">
      <w:r w:rsidRPr="00EC616F">
        <w:rPr>
          <w:rStyle w:val="HideTWBExt"/>
        </w:rPr>
        <w:t>&lt;/Amend&gt;</w:t>
      </w:r>
    </w:p>
    <w:p w14:paraId="6BBFE92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536</w:t>
      </w:r>
      <w:r w:rsidRPr="00EC616F">
        <w:rPr>
          <w:rStyle w:val="HideTWBExt"/>
          <w:b w:val="0"/>
        </w:rPr>
        <w:t>&lt;/NumAm&gt;</w:t>
      </w:r>
    </w:p>
    <w:p w14:paraId="3C60ECDD"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Carlos Coelho</w:t>
      </w:r>
      <w:r w:rsidRPr="00EC616F">
        <w:rPr>
          <w:rStyle w:val="HideTWBExt"/>
          <w:b w:val="0"/>
        </w:rPr>
        <w:t>&lt;/Members&gt;</w:t>
      </w:r>
    </w:p>
    <w:p w14:paraId="6D6BB6D2" w14:textId="77777777" w:rsidR="00AF5989" w:rsidRPr="00EC616F" w:rsidRDefault="00AF5989" w:rsidP="00AF5989">
      <w:pPr>
        <w:pStyle w:val="NormalBold"/>
      </w:pPr>
      <w:r w:rsidRPr="00EC616F">
        <w:rPr>
          <w:rStyle w:val="HideTWBExt"/>
          <w:b w:val="0"/>
        </w:rPr>
        <w:t>&lt;/RepeatBlock-By&gt;</w:t>
      </w:r>
    </w:p>
    <w:p w14:paraId="58517CA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9277E36" w14:textId="77777777" w:rsidR="00AF5989" w:rsidRPr="00EC616F" w:rsidRDefault="00AF5989" w:rsidP="00AF5989">
      <w:pPr>
        <w:pStyle w:val="NormalBold"/>
      </w:pPr>
      <w:r w:rsidRPr="00EC616F">
        <w:rPr>
          <w:rStyle w:val="HideTWBExt"/>
          <w:b w:val="0"/>
        </w:rPr>
        <w:t>&lt;Article&gt;</w:t>
      </w:r>
      <w:r w:rsidRPr="00EC616F">
        <w:t>Članak 15.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9E659E4" w14:textId="77777777" w:rsidTr="009413C2">
        <w:trPr>
          <w:trHeight w:hRule="exact" w:val="240"/>
          <w:jc w:val="center"/>
        </w:trPr>
        <w:tc>
          <w:tcPr>
            <w:tcW w:w="9752" w:type="dxa"/>
            <w:gridSpan w:val="2"/>
          </w:tcPr>
          <w:p w14:paraId="0B21C745" w14:textId="77777777" w:rsidR="00AF5989" w:rsidRPr="00EC616F" w:rsidRDefault="00AF5989" w:rsidP="009413C2"/>
        </w:tc>
      </w:tr>
      <w:tr w:rsidR="00AF5989" w:rsidRPr="00EC616F" w14:paraId="5F5CAB13" w14:textId="77777777" w:rsidTr="009413C2">
        <w:trPr>
          <w:trHeight w:val="240"/>
          <w:jc w:val="center"/>
        </w:trPr>
        <w:tc>
          <w:tcPr>
            <w:tcW w:w="4876" w:type="dxa"/>
          </w:tcPr>
          <w:p w14:paraId="05133FAC" w14:textId="77777777" w:rsidR="00AF5989" w:rsidRPr="00EC616F" w:rsidRDefault="00AF5989" w:rsidP="009413C2">
            <w:pPr>
              <w:pStyle w:val="ColumnHeading"/>
            </w:pPr>
            <w:r w:rsidRPr="00EC616F">
              <w:t>Tekst koji je predložila Komisija</w:t>
            </w:r>
          </w:p>
        </w:tc>
        <w:tc>
          <w:tcPr>
            <w:tcW w:w="4876" w:type="dxa"/>
          </w:tcPr>
          <w:p w14:paraId="4E7E53AB" w14:textId="77777777" w:rsidR="00AF5989" w:rsidRPr="00EC616F" w:rsidRDefault="00AF5989" w:rsidP="009413C2">
            <w:pPr>
              <w:pStyle w:val="ColumnHeading"/>
            </w:pPr>
            <w:r w:rsidRPr="00EC616F">
              <w:t>Izmjena</w:t>
            </w:r>
          </w:p>
        </w:tc>
      </w:tr>
      <w:tr w:rsidR="00AF5989" w:rsidRPr="00EC616F" w14:paraId="00BCDBC9" w14:textId="77777777" w:rsidTr="009413C2">
        <w:trPr>
          <w:jc w:val="center"/>
        </w:trPr>
        <w:tc>
          <w:tcPr>
            <w:tcW w:w="4876" w:type="dxa"/>
          </w:tcPr>
          <w:p w14:paraId="011BDD96" w14:textId="77777777" w:rsidR="00AF5989" w:rsidRPr="00EC616F" w:rsidRDefault="00AF5989" w:rsidP="009413C2">
            <w:pPr>
              <w:pStyle w:val="Normal6"/>
              <w:rPr>
                <w:b/>
                <w:i/>
              </w:rPr>
            </w:pPr>
            <w:r w:rsidRPr="00EC616F">
              <w:rPr>
                <w:b/>
                <w:i/>
              </w:rPr>
              <w:t>(b)</w:t>
            </w:r>
            <w:r w:rsidRPr="00EC616F">
              <w:rPr>
                <w:b/>
                <w:i/>
              </w:rPr>
              <w:tab/>
              <w:t>pri prvoj reviziji boravišne dozvole koja se izdaje izbjeglici</w:t>
            </w:r>
            <w:r w:rsidRPr="00EC616F">
              <w:t>.</w:t>
            </w:r>
          </w:p>
        </w:tc>
        <w:tc>
          <w:tcPr>
            <w:tcW w:w="4876" w:type="dxa"/>
          </w:tcPr>
          <w:p w14:paraId="25106344" w14:textId="77777777" w:rsidR="00AF5989" w:rsidRPr="00EC616F" w:rsidRDefault="00AF5989" w:rsidP="009413C2">
            <w:pPr>
              <w:pStyle w:val="Normal6"/>
              <w:rPr>
                <w:b/>
                <w:i/>
              </w:rPr>
            </w:pPr>
            <w:r w:rsidRPr="00EC616F">
              <w:rPr>
                <w:b/>
                <w:i/>
              </w:rPr>
              <w:t>Briše se</w:t>
            </w:r>
            <w:r w:rsidRPr="00EC616F">
              <w:t>.</w:t>
            </w:r>
          </w:p>
        </w:tc>
      </w:tr>
    </w:tbl>
    <w:p w14:paraId="68484FD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92C254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D9E7ED6" w14:textId="77777777" w:rsidR="00AF5989" w:rsidRPr="00EC616F" w:rsidRDefault="00AF5989" w:rsidP="00AF5989">
      <w:pPr>
        <w:pStyle w:val="Normal12Italic"/>
        <w:rPr>
          <w:lang w:val="hr-HR"/>
        </w:rPr>
      </w:pPr>
      <w:r w:rsidRPr="00EC616F">
        <w:rPr>
          <w:lang w:val="hr-HR"/>
        </w:rPr>
        <w:t>Revizija statusa izbjeglice u trenutku revizije boravišne dozvole za ovlaštena tijela država članica pokazala bi se izrazito intenzivnom u pogledu uporabe resursa. Međutim, ovlaštena tijela država članica trebala bi biti obvezna revidirati status međunarodne zaštite kada Agencija Europske unije za azil uoči znatnu bitnu promjenu u državi podrijetla izbjeglice.</w:t>
      </w:r>
    </w:p>
    <w:p w14:paraId="7474CF7A" w14:textId="77777777" w:rsidR="00AF5989" w:rsidRPr="00EC616F" w:rsidRDefault="00AF5989" w:rsidP="00AF5989">
      <w:r w:rsidRPr="00EC616F">
        <w:rPr>
          <w:rStyle w:val="HideTWBExt"/>
        </w:rPr>
        <w:t>&lt;/Amend&gt;</w:t>
      </w:r>
    </w:p>
    <w:p w14:paraId="40485F5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537</w:t>
      </w:r>
      <w:r w:rsidRPr="00EC616F">
        <w:rPr>
          <w:rStyle w:val="HideTWBExt"/>
          <w:b w:val="0"/>
        </w:rPr>
        <w:t>&lt;/NumAm&gt;</w:t>
      </w:r>
    </w:p>
    <w:p w14:paraId="337EC60E"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180D011" w14:textId="77777777" w:rsidR="00AF5989" w:rsidRPr="00EC616F" w:rsidRDefault="00AF5989" w:rsidP="00AF5989">
      <w:pPr>
        <w:pStyle w:val="NormalBold"/>
      </w:pPr>
      <w:r w:rsidRPr="00EC616F">
        <w:rPr>
          <w:rStyle w:val="HideTWBExt"/>
          <w:b w:val="0"/>
        </w:rPr>
        <w:t>&lt;/RepeatBlock-By&gt;</w:t>
      </w:r>
    </w:p>
    <w:p w14:paraId="65BAF2D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0040E8E" w14:textId="77777777" w:rsidR="00AF5989" w:rsidRPr="00EC616F" w:rsidRDefault="00AF5989" w:rsidP="00AF5989">
      <w:pPr>
        <w:pStyle w:val="NormalBold"/>
      </w:pPr>
      <w:r w:rsidRPr="00EC616F">
        <w:rPr>
          <w:rStyle w:val="HideTWBExt"/>
          <w:b w:val="0"/>
        </w:rPr>
        <w:t>&lt;Article&gt;</w:t>
      </w:r>
      <w:r w:rsidRPr="00EC616F">
        <w:t>Članak 15.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DCE0129" w14:textId="77777777" w:rsidTr="009413C2">
        <w:trPr>
          <w:trHeight w:hRule="exact" w:val="240"/>
          <w:jc w:val="center"/>
        </w:trPr>
        <w:tc>
          <w:tcPr>
            <w:tcW w:w="9752" w:type="dxa"/>
            <w:gridSpan w:val="2"/>
          </w:tcPr>
          <w:p w14:paraId="46AF4A9B" w14:textId="77777777" w:rsidR="00AF5989" w:rsidRPr="00EC616F" w:rsidRDefault="00AF5989" w:rsidP="009413C2"/>
        </w:tc>
      </w:tr>
      <w:tr w:rsidR="00AF5989" w:rsidRPr="00EC616F" w14:paraId="51A4C826" w14:textId="77777777" w:rsidTr="009413C2">
        <w:trPr>
          <w:trHeight w:val="240"/>
          <w:jc w:val="center"/>
        </w:trPr>
        <w:tc>
          <w:tcPr>
            <w:tcW w:w="4876" w:type="dxa"/>
          </w:tcPr>
          <w:p w14:paraId="730F6E76" w14:textId="77777777" w:rsidR="00AF5989" w:rsidRPr="00EC616F" w:rsidRDefault="00AF5989" w:rsidP="009413C2">
            <w:pPr>
              <w:pStyle w:val="ColumnHeading"/>
            </w:pPr>
            <w:r w:rsidRPr="00EC616F">
              <w:t>Tekst koji je predložila Komisija</w:t>
            </w:r>
          </w:p>
        </w:tc>
        <w:tc>
          <w:tcPr>
            <w:tcW w:w="4876" w:type="dxa"/>
          </w:tcPr>
          <w:p w14:paraId="320DACA3" w14:textId="77777777" w:rsidR="00AF5989" w:rsidRPr="00EC616F" w:rsidRDefault="00AF5989" w:rsidP="009413C2">
            <w:pPr>
              <w:pStyle w:val="ColumnHeading"/>
            </w:pPr>
            <w:r w:rsidRPr="00EC616F">
              <w:t>Izmjena</w:t>
            </w:r>
          </w:p>
        </w:tc>
      </w:tr>
      <w:tr w:rsidR="00AF5989" w:rsidRPr="00EC616F" w14:paraId="739748A9" w14:textId="77777777" w:rsidTr="009413C2">
        <w:trPr>
          <w:jc w:val="center"/>
        </w:trPr>
        <w:tc>
          <w:tcPr>
            <w:tcW w:w="4876" w:type="dxa"/>
          </w:tcPr>
          <w:p w14:paraId="399F38F7" w14:textId="77777777" w:rsidR="00AF5989" w:rsidRPr="00EC616F" w:rsidRDefault="00AF5989" w:rsidP="009413C2">
            <w:pPr>
              <w:pStyle w:val="Normal6"/>
              <w:rPr>
                <w:b/>
                <w:i/>
              </w:rPr>
            </w:pPr>
            <w:r w:rsidRPr="00EC616F">
              <w:t>(b)</w:t>
            </w:r>
            <w:r w:rsidRPr="00EC616F">
              <w:rPr>
                <w:b/>
                <w:i/>
              </w:rPr>
              <w:tab/>
            </w:r>
            <w:r w:rsidRPr="00EC616F">
              <w:t>pri prvoj reviziji boravišne dozvole koja se izdaje izbjeglici.</w:t>
            </w:r>
          </w:p>
        </w:tc>
        <w:tc>
          <w:tcPr>
            <w:tcW w:w="4876" w:type="dxa"/>
          </w:tcPr>
          <w:p w14:paraId="2C59296F" w14:textId="77777777" w:rsidR="00AF5989" w:rsidRPr="00EC616F" w:rsidRDefault="00AF5989" w:rsidP="009413C2">
            <w:pPr>
              <w:pStyle w:val="Normal6"/>
              <w:rPr>
                <w:b/>
                <w:i/>
              </w:rPr>
            </w:pPr>
            <w:r w:rsidRPr="00EC616F">
              <w:t>(b)</w:t>
            </w:r>
            <w:r w:rsidRPr="00EC616F">
              <w:rPr>
                <w:b/>
                <w:i/>
              </w:rPr>
              <w:tab/>
            </w:r>
            <w:r w:rsidRPr="00EC616F">
              <w:t>pri prvoj</w:t>
            </w:r>
            <w:r w:rsidRPr="00EC616F">
              <w:rPr>
                <w:b/>
                <w:i/>
              </w:rPr>
              <w:t xml:space="preserve"> i drugoj</w:t>
            </w:r>
            <w:r w:rsidRPr="00EC616F">
              <w:t xml:space="preserve"> reviziji boravišne dozvole koja se izdaje izbjeglici.</w:t>
            </w:r>
          </w:p>
        </w:tc>
      </w:tr>
    </w:tbl>
    <w:p w14:paraId="0DCB643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ED096AE" w14:textId="77777777" w:rsidR="00AF5989" w:rsidRPr="00EC616F" w:rsidRDefault="00AF5989" w:rsidP="00AF5989">
      <w:r w:rsidRPr="00EC616F">
        <w:rPr>
          <w:rStyle w:val="HideTWBExt"/>
        </w:rPr>
        <w:t>&lt;/Amend&gt;</w:t>
      </w:r>
    </w:p>
    <w:p w14:paraId="33315EF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538</w:t>
      </w:r>
      <w:r w:rsidRPr="00EC616F">
        <w:rPr>
          <w:rStyle w:val="HideTWBExt"/>
          <w:b w:val="0"/>
        </w:rPr>
        <w:t>&lt;/NumAm&gt;</w:t>
      </w:r>
    </w:p>
    <w:p w14:paraId="0815D838" w14:textId="77777777" w:rsidR="00AF5989" w:rsidRPr="00EC616F" w:rsidRDefault="00AF5989" w:rsidP="00AF5989">
      <w:pPr>
        <w:pStyle w:val="NormalBold"/>
      </w:pPr>
      <w:r w:rsidRPr="00EC616F">
        <w:rPr>
          <w:rStyle w:val="HideTWBExt"/>
          <w:b w:val="0"/>
        </w:rPr>
        <w:t>&lt;RepeatBlock-By&gt;&lt;Members&gt;</w:t>
      </w:r>
      <w:r w:rsidRPr="00EC616F">
        <w:t>Anna Maria Corazza Bildt</w:t>
      </w:r>
      <w:r w:rsidRPr="00EC616F">
        <w:rPr>
          <w:rStyle w:val="HideTWBExt"/>
          <w:b w:val="0"/>
        </w:rPr>
        <w:t>&lt;/Members&gt;</w:t>
      </w:r>
    </w:p>
    <w:p w14:paraId="49149AAF" w14:textId="77777777" w:rsidR="00AF5989" w:rsidRPr="00EC616F" w:rsidRDefault="00AF5989" w:rsidP="00AF5989">
      <w:pPr>
        <w:pStyle w:val="NormalBold"/>
      </w:pPr>
      <w:r w:rsidRPr="00EC616F">
        <w:rPr>
          <w:rStyle w:val="HideTWBExt"/>
          <w:b w:val="0"/>
        </w:rPr>
        <w:t>&lt;/RepeatBlock-By&gt;</w:t>
      </w:r>
    </w:p>
    <w:p w14:paraId="367F0A3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2B77CE7" w14:textId="77777777" w:rsidR="00AF5989" w:rsidRPr="00EC616F" w:rsidRDefault="00AF5989" w:rsidP="00AF5989">
      <w:pPr>
        <w:pStyle w:val="NormalBold"/>
      </w:pPr>
      <w:r w:rsidRPr="00EC616F">
        <w:rPr>
          <w:rStyle w:val="HideTWBExt"/>
          <w:b w:val="0"/>
        </w:rPr>
        <w:t>&lt;Article&gt;</w:t>
      </w:r>
      <w:r w:rsidRPr="00EC616F">
        <w:t>Članak 15. – stavak 1. – točka ba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45533A5" w14:textId="77777777" w:rsidTr="009413C2">
        <w:trPr>
          <w:trHeight w:hRule="exact" w:val="240"/>
          <w:jc w:val="center"/>
        </w:trPr>
        <w:tc>
          <w:tcPr>
            <w:tcW w:w="9752" w:type="dxa"/>
            <w:gridSpan w:val="2"/>
          </w:tcPr>
          <w:p w14:paraId="143F881B" w14:textId="77777777" w:rsidR="00AF5989" w:rsidRPr="00EC616F" w:rsidRDefault="00AF5989" w:rsidP="009413C2"/>
        </w:tc>
      </w:tr>
      <w:tr w:rsidR="00AF5989" w:rsidRPr="00EC616F" w14:paraId="3FE2B97C" w14:textId="77777777" w:rsidTr="009413C2">
        <w:trPr>
          <w:trHeight w:val="240"/>
          <w:jc w:val="center"/>
        </w:trPr>
        <w:tc>
          <w:tcPr>
            <w:tcW w:w="4876" w:type="dxa"/>
          </w:tcPr>
          <w:p w14:paraId="33AB37DB" w14:textId="77777777" w:rsidR="00AF5989" w:rsidRPr="00EC616F" w:rsidRDefault="00AF5989" w:rsidP="009413C2">
            <w:pPr>
              <w:pStyle w:val="ColumnHeading"/>
            </w:pPr>
            <w:r w:rsidRPr="00EC616F">
              <w:t>Tekst koji je predložila Komisija</w:t>
            </w:r>
          </w:p>
        </w:tc>
        <w:tc>
          <w:tcPr>
            <w:tcW w:w="4876" w:type="dxa"/>
          </w:tcPr>
          <w:p w14:paraId="4A8A8A26" w14:textId="77777777" w:rsidR="00AF5989" w:rsidRPr="00EC616F" w:rsidRDefault="00AF5989" w:rsidP="009413C2">
            <w:pPr>
              <w:pStyle w:val="ColumnHeading"/>
            </w:pPr>
            <w:r w:rsidRPr="00EC616F">
              <w:t>Izmjena</w:t>
            </w:r>
          </w:p>
        </w:tc>
      </w:tr>
      <w:tr w:rsidR="00AF5989" w:rsidRPr="00EC616F" w14:paraId="115C07F0" w14:textId="77777777" w:rsidTr="009413C2">
        <w:trPr>
          <w:jc w:val="center"/>
        </w:trPr>
        <w:tc>
          <w:tcPr>
            <w:tcW w:w="4876" w:type="dxa"/>
          </w:tcPr>
          <w:p w14:paraId="77F2902D" w14:textId="77777777" w:rsidR="00AF5989" w:rsidRPr="00EC616F" w:rsidRDefault="00AF5989" w:rsidP="009413C2">
            <w:pPr>
              <w:pStyle w:val="Normal6"/>
            </w:pPr>
          </w:p>
        </w:tc>
        <w:tc>
          <w:tcPr>
            <w:tcW w:w="4876" w:type="dxa"/>
          </w:tcPr>
          <w:p w14:paraId="2F920F27" w14:textId="77777777" w:rsidR="00AF5989" w:rsidRPr="00EC616F" w:rsidRDefault="00AF5989" w:rsidP="009413C2">
            <w:pPr>
              <w:pStyle w:val="Normal6"/>
              <w:rPr>
                <w:b/>
                <w:i/>
              </w:rPr>
            </w:pPr>
            <w:r w:rsidRPr="00EC616F">
              <w:rPr>
                <w:b/>
                <w:i/>
              </w:rPr>
              <w:t>(ba)</w:t>
            </w:r>
            <w:r w:rsidRPr="00EC616F">
              <w:rPr>
                <w:b/>
                <w:i/>
              </w:rPr>
              <w:tab/>
              <w:t>Ovaj se članak ne primjenjuje na maloljetnike bez pratnje, osim ako to nije u njihovu najboljem interesu i ako se utvrdi da neće biti izloženi ozbiljnoj opasnosti nakon povratka u treću zemlju podrijetla.</w:t>
            </w:r>
          </w:p>
        </w:tc>
      </w:tr>
    </w:tbl>
    <w:p w14:paraId="12A9419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24597DF" w14:textId="77777777" w:rsidR="00AF5989" w:rsidRPr="00EC616F" w:rsidRDefault="00AF5989" w:rsidP="00AF5989">
      <w:r w:rsidRPr="00EC616F">
        <w:rPr>
          <w:rStyle w:val="HideTWBExt"/>
        </w:rPr>
        <w:t>&lt;/Amend&gt;</w:t>
      </w:r>
    </w:p>
    <w:p w14:paraId="42DFF5F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539</w:t>
      </w:r>
      <w:r w:rsidRPr="00EC616F">
        <w:rPr>
          <w:rStyle w:val="HideTWBExt"/>
          <w:b w:val="0"/>
        </w:rPr>
        <w:t>&lt;/NumAm&gt;</w:t>
      </w:r>
    </w:p>
    <w:p w14:paraId="24EBE82A"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09365F2A" w14:textId="77777777" w:rsidR="00AF5989" w:rsidRPr="00EC616F" w:rsidRDefault="00AF5989" w:rsidP="00AF5989">
      <w:pPr>
        <w:pStyle w:val="NormalBold"/>
      </w:pPr>
      <w:r w:rsidRPr="00EC616F">
        <w:rPr>
          <w:rStyle w:val="HideTWBExt"/>
          <w:b w:val="0"/>
        </w:rPr>
        <w:t>&lt;/RepeatBlock-By&gt;</w:t>
      </w:r>
    </w:p>
    <w:p w14:paraId="05ED81D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399BAD8" w14:textId="77777777" w:rsidR="00AF5989" w:rsidRPr="00EC616F" w:rsidRDefault="00AF5989" w:rsidP="00AF5989">
      <w:pPr>
        <w:pStyle w:val="NormalBold"/>
      </w:pPr>
      <w:r w:rsidRPr="00EC616F">
        <w:rPr>
          <w:rStyle w:val="HideTWBExt"/>
          <w:b w:val="0"/>
        </w:rPr>
        <w:t>&lt;Article&gt;</w:t>
      </w:r>
      <w:r w:rsidRPr="00EC616F">
        <w:t>Članak 16.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26BF47A" w14:textId="77777777" w:rsidTr="009413C2">
        <w:trPr>
          <w:trHeight w:hRule="exact" w:val="240"/>
          <w:jc w:val="center"/>
        </w:trPr>
        <w:tc>
          <w:tcPr>
            <w:tcW w:w="9752" w:type="dxa"/>
            <w:gridSpan w:val="2"/>
          </w:tcPr>
          <w:p w14:paraId="3BA19F60" w14:textId="77777777" w:rsidR="00AF5989" w:rsidRPr="00EC616F" w:rsidRDefault="00AF5989" w:rsidP="009413C2"/>
        </w:tc>
      </w:tr>
      <w:tr w:rsidR="00AF5989" w:rsidRPr="00EC616F" w14:paraId="6B2E33C2" w14:textId="77777777" w:rsidTr="009413C2">
        <w:trPr>
          <w:trHeight w:val="240"/>
          <w:jc w:val="center"/>
        </w:trPr>
        <w:tc>
          <w:tcPr>
            <w:tcW w:w="4876" w:type="dxa"/>
          </w:tcPr>
          <w:p w14:paraId="428EB48D" w14:textId="77777777" w:rsidR="00AF5989" w:rsidRPr="00EC616F" w:rsidRDefault="00AF5989" w:rsidP="009413C2">
            <w:pPr>
              <w:pStyle w:val="ColumnHeading"/>
            </w:pPr>
            <w:r w:rsidRPr="00EC616F">
              <w:t>Tekst koji je predložila Komisija</w:t>
            </w:r>
          </w:p>
        </w:tc>
        <w:tc>
          <w:tcPr>
            <w:tcW w:w="4876" w:type="dxa"/>
          </w:tcPr>
          <w:p w14:paraId="77B162F4" w14:textId="77777777" w:rsidR="00AF5989" w:rsidRPr="00EC616F" w:rsidRDefault="00AF5989" w:rsidP="009413C2">
            <w:pPr>
              <w:pStyle w:val="ColumnHeading"/>
            </w:pPr>
            <w:r w:rsidRPr="00EC616F">
              <w:t>Izmjena</w:t>
            </w:r>
          </w:p>
        </w:tc>
      </w:tr>
      <w:tr w:rsidR="00AF5989" w:rsidRPr="00EC616F" w14:paraId="549DCD99" w14:textId="77777777" w:rsidTr="009413C2">
        <w:trPr>
          <w:jc w:val="center"/>
        </w:trPr>
        <w:tc>
          <w:tcPr>
            <w:tcW w:w="4876" w:type="dxa"/>
          </w:tcPr>
          <w:p w14:paraId="668482E6" w14:textId="77777777" w:rsidR="00AF5989" w:rsidRPr="00EC616F" w:rsidRDefault="00AF5989" w:rsidP="009413C2">
            <w:pPr>
              <w:pStyle w:val="Normal6"/>
              <w:rPr>
                <w:b/>
                <w:i/>
              </w:rPr>
            </w:pPr>
            <w:r w:rsidRPr="00EC616F">
              <w:t>Ugroza života te teške povrede i ozljede iz</w:t>
            </w:r>
            <w:r w:rsidRPr="00EC616F">
              <w:rPr>
                <w:b/>
                <w:i/>
              </w:rPr>
              <w:t xml:space="preserve"> članka 2</w:t>
            </w:r>
            <w:r w:rsidRPr="00EC616F">
              <w:t>.</w:t>
            </w:r>
            <w:r w:rsidRPr="00EC616F">
              <w:rPr>
                <w:b/>
                <w:i/>
              </w:rPr>
              <w:t xml:space="preserve"> stavka 5.</w:t>
            </w:r>
            <w:r w:rsidRPr="00EC616F">
              <w:t xml:space="preserve"> odnose se na:</w:t>
            </w:r>
          </w:p>
        </w:tc>
        <w:tc>
          <w:tcPr>
            <w:tcW w:w="4876" w:type="dxa"/>
          </w:tcPr>
          <w:p w14:paraId="049EA147" w14:textId="77777777" w:rsidR="00AF5989" w:rsidRPr="00EC616F" w:rsidRDefault="00AF5989" w:rsidP="009413C2">
            <w:pPr>
              <w:pStyle w:val="Normal6"/>
              <w:rPr>
                <w:b/>
                <w:i/>
              </w:rPr>
            </w:pPr>
            <w:r w:rsidRPr="00EC616F">
              <w:t>Ugroza života te teške povrede i ozljede iz</w:t>
            </w:r>
            <w:r w:rsidRPr="00EC616F">
              <w:rPr>
                <w:b/>
                <w:i/>
              </w:rPr>
              <w:t xml:space="preserve"> članka 2</w:t>
            </w:r>
            <w:r w:rsidRPr="00EC616F">
              <w:t>.</w:t>
            </w:r>
            <w:r w:rsidRPr="00EC616F">
              <w:rPr>
                <w:b/>
                <w:i/>
              </w:rPr>
              <w:t xml:space="preserve"> stavka 5.</w:t>
            </w:r>
            <w:r w:rsidRPr="00EC616F">
              <w:t xml:space="preserve"> odnose se</w:t>
            </w:r>
            <w:r w:rsidRPr="00EC616F">
              <w:rPr>
                <w:b/>
                <w:i/>
              </w:rPr>
              <w:t xml:space="preserve"> isključivo</w:t>
            </w:r>
            <w:r w:rsidRPr="00EC616F">
              <w:t xml:space="preserve"> na:</w:t>
            </w:r>
          </w:p>
        </w:tc>
      </w:tr>
    </w:tbl>
    <w:p w14:paraId="44E5584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D7757C8" w14:textId="77777777" w:rsidR="00AF5989" w:rsidRPr="00EC616F" w:rsidRDefault="00AF5989" w:rsidP="00AF5989">
      <w:r w:rsidRPr="00EC616F">
        <w:rPr>
          <w:rStyle w:val="HideTWBExt"/>
        </w:rPr>
        <w:t>&lt;/Amend&gt;</w:t>
      </w:r>
    </w:p>
    <w:p w14:paraId="566F66E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540</w:t>
      </w:r>
      <w:r w:rsidRPr="00EC616F">
        <w:rPr>
          <w:rStyle w:val="HideTWBExt"/>
          <w:b w:val="0"/>
        </w:rPr>
        <w:t>&lt;/NumAm&gt;</w:t>
      </w:r>
    </w:p>
    <w:p w14:paraId="0ACB7E31"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3BB4E236" w14:textId="77777777" w:rsidR="00AF5989" w:rsidRPr="00EC616F" w:rsidRDefault="00AF5989" w:rsidP="00AF5989">
      <w:pPr>
        <w:pStyle w:val="NormalBold"/>
      </w:pPr>
      <w:r w:rsidRPr="00EC616F">
        <w:rPr>
          <w:rStyle w:val="HideTWBExt"/>
          <w:b w:val="0"/>
        </w:rPr>
        <w:t>&lt;/RepeatBlock-By&gt;</w:t>
      </w:r>
    </w:p>
    <w:p w14:paraId="2557053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670C3EA" w14:textId="77777777" w:rsidR="00AF5989" w:rsidRPr="00EC616F" w:rsidRDefault="00AF5989" w:rsidP="00AF5989">
      <w:pPr>
        <w:pStyle w:val="NormalBold"/>
      </w:pPr>
      <w:r w:rsidRPr="00EC616F">
        <w:rPr>
          <w:rStyle w:val="HideTWBExt"/>
          <w:b w:val="0"/>
        </w:rPr>
        <w:t>&lt;Article&gt;</w:t>
      </w:r>
      <w:r w:rsidRPr="00EC616F">
        <w:t>Članak 16.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D84DC0E" w14:textId="77777777" w:rsidTr="009413C2">
        <w:trPr>
          <w:trHeight w:hRule="exact" w:val="240"/>
          <w:jc w:val="center"/>
        </w:trPr>
        <w:tc>
          <w:tcPr>
            <w:tcW w:w="9752" w:type="dxa"/>
            <w:gridSpan w:val="2"/>
          </w:tcPr>
          <w:p w14:paraId="7F1897CF" w14:textId="77777777" w:rsidR="00AF5989" w:rsidRPr="00EC616F" w:rsidRDefault="00AF5989" w:rsidP="009413C2"/>
        </w:tc>
      </w:tr>
      <w:tr w:rsidR="00AF5989" w:rsidRPr="00EC616F" w14:paraId="40FA339D" w14:textId="77777777" w:rsidTr="009413C2">
        <w:trPr>
          <w:trHeight w:val="240"/>
          <w:jc w:val="center"/>
        </w:trPr>
        <w:tc>
          <w:tcPr>
            <w:tcW w:w="4876" w:type="dxa"/>
          </w:tcPr>
          <w:p w14:paraId="1CFAE8AB" w14:textId="77777777" w:rsidR="00AF5989" w:rsidRPr="00EC616F" w:rsidRDefault="00AF5989" w:rsidP="009413C2">
            <w:pPr>
              <w:pStyle w:val="ColumnHeading"/>
            </w:pPr>
            <w:r w:rsidRPr="00EC616F">
              <w:t>Tekst koji je predložila Komisija</w:t>
            </w:r>
          </w:p>
        </w:tc>
        <w:tc>
          <w:tcPr>
            <w:tcW w:w="4876" w:type="dxa"/>
          </w:tcPr>
          <w:p w14:paraId="60BCAB08" w14:textId="77777777" w:rsidR="00AF5989" w:rsidRPr="00EC616F" w:rsidRDefault="00AF5989" w:rsidP="009413C2">
            <w:pPr>
              <w:pStyle w:val="ColumnHeading"/>
            </w:pPr>
            <w:r w:rsidRPr="00EC616F">
              <w:t>Izmjena</w:t>
            </w:r>
          </w:p>
        </w:tc>
      </w:tr>
      <w:tr w:rsidR="00AF5989" w:rsidRPr="00EC616F" w14:paraId="69F7339E" w14:textId="77777777" w:rsidTr="009413C2">
        <w:trPr>
          <w:jc w:val="center"/>
        </w:trPr>
        <w:tc>
          <w:tcPr>
            <w:tcW w:w="4876" w:type="dxa"/>
          </w:tcPr>
          <w:p w14:paraId="599AE27A" w14:textId="77777777" w:rsidR="00AF5989" w:rsidRPr="00EC616F" w:rsidRDefault="00AF5989" w:rsidP="009413C2">
            <w:pPr>
              <w:pStyle w:val="Normal6"/>
              <w:rPr>
                <w:b/>
                <w:i/>
              </w:rPr>
            </w:pPr>
            <w:r w:rsidRPr="00EC616F">
              <w:t>(a)</w:t>
            </w:r>
            <w:r w:rsidRPr="00EC616F">
              <w:rPr>
                <w:b/>
                <w:i/>
              </w:rPr>
              <w:tab/>
            </w:r>
            <w:r w:rsidRPr="00EC616F">
              <w:t>smrtnu kaznu ili smaknuće; ili</w:t>
            </w:r>
          </w:p>
        </w:tc>
        <w:tc>
          <w:tcPr>
            <w:tcW w:w="4876" w:type="dxa"/>
          </w:tcPr>
          <w:p w14:paraId="25EF575C" w14:textId="77777777" w:rsidR="00AF5989" w:rsidRPr="00EC616F" w:rsidRDefault="00AF5989" w:rsidP="009413C2">
            <w:pPr>
              <w:pStyle w:val="Normal6"/>
              <w:rPr>
                <w:b/>
                <w:i/>
              </w:rPr>
            </w:pPr>
            <w:r w:rsidRPr="00EC616F">
              <w:t>(a)</w:t>
            </w:r>
            <w:r w:rsidRPr="00EC616F">
              <w:rPr>
                <w:b/>
                <w:i/>
              </w:rPr>
              <w:tab/>
            </w:r>
            <w:r w:rsidRPr="00EC616F">
              <w:t>smrtnu kaznu ili smaknuće</w:t>
            </w:r>
            <w:r w:rsidRPr="00EC616F">
              <w:rPr>
                <w:b/>
                <w:i/>
              </w:rPr>
              <w:t xml:space="preserve"> u državi podrijetla</w:t>
            </w:r>
            <w:r w:rsidRPr="00EC616F">
              <w:t>; ili</w:t>
            </w:r>
          </w:p>
        </w:tc>
      </w:tr>
    </w:tbl>
    <w:p w14:paraId="4B84346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9DA2A02" w14:textId="77777777" w:rsidR="00AF5989" w:rsidRPr="00EC616F" w:rsidRDefault="00AF5989" w:rsidP="00AF5989">
      <w:r w:rsidRPr="00EC616F">
        <w:rPr>
          <w:rStyle w:val="HideTWBExt"/>
        </w:rPr>
        <w:t>&lt;/Amend&gt;</w:t>
      </w:r>
    </w:p>
    <w:p w14:paraId="318A4E1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541</w:t>
      </w:r>
      <w:r w:rsidRPr="00EC616F">
        <w:rPr>
          <w:rStyle w:val="HideTWBExt"/>
          <w:b w:val="0"/>
        </w:rPr>
        <w:t>&lt;/NumAm&gt;</w:t>
      </w:r>
    </w:p>
    <w:p w14:paraId="21E3A200"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34CAB052" w14:textId="77777777" w:rsidR="00AF5989" w:rsidRPr="00EC616F" w:rsidRDefault="00AF5989" w:rsidP="00AF5989">
      <w:pPr>
        <w:pStyle w:val="NormalBold"/>
      </w:pPr>
      <w:r w:rsidRPr="00EC616F">
        <w:rPr>
          <w:rStyle w:val="HideTWBExt"/>
          <w:b w:val="0"/>
        </w:rPr>
        <w:t>&lt;/RepeatBlock-By&gt;</w:t>
      </w:r>
    </w:p>
    <w:p w14:paraId="5EDAF6D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13D0AD3" w14:textId="77777777" w:rsidR="00AF5989" w:rsidRPr="00EC616F" w:rsidRDefault="00AF5989" w:rsidP="00AF5989">
      <w:pPr>
        <w:pStyle w:val="NormalBold"/>
      </w:pPr>
      <w:r w:rsidRPr="00EC616F">
        <w:rPr>
          <w:rStyle w:val="HideTWBExt"/>
          <w:b w:val="0"/>
        </w:rPr>
        <w:t>&lt;Article&gt;</w:t>
      </w:r>
      <w:r w:rsidRPr="00EC616F">
        <w:t>Članak 16.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F0517E2" w14:textId="77777777" w:rsidTr="009413C2">
        <w:trPr>
          <w:trHeight w:hRule="exact" w:val="240"/>
          <w:jc w:val="center"/>
        </w:trPr>
        <w:tc>
          <w:tcPr>
            <w:tcW w:w="9752" w:type="dxa"/>
            <w:gridSpan w:val="2"/>
          </w:tcPr>
          <w:p w14:paraId="6DD4FD44" w14:textId="77777777" w:rsidR="00AF5989" w:rsidRPr="00EC616F" w:rsidRDefault="00AF5989" w:rsidP="009413C2"/>
        </w:tc>
      </w:tr>
      <w:tr w:rsidR="00AF5989" w:rsidRPr="00EC616F" w14:paraId="4EAF87A8" w14:textId="77777777" w:rsidTr="009413C2">
        <w:trPr>
          <w:trHeight w:val="240"/>
          <w:jc w:val="center"/>
        </w:trPr>
        <w:tc>
          <w:tcPr>
            <w:tcW w:w="4876" w:type="dxa"/>
          </w:tcPr>
          <w:p w14:paraId="21720E72" w14:textId="77777777" w:rsidR="00AF5989" w:rsidRPr="00EC616F" w:rsidRDefault="00AF5989" w:rsidP="009413C2">
            <w:pPr>
              <w:pStyle w:val="ColumnHeading"/>
            </w:pPr>
            <w:r w:rsidRPr="00EC616F">
              <w:t>Tekst koji je predložila Komisija</w:t>
            </w:r>
          </w:p>
        </w:tc>
        <w:tc>
          <w:tcPr>
            <w:tcW w:w="4876" w:type="dxa"/>
          </w:tcPr>
          <w:p w14:paraId="2FA100FC" w14:textId="77777777" w:rsidR="00AF5989" w:rsidRPr="00EC616F" w:rsidRDefault="00AF5989" w:rsidP="009413C2">
            <w:pPr>
              <w:pStyle w:val="ColumnHeading"/>
            </w:pPr>
            <w:r w:rsidRPr="00EC616F">
              <w:t>Izmjena</w:t>
            </w:r>
          </w:p>
        </w:tc>
      </w:tr>
      <w:tr w:rsidR="00AF5989" w:rsidRPr="00EC616F" w14:paraId="32B6CBBC" w14:textId="77777777" w:rsidTr="009413C2">
        <w:trPr>
          <w:jc w:val="center"/>
        </w:trPr>
        <w:tc>
          <w:tcPr>
            <w:tcW w:w="4876" w:type="dxa"/>
          </w:tcPr>
          <w:p w14:paraId="3EF41624" w14:textId="77777777" w:rsidR="00AF5989" w:rsidRPr="00EC616F" w:rsidRDefault="00AF5989" w:rsidP="009413C2">
            <w:pPr>
              <w:pStyle w:val="Normal6"/>
              <w:rPr>
                <w:b/>
                <w:i/>
              </w:rPr>
            </w:pPr>
            <w:r w:rsidRPr="00EC616F">
              <w:t>(b)</w:t>
            </w:r>
            <w:r w:rsidRPr="00EC616F">
              <w:rPr>
                <w:b/>
                <w:i/>
              </w:rPr>
              <w:tab/>
            </w:r>
            <w:r w:rsidRPr="00EC616F">
              <w:t>mučenje</w:t>
            </w:r>
            <w:r w:rsidRPr="00EC616F">
              <w:rPr>
                <w:b/>
                <w:i/>
              </w:rPr>
              <w:t xml:space="preserve"> ili nečovječno ili ponižavajuće postupanje ili kažnjavanje</w:t>
            </w:r>
            <w:r w:rsidRPr="00EC616F">
              <w:t xml:space="preserve"> podnositelja zahtjeva u državi podrijetla; ili</w:t>
            </w:r>
          </w:p>
        </w:tc>
        <w:tc>
          <w:tcPr>
            <w:tcW w:w="4876" w:type="dxa"/>
          </w:tcPr>
          <w:p w14:paraId="35024250" w14:textId="77777777" w:rsidR="00AF5989" w:rsidRPr="00EC616F" w:rsidRDefault="00AF5989" w:rsidP="009413C2">
            <w:pPr>
              <w:pStyle w:val="Normal6"/>
              <w:rPr>
                <w:b/>
                <w:i/>
              </w:rPr>
            </w:pPr>
            <w:r w:rsidRPr="00EC616F">
              <w:t>(b)</w:t>
            </w:r>
            <w:r w:rsidRPr="00EC616F">
              <w:rPr>
                <w:b/>
                <w:i/>
              </w:rPr>
              <w:tab/>
            </w:r>
            <w:r w:rsidRPr="00EC616F">
              <w:t>mučenje podnositelja zahtjeva u državi podrijetla; ili</w:t>
            </w:r>
          </w:p>
        </w:tc>
      </w:tr>
    </w:tbl>
    <w:p w14:paraId="29B2A88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5F792CA"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5C72A1F" w14:textId="77777777" w:rsidR="00AF5989" w:rsidRPr="00EC616F" w:rsidRDefault="00AF5989" w:rsidP="00AF5989">
      <w:pPr>
        <w:pStyle w:val="Normal12Italic"/>
        <w:rPr>
          <w:lang w:val="hr-HR"/>
        </w:rPr>
      </w:pPr>
      <w:r w:rsidRPr="00EC616F">
        <w:rPr>
          <w:lang w:val="hr-HR"/>
        </w:rPr>
        <w:t>Nečovječno ili ponižavajuće postupanje odviše je dvosmisleno, a kažnjavanje odviše općenito.</w:t>
      </w:r>
    </w:p>
    <w:p w14:paraId="04A7BFD5" w14:textId="77777777" w:rsidR="00AF5989" w:rsidRPr="00EC616F" w:rsidRDefault="00AF5989" w:rsidP="00AF5989">
      <w:r w:rsidRPr="00EC616F">
        <w:rPr>
          <w:rStyle w:val="HideTWBExt"/>
        </w:rPr>
        <w:t>&lt;/Amend&gt;</w:t>
      </w:r>
    </w:p>
    <w:p w14:paraId="3276F65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542</w:t>
      </w:r>
      <w:r w:rsidRPr="00EC616F">
        <w:rPr>
          <w:rStyle w:val="HideTWBExt"/>
          <w:b w:val="0"/>
        </w:rPr>
        <w:t>&lt;/NumAm&gt;</w:t>
      </w:r>
    </w:p>
    <w:p w14:paraId="18D45426"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24ACFDAA" w14:textId="77777777" w:rsidR="00AF5989" w:rsidRPr="00EC616F" w:rsidRDefault="00AF5989" w:rsidP="00AF5989">
      <w:pPr>
        <w:pStyle w:val="NormalBold"/>
      </w:pPr>
      <w:r w:rsidRPr="00EC616F">
        <w:rPr>
          <w:rStyle w:val="HideTWBExt"/>
          <w:b w:val="0"/>
        </w:rPr>
        <w:t>&lt;/RepeatBlock-By&gt;</w:t>
      </w:r>
    </w:p>
    <w:p w14:paraId="1B8C1DA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95A60AA" w14:textId="77777777" w:rsidR="00AF5989" w:rsidRPr="00EC616F" w:rsidRDefault="00AF5989" w:rsidP="00AF5989">
      <w:pPr>
        <w:pStyle w:val="NormalBold"/>
      </w:pPr>
      <w:r w:rsidRPr="00EC616F">
        <w:rPr>
          <w:rStyle w:val="HideTWBExt"/>
          <w:b w:val="0"/>
        </w:rPr>
        <w:t>&lt;Article&gt;</w:t>
      </w:r>
      <w:r w:rsidRPr="00EC616F">
        <w:t>Članak 16.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B3F8ED9" w14:textId="77777777" w:rsidTr="009413C2">
        <w:trPr>
          <w:trHeight w:hRule="exact" w:val="240"/>
          <w:jc w:val="center"/>
        </w:trPr>
        <w:tc>
          <w:tcPr>
            <w:tcW w:w="9752" w:type="dxa"/>
            <w:gridSpan w:val="2"/>
          </w:tcPr>
          <w:p w14:paraId="4B3B4129" w14:textId="77777777" w:rsidR="00AF5989" w:rsidRPr="00EC616F" w:rsidRDefault="00AF5989" w:rsidP="009413C2"/>
        </w:tc>
      </w:tr>
      <w:tr w:rsidR="00AF5989" w:rsidRPr="00EC616F" w14:paraId="24C44366" w14:textId="77777777" w:rsidTr="009413C2">
        <w:trPr>
          <w:trHeight w:val="240"/>
          <w:jc w:val="center"/>
        </w:trPr>
        <w:tc>
          <w:tcPr>
            <w:tcW w:w="4876" w:type="dxa"/>
          </w:tcPr>
          <w:p w14:paraId="1057E337" w14:textId="77777777" w:rsidR="00AF5989" w:rsidRPr="00EC616F" w:rsidRDefault="00AF5989" w:rsidP="009413C2">
            <w:pPr>
              <w:pStyle w:val="ColumnHeading"/>
            </w:pPr>
            <w:r w:rsidRPr="00EC616F">
              <w:t>Tekst koji je predložila Komisija</w:t>
            </w:r>
          </w:p>
        </w:tc>
        <w:tc>
          <w:tcPr>
            <w:tcW w:w="4876" w:type="dxa"/>
          </w:tcPr>
          <w:p w14:paraId="16B47A4B" w14:textId="77777777" w:rsidR="00AF5989" w:rsidRPr="00EC616F" w:rsidRDefault="00AF5989" w:rsidP="009413C2">
            <w:pPr>
              <w:pStyle w:val="ColumnHeading"/>
            </w:pPr>
            <w:r w:rsidRPr="00EC616F">
              <w:t>Izmjena</w:t>
            </w:r>
          </w:p>
        </w:tc>
      </w:tr>
      <w:tr w:rsidR="00AF5989" w:rsidRPr="00EC616F" w14:paraId="2A4CE30A" w14:textId="77777777" w:rsidTr="009413C2">
        <w:trPr>
          <w:jc w:val="center"/>
        </w:trPr>
        <w:tc>
          <w:tcPr>
            <w:tcW w:w="4876" w:type="dxa"/>
          </w:tcPr>
          <w:p w14:paraId="185A63B8" w14:textId="77777777" w:rsidR="00AF5989" w:rsidRPr="00EC616F" w:rsidRDefault="00AF5989" w:rsidP="009413C2">
            <w:pPr>
              <w:pStyle w:val="Normal6"/>
              <w:rPr>
                <w:b/>
                <w:i/>
              </w:rPr>
            </w:pPr>
            <w:r w:rsidRPr="00EC616F">
              <w:t>(b)</w:t>
            </w:r>
            <w:r w:rsidRPr="00EC616F">
              <w:rPr>
                <w:b/>
                <w:i/>
              </w:rPr>
              <w:tab/>
            </w:r>
            <w:r w:rsidRPr="00EC616F">
              <w:t>mučenje ili nečovječno ili ponižavajuće postupanje</w:t>
            </w:r>
            <w:r w:rsidRPr="00EC616F">
              <w:rPr>
                <w:b/>
                <w:i/>
              </w:rPr>
              <w:t xml:space="preserve"> ili kažnjavanje</w:t>
            </w:r>
            <w:r w:rsidRPr="00EC616F">
              <w:t xml:space="preserve"> podnositelja zahtjeva u državi podrijetla; ili</w:t>
            </w:r>
          </w:p>
        </w:tc>
        <w:tc>
          <w:tcPr>
            <w:tcW w:w="4876" w:type="dxa"/>
          </w:tcPr>
          <w:p w14:paraId="5EB03E24" w14:textId="77777777" w:rsidR="00AF5989" w:rsidRPr="00EC616F" w:rsidRDefault="00AF5989" w:rsidP="009413C2">
            <w:pPr>
              <w:pStyle w:val="Normal6"/>
              <w:rPr>
                <w:b/>
                <w:i/>
              </w:rPr>
            </w:pPr>
            <w:r w:rsidRPr="00EC616F">
              <w:t>(b)</w:t>
            </w:r>
            <w:r w:rsidRPr="00EC616F">
              <w:rPr>
                <w:b/>
                <w:i/>
              </w:rPr>
              <w:tab/>
            </w:r>
            <w:r w:rsidRPr="00EC616F">
              <w:t>mučenje ili</w:t>
            </w:r>
            <w:r w:rsidRPr="00EC616F">
              <w:rPr>
                <w:b/>
                <w:i/>
              </w:rPr>
              <w:t xml:space="preserve"> druge kazne ili</w:t>
            </w:r>
            <w:r w:rsidRPr="00EC616F">
              <w:t xml:space="preserve"> nečovječno ili ponižavajuće postupanje podnositelja zahtjeva u državi podrijetla; ili</w:t>
            </w:r>
          </w:p>
        </w:tc>
      </w:tr>
    </w:tbl>
    <w:p w14:paraId="62AEC90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6663F06E"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30B9DB4" w14:textId="77777777" w:rsidR="00AF5989" w:rsidRPr="00EC616F" w:rsidRDefault="00AF5989" w:rsidP="00AF5989">
      <w:pPr>
        <w:pStyle w:val="Normal12Italic"/>
        <w:rPr>
          <w:lang w:val="hr-HR"/>
        </w:rPr>
      </w:pPr>
      <w:r w:rsidRPr="00EC616F">
        <w:rPr>
          <w:lang w:val="hr-HR"/>
        </w:rPr>
        <w:t>Upućivanje na tekst članka 3. Europske konvencije o ljudskim pravima i članka 4. i 19. Povelje EU-a o temeljnim pravima.</w:t>
      </w:r>
    </w:p>
    <w:p w14:paraId="0FADD1E5" w14:textId="77777777" w:rsidR="00AF5989" w:rsidRPr="00EC616F" w:rsidRDefault="00AF5989" w:rsidP="00AF5989">
      <w:r w:rsidRPr="00EC616F">
        <w:rPr>
          <w:rStyle w:val="HideTWBExt"/>
        </w:rPr>
        <w:t>&lt;/Amend&gt;</w:t>
      </w:r>
    </w:p>
    <w:p w14:paraId="1A59E6F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543</w:t>
      </w:r>
      <w:r w:rsidRPr="00EC616F">
        <w:rPr>
          <w:rStyle w:val="HideTWBExt"/>
          <w:b w:val="0"/>
        </w:rPr>
        <w:t>&lt;/NumAm&gt;</w:t>
      </w:r>
    </w:p>
    <w:p w14:paraId="05FDF14A"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A1E64C4" w14:textId="77777777" w:rsidR="00AF5989" w:rsidRPr="00EC616F" w:rsidRDefault="00AF5989" w:rsidP="00AF5989">
      <w:pPr>
        <w:pStyle w:val="NormalBold"/>
      </w:pPr>
      <w:r w:rsidRPr="00EC616F">
        <w:rPr>
          <w:rStyle w:val="HideTWBExt"/>
          <w:b w:val="0"/>
        </w:rPr>
        <w:t>&lt;/RepeatBlock-By&gt;</w:t>
      </w:r>
    </w:p>
    <w:p w14:paraId="7B0CBEF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3061A9D" w14:textId="77777777" w:rsidR="00AF5989" w:rsidRPr="00EC616F" w:rsidRDefault="00AF5989" w:rsidP="00AF5989">
      <w:pPr>
        <w:pStyle w:val="NormalBold"/>
      </w:pPr>
      <w:r w:rsidRPr="00EC616F">
        <w:rPr>
          <w:rStyle w:val="HideTWBExt"/>
          <w:b w:val="0"/>
        </w:rPr>
        <w:t>&lt;Article&gt;</w:t>
      </w:r>
      <w:r w:rsidRPr="00EC616F">
        <w:t>Članak 16.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27F859E" w14:textId="77777777" w:rsidTr="009413C2">
        <w:trPr>
          <w:trHeight w:hRule="exact" w:val="240"/>
          <w:jc w:val="center"/>
        </w:trPr>
        <w:tc>
          <w:tcPr>
            <w:tcW w:w="9752" w:type="dxa"/>
            <w:gridSpan w:val="2"/>
          </w:tcPr>
          <w:p w14:paraId="0C37C4A4" w14:textId="77777777" w:rsidR="00AF5989" w:rsidRPr="00EC616F" w:rsidRDefault="00AF5989" w:rsidP="009413C2"/>
        </w:tc>
      </w:tr>
      <w:tr w:rsidR="00AF5989" w:rsidRPr="00EC616F" w14:paraId="705FBF76" w14:textId="77777777" w:rsidTr="009413C2">
        <w:trPr>
          <w:trHeight w:val="240"/>
          <w:jc w:val="center"/>
        </w:trPr>
        <w:tc>
          <w:tcPr>
            <w:tcW w:w="4876" w:type="dxa"/>
          </w:tcPr>
          <w:p w14:paraId="0135E787" w14:textId="77777777" w:rsidR="00AF5989" w:rsidRPr="00EC616F" w:rsidRDefault="00AF5989" w:rsidP="009413C2">
            <w:pPr>
              <w:pStyle w:val="ColumnHeading"/>
            </w:pPr>
            <w:r w:rsidRPr="00EC616F">
              <w:t>Tekst koji je predložila Komisija</w:t>
            </w:r>
          </w:p>
        </w:tc>
        <w:tc>
          <w:tcPr>
            <w:tcW w:w="4876" w:type="dxa"/>
          </w:tcPr>
          <w:p w14:paraId="0BFFD374" w14:textId="77777777" w:rsidR="00AF5989" w:rsidRPr="00EC616F" w:rsidRDefault="00AF5989" w:rsidP="009413C2">
            <w:pPr>
              <w:pStyle w:val="ColumnHeading"/>
            </w:pPr>
            <w:r w:rsidRPr="00EC616F">
              <w:t>Izmjena</w:t>
            </w:r>
          </w:p>
        </w:tc>
      </w:tr>
      <w:tr w:rsidR="00AF5989" w:rsidRPr="00EC616F" w14:paraId="4E2F308B" w14:textId="77777777" w:rsidTr="009413C2">
        <w:trPr>
          <w:jc w:val="center"/>
        </w:trPr>
        <w:tc>
          <w:tcPr>
            <w:tcW w:w="4876" w:type="dxa"/>
          </w:tcPr>
          <w:p w14:paraId="244111A9" w14:textId="77777777" w:rsidR="00AF5989" w:rsidRPr="00EC616F" w:rsidRDefault="00AF5989" w:rsidP="009413C2">
            <w:pPr>
              <w:pStyle w:val="Normal6"/>
              <w:rPr>
                <w:b/>
                <w:i/>
              </w:rPr>
            </w:pPr>
            <w:r w:rsidRPr="00EC616F">
              <w:t>(b)</w:t>
            </w:r>
            <w:r w:rsidRPr="00EC616F">
              <w:rPr>
                <w:b/>
                <w:i/>
              </w:rPr>
              <w:tab/>
            </w:r>
            <w:r w:rsidRPr="00EC616F">
              <w:t>mučenje ili nečovječno</w:t>
            </w:r>
            <w:r w:rsidRPr="00EC616F">
              <w:rPr>
                <w:b/>
                <w:i/>
              </w:rPr>
              <w:t xml:space="preserve"> ili ponižavajuće</w:t>
            </w:r>
            <w:r w:rsidRPr="00EC616F">
              <w:t xml:space="preserve"> postupanje ili kažnjavanje podnositelja zahtjeva u državi podrijetla; ili</w:t>
            </w:r>
          </w:p>
        </w:tc>
        <w:tc>
          <w:tcPr>
            <w:tcW w:w="4876" w:type="dxa"/>
          </w:tcPr>
          <w:p w14:paraId="6F4F3EF5" w14:textId="77777777" w:rsidR="00AF5989" w:rsidRPr="00EC616F" w:rsidRDefault="00AF5989" w:rsidP="009413C2">
            <w:pPr>
              <w:pStyle w:val="Normal6"/>
              <w:rPr>
                <w:b/>
                <w:i/>
              </w:rPr>
            </w:pPr>
            <w:r w:rsidRPr="00EC616F">
              <w:t>(b)</w:t>
            </w:r>
            <w:r w:rsidRPr="00EC616F">
              <w:rPr>
                <w:b/>
                <w:i/>
              </w:rPr>
              <w:tab/>
            </w:r>
            <w:r w:rsidRPr="00EC616F">
              <w:t>mučenje ili nečovječno postupanje ili kažnjavanje podnositelja zahtjeva u državi podrijetla; ili</w:t>
            </w:r>
          </w:p>
        </w:tc>
      </w:tr>
    </w:tbl>
    <w:p w14:paraId="036621F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03094B6" w14:textId="77777777" w:rsidR="00AF5989" w:rsidRPr="00EC616F" w:rsidRDefault="00AF5989" w:rsidP="00AF5989">
      <w:r w:rsidRPr="00EC616F">
        <w:rPr>
          <w:rStyle w:val="HideTWBExt"/>
        </w:rPr>
        <w:t>&lt;/Amend&gt;</w:t>
      </w:r>
    </w:p>
    <w:p w14:paraId="62C5B72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544</w:t>
      </w:r>
      <w:r w:rsidRPr="00EC616F">
        <w:rPr>
          <w:rStyle w:val="HideTWBExt"/>
          <w:b w:val="0"/>
        </w:rPr>
        <w:t>&lt;/NumAm&gt;</w:t>
      </w:r>
    </w:p>
    <w:p w14:paraId="56100D03"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40D01D02" w14:textId="77777777" w:rsidR="00AF5989" w:rsidRPr="00EC616F" w:rsidRDefault="00AF5989" w:rsidP="00AF5989">
      <w:pPr>
        <w:pStyle w:val="NormalBold"/>
      </w:pPr>
      <w:r w:rsidRPr="00EC616F">
        <w:rPr>
          <w:rStyle w:val="HideTWBExt"/>
          <w:b w:val="0"/>
        </w:rPr>
        <w:t>&lt;/RepeatBlock-By&gt;</w:t>
      </w:r>
    </w:p>
    <w:p w14:paraId="0AF5A54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D35112" w14:textId="77777777" w:rsidR="00AF5989" w:rsidRPr="00EC616F" w:rsidRDefault="00AF5989" w:rsidP="00AF5989">
      <w:pPr>
        <w:pStyle w:val="NormalBold"/>
      </w:pPr>
      <w:r w:rsidRPr="00EC616F">
        <w:rPr>
          <w:rStyle w:val="HideTWBExt"/>
          <w:b w:val="0"/>
        </w:rPr>
        <w:t>&lt;Article&gt;</w:t>
      </w:r>
      <w:r w:rsidRPr="00EC616F">
        <w:t>Članak 16.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ACF05A7" w14:textId="77777777" w:rsidTr="009413C2">
        <w:trPr>
          <w:trHeight w:hRule="exact" w:val="240"/>
          <w:jc w:val="center"/>
        </w:trPr>
        <w:tc>
          <w:tcPr>
            <w:tcW w:w="9752" w:type="dxa"/>
            <w:gridSpan w:val="2"/>
          </w:tcPr>
          <w:p w14:paraId="21D9C7B4" w14:textId="77777777" w:rsidR="00AF5989" w:rsidRPr="00EC616F" w:rsidRDefault="00AF5989" w:rsidP="009413C2"/>
        </w:tc>
      </w:tr>
      <w:tr w:rsidR="00AF5989" w:rsidRPr="00EC616F" w14:paraId="40B1283F" w14:textId="77777777" w:rsidTr="009413C2">
        <w:trPr>
          <w:trHeight w:val="240"/>
          <w:jc w:val="center"/>
        </w:trPr>
        <w:tc>
          <w:tcPr>
            <w:tcW w:w="4876" w:type="dxa"/>
          </w:tcPr>
          <w:p w14:paraId="3318B987" w14:textId="77777777" w:rsidR="00AF5989" w:rsidRPr="00EC616F" w:rsidRDefault="00AF5989" w:rsidP="009413C2">
            <w:pPr>
              <w:pStyle w:val="ColumnHeading"/>
            </w:pPr>
            <w:r w:rsidRPr="00EC616F">
              <w:t>Tekst koji je predložila Komisija</w:t>
            </w:r>
          </w:p>
        </w:tc>
        <w:tc>
          <w:tcPr>
            <w:tcW w:w="4876" w:type="dxa"/>
          </w:tcPr>
          <w:p w14:paraId="56922C0F" w14:textId="77777777" w:rsidR="00AF5989" w:rsidRPr="00EC616F" w:rsidRDefault="00AF5989" w:rsidP="009413C2">
            <w:pPr>
              <w:pStyle w:val="ColumnHeading"/>
            </w:pPr>
            <w:r w:rsidRPr="00EC616F">
              <w:t>Izmjena</w:t>
            </w:r>
          </w:p>
        </w:tc>
      </w:tr>
      <w:tr w:rsidR="00AF5989" w:rsidRPr="00EC616F" w14:paraId="38ADB959" w14:textId="77777777" w:rsidTr="009413C2">
        <w:trPr>
          <w:jc w:val="center"/>
        </w:trPr>
        <w:tc>
          <w:tcPr>
            <w:tcW w:w="4876" w:type="dxa"/>
          </w:tcPr>
          <w:p w14:paraId="6761C8D5" w14:textId="77777777" w:rsidR="00AF5989" w:rsidRPr="00EC616F" w:rsidRDefault="00AF5989" w:rsidP="009413C2">
            <w:pPr>
              <w:pStyle w:val="Normal6"/>
              <w:rPr>
                <w:b/>
                <w:i/>
              </w:rPr>
            </w:pPr>
            <w:r w:rsidRPr="00EC616F">
              <w:rPr>
                <w:b/>
                <w:i/>
              </w:rPr>
              <w:t>(c)</w:t>
            </w:r>
            <w:r w:rsidRPr="00EC616F">
              <w:rPr>
                <w:b/>
                <w:i/>
              </w:rPr>
              <w:tab/>
              <w:t>ozbiljnu i pojedinačnu prijetnju životu ili osobi zbog općeg nasilja u situacijama međunarodnog ili unutarnjeg oružanog sukoba</w:t>
            </w:r>
            <w:r w:rsidRPr="00EC616F">
              <w:t>.</w:t>
            </w:r>
          </w:p>
        </w:tc>
        <w:tc>
          <w:tcPr>
            <w:tcW w:w="4876" w:type="dxa"/>
          </w:tcPr>
          <w:p w14:paraId="2D628C51" w14:textId="77777777" w:rsidR="00AF5989" w:rsidRPr="00EC616F" w:rsidRDefault="00AF5989" w:rsidP="009413C2">
            <w:pPr>
              <w:pStyle w:val="Normal6"/>
              <w:rPr>
                <w:b/>
                <w:i/>
              </w:rPr>
            </w:pPr>
            <w:r w:rsidRPr="00EC616F">
              <w:rPr>
                <w:b/>
                <w:i/>
              </w:rPr>
              <w:t>Briše se</w:t>
            </w:r>
            <w:r w:rsidRPr="00EC616F">
              <w:t>.</w:t>
            </w:r>
          </w:p>
        </w:tc>
      </w:tr>
    </w:tbl>
    <w:p w14:paraId="7BAC4E7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C4B21D8" w14:textId="77777777" w:rsidR="00AF5989" w:rsidRPr="00EC616F" w:rsidRDefault="00AF5989" w:rsidP="00AF5989">
      <w:r w:rsidRPr="00EC616F">
        <w:rPr>
          <w:rStyle w:val="HideTWBExt"/>
        </w:rPr>
        <w:t>&lt;/Amend&gt;</w:t>
      </w:r>
    </w:p>
    <w:p w14:paraId="095E23A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545</w:t>
      </w:r>
      <w:r w:rsidRPr="00EC616F">
        <w:rPr>
          <w:rStyle w:val="HideTWBExt"/>
          <w:b w:val="0"/>
        </w:rPr>
        <w:t>&lt;/NumAm&gt;</w:t>
      </w:r>
    </w:p>
    <w:p w14:paraId="7B8987E3"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662F1CB4" w14:textId="77777777" w:rsidR="00AF5989" w:rsidRPr="00EC616F" w:rsidRDefault="00AF5989" w:rsidP="00AF5989">
      <w:pPr>
        <w:pStyle w:val="NormalBold"/>
      </w:pPr>
      <w:r w:rsidRPr="00EC616F">
        <w:rPr>
          <w:rStyle w:val="HideTWBExt"/>
          <w:b w:val="0"/>
        </w:rPr>
        <w:t>&lt;/RepeatBlock-By&gt;</w:t>
      </w:r>
    </w:p>
    <w:p w14:paraId="386D0E5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ACCF1FB" w14:textId="77777777" w:rsidR="00AF5989" w:rsidRPr="00EC616F" w:rsidRDefault="00AF5989" w:rsidP="00AF5989">
      <w:pPr>
        <w:pStyle w:val="NormalBold"/>
      </w:pPr>
      <w:r w:rsidRPr="00EC616F">
        <w:rPr>
          <w:rStyle w:val="HideTWBExt"/>
          <w:b w:val="0"/>
        </w:rPr>
        <w:t>&lt;Article&gt;</w:t>
      </w:r>
      <w:r w:rsidRPr="00EC616F">
        <w:t>Članak 16.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38C98B6" w14:textId="77777777" w:rsidTr="009413C2">
        <w:trPr>
          <w:trHeight w:hRule="exact" w:val="240"/>
          <w:jc w:val="center"/>
        </w:trPr>
        <w:tc>
          <w:tcPr>
            <w:tcW w:w="9752" w:type="dxa"/>
            <w:gridSpan w:val="2"/>
          </w:tcPr>
          <w:p w14:paraId="336C0F1D" w14:textId="77777777" w:rsidR="00AF5989" w:rsidRPr="00EC616F" w:rsidRDefault="00AF5989" w:rsidP="009413C2"/>
        </w:tc>
      </w:tr>
      <w:tr w:rsidR="00AF5989" w:rsidRPr="00EC616F" w14:paraId="79DE8434" w14:textId="77777777" w:rsidTr="009413C2">
        <w:trPr>
          <w:trHeight w:val="240"/>
          <w:jc w:val="center"/>
        </w:trPr>
        <w:tc>
          <w:tcPr>
            <w:tcW w:w="4876" w:type="dxa"/>
          </w:tcPr>
          <w:p w14:paraId="53CB5B67" w14:textId="77777777" w:rsidR="00AF5989" w:rsidRPr="00EC616F" w:rsidRDefault="00AF5989" w:rsidP="009413C2">
            <w:pPr>
              <w:pStyle w:val="ColumnHeading"/>
            </w:pPr>
            <w:r w:rsidRPr="00EC616F">
              <w:t>Tekst koji je predložila Komisija</w:t>
            </w:r>
          </w:p>
        </w:tc>
        <w:tc>
          <w:tcPr>
            <w:tcW w:w="4876" w:type="dxa"/>
          </w:tcPr>
          <w:p w14:paraId="3B7E5DBA" w14:textId="77777777" w:rsidR="00AF5989" w:rsidRPr="00EC616F" w:rsidRDefault="00AF5989" w:rsidP="009413C2">
            <w:pPr>
              <w:pStyle w:val="ColumnHeading"/>
            </w:pPr>
            <w:r w:rsidRPr="00EC616F">
              <w:t>Izmjena</w:t>
            </w:r>
          </w:p>
        </w:tc>
      </w:tr>
      <w:tr w:rsidR="00AF5989" w:rsidRPr="00EC616F" w14:paraId="45201442" w14:textId="77777777" w:rsidTr="009413C2">
        <w:trPr>
          <w:jc w:val="center"/>
        </w:trPr>
        <w:tc>
          <w:tcPr>
            <w:tcW w:w="4876" w:type="dxa"/>
          </w:tcPr>
          <w:p w14:paraId="6882C4B6" w14:textId="77777777" w:rsidR="00AF5989" w:rsidRPr="00EC616F" w:rsidRDefault="00AF5989" w:rsidP="009413C2">
            <w:pPr>
              <w:pStyle w:val="Normal6"/>
              <w:rPr>
                <w:b/>
                <w:i/>
              </w:rPr>
            </w:pPr>
            <w:r w:rsidRPr="00EC616F">
              <w:t>(c)</w:t>
            </w:r>
            <w:r w:rsidRPr="00EC616F">
              <w:rPr>
                <w:b/>
                <w:i/>
              </w:rPr>
              <w:tab/>
            </w:r>
            <w:r w:rsidRPr="00EC616F">
              <w:t>ozbiljnu</w:t>
            </w:r>
            <w:r w:rsidRPr="00EC616F">
              <w:rPr>
                <w:b/>
                <w:i/>
              </w:rPr>
              <w:t xml:space="preserve"> i pojedinačnu</w:t>
            </w:r>
            <w:r w:rsidRPr="00EC616F">
              <w:t xml:space="preserve"> prijetnju životu ili osobi zbog općeg nasilja u situacijama međunarodnog ili unutarnjeg oružanog sukoba.</w:t>
            </w:r>
          </w:p>
        </w:tc>
        <w:tc>
          <w:tcPr>
            <w:tcW w:w="4876" w:type="dxa"/>
          </w:tcPr>
          <w:p w14:paraId="7BC163D6" w14:textId="77777777" w:rsidR="00AF5989" w:rsidRPr="00EC616F" w:rsidRDefault="00AF5989" w:rsidP="009413C2">
            <w:pPr>
              <w:pStyle w:val="Normal6"/>
              <w:rPr>
                <w:b/>
                <w:i/>
              </w:rPr>
            </w:pPr>
            <w:r w:rsidRPr="00EC616F">
              <w:t>(c)</w:t>
            </w:r>
            <w:r w:rsidRPr="00EC616F">
              <w:rPr>
                <w:b/>
                <w:i/>
              </w:rPr>
              <w:tab/>
            </w:r>
            <w:r w:rsidRPr="00EC616F">
              <w:t>ozbiljnu prijetnju životu ili osobi zbog općeg nasilja u situacijama međunarodnog ili unutarnjeg oružanog sukoba.</w:t>
            </w:r>
            <w:r w:rsidRPr="00EC616F">
              <w:rPr>
                <w:b/>
                <w:i/>
              </w:rPr>
              <w:t xml:space="preserve"> Ozbiljne prijetnje trebale bi uključivati prijetnje od određenih skupina kao što su unutarnji ili međunarodni oružani sukob ili druge situacije nasilja i sustavnog kršenja ljudskih prava, vojne okupacije, uključujući građanske nemire, opću nesigurnost ili događaje koji ozbiljno remete javni poredak; ili</w:t>
            </w:r>
          </w:p>
        </w:tc>
      </w:tr>
    </w:tbl>
    <w:p w14:paraId="7AB60A3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4B2721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CD09AE0" w14:textId="77777777" w:rsidR="00AF5989" w:rsidRPr="00EC616F" w:rsidRDefault="00AF5989" w:rsidP="00AF5989">
      <w:pPr>
        <w:pStyle w:val="Normal12Italic"/>
        <w:rPr>
          <w:lang w:val="hr-HR"/>
        </w:rPr>
      </w:pPr>
      <w:r w:rsidRPr="00EC616F">
        <w:rPr>
          <w:lang w:val="hr-HR"/>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14:paraId="29D26323" w14:textId="77777777" w:rsidR="00AF5989" w:rsidRPr="00EC616F" w:rsidRDefault="00AF5989" w:rsidP="00AF5989">
      <w:pPr>
        <w:pStyle w:val="Normal12Italic"/>
        <w:rPr>
          <w:lang w:val="hr-HR"/>
        </w:rPr>
      </w:pPr>
      <w:r w:rsidRPr="00EC616F">
        <w:rPr>
          <w:lang w:val="hr-HR"/>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14:paraId="0731EE70" w14:textId="77777777" w:rsidR="00AF5989" w:rsidRPr="00EC616F" w:rsidRDefault="00AF5989" w:rsidP="00AF5989">
      <w:r w:rsidRPr="00EC616F">
        <w:rPr>
          <w:rStyle w:val="HideTWBExt"/>
        </w:rPr>
        <w:t>&lt;/Amend&gt;</w:t>
      </w:r>
    </w:p>
    <w:p w14:paraId="2195056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546</w:t>
      </w:r>
      <w:r w:rsidRPr="00EC616F">
        <w:rPr>
          <w:rStyle w:val="HideTWBExt"/>
          <w:b w:val="0"/>
        </w:rPr>
        <w:t>&lt;/NumAm&gt;</w:t>
      </w:r>
    </w:p>
    <w:p w14:paraId="6CFDC5B1"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5E95FFC0" w14:textId="77777777" w:rsidR="00AF5989" w:rsidRPr="00EC616F" w:rsidRDefault="00AF5989" w:rsidP="00AF5989">
      <w:pPr>
        <w:pStyle w:val="NormalBold"/>
      </w:pPr>
      <w:r w:rsidRPr="00EC616F">
        <w:rPr>
          <w:rStyle w:val="HideTWBExt"/>
          <w:b w:val="0"/>
        </w:rPr>
        <w:t>&lt;/RepeatBlock-By&gt;</w:t>
      </w:r>
    </w:p>
    <w:p w14:paraId="3B814AA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A1ADE8F" w14:textId="77777777" w:rsidR="00AF5989" w:rsidRPr="00EC616F" w:rsidRDefault="00AF5989" w:rsidP="00AF5989">
      <w:pPr>
        <w:pStyle w:val="NormalBold"/>
      </w:pPr>
      <w:r w:rsidRPr="00EC616F">
        <w:rPr>
          <w:rStyle w:val="HideTWBExt"/>
          <w:b w:val="0"/>
        </w:rPr>
        <w:t>&lt;Article&gt;</w:t>
      </w:r>
      <w:r w:rsidRPr="00EC616F">
        <w:t>Članak 16.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6605672" w14:textId="77777777" w:rsidTr="009413C2">
        <w:trPr>
          <w:trHeight w:hRule="exact" w:val="240"/>
          <w:jc w:val="center"/>
        </w:trPr>
        <w:tc>
          <w:tcPr>
            <w:tcW w:w="9752" w:type="dxa"/>
            <w:gridSpan w:val="2"/>
          </w:tcPr>
          <w:p w14:paraId="23D8FCA0" w14:textId="77777777" w:rsidR="00AF5989" w:rsidRPr="00EC616F" w:rsidRDefault="00AF5989" w:rsidP="009413C2"/>
        </w:tc>
      </w:tr>
      <w:tr w:rsidR="00AF5989" w:rsidRPr="00EC616F" w14:paraId="5AC149AC" w14:textId="77777777" w:rsidTr="009413C2">
        <w:trPr>
          <w:trHeight w:val="240"/>
          <w:jc w:val="center"/>
        </w:trPr>
        <w:tc>
          <w:tcPr>
            <w:tcW w:w="4876" w:type="dxa"/>
          </w:tcPr>
          <w:p w14:paraId="48E148D4" w14:textId="77777777" w:rsidR="00AF5989" w:rsidRPr="00EC616F" w:rsidRDefault="00AF5989" w:rsidP="009413C2">
            <w:pPr>
              <w:pStyle w:val="ColumnHeading"/>
            </w:pPr>
            <w:r w:rsidRPr="00EC616F">
              <w:t>Tekst koji je predložila Komisija</w:t>
            </w:r>
          </w:p>
        </w:tc>
        <w:tc>
          <w:tcPr>
            <w:tcW w:w="4876" w:type="dxa"/>
          </w:tcPr>
          <w:p w14:paraId="05B3B8B2" w14:textId="77777777" w:rsidR="00AF5989" w:rsidRPr="00EC616F" w:rsidRDefault="00AF5989" w:rsidP="009413C2">
            <w:pPr>
              <w:pStyle w:val="ColumnHeading"/>
            </w:pPr>
            <w:r w:rsidRPr="00EC616F">
              <w:t>Izmjena</w:t>
            </w:r>
          </w:p>
        </w:tc>
      </w:tr>
      <w:tr w:rsidR="00AF5989" w:rsidRPr="00EC616F" w14:paraId="093CC3C1" w14:textId="77777777" w:rsidTr="009413C2">
        <w:trPr>
          <w:jc w:val="center"/>
        </w:trPr>
        <w:tc>
          <w:tcPr>
            <w:tcW w:w="4876" w:type="dxa"/>
          </w:tcPr>
          <w:p w14:paraId="4434307D" w14:textId="77777777" w:rsidR="00AF5989" w:rsidRPr="00EC616F" w:rsidRDefault="00AF5989" w:rsidP="009413C2">
            <w:pPr>
              <w:pStyle w:val="Normal6"/>
              <w:rPr>
                <w:b/>
                <w:i/>
              </w:rPr>
            </w:pPr>
            <w:r w:rsidRPr="00EC616F">
              <w:t>(c)</w:t>
            </w:r>
            <w:r w:rsidRPr="00EC616F">
              <w:rPr>
                <w:b/>
                <w:i/>
              </w:rPr>
              <w:tab/>
            </w:r>
            <w:r w:rsidRPr="00EC616F">
              <w:t>ozbiljnu i pojedinačnu prijetnju životu ili osobi zbog općeg nasilja u situacijama međunarodnog ili unutarnjeg oružanog sukoba</w:t>
            </w:r>
            <w:r w:rsidRPr="00EC616F">
              <w:rPr>
                <w:b/>
                <w:i/>
              </w:rPr>
              <w:t>.</w:t>
            </w:r>
          </w:p>
        </w:tc>
        <w:tc>
          <w:tcPr>
            <w:tcW w:w="4876" w:type="dxa"/>
          </w:tcPr>
          <w:p w14:paraId="2134FF8F" w14:textId="77777777" w:rsidR="00AF5989" w:rsidRPr="00EC616F" w:rsidRDefault="00AF5989" w:rsidP="009413C2">
            <w:pPr>
              <w:pStyle w:val="Normal6"/>
              <w:rPr>
                <w:b/>
                <w:i/>
              </w:rPr>
            </w:pPr>
            <w:r w:rsidRPr="00EC616F">
              <w:t>(c)</w:t>
            </w:r>
            <w:r w:rsidRPr="00EC616F">
              <w:rPr>
                <w:b/>
                <w:i/>
              </w:rPr>
              <w:tab/>
            </w:r>
            <w:r w:rsidRPr="00EC616F">
              <w:t>ozbiljnu i pojedinačnu prijetnju životu ili osobi zbog općeg nasilja u situacijama međunarodnog ili unutarnjeg oružanog sukoba</w:t>
            </w:r>
            <w:r w:rsidRPr="00EC616F">
              <w:rPr>
                <w:b/>
                <w:i/>
              </w:rPr>
              <w:t>, ili</w:t>
            </w:r>
          </w:p>
        </w:tc>
      </w:tr>
    </w:tbl>
    <w:p w14:paraId="7B2E7C6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41688671" w14:textId="77777777" w:rsidR="00AF5989" w:rsidRPr="00EC616F" w:rsidRDefault="00AF5989" w:rsidP="00AF5989">
      <w:r w:rsidRPr="00EC616F">
        <w:rPr>
          <w:rStyle w:val="HideTWBExt"/>
        </w:rPr>
        <w:t>&lt;/Amend&gt;</w:t>
      </w:r>
    </w:p>
    <w:p w14:paraId="61FA67E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547</w:t>
      </w:r>
      <w:r w:rsidRPr="00EC616F">
        <w:rPr>
          <w:rStyle w:val="HideTWBExt"/>
          <w:b w:val="0"/>
        </w:rPr>
        <w:t>&lt;/NumAm&gt;</w:t>
      </w:r>
    </w:p>
    <w:p w14:paraId="5E70F45D"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2E5B7FC2" w14:textId="77777777" w:rsidR="00AF5989" w:rsidRPr="00EC616F" w:rsidRDefault="00AF5989" w:rsidP="00AF5989">
      <w:pPr>
        <w:pStyle w:val="NormalBold"/>
      </w:pPr>
      <w:r w:rsidRPr="00EC616F">
        <w:rPr>
          <w:rStyle w:val="HideTWBExt"/>
          <w:b w:val="0"/>
        </w:rPr>
        <w:t>&lt;/RepeatBlock-By&gt;</w:t>
      </w:r>
    </w:p>
    <w:p w14:paraId="0741058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47CD90A" w14:textId="77777777" w:rsidR="00AF5989" w:rsidRPr="00EC616F" w:rsidRDefault="00AF5989" w:rsidP="00AF5989">
      <w:pPr>
        <w:pStyle w:val="NormalBold"/>
      </w:pPr>
      <w:r w:rsidRPr="00EC616F">
        <w:rPr>
          <w:rStyle w:val="HideTWBExt"/>
          <w:b w:val="0"/>
        </w:rPr>
        <w:t>&lt;Article&gt;</w:t>
      </w:r>
      <w:r w:rsidRPr="00EC616F">
        <w:t>Članak 16.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A1FC5A0" w14:textId="77777777" w:rsidTr="009413C2">
        <w:trPr>
          <w:trHeight w:hRule="exact" w:val="240"/>
          <w:jc w:val="center"/>
        </w:trPr>
        <w:tc>
          <w:tcPr>
            <w:tcW w:w="9752" w:type="dxa"/>
            <w:gridSpan w:val="2"/>
          </w:tcPr>
          <w:p w14:paraId="249F30CC" w14:textId="77777777" w:rsidR="00AF5989" w:rsidRPr="00EC616F" w:rsidRDefault="00AF5989" w:rsidP="009413C2"/>
        </w:tc>
      </w:tr>
      <w:tr w:rsidR="00AF5989" w:rsidRPr="00EC616F" w14:paraId="431602FF" w14:textId="77777777" w:rsidTr="009413C2">
        <w:trPr>
          <w:trHeight w:val="240"/>
          <w:jc w:val="center"/>
        </w:trPr>
        <w:tc>
          <w:tcPr>
            <w:tcW w:w="4876" w:type="dxa"/>
          </w:tcPr>
          <w:p w14:paraId="7FED317C" w14:textId="77777777" w:rsidR="00AF5989" w:rsidRPr="00EC616F" w:rsidRDefault="00AF5989" w:rsidP="009413C2">
            <w:pPr>
              <w:pStyle w:val="ColumnHeading"/>
            </w:pPr>
            <w:r w:rsidRPr="00EC616F">
              <w:t>Tekst koji je predložila Komisija</w:t>
            </w:r>
          </w:p>
        </w:tc>
        <w:tc>
          <w:tcPr>
            <w:tcW w:w="4876" w:type="dxa"/>
          </w:tcPr>
          <w:p w14:paraId="49906240" w14:textId="77777777" w:rsidR="00AF5989" w:rsidRPr="00EC616F" w:rsidRDefault="00AF5989" w:rsidP="009413C2">
            <w:pPr>
              <w:pStyle w:val="ColumnHeading"/>
            </w:pPr>
            <w:r w:rsidRPr="00EC616F">
              <w:t>Izmjena</w:t>
            </w:r>
          </w:p>
        </w:tc>
      </w:tr>
      <w:tr w:rsidR="00AF5989" w:rsidRPr="00EC616F" w14:paraId="32089527" w14:textId="77777777" w:rsidTr="009413C2">
        <w:trPr>
          <w:jc w:val="center"/>
        </w:trPr>
        <w:tc>
          <w:tcPr>
            <w:tcW w:w="4876" w:type="dxa"/>
          </w:tcPr>
          <w:p w14:paraId="3E7DD0FF" w14:textId="77777777" w:rsidR="00AF5989" w:rsidRPr="00EC616F" w:rsidRDefault="00AF5989" w:rsidP="009413C2">
            <w:pPr>
              <w:pStyle w:val="Normal6"/>
              <w:rPr>
                <w:b/>
                <w:i/>
              </w:rPr>
            </w:pPr>
            <w:r w:rsidRPr="00EC616F">
              <w:t>(c)</w:t>
            </w:r>
            <w:r w:rsidRPr="00EC616F">
              <w:rPr>
                <w:b/>
                <w:i/>
              </w:rPr>
              <w:tab/>
            </w:r>
            <w:r w:rsidRPr="00EC616F">
              <w:t>ozbiljnu</w:t>
            </w:r>
            <w:r w:rsidRPr="00EC616F">
              <w:rPr>
                <w:b/>
                <w:i/>
              </w:rPr>
              <w:t xml:space="preserve"> i pojedinačnu</w:t>
            </w:r>
            <w:r w:rsidRPr="00EC616F">
              <w:t xml:space="preserve"> prijetnju životu ili osobi zbog općeg nasilja u situacijama međunarodnog ili unutarnjeg oružanog sukoba</w:t>
            </w:r>
            <w:r w:rsidRPr="00EC616F">
              <w:rPr>
                <w:b/>
                <w:i/>
              </w:rPr>
              <w:t>.</w:t>
            </w:r>
          </w:p>
        </w:tc>
        <w:tc>
          <w:tcPr>
            <w:tcW w:w="4876" w:type="dxa"/>
          </w:tcPr>
          <w:p w14:paraId="7BC790BD" w14:textId="77777777" w:rsidR="00AF5989" w:rsidRPr="00EC616F" w:rsidRDefault="00AF5989" w:rsidP="009413C2">
            <w:pPr>
              <w:pStyle w:val="Normal6"/>
              <w:rPr>
                <w:b/>
                <w:i/>
              </w:rPr>
            </w:pPr>
            <w:r w:rsidRPr="00EC616F">
              <w:t>(c)</w:t>
            </w:r>
            <w:r w:rsidRPr="00EC616F">
              <w:rPr>
                <w:b/>
                <w:i/>
              </w:rPr>
              <w:tab/>
            </w:r>
            <w:r w:rsidRPr="00EC616F">
              <w:t>ozbiljnu prijetnju životu ili osobi zbog općeg nasilja u situacijama međunarodnog ili unutarnjeg oružanog sukoba</w:t>
            </w:r>
            <w:r w:rsidRPr="00EC616F">
              <w:rPr>
                <w:b/>
                <w:i/>
              </w:rPr>
              <w:t xml:space="preserve"> ili</w:t>
            </w:r>
          </w:p>
        </w:tc>
      </w:tr>
    </w:tbl>
    <w:p w14:paraId="0E4EC1A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E66E366" w14:textId="77777777" w:rsidR="00AF5989" w:rsidRPr="00EC616F" w:rsidRDefault="00AF5989" w:rsidP="00AF5989">
      <w:r w:rsidRPr="00EC616F">
        <w:rPr>
          <w:rStyle w:val="HideTWBExt"/>
        </w:rPr>
        <w:t>&lt;/Amend&gt;</w:t>
      </w:r>
    </w:p>
    <w:p w14:paraId="4C2EBCC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548</w:t>
      </w:r>
      <w:r w:rsidRPr="00EC616F">
        <w:rPr>
          <w:rStyle w:val="HideTWBExt"/>
          <w:b w:val="0"/>
        </w:rPr>
        <w:t>&lt;/NumAm&gt;</w:t>
      </w:r>
    </w:p>
    <w:p w14:paraId="380E3BA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5141399"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E408D74" w14:textId="77777777" w:rsidR="00AF5989" w:rsidRPr="00EC616F" w:rsidRDefault="00AF5989" w:rsidP="00AF5989">
      <w:r w:rsidRPr="00EC616F">
        <w:rPr>
          <w:rStyle w:val="HideTWBExt"/>
        </w:rPr>
        <w:t>&lt;/RepeatBlock-By&gt;</w:t>
      </w:r>
    </w:p>
    <w:p w14:paraId="4D7F6FC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CF13BC8" w14:textId="77777777" w:rsidR="00AF5989" w:rsidRPr="00EC616F" w:rsidRDefault="00AF5989" w:rsidP="00AF5989">
      <w:pPr>
        <w:pStyle w:val="NormalBold"/>
      </w:pPr>
      <w:r w:rsidRPr="00EC616F">
        <w:rPr>
          <w:rStyle w:val="HideTWBExt"/>
          <w:b w:val="0"/>
        </w:rPr>
        <w:t>&lt;Article&gt;</w:t>
      </w:r>
      <w:r w:rsidRPr="00EC616F">
        <w:t>Članak 16.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85DFE83" w14:textId="77777777" w:rsidTr="009413C2">
        <w:trPr>
          <w:trHeight w:hRule="exact" w:val="240"/>
          <w:jc w:val="center"/>
        </w:trPr>
        <w:tc>
          <w:tcPr>
            <w:tcW w:w="9752" w:type="dxa"/>
            <w:gridSpan w:val="2"/>
          </w:tcPr>
          <w:p w14:paraId="3D8F2A7E" w14:textId="77777777" w:rsidR="00AF5989" w:rsidRPr="00EC616F" w:rsidRDefault="00AF5989" w:rsidP="009413C2"/>
        </w:tc>
      </w:tr>
      <w:tr w:rsidR="00AF5989" w:rsidRPr="00EC616F" w14:paraId="6A209A19" w14:textId="77777777" w:rsidTr="009413C2">
        <w:trPr>
          <w:trHeight w:val="240"/>
          <w:jc w:val="center"/>
        </w:trPr>
        <w:tc>
          <w:tcPr>
            <w:tcW w:w="4876" w:type="dxa"/>
          </w:tcPr>
          <w:p w14:paraId="08F9C029" w14:textId="77777777" w:rsidR="00AF5989" w:rsidRPr="00EC616F" w:rsidRDefault="00AF5989" w:rsidP="009413C2">
            <w:pPr>
              <w:pStyle w:val="ColumnHeading"/>
            </w:pPr>
            <w:r w:rsidRPr="00EC616F">
              <w:t>Tekst koji je predložila Komisija</w:t>
            </w:r>
          </w:p>
        </w:tc>
        <w:tc>
          <w:tcPr>
            <w:tcW w:w="4876" w:type="dxa"/>
          </w:tcPr>
          <w:p w14:paraId="704D8CD4" w14:textId="77777777" w:rsidR="00AF5989" w:rsidRPr="00EC616F" w:rsidRDefault="00AF5989" w:rsidP="009413C2">
            <w:pPr>
              <w:pStyle w:val="ColumnHeading"/>
            </w:pPr>
            <w:r w:rsidRPr="00EC616F">
              <w:t>Izmjena</w:t>
            </w:r>
          </w:p>
        </w:tc>
      </w:tr>
      <w:tr w:rsidR="00AF5989" w:rsidRPr="00EC616F" w14:paraId="2E9A5E95" w14:textId="77777777" w:rsidTr="009413C2">
        <w:trPr>
          <w:jc w:val="center"/>
        </w:trPr>
        <w:tc>
          <w:tcPr>
            <w:tcW w:w="4876" w:type="dxa"/>
          </w:tcPr>
          <w:p w14:paraId="7FC49F4C" w14:textId="77777777" w:rsidR="00AF5989" w:rsidRPr="00EC616F" w:rsidRDefault="00AF5989" w:rsidP="009413C2">
            <w:pPr>
              <w:pStyle w:val="Normal6"/>
              <w:rPr>
                <w:b/>
                <w:i/>
              </w:rPr>
            </w:pPr>
            <w:r w:rsidRPr="00EC616F">
              <w:t>(c)</w:t>
            </w:r>
            <w:r w:rsidRPr="00EC616F">
              <w:rPr>
                <w:b/>
                <w:i/>
              </w:rPr>
              <w:tab/>
            </w:r>
            <w:r w:rsidRPr="00EC616F">
              <w:t>ozbiljnu</w:t>
            </w:r>
            <w:r w:rsidRPr="00EC616F">
              <w:rPr>
                <w:b/>
                <w:i/>
              </w:rPr>
              <w:t xml:space="preserve"> i pojedinačnu</w:t>
            </w:r>
            <w:r w:rsidRPr="00EC616F">
              <w:t xml:space="preserve"> prijetnju životu ili osobi zbog općeg nasilja u situacijama međunarodnog ili unutarnjeg oružanog sukoba.</w:t>
            </w:r>
          </w:p>
        </w:tc>
        <w:tc>
          <w:tcPr>
            <w:tcW w:w="4876" w:type="dxa"/>
          </w:tcPr>
          <w:p w14:paraId="35202E3B" w14:textId="77777777" w:rsidR="00AF5989" w:rsidRPr="00EC616F" w:rsidRDefault="00AF5989" w:rsidP="009413C2">
            <w:pPr>
              <w:pStyle w:val="Normal6"/>
              <w:rPr>
                <w:b/>
                <w:i/>
              </w:rPr>
            </w:pPr>
            <w:r w:rsidRPr="00EC616F">
              <w:t>(c)</w:t>
            </w:r>
            <w:r w:rsidRPr="00EC616F">
              <w:rPr>
                <w:b/>
                <w:i/>
              </w:rPr>
              <w:tab/>
            </w:r>
            <w:r w:rsidRPr="00EC616F">
              <w:t>ozbiljnu prijetnju životu ili osobi zbog općeg nasilja u situacijama međunarodnog ili unutarnjeg oružanog sukoba.</w:t>
            </w:r>
          </w:p>
        </w:tc>
      </w:tr>
    </w:tbl>
    <w:p w14:paraId="732B491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EA0558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7FD9885" w14:textId="77777777" w:rsidR="00AF5989" w:rsidRPr="00EC616F" w:rsidRDefault="00AF5989" w:rsidP="00AF5989">
      <w:pPr>
        <w:pStyle w:val="Normal12Italic"/>
        <w:rPr>
          <w:lang w:val="hr-HR"/>
        </w:rPr>
      </w:pPr>
      <w:r w:rsidRPr="00EC616F">
        <w:rPr>
          <w:lang w:val="hr-HR"/>
        </w:rPr>
        <w:t>Ova je izmjena u skladu s presudom Suda Europske unije u slučaju Elgafaji, u kojoj se objašnjava da opće nasilje nužno ne podrazumijeva da prijetnja mora biti individualne prirode kako bi osoba koja je izložena općem nasilju ispunjavala uvjete za supsidijarnu zaštitu.</w:t>
      </w:r>
    </w:p>
    <w:p w14:paraId="66D111E9" w14:textId="77777777" w:rsidR="00AF5989" w:rsidRPr="00EC616F" w:rsidRDefault="00AF5989" w:rsidP="00AF5989">
      <w:r w:rsidRPr="00EC616F">
        <w:rPr>
          <w:rStyle w:val="HideTWBExt"/>
        </w:rPr>
        <w:t>&lt;/Amend&gt;</w:t>
      </w:r>
    </w:p>
    <w:p w14:paraId="7DA9118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549</w:t>
      </w:r>
      <w:r w:rsidRPr="00EC616F">
        <w:rPr>
          <w:rStyle w:val="HideTWBExt"/>
          <w:b w:val="0"/>
        </w:rPr>
        <w:t>&lt;/NumAm&gt;</w:t>
      </w:r>
    </w:p>
    <w:p w14:paraId="5A133C5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EFFBC97" w14:textId="77777777" w:rsidR="00AF5989" w:rsidRPr="00EC616F" w:rsidRDefault="00AF5989" w:rsidP="00AF5989">
      <w:pPr>
        <w:pStyle w:val="NormalBold"/>
      </w:pPr>
      <w:r w:rsidRPr="00EC616F">
        <w:rPr>
          <w:rStyle w:val="HideTWBExt"/>
          <w:b w:val="0"/>
        </w:rPr>
        <w:t>&lt;/RepeatBlock-By&gt;</w:t>
      </w:r>
    </w:p>
    <w:p w14:paraId="23F2A98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F5F3EA5" w14:textId="77777777" w:rsidR="00AF5989" w:rsidRPr="00EC616F" w:rsidRDefault="00AF5989" w:rsidP="00AF5989">
      <w:pPr>
        <w:pStyle w:val="NormalBold"/>
      </w:pPr>
      <w:r w:rsidRPr="00EC616F">
        <w:rPr>
          <w:rStyle w:val="HideTWBExt"/>
          <w:b w:val="0"/>
        </w:rPr>
        <w:t>&lt;Article&gt;</w:t>
      </w:r>
      <w:r w:rsidRPr="00EC616F">
        <w:t>Članak 16. – stavak 1. – točka ca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EE64E33" w14:textId="77777777" w:rsidTr="009413C2">
        <w:trPr>
          <w:trHeight w:hRule="exact" w:val="240"/>
          <w:jc w:val="center"/>
        </w:trPr>
        <w:tc>
          <w:tcPr>
            <w:tcW w:w="9752" w:type="dxa"/>
            <w:gridSpan w:val="2"/>
          </w:tcPr>
          <w:p w14:paraId="73F31129" w14:textId="77777777" w:rsidR="00AF5989" w:rsidRPr="00EC616F" w:rsidRDefault="00AF5989" w:rsidP="009413C2"/>
        </w:tc>
      </w:tr>
      <w:tr w:rsidR="00AF5989" w:rsidRPr="00EC616F" w14:paraId="6A317D95" w14:textId="77777777" w:rsidTr="009413C2">
        <w:trPr>
          <w:trHeight w:val="240"/>
          <w:jc w:val="center"/>
        </w:trPr>
        <w:tc>
          <w:tcPr>
            <w:tcW w:w="4876" w:type="dxa"/>
          </w:tcPr>
          <w:p w14:paraId="7452E18D" w14:textId="77777777" w:rsidR="00AF5989" w:rsidRPr="00EC616F" w:rsidRDefault="00AF5989" w:rsidP="009413C2">
            <w:pPr>
              <w:pStyle w:val="ColumnHeading"/>
            </w:pPr>
            <w:r w:rsidRPr="00EC616F">
              <w:t>Tekst koji je predložila Komisija</w:t>
            </w:r>
          </w:p>
        </w:tc>
        <w:tc>
          <w:tcPr>
            <w:tcW w:w="4876" w:type="dxa"/>
          </w:tcPr>
          <w:p w14:paraId="2AA3D510" w14:textId="77777777" w:rsidR="00AF5989" w:rsidRPr="00EC616F" w:rsidRDefault="00AF5989" w:rsidP="009413C2">
            <w:pPr>
              <w:pStyle w:val="ColumnHeading"/>
            </w:pPr>
            <w:r w:rsidRPr="00EC616F">
              <w:t>Izmjena</w:t>
            </w:r>
          </w:p>
        </w:tc>
      </w:tr>
      <w:tr w:rsidR="00AF5989" w:rsidRPr="00EC616F" w14:paraId="64CA37F7" w14:textId="77777777" w:rsidTr="009413C2">
        <w:trPr>
          <w:jc w:val="center"/>
        </w:trPr>
        <w:tc>
          <w:tcPr>
            <w:tcW w:w="4876" w:type="dxa"/>
          </w:tcPr>
          <w:p w14:paraId="07ABB4DE" w14:textId="77777777" w:rsidR="00AF5989" w:rsidRPr="00EC616F" w:rsidRDefault="00AF5989" w:rsidP="009413C2">
            <w:pPr>
              <w:pStyle w:val="Normal6"/>
            </w:pPr>
          </w:p>
        </w:tc>
        <w:tc>
          <w:tcPr>
            <w:tcW w:w="4876" w:type="dxa"/>
          </w:tcPr>
          <w:p w14:paraId="6146662A" w14:textId="2EDB0AE5" w:rsidR="00AF5989" w:rsidRPr="00EC616F" w:rsidRDefault="00AF5989" w:rsidP="009413C2">
            <w:pPr>
              <w:pStyle w:val="Normal6"/>
              <w:rPr>
                <w:b/>
                <w:i/>
              </w:rPr>
            </w:pPr>
            <w:r w:rsidRPr="00EC616F">
              <w:rPr>
                <w:b/>
                <w:i/>
              </w:rPr>
              <w:t>(ca)</w:t>
            </w:r>
            <w:r w:rsidRPr="00EC616F">
              <w:rPr>
                <w:b/>
                <w:i/>
              </w:rPr>
              <w:tab/>
              <w:t>ozbiljnu prijetnju životu ili osobi zbog prirodne katastrofe ili katastrofe koju je izazvao čovjek. Prirodne katastrofe i katastrofe koje je izazvao čovjek uključuju: učinke klimatskih promjena, otimanje poljoprivrednog zemljišta ili vode, dezertifikaciju staništa, prisilno naseljavanje</w:t>
            </w:r>
            <w:r w:rsidR="00785CA6" w:rsidRPr="00EC616F">
              <w:rPr>
                <w:b/>
                <w:i/>
              </w:rPr>
              <w:t>,</w:t>
            </w:r>
            <w:r w:rsidRPr="00EC616F">
              <w:rPr>
                <w:b/>
                <w:i/>
              </w:rPr>
              <w:t xml:space="preserve"> kao i ekološke katastrofe i zagađenja uzrokovana ratom.</w:t>
            </w:r>
          </w:p>
        </w:tc>
      </w:tr>
    </w:tbl>
    <w:p w14:paraId="3CD1EF5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CD8036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6072044" w14:textId="791C7CF0" w:rsidR="00AF5989" w:rsidRPr="00EC616F" w:rsidRDefault="00AF5989" w:rsidP="00AF5989">
      <w:pPr>
        <w:pStyle w:val="Normal12Italic"/>
        <w:rPr>
          <w:lang w:val="hr-HR"/>
        </w:rPr>
      </w:pPr>
      <w:r w:rsidRPr="00EC616F">
        <w:rPr>
          <w:lang w:val="hr-HR"/>
        </w:rPr>
        <w:t xml:space="preserve">Ekološke izbjeglice trenutačno nisu zaštićene međunarodnim pravom. Za razliku od izbjeglica obuhvaćenih Konvencijom UN-a iz 1951. o izbjeglicama, ekološke izbjeglice, ako </w:t>
      </w:r>
      <w:r w:rsidR="00785CA6" w:rsidRPr="00EC616F">
        <w:rPr>
          <w:lang w:val="hr-HR"/>
        </w:rPr>
        <w:t xml:space="preserve">su </w:t>
      </w:r>
      <w:r w:rsidRPr="00EC616F">
        <w:rPr>
          <w:lang w:val="hr-HR"/>
        </w:rPr>
        <w:t>poslane natrag u matičnu zemlju, vraćaju se u razorenu domovinu ili su prisiljene ići u izbjegličke kampove. Klimatske promjene ne odnose se samo na okoliš jer njihovi učinci dotiču svaki dio ljudskih života: od stabilnost vlada i gospodarstava do zdravlja.</w:t>
      </w:r>
    </w:p>
    <w:p w14:paraId="3A6DC418" w14:textId="77777777" w:rsidR="00AF5989" w:rsidRPr="00EC616F" w:rsidRDefault="00AF5989" w:rsidP="00AF5989">
      <w:r w:rsidRPr="00EC616F">
        <w:rPr>
          <w:rStyle w:val="HideTWBExt"/>
        </w:rPr>
        <w:t>&lt;/Amend&gt;</w:t>
      </w:r>
    </w:p>
    <w:p w14:paraId="20089C1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550</w:t>
      </w:r>
      <w:r w:rsidRPr="00EC616F">
        <w:rPr>
          <w:rStyle w:val="HideTWBExt"/>
          <w:b w:val="0"/>
        </w:rPr>
        <w:t>&lt;/NumAm&gt;</w:t>
      </w:r>
    </w:p>
    <w:p w14:paraId="05581FBB"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20C5FD76" w14:textId="77777777" w:rsidR="00AF5989" w:rsidRPr="00EC616F" w:rsidRDefault="00AF5989" w:rsidP="00AF5989">
      <w:pPr>
        <w:pStyle w:val="NormalBold"/>
      </w:pPr>
      <w:r w:rsidRPr="00EC616F">
        <w:rPr>
          <w:rStyle w:val="HideTWBExt"/>
          <w:b w:val="0"/>
        </w:rPr>
        <w:t>&lt;/RepeatBlock-By&gt;</w:t>
      </w:r>
    </w:p>
    <w:p w14:paraId="6699580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3D20AC9" w14:textId="77777777" w:rsidR="00AF5989" w:rsidRPr="00EC616F" w:rsidRDefault="00AF5989" w:rsidP="00AF5989">
      <w:pPr>
        <w:pStyle w:val="NormalBold"/>
      </w:pPr>
      <w:r w:rsidRPr="00EC616F">
        <w:rPr>
          <w:rStyle w:val="HideTWBExt"/>
          <w:b w:val="0"/>
        </w:rPr>
        <w:t>&lt;Article&gt;</w:t>
      </w:r>
      <w:r w:rsidRPr="00EC616F">
        <w:t>Članak 16. – stavak 1. – točka ca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0F16697" w14:textId="77777777" w:rsidTr="009413C2">
        <w:trPr>
          <w:trHeight w:hRule="exact" w:val="240"/>
          <w:jc w:val="center"/>
        </w:trPr>
        <w:tc>
          <w:tcPr>
            <w:tcW w:w="9752" w:type="dxa"/>
            <w:gridSpan w:val="2"/>
          </w:tcPr>
          <w:p w14:paraId="4BF4947D" w14:textId="77777777" w:rsidR="00AF5989" w:rsidRPr="00EC616F" w:rsidRDefault="00AF5989" w:rsidP="009413C2"/>
        </w:tc>
      </w:tr>
      <w:tr w:rsidR="00AF5989" w:rsidRPr="00EC616F" w14:paraId="436DC968" w14:textId="77777777" w:rsidTr="009413C2">
        <w:trPr>
          <w:trHeight w:val="240"/>
          <w:jc w:val="center"/>
        </w:trPr>
        <w:tc>
          <w:tcPr>
            <w:tcW w:w="4876" w:type="dxa"/>
          </w:tcPr>
          <w:p w14:paraId="47F966E7" w14:textId="77777777" w:rsidR="00AF5989" w:rsidRPr="00EC616F" w:rsidRDefault="00AF5989" w:rsidP="009413C2">
            <w:pPr>
              <w:pStyle w:val="ColumnHeading"/>
            </w:pPr>
            <w:r w:rsidRPr="00EC616F">
              <w:t>Tekst koji je predložila Komisija</w:t>
            </w:r>
          </w:p>
        </w:tc>
        <w:tc>
          <w:tcPr>
            <w:tcW w:w="4876" w:type="dxa"/>
          </w:tcPr>
          <w:p w14:paraId="45ED80AA" w14:textId="77777777" w:rsidR="00AF5989" w:rsidRPr="00EC616F" w:rsidRDefault="00AF5989" w:rsidP="009413C2">
            <w:pPr>
              <w:pStyle w:val="ColumnHeading"/>
            </w:pPr>
            <w:r w:rsidRPr="00EC616F">
              <w:t>Izmjena</w:t>
            </w:r>
          </w:p>
        </w:tc>
      </w:tr>
      <w:tr w:rsidR="00AF5989" w:rsidRPr="00EC616F" w14:paraId="47324A03" w14:textId="77777777" w:rsidTr="009413C2">
        <w:trPr>
          <w:jc w:val="center"/>
        </w:trPr>
        <w:tc>
          <w:tcPr>
            <w:tcW w:w="4876" w:type="dxa"/>
          </w:tcPr>
          <w:p w14:paraId="65D477D7" w14:textId="77777777" w:rsidR="00AF5989" w:rsidRPr="00EC616F" w:rsidRDefault="00AF5989" w:rsidP="009413C2">
            <w:pPr>
              <w:pStyle w:val="Normal6"/>
            </w:pPr>
          </w:p>
        </w:tc>
        <w:tc>
          <w:tcPr>
            <w:tcW w:w="4876" w:type="dxa"/>
          </w:tcPr>
          <w:p w14:paraId="230663E0" w14:textId="77777777" w:rsidR="00AF5989" w:rsidRPr="00EC616F" w:rsidRDefault="00AF5989" w:rsidP="009413C2">
            <w:pPr>
              <w:pStyle w:val="Normal6"/>
              <w:rPr>
                <w:b/>
                <w:i/>
              </w:rPr>
            </w:pPr>
            <w:r w:rsidRPr="00EC616F">
              <w:rPr>
                <w:b/>
                <w:i/>
              </w:rPr>
              <w:t>(ca)</w:t>
            </w:r>
            <w:r w:rsidRPr="00EC616F">
              <w:rPr>
                <w:b/>
                <w:i/>
              </w:rPr>
              <w:tab/>
              <w:t>ozbiljnu prijetnju životu ili osobi zbog prirodne katastrofe ili katastrofe koju je izazvao čovjek.</w:t>
            </w:r>
          </w:p>
        </w:tc>
      </w:tr>
    </w:tbl>
    <w:p w14:paraId="6F4E336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2617AA60" w14:textId="77777777" w:rsidR="00AF5989" w:rsidRPr="00EC616F" w:rsidRDefault="00AF5989" w:rsidP="00AF5989">
      <w:r w:rsidRPr="00EC616F">
        <w:rPr>
          <w:rStyle w:val="HideTWBExt"/>
        </w:rPr>
        <w:t>&lt;/Amend&gt;</w:t>
      </w:r>
    </w:p>
    <w:p w14:paraId="74EFED5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551</w:t>
      </w:r>
      <w:r w:rsidRPr="00EC616F">
        <w:rPr>
          <w:rStyle w:val="HideTWBExt"/>
          <w:b w:val="0"/>
        </w:rPr>
        <w:t>&lt;/NumAm&gt;</w:t>
      </w:r>
    </w:p>
    <w:p w14:paraId="3370A228"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309AF14" w14:textId="77777777" w:rsidR="00AF5989" w:rsidRPr="00EC616F" w:rsidRDefault="00AF5989" w:rsidP="00AF5989">
      <w:pPr>
        <w:pStyle w:val="NormalBold"/>
      </w:pPr>
      <w:r w:rsidRPr="00EC616F">
        <w:rPr>
          <w:rStyle w:val="HideTWBExt"/>
          <w:b w:val="0"/>
        </w:rPr>
        <w:t>&lt;/RepeatBlock-By&gt;</w:t>
      </w:r>
    </w:p>
    <w:p w14:paraId="258E3DE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CE88947" w14:textId="77777777" w:rsidR="00AF5989" w:rsidRPr="00EC616F" w:rsidRDefault="00AF5989" w:rsidP="00AF5989">
      <w:pPr>
        <w:pStyle w:val="NormalBold"/>
      </w:pPr>
      <w:r w:rsidRPr="00EC616F">
        <w:rPr>
          <w:rStyle w:val="HideTWBExt"/>
          <w:b w:val="0"/>
        </w:rPr>
        <w:t>&lt;Article&gt;</w:t>
      </w:r>
      <w:r w:rsidRPr="00EC616F">
        <w:t>Članak 17.</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5309B51" w14:textId="77777777" w:rsidTr="009413C2">
        <w:trPr>
          <w:trHeight w:hRule="exact" w:val="240"/>
          <w:jc w:val="center"/>
        </w:trPr>
        <w:tc>
          <w:tcPr>
            <w:tcW w:w="9752" w:type="dxa"/>
            <w:gridSpan w:val="2"/>
          </w:tcPr>
          <w:p w14:paraId="5FE73D89" w14:textId="77777777" w:rsidR="00AF5989" w:rsidRPr="00EC616F" w:rsidRDefault="00AF5989" w:rsidP="009413C2"/>
        </w:tc>
      </w:tr>
      <w:tr w:rsidR="00AF5989" w:rsidRPr="00EC616F" w14:paraId="0A77ADDE" w14:textId="77777777" w:rsidTr="009413C2">
        <w:trPr>
          <w:trHeight w:val="240"/>
          <w:jc w:val="center"/>
        </w:trPr>
        <w:tc>
          <w:tcPr>
            <w:tcW w:w="4876" w:type="dxa"/>
          </w:tcPr>
          <w:p w14:paraId="74C35780" w14:textId="77777777" w:rsidR="00AF5989" w:rsidRPr="00EC616F" w:rsidRDefault="00AF5989" w:rsidP="009413C2">
            <w:pPr>
              <w:pStyle w:val="ColumnHeading"/>
            </w:pPr>
            <w:r w:rsidRPr="00EC616F">
              <w:t>Tekst koji je predložila Komisija</w:t>
            </w:r>
          </w:p>
        </w:tc>
        <w:tc>
          <w:tcPr>
            <w:tcW w:w="4876" w:type="dxa"/>
          </w:tcPr>
          <w:p w14:paraId="0500CAFB" w14:textId="77777777" w:rsidR="00AF5989" w:rsidRPr="00EC616F" w:rsidRDefault="00AF5989" w:rsidP="009413C2">
            <w:pPr>
              <w:pStyle w:val="ColumnHeading"/>
            </w:pPr>
            <w:r w:rsidRPr="00EC616F">
              <w:t>Izmjena</w:t>
            </w:r>
          </w:p>
        </w:tc>
      </w:tr>
      <w:tr w:rsidR="00AF5989" w:rsidRPr="00EC616F" w14:paraId="684EB3EC" w14:textId="77777777" w:rsidTr="009413C2">
        <w:trPr>
          <w:jc w:val="center"/>
        </w:trPr>
        <w:tc>
          <w:tcPr>
            <w:tcW w:w="4876" w:type="dxa"/>
          </w:tcPr>
          <w:p w14:paraId="2C55D758" w14:textId="77777777" w:rsidR="00AF5989" w:rsidRPr="00EC616F" w:rsidRDefault="00AF5989" w:rsidP="009413C2">
            <w:pPr>
              <w:pStyle w:val="Center"/>
              <w:rPr>
                <w:b/>
                <w:i/>
                <w:lang w:val="hr-HR"/>
              </w:rPr>
            </w:pPr>
            <w:r w:rsidRPr="00EC616F">
              <w:rPr>
                <w:b/>
                <w:i/>
                <w:sz w:val="24"/>
                <w:lang w:val="hr-HR"/>
              </w:rPr>
              <w:t>Članak 17</w:t>
            </w:r>
            <w:r w:rsidRPr="00EC616F">
              <w:rPr>
                <w:sz w:val="24"/>
                <w:lang w:val="hr-HR"/>
              </w:rPr>
              <w:t>.</w:t>
            </w:r>
            <w:r w:rsidRPr="00EC616F">
              <w:rPr>
                <w:b/>
                <w:i/>
                <w:lang w:val="hr-HR"/>
              </w:rPr>
              <w:tab/>
            </w:r>
          </w:p>
        </w:tc>
        <w:tc>
          <w:tcPr>
            <w:tcW w:w="4876" w:type="dxa"/>
          </w:tcPr>
          <w:p w14:paraId="74331F8F" w14:textId="77777777" w:rsidR="00AF5989" w:rsidRPr="00EC616F" w:rsidRDefault="00AF5989" w:rsidP="009413C2">
            <w:pPr>
              <w:pStyle w:val="Normal6"/>
              <w:rPr>
                <w:b/>
                <w:i/>
              </w:rPr>
            </w:pPr>
            <w:r w:rsidRPr="00EC616F">
              <w:rPr>
                <w:b/>
                <w:i/>
              </w:rPr>
              <w:t>Briše se</w:t>
            </w:r>
            <w:r w:rsidRPr="00EC616F">
              <w:t>.</w:t>
            </w:r>
          </w:p>
        </w:tc>
      </w:tr>
      <w:tr w:rsidR="00AF5989" w:rsidRPr="00EC616F" w14:paraId="2B49C0DE" w14:textId="77777777" w:rsidTr="009413C2">
        <w:trPr>
          <w:jc w:val="center"/>
        </w:trPr>
        <w:tc>
          <w:tcPr>
            <w:tcW w:w="4876" w:type="dxa"/>
          </w:tcPr>
          <w:p w14:paraId="2E59520E" w14:textId="77777777" w:rsidR="00AF5989" w:rsidRPr="00EC616F" w:rsidRDefault="00AF5989" w:rsidP="009413C2">
            <w:pPr>
              <w:pStyle w:val="Center"/>
              <w:rPr>
                <w:b/>
                <w:i/>
                <w:lang w:val="hr-HR"/>
              </w:rPr>
            </w:pPr>
            <w:r w:rsidRPr="00EC616F">
              <w:rPr>
                <w:b/>
                <w:i/>
                <w:sz w:val="24"/>
                <w:lang w:val="hr-HR"/>
              </w:rPr>
              <w:t>Prestanak statusa</w:t>
            </w:r>
          </w:p>
        </w:tc>
        <w:tc>
          <w:tcPr>
            <w:tcW w:w="4876" w:type="dxa"/>
          </w:tcPr>
          <w:p w14:paraId="33ADBD73" w14:textId="77777777" w:rsidR="00AF5989" w:rsidRPr="00EC616F" w:rsidRDefault="00AF5989" w:rsidP="009413C2">
            <w:pPr>
              <w:pStyle w:val="Normal6"/>
            </w:pPr>
          </w:p>
        </w:tc>
      </w:tr>
      <w:tr w:rsidR="00AF5989" w:rsidRPr="00EC616F" w14:paraId="32B4CAC5" w14:textId="77777777" w:rsidTr="009413C2">
        <w:trPr>
          <w:jc w:val="center"/>
        </w:trPr>
        <w:tc>
          <w:tcPr>
            <w:tcW w:w="4876" w:type="dxa"/>
          </w:tcPr>
          <w:p w14:paraId="4778C131" w14:textId="77777777" w:rsidR="00AF5989" w:rsidRPr="00EC616F" w:rsidRDefault="00AF5989" w:rsidP="009413C2">
            <w:pPr>
              <w:pStyle w:val="Normal6"/>
              <w:rPr>
                <w:b/>
                <w:i/>
              </w:rPr>
            </w:pPr>
            <w:r w:rsidRPr="00EC616F">
              <w:rPr>
                <w:b/>
                <w:i/>
              </w:rPr>
              <w:t>1. Državljanin treće zemlje ili osoba bez državljanstva prestaje imati pravo na supsidijarnu zaštitu ako su okolnosti na temelju kojih je odobrena supsidijarna zaštita prestale postojati ili su se promijenile do te mjere da zaštita više nije potrebna.</w:t>
            </w:r>
          </w:p>
        </w:tc>
        <w:tc>
          <w:tcPr>
            <w:tcW w:w="4876" w:type="dxa"/>
          </w:tcPr>
          <w:p w14:paraId="7E9845A5" w14:textId="77777777" w:rsidR="00AF5989" w:rsidRPr="00EC616F" w:rsidRDefault="00AF5989" w:rsidP="009413C2">
            <w:pPr>
              <w:pStyle w:val="Normal6"/>
            </w:pPr>
          </w:p>
        </w:tc>
      </w:tr>
      <w:tr w:rsidR="00AF5989" w:rsidRPr="00EC616F" w14:paraId="09F85E18" w14:textId="77777777" w:rsidTr="009413C2">
        <w:trPr>
          <w:jc w:val="center"/>
        </w:trPr>
        <w:tc>
          <w:tcPr>
            <w:tcW w:w="4876" w:type="dxa"/>
          </w:tcPr>
          <w:p w14:paraId="5CD3BCE9" w14:textId="77777777" w:rsidR="00AF5989" w:rsidRPr="00EC616F" w:rsidRDefault="00AF5989" w:rsidP="009413C2">
            <w:pPr>
              <w:pStyle w:val="Normal6"/>
              <w:rPr>
                <w:b/>
                <w:i/>
              </w:rPr>
            </w:pPr>
            <w:r w:rsidRPr="00EC616F">
              <w:rPr>
                <w:b/>
                <w:i/>
              </w:rPr>
              <w:t>2. Ovlašteno tijelo:</w:t>
            </w:r>
          </w:p>
        </w:tc>
        <w:tc>
          <w:tcPr>
            <w:tcW w:w="4876" w:type="dxa"/>
          </w:tcPr>
          <w:p w14:paraId="42030C36" w14:textId="77777777" w:rsidR="00AF5989" w:rsidRPr="00EC616F" w:rsidRDefault="00AF5989" w:rsidP="009413C2">
            <w:pPr>
              <w:pStyle w:val="Normal6"/>
            </w:pPr>
          </w:p>
        </w:tc>
      </w:tr>
      <w:tr w:rsidR="00AF5989" w:rsidRPr="00EC616F" w14:paraId="3426B3E7" w14:textId="77777777" w:rsidTr="009413C2">
        <w:trPr>
          <w:jc w:val="center"/>
        </w:trPr>
        <w:tc>
          <w:tcPr>
            <w:tcW w:w="4876" w:type="dxa"/>
          </w:tcPr>
          <w:p w14:paraId="183E7678" w14:textId="77777777" w:rsidR="00AF5989" w:rsidRPr="00EC616F" w:rsidRDefault="00AF5989" w:rsidP="009413C2">
            <w:pPr>
              <w:pStyle w:val="Normal6"/>
              <w:rPr>
                <w:b/>
                <w:i/>
              </w:rPr>
            </w:pPr>
            <w:r w:rsidRPr="00EC616F">
              <w:rPr>
                <w:b/>
                <w:i/>
              </w:rPr>
              <w:t>(a) uzima u obzir je li izmjena okolnosti dovoljno važna i trajna da osoba koja je imala pravo na supsidijarnu zaštitu više nije izložena stvarnom riziku od ugroze života te teških povreda i ozljeda;</w:t>
            </w:r>
          </w:p>
        </w:tc>
        <w:tc>
          <w:tcPr>
            <w:tcW w:w="4876" w:type="dxa"/>
          </w:tcPr>
          <w:p w14:paraId="2F539277" w14:textId="77777777" w:rsidR="00AF5989" w:rsidRPr="00EC616F" w:rsidRDefault="00AF5989" w:rsidP="009413C2">
            <w:pPr>
              <w:pStyle w:val="Normal6"/>
            </w:pPr>
          </w:p>
        </w:tc>
      </w:tr>
      <w:tr w:rsidR="00AF5989" w:rsidRPr="00EC616F" w14:paraId="19C94AF7" w14:textId="77777777" w:rsidTr="009413C2">
        <w:trPr>
          <w:jc w:val="center"/>
        </w:trPr>
        <w:tc>
          <w:tcPr>
            <w:tcW w:w="4876" w:type="dxa"/>
          </w:tcPr>
          <w:p w14:paraId="4BD06222" w14:textId="77777777" w:rsidR="00AF5989" w:rsidRPr="00EC616F" w:rsidRDefault="00AF5989" w:rsidP="009413C2">
            <w:pPr>
              <w:pStyle w:val="Normal6"/>
              <w:rPr>
                <w:b/>
                <w:i/>
              </w:rPr>
            </w:pPr>
            <w:r w:rsidRPr="00EC616F">
              <w:rPr>
                <w:b/>
                <w:i/>
              </w:rPr>
              <w:t>(b) postupa u skladu s preciznim i ažuriranim podacima iz svih relevantnih izvora, uključujući informacije o državi podrijetla na razini Unije i zajedničku analizu informacija o državi podrijetla iz članaka 8. i 10. Uredbe (EU) br. XXX/XX [Uredba o Agenciji Europske unije za azil] te informacije i smjernice koje izdaje Visoki povjerenik UN-a za izbjeglice.</w:t>
            </w:r>
          </w:p>
        </w:tc>
        <w:tc>
          <w:tcPr>
            <w:tcW w:w="4876" w:type="dxa"/>
          </w:tcPr>
          <w:p w14:paraId="14519B8E" w14:textId="77777777" w:rsidR="00AF5989" w:rsidRPr="00EC616F" w:rsidRDefault="00AF5989" w:rsidP="009413C2">
            <w:pPr>
              <w:pStyle w:val="Normal6"/>
            </w:pPr>
          </w:p>
        </w:tc>
      </w:tr>
      <w:tr w:rsidR="00AF5989" w:rsidRPr="00EC616F" w14:paraId="0BBBF059" w14:textId="77777777" w:rsidTr="009413C2">
        <w:trPr>
          <w:jc w:val="center"/>
        </w:trPr>
        <w:tc>
          <w:tcPr>
            <w:tcW w:w="4876" w:type="dxa"/>
          </w:tcPr>
          <w:p w14:paraId="5A4D97EE" w14:textId="77777777" w:rsidR="00AF5989" w:rsidRPr="00EC616F" w:rsidRDefault="00AF5989" w:rsidP="009413C2">
            <w:pPr>
              <w:pStyle w:val="Normal6"/>
              <w:rPr>
                <w:b/>
                <w:i/>
              </w:rPr>
            </w:pPr>
            <w:r w:rsidRPr="00EC616F">
              <w:rPr>
                <w:b/>
                <w:i/>
              </w:rPr>
              <w:t>3. Stavak 1. se ne primjenjuje na korisnike statusa supsidijarne zaštite koji imaju opravdane razloge, koji proizlaze iz prethodne ugroze života te teških povreda i ozljeda , za odbijanje da se stave pod zaštitu zemlje državljanstva ili, u slučaju osobe bez državljanstva, zemlje prethodnog uobičajenog boravišta.</w:t>
            </w:r>
          </w:p>
        </w:tc>
        <w:tc>
          <w:tcPr>
            <w:tcW w:w="4876" w:type="dxa"/>
          </w:tcPr>
          <w:p w14:paraId="6DCA7A1F" w14:textId="77777777" w:rsidR="00AF5989" w:rsidRPr="00EC616F" w:rsidRDefault="00AF5989" w:rsidP="009413C2">
            <w:pPr>
              <w:pStyle w:val="Normal6"/>
            </w:pPr>
          </w:p>
        </w:tc>
      </w:tr>
    </w:tbl>
    <w:p w14:paraId="44004E3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AC468B1" w14:textId="77777777" w:rsidR="00AF5989" w:rsidRPr="00EC616F" w:rsidRDefault="00AF5989" w:rsidP="00AF5989">
      <w:r w:rsidRPr="00EC616F">
        <w:rPr>
          <w:rStyle w:val="HideTWBExt"/>
        </w:rPr>
        <w:t>&lt;/Amend&gt;</w:t>
      </w:r>
    </w:p>
    <w:p w14:paraId="3BF145A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552</w:t>
      </w:r>
      <w:r w:rsidRPr="00EC616F">
        <w:rPr>
          <w:rStyle w:val="HideTWBExt"/>
          <w:b w:val="0"/>
        </w:rPr>
        <w:t>&lt;/NumAm&gt;</w:t>
      </w:r>
    </w:p>
    <w:p w14:paraId="320A4BC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00A9E0F"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25E9432" w14:textId="77777777" w:rsidR="00AF5989" w:rsidRPr="00EC616F" w:rsidRDefault="00AF5989" w:rsidP="00AF5989">
      <w:r w:rsidRPr="00EC616F">
        <w:rPr>
          <w:rStyle w:val="HideTWBExt"/>
        </w:rPr>
        <w:t>&lt;/RepeatBlock-By&gt;</w:t>
      </w:r>
    </w:p>
    <w:p w14:paraId="4168077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EF38778" w14:textId="77777777" w:rsidR="00AF5989" w:rsidRPr="00EC616F" w:rsidRDefault="00AF5989" w:rsidP="00AF5989">
      <w:pPr>
        <w:pStyle w:val="NormalBold"/>
      </w:pPr>
      <w:r w:rsidRPr="00EC616F">
        <w:rPr>
          <w:rStyle w:val="HideTWBExt"/>
          <w:b w:val="0"/>
        </w:rPr>
        <w:t>&lt;Article&gt;</w:t>
      </w:r>
      <w:r w:rsidRPr="00EC616F">
        <w:t>Članak 17.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C3BB811" w14:textId="77777777" w:rsidTr="009413C2">
        <w:trPr>
          <w:trHeight w:hRule="exact" w:val="240"/>
          <w:jc w:val="center"/>
        </w:trPr>
        <w:tc>
          <w:tcPr>
            <w:tcW w:w="9752" w:type="dxa"/>
            <w:gridSpan w:val="2"/>
          </w:tcPr>
          <w:p w14:paraId="6FA0F09D" w14:textId="77777777" w:rsidR="00AF5989" w:rsidRPr="00EC616F" w:rsidRDefault="00AF5989" w:rsidP="009413C2"/>
        </w:tc>
      </w:tr>
      <w:tr w:rsidR="00AF5989" w:rsidRPr="00EC616F" w14:paraId="1E9ABDCE" w14:textId="77777777" w:rsidTr="009413C2">
        <w:trPr>
          <w:trHeight w:val="240"/>
          <w:jc w:val="center"/>
        </w:trPr>
        <w:tc>
          <w:tcPr>
            <w:tcW w:w="4876" w:type="dxa"/>
          </w:tcPr>
          <w:p w14:paraId="6A110F8F" w14:textId="77777777" w:rsidR="00AF5989" w:rsidRPr="00EC616F" w:rsidRDefault="00AF5989" w:rsidP="009413C2">
            <w:pPr>
              <w:pStyle w:val="ColumnHeading"/>
            </w:pPr>
            <w:r w:rsidRPr="00EC616F">
              <w:t>Tekst koji je predložila Komisija</w:t>
            </w:r>
          </w:p>
        </w:tc>
        <w:tc>
          <w:tcPr>
            <w:tcW w:w="4876" w:type="dxa"/>
          </w:tcPr>
          <w:p w14:paraId="2B8EC14F" w14:textId="77777777" w:rsidR="00AF5989" w:rsidRPr="00EC616F" w:rsidRDefault="00AF5989" w:rsidP="009413C2">
            <w:pPr>
              <w:pStyle w:val="ColumnHeading"/>
            </w:pPr>
            <w:r w:rsidRPr="00EC616F">
              <w:t>Izmjena</w:t>
            </w:r>
          </w:p>
        </w:tc>
      </w:tr>
      <w:tr w:rsidR="00AF5989" w:rsidRPr="00EC616F" w14:paraId="0BEB44B8" w14:textId="77777777" w:rsidTr="009413C2">
        <w:trPr>
          <w:jc w:val="center"/>
        </w:trPr>
        <w:tc>
          <w:tcPr>
            <w:tcW w:w="4876" w:type="dxa"/>
          </w:tcPr>
          <w:p w14:paraId="317053F7" w14:textId="77777777" w:rsidR="00AF5989" w:rsidRPr="00EC616F" w:rsidRDefault="00AF5989" w:rsidP="009413C2">
            <w:pPr>
              <w:pStyle w:val="Normal6"/>
              <w:rPr>
                <w:b/>
                <w:i/>
              </w:rPr>
            </w:pPr>
            <w:r w:rsidRPr="00EC616F">
              <w:t>1.</w:t>
            </w:r>
            <w:r w:rsidRPr="00EC616F">
              <w:rPr>
                <w:b/>
                <w:i/>
              </w:rPr>
              <w:tab/>
            </w:r>
            <w:r w:rsidRPr="00EC616F">
              <w:t>Državljanin treće zemlje ili osoba bez državljanstva prestaje imati pravo na supsidijarnu zaštitu ako su okolnosti na temelju kojih je odobrena supsidijarna zaštita prestale postojati ili su se promijenile do te mjere da zaštita više nije potrebna.</w:t>
            </w:r>
          </w:p>
        </w:tc>
        <w:tc>
          <w:tcPr>
            <w:tcW w:w="4876" w:type="dxa"/>
          </w:tcPr>
          <w:p w14:paraId="3D51F330" w14:textId="77777777" w:rsidR="00AF5989" w:rsidRPr="00EC616F" w:rsidRDefault="00AF5989" w:rsidP="009413C2">
            <w:pPr>
              <w:pStyle w:val="Normal6"/>
              <w:rPr>
                <w:b/>
                <w:i/>
              </w:rPr>
            </w:pPr>
            <w:r w:rsidRPr="00EC616F">
              <w:t>1.</w:t>
            </w:r>
            <w:r w:rsidRPr="00EC616F">
              <w:rPr>
                <w:b/>
                <w:i/>
              </w:rPr>
              <w:tab/>
              <w:t>Ne dovodeći u pitanje pravo korisnika međunarodne zaštite na podnošenje žalbe na odluku ovlaštenog tijela u skladu s člancima od 14. do 17. Uredbe (EU)XXX/XXX [Uredba o postupcima],</w:t>
            </w:r>
            <w:r w:rsidRPr="00EC616F">
              <w:t xml:space="preserve"> državljanin treće zemlje ili osoba bez državljanstva prestaje imati pravo na supsidijarnu zaštitu ako su okolnosti na temelju kojih je odobrena supsidijarna zaštita prestale postojati ili su se promijenile do te mjere da zaštita više nije potrebna.</w:t>
            </w:r>
          </w:p>
        </w:tc>
      </w:tr>
    </w:tbl>
    <w:p w14:paraId="5BB7F6D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86B369" w14:textId="77777777" w:rsidR="00AF5989" w:rsidRPr="00EC616F" w:rsidRDefault="00AF5989" w:rsidP="00AF5989">
      <w:r w:rsidRPr="00EC616F">
        <w:rPr>
          <w:rStyle w:val="HideTWBExt"/>
        </w:rPr>
        <w:t>&lt;/Amend&gt;</w:t>
      </w:r>
    </w:p>
    <w:p w14:paraId="399D9A4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553</w:t>
      </w:r>
      <w:r w:rsidRPr="00EC616F">
        <w:rPr>
          <w:rStyle w:val="HideTWBExt"/>
          <w:b w:val="0"/>
        </w:rPr>
        <w:t>&lt;/NumAm&gt;</w:t>
      </w:r>
    </w:p>
    <w:p w14:paraId="6E34C5DF"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7997F6AB" w14:textId="77777777" w:rsidR="00AF5989" w:rsidRPr="00EC616F" w:rsidRDefault="00AF5989" w:rsidP="00AF5989">
      <w:pPr>
        <w:pStyle w:val="NormalBold"/>
      </w:pPr>
      <w:r w:rsidRPr="00EC616F">
        <w:rPr>
          <w:rStyle w:val="HideTWBExt"/>
          <w:b w:val="0"/>
        </w:rPr>
        <w:t>&lt;/RepeatBlock-By&gt;</w:t>
      </w:r>
    </w:p>
    <w:p w14:paraId="55DEE54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30F7318" w14:textId="77777777" w:rsidR="00AF5989" w:rsidRPr="00EC616F" w:rsidRDefault="00AF5989" w:rsidP="00AF5989">
      <w:pPr>
        <w:pStyle w:val="NormalBold"/>
      </w:pPr>
      <w:r w:rsidRPr="00EC616F">
        <w:rPr>
          <w:rStyle w:val="HideTWBExt"/>
          <w:b w:val="0"/>
        </w:rPr>
        <w:t>&lt;Article&gt;</w:t>
      </w:r>
      <w:r w:rsidRPr="00EC616F">
        <w:t>Članak 17. – stavak 1.a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D57D163" w14:textId="77777777" w:rsidTr="009413C2">
        <w:trPr>
          <w:trHeight w:hRule="exact" w:val="240"/>
          <w:jc w:val="center"/>
        </w:trPr>
        <w:tc>
          <w:tcPr>
            <w:tcW w:w="9752" w:type="dxa"/>
            <w:gridSpan w:val="2"/>
          </w:tcPr>
          <w:p w14:paraId="62BF3B6E" w14:textId="77777777" w:rsidR="00AF5989" w:rsidRPr="00EC616F" w:rsidRDefault="00AF5989" w:rsidP="009413C2"/>
        </w:tc>
      </w:tr>
      <w:tr w:rsidR="00AF5989" w:rsidRPr="00EC616F" w14:paraId="35AFDDAB" w14:textId="77777777" w:rsidTr="009413C2">
        <w:trPr>
          <w:trHeight w:val="240"/>
          <w:jc w:val="center"/>
        </w:trPr>
        <w:tc>
          <w:tcPr>
            <w:tcW w:w="4876" w:type="dxa"/>
          </w:tcPr>
          <w:p w14:paraId="0D08A86C" w14:textId="77777777" w:rsidR="00AF5989" w:rsidRPr="00EC616F" w:rsidRDefault="00AF5989" w:rsidP="009413C2">
            <w:pPr>
              <w:pStyle w:val="ColumnHeading"/>
            </w:pPr>
            <w:r w:rsidRPr="00EC616F">
              <w:t>Tekst koji je predložila Komisija</w:t>
            </w:r>
          </w:p>
        </w:tc>
        <w:tc>
          <w:tcPr>
            <w:tcW w:w="4876" w:type="dxa"/>
          </w:tcPr>
          <w:p w14:paraId="2031E877" w14:textId="77777777" w:rsidR="00AF5989" w:rsidRPr="00EC616F" w:rsidRDefault="00AF5989" w:rsidP="009413C2">
            <w:pPr>
              <w:pStyle w:val="ColumnHeading"/>
            </w:pPr>
            <w:r w:rsidRPr="00EC616F">
              <w:t>Izmjena</w:t>
            </w:r>
          </w:p>
        </w:tc>
      </w:tr>
      <w:tr w:rsidR="00AF5989" w:rsidRPr="00EC616F" w14:paraId="796AEA36" w14:textId="77777777" w:rsidTr="009413C2">
        <w:trPr>
          <w:jc w:val="center"/>
        </w:trPr>
        <w:tc>
          <w:tcPr>
            <w:tcW w:w="4876" w:type="dxa"/>
          </w:tcPr>
          <w:p w14:paraId="36D7CB0E" w14:textId="77777777" w:rsidR="00AF5989" w:rsidRPr="00EC616F" w:rsidRDefault="00AF5989" w:rsidP="009413C2">
            <w:pPr>
              <w:pStyle w:val="Normal6"/>
            </w:pPr>
          </w:p>
        </w:tc>
        <w:tc>
          <w:tcPr>
            <w:tcW w:w="4876" w:type="dxa"/>
          </w:tcPr>
          <w:p w14:paraId="0F959B13" w14:textId="7CD22919" w:rsidR="00AF5989" w:rsidRPr="00EC616F" w:rsidRDefault="00AF5989" w:rsidP="00785CA6">
            <w:pPr>
              <w:pStyle w:val="Normal6"/>
              <w:rPr>
                <w:b/>
                <w:i/>
              </w:rPr>
            </w:pPr>
            <w:r w:rsidRPr="00EC616F">
              <w:rPr>
                <w:b/>
                <w:i/>
              </w:rPr>
              <w:t>1a.</w:t>
            </w:r>
            <w:r w:rsidRPr="00EC616F">
              <w:rPr>
                <w:b/>
                <w:i/>
              </w:rPr>
              <w:tab/>
              <w:t>Države članice mogu odlučiti da kontinuirano odbijanje aktivne integracije državljanina treće zemlje ili osobe bez državljanstva koja ispunjava uvjete za supsidijarnu zaštituu krajnjem slučaju</w:t>
            </w:r>
            <w:r w:rsidR="00785CA6" w:rsidRPr="00EC616F">
              <w:rPr>
                <w:b/>
                <w:i/>
              </w:rPr>
              <w:t xml:space="preserve"> može</w:t>
            </w:r>
            <w:r w:rsidR="00B5396F" w:rsidRPr="00EC616F">
              <w:rPr>
                <w:b/>
                <w:i/>
              </w:rPr>
              <w:t xml:space="preserve"> </w:t>
            </w:r>
            <w:r w:rsidRPr="00EC616F">
              <w:rPr>
                <w:b/>
                <w:i/>
              </w:rPr>
              <w:t>dovesti do prestanka ispunjavanja uvjeta za međunarodnu zaštitu.</w:t>
            </w:r>
          </w:p>
        </w:tc>
      </w:tr>
    </w:tbl>
    <w:p w14:paraId="15A8104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B864F62" w14:textId="77777777" w:rsidR="00AF5989" w:rsidRPr="00EC616F" w:rsidRDefault="00AF5989" w:rsidP="00AF5989">
      <w:r w:rsidRPr="00EC616F">
        <w:rPr>
          <w:rStyle w:val="HideTWBExt"/>
        </w:rPr>
        <w:t>&lt;/Amend&gt;</w:t>
      </w:r>
    </w:p>
    <w:p w14:paraId="1AA054A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554</w:t>
      </w:r>
      <w:r w:rsidRPr="00EC616F">
        <w:rPr>
          <w:rStyle w:val="HideTWBExt"/>
          <w:b w:val="0"/>
        </w:rPr>
        <w:t>&lt;/NumAm&gt;</w:t>
      </w:r>
    </w:p>
    <w:p w14:paraId="13DC031A"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A6FC905" w14:textId="77777777" w:rsidR="00AF5989" w:rsidRPr="00EC616F" w:rsidRDefault="00AF5989" w:rsidP="00AF5989">
      <w:pPr>
        <w:pStyle w:val="NormalBold"/>
      </w:pPr>
      <w:r w:rsidRPr="00EC616F">
        <w:rPr>
          <w:rStyle w:val="HideTWBExt"/>
          <w:b w:val="0"/>
        </w:rPr>
        <w:t>&lt;/RepeatBlock-By&gt;</w:t>
      </w:r>
    </w:p>
    <w:p w14:paraId="2D7FB71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79F7A9F" w14:textId="77777777" w:rsidR="00AF5989" w:rsidRPr="00EC616F" w:rsidRDefault="00AF5989" w:rsidP="00AF5989">
      <w:pPr>
        <w:pStyle w:val="NormalBold"/>
      </w:pPr>
      <w:r w:rsidRPr="00EC616F">
        <w:rPr>
          <w:rStyle w:val="HideTWBExt"/>
          <w:b w:val="0"/>
        </w:rPr>
        <w:t>&lt;Article&gt;</w:t>
      </w:r>
      <w:r w:rsidRPr="00EC616F">
        <w:t>Članak 17. – stavak 2.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38B20E0" w14:textId="77777777" w:rsidTr="009413C2">
        <w:trPr>
          <w:trHeight w:hRule="exact" w:val="240"/>
          <w:jc w:val="center"/>
        </w:trPr>
        <w:tc>
          <w:tcPr>
            <w:tcW w:w="9752" w:type="dxa"/>
            <w:gridSpan w:val="2"/>
          </w:tcPr>
          <w:p w14:paraId="5C2FDF01" w14:textId="77777777" w:rsidR="00AF5989" w:rsidRPr="00EC616F" w:rsidRDefault="00AF5989" w:rsidP="009413C2"/>
        </w:tc>
      </w:tr>
      <w:tr w:rsidR="00AF5989" w:rsidRPr="00EC616F" w14:paraId="204CFBFD" w14:textId="77777777" w:rsidTr="009413C2">
        <w:trPr>
          <w:trHeight w:val="240"/>
          <w:jc w:val="center"/>
        </w:trPr>
        <w:tc>
          <w:tcPr>
            <w:tcW w:w="4876" w:type="dxa"/>
          </w:tcPr>
          <w:p w14:paraId="7B790059" w14:textId="77777777" w:rsidR="00AF5989" w:rsidRPr="00EC616F" w:rsidRDefault="00AF5989" w:rsidP="009413C2">
            <w:pPr>
              <w:pStyle w:val="ColumnHeading"/>
            </w:pPr>
            <w:r w:rsidRPr="00EC616F">
              <w:t>Tekst koji je predložila Komisija</w:t>
            </w:r>
          </w:p>
        </w:tc>
        <w:tc>
          <w:tcPr>
            <w:tcW w:w="4876" w:type="dxa"/>
          </w:tcPr>
          <w:p w14:paraId="6C0F4167" w14:textId="77777777" w:rsidR="00AF5989" w:rsidRPr="00EC616F" w:rsidRDefault="00AF5989" w:rsidP="009413C2">
            <w:pPr>
              <w:pStyle w:val="ColumnHeading"/>
            </w:pPr>
            <w:r w:rsidRPr="00EC616F">
              <w:t>Izmjena</w:t>
            </w:r>
          </w:p>
        </w:tc>
      </w:tr>
      <w:tr w:rsidR="00AF5989" w:rsidRPr="00EC616F" w14:paraId="16B08F96" w14:textId="77777777" w:rsidTr="009413C2">
        <w:trPr>
          <w:jc w:val="center"/>
        </w:trPr>
        <w:tc>
          <w:tcPr>
            <w:tcW w:w="4876" w:type="dxa"/>
          </w:tcPr>
          <w:p w14:paraId="446BDE38" w14:textId="77777777" w:rsidR="00AF5989" w:rsidRPr="00EC616F" w:rsidRDefault="00AF5989" w:rsidP="009413C2">
            <w:pPr>
              <w:pStyle w:val="Normal6"/>
              <w:rPr>
                <w:b/>
                <w:i/>
              </w:rPr>
            </w:pPr>
            <w:r w:rsidRPr="00EC616F">
              <w:t>(a)</w:t>
            </w:r>
            <w:r w:rsidRPr="00EC616F">
              <w:rPr>
                <w:b/>
                <w:i/>
              </w:rPr>
              <w:tab/>
            </w:r>
            <w:r w:rsidRPr="00EC616F">
              <w:t>uzima u obzir je li izmjena okolnosti dovoljno važna</w:t>
            </w:r>
            <w:r w:rsidRPr="00EC616F">
              <w:rPr>
                <w:b/>
                <w:i/>
              </w:rPr>
              <w:t xml:space="preserve"> i trajna</w:t>
            </w:r>
            <w:r w:rsidRPr="00EC616F">
              <w:t xml:space="preserve"> da osoba koja je imala pravo na supsidijarnu zaštitu više nije izložena stvarnom riziku od ugroze života te teških povreda i ozljeda;</w:t>
            </w:r>
          </w:p>
        </w:tc>
        <w:tc>
          <w:tcPr>
            <w:tcW w:w="4876" w:type="dxa"/>
          </w:tcPr>
          <w:p w14:paraId="7938E4DB" w14:textId="77777777" w:rsidR="00AF5989" w:rsidRPr="00EC616F" w:rsidRDefault="00AF5989" w:rsidP="009413C2">
            <w:pPr>
              <w:pStyle w:val="Normal6"/>
              <w:rPr>
                <w:b/>
                <w:i/>
              </w:rPr>
            </w:pPr>
            <w:r w:rsidRPr="00EC616F">
              <w:t>(a)</w:t>
            </w:r>
            <w:r w:rsidRPr="00EC616F">
              <w:rPr>
                <w:b/>
                <w:i/>
              </w:rPr>
              <w:tab/>
            </w:r>
            <w:r w:rsidRPr="00EC616F">
              <w:t>uzima u obzir je li izmjena okolnosti dovoljno važna da osoba koja je imala pravo na supsidijarnu zaštitu više nije izložena stvarnom riziku od ugroze života te teških povreda i ozljeda;</w:t>
            </w:r>
          </w:p>
        </w:tc>
      </w:tr>
    </w:tbl>
    <w:p w14:paraId="0E8121D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AFD1A38" w14:textId="77777777" w:rsidR="00AF5989" w:rsidRPr="00EC616F" w:rsidRDefault="00AF5989" w:rsidP="00AF5989">
      <w:r w:rsidRPr="00EC616F">
        <w:rPr>
          <w:rStyle w:val="HideTWBExt"/>
        </w:rPr>
        <w:t>&lt;/Amend&gt;</w:t>
      </w:r>
    </w:p>
    <w:p w14:paraId="2AE37E4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555</w:t>
      </w:r>
      <w:r w:rsidRPr="00EC616F">
        <w:rPr>
          <w:rStyle w:val="HideTWBExt"/>
          <w:b w:val="0"/>
        </w:rPr>
        <w:t>&lt;/NumAm&gt;</w:t>
      </w:r>
    </w:p>
    <w:p w14:paraId="747062E0"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168E1999" w14:textId="77777777" w:rsidR="00AF5989" w:rsidRPr="00EC616F" w:rsidRDefault="00AF5989" w:rsidP="00AF5989">
      <w:pPr>
        <w:pStyle w:val="NormalBold"/>
      </w:pPr>
      <w:r w:rsidRPr="00EC616F">
        <w:rPr>
          <w:rStyle w:val="HideTWBExt"/>
          <w:b w:val="0"/>
        </w:rPr>
        <w:t>&lt;/RepeatBlock-By&gt;</w:t>
      </w:r>
    </w:p>
    <w:p w14:paraId="6478BD8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70CA231" w14:textId="77777777" w:rsidR="00AF5989" w:rsidRPr="00EC616F" w:rsidRDefault="00AF5989" w:rsidP="00AF5989">
      <w:pPr>
        <w:pStyle w:val="NormalBold"/>
      </w:pPr>
      <w:r w:rsidRPr="00EC616F">
        <w:rPr>
          <w:rStyle w:val="HideTWBExt"/>
          <w:b w:val="0"/>
        </w:rPr>
        <w:t>&lt;Article&gt;</w:t>
      </w:r>
      <w:r w:rsidRPr="00EC616F">
        <w:t>Članak 17.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6F0D62C" w14:textId="77777777" w:rsidTr="009413C2">
        <w:trPr>
          <w:trHeight w:hRule="exact" w:val="240"/>
          <w:jc w:val="center"/>
        </w:trPr>
        <w:tc>
          <w:tcPr>
            <w:tcW w:w="9752" w:type="dxa"/>
            <w:gridSpan w:val="2"/>
          </w:tcPr>
          <w:p w14:paraId="0AB6EEB9" w14:textId="77777777" w:rsidR="00AF5989" w:rsidRPr="00EC616F" w:rsidRDefault="00AF5989" w:rsidP="009413C2"/>
        </w:tc>
      </w:tr>
      <w:tr w:rsidR="00AF5989" w:rsidRPr="00EC616F" w14:paraId="2D6F0F29" w14:textId="77777777" w:rsidTr="009413C2">
        <w:trPr>
          <w:trHeight w:val="240"/>
          <w:jc w:val="center"/>
        </w:trPr>
        <w:tc>
          <w:tcPr>
            <w:tcW w:w="4876" w:type="dxa"/>
          </w:tcPr>
          <w:p w14:paraId="00551AD9" w14:textId="77777777" w:rsidR="00AF5989" w:rsidRPr="00EC616F" w:rsidRDefault="00AF5989" w:rsidP="009413C2">
            <w:pPr>
              <w:pStyle w:val="ColumnHeading"/>
            </w:pPr>
            <w:r w:rsidRPr="00EC616F">
              <w:t>Tekst koji je predložila Komisija</w:t>
            </w:r>
          </w:p>
        </w:tc>
        <w:tc>
          <w:tcPr>
            <w:tcW w:w="4876" w:type="dxa"/>
          </w:tcPr>
          <w:p w14:paraId="5BF3A789" w14:textId="77777777" w:rsidR="00AF5989" w:rsidRPr="00EC616F" w:rsidRDefault="00AF5989" w:rsidP="009413C2">
            <w:pPr>
              <w:pStyle w:val="ColumnHeading"/>
            </w:pPr>
            <w:r w:rsidRPr="00EC616F">
              <w:t>Izmjena</w:t>
            </w:r>
          </w:p>
        </w:tc>
      </w:tr>
      <w:tr w:rsidR="00AF5989" w:rsidRPr="00EC616F" w14:paraId="54B86C8C" w14:textId="77777777" w:rsidTr="009413C2">
        <w:trPr>
          <w:jc w:val="center"/>
        </w:trPr>
        <w:tc>
          <w:tcPr>
            <w:tcW w:w="4876" w:type="dxa"/>
          </w:tcPr>
          <w:p w14:paraId="18A55856" w14:textId="77777777" w:rsidR="00AF5989" w:rsidRPr="00EC616F" w:rsidRDefault="00AF5989" w:rsidP="009413C2">
            <w:pPr>
              <w:pStyle w:val="Normal6"/>
              <w:rPr>
                <w:b/>
                <w:i/>
              </w:rPr>
            </w:pPr>
            <w:r w:rsidRPr="00EC616F">
              <w:t>(b)</w:t>
            </w:r>
            <w:r w:rsidRPr="00EC616F">
              <w:rPr>
                <w:b/>
                <w:i/>
              </w:rPr>
              <w:tab/>
            </w:r>
            <w:r w:rsidRPr="00EC616F">
              <w:t>postupa u skladu s preciznim i ažuriranim podacima iz svih relevantnih izvora, uključujući informacije o državi podrijetla na razini Unije i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w:t>
            </w:r>
            <w:r w:rsidRPr="00EC616F">
              <w:rPr>
                <w:b/>
                <w:i/>
              </w:rPr>
              <w:t xml:space="preserve"> te informacije i smjernice koje izdaje Visoki povjerenik UN-a za izbjeglice</w:t>
            </w:r>
            <w:r w:rsidRPr="00EC616F">
              <w:t>.</w:t>
            </w:r>
          </w:p>
        </w:tc>
        <w:tc>
          <w:tcPr>
            <w:tcW w:w="4876" w:type="dxa"/>
          </w:tcPr>
          <w:p w14:paraId="1A3A96D0" w14:textId="77777777" w:rsidR="00AF5989" w:rsidRPr="00EC616F" w:rsidRDefault="00AF5989" w:rsidP="009413C2">
            <w:pPr>
              <w:pStyle w:val="Normal6"/>
              <w:rPr>
                <w:b/>
                <w:i/>
              </w:rPr>
            </w:pPr>
            <w:r w:rsidRPr="00EC616F">
              <w:t>(b)</w:t>
            </w:r>
            <w:r w:rsidRPr="00EC616F">
              <w:rPr>
                <w:b/>
                <w:i/>
              </w:rPr>
              <w:tab/>
            </w:r>
            <w:r w:rsidRPr="00EC616F">
              <w:t>postupa u skladu s preciznim i ažuriranim podacima iz svih relevantnih izvora, uključujući informacije o državi podrijetla na razini Unije i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w:t>
            </w:r>
          </w:p>
        </w:tc>
      </w:tr>
    </w:tbl>
    <w:p w14:paraId="42291F8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EAB9B18" w14:textId="77777777" w:rsidR="00AF5989" w:rsidRPr="00EC616F" w:rsidRDefault="00AF5989" w:rsidP="00AF5989">
      <w:r w:rsidRPr="00EC616F">
        <w:rPr>
          <w:rStyle w:val="HideTWBExt"/>
        </w:rPr>
        <w:t>&lt;/Amend&gt;</w:t>
      </w:r>
    </w:p>
    <w:p w14:paraId="5869B6C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556</w:t>
      </w:r>
      <w:r w:rsidRPr="00EC616F">
        <w:rPr>
          <w:rStyle w:val="HideTWBExt"/>
          <w:b w:val="0"/>
        </w:rPr>
        <w:t>&lt;/NumAm&gt;</w:t>
      </w:r>
    </w:p>
    <w:p w14:paraId="6A956F3E"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01D988E6" w14:textId="77777777" w:rsidR="00AF5989" w:rsidRPr="00EC616F" w:rsidRDefault="00AF5989" w:rsidP="00AF5989">
      <w:pPr>
        <w:pStyle w:val="NormalBold"/>
      </w:pPr>
      <w:r w:rsidRPr="00EC616F">
        <w:rPr>
          <w:rStyle w:val="HideTWBExt"/>
          <w:b w:val="0"/>
        </w:rPr>
        <w:t>&lt;/RepeatBlock-By&gt;</w:t>
      </w:r>
    </w:p>
    <w:p w14:paraId="11659E3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272B851" w14:textId="77777777" w:rsidR="00AF5989" w:rsidRPr="00EC616F" w:rsidRDefault="00AF5989" w:rsidP="00AF5989">
      <w:pPr>
        <w:pStyle w:val="NormalBold"/>
      </w:pPr>
      <w:r w:rsidRPr="00EC616F">
        <w:rPr>
          <w:rStyle w:val="HideTWBExt"/>
          <w:b w:val="0"/>
        </w:rPr>
        <w:t>&lt;Article&gt;</w:t>
      </w:r>
      <w:r w:rsidRPr="00EC616F">
        <w:t>Članak 17.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67C8146" w14:textId="77777777" w:rsidTr="009413C2">
        <w:trPr>
          <w:trHeight w:hRule="exact" w:val="240"/>
          <w:jc w:val="center"/>
        </w:trPr>
        <w:tc>
          <w:tcPr>
            <w:tcW w:w="9752" w:type="dxa"/>
            <w:gridSpan w:val="2"/>
          </w:tcPr>
          <w:p w14:paraId="06159EDF" w14:textId="77777777" w:rsidR="00AF5989" w:rsidRPr="00EC616F" w:rsidRDefault="00AF5989" w:rsidP="009413C2"/>
        </w:tc>
      </w:tr>
      <w:tr w:rsidR="00AF5989" w:rsidRPr="00EC616F" w14:paraId="6FFB3087" w14:textId="77777777" w:rsidTr="009413C2">
        <w:trPr>
          <w:trHeight w:val="240"/>
          <w:jc w:val="center"/>
        </w:trPr>
        <w:tc>
          <w:tcPr>
            <w:tcW w:w="4876" w:type="dxa"/>
          </w:tcPr>
          <w:p w14:paraId="7177FDA2" w14:textId="77777777" w:rsidR="00AF5989" w:rsidRPr="00EC616F" w:rsidRDefault="00AF5989" w:rsidP="009413C2">
            <w:pPr>
              <w:pStyle w:val="ColumnHeading"/>
            </w:pPr>
            <w:r w:rsidRPr="00EC616F">
              <w:t>Tekst koji je predložila Komisija</w:t>
            </w:r>
          </w:p>
        </w:tc>
        <w:tc>
          <w:tcPr>
            <w:tcW w:w="4876" w:type="dxa"/>
          </w:tcPr>
          <w:p w14:paraId="234A2F09" w14:textId="77777777" w:rsidR="00AF5989" w:rsidRPr="00EC616F" w:rsidRDefault="00AF5989" w:rsidP="009413C2">
            <w:pPr>
              <w:pStyle w:val="ColumnHeading"/>
            </w:pPr>
            <w:r w:rsidRPr="00EC616F">
              <w:t>Izmjena</w:t>
            </w:r>
          </w:p>
        </w:tc>
      </w:tr>
      <w:tr w:rsidR="00AF5989" w:rsidRPr="00EC616F" w14:paraId="381AFF7E" w14:textId="77777777" w:rsidTr="009413C2">
        <w:trPr>
          <w:jc w:val="center"/>
        </w:trPr>
        <w:tc>
          <w:tcPr>
            <w:tcW w:w="4876" w:type="dxa"/>
          </w:tcPr>
          <w:p w14:paraId="12819718" w14:textId="77777777" w:rsidR="00AF5989" w:rsidRPr="00EC616F" w:rsidRDefault="00AF5989" w:rsidP="009413C2">
            <w:pPr>
              <w:pStyle w:val="Normal6"/>
              <w:rPr>
                <w:b/>
                <w:i/>
              </w:rPr>
            </w:pPr>
            <w:r w:rsidRPr="00EC616F">
              <w:t>(b)</w:t>
            </w:r>
            <w:r w:rsidRPr="00EC616F">
              <w:rPr>
                <w:b/>
                <w:i/>
              </w:rPr>
              <w:tab/>
              <w:t>postupa u skladu s preciznim i ažuriranim podacima</w:t>
            </w:r>
            <w:r w:rsidRPr="00EC616F">
              <w:t xml:space="preserve"> iz svih relevantnih izvora, uključujući informacije o državi podrijetla na razini Unije i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te informacije i smjernice koje izdaje Visoki povjerenik UN-a za izbjeglice.</w:t>
            </w:r>
          </w:p>
        </w:tc>
        <w:tc>
          <w:tcPr>
            <w:tcW w:w="4876" w:type="dxa"/>
          </w:tcPr>
          <w:p w14:paraId="108E2480" w14:textId="77777777" w:rsidR="00AF5989" w:rsidRPr="00EC616F" w:rsidRDefault="00AF5989" w:rsidP="009413C2">
            <w:pPr>
              <w:pStyle w:val="Normal6"/>
              <w:rPr>
                <w:b/>
                <w:i/>
              </w:rPr>
            </w:pPr>
            <w:r w:rsidRPr="00EC616F">
              <w:t>(b)</w:t>
            </w:r>
            <w:r w:rsidRPr="00EC616F">
              <w:rPr>
                <w:b/>
                <w:i/>
              </w:rPr>
              <w:tab/>
              <w:t>uzima u obzir ažurirane podatke</w:t>
            </w:r>
            <w:r w:rsidRPr="00EC616F">
              <w:t xml:space="preserve"> iz svih relevantnih izvora, uključujući informacije o državi podrijetla na razini Unije i zajedničku analizu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te informacije i smjernice koje izdaje Visoki povjerenik UN-a za izbjeglice.</w:t>
            </w:r>
          </w:p>
        </w:tc>
      </w:tr>
    </w:tbl>
    <w:p w14:paraId="7EC8591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70DC846" w14:textId="77777777" w:rsidR="00AF5989" w:rsidRPr="00EC616F" w:rsidRDefault="00AF5989" w:rsidP="00AF5989">
      <w:r w:rsidRPr="00EC616F">
        <w:rPr>
          <w:rStyle w:val="HideTWBExt"/>
        </w:rPr>
        <w:t>&lt;/Amend&gt;</w:t>
      </w:r>
    </w:p>
    <w:p w14:paraId="16C9233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557</w:t>
      </w:r>
      <w:r w:rsidRPr="00EC616F">
        <w:rPr>
          <w:rStyle w:val="HideTWBExt"/>
          <w:b w:val="0"/>
        </w:rPr>
        <w:t>&lt;/NumAm&gt;</w:t>
      </w:r>
    </w:p>
    <w:p w14:paraId="3D598DAA"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2F9C7692" w14:textId="77777777" w:rsidR="00AF5989" w:rsidRPr="00EC616F" w:rsidRDefault="00AF5989" w:rsidP="00AF5989">
      <w:pPr>
        <w:pStyle w:val="NormalBold"/>
      </w:pPr>
      <w:r w:rsidRPr="00EC616F">
        <w:rPr>
          <w:rStyle w:val="HideTWBExt"/>
          <w:b w:val="0"/>
        </w:rPr>
        <w:t>&lt;/RepeatBlock-By&gt;</w:t>
      </w:r>
    </w:p>
    <w:p w14:paraId="207D814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9D54A27" w14:textId="77777777" w:rsidR="00AF5989" w:rsidRPr="00EC616F" w:rsidRDefault="00AF5989" w:rsidP="00AF5989">
      <w:pPr>
        <w:pStyle w:val="NormalBold"/>
      </w:pPr>
      <w:r w:rsidRPr="00EC616F">
        <w:rPr>
          <w:rStyle w:val="HideTWBExt"/>
          <w:b w:val="0"/>
        </w:rPr>
        <w:t>&lt;Article&gt;</w:t>
      </w:r>
      <w:r w:rsidRPr="00EC616F">
        <w:t>Članak 17.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69D5020" w14:textId="77777777" w:rsidTr="009413C2">
        <w:trPr>
          <w:trHeight w:hRule="exact" w:val="240"/>
          <w:jc w:val="center"/>
        </w:trPr>
        <w:tc>
          <w:tcPr>
            <w:tcW w:w="9752" w:type="dxa"/>
            <w:gridSpan w:val="2"/>
          </w:tcPr>
          <w:p w14:paraId="568A66F9" w14:textId="77777777" w:rsidR="00AF5989" w:rsidRPr="00EC616F" w:rsidRDefault="00AF5989" w:rsidP="009413C2"/>
        </w:tc>
      </w:tr>
      <w:tr w:rsidR="00AF5989" w:rsidRPr="00EC616F" w14:paraId="2AAA5591" w14:textId="77777777" w:rsidTr="009413C2">
        <w:trPr>
          <w:trHeight w:val="240"/>
          <w:jc w:val="center"/>
        </w:trPr>
        <w:tc>
          <w:tcPr>
            <w:tcW w:w="4876" w:type="dxa"/>
          </w:tcPr>
          <w:p w14:paraId="2C17A428" w14:textId="77777777" w:rsidR="00AF5989" w:rsidRPr="00EC616F" w:rsidRDefault="00AF5989" w:rsidP="009413C2">
            <w:pPr>
              <w:pStyle w:val="ColumnHeading"/>
            </w:pPr>
            <w:r w:rsidRPr="00EC616F">
              <w:t>Tekst koji je predložila Komisija</w:t>
            </w:r>
          </w:p>
        </w:tc>
        <w:tc>
          <w:tcPr>
            <w:tcW w:w="4876" w:type="dxa"/>
          </w:tcPr>
          <w:p w14:paraId="220165C7" w14:textId="77777777" w:rsidR="00AF5989" w:rsidRPr="00EC616F" w:rsidRDefault="00AF5989" w:rsidP="009413C2">
            <w:pPr>
              <w:pStyle w:val="ColumnHeading"/>
            </w:pPr>
            <w:r w:rsidRPr="00EC616F">
              <w:t>Izmjena</w:t>
            </w:r>
          </w:p>
        </w:tc>
      </w:tr>
      <w:tr w:rsidR="00AF5989" w:rsidRPr="00EC616F" w14:paraId="522DF8C9" w14:textId="77777777" w:rsidTr="009413C2">
        <w:trPr>
          <w:jc w:val="center"/>
        </w:trPr>
        <w:tc>
          <w:tcPr>
            <w:tcW w:w="4876" w:type="dxa"/>
          </w:tcPr>
          <w:p w14:paraId="63A16015" w14:textId="77777777" w:rsidR="00AF5989" w:rsidRPr="00EC616F" w:rsidRDefault="00AF5989" w:rsidP="009413C2">
            <w:pPr>
              <w:pStyle w:val="Normal6"/>
              <w:rPr>
                <w:b/>
                <w:i/>
              </w:rPr>
            </w:pPr>
            <w:r w:rsidRPr="00EC616F">
              <w:rPr>
                <w:b/>
                <w:i/>
              </w:rPr>
              <w:t>3.</w:t>
            </w:r>
            <w:r w:rsidRPr="00EC616F">
              <w:rPr>
                <w:b/>
                <w:i/>
              </w:rPr>
              <w:tab/>
              <w:t>Stavak 1. se ne primjenjuje na korisnike statusa supsidijarne zaštite koji imaju opravdane razloge, koji proizlaze iz prethodne ugroze života te teških povreda i ozljeda , za odbijanje da se stave pod zaštitu zemlje državljanstva ili, u slučaju osobe bez državljanstva, zemlje prethodnog uobičajenog boravišta.</w:t>
            </w:r>
          </w:p>
        </w:tc>
        <w:tc>
          <w:tcPr>
            <w:tcW w:w="4876" w:type="dxa"/>
          </w:tcPr>
          <w:p w14:paraId="40EFFF9D" w14:textId="77777777" w:rsidR="00AF5989" w:rsidRPr="00EC616F" w:rsidRDefault="00AF5989" w:rsidP="009413C2">
            <w:pPr>
              <w:pStyle w:val="Normal6"/>
              <w:rPr>
                <w:b/>
                <w:i/>
              </w:rPr>
            </w:pPr>
            <w:r w:rsidRPr="00EC616F">
              <w:rPr>
                <w:b/>
                <w:i/>
              </w:rPr>
              <w:t>Briše se.</w:t>
            </w:r>
          </w:p>
        </w:tc>
      </w:tr>
    </w:tbl>
    <w:p w14:paraId="48AE0D3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83CBFEE" w14:textId="77777777" w:rsidR="00AF5989" w:rsidRPr="00EC616F" w:rsidRDefault="00AF5989" w:rsidP="00AF5989">
      <w:r w:rsidRPr="00EC616F">
        <w:rPr>
          <w:rStyle w:val="HideTWBExt"/>
        </w:rPr>
        <w:t>&lt;/Amend&gt;</w:t>
      </w:r>
    </w:p>
    <w:p w14:paraId="2D9BF0F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558</w:t>
      </w:r>
      <w:r w:rsidRPr="00EC616F">
        <w:rPr>
          <w:rStyle w:val="HideTWBExt"/>
          <w:b w:val="0"/>
        </w:rPr>
        <w:t>&lt;/NumAm&gt;</w:t>
      </w:r>
    </w:p>
    <w:p w14:paraId="527815F6"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3EF5D39" w14:textId="77777777" w:rsidR="00AF5989" w:rsidRPr="00EC616F" w:rsidRDefault="00AF5989" w:rsidP="00AF5989">
      <w:pPr>
        <w:pStyle w:val="NormalBold"/>
      </w:pPr>
      <w:r w:rsidRPr="00EC616F">
        <w:rPr>
          <w:rStyle w:val="HideTWBExt"/>
          <w:b w:val="0"/>
        </w:rPr>
        <w:t>&lt;/RepeatBlock-By&gt;</w:t>
      </w:r>
    </w:p>
    <w:p w14:paraId="70D8524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5D8A62A" w14:textId="77777777" w:rsidR="00AF5989" w:rsidRPr="00EC616F" w:rsidRDefault="00AF5989" w:rsidP="00AF5989">
      <w:pPr>
        <w:pStyle w:val="NormalBold"/>
      </w:pPr>
      <w:r w:rsidRPr="00EC616F">
        <w:rPr>
          <w:rStyle w:val="HideTWBExt"/>
          <w:b w:val="0"/>
        </w:rPr>
        <w:t>&lt;Article&gt;</w:t>
      </w:r>
      <w:r w:rsidRPr="00EC616F">
        <w:t>Članak 17.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87102B0" w14:textId="77777777" w:rsidTr="009413C2">
        <w:trPr>
          <w:trHeight w:hRule="exact" w:val="240"/>
          <w:jc w:val="center"/>
        </w:trPr>
        <w:tc>
          <w:tcPr>
            <w:tcW w:w="9752" w:type="dxa"/>
            <w:gridSpan w:val="2"/>
          </w:tcPr>
          <w:p w14:paraId="536B5A38" w14:textId="77777777" w:rsidR="00AF5989" w:rsidRPr="00EC616F" w:rsidRDefault="00AF5989" w:rsidP="009413C2"/>
        </w:tc>
      </w:tr>
      <w:tr w:rsidR="00AF5989" w:rsidRPr="00EC616F" w14:paraId="2565069B" w14:textId="77777777" w:rsidTr="009413C2">
        <w:trPr>
          <w:trHeight w:val="240"/>
          <w:jc w:val="center"/>
        </w:trPr>
        <w:tc>
          <w:tcPr>
            <w:tcW w:w="4876" w:type="dxa"/>
          </w:tcPr>
          <w:p w14:paraId="02810CCF" w14:textId="77777777" w:rsidR="00AF5989" w:rsidRPr="00EC616F" w:rsidRDefault="00AF5989" w:rsidP="009413C2">
            <w:pPr>
              <w:pStyle w:val="ColumnHeading"/>
            </w:pPr>
            <w:r w:rsidRPr="00EC616F">
              <w:t>Tekst koji je predložila Komisija</w:t>
            </w:r>
          </w:p>
        </w:tc>
        <w:tc>
          <w:tcPr>
            <w:tcW w:w="4876" w:type="dxa"/>
          </w:tcPr>
          <w:p w14:paraId="2BD4FFC6" w14:textId="77777777" w:rsidR="00AF5989" w:rsidRPr="00EC616F" w:rsidRDefault="00AF5989" w:rsidP="009413C2">
            <w:pPr>
              <w:pStyle w:val="ColumnHeading"/>
            </w:pPr>
            <w:r w:rsidRPr="00EC616F">
              <w:t>Izmjena</w:t>
            </w:r>
          </w:p>
        </w:tc>
      </w:tr>
      <w:tr w:rsidR="00AF5989" w:rsidRPr="00EC616F" w14:paraId="4DE20F6B" w14:textId="77777777" w:rsidTr="009413C2">
        <w:trPr>
          <w:jc w:val="center"/>
        </w:trPr>
        <w:tc>
          <w:tcPr>
            <w:tcW w:w="4876" w:type="dxa"/>
          </w:tcPr>
          <w:p w14:paraId="2FBB3137" w14:textId="77777777" w:rsidR="00AF5989" w:rsidRPr="00EC616F" w:rsidRDefault="00AF5989" w:rsidP="009413C2">
            <w:pPr>
              <w:pStyle w:val="Normal6"/>
              <w:rPr>
                <w:b/>
                <w:i/>
              </w:rPr>
            </w:pPr>
            <w:r w:rsidRPr="00EC616F">
              <w:rPr>
                <w:b/>
                <w:i/>
              </w:rPr>
              <w:t>3.</w:t>
            </w:r>
            <w:r w:rsidRPr="00EC616F">
              <w:rPr>
                <w:b/>
                <w:i/>
              </w:rPr>
              <w:tab/>
              <w:t>Stavak 1. se ne primjenjuje na korisnike statusa supsidijarne zaštite koji imaju opravdane razloge, koji proizlaze iz prethodne ugroze života te teških povreda i ozljeda , za odbijanje da se stave pod zaštitu zemlje državljanstva ili, u slučaju osobe bez državljanstva, zemlje prethodnog uobičajenog boravišta.</w:t>
            </w:r>
          </w:p>
        </w:tc>
        <w:tc>
          <w:tcPr>
            <w:tcW w:w="4876" w:type="dxa"/>
          </w:tcPr>
          <w:p w14:paraId="3B5BDAB4" w14:textId="77777777" w:rsidR="00AF5989" w:rsidRPr="00EC616F" w:rsidRDefault="00AF5989" w:rsidP="009413C2">
            <w:pPr>
              <w:pStyle w:val="Normal6"/>
              <w:rPr>
                <w:b/>
                <w:i/>
              </w:rPr>
            </w:pPr>
            <w:r w:rsidRPr="00EC616F">
              <w:rPr>
                <w:b/>
                <w:i/>
              </w:rPr>
              <w:t>Briše se.</w:t>
            </w:r>
          </w:p>
        </w:tc>
      </w:tr>
    </w:tbl>
    <w:p w14:paraId="7476688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D947853" w14:textId="77777777" w:rsidR="00AF5989" w:rsidRPr="00EC616F" w:rsidRDefault="00AF5989" w:rsidP="00AF5989">
      <w:r w:rsidRPr="00EC616F">
        <w:rPr>
          <w:rStyle w:val="HideTWBExt"/>
        </w:rPr>
        <w:t>&lt;/Amend&gt;</w:t>
      </w:r>
    </w:p>
    <w:p w14:paraId="43D9096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559</w:t>
      </w:r>
      <w:r w:rsidRPr="00EC616F">
        <w:rPr>
          <w:rStyle w:val="HideTWBExt"/>
          <w:b w:val="0"/>
        </w:rPr>
        <w:t>&lt;/NumAm&gt;</w:t>
      </w:r>
    </w:p>
    <w:p w14:paraId="784A9AFE"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Carlos Coelho</w:t>
      </w:r>
      <w:r w:rsidRPr="00EC616F">
        <w:rPr>
          <w:rStyle w:val="HideTWBExt"/>
          <w:b w:val="0"/>
        </w:rPr>
        <w:t>&lt;/Members&gt;</w:t>
      </w:r>
    </w:p>
    <w:p w14:paraId="6128F5A9" w14:textId="77777777" w:rsidR="00AF5989" w:rsidRPr="00EC616F" w:rsidRDefault="00AF5989" w:rsidP="00AF5989">
      <w:pPr>
        <w:pStyle w:val="NormalBold"/>
      </w:pPr>
      <w:r w:rsidRPr="00EC616F">
        <w:rPr>
          <w:rStyle w:val="HideTWBExt"/>
          <w:b w:val="0"/>
        </w:rPr>
        <w:t>&lt;/RepeatBlock-By&gt;</w:t>
      </w:r>
    </w:p>
    <w:p w14:paraId="7B654A1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7D8D55B" w14:textId="77777777" w:rsidR="00AF5989" w:rsidRPr="00EC616F" w:rsidRDefault="00AF5989" w:rsidP="00AF5989">
      <w:pPr>
        <w:pStyle w:val="NormalBold"/>
      </w:pPr>
      <w:r w:rsidRPr="00EC616F">
        <w:rPr>
          <w:rStyle w:val="HideTWBExt"/>
          <w:b w:val="0"/>
        </w:rPr>
        <w:t>&lt;Article&gt;</w:t>
      </w:r>
      <w:r w:rsidRPr="00EC616F">
        <w:t>Članak 17.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1A44E06" w14:textId="77777777" w:rsidTr="009413C2">
        <w:trPr>
          <w:trHeight w:hRule="exact" w:val="240"/>
          <w:jc w:val="center"/>
        </w:trPr>
        <w:tc>
          <w:tcPr>
            <w:tcW w:w="9752" w:type="dxa"/>
            <w:gridSpan w:val="2"/>
          </w:tcPr>
          <w:p w14:paraId="547E0575" w14:textId="77777777" w:rsidR="00AF5989" w:rsidRPr="00EC616F" w:rsidRDefault="00AF5989" w:rsidP="009413C2"/>
        </w:tc>
      </w:tr>
      <w:tr w:rsidR="00AF5989" w:rsidRPr="00EC616F" w14:paraId="2E269002" w14:textId="77777777" w:rsidTr="009413C2">
        <w:trPr>
          <w:trHeight w:val="240"/>
          <w:jc w:val="center"/>
        </w:trPr>
        <w:tc>
          <w:tcPr>
            <w:tcW w:w="4876" w:type="dxa"/>
          </w:tcPr>
          <w:p w14:paraId="1751DA9A" w14:textId="77777777" w:rsidR="00AF5989" w:rsidRPr="00EC616F" w:rsidRDefault="00AF5989" w:rsidP="009413C2">
            <w:pPr>
              <w:pStyle w:val="ColumnHeading"/>
            </w:pPr>
            <w:r w:rsidRPr="00EC616F">
              <w:t>Tekst koji je predložila Komisija</w:t>
            </w:r>
          </w:p>
        </w:tc>
        <w:tc>
          <w:tcPr>
            <w:tcW w:w="4876" w:type="dxa"/>
          </w:tcPr>
          <w:p w14:paraId="3A3C160C" w14:textId="77777777" w:rsidR="00AF5989" w:rsidRPr="00EC616F" w:rsidRDefault="00AF5989" w:rsidP="009413C2">
            <w:pPr>
              <w:pStyle w:val="ColumnHeading"/>
            </w:pPr>
            <w:r w:rsidRPr="00EC616F">
              <w:t>Izmjena</w:t>
            </w:r>
          </w:p>
        </w:tc>
      </w:tr>
      <w:tr w:rsidR="00AF5989" w:rsidRPr="00EC616F" w14:paraId="3745A502" w14:textId="77777777" w:rsidTr="009413C2">
        <w:trPr>
          <w:jc w:val="center"/>
        </w:trPr>
        <w:tc>
          <w:tcPr>
            <w:tcW w:w="4876" w:type="dxa"/>
          </w:tcPr>
          <w:p w14:paraId="186F5D05" w14:textId="77777777" w:rsidR="00AF5989" w:rsidRPr="00EC616F" w:rsidRDefault="00AF5989" w:rsidP="009413C2">
            <w:pPr>
              <w:pStyle w:val="Normal6"/>
              <w:rPr>
                <w:b/>
                <w:i/>
              </w:rPr>
            </w:pPr>
            <w:r w:rsidRPr="00EC616F">
              <w:t>3.</w:t>
            </w:r>
            <w:r w:rsidRPr="00EC616F">
              <w:rPr>
                <w:b/>
                <w:i/>
              </w:rPr>
              <w:tab/>
              <w:t>Stavak 1</w:t>
            </w:r>
            <w:r w:rsidRPr="00EC616F">
              <w:t>. se ne primjenjuje na korisnike statusa supsidijarne zaštite koji</w:t>
            </w:r>
            <w:r w:rsidRPr="00EC616F">
              <w:rPr>
                <w:b/>
                <w:i/>
              </w:rPr>
              <w:t xml:space="preserve"> imaju opravdane razloge,</w:t>
            </w:r>
            <w:r w:rsidRPr="00EC616F">
              <w:t xml:space="preserve"> koji proizlaze iz prethodne ugroze života te teških povreda i ozljeda</w:t>
            </w:r>
            <w:r w:rsidRPr="00EC616F">
              <w:rPr>
                <w:b/>
                <w:i/>
              </w:rPr>
              <w:t xml:space="preserve"> </w:t>
            </w:r>
            <w:r w:rsidRPr="00EC616F">
              <w:t>, za odbijanje da se stave pod zaštitu zemlje državljanstva ili, u slučaju osobe bez državljanstva, zemlje prethodnog uobičajenog boravišta.</w:t>
            </w:r>
          </w:p>
        </w:tc>
        <w:tc>
          <w:tcPr>
            <w:tcW w:w="4876" w:type="dxa"/>
          </w:tcPr>
          <w:p w14:paraId="03503674" w14:textId="77777777" w:rsidR="00AF5989" w:rsidRPr="00EC616F" w:rsidRDefault="00AF5989" w:rsidP="009413C2">
            <w:pPr>
              <w:pStyle w:val="Normal6"/>
              <w:rPr>
                <w:b/>
                <w:i/>
              </w:rPr>
            </w:pPr>
            <w:r w:rsidRPr="00EC616F">
              <w:t>3.</w:t>
            </w:r>
            <w:r w:rsidRPr="00EC616F">
              <w:rPr>
                <w:b/>
                <w:i/>
              </w:rPr>
              <w:tab/>
              <w:t>Stavak 1</w:t>
            </w:r>
            <w:r w:rsidRPr="00EC616F">
              <w:t>. se ne primjenjuje na korisnike statusa supsidijarne zaštite koji</w:t>
            </w:r>
            <w:r w:rsidRPr="00EC616F">
              <w:rPr>
                <w:b/>
                <w:i/>
              </w:rPr>
              <w:t xml:space="preserve"> mogu dokazati postojanje opravdanih razloga</w:t>
            </w:r>
            <w:r w:rsidRPr="00EC616F">
              <w:t xml:space="preserve"> koji proizlaze iz prethodne ugroze života te teških povreda i ozljeda, za odbijanje da se stave pod zaštitu zemlje državljanstva ili, u slučaju osobe bez državljanstva, zemlje prethodnog uobičajenog boravišta.</w:t>
            </w:r>
          </w:p>
        </w:tc>
      </w:tr>
    </w:tbl>
    <w:p w14:paraId="05D7FF4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A69A84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2688E71" w14:textId="7456408A" w:rsidR="00AF5989" w:rsidRPr="00EC616F" w:rsidRDefault="00AF5989" w:rsidP="00AF5989">
      <w:pPr>
        <w:pStyle w:val="Normal12Italic"/>
        <w:rPr>
          <w:lang w:val="hr-HR"/>
        </w:rPr>
      </w:pPr>
      <w:r w:rsidRPr="00EC616F">
        <w:rPr>
          <w:lang w:val="hr-HR"/>
        </w:rPr>
        <w:t xml:space="preserve">Odstupanja od članka 17. stavka 1. trebala bi se primjenjivati samo kada korisnik supsidijarne zaštite može dokazati da postoje razlozi povezani s prethodnom ugrozom života te teškim povredama i ozljedama koji bi mogli dovesti u pitanje njegovo pravo na zaštitu u zemlji državljanstva </w:t>
      </w:r>
      <w:r w:rsidR="00CD1475" w:rsidRPr="00EC616F">
        <w:rPr>
          <w:lang w:val="hr-HR"/>
        </w:rPr>
        <w:t>i</w:t>
      </w:r>
      <w:r w:rsidRPr="00EC616F">
        <w:rPr>
          <w:lang w:val="hr-HR"/>
        </w:rPr>
        <w:t>li, ako je osoba bez državljanstva, u zemlji prethodnog uobičajenog boravišta. Ova bi odredba pomogla u sprečavanju zlouporabe CEAS-a.</w:t>
      </w:r>
    </w:p>
    <w:p w14:paraId="102D742C" w14:textId="77777777" w:rsidR="00AF5989" w:rsidRPr="00EC616F" w:rsidRDefault="00AF5989" w:rsidP="00AF5989">
      <w:r w:rsidRPr="00EC616F">
        <w:rPr>
          <w:rStyle w:val="HideTWBExt"/>
        </w:rPr>
        <w:t>&lt;/Amend&gt;</w:t>
      </w:r>
    </w:p>
    <w:p w14:paraId="3ACE7DC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560</w:t>
      </w:r>
      <w:r w:rsidRPr="00EC616F">
        <w:rPr>
          <w:rStyle w:val="HideTWBExt"/>
          <w:b w:val="0"/>
        </w:rPr>
        <w:t>&lt;/NumAm&gt;</w:t>
      </w:r>
    </w:p>
    <w:p w14:paraId="1EBBDAD7"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7C72FA4"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F7B6FA3" w14:textId="77777777" w:rsidR="00AF5989" w:rsidRPr="00EC616F" w:rsidRDefault="00AF5989" w:rsidP="00AF5989">
      <w:r w:rsidRPr="00EC616F">
        <w:rPr>
          <w:rStyle w:val="HideTWBExt"/>
        </w:rPr>
        <w:t>&lt;/RepeatBlock-By&gt;</w:t>
      </w:r>
    </w:p>
    <w:p w14:paraId="5D76778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4D3B861" w14:textId="77777777" w:rsidR="00AF5989" w:rsidRPr="00EC616F" w:rsidRDefault="00AF5989" w:rsidP="00AF5989">
      <w:pPr>
        <w:pStyle w:val="NormalBold"/>
      </w:pPr>
      <w:r w:rsidRPr="00EC616F">
        <w:rPr>
          <w:rStyle w:val="HideTWBExt"/>
          <w:b w:val="0"/>
        </w:rPr>
        <w:t>&lt;Article&gt;</w:t>
      </w:r>
      <w:r w:rsidRPr="00EC616F">
        <w:t>Članak 18.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2F6C067" w14:textId="77777777" w:rsidTr="009413C2">
        <w:trPr>
          <w:trHeight w:hRule="exact" w:val="240"/>
          <w:jc w:val="center"/>
        </w:trPr>
        <w:tc>
          <w:tcPr>
            <w:tcW w:w="9752" w:type="dxa"/>
            <w:gridSpan w:val="2"/>
          </w:tcPr>
          <w:p w14:paraId="69552845" w14:textId="77777777" w:rsidR="00AF5989" w:rsidRPr="00EC616F" w:rsidRDefault="00AF5989" w:rsidP="009413C2"/>
        </w:tc>
      </w:tr>
      <w:tr w:rsidR="00AF5989" w:rsidRPr="00EC616F" w14:paraId="367B8369" w14:textId="77777777" w:rsidTr="009413C2">
        <w:trPr>
          <w:trHeight w:val="240"/>
          <w:jc w:val="center"/>
        </w:trPr>
        <w:tc>
          <w:tcPr>
            <w:tcW w:w="4876" w:type="dxa"/>
          </w:tcPr>
          <w:p w14:paraId="4F3FE105" w14:textId="77777777" w:rsidR="00AF5989" w:rsidRPr="00EC616F" w:rsidRDefault="00AF5989" w:rsidP="009413C2">
            <w:pPr>
              <w:pStyle w:val="ColumnHeading"/>
            </w:pPr>
            <w:r w:rsidRPr="00EC616F">
              <w:t>Tekst koji je predložila Komisija</w:t>
            </w:r>
          </w:p>
        </w:tc>
        <w:tc>
          <w:tcPr>
            <w:tcW w:w="4876" w:type="dxa"/>
          </w:tcPr>
          <w:p w14:paraId="60A86019" w14:textId="77777777" w:rsidR="00AF5989" w:rsidRPr="00EC616F" w:rsidRDefault="00AF5989" w:rsidP="009413C2">
            <w:pPr>
              <w:pStyle w:val="ColumnHeading"/>
            </w:pPr>
            <w:r w:rsidRPr="00EC616F">
              <w:t>Izmjena</w:t>
            </w:r>
          </w:p>
        </w:tc>
      </w:tr>
      <w:tr w:rsidR="00AF5989" w:rsidRPr="00EC616F" w14:paraId="654ED498" w14:textId="77777777" w:rsidTr="009413C2">
        <w:trPr>
          <w:jc w:val="center"/>
        </w:trPr>
        <w:tc>
          <w:tcPr>
            <w:tcW w:w="4876" w:type="dxa"/>
          </w:tcPr>
          <w:p w14:paraId="3B6D354D" w14:textId="77777777" w:rsidR="00AF5989" w:rsidRPr="00EC616F" w:rsidRDefault="00AF5989" w:rsidP="009413C2">
            <w:pPr>
              <w:pStyle w:val="Normal6"/>
              <w:rPr>
                <w:b/>
                <w:i/>
              </w:rPr>
            </w:pPr>
            <w:r w:rsidRPr="00EC616F">
              <w:t>1.</w:t>
            </w:r>
            <w:r w:rsidRPr="00EC616F">
              <w:rPr>
                <w:b/>
                <w:i/>
              </w:rPr>
              <w:tab/>
              <w:t>Državljanin</w:t>
            </w:r>
            <w:r w:rsidRPr="00EC616F">
              <w:t xml:space="preserve"> treće zemlje ili</w:t>
            </w:r>
            <w:r w:rsidRPr="00EC616F">
              <w:rPr>
                <w:b/>
                <w:i/>
              </w:rPr>
              <w:t xml:space="preserve"> osoba</w:t>
            </w:r>
            <w:r w:rsidRPr="00EC616F">
              <w:t xml:space="preserve"> bez državljanstva</w:t>
            </w:r>
            <w:r w:rsidRPr="00EC616F">
              <w:rPr>
                <w:b/>
                <w:i/>
              </w:rPr>
              <w:t xml:space="preserve"> nemaju</w:t>
            </w:r>
            <w:r w:rsidRPr="00EC616F">
              <w:t xml:space="preserve"> pravo na supsidijarnu zaštitu ako postoje ozbiljni razlozi zbog kojih se može smatrati da:</w:t>
            </w:r>
          </w:p>
        </w:tc>
        <w:tc>
          <w:tcPr>
            <w:tcW w:w="4876" w:type="dxa"/>
          </w:tcPr>
          <w:p w14:paraId="67A2A2DD" w14:textId="77777777" w:rsidR="00AF5989" w:rsidRPr="00EC616F" w:rsidRDefault="00AF5989" w:rsidP="009413C2">
            <w:pPr>
              <w:pStyle w:val="Normal6"/>
              <w:rPr>
                <w:b/>
                <w:i/>
              </w:rPr>
            </w:pPr>
            <w:r w:rsidRPr="00EC616F">
              <w:t>1.</w:t>
            </w:r>
            <w:r w:rsidRPr="00EC616F">
              <w:rPr>
                <w:b/>
                <w:i/>
              </w:rPr>
              <w:tab/>
              <w:t>Ne dovodeći u pitanje pravo korisnika međunarodne zaštite na podnošenje žalbe na odluku ovlaštenog tijela u skladu s člancima od 14. do 17. Uredbe (EU)XXX/XXX [Uredba o postupcima], državljaninu</w:t>
            </w:r>
            <w:r w:rsidRPr="00EC616F">
              <w:t xml:space="preserve"> treće zemlje ili</w:t>
            </w:r>
            <w:r w:rsidRPr="00EC616F">
              <w:rPr>
                <w:b/>
                <w:i/>
              </w:rPr>
              <w:t xml:space="preserve"> osobi</w:t>
            </w:r>
            <w:r w:rsidRPr="00EC616F">
              <w:t xml:space="preserve"> bez državljanstva</w:t>
            </w:r>
            <w:r w:rsidRPr="00EC616F">
              <w:rPr>
                <w:b/>
                <w:i/>
              </w:rPr>
              <w:t xml:space="preserve"> može biti uskraćeno</w:t>
            </w:r>
            <w:r w:rsidRPr="00EC616F">
              <w:t xml:space="preserve"> pravo na supsidijarnu zaštitu ako postoje ozbiljni razlozi zbog kojih se može smatrati da:</w:t>
            </w:r>
          </w:p>
        </w:tc>
      </w:tr>
    </w:tbl>
    <w:p w14:paraId="1C3EC30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ECCCE64" w14:textId="77777777" w:rsidR="00AF5989" w:rsidRPr="00EC616F" w:rsidRDefault="00AF5989" w:rsidP="00AF5989">
      <w:r w:rsidRPr="00EC616F">
        <w:rPr>
          <w:rStyle w:val="HideTWBExt"/>
        </w:rPr>
        <w:t>&lt;/Amend&gt;</w:t>
      </w:r>
    </w:p>
    <w:p w14:paraId="0216ACE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561</w:t>
      </w:r>
      <w:r w:rsidRPr="00EC616F">
        <w:rPr>
          <w:rStyle w:val="HideTWBExt"/>
          <w:b w:val="0"/>
        </w:rPr>
        <w:t>&lt;/NumAm&gt;</w:t>
      </w:r>
    </w:p>
    <w:p w14:paraId="3AF47E00"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50929C8B" w14:textId="77777777" w:rsidR="00AF5989" w:rsidRPr="00EC616F" w:rsidRDefault="00AF5989" w:rsidP="00AF5989">
      <w:pPr>
        <w:pStyle w:val="NormalBold"/>
      </w:pPr>
      <w:r w:rsidRPr="00EC616F">
        <w:rPr>
          <w:rStyle w:val="HideTWBExt"/>
          <w:b w:val="0"/>
        </w:rPr>
        <w:t>&lt;/RepeatBlock-By&gt;</w:t>
      </w:r>
    </w:p>
    <w:p w14:paraId="238C697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CB70CCA" w14:textId="77777777" w:rsidR="00AF5989" w:rsidRPr="00EC616F" w:rsidRDefault="00AF5989" w:rsidP="00AF5989">
      <w:pPr>
        <w:pStyle w:val="NormalBold"/>
      </w:pPr>
      <w:r w:rsidRPr="00EC616F">
        <w:rPr>
          <w:rStyle w:val="HideTWBExt"/>
          <w:b w:val="0"/>
        </w:rPr>
        <w:t>&lt;Article&gt;</w:t>
      </w:r>
      <w:r w:rsidRPr="00EC616F">
        <w:t>Članak 18.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597783D" w14:textId="77777777" w:rsidTr="009413C2">
        <w:trPr>
          <w:trHeight w:hRule="exact" w:val="240"/>
          <w:jc w:val="center"/>
        </w:trPr>
        <w:tc>
          <w:tcPr>
            <w:tcW w:w="9752" w:type="dxa"/>
            <w:gridSpan w:val="2"/>
          </w:tcPr>
          <w:p w14:paraId="7572864F" w14:textId="77777777" w:rsidR="00AF5989" w:rsidRPr="00EC616F" w:rsidRDefault="00AF5989" w:rsidP="009413C2"/>
        </w:tc>
      </w:tr>
      <w:tr w:rsidR="00AF5989" w:rsidRPr="00EC616F" w14:paraId="1F882DA1" w14:textId="77777777" w:rsidTr="009413C2">
        <w:trPr>
          <w:trHeight w:val="240"/>
          <w:jc w:val="center"/>
        </w:trPr>
        <w:tc>
          <w:tcPr>
            <w:tcW w:w="4876" w:type="dxa"/>
          </w:tcPr>
          <w:p w14:paraId="5EEC9998" w14:textId="77777777" w:rsidR="00AF5989" w:rsidRPr="00EC616F" w:rsidRDefault="00AF5989" w:rsidP="009413C2">
            <w:pPr>
              <w:pStyle w:val="ColumnHeading"/>
            </w:pPr>
            <w:r w:rsidRPr="00EC616F">
              <w:t>Tekst koji je predložila Komisija</w:t>
            </w:r>
          </w:p>
        </w:tc>
        <w:tc>
          <w:tcPr>
            <w:tcW w:w="4876" w:type="dxa"/>
          </w:tcPr>
          <w:p w14:paraId="35CD4977" w14:textId="77777777" w:rsidR="00AF5989" w:rsidRPr="00EC616F" w:rsidRDefault="00AF5989" w:rsidP="009413C2">
            <w:pPr>
              <w:pStyle w:val="ColumnHeading"/>
            </w:pPr>
            <w:r w:rsidRPr="00EC616F">
              <w:t>Izmjena</w:t>
            </w:r>
          </w:p>
        </w:tc>
      </w:tr>
      <w:tr w:rsidR="00AF5989" w:rsidRPr="00EC616F" w14:paraId="03B75E85" w14:textId="77777777" w:rsidTr="009413C2">
        <w:trPr>
          <w:jc w:val="center"/>
        </w:trPr>
        <w:tc>
          <w:tcPr>
            <w:tcW w:w="4876" w:type="dxa"/>
          </w:tcPr>
          <w:p w14:paraId="464B3355" w14:textId="77777777" w:rsidR="00AF5989" w:rsidRPr="00EC616F" w:rsidRDefault="00AF5989" w:rsidP="009413C2">
            <w:pPr>
              <w:pStyle w:val="Normal6"/>
              <w:rPr>
                <w:b/>
                <w:i/>
              </w:rPr>
            </w:pPr>
            <w:r w:rsidRPr="00EC616F">
              <w:t>1.</w:t>
            </w:r>
            <w:r w:rsidRPr="00EC616F">
              <w:rPr>
                <w:b/>
                <w:i/>
              </w:rPr>
              <w:tab/>
            </w:r>
            <w:r w:rsidRPr="00EC616F">
              <w:t>Državljanin treće zemlje ili osoba bez državljanstva nemaju pravo na supsidijarnu zaštitu ako postoje ozbiljni razlozi zbog kojih se može smatrati da:</w:t>
            </w:r>
          </w:p>
        </w:tc>
        <w:tc>
          <w:tcPr>
            <w:tcW w:w="4876" w:type="dxa"/>
          </w:tcPr>
          <w:p w14:paraId="4DFD2669" w14:textId="77777777" w:rsidR="00AF5989" w:rsidRPr="00EC616F" w:rsidRDefault="00AF5989" w:rsidP="009413C2">
            <w:pPr>
              <w:pStyle w:val="Normal6"/>
              <w:rPr>
                <w:b/>
                <w:i/>
              </w:rPr>
            </w:pPr>
            <w:r w:rsidRPr="00EC616F">
              <w:t>1.</w:t>
            </w:r>
            <w:r w:rsidRPr="00EC616F">
              <w:rPr>
                <w:b/>
                <w:i/>
              </w:rPr>
              <w:tab/>
            </w:r>
            <w:r w:rsidRPr="00EC616F">
              <w:t>Državljanin treće zemlje ili osoba bez državljanstva nemaju pravo na supsidijarnu zaštitu ako</w:t>
            </w:r>
            <w:r w:rsidRPr="00EC616F">
              <w:rPr>
                <w:b/>
                <w:i/>
              </w:rPr>
              <w:t xml:space="preserve"> su nadležna tijela zemlje u kojoj imaju boravište utvrdila da imaju prava i obveze povezana s državljanstvom te zemlje ili istovjetna prava i obveze ili ako</w:t>
            </w:r>
            <w:r w:rsidRPr="00EC616F">
              <w:t xml:space="preserve"> postoje ozbiljni razlozi zbog kojih se može smatrati da:</w:t>
            </w:r>
          </w:p>
        </w:tc>
      </w:tr>
    </w:tbl>
    <w:p w14:paraId="2CB1B5A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892E7B7" w14:textId="77777777" w:rsidR="00AF5989" w:rsidRPr="00EC616F" w:rsidRDefault="00AF5989" w:rsidP="00AF5989">
      <w:r w:rsidRPr="00EC616F">
        <w:rPr>
          <w:rStyle w:val="HideTWBExt"/>
        </w:rPr>
        <w:t>&lt;/Amend&gt;</w:t>
      </w:r>
    </w:p>
    <w:p w14:paraId="76D030B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562</w:t>
      </w:r>
      <w:r w:rsidRPr="00EC616F">
        <w:rPr>
          <w:rStyle w:val="HideTWBExt"/>
          <w:b w:val="0"/>
        </w:rPr>
        <w:t>&lt;/NumAm&gt;</w:t>
      </w:r>
    </w:p>
    <w:p w14:paraId="2BE9E97F"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47AF8148" w14:textId="77777777" w:rsidR="00AF5989" w:rsidRPr="00EC616F" w:rsidRDefault="00AF5989" w:rsidP="00AF5989">
      <w:pPr>
        <w:pStyle w:val="NormalBold"/>
      </w:pPr>
      <w:r w:rsidRPr="00EC616F">
        <w:rPr>
          <w:rStyle w:val="HideTWBExt"/>
          <w:b w:val="0"/>
        </w:rPr>
        <w:t>&lt;/RepeatBlock-By&gt;</w:t>
      </w:r>
    </w:p>
    <w:p w14:paraId="32FF805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EEAA97A" w14:textId="77777777" w:rsidR="00AF5989" w:rsidRPr="00EC616F" w:rsidRDefault="00AF5989" w:rsidP="00AF5989">
      <w:pPr>
        <w:pStyle w:val="NormalBold"/>
      </w:pPr>
      <w:r w:rsidRPr="00EC616F">
        <w:rPr>
          <w:rStyle w:val="HideTWBExt"/>
          <w:b w:val="0"/>
        </w:rPr>
        <w:t>&lt;Article&gt;</w:t>
      </w:r>
      <w:r w:rsidRPr="00EC616F">
        <w:t>Članak 18.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A7026C2" w14:textId="77777777" w:rsidTr="009413C2">
        <w:trPr>
          <w:trHeight w:hRule="exact" w:val="240"/>
          <w:jc w:val="center"/>
        </w:trPr>
        <w:tc>
          <w:tcPr>
            <w:tcW w:w="9752" w:type="dxa"/>
            <w:gridSpan w:val="2"/>
          </w:tcPr>
          <w:p w14:paraId="5B745F12" w14:textId="77777777" w:rsidR="00AF5989" w:rsidRPr="00EC616F" w:rsidRDefault="00AF5989" w:rsidP="009413C2"/>
        </w:tc>
      </w:tr>
      <w:tr w:rsidR="00AF5989" w:rsidRPr="00EC616F" w14:paraId="24560FC3" w14:textId="77777777" w:rsidTr="009413C2">
        <w:trPr>
          <w:trHeight w:val="240"/>
          <w:jc w:val="center"/>
        </w:trPr>
        <w:tc>
          <w:tcPr>
            <w:tcW w:w="4876" w:type="dxa"/>
          </w:tcPr>
          <w:p w14:paraId="5B8BA58F" w14:textId="77777777" w:rsidR="00AF5989" w:rsidRPr="00EC616F" w:rsidRDefault="00AF5989" w:rsidP="009413C2">
            <w:pPr>
              <w:pStyle w:val="ColumnHeading"/>
            </w:pPr>
            <w:r w:rsidRPr="00EC616F">
              <w:t>Tekst koji je predložila Komisija</w:t>
            </w:r>
          </w:p>
        </w:tc>
        <w:tc>
          <w:tcPr>
            <w:tcW w:w="4876" w:type="dxa"/>
          </w:tcPr>
          <w:p w14:paraId="175B4AEC" w14:textId="77777777" w:rsidR="00AF5989" w:rsidRPr="00EC616F" w:rsidRDefault="00AF5989" w:rsidP="009413C2">
            <w:pPr>
              <w:pStyle w:val="ColumnHeading"/>
            </w:pPr>
            <w:r w:rsidRPr="00EC616F">
              <w:t>Izmjena</w:t>
            </w:r>
          </w:p>
        </w:tc>
      </w:tr>
      <w:tr w:rsidR="00AF5989" w:rsidRPr="00EC616F" w14:paraId="17F288E9" w14:textId="77777777" w:rsidTr="009413C2">
        <w:trPr>
          <w:jc w:val="center"/>
        </w:trPr>
        <w:tc>
          <w:tcPr>
            <w:tcW w:w="4876" w:type="dxa"/>
          </w:tcPr>
          <w:p w14:paraId="14A75F05" w14:textId="77777777" w:rsidR="00AF5989" w:rsidRPr="00EC616F" w:rsidRDefault="00AF5989" w:rsidP="009413C2">
            <w:pPr>
              <w:pStyle w:val="Normal6"/>
              <w:rPr>
                <w:b/>
                <w:i/>
              </w:rPr>
            </w:pPr>
            <w:r w:rsidRPr="00EC616F">
              <w:t>(b)</w:t>
            </w:r>
            <w:r w:rsidRPr="00EC616F">
              <w:rPr>
                <w:b/>
                <w:i/>
              </w:rPr>
              <w:tab/>
            </w:r>
            <w:r w:rsidRPr="00EC616F">
              <w:t>su počinili teško kazneno djelo;</w:t>
            </w:r>
          </w:p>
        </w:tc>
        <w:tc>
          <w:tcPr>
            <w:tcW w:w="4876" w:type="dxa"/>
          </w:tcPr>
          <w:p w14:paraId="73F4F89D" w14:textId="77777777" w:rsidR="00AF5989" w:rsidRPr="00EC616F" w:rsidRDefault="00AF5989" w:rsidP="009413C2">
            <w:pPr>
              <w:pStyle w:val="Normal6"/>
              <w:rPr>
                <w:b/>
                <w:i/>
              </w:rPr>
            </w:pPr>
            <w:r w:rsidRPr="00EC616F">
              <w:t>(b)</w:t>
            </w:r>
            <w:r w:rsidRPr="00EC616F">
              <w:rPr>
                <w:b/>
                <w:i/>
              </w:rPr>
              <w:tab/>
            </w:r>
            <w:r w:rsidRPr="00EC616F">
              <w:t>su počinili teško kazneno djelo</w:t>
            </w:r>
            <w:r w:rsidRPr="00EC616F">
              <w:rPr>
                <w:b/>
                <w:i/>
              </w:rPr>
              <w:t xml:space="preserve"> kao što je planiranje, poticanje ili izvršenje terorističkog djela ili sudjelovanje u njemu, čak i ako su ga počinili iz navodnih političkih ili vjerskih pobuda, ili teško kazneno djelo protiv seksualnog samoodređenja kao što je silovanje ili statutarno silovanje</w:t>
            </w:r>
            <w:r w:rsidRPr="00EC616F">
              <w:t>;</w:t>
            </w:r>
          </w:p>
        </w:tc>
      </w:tr>
    </w:tbl>
    <w:p w14:paraId="4E7B1F7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4723938" w14:textId="77777777" w:rsidR="00AF5989" w:rsidRPr="00EC616F" w:rsidRDefault="00AF5989" w:rsidP="00AF5989">
      <w:r w:rsidRPr="00EC616F">
        <w:rPr>
          <w:rStyle w:val="HideTWBExt"/>
        </w:rPr>
        <w:t>&lt;/Amend&gt;</w:t>
      </w:r>
    </w:p>
    <w:p w14:paraId="0D0A0D4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563</w:t>
      </w:r>
      <w:r w:rsidRPr="00EC616F">
        <w:rPr>
          <w:rStyle w:val="HideTWBExt"/>
          <w:b w:val="0"/>
        </w:rPr>
        <w:t>&lt;/NumAm&gt;</w:t>
      </w:r>
    </w:p>
    <w:p w14:paraId="55AB76BD"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DF721BA" w14:textId="77777777" w:rsidR="00AF5989" w:rsidRPr="00EC616F" w:rsidRDefault="00AF5989" w:rsidP="00AF5989">
      <w:pPr>
        <w:pStyle w:val="NormalBold"/>
      </w:pPr>
      <w:r w:rsidRPr="00EC616F">
        <w:rPr>
          <w:rStyle w:val="HideTWBExt"/>
          <w:b w:val="0"/>
        </w:rPr>
        <w:t>&lt;/RepeatBlock-By&gt;</w:t>
      </w:r>
    </w:p>
    <w:p w14:paraId="7CD5BA1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E50857B" w14:textId="77777777" w:rsidR="00AF5989" w:rsidRPr="00EC616F" w:rsidRDefault="00AF5989" w:rsidP="00AF5989">
      <w:pPr>
        <w:pStyle w:val="NormalBold"/>
      </w:pPr>
      <w:r w:rsidRPr="00EC616F">
        <w:rPr>
          <w:rStyle w:val="HideTWBExt"/>
          <w:b w:val="0"/>
        </w:rPr>
        <w:t>&lt;Article&gt;</w:t>
      </w:r>
      <w:r w:rsidRPr="00EC616F">
        <w:t>Članak 18.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3050D76" w14:textId="77777777" w:rsidTr="009413C2">
        <w:trPr>
          <w:trHeight w:hRule="exact" w:val="240"/>
          <w:jc w:val="center"/>
        </w:trPr>
        <w:tc>
          <w:tcPr>
            <w:tcW w:w="9752" w:type="dxa"/>
            <w:gridSpan w:val="2"/>
          </w:tcPr>
          <w:p w14:paraId="621D8F08" w14:textId="77777777" w:rsidR="00AF5989" w:rsidRPr="00EC616F" w:rsidRDefault="00AF5989" w:rsidP="009413C2"/>
        </w:tc>
      </w:tr>
      <w:tr w:rsidR="00AF5989" w:rsidRPr="00EC616F" w14:paraId="070DC771" w14:textId="77777777" w:rsidTr="009413C2">
        <w:trPr>
          <w:trHeight w:val="240"/>
          <w:jc w:val="center"/>
        </w:trPr>
        <w:tc>
          <w:tcPr>
            <w:tcW w:w="4876" w:type="dxa"/>
          </w:tcPr>
          <w:p w14:paraId="13E21C65" w14:textId="77777777" w:rsidR="00AF5989" w:rsidRPr="00EC616F" w:rsidRDefault="00AF5989" w:rsidP="009413C2">
            <w:pPr>
              <w:pStyle w:val="ColumnHeading"/>
            </w:pPr>
            <w:r w:rsidRPr="00EC616F">
              <w:t>Tekst koji je predložila Komisija</w:t>
            </w:r>
          </w:p>
        </w:tc>
        <w:tc>
          <w:tcPr>
            <w:tcW w:w="4876" w:type="dxa"/>
          </w:tcPr>
          <w:p w14:paraId="64680ED4" w14:textId="77777777" w:rsidR="00AF5989" w:rsidRPr="00EC616F" w:rsidRDefault="00AF5989" w:rsidP="009413C2">
            <w:pPr>
              <w:pStyle w:val="ColumnHeading"/>
            </w:pPr>
            <w:r w:rsidRPr="00EC616F">
              <w:t>Izmjena</w:t>
            </w:r>
          </w:p>
        </w:tc>
      </w:tr>
      <w:tr w:rsidR="00AF5989" w:rsidRPr="00EC616F" w14:paraId="352B8E2A" w14:textId="77777777" w:rsidTr="009413C2">
        <w:trPr>
          <w:jc w:val="center"/>
        </w:trPr>
        <w:tc>
          <w:tcPr>
            <w:tcW w:w="4876" w:type="dxa"/>
          </w:tcPr>
          <w:p w14:paraId="36A8E729" w14:textId="77777777" w:rsidR="00AF5989" w:rsidRPr="00EC616F" w:rsidRDefault="00AF5989" w:rsidP="009413C2">
            <w:pPr>
              <w:pStyle w:val="Normal6"/>
              <w:rPr>
                <w:b/>
                <w:i/>
              </w:rPr>
            </w:pPr>
            <w:r w:rsidRPr="00EC616F">
              <w:t>(b)</w:t>
            </w:r>
            <w:r w:rsidRPr="00EC616F">
              <w:rPr>
                <w:b/>
                <w:i/>
              </w:rPr>
              <w:tab/>
            </w:r>
            <w:r w:rsidRPr="00EC616F">
              <w:t>su počinili teško kazneno djelo;</w:t>
            </w:r>
          </w:p>
        </w:tc>
        <w:tc>
          <w:tcPr>
            <w:tcW w:w="4876" w:type="dxa"/>
          </w:tcPr>
          <w:p w14:paraId="08B8D0B6" w14:textId="77777777" w:rsidR="00AF5989" w:rsidRPr="00EC616F" w:rsidRDefault="00AF5989" w:rsidP="009413C2">
            <w:pPr>
              <w:pStyle w:val="Normal6"/>
              <w:rPr>
                <w:b/>
                <w:i/>
              </w:rPr>
            </w:pPr>
            <w:r w:rsidRPr="00EC616F">
              <w:t>(b)</w:t>
            </w:r>
            <w:r w:rsidRPr="00EC616F">
              <w:rPr>
                <w:b/>
                <w:i/>
              </w:rPr>
              <w:tab/>
            </w:r>
            <w:r w:rsidRPr="00EC616F">
              <w:t>su počinili teško</w:t>
            </w:r>
            <w:r w:rsidRPr="00EC616F">
              <w:rPr>
                <w:b/>
                <w:i/>
              </w:rPr>
              <w:t xml:space="preserve"> nepolitičko</w:t>
            </w:r>
            <w:r w:rsidRPr="00EC616F">
              <w:t xml:space="preserve"> kazneno djelo</w:t>
            </w:r>
            <w:r w:rsidRPr="00EC616F">
              <w:rPr>
                <w:b/>
                <w:i/>
              </w:rPr>
              <w:t xml:space="preserve"> izvan države utočišta prije njihova prihvata kao korisnika supsidijarne zaštite</w:t>
            </w:r>
            <w:r w:rsidRPr="00EC616F">
              <w:t>;</w:t>
            </w:r>
          </w:p>
        </w:tc>
      </w:tr>
    </w:tbl>
    <w:p w14:paraId="62F9B60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0C8088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4FCC7F0" w14:textId="77777777" w:rsidR="00AF5989" w:rsidRPr="00EC616F" w:rsidRDefault="00AF5989" w:rsidP="00AF5989">
      <w:pPr>
        <w:pStyle w:val="Normal12Italic"/>
        <w:rPr>
          <w:lang w:val="hr-HR"/>
        </w:rPr>
      </w:pPr>
      <w:r w:rsidRPr="00EC616F">
        <w:rPr>
          <w:lang w:val="hr-HR"/>
        </w:rPr>
        <w:t>Izmjena kojom se klauzula o isključenju iz supsidijarne zaštite usklađuje s klauzulom sadržanom u članku 12. stavku 2. točki (b) o isključivanju iz statusa izbjeglice.</w:t>
      </w:r>
    </w:p>
    <w:p w14:paraId="608F1D4C" w14:textId="77777777" w:rsidR="00AF5989" w:rsidRPr="00EC616F" w:rsidRDefault="00AF5989" w:rsidP="00AF5989">
      <w:r w:rsidRPr="00EC616F">
        <w:rPr>
          <w:rStyle w:val="HideTWBExt"/>
        </w:rPr>
        <w:t>&lt;/Amend&gt;</w:t>
      </w:r>
    </w:p>
    <w:p w14:paraId="6D63E80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564</w:t>
      </w:r>
      <w:r w:rsidRPr="00EC616F">
        <w:rPr>
          <w:rStyle w:val="HideTWBExt"/>
          <w:b w:val="0"/>
        </w:rPr>
        <w:t>&lt;/NumAm&gt;</w:t>
      </w:r>
    </w:p>
    <w:p w14:paraId="2CC8C183"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CB49356" w14:textId="77777777" w:rsidR="00AF5989" w:rsidRPr="00EC616F" w:rsidRDefault="00AF5989" w:rsidP="00AF5989">
      <w:pPr>
        <w:pStyle w:val="NormalBold"/>
      </w:pPr>
      <w:r w:rsidRPr="00EC616F">
        <w:rPr>
          <w:rStyle w:val="HideTWBExt"/>
          <w:b w:val="0"/>
        </w:rPr>
        <w:t>&lt;/RepeatBlock-By&gt;</w:t>
      </w:r>
    </w:p>
    <w:p w14:paraId="26850E6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98750AD" w14:textId="77777777" w:rsidR="00AF5989" w:rsidRPr="00EC616F" w:rsidRDefault="00AF5989" w:rsidP="00AF5989">
      <w:pPr>
        <w:pStyle w:val="NormalBold"/>
      </w:pPr>
      <w:r w:rsidRPr="00EC616F">
        <w:rPr>
          <w:rStyle w:val="HideTWBExt"/>
          <w:b w:val="0"/>
        </w:rPr>
        <w:t>&lt;Article&gt;</w:t>
      </w:r>
      <w:r w:rsidRPr="00EC616F">
        <w:t>Članak 18.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B1FCD6A" w14:textId="77777777" w:rsidTr="009413C2">
        <w:trPr>
          <w:trHeight w:hRule="exact" w:val="240"/>
          <w:jc w:val="center"/>
        </w:trPr>
        <w:tc>
          <w:tcPr>
            <w:tcW w:w="9752" w:type="dxa"/>
            <w:gridSpan w:val="2"/>
          </w:tcPr>
          <w:p w14:paraId="372ED7F6" w14:textId="77777777" w:rsidR="00AF5989" w:rsidRPr="00EC616F" w:rsidRDefault="00AF5989" w:rsidP="009413C2"/>
        </w:tc>
      </w:tr>
      <w:tr w:rsidR="00AF5989" w:rsidRPr="00EC616F" w14:paraId="24A0B1A9" w14:textId="77777777" w:rsidTr="009413C2">
        <w:trPr>
          <w:trHeight w:val="240"/>
          <w:jc w:val="center"/>
        </w:trPr>
        <w:tc>
          <w:tcPr>
            <w:tcW w:w="4876" w:type="dxa"/>
          </w:tcPr>
          <w:p w14:paraId="2E181534" w14:textId="77777777" w:rsidR="00AF5989" w:rsidRPr="00EC616F" w:rsidRDefault="00AF5989" w:rsidP="009413C2">
            <w:pPr>
              <w:pStyle w:val="ColumnHeading"/>
            </w:pPr>
            <w:r w:rsidRPr="00EC616F">
              <w:t>Tekst koji je predložila Komisija</w:t>
            </w:r>
          </w:p>
        </w:tc>
        <w:tc>
          <w:tcPr>
            <w:tcW w:w="4876" w:type="dxa"/>
          </w:tcPr>
          <w:p w14:paraId="6CF2407B" w14:textId="77777777" w:rsidR="00AF5989" w:rsidRPr="00EC616F" w:rsidRDefault="00AF5989" w:rsidP="009413C2">
            <w:pPr>
              <w:pStyle w:val="ColumnHeading"/>
            </w:pPr>
            <w:r w:rsidRPr="00EC616F">
              <w:t>Izmjena</w:t>
            </w:r>
          </w:p>
        </w:tc>
      </w:tr>
      <w:tr w:rsidR="00AF5989" w:rsidRPr="00EC616F" w14:paraId="59129589" w14:textId="77777777" w:rsidTr="009413C2">
        <w:trPr>
          <w:jc w:val="center"/>
        </w:trPr>
        <w:tc>
          <w:tcPr>
            <w:tcW w:w="4876" w:type="dxa"/>
          </w:tcPr>
          <w:p w14:paraId="43CC675A" w14:textId="77777777" w:rsidR="00AF5989" w:rsidRPr="00EC616F" w:rsidRDefault="00AF5989" w:rsidP="009413C2">
            <w:pPr>
              <w:pStyle w:val="Normal6"/>
              <w:rPr>
                <w:b/>
                <w:i/>
              </w:rPr>
            </w:pPr>
            <w:r w:rsidRPr="00EC616F">
              <w:rPr>
                <w:b/>
                <w:i/>
              </w:rPr>
              <w:t>(d)</w:t>
            </w:r>
            <w:r w:rsidRPr="00EC616F">
              <w:rPr>
                <w:b/>
                <w:i/>
              </w:rPr>
              <w:tab/>
              <w:t>predstavljaju opasnost za društvo ili sigurnost države članice u kojoj se nalaze;</w:t>
            </w:r>
          </w:p>
        </w:tc>
        <w:tc>
          <w:tcPr>
            <w:tcW w:w="4876" w:type="dxa"/>
          </w:tcPr>
          <w:p w14:paraId="13A5C210" w14:textId="77777777" w:rsidR="00AF5989" w:rsidRPr="00EC616F" w:rsidRDefault="00AF5989" w:rsidP="009413C2">
            <w:pPr>
              <w:pStyle w:val="Normal6"/>
              <w:rPr>
                <w:b/>
                <w:i/>
              </w:rPr>
            </w:pPr>
            <w:r w:rsidRPr="00EC616F">
              <w:rPr>
                <w:b/>
                <w:i/>
              </w:rPr>
              <w:t>Briše se.</w:t>
            </w:r>
          </w:p>
        </w:tc>
      </w:tr>
    </w:tbl>
    <w:p w14:paraId="38FF8BA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E9E3CB2"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78B5221" w14:textId="77777777" w:rsidR="00AF5989" w:rsidRPr="00EC616F" w:rsidRDefault="00AF5989" w:rsidP="00AF5989">
      <w:pPr>
        <w:pStyle w:val="Normal12Italic"/>
        <w:rPr>
          <w:lang w:val="hr-HR"/>
        </w:rPr>
      </w:pPr>
      <w:r w:rsidRPr="00EC616F">
        <w:rPr>
          <w:lang w:val="hr-HR"/>
        </w:rPr>
        <w:t>UNHCR recommended in 2009 that the articles providing for exclusion from and revocation of subsidiary protection should be amended to reflect its proposals on the same articles relating to exclusion from and revocation of refugee status.</w:t>
      </w:r>
    </w:p>
    <w:p w14:paraId="16DA912F" w14:textId="77777777" w:rsidR="00AF5989" w:rsidRPr="00EC616F" w:rsidRDefault="00AF5989" w:rsidP="00AF5989">
      <w:pPr>
        <w:pStyle w:val="Normal12Italic"/>
        <w:rPr>
          <w:lang w:val="hr-HR"/>
        </w:rPr>
      </w:pPr>
      <w:r w:rsidRPr="00EC616F">
        <w:rPr>
          <w:lang w:val="hr-HR"/>
        </w:rPr>
        <w:t>More specifically, in this case: “There is a risk that decisions on whether a person poses a danger to the security or</w:t>
      </w:r>
    </w:p>
    <w:p w14:paraId="5A007FB4" w14:textId="77777777" w:rsidR="00AF5989" w:rsidRPr="00EC616F" w:rsidRDefault="00AF5989" w:rsidP="00AF5989">
      <w:pPr>
        <w:pStyle w:val="Normal12Italic"/>
        <w:rPr>
          <w:lang w:val="hr-HR"/>
        </w:rPr>
      </w:pPr>
      <w:r w:rsidRPr="00EC616F">
        <w:rPr>
          <w:lang w:val="hr-HR"/>
        </w:rPr>
        <w:t>community of a Member State may be taken in proceedings where the concerned</w:t>
      </w:r>
    </w:p>
    <w:p w14:paraId="60300F1B" w14:textId="77777777" w:rsidR="00AF5989" w:rsidRPr="00EC616F" w:rsidRDefault="00AF5989" w:rsidP="00AF5989">
      <w:pPr>
        <w:pStyle w:val="Normal12Italic"/>
        <w:rPr>
          <w:lang w:val="hr-HR"/>
        </w:rPr>
      </w:pPr>
      <w:r w:rsidRPr="00EC616F">
        <w:rPr>
          <w:lang w:val="hr-HR"/>
        </w:rPr>
        <w:t>persons are not entitled to see all the evidence against them or to respond effectively,</w:t>
      </w:r>
    </w:p>
    <w:p w14:paraId="2EC05C2C" w14:textId="77777777" w:rsidR="00AF5989" w:rsidRPr="00EC616F" w:rsidRDefault="00AF5989" w:rsidP="00AF5989">
      <w:pPr>
        <w:pStyle w:val="Normal12Italic"/>
        <w:rPr>
          <w:lang w:val="hr-HR"/>
        </w:rPr>
      </w:pPr>
      <w:r w:rsidRPr="00EC616F">
        <w:rPr>
          <w:lang w:val="hr-HR"/>
        </w:rPr>
        <w:t>which increases the possibility of incorrect application of these provisions.”</w:t>
      </w:r>
    </w:p>
    <w:p w14:paraId="249CC3E6" w14:textId="77777777" w:rsidR="00AF5989" w:rsidRPr="00EC616F" w:rsidRDefault="00AF5989" w:rsidP="00AF5989">
      <w:pPr>
        <w:pStyle w:val="Normal12Italic"/>
        <w:rPr>
          <w:lang w:val="hr-HR"/>
        </w:rPr>
      </w:pPr>
      <w:r w:rsidRPr="00EC616F">
        <w:rPr>
          <w:lang w:val="hr-HR"/>
        </w:rPr>
        <w:t>Therefore this deletion is needed for consistency reasons with amendments to Articles 12 and 14 (see justification on amendments to those articles).</w:t>
      </w:r>
    </w:p>
    <w:p w14:paraId="2D142613" w14:textId="77777777" w:rsidR="00AF5989" w:rsidRPr="00EC616F" w:rsidRDefault="00AF5989" w:rsidP="00AF5989">
      <w:pPr>
        <w:pStyle w:val="Normal12Italic"/>
        <w:rPr>
          <w:lang w:val="hr-HR"/>
        </w:rPr>
      </w:pPr>
      <w:r w:rsidRPr="00EC616F">
        <w:rPr>
          <w:lang w:val="hr-HR"/>
        </w:rPr>
        <w:t>See also: UNHCR comments on the European Commission’s proposal for a Directive of the</w:t>
      </w:r>
    </w:p>
    <w:p w14:paraId="7905605F" w14:textId="77777777" w:rsidR="00AF5989" w:rsidRPr="00EC616F" w:rsidRDefault="00AF5989" w:rsidP="00AF5989">
      <w:pPr>
        <w:pStyle w:val="Normal12Italic"/>
        <w:rPr>
          <w:lang w:val="hr-HR"/>
        </w:rPr>
      </w:pPr>
      <w:r w:rsidRPr="00EC616F">
        <w:rPr>
          <w:lang w:val="hr-HR"/>
        </w:rPr>
        <w:t>European Parliament and of the Council on minimum standards for the qualification and status of third country nationals or stateless persons as beneficiaries of international protection and the content of the protection granted</w:t>
      </w:r>
    </w:p>
    <w:p w14:paraId="5E4F0290" w14:textId="77777777" w:rsidR="00AF5989" w:rsidRPr="00EC616F" w:rsidRDefault="00AF5989" w:rsidP="00AF5989">
      <w:pPr>
        <w:pStyle w:val="Normal12Italic"/>
        <w:rPr>
          <w:lang w:val="hr-HR"/>
        </w:rPr>
      </w:pPr>
      <w:r w:rsidRPr="00EC616F">
        <w:rPr>
          <w:lang w:val="hr-HR"/>
        </w:rPr>
        <w:t>(COM(2009)551, 21 October 2009)</w:t>
      </w:r>
    </w:p>
    <w:p w14:paraId="18223771" w14:textId="77777777" w:rsidR="00AF5989" w:rsidRPr="00EC616F" w:rsidRDefault="00AF5989" w:rsidP="00AF5989">
      <w:r w:rsidRPr="00EC616F">
        <w:rPr>
          <w:rStyle w:val="HideTWBExt"/>
        </w:rPr>
        <w:t>&lt;/Amend&gt;</w:t>
      </w:r>
    </w:p>
    <w:p w14:paraId="73B5977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565</w:t>
      </w:r>
      <w:r w:rsidRPr="00EC616F">
        <w:rPr>
          <w:rStyle w:val="HideTWBExt"/>
          <w:b w:val="0"/>
        </w:rPr>
        <w:t>&lt;/NumAm&gt;</w:t>
      </w:r>
    </w:p>
    <w:p w14:paraId="18804031"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B2B65CE" w14:textId="77777777" w:rsidR="00AF5989" w:rsidRPr="00EC616F" w:rsidRDefault="00AF5989" w:rsidP="00AF5989">
      <w:pPr>
        <w:pStyle w:val="NormalBold"/>
      </w:pPr>
      <w:r w:rsidRPr="00EC616F">
        <w:rPr>
          <w:rStyle w:val="HideTWBExt"/>
          <w:b w:val="0"/>
        </w:rPr>
        <w:t>&lt;/RepeatBlock-By&gt;</w:t>
      </w:r>
    </w:p>
    <w:p w14:paraId="1AED46B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BBD7FEB" w14:textId="77777777" w:rsidR="00AF5989" w:rsidRPr="00EC616F" w:rsidRDefault="00AF5989" w:rsidP="00AF5989">
      <w:pPr>
        <w:pStyle w:val="NormalBold"/>
      </w:pPr>
      <w:r w:rsidRPr="00EC616F">
        <w:rPr>
          <w:rStyle w:val="HideTWBExt"/>
          <w:b w:val="0"/>
        </w:rPr>
        <w:t>&lt;Article&gt;</w:t>
      </w:r>
      <w:r w:rsidRPr="00EC616F">
        <w:t>Članak 18. – stavak 1. – točka e</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8C0254A" w14:textId="77777777" w:rsidTr="009413C2">
        <w:trPr>
          <w:trHeight w:hRule="exact" w:val="240"/>
          <w:jc w:val="center"/>
        </w:trPr>
        <w:tc>
          <w:tcPr>
            <w:tcW w:w="9752" w:type="dxa"/>
            <w:gridSpan w:val="2"/>
          </w:tcPr>
          <w:p w14:paraId="4FE113C4" w14:textId="77777777" w:rsidR="00AF5989" w:rsidRPr="00EC616F" w:rsidRDefault="00AF5989" w:rsidP="009413C2"/>
        </w:tc>
      </w:tr>
      <w:tr w:rsidR="00AF5989" w:rsidRPr="00EC616F" w14:paraId="6EE56202" w14:textId="77777777" w:rsidTr="009413C2">
        <w:trPr>
          <w:trHeight w:val="240"/>
          <w:jc w:val="center"/>
        </w:trPr>
        <w:tc>
          <w:tcPr>
            <w:tcW w:w="4876" w:type="dxa"/>
          </w:tcPr>
          <w:p w14:paraId="4E634E9D" w14:textId="77777777" w:rsidR="00AF5989" w:rsidRPr="00EC616F" w:rsidRDefault="00AF5989" w:rsidP="009413C2">
            <w:pPr>
              <w:pStyle w:val="ColumnHeading"/>
            </w:pPr>
            <w:r w:rsidRPr="00EC616F">
              <w:t>Tekst koji je predložila Komisija</w:t>
            </w:r>
          </w:p>
        </w:tc>
        <w:tc>
          <w:tcPr>
            <w:tcW w:w="4876" w:type="dxa"/>
          </w:tcPr>
          <w:p w14:paraId="52CBC8DB" w14:textId="77777777" w:rsidR="00AF5989" w:rsidRPr="00EC616F" w:rsidRDefault="00AF5989" w:rsidP="009413C2">
            <w:pPr>
              <w:pStyle w:val="ColumnHeading"/>
            </w:pPr>
            <w:r w:rsidRPr="00EC616F">
              <w:t>Izmjena</w:t>
            </w:r>
          </w:p>
        </w:tc>
      </w:tr>
      <w:tr w:rsidR="00AF5989" w:rsidRPr="00EC616F" w14:paraId="32058414" w14:textId="77777777" w:rsidTr="009413C2">
        <w:trPr>
          <w:jc w:val="center"/>
        </w:trPr>
        <w:tc>
          <w:tcPr>
            <w:tcW w:w="4876" w:type="dxa"/>
          </w:tcPr>
          <w:p w14:paraId="70EDC881" w14:textId="77777777" w:rsidR="00AF5989" w:rsidRPr="00EC616F" w:rsidRDefault="00AF5989" w:rsidP="009413C2">
            <w:pPr>
              <w:pStyle w:val="Normal6"/>
              <w:rPr>
                <w:b/>
                <w:i/>
              </w:rPr>
            </w:pPr>
            <w:r w:rsidRPr="00EC616F">
              <w:rPr>
                <w:b/>
                <w:i/>
              </w:rPr>
              <w:t>(e)</w:t>
            </w:r>
            <w:r w:rsidRPr="00EC616F">
              <w:rPr>
                <w:b/>
                <w:i/>
              </w:rPr>
              <w:tab/>
              <w:t>je dotična osoba prije svog dolaska u predmetnu državu članicu počinila jedno ili više kaznenih djela izvan područja primjene točaka (a), (b) i (c) koja bi bila kažnjiva kaznom zatvora da su počinjena u predmetnoj državi članici te ako je dotična osoba napustila svoju državu podrijetla isključivo da bi izbjegla kažnjavanje za ta kaznena djela</w:t>
            </w:r>
            <w:r w:rsidRPr="00EC616F">
              <w:t>.</w:t>
            </w:r>
          </w:p>
        </w:tc>
        <w:tc>
          <w:tcPr>
            <w:tcW w:w="4876" w:type="dxa"/>
          </w:tcPr>
          <w:p w14:paraId="6D31FEB6" w14:textId="77777777" w:rsidR="00AF5989" w:rsidRPr="00EC616F" w:rsidRDefault="00AF5989" w:rsidP="009413C2">
            <w:pPr>
              <w:pStyle w:val="Normal6"/>
              <w:rPr>
                <w:b/>
                <w:i/>
              </w:rPr>
            </w:pPr>
            <w:r w:rsidRPr="00EC616F">
              <w:rPr>
                <w:b/>
                <w:i/>
              </w:rPr>
              <w:t>Briše se</w:t>
            </w:r>
            <w:r w:rsidRPr="00EC616F">
              <w:t>.</w:t>
            </w:r>
          </w:p>
        </w:tc>
      </w:tr>
    </w:tbl>
    <w:p w14:paraId="18A8C5C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DB7A328"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8FAFCCA" w14:textId="77777777" w:rsidR="00AF5989" w:rsidRPr="00EC616F" w:rsidRDefault="00AF5989" w:rsidP="00AF5989">
      <w:pPr>
        <w:pStyle w:val="Normal12Italic"/>
        <w:rPr>
          <w:lang w:val="hr-HR"/>
        </w:rPr>
      </w:pPr>
      <w:r w:rsidRPr="00EC616F">
        <w:rPr>
          <w:lang w:val="hr-HR"/>
        </w:rPr>
        <w:t>UNHCR recommended in 2009 that the articles providing for exclusion from and revocation of subsidiary protection should be amended to reflect its proposals on the same articles relating to exclusion from and revocation of refugee status.</w:t>
      </w:r>
    </w:p>
    <w:p w14:paraId="3FC0A142" w14:textId="77777777" w:rsidR="00AF5989" w:rsidRPr="00EC616F" w:rsidRDefault="00AF5989" w:rsidP="00AF5989">
      <w:pPr>
        <w:pStyle w:val="Normal12Italic"/>
        <w:rPr>
          <w:lang w:val="hr-HR"/>
        </w:rPr>
      </w:pPr>
      <w:r w:rsidRPr="00EC616F">
        <w:rPr>
          <w:lang w:val="hr-HR"/>
        </w:rPr>
        <w:t>Therefore this deletion is needed for consistency reasons with amendments to Articles 12 and 14 (see justification on amendments to those articles).</w:t>
      </w:r>
    </w:p>
    <w:p w14:paraId="5BF72C94" w14:textId="77777777" w:rsidR="00AF5989" w:rsidRPr="00EC616F" w:rsidRDefault="00AF5989" w:rsidP="00AF5989">
      <w:pPr>
        <w:pStyle w:val="Normal12Italic"/>
        <w:rPr>
          <w:lang w:val="hr-HR"/>
        </w:rPr>
      </w:pPr>
      <w:r w:rsidRPr="00EC616F">
        <w:rPr>
          <w:lang w:val="hr-HR"/>
        </w:rPr>
        <w:t>See also: UNHCR comments on the European Commission’s proposal for a Directive of the</w:t>
      </w:r>
    </w:p>
    <w:p w14:paraId="34760E2C" w14:textId="77777777" w:rsidR="00AF5989" w:rsidRPr="00EC616F" w:rsidRDefault="00AF5989" w:rsidP="00AF5989">
      <w:pPr>
        <w:pStyle w:val="Normal12Italic"/>
        <w:rPr>
          <w:lang w:val="hr-HR"/>
        </w:rPr>
      </w:pPr>
      <w:r w:rsidRPr="00EC616F">
        <w:rPr>
          <w:lang w:val="hr-HR"/>
        </w:rPr>
        <w:t>European Parliament and of the Council on minimum standards for the qualification and status of third country nationals or stateless persons as beneficiaries of international protection and the content of the protection granted</w:t>
      </w:r>
    </w:p>
    <w:p w14:paraId="300A70BF" w14:textId="77777777" w:rsidR="00AF5989" w:rsidRPr="00EC616F" w:rsidRDefault="00AF5989" w:rsidP="00AF5989">
      <w:pPr>
        <w:pStyle w:val="Normal12Italic"/>
        <w:rPr>
          <w:lang w:val="hr-HR"/>
        </w:rPr>
      </w:pPr>
      <w:r w:rsidRPr="00EC616F">
        <w:rPr>
          <w:lang w:val="hr-HR"/>
        </w:rPr>
        <w:t>(COM(2009)551, 21 October 2009)</w:t>
      </w:r>
    </w:p>
    <w:p w14:paraId="1B942329" w14:textId="77777777" w:rsidR="00AF5989" w:rsidRPr="00EC616F" w:rsidRDefault="00AF5989" w:rsidP="00AF5989">
      <w:r w:rsidRPr="00EC616F">
        <w:rPr>
          <w:rStyle w:val="HideTWBExt"/>
        </w:rPr>
        <w:t>&lt;/Amend&gt;</w:t>
      </w:r>
    </w:p>
    <w:p w14:paraId="1D15923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566</w:t>
      </w:r>
      <w:r w:rsidRPr="00EC616F">
        <w:rPr>
          <w:rStyle w:val="HideTWBExt"/>
          <w:b w:val="0"/>
        </w:rPr>
        <w:t>&lt;/NumAm&gt;</w:t>
      </w:r>
    </w:p>
    <w:p w14:paraId="5F973C44" w14:textId="77777777" w:rsidR="00AF5989" w:rsidRPr="00EC616F" w:rsidRDefault="00AF5989" w:rsidP="00AF5989">
      <w:pPr>
        <w:pStyle w:val="NormalBold"/>
      </w:pPr>
      <w:r w:rsidRPr="00EC616F">
        <w:rPr>
          <w:rStyle w:val="HideTWBExt"/>
          <w:b w:val="0"/>
        </w:rPr>
        <w:t>&lt;RepeatBlock-By&gt;&lt;Members&gt;</w:t>
      </w:r>
      <w:r w:rsidRPr="00EC616F">
        <w:t>Traian Ungureanu, Artis Pabriks, Kinga Gál, Pál Csáky, Tomáš Zdechovský, Monica Macovei</w:t>
      </w:r>
      <w:r w:rsidRPr="00EC616F">
        <w:rPr>
          <w:rStyle w:val="HideTWBExt"/>
          <w:b w:val="0"/>
        </w:rPr>
        <w:t>&lt;/Members&gt;</w:t>
      </w:r>
    </w:p>
    <w:p w14:paraId="47EFF94F" w14:textId="77777777" w:rsidR="00AF5989" w:rsidRPr="00EC616F" w:rsidRDefault="00AF5989" w:rsidP="00AF5989">
      <w:pPr>
        <w:pStyle w:val="NormalBold"/>
      </w:pPr>
      <w:r w:rsidRPr="00EC616F">
        <w:rPr>
          <w:rStyle w:val="HideTWBExt"/>
          <w:b w:val="0"/>
        </w:rPr>
        <w:t>&lt;/RepeatBlock-By&gt;</w:t>
      </w:r>
    </w:p>
    <w:p w14:paraId="5C3C282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ADD8C48" w14:textId="77777777" w:rsidR="00AF5989" w:rsidRPr="00EC616F" w:rsidRDefault="00AF5989" w:rsidP="00AF5989">
      <w:pPr>
        <w:pStyle w:val="NormalBold"/>
      </w:pPr>
      <w:r w:rsidRPr="00EC616F">
        <w:rPr>
          <w:rStyle w:val="HideTWBExt"/>
          <w:b w:val="0"/>
        </w:rPr>
        <w:t>&lt;Article&gt;</w:t>
      </w:r>
      <w:r w:rsidRPr="00EC616F">
        <w:t>Članak 18. – stavak 1. – točka e 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CDABE64" w14:textId="77777777" w:rsidTr="009413C2">
        <w:trPr>
          <w:trHeight w:hRule="exact" w:val="240"/>
          <w:jc w:val="center"/>
        </w:trPr>
        <w:tc>
          <w:tcPr>
            <w:tcW w:w="9752" w:type="dxa"/>
            <w:gridSpan w:val="2"/>
          </w:tcPr>
          <w:p w14:paraId="705B6265" w14:textId="77777777" w:rsidR="00AF5989" w:rsidRPr="00EC616F" w:rsidRDefault="00AF5989" w:rsidP="009413C2"/>
        </w:tc>
      </w:tr>
      <w:tr w:rsidR="00AF5989" w:rsidRPr="00EC616F" w14:paraId="470461F7" w14:textId="77777777" w:rsidTr="009413C2">
        <w:trPr>
          <w:trHeight w:val="240"/>
          <w:jc w:val="center"/>
        </w:trPr>
        <w:tc>
          <w:tcPr>
            <w:tcW w:w="4876" w:type="dxa"/>
          </w:tcPr>
          <w:p w14:paraId="6EC6EC59" w14:textId="77777777" w:rsidR="00AF5989" w:rsidRPr="00EC616F" w:rsidRDefault="00AF5989" w:rsidP="009413C2">
            <w:pPr>
              <w:pStyle w:val="ColumnHeading"/>
            </w:pPr>
            <w:r w:rsidRPr="00EC616F">
              <w:t>Tekst koji je predložila Komisija</w:t>
            </w:r>
          </w:p>
        </w:tc>
        <w:tc>
          <w:tcPr>
            <w:tcW w:w="4876" w:type="dxa"/>
          </w:tcPr>
          <w:p w14:paraId="6066136F" w14:textId="77777777" w:rsidR="00AF5989" w:rsidRPr="00EC616F" w:rsidRDefault="00AF5989" w:rsidP="009413C2">
            <w:pPr>
              <w:pStyle w:val="ColumnHeading"/>
            </w:pPr>
            <w:r w:rsidRPr="00EC616F">
              <w:t>Izmjena</w:t>
            </w:r>
          </w:p>
        </w:tc>
      </w:tr>
      <w:tr w:rsidR="00AF5989" w:rsidRPr="00EC616F" w14:paraId="2594F82E" w14:textId="77777777" w:rsidTr="009413C2">
        <w:trPr>
          <w:jc w:val="center"/>
        </w:trPr>
        <w:tc>
          <w:tcPr>
            <w:tcW w:w="4876" w:type="dxa"/>
          </w:tcPr>
          <w:p w14:paraId="0E2F1601" w14:textId="77777777" w:rsidR="00AF5989" w:rsidRPr="00EC616F" w:rsidRDefault="00AF5989" w:rsidP="009413C2">
            <w:pPr>
              <w:pStyle w:val="Normal6"/>
            </w:pPr>
          </w:p>
        </w:tc>
        <w:tc>
          <w:tcPr>
            <w:tcW w:w="4876" w:type="dxa"/>
          </w:tcPr>
          <w:p w14:paraId="3F6BCC9A" w14:textId="77777777" w:rsidR="00AF5989" w:rsidRPr="00EC616F" w:rsidRDefault="00AF5989" w:rsidP="009413C2">
            <w:pPr>
              <w:pStyle w:val="Normal6"/>
              <w:rPr>
                <w:b/>
                <w:i/>
              </w:rPr>
            </w:pPr>
            <w:r w:rsidRPr="00EC616F">
              <w:rPr>
                <w:b/>
                <w:i/>
              </w:rPr>
              <w:t>(ea)</w:t>
            </w:r>
            <w:r w:rsidRPr="00EC616F">
              <w:rPr>
                <w:b/>
                <w:i/>
              </w:rPr>
              <w:tab/>
              <w:t>da su planirali, olakšali ili sudjelovali u izvršenju terorističkih kaznenih djela.</w:t>
            </w:r>
          </w:p>
        </w:tc>
      </w:tr>
    </w:tbl>
    <w:p w14:paraId="5F01B41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F666C62" w14:textId="77777777" w:rsidR="00AF5989" w:rsidRPr="00EC616F" w:rsidRDefault="00AF5989" w:rsidP="00AF5989">
      <w:r w:rsidRPr="00EC616F">
        <w:rPr>
          <w:rStyle w:val="HideTWBExt"/>
        </w:rPr>
        <w:t>&lt;/Amend&gt;</w:t>
      </w:r>
    </w:p>
    <w:p w14:paraId="7758D4D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567</w:t>
      </w:r>
      <w:r w:rsidRPr="00EC616F">
        <w:rPr>
          <w:rStyle w:val="HideTWBExt"/>
          <w:b w:val="0"/>
        </w:rPr>
        <w:t>&lt;/NumAm&gt;</w:t>
      </w:r>
    </w:p>
    <w:p w14:paraId="25EB7715"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55443512" w14:textId="77777777" w:rsidR="00AF5989" w:rsidRPr="00EC616F" w:rsidRDefault="00AF5989" w:rsidP="00AF5989">
      <w:pPr>
        <w:pStyle w:val="NormalBold"/>
      </w:pPr>
      <w:r w:rsidRPr="00EC616F">
        <w:rPr>
          <w:rStyle w:val="HideTWBExt"/>
          <w:b w:val="0"/>
        </w:rPr>
        <w:t>&lt;/RepeatBlock-By&gt;</w:t>
      </w:r>
    </w:p>
    <w:p w14:paraId="34B4E89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B4B44F8" w14:textId="77777777" w:rsidR="00AF5989" w:rsidRPr="00EC616F" w:rsidRDefault="00AF5989" w:rsidP="00AF5989">
      <w:pPr>
        <w:pStyle w:val="NormalBold"/>
      </w:pPr>
      <w:r w:rsidRPr="00EC616F">
        <w:rPr>
          <w:rStyle w:val="HideTWBExt"/>
          <w:b w:val="0"/>
        </w:rPr>
        <w:t>&lt;Article&gt;</w:t>
      </w:r>
      <w:r w:rsidRPr="00EC616F">
        <w:t>Članak 18. – stavak 1. – točka e 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E51C01A" w14:textId="77777777" w:rsidTr="009413C2">
        <w:trPr>
          <w:trHeight w:hRule="exact" w:val="240"/>
          <w:jc w:val="center"/>
        </w:trPr>
        <w:tc>
          <w:tcPr>
            <w:tcW w:w="9752" w:type="dxa"/>
            <w:gridSpan w:val="2"/>
          </w:tcPr>
          <w:p w14:paraId="31A19159" w14:textId="77777777" w:rsidR="00AF5989" w:rsidRPr="00EC616F" w:rsidRDefault="00AF5989" w:rsidP="009413C2"/>
        </w:tc>
      </w:tr>
      <w:tr w:rsidR="00AF5989" w:rsidRPr="00EC616F" w14:paraId="3E2B5EC9" w14:textId="77777777" w:rsidTr="009413C2">
        <w:trPr>
          <w:trHeight w:val="240"/>
          <w:jc w:val="center"/>
        </w:trPr>
        <w:tc>
          <w:tcPr>
            <w:tcW w:w="4876" w:type="dxa"/>
          </w:tcPr>
          <w:p w14:paraId="414364D6" w14:textId="77777777" w:rsidR="00AF5989" w:rsidRPr="00EC616F" w:rsidRDefault="00AF5989" w:rsidP="009413C2">
            <w:pPr>
              <w:pStyle w:val="ColumnHeading"/>
            </w:pPr>
            <w:r w:rsidRPr="00EC616F">
              <w:t>Tekst koji je predložila Komisija</w:t>
            </w:r>
          </w:p>
        </w:tc>
        <w:tc>
          <w:tcPr>
            <w:tcW w:w="4876" w:type="dxa"/>
          </w:tcPr>
          <w:p w14:paraId="518032D8" w14:textId="77777777" w:rsidR="00AF5989" w:rsidRPr="00EC616F" w:rsidRDefault="00AF5989" w:rsidP="009413C2">
            <w:pPr>
              <w:pStyle w:val="ColumnHeading"/>
            </w:pPr>
            <w:r w:rsidRPr="00EC616F">
              <w:t>Izmjena</w:t>
            </w:r>
          </w:p>
        </w:tc>
      </w:tr>
      <w:tr w:rsidR="00AF5989" w:rsidRPr="00EC616F" w14:paraId="11EE259E" w14:textId="77777777" w:rsidTr="009413C2">
        <w:trPr>
          <w:jc w:val="center"/>
        </w:trPr>
        <w:tc>
          <w:tcPr>
            <w:tcW w:w="4876" w:type="dxa"/>
          </w:tcPr>
          <w:p w14:paraId="20E02874" w14:textId="77777777" w:rsidR="00AF5989" w:rsidRPr="00EC616F" w:rsidRDefault="00AF5989" w:rsidP="009413C2">
            <w:pPr>
              <w:pStyle w:val="Normal6"/>
            </w:pPr>
          </w:p>
        </w:tc>
        <w:tc>
          <w:tcPr>
            <w:tcW w:w="4876" w:type="dxa"/>
          </w:tcPr>
          <w:p w14:paraId="527C9F0A" w14:textId="77777777" w:rsidR="00AF5989" w:rsidRPr="00EC616F" w:rsidRDefault="00AF5989" w:rsidP="009413C2">
            <w:pPr>
              <w:pStyle w:val="Normal6"/>
              <w:rPr>
                <w:b/>
                <w:i/>
              </w:rPr>
            </w:pPr>
            <w:r w:rsidRPr="00EC616F">
              <w:rPr>
                <w:b/>
                <w:i/>
              </w:rPr>
              <w:t>(ea)</w:t>
            </w:r>
            <w:r w:rsidRPr="00EC616F">
              <w:rPr>
                <w:b/>
                <w:i/>
              </w:rPr>
              <w:tab/>
              <w:t>da su pobjegli iz područja jurisdikcije svoje države članice domaćina</w:t>
            </w:r>
          </w:p>
        </w:tc>
      </w:tr>
    </w:tbl>
    <w:p w14:paraId="7825CFD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DA3B38A" w14:textId="77777777" w:rsidR="00AF5989" w:rsidRPr="00EC616F" w:rsidRDefault="00AF5989" w:rsidP="00AF5989">
      <w:r w:rsidRPr="00EC616F">
        <w:rPr>
          <w:rStyle w:val="HideTWBExt"/>
        </w:rPr>
        <w:t>&lt;/Amend&gt;</w:t>
      </w:r>
    </w:p>
    <w:p w14:paraId="6C2B8AC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568</w:t>
      </w:r>
      <w:r w:rsidRPr="00EC616F">
        <w:rPr>
          <w:rStyle w:val="HideTWBExt"/>
          <w:b w:val="0"/>
        </w:rPr>
        <w:t>&lt;/NumAm&gt;</w:t>
      </w:r>
    </w:p>
    <w:p w14:paraId="5D77BF5F" w14:textId="77777777" w:rsidR="00AF5989" w:rsidRPr="00EC616F" w:rsidRDefault="00AF5989" w:rsidP="00AF5989">
      <w:pPr>
        <w:pStyle w:val="NormalBold"/>
      </w:pPr>
      <w:r w:rsidRPr="00EC616F">
        <w:rPr>
          <w:rStyle w:val="HideTWBExt"/>
          <w:b w:val="0"/>
        </w:rPr>
        <w:t>&lt;RepeatBlock-By&gt;&lt;Members&gt;</w:t>
      </w:r>
      <w:r w:rsidRPr="00EC616F">
        <w:t>Traian Ungureanu, Artis Pabriks, Kinga Gál, Pál Csáky, Tomáš Zdechovský, Monica Macovei</w:t>
      </w:r>
      <w:r w:rsidRPr="00EC616F">
        <w:rPr>
          <w:rStyle w:val="HideTWBExt"/>
          <w:b w:val="0"/>
        </w:rPr>
        <w:t>&lt;/Members&gt;</w:t>
      </w:r>
    </w:p>
    <w:p w14:paraId="55F579A6" w14:textId="77777777" w:rsidR="00AF5989" w:rsidRPr="00EC616F" w:rsidRDefault="00AF5989" w:rsidP="00AF5989">
      <w:pPr>
        <w:pStyle w:val="NormalBold"/>
      </w:pPr>
      <w:r w:rsidRPr="00EC616F">
        <w:rPr>
          <w:rStyle w:val="HideTWBExt"/>
          <w:b w:val="0"/>
        </w:rPr>
        <w:t>&lt;/RepeatBlock-By&gt;</w:t>
      </w:r>
    </w:p>
    <w:p w14:paraId="4548C2D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367EE1B" w14:textId="77777777" w:rsidR="00AF5989" w:rsidRPr="00EC616F" w:rsidRDefault="00AF5989" w:rsidP="00AF5989">
      <w:pPr>
        <w:pStyle w:val="NormalBold"/>
      </w:pPr>
      <w:r w:rsidRPr="00EC616F">
        <w:rPr>
          <w:rStyle w:val="HideTWBExt"/>
          <w:b w:val="0"/>
        </w:rPr>
        <w:t>&lt;Article&gt;</w:t>
      </w:r>
      <w:r w:rsidRPr="00EC616F">
        <w:t>Članak 18. – stavak 1. – točka eb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452F4A6" w14:textId="77777777" w:rsidTr="009413C2">
        <w:trPr>
          <w:trHeight w:hRule="exact" w:val="240"/>
          <w:jc w:val="center"/>
        </w:trPr>
        <w:tc>
          <w:tcPr>
            <w:tcW w:w="9752" w:type="dxa"/>
            <w:gridSpan w:val="2"/>
          </w:tcPr>
          <w:p w14:paraId="15262B2C" w14:textId="77777777" w:rsidR="00AF5989" w:rsidRPr="00EC616F" w:rsidRDefault="00AF5989" w:rsidP="009413C2"/>
        </w:tc>
      </w:tr>
      <w:tr w:rsidR="00AF5989" w:rsidRPr="00EC616F" w14:paraId="6ACA5B38" w14:textId="77777777" w:rsidTr="009413C2">
        <w:trPr>
          <w:trHeight w:val="240"/>
          <w:jc w:val="center"/>
        </w:trPr>
        <w:tc>
          <w:tcPr>
            <w:tcW w:w="4876" w:type="dxa"/>
          </w:tcPr>
          <w:p w14:paraId="2D8070F4" w14:textId="77777777" w:rsidR="00AF5989" w:rsidRPr="00EC616F" w:rsidRDefault="00AF5989" w:rsidP="009413C2">
            <w:pPr>
              <w:pStyle w:val="ColumnHeading"/>
            </w:pPr>
            <w:r w:rsidRPr="00EC616F">
              <w:t>Tekst koji je predložila Komisija</w:t>
            </w:r>
          </w:p>
        </w:tc>
        <w:tc>
          <w:tcPr>
            <w:tcW w:w="4876" w:type="dxa"/>
          </w:tcPr>
          <w:p w14:paraId="337A02CE" w14:textId="77777777" w:rsidR="00AF5989" w:rsidRPr="00EC616F" w:rsidRDefault="00AF5989" w:rsidP="009413C2">
            <w:pPr>
              <w:pStyle w:val="ColumnHeading"/>
            </w:pPr>
            <w:r w:rsidRPr="00EC616F">
              <w:t>Izmjena</w:t>
            </w:r>
          </w:p>
        </w:tc>
      </w:tr>
      <w:tr w:rsidR="00AF5989" w:rsidRPr="00EC616F" w14:paraId="2E047176" w14:textId="77777777" w:rsidTr="009413C2">
        <w:trPr>
          <w:jc w:val="center"/>
        </w:trPr>
        <w:tc>
          <w:tcPr>
            <w:tcW w:w="4876" w:type="dxa"/>
          </w:tcPr>
          <w:p w14:paraId="701A70FF" w14:textId="77777777" w:rsidR="00AF5989" w:rsidRPr="00EC616F" w:rsidRDefault="00AF5989" w:rsidP="009413C2">
            <w:pPr>
              <w:pStyle w:val="Normal6"/>
            </w:pPr>
          </w:p>
        </w:tc>
        <w:tc>
          <w:tcPr>
            <w:tcW w:w="4876" w:type="dxa"/>
          </w:tcPr>
          <w:p w14:paraId="416DD801" w14:textId="77777777" w:rsidR="00AF5989" w:rsidRPr="00EC616F" w:rsidRDefault="00AF5989" w:rsidP="009413C2">
            <w:pPr>
              <w:pStyle w:val="Normal6"/>
              <w:rPr>
                <w:b/>
                <w:i/>
              </w:rPr>
            </w:pPr>
            <w:r w:rsidRPr="00EC616F">
              <w:rPr>
                <w:b/>
                <w:i/>
              </w:rPr>
              <w:t>(eb)</w:t>
            </w:r>
            <w:r w:rsidRPr="00EC616F">
              <w:rPr>
                <w:b/>
                <w:i/>
              </w:rPr>
              <w:tab/>
              <w:t>da su sudjelovali u aktivnostima terorističke skupine, uključujući dobavljanje informacija o materijalnim resursima ili financiranje njezinih aktivnosti na bilo koji način;</w:t>
            </w:r>
          </w:p>
        </w:tc>
      </w:tr>
    </w:tbl>
    <w:p w14:paraId="7B81803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220178B" w14:textId="77777777" w:rsidR="00AF5989" w:rsidRPr="00EC616F" w:rsidRDefault="00AF5989" w:rsidP="00AF5989">
      <w:r w:rsidRPr="00EC616F">
        <w:rPr>
          <w:rStyle w:val="HideTWBExt"/>
        </w:rPr>
        <w:t>&lt;/Amend&gt;</w:t>
      </w:r>
    </w:p>
    <w:p w14:paraId="1434027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569</w:t>
      </w:r>
      <w:r w:rsidRPr="00EC616F">
        <w:rPr>
          <w:rStyle w:val="HideTWBExt"/>
          <w:b w:val="0"/>
        </w:rPr>
        <w:t>&lt;/NumAm&gt;</w:t>
      </w:r>
    </w:p>
    <w:p w14:paraId="2A4E85D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1705175" w14:textId="77777777" w:rsidR="00AF5989" w:rsidRPr="00EC616F" w:rsidRDefault="00AF5989" w:rsidP="00AF5989">
      <w:pPr>
        <w:pStyle w:val="NormalBold"/>
      </w:pPr>
      <w:r w:rsidRPr="00EC616F">
        <w:rPr>
          <w:rStyle w:val="HideTWBExt"/>
          <w:b w:val="0"/>
        </w:rPr>
        <w:t>&lt;/RepeatBlock-By&gt;</w:t>
      </w:r>
    </w:p>
    <w:p w14:paraId="6CF1C79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28421F7" w14:textId="77777777" w:rsidR="00AF5989" w:rsidRPr="00EC616F" w:rsidRDefault="00AF5989" w:rsidP="00AF5989">
      <w:pPr>
        <w:pStyle w:val="NormalBold"/>
      </w:pPr>
      <w:r w:rsidRPr="00EC616F">
        <w:rPr>
          <w:rStyle w:val="HideTWBExt"/>
          <w:b w:val="0"/>
        </w:rPr>
        <w:t>&lt;Article&gt;</w:t>
      </w:r>
      <w:r w:rsidRPr="00EC616F">
        <w:t>Članak 18.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B9A34F" w14:textId="77777777" w:rsidTr="009413C2">
        <w:trPr>
          <w:trHeight w:hRule="exact" w:val="240"/>
          <w:jc w:val="center"/>
        </w:trPr>
        <w:tc>
          <w:tcPr>
            <w:tcW w:w="9752" w:type="dxa"/>
            <w:gridSpan w:val="2"/>
          </w:tcPr>
          <w:p w14:paraId="7217B64D" w14:textId="77777777" w:rsidR="00AF5989" w:rsidRPr="00EC616F" w:rsidRDefault="00AF5989" w:rsidP="009413C2"/>
        </w:tc>
      </w:tr>
      <w:tr w:rsidR="00AF5989" w:rsidRPr="00EC616F" w14:paraId="7E74233A" w14:textId="77777777" w:rsidTr="009413C2">
        <w:trPr>
          <w:trHeight w:val="240"/>
          <w:jc w:val="center"/>
        </w:trPr>
        <w:tc>
          <w:tcPr>
            <w:tcW w:w="4876" w:type="dxa"/>
          </w:tcPr>
          <w:p w14:paraId="76BAC093" w14:textId="77777777" w:rsidR="00AF5989" w:rsidRPr="00EC616F" w:rsidRDefault="00AF5989" w:rsidP="009413C2">
            <w:pPr>
              <w:pStyle w:val="ColumnHeading"/>
            </w:pPr>
            <w:r w:rsidRPr="00EC616F">
              <w:t>Tekst koji je predložila Komisija</w:t>
            </w:r>
          </w:p>
        </w:tc>
        <w:tc>
          <w:tcPr>
            <w:tcW w:w="4876" w:type="dxa"/>
          </w:tcPr>
          <w:p w14:paraId="757AAE0D" w14:textId="77777777" w:rsidR="00AF5989" w:rsidRPr="00EC616F" w:rsidRDefault="00AF5989" w:rsidP="009413C2">
            <w:pPr>
              <w:pStyle w:val="ColumnHeading"/>
            </w:pPr>
            <w:r w:rsidRPr="00EC616F">
              <w:t>Izmjena</w:t>
            </w:r>
          </w:p>
        </w:tc>
      </w:tr>
      <w:tr w:rsidR="00AF5989" w:rsidRPr="00EC616F" w14:paraId="5963AA94" w14:textId="77777777" w:rsidTr="009413C2">
        <w:trPr>
          <w:jc w:val="center"/>
        </w:trPr>
        <w:tc>
          <w:tcPr>
            <w:tcW w:w="4876" w:type="dxa"/>
          </w:tcPr>
          <w:p w14:paraId="487867AC" w14:textId="77777777" w:rsidR="00AF5989" w:rsidRPr="00EC616F" w:rsidRDefault="00AF5989" w:rsidP="009413C2">
            <w:pPr>
              <w:pStyle w:val="Normal6"/>
              <w:rPr>
                <w:b/>
                <w:i/>
              </w:rPr>
            </w:pPr>
            <w:r w:rsidRPr="00EC616F">
              <w:rPr>
                <w:b/>
                <w:i/>
              </w:rPr>
              <w:t>2.</w:t>
            </w:r>
            <w:r w:rsidRPr="00EC616F">
              <w:rPr>
                <w:b/>
                <w:i/>
              </w:rPr>
              <w:tab/>
              <w:t>Stavak 1. točke (a) do (d) primjenjuje se na osobe koje potiču ili na drugi način sudjeluju u izvršenju zločina ili djela navedenih u tom stavku.</w:t>
            </w:r>
          </w:p>
        </w:tc>
        <w:tc>
          <w:tcPr>
            <w:tcW w:w="4876" w:type="dxa"/>
          </w:tcPr>
          <w:p w14:paraId="4E2E1836" w14:textId="77777777" w:rsidR="00AF5989" w:rsidRPr="00EC616F" w:rsidRDefault="00AF5989" w:rsidP="009413C2">
            <w:pPr>
              <w:pStyle w:val="Normal6"/>
              <w:rPr>
                <w:b/>
                <w:i/>
              </w:rPr>
            </w:pPr>
            <w:r w:rsidRPr="00EC616F">
              <w:rPr>
                <w:b/>
                <w:i/>
              </w:rPr>
              <w:t>Briše se.</w:t>
            </w:r>
          </w:p>
        </w:tc>
      </w:tr>
    </w:tbl>
    <w:p w14:paraId="5F93DD3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69B2F1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A6AA5ED" w14:textId="77777777" w:rsidR="00AF5989" w:rsidRPr="00EC616F" w:rsidRDefault="00AF5989" w:rsidP="00AF5989">
      <w:pPr>
        <w:pStyle w:val="Normal12Italic"/>
        <w:rPr>
          <w:lang w:val="hr-HR"/>
        </w:rPr>
      </w:pPr>
      <w:r w:rsidRPr="00EC616F">
        <w:rPr>
          <w:lang w:val="hr-HR"/>
        </w:rPr>
        <w:t>UNHCR recommended in 2009 that the articles providing for exclusion from and revocation of subsidiary protection should be amended to reflect their proposals on the same articles relating to exclusion from and revocation of refugee status.</w:t>
      </w:r>
    </w:p>
    <w:p w14:paraId="786C58C0" w14:textId="77777777" w:rsidR="00AF5989" w:rsidRPr="00EC616F" w:rsidRDefault="00AF5989" w:rsidP="00AF5989">
      <w:pPr>
        <w:pStyle w:val="Normal12Italic"/>
        <w:rPr>
          <w:lang w:val="hr-HR"/>
        </w:rPr>
      </w:pPr>
      <w:r w:rsidRPr="00EC616F">
        <w:rPr>
          <w:lang w:val="hr-HR"/>
        </w:rPr>
        <w:t>Therefore this deletion is needed for consistency reasons with the amendment to Article 12 (3) (see justification of that amendment).</w:t>
      </w:r>
    </w:p>
    <w:p w14:paraId="6F95ADEA" w14:textId="77777777" w:rsidR="00AF5989" w:rsidRPr="00EC616F" w:rsidRDefault="00AF5989" w:rsidP="00AF5989">
      <w:pPr>
        <w:pStyle w:val="Normal12Italic"/>
        <w:rPr>
          <w:lang w:val="hr-HR"/>
        </w:rPr>
      </w:pPr>
      <w:r w:rsidRPr="00EC616F">
        <w:rPr>
          <w:lang w:val="hr-HR"/>
        </w:rPr>
        <w:t>See also: UNHCR comments on the European Commission’s proposal for a Directive of the</w:t>
      </w:r>
    </w:p>
    <w:p w14:paraId="5C3DE710" w14:textId="77777777" w:rsidR="00AF5989" w:rsidRPr="00EC616F" w:rsidRDefault="00AF5989" w:rsidP="00AF5989">
      <w:pPr>
        <w:pStyle w:val="Normal12Italic"/>
        <w:rPr>
          <w:lang w:val="hr-HR"/>
        </w:rPr>
      </w:pPr>
      <w:r w:rsidRPr="00EC616F">
        <w:rPr>
          <w:lang w:val="hr-HR"/>
        </w:rPr>
        <w:t>European Parliament and of the Council on minimum standards for the qualification and status of third country nationals or stateless persons as beneficiaries of international protection and the content of the protection granted</w:t>
      </w:r>
    </w:p>
    <w:p w14:paraId="4DD630CC" w14:textId="77777777" w:rsidR="00AF5989" w:rsidRPr="00EC616F" w:rsidRDefault="00AF5989" w:rsidP="00AF5989">
      <w:pPr>
        <w:pStyle w:val="Normal12Italic"/>
        <w:rPr>
          <w:lang w:val="hr-HR"/>
        </w:rPr>
      </w:pPr>
      <w:r w:rsidRPr="00EC616F">
        <w:rPr>
          <w:lang w:val="hr-HR"/>
        </w:rPr>
        <w:t>(COM(2009)551, 21 October 2009)</w:t>
      </w:r>
    </w:p>
    <w:p w14:paraId="2D1ACFBD" w14:textId="77777777" w:rsidR="00AF5989" w:rsidRPr="00EC616F" w:rsidRDefault="00AF5989" w:rsidP="00AF5989">
      <w:r w:rsidRPr="00EC616F">
        <w:rPr>
          <w:rStyle w:val="HideTWBExt"/>
        </w:rPr>
        <w:t>&lt;/Amend&gt;</w:t>
      </w:r>
    </w:p>
    <w:p w14:paraId="78A0400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570</w:t>
      </w:r>
      <w:r w:rsidRPr="00EC616F">
        <w:rPr>
          <w:rStyle w:val="HideTWBExt"/>
          <w:b w:val="0"/>
        </w:rPr>
        <w:t>&lt;/NumAm&gt;</w:t>
      </w:r>
    </w:p>
    <w:p w14:paraId="36C5397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73B4E72"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93D43AE" w14:textId="77777777" w:rsidR="00AF5989" w:rsidRPr="00EC616F" w:rsidRDefault="00AF5989" w:rsidP="00AF5989">
      <w:r w:rsidRPr="00EC616F">
        <w:rPr>
          <w:rStyle w:val="HideTWBExt"/>
        </w:rPr>
        <w:t>&lt;/RepeatBlock-By&gt;</w:t>
      </w:r>
    </w:p>
    <w:p w14:paraId="4E5A430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7C93A34" w14:textId="77777777" w:rsidR="00AF5989" w:rsidRPr="00EC616F" w:rsidRDefault="00AF5989" w:rsidP="00AF5989">
      <w:pPr>
        <w:pStyle w:val="NormalBold"/>
      </w:pPr>
      <w:r w:rsidRPr="00EC616F">
        <w:rPr>
          <w:rStyle w:val="HideTWBExt"/>
          <w:b w:val="0"/>
        </w:rPr>
        <w:t>&lt;Article&gt;</w:t>
      </w:r>
      <w:r w:rsidRPr="00EC616F">
        <w:t>Članak 18.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7A55517" w14:textId="77777777" w:rsidTr="009413C2">
        <w:trPr>
          <w:trHeight w:hRule="exact" w:val="240"/>
          <w:jc w:val="center"/>
        </w:trPr>
        <w:tc>
          <w:tcPr>
            <w:tcW w:w="9752" w:type="dxa"/>
            <w:gridSpan w:val="2"/>
          </w:tcPr>
          <w:p w14:paraId="7DCAC99C" w14:textId="77777777" w:rsidR="00AF5989" w:rsidRPr="00EC616F" w:rsidRDefault="00AF5989" w:rsidP="009413C2"/>
        </w:tc>
      </w:tr>
      <w:tr w:rsidR="00AF5989" w:rsidRPr="00EC616F" w14:paraId="171F7573" w14:textId="77777777" w:rsidTr="009413C2">
        <w:trPr>
          <w:trHeight w:val="240"/>
          <w:jc w:val="center"/>
        </w:trPr>
        <w:tc>
          <w:tcPr>
            <w:tcW w:w="4876" w:type="dxa"/>
          </w:tcPr>
          <w:p w14:paraId="4CBE3117" w14:textId="77777777" w:rsidR="00AF5989" w:rsidRPr="00EC616F" w:rsidRDefault="00AF5989" w:rsidP="009413C2">
            <w:pPr>
              <w:pStyle w:val="ColumnHeading"/>
            </w:pPr>
            <w:r w:rsidRPr="00EC616F">
              <w:t>Tekst koji je predložila Komisija</w:t>
            </w:r>
          </w:p>
        </w:tc>
        <w:tc>
          <w:tcPr>
            <w:tcW w:w="4876" w:type="dxa"/>
          </w:tcPr>
          <w:p w14:paraId="376E221D" w14:textId="77777777" w:rsidR="00AF5989" w:rsidRPr="00EC616F" w:rsidRDefault="00AF5989" w:rsidP="009413C2">
            <w:pPr>
              <w:pStyle w:val="ColumnHeading"/>
            </w:pPr>
            <w:r w:rsidRPr="00EC616F">
              <w:t>Izmjena</w:t>
            </w:r>
          </w:p>
        </w:tc>
      </w:tr>
      <w:tr w:rsidR="00AF5989" w:rsidRPr="00EC616F" w14:paraId="315E1B6E" w14:textId="77777777" w:rsidTr="009413C2">
        <w:trPr>
          <w:jc w:val="center"/>
        </w:trPr>
        <w:tc>
          <w:tcPr>
            <w:tcW w:w="4876" w:type="dxa"/>
          </w:tcPr>
          <w:p w14:paraId="2CE9781F" w14:textId="77777777" w:rsidR="00AF5989" w:rsidRPr="00EC616F" w:rsidRDefault="00AF5989" w:rsidP="009413C2">
            <w:pPr>
              <w:pStyle w:val="Normal6"/>
              <w:rPr>
                <w:b/>
                <w:i/>
              </w:rPr>
            </w:pPr>
            <w:r w:rsidRPr="00EC616F">
              <w:t>2.</w:t>
            </w:r>
            <w:r w:rsidRPr="00EC616F">
              <w:rPr>
                <w:b/>
                <w:i/>
              </w:rPr>
              <w:tab/>
              <w:t>Stavak 1</w:t>
            </w:r>
            <w:r w:rsidRPr="00EC616F">
              <w:t>. točke</w:t>
            </w:r>
            <w:r w:rsidRPr="00EC616F">
              <w:rPr>
                <w:b/>
                <w:i/>
              </w:rPr>
              <w:t xml:space="preserve"> </w:t>
            </w:r>
            <w:r w:rsidRPr="00EC616F">
              <w:t>(a) do</w:t>
            </w:r>
            <w:r w:rsidRPr="00EC616F">
              <w:rPr>
                <w:b/>
                <w:i/>
              </w:rPr>
              <w:t xml:space="preserve"> </w:t>
            </w:r>
            <w:r w:rsidRPr="00EC616F">
              <w:t>(d)</w:t>
            </w:r>
            <w:r w:rsidRPr="00EC616F">
              <w:rPr>
                <w:b/>
                <w:i/>
              </w:rPr>
              <w:t xml:space="preserve"> primjenjuje se</w:t>
            </w:r>
            <w:r w:rsidRPr="00EC616F">
              <w:t xml:space="preserve"> na osobe koje potiču ili na drugi način sudjeluju u izvršenju zločina ili djela navedenih u tom stavku.</w:t>
            </w:r>
          </w:p>
        </w:tc>
        <w:tc>
          <w:tcPr>
            <w:tcW w:w="4876" w:type="dxa"/>
          </w:tcPr>
          <w:p w14:paraId="13B211B5" w14:textId="77777777" w:rsidR="00AF5989" w:rsidRPr="00EC616F" w:rsidRDefault="00AF5989" w:rsidP="009413C2">
            <w:pPr>
              <w:pStyle w:val="Normal6"/>
              <w:rPr>
                <w:b/>
                <w:i/>
              </w:rPr>
            </w:pPr>
            <w:r w:rsidRPr="00EC616F">
              <w:t>2.</w:t>
            </w:r>
            <w:r w:rsidRPr="00EC616F">
              <w:rPr>
                <w:b/>
                <w:i/>
              </w:rPr>
              <w:tab/>
              <w:t>Stavak 1</w:t>
            </w:r>
            <w:r w:rsidRPr="00EC616F">
              <w:t>. točke</w:t>
            </w:r>
            <w:r w:rsidRPr="00EC616F">
              <w:rPr>
                <w:b/>
                <w:i/>
              </w:rPr>
              <w:t xml:space="preserve"> </w:t>
            </w:r>
            <w:r w:rsidRPr="00EC616F">
              <w:t>(a) do</w:t>
            </w:r>
            <w:r w:rsidRPr="00EC616F">
              <w:rPr>
                <w:b/>
                <w:i/>
              </w:rPr>
              <w:t xml:space="preserve"> </w:t>
            </w:r>
            <w:r w:rsidRPr="00EC616F">
              <w:t>(d)</w:t>
            </w:r>
            <w:r w:rsidRPr="00EC616F">
              <w:rPr>
                <w:b/>
                <w:i/>
              </w:rPr>
              <w:t xml:space="preserve"> može biti primjenjiv</w:t>
            </w:r>
            <w:r w:rsidRPr="00EC616F">
              <w:t xml:space="preserve"> na osobe koje potiču ili na drugi način sudjeluju u izvršenju zločina ili djela navedenih u tom stavku.</w:t>
            </w:r>
          </w:p>
        </w:tc>
      </w:tr>
    </w:tbl>
    <w:p w14:paraId="024F1A2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FAB7083" w14:textId="77777777" w:rsidR="00AF5989" w:rsidRPr="00EC616F" w:rsidRDefault="00AF5989" w:rsidP="00AF5989">
      <w:r w:rsidRPr="00EC616F">
        <w:rPr>
          <w:rStyle w:val="HideTWBExt"/>
        </w:rPr>
        <w:t>&lt;/Amend&gt;</w:t>
      </w:r>
    </w:p>
    <w:p w14:paraId="5F080E5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571</w:t>
      </w:r>
      <w:r w:rsidRPr="00EC616F">
        <w:rPr>
          <w:rStyle w:val="HideTWBExt"/>
          <w:b w:val="0"/>
        </w:rPr>
        <w:t>&lt;/NumAm&gt;</w:t>
      </w:r>
    </w:p>
    <w:p w14:paraId="531BB5D0" w14:textId="77777777" w:rsidR="00AF5989" w:rsidRPr="00EC616F" w:rsidRDefault="00AF5989" w:rsidP="00AF5989">
      <w:pPr>
        <w:pStyle w:val="NormalBold"/>
      </w:pPr>
      <w:r w:rsidRPr="00EC616F">
        <w:rPr>
          <w:rStyle w:val="HideTWBExt"/>
          <w:b w:val="0"/>
        </w:rPr>
        <w:t>&lt;RepeatBlock-By&gt;&lt;Members&gt;</w:t>
      </w:r>
      <w:r w:rsidRPr="00EC616F">
        <w:t>Anna Maria Corazza Bildt</w:t>
      </w:r>
      <w:r w:rsidRPr="00EC616F">
        <w:rPr>
          <w:rStyle w:val="HideTWBExt"/>
          <w:b w:val="0"/>
        </w:rPr>
        <w:t>&lt;/Members&gt;</w:t>
      </w:r>
    </w:p>
    <w:p w14:paraId="691AD6F5" w14:textId="77777777" w:rsidR="00AF5989" w:rsidRPr="00EC616F" w:rsidRDefault="00AF5989" w:rsidP="00AF5989">
      <w:pPr>
        <w:pStyle w:val="NormalBold"/>
      </w:pPr>
      <w:r w:rsidRPr="00EC616F">
        <w:rPr>
          <w:rStyle w:val="HideTWBExt"/>
          <w:b w:val="0"/>
        </w:rPr>
        <w:t>&lt;/RepeatBlock-By&gt;</w:t>
      </w:r>
    </w:p>
    <w:p w14:paraId="45B5728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CF6C894" w14:textId="77777777" w:rsidR="00AF5989" w:rsidRPr="00EC616F" w:rsidRDefault="00AF5989" w:rsidP="00AF5989">
      <w:pPr>
        <w:pStyle w:val="NormalBold"/>
      </w:pPr>
      <w:r w:rsidRPr="00EC616F">
        <w:rPr>
          <w:rStyle w:val="HideTWBExt"/>
          <w:b w:val="0"/>
        </w:rPr>
        <w:t>&lt;Article&gt;</w:t>
      </w:r>
      <w:r w:rsidRPr="00EC616F">
        <w:t>Članak 18. – stavak 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63DA657" w14:textId="77777777" w:rsidTr="009413C2">
        <w:trPr>
          <w:trHeight w:hRule="exact" w:val="240"/>
          <w:jc w:val="center"/>
        </w:trPr>
        <w:tc>
          <w:tcPr>
            <w:tcW w:w="9752" w:type="dxa"/>
            <w:gridSpan w:val="2"/>
          </w:tcPr>
          <w:p w14:paraId="0279D06D" w14:textId="77777777" w:rsidR="00AF5989" w:rsidRPr="00EC616F" w:rsidRDefault="00AF5989" w:rsidP="009413C2"/>
        </w:tc>
      </w:tr>
      <w:tr w:rsidR="00AF5989" w:rsidRPr="00EC616F" w14:paraId="3ED6FD29" w14:textId="77777777" w:rsidTr="009413C2">
        <w:trPr>
          <w:trHeight w:val="240"/>
          <w:jc w:val="center"/>
        </w:trPr>
        <w:tc>
          <w:tcPr>
            <w:tcW w:w="4876" w:type="dxa"/>
          </w:tcPr>
          <w:p w14:paraId="562308AF" w14:textId="77777777" w:rsidR="00AF5989" w:rsidRPr="00EC616F" w:rsidRDefault="00AF5989" w:rsidP="009413C2">
            <w:pPr>
              <w:pStyle w:val="ColumnHeading"/>
            </w:pPr>
            <w:r w:rsidRPr="00EC616F">
              <w:t>Tekst koji je predložila Komisija</w:t>
            </w:r>
          </w:p>
        </w:tc>
        <w:tc>
          <w:tcPr>
            <w:tcW w:w="4876" w:type="dxa"/>
          </w:tcPr>
          <w:p w14:paraId="19111172" w14:textId="77777777" w:rsidR="00AF5989" w:rsidRPr="00EC616F" w:rsidRDefault="00AF5989" w:rsidP="009413C2">
            <w:pPr>
              <w:pStyle w:val="ColumnHeading"/>
            </w:pPr>
            <w:r w:rsidRPr="00EC616F">
              <w:t>Izmjena</w:t>
            </w:r>
          </w:p>
        </w:tc>
      </w:tr>
      <w:tr w:rsidR="00AF5989" w:rsidRPr="00EC616F" w14:paraId="1B508CB9" w14:textId="77777777" w:rsidTr="009413C2">
        <w:trPr>
          <w:jc w:val="center"/>
        </w:trPr>
        <w:tc>
          <w:tcPr>
            <w:tcW w:w="4876" w:type="dxa"/>
          </w:tcPr>
          <w:p w14:paraId="58BAD0F4" w14:textId="77777777" w:rsidR="00AF5989" w:rsidRPr="00EC616F" w:rsidRDefault="00AF5989" w:rsidP="009413C2">
            <w:pPr>
              <w:pStyle w:val="Normal6"/>
            </w:pPr>
          </w:p>
        </w:tc>
        <w:tc>
          <w:tcPr>
            <w:tcW w:w="4876" w:type="dxa"/>
          </w:tcPr>
          <w:p w14:paraId="11EF1049" w14:textId="257FB12D" w:rsidR="00AF5989" w:rsidRPr="00EC616F" w:rsidRDefault="00AF5989" w:rsidP="00CD1475">
            <w:pPr>
              <w:pStyle w:val="Normal6"/>
              <w:rPr>
                <w:b/>
                <w:i/>
              </w:rPr>
            </w:pPr>
            <w:r w:rsidRPr="00EC616F">
              <w:rPr>
                <w:b/>
                <w:i/>
              </w:rPr>
              <w:t>2a.</w:t>
            </w:r>
            <w:r w:rsidRPr="00EC616F">
              <w:rPr>
                <w:b/>
                <w:i/>
              </w:rPr>
              <w:tab/>
              <w:t xml:space="preserve">Ako su podnositelji zahtjeva maloljetnici, odredbe o isključenju iz stavka 1. primjenjuju se samo ako su maloljetnici navršili dob koja je nacionalna dobna </w:t>
            </w:r>
            <w:r w:rsidR="00CD1475" w:rsidRPr="00EC616F">
              <w:rPr>
                <w:b/>
                <w:i/>
              </w:rPr>
              <w:t xml:space="preserve">granica </w:t>
            </w:r>
            <w:r w:rsidRPr="00EC616F">
              <w:rPr>
                <w:b/>
                <w:i/>
              </w:rPr>
              <w:t>za podlijeganje kaznenoj odgovornosti u skladu s nacionalnim pravom i podnositelji zahtjeva maloljetnici u svakom će slučaju primiti ista postupovna jamstva kao i maloljetnici koji su državljani zemlje. U procjeni osnova za isključenje uzimaju se u obzir pravila i načela koja se odnose na poseban status, prava i zaštitu koji su dodijeljeni djeci u skladu s međunarodnim i nacionalnim pravom u svim fazama postupka azila; ocjenjuje se i stupanj težine kaznenog djela s obzirom na rizik od ugroze života te teških povreda i ozljeda kojem bi ona bila izložena po povratku u treću zemlju podrijetla.</w:t>
            </w:r>
          </w:p>
        </w:tc>
      </w:tr>
    </w:tbl>
    <w:p w14:paraId="7C3364A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AA86302" w14:textId="77777777" w:rsidR="00AF5989" w:rsidRPr="00EC616F" w:rsidRDefault="00AF5989" w:rsidP="00AF5989">
      <w:r w:rsidRPr="00EC616F">
        <w:rPr>
          <w:rStyle w:val="HideTWBExt"/>
        </w:rPr>
        <w:t>&lt;/Amend&gt;</w:t>
      </w:r>
    </w:p>
    <w:p w14:paraId="08EB1A9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572</w:t>
      </w:r>
      <w:r w:rsidRPr="00EC616F">
        <w:rPr>
          <w:rStyle w:val="HideTWBExt"/>
          <w:b w:val="0"/>
        </w:rPr>
        <w:t>&lt;/NumAm&gt;</w:t>
      </w:r>
    </w:p>
    <w:p w14:paraId="3E671A85"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14714519" w14:textId="77777777" w:rsidR="00AF5989" w:rsidRPr="00EC616F" w:rsidRDefault="00AF5989" w:rsidP="00AF5989">
      <w:pPr>
        <w:pStyle w:val="NormalBold"/>
      </w:pPr>
      <w:r w:rsidRPr="00EC616F">
        <w:rPr>
          <w:rStyle w:val="HideTWBExt"/>
          <w:b w:val="0"/>
        </w:rPr>
        <w:t>&lt;/RepeatBlock-By&gt;</w:t>
      </w:r>
    </w:p>
    <w:p w14:paraId="58748F5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AAB2252" w14:textId="77777777" w:rsidR="00AF5989" w:rsidRPr="00EC616F" w:rsidRDefault="00AF5989" w:rsidP="00AF5989">
      <w:pPr>
        <w:pStyle w:val="NormalBold"/>
      </w:pPr>
      <w:r w:rsidRPr="00EC616F">
        <w:rPr>
          <w:rStyle w:val="HideTWBExt"/>
          <w:b w:val="0"/>
        </w:rPr>
        <w:t>&lt;Article&gt;</w:t>
      </w:r>
      <w:r w:rsidRPr="00EC616F">
        <w:t>Članak 18. – stavak 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E5B53A" w14:textId="77777777" w:rsidTr="009413C2">
        <w:trPr>
          <w:trHeight w:hRule="exact" w:val="240"/>
          <w:jc w:val="center"/>
        </w:trPr>
        <w:tc>
          <w:tcPr>
            <w:tcW w:w="9752" w:type="dxa"/>
            <w:gridSpan w:val="2"/>
          </w:tcPr>
          <w:p w14:paraId="62505BFC" w14:textId="77777777" w:rsidR="00AF5989" w:rsidRPr="00EC616F" w:rsidRDefault="00AF5989" w:rsidP="009413C2"/>
        </w:tc>
      </w:tr>
      <w:tr w:rsidR="00AF5989" w:rsidRPr="00EC616F" w14:paraId="431CE976" w14:textId="77777777" w:rsidTr="009413C2">
        <w:trPr>
          <w:trHeight w:val="240"/>
          <w:jc w:val="center"/>
        </w:trPr>
        <w:tc>
          <w:tcPr>
            <w:tcW w:w="4876" w:type="dxa"/>
          </w:tcPr>
          <w:p w14:paraId="6A665460" w14:textId="77777777" w:rsidR="00AF5989" w:rsidRPr="00EC616F" w:rsidRDefault="00AF5989" w:rsidP="009413C2">
            <w:pPr>
              <w:pStyle w:val="ColumnHeading"/>
            </w:pPr>
            <w:r w:rsidRPr="00EC616F">
              <w:t>Tekst koji je predložila Komisija</w:t>
            </w:r>
          </w:p>
        </w:tc>
        <w:tc>
          <w:tcPr>
            <w:tcW w:w="4876" w:type="dxa"/>
          </w:tcPr>
          <w:p w14:paraId="72BFCCB3" w14:textId="77777777" w:rsidR="00AF5989" w:rsidRPr="00EC616F" w:rsidRDefault="00AF5989" w:rsidP="009413C2">
            <w:pPr>
              <w:pStyle w:val="ColumnHeading"/>
            </w:pPr>
            <w:r w:rsidRPr="00EC616F">
              <w:t>Izmjena</w:t>
            </w:r>
          </w:p>
        </w:tc>
      </w:tr>
      <w:tr w:rsidR="00AF5989" w:rsidRPr="00EC616F" w14:paraId="10DDB3ED" w14:textId="77777777" w:rsidTr="009413C2">
        <w:trPr>
          <w:jc w:val="center"/>
        </w:trPr>
        <w:tc>
          <w:tcPr>
            <w:tcW w:w="4876" w:type="dxa"/>
          </w:tcPr>
          <w:p w14:paraId="47352637" w14:textId="77777777" w:rsidR="00AF5989" w:rsidRPr="00EC616F" w:rsidRDefault="00AF5989" w:rsidP="009413C2">
            <w:pPr>
              <w:pStyle w:val="Normal6"/>
            </w:pPr>
          </w:p>
        </w:tc>
        <w:tc>
          <w:tcPr>
            <w:tcW w:w="4876" w:type="dxa"/>
          </w:tcPr>
          <w:p w14:paraId="5D07D75B" w14:textId="77777777" w:rsidR="00AF5989" w:rsidRPr="00EC616F" w:rsidRDefault="00AF5989" w:rsidP="009413C2">
            <w:pPr>
              <w:pStyle w:val="Normal6"/>
              <w:rPr>
                <w:b/>
                <w:i/>
              </w:rPr>
            </w:pPr>
            <w:r w:rsidRPr="00EC616F">
              <w:rPr>
                <w:b/>
                <w:i/>
              </w:rPr>
              <w:t>2a.</w:t>
            </w:r>
            <w:r w:rsidRPr="00EC616F">
              <w:rPr>
                <w:b/>
                <w:i/>
              </w:rPr>
              <w:tab/>
              <w:t>Isključenje osobe iz statusa supsidijarne zaštite isključivo ovisi o tome jesu li ispunjeni uvjeti iz stavaka 1. i 2. te nije predmetom dodatnih procjena proporcionalnosti s obzirom na pojedinačni slučaj.</w:t>
            </w:r>
          </w:p>
        </w:tc>
      </w:tr>
    </w:tbl>
    <w:p w14:paraId="244C33D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6E5192" w14:textId="77777777" w:rsidR="00AF5989" w:rsidRPr="00EC616F" w:rsidRDefault="00AF5989" w:rsidP="00AF5989">
      <w:r w:rsidRPr="00EC616F">
        <w:rPr>
          <w:rStyle w:val="HideTWBExt"/>
        </w:rPr>
        <w:t>&lt;/Amend&gt;</w:t>
      </w:r>
    </w:p>
    <w:p w14:paraId="153C0EE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573</w:t>
      </w:r>
      <w:r w:rsidRPr="00EC616F">
        <w:rPr>
          <w:rStyle w:val="HideTWBExt"/>
          <w:b w:val="0"/>
        </w:rPr>
        <w:t>&lt;/NumAm&gt;</w:t>
      </w:r>
    </w:p>
    <w:p w14:paraId="3C157F7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FC83BF2"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FB07779" w14:textId="77777777" w:rsidR="00AF5989" w:rsidRPr="00EC616F" w:rsidRDefault="00AF5989" w:rsidP="00AF5989">
      <w:r w:rsidRPr="00EC616F">
        <w:rPr>
          <w:rStyle w:val="HideTWBExt"/>
        </w:rPr>
        <w:t>&lt;/RepeatBlock-By&gt;</w:t>
      </w:r>
    </w:p>
    <w:p w14:paraId="0FE43E8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23F1476" w14:textId="77777777" w:rsidR="00AF5989" w:rsidRPr="00EC616F" w:rsidRDefault="00AF5989" w:rsidP="00AF5989">
      <w:pPr>
        <w:pStyle w:val="NormalBold"/>
      </w:pPr>
      <w:r w:rsidRPr="00EC616F">
        <w:rPr>
          <w:rStyle w:val="HideTWBExt"/>
          <w:b w:val="0"/>
        </w:rPr>
        <w:t>&lt;Article&gt;</w:t>
      </w:r>
      <w:r w:rsidRPr="00EC616F">
        <w:t>Članak 18. – stavak 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49F277" w14:textId="77777777" w:rsidTr="009413C2">
        <w:trPr>
          <w:trHeight w:hRule="exact" w:val="240"/>
          <w:jc w:val="center"/>
        </w:trPr>
        <w:tc>
          <w:tcPr>
            <w:tcW w:w="9752" w:type="dxa"/>
            <w:gridSpan w:val="2"/>
          </w:tcPr>
          <w:p w14:paraId="0900C9CA" w14:textId="77777777" w:rsidR="00AF5989" w:rsidRPr="00EC616F" w:rsidRDefault="00AF5989" w:rsidP="009413C2"/>
        </w:tc>
      </w:tr>
      <w:tr w:rsidR="00AF5989" w:rsidRPr="00EC616F" w14:paraId="32FD31E5" w14:textId="77777777" w:rsidTr="009413C2">
        <w:trPr>
          <w:trHeight w:val="240"/>
          <w:jc w:val="center"/>
        </w:trPr>
        <w:tc>
          <w:tcPr>
            <w:tcW w:w="4876" w:type="dxa"/>
          </w:tcPr>
          <w:p w14:paraId="75E7C640" w14:textId="77777777" w:rsidR="00AF5989" w:rsidRPr="00EC616F" w:rsidRDefault="00AF5989" w:rsidP="009413C2">
            <w:pPr>
              <w:pStyle w:val="ColumnHeading"/>
            </w:pPr>
            <w:r w:rsidRPr="00EC616F">
              <w:t>Tekst koji je predložila Komisija</w:t>
            </w:r>
          </w:p>
        </w:tc>
        <w:tc>
          <w:tcPr>
            <w:tcW w:w="4876" w:type="dxa"/>
          </w:tcPr>
          <w:p w14:paraId="57AD6B60" w14:textId="77777777" w:rsidR="00AF5989" w:rsidRPr="00EC616F" w:rsidRDefault="00AF5989" w:rsidP="009413C2">
            <w:pPr>
              <w:pStyle w:val="ColumnHeading"/>
            </w:pPr>
            <w:r w:rsidRPr="00EC616F">
              <w:t>Izmjena</w:t>
            </w:r>
          </w:p>
        </w:tc>
      </w:tr>
      <w:tr w:rsidR="00AF5989" w:rsidRPr="00EC616F" w14:paraId="4ED77A31" w14:textId="77777777" w:rsidTr="009413C2">
        <w:trPr>
          <w:jc w:val="center"/>
        </w:trPr>
        <w:tc>
          <w:tcPr>
            <w:tcW w:w="4876" w:type="dxa"/>
          </w:tcPr>
          <w:p w14:paraId="366FE6DF" w14:textId="77777777" w:rsidR="00AF5989" w:rsidRPr="00EC616F" w:rsidRDefault="00AF5989" w:rsidP="009413C2">
            <w:pPr>
              <w:pStyle w:val="Normal6"/>
            </w:pPr>
          </w:p>
        </w:tc>
        <w:tc>
          <w:tcPr>
            <w:tcW w:w="4876" w:type="dxa"/>
          </w:tcPr>
          <w:p w14:paraId="7DF8DA31" w14:textId="77777777" w:rsidR="00AF5989" w:rsidRPr="00EC616F" w:rsidRDefault="00AF5989" w:rsidP="009413C2">
            <w:pPr>
              <w:pStyle w:val="Normal6"/>
              <w:rPr>
                <w:b/>
                <w:i/>
              </w:rPr>
            </w:pPr>
            <w:r w:rsidRPr="00EC616F">
              <w:rPr>
                <w:b/>
                <w:i/>
              </w:rPr>
              <w:t>2a.</w:t>
            </w:r>
            <w:r w:rsidRPr="00EC616F">
              <w:rPr>
                <w:b/>
                <w:i/>
              </w:rPr>
              <w:tab/>
              <w:t>Odredbe o isključenju iz stavka 1. ne primjenjuju se na maloljetnike.</w:t>
            </w:r>
          </w:p>
        </w:tc>
      </w:tr>
    </w:tbl>
    <w:p w14:paraId="3B77955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5A85DBA" w14:textId="77777777" w:rsidR="00AF5989" w:rsidRPr="00EC616F" w:rsidRDefault="00AF5989" w:rsidP="00AF5989">
      <w:r w:rsidRPr="00EC616F">
        <w:rPr>
          <w:rStyle w:val="HideTWBExt"/>
        </w:rPr>
        <w:t>&lt;/Amend&gt;</w:t>
      </w:r>
    </w:p>
    <w:p w14:paraId="57209AD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574</w:t>
      </w:r>
      <w:r w:rsidRPr="00EC616F">
        <w:rPr>
          <w:rStyle w:val="HideTWBExt"/>
          <w:b w:val="0"/>
        </w:rPr>
        <w:t>&lt;/NumAm&gt;</w:t>
      </w:r>
    </w:p>
    <w:p w14:paraId="18E0DDB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5A72E8C"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79B15BA4" w14:textId="77777777" w:rsidR="00AF5989" w:rsidRPr="00EC616F" w:rsidRDefault="00AF5989" w:rsidP="00AF5989">
      <w:r w:rsidRPr="00EC616F">
        <w:rPr>
          <w:rStyle w:val="HideTWBExt"/>
        </w:rPr>
        <w:t>&lt;/RepeatBlock-By&gt;</w:t>
      </w:r>
    </w:p>
    <w:p w14:paraId="241597E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B71D73A" w14:textId="77777777" w:rsidR="00AF5989" w:rsidRPr="00EC616F" w:rsidRDefault="00AF5989" w:rsidP="00AF5989">
      <w:pPr>
        <w:pStyle w:val="NormalBold"/>
      </w:pPr>
      <w:r w:rsidRPr="00EC616F">
        <w:rPr>
          <w:rStyle w:val="HideTWBExt"/>
          <w:b w:val="0"/>
        </w:rPr>
        <w:t>&lt;Article&gt;</w:t>
      </w:r>
      <w:r w:rsidRPr="00EC616F">
        <w:t>Članak 18. – stavak 2.b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AF11008" w14:textId="77777777" w:rsidTr="009413C2">
        <w:trPr>
          <w:trHeight w:hRule="exact" w:val="240"/>
          <w:jc w:val="center"/>
        </w:trPr>
        <w:tc>
          <w:tcPr>
            <w:tcW w:w="9752" w:type="dxa"/>
            <w:gridSpan w:val="2"/>
          </w:tcPr>
          <w:p w14:paraId="095AC981" w14:textId="77777777" w:rsidR="00AF5989" w:rsidRPr="00EC616F" w:rsidRDefault="00AF5989" w:rsidP="009413C2"/>
        </w:tc>
      </w:tr>
      <w:tr w:rsidR="00AF5989" w:rsidRPr="00EC616F" w14:paraId="18C47D58" w14:textId="77777777" w:rsidTr="009413C2">
        <w:trPr>
          <w:trHeight w:val="240"/>
          <w:jc w:val="center"/>
        </w:trPr>
        <w:tc>
          <w:tcPr>
            <w:tcW w:w="4876" w:type="dxa"/>
          </w:tcPr>
          <w:p w14:paraId="0D010FA0" w14:textId="77777777" w:rsidR="00AF5989" w:rsidRPr="00EC616F" w:rsidRDefault="00AF5989" w:rsidP="009413C2">
            <w:pPr>
              <w:pStyle w:val="ColumnHeading"/>
            </w:pPr>
            <w:r w:rsidRPr="00EC616F">
              <w:t>Tekst koji je predložila Komisija</w:t>
            </w:r>
          </w:p>
        </w:tc>
        <w:tc>
          <w:tcPr>
            <w:tcW w:w="4876" w:type="dxa"/>
          </w:tcPr>
          <w:p w14:paraId="7CC12565" w14:textId="77777777" w:rsidR="00AF5989" w:rsidRPr="00EC616F" w:rsidRDefault="00AF5989" w:rsidP="009413C2">
            <w:pPr>
              <w:pStyle w:val="ColumnHeading"/>
            </w:pPr>
            <w:r w:rsidRPr="00EC616F">
              <w:t>Izmjena</w:t>
            </w:r>
          </w:p>
        </w:tc>
      </w:tr>
      <w:tr w:rsidR="00AF5989" w:rsidRPr="00EC616F" w14:paraId="03208DD3" w14:textId="77777777" w:rsidTr="009413C2">
        <w:trPr>
          <w:jc w:val="center"/>
        </w:trPr>
        <w:tc>
          <w:tcPr>
            <w:tcW w:w="4876" w:type="dxa"/>
          </w:tcPr>
          <w:p w14:paraId="450950F1" w14:textId="77777777" w:rsidR="00AF5989" w:rsidRPr="00EC616F" w:rsidRDefault="00AF5989" w:rsidP="009413C2">
            <w:pPr>
              <w:pStyle w:val="Normal6"/>
            </w:pPr>
          </w:p>
        </w:tc>
        <w:tc>
          <w:tcPr>
            <w:tcW w:w="4876" w:type="dxa"/>
          </w:tcPr>
          <w:p w14:paraId="1172FB54" w14:textId="77777777" w:rsidR="00AF5989" w:rsidRPr="00EC616F" w:rsidRDefault="00AF5989" w:rsidP="009413C2">
            <w:pPr>
              <w:pStyle w:val="Normal6"/>
              <w:rPr>
                <w:b/>
                <w:i/>
              </w:rPr>
            </w:pPr>
            <w:r w:rsidRPr="00EC616F">
              <w:rPr>
                <w:b/>
                <w:i/>
              </w:rPr>
              <w:t>2b.</w:t>
            </w:r>
            <w:r w:rsidRPr="00EC616F">
              <w:rPr>
                <w:b/>
                <w:i/>
              </w:rPr>
              <w:tab/>
              <w:t>Sve osobe za koje se utvrde osnove za isključenje iz stavka 1. imaju pristup učinkovitom pravnom lijeku protiv takve odluke.</w:t>
            </w:r>
          </w:p>
        </w:tc>
      </w:tr>
    </w:tbl>
    <w:p w14:paraId="12ED95F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FA00FE9" w14:textId="77777777" w:rsidR="00AF5989" w:rsidRPr="00EC616F" w:rsidRDefault="00AF5989" w:rsidP="00AF5989">
      <w:r w:rsidRPr="00EC616F">
        <w:rPr>
          <w:rStyle w:val="HideTWBExt"/>
        </w:rPr>
        <w:t>&lt;/Amend&gt;</w:t>
      </w:r>
    </w:p>
    <w:p w14:paraId="7A8F37E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575</w:t>
      </w:r>
      <w:r w:rsidRPr="00EC616F">
        <w:rPr>
          <w:rStyle w:val="HideTWBExt"/>
          <w:b w:val="0"/>
        </w:rPr>
        <w:t>&lt;/NumAm&gt;</w:t>
      </w:r>
    </w:p>
    <w:p w14:paraId="6361A0F1"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33682494" w14:textId="77777777" w:rsidR="00AF5989" w:rsidRPr="00EC616F" w:rsidRDefault="00AF5989" w:rsidP="00AF5989">
      <w:pPr>
        <w:pStyle w:val="NormalBold"/>
      </w:pPr>
      <w:r w:rsidRPr="00EC616F">
        <w:rPr>
          <w:rStyle w:val="HideTWBExt"/>
          <w:b w:val="0"/>
        </w:rPr>
        <w:t>&lt;/RepeatBlock-By&gt;</w:t>
      </w:r>
    </w:p>
    <w:p w14:paraId="3D50123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3D88B25" w14:textId="77777777" w:rsidR="00AF5989" w:rsidRPr="00EC616F" w:rsidRDefault="00AF5989" w:rsidP="00AF5989">
      <w:pPr>
        <w:pStyle w:val="NormalBold"/>
      </w:pPr>
      <w:r w:rsidRPr="00EC616F">
        <w:rPr>
          <w:rStyle w:val="HideTWBExt"/>
          <w:b w:val="0"/>
        </w:rPr>
        <w:t>&lt;Article&gt;</w:t>
      </w:r>
      <w:r w:rsidRPr="00EC616F">
        <w:t>Članak 19.</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6CCB449" w14:textId="77777777" w:rsidTr="009413C2">
        <w:trPr>
          <w:trHeight w:hRule="exact" w:val="240"/>
          <w:jc w:val="center"/>
        </w:trPr>
        <w:tc>
          <w:tcPr>
            <w:tcW w:w="9752" w:type="dxa"/>
            <w:gridSpan w:val="2"/>
          </w:tcPr>
          <w:p w14:paraId="655EF43D" w14:textId="77777777" w:rsidR="00AF5989" w:rsidRPr="00EC616F" w:rsidRDefault="00AF5989" w:rsidP="009413C2"/>
        </w:tc>
      </w:tr>
      <w:tr w:rsidR="00AF5989" w:rsidRPr="00EC616F" w14:paraId="0178D727" w14:textId="77777777" w:rsidTr="009413C2">
        <w:trPr>
          <w:trHeight w:val="240"/>
          <w:jc w:val="center"/>
        </w:trPr>
        <w:tc>
          <w:tcPr>
            <w:tcW w:w="4876" w:type="dxa"/>
          </w:tcPr>
          <w:p w14:paraId="762D0C1D" w14:textId="77777777" w:rsidR="00AF5989" w:rsidRPr="00EC616F" w:rsidRDefault="00AF5989" w:rsidP="009413C2">
            <w:pPr>
              <w:pStyle w:val="ColumnHeading"/>
            </w:pPr>
            <w:r w:rsidRPr="00EC616F">
              <w:t>Tekst koji je predložila Komisija</w:t>
            </w:r>
          </w:p>
        </w:tc>
        <w:tc>
          <w:tcPr>
            <w:tcW w:w="4876" w:type="dxa"/>
          </w:tcPr>
          <w:p w14:paraId="3936AC32" w14:textId="77777777" w:rsidR="00AF5989" w:rsidRPr="00EC616F" w:rsidRDefault="00AF5989" w:rsidP="009413C2">
            <w:pPr>
              <w:pStyle w:val="ColumnHeading"/>
            </w:pPr>
            <w:r w:rsidRPr="00EC616F">
              <w:t>Izmjena</w:t>
            </w:r>
          </w:p>
        </w:tc>
      </w:tr>
      <w:tr w:rsidR="00AF5989" w:rsidRPr="00EC616F" w14:paraId="16825BA4" w14:textId="77777777" w:rsidTr="009413C2">
        <w:trPr>
          <w:jc w:val="center"/>
        </w:trPr>
        <w:tc>
          <w:tcPr>
            <w:tcW w:w="4876" w:type="dxa"/>
          </w:tcPr>
          <w:p w14:paraId="13E2B69B" w14:textId="77777777" w:rsidR="00AF5989" w:rsidRPr="00EC616F" w:rsidRDefault="00AF5989" w:rsidP="009413C2">
            <w:pPr>
              <w:pStyle w:val="Center"/>
              <w:rPr>
                <w:b/>
                <w:i/>
                <w:lang w:val="hr-HR"/>
              </w:rPr>
            </w:pPr>
            <w:r w:rsidRPr="00EC616F">
              <w:rPr>
                <w:b/>
                <w:i/>
                <w:sz w:val="24"/>
                <w:lang w:val="hr-HR"/>
              </w:rPr>
              <w:t>Članak 19</w:t>
            </w:r>
            <w:r w:rsidRPr="00EC616F">
              <w:rPr>
                <w:sz w:val="24"/>
                <w:lang w:val="hr-HR"/>
              </w:rPr>
              <w:t>.</w:t>
            </w:r>
            <w:r w:rsidRPr="00EC616F">
              <w:rPr>
                <w:b/>
                <w:i/>
                <w:lang w:val="hr-HR"/>
              </w:rPr>
              <w:tab/>
            </w:r>
          </w:p>
        </w:tc>
        <w:tc>
          <w:tcPr>
            <w:tcW w:w="4876" w:type="dxa"/>
          </w:tcPr>
          <w:p w14:paraId="7B841E11" w14:textId="77777777" w:rsidR="00AF5989" w:rsidRPr="00EC616F" w:rsidRDefault="00AF5989" w:rsidP="009413C2">
            <w:pPr>
              <w:pStyle w:val="Normal6"/>
              <w:rPr>
                <w:b/>
                <w:i/>
              </w:rPr>
            </w:pPr>
            <w:r w:rsidRPr="00EC616F">
              <w:rPr>
                <w:b/>
                <w:i/>
              </w:rPr>
              <w:t>Briše se</w:t>
            </w:r>
            <w:r w:rsidRPr="00EC616F">
              <w:t>.</w:t>
            </w:r>
          </w:p>
        </w:tc>
      </w:tr>
      <w:tr w:rsidR="00AF5989" w:rsidRPr="00EC616F" w14:paraId="10325EE7" w14:textId="77777777" w:rsidTr="009413C2">
        <w:trPr>
          <w:jc w:val="center"/>
        </w:trPr>
        <w:tc>
          <w:tcPr>
            <w:tcW w:w="4876" w:type="dxa"/>
          </w:tcPr>
          <w:p w14:paraId="22025C33" w14:textId="77777777" w:rsidR="00AF5989" w:rsidRPr="00EC616F" w:rsidRDefault="00AF5989" w:rsidP="009413C2">
            <w:pPr>
              <w:pStyle w:val="Center"/>
              <w:rPr>
                <w:b/>
                <w:i/>
                <w:lang w:val="hr-HR"/>
              </w:rPr>
            </w:pPr>
            <w:r w:rsidRPr="00EC616F">
              <w:rPr>
                <w:b/>
                <w:i/>
                <w:sz w:val="24"/>
                <w:lang w:val="hr-HR"/>
              </w:rPr>
              <w:t>Odobravanje statusa supsidijarne zaštite</w:t>
            </w:r>
          </w:p>
        </w:tc>
        <w:tc>
          <w:tcPr>
            <w:tcW w:w="4876" w:type="dxa"/>
          </w:tcPr>
          <w:p w14:paraId="4F97DE27" w14:textId="77777777" w:rsidR="00AF5989" w:rsidRPr="00EC616F" w:rsidRDefault="00AF5989" w:rsidP="009413C2">
            <w:pPr>
              <w:pStyle w:val="Normal6"/>
            </w:pPr>
          </w:p>
        </w:tc>
      </w:tr>
      <w:tr w:rsidR="00AF5989" w:rsidRPr="00EC616F" w14:paraId="4CFD565E" w14:textId="77777777" w:rsidTr="009413C2">
        <w:trPr>
          <w:jc w:val="center"/>
        </w:trPr>
        <w:tc>
          <w:tcPr>
            <w:tcW w:w="4876" w:type="dxa"/>
          </w:tcPr>
          <w:p w14:paraId="776F8A7F" w14:textId="77777777" w:rsidR="00AF5989" w:rsidRPr="00EC616F" w:rsidRDefault="00AF5989" w:rsidP="009413C2">
            <w:pPr>
              <w:pStyle w:val="Normal6"/>
              <w:rPr>
                <w:b/>
                <w:i/>
              </w:rPr>
            </w:pPr>
            <w:r w:rsidRPr="00EC616F">
              <w:rPr>
                <w:b/>
                <w:i/>
              </w:rPr>
              <w:t>Ovlašteno tijelo odobrava supsidijarnu zaštitu državljanima treće zemlje ili osobama bez državljanstva koje ispunjavaju uvjete za dobivanje supsidijarne zaštite u skladu s poglavljima II. i V.</w:t>
            </w:r>
          </w:p>
        </w:tc>
        <w:tc>
          <w:tcPr>
            <w:tcW w:w="4876" w:type="dxa"/>
          </w:tcPr>
          <w:p w14:paraId="0D212E63" w14:textId="77777777" w:rsidR="00AF5989" w:rsidRPr="00EC616F" w:rsidRDefault="00AF5989" w:rsidP="009413C2">
            <w:pPr>
              <w:pStyle w:val="Normal6"/>
            </w:pPr>
          </w:p>
        </w:tc>
      </w:tr>
    </w:tbl>
    <w:p w14:paraId="2DE73C2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FB5C24" w14:textId="77777777" w:rsidR="00AF5989" w:rsidRPr="00EC616F" w:rsidRDefault="00AF5989" w:rsidP="00AF5989">
      <w:r w:rsidRPr="00EC616F">
        <w:rPr>
          <w:rStyle w:val="HideTWBExt"/>
        </w:rPr>
        <w:t>&lt;/Amend&gt;</w:t>
      </w:r>
    </w:p>
    <w:p w14:paraId="380A9ED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576</w:t>
      </w:r>
      <w:r w:rsidRPr="00EC616F">
        <w:rPr>
          <w:rStyle w:val="HideTWBExt"/>
          <w:b w:val="0"/>
        </w:rPr>
        <w:t>&lt;/NumAm&gt;</w:t>
      </w:r>
    </w:p>
    <w:p w14:paraId="0A7CFFDE"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7870A5FC" w14:textId="77777777" w:rsidR="00AF5989" w:rsidRPr="00EC616F" w:rsidRDefault="00AF5989" w:rsidP="00AF5989">
      <w:pPr>
        <w:pStyle w:val="NormalBold"/>
      </w:pPr>
      <w:r w:rsidRPr="00EC616F">
        <w:rPr>
          <w:rStyle w:val="HideTWBExt"/>
          <w:b w:val="0"/>
        </w:rPr>
        <w:t>&lt;/RepeatBlock-By&gt;</w:t>
      </w:r>
    </w:p>
    <w:p w14:paraId="149CB98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B86F338" w14:textId="77777777" w:rsidR="00AF5989" w:rsidRPr="00EC616F" w:rsidRDefault="00AF5989" w:rsidP="00AF5989">
      <w:pPr>
        <w:pStyle w:val="NormalBold"/>
      </w:pPr>
      <w:r w:rsidRPr="00EC616F">
        <w:rPr>
          <w:rStyle w:val="HideTWBExt"/>
          <w:b w:val="0"/>
        </w:rPr>
        <w:t>&lt;Article&gt;</w:t>
      </w:r>
      <w:r w:rsidRPr="00EC616F">
        <w:t>Članak 19.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60D3A37" w14:textId="77777777" w:rsidTr="009413C2">
        <w:trPr>
          <w:trHeight w:hRule="exact" w:val="240"/>
          <w:jc w:val="center"/>
        </w:trPr>
        <w:tc>
          <w:tcPr>
            <w:tcW w:w="9752" w:type="dxa"/>
            <w:gridSpan w:val="2"/>
          </w:tcPr>
          <w:p w14:paraId="632D907F" w14:textId="77777777" w:rsidR="00AF5989" w:rsidRPr="00EC616F" w:rsidRDefault="00AF5989" w:rsidP="009413C2"/>
        </w:tc>
      </w:tr>
      <w:tr w:rsidR="00AF5989" w:rsidRPr="00EC616F" w14:paraId="7752FBC9" w14:textId="77777777" w:rsidTr="009413C2">
        <w:trPr>
          <w:trHeight w:val="240"/>
          <w:jc w:val="center"/>
        </w:trPr>
        <w:tc>
          <w:tcPr>
            <w:tcW w:w="4876" w:type="dxa"/>
          </w:tcPr>
          <w:p w14:paraId="247F4745" w14:textId="77777777" w:rsidR="00AF5989" w:rsidRPr="00EC616F" w:rsidRDefault="00AF5989" w:rsidP="009413C2">
            <w:pPr>
              <w:pStyle w:val="ColumnHeading"/>
            </w:pPr>
            <w:r w:rsidRPr="00EC616F">
              <w:t>Tekst koji je predložila Komisija</w:t>
            </w:r>
          </w:p>
        </w:tc>
        <w:tc>
          <w:tcPr>
            <w:tcW w:w="4876" w:type="dxa"/>
          </w:tcPr>
          <w:p w14:paraId="41DDDC23" w14:textId="77777777" w:rsidR="00AF5989" w:rsidRPr="00EC616F" w:rsidRDefault="00AF5989" w:rsidP="009413C2">
            <w:pPr>
              <w:pStyle w:val="ColumnHeading"/>
            </w:pPr>
            <w:r w:rsidRPr="00EC616F">
              <w:t>Izmjena</w:t>
            </w:r>
          </w:p>
        </w:tc>
      </w:tr>
      <w:tr w:rsidR="00AF5989" w:rsidRPr="00EC616F" w14:paraId="6D877A85" w14:textId="77777777" w:rsidTr="009413C2">
        <w:trPr>
          <w:jc w:val="center"/>
        </w:trPr>
        <w:tc>
          <w:tcPr>
            <w:tcW w:w="4876" w:type="dxa"/>
          </w:tcPr>
          <w:p w14:paraId="45923C64" w14:textId="77777777" w:rsidR="00AF5989" w:rsidRPr="00EC616F" w:rsidRDefault="00AF5989" w:rsidP="009413C2">
            <w:pPr>
              <w:pStyle w:val="Normal6"/>
              <w:rPr>
                <w:b/>
                <w:i/>
              </w:rPr>
            </w:pPr>
            <w:r w:rsidRPr="00EC616F">
              <w:rPr>
                <w:b/>
                <w:i/>
              </w:rPr>
              <w:t>Ovlašteno tijelo odobrava supsidijarnu zaštitu državljanima treće zemlje ili osobama bez državljanstva koje ispunjavaju uvjete za dobivanje supsidijarne zaštite u skladu s poglavljima II. i V.</w:t>
            </w:r>
          </w:p>
        </w:tc>
        <w:tc>
          <w:tcPr>
            <w:tcW w:w="4876" w:type="dxa"/>
          </w:tcPr>
          <w:p w14:paraId="1623913C" w14:textId="77777777" w:rsidR="00AF5989" w:rsidRPr="00EC616F" w:rsidRDefault="00AF5989" w:rsidP="009413C2">
            <w:pPr>
              <w:pStyle w:val="Normal6"/>
              <w:rPr>
                <w:b/>
                <w:i/>
              </w:rPr>
            </w:pPr>
            <w:r w:rsidRPr="00EC616F">
              <w:rPr>
                <w:b/>
                <w:i/>
              </w:rPr>
              <w:t>Briše se.</w:t>
            </w:r>
          </w:p>
        </w:tc>
      </w:tr>
    </w:tbl>
    <w:p w14:paraId="0174245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FA330B0" w14:textId="77777777" w:rsidR="00AF5989" w:rsidRPr="00EC616F" w:rsidRDefault="00AF5989" w:rsidP="00AF5989">
      <w:r w:rsidRPr="00EC616F">
        <w:rPr>
          <w:rStyle w:val="HideTWBExt"/>
        </w:rPr>
        <w:t>&lt;/Amend&gt;</w:t>
      </w:r>
    </w:p>
    <w:p w14:paraId="128FBF4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577</w:t>
      </w:r>
      <w:r w:rsidRPr="00EC616F">
        <w:rPr>
          <w:rStyle w:val="HideTWBExt"/>
          <w:b w:val="0"/>
        </w:rPr>
        <w:t>&lt;/NumAm&gt;</w:t>
      </w:r>
    </w:p>
    <w:p w14:paraId="2FAA0F5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A1A47F4" w14:textId="77777777" w:rsidR="00AF5989" w:rsidRPr="00EC616F" w:rsidRDefault="00AF5989" w:rsidP="00AF5989">
      <w:pPr>
        <w:pStyle w:val="NormalBold"/>
      </w:pPr>
      <w:r w:rsidRPr="00EC616F">
        <w:rPr>
          <w:rStyle w:val="HideTWBExt"/>
          <w:b w:val="0"/>
        </w:rPr>
        <w:t>&lt;/RepeatBlock-By&gt;</w:t>
      </w:r>
    </w:p>
    <w:p w14:paraId="4D4737F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03A5D17" w14:textId="77777777" w:rsidR="00AF5989" w:rsidRPr="00EC616F" w:rsidRDefault="00AF5989" w:rsidP="00AF5989">
      <w:pPr>
        <w:pStyle w:val="NormalBold"/>
      </w:pPr>
      <w:r w:rsidRPr="00EC616F">
        <w:rPr>
          <w:rStyle w:val="HideTWBExt"/>
          <w:b w:val="0"/>
        </w:rPr>
        <w:t>&lt;Article&gt;</w:t>
      </w:r>
      <w:r w:rsidRPr="00EC616F">
        <w:t>Članak 20. – naslov</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90B5B2" w14:textId="77777777" w:rsidTr="009413C2">
        <w:trPr>
          <w:trHeight w:hRule="exact" w:val="240"/>
          <w:jc w:val="center"/>
        </w:trPr>
        <w:tc>
          <w:tcPr>
            <w:tcW w:w="9752" w:type="dxa"/>
            <w:gridSpan w:val="2"/>
          </w:tcPr>
          <w:p w14:paraId="1A11FFD8" w14:textId="77777777" w:rsidR="00AF5989" w:rsidRPr="00EC616F" w:rsidRDefault="00AF5989" w:rsidP="009413C2"/>
        </w:tc>
      </w:tr>
      <w:tr w:rsidR="00AF5989" w:rsidRPr="00EC616F" w14:paraId="3DCEF65B" w14:textId="77777777" w:rsidTr="009413C2">
        <w:trPr>
          <w:trHeight w:val="240"/>
          <w:jc w:val="center"/>
        </w:trPr>
        <w:tc>
          <w:tcPr>
            <w:tcW w:w="4876" w:type="dxa"/>
          </w:tcPr>
          <w:p w14:paraId="2D97384B" w14:textId="77777777" w:rsidR="00AF5989" w:rsidRPr="00EC616F" w:rsidRDefault="00AF5989" w:rsidP="009413C2">
            <w:pPr>
              <w:pStyle w:val="ColumnHeading"/>
            </w:pPr>
            <w:r w:rsidRPr="00EC616F">
              <w:t>Tekst koji je predložila Komisija</w:t>
            </w:r>
          </w:p>
        </w:tc>
        <w:tc>
          <w:tcPr>
            <w:tcW w:w="4876" w:type="dxa"/>
          </w:tcPr>
          <w:p w14:paraId="1D576BCA" w14:textId="77777777" w:rsidR="00AF5989" w:rsidRPr="00EC616F" w:rsidRDefault="00AF5989" w:rsidP="009413C2">
            <w:pPr>
              <w:pStyle w:val="ColumnHeading"/>
            </w:pPr>
            <w:r w:rsidRPr="00EC616F">
              <w:t>Izmjena</w:t>
            </w:r>
          </w:p>
        </w:tc>
      </w:tr>
      <w:tr w:rsidR="00AF5989" w:rsidRPr="00EC616F" w14:paraId="1C82D56D" w14:textId="77777777" w:rsidTr="009413C2">
        <w:trPr>
          <w:jc w:val="center"/>
        </w:trPr>
        <w:tc>
          <w:tcPr>
            <w:tcW w:w="4876" w:type="dxa"/>
          </w:tcPr>
          <w:p w14:paraId="47CDCFF5" w14:textId="77777777" w:rsidR="00AF5989" w:rsidRPr="00EC616F" w:rsidRDefault="00AF5989" w:rsidP="009413C2">
            <w:pPr>
              <w:pStyle w:val="Normal6"/>
              <w:rPr>
                <w:b/>
                <w:i/>
              </w:rPr>
            </w:pPr>
            <w:r w:rsidRPr="00EC616F">
              <w:rPr>
                <w:b/>
                <w:i/>
              </w:rPr>
              <w:t>Prestanak, poništenje ili odbijanje obnove</w:t>
            </w:r>
            <w:r w:rsidRPr="00EC616F">
              <w:t xml:space="preserve"> statusa supsidijarne zaštite</w:t>
            </w:r>
          </w:p>
        </w:tc>
        <w:tc>
          <w:tcPr>
            <w:tcW w:w="4876" w:type="dxa"/>
          </w:tcPr>
          <w:p w14:paraId="3DAFCE1C" w14:textId="77777777" w:rsidR="00AF5989" w:rsidRPr="00EC616F" w:rsidRDefault="00AF5989" w:rsidP="009413C2">
            <w:pPr>
              <w:pStyle w:val="Normal6"/>
              <w:rPr>
                <w:b/>
                <w:i/>
              </w:rPr>
            </w:pPr>
            <w:r w:rsidRPr="00EC616F">
              <w:rPr>
                <w:b/>
                <w:i/>
              </w:rPr>
              <w:t>Oduzimanje</w:t>
            </w:r>
            <w:r w:rsidRPr="00EC616F">
              <w:t xml:space="preserve"> statusa supsidijarne zaštite</w:t>
            </w:r>
          </w:p>
        </w:tc>
      </w:tr>
    </w:tbl>
    <w:p w14:paraId="6242747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A7BBA9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7B25B98" w14:textId="77777777" w:rsidR="00AF5989" w:rsidRPr="00EC616F" w:rsidRDefault="00AF5989" w:rsidP="00AF5989">
      <w:pPr>
        <w:pStyle w:val="Normal12Italic"/>
        <w:rPr>
          <w:lang w:val="hr-HR"/>
        </w:rPr>
      </w:pPr>
      <w:r w:rsidRPr="00EC616F">
        <w:rPr>
          <w:lang w:val="hr-HR"/>
        </w:rPr>
        <w:t>Ova izmjena provlači se kroz cijeli tekst. Ako bude prihvaćena, bit će potrebno unijeti tehničke promjene u cijelom tekstu.</w:t>
      </w:r>
    </w:p>
    <w:p w14:paraId="4070B228" w14:textId="77777777" w:rsidR="00AF5989" w:rsidRPr="00EC616F" w:rsidRDefault="00AF5989" w:rsidP="00AF5989">
      <w:r w:rsidRPr="00EC616F">
        <w:rPr>
          <w:rStyle w:val="HideTWBExt"/>
        </w:rPr>
        <w:t>&lt;/Amend&gt;</w:t>
      </w:r>
    </w:p>
    <w:p w14:paraId="3E6F7D8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578</w:t>
      </w:r>
      <w:r w:rsidRPr="00EC616F">
        <w:rPr>
          <w:rStyle w:val="HideTWBExt"/>
          <w:b w:val="0"/>
        </w:rPr>
        <w:t>&lt;/NumAm&gt;</w:t>
      </w:r>
    </w:p>
    <w:p w14:paraId="562E7097"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4EA22992" w14:textId="77777777" w:rsidR="00AF5989" w:rsidRPr="00EC616F" w:rsidRDefault="00AF5989" w:rsidP="00AF5989">
      <w:pPr>
        <w:pStyle w:val="NormalBold"/>
      </w:pPr>
      <w:r w:rsidRPr="00EC616F">
        <w:rPr>
          <w:rStyle w:val="HideTWBExt"/>
          <w:b w:val="0"/>
        </w:rPr>
        <w:t>&lt;/RepeatBlock-By&gt;</w:t>
      </w:r>
    </w:p>
    <w:p w14:paraId="3E21A24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B5B4846" w14:textId="77777777" w:rsidR="00AF5989" w:rsidRPr="00EC616F" w:rsidRDefault="00AF5989" w:rsidP="00AF5989">
      <w:pPr>
        <w:pStyle w:val="NormalBold"/>
      </w:pPr>
      <w:r w:rsidRPr="00EC616F">
        <w:rPr>
          <w:rStyle w:val="HideTWBExt"/>
          <w:b w:val="0"/>
        </w:rPr>
        <w:t>&lt;Article&gt;</w:t>
      </w:r>
      <w:r w:rsidRPr="00EC616F">
        <w:t>Članak 20.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DBA297D" w14:textId="77777777" w:rsidTr="009413C2">
        <w:trPr>
          <w:trHeight w:hRule="exact" w:val="240"/>
          <w:jc w:val="center"/>
        </w:trPr>
        <w:tc>
          <w:tcPr>
            <w:tcW w:w="9752" w:type="dxa"/>
            <w:gridSpan w:val="2"/>
          </w:tcPr>
          <w:p w14:paraId="67F06E08" w14:textId="77777777" w:rsidR="00AF5989" w:rsidRPr="00EC616F" w:rsidRDefault="00AF5989" w:rsidP="009413C2"/>
        </w:tc>
      </w:tr>
      <w:tr w:rsidR="00AF5989" w:rsidRPr="00EC616F" w14:paraId="4D7F7A29" w14:textId="77777777" w:rsidTr="009413C2">
        <w:trPr>
          <w:trHeight w:val="240"/>
          <w:jc w:val="center"/>
        </w:trPr>
        <w:tc>
          <w:tcPr>
            <w:tcW w:w="4876" w:type="dxa"/>
          </w:tcPr>
          <w:p w14:paraId="39D64833" w14:textId="77777777" w:rsidR="00AF5989" w:rsidRPr="00EC616F" w:rsidRDefault="00AF5989" w:rsidP="009413C2">
            <w:pPr>
              <w:pStyle w:val="ColumnHeading"/>
            </w:pPr>
            <w:r w:rsidRPr="00EC616F">
              <w:t>Tekst koji je predložila Komisija</w:t>
            </w:r>
          </w:p>
        </w:tc>
        <w:tc>
          <w:tcPr>
            <w:tcW w:w="4876" w:type="dxa"/>
          </w:tcPr>
          <w:p w14:paraId="6C9C914F" w14:textId="77777777" w:rsidR="00AF5989" w:rsidRPr="00EC616F" w:rsidRDefault="00AF5989" w:rsidP="009413C2">
            <w:pPr>
              <w:pStyle w:val="ColumnHeading"/>
            </w:pPr>
            <w:r w:rsidRPr="00EC616F">
              <w:t>Izmjena</w:t>
            </w:r>
          </w:p>
        </w:tc>
      </w:tr>
      <w:tr w:rsidR="00AF5989" w:rsidRPr="00EC616F" w14:paraId="45A1F6A5" w14:textId="77777777" w:rsidTr="009413C2">
        <w:trPr>
          <w:jc w:val="center"/>
        </w:trPr>
        <w:tc>
          <w:tcPr>
            <w:tcW w:w="4876" w:type="dxa"/>
          </w:tcPr>
          <w:p w14:paraId="2E7E577A" w14:textId="77777777" w:rsidR="00AF5989" w:rsidRPr="00EC616F" w:rsidRDefault="00AF5989" w:rsidP="009413C2">
            <w:pPr>
              <w:pStyle w:val="Normal6"/>
              <w:rPr>
                <w:b/>
                <w:i/>
              </w:rPr>
            </w:pPr>
            <w:r w:rsidRPr="00EC616F">
              <w:t>1.</w:t>
            </w:r>
            <w:r w:rsidRPr="00EC616F">
              <w:rPr>
                <w:b/>
                <w:i/>
              </w:rPr>
              <w:tab/>
            </w:r>
            <w:r w:rsidRPr="00EC616F">
              <w:t>Ovlašteno</w:t>
            </w:r>
            <w:r w:rsidRPr="00EC616F">
              <w:rPr>
                <w:b/>
                <w:i/>
              </w:rPr>
              <w:t xml:space="preserve"> će</w:t>
            </w:r>
            <w:r w:rsidRPr="00EC616F">
              <w:t xml:space="preserve"> tijelo opozvati, poništiti ili odbiti obnavljanje statusa supsidijarne zaštite državljaninu treće zemlje ili osobi bez državljanstva, ako:</w:t>
            </w:r>
          </w:p>
        </w:tc>
        <w:tc>
          <w:tcPr>
            <w:tcW w:w="4876" w:type="dxa"/>
          </w:tcPr>
          <w:p w14:paraId="3FEEC254" w14:textId="77777777" w:rsidR="00AF5989" w:rsidRPr="00EC616F" w:rsidRDefault="00AF5989" w:rsidP="009413C2">
            <w:pPr>
              <w:pStyle w:val="Normal6"/>
              <w:rPr>
                <w:b/>
                <w:i/>
              </w:rPr>
            </w:pPr>
            <w:r w:rsidRPr="00EC616F">
              <w:t>1.</w:t>
            </w:r>
            <w:r w:rsidRPr="00EC616F">
              <w:rPr>
                <w:b/>
                <w:i/>
              </w:rPr>
              <w:tab/>
            </w:r>
            <w:r w:rsidRPr="00EC616F">
              <w:t>Ovlašteno tijelo</w:t>
            </w:r>
            <w:r w:rsidRPr="00EC616F">
              <w:rPr>
                <w:b/>
                <w:i/>
              </w:rPr>
              <w:t xml:space="preserve"> može</w:t>
            </w:r>
            <w:r w:rsidRPr="00EC616F">
              <w:t xml:space="preserve"> opozvati, poništiti ili odbiti obnavljanje statusa supsidijarne zaštite državljaninu treće zemlje ili osobi bez državljanstva, ako:</w:t>
            </w:r>
          </w:p>
        </w:tc>
      </w:tr>
    </w:tbl>
    <w:p w14:paraId="717FE18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51FB9364" w14:textId="77777777" w:rsidR="00AF5989" w:rsidRPr="00EC616F" w:rsidRDefault="00AF5989" w:rsidP="00AF5989">
      <w:r w:rsidRPr="00EC616F">
        <w:rPr>
          <w:rStyle w:val="HideTWBExt"/>
        </w:rPr>
        <w:t>&lt;/Amend&gt;</w:t>
      </w:r>
    </w:p>
    <w:p w14:paraId="3B5248B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579</w:t>
      </w:r>
      <w:r w:rsidRPr="00EC616F">
        <w:rPr>
          <w:rStyle w:val="HideTWBExt"/>
          <w:b w:val="0"/>
        </w:rPr>
        <w:t>&lt;/NumAm&gt;</w:t>
      </w:r>
    </w:p>
    <w:p w14:paraId="5EBC1860"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10005CC"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8EB44AB" w14:textId="77777777" w:rsidR="00AF5989" w:rsidRPr="00EC616F" w:rsidRDefault="00AF5989" w:rsidP="00AF5989">
      <w:r w:rsidRPr="00EC616F">
        <w:rPr>
          <w:rStyle w:val="HideTWBExt"/>
        </w:rPr>
        <w:t>&lt;/RepeatBlock-By&gt;</w:t>
      </w:r>
    </w:p>
    <w:p w14:paraId="64B61AC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92E2926" w14:textId="77777777" w:rsidR="00AF5989" w:rsidRPr="00EC616F" w:rsidRDefault="00AF5989" w:rsidP="00AF5989">
      <w:pPr>
        <w:pStyle w:val="NormalBold"/>
      </w:pPr>
      <w:r w:rsidRPr="00EC616F">
        <w:rPr>
          <w:rStyle w:val="HideTWBExt"/>
          <w:b w:val="0"/>
        </w:rPr>
        <w:t>&lt;Article&gt;</w:t>
      </w:r>
      <w:r w:rsidRPr="00EC616F">
        <w:t>Članak 20.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161D7F" w14:textId="77777777" w:rsidTr="009413C2">
        <w:trPr>
          <w:trHeight w:hRule="exact" w:val="240"/>
          <w:jc w:val="center"/>
        </w:trPr>
        <w:tc>
          <w:tcPr>
            <w:tcW w:w="9752" w:type="dxa"/>
            <w:gridSpan w:val="2"/>
          </w:tcPr>
          <w:p w14:paraId="3AED5D03" w14:textId="77777777" w:rsidR="00AF5989" w:rsidRPr="00EC616F" w:rsidRDefault="00AF5989" w:rsidP="009413C2"/>
        </w:tc>
      </w:tr>
      <w:tr w:rsidR="00AF5989" w:rsidRPr="00EC616F" w14:paraId="5B033DBA" w14:textId="77777777" w:rsidTr="009413C2">
        <w:trPr>
          <w:trHeight w:val="240"/>
          <w:jc w:val="center"/>
        </w:trPr>
        <w:tc>
          <w:tcPr>
            <w:tcW w:w="4876" w:type="dxa"/>
          </w:tcPr>
          <w:p w14:paraId="4E767012" w14:textId="77777777" w:rsidR="00AF5989" w:rsidRPr="00EC616F" w:rsidRDefault="00AF5989" w:rsidP="009413C2">
            <w:pPr>
              <w:pStyle w:val="ColumnHeading"/>
            </w:pPr>
            <w:r w:rsidRPr="00EC616F">
              <w:t>Tekst koji je predložila Komisija</w:t>
            </w:r>
          </w:p>
        </w:tc>
        <w:tc>
          <w:tcPr>
            <w:tcW w:w="4876" w:type="dxa"/>
          </w:tcPr>
          <w:p w14:paraId="30B641B3" w14:textId="77777777" w:rsidR="00AF5989" w:rsidRPr="00EC616F" w:rsidRDefault="00AF5989" w:rsidP="009413C2">
            <w:pPr>
              <w:pStyle w:val="ColumnHeading"/>
            </w:pPr>
            <w:r w:rsidRPr="00EC616F">
              <w:t>Izmjena</w:t>
            </w:r>
          </w:p>
        </w:tc>
      </w:tr>
      <w:tr w:rsidR="00AF5989" w:rsidRPr="00EC616F" w14:paraId="62A25C16" w14:textId="77777777" w:rsidTr="009413C2">
        <w:trPr>
          <w:jc w:val="center"/>
        </w:trPr>
        <w:tc>
          <w:tcPr>
            <w:tcW w:w="4876" w:type="dxa"/>
          </w:tcPr>
          <w:p w14:paraId="2663F046" w14:textId="77777777" w:rsidR="00AF5989" w:rsidRPr="00EC616F" w:rsidRDefault="00AF5989" w:rsidP="009413C2">
            <w:pPr>
              <w:pStyle w:val="Normal6"/>
              <w:rPr>
                <w:b/>
                <w:i/>
              </w:rPr>
            </w:pPr>
            <w:r w:rsidRPr="00EC616F">
              <w:t>1.</w:t>
            </w:r>
            <w:r w:rsidRPr="00EC616F">
              <w:rPr>
                <w:b/>
                <w:i/>
              </w:rPr>
              <w:tab/>
            </w:r>
            <w:r w:rsidRPr="00EC616F">
              <w:t>Ovlašteno će tijelo opozvati, poništiti ili odbiti obnavljanje statusa supsidijarne zaštite državljaninu treće zemlje ili osobi bez državljanstva, ako:</w:t>
            </w:r>
          </w:p>
        </w:tc>
        <w:tc>
          <w:tcPr>
            <w:tcW w:w="4876" w:type="dxa"/>
          </w:tcPr>
          <w:p w14:paraId="63056FE4" w14:textId="77777777" w:rsidR="00AF5989" w:rsidRPr="00EC616F" w:rsidRDefault="00AF5989" w:rsidP="009413C2">
            <w:pPr>
              <w:pStyle w:val="Normal6"/>
              <w:rPr>
                <w:b/>
                <w:i/>
              </w:rPr>
            </w:pPr>
            <w:r w:rsidRPr="00EC616F">
              <w:t>1.</w:t>
            </w:r>
            <w:r w:rsidRPr="00EC616F">
              <w:rPr>
                <w:b/>
                <w:i/>
              </w:rPr>
              <w:tab/>
            </w:r>
            <w:r w:rsidRPr="00EC616F">
              <w:t>Ovlašteno će tijelo</w:t>
            </w:r>
            <w:r w:rsidRPr="00EC616F">
              <w:rPr>
                <w:b/>
                <w:i/>
              </w:rPr>
              <w:t xml:space="preserve"> može</w:t>
            </w:r>
            <w:r w:rsidRPr="00EC616F">
              <w:t xml:space="preserve"> opozvati, poništiti ili odbiti obnavljanje statusa supsidijarne zaštite državljaninu treće zemlje ili osobi bez državljanstva, ako:</w:t>
            </w:r>
          </w:p>
        </w:tc>
      </w:tr>
    </w:tbl>
    <w:p w14:paraId="09B3A52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BD408AF" w14:textId="77777777" w:rsidR="00AF5989" w:rsidRPr="00EC616F" w:rsidRDefault="00AF5989" w:rsidP="00AF5989">
      <w:r w:rsidRPr="00EC616F">
        <w:rPr>
          <w:rStyle w:val="HideTWBExt"/>
        </w:rPr>
        <w:t>&lt;/Amend&gt;</w:t>
      </w:r>
    </w:p>
    <w:p w14:paraId="205E05E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580</w:t>
      </w:r>
      <w:r w:rsidRPr="00EC616F">
        <w:rPr>
          <w:rStyle w:val="HideTWBExt"/>
          <w:b w:val="0"/>
        </w:rPr>
        <w:t>&lt;/NumAm&gt;</w:t>
      </w:r>
    </w:p>
    <w:p w14:paraId="52155113"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6D41DCC" w14:textId="77777777" w:rsidR="00AF5989" w:rsidRPr="00EC616F" w:rsidRDefault="00AF5989" w:rsidP="00AF5989">
      <w:pPr>
        <w:pStyle w:val="NormalBold"/>
      </w:pPr>
      <w:r w:rsidRPr="00EC616F">
        <w:rPr>
          <w:rStyle w:val="HideTWBExt"/>
          <w:b w:val="0"/>
        </w:rPr>
        <w:t>&lt;/RepeatBlock-By&gt;</w:t>
      </w:r>
    </w:p>
    <w:p w14:paraId="6287D10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F6BFDE6" w14:textId="77777777" w:rsidR="00AF5989" w:rsidRPr="00EC616F" w:rsidRDefault="00AF5989" w:rsidP="00AF5989">
      <w:pPr>
        <w:pStyle w:val="NormalBold"/>
      </w:pPr>
      <w:r w:rsidRPr="00EC616F">
        <w:rPr>
          <w:rStyle w:val="HideTWBExt"/>
          <w:b w:val="0"/>
        </w:rPr>
        <w:t>&lt;Article&gt;</w:t>
      </w:r>
      <w:r w:rsidRPr="00EC616F">
        <w:t>Članak 20.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6B1CB39" w14:textId="77777777" w:rsidTr="009413C2">
        <w:trPr>
          <w:trHeight w:hRule="exact" w:val="240"/>
          <w:jc w:val="center"/>
        </w:trPr>
        <w:tc>
          <w:tcPr>
            <w:tcW w:w="9752" w:type="dxa"/>
            <w:gridSpan w:val="2"/>
          </w:tcPr>
          <w:p w14:paraId="3CF8250A" w14:textId="77777777" w:rsidR="00AF5989" w:rsidRPr="00EC616F" w:rsidRDefault="00AF5989" w:rsidP="009413C2"/>
        </w:tc>
      </w:tr>
      <w:tr w:rsidR="00AF5989" w:rsidRPr="00EC616F" w14:paraId="5C8AD9FD" w14:textId="77777777" w:rsidTr="009413C2">
        <w:trPr>
          <w:trHeight w:val="240"/>
          <w:jc w:val="center"/>
        </w:trPr>
        <w:tc>
          <w:tcPr>
            <w:tcW w:w="4876" w:type="dxa"/>
          </w:tcPr>
          <w:p w14:paraId="3DCE1456" w14:textId="77777777" w:rsidR="00AF5989" w:rsidRPr="00EC616F" w:rsidRDefault="00AF5989" w:rsidP="009413C2">
            <w:pPr>
              <w:pStyle w:val="ColumnHeading"/>
            </w:pPr>
            <w:r w:rsidRPr="00EC616F">
              <w:t>Tekst koji je predložila Komisija</w:t>
            </w:r>
          </w:p>
        </w:tc>
        <w:tc>
          <w:tcPr>
            <w:tcW w:w="4876" w:type="dxa"/>
          </w:tcPr>
          <w:p w14:paraId="25EEFDC9" w14:textId="77777777" w:rsidR="00AF5989" w:rsidRPr="00EC616F" w:rsidRDefault="00AF5989" w:rsidP="009413C2">
            <w:pPr>
              <w:pStyle w:val="ColumnHeading"/>
            </w:pPr>
            <w:r w:rsidRPr="00EC616F">
              <w:t>Izmjena</w:t>
            </w:r>
          </w:p>
        </w:tc>
      </w:tr>
      <w:tr w:rsidR="00AF5989" w:rsidRPr="00EC616F" w14:paraId="435E9F9B" w14:textId="77777777" w:rsidTr="009413C2">
        <w:trPr>
          <w:jc w:val="center"/>
        </w:trPr>
        <w:tc>
          <w:tcPr>
            <w:tcW w:w="4876" w:type="dxa"/>
          </w:tcPr>
          <w:p w14:paraId="55D9B42C" w14:textId="77777777" w:rsidR="00AF5989" w:rsidRPr="00EC616F" w:rsidRDefault="00AF5989" w:rsidP="009413C2">
            <w:pPr>
              <w:pStyle w:val="Normal6"/>
              <w:rPr>
                <w:b/>
                <w:i/>
              </w:rPr>
            </w:pPr>
            <w:r w:rsidRPr="00EC616F">
              <w:rPr>
                <w:b/>
                <w:i/>
              </w:rPr>
              <w:t>(c)</w:t>
            </w:r>
            <w:r w:rsidRPr="00EC616F">
              <w:rPr>
                <w:b/>
                <w:i/>
              </w:rPr>
              <w:tab/>
              <w:t>je pogrešno iznošenje ili izostavljanje činjenica dotične osobe, uključujući korištenje krivotvorenih dokumenta, bilo odlučujuće za odobravanje statusa supsidijarne zaštite;</w:t>
            </w:r>
          </w:p>
        </w:tc>
        <w:tc>
          <w:tcPr>
            <w:tcW w:w="4876" w:type="dxa"/>
          </w:tcPr>
          <w:p w14:paraId="1BE1E017" w14:textId="77777777" w:rsidR="00AF5989" w:rsidRPr="00EC616F" w:rsidRDefault="00AF5989" w:rsidP="009413C2">
            <w:pPr>
              <w:pStyle w:val="Normal6"/>
              <w:rPr>
                <w:b/>
                <w:i/>
              </w:rPr>
            </w:pPr>
            <w:r w:rsidRPr="00EC616F">
              <w:rPr>
                <w:b/>
                <w:i/>
              </w:rPr>
              <w:t>Briše se.</w:t>
            </w:r>
          </w:p>
        </w:tc>
      </w:tr>
    </w:tbl>
    <w:p w14:paraId="201DE19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5632C8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8AF0683" w14:textId="77777777" w:rsidR="00AF5989" w:rsidRPr="00EC616F" w:rsidRDefault="00AF5989" w:rsidP="00AF5989">
      <w:pPr>
        <w:pStyle w:val="Normal12Italic"/>
        <w:rPr>
          <w:lang w:val="hr-HR"/>
        </w:rPr>
      </w:pPr>
      <w:r w:rsidRPr="00EC616F">
        <w:rPr>
          <w:lang w:val="hr-HR"/>
        </w:rPr>
        <w:t>Vidjeti obrazloženje za brisanje članka 14. stavka 1. točke (c).</w:t>
      </w:r>
    </w:p>
    <w:p w14:paraId="2D99AB87" w14:textId="77777777" w:rsidR="00AF5989" w:rsidRPr="00EC616F" w:rsidRDefault="00AF5989" w:rsidP="00AF5989">
      <w:r w:rsidRPr="00EC616F">
        <w:rPr>
          <w:rStyle w:val="HideTWBExt"/>
        </w:rPr>
        <w:t>&lt;/Amend&gt;</w:t>
      </w:r>
    </w:p>
    <w:p w14:paraId="7B562F0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581</w:t>
      </w:r>
      <w:r w:rsidRPr="00EC616F">
        <w:rPr>
          <w:rStyle w:val="HideTWBExt"/>
          <w:b w:val="0"/>
        </w:rPr>
        <w:t>&lt;/NumAm&gt;</w:t>
      </w:r>
    </w:p>
    <w:p w14:paraId="34565F2E"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08E408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C4D51B5" w14:textId="77777777" w:rsidR="00AF5989" w:rsidRPr="00EC616F" w:rsidRDefault="00AF5989" w:rsidP="00AF5989">
      <w:r w:rsidRPr="00EC616F">
        <w:rPr>
          <w:rStyle w:val="HideTWBExt"/>
        </w:rPr>
        <w:t>&lt;/RepeatBlock-By&gt;</w:t>
      </w:r>
    </w:p>
    <w:p w14:paraId="5D44531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1354884" w14:textId="77777777" w:rsidR="00AF5989" w:rsidRPr="00EC616F" w:rsidRDefault="00AF5989" w:rsidP="00AF5989">
      <w:pPr>
        <w:pStyle w:val="NormalBold"/>
      </w:pPr>
      <w:r w:rsidRPr="00EC616F">
        <w:rPr>
          <w:rStyle w:val="HideTWBExt"/>
          <w:b w:val="0"/>
        </w:rPr>
        <w:t>&lt;Article&gt;</w:t>
      </w:r>
      <w:r w:rsidRPr="00EC616F">
        <w:t>Članak 20. – 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E7087D9" w14:textId="77777777" w:rsidTr="009413C2">
        <w:trPr>
          <w:trHeight w:hRule="exact" w:val="240"/>
          <w:jc w:val="center"/>
        </w:trPr>
        <w:tc>
          <w:tcPr>
            <w:tcW w:w="9752" w:type="dxa"/>
            <w:gridSpan w:val="2"/>
          </w:tcPr>
          <w:p w14:paraId="142BC6A6" w14:textId="77777777" w:rsidR="00AF5989" w:rsidRPr="00EC616F" w:rsidRDefault="00AF5989" w:rsidP="009413C2"/>
        </w:tc>
      </w:tr>
      <w:tr w:rsidR="00AF5989" w:rsidRPr="00EC616F" w14:paraId="46C444E0" w14:textId="77777777" w:rsidTr="009413C2">
        <w:trPr>
          <w:trHeight w:val="240"/>
          <w:jc w:val="center"/>
        </w:trPr>
        <w:tc>
          <w:tcPr>
            <w:tcW w:w="4876" w:type="dxa"/>
          </w:tcPr>
          <w:p w14:paraId="6E187CDA" w14:textId="77777777" w:rsidR="00AF5989" w:rsidRPr="00EC616F" w:rsidRDefault="00AF5989" w:rsidP="009413C2">
            <w:pPr>
              <w:pStyle w:val="ColumnHeading"/>
            </w:pPr>
            <w:r w:rsidRPr="00EC616F">
              <w:t>Tekst koji je predložila Komisija</w:t>
            </w:r>
          </w:p>
        </w:tc>
        <w:tc>
          <w:tcPr>
            <w:tcW w:w="4876" w:type="dxa"/>
          </w:tcPr>
          <w:p w14:paraId="3C7A9C20" w14:textId="77777777" w:rsidR="00AF5989" w:rsidRPr="00EC616F" w:rsidRDefault="00AF5989" w:rsidP="009413C2">
            <w:pPr>
              <w:pStyle w:val="ColumnHeading"/>
            </w:pPr>
            <w:r w:rsidRPr="00EC616F">
              <w:t>Izmjena</w:t>
            </w:r>
          </w:p>
        </w:tc>
      </w:tr>
      <w:tr w:rsidR="00AF5989" w:rsidRPr="00EC616F" w14:paraId="26A828F0" w14:textId="77777777" w:rsidTr="009413C2">
        <w:trPr>
          <w:jc w:val="center"/>
        </w:trPr>
        <w:tc>
          <w:tcPr>
            <w:tcW w:w="4876" w:type="dxa"/>
          </w:tcPr>
          <w:p w14:paraId="729329A0" w14:textId="77777777" w:rsidR="00AF5989" w:rsidRPr="00EC616F" w:rsidRDefault="00AF5989" w:rsidP="009413C2">
            <w:pPr>
              <w:pStyle w:val="Normal6"/>
              <w:rPr>
                <w:b/>
                <w:i/>
              </w:rPr>
            </w:pPr>
            <w:r w:rsidRPr="00EC616F">
              <w:t>(c)</w:t>
            </w:r>
            <w:r w:rsidRPr="00EC616F">
              <w:rPr>
                <w:b/>
                <w:i/>
              </w:rPr>
              <w:tab/>
            </w:r>
            <w:r w:rsidRPr="00EC616F">
              <w:t>je pogrešno iznošenje ili izostavljanje činjenica dotične osobe</w:t>
            </w:r>
            <w:r w:rsidRPr="00EC616F">
              <w:rPr>
                <w:b/>
                <w:i/>
              </w:rPr>
              <w:t>, uključujući korištenje krivotvorenih dokumenta,</w:t>
            </w:r>
            <w:r w:rsidRPr="00EC616F">
              <w:t xml:space="preserve"> bilo odlučujuće za odobravanje statusa supsidijarne zaštite;</w:t>
            </w:r>
          </w:p>
        </w:tc>
        <w:tc>
          <w:tcPr>
            <w:tcW w:w="4876" w:type="dxa"/>
          </w:tcPr>
          <w:p w14:paraId="12B0E0AE" w14:textId="77777777" w:rsidR="00AF5989" w:rsidRPr="00EC616F" w:rsidRDefault="00AF5989" w:rsidP="009413C2">
            <w:pPr>
              <w:pStyle w:val="Normal6"/>
              <w:rPr>
                <w:b/>
                <w:i/>
              </w:rPr>
            </w:pPr>
            <w:r w:rsidRPr="00EC616F">
              <w:t>(c)</w:t>
            </w:r>
            <w:r w:rsidRPr="00EC616F">
              <w:rPr>
                <w:b/>
                <w:i/>
              </w:rPr>
              <w:tab/>
            </w:r>
            <w:r w:rsidRPr="00EC616F">
              <w:t>je pogrešno iznošenje ili izostavljanje činjenica dotične osobe</w:t>
            </w:r>
            <w:r w:rsidRPr="00EC616F">
              <w:rPr>
                <w:b/>
                <w:i/>
              </w:rPr>
              <w:t xml:space="preserve"> koje su bitne za meritum zahtjeva za međunarodnu zaštitu</w:t>
            </w:r>
            <w:r w:rsidRPr="00EC616F">
              <w:t xml:space="preserve"> bilo odlučujuće za odobravanje statusa supsidijarne zaštite;</w:t>
            </w:r>
          </w:p>
        </w:tc>
      </w:tr>
    </w:tbl>
    <w:p w14:paraId="1C373BB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DFB45C9" w14:textId="77777777" w:rsidR="00AF5989" w:rsidRPr="00EC616F" w:rsidRDefault="00AF5989" w:rsidP="00AF5989">
      <w:r w:rsidRPr="00EC616F">
        <w:rPr>
          <w:rStyle w:val="HideTWBExt"/>
        </w:rPr>
        <w:t>&lt;/Amend&gt;</w:t>
      </w:r>
    </w:p>
    <w:p w14:paraId="7BB0E31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582</w:t>
      </w:r>
      <w:r w:rsidRPr="00EC616F">
        <w:rPr>
          <w:rStyle w:val="HideTWBExt"/>
          <w:b w:val="0"/>
        </w:rPr>
        <w:t>&lt;/NumAm&gt;</w:t>
      </w:r>
    </w:p>
    <w:p w14:paraId="4C05F174"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B0CDD36"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78F33F0" w14:textId="77777777" w:rsidR="00AF5989" w:rsidRPr="00EC616F" w:rsidRDefault="00AF5989" w:rsidP="00AF5989">
      <w:r w:rsidRPr="00EC616F">
        <w:rPr>
          <w:rStyle w:val="HideTWBExt"/>
        </w:rPr>
        <w:t>&lt;/RepeatBlock-By&gt;</w:t>
      </w:r>
    </w:p>
    <w:p w14:paraId="2BC8576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FCED740" w14:textId="77777777" w:rsidR="00AF5989" w:rsidRPr="00EC616F" w:rsidRDefault="00AF5989" w:rsidP="00AF5989">
      <w:pPr>
        <w:pStyle w:val="NormalBold"/>
      </w:pPr>
      <w:r w:rsidRPr="00EC616F">
        <w:rPr>
          <w:rStyle w:val="HideTWBExt"/>
          <w:b w:val="0"/>
        </w:rPr>
        <w:t>&lt;Article&gt;</w:t>
      </w:r>
      <w:r w:rsidRPr="00EC616F">
        <w:t>Članak 20.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D3EEA1C" w14:textId="77777777" w:rsidTr="009413C2">
        <w:trPr>
          <w:trHeight w:hRule="exact" w:val="240"/>
          <w:jc w:val="center"/>
        </w:trPr>
        <w:tc>
          <w:tcPr>
            <w:tcW w:w="9752" w:type="dxa"/>
            <w:gridSpan w:val="2"/>
          </w:tcPr>
          <w:p w14:paraId="7D24863E" w14:textId="77777777" w:rsidR="00AF5989" w:rsidRPr="00EC616F" w:rsidRDefault="00AF5989" w:rsidP="009413C2"/>
        </w:tc>
      </w:tr>
      <w:tr w:rsidR="00AF5989" w:rsidRPr="00EC616F" w14:paraId="30E92FA4" w14:textId="77777777" w:rsidTr="009413C2">
        <w:trPr>
          <w:trHeight w:val="240"/>
          <w:jc w:val="center"/>
        </w:trPr>
        <w:tc>
          <w:tcPr>
            <w:tcW w:w="4876" w:type="dxa"/>
          </w:tcPr>
          <w:p w14:paraId="71A84275" w14:textId="77777777" w:rsidR="00AF5989" w:rsidRPr="00EC616F" w:rsidRDefault="00AF5989" w:rsidP="009413C2">
            <w:pPr>
              <w:pStyle w:val="ColumnHeading"/>
            </w:pPr>
            <w:r w:rsidRPr="00EC616F">
              <w:t>Tekst koji je predložila Komisija</w:t>
            </w:r>
          </w:p>
        </w:tc>
        <w:tc>
          <w:tcPr>
            <w:tcW w:w="4876" w:type="dxa"/>
          </w:tcPr>
          <w:p w14:paraId="5F0A804F" w14:textId="77777777" w:rsidR="00AF5989" w:rsidRPr="00EC616F" w:rsidRDefault="00AF5989" w:rsidP="009413C2">
            <w:pPr>
              <w:pStyle w:val="ColumnHeading"/>
            </w:pPr>
            <w:r w:rsidRPr="00EC616F">
              <w:t>Izmjena</w:t>
            </w:r>
          </w:p>
        </w:tc>
      </w:tr>
      <w:tr w:rsidR="00AF5989" w:rsidRPr="00EC616F" w14:paraId="4AD13BF0" w14:textId="77777777" w:rsidTr="009413C2">
        <w:trPr>
          <w:jc w:val="center"/>
        </w:trPr>
        <w:tc>
          <w:tcPr>
            <w:tcW w:w="4876" w:type="dxa"/>
          </w:tcPr>
          <w:p w14:paraId="7CD5715A" w14:textId="77777777" w:rsidR="00AF5989" w:rsidRPr="00EC616F" w:rsidRDefault="00AF5989" w:rsidP="009413C2">
            <w:pPr>
              <w:pStyle w:val="Normal6"/>
              <w:rPr>
                <w:b/>
                <w:i/>
              </w:rPr>
            </w:pPr>
            <w:r w:rsidRPr="00EC616F">
              <w:rPr>
                <w:b/>
                <w:i/>
              </w:rPr>
              <w:t>(d)</w:t>
            </w:r>
            <w:r w:rsidRPr="00EC616F">
              <w:rPr>
                <w:b/>
                <w:i/>
              </w:rPr>
              <w:tab/>
              <w:t>se primjenjuje članak 23. stavak 2.</w:t>
            </w:r>
          </w:p>
        </w:tc>
        <w:tc>
          <w:tcPr>
            <w:tcW w:w="4876" w:type="dxa"/>
          </w:tcPr>
          <w:p w14:paraId="236A948A" w14:textId="77777777" w:rsidR="00AF5989" w:rsidRPr="00EC616F" w:rsidRDefault="00AF5989" w:rsidP="009413C2">
            <w:pPr>
              <w:pStyle w:val="Normal6"/>
              <w:rPr>
                <w:b/>
                <w:i/>
              </w:rPr>
            </w:pPr>
            <w:r w:rsidRPr="00EC616F">
              <w:rPr>
                <w:b/>
                <w:i/>
              </w:rPr>
              <w:t>Briše se.</w:t>
            </w:r>
          </w:p>
        </w:tc>
      </w:tr>
    </w:tbl>
    <w:p w14:paraId="57F53CC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62A83C6" w14:textId="77777777" w:rsidR="00AF5989" w:rsidRPr="00EC616F" w:rsidRDefault="00AF5989" w:rsidP="00AF5989">
      <w:r w:rsidRPr="00EC616F">
        <w:rPr>
          <w:rStyle w:val="HideTWBExt"/>
        </w:rPr>
        <w:t>&lt;/Amend&gt;</w:t>
      </w:r>
    </w:p>
    <w:p w14:paraId="580E341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583</w:t>
      </w:r>
      <w:r w:rsidRPr="00EC616F">
        <w:rPr>
          <w:rStyle w:val="HideTWBExt"/>
          <w:b w:val="0"/>
        </w:rPr>
        <w:t>&lt;/NumAm&gt;</w:t>
      </w:r>
    </w:p>
    <w:p w14:paraId="33F07B2B"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BB1F84A" w14:textId="77777777" w:rsidR="00AF5989" w:rsidRPr="00EC616F" w:rsidRDefault="00AF5989" w:rsidP="00AF5989">
      <w:pPr>
        <w:pStyle w:val="NormalBold"/>
      </w:pPr>
      <w:r w:rsidRPr="00EC616F">
        <w:rPr>
          <w:rStyle w:val="HideTWBExt"/>
          <w:b w:val="0"/>
        </w:rPr>
        <w:t>&lt;/RepeatBlock-By&gt;</w:t>
      </w:r>
    </w:p>
    <w:p w14:paraId="658EF64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88B52B2" w14:textId="77777777" w:rsidR="00AF5989" w:rsidRPr="00EC616F" w:rsidRDefault="00AF5989" w:rsidP="00AF5989">
      <w:pPr>
        <w:pStyle w:val="NormalBold"/>
      </w:pPr>
      <w:r w:rsidRPr="00EC616F">
        <w:rPr>
          <w:rStyle w:val="HideTWBExt"/>
          <w:b w:val="0"/>
        </w:rPr>
        <w:t>&lt;Article&gt;</w:t>
      </w:r>
      <w:r w:rsidRPr="00EC616F">
        <w:t>Članak 20.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1EEDD55" w14:textId="77777777" w:rsidTr="009413C2">
        <w:trPr>
          <w:trHeight w:hRule="exact" w:val="240"/>
          <w:jc w:val="center"/>
        </w:trPr>
        <w:tc>
          <w:tcPr>
            <w:tcW w:w="9752" w:type="dxa"/>
            <w:gridSpan w:val="2"/>
          </w:tcPr>
          <w:p w14:paraId="53F03A06" w14:textId="77777777" w:rsidR="00AF5989" w:rsidRPr="00EC616F" w:rsidRDefault="00AF5989" w:rsidP="009413C2"/>
        </w:tc>
      </w:tr>
      <w:tr w:rsidR="00AF5989" w:rsidRPr="00EC616F" w14:paraId="7C0D8C50" w14:textId="77777777" w:rsidTr="009413C2">
        <w:trPr>
          <w:trHeight w:val="240"/>
          <w:jc w:val="center"/>
        </w:trPr>
        <w:tc>
          <w:tcPr>
            <w:tcW w:w="4876" w:type="dxa"/>
          </w:tcPr>
          <w:p w14:paraId="03ADE7F7" w14:textId="77777777" w:rsidR="00AF5989" w:rsidRPr="00EC616F" w:rsidRDefault="00AF5989" w:rsidP="009413C2">
            <w:pPr>
              <w:pStyle w:val="ColumnHeading"/>
            </w:pPr>
            <w:r w:rsidRPr="00EC616F">
              <w:t>Tekst koji je predložila Komisija</w:t>
            </w:r>
          </w:p>
        </w:tc>
        <w:tc>
          <w:tcPr>
            <w:tcW w:w="4876" w:type="dxa"/>
          </w:tcPr>
          <w:p w14:paraId="41A8994A" w14:textId="77777777" w:rsidR="00AF5989" w:rsidRPr="00EC616F" w:rsidRDefault="00AF5989" w:rsidP="009413C2">
            <w:pPr>
              <w:pStyle w:val="ColumnHeading"/>
            </w:pPr>
            <w:r w:rsidRPr="00EC616F">
              <w:t>Izmjena</w:t>
            </w:r>
          </w:p>
        </w:tc>
      </w:tr>
      <w:tr w:rsidR="00AF5989" w:rsidRPr="00EC616F" w14:paraId="58A5B1CC" w14:textId="77777777" w:rsidTr="009413C2">
        <w:trPr>
          <w:jc w:val="center"/>
        </w:trPr>
        <w:tc>
          <w:tcPr>
            <w:tcW w:w="4876" w:type="dxa"/>
          </w:tcPr>
          <w:p w14:paraId="2ECCD080" w14:textId="77777777" w:rsidR="00AF5989" w:rsidRPr="00EC616F" w:rsidRDefault="00AF5989" w:rsidP="009413C2">
            <w:pPr>
              <w:pStyle w:val="Normal6"/>
              <w:rPr>
                <w:b/>
                <w:i/>
              </w:rPr>
            </w:pPr>
            <w:r w:rsidRPr="00EC616F">
              <w:rPr>
                <w:b/>
                <w:i/>
              </w:rPr>
              <w:t>(d)</w:t>
            </w:r>
            <w:r w:rsidRPr="00EC616F">
              <w:rPr>
                <w:b/>
                <w:i/>
              </w:rPr>
              <w:tab/>
              <w:t>se primjenjuje članak 23. stavak 2.</w:t>
            </w:r>
          </w:p>
        </w:tc>
        <w:tc>
          <w:tcPr>
            <w:tcW w:w="4876" w:type="dxa"/>
          </w:tcPr>
          <w:p w14:paraId="026786A9" w14:textId="77777777" w:rsidR="00AF5989" w:rsidRPr="00EC616F" w:rsidRDefault="00AF5989" w:rsidP="009413C2">
            <w:pPr>
              <w:pStyle w:val="Normal6"/>
              <w:rPr>
                <w:b/>
                <w:i/>
              </w:rPr>
            </w:pPr>
            <w:r w:rsidRPr="00EC616F">
              <w:rPr>
                <w:b/>
                <w:i/>
              </w:rPr>
              <w:t>Briše se.</w:t>
            </w:r>
          </w:p>
        </w:tc>
      </w:tr>
    </w:tbl>
    <w:p w14:paraId="67A2C5F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A925472"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ABE9BF1" w14:textId="77777777" w:rsidR="00AF5989" w:rsidRPr="00EC616F" w:rsidRDefault="00AF5989" w:rsidP="00AF5989">
      <w:pPr>
        <w:pStyle w:val="Normal12Italic"/>
        <w:rPr>
          <w:lang w:val="hr-HR"/>
        </w:rPr>
      </w:pPr>
      <w:r w:rsidRPr="00EC616F">
        <w:rPr>
          <w:lang w:val="hr-HR"/>
        </w:rPr>
        <w:t>Vidi obrazloženje članka 23. stavka 2.</w:t>
      </w:r>
    </w:p>
    <w:p w14:paraId="4D713010" w14:textId="77777777" w:rsidR="00AF5989" w:rsidRPr="00EC616F" w:rsidRDefault="00AF5989" w:rsidP="00AF5989">
      <w:r w:rsidRPr="00EC616F">
        <w:rPr>
          <w:rStyle w:val="HideTWBExt"/>
        </w:rPr>
        <w:t>&lt;/Amend&gt;</w:t>
      </w:r>
    </w:p>
    <w:p w14:paraId="0A4DA28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584</w:t>
      </w:r>
      <w:r w:rsidRPr="00EC616F">
        <w:rPr>
          <w:rStyle w:val="HideTWBExt"/>
          <w:b w:val="0"/>
        </w:rPr>
        <w:t>&lt;/NumAm&gt;</w:t>
      </w:r>
    </w:p>
    <w:p w14:paraId="5F6161F8"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35F85F21" w14:textId="77777777" w:rsidR="00AF5989" w:rsidRPr="00EC616F" w:rsidRDefault="00AF5989" w:rsidP="00AF5989">
      <w:pPr>
        <w:pStyle w:val="NormalBold"/>
      </w:pPr>
      <w:r w:rsidRPr="00EC616F">
        <w:rPr>
          <w:rStyle w:val="HideTWBExt"/>
          <w:b w:val="0"/>
        </w:rPr>
        <w:t>&lt;/RepeatBlock-By&gt;</w:t>
      </w:r>
    </w:p>
    <w:p w14:paraId="14664E6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3D9AD77" w14:textId="77777777" w:rsidR="00AF5989" w:rsidRPr="00EC616F" w:rsidRDefault="00AF5989" w:rsidP="00AF5989">
      <w:pPr>
        <w:pStyle w:val="NormalBold"/>
      </w:pPr>
      <w:r w:rsidRPr="00EC616F">
        <w:rPr>
          <w:rStyle w:val="HideTWBExt"/>
          <w:b w:val="0"/>
        </w:rPr>
        <w:t>&lt;Article&gt;</w:t>
      </w:r>
      <w:r w:rsidRPr="00EC616F">
        <w:t>Članak 20. – 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B48485" w14:textId="77777777" w:rsidTr="009413C2">
        <w:trPr>
          <w:trHeight w:hRule="exact" w:val="240"/>
          <w:jc w:val="center"/>
        </w:trPr>
        <w:tc>
          <w:tcPr>
            <w:tcW w:w="9752" w:type="dxa"/>
            <w:gridSpan w:val="2"/>
          </w:tcPr>
          <w:p w14:paraId="40E079FC" w14:textId="77777777" w:rsidR="00AF5989" w:rsidRPr="00EC616F" w:rsidRDefault="00AF5989" w:rsidP="009413C2"/>
        </w:tc>
      </w:tr>
      <w:tr w:rsidR="00AF5989" w:rsidRPr="00EC616F" w14:paraId="4B8759F8" w14:textId="77777777" w:rsidTr="009413C2">
        <w:trPr>
          <w:trHeight w:val="240"/>
          <w:jc w:val="center"/>
        </w:trPr>
        <w:tc>
          <w:tcPr>
            <w:tcW w:w="4876" w:type="dxa"/>
          </w:tcPr>
          <w:p w14:paraId="6E4CE98F" w14:textId="77777777" w:rsidR="00AF5989" w:rsidRPr="00EC616F" w:rsidRDefault="00AF5989" w:rsidP="009413C2">
            <w:pPr>
              <w:pStyle w:val="ColumnHeading"/>
            </w:pPr>
            <w:r w:rsidRPr="00EC616F">
              <w:t>Tekst koji je predložila Komisija</w:t>
            </w:r>
          </w:p>
        </w:tc>
        <w:tc>
          <w:tcPr>
            <w:tcW w:w="4876" w:type="dxa"/>
          </w:tcPr>
          <w:p w14:paraId="17A90DE9" w14:textId="77777777" w:rsidR="00AF5989" w:rsidRPr="00EC616F" w:rsidRDefault="00AF5989" w:rsidP="009413C2">
            <w:pPr>
              <w:pStyle w:val="ColumnHeading"/>
            </w:pPr>
            <w:r w:rsidRPr="00EC616F">
              <w:t>Izmjena</w:t>
            </w:r>
          </w:p>
        </w:tc>
      </w:tr>
      <w:tr w:rsidR="00AF5989" w:rsidRPr="00EC616F" w14:paraId="4BC30EE9" w14:textId="77777777" w:rsidTr="009413C2">
        <w:trPr>
          <w:jc w:val="center"/>
        </w:trPr>
        <w:tc>
          <w:tcPr>
            <w:tcW w:w="4876" w:type="dxa"/>
          </w:tcPr>
          <w:p w14:paraId="22934D05" w14:textId="77777777" w:rsidR="00AF5989" w:rsidRPr="00EC616F" w:rsidRDefault="00AF5989" w:rsidP="009413C2">
            <w:pPr>
              <w:pStyle w:val="Normal6"/>
              <w:rPr>
                <w:b/>
                <w:i/>
              </w:rPr>
            </w:pPr>
            <w:r w:rsidRPr="00EC616F">
              <w:rPr>
                <w:b/>
                <w:i/>
              </w:rPr>
              <w:t>(d)</w:t>
            </w:r>
            <w:r w:rsidRPr="00EC616F">
              <w:rPr>
                <w:b/>
                <w:i/>
              </w:rPr>
              <w:tab/>
              <w:t>se primjenjuje članak 23. stavak 2.</w:t>
            </w:r>
          </w:p>
        </w:tc>
        <w:tc>
          <w:tcPr>
            <w:tcW w:w="4876" w:type="dxa"/>
          </w:tcPr>
          <w:p w14:paraId="07FE8F10" w14:textId="77777777" w:rsidR="00AF5989" w:rsidRPr="00EC616F" w:rsidRDefault="00AF5989" w:rsidP="009413C2">
            <w:pPr>
              <w:pStyle w:val="Normal6"/>
              <w:rPr>
                <w:b/>
                <w:i/>
              </w:rPr>
            </w:pPr>
            <w:r w:rsidRPr="00EC616F">
              <w:rPr>
                <w:b/>
                <w:i/>
              </w:rPr>
              <w:t>Briše se.</w:t>
            </w:r>
          </w:p>
        </w:tc>
      </w:tr>
    </w:tbl>
    <w:p w14:paraId="151FE00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2E24F27" w14:textId="77777777" w:rsidR="00AF5989" w:rsidRPr="00EC616F" w:rsidRDefault="00AF5989" w:rsidP="00AF5989">
      <w:r w:rsidRPr="00EC616F">
        <w:rPr>
          <w:rStyle w:val="HideTWBExt"/>
        </w:rPr>
        <w:t>&lt;/Amend&gt;</w:t>
      </w:r>
    </w:p>
    <w:p w14:paraId="3F03402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585</w:t>
      </w:r>
      <w:r w:rsidRPr="00EC616F">
        <w:rPr>
          <w:rStyle w:val="HideTWBExt"/>
          <w:b w:val="0"/>
        </w:rPr>
        <w:t>&lt;/NumAm&gt;</w:t>
      </w:r>
    </w:p>
    <w:p w14:paraId="7AC08F07"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83BEA3E" w14:textId="77777777" w:rsidR="00AF5989" w:rsidRPr="00EC616F" w:rsidRDefault="00AF5989" w:rsidP="00AF5989">
      <w:pPr>
        <w:pStyle w:val="NormalBold"/>
      </w:pPr>
      <w:r w:rsidRPr="00EC616F">
        <w:rPr>
          <w:rStyle w:val="HideTWBExt"/>
          <w:b w:val="0"/>
        </w:rPr>
        <w:t>&lt;/RepeatBlock-By&gt;</w:t>
      </w:r>
    </w:p>
    <w:p w14:paraId="3D96192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250A638" w14:textId="77777777" w:rsidR="00AF5989" w:rsidRPr="00EC616F" w:rsidRDefault="00AF5989" w:rsidP="00AF5989">
      <w:pPr>
        <w:pStyle w:val="NormalBold"/>
      </w:pPr>
      <w:r w:rsidRPr="00EC616F">
        <w:rPr>
          <w:rStyle w:val="HideTWBExt"/>
          <w:b w:val="0"/>
        </w:rPr>
        <w:t>&lt;Article&gt;</w:t>
      </w:r>
      <w:r w:rsidRPr="00EC616F">
        <w:t>Članak 20.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E447FBC" w14:textId="77777777" w:rsidTr="009413C2">
        <w:trPr>
          <w:trHeight w:hRule="exact" w:val="240"/>
          <w:jc w:val="center"/>
        </w:trPr>
        <w:tc>
          <w:tcPr>
            <w:tcW w:w="9752" w:type="dxa"/>
            <w:gridSpan w:val="2"/>
          </w:tcPr>
          <w:p w14:paraId="2B058823" w14:textId="77777777" w:rsidR="00AF5989" w:rsidRPr="00EC616F" w:rsidRDefault="00AF5989" w:rsidP="009413C2"/>
        </w:tc>
      </w:tr>
      <w:tr w:rsidR="00AF5989" w:rsidRPr="00EC616F" w14:paraId="1AB53C4C" w14:textId="77777777" w:rsidTr="009413C2">
        <w:trPr>
          <w:trHeight w:val="240"/>
          <w:jc w:val="center"/>
        </w:trPr>
        <w:tc>
          <w:tcPr>
            <w:tcW w:w="4876" w:type="dxa"/>
          </w:tcPr>
          <w:p w14:paraId="74E4FAAD" w14:textId="77777777" w:rsidR="00AF5989" w:rsidRPr="00EC616F" w:rsidRDefault="00AF5989" w:rsidP="009413C2">
            <w:pPr>
              <w:pStyle w:val="ColumnHeading"/>
            </w:pPr>
            <w:r w:rsidRPr="00EC616F">
              <w:t>Tekst koji je predložila Komisija</w:t>
            </w:r>
          </w:p>
        </w:tc>
        <w:tc>
          <w:tcPr>
            <w:tcW w:w="4876" w:type="dxa"/>
          </w:tcPr>
          <w:p w14:paraId="0F71C592" w14:textId="77777777" w:rsidR="00AF5989" w:rsidRPr="00EC616F" w:rsidRDefault="00AF5989" w:rsidP="009413C2">
            <w:pPr>
              <w:pStyle w:val="ColumnHeading"/>
            </w:pPr>
            <w:r w:rsidRPr="00EC616F">
              <w:t>Izmjena</w:t>
            </w:r>
          </w:p>
        </w:tc>
      </w:tr>
      <w:tr w:rsidR="00AF5989" w:rsidRPr="00EC616F" w14:paraId="677154D1" w14:textId="77777777" w:rsidTr="009413C2">
        <w:trPr>
          <w:jc w:val="center"/>
        </w:trPr>
        <w:tc>
          <w:tcPr>
            <w:tcW w:w="4876" w:type="dxa"/>
          </w:tcPr>
          <w:p w14:paraId="35D6E350" w14:textId="77777777" w:rsidR="00AF5989" w:rsidRPr="00EC616F" w:rsidRDefault="00AF5989" w:rsidP="009413C2">
            <w:pPr>
              <w:pStyle w:val="Normal6"/>
              <w:rPr>
                <w:b/>
                <w:i/>
              </w:rPr>
            </w:pPr>
            <w:r w:rsidRPr="00EC616F">
              <w:t>2.</w:t>
            </w:r>
            <w:r w:rsidRPr="00EC616F">
              <w:rPr>
                <w:b/>
                <w:i/>
              </w:rPr>
              <w:tab/>
              <w:t>Ne dovodeći u pitanje dužnost državljana treće zemlje ili osobe bez državljanstva u skladu s člankom 4. stavkom 1. da otkrije sve relevantne činjenice i dostavi sve relevantne dokaze kojima raspolaže,</w:t>
            </w:r>
            <w:r w:rsidRPr="00EC616F">
              <w:t xml:space="preserve"> država članica koja je odobrila supsidijarnu zaštitu mora u svakom pojedinačnom slučaju dokazati da dotična osoba ne ispunjava ili više ne ispunjava uvjete za supsidijarnu zaštitu u skladu sa</w:t>
            </w:r>
            <w:r w:rsidRPr="00EC616F">
              <w:rPr>
                <w:b/>
                <w:i/>
              </w:rPr>
              <w:t xml:space="preserve"> stavkom 1</w:t>
            </w:r>
            <w:r w:rsidRPr="00EC616F">
              <w:t>. ovog članka.</w:t>
            </w:r>
          </w:p>
        </w:tc>
        <w:tc>
          <w:tcPr>
            <w:tcW w:w="4876" w:type="dxa"/>
          </w:tcPr>
          <w:p w14:paraId="0FDB3448" w14:textId="77777777" w:rsidR="00AF5989" w:rsidRPr="00EC616F" w:rsidRDefault="00AF5989" w:rsidP="009413C2">
            <w:pPr>
              <w:pStyle w:val="Normal6"/>
              <w:rPr>
                <w:b/>
                <w:i/>
              </w:rPr>
            </w:pPr>
            <w:r w:rsidRPr="00EC616F">
              <w:t>2.</w:t>
            </w:r>
            <w:r w:rsidRPr="00EC616F">
              <w:rPr>
                <w:b/>
                <w:i/>
              </w:rPr>
              <w:tab/>
            </w:r>
            <w:r w:rsidRPr="00EC616F">
              <w:t>Država članica koja je odobrila supsidijarnu zaštitu mora u svakom pojedinačnom slučaju dokazati da dotična osoba ne ispunjava ili više ne ispunjava uvjete za supsidijarnu zaštitu u skladu sa</w:t>
            </w:r>
            <w:r w:rsidRPr="00EC616F">
              <w:rPr>
                <w:b/>
                <w:i/>
              </w:rPr>
              <w:t xml:space="preserve"> stavkom 1</w:t>
            </w:r>
            <w:r w:rsidRPr="00EC616F">
              <w:t>. ovog članka.</w:t>
            </w:r>
          </w:p>
        </w:tc>
      </w:tr>
    </w:tbl>
    <w:p w14:paraId="01CFCBA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BC413C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C372118" w14:textId="77777777" w:rsidR="00AF5989" w:rsidRPr="00EC616F" w:rsidRDefault="00AF5989" w:rsidP="00AF5989">
      <w:pPr>
        <w:pStyle w:val="Normal12Italic"/>
        <w:rPr>
          <w:lang w:val="hr-HR"/>
        </w:rPr>
      </w:pPr>
      <w:r w:rsidRPr="00EC616F">
        <w:rPr>
          <w:lang w:val="hr-HR"/>
        </w:rPr>
        <w:t>Izmjena je predložena radi usklađenosti s prethodnim amandmanima na članak 4. stavak 1.</w:t>
      </w:r>
    </w:p>
    <w:p w14:paraId="79FD6CDB" w14:textId="77777777" w:rsidR="00AF5989" w:rsidRPr="00EC616F" w:rsidRDefault="00AF5989" w:rsidP="00AF5989">
      <w:r w:rsidRPr="00EC616F">
        <w:rPr>
          <w:rStyle w:val="HideTWBExt"/>
        </w:rPr>
        <w:t>&lt;/Amend&gt;</w:t>
      </w:r>
    </w:p>
    <w:p w14:paraId="0A46174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586</w:t>
      </w:r>
      <w:r w:rsidRPr="00EC616F">
        <w:rPr>
          <w:rStyle w:val="HideTWBExt"/>
          <w:b w:val="0"/>
        </w:rPr>
        <w:t>&lt;/NumAm&gt;</w:t>
      </w:r>
    </w:p>
    <w:p w14:paraId="3DF7D33D"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676F99D5" w14:textId="77777777" w:rsidR="00AF5989" w:rsidRPr="00EC616F" w:rsidRDefault="00AF5989" w:rsidP="00AF5989">
      <w:pPr>
        <w:pStyle w:val="NormalBold"/>
      </w:pPr>
      <w:r w:rsidRPr="00EC616F">
        <w:rPr>
          <w:rStyle w:val="HideTWBExt"/>
          <w:b w:val="0"/>
        </w:rPr>
        <w:t>&lt;/RepeatBlock-By&gt;</w:t>
      </w:r>
    </w:p>
    <w:p w14:paraId="3F6D75F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552782A" w14:textId="77777777" w:rsidR="00AF5989" w:rsidRPr="00EC616F" w:rsidRDefault="00AF5989" w:rsidP="00AF5989">
      <w:pPr>
        <w:pStyle w:val="NormalBold"/>
      </w:pPr>
      <w:r w:rsidRPr="00EC616F">
        <w:rPr>
          <w:rStyle w:val="HideTWBExt"/>
          <w:b w:val="0"/>
        </w:rPr>
        <w:t>&lt;Article&gt;</w:t>
      </w:r>
      <w:r w:rsidRPr="00EC616F">
        <w:t>Članak 20.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23FA9B8" w14:textId="77777777" w:rsidTr="009413C2">
        <w:trPr>
          <w:trHeight w:hRule="exact" w:val="240"/>
          <w:jc w:val="center"/>
        </w:trPr>
        <w:tc>
          <w:tcPr>
            <w:tcW w:w="9752" w:type="dxa"/>
            <w:gridSpan w:val="2"/>
          </w:tcPr>
          <w:p w14:paraId="27D8C664" w14:textId="77777777" w:rsidR="00AF5989" w:rsidRPr="00EC616F" w:rsidRDefault="00AF5989" w:rsidP="009413C2"/>
        </w:tc>
      </w:tr>
      <w:tr w:rsidR="00AF5989" w:rsidRPr="00EC616F" w14:paraId="19E410DE" w14:textId="77777777" w:rsidTr="009413C2">
        <w:trPr>
          <w:trHeight w:val="240"/>
          <w:jc w:val="center"/>
        </w:trPr>
        <w:tc>
          <w:tcPr>
            <w:tcW w:w="4876" w:type="dxa"/>
          </w:tcPr>
          <w:p w14:paraId="1F5EC4F3" w14:textId="77777777" w:rsidR="00AF5989" w:rsidRPr="00EC616F" w:rsidRDefault="00AF5989" w:rsidP="009413C2">
            <w:pPr>
              <w:pStyle w:val="ColumnHeading"/>
            </w:pPr>
            <w:r w:rsidRPr="00EC616F">
              <w:t>Tekst koji je predložila Komisija</w:t>
            </w:r>
          </w:p>
        </w:tc>
        <w:tc>
          <w:tcPr>
            <w:tcW w:w="4876" w:type="dxa"/>
          </w:tcPr>
          <w:p w14:paraId="11B64E3C" w14:textId="77777777" w:rsidR="00AF5989" w:rsidRPr="00EC616F" w:rsidRDefault="00AF5989" w:rsidP="009413C2">
            <w:pPr>
              <w:pStyle w:val="ColumnHeading"/>
            </w:pPr>
            <w:r w:rsidRPr="00EC616F">
              <w:t>Izmjena</w:t>
            </w:r>
          </w:p>
        </w:tc>
      </w:tr>
      <w:tr w:rsidR="00AF5989" w:rsidRPr="00EC616F" w14:paraId="6A2A29EB" w14:textId="77777777" w:rsidTr="009413C2">
        <w:trPr>
          <w:jc w:val="center"/>
        </w:trPr>
        <w:tc>
          <w:tcPr>
            <w:tcW w:w="4876" w:type="dxa"/>
          </w:tcPr>
          <w:p w14:paraId="5D67C98C"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tri mjeseca</w:t>
            </w:r>
            <w:r w:rsidRPr="00EC616F">
              <w:t xml:space="preserve"> nakon donošenja odluke,</w:t>
            </w:r>
            <w:r w:rsidRPr="00EC616F">
              <w:rPr>
                <w:b/>
                <w:i/>
              </w:rPr>
              <w:t xml:space="preserve"> kako bi se omogućilo državljaninu treće zemlje ili osobi bez državljanstva da preda zahtjev za boravište u državi članici po drugoj osnovi u skladu s relevantnim pravom Unije i nacionalnim pravom</w:t>
            </w:r>
            <w:r w:rsidRPr="00EC616F">
              <w:t>.</w:t>
            </w:r>
          </w:p>
        </w:tc>
        <w:tc>
          <w:tcPr>
            <w:tcW w:w="4876" w:type="dxa"/>
          </w:tcPr>
          <w:p w14:paraId="71ABE2D6"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jedan mjesec</w:t>
            </w:r>
            <w:r w:rsidRPr="00EC616F">
              <w:t xml:space="preserve"> nakon donošenja odluke,</w:t>
            </w:r>
            <w:r w:rsidRPr="00EC616F">
              <w:rPr>
                <w:b/>
                <w:i/>
              </w:rPr>
              <w:t xml:space="preserve"> osim u slučaju kada je drugačije utvrđeno</w:t>
            </w:r>
            <w:r w:rsidRPr="00EC616F">
              <w:t>.</w:t>
            </w:r>
          </w:p>
        </w:tc>
      </w:tr>
    </w:tbl>
    <w:p w14:paraId="6E97181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5838CD6" w14:textId="77777777" w:rsidR="00AF5989" w:rsidRPr="00EC616F" w:rsidRDefault="00AF5989" w:rsidP="00AF5989">
      <w:r w:rsidRPr="00EC616F">
        <w:rPr>
          <w:rStyle w:val="HideTWBExt"/>
        </w:rPr>
        <w:t>&lt;/Amend&gt;</w:t>
      </w:r>
    </w:p>
    <w:p w14:paraId="12BEB20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587</w:t>
      </w:r>
      <w:r w:rsidRPr="00EC616F">
        <w:rPr>
          <w:rStyle w:val="HideTWBExt"/>
          <w:b w:val="0"/>
        </w:rPr>
        <w:t>&lt;/NumAm&gt;</w:t>
      </w:r>
    </w:p>
    <w:p w14:paraId="38BF960C"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28EC215A" w14:textId="77777777" w:rsidR="00AF5989" w:rsidRPr="00EC616F" w:rsidRDefault="00AF5989" w:rsidP="00AF5989">
      <w:pPr>
        <w:pStyle w:val="NormalBold"/>
      </w:pPr>
      <w:r w:rsidRPr="00EC616F">
        <w:rPr>
          <w:rStyle w:val="HideTWBExt"/>
          <w:b w:val="0"/>
        </w:rPr>
        <w:t>&lt;/RepeatBlock-By&gt;</w:t>
      </w:r>
    </w:p>
    <w:p w14:paraId="05C84F1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08FE812" w14:textId="77777777" w:rsidR="00AF5989" w:rsidRPr="00EC616F" w:rsidRDefault="00AF5989" w:rsidP="00AF5989">
      <w:pPr>
        <w:pStyle w:val="NormalBold"/>
      </w:pPr>
      <w:r w:rsidRPr="00EC616F">
        <w:rPr>
          <w:rStyle w:val="HideTWBExt"/>
          <w:b w:val="0"/>
        </w:rPr>
        <w:t>&lt;Article&gt;</w:t>
      </w:r>
      <w:r w:rsidRPr="00EC616F">
        <w:t>Članak 20.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7AE6976" w14:textId="77777777" w:rsidTr="009413C2">
        <w:trPr>
          <w:trHeight w:hRule="exact" w:val="240"/>
          <w:jc w:val="center"/>
        </w:trPr>
        <w:tc>
          <w:tcPr>
            <w:tcW w:w="9752" w:type="dxa"/>
            <w:gridSpan w:val="2"/>
          </w:tcPr>
          <w:p w14:paraId="5BC6E0E4" w14:textId="77777777" w:rsidR="00AF5989" w:rsidRPr="00EC616F" w:rsidRDefault="00AF5989" w:rsidP="009413C2"/>
        </w:tc>
      </w:tr>
      <w:tr w:rsidR="00AF5989" w:rsidRPr="00EC616F" w14:paraId="3B4597BC" w14:textId="77777777" w:rsidTr="009413C2">
        <w:trPr>
          <w:trHeight w:val="240"/>
          <w:jc w:val="center"/>
        </w:trPr>
        <w:tc>
          <w:tcPr>
            <w:tcW w:w="4876" w:type="dxa"/>
          </w:tcPr>
          <w:p w14:paraId="7910BD83" w14:textId="77777777" w:rsidR="00AF5989" w:rsidRPr="00EC616F" w:rsidRDefault="00AF5989" w:rsidP="009413C2">
            <w:pPr>
              <w:pStyle w:val="ColumnHeading"/>
            </w:pPr>
            <w:r w:rsidRPr="00EC616F">
              <w:t>Tekst koji je predložila Komisija</w:t>
            </w:r>
          </w:p>
        </w:tc>
        <w:tc>
          <w:tcPr>
            <w:tcW w:w="4876" w:type="dxa"/>
          </w:tcPr>
          <w:p w14:paraId="12434F4A" w14:textId="77777777" w:rsidR="00AF5989" w:rsidRPr="00EC616F" w:rsidRDefault="00AF5989" w:rsidP="009413C2">
            <w:pPr>
              <w:pStyle w:val="ColumnHeading"/>
            </w:pPr>
            <w:r w:rsidRPr="00EC616F">
              <w:t>Izmjena</w:t>
            </w:r>
          </w:p>
        </w:tc>
      </w:tr>
      <w:tr w:rsidR="00AF5989" w:rsidRPr="00EC616F" w14:paraId="743AD5D8" w14:textId="77777777" w:rsidTr="009413C2">
        <w:trPr>
          <w:jc w:val="center"/>
        </w:trPr>
        <w:tc>
          <w:tcPr>
            <w:tcW w:w="4876" w:type="dxa"/>
          </w:tcPr>
          <w:p w14:paraId="77DAD691"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 tri mjeseca</w:t>
            </w:r>
            <w:r w:rsidRPr="00EC616F">
              <w:rPr>
                <w:b/>
                <w:i/>
              </w:rPr>
              <w:t xml:space="preserve"> nakon donošenja odluke, kako bi se omogućilo državljaninu treće zemlje ili osobi bez državljanstva da preda zahtjev za boravište</w:t>
            </w:r>
            <w:r w:rsidRPr="00EC616F">
              <w:t xml:space="preserve"> u državi članici po drugoj osnovi u skladu s relevantnim pravom Unije i nacionalnim pravom.</w:t>
            </w:r>
          </w:p>
        </w:tc>
        <w:tc>
          <w:tcPr>
            <w:tcW w:w="4876" w:type="dxa"/>
          </w:tcPr>
          <w:p w14:paraId="21667FA0" w14:textId="2EBCC006" w:rsidR="00AF5989" w:rsidRPr="00EC616F" w:rsidRDefault="00AF5989" w:rsidP="00F65531">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w:t>
            </w:r>
            <w:r w:rsidR="00F65531" w:rsidRPr="00EC616F">
              <w:rPr>
                <w:b/>
                <w:i/>
              </w:rPr>
              <w:t xml:space="preserve">neposredno </w:t>
            </w:r>
            <w:r w:rsidRPr="00EC616F">
              <w:rPr>
                <w:b/>
                <w:i/>
              </w:rPr>
              <w:t>nakon usvajanja odluke. Države članice mogu u posebnim i opravdanim slučajevima odlučiti državljanima trećih zemalja ili osobama bez državljanstva omogućiti dodatnih</w:t>
            </w:r>
            <w:r w:rsidRPr="00EC616F">
              <w:t xml:space="preserve"> tri mjeseca</w:t>
            </w:r>
            <w:r w:rsidRPr="00EC616F">
              <w:rPr>
                <w:b/>
                <w:i/>
              </w:rPr>
              <w:t xml:space="preserve"> za podnošenje zahtjeva za boravištem</w:t>
            </w:r>
            <w:r w:rsidRPr="00EC616F">
              <w:t xml:space="preserve"> u državi članici po drugoj osnovi u skladu s relevantnim pravom Unije i nacionalnim pravom.</w:t>
            </w:r>
          </w:p>
        </w:tc>
      </w:tr>
    </w:tbl>
    <w:p w14:paraId="102AAC9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02AFC22" w14:textId="77777777" w:rsidR="00AF5989" w:rsidRPr="00EC616F" w:rsidRDefault="00AF5989" w:rsidP="00AF5989">
      <w:r w:rsidRPr="00EC616F">
        <w:rPr>
          <w:rStyle w:val="HideTWBExt"/>
        </w:rPr>
        <w:t>&lt;/Amend&gt;</w:t>
      </w:r>
    </w:p>
    <w:p w14:paraId="1C178CC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588</w:t>
      </w:r>
      <w:r w:rsidRPr="00EC616F">
        <w:rPr>
          <w:rStyle w:val="HideTWBExt"/>
          <w:b w:val="0"/>
        </w:rPr>
        <w:t>&lt;/NumAm&gt;</w:t>
      </w:r>
    </w:p>
    <w:p w14:paraId="4E817641"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57A27706" w14:textId="77777777" w:rsidR="00AF5989" w:rsidRPr="00EC616F" w:rsidRDefault="00AF5989" w:rsidP="00AF5989">
      <w:pPr>
        <w:pStyle w:val="NormalBold"/>
      </w:pPr>
      <w:r w:rsidRPr="00EC616F">
        <w:rPr>
          <w:rStyle w:val="HideTWBExt"/>
          <w:b w:val="0"/>
        </w:rPr>
        <w:t>&lt;/RepeatBlock-By&gt;</w:t>
      </w:r>
    </w:p>
    <w:p w14:paraId="0EBD121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66C18A9" w14:textId="77777777" w:rsidR="00AF5989" w:rsidRPr="00EC616F" w:rsidRDefault="00AF5989" w:rsidP="00AF5989">
      <w:pPr>
        <w:pStyle w:val="NormalBold"/>
      </w:pPr>
      <w:r w:rsidRPr="00EC616F">
        <w:rPr>
          <w:rStyle w:val="HideTWBExt"/>
          <w:b w:val="0"/>
        </w:rPr>
        <w:t>&lt;Article&gt;</w:t>
      </w:r>
      <w:r w:rsidRPr="00EC616F">
        <w:t>Članak 20.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CE98926" w14:textId="77777777" w:rsidTr="009413C2">
        <w:trPr>
          <w:trHeight w:hRule="exact" w:val="240"/>
          <w:jc w:val="center"/>
        </w:trPr>
        <w:tc>
          <w:tcPr>
            <w:tcW w:w="9752" w:type="dxa"/>
            <w:gridSpan w:val="2"/>
          </w:tcPr>
          <w:p w14:paraId="7BFABB1F" w14:textId="77777777" w:rsidR="00AF5989" w:rsidRPr="00EC616F" w:rsidRDefault="00AF5989" w:rsidP="009413C2"/>
        </w:tc>
      </w:tr>
      <w:tr w:rsidR="00AF5989" w:rsidRPr="00EC616F" w14:paraId="22CBCB4F" w14:textId="77777777" w:rsidTr="009413C2">
        <w:trPr>
          <w:trHeight w:val="240"/>
          <w:jc w:val="center"/>
        </w:trPr>
        <w:tc>
          <w:tcPr>
            <w:tcW w:w="4876" w:type="dxa"/>
          </w:tcPr>
          <w:p w14:paraId="063F5E6F" w14:textId="77777777" w:rsidR="00AF5989" w:rsidRPr="00EC616F" w:rsidRDefault="00AF5989" w:rsidP="009413C2">
            <w:pPr>
              <w:pStyle w:val="ColumnHeading"/>
            </w:pPr>
            <w:r w:rsidRPr="00EC616F">
              <w:t>Tekst koji je predložila Komisija</w:t>
            </w:r>
          </w:p>
        </w:tc>
        <w:tc>
          <w:tcPr>
            <w:tcW w:w="4876" w:type="dxa"/>
          </w:tcPr>
          <w:p w14:paraId="481683D1" w14:textId="77777777" w:rsidR="00AF5989" w:rsidRPr="00EC616F" w:rsidRDefault="00AF5989" w:rsidP="009413C2">
            <w:pPr>
              <w:pStyle w:val="ColumnHeading"/>
            </w:pPr>
            <w:r w:rsidRPr="00EC616F">
              <w:t>Izmjena</w:t>
            </w:r>
          </w:p>
        </w:tc>
      </w:tr>
      <w:tr w:rsidR="00AF5989" w:rsidRPr="00EC616F" w14:paraId="63D8E09E" w14:textId="77777777" w:rsidTr="009413C2">
        <w:trPr>
          <w:jc w:val="center"/>
        </w:trPr>
        <w:tc>
          <w:tcPr>
            <w:tcW w:w="4876" w:type="dxa"/>
          </w:tcPr>
          <w:p w14:paraId="7F435C21"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tri mjeseca</w:t>
            </w:r>
            <w:r w:rsidRPr="00EC616F">
              <w:t xml:space="preserve"> nakon donošenja odluke, kako bi se omogućilo državljaninu treće zemlje ili osobi bez državljanstva da preda zahtjev za boravište u državi članici po drugoj osnovi u skladu s relevantnim pravom Unije i nacionalnim pravom.</w:t>
            </w:r>
          </w:p>
        </w:tc>
        <w:tc>
          <w:tcPr>
            <w:tcW w:w="4876" w:type="dxa"/>
          </w:tcPr>
          <w:p w14:paraId="5632544D"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jedan mjesec</w:t>
            </w:r>
            <w:r w:rsidRPr="00EC616F">
              <w:t xml:space="preserve"> nakon donošenja odluke, kako bi se omogućilo državljaninu treće zemlje ili osobi bez državljanstva da preda zahtjev za boravište u državi članici po drugoj osnovi</w:t>
            </w:r>
            <w:r w:rsidRPr="00EC616F">
              <w:rPr>
                <w:b/>
                <w:i/>
              </w:rPr>
              <w:t>, a posebno vezano uz rad,</w:t>
            </w:r>
            <w:r w:rsidRPr="00EC616F">
              <w:t xml:space="preserve"> u skladu s relevantnim pravom Unije i nacionalnim pravom.</w:t>
            </w:r>
          </w:p>
        </w:tc>
      </w:tr>
    </w:tbl>
    <w:p w14:paraId="122DF4A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80F69B0" w14:textId="77777777" w:rsidR="00AF5989" w:rsidRPr="00EC616F" w:rsidRDefault="00AF5989" w:rsidP="00AF5989">
      <w:r w:rsidRPr="00EC616F">
        <w:rPr>
          <w:rStyle w:val="HideTWBExt"/>
        </w:rPr>
        <w:t>&lt;/Amend&gt;</w:t>
      </w:r>
    </w:p>
    <w:p w14:paraId="52562F3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589</w:t>
      </w:r>
      <w:r w:rsidRPr="00EC616F">
        <w:rPr>
          <w:rStyle w:val="HideTWBExt"/>
          <w:b w:val="0"/>
        </w:rPr>
        <w:t>&lt;/NumAm&gt;</w:t>
      </w:r>
    </w:p>
    <w:p w14:paraId="4F5D7C16"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06E398C"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FA29CBB" w14:textId="77777777" w:rsidR="00AF5989" w:rsidRPr="00EC616F" w:rsidRDefault="00AF5989" w:rsidP="00AF5989">
      <w:r w:rsidRPr="00EC616F">
        <w:rPr>
          <w:rStyle w:val="HideTWBExt"/>
        </w:rPr>
        <w:t>&lt;/RepeatBlock-By&gt;</w:t>
      </w:r>
    </w:p>
    <w:p w14:paraId="0C6388D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185E1A5" w14:textId="77777777" w:rsidR="00AF5989" w:rsidRPr="00EC616F" w:rsidRDefault="00AF5989" w:rsidP="00AF5989">
      <w:pPr>
        <w:pStyle w:val="NormalBold"/>
      </w:pPr>
      <w:r w:rsidRPr="00EC616F">
        <w:rPr>
          <w:rStyle w:val="HideTWBExt"/>
          <w:b w:val="0"/>
        </w:rPr>
        <w:t>&lt;Article&gt;</w:t>
      </w:r>
      <w:r w:rsidRPr="00EC616F">
        <w:t>Članak 20.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4E36E8F" w14:textId="77777777" w:rsidTr="009413C2">
        <w:trPr>
          <w:trHeight w:hRule="exact" w:val="240"/>
          <w:jc w:val="center"/>
        </w:trPr>
        <w:tc>
          <w:tcPr>
            <w:tcW w:w="9752" w:type="dxa"/>
            <w:gridSpan w:val="2"/>
          </w:tcPr>
          <w:p w14:paraId="682E5799" w14:textId="77777777" w:rsidR="00AF5989" w:rsidRPr="00EC616F" w:rsidRDefault="00AF5989" w:rsidP="009413C2"/>
        </w:tc>
      </w:tr>
      <w:tr w:rsidR="00AF5989" w:rsidRPr="00EC616F" w14:paraId="68D1488E" w14:textId="77777777" w:rsidTr="009413C2">
        <w:trPr>
          <w:trHeight w:val="240"/>
          <w:jc w:val="center"/>
        </w:trPr>
        <w:tc>
          <w:tcPr>
            <w:tcW w:w="4876" w:type="dxa"/>
          </w:tcPr>
          <w:p w14:paraId="341545F5" w14:textId="77777777" w:rsidR="00AF5989" w:rsidRPr="00EC616F" w:rsidRDefault="00AF5989" w:rsidP="009413C2">
            <w:pPr>
              <w:pStyle w:val="ColumnHeading"/>
            </w:pPr>
            <w:r w:rsidRPr="00EC616F">
              <w:t>Tekst koji je predložila Komisija</w:t>
            </w:r>
          </w:p>
        </w:tc>
        <w:tc>
          <w:tcPr>
            <w:tcW w:w="4876" w:type="dxa"/>
          </w:tcPr>
          <w:p w14:paraId="2F2991F6" w14:textId="77777777" w:rsidR="00AF5989" w:rsidRPr="00EC616F" w:rsidRDefault="00AF5989" w:rsidP="009413C2">
            <w:pPr>
              <w:pStyle w:val="ColumnHeading"/>
            </w:pPr>
            <w:r w:rsidRPr="00EC616F">
              <w:t>Izmjena</w:t>
            </w:r>
          </w:p>
        </w:tc>
      </w:tr>
      <w:tr w:rsidR="00AF5989" w:rsidRPr="00EC616F" w14:paraId="4B3CFDD0" w14:textId="77777777" w:rsidTr="009413C2">
        <w:trPr>
          <w:jc w:val="center"/>
        </w:trPr>
        <w:tc>
          <w:tcPr>
            <w:tcW w:w="4876" w:type="dxa"/>
          </w:tcPr>
          <w:p w14:paraId="3FD966A6"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tri</w:t>
            </w:r>
            <w:r w:rsidRPr="00EC616F">
              <w:t xml:space="preserve"> mjeseca nakon donošenja odluke, kako bi se omogućilo državljaninu treće zemlje ili osobi bez državljanstva da preda zahtjev za boravište u državi članici po drugoj osnovi u skladu s relevantnim pravom Unije i nacionalnim pravom.</w:t>
            </w:r>
          </w:p>
        </w:tc>
        <w:tc>
          <w:tcPr>
            <w:tcW w:w="4876" w:type="dxa"/>
          </w:tcPr>
          <w:p w14:paraId="1243B9D6" w14:textId="77777777" w:rsidR="00AF5989" w:rsidRPr="00EC616F" w:rsidRDefault="00AF5989" w:rsidP="009413C2">
            <w:pPr>
              <w:pStyle w:val="Normal6"/>
              <w:rPr>
                <w:b/>
                <w:i/>
              </w:rPr>
            </w:pPr>
            <w:r w:rsidRPr="00EC616F">
              <w:t>3.</w:t>
            </w:r>
            <w:r w:rsidRPr="00EC616F">
              <w:rPr>
                <w:b/>
                <w:i/>
              </w:rPr>
              <w:tab/>
            </w:r>
            <w:r w:rsidRPr="00EC616F">
              <w:t>Odluke ovlaštenih tijela o opozivu, poništenju ili odbijanju obnove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devet</w:t>
            </w:r>
            <w:r w:rsidRPr="00EC616F">
              <w:t xml:space="preserve"> mjeseca nakon donošenja odluke, kako bi se omogućilo državljaninu treće zemlje ili osobi bez državljanstva da preda zahtjev za boravište u državi članici po drugoj osnovi u skladu s relevantnim pravom Unije i nacionalnim pravom.</w:t>
            </w:r>
          </w:p>
        </w:tc>
      </w:tr>
    </w:tbl>
    <w:p w14:paraId="7DE201C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26C3598" w14:textId="77777777" w:rsidR="00AF5989" w:rsidRPr="00EC616F" w:rsidRDefault="00AF5989" w:rsidP="00AF5989">
      <w:r w:rsidRPr="00EC616F">
        <w:rPr>
          <w:rStyle w:val="HideTWBExt"/>
        </w:rPr>
        <w:t>&lt;/Amend&gt;</w:t>
      </w:r>
    </w:p>
    <w:p w14:paraId="6C50E88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590</w:t>
      </w:r>
      <w:r w:rsidRPr="00EC616F">
        <w:rPr>
          <w:rStyle w:val="HideTWBExt"/>
          <w:b w:val="0"/>
        </w:rPr>
        <w:t>&lt;/NumAm&gt;</w:t>
      </w:r>
    </w:p>
    <w:p w14:paraId="76F45FFF"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Emil Radev, Carlos Coelho</w:t>
      </w:r>
      <w:r w:rsidRPr="00EC616F">
        <w:rPr>
          <w:rStyle w:val="HideTWBExt"/>
          <w:b w:val="0"/>
        </w:rPr>
        <w:t>&lt;/Members&gt;</w:t>
      </w:r>
    </w:p>
    <w:p w14:paraId="1813B040" w14:textId="77777777" w:rsidR="00AF5989" w:rsidRPr="00EC616F" w:rsidRDefault="00AF5989" w:rsidP="00AF5989">
      <w:pPr>
        <w:pStyle w:val="NormalBold"/>
      </w:pPr>
      <w:r w:rsidRPr="00EC616F">
        <w:rPr>
          <w:rStyle w:val="HideTWBExt"/>
          <w:b w:val="0"/>
        </w:rPr>
        <w:t>&lt;/RepeatBlock-By&gt;</w:t>
      </w:r>
    </w:p>
    <w:p w14:paraId="465D4F6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4BC1F8D" w14:textId="77777777" w:rsidR="00AF5989" w:rsidRPr="00EC616F" w:rsidRDefault="00AF5989" w:rsidP="00AF5989">
      <w:pPr>
        <w:pStyle w:val="NormalBold"/>
      </w:pPr>
      <w:r w:rsidRPr="00EC616F">
        <w:rPr>
          <w:rStyle w:val="HideTWBExt"/>
          <w:b w:val="0"/>
        </w:rPr>
        <w:t>&lt;Article&gt;</w:t>
      </w:r>
      <w:r w:rsidRPr="00EC616F">
        <w:t>Članak 20.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752932" w14:textId="77777777" w:rsidTr="009413C2">
        <w:trPr>
          <w:trHeight w:hRule="exact" w:val="240"/>
          <w:jc w:val="center"/>
        </w:trPr>
        <w:tc>
          <w:tcPr>
            <w:tcW w:w="9752" w:type="dxa"/>
            <w:gridSpan w:val="2"/>
          </w:tcPr>
          <w:p w14:paraId="401324BC" w14:textId="77777777" w:rsidR="00AF5989" w:rsidRPr="00EC616F" w:rsidRDefault="00AF5989" w:rsidP="009413C2"/>
        </w:tc>
      </w:tr>
      <w:tr w:rsidR="00AF5989" w:rsidRPr="00EC616F" w14:paraId="37A60F0A" w14:textId="77777777" w:rsidTr="009413C2">
        <w:trPr>
          <w:trHeight w:val="240"/>
          <w:jc w:val="center"/>
        </w:trPr>
        <w:tc>
          <w:tcPr>
            <w:tcW w:w="4876" w:type="dxa"/>
          </w:tcPr>
          <w:p w14:paraId="5EBA4864" w14:textId="77777777" w:rsidR="00AF5989" w:rsidRPr="00EC616F" w:rsidRDefault="00AF5989" w:rsidP="009413C2">
            <w:pPr>
              <w:pStyle w:val="ColumnHeading"/>
            </w:pPr>
            <w:r w:rsidRPr="00EC616F">
              <w:t>Tekst koji je predložila Komisija</w:t>
            </w:r>
          </w:p>
        </w:tc>
        <w:tc>
          <w:tcPr>
            <w:tcW w:w="4876" w:type="dxa"/>
          </w:tcPr>
          <w:p w14:paraId="2B780D61" w14:textId="77777777" w:rsidR="00AF5989" w:rsidRPr="00EC616F" w:rsidRDefault="00AF5989" w:rsidP="009413C2">
            <w:pPr>
              <w:pStyle w:val="ColumnHeading"/>
            </w:pPr>
            <w:r w:rsidRPr="00EC616F">
              <w:t>Izmjena</w:t>
            </w:r>
          </w:p>
        </w:tc>
      </w:tr>
      <w:tr w:rsidR="00AF5989" w:rsidRPr="00EC616F" w14:paraId="08F8E4CA" w14:textId="77777777" w:rsidTr="009413C2">
        <w:trPr>
          <w:jc w:val="center"/>
        </w:trPr>
        <w:tc>
          <w:tcPr>
            <w:tcW w:w="4876" w:type="dxa"/>
          </w:tcPr>
          <w:p w14:paraId="789BD370" w14:textId="77777777" w:rsidR="00AF5989" w:rsidRPr="00EC616F" w:rsidRDefault="00AF5989" w:rsidP="009413C2">
            <w:pPr>
              <w:pStyle w:val="Normal6"/>
              <w:rPr>
                <w:b/>
                <w:i/>
              </w:rPr>
            </w:pPr>
            <w:r w:rsidRPr="00EC616F">
              <w:t>3.</w:t>
            </w:r>
            <w:r w:rsidRPr="00EC616F">
              <w:rPr>
                <w:b/>
                <w:i/>
              </w:rPr>
              <w:tab/>
            </w:r>
            <w:r w:rsidRPr="00EC616F">
              <w:t>Odluke ovlaštenih tijela o</w:t>
            </w:r>
            <w:r w:rsidRPr="00EC616F">
              <w:rPr>
                <w:b/>
                <w:i/>
              </w:rPr>
              <w:t xml:space="preserve"> opozivu, poništenju ili odbijanju obnove</w:t>
            </w:r>
            <w:r w:rsidRPr="00EC616F">
              <w:t xml:space="preser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tri mjeseca</w:t>
            </w:r>
            <w:r w:rsidRPr="00EC616F">
              <w:t xml:space="preserve"> nakon donošenja odluke, kako bi se omogućilo državljaninu treće zemlje ili osobi bez državljanstva da preda zahtjev za boravište u državi članici po drugoj osnovi u skladu s relevantnim pravom Unije i nacionalnim pravom.</w:t>
            </w:r>
          </w:p>
        </w:tc>
        <w:tc>
          <w:tcPr>
            <w:tcW w:w="4876" w:type="dxa"/>
          </w:tcPr>
          <w:p w14:paraId="0D0B639B" w14:textId="77777777" w:rsidR="00AF5989" w:rsidRPr="00EC616F" w:rsidRDefault="00AF5989" w:rsidP="009413C2">
            <w:pPr>
              <w:pStyle w:val="Normal6"/>
              <w:rPr>
                <w:b/>
                <w:i/>
              </w:rPr>
            </w:pPr>
            <w:r w:rsidRPr="00EC616F">
              <w:t>3.</w:t>
            </w:r>
            <w:r w:rsidRPr="00EC616F">
              <w:rPr>
                <w:b/>
                <w:i/>
              </w:rPr>
              <w:tab/>
            </w:r>
            <w:r w:rsidRPr="00EC616F">
              <w:t>Odluke ovlaštenih tijela o</w:t>
            </w:r>
            <w:r w:rsidRPr="00EC616F">
              <w:rPr>
                <w:b/>
                <w:i/>
              </w:rPr>
              <w:t xml:space="preserve"> oduzimanju</w:t>
            </w:r>
            <w:r w:rsidRPr="00EC616F">
              <w:t xml:space="preser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mjesec dana</w:t>
            </w:r>
            <w:r w:rsidRPr="00EC616F">
              <w:t xml:space="preserve"> nakon donošenja odluke, kako bi se omogućilo državljaninu treće zemlje ili osobi bez državljanstva da preda zahtjev za boravište u državi članici po drugoj osnovi u skladu s relevantnim pravom Unije i nacionalnim pravom.</w:t>
            </w:r>
          </w:p>
        </w:tc>
      </w:tr>
    </w:tbl>
    <w:p w14:paraId="4F6DC4B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11F93B1" w14:textId="77777777" w:rsidR="00AF5989" w:rsidRPr="00EC616F" w:rsidRDefault="00AF5989" w:rsidP="00AF5989">
      <w:r w:rsidRPr="00EC616F">
        <w:rPr>
          <w:rStyle w:val="HideTWBExt"/>
        </w:rPr>
        <w:t>&lt;/Amend&gt;</w:t>
      </w:r>
    </w:p>
    <w:p w14:paraId="7371BB8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591</w:t>
      </w:r>
      <w:r w:rsidRPr="00EC616F">
        <w:rPr>
          <w:rStyle w:val="HideTWBExt"/>
          <w:b w:val="0"/>
        </w:rPr>
        <w:t>&lt;/NumAm&gt;</w:t>
      </w:r>
    </w:p>
    <w:p w14:paraId="6D33F5CB"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D695F28" w14:textId="77777777" w:rsidR="00AF5989" w:rsidRPr="00EC616F" w:rsidRDefault="00AF5989" w:rsidP="00AF5989">
      <w:pPr>
        <w:pStyle w:val="NormalBold"/>
      </w:pPr>
      <w:r w:rsidRPr="00EC616F">
        <w:rPr>
          <w:rStyle w:val="HideTWBExt"/>
          <w:b w:val="0"/>
        </w:rPr>
        <w:t>&lt;/RepeatBlock-By&gt;</w:t>
      </w:r>
    </w:p>
    <w:p w14:paraId="4E748FD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8BE42BA" w14:textId="77777777" w:rsidR="00AF5989" w:rsidRPr="00EC616F" w:rsidRDefault="00AF5989" w:rsidP="00AF5989">
      <w:pPr>
        <w:pStyle w:val="NormalBold"/>
      </w:pPr>
      <w:r w:rsidRPr="00EC616F">
        <w:rPr>
          <w:rStyle w:val="HideTWBExt"/>
          <w:b w:val="0"/>
        </w:rPr>
        <w:t>&lt;Article&gt;</w:t>
      </w:r>
      <w:r w:rsidRPr="00EC616F">
        <w:t>Članak 20.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C13F448" w14:textId="77777777" w:rsidTr="009413C2">
        <w:trPr>
          <w:trHeight w:hRule="exact" w:val="240"/>
          <w:jc w:val="center"/>
        </w:trPr>
        <w:tc>
          <w:tcPr>
            <w:tcW w:w="9752" w:type="dxa"/>
            <w:gridSpan w:val="2"/>
          </w:tcPr>
          <w:p w14:paraId="6612D8CC" w14:textId="77777777" w:rsidR="00AF5989" w:rsidRPr="00EC616F" w:rsidRDefault="00AF5989" w:rsidP="009413C2"/>
        </w:tc>
      </w:tr>
      <w:tr w:rsidR="00AF5989" w:rsidRPr="00EC616F" w14:paraId="60EBD38C" w14:textId="77777777" w:rsidTr="009413C2">
        <w:trPr>
          <w:trHeight w:val="240"/>
          <w:jc w:val="center"/>
        </w:trPr>
        <w:tc>
          <w:tcPr>
            <w:tcW w:w="4876" w:type="dxa"/>
          </w:tcPr>
          <w:p w14:paraId="248F56C2" w14:textId="77777777" w:rsidR="00AF5989" w:rsidRPr="00EC616F" w:rsidRDefault="00AF5989" w:rsidP="009413C2">
            <w:pPr>
              <w:pStyle w:val="ColumnHeading"/>
            </w:pPr>
            <w:r w:rsidRPr="00EC616F">
              <w:t>Tekst koji je predložila Komisija</w:t>
            </w:r>
          </w:p>
        </w:tc>
        <w:tc>
          <w:tcPr>
            <w:tcW w:w="4876" w:type="dxa"/>
          </w:tcPr>
          <w:p w14:paraId="2A0019D5" w14:textId="77777777" w:rsidR="00AF5989" w:rsidRPr="00EC616F" w:rsidRDefault="00AF5989" w:rsidP="009413C2">
            <w:pPr>
              <w:pStyle w:val="ColumnHeading"/>
            </w:pPr>
            <w:r w:rsidRPr="00EC616F">
              <w:t>Izmjena</w:t>
            </w:r>
          </w:p>
        </w:tc>
      </w:tr>
      <w:tr w:rsidR="00AF5989" w:rsidRPr="00EC616F" w14:paraId="53E45CA6" w14:textId="77777777" w:rsidTr="009413C2">
        <w:trPr>
          <w:jc w:val="center"/>
        </w:trPr>
        <w:tc>
          <w:tcPr>
            <w:tcW w:w="4876" w:type="dxa"/>
          </w:tcPr>
          <w:p w14:paraId="521F9386" w14:textId="77777777" w:rsidR="00AF5989" w:rsidRPr="00EC616F" w:rsidRDefault="00AF5989" w:rsidP="009413C2">
            <w:pPr>
              <w:pStyle w:val="Normal6"/>
              <w:rPr>
                <w:b/>
                <w:i/>
              </w:rPr>
            </w:pPr>
            <w:r w:rsidRPr="00EC616F">
              <w:t>3.</w:t>
            </w:r>
            <w:r w:rsidRPr="00EC616F">
              <w:rPr>
                <w:b/>
                <w:i/>
              </w:rPr>
              <w:tab/>
            </w:r>
            <w:r w:rsidRPr="00EC616F">
              <w:t>Odluke ovlaštenih tijela o</w:t>
            </w:r>
            <w:r w:rsidRPr="00EC616F">
              <w:rPr>
                <w:b/>
                <w:i/>
              </w:rPr>
              <w:t xml:space="preserve"> opozivu, poništenju ili odbijanju obnove</w:t>
            </w:r>
            <w:r w:rsidRPr="00EC616F">
              <w:t xml:space="preser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tri mjeseca</w:t>
            </w:r>
            <w:r w:rsidRPr="00EC616F">
              <w:t xml:space="preserve"> nakon donošenja odluke, kako bi se omogućilo državljaninu treće zemlje ili osobi bez državljanstva da preda zahtjev za boravište u državi članici po drugoj osnovi u skladu s relevantnim pravom Unije i nacionalnim pravom.</w:t>
            </w:r>
          </w:p>
        </w:tc>
        <w:tc>
          <w:tcPr>
            <w:tcW w:w="4876" w:type="dxa"/>
          </w:tcPr>
          <w:p w14:paraId="206B6A93" w14:textId="77777777" w:rsidR="00AF5989" w:rsidRPr="00EC616F" w:rsidRDefault="00AF5989" w:rsidP="009413C2">
            <w:pPr>
              <w:pStyle w:val="Normal6"/>
              <w:rPr>
                <w:b/>
                <w:i/>
              </w:rPr>
            </w:pPr>
            <w:r w:rsidRPr="00EC616F">
              <w:t>3.</w:t>
            </w:r>
            <w:r w:rsidRPr="00EC616F">
              <w:rPr>
                <w:b/>
                <w:i/>
              </w:rPr>
              <w:tab/>
            </w:r>
            <w:r w:rsidRPr="00EC616F">
              <w:t>Odluke ovlaštenih tijela o</w:t>
            </w:r>
            <w:r w:rsidRPr="00EC616F">
              <w:rPr>
                <w:b/>
                <w:i/>
              </w:rPr>
              <w:t xml:space="preserve"> oduzimanju</w:t>
            </w:r>
            <w:r w:rsidRPr="00EC616F">
              <w:t xml:space="preserve"> statusa supsidijarne zaštite prema</w:t>
            </w:r>
            <w:r w:rsidRPr="00EC616F">
              <w:rPr>
                <w:b/>
                <w:i/>
              </w:rPr>
              <w:t xml:space="preserve"> stavku 1</w:t>
            </w:r>
            <w:r w:rsidRPr="00EC616F">
              <w:t>. točki</w:t>
            </w:r>
            <w:r w:rsidRPr="00EC616F">
              <w:rPr>
                <w:b/>
                <w:i/>
              </w:rPr>
              <w:t xml:space="preserve"> </w:t>
            </w:r>
            <w:r w:rsidRPr="00EC616F">
              <w:t>(a) stupaju na snagu</w:t>
            </w:r>
            <w:r w:rsidRPr="00EC616F">
              <w:rPr>
                <w:b/>
                <w:i/>
              </w:rPr>
              <w:t xml:space="preserve"> devet mjeseci</w:t>
            </w:r>
            <w:r w:rsidRPr="00EC616F">
              <w:t xml:space="preserve"> nakon donošenja odluke, kako bi se omogućilo državljaninu treće zemlje ili osobi bez državljanstva da preda zahtjev za boravište u državi članici po drugoj osnovi u skladu s relevantnim pravom Unije i nacionalnim pravom.</w:t>
            </w:r>
          </w:p>
        </w:tc>
      </w:tr>
    </w:tbl>
    <w:p w14:paraId="7AC31E9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A78D82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90A0A0A" w14:textId="1A1F7442" w:rsidR="00AF5989" w:rsidRPr="00EC616F" w:rsidRDefault="00AF5989" w:rsidP="00AF5989">
      <w:pPr>
        <w:pStyle w:val="Normal12Italic"/>
        <w:rPr>
          <w:lang w:val="hr-HR"/>
        </w:rPr>
      </w:pPr>
      <w:r w:rsidRPr="00EC616F">
        <w:rPr>
          <w:lang w:val="hr-HR"/>
        </w:rPr>
        <w:t xml:space="preserve">Tromjesečno razdoblje odgode nije realistično za korisnike međunarodne zaštite čiji je status neočekivano ukinut za potrebe uspješnog podnošenja zahtjeva s obzirom na dobro poznate teškoće pri dobivanju potrebne dokumentacije i odluka (u pogledu pokroviteljstva, zapošljavanja, prihvata, dokazanih obiteljskih veza). </w:t>
      </w:r>
      <w:r w:rsidR="00F65531" w:rsidRPr="00EC616F">
        <w:rPr>
          <w:lang w:val="hr-HR"/>
        </w:rPr>
        <w:t>U</w:t>
      </w:r>
      <w:r w:rsidRPr="00EC616F">
        <w:rPr>
          <w:lang w:val="hr-HR"/>
        </w:rPr>
        <w:t xml:space="preserve"> preinačenoj Direktivi 2016/801 međunarodnim studentima i istraživačima odobreno je najmanje devet mjeseci za osiguravanje zaposlenja ili samozaposlenja nakon dugoočekivanog završetka studija ili istraživanja (članak 25.).</w:t>
      </w:r>
    </w:p>
    <w:p w14:paraId="11301DB8" w14:textId="77777777" w:rsidR="00AF5989" w:rsidRPr="00EC616F" w:rsidRDefault="00AF5989" w:rsidP="00AF5989">
      <w:r w:rsidRPr="00EC616F">
        <w:rPr>
          <w:rStyle w:val="HideTWBExt"/>
        </w:rPr>
        <w:t>&lt;/Amend&gt;</w:t>
      </w:r>
    </w:p>
    <w:p w14:paraId="7DF0C78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592</w:t>
      </w:r>
      <w:r w:rsidRPr="00EC616F">
        <w:rPr>
          <w:rStyle w:val="HideTWBExt"/>
          <w:b w:val="0"/>
        </w:rPr>
        <w:t>&lt;/NumAm&gt;</w:t>
      </w:r>
    </w:p>
    <w:p w14:paraId="19235BEA"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7C89D9C6" w14:textId="77777777" w:rsidR="00AF5989" w:rsidRPr="00EC616F" w:rsidRDefault="00AF5989" w:rsidP="00AF5989">
      <w:pPr>
        <w:pStyle w:val="NormalBold"/>
      </w:pPr>
      <w:r w:rsidRPr="00EC616F">
        <w:rPr>
          <w:rStyle w:val="HideTWBExt"/>
          <w:b w:val="0"/>
        </w:rPr>
        <w:t>&lt;/RepeatBlock-By&gt;</w:t>
      </w:r>
    </w:p>
    <w:p w14:paraId="4F7482D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3CCE433" w14:textId="77777777" w:rsidR="00AF5989" w:rsidRPr="00EC616F" w:rsidRDefault="00AF5989" w:rsidP="00AF5989">
      <w:pPr>
        <w:pStyle w:val="NormalBold"/>
      </w:pPr>
      <w:r w:rsidRPr="00EC616F">
        <w:rPr>
          <w:rStyle w:val="HideTWBExt"/>
          <w:b w:val="0"/>
        </w:rPr>
        <w:t>&lt;Article&gt;</w:t>
      </w:r>
      <w:r w:rsidRPr="00EC616F">
        <w:t>Članak 21.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7C459B6" w14:textId="77777777" w:rsidTr="009413C2">
        <w:trPr>
          <w:trHeight w:hRule="exact" w:val="240"/>
          <w:jc w:val="center"/>
        </w:trPr>
        <w:tc>
          <w:tcPr>
            <w:tcW w:w="9752" w:type="dxa"/>
            <w:gridSpan w:val="2"/>
          </w:tcPr>
          <w:p w14:paraId="265B4DCC" w14:textId="77777777" w:rsidR="00AF5989" w:rsidRPr="00EC616F" w:rsidRDefault="00AF5989" w:rsidP="009413C2"/>
        </w:tc>
      </w:tr>
      <w:tr w:rsidR="00AF5989" w:rsidRPr="00EC616F" w14:paraId="65730DEE" w14:textId="77777777" w:rsidTr="009413C2">
        <w:trPr>
          <w:trHeight w:val="240"/>
          <w:jc w:val="center"/>
        </w:trPr>
        <w:tc>
          <w:tcPr>
            <w:tcW w:w="4876" w:type="dxa"/>
          </w:tcPr>
          <w:p w14:paraId="62B26359" w14:textId="77777777" w:rsidR="00AF5989" w:rsidRPr="00EC616F" w:rsidRDefault="00AF5989" w:rsidP="009413C2">
            <w:pPr>
              <w:pStyle w:val="ColumnHeading"/>
            </w:pPr>
            <w:r w:rsidRPr="00EC616F">
              <w:t>Tekst koji je predložila Komisija</w:t>
            </w:r>
          </w:p>
        </w:tc>
        <w:tc>
          <w:tcPr>
            <w:tcW w:w="4876" w:type="dxa"/>
          </w:tcPr>
          <w:p w14:paraId="709A2B11" w14:textId="77777777" w:rsidR="00AF5989" w:rsidRPr="00EC616F" w:rsidRDefault="00AF5989" w:rsidP="009413C2">
            <w:pPr>
              <w:pStyle w:val="ColumnHeading"/>
            </w:pPr>
            <w:r w:rsidRPr="00EC616F">
              <w:t>Izmjena</w:t>
            </w:r>
          </w:p>
        </w:tc>
      </w:tr>
      <w:tr w:rsidR="00AF5989" w:rsidRPr="00EC616F" w14:paraId="64A99096" w14:textId="77777777" w:rsidTr="009413C2">
        <w:trPr>
          <w:jc w:val="center"/>
        </w:trPr>
        <w:tc>
          <w:tcPr>
            <w:tcW w:w="4876" w:type="dxa"/>
          </w:tcPr>
          <w:p w14:paraId="09EA4CE3" w14:textId="77777777" w:rsidR="00AF5989" w:rsidRPr="00EC616F" w:rsidRDefault="00AF5989" w:rsidP="009413C2">
            <w:pPr>
              <w:pStyle w:val="Center"/>
              <w:rPr>
                <w:b/>
                <w:i/>
                <w:lang w:val="hr-HR"/>
              </w:rPr>
            </w:pPr>
            <w:r w:rsidRPr="00EC616F">
              <w:rPr>
                <w:b/>
                <w:i/>
                <w:sz w:val="24"/>
                <w:lang w:val="hr-HR"/>
              </w:rPr>
              <w:t>Članak 21</w:t>
            </w:r>
            <w:r w:rsidRPr="00EC616F">
              <w:rPr>
                <w:sz w:val="24"/>
                <w:lang w:val="hr-HR"/>
              </w:rPr>
              <w:t>.</w:t>
            </w:r>
            <w:r w:rsidRPr="00EC616F">
              <w:rPr>
                <w:b/>
                <w:i/>
                <w:lang w:val="hr-HR"/>
              </w:rPr>
              <w:tab/>
            </w:r>
          </w:p>
        </w:tc>
        <w:tc>
          <w:tcPr>
            <w:tcW w:w="4876" w:type="dxa"/>
          </w:tcPr>
          <w:p w14:paraId="7C9469BE" w14:textId="77777777" w:rsidR="00AF5989" w:rsidRPr="00EC616F" w:rsidRDefault="00AF5989" w:rsidP="009413C2">
            <w:pPr>
              <w:pStyle w:val="Normal6"/>
              <w:rPr>
                <w:b/>
                <w:i/>
              </w:rPr>
            </w:pPr>
            <w:r w:rsidRPr="00EC616F">
              <w:rPr>
                <w:b/>
                <w:i/>
              </w:rPr>
              <w:t>Briše se</w:t>
            </w:r>
            <w:r w:rsidRPr="00EC616F">
              <w:t>.</w:t>
            </w:r>
          </w:p>
        </w:tc>
      </w:tr>
      <w:tr w:rsidR="00AF5989" w:rsidRPr="00EC616F" w14:paraId="08EE07B9" w14:textId="77777777" w:rsidTr="009413C2">
        <w:trPr>
          <w:jc w:val="center"/>
        </w:trPr>
        <w:tc>
          <w:tcPr>
            <w:tcW w:w="4876" w:type="dxa"/>
          </w:tcPr>
          <w:p w14:paraId="581CC05A" w14:textId="77777777" w:rsidR="00AF5989" w:rsidRPr="00EC616F" w:rsidRDefault="00AF5989" w:rsidP="009413C2">
            <w:pPr>
              <w:pStyle w:val="Center"/>
              <w:rPr>
                <w:b/>
                <w:i/>
                <w:lang w:val="hr-HR"/>
              </w:rPr>
            </w:pPr>
            <w:r w:rsidRPr="00EC616F">
              <w:rPr>
                <w:b/>
                <w:i/>
                <w:sz w:val="24"/>
                <w:lang w:val="hr-HR"/>
              </w:rPr>
              <w:t>Revizija statusa supsidijarne zaštite</w:t>
            </w:r>
          </w:p>
        </w:tc>
        <w:tc>
          <w:tcPr>
            <w:tcW w:w="4876" w:type="dxa"/>
          </w:tcPr>
          <w:p w14:paraId="620C322E" w14:textId="77777777" w:rsidR="00AF5989" w:rsidRPr="00EC616F" w:rsidRDefault="00AF5989" w:rsidP="009413C2">
            <w:pPr>
              <w:pStyle w:val="Normal6"/>
            </w:pPr>
          </w:p>
        </w:tc>
      </w:tr>
      <w:tr w:rsidR="00AF5989" w:rsidRPr="00EC616F" w14:paraId="04BA42B5" w14:textId="77777777" w:rsidTr="009413C2">
        <w:trPr>
          <w:jc w:val="center"/>
        </w:trPr>
        <w:tc>
          <w:tcPr>
            <w:tcW w:w="4876" w:type="dxa"/>
          </w:tcPr>
          <w:p w14:paraId="2EAB0519" w14:textId="77777777" w:rsidR="00AF5989" w:rsidRPr="00EC616F" w:rsidRDefault="00AF5989" w:rsidP="009413C2">
            <w:pPr>
              <w:pStyle w:val="Normal6"/>
              <w:rPr>
                <w:b/>
                <w:i/>
              </w:rPr>
            </w:pPr>
            <w:r w:rsidRPr="00EC616F">
              <w:rPr>
                <w:b/>
                <w:i/>
              </w:rPr>
              <w:t>Radi primjene članka 20. stavka 1., ovlašteno tijelo revidira status supsodijarne zaštite, posebice:</w:t>
            </w:r>
          </w:p>
        </w:tc>
        <w:tc>
          <w:tcPr>
            <w:tcW w:w="4876" w:type="dxa"/>
          </w:tcPr>
          <w:p w14:paraId="71EF4F18" w14:textId="77777777" w:rsidR="00AF5989" w:rsidRPr="00EC616F" w:rsidRDefault="00AF5989" w:rsidP="009413C2">
            <w:pPr>
              <w:pStyle w:val="Normal6"/>
            </w:pPr>
          </w:p>
        </w:tc>
      </w:tr>
      <w:tr w:rsidR="00AF5989" w:rsidRPr="00EC616F" w14:paraId="06FA8E6C" w14:textId="77777777" w:rsidTr="009413C2">
        <w:trPr>
          <w:jc w:val="center"/>
        </w:trPr>
        <w:tc>
          <w:tcPr>
            <w:tcW w:w="4876" w:type="dxa"/>
          </w:tcPr>
          <w:p w14:paraId="789DDE4F" w14:textId="77777777" w:rsidR="00AF5989" w:rsidRPr="00EC616F" w:rsidRDefault="00AF5989" w:rsidP="009413C2">
            <w:pPr>
              <w:pStyle w:val="Normal6"/>
              <w:rPr>
                <w:b/>
                <w:i/>
              </w:rPr>
            </w:pPr>
            <w:r w:rsidRPr="00EC616F">
              <w:rPr>
                <w:b/>
                <w:i/>
              </w:rPr>
              <w:t>(a) 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w:t>
            </w:r>
          </w:p>
        </w:tc>
        <w:tc>
          <w:tcPr>
            <w:tcW w:w="4876" w:type="dxa"/>
          </w:tcPr>
          <w:p w14:paraId="5B66849E" w14:textId="77777777" w:rsidR="00AF5989" w:rsidRPr="00EC616F" w:rsidRDefault="00AF5989" w:rsidP="009413C2">
            <w:pPr>
              <w:pStyle w:val="Normal6"/>
            </w:pPr>
          </w:p>
        </w:tc>
      </w:tr>
      <w:tr w:rsidR="00AF5989" w:rsidRPr="00EC616F" w14:paraId="64F07FB3" w14:textId="77777777" w:rsidTr="009413C2">
        <w:trPr>
          <w:jc w:val="center"/>
        </w:trPr>
        <w:tc>
          <w:tcPr>
            <w:tcW w:w="4876" w:type="dxa"/>
          </w:tcPr>
          <w:p w14:paraId="553683B9" w14:textId="77777777" w:rsidR="00AF5989" w:rsidRPr="00EC616F" w:rsidRDefault="00AF5989" w:rsidP="009413C2">
            <w:pPr>
              <w:pStyle w:val="Normal6"/>
              <w:rPr>
                <w:b/>
                <w:i/>
              </w:rPr>
            </w:pPr>
            <w:r w:rsidRPr="00EC616F">
              <w:rPr>
                <w:b/>
                <w:i/>
              </w:rPr>
              <w:t>(b) pri prvoj i drugoj reviziji boravišne dozvole koja se izdaje korisniku supsidijarne zaštite.</w:t>
            </w:r>
          </w:p>
        </w:tc>
        <w:tc>
          <w:tcPr>
            <w:tcW w:w="4876" w:type="dxa"/>
          </w:tcPr>
          <w:p w14:paraId="27683CC8" w14:textId="77777777" w:rsidR="00AF5989" w:rsidRPr="00EC616F" w:rsidRDefault="00AF5989" w:rsidP="009413C2">
            <w:pPr>
              <w:pStyle w:val="Normal6"/>
            </w:pPr>
          </w:p>
        </w:tc>
      </w:tr>
    </w:tbl>
    <w:p w14:paraId="795FD4F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C79C086"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5DBC8E5" w14:textId="77777777" w:rsidR="00AF5989" w:rsidRPr="00EC616F" w:rsidRDefault="00AF5989" w:rsidP="00AF5989">
      <w:pPr>
        <w:pStyle w:val="Normal12Italic"/>
        <w:rPr>
          <w:lang w:val="hr-HR"/>
        </w:rPr>
      </w:pPr>
      <w:r w:rsidRPr="00EC616F">
        <w:rPr>
          <w:lang w:val="hr-HR"/>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14:paraId="2BB6C88B" w14:textId="77777777" w:rsidR="00AF5989" w:rsidRPr="00EC616F" w:rsidRDefault="00AF5989" w:rsidP="00AF5989">
      <w:pPr>
        <w:pStyle w:val="Normal12Italic"/>
        <w:rPr>
          <w:lang w:val="hr-HR"/>
        </w:rPr>
      </w:pPr>
      <w:r w:rsidRPr="00EC616F">
        <w:rPr>
          <w:lang w:val="hr-HR"/>
        </w:rPr>
        <w:t>Sources:</w:t>
      </w:r>
    </w:p>
    <w:p w14:paraId="1E383DB0" w14:textId="77777777" w:rsidR="00AF5989" w:rsidRPr="00EC616F" w:rsidRDefault="00AF5989" w:rsidP="00AF5989">
      <w:pPr>
        <w:pStyle w:val="Normal12Italic"/>
        <w:rPr>
          <w:lang w:val="hr-HR"/>
        </w:rPr>
      </w:pPr>
      <w:r w:rsidRPr="00EC616F">
        <w:rPr>
          <w:lang w:val="hr-HR"/>
        </w:rPr>
        <w:t>Matthias Fekl (May 2013) “Sécuriser les parcours des ressortissants étrangers en France”, pageS 12-14</w:t>
      </w:r>
    </w:p>
    <w:p w14:paraId="6EA33D76" w14:textId="77777777" w:rsidR="00AF5989" w:rsidRPr="00EC616F" w:rsidRDefault="00AF5989" w:rsidP="00AF5989">
      <w:pPr>
        <w:pStyle w:val="Normal12Italic"/>
        <w:rPr>
          <w:lang w:val="hr-HR"/>
        </w:rPr>
      </w:pPr>
      <w:r w:rsidRPr="00EC616F">
        <w:rPr>
          <w:lang w:val="hr-HR"/>
        </w:rPr>
        <w:t>http://www.ladocumentationfrancaise.fr/var/storage/rapports-publics/134000283.pdf</w:t>
      </w:r>
    </w:p>
    <w:p w14:paraId="0779BE5F" w14:textId="77777777" w:rsidR="00AF5989" w:rsidRPr="00EC616F" w:rsidRDefault="00AF5989" w:rsidP="00AF5989">
      <w:r w:rsidRPr="00EC616F">
        <w:rPr>
          <w:rStyle w:val="HideTWBExt"/>
        </w:rPr>
        <w:t>&lt;/Amend&gt;</w:t>
      </w:r>
    </w:p>
    <w:p w14:paraId="6489089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593</w:t>
      </w:r>
      <w:r w:rsidRPr="00EC616F">
        <w:rPr>
          <w:rStyle w:val="HideTWBExt"/>
          <w:b w:val="0"/>
        </w:rPr>
        <w:t>&lt;/NumAm&gt;</w:t>
      </w:r>
    </w:p>
    <w:p w14:paraId="781A9C82"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FF30E67"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A7C63E8" w14:textId="77777777" w:rsidR="00AF5989" w:rsidRPr="00EC616F" w:rsidRDefault="00AF5989" w:rsidP="00AF5989">
      <w:r w:rsidRPr="00EC616F">
        <w:rPr>
          <w:rStyle w:val="HideTWBExt"/>
        </w:rPr>
        <w:t>&lt;/RepeatBlock-By&gt;</w:t>
      </w:r>
    </w:p>
    <w:p w14:paraId="311170A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51AB6EB" w14:textId="77777777" w:rsidR="00AF5989" w:rsidRPr="00EC616F" w:rsidRDefault="00AF5989" w:rsidP="00AF5989">
      <w:pPr>
        <w:pStyle w:val="NormalBold"/>
      </w:pPr>
      <w:r w:rsidRPr="00EC616F">
        <w:rPr>
          <w:rStyle w:val="HideTWBExt"/>
          <w:b w:val="0"/>
        </w:rPr>
        <w:t>&lt;Article&gt;</w:t>
      </w:r>
      <w:r w:rsidRPr="00EC616F">
        <w:t>Članak 21.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E65CA76" w14:textId="77777777" w:rsidTr="009413C2">
        <w:trPr>
          <w:trHeight w:hRule="exact" w:val="240"/>
          <w:jc w:val="center"/>
        </w:trPr>
        <w:tc>
          <w:tcPr>
            <w:tcW w:w="9752" w:type="dxa"/>
            <w:gridSpan w:val="2"/>
          </w:tcPr>
          <w:p w14:paraId="6CE81475" w14:textId="77777777" w:rsidR="00AF5989" w:rsidRPr="00EC616F" w:rsidRDefault="00AF5989" w:rsidP="009413C2"/>
        </w:tc>
      </w:tr>
      <w:tr w:rsidR="00AF5989" w:rsidRPr="00EC616F" w14:paraId="369BA6F2" w14:textId="77777777" w:rsidTr="009413C2">
        <w:trPr>
          <w:trHeight w:val="240"/>
          <w:jc w:val="center"/>
        </w:trPr>
        <w:tc>
          <w:tcPr>
            <w:tcW w:w="4876" w:type="dxa"/>
          </w:tcPr>
          <w:p w14:paraId="4214D161" w14:textId="77777777" w:rsidR="00AF5989" w:rsidRPr="00EC616F" w:rsidRDefault="00AF5989" w:rsidP="009413C2">
            <w:pPr>
              <w:pStyle w:val="ColumnHeading"/>
            </w:pPr>
            <w:r w:rsidRPr="00EC616F">
              <w:t>Tekst koji je predložila Komisija</w:t>
            </w:r>
          </w:p>
        </w:tc>
        <w:tc>
          <w:tcPr>
            <w:tcW w:w="4876" w:type="dxa"/>
          </w:tcPr>
          <w:p w14:paraId="33B15F24" w14:textId="77777777" w:rsidR="00AF5989" w:rsidRPr="00EC616F" w:rsidRDefault="00AF5989" w:rsidP="009413C2">
            <w:pPr>
              <w:pStyle w:val="ColumnHeading"/>
            </w:pPr>
            <w:r w:rsidRPr="00EC616F">
              <w:t>Izmjena</w:t>
            </w:r>
          </w:p>
        </w:tc>
      </w:tr>
      <w:tr w:rsidR="00AF5989" w:rsidRPr="00EC616F" w14:paraId="4C17D432" w14:textId="77777777" w:rsidTr="009413C2">
        <w:trPr>
          <w:jc w:val="center"/>
        </w:trPr>
        <w:tc>
          <w:tcPr>
            <w:tcW w:w="4876" w:type="dxa"/>
          </w:tcPr>
          <w:p w14:paraId="0C60549B" w14:textId="77777777" w:rsidR="00AF5989" w:rsidRPr="00EC616F" w:rsidRDefault="00AF5989" w:rsidP="009413C2">
            <w:pPr>
              <w:pStyle w:val="Normal6"/>
              <w:rPr>
                <w:b/>
                <w:i/>
              </w:rPr>
            </w:pPr>
            <w:r w:rsidRPr="00EC616F">
              <w:t>Radi primjene</w:t>
            </w:r>
            <w:r w:rsidRPr="00EC616F">
              <w:rPr>
                <w:b/>
                <w:i/>
              </w:rPr>
              <w:t xml:space="preserve"> članka 20</w:t>
            </w:r>
            <w:r w:rsidRPr="00EC616F">
              <w:t>.</w:t>
            </w:r>
            <w:r w:rsidRPr="00EC616F">
              <w:rPr>
                <w:b/>
                <w:i/>
              </w:rPr>
              <w:t xml:space="preserve"> stavka 1.</w:t>
            </w:r>
            <w:r w:rsidRPr="00EC616F">
              <w:t>, ovlašteno tijelo</w:t>
            </w:r>
            <w:r w:rsidRPr="00EC616F">
              <w:rPr>
                <w:b/>
                <w:i/>
              </w:rPr>
              <w:t xml:space="preserve"> revidira status supsodijarne</w:t>
            </w:r>
            <w:r w:rsidRPr="00EC616F">
              <w:t xml:space="preserve"> zaštite,</w:t>
            </w:r>
            <w:r w:rsidRPr="00EC616F">
              <w:rPr>
                <w:b/>
                <w:i/>
              </w:rPr>
              <w:t xml:space="preserve"> posebice:</w:t>
            </w:r>
          </w:p>
        </w:tc>
        <w:tc>
          <w:tcPr>
            <w:tcW w:w="4876" w:type="dxa"/>
          </w:tcPr>
          <w:p w14:paraId="669A64BF" w14:textId="5F86B345" w:rsidR="00AF5989" w:rsidRPr="00EC616F" w:rsidRDefault="00AF5989" w:rsidP="009413C2">
            <w:pPr>
              <w:pStyle w:val="Normal6"/>
              <w:rPr>
                <w:b/>
                <w:i/>
              </w:rPr>
            </w:pPr>
            <w:r w:rsidRPr="00EC616F">
              <w:t>Radi primjene</w:t>
            </w:r>
            <w:r w:rsidRPr="00EC616F">
              <w:rPr>
                <w:b/>
                <w:i/>
              </w:rPr>
              <w:t xml:space="preserve"> članka 20</w:t>
            </w:r>
            <w:r w:rsidRPr="00EC616F">
              <w:t>.</w:t>
            </w:r>
            <w:r w:rsidRPr="00EC616F">
              <w:rPr>
                <w:b/>
                <w:i/>
              </w:rPr>
              <w:t xml:space="preserve"> stavka 1. i ne dovodeći u pitanje pravo korisnika međunarodne zaštite na podnošenje žalbe na odluku ovlaštenog tijela u skladu s člancima od 14. do 17. Uredbe (EU)XXX/XXX [Uredba o postupcima]</w:t>
            </w:r>
            <w:r w:rsidRPr="00EC616F">
              <w:t>, ovlašteno tijelo</w:t>
            </w:r>
            <w:r w:rsidRPr="00EC616F">
              <w:rPr>
                <w:b/>
                <w:i/>
              </w:rPr>
              <w:t xml:space="preserve"> može, ako je </w:t>
            </w:r>
            <w:r w:rsidR="003D1D44" w:rsidRPr="00EC616F">
              <w:rPr>
                <w:b/>
                <w:i/>
              </w:rPr>
              <w:t xml:space="preserve">to </w:t>
            </w:r>
            <w:r w:rsidRPr="00EC616F">
              <w:rPr>
                <w:b/>
                <w:i/>
              </w:rPr>
              <w:t>potrebno i razmjerno i uzimajući u obzir pojedinačnu situaciju korisnika supsidijarne</w:t>
            </w:r>
            <w:r w:rsidRPr="00EC616F">
              <w:t xml:space="preserve"> zaštite,</w:t>
            </w:r>
            <w:r w:rsidRPr="00EC616F">
              <w:rPr>
                <w:b/>
                <w:i/>
              </w:rPr>
              <w:t xml:space="preserve"> revidirati status supsidijarne zaštite.</w:t>
            </w:r>
          </w:p>
        </w:tc>
      </w:tr>
    </w:tbl>
    <w:p w14:paraId="49344FB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6E2F93E" w14:textId="77777777" w:rsidR="00AF5989" w:rsidRPr="00EC616F" w:rsidRDefault="00AF5989" w:rsidP="00AF5989">
      <w:r w:rsidRPr="00EC616F">
        <w:rPr>
          <w:rStyle w:val="HideTWBExt"/>
        </w:rPr>
        <w:t>&lt;/Amend&gt;</w:t>
      </w:r>
    </w:p>
    <w:p w14:paraId="7C80B09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594</w:t>
      </w:r>
      <w:r w:rsidRPr="00EC616F">
        <w:rPr>
          <w:rStyle w:val="HideTWBExt"/>
          <w:b w:val="0"/>
        </w:rPr>
        <w:t>&lt;/NumAm&gt;</w:t>
      </w:r>
    </w:p>
    <w:p w14:paraId="70036E70"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4EB0B9F2" w14:textId="77777777" w:rsidR="00AF5989" w:rsidRPr="00EC616F" w:rsidRDefault="00AF5989" w:rsidP="00AF5989">
      <w:pPr>
        <w:pStyle w:val="NormalBold"/>
      </w:pPr>
      <w:r w:rsidRPr="00EC616F">
        <w:rPr>
          <w:rStyle w:val="HideTWBExt"/>
          <w:b w:val="0"/>
        </w:rPr>
        <w:t>&lt;/RepeatBlock-By&gt;</w:t>
      </w:r>
    </w:p>
    <w:p w14:paraId="6CDA4B1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8054FB" w14:textId="77777777" w:rsidR="00AF5989" w:rsidRPr="00EC616F" w:rsidRDefault="00AF5989" w:rsidP="00AF5989">
      <w:pPr>
        <w:pStyle w:val="NormalBold"/>
      </w:pPr>
      <w:r w:rsidRPr="00EC616F">
        <w:rPr>
          <w:rStyle w:val="HideTWBExt"/>
          <w:b w:val="0"/>
        </w:rPr>
        <w:t>&lt;Article&gt;</w:t>
      </w:r>
      <w:r w:rsidRPr="00EC616F">
        <w:t>Članak 21.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7C2ACAF" w14:textId="77777777" w:rsidTr="009413C2">
        <w:trPr>
          <w:trHeight w:hRule="exact" w:val="240"/>
          <w:jc w:val="center"/>
        </w:trPr>
        <w:tc>
          <w:tcPr>
            <w:tcW w:w="9752" w:type="dxa"/>
            <w:gridSpan w:val="2"/>
          </w:tcPr>
          <w:p w14:paraId="0F48D291" w14:textId="77777777" w:rsidR="00AF5989" w:rsidRPr="00EC616F" w:rsidRDefault="00AF5989" w:rsidP="009413C2"/>
        </w:tc>
      </w:tr>
      <w:tr w:rsidR="00AF5989" w:rsidRPr="00EC616F" w14:paraId="70653D35" w14:textId="77777777" w:rsidTr="009413C2">
        <w:trPr>
          <w:trHeight w:val="240"/>
          <w:jc w:val="center"/>
        </w:trPr>
        <w:tc>
          <w:tcPr>
            <w:tcW w:w="4876" w:type="dxa"/>
          </w:tcPr>
          <w:p w14:paraId="0267B5A1" w14:textId="77777777" w:rsidR="00AF5989" w:rsidRPr="00EC616F" w:rsidRDefault="00AF5989" w:rsidP="009413C2">
            <w:pPr>
              <w:pStyle w:val="ColumnHeading"/>
            </w:pPr>
            <w:r w:rsidRPr="00EC616F">
              <w:t>Tekst koji je predložila Komisija</w:t>
            </w:r>
          </w:p>
        </w:tc>
        <w:tc>
          <w:tcPr>
            <w:tcW w:w="4876" w:type="dxa"/>
          </w:tcPr>
          <w:p w14:paraId="5FAFA54C" w14:textId="77777777" w:rsidR="00AF5989" w:rsidRPr="00EC616F" w:rsidRDefault="00AF5989" w:rsidP="009413C2">
            <w:pPr>
              <w:pStyle w:val="ColumnHeading"/>
            </w:pPr>
            <w:r w:rsidRPr="00EC616F">
              <w:t>Izmjena</w:t>
            </w:r>
          </w:p>
        </w:tc>
      </w:tr>
      <w:tr w:rsidR="00AF5989" w:rsidRPr="00EC616F" w14:paraId="096A700B" w14:textId="77777777" w:rsidTr="009413C2">
        <w:trPr>
          <w:jc w:val="center"/>
        </w:trPr>
        <w:tc>
          <w:tcPr>
            <w:tcW w:w="4876" w:type="dxa"/>
          </w:tcPr>
          <w:p w14:paraId="76EA20F9" w14:textId="77777777" w:rsidR="00AF5989" w:rsidRPr="00EC616F" w:rsidRDefault="00AF5989" w:rsidP="009413C2">
            <w:pPr>
              <w:pStyle w:val="Normal6"/>
              <w:rPr>
                <w:b/>
                <w:i/>
              </w:rPr>
            </w:pPr>
            <w:r w:rsidRPr="00EC616F">
              <w:t>Radi primjene članka 20. stavka 1., ovlašteno tijelo</w:t>
            </w:r>
            <w:r w:rsidRPr="00EC616F">
              <w:rPr>
                <w:b/>
                <w:i/>
              </w:rPr>
              <w:t xml:space="preserve"> revidira</w:t>
            </w:r>
            <w:r w:rsidRPr="00EC616F">
              <w:t xml:space="preserve"> status</w:t>
            </w:r>
            <w:r w:rsidRPr="00EC616F">
              <w:rPr>
                <w:b/>
                <w:i/>
              </w:rPr>
              <w:t xml:space="preserve"> supsodijarne</w:t>
            </w:r>
            <w:r w:rsidRPr="00EC616F">
              <w:t xml:space="preserve"> zaštite, posebice</w:t>
            </w:r>
            <w:r w:rsidRPr="00EC616F">
              <w:rPr>
                <w:b/>
                <w:i/>
              </w:rPr>
              <w:t>:</w:t>
            </w:r>
          </w:p>
        </w:tc>
        <w:tc>
          <w:tcPr>
            <w:tcW w:w="4876" w:type="dxa"/>
          </w:tcPr>
          <w:p w14:paraId="0EFFE114" w14:textId="77777777" w:rsidR="00AF5989" w:rsidRPr="00EC616F" w:rsidRDefault="00AF5989" w:rsidP="009413C2">
            <w:pPr>
              <w:pStyle w:val="Normal6"/>
              <w:rPr>
                <w:b/>
                <w:i/>
              </w:rPr>
            </w:pPr>
            <w:r w:rsidRPr="00EC616F">
              <w:t>Radi primjene članka 20. stavka 1., ovlašteno tijelo</w:t>
            </w:r>
            <w:r w:rsidRPr="00EC616F">
              <w:rPr>
                <w:b/>
                <w:i/>
              </w:rPr>
              <w:t xml:space="preserve"> može revidirati</w:t>
            </w:r>
            <w:r w:rsidRPr="00EC616F">
              <w:t xml:space="preserve"> status</w:t>
            </w:r>
            <w:r w:rsidRPr="00EC616F">
              <w:rPr>
                <w:b/>
                <w:i/>
              </w:rPr>
              <w:t xml:space="preserve"> supsidijarne</w:t>
            </w:r>
            <w:r w:rsidRPr="00EC616F">
              <w:t xml:space="preserve"> zaštite, posebice</w:t>
            </w:r>
            <w:r w:rsidRPr="00EC616F">
              <w:rPr>
                <w:b/>
                <w:i/>
              </w:rPr>
              <w:t xml:space="preserve"> 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w:t>
            </w:r>
          </w:p>
        </w:tc>
      </w:tr>
    </w:tbl>
    <w:p w14:paraId="53591D2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1CC1369E" w14:textId="77777777" w:rsidR="00AF5989" w:rsidRPr="00EC616F" w:rsidRDefault="00AF5989" w:rsidP="00AF5989">
      <w:r w:rsidRPr="00EC616F">
        <w:rPr>
          <w:rStyle w:val="HideTWBExt"/>
        </w:rPr>
        <w:t>&lt;/Amend&gt;</w:t>
      </w:r>
    </w:p>
    <w:p w14:paraId="3B591B1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595</w:t>
      </w:r>
      <w:r w:rsidRPr="00EC616F">
        <w:rPr>
          <w:rStyle w:val="HideTWBExt"/>
          <w:b w:val="0"/>
        </w:rPr>
        <w:t>&lt;/NumAm&gt;</w:t>
      </w:r>
    </w:p>
    <w:p w14:paraId="6472584A"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11B1FB88" w14:textId="77777777" w:rsidR="00AF5989" w:rsidRPr="00EC616F" w:rsidRDefault="00AF5989" w:rsidP="00AF5989">
      <w:pPr>
        <w:pStyle w:val="NormalBold"/>
      </w:pPr>
      <w:r w:rsidRPr="00EC616F">
        <w:rPr>
          <w:rStyle w:val="HideTWBExt"/>
          <w:b w:val="0"/>
        </w:rPr>
        <w:t>&lt;/RepeatBlock-By&gt;</w:t>
      </w:r>
    </w:p>
    <w:p w14:paraId="740B526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165ADAE" w14:textId="77777777" w:rsidR="00AF5989" w:rsidRPr="00EC616F" w:rsidRDefault="00AF5989" w:rsidP="00AF5989">
      <w:pPr>
        <w:pStyle w:val="NormalBold"/>
      </w:pPr>
      <w:r w:rsidRPr="00EC616F">
        <w:rPr>
          <w:rStyle w:val="HideTWBExt"/>
          <w:b w:val="0"/>
        </w:rPr>
        <w:t>&lt;Article&gt;</w:t>
      </w:r>
      <w:r w:rsidRPr="00EC616F">
        <w:t>Članak 21.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288E66C" w14:textId="77777777" w:rsidTr="009413C2">
        <w:trPr>
          <w:trHeight w:hRule="exact" w:val="240"/>
          <w:jc w:val="center"/>
        </w:trPr>
        <w:tc>
          <w:tcPr>
            <w:tcW w:w="9752" w:type="dxa"/>
            <w:gridSpan w:val="2"/>
          </w:tcPr>
          <w:p w14:paraId="64C4F21B" w14:textId="77777777" w:rsidR="00AF5989" w:rsidRPr="00EC616F" w:rsidRDefault="00AF5989" w:rsidP="009413C2"/>
        </w:tc>
      </w:tr>
      <w:tr w:rsidR="00AF5989" w:rsidRPr="00EC616F" w14:paraId="4D89F739" w14:textId="77777777" w:rsidTr="009413C2">
        <w:trPr>
          <w:trHeight w:val="240"/>
          <w:jc w:val="center"/>
        </w:trPr>
        <w:tc>
          <w:tcPr>
            <w:tcW w:w="4876" w:type="dxa"/>
          </w:tcPr>
          <w:p w14:paraId="08FCBDAA" w14:textId="77777777" w:rsidR="00AF5989" w:rsidRPr="00EC616F" w:rsidRDefault="00AF5989" w:rsidP="009413C2">
            <w:pPr>
              <w:pStyle w:val="ColumnHeading"/>
            </w:pPr>
            <w:r w:rsidRPr="00EC616F">
              <w:t>Tekst koji je predložila Komisija</w:t>
            </w:r>
          </w:p>
        </w:tc>
        <w:tc>
          <w:tcPr>
            <w:tcW w:w="4876" w:type="dxa"/>
          </w:tcPr>
          <w:p w14:paraId="6304E31F" w14:textId="77777777" w:rsidR="00AF5989" w:rsidRPr="00EC616F" w:rsidRDefault="00AF5989" w:rsidP="009413C2">
            <w:pPr>
              <w:pStyle w:val="ColumnHeading"/>
            </w:pPr>
            <w:r w:rsidRPr="00EC616F">
              <w:t>Izmjena</w:t>
            </w:r>
          </w:p>
        </w:tc>
      </w:tr>
      <w:tr w:rsidR="00AF5989" w:rsidRPr="00EC616F" w14:paraId="630A0D26" w14:textId="77777777" w:rsidTr="009413C2">
        <w:trPr>
          <w:jc w:val="center"/>
        </w:trPr>
        <w:tc>
          <w:tcPr>
            <w:tcW w:w="4876" w:type="dxa"/>
          </w:tcPr>
          <w:p w14:paraId="40DE332D" w14:textId="77777777" w:rsidR="00AF5989" w:rsidRPr="00EC616F" w:rsidRDefault="00AF5989" w:rsidP="009413C2">
            <w:pPr>
              <w:pStyle w:val="Normal6"/>
              <w:rPr>
                <w:b/>
                <w:i/>
              </w:rPr>
            </w:pPr>
            <w:r w:rsidRPr="00EC616F">
              <w:rPr>
                <w:b/>
                <w:i/>
              </w:rPr>
              <w:t>Radi primjene članka 20. stavka 1., ovlašteno tijelo revidira</w:t>
            </w:r>
            <w:r w:rsidRPr="00EC616F">
              <w:t xml:space="preserve"> status</w:t>
            </w:r>
            <w:r w:rsidRPr="00EC616F">
              <w:rPr>
                <w:b/>
                <w:i/>
              </w:rPr>
              <w:t xml:space="preserve"> supsodijarne</w:t>
            </w:r>
            <w:r w:rsidRPr="00EC616F">
              <w:t xml:space="preserve"> zaštite</w:t>
            </w:r>
            <w:r w:rsidRPr="00EC616F">
              <w:rPr>
                <w:b/>
                <w:i/>
              </w:rPr>
              <w:t>,</w:t>
            </w:r>
            <w:r w:rsidRPr="00EC616F">
              <w:t xml:space="preserve"> posebice:</w:t>
            </w:r>
          </w:p>
        </w:tc>
        <w:tc>
          <w:tcPr>
            <w:tcW w:w="4876" w:type="dxa"/>
          </w:tcPr>
          <w:p w14:paraId="275E2DA6" w14:textId="77777777" w:rsidR="00AF5989" w:rsidRPr="00EC616F" w:rsidRDefault="00AF5989" w:rsidP="009413C2">
            <w:pPr>
              <w:pStyle w:val="Normal6"/>
              <w:rPr>
                <w:b/>
                <w:i/>
              </w:rPr>
            </w:pPr>
            <w:r w:rsidRPr="00EC616F">
              <w:rPr>
                <w:b/>
                <w:i/>
              </w:rPr>
              <w:t>Ovlaštena tijela države članice mogu revidirati</w:t>
            </w:r>
            <w:r w:rsidRPr="00EC616F">
              <w:t xml:space="preserve"> status</w:t>
            </w:r>
            <w:r w:rsidRPr="00EC616F">
              <w:rPr>
                <w:b/>
                <w:i/>
              </w:rPr>
              <w:t xml:space="preserve"> supsidijarne</w:t>
            </w:r>
            <w:r w:rsidRPr="00EC616F">
              <w:t xml:space="preserve"> zaštite</w:t>
            </w:r>
            <w:r w:rsidRPr="00EC616F">
              <w:rPr>
                <w:b/>
                <w:i/>
              </w:rPr>
              <w:t xml:space="preserve"> u bilo kojem trenutku kada imaju opravdane razloge za razmatranje primjenjivosti članka 20. stavka 1. Ovlaštena tijela preispituju status supsidijarne zaštite</w:t>
            </w:r>
            <w:r w:rsidRPr="00EC616F">
              <w:t xml:space="preserve"> posebice:</w:t>
            </w:r>
          </w:p>
        </w:tc>
      </w:tr>
    </w:tbl>
    <w:p w14:paraId="13A74E7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479CEA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FFA731B" w14:textId="77777777" w:rsidR="00AF5989" w:rsidRPr="00EC616F" w:rsidRDefault="00AF5989" w:rsidP="00AF5989">
      <w:pPr>
        <w:pStyle w:val="Normal12Italic"/>
        <w:rPr>
          <w:lang w:val="hr-HR"/>
        </w:rPr>
      </w:pPr>
      <w:r w:rsidRPr="00EC616F">
        <w:rPr>
          <w:lang w:val="hr-HR"/>
        </w:rPr>
        <w:t>Radi primjene članka 20. stavka 1., ovlaštena tijela država članica moraju u bilo kojem trenutku imati mogućnost revidiranja statusa supsidijarne zaštite, čak i kada članak 21. stavak 1. točke (a) i (b) nije primjenjiv u dotičnom trenutku.</w:t>
      </w:r>
    </w:p>
    <w:p w14:paraId="661E8562" w14:textId="77777777" w:rsidR="00AF5989" w:rsidRPr="00EC616F" w:rsidRDefault="00AF5989" w:rsidP="00AF5989">
      <w:r w:rsidRPr="00EC616F">
        <w:rPr>
          <w:rStyle w:val="HideTWBExt"/>
        </w:rPr>
        <w:t>&lt;/Amend&gt;</w:t>
      </w:r>
    </w:p>
    <w:p w14:paraId="3BEFF1B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596</w:t>
      </w:r>
      <w:r w:rsidRPr="00EC616F">
        <w:rPr>
          <w:rStyle w:val="HideTWBExt"/>
          <w:b w:val="0"/>
        </w:rPr>
        <w:t>&lt;/NumAm&gt;</w:t>
      </w:r>
    </w:p>
    <w:p w14:paraId="7F19EA80"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József Nagy</w:t>
      </w:r>
      <w:r w:rsidRPr="00EC616F">
        <w:rPr>
          <w:rStyle w:val="HideTWBExt"/>
          <w:b w:val="0"/>
        </w:rPr>
        <w:t>&lt;/Members&gt;</w:t>
      </w:r>
    </w:p>
    <w:p w14:paraId="20462098" w14:textId="77777777" w:rsidR="00AF5989" w:rsidRPr="00EC616F" w:rsidRDefault="00AF5989" w:rsidP="00AF5989">
      <w:pPr>
        <w:pStyle w:val="NormalBold"/>
      </w:pPr>
      <w:r w:rsidRPr="00EC616F">
        <w:rPr>
          <w:rStyle w:val="HideTWBExt"/>
          <w:b w:val="0"/>
        </w:rPr>
        <w:t>&lt;/RepeatBlock-By&gt;</w:t>
      </w:r>
    </w:p>
    <w:p w14:paraId="3D5D36D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C0EBFB6" w14:textId="77777777" w:rsidR="00AF5989" w:rsidRPr="00EC616F" w:rsidRDefault="00AF5989" w:rsidP="00AF5989">
      <w:pPr>
        <w:pStyle w:val="NormalBold"/>
      </w:pPr>
      <w:r w:rsidRPr="00EC616F">
        <w:rPr>
          <w:rStyle w:val="HideTWBExt"/>
          <w:b w:val="0"/>
        </w:rPr>
        <w:t>&lt;Article&gt;</w:t>
      </w:r>
      <w:r w:rsidRPr="00EC616F">
        <w:t>Članak 21.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6A59D50" w14:textId="77777777" w:rsidTr="009413C2">
        <w:trPr>
          <w:trHeight w:hRule="exact" w:val="240"/>
          <w:jc w:val="center"/>
        </w:trPr>
        <w:tc>
          <w:tcPr>
            <w:tcW w:w="9752" w:type="dxa"/>
            <w:gridSpan w:val="2"/>
          </w:tcPr>
          <w:p w14:paraId="1CDD7386" w14:textId="77777777" w:rsidR="00AF5989" w:rsidRPr="00EC616F" w:rsidRDefault="00AF5989" w:rsidP="009413C2"/>
        </w:tc>
      </w:tr>
      <w:tr w:rsidR="00AF5989" w:rsidRPr="00EC616F" w14:paraId="4C925D93" w14:textId="77777777" w:rsidTr="009413C2">
        <w:trPr>
          <w:trHeight w:val="240"/>
          <w:jc w:val="center"/>
        </w:trPr>
        <w:tc>
          <w:tcPr>
            <w:tcW w:w="4876" w:type="dxa"/>
          </w:tcPr>
          <w:p w14:paraId="4A910AC3" w14:textId="77777777" w:rsidR="00AF5989" w:rsidRPr="00EC616F" w:rsidRDefault="00AF5989" w:rsidP="009413C2">
            <w:pPr>
              <w:pStyle w:val="ColumnHeading"/>
            </w:pPr>
            <w:r w:rsidRPr="00EC616F">
              <w:t>Tekst koji je predložila Komisija</w:t>
            </w:r>
          </w:p>
        </w:tc>
        <w:tc>
          <w:tcPr>
            <w:tcW w:w="4876" w:type="dxa"/>
          </w:tcPr>
          <w:p w14:paraId="3956A8B1" w14:textId="77777777" w:rsidR="00AF5989" w:rsidRPr="00EC616F" w:rsidRDefault="00AF5989" w:rsidP="009413C2">
            <w:pPr>
              <w:pStyle w:val="ColumnHeading"/>
            </w:pPr>
            <w:r w:rsidRPr="00EC616F">
              <w:t>Izmjena</w:t>
            </w:r>
          </w:p>
        </w:tc>
      </w:tr>
      <w:tr w:rsidR="00AF5989" w:rsidRPr="00EC616F" w14:paraId="6B0937B6" w14:textId="77777777" w:rsidTr="009413C2">
        <w:trPr>
          <w:jc w:val="center"/>
        </w:trPr>
        <w:tc>
          <w:tcPr>
            <w:tcW w:w="4876" w:type="dxa"/>
          </w:tcPr>
          <w:p w14:paraId="261CB0FD" w14:textId="77777777" w:rsidR="00AF5989" w:rsidRPr="00EC616F" w:rsidRDefault="00AF5989" w:rsidP="009413C2">
            <w:pPr>
              <w:pStyle w:val="Normal6"/>
              <w:rPr>
                <w:b/>
                <w:i/>
              </w:rPr>
            </w:pPr>
            <w:r w:rsidRPr="00EC616F">
              <w:t>Radi primjene</w:t>
            </w:r>
            <w:r w:rsidRPr="00EC616F">
              <w:rPr>
                <w:b/>
                <w:i/>
              </w:rPr>
              <w:t xml:space="preserve"> članka 20</w:t>
            </w:r>
            <w:r w:rsidRPr="00EC616F">
              <w:t>.</w:t>
            </w:r>
            <w:r w:rsidRPr="00EC616F">
              <w:rPr>
                <w:b/>
                <w:i/>
              </w:rPr>
              <w:t xml:space="preserve"> stavka 1.</w:t>
            </w:r>
            <w:r w:rsidRPr="00EC616F">
              <w:t>, ovlašteno tijelo revidira status</w:t>
            </w:r>
            <w:r w:rsidRPr="00EC616F">
              <w:rPr>
                <w:b/>
                <w:i/>
              </w:rPr>
              <w:t xml:space="preserve"> supsodijarne</w:t>
            </w:r>
            <w:r w:rsidRPr="00EC616F">
              <w:t xml:space="preserve"> zaštite, posebice:</w:t>
            </w:r>
          </w:p>
        </w:tc>
        <w:tc>
          <w:tcPr>
            <w:tcW w:w="4876" w:type="dxa"/>
          </w:tcPr>
          <w:p w14:paraId="35BE928F" w14:textId="77777777" w:rsidR="00AF5989" w:rsidRPr="00EC616F" w:rsidRDefault="00AF5989" w:rsidP="009413C2">
            <w:pPr>
              <w:pStyle w:val="Normal6"/>
              <w:rPr>
                <w:b/>
                <w:i/>
              </w:rPr>
            </w:pPr>
            <w:r w:rsidRPr="00EC616F">
              <w:t>Radi primjene</w:t>
            </w:r>
            <w:r w:rsidRPr="00EC616F">
              <w:rPr>
                <w:b/>
                <w:i/>
              </w:rPr>
              <w:t xml:space="preserve"> članka 20</w:t>
            </w:r>
            <w:r w:rsidRPr="00EC616F">
              <w:t>.</w:t>
            </w:r>
            <w:r w:rsidRPr="00EC616F">
              <w:rPr>
                <w:b/>
                <w:i/>
              </w:rPr>
              <w:t xml:space="preserve"> stavka 1.</w:t>
            </w:r>
            <w:r w:rsidRPr="00EC616F">
              <w:t>, ovlašteno tijelo revidira status</w:t>
            </w:r>
            <w:r w:rsidRPr="00EC616F">
              <w:rPr>
                <w:b/>
                <w:i/>
              </w:rPr>
              <w:t xml:space="preserve"> supsidijarne</w:t>
            </w:r>
            <w:r w:rsidRPr="00EC616F">
              <w:t xml:space="preserve"> zaštite, posebice</w:t>
            </w:r>
            <w:r w:rsidRPr="00EC616F">
              <w:rPr>
                <w:b/>
                <w:i/>
              </w:rPr>
              <w:t xml:space="preserve"> kada</w:t>
            </w:r>
            <w:r w:rsidRPr="00EC616F">
              <w:t>:</w:t>
            </w:r>
          </w:p>
        </w:tc>
      </w:tr>
    </w:tbl>
    <w:p w14:paraId="5BAB310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185F4AC" w14:textId="77777777" w:rsidR="00AF5989" w:rsidRPr="00EC616F" w:rsidRDefault="00AF5989" w:rsidP="00AF5989">
      <w:r w:rsidRPr="00EC616F">
        <w:rPr>
          <w:rStyle w:val="HideTWBExt"/>
        </w:rPr>
        <w:t>&lt;/Amend&gt;</w:t>
      </w:r>
    </w:p>
    <w:p w14:paraId="1B085DB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597</w:t>
      </w:r>
      <w:r w:rsidRPr="00EC616F">
        <w:rPr>
          <w:rStyle w:val="HideTWBExt"/>
          <w:b w:val="0"/>
        </w:rPr>
        <w:t>&lt;/NumAm&gt;</w:t>
      </w:r>
    </w:p>
    <w:p w14:paraId="2B0069FC"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49EEB1FA" w14:textId="77777777" w:rsidR="00AF5989" w:rsidRPr="00EC616F" w:rsidRDefault="00AF5989" w:rsidP="00AF5989">
      <w:pPr>
        <w:pStyle w:val="NormalBold"/>
      </w:pPr>
      <w:r w:rsidRPr="00EC616F">
        <w:rPr>
          <w:rStyle w:val="HideTWBExt"/>
          <w:b w:val="0"/>
        </w:rPr>
        <w:t>&lt;/RepeatBlock-By&gt;</w:t>
      </w:r>
    </w:p>
    <w:p w14:paraId="652E9DF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86EAD8D" w14:textId="77777777" w:rsidR="00AF5989" w:rsidRPr="00EC616F" w:rsidRDefault="00AF5989" w:rsidP="00AF5989">
      <w:pPr>
        <w:pStyle w:val="NormalBold"/>
      </w:pPr>
      <w:r w:rsidRPr="00EC616F">
        <w:rPr>
          <w:rStyle w:val="HideTWBExt"/>
          <w:b w:val="0"/>
        </w:rPr>
        <w:t>&lt;Article&gt;</w:t>
      </w:r>
      <w:r w:rsidRPr="00EC616F">
        <w:t>Članak 21.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6BE98B7" w14:textId="77777777" w:rsidTr="009413C2">
        <w:trPr>
          <w:trHeight w:hRule="exact" w:val="240"/>
          <w:jc w:val="center"/>
        </w:trPr>
        <w:tc>
          <w:tcPr>
            <w:tcW w:w="9752" w:type="dxa"/>
            <w:gridSpan w:val="2"/>
          </w:tcPr>
          <w:p w14:paraId="5904C320" w14:textId="77777777" w:rsidR="00AF5989" w:rsidRPr="00EC616F" w:rsidRDefault="00AF5989" w:rsidP="009413C2"/>
        </w:tc>
      </w:tr>
      <w:tr w:rsidR="00AF5989" w:rsidRPr="00EC616F" w14:paraId="6E99BE84" w14:textId="77777777" w:rsidTr="009413C2">
        <w:trPr>
          <w:trHeight w:val="240"/>
          <w:jc w:val="center"/>
        </w:trPr>
        <w:tc>
          <w:tcPr>
            <w:tcW w:w="4876" w:type="dxa"/>
          </w:tcPr>
          <w:p w14:paraId="78F56225" w14:textId="77777777" w:rsidR="00AF5989" w:rsidRPr="00EC616F" w:rsidRDefault="00AF5989" w:rsidP="009413C2">
            <w:pPr>
              <w:pStyle w:val="ColumnHeading"/>
            </w:pPr>
            <w:r w:rsidRPr="00EC616F">
              <w:t>Tekst koji je predložila Komisija</w:t>
            </w:r>
          </w:p>
        </w:tc>
        <w:tc>
          <w:tcPr>
            <w:tcW w:w="4876" w:type="dxa"/>
          </w:tcPr>
          <w:p w14:paraId="78C31216" w14:textId="77777777" w:rsidR="00AF5989" w:rsidRPr="00EC616F" w:rsidRDefault="00AF5989" w:rsidP="009413C2">
            <w:pPr>
              <w:pStyle w:val="ColumnHeading"/>
            </w:pPr>
            <w:r w:rsidRPr="00EC616F">
              <w:t>Izmjena</w:t>
            </w:r>
          </w:p>
        </w:tc>
      </w:tr>
      <w:tr w:rsidR="00AF5989" w:rsidRPr="00EC616F" w14:paraId="6DD1C443" w14:textId="77777777" w:rsidTr="009413C2">
        <w:trPr>
          <w:jc w:val="center"/>
        </w:trPr>
        <w:tc>
          <w:tcPr>
            <w:tcW w:w="4876" w:type="dxa"/>
          </w:tcPr>
          <w:p w14:paraId="1B2EB6C8" w14:textId="77777777" w:rsidR="00AF5989" w:rsidRPr="00EC616F" w:rsidRDefault="00AF5989" w:rsidP="009413C2">
            <w:pPr>
              <w:pStyle w:val="Normal6"/>
              <w:rPr>
                <w:b/>
                <w:i/>
              </w:rPr>
            </w:pPr>
            <w:r w:rsidRPr="00EC616F">
              <w:t>Radi primjene</w:t>
            </w:r>
            <w:r w:rsidRPr="00EC616F">
              <w:rPr>
                <w:b/>
                <w:i/>
              </w:rPr>
              <w:t xml:space="preserve"> članka 20</w:t>
            </w:r>
            <w:r w:rsidRPr="00EC616F">
              <w:t>.</w:t>
            </w:r>
            <w:r w:rsidRPr="00EC616F">
              <w:rPr>
                <w:b/>
                <w:i/>
              </w:rPr>
              <w:t xml:space="preserve"> stavka 1.</w:t>
            </w:r>
            <w:r w:rsidRPr="00EC616F">
              <w:t>, ovlašteno tijelo</w:t>
            </w:r>
            <w:r w:rsidRPr="00EC616F">
              <w:rPr>
                <w:b/>
                <w:i/>
              </w:rPr>
              <w:t xml:space="preserve"> revidira</w:t>
            </w:r>
            <w:r w:rsidRPr="00EC616F">
              <w:t xml:space="preserve"> status</w:t>
            </w:r>
            <w:r w:rsidRPr="00EC616F">
              <w:rPr>
                <w:b/>
                <w:i/>
              </w:rPr>
              <w:t xml:space="preserve"> supsodijarne</w:t>
            </w:r>
            <w:r w:rsidRPr="00EC616F">
              <w:t xml:space="preserve"> zaštite, posebice:</w:t>
            </w:r>
          </w:p>
        </w:tc>
        <w:tc>
          <w:tcPr>
            <w:tcW w:w="4876" w:type="dxa"/>
          </w:tcPr>
          <w:p w14:paraId="6A26CEA0" w14:textId="77777777" w:rsidR="00AF5989" w:rsidRPr="00EC616F" w:rsidRDefault="00AF5989" w:rsidP="009413C2">
            <w:pPr>
              <w:pStyle w:val="Normal6"/>
              <w:rPr>
                <w:b/>
                <w:i/>
              </w:rPr>
            </w:pPr>
            <w:r w:rsidRPr="00EC616F">
              <w:t>Radi primjene</w:t>
            </w:r>
            <w:r w:rsidRPr="00EC616F">
              <w:rPr>
                <w:b/>
                <w:i/>
              </w:rPr>
              <w:t xml:space="preserve"> članka 20</w:t>
            </w:r>
            <w:r w:rsidRPr="00EC616F">
              <w:t>.</w:t>
            </w:r>
            <w:r w:rsidRPr="00EC616F">
              <w:rPr>
                <w:b/>
                <w:i/>
              </w:rPr>
              <w:t xml:space="preserve"> stavka 1.</w:t>
            </w:r>
            <w:r w:rsidRPr="00EC616F">
              <w:t>, ovlašteno tijelo</w:t>
            </w:r>
            <w:r w:rsidRPr="00EC616F">
              <w:rPr>
                <w:b/>
                <w:i/>
              </w:rPr>
              <w:t xml:space="preserve"> može revidirati</w:t>
            </w:r>
            <w:r w:rsidRPr="00EC616F">
              <w:t xml:space="preserve"> status</w:t>
            </w:r>
            <w:r w:rsidRPr="00EC616F">
              <w:rPr>
                <w:b/>
                <w:i/>
              </w:rPr>
              <w:t xml:space="preserve"> supsidijarne</w:t>
            </w:r>
            <w:r w:rsidRPr="00EC616F">
              <w:t xml:space="preserve"> zaštite, posebice:</w:t>
            </w:r>
          </w:p>
        </w:tc>
      </w:tr>
    </w:tbl>
    <w:p w14:paraId="23632D0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EC28A82" w14:textId="77777777" w:rsidR="00AF5989" w:rsidRPr="00EC616F" w:rsidRDefault="00AF5989" w:rsidP="00AF5989">
      <w:r w:rsidRPr="00EC616F">
        <w:rPr>
          <w:rStyle w:val="HideTWBExt"/>
        </w:rPr>
        <w:t>&lt;/Amend&gt;</w:t>
      </w:r>
    </w:p>
    <w:p w14:paraId="78485C7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598</w:t>
      </w:r>
      <w:r w:rsidRPr="00EC616F">
        <w:rPr>
          <w:rStyle w:val="HideTWBExt"/>
          <w:b w:val="0"/>
        </w:rPr>
        <w:t>&lt;/NumAm&gt;</w:t>
      </w:r>
    </w:p>
    <w:p w14:paraId="0B1026C3"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05ABBF1D" w14:textId="77777777" w:rsidR="00AF5989" w:rsidRPr="00EC616F" w:rsidRDefault="00AF5989" w:rsidP="00AF5989">
      <w:pPr>
        <w:pStyle w:val="NormalBold"/>
      </w:pPr>
      <w:r w:rsidRPr="00EC616F">
        <w:rPr>
          <w:rStyle w:val="HideTWBExt"/>
          <w:b w:val="0"/>
        </w:rPr>
        <w:t>&lt;/RepeatBlock-By&gt;</w:t>
      </w:r>
    </w:p>
    <w:p w14:paraId="28CF7ED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B411C79" w14:textId="77777777" w:rsidR="00AF5989" w:rsidRPr="00EC616F" w:rsidRDefault="00AF5989" w:rsidP="00AF5989">
      <w:pPr>
        <w:pStyle w:val="NormalBold"/>
      </w:pPr>
      <w:r w:rsidRPr="00EC616F">
        <w:rPr>
          <w:rStyle w:val="HideTWBExt"/>
          <w:b w:val="0"/>
        </w:rPr>
        <w:t>&lt;Article&gt;</w:t>
      </w:r>
      <w:r w:rsidRPr="00EC616F">
        <w:t>Članak 21. – stavak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C53D972" w14:textId="77777777" w:rsidTr="009413C2">
        <w:trPr>
          <w:trHeight w:hRule="exact" w:val="240"/>
          <w:jc w:val="center"/>
        </w:trPr>
        <w:tc>
          <w:tcPr>
            <w:tcW w:w="9752" w:type="dxa"/>
            <w:gridSpan w:val="2"/>
          </w:tcPr>
          <w:p w14:paraId="4BEE3429" w14:textId="77777777" w:rsidR="00AF5989" w:rsidRPr="00EC616F" w:rsidRDefault="00AF5989" w:rsidP="009413C2"/>
        </w:tc>
      </w:tr>
      <w:tr w:rsidR="00AF5989" w:rsidRPr="00EC616F" w14:paraId="34F0B021" w14:textId="77777777" w:rsidTr="009413C2">
        <w:trPr>
          <w:trHeight w:val="240"/>
          <w:jc w:val="center"/>
        </w:trPr>
        <w:tc>
          <w:tcPr>
            <w:tcW w:w="4876" w:type="dxa"/>
          </w:tcPr>
          <w:p w14:paraId="07C9A802" w14:textId="77777777" w:rsidR="00AF5989" w:rsidRPr="00EC616F" w:rsidRDefault="00AF5989" w:rsidP="009413C2">
            <w:pPr>
              <w:pStyle w:val="ColumnHeading"/>
            </w:pPr>
            <w:r w:rsidRPr="00EC616F">
              <w:t>Tekst koji je predložila Komisija</w:t>
            </w:r>
          </w:p>
        </w:tc>
        <w:tc>
          <w:tcPr>
            <w:tcW w:w="4876" w:type="dxa"/>
          </w:tcPr>
          <w:p w14:paraId="5E3F140A" w14:textId="77777777" w:rsidR="00AF5989" w:rsidRPr="00EC616F" w:rsidRDefault="00AF5989" w:rsidP="009413C2">
            <w:pPr>
              <w:pStyle w:val="ColumnHeading"/>
            </w:pPr>
            <w:r w:rsidRPr="00EC616F">
              <w:t>Izmjena</w:t>
            </w:r>
          </w:p>
        </w:tc>
      </w:tr>
      <w:tr w:rsidR="00AF5989" w:rsidRPr="00EC616F" w14:paraId="05DBD975" w14:textId="77777777" w:rsidTr="009413C2">
        <w:trPr>
          <w:jc w:val="center"/>
        </w:trPr>
        <w:tc>
          <w:tcPr>
            <w:tcW w:w="4876" w:type="dxa"/>
          </w:tcPr>
          <w:p w14:paraId="10A1BC6E" w14:textId="77777777" w:rsidR="00AF5989" w:rsidRPr="00EC616F" w:rsidRDefault="00AF5989" w:rsidP="009413C2">
            <w:pPr>
              <w:pStyle w:val="Normal6"/>
              <w:rPr>
                <w:b/>
                <w:i/>
              </w:rPr>
            </w:pPr>
            <w:r w:rsidRPr="00EC616F">
              <w:rPr>
                <w:b/>
                <w:i/>
              </w:rPr>
              <w:t>(a)</w:t>
            </w:r>
            <w:r w:rsidRPr="00EC616F">
              <w:rPr>
                <w:b/>
                <w:i/>
              </w:rPr>
              <w:tab/>
              <w:t>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w:t>
            </w:r>
          </w:p>
        </w:tc>
        <w:tc>
          <w:tcPr>
            <w:tcW w:w="4876" w:type="dxa"/>
          </w:tcPr>
          <w:p w14:paraId="27C684A8" w14:textId="77777777" w:rsidR="00AF5989" w:rsidRPr="00EC616F" w:rsidRDefault="00AF5989" w:rsidP="009413C2">
            <w:pPr>
              <w:pStyle w:val="Normal6"/>
              <w:rPr>
                <w:b/>
                <w:i/>
              </w:rPr>
            </w:pPr>
            <w:r w:rsidRPr="00EC616F">
              <w:rPr>
                <w:b/>
                <w:i/>
              </w:rPr>
              <w:t>Briše se.</w:t>
            </w:r>
          </w:p>
        </w:tc>
      </w:tr>
    </w:tbl>
    <w:p w14:paraId="5E32085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4077ADBA" w14:textId="77777777" w:rsidR="00AF5989" w:rsidRPr="00EC616F" w:rsidRDefault="00AF5989" w:rsidP="00AF5989">
      <w:r w:rsidRPr="00EC616F">
        <w:rPr>
          <w:rStyle w:val="HideTWBExt"/>
        </w:rPr>
        <w:t>&lt;/Amend&gt;</w:t>
      </w:r>
    </w:p>
    <w:p w14:paraId="4A509F8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599</w:t>
      </w:r>
      <w:r w:rsidRPr="00EC616F">
        <w:rPr>
          <w:rStyle w:val="HideTWBExt"/>
          <w:b w:val="0"/>
        </w:rPr>
        <w:t>&lt;/NumAm&gt;</w:t>
      </w:r>
    </w:p>
    <w:p w14:paraId="1204A130"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6A8692E"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5D7F323" w14:textId="77777777" w:rsidR="00AF5989" w:rsidRPr="00EC616F" w:rsidRDefault="00AF5989" w:rsidP="00AF5989">
      <w:r w:rsidRPr="00EC616F">
        <w:rPr>
          <w:rStyle w:val="HideTWBExt"/>
        </w:rPr>
        <w:t>&lt;/RepeatBlock-By&gt;</w:t>
      </w:r>
    </w:p>
    <w:p w14:paraId="18974EF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FBE58D6" w14:textId="77777777" w:rsidR="00AF5989" w:rsidRPr="00EC616F" w:rsidRDefault="00AF5989" w:rsidP="00AF5989">
      <w:pPr>
        <w:pStyle w:val="NormalBold"/>
      </w:pPr>
      <w:r w:rsidRPr="00EC616F">
        <w:rPr>
          <w:rStyle w:val="HideTWBExt"/>
          <w:b w:val="0"/>
        </w:rPr>
        <w:t>&lt;Article&gt;</w:t>
      </w:r>
      <w:r w:rsidRPr="00EC616F">
        <w:t>Članak 21. ‒ stavak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4F1CC90" w14:textId="77777777" w:rsidTr="009413C2">
        <w:trPr>
          <w:trHeight w:hRule="exact" w:val="240"/>
          <w:jc w:val="center"/>
        </w:trPr>
        <w:tc>
          <w:tcPr>
            <w:tcW w:w="9752" w:type="dxa"/>
            <w:gridSpan w:val="2"/>
          </w:tcPr>
          <w:p w14:paraId="4462FF88" w14:textId="77777777" w:rsidR="00AF5989" w:rsidRPr="00EC616F" w:rsidRDefault="00AF5989" w:rsidP="009413C2"/>
        </w:tc>
      </w:tr>
      <w:tr w:rsidR="00AF5989" w:rsidRPr="00EC616F" w14:paraId="1C1ADB0E" w14:textId="77777777" w:rsidTr="009413C2">
        <w:trPr>
          <w:trHeight w:val="240"/>
          <w:jc w:val="center"/>
        </w:trPr>
        <w:tc>
          <w:tcPr>
            <w:tcW w:w="4876" w:type="dxa"/>
          </w:tcPr>
          <w:p w14:paraId="6B418714" w14:textId="77777777" w:rsidR="00AF5989" w:rsidRPr="00EC616F" w:rsidRDefault="00AF5989" w:rsidP="009413C2">
            <w:pPr>
              <w:pStyle w:val="ColumnHeading"/>
            </w:pPr>
            <w:r w:rsidRPr="00EC616F">
              <w:t>Tekst koji je predložila Komisija</w:t>
            </w:r>
          </w:p>
        </w:tc>
        <w:tc>
          <w:tcPr>
            <w:tcW w:w="4876" w:type="dxa"/>
          </w:tcPr>
          <w:p w14:paraId="4BE7F124" w14:textId="77777777" w:rsidR="00AF5989" w:rsidRPr="00EC616F" w:rsidRDefault="00AF5989" w:rsidP="009413C2">
            <w:pPr>
              <w:pStyle w:val="ColumnHeading"/>
            </w:pPr>
            <w:r w:rsidRPr="00EC616F">
              <w:t>Izmjena</w:t>
            </w:r>
          </w:p>
        </w:tc>
      </w:tr>
      <w:tr w:rsidR="00AF5989" w:rsidRPr="00EC616F" w14:paraId="02EB1827" w14:textId="77777777" w:rsidTr="009413C2">
        <w:trPr>
          <w:jc w:val="center"/>
        </w:trPr>
        <w:tc>
          <w:tcPr>
            <w:tcW w:w="4876" w:type="dxa"/>
          </w:tcPr>
          <w:p w14:paraId="4D526DEB" w14:textId="77777777" w:rsidR="00AF5989" w:rsidRPr="00EC616F" w:rsidRDefault="00AF5989" w:rsidP="009413C2">
            <w:pPr>
              <w:pStyle w:val="Normal6"/>
              <w:rPr>
                <w:b/>
                <w:i/>
              </w:rPr>
            </w:pPr>
            <w:r w:rsidRPr="00EC616F">
              <w:rPr>
                <w:b/>
                <w:i/>
              </w:rPr>
              <w:t>(a)</w:t>
            </w:r>
            <w:r w:rsidRPr="00EC616F">
              <w:rPr>
                <w:b/>
                <w:i/>
              </w:rPr>
              <w:tab/>
              <w:t>ako informacije o državi podrijetla na razini Unije i zajednička analiza informacija o državi podrijetla iz članaka 8. i 10. Uredbe (EU) br. XXX/XX [Uredba o Agenciji Europske unije za azil] ukazuju na znatne promjene u državi podrijetla koje su relevantne u odnosu na potrebe podnositelja za zaštitom,</w:t>
            </w:r>
          </w:p>
        </w:tc>
        <w:tc>
          <w:tcPr>
            <w:tcW w:w="4876" w:type="dxa"/>
          </w:tcPr>
          <w:p w14:paraId="6E4FB54C" w14:textId="77777777" w:rsidR="00AF5989" w:rsidRPr="00EC616F" w:rsidRDefault="00AF5989" w:rsidP="009413C2">
            <w:pPr>
              <w:pStyle w:val="Normal6"/>
              <w:rPr>
                <w:b/>
                <w:i/>
              </w:rPr>
            </w:pPr>
            <w:r w:rsidRPr="00EC616F">
              <w:rPr>
                <w:b/>
                <w:i/>
              </w:rPr>
              <w:t>Briše se.</w:t>
            </w:r>
          </w:p>
        </w:tc>
      </w:tr>
    </w:tbl>
    <w:p w14:paraId="100A473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55BDC68" w14:textId="77777777" w:rsidR="00AF5989" w:rsidRPr="00EC616F" w:rsidRDefault="00AF5989" w:rsidP="00AF5989">
      <w:r w:rsidRPr="00EC616F">
        <w:rPr>
          <w:rStyle w:val="HideTWBExt"/>
        </w:rPr>
        <w:t>&lt;/Amend&gt;</w:t>
      </w:r>
    </w:p>
    <w:p w14:paraId="60236C2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600</w:t>
      </w:r>
      <w:r w:rsidRPr="00EC616F">
        <w:rPr>
          <w:rStyle w:val="HideTWBExt"/>
          <w:b w:val="0"/>
        </w:rPr>
        <w:t>&lt;/NumAm&gt;</w:t>
      </w:r>
    </w:p>
    <w:p w14:paraId="49F9F7DA"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15A6498E" w14:textId="77777777" w:rsidR="00AF5989" w:rsidRPr="00EC616F" w:rsidRDefault="00AF5989" w:rsidP="00AF5989">
      <w:pPr>
        <w:pStyle w:val="NormalBold"/>
      </w:pPr>
      <w:r w:rsidRPr="00EC616F">
        <w:rPr>
          <w:rStyle w:val="HideTWBExt"/>
          <w:b w:val="0"/>
        </w:rPr>
        <w:t>&lt;/RepeatBlock-By&gt;</w:t>
      </w:r>
    </w:p>
    <w:p w14:paraId="27607A8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B49010E" w14:textId="77777777" w:rsidR="00AF5989" w:rsidRPr="00EC616F" w:rsidRDefault="00AF5989" w:rsidP="00AF5989">
      <w:pPr>
        <w:pStyle w:val="NormalBold"/>
      </w:pPr>
      <w:r w:rsidRPr="00EC616F">
        <w:rPr>
          <w:rStyle w:val="HideTWBExt"/>
          <w:b w:val="0"/>
        </w:rPr>
        <w:t>&lt;Article&gt;</w:t>
      </w:r>
      <w:r w:rsidRPr="00EC616F">
        <w:t>Članak 21. – stavak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83D0CE8" w14:textId="77777777" w:rsidTr="009413C2">
        <w:trPr>
          <w:trHeight w:hRule="exact" w:val="240"/>
          <w:jc w:val="center"/>
        </w:trPr>
        <w:tc>
          <w:tcPr>
            <w:tcW w:w="9752" w:type="dxa"/>
            <w:gridSpan w:val="2"/>
          </w:tcPr>
          <w:p w14:paraId="7ABA4D86" w14:textId="77777777" w:rsidR="00AF5989" w:rsidRPr="00EC616F" w:rsidRDefault="00AF5989" w:rsidP="009413C2"/>
        </w:tc>
      </w:tr>
      <w:tr w:rsidR="00AF5989" w:rsidRPr="00EC616F" w14:paraId="7D29D228" w14:textId="77777777" w:rsidTr="009413C2">
        <w:trPr>
          <w:trHeight w:val="240"/>
          <w:jc w:val="center"/>
        </w:trPr>
        <w:tc>
          <w:tcPr>
            <w:tcW w:w="4876" w:type="dxa"/>
          </w:tcPr>
          <w:p w14:paraId="39250A9B" w14:textId="77777777" w:rsidR="00AF5989" w:rsidRPr="00EC616F" w:rsidRDefault="00AF5989" w:rsidP="009413C2">
            <w:pPr>
              <w:pStyle w:val="ColumnHeading"/>
            </w:pPr>
            <w:r w:rsidRPr="00EC616F">
              <w:t>Tekst koji je predložila Komisija</w:t>
            </w:r>
          </w:p>
        </w:tc>
        <w:tc>
          <w:tcPr>
            <w:tcW w:w="4876" w:type="dxa"/>
          </w:tcPr>
          <w:p w14:paraId="5D14AC7B" w14:textId="77777777" w:rsidR="00AF5989" w:rsidRPr="00EC616F" w:rsidRDefault="00AF5989" w:rsidP="009413C2">
            <w:pPr>
              <w:pStyle w:val="ColumnHeading"/>
            </w:pPr>
            <w:r w:rsidRPr="00EC616F">
              <w:t>Izmjena</w:t>
            </w:r>
          </w:p>
        </w:tc>
      </w:tr>
      <w:tr w:rsidR="00AF5989" w:rsidRPr="00EC616F" w14:paraId="0439C720" w14:textId="77777777" w:rsidTr="009413C2">
        <w:trPr>
          <w:jc w:val="center"/>
        </w:trPr>
        <w:tc>
          <w:tcPr>
            <w:tcW w:w="4876" w:type="dxa"/>
          </w:tcPr>
          <w:p w14:paraId="487042D0" w14:textId="77777777" w:rsidR="00AF5989" w:rsidRPr="00EC616F" w:rsidRDefault="00AF5989" w:rsidP="009413C2">
            <w:pPr>
              <w:pStyle w:val="Normal6"/>
              <w:rPr>
                <w:b/>
                <w:i/>
              </w:rPr>
            </w:pPr>
            <w:r w:rsidRPr="00EC616F">
              <w:t>(a)</w:t>
            </w:r>
            <w:r w:rsidRPr="00EC616F">
              <w:rPr>
                <w:b/>
                <w:i/>
              </w:rPr>
              <w:tab/>
            </w:r>
            <w:r w:rsidRPr="00EC616F">
              <w:t>ako informacije o državi podrijetla na razini Unije i zajednička analiza informacija o državi podrijetla iz članaka 8. i 10. Uredbe</w:t>
            </w:r>
            <w:r w:rsidRPr="00EC616F">
              <w:rPr>
                <w:b/>
                <w:i/>
              </w:rPr>
              <w:t xml:space="preserve"> </w:t>
            </w:r>
            <w:r w:rsidRPr="00EC616F">
              <w:t>(EU) br. XXX/XX [Uredba o Agenciji Europske unije za azil] ukazuju na znatne promjene u državi podrijetla koje su relevantne u odnosu na potrebe</w:t>
            </w:r>
            <w:r w:rsidRPr="00EC616F">
              <w:rPr>
                <w:b/>
                <w:i/>
              </w:rPr>
              <w:t xml:space="preserve"> podnositelja</w:t>
            </w:r>
            <w:r w:rsidRPr="00EC616F">
              <w:t xml:space="preserve"> za zaštitom,</w:t>
            </w:r>
          </w:p>
        </w:tc>
        <w:tc>
          <w:tcPr>
            <w:tcW w:w="4876" w:type="dxa"/>
          </w:tcPr>
          <w:p w14:paraId="15C01030" w14:textId="77777777" w:rsidR="00AF5989" w:rsidRPr="00EC616F" w:rsidRDefault="00AF5989" w:rsidP="009413C2">
            <w:pPr>
              <w:pStyle w:val="Normal6"/>
              <w:rPr>
                <w:b/>
                <w:i/>
              </w:rPr>
            </w:pPr>
            <w:r w:rsidRPr="00EC616F">
              <w:t>(a)</w:t>
            </w:r>
            <w:r w:rsidRPr="00EC616F">
              <w:rPr>
                <w:b/>
                <w:i/>
              </w:rPr>
              <w:tab/>
            </w:r>
            <w:r w:rsidRPr="00EC616F">
              <w:t>ako informacije o državi podrijetla na razini Unije i zajednička analiza informacija o državi podrijetla iz članaka 8. i 10. Uredbe</w:t>
            </w:r>
            <w:r w:rsidRPr="00EC616F">
              <w:rPr>
                <w:b/>
                <w:i/>
              </w:rPr>
              <w:t xml:space="preserve"> </w:t>
            </w:r>
            <w:r w:rsidRPr="00EC616F">
              <w:t>(EU) br. XXX/XX [Uredba o Agenciji Europske unije za azil] ukazuju na znatne promjene u državi podrijetla koje su relevantne u odnosu na potrebe</w:t>
            </w:r>
            <w:r w:rsidRPr="00EC616F">
              <w:rPr>
                <w:b/>
                <w:i/>
              </w:rPr>
              <w:t xml:space="preserve"> korisnika međunarodne zaštite</w:t>
            </w:r>
            <w:r w:rsidRPr="00EC616F">
              <w:t xml:space="preserve"> za zaštitom,</w:t>
            </w:r>
          </w:p>
        </w:tc>
      </w:tr>
    </w:tbl>
    <w:p w14:paraId="3798C74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7B20DE07"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6F2B572" w14:textId="77777777" w:rsidR="00AF5989" w:rsidRPr="00EC616F" w:rsidRDefault="00AF5989" w:rsidP="00AF5989">
      <w:pPr>
        <w:pStyle w:val="Normal12Italic"/>
        <w:rPr>
          <w:lang w:val="hr-HR"/>
        </w:rPr>
      </w:pPr>
      <w:r w:rsidRPr="00EC616F">
        <w:rPr>
          <w:lang w:val="hr-HR"/>
        </w:rPr>
        <w:t>U skladu s odredbama ove Uredbe: korisnik međunarodne zaštite osoba je koja je dobila status izbjeglice ili status dobiven supsidijarnom zaštitom, a podnositelj je državljanin treće zemlje ili osoba bez državljanstva koja je podnijela zahtjev za međunarodnu zaštitu o kojem još nije donesena konačna odluka.</w:t>
      </w:r>
    </w:p>
    <w:p w14:paraId="1827967B" w14:textId="77777777" w:rsidR="00AF5989" w:rsidRPr="00EC616F" w:rsidRDefault="00AF5989" w:rsidP="00AF5989">
      <w:r w:rsidRPr="00EC616F">
        <w:rPr>
          <w:rStyle w:val="HideTWBExt"/>
        </w:rPr>
        <w:t>&lt;/Amend&gt;</w:t>
      </w:r>
    </w:p>
    <w:p w14:paraId="41C4ABC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601</w:t>
      </w:r>
      <w:r w:rsidRPr="00EC616F">
        <w:rPr>
          <w:rStyle w:val="HideTWBExt"/>
          <w:b w:val="0"/>
        </w:rPr>
        <w:t>&lt;/NumAm&gt;</w:t>
      </w:r>
    </w:p>
    <w:p w14:paraId="30FEA286"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József Nagy, Carlos Coelho</w:t>
      </w:r>
      <w:r w:rsidRPr="00EC616F">
        <w:rPr>
          <w:rStyle w:val="HideTWBExt"/>
          <w:b w:val="0"/>
        </w:rPr>
        <w:t>&lt;/Members&gt;</w:t>
      </w:r>
    </w:p>
    <w:p w14:paraId="33ADAF1E" w14:textId="77777777" w:rsidR="00AF5989" w:rsidRPr="00EC616F" w:rsidRDefault="00AF5989" w:rsidP="00AF5989">
      <w:pPr>
        <w:pStyle w:val="NormalBold"/>
      </w:pPr>
      <w:r w:rsidRPr="00EC616F">
        <w:rPr>
          <w:rStyle w:val="HideTWBExt"/>
          <w:b w:val="0"/>
        </w:rPr>
        <w:t>&lt;/RepeatBlock-By&gt;</w:t>
      </w:r>
    </w:p>
    <w:p w14:paraId="2923F3D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34DF55D" w14:textId="77777777" w:rsidR="00AF5989" w:rsidRPr="00EC616F" w:rsidRDefault="00AF5989" w:rsidP="00AF5989">
      <w:pPr>
        <w:pStyle w:val="NormalBold"/>
      </w:pPr>
      <w:r w:rsidRPr="00EC616F">
        <w:rPr>
          <w:rStyle w:val="HideTWBExt"/>
          <w:b w:val="0"/>
        </w:rPr>
        <w:t>&lt;Article&gt;</w:t>
      </w:r>
      <w:r w:rsidRPr="00EC616F">
        <w:t>Članak 21. ‒ stavak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1055431" w14:textId="77777777" w:rsidTr="009413C2">
        <w:trPr>
          <w:trHeight w:hRule="exact" w:val="240"/>
          <w:jc w:val="center"/>
        </w:trPr>
        <w:tc>
          <w:tcPr>
            <w:tcW w:w="9752" w:type="dxa"/>
            <w:gridSpan w:val="2"/>
          </w:tcPr>
          <w:p w14:paraId="40CAD976" w14:textId="77777777" w:rsidR="00AF5989" w:rsidRPr="00EC616F" w:rsidRDefault="00AF5989" w:rsidP="009413C2"/>
        </w:tc>
      </w:tr>
      <w:tr w:rsidR="00AF5989" w:rsidRPr="00EC616F" w14:paraId="61D0AE62" w14:textId="77777777" w:rsidTr="009413C2">
        <w:trPr>
          <w:trHeight w:val="240"/>
          <w:jc w:val="center"/>
        </w:trPr>
        <w:tc>
          <w:tcPr>
            <w:tcW w:w="4876" w:type="dxa"/>
          </w:tcPr>
          <w:p w14:paraId="047BAADB" w14:textId="77777777" w:rsidR="00AF5989" w:rsidRPr="00EC616F" w:rsidRDefault="00AF5989" w:rsidP="009413C2">
            <w:pPr>
              <w:pStyle w:val="ColumnHeading"/>
            </w:pPr>
            <w:r w:rsidRPr="00EC616F">
              <w:t>Tekst koji je predložila Komisija</w:t>
            </w:r>
          </w:p>
        </w:tc>
        <w:tc>
          <w:tcPr>
            <w:tcW w:w="4876" w:type="dxa"/>
          </w:tcPr>
          <w:p w14:paraId="175638E0" w14:textId="77777777" w:rsidR="00AF5989" w:rsidRPr="00EC616F" w:rsidRDefault="00AF5989" w:rsidP="009413C2">
            <w:pPr>
              <w:pStyle w:val="ColumnHeading"/>
            </w:pPr>
            <w:r w:rsidRPr="00EC616F">
              <w:t>Izmjena</w:t>
            </w:r>
          </w:p>
        </w:tc>
      </w:tr>
      <w:tr w:rsidR="00AF5989" w:rsidRPr="00EC616F" w14:paraId="3D39EB4E" w14:textId="77777777" w:rsidTr="009413C2">
        <w:trPr>
          <w:jc w:val="center"/>
        </w:trPr>
        <w:tc>
          <w:tcPr>
            <w:tcW w:w="4876" w:type="dxa"/>
          </w:tcPr>
          <w:p w14:paraId="1DBECA9B" w14:textId="77777777" w:rsidR="00AF5989" w:rsidRPr="00EC616F" w:rsidRDefault="00AF5989" w:rsidP="009413C2">
            <w:pPr>
              <w:pStyle w:val="Normal6"/>
              <w:rPr>
                <w:b/>
                <w:i/>
              </w:rPr>
            </w:pPr>
            <w:r w:rsidRPr="00EC616F">
              <w:t>(a)</w:t>
            </w:r>
            <w:r w:rsidRPr="00EC616F">
              <w:rPr>
                <w:b/>
                <w:i/>
              </w:rPr>
              <w:tab/>
              <w:t>ako</w:t>
            </w:r>
            <w:r w:rsidRPr="00EC616F">
              <w:t xml:space="preserve"> informacije o državi podrijetla na razini Unije i zajednička analiza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ukazuju na znatne promjene u državi podrijetla koje su relevantne u odnosu na potrebe podnositelja za zaštitom,</w:t>
            </w:r>
          </w:p>
        </w:tc>
        <w:tc>
          <w:tcPr>
            <w:tcW w:w="4876" w:type="dxa"/>
          </w:tcPr>
          <w:p w14:paraId="3B6F7074" w14:textId="77777777" w:rsidR="00AF5989" w:rsidRPr="00EC616F" w:rsidRDefault="00AF5989" w:rsidP="009413C2">
            <w:pPr>
              <w:pStyle w:val="Normal6"/>
              <w:rPr>
                <w:b/>
                <w:i/>
              </w:rPr>
            </w:pPr>
            <w:r w:rsidRPr="00EC616F">
              <w:t>(a)</w:t>
            </w:r>
            <w:r w:rsidRPr="00EC616F">
              <w:rPr>
                <w:b/>
                <w:i/>
              </w:rPr>
              <w:tab/>
            </w:r>
            <w:r w:rsidRPr="00EC616F">
              <w:t>informacije o državi podrijetla na razini Unije i zajednička analiza informacija o državi podrijetla iz</w:t>
            </w:r>
            <w:r w:rsidRPr="00EC616F">
              <w:rPr>
                <w:b/>
                <w:i/>
              </w:rPr>
              <w:t xml:space="preserve"> članaka 8</w:t>
            </w:r>
            <w:r w:rsidRPr="00EC616F">
              <w:t>.</w:t>
            </w:r>
            <w:r w:rsidRPr="00EC616F">
              <w:rPr>
                <w:b/>
                <w:i/>
              </w:rPr>
              <w:t xml:space="preserve"> i 10.</w:t>
            </w:r>
            <w:r w:rsidRPr="00EC616F">
              <w:t xml:space="preserve"> Uredbe</w:t>
            </w:r>
            <w:r w:rsidRPr="00EC616F">
              <w:rPr>
                <w:b/>
                <w:i/>
              </w:rPr>
              <w:t xml:space="preserve"> </w:t>
            </w:r>
            <w:r w:rsidRPr="00EC616F">
              <w:t>(EU) br. XXX/XX [Uredba o Agenciji Europske unije za azil] ukazuju na znatne promjene u državi podrijetla koje su relevantne u odnosu na potrebe podnositelja za zaštitom,</w:t>
            </w:r>
          </w:p>
        </w:tc>
      </w:tr>
    </w:tbl>
    <w:p w14:paraId="7204EF0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2526AEF"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EDD1DAD" w14:textId="77777777" w:rsidR="00AF5989" w:rsidRPr="00EC616F" w:rsidRDefault="00AF5989" w:rsidP="00AF5989">
      <w:pPr>
        <w:pStyle w:val="Normal12Italic"/>
        <w:rPr>
          <w:lang w:val="hr-HR"/>
        </w:rPr>
      </w:pPr>
      <w:r w:rsidRPr="00EC616F">
        <w:rPr>
          <w:lang w:val="hr-HR"/>
        </w:rPr>
        <w:t>Revizija statusa supsidijarne zaštite u trenutku revizije boravišne dozvole za ovlaštena tijela država članica pokazala bi se izrazito intenzivnom u pogledu uporabe resursa. Međutim, ovlaštena tijela država članica trebala bi biti obvezna revidirati status kada Agencija Europske unije za azil uoči znatnu bitnu promjenu u državi podrijetla korisnika.</w:t>
      </w:r>
    </w:p>
    <w:p w14:paraId="33C8614C" w14:textId="77777777" w:rsidR="00AF5989" w:rsidRPr="00EC616F" w:rsidRDefault="00AF5989" w:rsidP="00AF5989">
      <w:r w:rsidRPr="00EC616F">
        <w:rPr>
          <w:rStyle w:val="HideTWBExt"/>
        </w:rPr>
        <w:t>&lt;/Amend&gt;</w:t>
      </w:r>
    </w:p>
    <w:p w14:paraId="2949665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602</w:t>
      </w:r>
      <w:r w:rsidRPr="00EC616F">
        <w:rPr>
          <w:rStyle w:val="HideTWBExt"/>
          <w:b w:val="0"/>
        </w:rPr>
        <w:t>&lt;/NumAm&gt;</w:t>
      </w:r>
    </w:p>
    <w:p w14:paraId="7FE9021B"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2902BD79" w14:textId="77777777" w:rsidR="00AF5989" w:rsidRPr="00EC616F" w:rsidRDefault="00AF5989" w:rsidP="00AF5989">
      <w:pPr>
        <w:pStyle w:val="NormalBold"/>
      </w:pPr>
      <w:r w:rsidRPr="00EC616F">
        <w:rPr>
          <w:rStyle w:val="HideTWBExt"/>
          <w:b w:val="0"/>
        </w:rPr>
        <w:t>&lt;/RepeatBlock-By&gt;</w:t>
      </w:r>
    </w:p>
    <w:p w14:paraId="692B819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516F490" w14:textId="77777777" w:rsidR="00AF5989" w:rsidRPr="00EC616F" w:rsidRDefault="00AF5989" w:rsidP="00AF5989">
      <w:pPr>
        <w:pStyle w:val="NormalBold"/>
      </w:pPr>
      <w:r w:rsidRPr="00EC616F">
        <w:rPr>
          <w:rStyle w:val="HideTWBExt"/>
          <w:b w:val="0"/>
        </w:rPr>
        <w:t>&lt;Article&gt;</w:t>
      </w:r>
      <w:r w:rsidRPr="00EC616F">
        <w:t>Članak 21. – stavak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2CF9449" w14:textId="77777777" w:rsidTr="009413C2">
        <w:trPr>
          <w:trHeight w:hRule="exact" w:val="240"/>
          <w:jc w:val="center"/>
        </w:trPr>
        <w:tc>
          <w:tcPr>
            <w:tcW w:w="9752" w:type="dxa"/>
            <w:gridSpan w:val="2"/>
          </w:tcPr>
          <w:p w14:paraId="1CB12470" w14:textId="77777777" w:rsidR="00AF5989" w:rsidRPr="00EC616F" w:rsidRDefault="00AF5989" w:rsidP="009413C2"/>
        </w:tc>
      </w:tr>
      <w:tr w:rsidR="00AF5989" w:rsidRPr="00EC616F" w14:paraId="1CDF1794" w14:textId="77777777" w:rsidTr="009413C2">
        <w:trPr>
          <w:trHeight w:val="240"/>
          <w:jc w:val="center"/>
        </w:trPr>
        <w:tc>
          <w:tcPr>
            <w:tcW w:w="4876" w:type="dxa"/>
          </w:tcPr>
          <w:p w14:paraId="007885D2" w14:textId="77777777" w:rsidR="00AF5989" w:rsidRPr="00EC616F" w:rsidRDefault="00AF5989" w:rsidP="009413C2">
            <w:pPr>
              <w:pStyle w:val="ColumnHeading"/>
            </w:pPr>
            <w:r w:rsidRPr="00EC616F">
              <w:t>Tekst koji je predložila Komisija</w:t>
            </w:r>
          </w:p>
        </w:tc>
        <w:tc>
          <w:tcPr>
            <w:tcW w:w="4876" w:type="dxa"/>
          </w:tcPr>
          <w:p w14:paraId="2AB27FD7" w14:textId="77777777" w:rsidR="00AF5989" w:rsidRPr="00EC616F" w:rsidRDefault="00AF5989" w:rsidP="009413C2">
            <w:pPr>
              <w:pStyle w:val="ColumnHeading"/>
            </w:pPr>
            <w:r w:rsidRPr="00EC616F">
              <w:t>Izmjena</w:t>
            </w:r>
          </w:p>
        </w:tc>
      </w:tr>
      <w:tr w:rsidR="00AF5989" w:rsidRPr="00EC616F" w14:paraId="55BA0318" w14:textId="77777777" w:rsidTr="009413C2">
        <w:trPr>
          <w:jc w:val="center"/>
        </w:trPr>
        <w:tc>
          <w:tcPr>
            <w:tcW w:w="4876" w:type="dxa"/>
          </w:tcPr>
          <w:p w14:paraId="359837C9" w14:textId="77777777" w:rsidR="00AF5989" w:rsidRPr="00EC616F" w:rsidRDefault="00AF5989" w:rsidP="009413C2">
            <w:pPr>
              <w:pStyle w:val="Normal6"/>
              <w:rPr>
                <w:b/>
                <w:i/>
              </w:rPr>
            </w:pPr>
            <w:r w:rsidRPr="00EC616F">
              <w:rPr>
                <w:b/>
                <w:i/>
              </w:rPr>
              <w:t>(b)</w:t>
            </w:r>
            <w:r w:rsidRPr="00EC616F">
              <w:rPr>
                <w:b/>
                <w:i/>
              </w:rPr>
              <w:tab/>
              <w:t>pri prvoj i drugoj reviziji boravišne dozvole koja se izdaje korisniku supsidijarne zaštite</w:t>
            </w:r>
            <w:r w:rsidRPr="00EC616F">
              <w:t>.</w:t>
            </w:r>
          </w:p>
        </w:tc>
        <w:tc>
          <w:tcPr>
            <w:tcW w:w="4876" w:type="dxa"/>
          </w:tcPr>
          <w:p w14:paraId="2BA0DFE4" w14:textId="77777777" w:rsidR="00AF5989" w:rsidRPr="00EC616F" w:rsidRDefault="00AF5989" w:rsidP="009413C2">
            <w:pPr>
              <w:pStyle w:val="Normal6"/>
              <w:rPr>
                <w:b/>
                <w:i/>
              </w:rPr>
            </w:pPr>
            <w:r w:rsidRPr="00EC616F">
              <w:rPr>
                <w:b/>
                <w:i/>
              </w:rPr>
              <w:t>Briše se</w:t>
            </w:r>
            <w:r w:rsidRPr="00EC616F">
              <w:t>.</w:t>
            </w:r>
          </w:p>
        </w:tc>
      </w:tr>
    </w:tbl>
    <w:p w14:paraId="5C15A4A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455B95CE" w14:textId="77777777" w:rsidR="00AF5989" w:rsidRPr="00EC616F" w:rsidRDefault="00AF5989" w:rsidP="00AF5989">
      <w:r w:rsidRPr="00EC616F">
        <w:rPr>
          <w:rStyle w:val="HideTWBExt"/>
        </w:rPr>
        <w:t>&lt;/Amend&gt;</w:t>
      </w:r>
    </w:p>
    <w:p w14:paraId="658EDD9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603</w:t>
      </w:r>
      <w:r w:rsidRPr="00EC616F">
        <w:rPr>
          <w:rStyle w:val="HideTWBExt"/>
          <w:b w:val="0"/>
        </w:rPr>
        <w:t>&lt;/NumAm&gt;</w:t>
      </w:r>
    </w:p>
    <w:p w14:paraId="34D70CC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912B10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D1DEE86" w14:textId="77777777" w:rsidR="00AF5989" w:rsidRPr="00EC616F" w:rsidRDefault="00AF5989" w:rsidP="00AF5989">
      <w:r w:rsidRPr="00EC616F">
        <w:rPr>
          <w:rStyle w:val="HideTWBExt"/>
        </w:rPr>
        <w:t>&lt;/RepeatBlock-By&gt;</w:t>
      </w:r>
    </w:p>
    <w:p w14:paraId="20545F2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FD21D4C" w14:textId="77777777" w:rsidR="00AF5989" w:rsidRPr="00EC616F" w:rsidRDefault="00AF5989" w:rsidP="00AF5989">
      <w:pPr>
        <w:pStyle w:val="NormalBold"/>
      </w:pPr>
      <w:r w:rsidRPr="00EC616F">
        <w:rPr>
          <w:rStyle w:val="HideTWBExt"/>
          <w:b w:val="0"/>
        </w:rPr>
        <w:t>&lt;Article&gt;</w:t>
      </w:r>
      <w:r w:rsidRPr="00EC616F">
        <w:t>Članak 21. – stavak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E838B9A" w14:textId="77777777" w:rsidTr="009413C2">
        <w:trPr>
          <w:trHeight w:hRule="exact" w:val="240"/>
          <w:jc w:val="center"/>
        </w:trPr>
        <w:tc>
          <w:tcPr>
            <w:tcW w:w="9752" w:type="dxa"/>
            <w:gridSpan w:val="2"/>
          </w:tcPr>
          <w:p w14:paraId="1ABAE22D" w14:textId="77777777" w:rsidR="00AF5989" w:rsidRPr="00EC616F" w:rsidRDefault="00AF5989" w:rsidP="009413C2"/>
        </w:tc>
      </w:tr>
      <w:tr w:rsidR="00AF5989" w:rsidRPr="00EC616F" w14:paraId="7CFFDE1C" w14:textId="77777777" w:rsidTr="009413C2">
        <w:trPr>
          <w:trHeight w:val="240"/>
          <w:jc w:val="center"/>
        </w:trPr>
        <w:tc>
          <w:tcPr>
            <w:tcW w:w="4876" w:type="dxa"/>
          </w:tcPr>
          <w:p w14:paraId="678F4FB6" w14:textId="77777777" w:rsidR="00AF5989" w:rsidRPr="00EC616F" w:rsidRDefault="00AF5989" w:rsidP="009413C2">
            <w:pPr>
              <w:pStyle w:val="ColumnHeading"/>
            </w:pPr>
            <w:r w:rsidRPr="00EC616F">
              <w:t>Tekst koji je predložila Komisija</w:t>
            </w:r>
          </w:p>
        </w:tc>
        <w:tc>
          <w:tcPr>
            <w:tcW w:w="4876" w:type="dxa"/>
          </w:tcPr>
          <w:p w14:paraId="7FF1DEDE" w14:textId="77777777" w:rsidR="00AF5989" w:rsidRPr="00EC616F" w:rsidRDefault="00AF5989" w:rsidP="009413C2">
            <w:pPr>
              <w:pStyle w:val="ColumnHeading"/>
            </w:pPr>
            <w:r w:rsidRPr="00EC616F">
              <w:t>Izmjena</w:t>
            </w:r>
          </w:p>
        </w:tc>
      </w:tr>
      <w:tr w:rsidR="00AF5989" w:rsidRPr="00EC616F" w14:paraId="3DF12939" w14:textId="77777777" w:rsidTr="009413C2">
        <w:trPr>
          <w:jc w:val="center"/>
        </w:trPr>
        <w:tc>
          <w:tcPr>
            <w:tcW w:w="4876" w:type="dxa"/>
          </w:tcPr>
          <w:p w14:paraId="7EF8D4ED" w14:textId="77777777" w:rsidR="00AF5989" w:rsidRPr="00EC616F" w:rsidRDefault="00AF5989" w:rsidP="009413C2">
            <w:pPr>
              <w:pStyle w:val="Normal6"/>
              <w:rPr>
                <w:b/>
                <w:i/>
              </w:rPr>
            </w:pPr>
            <w:r w:rsidRPr="00EC616F">
              <w:rPr>
                <w:b/>
                <w:i/>
              </w:rPr>
              <w:t>(b)</w:t>
            </w:r>
            <w:r w:rsidRPr="00EC616F">
              <w:rPr>
                <w:b/>
                <w:i/>
              </w:rPr>
              <w:tab/>
              <w:t>pri prvoj i drugoj reviziji boravišne dozvole koja se izdaje korisniku supsidijarne zaštite</w:t>
            </w:r>
            <w:r w:rsidRPr="00EC616F">
              <w:t>.</w:t>
            </w:r>
          </w:p>
        </w:tc>
        <w:tc>
          <w:tcPr>
            <w:tcW w:w="4876" w:type="dxa"/>
          </w:tcPr>
          <w:p w14:paraId="2B0D7293" w14:textId="77777777" w:rsidR="00AF5989" w:rsidRPr="00EC616F" w:rsidRDefault="00AF5989" w:rsidP="009413C2">
            <w:pPr>
              <w:pStyle w:val="Normal6"/>
              <w:rPr>
                <w:b/>
                <w:i/>
              </w:rPr>
            </w:pPr>
            <w:r w:rsidRPr="00EC616F">
              <w:rPr>
                <w:b/>
                <w:i/>
              </w:rPr>
              <w:t>Briše se</w:t>
            </w:r>
            <w:r w:rsidRPr="00EC616F">
              <w:t>.</w:t>
            </w:r>
          </w:p>
        </w:tc>
      </w:tr>
    </w:tbl>
    <w:p w14:paraId="67C755E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5379C31" w14:textId="77777777" w:rsidR="00AF5989" w:rsidRPr="00EC616F" w:rsidRDefault="00AF5989" w:rsidP="00AF5989">
      <w:r w:rsidRPr="00EC616F">
        <w:rPr>
          <w:rStyle w:val="HideTWBExt"/>
        </w:rPr>
        <w:t>&lt;/Amend&gt;</w:t>
      </w:r>
    </w:p>
    <w:p w14:paraId="216FE7C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604</w:t>
      </w:r>
      <w:r w:rsidRPr="00EC616F">
        <w:rPr>
          <w:rStyle w:val="HideTWBExt"/>
          <w:b w:val="0"/>
        </w:rPr>
        <w:t>&lt;/NumAm&gt;</w:t>
      </w:r>
    </w:p>
    <w:p w14:paraId="5D1ABCCA"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Carlos Coelho</w:t>
      </w:r>
      <w:r w:rsidRPr="00EC616F">
        <w:rPr>
          <w:rStyle w:val="HideTWBExt"/>
          <w:b w:val="0"/>
        </w:rPr>
        <w:t>&lt;/Members&gt;</w:t>
      </w:r>
    </w:p>
    <w:p w14:paraId="65C97DE1" w14:textId="77777777" w:rsidR="00AF5989" w:rsidRPr="00EC616F" w:rsidRDefault="00AF5989" w:rsidP="00AF5989">
      <w:pPr>
        <w:pStyle w:val="NormalBold"/>
      </w:pPr>
      <w:r w:rsidRPr="00EC616F">
        <w:rPr>
          <w:rStyle w:val="HideTWBExt"/>
          <w:b w:val="0"/>
        </w:rPr>
        <w:t>&lt;/RepeatBlock-By&gt;</w:t>
      </w:r>
    </w:p>
    <w:p w14:paraId="7DEEFB2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426D067" w14:textId="77777777" w:rsidR="00AF5989" w:rsidRPr="00EC616F" w:rsidRDefault="00AF5989" w:rsidP="00AF5989">
      <w:pPr>
        <w:pStyle w:val="NormalBold"/>
      </w:pPr>
      <w:r w:rsidRPr="00EC616F">
        <w:rPr>
          <w:rStyle w:val="HideTWBExt"/>
          <w:b w:val="0"/>
        </w:rPr>
        <w:t>&lt;Article&gt;</w:t>
      </w:r>
      <w:r w:rsidRPr="00EC616F">
        <w:t>Članak 21. – stavak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0001DB" w14:textId="77777777" w:rsidTr="009413C2">
        <w:trPr>
          <w:trHeight w:hRule="exact" w:val="240"/>
          <w:jc w:val="center"/>
        </w:trPr>
        <w:tc>
          <w:tcPr>
            <w:tcW w:w="9752" w:type="dxa"/>
            <w:gridSpan w:val="2"/>
          </w:tcPr>
          <w:p w14:paraId="7015DE59" w14:textId="77777777" w:rsidR="00AF5989" w:rsidRPr="00EC616F" w:rsidRDefault="00AF5989" w:rsidP="009413C2"/>
        </w:tc>
      </w:tr>
      <w:tr w:rsidR="00AF5989" w:rsidRPr="00EC616F" w14:paraId="051A4475" w14:textId="77777777" w:rsidTr="009413C2">
        <w:trPr>
          <w:trHeight w:val="240"/>
          <w:jc w:val="center"/>
        </w:trPr>
        <w:tc>
          <w:tcPr>
            <w:tcW w:w="4876" w:type="dxa"/>
          </w:tcPr>
          <w:p w14:paraId="2553FC69" w14:textId="77777777" w:rsidR="00AF5989" w:rsidRPr="00EC616F" w:rsidRDefault="00AF5989" w:rsidP="009413C2">
            <w:pPr>
              <w:pStyle w:val="ColumnHeading"/>
            </w:pPr>
            <w:r w:rsidRPr="00EC616F">
              <w:t>Tekst koji je predložila Komisija</w:t>
            </w:r>
          </w:p>
        </w:tc>
        <w:tc>
          <w:tcPr>
            <w:tcW w:w="4876" w:type="dxa"/>
          </w:tcPr>
          <w:p w14:paraId="2207176C" w14:textId="77777777" w:rsidR="00AF5989" w:rsidRPr="00EC616F" w:rsidRDefault="00AF5989" w:rsidP="009413C2">
            <w:pPr>
              <w:pStyle w:val="ColumnHeading"/>
            </w:pPr>
            <w:r w:rsidRPr="00EC616F">
              <w:t>Izmjena</w:t>
            </w:r>
          </w:p>
        </w:tc>
      </w:tr>
      <w:tr w:rsidR="00AF5989" w:rsidRPr="00EC616F" w14:paraId="7DBCD266" w14:textId="77777777" w:rsidTr="009413C2">
        <w:trPr>
          <w:jc w:val="center"/>
        </w:trPr>
        <w:tc>
          <w:tcPr>
            <w:tcW w:w="4876" w:type="dxa"/>
          </w:tcPr>
          <w:p w14:paraId="5BC0F526" w14:textId="77777777" w:rsidR="00AF5989" w:rsidRPr="00EC616F" w:rsidRDefault="00AF5989" w:rsidP="009413C2">
            <w:pPr>
              <w:pStyle w:val="Normal6"/>
              <w:rPr>
                <w:b/>
                <w:i/>
              </w:rPr>
            </w:pPr>
            <w:r w:rsidRPr="00EC616F">
              <w:rPr>
                <w:b/>
                <w:i/>
              </w:rPr>
              <w:t>(b)</w:t>
            </w:r>
            <w:r w:rsidRPr="00EC616F">
              <w:rPr>
                <w:b/>
                <w:i/>
              </w:rPr>
              <w:tab/>
              <w:t>pri prvoj i drugoj reviziji boravišne dozvole koja se izdaje korisniku supsidijarne zaštite</w:t>
            </w:r>
            <w:r w:rsidRPr="00EC616F">
              <w:t>.</w:t>
            </w:r>
          </w:p>
        </w:tc>
        <w:tc>
          <w:tcPr>
            <w:tcW w:w="4876" w:type="dxa"/>
          </w:tcPr>
          <w:p w14:paraId="148998EF" w14:textId="77777777" w:rsidR="00AF5989" w:rsidRPr="00EC616F" w:rsidRDefault="00AF5989" w:rsidP="009413C2">
            <w:pPr>
              <w:pStyle w:val="Normal6"/>
              <w:rPr>
                <w:b/>
                <w:i/>
              </w:rPr>
            </w:pPr>
            <w:r w:rsidRPr="00EC616F">
              <w:rPr>
                <w:b/>
                <w:i/>
              </w:rPr>
              <w:t>Briše se</w:t>
            </w:r>
            <w:r w:rsidRPr="00EC616F">
              <w:t>.</w:t>
            </w:r>
          </w:p>
        </w:tc>
      </w:tr>
    </w:tbl>
    <w:p w14:paraId="4FE0A17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7A04426"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A635CCA" w14:textId="77777777" w:rsidR="00AF5989" w:rsidRPr="00EC616F" w:rsidRDefault="00AF5989" w:rsidP="00AF5989">
      <w:pPr>
        <w:pStyle w:val="Normal12Italic"/>
        <w:rPr>
          <w:lang w:val="hr-HR"/>
        </w:rPr>
      </w:pPr>
      <w:r w:rsidRPr="00EC616F">
        <w:rPr>
          <w:lang w:val="hr-HR"/>
        </w:rPr>
        <w:t>Revizija statusa supsidijarne zaštite u trenutku revizije boravišne dozvole za ovlaštena tijela država članica pokazala bi se izrazito intenzivnom u pogledu uporabe resursa. Međutim, ovlaštena tijela država članica trebala bi biti obvezna revidirati status kada Agencija Europske unije za azil uoči znatnu bitnu promjenu u državi podrijetla korisnika.</w:t>
      </w:r>
    </w:p>
    <w:p w14:paraId="30EB9C4F" w14:textId="77777777" w:rsidR="00AF5989" w:rsidRPr="00EC616F" w:rsidRDefault="00AF5989" w:rsidP="00AF5989">
      <w:r w:rsidRPr="00EC616F">
        <w:rPr>
          <w:rStyle w:val="HideTWBExt"/>
        </w:rPr>
        <w:t>&lt;/Amend&gt;</w:t>
      </w:r>
    </w:p>
    <w:p w14:paraId="59D83DE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605</w:t>
      </w:r>
      <w:r w:rsidRPr="00EC616F">
        <w:rPr>
          <w:rStyle w:val="HideTWBExt"/>
          <w:b w:val="0"/>
        </w:rPr>
        <w:t>&lt;/NumAm&gt;</w:t>
      </w:r>
    </w:p>
    <w:p w14:paraId="57CB40B3"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B7DE9F2" w14:textId="77777777" w:rsidR="00AF5989" w:rsidRPr="00EC616F" w:rsidRDefault="00AF5989" w:rsidP="00AF5989">
      <w:pPr>
        <w:pStyle w:val="NormalBold"/>
      </w:pPr>
      <w:r w:rsidRPr="00EC616F">
        <w:rPr>
          <w:rStyle w:val="HideTWBExt"/>
          <w:b w:val="0"/>
        </w:rPr>
        <w:t>&lt;/RepeatBlock-By&gt;</w:t>
      </w:r>
    </w:p>
    <w:p w14:paraId="1884B75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67B4B72" w14:textId="77777777" w:rsidR="00AF5989" w:rsidRPr="00EC616F" w:rsidRDefault="00AF5989" w:rsidP="00AF5989">
      <w:pPr>
        <w:pStyle w:val="NormalBold"/>
      </w:pPr>
      <w:r w:rsidRPr="00EC616F">
        <w:rPr>
          <w:rStyle w:val="HideTWBExt"/>
          <w:b w:val="0"/>
        </w:rPr>
        <w:t>&lt;Article&gt;</w:t>
      </w:r>
      <w:r w:rsidRPr="00EC616F">
        <w:t>Članak 21. – stavak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4AF328D" w14:textId="77777777" w:rsidTr="009413C2">
        <w:trPr>
          <w:trHeight w:hRule="exact" w:val="240"/>
          <w:jc w:val="center"/>
        </w:trPr>
        <w:tc>
          <w:tcPr>
            <w:tcW w:w="9752" w:type="dxa"/>
            <w:gridSpan w:val="2"/>
          </w:tcPr>
          <w:p w14:paraId="330A1408" w14:textId="77777777" w:rsidR="00AF5989" w:rsidRPr="00EC616F" w:rsidRDefault="00AF5989" w:rsidP="009413C2"/>
        </w:tc>
      </w:tr>
      <w:tr w:rsidR="00AF5989" w:rsidRPr="00EC616F" w14:paraId="54F9C5C4" w14:textId="77777777" w:rsidTr="009413C2">
        <w:trPr>
          <w:trHeight w:val="240"/>
          <w:jc w:val="center"/>
        </w:trPr>
        <w:tc>
          <w:tcPr>
            <w:tcW w:w="4876" w:type="dxa"/>
          </w:tcPr>
          <w:p w14:paraId="7033152D" w14:textId="77777777" w:rsidR="00AF5989" w:rsidRPr="00EC616F" w:rsidRDefault="00AF5989" w:rsidP="009413C2">
            <w:pPr>
              <w:pStyle w:val="ColumnHeading"/>
            </w:pPr>
            <w:r w:rsidRPr="00EC616F">
              <w:t>Tekst koji je predložila Komisija</w:t>
            </w:r>
          </w:p>
        </w:tc>
        <w:tc>
          <w:tcPr>
            <w:tcW w:w="4876" w:type="dxa"/>
          </w:tcPr>
          <w:p w14:paraId="72C043E6" w14:textId="77777777" w:rsidR="00AF5989" w:rsidRPr="00EC616F" w:rsidRDefault="00AF5989" w:rsidP="009413C2">
            <w:pPr>
              <w:pStyle w:val="ColumnHeading"/>
            </w:pPr>
            <w:r w:rsidRPr="00EC616F">
              <w:t>Izmjena</w:t>
            </w:r>
          </w:p>
        </w:tc>
      </w:tr>
      <w:tr w:rsidR="00AF5989" w:rsidRPr="00EC616F" w14:paraId="0CFCA6F4" w14:textId="77777777" w:rsidTr="009413C2">
        <w:trPr>
          <w:jc w:val="center"/>
        </w:trPr>
        <w:tc>
          <w:tcPr>
            <w:tcW w:w="4876" w:type="dxa"/>
          </w:tcPr>
          <w:p w14:paraId="0D24C9BF" w14:textId="77777777" w:rsidR="00AF5989" w:rsidRPr="00EC616F" w:rsidRDefault="00AF5989" w:rsidP="009413C2">
            <w:pPr>
              <w:pStyle w:val="Normal6"/>
              <w:rPr>
                <w:b/>
                <w:i/>
              </w:rPr>
            </w:pPr>
            <w:r w:rsidRPr="00EC616F">
              <w:t>(b)</w:t>
            </w:r>
            <w:r w:rsidRPr="00EC616F">
              <w:rPr>
                <w:b/>
                <w:i/>
              </w:rPr>
              <w:tab/>
            </w:r>
            <w:r w:rsidRPr="00EC616F">
              <w:t>pri prvoj i</w:t>
            </w:r>
            <w:r w:rsidRPr="00EC616F">
              <w:rPr>
                <w:b/>
                <w:i/>
              </w:rPr>
              <w:t xml:space="preserve"> drugoj</w:t>
            </w:r>
            <w:r w:rsidRPr="00EC616F">
              <w:t xml:space="preserve"> reviziji boravišne dozvole koja se izdaje korisniku supsidijarne zaštite.</w:t>
            </w:r>
          </w:p>
        </w:tc>
        <w:tc>
          <w:tcPr>
            <w:tcW w:w="4876" w:type="dxa"/>
          </w:tcPr>
          <w:p w14:paraId="575C5A2F" w14:textId="77777777" w:rsidR="00AF5989" w:rsidRPr="00EC616F" w:rsidRDefault="00AF5989" w:rsidP="009413C2">
            <w:pPr>
              <w:pStyle w:val="Normal6"/>
              <w:rPr>
                <w:b/>
                <w:i/>
              </w:rPr>
            </w:pPr>
            <w:r w:rsidRPr="00EC616F">
              <w:t>(b)</w:t>
            </w:r>
            <w:r w:rsidRPr="00EC616F">
              <w:rPr>
                <w:b/>
                <w:i/>
              </w:rPr>
              <w:tab/>
            </w:r>
            <w:r w:rsidRPr="00EC616F">
              <w:t>pri prvoj</w:t>
            </w:r>
            <w:r w:rsidRPr="00EC616F">
              <w:rPr>
                <w:b/>
                <w:i/>
              </w:rPr>
              <w:t>, drugoj</w:t>
            </w:r>
            <w:r w:rsidRPr="00EC616F">
              <w:t xml:space="preserve"> i</w:t>
            </w:r>
            <w:r w:rsidRPr="00EC616F">
              <w:rPr>
                <w:b/>
                <w:i/>
              </w:rPr>
              <w:t xml:space="preserve"> trećoj</w:t>
            </w:r>
            <w:r w:rsidRPr="00EC616F">
              <w:t xml:space="preserve"> reviziji boravišne dozvole koja se izdaje korisniku supsidijarne zaštite.</w:t>
            </w:r>
          </w:p>
        </w:tc>
      </w:tr>
    </w:tbl>
    <w:p w14:paraId="539D850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D045133" w14:textId="77777777" w:rsidR="00AF5989" w:rsidRPr="00EC616F" w:rsidRDefault="00AF5989" w:rsidP="00AF5989">
      <w:r w:rsidRPr="00EC616F">
        <w:rPr>
          <w:rStyle w:val="HideTWBExt"/>
        </w:rPr>
        <w:t>&lt;/Amend&gt;</w:t>
      </w:r>
    </w:p>
    <w:p w14:paraId="09AC099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606</w:t>
      </w:r>
      <w:r w:rsidRPr="00EC616F">
        <w:rPr>
          <w:rStyle w:val="HideTWBExt"/>
          <w:b w:val="0"/>
        </w:rPr>
        <w:t>&lt;/NumAm&gt;</w:t>
      </w:r>
    </w:p>
    <w:p w14:paraId="27F7B2B4"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648F719D" w14:textId="77777777" w:rsidR="00AF5989" w:rsidRPr="00EC616F" w:rsidRDefault="00AF5989" w:rsidP="00AF5989">
      <w:pPr>
        <w:pStyle w:val="NormalBold"/>
      </w:pPr>
      <w:r w:rsidRPr="00EC616F">
        <w:rPr>
          <w:rStyle w:val="HideTWBExt"/>
          <w:b w:val="0"/>
        </w:rPr>
        <w:t>&lt;/RepeatBlock-By&gt;</w:t>
      </w:r>
    </w:p>
    <w:p w14:paraId="6E06862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B555226" w14:textId="77777777" w:rsidR="00AF5989" w:rsidRPr="00EC616F" w:rsidRDefault="00AF5989" w:rsidP="00AF5989">
      <w:pPr>
        <w:pStyle w:val="NormalBold"/>
      </w:pPr>
      <w:r w:rsidRPr="00EC616F">
        <w:rPr>
          <w:rStyle w:val="HideTWBExt"/>
          <w:b w:val="0"/>
        </w:rPr>
        <w:t>&lt;Article&gt;</w:t>
      </w:r>
      <w:r w:rsidRPr="00EC616F">
        <w:t>Članak 22.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E5FA26A" w14:textId="77777777" w:rsidTr="009413C2">
        <w:trPr>
          <w:trHeight w:hRule="exact" w:val="240"/>
          <w:jc w:val="center"/>
        </w:trPr>
        <w:tc>
          <w:tcPr>
            <w:tcW w:w="9752" w:type="dxa"/>
            <w:gridSpan w:val="2"/>
          </w:tcPr>
          <w:p w14:paraId="633D3679" w14:textId="77777777" w:rsidR="00AF5989" w:rsidRPr="00EC616F" w:rsidRDefault="00AF5989" w:rsidP="009413C2"/>
        </w:tc>
      </w:tr>
      <w:tr w:rsidR="00AF5989" w:rsidRPr="00EC616F" w14:paraId="0C9EA3E8" w14:textId="77777777" w:rsidTr="009413C2">
        <w:trPr>
          <w:trHeight w:val="240"/>
          <w:jc w:val="center"/>
        </w:trPr>
        <w:tc>
          <w:tcPr>
            <w:tcW w:w="4876" w:type="dxa"/>
          </w:tcPr>
          <w:p w14:paraId="75E689E8" w14:textId="77777777" w:rsidR="00AF5989" w:rsidRPr="00EC616F" w:rsidRDefault="00AF5989" w:rsidP="009413C2">
            <w:pPr>
              <w:pStyle w:val="ColumnHeading"/>
            </w:pPr>
            <w:r w:rsidRPr="00EC616F">
              <w:t>Tekst koji je predložila Komisija</w:t>
            </w:r>
          </w:p>
        </w:tc>
        <w:tc>
          <w:tcPr>
            <w:tcW w:w="4876" w:type="dxa"/>
          </w:tcPr>
          <w:p w14:paraId="28457B79" w14:textId="77777777" w:rsidR="00AF5989" w:rsidRPr="00EC616F" w:rsidRDefault="00AF5989" w:rsidP="009413C2">
            <w:pPr>
              <w:pStyle w:val="ColumnHeading"/>
            </w:pPr>
            <w:r w:rsidRPr="00EC616F">
              <w:t>Izmjena</w:t>
            </w:r>
          </w:p>
        </w:tc>
      </w:tr>
      <w:tr w:rsidR="00AF5989" w:rsidRPr="00EC616F" w14:paraId="316D1EEE" w14:textId="77777777" w:rsidTr="009413C2">
        <w:trPr>
          <w:jc w:val="center"/>
        </w:trPr>
        <w:tc>
          <w:tcPr>
            <w:tcW w:w="4876" w:type="dxa"/>
          </w:tcPr>
          <w:p w14:paraId="3D02B1AE" w14:textId="77777777" w:rsidR="00AF5989" w:rsidRPr="00EC616F" w:rsidRDefault="00AF5989" w:rsidP="009413C2">
            <w:pPr>
              <w:pStyle w:val="Normal6"/>
              <w:rPr>
                <w:b/>
                <w:i/>
              </w:rPr>
            </w:pPr>
            <w:r w:rsidRPr="00EC616F">
              <w:t>1.</w:t>
            </w:r>
            <w:r w:rsidRPr="00EC616F">
              <w:rPr>
                <w:b/>
                <w:i/>
              </w:rPr>
              <w:tab/>
            </w:r>
            <w:r w:rsidRPr="00EC616F">
              <w:t>Izbjeglice</w:t>
            </w:r>
            <w:r w:rsidRPr="00EC616F">
              <w:rPr>
                <w:b/>
                <w:i/>
              </w:rPr>
              <w:t xml:space="preserve"> i osobe kojima je odobren status supsidijarne zaštite</w:t>
            </w:r>
            <w:r w:rsidRPr="00EC616F">
              <w:t xml:space="preserve"> imaju prava i obveze propisana ovim poglavljem. Ovo poglavlje ne dovodi u pitanje prava i obveze iz Ženevske konvencije.</w:t>
            </w:r>
          </w:p>
        </w:tc>
        <w:tc>
          <w:tcPr>
            <w:tcW w:w="4876" w:type="dxa"/>
          </w:tcPr>
          <w:p w14:paraId="2B67351B" w14:textId="77777777" w:rsidR="00AF5989" w:rsidRPr="00EC616F" w:rsidRDefault="00AF5989" w:rsidP="009413C2">
            <w:pPr>
              <w:pStyle w:val="Normal6"/>
              <w:rPr>
                <w:b/>
                <w:i/>
              </w:rPr>
            </w:pPr>
            <w:r w:rsidRPr="00EC616F">
              <w:t>1.</w:t>
            </w:r>
            <w:r w:rsidRPr="00EC616F">
              <w:rPr>
                <w:b/>
                <w:i/>
              </w:rPr>
              <w:tab/>
            </w:r>
            <w:r w:rsidRPr="00EC616F">
              <w:t>Izbjeglice imaju prava i obveze propisana ovim poglavljem. Ovo poglavlje ne dovodi u pitanje prava i obveze iz Ženevske konvencije.</w:t>
            </w:r>
          </w:p>
        </w:tc>
      </w:tr>
    </w:tbl>
    <w:p w14:paraId="42486D4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F95D878" w14:textId="77777777" w:rsidR="00AF5989" w:rsidRPr="00EC616F" w:rsidRDefault="00AF5989" w:rsidP="00AF5989">
      <w:r w:rsidRPr="00EC616F">
        <w:rPr>
          <w:rStyle w:val="HideTWBExt"/>
        </w:rPr>
        <w:t>&lt;/Amend&gt;</w:t>
      </w:r>
    </w:p>
    <w:p w14:paraId="629E67F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607</w:t>
      </w:r>
      <w:r w:rsidRPr="00EC616F">
        <w:rPr>
          <w:rStyle w:val="HideTWBExt"/>
          <w:b w:val="0"/>
        </w:rPr>
        <w:t>&lt;/NumAm&gt;</w:t>
      </w:r>
    </w:p>
    <w:p w14:paraId="7206FF49"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17C9932" w14:textId="77777777" w:rsidR="00AF5989" w:rsidRPr="00EC616F" w:rsidRDefault="00AF5989" w:rsidP="00AF5989">
      <w:pPr>
        <w:pStyle w:val="NormalBold"/>
      </w:pPr>
      <w:r w:rsidRPr="00EC616F">
        <w:rPr>
          <w:rStyle w:val="HideTWBExt"/>
          <w:b w:val="0"/>
        </w:rPr>
        <w:t>&lt;/RepeatBlock-By&gt;</w:t>
      </w:r>
    </w:p>
    <w:p w14:paraId="740DC86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FCF5025" w14:textId="77777777" w:rsidR="00AF5989" w:rsidRPr="00EC616F" w:rsidRDefault="00AF5989" w:rsidP="00AF5989">
      <w:pPr>
        <w:pStyle w:val="NormalBold"/>
      </w:pPr>
      <w:r w:rsidRPr="00EC616F">
        <w:rPr>
          <w:rStyle w:val="HideTWBExt"/>
          <w:b w:val="0"/>
        </w:rPr>
        <w:t>&lt;Article&gt;</w:t>
      </w:r>
      <w:r w:rsidRPr="00EC616F">
        <w:t>Članak 22.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5FB816A" w14:textId="77777777" w:rsidTr="009413C2">
        <w:trPr>
          <w:trHeight w:hRule="exact" w:val="240"/>
          <w:jc w:val="center"/>
        </w:trPr>
        <w:tc>
          <w:tcPr>
            <w:tcW w:w="9752" w:type="dxa"/>
            <w:gridSpan w:val="2"/>
          </w:tcPr>
          <w:p w14:paraId="5F42852A" w14:textId="77777777" w:rsidR="00AF5989" w:rsidRPr="00EC616F" w:rsidRDefault="00AF5989" w:rsidP="009413C2"/>
        </w:tc>
      </w:tr>
      <w:tr w:rsidR="00AF5989" w:rsidRPr="00EC616F" w14:paraId="2CF860B5" w14:textId="77777777" w:rsidTr="009413C2">
        <w:trPr>
          <w:trHeight w:val="240"/>
          <w:jc w:val="center"/>
        </w:trPr>
        <w:tc>
          <w:tcPr>
            <w:tcW w:w="4876" w:type="dxa"/>
          </w:tcPr>
          <w:p w14:paraId="6CA07B39" w14:textId="77777777" w:rsidR="00AF5989" w:rsidRPr="00EC616F" w:rsidRDefault="00AF5989" w:rsidP="009413C2">
            <w:pPr>
              <w:pStyle w:val="ColumnHeading"/>
            </w:pPr>
            <w:r w:rsidRPr="00EC616F">
              <w:t>Tekst koji je predložila Komisija</w:t>
            </w:r>
          </w:p>
        </w:tc>
        <w:tc>
          <w:tcPr>
            <w:tcW w:w="4876" w:type="dxa"/>
          </w:tcPr>
          <w:p w14:paraId="63A430FE" w14:textId="77777777" w:rsidR="00AF5989" w:rsidRPr="00EC616F" w:rsidRDefault="00AF5989" w:rsidP="009413C2">
            <w:pPr>
              <w:pStyle w:val="ColumnHeading"/>
            </w:pPr>
            <w:r w:rsidRPr="00EC616F">
              <w:t>Izmjena</w:t>
            </w:r>
          </w:p>
        </w:tc>
      </w:tr>
      <w:tr w:rsidR="00AF5989" w:rsidRPr="00EC616F" w14:paraId="01903804" w14:textId="77777777" w:rsidTr="009413C2">
        <w:trPr>
          <w:jc w:val="center"/>
        </w:trPr>
        <w:tc>
          <w:tcPr>
            <w:tcW w:w="4876" w:type="dxa"/>
          </w:tcPr>
          <w:p w14:paraId="4FA2D0D3" w14:textId="77777777" w:rsidR="00AF5989" w:rsidRPr="00EC616F" w:rsidRDefault="00AF5989" w:rsidP="009413C2">
            <w:pPr>
              <w:pStyle w:val="Normal6"/>
              <w:rPr>
                <w:b/>
                <w:i/>
              </w:rPr>
            </w:pPr>
            <w:r w:rsidRPr="00EC616F">
              <w:t>1.</w:t>
            </w:r>
            <w:r w:rsidRPr="00EC616F">
              <w:rPr>
                <w:b/>
                <w:i/>
              </w:rPr>
              <w:tab/>
              <w:t>Izbjeglice i osobe kojima je odobren status supsidijarne</w:t>
            </w:r>
            <w:r w:rsidRPr="00EC616F">
              <w:t xml:space="preserve"> zaštite imaju prava i obveze</w:t>
            </w:r>
            <w:r w:rsidRPr="00EC616F">
              <w:rPr>
                <w:b/>
                <w:i/>
              </w:rPr>
              <w:t xml:space="preserve"> propisana ovim poglavljem. Ovo poglavlje ne dovodi u pitanje prava i obveze iz Ženevske konvencije.</w:t>
            </w:r>
          </w:p>
        </w:tc>
        <w:tc>
          <w:tcPr>
            <w:tcW w:w="4876" w:type="dxa"/>
          </w:tcPr>
          <w:p w14:paraId="34321D06" w14:textId="77777777" w:rsidR="00AF5989" w:rsidRPr="00EC616F" w:rsidRDefault="00AF5989" w:rsidP="009413C2">
            <w:pPr>
              <w:pStyle w:val="Normal6"/>
              <w:rPr>
                <w:b/>
                <w:i/>
              </w:rPr>
            </w:pPr>
            <w:r w:rsidRPr="00EC616F">
              <w:t>1.</w:t>
            </w:r>
            <w:r w:rsidRPr="00EC616F">
              <w:rPr>
                <w:b/>
                <w:i/>
              </w:rPr>
              <w:tab/>
              <w:t>Ne dovodeći u pitanje prava i obveze propisane Ženevskom konvencijom, korisnici međunarodne</w:t>
            </w:r>
            <w:r w:rsidRPr="00EC616F">
              <w:t xml:space="preserve"> zaštite imaju prava i obveze</w:t>
            </w:r>
            <w:r w:rsidRPr="00EC616F">
              <w:rPr>
                <w:b/>
                <w:i/>
              </w:rPr>
              <w:t xml:space="preserve"> iz ovog poglavlja.</w:t>
            </w:r>
          </w:p>
        </w:tc>
      </w:tr>
    </w:tbl>
    <w:p w14:paraId="14C193D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151AD9E" w14:textId="77777777" w:rsidR="00AF5989" w:rsidRPr="00EC616F" w:rsidRDefault="00AF5989" w:rsidP="00AF5989">
      <w:r w:rsidRPr="00EC616F">
        <w:rPr>
          <w:rStyle w:val="HideTWBExt"/>
        </w:rPr>
        <w:t>&lt;/Amend&gt;</w:t>
      </w:r>
    </w:p>
    <w:p w14:paraId="157E7E2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608</w:t>
      </w:r>
      <w:r w:rsidRPr="00EC616F">
        <w:rPr>
          <w:rStyle w:val="HideTWBExt"/>
          <w:b w:val="0"/>
        </w:rPr>
        <w:t>&lt;/NumAm&gt;</w:t>
      </w:r>
    </w:p>
    <w:p w14:paraId="30BB3234"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1881D507" w14:textId="77777777" w:rsidR="00AF5989" w:rsidRPr="00EC616F" w:rsidRDefault="00AF5989" w:rsidP="00AF5989">
      <w:pPr>
        <w:pStyle w:val="NormalBold"/>
      </w:pPr>
      <w:r w:rsidRPr="00EC616F">
        <w:rPr>
          <w:rStyle w:val="HideTWBExt"/>
          <w:b w:val="0"/>
        </w:rPr>
        <w:t>&lt;/RepeatBlock-By&gt;</w:t>
      </w:r>
    </w:p>
    <w:p w14:paraId="47D622B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CFFAB83" w14:textId="77777777" w:rsidR="00AF5989" w:rsidRPr="00EC616F" w:rsidRDefault="00AF5989" w:rsidP="00AF5989">
      <w:pPr>
        <w:pStyle w:val="NormalBold"/>
      </w:pPr>
      <w:r w:rsidRPr="00EC616F">
        <w:rPr>
          <w:rStyle w:val="HideTWBExt"/>
          <w:b w:val="0"/>
        </w:rPr>
        <w:t>&lt;Article&gt;</w:t>
      </w:r>
      <w:r w:rsidRPr="00EC616F">
        <w:t>Članak 22.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621FD5D" w14:textId="77777777" w:rsidTr="009413C2">
        <w:trPr>
          <w:trHeight w:hRule="exact" w:val="240"/>
          <w:jc w:val="center"/>
        </w:trPr>
        <w:tc>
          <w:tcPr>
            <w:tcW w:w="9752" w:type="dxa"/>
            <w:gridSpan w:val="2"/>
          </w:tcPr>
          <w:p w14:paraId="7763AE48" w14:textId="77777777" w:rsidR="00AF5989" w:rsidRPr="00EC616F" w:rsidRDefault="00AF5989" w:rsidP="009413C2"/>
        </w:tc>
      </w:tr>
      <w:tr w:rsidR="00AF5989" w:rsidRPr="00EC616F" w14:paraId="4B4CFF2D" w14:textId="77777777" w:rsidTr="009413C2">
        <w:trPr>
          <w:trHeight w:val="240"/>
          <w:jc w:val="center"/>
        </w:trPr>
        <w:tc>
          <w:tcPr>
            <w:tcW w:w="4876" w:type="dxa"/>
          </w:tcPr>
          <w:p w14:paraId="2101A058" w14:textId="77777777" w:rsidR="00AF5989" w:rsidRPr="00EC616F" w:rsidRDefault="00AF5989" w:rsidP="009413C2">
            <w:pPr>
              <w:pStyle w:val="ColumnHeading"/>
            </w:pPr>
            <w:r w:rsidRPr="00EC616F">
              <w:t>Tekst koji je predložila Komisija</w:t>
            </w:r>
          </w:p>
        </w:tc>
        <w:tc>
          <w:tcPr>
            <w:tcW w:w="4876" w:type="dxa"/>
          </w:tcPr>
          <w:p w14:paraId="5671155A" w14:textId="77777777" w:rsidR="00AF5989" w:rsidRPr="00EC616F" w:rsidRDefault="00AF5989" w:rsidP="009413C2">
            <w:pPr>
              <w:pStyle w:val="ColumnHeading"/>
            </w:pPr>
            <w:r w:rsidRPr="00EC616F">
              <w:t>Izmjena</w:t>
            </w:r>
          </w:p>
        </w:tc>
      </w:tr>
      <w:tr w:rsidR="00AF5989" w:rsidRPr="00EC616F" w14:paraId="32640DF6" w14:textId="77777777" w:rsidTr="009413C2">
        <w:trPr>
          <w:jc w:val="center"/>
        </w:trPr>
        <w:tc>
          <w:tcPr>
            <w:tcW w:w="4876" w:type="dxa"/>
          </w:tcPr>
          <w:p w14:paraId="63E64740" w14:textId="77777777" w:rsidR="00AF5989" w:rsidRPr="00EC616F" w:rsidRDefault="00AF5989" w:rsidP="009413C2">
            <w:pPr>
              <w:pStyle w:val="Normal6"/>
              <w:rPr>
                <w:b/>
                <w:i/>
              </w:rPr>
            </w:pPr>
            <w:r w:rsidRPr="00EC616F">
              <w:rPr>
                <w:b/>
                <w:i/>
              </w:rPr>
              <w:t>3.</w:t>
            </w:r>
            <w:r w:rsidRPr="00EC616F">
              <w:rPr>
                <w:b/>
                <w:i/>
              </w:rPr>
              <w:tab/>
              <w:t>U okviru međunarodnih obveza, pružanje povlastica s obzirom na pristup zapošljavanju i socijalnom osiguranju zahtijevaju prethodno izdavanje dozvole za boravak.</w:t>
            </w:r>
          </w:p>
        </w:tc>
        <w:tc>
          <w:tcPr>
            <w:tcW w:w="4876" w:type="dxa"/>
          </w:tcPr>
          <w:p w14:paraId="14483D4A" w14:textId="77777777" w:rsidR="00AF5989" w:rsidRPr="00EC616F" w:rsidRDefault="00AF5989" w:rsidP="009413C2">
            <w:pPr>
              <w:pStyle w:val="Normal6"/>
              <w:rPr>
                <w:b/>
                <w:i/>
              </w:rPr>
            </w:pPr>
            <w:r w:rsidRPr="00EC616F">
              <w:rPr>
                <w:b/>
                <w:i/>
              </w:rPr>
              <w:t>Briše se.</w:t>
            </w:r>
          </w:p>
        </w:tc>
      </w:tr>
    </w:tbl>
    <w:p w14:paraId="4378542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A42634A" w14:textId="77777777" w:rsidR="00AF5989" w:rsidRPr="00EC616F" w:rsidRDefault="00AF5989" w:rsidP="00AF5989">
      <w:r w:rsidRPr="00EC616F">
        <w:rPr>
          <w:rStyle w:val="HideTWBExt"/>
        </w:rPr>
        <w:t>&lt;/Amend&gt;</w:t>
      </w:r>
    </w:p>
    <w:p w14:paraId="5FE8146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609</w:t>
      </w:r>
      <w:r w:rsidRPr="00EC616F">
        <w:rPr>
          <w:rStyle w:val="HideTWBExt"/>
          <w:b w:val="0"/>
        </w:rPr>
        <w:t>&lt;/NumAm&gt;</w:t>
      </w:r>
    </w:p>
    <w:p w14:paraId="6562A8E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4F578D6" w14:textId="77777777" w:rsidR="00AF5989" w:rsidRPr="00EC616F" w:rsidRDefault="00AF5989" w:rsidP="00AF5989">
      <w:pPr>
        <w:pStyle w:val="NormalBold"/>
      </w:pPr>
      <w:r w:rsidRPr="00EC616F">
        <w:rPr>
          <w:rStyle w:val="HideTWBExt"/>
          <w:b w:val="0"/>
        </w:rPr>
        <w:t>&lt;/RepeatBlock-By&gt;</w:t>
      </w:r>
    </w:p>
    <w:p w14:paraId="28296CF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845A3DB" w14:textId="77777777" w:rsidR="00AF5989" w:rsidRPr="00EC616F" w:rsidRDefault="00AF5989" w:rsidP="00AF5989">
      <w:pPr>
        <w:pStyle w:val="NormalBold"/>
      </w:pPr>
      <w:r w:rsidRPr="00EC616F">
        <w:rPr>
          <w:rStyle w:val="HideTWBExt"/>
          <w:b w:val="0"/>
        </w:rPr>
        <w:t>&lt;Article&gt;</w:t>
      </w:r>
      <w:r w:rsidRPr="00EC616F">
        <w:t>Članak 22.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9919847" w14:textId="77777777" w:rsidTr="009413C2">
        <w:trPr>
          <w:trHeight w:hRule="exact" w:val="240"/>
          <w:jc w:val="center"/>
        </w:trPr>
        <w:tc>
          <w:tcPr>
            <w:tcW w:w="9752" w:type="dxa"/>
            <w:gridSpan w:val="2"/>
          </w:tcPr>
          <w:p w14:paraId="02ABF2E3" w14:textId="77777777" w:rsidR="00AF5989" w:rsidRPr="00EC616F" w:rsidRDefault="00AF5989" w:rsidP="009413C2"/>
        </w:tc>
      </w:tr>
      <w:tr w:rsidR="00AF5989" w:rsidRPr="00EC616F" w14:paraId="3C2ABB73" w14:textId="77777777" w:rsidTr="009413C2">
        <w:trPr>
          <w:trHeight w:val="240"/>
          <w:jc w:val="center"/>
        </w:trPr>
        <w:tc>
          <w:tcPr>
            <w:tcW w:w="4876" w:type="dxa"/>
          </w:tcPr>
          <w:p w14:paraId="018B9CEA" w14:textId="77777777" w:rsidR="00AF5989" w:rsidRPr="00EC616F" w:rsidRDefault="00AF5989" w:rsidP="009413C2">
            <w:pPr>
              <w:pStyle w:val="ColumnHeading"/>
            </w:pPr>
            <w:r w:rsidRPr="00EC616F">
              <w:t>Tekst koji je predložila Komisija</w:t>
            </w:r>
          </w:p>
        </w:tc>
        <w:tc>
          <w:tcPr>
            <w:tcW w:w="4876" w:type="dxa"/>
          </w:tcPr>
          <w:p w14:paraId="640F5B34" w14:textId="77777777" w:rsidR="00AF5989" w:rsidRPr="00EC616F" w:rsidRDefault="00AF5989" w:rsidP="009413C2">
            <w:pPr>
              <w:pStyle w:val="ColumnHeading"/>
            </w:pPr>
            <w:r w:rsidRPr="00EC616F">
              <w:t>Izmjena</w:t>
            </w:r>
          </w:p>
        </w:tc>
      </w:tr>
      <w:tr w:rsidR="00AF5989" w:rsidRPr="00EC616F" w14:paraId="0257646A" w14:textId="77777777" w:rsidTr="009413C2">
        <w:trPr>
          <w:jc w:val="center"/>
        </w:trPr>
        <w:tc>
          <w:tcPr>
            <w:tcW w:w="4876" w:type="dxa"/>
          </w:tcPr>
          <w:p w14:paraId="4E65FCC0" w14:textId="77777777" w:rsidR="00AF5989" w:rsidRPr="00EC616F" w:rsidRDefault="00AF5989" w:rsidP="009413C2">
            <w:pPr>
              <w:pStyle w:val="Normal6"/>
              <w:rPr>
                <w:b/>
                <w:i/>
              </w:rPr>
            </w:pPr>
            <w:r w:rsidRPr="00EC616F">
              <w:rPr>
                <w:b/>
                <w:i/>
              </w:rPr>
              <w:t>3.</w:t>
            </w:r>
            <w:r w:rsidRPr="00EC616F">
              <w:rPr>
                <w:b/>
                <w:i/>
              </w:rPr>
              <w:tab/>
              <w:t>U okviru međunarodnih obveza, pružanje povlastica s obzirom na pristup zapošljavanju i socijalnom osiguranju zahtijevaju prethodno izdavanje dozvole za boravak.</w:t>
            </w:r>
          </w:p>
        </w:tc>
        <w:tc>
          <w:tcPr>
            <w:tcW w:w="4876" w:type="dxa"/>
          </w:tcPr>
          <w:p w14:paraId="399E20A6" w14:textId="77777777" w:rsidR="00AF5989" w:rsidRPr="00EC616F" w:rsidRDefault="00AF5989" w:rsidP="009413C2">
            <w:pPr>
              <w:pStyle w:val="Normal6"/>
              <w:rPr>
                <w:b/>
                <w:i/>
              </w:rPr>
            </w:pPr>
            <w:r w:rsidRPr="00EC616F">
              <w:rPr>
                <w:b/>
                <w:i/>
              </w:rPr>
              <w:t>Briše se.</w:t>
            </w:r>
          </w:p>
        </w:tc>
      </w:tr>
    </w:tbl>
    <w:p w14:paraId="6DB3DD6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8414FF3"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CA4E92D" w14:textId="77777777" w:rsidR="00AF5989" w:rsidRPr="00EC616F" w:rsidRDefault="00AF5989" w:rsidP="00AF5989">
      <w:pPr>
        <w:pStyle w:val="Normal12Italic"/>
        <w:rPr>
          <w:lang w:val="hr-HR"/>
        </w:rPr>
      </w:pPr>
      <w:r w:rsidRPr="00EC616F">
        <w:rPr>
          <w:lang w:val="hr-HR"/>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14:paraId="0D9263A1" w14:textId="77777777" w:rsidR="00AF5989" w:rsidRPr="00EC616F" w:rsidRDefault="00AF5989" w:rsidP="00AF5989">
      <w:r w:rsidRPr="00EC616F">
        <w:rPr>
          <w:rStyle w:val="HideTWBExt"/>
        </w:rPr>
        <w:t>&lt;/Amend&gt;</w:t>
      </w:r>
    </w:p>
    <w:p w14:paraId="4404C9C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610</w:t>
      </w:r>
      <w:r w:rsidRPr="00EC616F">
        <w:rPr>
          <w:rStyle w:val="HideTWBExt"/>
          <w:b w:val="0"/>
        </w:rPr>
        <w:t>&lt;/NumAm&gt;</w:t>
      </w:r>
    </w:p>
    <w:p w14:paraId="06BD397A"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452A58F" w14:textId="77777777" w:rsidR="00AF5989" w:rsidRPr="00EC616F" w:rsidRDefault="00AF5989" w:rsidP="00AF5989">
      <w:pPr>
        <w:pStyle w:val="NormalBold"/>
      </w:pPr>
      <w:r w:rsidRPr="00EC616F">
        <w:rPr>
          <w:rStyle w:val="HideTWBExt"/>
          <w:b w:val="0"/>
        </w:rPr>
        <w:t>&lt;/RepeatBlock-By&gt;</w:t>
      </w:r>
    </w:p>
    <w:p w14:paraId="11A6272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E39ED73" w14:textId="77777777" w:rsidR="00AF5989" w:rsidRPr="00EC616F" w:rsidRDefault="00AF5989" w:rsidP="00AF5989">
      <w:pPr>
        <w:pStyle w:val="NormalBold"/>
      </w:pPr>
      <w:r w:rsidRPr="00EC616F">
        <w:rPr>
          <w:rStyle w:val="HideTWBExt"/>
          <w:b w:val="0"/>
        </w:rPr>
        <w:t>&lt;Article&gt;</w:t>
      </w:r>
      <w:r w:rsidRPr="00EC616F">
        <w:t>Članak 22.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A3A87E5" w14:textId="77777777" w:rsidTr="009413C2">
        <w:trPr>
          <w:trHeight w:hRule="exact" w:val="240"/>
          <w:jc w:val="center"/>
        </w:trPr>
        <w:tc>
          <w:tcPr>
            <w:tcW w:w="9752" w:type="dxa"/>
            <w:gridSpan w:val="2"/>
          </w:tcPr>
          <w:p w14:paraId="7F57112A" w14:textId="77777777" w:rsidR="00AF5989" w:rsidRPr="00EC616F" w:rsidRDefault="00AF5989" w:rsidP="009413C2"/>
        </w:tc>
      </w:tr>
      <w:tr w:rsidR="00AF5989" w:rsidRPr="00EC616F" w14:paraId="5E5EB990" w14:textId="77777777" w:rsidTr="009413C2">
        <w:trPr>
          <w:trHeight w:val="240"/>
          <w:jc w:val="center"/>
        </w:trPr>
        <w:tc>
          <w:tcPr>
            <w:tcW w:w="4876" w:type="dxa"/>
          </w:tcPr>
          <w:p w14:paraId="427C3DF9" w14:textId="77777777" w:rsidR="00AF5989" w:rsidRPr="00EC616F" w:rsidRDefault="00AF5989" w:rsidP="009413C2">
            <w:pPr>
              <w:pStyle w:val="ColumnHeading"/>
            </w:pPr>
            <w:r w:rsidRPr="00EC616F">
              <w:t>Tekst koji je predložila Komisija</w:t>
            </w:r>
          </w:p>
        </w:tc>
        <w:tc>
          <w:tcPr>
            <w:tcW w:w="4876" w:type="dxa"/>
          </w:tcPr>
          <w:p w14:paraId="336254DF" w14:textId="77777777" w:rsidR="00AF5989" w:rsidRPr="00EC616F" w:rsidRDefault="00AF5989" w:rsidP="009413C2">
            <w:pPr>
              <w:pStyle w:val="ColumnHeading"/>
            </w:pPr>
            <w:r w:rsidRPr="00EC616F">
              <w:t>Izmjena</w:t>
            </w:r>
          </w:p>
        </w:tc>
      </w:tr>
      <w:tr w:rsidR="00AF5989" w:rsidRPr="00EC616F" w14:paraId="5DCF8E91" w14:textId="77777777" w:rsidTr="009413C2">
        <w:trPr>
          <w:jc w:val="center"/>
        </w:trPr>
        <w:tc>
          <w:tcPr>
            <w:tcW w:w="4876" w:type="dxa"/>
          </w:tcPr>
          <w:p w14:paraId="7301BF3F" w14:textId="77777777" w:rsidR="00AF5989" w:rsidRPr="00EC616F" w:rsidRDefault="00AF5989" w:rsidP="009413C2">
            <w:pPr>
              <w:pStyle w:val="Normal6"/>
              <w:rPr>
                <w:b/>
                <w:i/>
              </w:rPr>
            </w:pPr>
            <w:r w:rsidRPr="00EC616F">
              <w:t>4.</w:t>
            </w:r>
            <w:r w:rsidRPr="00EC616F">
              <w:rPr>
                <w:b/>
                <w:i/>
              </w:rPr>
              <w:tab/>
            </w:r>
            <w:r w:rsidRPr="00EC616F">
              <w:t>Pri primjeni odredbi ovog poglavlja, uzimaju se u obzir posebne situacije osoba s posebnim potrebama</w:t>
            </w:r>
            <w:r w:rsidRPr="00EC616F">
              <w:rPr>
                <w:b/>
                <w:i/>
              </w:rPr>
              <w:t xml:space="preserve"> poput maloljetnika</w:t>
            </w:r>
            <w:r w:rsidRPr="00EC616F">
              <w:t>,</w:t>
            </w:r>
            <w:r w:rsidRPr="00EC616F">
              <w:rPr>
                <w:b/>
                <w:i/>
              </w:rPr>
              <w:t xml:space="preserve"> maloljetnika bez pratnje, osoba s posebnim potrebama, starijih osoba, trudnica, samohranih roditelja s maloljetnom djecom, žrtava trgovanja ljudima, osoba s psihičkim smetnjama te osoba koje su bile podvrgnute mučenju, silovanju ili drugim teškim oblicima psihološkog, tjelesnog ili seksualnog nasilja,</w:t>
            </w:r>
            <w:r w:rsidRPr="00EC616F">
              <w:t xml:space="preserve"> pod uvjetom da se pojedinačnom procjenom njihovog stanja utvrdi da imaju posebne potrebe.</w:t>
            </w:r>
          </w:p>
        </w:tc>
        <w:tc>
          <w:tcPr>
            <w:tcW w:w="4876" w:type="dxa"/>
          </w:tcPr>
          <w:p w14:paraId="2512D058" w14:textId="77777777" w:rsidR="00AF5989" w:rsidRPr="00EC616F" w:rsidRDefault="00AF5989" w:rsidP="009413C2">
            <w:pPr>
              <w:pStyle w:val="Normal6"/>
              <w:rPr>
                <w:b/>
                <w:i/>
              </w:rPr>
            </w:pPr>
            <w:r w:rsidRPr="00EC616F">
              <w:t>4.</w:t>
            </w:r>
            <w:r w:rsidRPr="00EC616F">
              <w:rPr>
                <w:b/>
                <w:i/>
              </w:rPr>
              <w:tab/>
            </w:r>
            <w:r w:rsidRPr="00EC616F">
              <w:t>Pri primjeni odredbi ovog poglavlja, uzimaju se u obzir posebne situacije osoba s posebnim potrebama,</w:t>
            </w:r>
            <w:r w:rsidRPr="00EC616F">
              <w:rPr>
                <w:b/>
                <w:i/>
              </w:rPr>
              <w:t xml:space="preserve"> u smislu potrebe za posebnim jamstvima za mogućnost iskorištavanja prava i usklađenost s obvezama predviđenima u njima,</w:t>
            </w:r>
            <w:r w:rsidRPr="00EC616F">
              <w:t xml:space="preserve"> pod uvjetom da se pojedinačnom procjenom njihovog stanja utvrdi da imaju posebne potrebe.</w:t>
            </w:r>
          </w:p>
        </w:tc>
      </w:tr>
    </w:tbl>
    <w:p w14:paraId="7E9D3F4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19117CD" w14:textId="77777777" w:rsidR="00AF5989" w:rsidRPr="00EC616F" w:rsidRDefault="00AF5989" w:rsidP="00AF5989">
      <w:r w:rsidRPr="00EC616F">
        <w:rPr>
          <w:rStyle w:val="HideTWBExt"/>
        </w:rPr>
        <w:t>&lt;/Amend&gt;</w:t>
      </w:r>
    </w:p>
    <w:p w14:paraId="664AF64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611</w:t>
      </w:r>
      <w:r w:rsidRPr="00EC616F">
        <w:rPr>
          <w:rStyle w:val="HideTWBExt"/>
          <w:b w:val="0"/>
        </w:rPr>
        <w:t>&lt;/NumAm&gt;</w:t>
      </w:r>
    </w:p>
    <w:p w14:paraId="64D7D84A"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7917370" w14:textId="77777777" w:rsidR="00AF5989" w:rsidRPr="00EC616F" w:rsidRDefault="00AF5989" w:rsidP="00AF5989">
      <w:pPr>
        <w:pStyle w:val="NormalBold"/>
      </w:pPr>
      <w:r w:rsidRPr="00EC616F">
        <w:rPr>
          <w:rStyle w:val="HideTWBExt"/>
          <w:b w:val="0"/>
        </w:rPr>
        <w:t>&lt;/RepeatBlock-By&gt;</w:t>
      </w:r>
    </w:p>
    <w:p w14:paraId="3206606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9AC817E" w14:textId="77777777" w:rsidR="00AF5989" w:rsidRPr="00EC616F" w:rsidRDefault="00AF5989" w:rsidP="00AF5989">
      <w:pPr>
        <w:pStyle w:val="NormalBold"/>
      </w:pPr>
      <w:r w:rsidRPr="00EC616F">
        <w:rPr>
          <w:rStyle w:val="HideTWBExt"/>
          <w:b w:val="0"/>
        </w:rPr>
        <w:t>&lt;Article&gt;</w:t>
      </w:r>
      <w:r w:rsidRPr="00EC616F">
        <w:t>Članak 22.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EA58A81" w14:textId="77777777" w:rsidTr="009413C2">
        <w:trPr>
          <w:trHeight w:hRule="exact" w:val="240"/>
          <w:jc w:val="center"/>
        </w:trPr>
        <w:tc>
          <w:tcPr>
            <w:tcW w:w="9752" w:type="dxa"/>
            <w:gridSpan w:val="2"/>
          </w:tcPr>
          <w:p w14:paraId="29F09C36" w14:textId="77777777" w:rsidR="00AF5989" w:rsidRPr="00EC616F" w:rsidRDefault="00AF5989" w:rsidP="009413C2"/>
        </w:tc>
      </w:tr>
      <w:tr w:rsidR="00AF5989" w:rsidRPr="00EC616F" w14:paraId="03707397" w14:textId="77777777" w:rsidTr="009413C2">
        <w:trPr>
          <w:trHeight w:val="240"/>
          <w:jc w:val="center"/>
        </w:trPr>
        <w:tc>
          <w:tcPr>
            <w:tcW w:w="4876" w:type="dxa"/>
          </w:tcPr>
          <w:p w14:paraId="7FBF23E4" w14:textId="77777777" w:rsidR="00AF5989" w:rsidRPr="00EC616F" w:rsidRDefault="00AF5989" w:rsidP="009413C2">
            <w:pPr>
              <w:pStyle w:val="ColumnHeading"/>
            </w:pPr>
            <w:r w:rsidRPr="00EC616F">
              <w:t>Tekst koji je predložila Komisija</w:t>
            </w:r>
          </w:p>
        </w:tc>
        <w:tc>
          <w:tcPr>
            <w:tcW w:w="4876" w:type="dxa"/>
          </w:tcPr>
          <w:p w14:paraId="62D0E866" w14:textId="77777777" w:rsidR="00AF5989" w:rsidRPr="00EC616F" w:rsidRDefault="00AF5989" w:rsidP="009413C2">
            <w:pPr>
              <w:pStyle w:val="ColumnHeading"/>
            </w:pPr>
            <w:r w:rsidRPr="00EC616F">
              <w:t>Izmjena</w:t>
            </w:r>
          </w:p>
        </w:tc>
      </w:tr>
      <w:tr w:rsidR="00AF5989" w:rsidRPr="00EC616F" w14:paraId="10359199" w14:textId="77777777" w:rsidTr="009413C2">
        <w:trPr>
          <w:jc w:val="center"/>
        </w:trPr>
        <w:tc>
          <w:tcPr>
            <w:tcW w:w="4876" w:type="dxa"/>
          </w:tcPr>
          <w:p w14:paraId="0C0F15DD" w14:textId="77777777" w:rsidR="00AF5989" w:rsidRPr="00EC616F" w:rsidRDefault="00AF5989" w:rsidP="009413C2">
            <w:pPr>
              <w:pStyle w:val="Normal6"/>
              <w:rPr>
                <w:b/>
                <w:i/>
              </w:rPr>
            </w:pPr>
            <w:r w:rsidRPr="00EC616F">
              <w:t>4.</w:t>
            </w:r>
            <w:r w:rsidRPr="00EC616F">
              <w:rPr>
                <w:b/>
                <w:i/>
              </w:rPr>
              <w:tab/>
            </w:r>
            <w:r w:rsidRPr="00EC616F">
              <w:t>Pri primjeni odredbi ovog poglavlja, uzimaju se u obzir posebne situacije osoba s posebnim potrebama poput maloljetnika, maloljetnika bez pratnje, osoba s posebnim potrebama, starijih osoba, trudnica, samohranih roditelja s maloljetnom djecom, žrtava trgovanja ljudima, osoba s psihičkim smetnjama te osoba koje su bile podvrgnute mučenju, silovanju ili drugim teškim oblicima psihološkog, tjelesnog ili seksualnog nasilja</w:t>
            </w:r>
            <w:r w:rsidRPr="00EC616F">
              <w:rPr>
                <w:b/>
                <w:i/>
              </w:rPr>
              <w:t>, pod uvjetom da se pojedinačnom procjenom njihovog stanja utvrdi da imaju posebne potrebe</w:t>
            </w:r>
            <w:r w:rsidRPr="00EC616F">
              <w:t>.</w:t>
            </w:r>
          </w:p>
        </w:tc>
        <w:tc>
          <w:tcPr>
            <w:tcW w:w="4876" w:type="dxa"/>
          </w:tcPr>
          <w:p w14:paraId="39C686FE" w14:textId="77777777" w:rsidR="00AF5989" w:rsidRPr="00EC616F" w:rsidRDefault="00AF5989" w:rsidP="009413C2">
            <w:pPr>
              <w:pStyle w:val="Normal6"/>
              <w:rPr>
                <w:b/>
                <w:i/>
              </w:rPr>
            </w:pPr>
            <w:r w:rsidRPr="00EC616F">
              <w:t>4.</w:t>
            </w:r>
            <w:r w:rsidRPr="00EC616F">
              <w:rPr>
                <w:b/>
                <w:i/>
              </w:rPr>
              <w:tab/>
            </w:r>
            <w:r w:rsidRPr="00EC616F">
              <w:t>Pri primjeni odredbi ovog poglavlja, uzimaju se u obzir posebne situacije osoba s posebnim potrebama poput maloljetnika, maloljetnika bez pratnje, osoba s posebnim potrebama, starijih osoba, trudnica, samohranih roditelja s maloljetnom djecom, žrtava trgovanja ljudima, osoba s psihičkim smetnjama te osoba koje su bile podvrgnute mučenju, silovanju ili drugim teškim oblicima psihološkog, tjelesnog ili seksualnog nasilja.</w:t>
            </w:r>
          </w:p>
        </w:tc>
      </w:tr>
    </w:tbl>
    <w:p w14:paraId="721F4D7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5EB6828" w14:textId="77777777" w:rsidR="00AF5989" w:rsidRPr="00EC616F" w:rsidRDefault="00AF5989" w:rsidP="00AF5989">
      <w:r w:rsidRPr="00EC616F">
        <w:rPr>
          <w:rStyle w:val="HideTWBExt"/>
        </w:rPr>
        <w:t>&lt;/Amend&gt;</w:t>
      </w:r>
    </w:p>
    <w:p w14:paraId="23079AA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612</w:t>
      </w:r>
      <w:r w:rsidRPr="00EC616F">
        <w:rPr>
          <w:rStyle w:val="HideTWBExt"/>
          <w:b w:val="0"/>
        </w:rPr>
        <w:t>&lt;/NumAm&gt;</w:t>
      </w:r>
    </w:p>
    <w:p w14:paraId="75C5B802"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D312AC6"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242C61F" w14:textId="77777777" w:rsidR="00AF5989" w:rsidRPr="00EC616F" w:rsidRDefault="00AF5989" w:rsidP="00AF5989">
      <w:r w:rsidRPr="00EC616F">
        <w:rPr>
          <w:rStyle w:val="HideTWBExt"/>
        </w:rPr>
        <w:t>&lt;/RepeatBlock-By&gt;</w:t>
      </w:r>
    </w:p>
    <w:p w14:paraId="76B7651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4ADBDF4" w14:textId="77777777" w:rsidR="00AF5989" w:rsidRPr="00EC616F" w:rsidRDefault="00AF5989" w:rsidP="00AF5989">
      <w:pPr>
        <w:pStyle w:val="NormalBold"/>
      </w:pPr>
      <w:r w:rsidRPr="00EC616F">
        <w:rPr>
          <w:rStyle w:val="HideTWBExt"/>
          <w:b w:val="0"/>
        </w:rPr>
        <w:t>&lt;Article&gt;</w:t>
      </w:r>
      <w:r w:rsidRPr="00EC616F">
        <w:t>Članak 22.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88A075C" w14:textId="77777777" w:rsidTr="009413C2">
        <w:trPr>
          <w:trHeight w:hRule="exact" w:val="240"/>
          <w:jc w:val="center"/>
        </w:trPr>
        <w:tc>
          <w:tcPr>
            <w:tcW w:w="9752" w:type="dxa"/>
            <w:gridSpan w:val="2"/>
          </w:tcPr>
          <w:p w14:paraId="485D2610" w14:textId="77777777" w:rsidR="00AF5989" w:rsidRPr="00EC616F" w:rsidRDefault="00AF5989" w:rsidP="009413C2"/>
        </w:tc>
      </w:tr>
      <w:tr w:rsidR="00AF5989" w:rsidRPr="00EC616F" w14:paraId="4B24A6D4" w14:textId="77777777" w:rsidTr="009413C2">
        <w:trPr>
          <w:trHeight w:val="240"/>
          <w:jc w:val="center"/>
        </w:trPr>
        <w:tc>
          <w:tcPr>
            <w:tcW w:w="4876" w:type="dxa"/>
          </w:tcPr>
          <w:p w14:paraId="22491C35" w14:textId="77777777" w:rsidR="00AF5989" w:rsidRPr="00EC616F" w:rsidRDefault="00AF5989" w:rsidP="009413C2">
            <w:pPr>
              <w:pStyle w:val="ColumnHeading"/>
            </w:pPr>
            <w:r w:rsidRPr="00EC616F">
              <w:t>Tekst koji je predložila Komisija</w:t>
            </w:r>
          </w:p>
        </w:tc>
        <w:tc>
          <w:tcPr>
            <w:tcW w:w="4876" w:type="dxa"/>
          </w:tcPr>
          <w:p w14:paraId="69CBD12D" w14:textId="77777777" w:rsidR="00AF5989" w:rsidRPr="00EC616F" w:rsidRDefault="00AF5989" w:rsidP="009413C2">
            <w:pPr>
              <w:pStyle w:val="ColumnHeading"/>
            </w:pPr>
            <w:r w:rsidRPr="00EC616F">
              <w:t>Izmjena</w:t>
            </w:r>
          </w:p>
        </w:tc>
      </w:tr>
      <w:tr w:rsidR="00AF5989" w:rsidRPr="00EC616F" w14:paraId="255A0095" w14:textId="77777777" w:rsidTr="009413C2">
        <w:trPr>
          <w:jc w:val="center"/>
        </w:trPr>
        <w:tc>
          <w:tcPr>
            <w:tcW w:w="4876" w:type="dxa"/>
          </w:tcPr>
          <w:p w14:paraId="5820FA0A" w14:textId="77777777" w:rsidR="00AF5989" w:rsidRPr="00EC616F" w:rsidRDefault="00AF5989" w:rsidP="009413C2">
            <w:pPr>
              <w:pStyle w:val="Normal6"/>
              <w:rPr>
                <w:b/>
                <w:i/>
              </w:rPr>
            </w:pPr>
            <w:r w:rsidRPr="00EC616F">
              <w:t>4.</w:t>
            </w:r>
            <w:r w:rsidRPr="00EC616F">
              <w:rPr>
                <w:b/>
                <w:i/>
              </w:rPr>
              <w:tab/>
            </w:r>
            <w:r w:rsidRPr="00EC616F">
              <w:t>Pri primjeni odredbi ovog poglavlja, uzimaju se u obzir posebne situacije osoba s posebnim potrebama poput maloljetnika, maloljetnika bez pratnje, osoba s posebnim potrebama, starijih osoba, trudnica, samohranih roditelja s</w:t>
            </w:r>
            <w:r w:rsidRPr="00EC616F">
              <w:rPr>
                <w:b/>
                <w:i/>
              </w:rPr>
              <w:t xml:space="preserve"> maloljetnom</w:t>
            </w:r>
            <w:r w:rsidRPr="00EC616F">
              <w:t xml:space="preserve"> djecom, žrtava trgovanja ljudima, osoba s psihičkim smetnjama te osoba koje su bile podvrgnute mučenju, silovanju ili drugim teškim oblicima psihološkog, tjelesnog ili seksualnog nasilja, pod uvjetom da se pojedinačnom procjenom njihovog stanja utvrdi da imaju posebne potrebe.</w:t>
            </w:r>
          </w:p>
        </w:tc>
        <w:tc>
          <w:tcPr>
            <w:tcW w:w="4876" w:type="dxa"/>
          </w:tcPr>
          <w:p w14:paraId="04254879" w14:textId="77777777" w:rsidR="00AF5989" w:rsidRPr="00EC616F" w:rsidRDefault="00AF5989" w:rsidP="009413C2">
            <w:pPr>
              <w:pStyle w:val="Normal6"/>
              <w:rPr>
                <w:b/>
                <w:i/>
              </w:rPr>
            </w:pPr>
            <w:r w:rsidRPr="00EC616F">
              <w:t>4.</w:t>
            </w:r>
            <w:r w:rsidRPr="00EC616F">
              <w:rPr>
                <w:b/>
                <w:i/>
              </w:rPr>
              <w:tab/>
            </w:r>
            <w:r w:rsidRPr="00EC616F">
              <w:t>Pri primjeni odredbi ovog poglavlja, uzimaju se u obzir posebne situacije osoba s posebnim potrebama poput maloljetnika, maloljetnika bez pratnje, osoba s posebnim potrebama, starijih osoba, trudnica, samohranih roditelja s djecom, žrtava trgovanja ljudima, osoba s psihičkim smetnjama te osoba koje su bile podvrgnute mučenju, silovanju ili drugim teškim oblicima psihološkog, tjelesnog ili seksualnog nasilja, pod uvjetom da se pojedinačnom procjenom njihovog stanja utvrdi da imaju posebne potrebe.</w:t>
            </w:r>
          </w:p>
        </w:tc>
      </w:tr>
    </w:tbl>
    <w:p w14:paraId="08D5179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1F5DB6E" w14:textId="77777777" w:rsidR="00AF5989" w:rsidRPr="00EC616F" w:rsidRDefault="00AF5989" w:rsidP="00AF5989">
      <w:r w:rsidRPr="00EC616F">
        <w:rPr>
          <w:rStyle w:val="HideTWBExt"/>
        </w:rPr>
        <w:t>&lt;/Amend&gt;</w:t>
      </w:r>
    </w:p>
    <w:p w14:paraId="7FF00F4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613</w:t>
      </w:r>
      <w:r w:rsidRPr="00EC616F">
        <w:rPr>
          <w:rStyle w:val="HideTWBExt"/>
          <w:b w:val="0"/>
        </w:rPr>
        <w:t>&lt;/NumAm&gt;</w:t>
      </w:r>
    </w:p>
    <w:p w14:paraId="378734F8"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5907D2A7" w14:textId="77777777" w:rsidR="00AF5989" w:rsidRPr="00EC616F" w:rsidRDefault="00AF5989" w:rsidP="00AF5989">
      <w:pPr>
        <w:pStyle w:val="NormalBold"/>
      </w:pPr>
      <w:r w:rsidRPr="00EC616F">
        <w:rPr>
          <w:rStyle w:val="HideTWBExt"/>
          <w:b w:val="0"/>
        </w:rPr>
        <w:t>&lt;/RepeatBlock-By&gt;</w:t>
      </w:r>
    </w:p>
    <w:p w14:paraId="1C29323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378A193" w14:textId="77777777" w:rsidR="00AF5989" w:rsidRPr="00EC616F" w:rsidRDefault="00AF5989" w:rsidP="00AF5989">
      <w:pPr>
        <w:pStyle w:val="NormalBold"/>
      </w:pPr>
      <w:r w:rsidRPr="00EC616F">
        <w:rPr>
          <w:rStyle w:val="HideTWBExt"/>
          <w:b w:val="0"/>
        </w:rPr>
        <w:t>&lt;Article&gt;</w:t>
      </w:r>
      <w:r w:rsidRPr="00EC616F">
        <w:t>Članak 22. – stavak 5.</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10AE507" w14:textId="77777777" w:rsidTr="009413C2">
        <w:trPr>
          <w:trHeight w:hRule="exact" w:val="240"/>
          <w:jc w:val="center"/>
        </w:trPr>
        <w:tc>
          <w:tcPr>
            <w:tcW w:w="9752" w:type="dxa"/>
            <w:gridSpan w:val="2"/>
          </w:tcPr>
          <w:p w14:paraId="75DB81AE" w14:textId="77777777" w:rsidR="00AF5989" w:rsidRPr="00EC616F" w:rsidRDefault="00AF5989" w:rsidP="009413C2"/>
        </w:tc>
      </w:tr>
      <w:tr w:rsidR="00AF5989" w:rsidRPr="00EC616F" w14:paraId="7F8B943D" w14:textId="77777777" w:rsidTr="009413C2">
        <w:trPr>
          <w:trHeight w:val="240"/>
          <w:jc w:val="center"/>
        </w:trPr>
        <w:tc>
          <w:tcPr>
            <w:tcW w:w="4876" w:type="dxa"/>
          </w:tcPr>
          <w:p w14:paraId="1A00F7EA" w14:textId="77777777" w:rsidR="00AF5989" w:rsidRPr="00EC616F" w:rsidRDefault="00AF5989" w:rsidP="009413C2">
            <w:pPr>
              <w:pStyle w:val="ColumnHeading"/>
            </w:pPr>
            <w:r w:rsidRPr="00EC616F">
              <w:t>Tekst koji je predložila Komisija</w:t>
            </w:r>
          </w:p>
        </w:tc>
        <w:tc>
          <w:tcPr>
            <w:tcW w:w="4876" w:type="dxa"/>
          </w:tcPr>
          <w:p w14:paraId="32339298" w14:textId="77777777" w:rsidR="00AF5989" w:rsidRPr="00EC616F" w:rsidRDefault="00AF5989" w:rsidP="009413C2">
            <w:pPr>
              <w:pStyle w:val="ColumnHeading"/>
            </w:pPr>
            <w:r w:rsidRPr="00EC616F">
              <w:t>Izmjena</w:t>
            </w:r>
          </w:p>
        </w:tc>
      </w:tr>
      <w:tr w:rsidR="00AF5989" w:rsidRPr="00EC616F" w14:paraId="76A45515" w14:textId="77777777" w:rsidTr="009413C2">
        <w:trPr>
          <w:jc w:val="center"/>
        </w:trPr>
        <w:tc>
          <w:tcPr>
            <w:tcW w:w="4876" w:type="dxa"/>
          </w:tcPr>
          <w:p w14:paraId="28C2E781" w14:textId="77777777" w:rsidR="00AF5989" w:rsidRPr="00EC616F" w:rsidRDefault="00AF5989" w:rsidP="009413C2">
            <w:pPr>
              <w:pStyle w:val="Normal6"/>
              <w:rPr>
                <w:b/>
                <w:i/>
              </w:rPr>
            </w:pPr>
            <w:r w:rsidRPr="00EC616F">
              <w:t>5.</w:t>
            </w:r>
            <w:r w:rsidRPr="00EC616F">
              <w:rPr>
                <w:b/>
                <w:i/>
              </w:rPr>
              <w:tab/>
            </w:r>
            <w:r w:rsidRPr="00EC616F">
              <w:t>Pri primjeni odredbi</w:t>
            </w:r>
            <w:r w:rsidRPr="00EC616F">
              <w:rPr>
                <w:b/>
                <w:i/>
              </w:rPr>
              <w:t xml:space="preserve"> ovog poglavlja</w:t>
            </w:r>
            <w:r w:rsidRPr="00EC616F">
              <w:t xml:space="preserve"> koje se odnose na maloljetnike, prvenstveno se uzimaju u obzir najbolji interesi djeteta.</w:t>
            </w:r>
          </w:p>
        </w:tc>
        <w:tc>
          <w:tcPr>
            <w:tcW w:w="4876" w:type="dxa"/>
          </w:tcPr>
          <w:p w14:paraId="5837FAFB" w14:textId="77777777" w:rsidR="00AF5989" w:rsidRPr="00EC616F" w:rsidRDefault="00AF5989" w:rsidP="009413C2">
            <w:pPr>
              <w:pStyle w:val="Normal6"/>
              <w:rPr>
                <w:b/>
                <w:i/>
              </w:rPr>
            </w:pPr>
            <w:r w:rsidRPr="00EC616F">
              <w:t>5.</w:t>
            </w:r>
            <w:r w:rsidRPr="00EC616F">
              <w:rPr>
                <w:b/>
                <w:i/>
              </w:rPr>
              <w:tab/>
            </w:r>
            <w:r w:rsidRPr="00EC616F">
              <w:t>Pri primjeni odredbi</w:t>
            </w:r>
            <w:r w:rsidRPr="00EC616F">
              <w:rPr>
                <w:b/>
                <w:i/>
              </w:rPr>
              <w:t xml:space="preserve"> ove uredbe</w:t>
            </w:r>
            <w:r w:rsidRPr="00EC616F">
              <w:t xml:space="preserve"> koje se odnose na maloljetnike, prvenstveno se uzimaju u obzir najbolji interesi djeteta.</w:t>
            </w:r>
          </w:p>
        </w:tc>
      </w:tr>
    </w:tbl>
    <w:p w14:paraId="1961080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3A7DE90F" w14:textId="77777777" w:rsidR="00AF5989" w:rsidRPr="00EC616F" w:rsidRDefault="00AF5989" w:rsidP="00AF5989">
      <w:r w:rsidRPr="00EC616F">
        <w:rPr>
          <w:rStyle w:val="HideTWBExt"/>
        </w:rPr>
        <w:t>&lt;/Amend&gt;</w:t>
      </w:r>
    </w:p>
    <w:p w14:paraId="0B62A93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614</w:t>
      </w:r>
      <w:r w:rsidRPr="00EC616F">
        <w:rPr>
          <w:rStyle w:val="HideTWBExt"/>
          <w:b w:val="0"/>
        </w:rPr>
        <w:t>&lt;/NumAm&gt;</w:t>
      </w:r>
    </w:p>
    <w:p w14:paraId="630332E5"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CC45BB4" w14:textId="77777777" w:rsidR="00AF5989" w:rsidRPr="00EC616F" w:rsidRDefault="00AF5989" w:rsidP="00AF5989">
      <w:pPr>
        <w:pStyle w:val="NormalBold"/>
      </w:pPr>
      <w:r w:rsidRPr="00EC616F">
        <w:rPr>
          <w:rStyle w:val="HideTWBExt"/>
          <w:b w:val="0"/>
        </w:rPr>
        <w:t>&lt;/RepeatBlock-By&gt;</w:t>
      </w:r>
    </w:p>
    <w:p w14:paraId="63FEBA1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E35086D" w14:textId="77777777" w:rsidR="00AF5989" w:rsidRPr="00EC616F" w:rsidRDefault="00AF5989" w:rsidP="00AF5989">
      <w:pPr>
        <w:pStyle w:val="NormalBold"/>
      </w:pPr>
      <w:r w:rsidRPr="00EC616F">
        <w:rPr>
          <w:rStyle w:val="HideTWBExt"/>
          <w:b w:val="0"/>
        </w:rPr>
        <w:t>&lt;Article&gt;</w:t>
      </w:r>
      <w:r w:rsidRPr="00EC616F">
        <w:t>Članak 22.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DBED212" w14:textId="77777777" w:rsidTr="009413C2">
        <w:trPr>
          <w:trHeight w:hRule="exact" w:val="240"/>
          <w:jc w:val="center"/>
        </w:trPr>
        <w:tc>
          <w:tcPr>
            <w:tcW w:w="9752" w:type="dxa"/>
            <w:gridSpan w:val="2"/>
          </w:tcPr>
          <w:p w14:paraId="139106CE" w14:textId="77777777" w:rsidR="00AF5989" w:rsidRPr="00EC616F" w:rsidRDefault="00AF5989" w:rsidP="009413C2"/>
        </w:tc>
      </w:tr>
      <w:tr w:rsidR="00AF5989" w:rsidRPr="00EC616F" w14:paraId="60BBBD37" w14:textId="77777777" w:rsidTr="009413C2">
        <w:trPr>
          <w:trHeight w:val="240"/>
          <w:jc w:val="center"/>
        </w:trPr>
        <w:tc>
          <w:tcPr>
            <w:tcW w:w="4876" w:type="dxa"/>
          </w:tcPr>
          <w:p w14:paraId="5C8DD015" w14:textId="77777777" w:rsidR="00AF5989" w:rsidRPr="00EC616F" w:rsidRDefault="00AF5989" w:rsidP="009413C2">
            <w:pPr>
              <w:pStyle w:val="ColumnHeading"/>
            </w:pPr>
            <w:r w:rsidRPr="00EC616F">
              <w:t>Tekst koji je predložila Komisija</w:t>
            </w:r>
          </w:p>
        </w:tc>
        <w:tc>
          <w:tcPr>
            <w:tcW w:w="4876" w:type="dxa"/>
          </w:tcPr>
          <w:p w14:paraId="4774A3C6" w14:textId="77777777" w:rsidR="00AF5989" w:rsidRPr="00EC616F" w:rsidRDefault="00AF5989" w:rsidP="009413C2">
            <w:pPr>
              <w:pStyle w:val="ColumnHeading"/>
            </w:pPr>
            <w:r w:rsidRPr="00EC616F">
              <w:t>Izmjena</w:t>
            </w:r>
          </w:p>
        </w:tc>
      </w:tr>
      <w:tr w:rsidR="00AF5989" w:rsidRPr="00EC616F" w14:paraId="4B7AB4AA" w14:textId="77777777" w:rsidTr="009413C2">
        <w:trPr>
          <w:jc w:val="center"/>
        </w:trPr>
        <w:tc>
          <w:tcPr>
            <w:tcW w:w="4876" w:type="dxa"/>
          </w:tcPr>
          <w:p w14:paraId="1D56E277" w14:textId="77777777" w:rsidR="00AF5989" w:rsidRPr="00EC616F" w:rsidRDefault="00AF5989" w:rsidP="009413C2">
            <w:pPr>
              <w:pStyle w:val="Normal6"/>
              <w:rPr>
                <w:b/>
                <w:i/>
              </w:rPr>
            </w:pPr>
            <w:r w:rsidRPr="00EC616F">
              <w:t>5.</w:t>
            </w:r>
            <w:r w:rsidRPr="00EC616F">
              <w:rPr>
                <w:b/>
                <w:i/>
              </w:rPr>
              <w:tab/>
            </w:r>
            <w:r w:rsidRPr="00EC616F">
              <w:t>Pri primjeni</w:t>
            </w:r>
            <w:r w:rsidRPr="00EC616F">
              <w:rPr>
                <w:b/>
                <w:i/>
              </w:rPr>
              <w:t xml:space="preserve"> odredbi ovog poglavlja koje se odnose na maloljetnike</w:t>
            </w:r>
            <w:r w:rsidRPr="00EC616F">
              <w:t>, prvenstveno</w:t>
            </w:r>
            <w:r w:rsidRPr="00EC616F">
              <w:rPr>
                <w:b/>
                <w:i/>
              </w:rPr>
              <w:t xml:space="preserve"> se</w:t>
            </w:r>
            <w:r w:rsidRPr="00EC616F">
              <w:t xml:space="preserve"> uzimaju u obzir najbolji</w:t>
            </w:r>
            <w:r w:rsidRPr="00EC616F">
              <w:rPr>
                <w:b/>
                <w:i/>
              </w:rPr>
              <w:t xml:space="preserve"> interesi djeteta</w:t>
            </w:r>
            <w:r w:rsidRPr="00EC616F">
              <w:t>.</w:t>
            </w:r>
          </w:p>
        </w:tc>
        <w:tc>
          <w:tcPr>
            <w:tcW w:w="4876" w:type="dxa"/>
          </w:tcPr>
          <w:p w14:paraId="293AAFE5" w14:textId="497ADE62" w:rsidR="00AF5989" w:rsidRPr="00EC616F" w:rsidRDefault="00AF5989" w:rsidP="009413C2">
            <w:pPr>
              <w:pStyle w:val="Normal6"/>
              <w:rPr>
                <w:b/>
                <w:i/>
              </w:rPr>
            </w:pPr>
            <w:r w:rsidRPr="00EC616F">
              <w:t>5.</w:t>
            </w:r>
            <w:r w:rsidRPr="00EC616F">
              <w:rPr>
                <w:b/>
                <w:i/>
              </w:rPr>
              <w:tab/>
            </w:r>
            <w:r w:rsidRPr="00EC616F">
              <w:t>Pri primjeni</w:t>
            </w:r>
            <w:r w:rsidRPr="00EC616F">
              <w:rPr>
                <w:b/>
                <w:i/>
              </w:rPr>
              <w:t xml:space="preserve"> ove Uredbe</w:t>
            </w:r>
            <w:r w:rsidRPr="00EC616F">
              <w:t>,</w:t>
            </w:r>
            <w:r w:rsidRPr="00EC616F">
              <w:rPr>
                <w:b/>
                <w:i/>
              </w:rPr>
              <w:t xml:space="preserve"> države članice</w:t>
            </w:r>
            <w:r w:rsidRPr="00EC616F">
              <w:t xml:space="preserve"> prvenstveno uzimaju u obzir najbolji</w:t>
            </w:r>
            <w:r w:rsidRPr="00EC616F">
              <w:rPr>
                <w:b/>
                <w:i/>
              </w:rPr>
              <w:t xml:space="preserve"> interesi</w:t>
            </w:r>
            <w:r w:rsidR="00731CCE" w:rsidRPr="00EC616F">
              <w:rPr>
                <w:b/>
                <w:i/>
              </w:rPr>
              <w:t xml:space="preserve"> </w:t>
            </w:r>
            <w:r w:rsidRPr="00EC616F">
              <w:rPr>
                <w:b/>
                <w:i/>
              </w:rPr>
              <w:t>djeteta</w:t>
            </w:r>
            <w:r w:rsidRPr="00EC616F">
              <w:t>.</w:t>
            </w:r>
          </w:p>
        </w:tc>
      </w:tr>
    </w:tbl>
    <w:p w14:paraId="3D71BAB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F15F4D2"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85E086A" w14:textId="43BBC5CB" w:rsidR="00AF5989" w:rsidRPr="00EC616F" w:rsidRDefault="00AF5989" w:rsidP="00AF5989">
      <w:pPr>
        <w:pStyle w:val="Normal12Italic"/>
        <w:rPr>
          <w:lang w:val="hr-HR"/>
        </w:rPr>
      </w:pPr>
      <w:r w:rsidRPr="00EC616F">
        <w:rPr>
          <w:lang w:val="hr-HR"/>
        </w:rPr>
        <w:t>Izvjestitelj u sjeni slaže se s izvjestiteljicom o tome da bi upućivanje na najbolje interese djeteta koji se prvenstveno uzimaju u obzir trebalo obuhvaćati cijelu Uredbu, a ne samo odredbe poglavlja VII.</w:t>
      </w:r>
      <w:r w:rsidR="003D1D44" w:rsidRPr="00EC616F">
        <w:rPr>
          <w:lang w:val="hr-HR"/>
        </w:rPr>
        <w:t>,</w:t>
      </w:r>
      <w:r w:rsidRPr="00EC616F">
        <w:rPr>
          <w:lang w:val="hr-HR"/>
        </w:rPr>
        <w:t xml:space="preserve"> ka</w:t>
      </w:r>
      <w:r w:rsidR="003D1D44" w:rsidRPr="00EC616F">
        <w:rPr>
          <w:lang w:val="hr-HR"/>
        </w:rPr>
        <w:t>k</w:t>
      </w:r>
      <w:r w:rsidRPr="00EC616F">
        <w:rPr>
          <w:lang w:val="hr-HR"/>
        </w:rPr>
        <w:t>o se navodi u članku.</w:t>
      </w:r>
    </w:p>
    <w:p w14:paraId="6A75821A" w14:textId="77777777" w:rsidR="00AF5989" w:rsidRPr="00EC616F" w:rsidRDefault="00AF5989" w:rsidP="00AF5989">
      <w:r w:rsidRPr="00EC616F">
        <w:rPr>
          <w:rStyle w:val="HideTWBExt"/>
        </w:rPr>
        <w:t>&lt;/Amend&gt;</w:t>
      </w:r>
    </w:p>
    <w:p w14:paraId="390D171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615</w:t>
      </w:r>
      <w:r w:rsidRPr="00EC616F">
        <w:rPr>
          <w:rStyle w:val="HideTWBExt"/>
          <w:b w:val="0"/>
        </w:rPr>
        <w:t>&lt;/NumAm&gt;</w:t>
      </w:r>
    </w:p>
    <w:p w14:paraId="463C43B8"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József Nagy, Carlos Coelho</w:t>
      </w:r>
      <w:r w:rsidRPr="00EC616F">
        <w:rPr>
          <w:rStyle w:val="HideTWBExt"/>
          <w:b w:val="0"/>
        </w:rPr>
        <w:t>&lt;/Members&gt;</w:t>
      </w:r>
    </w:p>
    <w:p w14:paraId="10FECCAD" w14:textId="77777777" w:rsidR="00AF5989" w:rsidRPr="00EC616F" w:rsidRDefault="00AF5989" w:rsidP="00AF5989">
      <w:pPr>
        <w:pStyle w:val="NormalBold"/>
      </w:pPr>
      <w:r w:rsidRPr="00EC616F">
        <w:rPr>
          <w:rStyle w:val="HideTWBExt"/>
          <w:b w:val="0"/>
        </w:rPr>
        <w:t>&lt;/RepeatBlock-By&gt;</w:t>
      </w:r>
    </w:p>
    <w:p w14:paraId="19FED2B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FE70727" w14:textId="77777777" w:rsidR="00AF5989" w:rsidRPr="00EC616F" w:rsidRDefault="00AF5989" w:rsidP="00AF5989">
      <w:pPr>
        <w:pStyle w:val="NormalBold"/>
      </w:pPr>
      <w:r w:rsidRPr="00EC616F">
        <w:rPr>
          <w:rStyle w:val="HideTWBExt"/>
          <w:b w:val="0"/>
        </w:rPr>
        <w:t>&lt;Article&gt;</w:t>
      </w:r>
      <w:r w:rsidRPr="00EC616F">
        <w:t>Članak 22.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1D26DD9" w14:textId="77777777" w:rsidTr="009413C2">
        <w:trPr>
          <w:trHeight w:hRule="exact" w:val="240"/>
          <w:jc w:val="center"/>
        </w:trPr>
        <w:tc>
          <w:tcPr>
            <w:tcW w:w="9752" w:type="dxa"/>
            <w:gridSpan w:val="2"/>
          </w:tcPr>
          <w:p w14:paraId="3D0A5E5A" w14:textId="77777777" w:rsidR="00AF5989" w:rsidRPr="00EC616F" w:rsidRDefault="00AF5989" w:rsidP="009413C2"/>
        </w:tc>
      </w:tr>
      <w:tr w:rsidR="00AF5989" w:rsidRPr="00EC616F" w14:paraId="6B124A88" w14:textId="77777777" w:rsidTr="009413C2">
        <w:trPr>
          <w:trHeight w:val="240"/>
          <w:jc w:val="center"/>
        </w:trPr>
        <w:tc>
          <w:tcPr>
            <w:tcW w:w="4876" w:type="dxa"/>
          </w:tcPr>
          <w:p w14:paraId="10CCFECB" w14:textId="77777777" w:rsidR="00AF5989" w:rsidRPr="00EC616F" w:rsidRDefault="00AF5989" w:rsidP="009413C2">
            <w:pPr>
              <w:pStyle w:val="ColumnHeading"/>
            </w:pPr>
            <w:r w:rsidRPr="00EC616F">
              <w:t>Tekst koji je predložila Komisija</w:t>
            </w:r>
          </w:p>
        </w:tc>
        <w:tc>
          <w:tcPr>
            <w:tcW w:w="4876" w:type="dxa"/>
          </w:tcPr>
          <w:p w14:paraId="235766DF" w14:textId="77777777" w:rsidR="00AF5989" w:rsidRPr="00EC616F" w:rsidRDefault="00AF5989" w:rsidP="009413C2">
            <w:pPr>
              <w:pStyle w:val="ColumnHeading"/>
            </w:pPr>
            <w:r w:rsidRPr="00EC616F">
              <w:t>Izmjena</w:t>
            </w:r>
          </w:p>
        </w:tc>
      </w:tr>
      <w:tr w:rsidR="00AF5989" w:rsidRPr="00EC616F" w14:paraId="51DD4339" w14:textId="77777777" w:rsidTr="009413C2">
        <w:trPr>
          <w:jc w:val="center"/>
        </w:trPr>
        <w:tc>
          <w:tcPr>
            <w:tcW w:w="4876" w:type="dxa"/>
          </w:tcPr>
          <w:p w14:paraId="37C23539" w14:textId="77777777" w:rsidR="00AF5989" w:rsidRPr="00EC616F" w:rsidRDefault="00AF5989" w:rsidP="009413C2">
            <w:pPr>
              <w:pStyle w:val="Normal6"/>
              <w:rPr>
                <w:b/>
                <w:i/>
              </w:rPr>
            </w:pPr>
            <w:r w:rsidRPr="00EC616F">
              <w:t>5.</w:t>
            </w:r>
            <w:r w:rsidRPr="00EC616F">
              <w:rPr>
                <w:b/>
                <w:i/>
              </w:rPr>
              <w:tab/>
            </w:r>
            <w:r w:rsidRPr="00EC616F">
              <w:t>Pri primjeni odredbi ovog poglavlja koje se odnose na maloljetnike, prvenstveno se uzimaju u obzir najbolji interesi djeteta.</w:t>
            </w:r>
          </w:p>
        </w:tc>
        <w:tc>
          <w:tcPr>
            <w:tcW w:w="4876" w:type="dxa"/>
          </w:tcPr>
          <w:p w14:paraId="3080A240" w14:textId="77777777" w:rsidR="00AF5989" w:rsidRPr="00EC616F" w:rsidRDefault="00AF5989" w:rsidP="009413C2">
            <w:pPr>
              <w:pStyle w:val="Normal6"/>
              <w:rPr>
                <w:b/>
                <w:i/>
              </w:rPr>
            </w:pPr>
            <w:r w:rsidRPr="00EC616F">
              <w:t>5.</w:t>
            </w:r>
            <w:r w:rsidRPr="00EC616F">
              <w:rPr>
                <w:b/>
                <w:i/>
              </w:rPr>
              <w:tab/>
            </w:r>
            <w:r w:rsidRPr="00EC616F">
              <w:t>Pri primjeni odredbi ovog poglavlja koje se odnose na maloljetnike, prvenstveno se uzimaju u obzir najbolji interesi djeteta.</w:t>
            </w:r>
          </w:p>
        </w:tc>
      </w:tr>
    </w:tbl>
    <w:p w14:paraId="3068B09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4C0E6A"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FD1C5C2" w14:textId="77777777" w:rsidR="00AF5989" w:rsidRPr="00EC616F" w:rsidRDefault="00AF5989" w:rsidP="00AF5989">
      <w:pPr>
        <w:pStyle w:val="Normal12Italic"/>
        <w:rPr>
          <w:lang w:val="hr-HR"/>
        </w:rPr>
      </w:pPr>
      <w:r w:rsidRPr="00EC616F">
        <w:rPr>
          <w:lang w:val="hr-HR"/>
        </w:rPr>
        <w:t>Potrebno je pojasniti da bi najbolji interesi djeteta trebali biti primarna briga, a ne samo jedan od elemenata među mnogima koje je potrebno uzeti u obzir pri primjeni ove Uredbe.</w:t>
      </w:r>
    </w:p>
    <w:p w14:paraId="5D9C87BB" w14:textId="77777777" w:rsidR="00AF5989" w:rsidRPr="00EC616F" w:rsidRDefault="00AF5989" w:rsidP="00AF5989">
      <w:r w:rsidRPr="00EC616F">
        <w:rPr>
          <w:rStyle w:val="HideTWBExt"/>
        </w:rPr>
        <w:t>&lt;/Amend&gt;</w:t>
      </w:r>
    </w:p>
    <w:p w14:paraId="590FEC4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616</w:t>
      </w:r>
      <w:r w:rsidRPr="00EC616F">
        <w:rPr>
          <w:rStyle w:val="HideTWBExt"/>
          <w:b w:val="0"/>
        </w:rPr>
        <w:t>&lt;/NumAm&gt;</w:t>
      </w:r>
    </w:p>
    <w:p w14:paraId="52E7FD04"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28E25626" w14:textId="77777777" w:rsidR="00AF5989" w:rsidRPr="00EC616F" w:rsidRDefault="00AF5989" w:rsidP="00AF5989">
      <w:pPr>
        <w:pStyle w:val="NormalBold"/>
      </w:pPr>
      <w:r w:rsidRPr="00EC616F">
        <w:rPr>
          <w:rStyle w:val="HideTWBExt"/>
          <w:b w:val="0"/>
        </w:rPr>
        <w:t>&lt;/RepeatBlock-By&gt;</w:t>
      </w:r>
    </w:p>
    <w:p w14:paraId="0E0FC58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E1977BB" w14:textId="77777777" w:rsidR="00AF5989" w:rsidRPr="00EC616F" w:rsidRDefault="00AF5989" w:rsidP="00AF5989">
      <w:pPr>
        <w:pStyle w:val="NormalBold"/>
      </w:pPr>
      <w:r w:rsidRPr="00EC616F">
        <w:rPr>
          <w:rStyle w:val="HideTWBExt"/>
          <w:b w:val="0"/>
        </w:rPr>
        <w:t>&lt;Article&gt;</w:t>
      </w:r>
      <w:r w:rsidRPr="00EC616F">
        <w:t>Članak 22.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B9ED8AC" w14:textId="77777777" w:rsidTr="009413C2">
        <w:trPr>
          <w:trHeight w:hRule="exact" w:val="240"/>
          <w:jc w:val="center"/>
        </w:trPr>
        <w:tc>
          <w:tcPr>
            <w:tcW w:w="9752" w:type="dxa"/>
            <w:gridSpan w:val="2"/>
          </w:tcPr>
          <w:p w14:paraId="0212F071" w14:textId="77777777" w:rsidR="00AF5989" w:rsidRPr="00EC616F" w:rsidRDefault="00AF5989" w:rsidP="009413C2"/>
        </w:tc>
      </w:tr>
      <w:tr w:rsidR="00AF5989" w:rsidRPr="00EC616F" w14:paraId="2FE9F929" w14:textId="77777777" w:rsidTr="009413C2">
        <w:trPr>
          <w:trHeight w:val="240"/>
          <w:jc w:val="center"/>
        </w:trPr>
        <w:tc>
          <w:tcPr>
            <w:tcW w:w="4876" w:type="dxa"/>
          </w:tcPr>
          <w:p w14:paraId="07EB0C1E" w14:textId="77777777" w:rsidR="00AF5989" w:rsidRPr="00EC616F" w:rsidRDefault="00AF5989" w:rsidP="009413C2">
            <w:pPr>
              <w:pStyle w:val="ColumnHeading"/>
            </w:pPr>
            <w:r w:rsidRPr="00EC616F">
              <w:t>Tekst koji je predložila Komisija</w:t>
            </w:r>
          </w:p>
        </w:tc>
        <w:tc>
          <w:tcPr>
            <w:tcW w:w="4876" w:type="dxa"/>
          </w:tcPr>
          <w:p w14:paraId="5F3C85E8" w14:textId="77777777" w:rsidR="00AF5989" w:rsidRPr="00EC616F" w:rsidRDefault="00AF5989" w:rsidP="009413C2">
            <w:pPr>
              <w:pStyle w:val="ColumnHeading"/>
            </w:pPr>
            <w:r w:rsidRPr="00EC616F">
              <w:t>Izmjena</w:t>
            </w:r>
          </w:p>
        </w:tc>
      </w:tr>
      <w:tr w:rsidR="00AF5989" w:rsidRPr="00EC616F" w14:paraId="4D0E1A60" w14:textId="77777777" w:rsidTr="009413C2">
        <w:trPr>
          <w:jc w:val="center"/>
        </w:trPr>
        <w:tc>
          <w:tcPr>
            <w:tcW w:w="4876" w:type="dxa"/>
          </w:tcPr>
          <w:p w14:paraId="3E08789B" w14:textId="77777777" w:rsidR="00AF5989" w:rsidRPr="00EC616F" w:rsidRDefault="00AF5989" w:rsidP="009413C2">
            <w:pPr>
              <w:pStyle w:val="Normal6"/>
              <w:rPr>
                <w:b/>
                <w:i/>
              </w:rPr>
            </w:pPr>
            <w:r w:rsidRPr="00EC616F">
              <w:t>5.</w:t>
            </w:r>
            <w:r w:rsidRPr="00EC616F">
              <w:rPr>
                <w:b/>
                <w:i/>
              </w:rPr>
              <w:tab/>
            </w:r>
            <w:r w:rsidRPr="00EC616F">
              <w:t>Pri primjeni</w:t>
            </w:r>
            <w:r w:rsidRPr="00EC616F">
              <w:rPr>
                <w:b/>
                <w:i/>
              </w:rPr>
              <w:t xml:space="preserve"> odredbi ovog poglavlja koje se odnose na maloljetnike,</w:t>
            </w:r>
            <w:r w:rsidRPr="00EC616F">
              <w:t xml:space="preserve"> prvenstveno se uzimaju u obzir najbolji interesi djeteta.</w:t>
            </w:r>
          </w:p>
        </w:tc>
        <w:tc>
          <w:tcPr>
            <w:tcW w:w="4876" w:type="dxa"/>
          </w:tcPr>
          <w:p w14:paraId="66079C8F" w14:textId="77777777" w:rsidR="00AF5989" w:rsidRPr="00EC616F" w:rsidRDefault="00AF5989" w:rsidP="009413C2">
            <w:pPr>
              <w:pStyle w:val="Normal6"/>
              <w:rPr>
                <w:b/>
                <w:i/>
              </w:rPr>
            </w:pPr>
            <w:r w:rsidRPr="00EC616F">
              <w:t>5.</w:t>
            </w:r>
            <w:r w:rsidRPr="00EC616F">
              <w:rPr>
                <w:b/>
                <w:i/>
              </w:rPr>
              <w:tab/>
            </w:r>
            <w:r w:rsidRPr="00EC616F">
              <w:t>Pri primjeni</w:t>
            </w:r>
            <w:r w:rsidRPr="00EC616F">
              <w:rPr>
                <w:b/>
                <w:i/>
              </w:rPr>
              <w:t xml:space="preserve"> ove Uredbe</w:t>
            </w:r>
            <w:r w:rsidRPr="00EC616F">
              <w:t xml:space="preserve"> prvenstveno se uzimaju u obzir najbolji interesi djeteta.</w:t>
            </w:r>
          </w:p>
        </w:tc>
      </w:tr>
    </w:tbl>
    <w:p w14:paraId="3116BB7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0221E2B" w14:textId="77777777" w:rsidR="00AF5989" w:rsidRPr="00EC616F" w:rsidRDefault="00AF5989" w:rsidP="00AF5989">
      <w:r w:rsidRPr="00EC616F">
        <w:rPr>
          <w:rStyle w:val="HideTWBExt"/>
        </w:rPr>
        <w:t>&lt;/Amend&gt;</w:t>
      </w:r>
    </w:p>
    <w:p w14:paraId="47EC26F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617</w:t>
      </w:r>
      <w:r w:rsidRPr="00EC616F">
        <w:rPr>
          <w:rStyle w:val="HideTWBExt"/>
          <w:b w:val="0"/>
        </w:rPr>
        <w:t>&lt;/NumAm&gt;</w:t>
      </w:r>
    </w:p>
    <w:p w14:paraId="499FDFA5"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55397D5" w14:textId="77777777" w:rsidR="00AF5989" w:rsidRPr="00EC616F" w:rsidRDefault="00AF5989" w:rsidP="00AF5989">
      <w:pPr>
        <w:pStyle w:val="NormalBold"/>
      </w:pPr>
      <w:r w:rsidRPr="00EC616F">
        <w:rPr>
          <w:rStyle w:val="HideTWBExt"/>
          <w:b w:val="0"/>
        </w:rPr>
        <w:t>&lt;/RepeatBlock-By&gt;</w:t>
      </w:r>
    </w:p>
    <w:p w14:paraId="42F4868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9D96260" w14:textId="77777777" w:rsidR="00AF5989" w:rsidRPr="00EC616F" w:rsidRDefault="00AF5989" w:rsidP="00AF5989">
      <w:pPr>
        <w:pStyle w:val="NormalBold"/>
      </w:pPr>
      <w:r w:rsidRPr="00EC616F">
        <w:rPr>
          <w:rStyle w:val="HideTWBExt"/>
          <w:b w:val="0"/>
        </w:rPr>
        <w:t>&lt;Article&gt;</w:t>
      </w:r>
      <w:r w:rsidRPr="00EC616F">
        <w:t>Članak 23.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508A726" w14:textId="77777777" w:rsidTr="009413C2">
        <w:trPr>
          <w:trHeight w:hRule="exact" w:val="240"/>
          <w:jc w:val="center"/>
        </w:trPr>
        <w:tc>
          <w:tcPr>
            <w:tcW w:w="9752" w:type="dxa"/>
            <w:gridSpan w:val="2"/>
          </w:tcPr>
          <w:p w14:paraId="639FD058" w14:textId="77777777" w:rsidR="00AF5989" w:rsidRPr="00EC616F" w:rsidRDefault="00AF5989" w:rsidP="009413C2"/>
        </w:tc>
      </w:tr>
      <w:tr w:rsidR="00AF5989" w:rsidRPr="00EC616F" w14:paraId="6C2EB8BC" w14:textId="77777777" w:rsidTr="009413C2">
        <w:trPr>
          <w:trHeight w:val="240"/>
          <w:jc w:val="center"/>
        </w:trPr>
        <w:tc>
          <w:tcPr>
            <w:tcW w:w="4876" w:type="dxa"/>
          </w:tcPr>
          <w:p w14:paraId="380114DA" w14:textId="77777777" w:rsidR="00AF5989" w:rsidRPr="00EC616F" w:rsidRDefault="00AF5989" w:rsidP="009413C2">
            <w:pPr>
              <w:pStyle w:val="ColumnHeading"/>
            </w:pPr>
            <w:r w:rsidRPr="00EC616F">
              <w:t>Tekst koji je predložila Komisija</w:t>
            </w:r>
          </w:p>
        </w:tc>
        <w:tc>
          <w:tcPr>
            <w:tcW w:w="4876" w:type="dxa"/>
          </w:tcPr>
          <w:p w14:paraId="1C89C3F1" w14:textId="77777777" w:rsidR="00AF5989" w:rsidRPr="00EC616F" w:rsidRDefault="00AF5989" w:rsidP="009413C2">
            <w:pPr>
              <w:pStyle w:val="ColumnHeading"/>
            </w:pPr>
            <w:r w:rsidRPr="00EC616F">
              <w:t>Izmjena</w:t>
            </w:r>
          </w:p>
        </w:tc>
      </w:tr>
      <w:tr w:rsidR="00AF5989" w:rsidRPr="00EC616F" w14:paraId="179DB8D4" w14:textId="77777777" w:rsidTr="009413C2">
        <w:trPr>
          <w:jc w:val="center"/>
        </w:trPr>
        <w:tc>
          <w:tcPr>
            <w:tcW w:w="4876" w:type="dxa"/>
          </w:tcPr>
          <w:p w14:paraId="5771E960" w14:textId="77777777" w:rsidR="00AF5989" w:rsidRPr="00EC616F" w:rsidRDefault="00AF5989" w:rsidP="009413C2">
            <w:pPr>
              <w:pStyle w:val="Normal6"/>
              <w:rPr>
                <w:b/>
                <w:i/>
              </w:rPr>
            </w:pPr>
            <w:r w:rsidRPr="00EC616F">
              <w:rPr>
                <w:b/>
                <w:i/>
              </w:rPr>
              <w:t>2.</w:t>
            </w:r>
            <w:r w:rsidRPr="00EC616F">
              <w:rPr>
                <w:b/>
                <w:i/>
              </w:rPr>
              <w:tab/>
              <w:t>Ako nije zabranjeno u skladu s međunarodnim obvezama navedenim u stavku 1., država članica može prisilno vratiti izbjeglicu ili korisnika supsidijarne zaštite, bez obzira na to je li mu status službeno priznat ili nije, ako:</w:t>
            </w:r>
          </w:p>
        </w:tc>
        <w:tc>
          <w:tcPr>
            <w:tcW w:w="4876" w:type="dxa"/>
          </w:tcPr>
          <w:p w14:paraId="4812E310" w14:textId="77777777" w:rsidR="00AF5989" w:rsidRPr="00EC616F" w:rsidRDefault="00AF5989" w:rsidP="009413C2">
            <w:pPr>
              <w:pStyle w:val="Normal6"/>
              <w:rPr>
                <w:b/>
                <w:i/>
              </w:rPr>
            </w:pPr>
            <w:r w:rsidRPr="00EC616F">
              <w:rPr>
                <w:b/>
                <w:i/>
              </w:rPr>
              <w:t>Briše se.</w:t>
            </w:r>
          </w:p>
        </w:tc>
      </w:tr>
      <w:tr w:rsidR="00AF5989" w:rsidRPr="00EC616F" w14:paraId="423E5ABE" w14:textId="77777777" w:rsidTr="009413C2">
        <w:trPr>
          <w:jc w:val="center"/>
        </w:trPr>
        <w:tc>
          <w:tcPr>
            <w:tcW w:w="4876" w:type="dxa"/>
          </w:tcPr>
          <w:p w14:paraId="18C85298" w14:textId="77777777" w:rsidR="00AF5989" w:rsidRPr="00EC616F" w:rsidRDefault="00AF5989" w:rsidP="009413C2">
            <w:pPr>
              <w:pStyle w:val="Normal6"/>
              <w:rPr>
                <w:b/>
                <w:i/>
              </w:rPr>
            </w:pPr>
            <w:r w:rsidRPr="00EC616F">
              <w:rPr>
                <w:b/>
                <w:i/>
              </w:rPr>
              <w:t>(a) postoje opravdani razlozi da se dotična osoba smatra opasnom za sigurnost države članice u kojoj se nalazi;</w:t>
            </w:r>
          </w:p>
        </w:tc>
        <w:tc>
          <w:tcPr>
            <w:tcW w:w="4876" w:type="dxa"/>
          </w:tcPr>
          <w:p w14:paraId="58153FD3" w14:textId="77777777" w:rsidR="00AF5989" w:rsidRPr="00EC616F" w:rsidRDefault="00AF5989" w:rsidP="009413C2">
            <w:pPr>
              <w:pStyle w:val="Normal6"/>
            </w:pPr>
          </w:p>
        </w:tc>
      </w:tr>
      <w:tr w:rsidR="00AF5989" w:rsidRPr="00EC616F" w14:paraId="08BE531D" w14:textId="77777777" w:rsidTr="009413C2">
        <w:trPr>
          <w:jc w:val="center"/>
        </w:trPr>
        <w:tc>
          <w:tcPr>
            <w:tcW w:w="4876" w:type="dxa"/>
          </w:tcPr>
          <w:p w14:paraId="6D2C03BC" w14:textId="77777777" w:rsidR="00AF5989" w:rsidRPr="00EC616F" w:rsidRDefault="00AF5989" w:rsidP="009413C2">
            <w:pPr>
              <w:pStyle w:val="Normal6"/>
              <w:rPr>
                <w:b/>
                <w:i/>
              </w:rPr>
            </w:pPr>
            <w:r w:rsidRPr="00EC616F">
              <w:rPr>
                <w:b/>
                <w:i/>
              </w:rPr>
              <w:t>(b) dotična osoba, s obzirom da je pravomoćno osuđena za posebno teško kazneno djelo, predstavlja opasnost za društvo države članice.</w:t>
            </w:r>
          </w:p>
        </w:tc>
        <w:tc>
          <w:tcPr>
            <w:tcW w:w="4876" w:type="dxa"/>
          </w:tcPr>
          <w:p w14:paraId="4C9845E5" w14:textId="77777777" w:rsidR="00AF5989" w:rsidRPr="00EC616F" w:rsidRDefault="00AF5989" w:rsidP="009413C2">
            <w:pPr>
              <w:pStyle w:val="Normal6"/>
            </w:pPr>
          </w:p>
        </w:tc>
      </w:tr>
      <w:tr w:rsidR="00AF5989" w:rsidRPr="00EC616F" w14:paraId="73332635" w14:textId="77777777" w:rsidTr="009413C2">
        <w:trPr>
          <w:jc w:val="center"/>
        </w:trPr>
        <w:tc>
          <w:tcPr>
            <w:tcW w:w="4876" w:type="dxa"/>
          </w:tcPr>
          <w:p w14:paraId="088728C0" w14:textId="77777777" w:rsidR="00AF5989" w:rsidRPr="00EC616F" w:rsidRDefault="00AF5989" w:rsidP="009413C2">
            <w:pPr>
              <w:pStyle w:val="Normal6"/>
              <w:rPr>
                <w:b/>
                <w:i/>
              </w:rPr>
            </w:pPr>
            <w:r w:rsidRPr="00EC616F">
              <w:rPr>
                <w:b/>
                <w:i/>
              </w:rPr>
              <w:t>U tim se slučajevima status izbjeglice ili status supsidijarne zaštite ukida u skladu s člankom 14. ili člankom 20.</w:t>
            </w:r>
          </w:p>
        </w:tc>
        <w:tc>
          <w:tcPr>
            <w:tcW w:w="4876" w:type="dxa"/>
          </w:tcPr>
          <w:p w14:paraId="4432FD7B" w14:textId="77777777" w:rsidR="00AF5989" w:rsidRPr="00EC616F" w:rsidRDefault="00AF5989" w:rsidP="009413C2">
            <w:pPr>
              <w:pStyle w:val="Normal6"/>
            </w:pPr>
          </w:p>
        </w:tc>
      </w:tr>
    </w:tbl>
    <w:p w14:paraId="0C4DA6E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07E7AC"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C4F7479" w14:textId="77777777" w:rsidR="00AF5989" w:rsidRPr="00EC616F" w:rsidRDefault="00AF5989" w:rsidP="00AF5989">
      <w:pPr>
        <w:pStyle w:val="Normal12Italic"/>
        <w:rPr>
          <w:lang w:val="hr-HR"/>
        </w:rPr>
      </w:pPr>
      <w:r w:rsidRPr="00EC616F">
        <w:rPr>
          <w:lang w:val="hr-HR"/>
        </w:rPr>
        <w:t>Članak 23. stavak 1. Uredbe o kvalifikaciji nije nevažeći jer se može tumačiti u skladu s potpunom zabranom prisilnog vraćanja na osnovi navoda „u skladu s međunarodnim obvezama” u prvom odjeljku. Točno tumačenje navodi na zaključak da prisilno vraćanje izbjeglica nije dozvoljeno čak i u slučajevima iz stavka 2.</w:t>
      </w:r>
    </w:p>
    <w:p w14:paraId="4F340845" w14:textId="159FD0F8" w:rsidR="00AF5989" w:rsidRPr="00EC616F" w:rsidRDefault="00AF5989" w:rsidP="00AF5989">
      <w:pPr>
        <w:pStyle w:val="Normal12Italic"/>
        <w:rPr>
          <w:lang w:val="hr-HR"/>
        </w:rPr>
      </w:pPr>
      <w:r w:rsidRPr="00EC616F">
        <w:rPr>
          <w:lang w:val="hr-HR"/>
        </w:rPr>
        <w:t xml:space="preserve">Naime, s obzirom na potpunu zabranu </w:t>
      </w:r>
      <w:r w:rsidR="006A11FD" w:rsidRPr="00EC616F">
        <w:rPr>
          <w:lang w:val="hr-HR"/>
        </w:rPr>
        <w:t>prisilnog</w:t>
      </w:r>
      <w:r w:rsidRPr="00EC616F">
        <w:rPr>
          <w:lang w:val="hr-HR"/>
        </w:rPr>
        <w:t xml:space="preserve"> vraćanja u ECHR-u, potrebno je univerzalno tumačiti da je ono potpuno zabranjeno, neovisno o pravnom kontekstu prava EU-a u kojem se to pitanje pojavljuje.</w:t>
      </w:r>
    </w:p>
    <w:p w14:paraId="1A2E0F64" w14:textId="77777777" w:rsidR="00AF5989" w:rsidRPr="00EC616F" w:rsidRDefault="00AF5989" w:rsidP="00AF5989">
      <w:r w:rsidRPr="00EC616F">
        <w:rPr>
          <w:rStyle w:val="HideTWBExt"/>
        </w:rPr>
        <w:t>&lt;/Amend&gt;</w:t>
      </w:r>
    </w:p>
    <w:p w14:paraId="74113E6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618</w:t>
      </w:r>
      <w:r w:rsidRPr="00EC616F">
        <w:rPr>
          <w:rStyle w:val="HideTWBExt"/>
          <w:b w:val="0"/>
        </w:rPr>
        <w:t>&lt;/NumAm&gt;</w:t>
      </w:r>
    </w:p>
    <w:p w14:paraId="5492DAEA"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20E52E88" w14:textId="77777777" w:rsidR="00AF5989" w:rsidRPr="00EC616F" w:rsidRDefault="00AF5989" w:rsidP="00AF5989">
      <w:pPr>
        <w:pStyle w:val="NormalBold"/>
      </w:pPr>
      <w:r w:rsidRPr="00EC616F">
        <w:rPr>
          <w:rStyle w:val="HideTWBExt"/>
          <w:b w:val="0"/>
        </w:rPr>
        <w:t>&lt;/RepeatBlock-By&gt;</w:t>
      </w:r>
    </w:p>
    <w:p w14:paraId="1336E3F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BD50673" w14:textId="77777777" w:rsidR="00AF5989" w:rsidRPr="00EC616F" w:rsidRDefault="00AF5989" w:rsidP="00AF5989">
      <w:pPr>
        <w:pStyle w:val="NormalBold"/>
      </w:pPr>
      <w:r w:rsidRPr="00EC616F">
        <w:rPr>
          <w:rStyle w:val="HideTWBExt"/>
          <w:b w:val="0"/>
        </w:rPr>
        <w:t>&lt;Article&gt;</w:t>
      </w:r>
      <w:r w:rsidRPr="00EC616F">
        <w:t>Članak 23. – stavak 2.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5E2B5F1" w14:textId="77777777" w:rsidTr="009413C2">
        <w:trPr>
          <w:trHeight w:hRule="exact" w:val="240"/>
          <w:jc w:val="center"/>
        </w:trPr>
        <w:tc>
          <w:tcPr>
            <w:tcW w:w="9752" w:type="dxa"/>
            <w:gridSpan w:val="2"/>
          </w:tcPr>
          <w:p w14:paraId="766543B0" w14:textId="77777777" w:rsidR="00AF5989" w:rsidRPr="00EC616F" w:rsidRDefault="00AF5989" w:rsidP="009413C2"/>
        </w:tc>
      </w:tr>
      <w:tr w:rsidR="00AF5989" w:rsidRPr="00EC616F" w14:paraId="0EDC55F4" w14:textId="77777777" w:rsidTr="009413C2">
        <w:trPr>
          <w:trHeight w:val="240"/>
          <w:jc w:val="center"/>
        </w:trPr>
        <w:tc>
          <w:tcPr>
            <w:tcW w:w="4876" w:type="dxa"/>
          </w:tcPr>
          <w:p w14:paraId="056AB3E6" w14:textId="77777777" w:rsidR="00AF5989" w:rsidRPr="00EC616F" w:rsidRDefault="00AF5989" w:rsidP="009413C2">
            <w:pPr>
              <w:pStyle w:val="ColumnHeading"/>
            </w:pPr>
            <w:r w:rsidRPr="00EC616F">
              <w:t>Tekst koji je predložila Komisija</w:t>
            </w:r>
          </w:p>
        </w:tc>
        <w:tc>
          <w:tcPr>
            <w:tcW w:w="4876" w:type="dxa"/>
          </w:tcPr>
          <w:p w14:paraId="69842DC2" w14:textId="77777777" w:rsidR="00AF5989" w:rsidRPr="00EC616F" w:rsidRDefault="00AF5989" w:rsidP="009413C2">
            <w:pPr>
              <w:pStyle w:val="ColumnHeading"/>
            </w:pPr>
            <w:r w:rsidRPr="00EC616F">
              <w:t>Izmjena</w:t>
            </w:r>
          </w:p>
        </w:tc>
      </w:tr>
      <w:tr w:rsidR="00AF5989" w:rsidRPr="00EC616F" w14:paraId="00926B33" w14:textId="77777777" w:rsidTr="009413C2">
        <w:trPr>
          <w:jc w:val="center"/>
        </w:trPr>
        <w:tc>
          <w:tcPr>
            <w:tcW w:w="4876" w:type="dxa"/>
          </w:tcPr>
          <w:p w14:paraId="35DA2963" w14:textId="77777777" w:rsidR="00AF5989" w:rsidRPr="00EC616F" w:rsidRDefault="00AF5989" w:rsidP="009413C2">
            <w:pPr>
              <w:pStyle w:val="Normal6"/>
              <w:rPr>
                <w:b/>
                <w:i/>
              </w:rPr>
            </w:pPr>
            <w:r w:rsidRPr="00EC616F">
              <w:rPr>
                <w:b/>
                <w:i/>
              </w:rPr>
              <w:t>Ako nije zabranjeno u skladu s međunarodnim obvezama navedenim u stavku 1., država članica može prisilno vratiti izbjeglicu ili korisnika supsidijarne zaštite, bez obzira na to je li mu status službeno priznat ili nije, ako:</w:t>
            </w:r>
          </w:p>
        </w:tc>
        <w:tc>
          <w:tcPr>
            <w:tcW w:w="4876" w:type="dxa"/>
          </w:tcPr>
          <w:p w14:paraId="0D729A34" w14:textId="77777777" w:rsidR="00AF5989" w:rsidRPr="00EC616F" w:rsidRDefault="00AF5989" w:rsidP="009413C2">
            <w:pPr>
              <w:pStyle w:val="Normal6"/>
              <w:rPr>
                <w:b/>
                <w:i/>
              </w:rPr>
            </w:pPr>
            <w:r w:rsidRPr="00EC616F">
              <w:rPr>
                <w:b/>
                <w:i/>
              </w:rPr>
              <w:t>Briše se.</w:t>
            </w:r>
          </w:p>
        </w:tc>
      </w:tr>
      <w:tr w:rsidR="00AF5989" w:rsidRPr="00EC616F" w14:paraId="62BB4AF2" w14:textId="77777777" w:rsidTr="009413C2">
        <w:trPr>
          <w:jc w:val="center"/>
        </w:trPr>
        <w:tc>
          <w:tcPr>
            <w:tcW w:w="4876" w:type="dxa"/>
          </w:tcPr>
          <w:p w14:paraId="0C2740BF" w14:textId="77777777" w:rsidR="00AF5989" w:rsidRPr="00EC616F" w:rsidRDefault="00AF5989" w:rsidP="009413C2">
            <w:pPr>
              <w:pStyle w:val="Normal6"/>
              <w:rPr>
                <w:b/>
                <w:i/>
              </w:rPr>
            </w:pPr>
            <w:r w:rsidRPr="00EC616F">
              <w:rPr>
                <w:b/>
                <w:i/>
              </w:rPr>
              <w:t>(a) postoje opravdani razlozi da se dotična osoba smatra opasnom za sigurnost države članice u kojoj se nalazi;</w:t>
            </w:r>
          </w:p>
        </w:tc>
        <w:tc>
          <w:tcPr>
            <w:tcW w:w="4876" w:type="dxa"/>
          </w:tcPr>
          <w:p w14:paraId="58EBA239" w14:textId="77777777" w:rsidR="00AF5989" w:rsidRPr="00EC616F" w:rsidRDefault="00AF5989" w:rsidP="009413C2">
            <w:pPr>
              <w:pStyle w:val="Normal6"/>
            </w:pPr>
          </w:p>
        </w:tc>
      </w:tr>
      <w:tr w:rsidR="00AF5989" w:rsidRPr="00EC616F" w14:paraId="430FE2D6" w14:textId="77777777" w:rsidTr="009413C2">
        <w:trPr>
          <w:jc w:val="center"/>
        </w:trPr>
        <w:tc>
          <w:tcPr>
            <w:tcW w:w="4876" w:type="dxa"/>
          </w:tcPr>
          <w:p w14:paraId="46370D2A" w14:textId="77777777" w:rsidR="00AF5989" w:rsidRPr="00EC616F" w:rsidRDefault="00AF5989" w:rsidP="009413C2">
            <w:pPr>
              <w:pStyle w:val="Normal6"/>
              <w:rPr>
                <w:b/>
                <w:i/>
              </w:rPr>
            </w:pPr>
            <w:r w:rsidRPr="00EC616F">
              <w:rPr>
                <w:b/>
                <w:i/>
              </w:rPr>
              <w:t>(b) dotična osoba, s obzirom da je pravomoćno osuđena za posebno teško kazneno djelo, predstavlja opasnost za društvo države članice.</w:t>
            </w:r>
          </w:p>
        </w:tc>
        <w:tc>
          <w:tcPr>
            <w:tcW w:w="4876" w:type="dxa"/>
          </w:tcPr>
          <w:p w14:paraId="4900E9A3" w14:textId="77777777" w:rsidR="00AF5989" w:rsidRPr="00EC616F" w:rsidRDefault="00AF5989" w:rsidP="009413C2">
            <w:pPr>
              <w:pStyle w:val="Normal6"/>
            </w:pPr>
          </w:p>
        </w:tc>
      </w:tr>
    </w:tbl>
    <w:p w14:paraId="537E16A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7385951" w14:textId="77777777" w:rsidR="00AF5989" w:rsidRPr="00EC616F" w:rsidRDefault="00AF5989" w:rsidP="00AF5989">
      <w:r w:rsidRPr="00EC616F">
        <w:rPr>
          <w:rStyle w:val="HideTWBExt"/>
        </w:rPr>
        <w:t>&lt;/Amend&gt;</w:t>
      </w:r>
    </w:p>
    <w:p w14:paraId="37C73EE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619</w:t>
      </w:r>
      <w:r w:rsidRPr="00EC616F">
        <w:rPr>
          <w:rStyle w:val="HideTWBExt"/>
          <w:b w:val="0"/>
        </w:rPr>
        <w:t>&lt;/NumAm&gt;</w:t>
      </w:r>
    </w:p>
    <w:p w14:paraId="71C62DB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AD5A079"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07A22B0" w14:textId="77777777" w:rsidR="00AF5989" w:rsidRPr="00EC616F" w:rsidRDefault="00AF5989" w:rsidP="00AF5989">
      <w:r w:rsidRPr="00EC616F">
        <w:rPr>
          <w:rStyle w:val="HideTWBExt"/>
        </w:rPr>
        <w:t>&lt;/RepeatBlock-By&gt;</w:t>
      </w:r>
    </w:p>
    <w:p w14:paraId="7891A6E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6BC09FE" w14:textId="77777777" w:rsidR="00AF5989" w:rsidRPr="00EC616F" w:rsidRDefault="00AF5989" w:rsidP="00AF5989">
      <w:pPr>
        <w:pStyle w:val="NormalBold"/>
      </w:pPr>
      <w:r w:rsidRPr="00EC616F">
        <w:rPr>
          <w:rStyle w:val="HideTWBExt"/>
          <w:b w:val="0"/>
        </w:rPr>
        <w:t>&lt;Article&gt;</w:t>
      </w:r>
      <w:r w:rsidRPr="00EC616F">
        <w:t>Članak 23. – stavak 2.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6845A10" w14:textId="77777777" w:rsidTr="009413C2">
        <w:trPr>
          <w:trHeight w:hRule="exact" w:val="240"/>
          <w:jc w:val="center"/>
        </w:trPr>
        <w:tc>
          <w:tcPr>
            <w:tcW w:w="9752" w:type="dxa"/>
            <w:gridSpan w:val="2"/>
          </w:tcPr>
          <w:p w14:paraId="76D7F950" w14:textId="77777777" w:rsidR="00AF5989" w:rsidRPr="00EC616F" w:rsidRDefault="00AF5989" w:rsidP="009413C2"/>
        </w:tc>
      </w:tr>
      <w:tr w:rsidR="00AF5989" w:rsidRPr="00EC616F" w14:paraId="34CB6570" w14:textId="77777777" w:rsidTr="009413C2">
        <w:trPr>
          <w:trHeight w:val="240"/>
          <w:jc w:val="center"/>
        </w:trPr>
        <w:tc>
          <w:tcPr>
            <w:tcW w:w="4876" w:type="dxa"/>
          </w:tcPr>
          <w:p w14:paraId="2E7FF626" w14:textId="77777777" w:rsidR="00AF5989" w:rsidRPr="00EC616F" w:rsidRDefault="00AF5989" w:rsidP="009413C2">
            <w:pPr>
              <w:pStyle w:val="ColumnHeading"/>
            </w:pPr>
            <w:r w:rsidRPr="00EC616F">
              <w:t>Tekst koji je predložila Komisija</w:t>
            </w:r>
          </w:p>
        </w:tc>
        <w:tc>
          <w:tcPr>
            <w:tcW w:w="4876" w:type="dxa"/>
          </w:tcPr>
          <w:p w14:paraId="7E12DD94" w14:textId="77777777" w:rsidR="00AF5989" w:rsidRPr="00EC616F" w:rsidRDefault="00AF5989" w:rsidP="009413C2">
            <w:pPr>
              <w:pStyle w:val="ColumnHeading"/>
            </w:pPr>
            <w:r w:rsidRPr="00EC616F">
              <w:t>Izmjena</w:t>
            </w:r>
          </w:p>
        </w:tc>
      </w:tr>
      <w:tr w:rsidR="00AF5989" w:rsidRPr="00EC616F" w14:paraId="6C0568E3" w14:textId="77777777" w:rsidTr="009413C2">
        <w:trPr>
          <w:jc w:val="center"/>
        </w:trPr>
        <w:tc>
          <w:tcPr>
            <w:tcW w:w="4876" w:type="dxa"/>
          </w:tcPr>
          <w:p w14:paraId="79FF3819" w14:textId="77777777" w:rsidR="00AF5989" w:rsidRPr="00EC616F" w:rsidRDefault="00AF5989" w:rsidP="009413C2">
            <w:pPr>
              <w:pStyle w:val="Normal6"/>
              <w:rPr>
                <w:b/>
                <w:i/>
              </w:rPr>
            </w:pPr>
            <w:r w:rsidRPr="00EC616F">
              <w:rPr>
                <w:b/>
                <w:i/>
              </w:rPr>
              <w:t>Ako nije zabranjeno u skladu s međunarodnim obvezama navedenim u stavku 1., država članica može prisilno vratiti izbjeglicu ili korisnika supsidijarne zaštite, bez obzira na to je li mu status službeno priznat ili nije, ako:</w:t>
            </w:r>
          </w:p>
        </w:tc>
        <w:tc>
          <w:tcPr>
            <w:tcW w:w="4876" w:type="dxa"/>
          </w:tcPr>
          <w:p w14:paraId="4F18230C" w14:textId="77777777" w:rsidR="00AF5989" w:rsidRPr="00EC616F" w:rsidRDefault="00AF5989" w:rsidP="009413C2">
            <w:pPr>
              <w:pStyle w:val="Normal6"/>
              <w:rPr>
                <w:b/>
                <w:i/>
              </w:rPr>
            </w:pPr>
            <w:r w:rsidRPr="00EC616F">
              <w:rPr>
                <w:b/>
                <w:i/>
              </w:rPr>
              <w:t>Briše se.</w:t>
            </w:r>
          </w:p>
        </w:tc>
      </w:tr>
      <w:tr w:rsidR="00AF5989" w:rsidRPr="00EC616F" w14:paraId="5AA784F8" w14:textId="77777777" w:rsidTr="009413C2">
        <w:trPr>
          <w:jc w:val="center"/>
        </w:trPr>
        <w:tc>
          <w:tcPr>
            <w:tcW w:w="4876" w:type="dxa"/>
          </w:tcPr>
          <w:p w14:paraId="2695AB07" w14:textId="77777777" w:rsidR="00AF5989" w:rsidRPr="00EC616F" w:rsidRDefault="00AF5989" w:rsidP="009413C2">
            <w:pPr>
              <w:pStyle w:val="Normal6"/>
              <w:rPr>
                <w:b/>
                <w:i/>
              </w:rPr>
            </w:pPr>
            <w:r w:rsidRPr="00EC616F">
              <w:rPr>
                <w:b/>
                <w:i/>
              </w:rPr>
              <w:t>(a) postoje opravdani razlozi da se dotična osoba smatra opasnom za sigurnost države članice u kojoj se nalazi;</w:t>
            </w:r>
          </w:p>
        </w:tc>
        <w:tc>
          <w:tcPr>
            <w:tcW w:w="4876" w:type="dxa"/>
          </w:tcPr>
          <w:p w14:paraId="56CEE802" w14:textId="77777777" w:rsidR="00AF5989" w:rsidRPr="00EC616F" w:rsidRDefault="00AF5989" w:rsidP="009413C2">
            <w:pPr>
              <w:pStyle w:val="Normal6"/>
            </w:pPr>
          </w:p>
        </w:tc>
      </w:tr>
      <w:tr w:rsidR="00AF5989" w:rsidRPr="00EC616F" w14:paraId="3178590F" w14:textId="77777777" w:rsidTr="009413C2">
        <w:trPr>
          <w:jc w:val="center"/>
        </w:trPr>
        <w:tc>
          <w:tcPr>
            <w:tcW w:w="4876" w:type="dxa"/>
          </w:tcPr>
          <w:p w14:paraId="67A4FBAD" w14:textId="77777777" w:rsidR="00AF5989" w:rsidRPr="00EC616F" w:rsidRDefault="00AF5989" w:rsidP="009413C2">
            <w:pPr>
              <w:pStyle w:val="Normal6"/>
              <w:rPr>
                <w:b/>
                <w:i/>
              </w:rPr>
            </w:pPr>
            <w:r w:rsidRPr="00EC616F">
              <w:rPr>
                <w:b/>
                <w:i/>
              </w:rPr>
              <w:t>(b) dotična osoba, s obzirom da je pravomoćno osuđena za posebno teško kazneno djelo, predstavlja opasnost za društvo države članice.</w:t>
            </w:r>
          </w:p>
        </w:tc>
        <w:tc>
          <w:tcPr>
            <w:tcW w:w="4876" w:type="dxa"/>
          </w:tcPr>
          <w:p w14:paraId="3F581708" w14:textId="77777777" w:rsidR="00AF5989" w:rsidRPr="00EC616F" w:rsidRDefault="00AF5989" w:rsidP="009413C2">
            <w:pPr>
              <w:pStyle w:val="Normal6"/>
            </w:pPr>
          </w:p>
        </w:tc>
      </w:tr>
    </w:tbl>
    <w:p w14:paraId="70FD756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68DF245" w14:textId="77777777" w:rsidR="00AF5989" w:rsidRPr="00EC616F" w:rsidRDefault="00AF5989" w:rsidP="00AF5989">
      <w:r w:rsidRPr="00EC616F">
        <w:rPr>
          <w:rStyle w:val="HideTWBExt"/>
        </w:rPr>
        <w:t>&lt;/Amend&gt;</w:t>
      </w:r>
    </w:p>
    <w:p w14:paraId="4E9412A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620</w:t>
      </w:r>
      <w:r w:rsidRPr="00EC616F">
        <w:rPr>
          <w:rStyle w:val="HideTWBExt"/>
          <w:b w:val="0"/>
        </w:rPr>
        <w:t>&lt;/NumAm&gt;</w:t>
      </w:r>
    </w:p>
    <w:p w14:paraId="219CD62E"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8D1750F"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6848BD4" w14:textId="77777777" w:rsidR="00AF5989" w:rsidRPr="00EC616F" w:rsidRDefault="00AF5989" w:rsidP="00AF5989">
      <w:r w:rsidRPr="00EC616F">
        <w:rPr>
          <w:rStyle w:val="HideTWBExt"/>
        </w:rPr>
        <w:t>&lt;/RepeatBlock-By&gt;</w:t>
      </w:r>
    </w:p>
    <w:p w14:paraId="15F5138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5FA7E13" w14:textId="77777777" w:rsidR="00AF5989" w:rsidRPr="00EC616F" w:rsidRDefault="00AF5989" w:rsidP="00AF5989">
      <w:pPr>
        <w:pStyle w:val="NormalBold"/>
      </w:pPr>
      <w:r w:rsidRPr="00EC616F">
        <w:rPr>
          <w:rStyle w:val="HideTWBExt"/>
          <w:b w:val="0"/>
        </w:rPr>
        <w:t>&lt;Article&gt;</w:t>
      </w:r>
      <w:r w:rsidRPr="00EC616F">
        <w:t>Članak 23. – stavak 2. – podstavak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BA7ACF8" w14:textId="77777777" w:rsidTr="009413C2">
        <w:trPr>
          <w:trHeight w:hRule="exact" w:val="240"/>
          <w:jc w:val="center"/>
        </w:trPr>
        <w:tc>
          <w:tcPr>
            <w:tcW w:w="9752" w:type="dxa"/>
            <w:gridSpan w:val="2"/>
          </w:tcPr>
          <w:p w14:paraId="25C397EA" w14:textId="77777777" w:rsidR="00AF5989" w:rsidRPr="00EC616F" w:rsidRDefault="00AF5989" w:rsidP="009413C2"/>
        </w:tc>
      </w:tr>
      <w:tr w:rsidR="00AF5989" w:rsidRPr="00EC616F" w14:paraId="29E89D86" w14:textId="77777777" w:rsidTr="009413C2">
        <w:trPr>
          <w:trHeight w:val="240"/>
          <w:jc w:val="center"/>
        </w:trPr>
        <w:tc>
          <w:tcPr>
            <w:tcW w:w="4876" w:type="dxa"/>
          </w:tcPr>
          <w:p w14:paraId="4AA39271" w14:textId="77777777" w:rsidR="00AF5989" w:rsidRPr="00EC616F" w:rsidRDefault="00AF5989" w:rsidP="009413C2">
            <w:pPr>
              <w:pStyle w:val="ColumnHeading"/>
            </w:pPr>
            <w:r w:rsidRPr="00EC616F">
              <w:t>Tekst koji je predložila Komisija</w:t>
            </w:r>
          </w:p>
        </w:tc>
        <w:tc>
          <w:tcPr>
            <w:tcW w:w="4876" w:type="dxa"/>
          </w:tcPr>
          <w:p w14:paraId="0035C58F" w14:textId="77777777" w:rsidR="00AF5989" w:rsidRPr="00EC616F" w:rsidRDefault="00AF5989" w:rsidP="009413C2">
            <w:pPr>
              <w:pStyle w:val="ColumnHeading"/>
            </w:pPr>
            <w:r w:rsidRPr="00EC616F">
              <w:t>Izmjena</w:t>
            </w:r>
          </w:p>
        </w:tc>
      </w:tr>
      <w:tr w:rsidR="00AF5989" w:rsidRPr="00EC616F" w14:paraId="08F15E55" w14:textId="77777777" w:rsidTr="009413C2">
        <w:trPr>
          <w:jc w:val="center"/>
        </w:trPr>
        <w:tc>
          <w:tcPr>
            <w:tcW w:w="4876" w:type="dxa"/>
          </w:tcPr>
          <w:p w14:paraId="5BEFD55A" w14:textId="77777777" w:rsidR="00AF5989" w:rsidRPr="00EC616F" w:rsidRDefault="00AF5989" w:rsidP="009413C2">
            <w:pPr>
              <w:pStyle w:val="Normal6"/>
              <w:rPr>
                <w:b/>
                <w:i/>
              </w:rPr>
            </w:pPr>
            <w:r w:rsidRPr="00EC616F">
              <w:rPr>
                <w:b/>
                <w:i/>
              </w:rPr>
              <w:t>(a)</w:t>
            </w:r>
            <w:r w:rsidRPr="00EC616F">
              <w:rPr>
                <w:b/>
                <w:i/>
              </w:rPr>
              <w:tab/>
              <w:t>postoje opravdani razlozi da se dotična osoba smatra opasnom za sigurnost države članice u kojoj se nalazi;</w:t>
            </w:r>
          </w:p>
        </w:tc>
        <w:tc>
          <w:tcPr>
            <w:tcW w:w="4876" w:type="dxa"/>
          </w:tcPr>
          <w:p w14:paraId="1AD8C45A" w14:textId="77777777" w:rsidR="00AF5989" w:rsidRPr="00EC616F" w:rsidRDefault="00AF5989" w:rsidP="009413C2">
            <w:pPr>
              <w:pStyle w:val="Normal6"/>
              <w:rPr>
                <w:b/>
                <w:i/>
              </w:rPr>
            </w:pPr>
            <w:r w:rsidRPr="00EC616F">
              <w:rPr>
                <w:b/>
                <w:i/>
              </w:rPr>
              <w:t>Briše se.</w:t>
            </w:r>
          </w:p>
        </w:tc>
      </w:tr>
    </w:tbl>
    <w:p w14:paraId="2EBC87B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1B06BF4" w14:textId="77777777" w:rsidR="00AF5989" w:rsidRPr="00EC616F" w:rsidRDefault="00AF5989" w:rsidP="00AF5989">
      <w:r w:rsidRPr="00EC616F">
        <w:rPr>
          <w:rStyle w:val="HideTWBExt"/>
        </w:rPr>
        <w:t>&lt;/Amend&gt;</w:t>
      </w:r>
    </w:p>
    <w:p w14:paraId="382A20A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621</w:t>
      </w:r>
      <w:r w:rsidRPr="00EC616F">
        <w:rPr>
          <w:rStyle w:val="HideTWBExt"/>
          <w:b w:val="0"/>
        </w:rPr>
        <w:t>&lt;/NumAm&gt;</w:t>
      </w:r>
    </w:p>
    <w:p w14:paraId="43332BD7" w14:textId="77777777" w:rsidR="00AF5989" w:rsidRPr="00EC616F" w:rsidRDefault="00AF5989" w:rsidP="00AF5989">
      <w:pPr>
        <w:pStyle w:val="NormalBold"/>
      </w:pPr>
      <w:r w:rsidRPr="00EC616F">
        <w:rPr>
          <w:rStyle w:val="HideTWBExt"/>
          <w:b w:val="0"/>
        </w:rPr>
        <w:t>&lt;RepeatBlock-By&gt;&lt;Members&gt;</w:t>
      </w:r>
      <w:r w:rsidRPr="00EC616F">
        <w:t>Monika Hohlmeier</w:t>
      </w:r>
      <w:r w:rsidRPr="00EC616F">
        <w:rPr>
          <w:rStyle w:val="HideTWBExt"/>
          <w:b w:val="0"/>
        </w:rPr>
        <w:t>&lt;/Members&gt;</w:t>
      </w:r>
    </w:p>
    <w:p w14:paraId="1D259F0A" w14:textId="77777777" w:rsidR="00AF5989" w:rsidRPr="00EC616F" w:rsidRDefault="00AF5989" w:rsidP="00AF5989">
      <w:pPr>
        <w:pStyle w:val="NormalBold"/>
      </w:pPr>
      <w:r w:rsidRPr="00EC616F">
        <w:rPr>
          <w:rStyle w:val="HideTWBExt"/>
          <w:b w:val="0"/>
        </w:rPr>
        <w:t>&lt;/RepeatBlock-By&gt;</w:t>
      </w:r>
    </w:p>
    <w:p w14:paraId="4753047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6E04903" w14:textId="77777777" w:rsidR="00AF5989" w:rsidRPr="00EC616F" w:rsidRDefault="00AF5989" w:rsidP="00AF5989">
      <w:pPr>
        <w:pStyle w:val="NormalBold"/>
      </w:pPr>
      <w:r w:rsidRPr="00EC616F">
        <w:rPr>
          <w:rStyle w:val="HideTWBExt"/>
          <w:b w:val="0"/>
        </w:rPr>
        <w:t>&lt;Article&gt;</w:t>
      </w:r>
      <w:r w:rsidRPr="00EC616F">
        <w:t>Članak 23. – stavak 2. – podstavak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D621114" w14:textId="77777777" w:rsidTr="009413C2">
        <w:trPr>
          <w:trHeight w:hRule="exact" w:val="240"/>
          <w:jc w:val="center"/>
        </w:trPr>
        <w:tc>
          <w:tcPr>
            <w:tcW w:w="9752" w:type="dxa"/>
            <w:gridSpan w:val="2"/>
          </w:tcPr>
          <w:p w14:paraId="755DDFDD" w14:textId="77777777" w:rsidR="00AF5989" w:rsidRPr="00EC616F" w:rsidRDefault="00AF5989" w:rsidP="009413C2"/>
        </w:tc>
      </w:tr>
      <w:tr w:rsidR="00AF5989" w:rsidRPr="00EC616F" w14:paraId="06FFEEA4" w14:textId="77777777" w:rsidTr="009413C2">
        <w:trPr>
          <w:trHeight w:val="240"/>
          <w:jc w:val="center"/>
        </w:trPr>
        <w:tc>
          <w:tcPr>
            <w:tcW w:w="4876" w:type="dxa"/>
          </w:tcPr>
          <w:p w14:paraId="26360668" w14:textId="77777777" w:rsidR="00AF5989" w:rsidRPr="00EC616F" w:rsidRDefault="00AF5989" w:rsidP="009413C2">
            <w:pPr>
              <w:pStyle w:val="ColumnHeading"/>
            </w:pPr>
            <w:r w:rsidRPr="00EC616F">
              <w:t>Tekst koji je predložila Komisija</w:t>
            </w:r>
          </w:p>
        </w:tc>
        <w:tc>
          <w:tcPr>
            <w:tcW w:w="4876" w:type="dxa"/>
          </w:tcPr>
          <w:p w14:paraId="01A08AF8" w14:textId="77777777" w:rsidR="00AF5989" w:rsidRPr="00EC616F" w:rsidRDefault="00AF5989" w:rsidP="009413C2">
            <w:pPr>
              <w:pStyle w:val="ColumnHeading"/>
            </w:pPr>
            <w:r w:rsidRPr="00EC616F">
              <w:t>Izmjena</w:t>
            </w:r>
          </w:p>
        </w:tc>
      </w:tr>
      <w:tr w:rsidR="00AF5989" w:rsidRPr="00EC616F" w14:paraId="0E87B7C7" w14:textId="77777777" w:rsidTr="009413C2">
        <w:trPr>
          <w:jc w:val="center"/>
        </w:trPr>
        <w:tc>
          <w:tcPr>
            <w:tcW w:w="4876" w:type="dxa"/>
          </w:tcPr>
          <w:p w14:paraId="2372B2F1" w14:textId="77777777" w:rsidR="00AF5989" w:rsidRPr="00EC616F" w:rsidRDefault="00AF5989" w:rsidP="009413C2">
            <w:pPr>
              <w:pStyle w:val="Normal6"/>
              <w:rPr>
                <w:b/>
                <w:i/>
              </w:rPr>
            </w:pPr>
            <w:r w:rsidRPr="00EC616F">
              <w:t>(a)</w:t>
            </w:r>
            <w:r w:rsidRPr="00EC616F">
              <w:rPr>
                <w:b/>
                <w:i/>
              </w:rPr>
              <w:tab/>
            </w:r>
            <w:r w:rsidRPr="00EC616F">
              <w:t>postoje opravdani razlozi da se dotična osoba smatra opasnom za sigurnost države članice u kojoj se nalazi;</w:t>
            </w:r>
          </w:p>
        </w:tc>
        <w:tc>
          <w:tcPr>
            <w:tcW w:w="4876" w:type="dxa"/>
          </w:tcPr>
          <w:p w14:paraId="024790B9" w14:textId="77777777" w:rsidR="00AF5989" w:rsidRPr="00EC616F" w:rsidRDefault="00AF5989" w:rsidP="009413C2">
            <w:pPr>
              <w:pStyle w:val="Normal6"/>
              <w:rPr>
                <w:b/>
                <w:i/>
              </w:rPr>
            </w:pPr>
            <w:r w:rsidRPr="00EC616F">
              <w:t>(a)</w:t>
            </w:r>
            <w:r w:rsidRPr="00EC616F">
              <w:rPr>
                <w:b/>
                <w:i/>
              </w:rPr>
              <w:tab/>
            </w:r>
            <w:r w:rsidRPr="00EC616F">
              <w:t>postoje opravdani razlozi da se dotična osoba smatra opasnom za</w:t>
            </w:r>
            <w:r w:rsidRPr="00EC616F">
              <w:rPr>
                <w:b/>
                <w:i/>
              </w:rPr>
              <w:t xml:space="preserve"> javnu</w:t>
            </w:r>
            <w:r w:rsidRPr="00EC616F">
              <w:t xml:space="preserve"> sigurnost</w:t>
            </w:r>
            <w:r w:rsidRPr="00EC616F">
              <w:rPr>
                <w:b/>
                <w:i/>
              </w:rPr>
              <w:t xml:space="preserve"> ili za pojedinačnu sigurnost građana</w:t>
            </w:r>
            <w:r w:rsidRPr="00EC616F">
              <w:t xml:space="preserve"> države članice u kojoj se nalazi;</w:t>
            </w:r>
          </w:p>
        </w:tc>
      </w:tr>
    </w:tbl>
    <w:p w14:paraId="07A20FB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F41E47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DE59609" w14:textId="2F2073DD" w:rsidR="00AF5989" w:rsidRPr="00EC616F" w:rsidRDefault="00AF5989" w:rsidP="00AF5989">
      <w:pPr>
        <w:pStyle w:val="Normal12Italic"/>
        <w:rPr>
          <w:lang w:val="hr-HR"/>
        </w:rPr>
      </w:pPr>
      <w:r w:rsidRPr="00EC616F">
        <w:rPr>
          <w:lang w:val="hr-HR"/>
        </w:rPr>
        <w:t>Ovom se izmjenom nastoji pojasniti da je</w:t>
      </w:r>
      <w:r w:rsidR="00D5625F" w:rsidRPr="00EC616F">
        <w:rPr>
          <w:lang w:val="hr-HR"/>
        </w:rPr>
        <w:t>,</w:t>
      </w:r>
      <w:r w:rsidRPr="00EC616F">
        <w:rPr>
          <w:lang w:val="hr-HR"/>
        </w:rPr>
        <w:t xml:space="preserve"> u slučaju kada provedbena tijela imaju opravdane razloge da izbjeglicu ili korisnika supsidijarne zaštite smatraju opasnima ne samo za javnu sigurnost države članice</w:t>
      </w:r>
      <w:r w:rsidR="00D5625F" w:rsidRPr="00EC616F">
        <w:rPr>
          <w:lang w:val="hr-HR"/>
        </w:rPr>
        <w:t>,</w:t>
      </w:r>
      <w:r w:rsidRPr="00EC616F">
        <w:rPr>
          <w:lang w:val="hr-HR"/>
        </w:rPr>
        <w:t xml:space="preserve"> nego i za sigurnost pojedinačnih građana</w:t>
      </w:r>
      <w:r w:rsidR="00D5625F" w:rsidRPr="00EC616F">
        <w:rPr>
          <w:lang w:val="hr-HR"/>
        </w:rPr>
        <w:t>,</w:t>
      </w:r>
      <w:r w:rsidRPr="00EC616F">
        <w:rPr>
          <w:lang w:val="hr-HR"/>
        </w:rPr>
        <w:t xml:space="preserve"> to razlog na </w:t>
      </w:r>
      <w:r w:rsidR="00D5625F" w:rsidRPr="00EC616F">
        <w:rPr>
          <w:lang w:val="hr-HR"/>
        </w:rPr>
        <w:t xml:space="preserve">temelju </w:t>
      </w:r>
      <w:r w:rsidRPr="00EC616F">
        <w:rPr>
          <w:lang w:val="hr-HR"/>
        </w:rPr>
        <w:t>kojeg države članice mogu odstupiti od načela zabrane prisilnog vraćanja u slučajevima kada međunarodne obveze to dopuštaju.</w:t>
      </w:r>
    </w:p>
    <w:p w14:paraId="7BB9A45E" w14:textId="77777777" w:rsidR="00AF5989" w:rsidRPr="00EC616F" w:rsidRDefault="00AF5989" w:rsidP="00AF5989">
      <w:r w:rsidRPr="00EC616F">
        <w:rPr>
          <w:rStyle w:val="HideTWBExt"/>
        </w:rPr>
        <w:t>&lt;/Amend&gt;</w:t>
      </w:r>
    </w:p>
    <w:p w14:paraId="1BE3A6D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622</w:t>
      </w:r>
      <w:r w:rsidRPr="00EC616F">
        <w:rPr>
          <w:rStyle w:val="HideTWBExt"/>
          <w:b w:val="0"/>
        </w:rPr>
        <w:t>&lt;/NumAm&gt;</w:t>
      </w:r>
    </w:p>
    <w:p w14:paraId="0783F673"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C924EA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3E125D4" w14:textId="77777777" w:rsidR="00AF5989" w:rsidRPr="00EC616F" w:rsidRDefault="00AF5989" w:rsidP="00AF5989">
      <w:r w:rsidRPr="00EC616F">
        <w:rPr>
          <w:rStyle w:val="HideTWBExt"/>
        </w:rPr>
        <w:t>&lt;/RepeatBlock-By&gt;</w:t>
      </w:r>
    </w:p>
    <w:p w14:paraId="2F750DE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8A35998" w14:textId="77777777" w:rsidR="00AF5989" w:rsidRPr="00EC616F" w:rsidRDefault="00AF5989" w:rsidP="00AF5989">
      <w:pPr>
        <w:pStyle w:val="NormalBold"/>
      </w:pPr>
      <w:r w:rsidRPr="00EC616F">
        <w:rPr>
          <w:rStyle w:val="HideTWBExt"/>
          <w:b w:val="0"/>
        </w:rPr>
        <w:t>&lt;Article&gt;</w:t>
      </w:r>
      <w:r w:rsidRPr="00EC616F">
        <w:t>Članak 23. – stavak 2. – podstavak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79A7D9B" w14:textId="77777777" w:rsidTr="009413C2">
        <w:trPr>
          <w:trHeight w:hRule="exact" w:val="240"/>
          <w:jc w:val="center"/>
        </w:trPr>
        <w:tc>
          <w:tcPr>
            <w:tcW w:w="9752" w:type="dxa"/>
            <w:gridSpan w:val="2"/>
          </w:tcPr>
          <w:p w14:paraId="6DB0EDAA" w14:textId="77777777" w:rsidR="00AF5989" w:rsidRPr="00EC616F" w:rsidRDefault="00AF5989" w:rsidP="009413C2"/>
        </w:tc>
      </w:tr>
      <w:tr w:rsidR="00AF5989" w:rsidRPr="00EC616F" w14:paraId="085BD467" w14:textId="77777777" w:rsidTr="009413C2">
        <w:trPr>
          <w:trHeight w:val="240"/>
          <w:jc w:val="center"/>
        </w:trPr>
        <w:tc>
          <w:tcPr>
            <w:tcW w:w="4876" w:type="dxa"/>
          </w:tcPr>
          <w:p w14:paraId="3CD17E0C" w14:textId="77777777" w:rsidR="00AF5989" w:rsidRPr="00EC616F" w:rsidRDefault="00AF5989" w:rsidP="009413C2">
            <w:pPr>
              <w:pStyle w:val="ColumnHeading"/>
            </w:pPr>
            <w:r w:rsidRPr="00EC616F">
              <w:t>Tekst koji je predložila Komisija</w:t>
            </w:r>
          </w:p>
        </w:tc>
        <w:tc>
          <w:tcPr>
            <w:tcW w:w="4876" w:type="dxa"/>
          </w:tcPr>
          <w:p w14:paraId="4BDD6AED" w14:textId="77777777" w:rsidR="00AF5989" w:rsidRPr="00EC616F" w:rsidRDefault="00AF5989" w:rsidP="009413C2">
            <w:pPr>
              <w:pStyle w:val="ColumnHeading"/>
            </w:pPr>
            <w:r w:rsidRPr="00EC616F">
              <w:t>Izmjena</w:t>
            </w:r>
          </w:p>
        </w:tc>
      </w:tr>
      <w:tr w:rsidR="00AF5989" w:rsidRPr="00EC616F" w14:paraId="1DD3DC10" w14:textId="77777777" w:rsidTr="009413C2">
        <w:trPr>
          <w:jc w:val="center"/>
        </w:trPr>
        <w:tc>
          <w:tcPr>
            <w:tcW w:w="4876" w:type="dxa"/>
          </w:tcPr>
          <w:p w14:paraId="45F01FC7" w14:textId="77777777" w:rsidR="00AF5989" w:rsidRPr="00EC616F" w:rsidRDefault="00AF5989" w:rsidP="009413C2">
            <w:pPr>
              <w:pStyle w:val="Normal6"/>
              <w:rPr>
                <w:b/>
                <w:i/>
              </w:rPr>
            </w:pPr>
            <w:r w:rsidRPr="00EC616F">
              <w:rPr>
                <w:b/>
                <w:i/>
              </w:rPr>
              <w:t>(b)</w:t>
            </w:r>
            <w:r w:rsidRPr="00EC616F">
              <w:rPr>
                <w:b/>
                <w:i/>
              </w:rPr>
              <w:tab/>
              <w:t>dotična osoba, s obzirom da je pravomoćno osuđena za posebno teško kazneno djelo, predstavlja opasnost za društvo države članice</w:t>
            </w:r>
            <w:r w:rsidRPr="00EC616F">
              <w:t>.</w:t>
            </w:r>
          </w:p>
        </w:tc>
        <w:tc>
          <w:tcPr>
            <w:tcW w:w="4876" w:type="dxa"/>
          </w:tcPr>
          <w:p w14:paraId="27FFDD27" w14:textId="77777777" w:rsidR="00AF5989" w:rsidRPr="00EC616F" w:rsidRDefault="00AF5989" w:rsidP="009413C2">
            <w:pPr>
              <w:pStyle w:val="Normal6"/>
              <w:rPr>
                <w:b/>
                <w:i/>
              </w:rPr>
            </w:pPr>
            <w:r w:rsidRPr="00EC616F">
              <w:rPr>
                <w:b/>
                <w:i/>
              </w:rPr>
              <w:t>Briše se</w:t>
            </w:r>
            <w:r w:rsidRPr="00EC616F">
              <w:t>.</w:t>
            </w:r>
          </w:p>
        </w:tc>
      </w:tr>
    </w:tbl>
    <w:p w14:paraId="63AE22C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A7A469A" w14:textId="77777777" w:rsidR="00AF5989" w:rsidRPr="00EC616F" w:rsidRDefault="00AF5989" w:rsidP="00AF5989">
      <w:r w:rsidRPr="00EC616F">
        <w:rPr>
          <w:rStyle w:val="HideTWBExt"/>
        </w:rPr>
        <w:t>&lt;/Amend&gt;</w:t>
      </w:r>
    </w:p>
    <w:p w14:paraId="2FF34EE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623</w:t>
      </w:r>
      <w:r w:rsidRPr="00EC616F">
        <w:rPr>
          <w:rStyle w:val="HideTWBExt"/>
          <w:b w:val="0"/>
        </w:rPr>
        <w:t>&lt;/NumAm&gt;</w:t>
      </w:r>
    </w:p>
    <w:p w14:paraId="242695F0"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752DD7E" w14:textId="77777777" w:rsidR="00AF5989" w:rsidRPr="00EC616F" w:rsidRDefault="00AF5989" w:rsidP="00AF5989">
      <w:pPr>
        <w:pStyle w:val="NormalBold"/>
      </w:pPr>
      <w:r w:rsidRPr="00EC616F">
        <w:rPr>
          <w:rStyle w:val="HideTWBExt"/>
          <w:b w:val="0"/>
        </w:rPr>
        <w:t>&lt;/RepeatBlock-By&gt;</w:t>
      </w:r>
    </w:p>
    <w:p w14:paraId="41082BA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17F6953" w14:textId="77777777" w:rsidR="00AF5989" w:rsidRPr="00EC616F" w:rsidRDefault="00AF5989" w:rsidP="00AF5989">
      <w:pPr>
        <w:pStyle w:val="NormalBold"/>
      </w:pPr>
      <w:r w:rsidRPr="00EC616F">
        <w:rPr>
          <w:rStyle w:val="HideTWBExt"/>
          <w:b w:val="0"/>
        </w:rPr>
        <w:t>&lt;Article&gt;</w:t>
      </w:r>
      <w:r w:rsidRPr="00EC616F">
        <w:t>Članak 23. – stavak 2. – podstavak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EA63475" w14:textId="77777777" w:rsidTr="009413C2">
        <w:trPr>
          <w:trHeight w:hRule="exact" w:val="240"/>
          <w:jc w:val="center"/>
        </w:trPr>
        <w:tc>
          <w:tcPr>
            <w:tcW w:w="9752" w:type="dxa"/>
            <w:gridSpan w:val="2"/>
          </w:tcPr>
          <w:p w14:paraId="3FF8962E" w14:textId="77777777" w:rsidR="00AF5989" w:rsidRPr="00EC616F" w:rsidRDefault="00AF5989" w:rsidP="009413C2"/>
        </w:tc>
      </w:tr>
      <w:tr w:rsidR="00AF5989" w:rsidRPr="00EC616F" w14:paraId="0EBFBC75" w14:textId="77777777" w:rsidTr="009413C2">
        <w:trPr>
          <w:trHeight w:val="240"/>
          <w:jc w:val="center"/>
        </w:trPr>
        <w:tc>
          <w:tcPr>
            <w:tcW w:w="4876" w:type="dxa"/>
          </w:tcPr>
          <w:p w14:paraId="09374CDE" w14:textId="77777777" w:rsidR="00AF5989" w:rsidRPr="00EC616F" w:rsidRDefault="00AF5989" w:rsidP="009413C2">
            <w:pPr>
              <w:pStyle w:val="ColumnHeading"/>
            </w:pPr>
            <w:r w:rsidRPr="00EC616F">
              <w:t>Tekst koji je predložila Komisija</w:t>
            </w:r>
          </w:p>
        </w:tc>
        <w:tc>
          <w:tcPr>
            <w:tcW w:w="4876" w:type="dxa"/>
          </w:tcPr>
          <w:p w14:paraId="298C8464" w14:textId="77777777" w:rsidR="00AF5989" w:rsidRPr="00EC616F" w:rsidRDefault="00AF5989" w:rsidP="009413C2">
            <w:pPr>
              <w:pStyle w:val="ColumnHeading"/>
            </w:pPr>
            <w:r w:rsidRPr="00EC616F">
              <w:t>Izmjena</w:t>
            </w:r>
          </w:p>
        </w:tc>
      </w:tr>
      <w:tr w:rsidR="00AF5989" w:rsidRPr="00EC616F" w14:paraId="3FC1717C" w14:textId="77777777" w:rsidTr="009413C2">
        <w:trPr>
          <w:jc w:val="center"/>
        </w:trPr>
        <w:tc>
          <w:tcPr>
            <w:tcW w:w="4876" w:type="dxa"/>
          </w:tcPr>
          <w:p w14:paraId="6CAD9CF5" w14:textId="77777777" w:rsidR="00AF5989" w:rsidRPr="00EC616F" w:rsidRDefault="00AF5989" w:rsidP="009413C2">
            <w:pPr>
              <w:pStyle w:val="Normal6"/>
              <w:rPr>
                <w:b/>
                <w:i/>
              </w:rPr>
            </w:pPr>
            <w:r w:rsidRPr="00EC616F">
              <w:t>(b)</w:t>
            </w:r>
            <w:r w:rsidRPr="00EC616F">
              <w:rPr>
                <w:b/>
                <w:i/>
              </w:rPr>
              <w:tab/>
            </w:r>
            <w:r w:rsidRPr="00EC616F">
              <w:t>dotična osoba, s obzirom da je pravomoćno osuđena za</w:t>
            </w:r>
            <w:r w:rsidRPr="00EC616F">
              <w:rPr>
                <w:b/>
                <w:i/>
              </w:rPr>
              <w:t xml:space="preserve"> posebno</w:t>
            </w:r>
            <w:r w:rsidRPr="00EC616F">
              <w:t xml:space="preserve"> teško kazneno djelo, predstavlja opasnost za društvo države članice.</w:t>
            </w:r>
          </w:p>
        </w:tc>
        <w:tc>
          <w:tcPr>
            <w:tcW w:w="4876" w:type="dxa"/>
          </w:tcPr>
          <w:p w14:paraId="5B6B55A5" w14:textId="77777777" w:rsidR="00AF5989" w:rsidRPr="00EC616F" w:rsidRDefault="00AF5989" w:rsidP="009413C2">
            <w:pPr>
              <w:pStyle w:val="Normal6"/>
              <w:rPr>
                <w:b/>
                <w:i/>
              </w:rPr>
            </w:pPr>
            <w:r w:rsidRPr="00EC616F">
              <w:t>(b)</w:t>
            </w:r>
            <w:r w:rsidRPr="00EC616F">
              <w:rPr>
                <w:b/>
                <w:i/>
              </w:rPr>
              <w:tab/>
            </w:r>
            <w:r w:rsidRPr="00EC616F">
              <w:t>dotična osoba, s obzirom da je pravomoćno osuđena za teško kazneno djelo, predstavlja opasnost za društvo države članice.</w:t>
            </w:r>
          </w:p>
        </w:tc>
      </w:tr>
    </w:tbl>
    <w:p w14:paraId="7B2B740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D0EB2B7" w14:textId="77777777" w:rsidR="00AF5989" w:rsidRPr="00EC616F" w:rsidRDefault="00AF5989" w:rsidP="00AF5989">
      <w:r w:rsidRPr="00EC616F">
        <w:rPr>
          <w:rStyle w:val="HideTWBExt"/>
        </w:rPr>
        <w:t>&lt;/Amend&gt;</w:t>
      </w:r>
    </w:p>
    <w:p w14:paraId="47EAFAA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624</w:t>
      </w:r>
      <w:r w:rsidRPr="00EC616F">
        <w:rPr>
          <w:rStyle w:val="HideTWBExt"/>
          <w:b w:val="0"/>
        </w:rPr>
        <w:t>&lt;/NumAm&gt;</w:t>
      </w:r>
    </w:p>
    <w:p w14:paraId="1C9EF99E"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19DADC2C" w14:textId="77777777" w:rsidR="00AF5989" w:rsidRPr="00EC616F" w:rsidRDefault="00AF5989" w:rsidP="00AF5989">
      <w:pPr>
        <w:pStyle w:val="NormalBold"/>
      </w:pPr>
      <w:r w:rsidRPr="00EC616F">
        <w:rPr>
          <w:rStyle w:val="HideTWBExt"/>
          <w:b w:val="0"/>
        </w:rPr>
        <w:t>&lt;/RepeatBlock-By&gt;</w:t>
      </w:r>
    </w:p>
    <w:p w14:paraId="7C3D392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3C79890" w14:textId="77777777" w:rsidR="00AF5989" w:rsidRPr="00EC616F" w:rsidRDefault="00AF5989" w:rsidP="00AF5989">
      <w:pPr>
        <w:pStyle w:val="NormalBold"/>
      </w:pPr>
      <w:r w:rsidRPr="00EC616F">
        <w:rPr>
          <w:rStyle w:val="HideTWBExt"/>
          <w:b w:val="0"/>
        </w:rPr>
        <w:t>&lt;Article&gt;</w:t>
      </w:r>
      <w:r w:rsidRPr="00EC616F">
        <w:t>Članak 23. – stavak 2. – podstavak 1. – točka ba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0D39571" w14:textId="77777777" w:rsidTr="009413C2">
        <w:trPr>
          <w:trHeight w:hRule="exact" w:val="240"/>
          <w:jc w:val="center"/>
        </w:trPr>
        <w:tc>
          <w:tcPr>
            <w:tcW w:w="9752" w:type="dxa"/>
            <w:gridSpan w:val="2"/>
          </w:tcPr>
          <w:p w14:paraId="2B34BA16" w14:textId="77777777" w:rsidR="00AF5989" w:rsidRPr="00EC616F" w:rsidRDefault="00AF5989" w:rsidP="009413C2"/>
        </w:tc>
      </w:tr>
      <w:tr w:rsidR="00AF5989" w:rsidRPr="00EC616F" w14:paraId="78A96DD6" w14:textId="77777777" w:rsidTr="009413C2">
        <w:trPr>
          <w:trHeight w:val="240"/>
          <w:jc w:val="center"/>
        </w:trPr>
        <w:tc>
          <w:tcPr>
            <w:tcW w:w="4876" w:type="dxa"/>
          </w:tcPr>
          <w:p w14:paraId="7018D369" w14:textId="77777777" w:rsidR="00AF5989" w:rsidRPr="00EC616F" w:rsidRDefault="00AF5989" w:rsidP="009413C2">
            <w:pPr>
              <w:pStyle w:val="ColumnHeading"/>
            </w:pPr>
            <w:r w:rsidRPr="00EC616F">
              <w:t>Tekst koji je predložila Komisija</w:t>
            </w:r>
          </w:p>
        </w:tc>
        <w:tc>
          <w:tcPr>
            <w:tcW w:w="4876" w:type="dxa"/>
          </w:tcPr>
          <w:p w14:paraId="0373484D" w14:textId="77777777" w:rsidR="00AF5989" w:rsidRPr="00EC616F" w:rsidRDefault="00AF5989" w:rsidP="009413C2">
            <w:pPr>
              <w:pStyle w:val="ColumnHeading"/>
            </w:pPr>
            <w:r w:rsidRPr="00EC616F">
              <w:t>Izmjena</w:t>
            </w:r>
          </w:p>
        </w:tc>
      </w:tr>
      <w:tr w:rsidR="00AF5989" w:rsidRPr="00EC616F" w14:paraId="7BEFE54B" w14:textId="77777777" w:rsidTr="009413C2">
        <w:trPr>
          <w:jc w:val="center"/>
        </w:trPr>
        <w:tc>
          <w:tcPr>
            <w:tcW w:w="4876" w:type="dxa"/>
          </w:tcPr>
          <w:p w14:paraId="16E7AFF8" w14:textId="77777777" w:rsidR="00AF5989" w:rsidRPr="00EC616F" w:rsidRDefault="00AF5989" w:rsidP="009413C2">
            <w:pPr>
              <w:pStyle w:val="Normal6"/>
            </w:pPr>
          </w:p>
        </w:tc>
        <w:tc>
          <w:tcPr>
            <w:tcW w:w="4876" w:type="dxa"/>
          </w:tcPr>
          <w:p w14:paraId="51566F12" w14:textId="77777777" w:rsidR="00AF5989" w:rsidRPr="00EC616F" w:rsidRDefault="00AF5989" w:rsidP="009413C2">
            <w:pPr>
              <w:pStyle w:val="Normal6"/>
              <w:rPr>
                <w:b/>
                <w:i/>
              </w:rPr>
            </w:pPr>
            <w:r w:rsidRPr="00EC616F">
              <w:rPr>
                <w:b/>
                <w:i/>
              </w:rPr>
              <w:t>(ba)</w:t>
            </w:r>
            <w:r w:rsidRPr="00EC616F">
              <w:rPr>
                <w:b/>
                <w:i/>
              </w:rPr>
              <w:tab/>
              <w:t>da su pobjegli iz područja jurisdikcije svoje države članice domaćina</w:t>
            </w:r>
          </w:p>
        </w:tc>
      </w:tr>
    </w:tbl>
    <w:p w14:paraId="3D3C73B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32F3A78" w14:textId="77777777" w:rsidR="00AF5989" w:rsidRPr="00EC616F" w:rsidRDefault="00AF5989" w:rsidP="00AF5989">
      <w:r w:rsidRPr="00EC616F">
        <w:rPr>
          <w:rStyle w:val="HideTWBExt"/>
        </w:rPr>
        <w:t>&lt;/Amend&gt;</w:t>
      </w:r>
    </w:p>
    <w:p w14:paraId="55E3006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625</w:t>
      </w:r>
      <w:r w:rsidRPr="00EC616F">
        <w:rPr>
          <w:rStyle w:val="HideTWBExt"/>
          <w:b w:val="0"/>
        </w:rPr>
        <w:t>&lt;/NumAm&gt;</w:t>
      </w:r>
    </w:p>
    <w:p w14:paraId="009293E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241F39F"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72BCC4B" w14:textId="77777777" w:rsidR="00AF5989" w:rsidRPr="00EC616F" w:rsidRDefault="00AF5989" w:rsidP="00AF5989">
      <w:r w:rsidRPr="00EC616F">
        <w:rPr>
          <w:rStyle w:val="HideTWBExt"/>
        </w:rPr>
        <w:t>&lt;/RepeatBlock-By&gt;</w:t>
      </w:r>
    </w:p>
    <w:p w14:paraId="36491AB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D91FEC3" w14:textId="77777777" w:rsidR="00AF5989" w:rsidRPr="00EC616F" w:rsidRDefault="00AF5989" w:rsidP="00AF5989">
      <w:pPr>
        <w:pStyle w:val="NormalBold"/>
      </w:pPr>
      <w:r w:rsidRPr="00EC616F">
        <w:rPr>
          <w:rStyle w:val="HideTWBExt"/>
          <w:b w:val="0"/>
        </w:rPr>
        <w:t>&lt;Article&gt;</w:t>
      </w:r>
      <w:r w:rsidRPr="00EC616F">
        <w:t>Članak 23. – stavak 2.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71FE0F7" w14:textId="77777777" w:rsidTr="009413C2">
        <w:trPr>
          <w:trHeight w:hRule="exact" w:val="240"/>
          <w:jc w:val="center"/>
        </w:trPr>
        <w:tc>
          <w:tcPr>
            <w:tcW w:w="9752" w:type="dxa"/>
            <w:gridSpan w:val="2"/>
          </w:tcPr>
          <w:p w14:paraId="54E743C6" w14:textId="77777777" w:rsidR="00AF5989" w:rsidRPr="00EC616F" w:rsidRDefault="00AF5989" w:rsidP="009413C2"/>
        </w:tc>
      </w:tr>
      <w:tr w:rsidR="00AF5989" w:rsidRPr="00EC616F" w14:paraId="0956FECE" w14:textId="77777777" w:rsidTr="009413C2">
        <w:trPr>
          <w:trHeight w:val="240"/>
          <w:jc w:val="center"/>
        </w:trPr>
        <w:tc>
          <w:tcPr>
            <w:tcW w:w="4876" w:type="dxa"/>
          </w:tcPr>
          <w:p w14:paraId="2D063BFF" w14:textId="77777777" w:rsidR="00AF5989" w:rsidRPr="00EC616F" w:rsidRDefault="00AF5989" w:rsidP="009413C2">
            <w:pPr>
              <w:pStyle w:val="ColumnHeading"/>
            </w:pPr>
            <w:r w:rsidRPr="00EC616F">
              <w:t>Tekst koji je predložila Komisija</w:t>
            </w:r>
          </w:p>
        </w:tc>
        <w:tc>
          <w:tcPr>
            <w:tcW w:w="4876" w:type="dxa"/>
          </w:tcPr>
          <w:p w14:paraId="63387E6D" w14:textId="77777777" w:rsidR="00AF5989" w:rsidRPr="00EC616F" w:rsidRDefault="00AF5989" w:rsidP="009413C2">
            <w:pPr>
              <w:pStyle w:val="ColumnHeading"/>
            </w:pPr>
            <w:r w:rsidRPr="00EC616F">
              <w:t>Izmjena</w:t>
            </w:r>
          </w:p>
        </w:tc>
      </w:tr>
      <w:tr w:rsidR="00AF5989" w:rsidRPr="00EC616F" w14:paraId="1C32B023" w14:textId="77777777" w:rsidTr="009413C2">
        <w:trPr>
          <w:jc w:val="center"/>
        </w:trPr>
        <w:tc>
          <w:tcPr>
            <w:tcW w:w="4876" w:type="dxa"/>
          </w:tcPr>
          <w:p w14:paraId="6979EB31" w14:textId="77777777" w:rsidR="00AF5989" w:rsidRPr="00EC616F" w:rsidRDefault="00AF5989" w:rsidP="009413C2">
            <w:pPr>
              <w:pStyle w:val="Normal6"/>
              <w:rPr>
                <w:b/>
                <w:i/>
              </w:rPr>
            </w:pPr>
            <w:r w:rsidRPr="00EC616F">
              <w:rPr>
                <w:b/>
                <w:i/>
              </w:rPr>
              <w:t>U tim se slučajevima status izbjeglice ili status supsidijarne zaštite ukida u skladu s člankom 14. ili člankom 20.</w:t>
            </w:r>
          </w:p>
        </w:tc>
        <w:tc>
          <w:tcPr>
            <w:tcW w:w="4876" w:type="dxa"/>
          </w:tcPr>
          <w:p w14:paraId="0540A626" w14:textId="77777777" w:rsidR="00AF5989" w:rsidRPr="00EC616F" w:rsidRDefault="00AF5989" w:rsidP="009413C2">
            <w:pPr>
              <w:pStyle w:val="Normal6"/>
              <w:rPr>
                <w:b/>
                <w:i/>
              </w:rPr>
            </w:pPr>
            <w:r w:rsidRPr="00EC616F">
              <w:rPr>
                <w:b/>
                <w:i/>
              </w:rPr>
              <w:t>Briše se.</w:t>
            </w:r>
          </w:p>
        </w:tc>
      </w:tr>
    </w:tbl>
    <w:p w14:paraId="5F9BE84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B2A18FE" w14:textId="77777777" w:rsidR="00AF5989" w:rsidRPr="00EC616F" w:rsidRDefault="00AF5989" w:rsidP="00AF5989">
      <w:r w:rsidRPr="00EC616F">
        <w:rPr>
          <w:rStyle w:val="HideTWBExt"/>
        </w:rPr>
        <w:t>&lt;/Amend&gt;</w:t>
      </w:r>
    </w:p>
    <w:p w14:paraId="190DD37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626</w:t>
      </w:r>
      <w:r w:rsidRPr="00EC616F">
        <w:rPr>
          <w:rStyle w:val="HideTWBExt"/>
          <w:b w:val="0"/>
        </w:rPr>
        <w:t>&lt;/NumAm&gt;</w:t>
      </w:r>
    </w:p>
    <w:p w14:paraId="42774F22"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6239454" w14:textId="77777777" w:rsidR="00AF5989" w:rsidRPr="00EC616F" w:rsidRDefault="00AF5989" w:rsidP="00AF5989">
      <w:pPr>
        <w:pStyle w:val="NormalBold"/>
      </w:pPr>
      <w:r w:rsidRPr="00EC616F">
        <w:rPr>
          <w:rStyle w:val="HideTWBExt"/>
          <w:b w:val="0"/>
        </w:rPr>
        <w:t>&lt;/RepeatBlock-By&gt;</w:t>
      </w:r>
    </w:p>
    <w:p w14:paraId="4DFE579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1725C06" w14:textId="77777777" w:rsidR="00AF5989" w:rsidRPr="00EC616F" w:rsidRDefault="00AF5989" w:rsidP="00AF5989">
      <w:pPr>
        <w:pStyle w:val="NormalBold"/>
      </w:pPr>
      <w:r w:rsidRPr="00EC616F">
        <w:rPr>
          <w:rStyle w:val="HideTWBExt"/>
          <w:b w:val="0"/>
        </w:rPr>
        <w:t>&lt;Article&gt;</w:t>
      </w:r>
      <w:r w:rsidRPr="00EC616F">
        <w:t>Članak 24.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C6E0291" w14:textId="77777777" w:rsidTr="009413C2">
        <w:trPr>
          <w:trHeight w:hRule="exact" w:val="240"/>
          <w:jc w:val="center"/>
        </w:trPr>
        <w:tc>
          <w:tcPr>
            <w:tcW w:w="9752" w:type="dxa"/>
            <w:gridSpan w:val="2"/>
          </w:tcPr>
          <w:p w14:paraId="0B411FCF" w14:textId="77777777" w:rsidR="00AF5989" w:rsidRPr="00EC616F" w:rsidRDefault="00AF5989" w:rsidP="009413C2"/>
        </w:tc>
      </w:tr>
      <w:tr w:rsidR="00AF5989" w:rsidRPr="00EC616F" w14:paraId="4BF620A2" w14:textId="77777777" w:rsidTr="009413C2">
        <w:trPr>
          <w:trHeight w:val="240"/>
          <w:jc w:val="center"/>
        </w:trPr>
        <w:tc>
          <w:tcPr>
            <w:tcW w:w="4876" w:type="dxa"/>
          </w:tcPr>
          <w:p w14:paraId="036561A0" w14:textId="77777777" w:rsidR="00AF5989" w:rsidRPr="00EC616F" w:rsidRDefault="00AF5989" w:rsidP="009413C2">
            <w:pPr>
              <w:pStyle w:val="ColumnHeading"/>
            </w:pPr>
            <w:r w:rsidRPr="00EC616F">
              <w:t>Tekst koji je predložila Komisija</w:t>
            </w:r>
          </w:p>
        </w:tc>
        <w:tc>
          <w:tcPr>
            <w:tcW w:w="4876" w:type="dxa"/>
          </w:tcPr>
          <w:p w14:paraId="635EEEA5" w14:textId="77777777" w:rsidR="00AF5989" w:rsidRPr="00EC616F" w:rsidRDefault="00AF5989" w:rsidP="009413C2">
            <w:pPr>
              <w:pStyle w:val="ColumnHeading"/>
            </w:pPr>
            <w:r w:rsidRPr="00EC616F">
              <w:t>Izmjena</w:t>
            </w:r>
          </w:p>
        </w:tc>
      </w:tr>
      <w:tr w:rsidR="00AF5989" w:rsidRPr="00EC616F" w14:paraId="67633A59" w14:textId="77777777" w:rsidTr="009413C2">
        <w:trPr>
          <w:jc w:val="center"/>
        </w:trPr>
        <w:tc>
          <w:tcPr>
            <w:tcW w:w="4876" w:type="dxa"/>
          </w:tcPr>
          <w:p w14:paraId="3C4EC7E2"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w:t>
            </w:r>
            <w:r w:rsidRPr="00EC616F">
              <w:rPr>
                <w:b/>
                <w:i/>
              </w:rPr>
              <w:t xml:space="preserve"> Spomenute</w:t>
            </w:r>
            <w:r w:rsidRPr="00EC616F">
              <w:t xml:space="preserve"> se informacije</w:t>
            </w:r>
            <w:r w:rsidRPr="00EC616F">
              <w:rPr>
                <w:b/>
                <w:i/>
              </w:rPr>
              <w:t xml:space="preserve"> dostavljaju</w:t>
            </w:r>
            <w:r w:rsidRPr="00EC616F">
              <w:t xml:space="preserve"> na jeziku koji korisnik</w:t>
            </w:r>
            <w:r w:rsidRPr="00EC616F">
              <w:rPr>
                <w:b/>
                <w:i/>
              </w:rPr>
              <w:t xml:space="preserve"> razumije ili se opravdano smatra da razumije i sadržavaju jasna pojašnjenja posljedica nepostupanja u skladu s obvezama koje propisuje članak 28. o kretanjima unutar Unije.</w:t>
            </w:r>
          </w:p>
        </w:tc>
        <w:tc>
          <w:tcPr>
            <w:tcW w:w="4876" w:type="dxa"/>
          </w:tcPr>
          <w:p w14:paraId="35570B8F"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w:t>
            </w:r>
            <w:r w:rsidRPr="00EC616F">
              <w:rPr>
                <w:b/>
                <w:i/>
              </w:rPr>
              <w:t xml:space="preserve"> Te</w:t>
            </w:r>
            <w:r w:rsidRPr="00EC616F">
              <w:t xml:space="preserve"> se informacije</w:t>
            </w:r>
            <w:r w:rsidRPr="00EC616F">
              <w:rPr>
                <w:b/>
                <w:i/>
              </w:rPr>
              <w:t xml:space="preserve"> pružaju</w:t>
            </w:r>
            <w:r w:rsidRPr="00EC616F">
              <w:t xml:space="preserve"> na jeziku koji korisnik</w:t>
            </w:r>
            <w:r w:rsidRPr="00EC616F">
              <w:rPr>
                <w:b/>
                <w:i/>
              </w:rPr>
              <w:t xml:space="preserve"> može razumjeti.</w:t>
            </w:r>
          </w:p>
        </w:tc>
      </w:tr>
    </w:tbl>
    <w:p w14:paraId="64C25A8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F1799A1" w14:textId="77777777" w:rsidR="00AF5989" w:rsidRPr="00EC616F" w:rsidRDefault="00AF5989" w:rsidP="00AF5989">
      <w:r w:rsidRPr="00EC616F">
        <w:rPr>
          <w:rStyle w:val="HideTWBExt"/>
        </w:rPr>
        <w:t>&lt;/Amend&gt;</w:t>
      </w:r>
    </w:p>
    <w:p w14:paraId="176D6BE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627</w:t>
      </w:r>
      <w:r w:rsidRPr="00EC616F">
        <w:rPr>
          <w:rStyle w:val="HideTWBExt"/>
          <w:b w:val="0"/>
        </w:rPr>
        <w:t>&lt;/NumAm&gt;</w:t>
      </w:r>
    </w:p>
    <w:p w14:paraId="5BD0B85B"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713D738A" w14:textId="77777777" w:rsidR="00AF5989" w:rsidRPr="00EC616F" w:rsidRDefault="00AF5989" w:rsidP="00AF5989">
      <w:pPr>
        <w:pStyle w:val="NormalBold"/>
      </w:pPr>
      <w:r w:rsidRPr="00EC616F">
        <w:rPr>
          <w:rStyle w:val="HideTWBExt"/>
          <w:b w:val="0"/>
        </w:rPr>
        <w:t>&lt;/RepeatBlock-By&gt;</w:t>
      </w:r>
    </w:p>
    <w:p w14:paraId="5D86785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AC330D2" w14:textId="77777777" w:rsidR="00AF5989" w:rsidRPr="00EC616F" w:rsidRDefault="00AF5989" w:rsidP="00AF5989">
      <w:pPr>
        <w:pStyle w:val="NormalBold"/>
      </w:pPr>
      <w:r w:rsidRPr="00EC616F">
        <w:rPr>
          <w:rStyle w:val="HideTWBExt"/>
          <w:b w:val="0"/>
        </w:rPr>
        <w:t>&lt;Article&gt;</w:t>
      </w:r>
      <w:r w:rsidRPr="00EC616F">
        <w:t>Članak 24.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58DA847" w14:textId="77777777" w:rsidTr="009413C2">
        <w:trPr>
          <w:trHeight w:hRule="exact" w:val="240"/>
          <w:jc w:val="center"/>
        </w:trPr>
        <w:tc>
          <w:tcPr>
            <w:tcW w:w="9752" w:type="dxa"/>
            <w:gridSpan w:val="2"/>
          </w:tcPr>
          <w:p w14:paraId="7D3496E4" w14:textId="77777777" w:rsidR="00AF5989" w:rsidRPr="00EC616F" w:rsidRDefault="00AF5989" w:rsidP="009413C2"/>
        </w:tc>
      </w:tr>
      <w:tr w:rsidR="00AF5989" w:rsidRPr="00EC616F" w14:paraId="7CE3109E" w14:textId="77777777" w:rsidTr="009413C2">
        <w:trPr>
          <w:trHeight w:val="240"/>
          <w:jc w:val="center"/>
        </w:trPr>
        <w:tc>
          <w:tcPr>
            <w:tcW w:w="4876" w:type="dxa"/>
          </w:tcPr>
          <w:p w14:paraId="067DAAF3" w14:textId="77777777" w:rsidR="00AF5989" w:rsidRPr="00EC616F" w:rsidRDefault="00AF5989" w:rsidP="009413C2">
            <w:pPr>
              <w:pStyle w:val="ColumnHeading"/>
            </w:pPr>
            <w:r w:rsidRPr="00EC616F">
              <w:t>Tekst koji je predložila Komisija</w:t>
            </w:r>
          </w:p>
        </w:tc>
        <w:tc>
          <w:tcPr>
            <w:tcW w:w="4876" w:type="dxa"/>
          </w:tcPr>
          <w:p w14:paraId="1E13E91F" w14:textId="77777777" w:rsidR="00AF5989" w:rsidRPr="00EC616F" w:rsidRDefault="00AF5989" w:rsidP="009413C2">
            <w:pPr>
              <w:pStyle w:val="ColumnHeading"/>
            </w:pPr>
            <w:r w:rsidRPr="00EC616F">
              <w:t>Izmjena</w:t>
            </w:r>
          </w:p>
        </w:tc>
      </w:tr>
      <w:tr w:rsidR="00AF5989" w:rsidRPr="00EC616F" w14:paraId="5AC38B21" w14:textId="77777777" w:rsidTr="009413C2">
        <w:trPr>
          <w:jc w:val="center"/>
        </w:trPr>
        <w:tc>
          <w:tcPr>
            <w:tcW w:w="4876" w:type="dxa"/>
          </w:tcPr>
          <w:p w14:paraId="2E016CBE"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 ili se opravdano smatra da razumije i sadržavaju jasna pojašnjenja posljedica nepostupanja u skladu s obvezama koje propisuje članak 28. o kretanjima unutar Unije.</w:t>
            </w:r>
          </w:p>
        </w:tc>
        <w:tc>
          <w:tcPr>
            <w:tcW w:w="4876" w:type="dxa"/>
          </w:tcPr>
          <w:p w14:paraId="07B58BDE"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 ili se opravdano smatra da razumije i sadržavaju jasna pojašnjenja posljedica nepostupanja u skladu s obvezama koje propisuje članak 28. o kretanjima unutar Unije</w:t>
            </w:r>
            <w:r w:rsidRPr="00EC616F">
              <w:rPr>
                <w:b/>
                <w:i/>
              </w:rPr>
              <w:t xml:space="preserve"> te sva prava povezana s integracijom koja propisuje Odjeljak III</w:t>
            </w:r>
            <w:r w:rsidRPr="00EC616F">
              <w:t>.</w:t>
            </w:r>
            <w:r w:rsidRPr="00EC616F">
              <w:rPr>
                <w:b/>
                <w:i/>
              </w:rPr>
              <w:t xml:space="preserve"> ove Uredbe.</w:t>
            </w:r>
          </w:p>
        </w:tc>
      </w:tr>
    </w:tbl>
    <w:p w14:paraId="1ABD55C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6C9025CE"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107355C" w14:textId="77777777" w:rsidR="00AF5989" w:rsidRPr="00EC616F" w:rsidRDefault="00AF5989" w:rsidP="00AF5989">
      <w:pPr>
        <w:pStyle w:val="Normal12Italic"/>
        <w:rPr>
          <w:lang w:val="hr-HR"/>
        </w:rPr>
      </w:pPr>
      <w:r w:rsidRPr="00EC616F">
        <w:rPr>
          <w:lang w:val="hr-HR"/>
        </w:rPr>
        <w:t>Pravo pristupa jasnim informacijama ne bi smjelo biti ograničeno na posljedice nepostupanja u skladu s obvezama koje propisuje članak 28. o kretanjima unutar Unije. Jasne informacije u pogledu integracije, među kojima osobito o pristupu zapošljavanju, obrazovanju i smještaju, mogle bi imati pozitivan utjecaj na integraciju korisnika u državi članici domaćinu.</w:t>
      </w:r>
    </w:p>
    <w:p w14:paraId="3C970F6C" w14:textId="77777777" w:rsidR="00AF5989" w:rsidRPr="00EC616F" w:rsidRDefault="00AF5989" w:rsidP="00AF5989">
      <w:r w:rsidRPr="00EC616F">
        <w:rPr>
          <w:rStyle w:val="HideTWBExt"/>
        </w:rPr>
        <w:t>&lt;/Amend&gt;</w:t>
      </w:r>
    </w:p>
    <w:p w14:paraId="0A37659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628</w:t>
      </w:r>
      <w:r w:rsidRPr="00EC616F">
        <w:rPr>
          <w:rStyle w:val="HideTWBExt"/>
          <w:b w:val="0"/>
        </w:rPr>
        <w:t>&lt;/NumAm&gt;</w:t>
      </w:r>
    </w:p>
    <w:p w14:paraId="0A415D60"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08A7E799" w14:textId="77777777" w:rsidR="00AF5989" w:rsidRPr="00EC616F" w:rsidRDefault="00AF5989" w:rsidP="00AF5989">
      <w:pPr>
        <w:pStyle w:val="NormalBold"/>
      </w:pPr>
      <w:r w:rsidRPr="00EC616F">
        <w:rPr>
          <w:rStyle w:val="HideTWBExt"/>
          <w:b w:val="0"/>
        </w:rPr>
        <w:t>&lt;/RepeatBlock-By&gt;</w:t>
      </w:r>
    </w:p>
    <w:p w14:paraId="2C6C832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9EFDC82" w14:textId="77777777" w:rsidR="00AF5989" w:rsidRPr="00EC616F" w:rsidRDefault="00AF5989" w:rsidP="00AF5989">
      <w:pPr>
        <w:pStyle w:val="NormalBold"/>
      </w:pPr>
      <w:r w:rsidRPr="00EC616F">
        <w:rPr>
          <w:rStyle w:val="HideTWBExt"/>
          <w:b w:val="0"/>
        </w:rPr>
        <w:t>&lt;Article&gt;</w:t>
      </w:r>
      <w:r w:rsidRPr="00EC616F">
        <w:t>Članak 24.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D9B67C4" w14:textId="77777777" w:rsidTr="009413C2">
        <w:trPr>
          <w:trHeight w:hRule="exact" w:val="240"/>
          <w:jc w:val="center"/>
        </w:trPr>
        <w:tc>
          <w:tcPr>
            <w:tcW w:w="9752" w:type="dxa"/>
            <w:gridSpan w:val="2"/>
          </w:tcPr>
          <w:p w14:paraId="61EB5EA9" w14:textId="77777777" w:rsidR="00AF5989" w:rsidRPr="00EC616F" w:rsidRDefault="00AF5989" w:rsidP="009413C2"/>
        </w:tc>
      </w:tr>
      <w:tr w:rsidR="00AF5989" w:rsidRPr="00EC616F" w14:paraId="355E9368" w14:textId="77777777" w:rsidTr="009413C2">
        <w:trPr>
          <w:trHeight w:val="240"/>
          <w:jc w:val="center"/>
        </w:trPr>
        <w:tc>
          <w:tcPr>
            <w:tcW w:w="4876" w:type="dxa"/>
          </w:tcPr>
          <w:p w14:paraId="6DE89308" w14:textId="77777777" w:rsidR="00AF5989" w:rsidRPr="00EC616F" w:rsidRDefault="00AF5989" w:rsidP="009413C2">
            <w:pPr>
              <w:pStyle w:val="ColumnHeading"/>
            </w:pPr>
            <w:r w:rsidRPr="00EC616F">
              <w:t>Tekst koji je predložila Komisija</w:t>
            </w:r>
          </w:p>
        </w:tc>
        <w:tc>
          <w:tcPr>
            <w:tcW w:w="4876" w:type="dxa"/>
          </w:tcPr>
          <w:p w14:paraId="0E5D8907" w14:textId="77777777" w:rsidR="00AF5989" w:rsidRPr="00EC616F" w:rsidRDefault="00AF5989" w:rsidP="009413C2">
            <w:pPr>
              <w:pStyle w:val="ColumnHeading"/>
            </w:pPr>
            <w:r w:rsidRPr="00EC616F">
              <w:t>Izmjena</w:t>
            </w:r>
          </w:p>
        </w:tc>
      </w:tr>
      <w:tr w:rsidR="00AF5989" w:rsidRPr="00EC616F" w14:paraId="114CE3A2" w14:textId="77777777" w:rsidTr="009413C2">
        <w:trPr>
          <w:jc w:val="center"/>
        </w:trPr>
        <w:tc>
          <w:tcPr>
            <w:tcW w:w="4876" w:type="dxa"/>
          </w:tcPr>
          <w:p w14:paraId="0849C9A9"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w:t>
            </w:r>
            <w:r w:rsidRPr="00EC616F">
              <w:rPr>
                <w:b/>
                <w:i/>
              </w:rPr>
              <w:t xml:space="preserve"> ili se opravdano smatra da razumije</w:t>
            </w:r>
            <w:r w:rsidRPr="00EC616F">
              <w:t xml:space="preserve"> i sadržavaju jasna pojašnjenja posljedica nepostupanja u skladu s obvezama koje propisuje članak 28. o kretanjima unutar Unije.</w:t>
            </w:r>
          </w:p>
        </w:tc>
        <w:tc>
          <w:tcPr>
            <w:tcW w:w="4876" w:type="dxa"/>
          </w:tcPr>
          <w:p w14:paraId="11CA19CF"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 i sadržavaju jasna pojašnjenja posljedica nepostupanja u skladu s obvezama koje propisuje članak 28. o kretanjima unutar Unije.</w:t>
            </w:r>
          </w:p>
        </w:tc>
      </w:tr>
    </w:tbl>
    <w:p w14:paraId="4DC571A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2AA4F4AC" w14:textId="77777777" w:rsidR="00AF5989" w:rsidRPr="00EC616F" w:rsidRDefault="00AF5989" w:rsidP="00AF5989">
      <w:r w:rsidRPr="00EC616F">
        <w:rPr>
          <w:rStyle w:val="HideTWBExt"/>
        </w:rPr>
        <w:t>&lt;/Amend&gt;</w:t>
      </w:r>
    </w:p>
    <w:p w14:paraId="154B336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629</w:t>
      </w:r>
      <w:r w:rsidRPr="00EC616F">
        <w:rPr>
          <w:rStyle w:val="HideTWBExt"/>
          <w:b w:val="0"/>
        </w:rPr>
        <w:t>&lt;/NumAm&gt;</w:t>
      </w:r>
    </w:p>
    <w:p w14:paraId="00FF530E"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E21FDC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9109B65" w14:textId="77777777" w:rsidR="00AF5989" w:rsidRPr="00EC616F" w:rsidRDefault="00AF5989" w:rsidP="00AF5989">
      <w:r w:rsidRPr="00EC616F">
        <w:rPr>
          <w:rStyle w:val="HideTWBExt"/>
        </w:rPr>
        <w:t>&lt;/RepeatBlock-By&gt;</w:t>
      </w:r>
    </w:p>
    <w:p w14:paraId="6D26658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511E533" w14:textId="77777777" w:rsidR="00AF5989" w:rsidRPr="00EC616F" w:rsidRDefault="00AF5989" w:rsidP="00AF5989">
      <w:pPr>
        <w:pStyle w:val="NormalBold"/>
      </w:pPr>
      <w:r w:rsidRPr="00EC616F">
        <w:rPr>
          <w:rStyle w:val="HideTWBExt"/>
          <w:b w:val="0"/>
        </w:rPr>
        <w:t>&lt;Article&gt;</w:t>
      </w:r>
      <w:r w:rsidRPr="00EC616F">
        <w:t>Članak 24.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C7A8B8F" w14:textId="77777777" w:rsidTr="009413C2">
        <w:trPr>
          <w:trHeight w:hRule="exact" w:val="240"/>
          <w:jc w:val="center"/>
        </w:trPr>
        <w:tc>
          <w:tcPr>
            <w:tcW w:w="9752" w:type="dxa"/>
            <w:gridSpan w:val="2"/>
          </w:tcPr>
          <w:p w14:paraId="4A92CACA" w14:textId="77777777" w:rsidR="00AF5989" w:rsidRPr="00EC616F" w:rsidRDefault="00AF5989" w:rsidP="009413C2"/>
        </w:tc>
      </w:tr>
      <w:tr w:rsidR="00AF5989" w:rsidRPr="00EC616F" w14:paraId="6EA485B1" w14:textId="77777777" w:rsidTr="009413C2">
        <w:trPr>
          <w:trHeight w:val="240"/>
          <w:jc w:val="center"/>
        </w:trPr>
        <w:tc>
          <w:tcPr>
            <w:tcW w:w="4876" w:type="dxa"/>
          </w:tcPr>
          <w:p w14:paraId="0448E789" w14:textId="77777777" w:rsidR="00AF5989" w:rsidRPr="00EC616F" w:rsidRDefault="00AF5989" w:rsidP="009413C2">
            <w:pPr>
              <w:pStyle w:val="ColumnHeading"/>
            </w:pPr>
            <w:r w:rsidRPr="00EC616F">
              <w:t>Tekst koji je predložila Komisija</w:t>
            </w:r>
          </w:p>
        </w:tc>
        <w:tc>
          <w:tcPr>
            <w:tcW w:w="4876" w:type="dxa"/>
          </w:tcPr>
          <w:p w14:paraId="7BE72C89" w14:textId="77777777" w:rsidR="00AF5989" w:rsidRPr="00EC616F" w:rsidRDefault="00AF5989" w:rsidP="009413C2">
            <w:pPr>
              <w:pStyle w:val="ColumnHeading"/>
            </w:pPr>
            <w:r w:rsidRPr="00EC616F">
              <w:t>Izmjena</w:t>
            </w:r>
          </w:p>
        </w:tc>
      </w:tr>
      <w:tr w:rsidR="00AF5989" w:rsidRPr="00EC616F" w14:paraId="21243FC8" w14:textId="77777777" w:rsidTr="009413C2">
        <w:trPr>
          <w:jc w:val="center"/>
        </w:trPr>
        <w:tc>
          <w:tcPr>
            <w:tcW w:w="4876" w:type="dxa"/>
          </w:tcPr>
          <w:p w14:paraId="38A9D64E"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w:t>
            </w:r>
            <w:r w:rsidRPr="00EC616F">
              <w:rPr>
                <w:b/>
                <w:i/>
              </w:rPr>
              <w:t xml:space="preserve"> ili se opravdano smatra da razumije</w:t>
            </w:r>
            <w:r w:rsidRPr="00EC616F">
              <w:t xml:space="preserve"> i sadržavaju jasna pojašnjenja posljedica nepostupanja u skladu s obvezama koje propisuje</w:t>
            </w:r>
            <w:r w:rsidRPr="00EC616F">
              <w:rPr>
                <w:b/>
                <w:i/>
              </w:rPr>
              <w:t xml:space="preserve"> članak 28</w:t>
            </w:r>
            <w:r w:rsidRPr="00EC616F">
              <w:t>. o kretanjima unutar Unije.</w:t>
            </w:r>
          </w:p>
        </w:tc>
        <w:tc>
          <w:tcPr>
            <w:tcW w:w="4876" w:type="dxa"/>
          </w:tcPr>
          <w:p w14:paraId="668F43AD"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ili status supsidijarne zaštite što je prije moguće nakon njihova odobravanja. Spomenute se informacije dostavljaju na jeziku koji korisnik razumije i sadržavaju jasna pojašnjenja</w:t>
            </w:r>
            <w:r w:rsidRPr="00EC616F">
              <w:rPr>
                <w:b/>
                <w:i/>
              </w:rPr>
              <w:t xml:space="preserve"> bilo kakvih</w:t>
            </w:r>
            <w:r w:rsidRPr="00EC616F">
              <w:t xml:space="preserve"> posljedica nepostupanja u skladu s obvezama koje propisuje</w:t>
            </w:r>
            <w:r w:rsidRPr="00EC616F">
              <w:rPr>
                <w:b/>
                <w:i/>
              </w:rPr>
              <w:t xml:space="preserve"> članak 28</w:t>
            </w:r>
            <w:r w:rsidRPr="00EC616F">
              <w:t>. o kretanjima unutar Unije.</w:t>
            </w:r>
          </w:p>
        </w:tc>
      </w:tr>
    </w:tbl>
    <w:p w14:paraId="06AF9FC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910051" w14:textId="77777777" w:rsidR="00AF5989" w:rsidRPr="00EC616F" w:rsidRDefault="00AF5989" w:rsidP="00AF5989">
      <w:r w:rsidRPr="00EC616F">
        <w:rPr>
          <w:rStyle w:val="HideTWBExt"/>
        </w:rPr>
        <w:t>&lt;/Amend&gt;</w:t>
      </w:r>
    </w:p>
    <w:p w14:paraId="47C5DC4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630</w:t>
      </w:r>
      <w:r w:rsidRPr="00EC616F">
        <w:rPr>
          <w:rStyle w:val="HideTWBExt"/>
          <w:b w:val="0"/>
        </w:rPr>
        <w:t>&lt;/NumAm&gt;</w:t>
      </w:r>
    </w:p>
    <w:p w14:paraId="0CA12448"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1CF99B60" w14:textId="77777777" w:rsidR="00AF5989" w:rsidRPr="00EC616F" w:rsidRDefault="00AF5989" w:rsidP="00AF5989">
      <w:pPr>
        <w:pStyle w:val="NormalBold"/>
      </w:pPr>
      <w:r w:rsidRPr="00EC616F">
        <w:rPr>
          <w:rStyle w:val="HideTWBExt"/>
          <w:b w:val="0"/>
        </w:rPr>
        <w:t>&lt;/RepeatBlock-By&gt;</w:t>
      </w:r>
    </w:p>
    <w:p w14:paraId="2ECA74B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7EC44DB" w14:textId="77777777" w:rsidR="00AF5989" w:rsidRPr="00EC616F" w:rsidRDefault="00AF5989" w:rsidP="00AF5989">
      <w:pPr>
        <w:pStyle w:val="NormalBold"/>
      </w:pPr>
      <w:r w:rsidRPr="00EC616F">
        <w:rPr>
          <w:rStyle w:val="HideTWBExt"/>
          <w:b w:val="0"/>
        </w:rPr>
        <w:t>&lt;Article&gt;</w:t>
      </w:r>
      <w:r w:rsidRPr="00EC616F">
        <w:t>Članak 24.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499BFED" w14:textId="77777777" w:rsidTr="009413C2">
        <w:trPr>
          <w:trHeight w:hRule="exact" w:val="240"/>
          <w:jc w:val="center"/>
        </w:trPr>
        <w:tc>
          <w:tcPr>
            <w:tcW w:w="9752" w:type="dxa"/>
            <w:gridSpan w:val="2"/>
          </w:tcPr>
          <w:p w14:paraId="2E1A5E20" w14:textId="77777777" w:rsidR="00AF5989" w:rsidRPr="00EC616F" w:rsidRDefault="00AF5989" w:rsidP="009413C2"/>
        </w:tc>
      </w:tr>
      <w:tr w:rsidR="00AF5989" w:rsidRPr="00EC616F" w14:paraId="1F4FEDB3" w14:textId="77777777" w:rsidTr="009413C2">
        <w:trPr>
          <w:trHeight w:val="240"/>
          <w:jc w:val="center"/>
        </w:trPr>
        <w:tc>
          <w:tcPr>
            <w:tcW w:w="4876" w:type="dxa"/>
          </w:tcPr>
          <w:p w14:paraId="5964B9D1" w14:textId="77777777" w:rsidR="00AF5989" w:rsidRPr="00EC616F" w:rsidRDefault="00AF5989" w:rsidP="009413C2">
            <w:pPr>
              <w:pStyle w:val="ColumnHeading"/>
            </w:pPr>
            <w:r w:rsidRPr="00EC616F">
              <w:t>Tekst koji je predložila Komisija</w:t>
            </w:r>
          </w:p>
        </w:tc>
        <w:tc>
          <w:tcPr>
            <w:tcW w:w="4876" w:type="dxa"/>
          </w:tcPr>
          <w:p w14:paraId="08397526" w14:textId="77777777" w:rsidR="00AF5989" w:rsidRPr="00EC616F" w:rsidRDefault="00AF5989" w:rsidP="009413C2">
            <w:pPr>
              <w:pStyle w:val="ColumnHeading"/>
            </w:pPr>
            <w:r w:rsidRPr="00EC616F">
              <w:t>Izmjena</w:t>
            </w:r>
          </w:p>
        </w:tc>
      </w:tr>
      <w:tr w:rsidR="00AF5989" w:rsidRPr="00EC616F" w14:paraId="527FFF14" w14:textId="77777777" w:rsidTr="009413C2">
        <w:trPr>
          <w:jc w:val="center"/>
        </w:trPr>
        <w:tc>
          <w:tcPr>
            <w:tcW w:w="4876" w:type="dxa"/>
          </w:tcPr>
          <w:p w14:paraId="585EBD06"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w:t>
            </w:r>
            <w:r w:rsidRPr="00EC616F">
              <w:rPr>
                <w:b/>
                <w:i/>
              </w:rPr>
              <w:t xml:space="preserve"> ili status supsidijarne zaštite</w:t>
            </w:r>
            <w:r w:rsidRPr="00EC616F">
              <w:t xml:space="preserve"> što je prije moguće nakon njihova odobravanja. Spomenute se informacije dostavljaju na jeziku koji korisnik razumije ili se opravdano smatra da razumije i sadržavaju jasna pojašnjenja posljedica nepostupanja u skladu s obvezama koje propisuje članak 28. o kretanjima unutar Unije.</w:t>
            </w:r>
          </w:p>
        </w:tc>
        <w:tc>
          <w:tcPr>
            <w:tcW w:w="4876" w:type="dxa"/>
          </w:tcPr>
          <w:p w14:paraId="45867695" w14:textId="77777777" w:rsidR="00AF5989" w:rsidRPr="00EC616F" w:rsidRDefault="00AF5989" w:rsidP="009413C2">
            <w:pPr>
              <w:pStyle w:val="Normal6"/>
              <w:rPr>
                <w:b/>
                <w:i/>
              </w:rPr>
            </w:pPr>
            <w:r w:rsidRPr="00EC616F">
              <w:t>Nadležna će tijela korisnicima međunarodne zaštite dostaviti informacije o pravima i obvezama koje se odnose na status izbjeglice što je prije moguće nakon njihova odobravanja. Spomenute se informacije dostavljaju na jeziku koji korisnik razumije ili se opravdano smatra da razumije i sadržavaju jasna pojašnjenja posljedica nepostupanja u skladu s obvezama koje propisuje članak 28. o kretanjima unutar Unije.</w:t>
            </w:r>
          </w:p>
        </w:tc>
      </w:tr>
    </w:tbl>
    <w:p w14:paraId="1369910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3ECE566" w14:textId="77777777" w:rsidR="00AF5989" w:rsidRPr="00EC616F" w:rsidRDefault="00AF5989" w:rsidP="00AF5989">
      <w:r w:rsidRPr="00EC616F">
        <w:rPr>
          <w:rStyle w:val="HideTWBExt"/>
        </w:rPr>
        <w:t>&lt;/Amend&gt;</w:t>
      </w:r>
    </w:p>
    <w:p w14:paraId="4229549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631</w:t>
      </w:r>
      <w:r w:rsidRPr="00EC616F">
        <w:rPr>
          <w:rStyle w:val="HideTWBExt"/>
          <w:b w:val="0"/>
        </w:rPr>
        <w:t>&lt;/NumAm&gt;</w:t>
      </w:r>
    </w:p>
    <w:p w14:paraId="469E28B3" w14:textId="77777777" w:rsidR="00AF5989" w:rsidRPr="00EC616F" w:rsidRDefault="00AF5989" w:rsidP="00AF5989">
      <w:pPr>
        <w:pStyle w:val="NormalBold"/>
      </w:pPr>
      <w:r w:rsidRPr="00EC616F">
        <w:rPr>
          <w:rStyle w:val="HideTWBExt"/>
          <w:b w:val="0"/>
        </w:rPr>
        <w:t>&lt;RepeatBlock-By&gt;&lt;Members&gt;</w:t>
      </w:r>
      <w:r w:rsidRPr="00EC616F">
        <w:t>Tanja Fajon</w:t>
      </w:r>
      <w:r w:rsidRPr="00EC616F">
        <w:rPr>
          <w:rStyle w:val="HideTWBExt"/>
          <w:b w:val="0"/>
        </w:rPr>
        <w:t>&lt;/Members&gt;</w:t>
      </w:r>
    </w:p>
    <w:p w14:paraId="3C8C35B1" w14:textId="77777777" w:rsidR="00AF5989" w:rsidRPr="00EC616F" w:rsidRDefault="00AF5989" w:rsidP="00AF5989">
      <w:pPr>
        <w:pStyle w:val="NormalBold"/>
      </w:pPr>
      <w:r w:rsidRPr="00EC616F">
        <w:rPr>
          <w:rStyle w:val="HideTWBExt"/>
          <w:b w:val="0"/>
        </w:rPr>
        <w:t>&lt;/RepeatBlock-By&gt;</w:t>
      </w:r>
    </w:p>
    <w:p w14:paraId="69F498E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79A81F9" w14:textId="77777777" w:rsidR="00AF5989" w:rsidRPr="00EC616F" w:rsidRDefault="00AF5989" w:rsidP="00AF5989">
      <w:pPr>
        <w:pStyle w:val="NormalBold"/>
      </w:pPr>
      <w:r w:rsidRPr="00EC616F">
        <w:rPr>
          <w:rStyle w:val="HideTWBExt"/>
          <w:b w:val="0"/>
        </w:rPr>
        <w:t>&lt;Article&gt;</w:t>
      </w:r>
      <w:r w:rsidRPr="00EC616F">
        <w:t>Članak 24.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BBA0B00" w14:textId="77777777" w:rsidTr="009413C2">
        <w:trPr>
          <w:trHeight w:hRule="exact" w:val="240"/>
          <w:jc w:val="center"/>
        </w:trPr>
        <w:tc>
          <w:tcPr>
            <w:tcW w:w="9752" w:type="dxa"/>
            <w:gridSpan w:val="2"/>
          </w:tcPr>
          <w:p w14:paraId="2D79262B" w14:textId="77777777" w:rsidR="00AF5989" w:rsidRPr="00EC616F" w:rsidRDefault="00AF5989" w:rsidP="009413C2"/>
        </w:tc>
      </w:tr>
      <w:tr w:rsidR="00AF5989" w:rsidRPr="00EC616F" w14:paraId="4C6D73C5" w14:textId="77777777" w:rsidTr="009413C2">
        <w:trPr>
          <w:trHeight w:val="240"/>
          <w:jc w:val="center"/>
        </w:trPr>
        <w:tc>
          <w:tcPr>
            <w:tcW w:w="4876" w:type="dxa"/>
          </w:tcPr>
          <w:p w14:paraId="4B44CE80" w14:textId="77777777" w:rsidR="00AF5989" w:rsidRPr="00EC616F" w:rsidRDefault="00AF5989" w:rsidP="009413C2">
            <w:pPr>
              <w:pStyle w:val="ColumnHeading"/>
            </w:pPr>
            <w:r w:rsidRPr="00EC616F">
              <w:t>Tekst koji je predložila Komisija</w:t>
            </w:r>
          </w:p>
        </w:tc>
        <w:tc>
          <w:tcPr>
            <w:tcW w:w="4876" w:type="dxa"/>
          </w:tcPr>
          <w:p w14:paraId="29B2D3A0" w14:textId="77777777" w:rsidR="00AF5989" w:rsidRPr="00EC616F" w:rsidRDefault="00AF5989" w:rsidP="009413C2">
            <w:pPr>
              <w:pStyle w:val="ColumnHeading"/>
            </w:pPr>
            <w:r w:rsidRPr="00EC616F">
              <w:t>Izmjena</w:t>
            </w:r>
          </w:p>
        </w:tc>
      </w:tr>
      <w:tr w:rsidR="00AF5989" w:rsidRPr="00EC616F" w14:paraId="0D5886F6" w14:textId="77777777" w:rsidTr="009413C2">
        <w:trPr>
          <w:jc w:val="center"/>
        </w:trPr>
        <w:tc>
          <w:tcPr>
            <w:tcW w:w="4876" w:type="dxa"/>
          </w:tcPr>
          <w:p w14:paraId="1DFF33D2" w14:textId="77777777" w:rsidR="00AF5989" w:rsidRPr="00EC616F" w:rsidRDefault="00AF5989" w:rsidP="009413C2">
            <w:pPr>
              <w:pStyle w:val="Normal6"/>
              <w:rPr>
                <w:b/>
                <w:i/>
              </w:rPr>
            </w:pPr>
            <w:r w:rsidRPr="00EC616F">
              <w:rPr>
                <w:b/>
                <w:i/>
              </w:rPr>
              <w:t>Oblik i sadržaj informacija određuje Komisija putem provedbenih akata koji se donose u skladu s postupcima obrade na temelju članka 58. stavka 1. Uredbe (EU)XXX/XXX [Uredba o postupcima.].</w:t>
            </w:r>
          </w:p>
        </w:tc>
        <w:tc>
          <w:tcPr>
            <w:tcW w:w="4876" w:type="dxa"/>
          </w:tcPr>
          <w:p w14:paraId="6273BE4D" w14:textId="77777777" w:rsidR="00AF5989" w:rsidRPr="00EC616F" w:rsidRDefault="00AF5989" w:rsidP="009413C2">
            <w:pPr>
              <w:pStyle w:val="Normal6"/>
              <w:rPr>
                <w:b/>
                <w:i/>
              </w:rPr>
            </w:pPr>
            <w:r w:rsidRPr="00EC616F">
              <w:rPr>
                <w:b/>
                <w:i/>
              </w:rPr>
              <w:t>Informacije najmanje uključuju elemente utvrđene u Prilogu II.*</w:t>
            </w:r>
          </w:p>
        </w:tc>
      </w:tr>
      <w:tr w:rsidR="00AF5989" w:rsidRPr="00EC616F" w14:paraId="24F7AB8A" w14:textId="77777777" w:rsidTr="009413C2">
        <w:trPr>
          <w:jc w:val="center"/>
        </w:trPr>
        <w:tc>
          <w:tcPr>
            <w:tcW w:w="4876" w:type="dxa"/>
          </w:tcPr>
          <w:p w14:paraId="183E4FEE" w14:textId="77777777" w:rsidR="00AF5989" w:rsidRPr="00EC616F" w:rsidRDefault="00AF5989" w:rsidP="009413C2">
            <w:pPr>
              <w:pStyle w:val="Normal6"/>
            </w:pPr>
          </w:p>
        </w:tc>
        <w:tc>
          <w:tcPr>
            <w:tcW w:w="4876" w:type="dxa"/>
          </w:tcPr>
          <w:p w14:paraId="298D18A8" w14:textId="77777777" w:rsidR="00AF5989" w:rsidRPr="00EC616F" w:rsidRDefault="00AF5989" w:rsidP="009413C2">
            <w:pPr>
              <w:pStyle w:val="Normal6Italic"/>
              <w:rPr>
                <w:b/>
              </w:rPr>
            </w:pPr>
            <w:r w:rsidRPr="00EC616F">
              <w:rPr>
                <w:b/>
              </w:rPr>
              <w:t>(* O Prilogu II. potrebno je raspraviti s izvjestiteljem u sjeni na osnovi neslužbenog kompromisnog prijedloga.)</w:t>
            </w:r>
          </w:p>
        </w:tc>
      </w:tr>
    </w:tbl>
    <w:p w14:paraId="4C7CA40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4AE552C"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F0659A5" w14:textId="0B09C0DA" w:rsidR="00AF5989" w:rsidRPr="00EC616F" w:rsidRDefault="00AF5989" w:rsidP="00AF5989">
      <w:pPr>
        <w:pStyle w:val="Normal12Italic"/>
        <w:rPr>
          <w:lang w:val="hr-HR"/>
        </w:rPr>
      </w:pPr>
      <w:r w:rsidRPr="00EC616F">
        <w:rPr>
          <w:lang w:val="hr-HR"/>
        </w:rPr>
        <w:t xml:space="preserve">Izvjestiteljica je upoznata s raspravama u Vijeću, prema kojima je vjerojatno da će sadržaj informacija koje je potrebno pružiti korisnicima međunarodne zaštite biti utvrđen u </w:t>
      </w:r>
      <w:r w:rsidR="00D2409E" w:rsidRPr="00EC616F">
        <w:rPr>
          <w:lang w:val="hr-HR"/>
        </w:rPr>
        <w:t xml:space="preserve">prilogu </w:t>
      </w:r>
      <w:r w:rsidRPr="00EC616F">
        <w:rPr>
          <w:lang w:val="hr-HR"/>
        </w:rPr>
        <w:t>Uredbi, a ne putem provedbenih akata koje bi Komisija trebala predložiti u budućnosti. Budući da Parlament nema ulogu u tom procesu, izvjestiteljica bi željela otvoriti mogućnosti za raspravu među političkim skupinama u nadi da će se pronaći kompromis u pogledu tog pitanja.</w:t>
      </w:r>
    </w:p>
    <w:p w14:paraId="01A9CE8F" w14:textId="77777777" w:rsidR="00AF5989" w:rsidRPr="00EC616F" w:rsidRDefault="00AF5989" w:rsidP="00AF5989">
      <w:r w:rsidRPr="00EC616F">
        <w:rPr>
          <w:rStyle w:val="HideTWBExt"/>
        </w:rPr>
        <w:t>&lt;/Amend&gt;</w:t>
      </w:r>
    </w:p>
    <w:p w14:paraId="6A65FF9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632</w:t>
      </w:r>
      <w:r w:rsidRPr="00EC616F">
        <w:rPr>
          <w:rStyle w:val="HideTWBExt"/>
          <w:b w:val="0"/>
        </w:rPr>
        <w:t>&lt;/NumAm&gt;</w:t>
      </w:r>
    </w:p>
    <w:p w14:paraId="660B342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6DD6C0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7852B0C" w14:textId="77777777" w:rsidR="00AF5989" w:rsidRPr="00EC616F" w:rsidRDefault="00AF5989" w:rsidP="00AF5989">
      <w:r w:rsidRPr="00EC616F">
        <w:rPr>
          <w:rStyle w:val="HideTWBExt"/>
        </w:rPr>
        <w:t>&lt;/RepeatBlock-By&gt;</w:t>
      </w:r>
    </w:p>
    <w:p w14:paraId="1AD1262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4B27CBD" w14:textId="77777777" w:rsidR="00AF5989" w:rsidRPr="00EC616F" w:rsidRDefault="00AF5989" w:rsidP="00AF5989">
      <w:pPr>
        <w:pStyle w:val="NormalBold"/>
      </w:pPr>
      <w:r w:rsidRPr="00EC616F">
        <w:rPr>
          <w:rStyle w:val="HideTWBExt"/>
          <w:b w:val="0"/>
        </w:rPr>
        <w:t>&lt;Article&gt;</w:t>
      </w:r>
      <w:r w:rsidRPr="00EC616F">
        <w:t>Članak 24.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1F2B9A6" w14:textId="77777777" w:rsidTr="009413C2">
        <w:trPr>
          <w:trHeight w:hRule="exact" w:val="240"/>
          <w:jc w:val="center"/>
        </w:trPr>
        <w:tc>
          <w:tcPr>
            <w:tcW w:w="9752" w:type="dxa"/>
            <w:gridSpan w:val="2"/>
          </w:tcPr>
          <w:p w14:paraId="2E684A2F" w14:textId="77777777" w:rsidR="00AF5989" w:rsidRPr="00EC616F" w:rsidRDefault="00AF5989" w:rsidP="009413C2"/>
        </w:tc>
      </w:tr>
      <w:tr w:rsidR="00AF5989" w:rsidRPr="00EC616F" w14:paraId="5E6F5A26" w14:textId="77777777" w:rsidTr="009413C2">
        <w:trPr>
          <w:trHeight w:val="240"/>
          <w:jc w:val="center"/>
        </w:trPr>
        <w:tc>
          <w:tcPr>
            <w:tcW w:w="4876" w:type="dxa"/>
          </w:tcPr>
          <w:p w14:paraId="07C90793" w14:textId="77777777" w:rsidR="00AF5989" w:rsidRPr="00EC616F" w:rsidRDefault="00AF5989" w:rsidP="009413C2">
            <w:pPr>
              <w:pStyle w:val="ColumnHeading"/>
            </w:pPr>
            <w:r w:rsidRPr="00EC616F">
              <w:t>Tekst koji je predložila Komisija</w:t>
            </w:r>
          </w:p>
        </w:tc>
        <w:tc>
          <w:tcPr>
            <w:tcW w:w="4876" w:type="dxa"/>
          </w:tcPr>
          <w:p w14:paraId="46344607" w14:textId="77777777" w:rsidR="00AF5989" w:rsidRPr="00EC616F" w:rsidRDefault="00AF5989" w:rsidP="009413C2">
            <w:pPr>
              <w:pStyle w:val="ColumnHeading"/>
            </w:pPr>
            <w:r w:rsidRPr="00EC616F">
              <w:t>Izmjena</w:t>
            </w:r>
          </w:p>
        </w:tc>
      </w:tr>
      <w:tr w:rsidR="00AF5989" w:rsidRPr="00EC616F" w14:paraId="4B009147" w14:textId="77777777" w:rsidTr="009413C2">
        <w:trPr>
          <w:jc w:val="center"/>
        </w:trPr>
        <w:tc>
          <w:tcPr>
            <w:tcW w:w="4876" w:type="dxa"/>
          </w:tcPr>
          <w:p w14:paraId="70E25B50" w14:textId="77777777" w:rsidR="00AF5989" w:rsidRPr="00EC616F" w:rsidRDefault="00AF5989" w:rsidP="009413C2">
            <w:pPr>
              <w:pStyle w:val="Normal6"/>
              <w:rPr>
                <w:b/>
                <w:i/>
              </w:rPr>
            </w:pPr>
            <w:r w:rsidRPr="00EC616F">
              <w:t>Oblik i sadržaj informacija određuje Komisija putem</w:t>
            </w:r>
            <w:r w:rsidRPr="00EC616F">
              <w:rPr>
                <w:b/>
                <w:i/>
              </w:rPr>
              <w:t xml:space="preserve"> provedbenih</w:t>
            </w:r>
            <w:r w:rsidRPr="00EC616F">
              <w:t xml:space="preserve"> akata koji se donose u skladu s</w:t>
            </w:r>
            <w:r w:rsidRPr="00EC616F">
              <w:rPr>
                <w:b/>
                <w:i/>
              </w:rPr>
              <w:t xml:space="preserve"> postupcima obrade na temelju članka 58</w:t>
            </w:r>
            <w:r w:rsidRPr="00EC616F">
              <w:t>.</w:t>
            </w:r>
            <w:r w:rsidRPr="00EC616F">
              <w:rPr>
                <w:b/>
                <w:i/>
              </w:rPr>
              <w:t xml:space="preserve"> stavka 1.</w:t>
            </w:r>
            <w:r w:rsidRPr="00EC616F">
              <w:t xml:space="preserve"> Uredbe</w:t>
            </w:r>
            <w:r w:rsidRPr="00EC616F">
              <w:rPr>
                <w:b/>
                <w:i/>
              </w:rPr>
              <w:t xml:space="preserve"> </w:t>
            </w:r>
            <w:r w:rsidRPr="00EC616F">
              <w:t>(EU)XXX/XXX [Uredba o postupcima.].</w:t>
            </w:r>
          </w:p>
        </w:tc>
        <w:tc>
          <w:tcPr>
            <w:tcW w:w="4876" w:type="dxa"/>
          </w:tcPr>
          <w:p w14:paraId="36D60167" w14:textId="77777777" w:rsidR="00AF5989" w:rsidRPr="00EC616F" w:rsidRDefault="00AF5989" w:rsidP="009413C2">
            <w:pPr>
              <w:pStyle w:val="Normal6"/>
              <w:rPr>
                <w:b/>
                <w:i/>
              </w:rPr>
            </w:pPr>
            <w:r w:rsidRPr="00EC616F">
              <w:t>Oblik i sadržaj informacija određuje Komisija putem</w:t>
            </w:r>
            <w:r w:rsidRPr="00EC616F">
              <w:rPr>
                <w:b/>
                <w:i/>
              </w:rPr>
              <w:t xml:space="preserve"> delegiranih</w:t>
            </w:r>
            <w:r w:rsidRPr="00EC616F">
              <w:t xml:space="preserve"> akata koji se donose u skladu s</w:t>
            </w:r>
            <w:r w:rsidRPr="00EC616F">
              <w:rPr>
                <w:b/>
                <w:i/>
              </w:rPr>
              <w:t xml:space="preserve"> člankom 59</w:t>
            </w:r>
            <w:r w:rsidRPr="00EC616F">
              <w:t>.</w:t>
            </w:r>
            <w:r w:rsidRPr="00EC616F">
              <w:rPr>
                <w:b/>
                <w:i/>
              </w:rPr>
              <w:t xml:space="preserve"> stavkom 1.</w:t>
            </w:r>
            <w:r w:rsidRPr="00EC616F">
              <w:t xml:space="preserve"> Uredbe</w:t>
            </w:r>
            <w:r w:rsidRPr="00EC616F">
              <w:rPr>
                <w:b/>
                <w:i/>
              </w:rPr>
              <w:t xml:space="preserve"> </w:t>
            </w:r>
            <w:r w:rsidRPr="00EC616F">
              <w:t>(EU)XXX/XXX [Uredba o postupcima.].</w:t>
            </w:r>
          </w:p>
        </w:tc>
      </w:tr>
    </w:tbl>
    <w:p w14:paraId="6FD227D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C4FFF4E" w14:textId="77777777" w:rsidR="00AF5989" w:rsidRPr="00EC616F" w:rsidRDefault="00AF5989" w:rsidP="00AF5989">
      <w:r w:rsidRPr="00EC616F">
        <w:rPr>
          <w:rStyle w:val="HideTWBExt"/>
        </w:rPr>
        <w:t>&lt;/Amend&gt;</w:t>
      </w:r>
    </w:p>
    <w:p w14:paraId="5402523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633</w:t>
      </w:r>
      <w:r w:rsidRPr="00EC616F">
        <w:rPr>
          <w:rStyle w:val="HideTWBExt"/>
          <w:b w:val="0"/>
        </w:rPr>
        <w:t>&lt;/NumAm&gt;</w:t>
      </w:r>
    </w:p>
    <w:p w14:paraId="7817E93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485A7410" w14:textId="77777777" w:rsidR="00AF5989" w:rsidRPr="00EC616F" w:rsidRDefault="00AF5989" w:rsidP="00AF5989">
      <w:pPr>
        <w:pStyle w:val="NormalBold"/>
      </w:pPr>
      <w:r w:rsidRPr="00EC616F">
        <w:rPr>
          <w:rStyle w:val="HideTWBExt"/>
          <w:b w:val="0"/>
        </w:rPr>
        <w:t>&lt;/RepeatBlock-By&gt;</w:t>
      </w:r>
    </w:p>
    <w:p w14:paraId="5123738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81433EC" w14:textId="77777777" w:rsidR="00AF5989" w:rsidRPr="00EC616F" w:rsidRDefault="00AF5989" w:rsidP="00AF5989">
      <w:pPr>
        <w:pStyle w:val="NormalBold"/>
      </w:pPr>
      <w:r w:rsidRPr="00EC616F">
        <w:rPr>
          <w:rStyle w:val="HideTWBExt"/>
          <w:b w:val="0"/>
        </w:rPr>
        <w:t>&lt;Article&gt;</w:t>
      </w:r>
      <w:r w:rsidRPr="00EC616F">
        <w:t>Članak 25.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39010D9" w14:textId="77777777" w:rsidTr="009413C2">
        <w:trPr>
          <w:trHeight w:hRule="exact" w:val="240"/>
          <w:jc w:val="center"/>
        </w:trPr>
        <w:tc>
          <w:tcPr>
            <w:tcW w:w="9752" w:type="dxa"/>
            <w:gridSpan w:val="2"/>
          </w:tcPr>
          <w:p w14:paraId="1A18C6D1" w14:textId="77777777" w:rsidR="00AF5989" w:rsidRPr="00EC616F" w:rsidRDefault="00AF5989" w:rsidP="009413C2"/>
        </w:tc>
      </w:tr>
      <w:tr w:rsidR="00AF5989" w:rsidRPr="00EC616F" w14:paraId="2031944D" w14:textId="77777777" w:rsidTr="009413C2">
        <w:trPr>
          <w:trHeight w:val="240"/>
          <w:jc w:val="center"/>
        </w:trPr>
        <w:tc>
          <w:tcPr>
            <w:tcW w:w="4876" w:type="dxa"/>
          </w:tcPr>
          <w:p w14:paraId="08E33545" w14:textId="77777777" w:rsidR="00AF5989" w:rsidRPr="00EC616F" w:rsidRDefault="00AF5989" w:rsidP="009413C2">
            <w:pPr>
              <w:pStyle w:val="ColumnHeading"/>
            </w:pPr>
            <w:r w:rsidRPr="00EC616F">
              <w:t>Tekst koji je predložila Komisija</w:t>
            </w:r>
          </w:p>
        </w:tc>
        <w:tc>
          <w:tcPr>
            <w:tcW w:w="4876" w:type="dxa"/>
          </w:tcPr>
          <w:p w14:paraId="0F7F42C7" w14:textId="77777777" w:rsidR="00AF5989" w:rsidRPr="00EC616F" w:rsidRDefault="00AF5989" w:rsidP="009413C2">
            <w:pPr>
              <w:pStyle w:val="ColumnHeading"/>
            </w:pPr>
            <w:r w:rsidRPr="00EC616F">
              <w:t>Izmjena</w:t>
            </w:r>
          </w:p>
        </w:tc>
      </w:tr>
      <w:tr w:rsidR="00AF5989" w:rsidRPr="00EC616F" w14:paraId="36037A02" w14:textId="77777777" w:rsidTr="009413C2">
        <w:trPr>
          <w:jc w:val="center"/>
        </w:trPr>
        <w:tc>
          <w:tcPr>
            <w:tcW w:w="4876" w:type="dxa"/>
          </w:tcPr>
          <w:p w14:paraId="291316CE" w14:textId="77777777" w:rsidR="00AF5989" w:rsidRPr="00EC616F" w:rsidRDefault="00AF5989" w:rsidP="009413C2">
            <w:pPr>
              <w:pStyle w:val="Normal6"/>
              <w:rPr>
                <w:b/>
                <w:i/>
              </w:rPr>
            </w:pPr>
            <w:r w:rsidRPr="00EC616F">
              <w:t>1.</w:t>
            </w:r>
            <w:r w:rsidRPr="00EC616F">
              <w:rPr>
                <w:b/>
                <w:i/>
              </w:rPr>
              <w:tab/>
            </w:r>
            <w:r w:rsidRPr="00EC616F">
              <w:t>Članovi obitelji korisnika međunarodne zaštite koji pojedinačno ne ispunjavaju uvjete za zaštitu imaju pravo podnijeti zahtjev za boravišnom dozvolom u skladu s nacionalnim postupcima te ako je to u skladu s osobnim pravnim statusom člana obitelji.</w:t>
            </w:r>
          </w:p>
        </w:tc>
        <w:tc>
          <w:tcPr>
            <w:tcW w:w="4876" w:type="dxa"/>
          </w:tcPr>
          <w:p w14:paraId="5C5EA597" w14:textId="77777777" w:rsidR="00AF5989" w:rsidRPr="00EC616F" w:rsidRDefault="00AF5989" w:rsidP="009413C2">
            <w:pPr>
              <w:pStyle w:val="Normal6"/>
              <w:rPr>
                <w:b/>
                <w:i/>
              </w:rPr>
            </w:pPr>
            <w:r w:rsidRPr="00EC616F">
              <w:t>1.</w:t>
            </w:r>
            <w:r w:rsidRPr="00EC616F">
              <w:rPr>
                <w:b/>
                <w:i/>
              </w:rPr>
              <w:tab/>
            </w:r>
            <w:r w:rsidRPr="00EC616F">
              <w:t>Članovi obitelji korisnika međunarodne zaštite</w:t>
            </w:r>
            <w:r w:rsidRPr="00EC616F">
              <w:rPr>
                <w:b/>
                <w:i/>
              </w:rPr>
              <w:t>, kako je navedeno u članku 2. stavku 9.,</w:t>
            </w:r>
            <w:r w:rsidRPr="00EC616F">
              <w:t xml:space="preserve"> koji pojedinačno ne ispunjavaju uvjete za zaštitu imaju pravo podnijeti zahtjev za boravišnom dozvolom u skladu s nacionalnim postupcima te ako je to u skladu s osobnim pravnim statusom člana obitelji.</w:t>
            </w:r>
          </w:p>
        </w:tc>
      </w:tr>
    </w:tbl>
    <w:p w14:paraId="3E6C64A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F5D86BF" w14:textId="77777777" w:rsidR="00AF5989" w:rsidRPr="00EC616F" w:rsidRDefault="00AF5989" w:rsidP="00AF5989">
      <w:r w:rsidRPr="00EC616F">
        <w:rPr>
          <w:rStyle w:val="HideTWBExt"/>
        </w:rPr>
        <w:t>&lt;/Amend&gt;</w:t>
      </w:r>
    </w:p>
    <w:p w14:paraId="22073CC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634</w:t>
      </w:r>
      <w:r w:rsidRPr="00EC616F">
        <w:rPr>
          <w:rStyle w:val="HideTWBExt"/>
          <w:b w:val="0"/>
        </w:rPr>
        <w:t>&lt;/NumAm&gt;</w:t>
      </w:r>
    </w:p>
    <w:p w14:paraId="0AB4888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AE54BEC" w14:textId="77777777" w:rsidR="00AF5989" w:rsidRPr="00EC616F" w:rsidRDefault="00AF5989" w:rsidP="00AF5989">
      <w:pPr>
        <w:pStyle w:val="NormalBold"/>
      </w:pPr>
      <w:r w:rsidRPr="00EC616F">
        <w:rPr>
          <w:rStyle w:val="HideTWBExt"/>
          <w:b w:val="0"/>
        </w:rPr>
        <w:t>&lt;/RepeatBlock-By&gt;</w:t>
      </w:r>
    </w:p>
    <w:p w14:paraId="599E8A2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225F552" w14:textId="77777777" w:rsidR="00AF5989" w:rsidRPr="00EC616F" w:rsidRDefault="00AF5989" w:rsidP="00AF5989">
      <w:pPr>
        <w:pStyle w:val="NormalBold"/>
      </w:pPr>
      <w:r w:rsidRPr="00EC616F">
        <w:rPr>
          <w:rStyle w:val="HideTWBExt"/>
          <w:b w:val="0"/>
        </w:rPr>
        <w:t>&lt;Article&gt;</w:t>
      </w:r>
      <w:r w:rsidRPr="00EC616F">
        <w:t>Članak 25.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EDF2964" w14:textId="77777777" w:rsidTr="009413C2">
        <w:trPr>
          <w:trHeight w:hRule="exact" w:val="240"/>
          <w:jc w:val="center"/>
        </w:trPr>
        <w:tc>
          <w:tcPr>
            <w:tcW w:w="9752" w:type="dxa"/>
            <w:gridSpan w:val="2"/>
          </w:tcPr>
          <w:p w14:paraId="754122C0" w14:textId="77777777" w:rsidR="00AF5989" w:rsidRPr="00EC616F" w:rsidRDefault="00AF5989" w:rsidP="009413C2"/>
        </w:tc>
      </w:tr>
      <w:tr w:rsidR="00AF5989" w:rsidRPr="00EC616F" w14:paraId="55715ECE" w14:textId="77777777" w:rsidTr="009413C2">
        <w:trPr>
          <w:trHeight w:val="240"/>
          <w:jc w:val="center"/>
        </w:trPr>
        <w:tc>
          <w:tcPr>
            <w:tcW w:w="4876" w:type="dxa"/>
          </w:tcPr>
          <w:p w14:paraId="3243D518" w14:textId="77777777" w:rsidR="00AF5989" w:rsidRPr="00EC616F" w:rsidRDefault="00AF5989" w:rsidP="009413C2">
            <w:pPr>
              <w:pStyle w:val="ColumnHeading"/>
            </w:pPr>
            <w:r w:rsidRPr="00EC616F">
              <w:t>Tekst koji je predložila Komisija</w:t>
            </w:r>
          </w:p>
        </w:tc>
        <w:tc>
          <w:tcPr>
            <w:tcW w:w="4876" w:type="dxa"/>
          </w:tcPr>
          <w:p w14:paraId="6F52C58B" w14:textId="77777777" w:rsidR="00AF5989" w:rsidRPr="00EC616F" w:rsidRDefault="00AF5989" w:rsidP="009413C2">
            <w:pPr>
              <w:pStyle w:val="ColumnHeading"/>
            </w:pPr>
            <w:r w:rsidRPr="00EC616F">
              <w:t>Izmjena</w:t>
            </w:r>
          </w:p>
        </w:tc>
      </w:tr>
      <w:tr w:rsidR="00AF5989" w:rsidRPr="00EC616F" w14:paraId="0E3AA77C" w14:textId="77777777" w:rsidTr="009413C2">
        <w:trPr>
          <w:jc w:val="center"/>
        </w:trPr>
        <w:tc>
          <w:tcPr>
            <w:tcW w:w="4876" w:type="dxa"/>
          </w:tcPr>
          <w:p w14:paraId="794EE1AB" w14:textId="77777777" w:rsidR="00AF5989" w:rsidRPr="00EC616F" w:rsidRDefault="00AF5989" w:rsidP="009413C2">
            <w:pPr>
              <w:pStyle w:val="Normal6"/>
              <w:rPr>
                <w:b/>
                <w:i/>
              </w:rPr>
            </w:pPr>
            <w:r w:rsidRPr="00EC616F">
              <w:rPr>
                <w:b/>
                <w:i/>
              </w:rPr>
              <w:t>2.</w:t>
            </w:r>
            <w:r w:rsidRPr="00EC616F">
              <w:rPr>
                <w:b/>
                <w:i/>
              </w:rPr>
              <w:tab/>
              <w:t>Boravišna dozvola koja se izdaje u skladu s člankom 1. vrijedi koliko i boravišna dozvola koja se izdaje korisniku međunarodne zaštite te je obnovljiva. Razdoblje valjanosti boravišne dozvole koja se odobrava članu obitelji u načelu ne vrijedi nakon datuma isteka valjanosti boravišne dozvole korisnika međunarodne zaštite.</w:t>
            </w:r>
          </w:p>
        </w:tc>
        <w:tc>
          <w:tcPr>
            <w:tcW w:w="4876" w:type="dxa"/>
          </w:tcPr>
          <w:p w14:paraId="62345F58" w14:textId="77777777" w:rsidR="00AF5989" w:rsidRPr="00EC616F" w:rsidRDefault="00AF5989" w:rsidP="009413C2">
            <w:pPr>
              <w:pStyle w:val="Normal6"/>
              <w:rPr>
                <w:b/>
                <w:i/>
              </w:rPr>
            </w:pPr>
            <w:r w:rsidRPr="00EC616F">
              <w:rPr>
                <w:b/>
                <w:i/>
              </w:rPr>
              <w:t>Briše se.</w:t>
            </w:r>
          </w:p>
        </w:tc>
      </w:tr>
    </w:tbl>
    <w:p w14:paraId="7B3804D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F1E2F7B" w14:textId="77777777" w:rsidR="00AF5989" w:rsidRPr="00EC616F" w:rsidRDefault="00AF5989" w:rsidP="00AF5989">
      <w:r w:rsidRPr="00EC616F">
        <w:rPr>
          <w:rStyle w:val="HideTWBExt"/>
        </w:rPr>
        <w:t>&lt;/Amend&gt;</w:t>
      </w:r>
    </w:p>
    <w:p w14:paraId="34103BE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635</w:t>
      </w:r>
      <w:r w:rsidRPr="00EC616F">
        <w:rPr>
          <w:rStyle w:val="HideTWBExt"/>
          <w:b w:val="0"/>
        </w:rPr>
        <w:t>&lt;/NumAm&gt;</w:t>
      </w:r>
    </w:p>
    <w:p w14:paraId="6DD6EBED"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925C939" w14:textId="77777777" w:rsidR="00AF5989" w:rsidRPr="00EC616F" w:rsidRDefault="00AF5989" w:rsidP="00AF5989">
      <w:pPr>
        <w:pStyle w:val="NormalBold"/>
      </w:pPr>
      <w:r w:rsidRPr="00EC616F">
        <w:rPr>
          <w:rStyle w:val="HideTWBExt"/>
          <w:b w:val="0"/>
        </w:rPr>
        <w:t>&lt;/RepeatBlock-By&gt;</w:t>
      </w:r>
    </w:p>
    <w:p w14:paraId="69A57FB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21CB41" w14:textId="77777777" w:rsidR="00AF5989" w:rsidRPr="00EC616F" w:rsidRDefault="00AF5989" w:rsidP="00AF5989">
      <w:pPr>
        <w:pStyle w:val="NormalBold"/>
      </w:pPr>
      <w:r w:rsidRPr="00EC616F">
        <w:rPr>
          <w:rStyle w:val="HideTWBExt"/>
          <w:b w:val="0"/>
        </w:rPr>
        <w:t>&lt;Article&gt;</w:t>
      </w:r>
      <w:r w:rsidRPr="00EC616F">
        <w:t>Članak 25.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F7E675A" w14:textId="77777777" w:rsidTr="009413C2">
        <w:trPr>
          <w:trHeight w:hRule="exact" w:val="240"/>
          <w:jc w:val="center"/>
        </w:trPr>
        <w:tc>
          <w:tcPr>
            <w:tcW w:w="9752" w:type="dxa"/>
            <w:gridSpan w:val="2"/>
          </w:tcPr>
          <w:p w14:paraId="647F376E" w14:textId="77777777" w:rsidR="00AF5989" w:rsidRPr="00EC616F" w:rsidRDefault="00AF5989" w:rsidP="009413C2"/>
        </w:tc>
      </w:tr>
      <w:tr w:rsidR="00AF5989" w:rsidRPr="00EC616F" w14:paraId="18792483" w14:textId="77777777" w:rsidTr="009413C2">
        <w:trPr>
          <w:trHeight w:val="240"/>
          <w:jc w:val="center"/>
        </w:trPr>
        <w:tc>
          <w:tcPr>
            <w:tcW w:w="4876" w:type="dxa"/>
          </w:tcPr>
          <w:p w14:paraId="2F4FD338" w14:textId="77777777" w:rsidR="00AF5989" w:rsidRPr="00EC616F" w:rsidRDefault="00AF5989" w:rsidP="009413C2">
            <w:pPr>
              <w:pStyle w:val="ColumnHeading"/>
            </w:pPr>
            <w:r w:rsidRPr="00EC616F">
              <w:t>Tekst koji je predložila Komisija</w:t>
            </w:r>
          </w:p>
        </w:tc>
        <w:tc>
          <w:tcPr>
            <w:tcW w:w="4876" w:type="dxa"/>
          </w:tcPr>
          <w:p w14:paraId="2466D7FF" w14:textId="77777777" w:rsidR="00AF5989" w:rsidRPr="00EC616F" w:rsidRDefault="00AF5989" w:rsidP="009413C2">
            <w:pPr>
              <w:pStyle w:val="ColumnHeading"/>
            </w:pPr>
            <w:r w:rsidRPr="00EC616F">
              <w:t>Izmjena</w:t>
            </w:r>
          </w:p>
        </w:tc>
      </w:tr>
      <w:tr w:rsidR="00AF5989" w:rsidRPr="00EC616F" w14:paraId="55574220" w14:textId="77777777" w:rsidTr="009413C2">
        <w:trPr>
          <w:jc w:val="center"/>
        </w:trPr>
        <w:tc>
          <w:tcPr>
            <w:tcW w:w="4876" w:type="dxa"/>
          </w:tcPr>
          <w:p w14:paraId="7A7A6504" w14:textId="77777777" w:rsidR="00AF5989" w:rsidRPr="00EC616F" w:rsidRDefault="00AF5989" w:rsidP="009413C2">
            <w:pPr>
              <w:pStyle w:val="Normal6"/>
              <w:rPr>
                <w:b/>
                <w:i/>
              </w:rPr>
            </w:pPr>
            <w:r w:rsidRPr="00EC616F">
              <w:t>2.</w:t>
            </w:r>
            <w:r w:rsidRPr="00EC616F">
              <w:rPr>
                <w:b/>
                <w:i/>
              </w:rPr>
              <w:tab/>
            </w:r>
            <w:r w:rsidRPr="00EC616F">
              <w:t>Boravišna dozvola koja se izdaje u skladu s člankom 1. vrijedi koliko i boravišna dozvola koja se izdaje korisniku međunarodne zaštite te je obnovljiva. Razdoblje valjanosti boravišne dozvole koja se odobrava članu obitelji</w:t>
            </w:r>
            <w:r w:rsidRPr="00EC616F">
              <w:rPr>
                <w:b/>
                <w:i/>
              </w:rPr>
              <w:t xml:space="preserve"> u načelu</w:t>
            </w:r>
            <w:r w:rsidRPr="00EC616F">
              <w:t xml:space="preserve"> ne vrijedi nakon datuma isteka valjanosti boravišne dozvole korisnika međunarodne zaštite.</w:t>
            </w:r>
          </w:p>
        </w:tc>
        <w:tc>
          <w:tcPr>
            <w:tcW w:w="4876" w:type="dxa"/>
          </w:tcPr>
          <w:p w14:paraId="448249D5" w14:textId="77777777" w:rsidR="00AF5989" w:rsidRPr="00EC616F" w:rsidRDefault="00AF5989" w:rsidP="009413C2">
            <w:pPr>
              <w:pStyle w:val="Normal6"/>
              <w:rPr>
                <w:b/>
                <w:i/>
              </w:rPr>
            </w:pPr>
            <w:r w:rsidRPr="00EC616F">
              <w:t>2.</w:t>
            </w:r>
            <w:r w:rsidRPr="00EC616F">
              <w:rPr>
                <w:b/>
                <w:i/>
              </w:rPr>
              <w:tab/>
            </w:r>
            <w:r w:rsidRPr="00EC616F">
              <w:t>Boravišna dozvola koja se izdaje u skladu s člankom 1. vrijedi koliko i boravišna dozvola koja se izdaje korisniku međunarodne zaštite te je obnovljiva. Razdoblje valjanosti boravišne dozvole koja se odobrava članu obitelji ne vrijedi nakon datuma isteka valjanosti boravišne dozvole korisnika međunarodne zaštite.</w:t>
            </w:r>
          </w:p>
        </w:tc>
      </w:tr>
    </w:tbl>
    <w:p w14:paraId="0F90A5F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3C7EA7" w14:textId="77777777" w:rsidR="00AF5989" w:rsidRPr="00EC616F" w:rsidRDefault="00AF5989" w:rsidP="00AF5989">
      <w:r w:rsidRPr="00EC616F">
        <w:rPr>
          <w:rStyle w:val="HideTWBExt"/>
        </w:rPr>
        <w:t>&lt;/Amend&gt;</w:t>
      </w:r>
    </w:p>
    <w:p w14:paraId="1AD398C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636</w:t>
      </w:r>
      <w:r w:rsidRPr="00EC616F">
        <w:rPr>
          <w:rStyle w:val="HideTWBExt"/>
          <w:b w:val="0"/>
        </w:rPr>
        <w:t>&lt;/NumAm&gt;</w:t>
      </w:r>
    </w:p>
    <w:p w14:paraId="42999291" w14:textId="77777777" w:rsidR="00AF5989" w:rsidRPr="00EC616F" w:rsidRDefault="00AF5989" w:rsidP="00AF5989">
      <w:pPr>
        <w:pStyle w:val="NormalBold"/>
      </w:pPr>
      <w:r w:rsidRPr="00EC616F">
        <w:rPr>
          <w:rStyle w:val="HideTWBExt"/>
          <w:b w:val="0"/>
        </w:rPr>
        <w:t>&lt;RepeatBlock-By&gt;&lt;Members&gt;</w:t>
      </w:r>
      <w:r w:rsidRPr="00EC616F">
        <w:t>Traian Ungureanu, Artis Pabriks, Kinga Gál, Pál Csáky, Tomáš Zdechovský, Monica Macovei</w:t>
      </w:r>
      <w:r w:rsidRPr="00EC616F">
        <w:rPr>
          <w:rStyle w:val="HideTWBExt"/>
          <w:b w:val="0"/>
        </w:rPr>
        <w:t>&lt;/Members&gt;</w:t>
      </w:r>
    </w:p>
    <w:p w14:paraId="189890F5" w14:textId="77777777" w:rsidR="00AF5989" w:rsidRPr="00EC616F" w:rsidRDefault="00AF5989" w:rsidP="00AF5989">
      <w:pPr>
        <w:pStyle w:val="NormalBold"/>
      </w:pPr>
      <w:r w:rsidRPr="00EC616F">
        <w:rPr>
          <w:rStyle w:val="HideTWBExt"/>
          <w:b w:val="0"/>
        </w:rPr>
        <w:t>&lt;/RepeatBlock-By&gt;</w:t>
      </w:r>
    </w:p>
    <w:p w14:paraId="2FFDB70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363984E" w14:textId="77777777" w:rsidR="00AF5989" w:rsidRPr="00EC616F" w:rsidRDefault="00AF5989" w:rsidP="00AF5989">
      <w:pPr>
        <w:pStyle w:val="NormalBold"/>
      </w:pPr>
      <w:r w:rsidRPr="00EC616F">
        <w:rPr>
          <w:rStyle w:val="HideTWBExt"/>
          <w:b w:val="0"/>
        </w:rPr>
        <w:t>&lt;Article&gt;</w:t>
      </w:r>
      <w:r w:rsidRPr="00EC616F">
        <w:t>Članak 25.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F7C8EAC" w14:textId="77777777" w:rsidTr="009413C2">
        <w:trPr>
          <w:trHeight w:hRule="exact" w:val="240"/>
          <w:jc w:val="center"/>
        </w:trPr>
        <w:tc>
          <w:tcPr>
            <w:tcW w:w="9752" w:type="dxa"/>
            <w:gridSpan w:val="2"/>
          </w:tcPr>
          <w:p w14:paraId="0ED6BF7B" w14:textId="77777777" w:rsidR="00AF5989" w:rsidRPr="00EC616F" w:rsidRDefault="00AF5989" w:rsidP="009413C2"/>
        </w:tc>
      </w:tr>
      <w:tr w:rsidR="00AF5989" w:rsidRPr="00EC616F" w14:paraId="4B4AA727" w14:textId="77777777" w:rsidTr="009413C2">
        <w:trPr>
          <w:trHeight w:val="240"/>
          <w:jc w:val="center"/>
        </w:trPr>
        <w:tc>
          <w:tcPr>
            <w:tcW w:w="4876" w:type="dxa"/>
          </w:tcPr>
          <w:p w14:paraId="487A5724" w14:textId="77777777" w:rsidR="00AF5989" w:rsidRPr="00EC616F" w:rsidRDefault="00AF5989" w:rsidP="009413C2">
            <w:pPr>
              <w:pStyle w:val="ColumnHeading"/>
            </w:pPr>
            <w:r w:rsidRPr="00EC616F">
              <w:t>Tekst koji je predložila Komisija</w:t>
            </w:r>
          </w:p>
        </w:tc>
        <w:tc>
          <w:tcPr>
            <w:tcW w:w="4876" w:type="dxa"/>
          </w:tcPr>
          <w:p w14:paraId="186DE72F" w14:textId="77777777" w:rsidR="00AF5989" w:rsidRPr="00EC616F" w:rsidRDefault="00AF5989" w:rsidP="009413C2">
            <w:pPr>
              <w:pStyle w:val="ColumnHeading"/>
            </w:pPr>
            <w:r w:rsidRPr="00EC616F">
              <w:t>Izmjena</w:t>
            </w:r>
          </w:p>
        </w:tc>
      </w:tr>
      <w:tr w:rsidR="00AF5989" w:rsidRPr="00EC616F" w14:paraId="14C5ACDE" w14:textId="77777777" w:rsidTr="009413C2">
        <w:trPr>
          <w:jc w:val="center"/>
        </w:trPr>
        <w:tc>
          <w:tcPr>
            <w:tcW w:w="4876" w:type="dxa"/>
          </w:tcPr>
          <w:p w14:paraId="09FB5C09" w14:textId="77777777" w:rsidR="00AF5989" w:rsidRPr="00EC616F" w:rsidRDefault="00AF5989" w:rsidP="009413C2">
            <w:pPr>
              <w:pStyle w:val="Normal6"/>
              <w:rPr>
                <w:b/>
                <w:i/>
              </w:rPr>
            </w:pPr>
            <w:r w:rsidRPr="00EC616F">
              <w:t>2.</w:t>
            </w:r>
            <w:r w:rsidRPr="00EC616F">
              <w:rPr>
                <w:b/>
                <w:i/>
              </w:rPr>
              <w:tab/>
            </w:r>
            <w:r w:rsidRPr="00EC616F">
              <w:t>Boravišna dozvola koja se izdaje u skladu s člankom 1. vrijedi koliko i boravišna dozvola koja se izdaje korisniku međunarodne zaštite te je obnovljiva. Razdoblje valjanosti boravišne dozvole koja se odobrava članu obitelji</w:t>
            </w:r>
            <w:r w:rsidRPr="00EC616F">
              <w:rPr>
                <w:b/>
                <w:i/>
              </w:rPr>
              <w:t xml:space="preserve"> u načelu</w:t>
            </w:r>
            <w:r w:rsidRPr="00EC616F">
              <w:t xml:space="preserve"> ne vrijedi nakon datuma isteka valjanosti boravišne dozvole korisnika međunarodne zaštite.</w:t>
            </w:r>
          </w:p>
        </w:tc>
        <w:tc>
          <w:tcPr>
            <w:tcW w:w="4876" w:type="dxa"/>
          </w:tcPr>
          <w:p w14:paraId="0B068915" w14:textId="77777777" w:rsidR="00AF5989" w:rsidRPr="00EC616F" w:rsidRDefault="00AF5989" w:rsidP="009413C2">
            <w:pPr>
              <w:pStyle w:val="Normal6"/>
              <w:rPr>
                <w:b/>
                <w:i/>
              </w:rPr>
            </w:pPr>
            <w:r w:rsidRPr="00EC616F">
              <w:t>2.</w:t>
            </w:r>
            <w:r w:rsidRPr="00EC616F">
              <w:rPr>
                <w:b/>
                <w:i/>
              </w:rPr>
              <w:tab/>
            </w:r>
            <w:r w:rsidRPr="00EC616F">
              <w:t>Boravišna dozvola koja se izdaje u skladu s člankom 1. vrijedi koliko i boravišna dozvola koja se izdaje korisniku međunarodne zaštite te je obnovljiva. Razdoblje valjanosti boravišne dozvole koja se odobrava članu obitelji ne vrijedi nakon datuma isteka valjanosti boravišne dozvole korisnika međunarodne zaštite.</w:t>
            </w:r>
          </w:p>
        </w:tc>
      </w:tr>
    </w:tbl>
    <w:p w14:paraId="7E858A0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40C1B88" w14:textId="77777777" w:rsidR="00AF5989" w:rsidRPr="00EC616F" w:rsidRDefault="00AF5989" w:rsidP="00AF5989">
      <w:r w:rsidRPr="00EC616F">
        <w:rPr>
          <w:rStyle w:val="HideTWBExt"/>
        </w:rPr>
        <w:t>&lt;/Amend&gt;</w:t>
      </w:r>
    </w:p>
    <w:p w14:paraId="3F89223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637</w:t>
      </w:r>
      <w:r w:rsidRPr="00EC616F">
        <w:rPr>
          <w:rStyle w:val="HideTWBExt"/>
          <w:b w:val="0"/>
        </w:rPr>
        <w:t>&lt;/NumAm&gt;</w:t>
      </w:r>
    </w:p>
    <w:p w14:paraId="0AF2BB2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D03785A" w14:textId="77777777" w:rsidR="00AF5989" w:rsidRPr="00EC616F" w:rsidRDefault="00AF5989" w:rsidP="00AF5989">
      <w:pPr>
        <w:pStyle w:val="NormalBold"/>
      </w:pPr>
      <w:r w:rsidRPr="00EC616F">
        <w:rPr>
          <w:rStyle w:val="HideTWBExt"/>
          <w:b w:val="0"/>
        </w:rPr>
        <w:t>&lt;/RepeatBlock-By&gt;</w:t>
      </w:r>
    </w:p>
    <w:p w14:paraId="292CE7B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AC23B36" w14:textId="77777777" w:rsidR="00AF5989" w:rsidRPr="00EC616F" w:rsidRDefault="00AF5989" w:rsidP="00AF5989">
      <w:pPr>
        <w:pStyle w:val="NormalBold"/>
      </w:pPr>
      <w:r w:rsidRPr="00EC616F">
        <w:rPr>
          <w:rStyle w:val="HideTWBExt"/>
          <w:b w:val="0"/>
        </w:rPr>
        <w:t>&lt;Article&gt;</w:t>
      </w:r>
      <w:r w:rsidRPr="00EC616F">
        <w:t>Članak 25.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93369D4" w14:textId="77777777" w:rsidTr="009413C2">
        <w:trPr>
          <w:trHeight w:hRule="exact" w:val="240"/>
          <w:jc w:val="center"/>
        </w:trPr>
        <w:tc>
          <w:tcPr>
            <w:tcW w:w="9752" w:type="dxa"/>
            <w:gridSpan w:val="2"/>
          </w:tcPr>
          <w:p w14:paraId="48665764" w14:textId="77777777" w:rsidR="00AF5989" w:rsidRPr="00EC616F" w:rsidRDefault="00AF5989" w:rsidP="009413C2"/>
        </w:tc>
      </w:tr>
      <w:tr w:rsidR="00AF5989" w:rsidRPr="00EC616F" w14:paraId="0BD25593" w14:textId="77777777" w:rsidTr="009413C2">
        <w:trPr>
          <w:trHeight w:val="240"/>
          <w:jc w:val="center"/>
        </w:trPr>
        <w:tc>
          <w:tcPr>
            <w:tcW w:w="4876" w:type="dxa"/>
          </w:tcPr>
          <w:p w14:paraId="646F9CF7" w14:textId="77777777" w:rsidR="00AF5989" w:rsidRPr="00EC616F" w:rsidRDefault="00AF5989" w:rsidP="009413C2">
            <w:pPr>
              <w:pStyle w:val="ColumnHeading"/>
            </w:pPr>
            <w:r w:rsidRPr="00EC616F">
              <w:t>Tekst koji je predložila Komisija</w:t>
            </w:r>
          </w:p>
        </w:tc>
        <w:tc>
          <w:tcPr>
            <w:tcW w:w="4876" w:type="dxa"/>
          </w:tcPr>
          <w:p w14:paraId="28E59D5A" w14:textId="77777777" w:rsidR="00AF5989" w:rsidRPr="00EC616F" w:rsidRDefault="00AF5989" w:rsidP="009413C2">
            <w:pPr>
              <w:pStyle w:val="ColumnHeading"/>
            </w:pPr>
            <w:r w:rsidRPr="00EC616F">
              <w:t>Izmjena</w:t>
            </w:r>
          </w:p>
        </w:tc>
      </w:tr>
      <w:tr w:rsidR="00AF5989" w:rsidRPr="00EC616F" w14:paraId="5F31764E" w14:textId="77777777" w:rsidTr="009413C2">
        <w:trPr>
          <w:jc w:val="center"/>
        </w:trPr>
        <w:tc>
          <w:tcPr>
            <w:tcW w:w="4876" w:type="dxa"/>
          </w:tcPr>
          <w:p w14:paraId="1F298DA5" w14:textId="77777777" w:rsidR="00AF5989" w:rsidRPr="00EC616F" w:rsidRDefault="00AF5989" w:rsidP="009413C2">
            <w:pPr>
              <w:pStyle w:val="Normal6"/>
              <w:rPr>
                <w:b/>
                <w:i/>
              </w:rPr>
            </w:pPr>
            <w:r w:rsidRPr="00EC616F">
              <w:rPr>
                <w:b/>
                <w:i/>
              </w:rPr>
              <w:t>3.</w:t>
            </w:r>
            <w:r w:rsidRPr="00EC616F">
              <w:rPr>
                <w:b/>
                <w:i/>
              </w:rPr>
              <w:tab/>
              <w:t>Boravišna dozvola neće se izdati članu obitelji ako je navedeni član isključen ili će biti isključen iz međunarodne zaštite prema poglavljima III. i V.</w:t>
            </w:r>
          </w:p>
        </w:tc>
        <w:tc>
          <w:tcPr>
            <w:tcW w:w="4876" w:type="dxa"/>
          </w:tcPr>
          <w:p w14:paraId="182BB0FC" w14:textId="77777777" w:rsidR="00AF5989" w:rsidRPr="00EC616F" w:rsidRDefault="00AF5989" w:rsidP="009413C2">
            <w:pPr>
              <w:pStyle w:val="Normal6"/>
              <w:rPr>
                <w:b/>
                <w:i/>
              </w:rPr>
            </w:pPr>
            <w:r w:rsidRPr="00EC616F">
              <w:rPr>
                <w:b/>
                <w:i/>
              </w:rPr>
              <w:t>Briše se.</w:t>
            </w:r>
          </w:p>
        </w:tc>
      </w:tr>
    </w:tbl>
    <w:p w14:paraId="0794887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8444047" w14:textId="77777777" w:rsidR="00AF5989" w:rsidRPr="00EC616F" w:rsidRDefault="00AF5989" w:rsidP="00AF5989">
      <w:r w:rsidRPr="00EC616F">
        <w:rPr>
          <w:rStyle w:val="HideTWBExt"/>
        </w:rPr>
        <w:t>&lt;/Amend&gt;</w:t>
      </w:r>
    </w:p>
    <w:p w14:paraId="1D62D81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638</w:t>
      </w:r>
      <w:r w:rsidRPr="00EC616F">
        <w:rPr>
          <w:rStyle w:val="HideTWBExt"/>
          <w:b w:val="0"/>
        </w:rPr>
        <w:t>&lt;/NumAm&gt;</w:t>
      </w:r>
    </w:p>
    <w:p w14:paraId="740873DE"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w:t>
      </w:r>
      <w:r w:rsidRPr="00EC616F">
        <w:rPr>
          <w:rStyle w:val="HideTWBExt"/>
          <w:b w:val="0"/>
        </w:rPr>
        <w:t>&lt;/Members&gt;</w:t>
      </w:r>
    </w:p>
    <w:p w14:paraId="03520E7A" w14:textId="77777777" w:rsidR="00AF5989" w:rsidRPr="00EC616F" w:rsidRDefault="00AF5989" w:rsidP="00AF5989">
      <w:pPr>
        <w:pStyle w:val="NormalBold"/>
      </w:pPr>
      <w:r w:rsidRPr="00EC616F">
        <w:rPr>
          <w:rStyle w:val="HideTWBExt"/>
          <w:b w:val="0"/>
        </w:rPr>
        <w:t>&lt;/RepeatBlock-By&gt;</w:t>
      </w:r>
    </w:p>
    <w:p w14:paraId="7E02177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14C06F5" w14:textId="77777777" w:rsidR="00AF5989" w:rsidRPr="00EC616F" w:rsidRDefault="00AF5989" w:rsidP="00AF5989">
      <w:pPr>
        <w:pStyle w:val="NormalBold"/>
      </w:pPr>
      <w:r w:rsidRPr="00EC616F">
        <w:rPr>
          <w:rStyle w:val="HideTWBExt"/>
          <w:b w:val="0"/>
        </w:rPr>
        <w:t>&lt;Article&gt;</w:t>
      </w:r>
      <w:r w:rsidRPr="00EC616F">
        <w:t>Članak 25. – stavak 3.a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3601C2A" w14:textId="77777777" w:rsidTr="009413C2">
        <w:trPr>
          <w:trHeight w:hRule="exact" w:val="240"/>
          <w:jc w:val="center"/>
        </w:trPr>
        <w:tc>
          <w:tcPr>
            <w:tcW w:w="9752" w:type="dxa"/>
            <w:gridSpan w:val="2"/>
          </w:tcPr>
          <w:p w14:paraId="4CB3A8D0" w14:textId="77777777" w:rsidR="00AF5989" w:rsidRPr="00EC616F" w:rsidRDefault="00AF5989" w:rsidP="009413C2"/>
        </w:tc>
      </w:tr>
      <w:tr w:rsidR="00AF5989" w:rsidRPr="00EC616F" w14:paraId="7B24AE8E" w14:textId="77777777" w:rsidTr="009413C2">
        <w:trPr>
          <w:trHeight w:val="240"/>
          <w:jc w:val="center"/>
        </w:trPr>
        <w:tc>
          <w:tcPr>
            <w:tcW w:w="4876" w:type="dxa"/>
          </w:tcPr>
          <w:p w14:paraId="3925409D" w14:textId="77777777" w:rsidR="00AF5989" w:rsidRPr="00EC616F" w:rsidRDefault="00AF5989" w:rsidP="009413C2">
            <w:pPr>
              <w:pStyle w:val="ColumnHeading"/>
            </w:pPr>
            <w:r w:rsidRPr="00EC616F">
              <w:t>Tekst koji je predložila Komisija</w:t>
            </w:r>
          </w:p>
        </w:tc>
        <w:tc>
          <w:tcPr>
            <w:tcW w:w="4876" w:type="dxa"/>
          </w:tcPr>
          <w:p w14:paraId="652C9A34" w14:textId="77777777" w:rsidR="00AF5989" w:rsidRPr="00EC616F" w:rsidRDefault="00AF5989" w:rsidP="009413C2">
            <w:pPr>
              <w:pStyle w:val="ColumnHeading"/>
            </w:pPr>
            <w:r w:rsidRPr="00EC616F">
              <w:t>Izmjena</w:t>
            </w:r>
          </w:p>
        </w:tc>
      </w:tr>
      <w:tr w:rsidR="00AF5989" w:rsidRPr="00EC616F" w14:paraId="6C92E5BB" w14:textId="77777777" w:rsidTr="009413C2">
        <w:trPr>
          <w:jc w:val="center"/>
        </w:trPr>
        <w:tc>
          <w:tcPr>
            <w:tcW w:w="4876" w:type="dxa"/>
          </w:tcPr>
          <w:p w14:paraId="49496C7B" w14:textId="77777777" w:rsidR="00AF5989" w:rsidRPr="00EC616F" w:rsidRDefault="00AF5989" w:rsidP="009413C2">
            <w:pPr>
              <w:pStyle w:val="Normal6"/>
            </w:pPr>
          </w:p>
        </w:tc>
        <w:tc>
          <w:tcPr>
            <w:tcW w:w="4876" w:type="dxa"/>
          </w:tcPr>
          <w:p w14:paraId="20D37DEE" w14:textId="77777777" w:rsidR="00AF5989" w:rsidRPr="00EC616F" w:rsidRDefault="00AF5989" w:rsidP="009413C2">
            <w:pPr>
              <w:pStyle w:val="Normal6"/>
              <w:rPr>
                <w:b/>
                <w:i/>
              </w:rPr>
            </w:pPr>
            <w:r w:rsidRPr="00EC616F">
              <w:rPr>
                <w:b/>
                <w:i/>
              </w:rPr>
              <w:t>3a.</w:t>
            </w:r>
            <w:r w:rsidRPr="00EC616F">
              <w:rPr>
                <w:b/>
                <w:i/>
              </w:rPr>
              <w:tab/>
              <w:t>Za supružnika korisnika međunarodne zaštite ne izdaje se boravišna dozvola ako nadležno tijelo ocijeni da postoje dostatni dokazi koji upućuju na to da je odnos tog supružnika s izbjeglicom ili korisnikom supsidijarne zaštite rezultat prisilnog ili dogovorenog braka.</w:t>
            </w:r>
          </w:p>
        </w:tc>
      </w:tr>
    </w:tbl>
    <w:p w14:paraId="5A8421B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0DF07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3CE417F" w14:textId="77777777" w:rsidR="00AF5989" w:rsidRPr="00EC616F" w:rsidRDefault="00AF5989" w:rsidP="00AF5989">
      <w:pPr>
        <w:pStyle w:val="Normal12Italic"/>
        <w:rPr>
          <w:lang w:val="hr-HR"/>
        </w:rPr>
      </w:pPr>
      <w:r w:rsidRPr="00EC616F">
        <w:rPr>
          <w:lang w:val="hr-HR"/>
        </w:rPr>
        <w:t>Nadležna tijela trebala bi zajamčiti da su žrtve prisilnog braka propisno zaštićene uz istodobno sprečavanje zlouporabe CEAS-a. Stoga bi se boravišna dozvola supružniku korisnika međunarodne zaštite trebala izdati samo ako nadležno tijelo utvrdi da je brak rezultat istinskog odnosa.</w:t>
      </w:r>
    </w:p>
    <w:p w14:paraId="3AB3772F" w14:textId="77777777" w:rsidR="00AF5989" w:rsidRPr="00EC616F" w:rsidRDefault="00AF5989" w:rsidP="00AF5989">
      <w:r w:rsidRPr="00EC616F">
        <w:rPr>
          <w:rStyle w:val="HideTWBExt"/>
        </w:rPr>
        <w:t>&lt;/Amend&gt;</w:t>
      </w:r>
    </w:p>
    <w:p w14:paraId="11F01BF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639</w:t>
      </w:r>
      <w:r w:rsidRPr="00EC616F">
        <w:rPr>
          <w:rStyle w:val="HideTWBExt"/>
          <w:b w:val="0"/>
        </w:rPr>
        <w:t>&lt;/NumAm&gt;</w:t>
      </w:r>
    </w:p>
    <w:p w14:paraId="436CCC89"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3FEF7165" w14:textId="77777777" w:rsidR="00AF5989" w:rsidRPr="00EC616F" w:rsidRDefault="00AF5989" w:rsidP="00AF5989">
      <w:pPr>
        <w:pStyle w:val="NormalBold"/>
      </w:pPr>
      <w:r w:rsidRPr="00EC616F">
        <w:rPr>
          <w:rStyle w:val="HideTWBExt"/>
          <w:b w:val="0"/>
        </w:rPr>
        <w:t>&lt;/RepeatBlock-By&gt;</w:t>
      </w:r>
    </w:p>
    <w:p w14:paraId="5FDE106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528EC2E" w14:textId="77777777" w:rsidR="00AF5989" w:rsidRPr="00EC616F" w:rsidRDefault="00AF5989" w:rsidP="00AF5989">
      <w:pPr>
        <w:pStyle w:val="NormalBold"/>
      </w:pPr>
      <w:r w:rsidRPr="00EC616F">
        <w:rPr>
          <w:rStyle w:val="HideTWBExt"/>
          <w:b w:val="0"/>
        </w:rPr>
        <w:t>&lt;Article&gt;</w:t>
      </w:r>
      <w:r w:rsidRPr="00EC616F">
        <w:t>Članak 25.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77A7DEA" w14:textId="77777777" w:rsidTr="009413C2">
        <w:trPr>
          <w:trHeight w:hRule="exact" w:val="240"/>
          <w:jc w:val="center"/>
        </w:trPr>
        <w:tc>
          <w:tcPr>
            <w:tcW w:w="9752" w:type="dxa"/>
            <w:gridSpan w:val="2"/>
          </w:tcPr>
          <w:p w14:paraId="6DF97E98" w14:textId="77777777" w:rsidR="00AF5989" w:rsidRPr="00EC616F" w:rsidRDefault="00AF5989" w:rsidP="009413C2"/>
        </w:tc>
      </w:tr>
      <w:tr w:rsidR="00AF5989" w:rsidRPr="00EC616F" w14:paraId="7F5D84BC" w14:textId="77777777" w:rsidTr="009413C2">
        <w:trPr>
          <w:trHeight w:val="240"/>
          <w:jc w:val="center"/>
        </w:trPr>
        <w:tc>
          <w:tcPr>
            <w:tcW w:w="4876" w:type="dxa"/>
          </w:tcPr>
          <w:p w14:paraId="513D34AD" w14:textId="77777777" w:rsidR="00AF5989" w:rsidRPr="00EC616F" w:rsidRDefault="00AF5989" w:rsidP="009413C2">
            <w:pPr>
              <w:pStyle w:val="ColumnHeading"/>
            </w:pPr>
            <w:r w:rsidRPr="00EC616F">
              <w:t>Tekst koji je predložila Komisija</w:t>
            </w:r>
          </w:p>
        </w:tc>
        <w:tc>
          <w:tcPr>
            <w:tcW w:w="4876" w:type="dxa"/>
          </w:tcPr>
          <w:p w14:paraId="341AB34E" w14:textId="77777777" w:rsidR="00AF5989" w:rsidRPr="00EC616F" w:rsidRDefault="00AF5989" w:rsidP="009413C2">
            <w:pPr>
              <w:pStyle w:val="ColumnHeading"/>
            </w:pPr>
            <w:r w:rsidRPr="00EC616F">
              <w:t>Izmjena</w:t>
            </w:r>
          </w:p>
        </w:tc>
      </w:tr>
      <w:tr w:rsidR="00AF5989" w:rsidRPr="00EC616F" w14:paraId="0D0737D3" w14:textId="77777777" w:rsidTr="009413C2">
        <w:trPr>
          <w:jc w:val="center"/>
        </w:trPr>
        <w:tc>
          <w:tcPr>
            <w:tcW w:w="4876" w:type="dxa"/>
          </w:tcPr>
          <w:p w14:paraId="41BA127D" w14:textId="77777777" w:rsidR="00AF5989" w:rsidRPr="00EC616F" w:rsidRDefault="00AF5989" w:rsidP="009413C2">
            <w:pPr>
              <w:pStyle w:val="Normal6"/>
              <w:rPr>
                <w:b/>
                <w:i/>
              </w:rPr>
            </w:pPr>
            <w:r w:rsidRPr="00EC616F">
              <w:rPr>
                <w:b/>
                <w:i/>
              </w:rPr>
              <w:t>4.</w:t>
            </w:r>
            <w:r w:rsidRPr="00EC616F">
              <w:rPr>
                <w:b/>
                <w:i/>
              </w:rPr>
              <w:tab/>
              <w:t>U slučajevima kada to zahtijevaju nacionalna sigurnost ili javni poredak, članu obitelji se neće izdati boravišna dozvola te će se već izdane boravišne dozvole ukinuti ili se neće obnavljati.</w:t>
            </w:r>
          </w:p>
        </w:tc>
        <w:tc>
          <w:tcPr>
            <w:tcW w:w="4876" w:type="dxa"/>
          </w:tcPr>
          <w:p w14:paraId="1A64185C" w14:textId="77777777" w:rsidR="00AF5989" w:rsidRPr="00EC616F" w:rsidRDefault="00AF5989" w:rsidP="009413C2">
            <w:pPr>
              <w:pStyle w:val="Normal6"/>
              <w:rPr>
                <w:b/>
                <w:i/>
              </w:rPr>
            </w:pPr>
            <w:r w:rsidRPr="00EC616F">
              <w:rPr>
                <w:b/>
                <w:i/>
              </w:rPr>
              <w:t>Briše se.</w:t>
            </w:r>
          </w:p>
        </w:tc>
      </w:tr>
    </w:tbl>
    <w:p w14:paraId="68F5482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4DF0533" w14:textId="77777777" w:rsidR="00AF5989" w:rsidRPr="00EC616F" w:rsidRDefault="00AF5989" w:rsidP="00AF5989">
      <w:r w:rsidRPr="00EC616F">
        <w:rPr>
          <w:rStyle w:val="HideTWBExt"/>
        </w:rPr>
        <w:t>&lt;/Amend&gt;</w:t>
      </w:r>
    </w:p>
    <w:p w14:paraId="1AD72C0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640</w:t>
      </w:r>
      <w:r w:rsidRPr="00EC616F">
        <w:rPr>
          <w:rStyle w:val="HideTWBExt"/>
          <w:b w:val="0"/>
        </w:rPr>
        <w:t>&lt;/NumAm&gt;</w:t>
      </w:r>
    </w:p>
    <w:p w14:paraId="4BBFD7DD"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19C9074A" w14:textId="77777777" w:rsidR="00AF5989" w:rsidRPr="00EC616F" w:rsidRDefault="00AF5989" w:rsidP="00AF5989">
      <w:pPr>
        <w:pStyle w:val="NormalBold"/>
      </w:pPr>
      <w:r w:rsidRPr="00EC616F">
        <w:rPr>
          <w:rStyle w:val="HideTWBExt"/>
          <w:b w:val="0"/>
        </w:rPr>
        <w:t>&lt;/RepeatBlock-By&gt;</w:t>
      </w:r>
    </w:p>
    <w:p w14:paraId="502958B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D3DD646" w14:textId="77777777" w:rsidR="00AF5989" w:rsidRPr="00EC616F" w:rsidRDefault="00AF5989" w:rsidP="00AF5989">
      <w:pPr>
        <w:pStyle w:val="NormalBold"/>
      </w:pPr>
      <w:r w:rsidRPr="00EC616F">
        <w:rPr>
          <w:rStyle w:val="HideTWBExt"/>
          <w:b w:val="0"/>
        </w:rPr>
        <w:t>&lt;Article&gt;</w:t>
      </w:r>
      <w:r w:rsidRPr="00EC616F">
        <w:t>Članak 25.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0E9DF85" w14:textId="77777777" w:rsidTr="009413C2">
        <w:trPr>
          <w:trHeight w:hRule="exact" w:val="240"/>
          <w:jc w:val="center"/>
        </w:trPr>
        <w:tc>
          <w:tcPr>
            <w:tcW w:w="9752" w:type="dxa"/>
            <w:gridSpan w:val="2"/>
          </w:tcPr>
          <w:p w14:paraId="28521B31" w14:textId="77777777" w:rsidR="00AF5989" w:rsidRPr="00EC616F" w:rsidRDefault="00AF5989" w:rsidP="009413C2"/>
        </w:tc>
      </w:tr>
      <w:tr w:rsidR="00AF5989" w:rsidRPr="00EC616F" w14:paraId="60A8E52E" w14:textId="77777777" w:rsidTr="009413C2">
        <w:trPr>
          <w:trHeight w:val="240"/>
          <w:jc w:val="center"/>
        </w:trPr>
        <w:tc>
          <w:tcPr>
            <w:tcW w:w="4876" w:type="dxa"/>
          </w:tcPr>
          <w:p w14:paraId="5730DE69" w14:textId="77777777" w:rsidR="00AF5989" w:rsidRPr="00EC616F" w:rsidRDefault="00AF5989" w:rsidP="009413C2">
            <w:pPr>
              <w:pStyle w:val="ColumnHeading"/>
            </w:pPr>
            <w:r w:rsidRPr="00EC616F">
              <w:t>Tekst koji je predložila Komisija</w:t>
            </w:r>
          </w:p>
        </w:tc>
        <w:tc>
          <w:tcPr>
            <w:tcW w:w="4876" w:type="dxa"/>
          </w:tcPr>
          <w:p w14:paraId="08D14DF8" w14:textId="77777777" w:rsidR="00AF5989" w:rsidRPr="00EC616F" w:rsidRDefault="00AF5989" w:rsidP="009413C2">
            <w:pPr>
              <w:pStyle w:val="ColumnHeading"/>
            </w:pPr>
            <w:r w:rsidRPr="00EC616F">
              <w:t>Izmjena</w:t>
            </w:r>
          </w:p>
        </w:tc>
      </w:tr>
      <w:tr w:rsidR="00AF5989" w:rsidRPr="00EC616F" w14:paraId="569293FD" w14:textId="77777777" w:rsidTr="009413C2">
        <w:trPr>
          <w:jc w:val="center"/>
        </w:trPr>
        <w:tc>
          <w:tcPr>
            <w:tcW w:w="4876" w:type="dxa"/>
          </w:tcPr>
          <w:p w14:paraId="4A6CF77E" w14:textId="77777777" w:rsidR="00AF5989" w:rsidRPr="00EC616F" w:rsidRDefault="00AF5989" w:rsidP="009413C2">
            <w:pPr>
              <w:pStyle w:val="Normal6"/>
              <w:rPr>
                <w:b/>
                <w:i/>
              </w:rPr>
            </w:pPr>
            <w:r w:rsidRPr="00EC616F">
              <w:t>4.</w:t>
            </w:r>
            <w:r w:rsidRPr="00EC616F">
              <w:rPr>
                <w:b/>
                <w:i/>
              </w:rPr>
              <w:tab/>
            </w:r>
            <w:r w:rsidRPr="00EC616F">
              <w:t>U slučajevima kada to zahtijevaju nacionalna sigurnost ili javni poredak, članu obitelji se neće izdati boravišna dozvola te će se već izdane boravišne dozvole ukinuti</w:t>
            </w:r>
            <w:r w:rsidRPr="00EC616F">
              <w:rPr>
                <w:b/>
                <w:i/>
              </w:rPr>
              <w:t xml:space="preserve"> ili se neće obnavljati</w:t>
            </w:r>
            <w:r w:rsidRPr="00EC616F">
              <w:t>.</w:t>
            </w:r>
          </w:p>
        </w:tc>
        <w:tc>
          <w:tcPr>
            <w:tcW w:w="4876" w:type="dxa"/>
          </w:tcPr>
          <w:p w14:paraId="515F782F" w14:textId="77777777" w:rsidR="00AF5989" w:rsidRPr="00EC616F" w:rsidRDefault="00AF5989" w:rsidP="009413C2">
            <w:pPr>
              <w:pStyle w:val="Normal6"/>
              <w:rPr>
                <w:b/>
                <w:i/>
              </w:rPr>
            </w:pPr>
            <w:r w:rsidRPr="00EC616F">
              <w:t>4.</w:t>
            </w:r>
            <w:r w:rsidRPr="00EC616F">
              <w:rPr>
                <w:b/>
                <w:i/>
              </w:rPr>
              <w:tab/>
            </w:r>
            <w:r w:rsidRPr="00EC616F">
              <w:t>U slučajevima kada to zahtijevaju nacionalna sigurnost ili javni poredak, članu obitelji se neće izdati boravišna dozvola te će se već izdane boravišne dozvole ukinuti.</w:t>
            </w:r>
          </w:p>
        </w:tc>
      </w:tr>
    </w:tbl>
    <w:p w14:paraId="504446D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65EC8EC" w14:textId="77777777" w:rsidR="00AF5989" w:rsidRPr="00EC616F" w:rsidRDefault="00AF5989" w:rsidP="00AF5989">
      <w:r w:rsidRPr="00EC616F">
        <w:rPr>
          <w:rStyle w:val="HideTWBExt"/>
        </w:rPr>
        <w:t>&lt;/Amend&gt;</w:t>
      </w:r>
    </w:p>
    <w:p w14:paraId="5D4EFA9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641</w:t>
      </w:r>
      <w:r w:rsidRPr="00EC616F">
        <w:rPr>
          <w:rStyle w:val="HideTWBExt"/>
          <w:b w:val="0"/>
        </w:rPr>
        <w:t>&lt;/NumAm&gt;</w:t>
      </w:r>
    </w:p>
    <w:p w14:paraId="39F18D63"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2C9F0D3"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8288AAC" w14:textId="77777777" w:rsidR="00AF5989" w:rsidRPr="00EC616F" w:rsidRDefault="00AF5989" w:rsidP="00AF5989">
      <w:r w:rsidRPr="00EC616F">
        <w:rPr>
          <w:rStyle w:val="HideTWBExt"/>
        </w:rPr>
        <w:t>&lt;/RepeatBlock-By&gt;</w:t>
      </w:r>
    </w:p>
    <w:p w14:paraId="665CAEE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AF5453" w14:textId="77777777" w:rsidR="00AF5989" w:rsidRPr="00EC616F" w:rsidRDefault="00AF5989" w:rsidP="00AF5989">
      <w:pPr>
        <w:pStyle w:val="NormalBold"/>
      </w:pPr>
      <w:r w:rsidRPr="00EC616F">
        <w:rPr>
          <w:rStyle w:val="HideTWBExt"/>
          <w:b w:val="0"/>
        </w:rPr>
        <w:t>&lt;Article&gt;</w:t>
      </w:r>
      <w:r w:rsidRPr="00EC616F">
        <w:t>Članak 25. – stavak 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472B723" w14:textId="77777777" w:rsidTr="009413C2">
        <w:trPr>
          <w:trHeight w:hRule="exact" w:val="240"/>
          <w:jc w:val="center"/>
        </w:trPr>
        <w:tc>
          <w:tcPr>
            <w:tcW w:w="9752" w:type="dxa"/>
            <w:gridSpan w:val="2"/>
          </w:tcPr>
          <w:p w14:paraId="3D42BDA8" w14:textId="77777777" w:rsidR="00AF5989" w:rsidRPr="00EC616F" w:rsidRDefault="00AF5989" w:rsidP="009413C2"/>
        </w:tc>
      </w:tr>
      <w:tr w:rsidR="00AF5989" w:rsidRPr="00EC616F" w14:paraId="6E8846C5" w14:textId="77777777" w:rsidTr="009413C2">
        <w:trPr>
          <w:trHeight w:val="240"/>
          <w:jc w:val="center"/>
        </w:trPr>
        <w:tc>
          <w:tcPr>
            <w:tcW w:w="4876" w:type="dxa"/>
          </w:tcPr>
          <w:p w14:paraId="7FE8A323" w14:textId="77777777" w:rsidR="00AF5989" w:rsidRPr="00EC616F" w:rsidRDefault="00AF5989" w:rsidP="009413C2">
            <w:pPr>
              <w:pStyle w:val="ColumnHeading"/>
            </w:pPr>
            <w:r w:rsidRPr="00EC616F">
              <w:t>Tekst koji je predložila Komisija</w:t>
            </w:r>
          </w:p>
        </w:tc>
        <w:tc>
          <w:tcPr>
            <w:tcW w:w="4876" w:type="dxa"/>
          </w:tcPr>
          <w:p w14:paraId="1AC7655C" w14:textId="77777777" w:rsidR="00AF5989" w:rsidRPr="00EC616F" w:rsidRDefault="00AF5989" w:rsidP="009413C2">
            <w:pPr>
              <w:pStyle w:val="ColumnHeading"/>
            </w:pPr>
            <w:r w:rsidRPr="00EC616F">
              <w:t>Izmjena</w:t>
            </w:r>
          </w:p>
        </w:tc>
      </w:tr>
      <w:tr w:rsidR="00AF5989" w:rsidRPr="00EC616F" w14:paraId="4641943A" w14:textId="77777777" w:rsidTr="009413C2">
        <w:trPr>
          <w:jc w:val="center"/>
        </w:trPr>
        <w:tc>
          <w:tcPr>
            <w:tcW w:w="4876" w:type="dxa"/>
          </w:tcPr>
          <w:p w14:paraId="7D0FF749" w14:textId="77777777" w:rsidR="00AF5989" w:rsidRPr="00EC616F" w:rsidRDefault="00AF5989" w:rsidP="009413C2">
            <w:pPr>
              <w:pStyle w:val="Normal6"/>
              <w:rPr>
                <w:b/>
                <w:i/>
              </w:rPr>
            </w:pPr>
            <w:r w:rsidRPr="00EC616F">
              <w:t>4.</w:t>
            </w:r>
            <w:r w:rsidRPr="00EC616F">
              <w:rPr>
                <w:b/>
                <w:i/>
              </w:rPr>
              <w:tab/>
            </w:r>
            <w:r w:rsidRPr="00EC616F">
              <w:t>U slučajevima kada to</w:t>
            </w:r>
            <w:r w:rsidRPr="00EC616F">
              <w:rPr>
                <w:b/>
                <w:i/>
              </w:rPr>
              <w:t xml:space="preserve"> zahtijevaju</w:t>
            </w:r>
            <w:r w:rsidRPr="00EC616F">
              <w:t xml:space="preserve"> nacionalna sigurnost</w:t>
            </w:r>
            <w:r w:rsidRPr="00EC616F">
              <w:rPr>
                <w:b/>
                <w:i/>
              </w:rPr>
              <w:t xml:space="preserve"> ili javni poredak</w:t>
            </w:r>
            <w:r w:rsidRPr="00EC616F">
              <w:t>, članu obitelji se neće izdati boravišna dozvola te će se već izdane boravišne dozvole ukinuti ili se neće obnavljati.</w:t>
            </w:r>
          </w:p>
        </w:tc>
        <w:tc>
          <w:tcPr>
            <w:tcW w:w="4876" w:type="dxa"/>
          </w:tcPr>
          <w:p w14:paraId="688EB84F" w14:textId="77777777" w:rsidR="00AF5989" w:rsidRPr="00EC616F" w:rsidRDefault="00AF5989" w:rsidP="009413C2">
            <w:pPr>
              <w:pStyle w:val="Normal6"/>
              <w:rPr>
                <w:b/>
                <w:i/>
              </w:rPr>
            </w:pPr>
            <w:r w:rsidRPr="00EC616F">
              <w:t>4.</w:t>
            </w:r>
            <w:r w:rsidRPr="00EC616F">
              <w:rPr>
                <w:b/>
                <w:i/>
              </w:rPr>
              <w:tab/>
            </w:r>
            <w:r w:rsidRPr="00EC616F">
              <w:t>U slučajevima kada to</w:t>
            </w:r>
            <w:r w:rsidRPr="00EC616F">
              <w:rPr>
                <w:b/>
                <w:i/>
              </w:rPr>
              <w:t xml:space="preserve"> zahtijeva</w:t>
            </w:r>
            <w:r w:rsidRPr="00EC616F">
              <w:t xml:space="preserve"> nacionalna sigurnost, članu obitelji se neće izdati boravišna dozvola te će se već izdane boravišne dozvole ukinuti ili se neće obnavljati.</w:t>
            </w:r>
          </w:p>
        </w:tc>
      </w:tr>
    </w:tbl>
    <w:p w14:paraId="5CE053A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4F52A2C" w14:textId="77777777" w:rsidR="00AF5989" w:rsidRPr="00EC616F" w:rsidRDefault="00AF5989" w:rsidP="00AF5989">
      <w:r w:rsidRPr="00EC616F">
        <w:rPr>
          <w:rStyle w:val="HideTWBExt"/>
        </w:rPr>
        <w:t>&lt;/Amend&gt;</w:t>
      </w:r>
    </w:p>
    <w:p w14:paraId="6C5F95E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642</w:t>
      </w:r>
      <w:r w:rsidRPr="00EC616F">
        <w:rPr>
          <w:rStyle w:val="HideTWBExt"/>
          <w:b w:val="0"/>
        </w:rPr>
        <w:t>&lt;/NumAm&gt;</w:t>
      </w:r>
    </w:p>
    <w:p w14:paraId="2A078AED"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E697A3D" w14:textId="77777777" w:rsidR="00AF5989" w:rsidRPr="00EC616F" w:rsidRDefault="00AF5989" w:rsidP="00AF5989">
      <w:pPr>
        <w:pStyle w:val="NormalBold"/>
      </w:pPr>
      <w:r w:rsidRPr="00EC616F">
        <w:rPr>
          <w:rStyle w:val="HideTWBExt"/>
          <w:b w:val="0"/>
        </w:rPr>
        <w:t>&lt;/RepeatBlock-By&gt;</w:t>
      </w:r>
    </w:p>
    <w:p w14:paraId="2F8375B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146C0C5" w14:textId="77777777" w:rsidR="00AF5989" w:rsidRPr="00EC616F" w:rsidRDefault="00AF5989" w:rsidP="00AF5989">
      <w:pPr>
        <w:pStyle w:val="NormalBold"/>
      </w:pPr>
      <w:r w:rsidRPr="00EC616F">
        <w:rPr>
          <w:rStyle w:val="HideTWBExt"/>
          <w:b w:val="0"/>
        </w:rPr>
        <w:t>&lt;Article&gt;</w:t>
      </w:r>
      <w:r w:rsidRPr="00EC616F">
        <w:t>Članak 25.</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1BC3560" w14:textId="77777777" w:rsidTr="009413C2">
        <w:trPr>
          <w:trHeight w:hRule="exact" w:val="240"/>
          <w:jc w:val="center"/>
        </w:trPr>
        <w:tc>
          <w:tcPr>
            <w:tcW w:w="9752" w:type="dxa"/>
            <w:gridSpan w:val="2"/>
          </w:tcPr>
          <w:p w14:paraId="725E2B9E" w14:textId="77777777" w:rsidR="00AF5989" w:rsidRPr="00EC616F" w:rsidRDefault="00AF5989" w:rsidP="009413C2"/>
        </w:tc>
      </w:tr>
      <w:tr w:rsidR="00AF5989" w:rsidRPr="00EC616F" w14:paraId="657E55A4" w14:textId="77777777" w:rsidTr="009413C2">
        <w:trPr>
          <w:trHeight w:val="240"/>
          <w:jc w:val="center"/>
        </w:trPr>
        <w:tc>
          <w:tcPr>
            <w:tcW w:w="4876" w:type="dxa"/>
          </w:tcPr>
          <w:p w14:paraId="4C5869C8" w14:textId="77777777" w:rsidR="00AF5989" w:rsidRPr="00EC616F" w:rsidRDefault="00AF5989" w:rsidP="009413C2">
            <w:pPr>
              <w:pStyle w:val="ColumnHeading"/>
            </w:pPr>
            <w:r w:rsidRPr="00EC616F">
              <w:t>Tekst koji je predložila Komisija</w:t>
            </w:r>
          </w:p>
        </w:tc>
        <w:tc>
          <w:tcPr>
            <w:tcW w:w="4876" w:type="dxa"/>
          </w:tcPr>
          <w:p w14:paraId="76DF098D" w14:textId="77777777" w:rsidR="00AF5989" w:rsidRPr="00EC616F" w:rsidRDefault="00AF5989" w:rsidP="009413C2">
            <w:pPr>
              <w:pStyle w:val="ColumnHeading"/>
            </w:pPr>
            <w:r w:rsidRPr="00EC616F">
              <w:t>Izmjena</w:t>
            </w:r>
          </w:p>
        </w:tc>
      </w:tr>
      <w:tr w:rsidR="00AF5989" w:rsidRPr="00EC616F" w14:paraId="2501A034" w14:textId="77777777" w:rsidTr="009413C2">
        <w:trPr>
          <w:jc w:val="center"/>
        </w:trPr>
        <w:tc>
          <w:tcPr>
            <w:tcW w:w="4876" w:type="dxa"/>
          </w:tcPr>
          <w:p w14:paraId="3AA85250" w14:textId="77777777" w:rsidR="00AF5989" w:rsidRPr="00EC616F" w:rsidRDefault="00AF5989" w:rsidP="009413C2">
            <w:pPr>
              <w:pStyle w:val="Normal6"/>
              <w:rPr>
                <w:b/>
                <w:i/>
              </w:rPr>
            </w:pPr>
            <w:r w:rsidRPr="00EC616F">
              <w:rPr>
                <w:b/>
                <w:i/>
              </w:rPr>
              <w:t>5.</w:t>
            </w:r>
            <w:r w:rsidRPr="00EC616F">
              <w:rPr>
                <w:b/>
                <w:i/>
              </w:rPr>
              <w:tab/>
              <w:t>Članovi obitelji kojima se u skladu sa stavkom 1. izda boravišna dozvola ostvaruju prava iz članaka 27. do 39.</w:t>
            </w:r>
          </w:p>
        </w:tc>
        <w:tc>
          <w:tcPr>
            <w:tcW w:w="4876" w:type="dxa"/>
          </w:tcPr>
          <w:p w14:paraId="666AA9D1" w14:textId="77777777" w:rsidR="00AF5989" w:rsidRPr="00EC616F" w:rsidRDefault="00AF5989" w:rsidP="009413C2">
            <w:pPr>
              <w:pStyle w:val="Normal6"/>
              <w:rPr>
                <w:b/>
                <w:i/>
              </w:rPr>
            </w:pPr>
            <w:r w:rsidRPr="00EC616F">
              <w:rPr>
                <w:b/>
                <w:i/>
              </w:rPr>
              <w:t>Briše se.</w:t>
            </w:r>
          </w:p>
        </w:tc>
      </w:tr>
    </w:tbl>
    <w:p w14:paraId="4A6BA63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ED5203E" w14:textId="77777777" w:rsidR="00AF5989" w:rsidRPr="00EC616F" w:rsidRDefault="00AF5989" w:rsidP="00AF5989">
      <w:r w:rsidRPr="00EC616F">
        <w:rPr>
          <w:rStyle w:val="HideTWBExt"/>
        </w:rPr>
        <w:t>&lt;/Amend&gt;</w:t>
      </w:r>
    </w:p>
    <w:p w14:paraId="7142B93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643</w:t>
      </w:r>
      <w:r w:rsidRPr="00EC616F">
        <w:rPr>
          <w:rStyle w:val="HideTWBExt"/>
          <w:b w:val="0"/>
        </w:rPr>
        <w:t>&lt;/NumAm&gt;</w:t>
      </w:r>
    </w:p>
    <w:p w14:paraId="27C7A8BA"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31A0C143" w14:textId="77777777" w:rsidR="00AF5989" w:rsidRPr="00EC616F" w:rsidRDefault="00AF5989" w:rsidP="00AF5989">
      <w:pPr>
        <w:pStyle w:val="NormalBold"/>
      </w:pPr>
      <w:r w:rsidRPr="00EC616F">
        <w:rPr>
          <w:rStyle w:val="HideTWBExt"/>
          <w:b w:val="0"/>
        </w:rPr>
        <w:t>&lt;/RepeatBlock-By&gt;</w:t>
      </w:r>
    </w:p>
    <w:p w14:paraId="7F22EB1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9A11988" w14:textId="77777777" w:rsidR="00AF5989" w:rsidRPr="00EC616F" w:rsidRDefault="00AF5989" w:rsidP="00AF5989">
      <w:pPr>
        <w:pStyle w:val="NormalBold"/>
      </w:pPr>
      <w:r w:rsidRPr="00EC616F">
        <w:rPr>
          <w:rStyle w:val="HideTWBExt"/>
          <w:b w:val="0"/>
        </w:rPr>
        <w:t>&lt;Article&gt;</w:t>
      </w:r>
      <w:r w:rsidRPr="00EC616F">
        <w:t>Članak 25.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C4A5A0" w14:textId="77777777" w:rsidTr="009413C2">
        <w:trPr>
          <w:trHeight w:hRule="exact" w:val="240"/>
          <w:jc w:val="center"/>
        </w:trPr>
        <w:tc>
          <w:tcPr>
            <w:tcW w:w="9752" w:type="dxa"/>
            <w:gridSpan w:val="2"/>
          </w:tcPr>
          <w:p w14:paraId="345D6A52" w14:textId="77777777" w:rsidR="00AF5989" w:rsidRPr="00EC616F" w:rsidRDefault="00AF5989" w:rsidP="009413C2"/>
        </w:tc>
      </w:tr>
      <w:tr w:rsidR="00AF5989" w:rsidRPr="00EC616F" w14:paraId="0122FF7D" w14:textId="77777777" w:rsidTr="009413C2">
        <w:trPr>
          <w:trHeight w:val="240"/>
          <w:jc w:val="center"/>
        </w:trPr>
        <w:tc>
          <w:tcPr>
            <w:tcW w:w="4876" w:type="dxa"/>
          </w:tcPr>
          <w:p w14:paraId="5912E329" w14:textId="77777777" w:rsidR="00AF5989" w:rsidRPr="00EC616F" w:rsidRDefault="00AF5989" w:rsidP="009413C2">
            <w:pPr>
              <w:pStyle w:val="ColumnHeading"/>
            </w:pPr>
            <w:r w:rsidRPr="00EC616F">
              <w:t>Tekst koji je predložila Komisija</w:t>
            </w:r>
          </w:p>
        </w:tc>
        <w:tc>
          <w:tcPr>
            <w:tcW w:w="4876" w:type="dxa"/>
          </w:tcPr>
          <w:p w14:paraId="44A1756F" w14:textId="77777777" w:rsidR="00AF5989" w:rsidRPr="00EC616F" w:rsidRDefault="00AF5989" w:rsidP="009413C2">
            <w:pPr>
              <w:pStyle w:val="ColumnHeading"/>
            </w:pPr>
            <w:r w:rsidRPr="00EC616F">
              <w:t>Izmjena</w:t>
            </w:r>
          </w:p>
        </w:tc>
      </w:tr>
      <w:tr w:rsidR="00AF5989" w:rsidRPr="00EC616F" w14:paraId="3980BF2C" w14:textId="77777777" w:rsidTr="009413C2">
        <w:trPr>
          <w:jc w:val="center"/>
        </w:trPr>
        <w:tc>
          <w:tcPr>
            <w:tcW w:w="4876" w:type="dxa"/>
          </w:tcPr>
          <w:p w14:paraId="36B021EC" w14:textId="77777777" w:rsidR="00AF5989" w:rsidRPr="00EC616F" w:rsidRDefault="00AF5989" w:rsidP="009413C2">
            <w:pPr>
              <w:pStyle w:val="Normal6"/>
              <w:rPr>
                <w:b/>
                <w:i/>
              </w:rPr>
            </w:pPr>
            <w:r w:rsidRPr="00EC616F">
              <w:rPr>
                <w:b/>
                <w:i/>
              </w:rPr>
              <w:t>6.</w:t>
            </w:r>
            <w:r w:rsidRPr="00EC616F">
              <w:rPr>
                <w:b/>
                <w:i/>
              </w:rPr>
              <w:tab/>
              <w:t>Države članice mogu odlučiti da se ovaj članak također primjenjuje na druge bliske rođake koji su živjeli zajedno kao obitelj u vrijeme napuštanja države podrijetla ili prije dolaska podnositelja na područje države članice koje je tada u cijelosti ili uglavnom uzdržavala osoba sa statusom izbjeglice ili supsidijarne zaštite.</w:t>
            </w:r>
          </w:p>
        </w:tc>
        <w:tc>
          <w:tcPr>
            <w:tcW w:w="4876" w:type="dxa"/>
          </w:tcPr>
          <w:p w14:paraId="1E122777" w14:textId="77777777" w:rsidR="00AF5989" w:rsidRPr="00EC616F" w:rsidRDefault="00AF5989" w:rsidP="009413C2">
            <w:pPr>
              <w:pStyle w:val="Normal6"/>
              <w:rPr>
                <w:b/>
                <w:i/>
              </w:rPr>
            </w:pPr>
            <w:r w:rsidRPr="00EC616F">
              <w:rPr>
                <w:b/>
                <w:i/>
              </w:rPr>
              <w:t>Briše se.</w:t>
            </w:r>
          </w:p>
        </w:tc>
      </w:tr>
    </w:tbl>
    <w:p w14:paraId="1B32C4A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5AE9043" w14:textId="77777777" w:rsidR="00AF5989" w:rsidRPr="00EC616F" w:rsidRDefault="00AF5989" w:rsidP="00AF5989">
      <w:r w:rsidRPr="00EC616F">
        <w:rPr>
          <w:rStyle w:val="HideTWBExt"/>
        </w:rPr>
        <w:t>&lt;/Amend&gt;</w:t>
      </w:r>
    </w:p>
    <w:p w14:paraId="14E1152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644</w:t>
      </w:r>
      <w:r w:rsidRPr="00EC616F">
        <w:rPr>
          <w:rStyle w:val="HideTWBExt"/>
          <w:b w:val="0"/>
        </w:rPr>
        <w:t>&lt;/NumAm&gt;</w:t>
      </w:r>
    </w:p>
    <w:p w14:paraId="19F58FED"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7C9F3C41" w14:textId="77777777" w:rsidR="00AF5989" w:rsidRPr="00EC616F" w:rsidRDefault="00AF5989" w:rsidP="00AF5989">
      <w:pPr>
        <w:pStyle w:val="NormalBold"/>
      </w:pPr>
      <w:r w:rsidRPr="00EC616F">
        <w:rPr>
          <w:rStyle w:val="HideTWBExt"/>
          <w:b w:val="0"/>
        </w:rPr>
        <w:t>&lt;/RepeatBlock-By&gt;</w:t>
      </w:r>
    </w:p>
    <w:p w14:paraId="03D77C8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CD21FA3" w14:textId="77777777" w:rsidR="00AF5989" w:rsidRPr="00EC616F" w:rsidRDefault="00AF5989" w:rsidP="00AF5989">
      <w:pPr>
        <w:pStyle w:val="NormalBold"/>
      </w:pPr>
      <w:r w:rsidRPr="00EC616F">
        <w:rPr>
          <w:rStyle w:val="HideTWBExt"/>
          <w:b w:val="0"/>
        </w:rPr>
        <w:t>&lt;Article&gt;</w:t>
      </w:r>
      <w:r w:rsidRPr="00EC616F">
        <w:t>Članak 25.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51A94B9" w14:textId="77777777" w:rsidTr="009413C2">
        <w:trPr>
          <w:trHeight w:hRule="exact" w:val="240"/>
          <w:jc w:val="center"/>
        </w:trPr>
        <w:tc>
          <w:tcPr>
            <w:tcW w:w="9752" w:type="dxa"/>
            <w:gridSpan w:val="2"/>
          </w:tcPr>
          <w:p w14:paraId="24149811" w14:textId="77777777" w:rsidR="00AF5989" w:rsidRPr="00EC616F" w:rsidRDefault="00AF5989" w:rsidP="009413C2"/>
        </w:tc>
      </w:tr>
      <w:tr w:rsidR="00AF5989" w:rsidRPr="00EC616F" w14:paraId="4F7A9889" w14:textId="77777777" w:rsidTr="009413C2">
        <w:trPr>
          <w:trHeight w:val="240"/>
          <w:jc w:val="center"/>
        </w:trPr>
        <w:tc>
          <w:tcPr>
            <w:tcW w:w="4876" w:type="dxa"/>
          </w:tcPr>
          <w:p w14:paraId="27C8612A" w14:textId="77777777" w:rsidR="00AF5989" w:rsidRPr="00EC616F" w:rsidRDefault="00AF5989" w:rsidP="009413C2">
            <w:pPr>
              <w:pStyle w:val="ColumnHeading"/>
            </w:pPr>
            <w:r w:rsidRPr="00EC616F">
              <w:t>Tekst koji je predložila Komisija</w:t>
            </w:r>
          </w:p>
        </w:tc>
        <w:tc>
          <w:tcPr>
            <w:tcW w:w="4876" w:type="dxa"/>
          </w:tcPr>
          <w:p w14:paraId="4D444792" w14:textId="77777777" w:rsidR="00AF5989" w:rsidRPr="00EC616F" w:rsidRDefault="00AF5989" w:rsidP="009413C2">
            <w:pPr>
              <w:pStyle w:val="ColumnHeading"/>
            </w:pPr>
            <w:r w:rsidRPr="00EC616F">
              <w:t>Izmjena</w:t>
            </w:r>
          </w:p>
        </w:tc>
      </w:tr>
      <w:tr w:rsidR="00AF5989" w:rsidRPr="00EC616F" w14:paraId="35D6A37C" w14:textId="77777777" w:rsidTr="009413C2">
        <w:trPr>
          <w:jc w:val="center"/>
        </w:trPr>
        <w:tc>
          <w:tcPr>
            <w:tcW w:w="4876" w:type="dxa"/>
          </w:tcPr>
          <w:p w14:paraId="2D3A9A36" w14:textId="77777777" w:rsidR="00AF5989" w:rsidRPr="00EC616F" w:rsidRDefault="00AF5989" w:rsidP="009413C2">
            <w:pPr>
              <w:pStyle w:val="Normal6"/>
              <w:rPr>
                <w:b/>
                <w:i/>
              </w:rPr>
            </w:pPr>
            <w:r w:rsidRPr="00EC616F">
              <w:t>6.</w:t>
            </w:r>
            <w:r w:rsidRPr="00EC616F">
              <w:rPr>
                <w:b/>
                <w:i/>
              </w:rPr>
              <w:tab/>
            </w:r>
            <w:r w:rsidRPr="00EC616F">
              <w:t>Države članice mogu odlučiti da se ovaj članak također primjenjuje na druge bliske rođake koji su živjeli zajedno kao obitelj</w:t>
            </w:r>
            <w:r w:rsidRPr="00EC616F">
              <w:rPr>
                <w:b/>
                <w:i/>
              </w:rPr>
              <w:t xml:space="preserve"> u vrijeme napuštanja države podrijetla ili</w:t>
            </w:r>
            <w:r w:rsidRPr="00EC616F">
              <w:t xml:space="preserve"> prije dolaska podnositelja na područje države članice</w:t>
            </w:r>
            <w:r w:rsidRPr="00EC616F">
              <w:rPr>
                <w:b/>
                <w:i/>
              </w:rPr>
              <w:t xml:space="preserve"> koje je tada u cijelosti ili uglavnom uzdržavala osoba sa statusom izbjeglice ili supsidijarne zaštite</w:t>
            </w:r>
            <w:r w:rsidRPr="00EC616F">
              <w:t>.</w:t>
            </w:r>
          </w:p>
        </w:tc>
        <w:tc>
          <w:tcPr>
            <w:tcW w:w="4876" w:type="dxa"/>
          </w:tcPr>
          <w:p w14:paraId="3C3AC64F" w14:textId="77777777" w:rsidR="00AF5989" w:rsidRPr="00EC616F" w:rsidRDefault="00AF5989" w:rsidP="009413C2">
            <w:pPr>
              <w:pStyle w:val="Normal6"/>
              <w:rPr>
                <w:b/>
                <w:i/>
              </w:rPr>
            </w:pPr>
            <w:r w:rsidRPr="00EC616F">
              <w:t>6.</w:t>
            </w:r>
            <w:r w:rsidRPr="00EC616F">
              <w:rPr>
                <w:b/>
                <w:i/>
              </w:rPr>
              <w:tab/>
            </w:r>
            <w:r w:rsidRPr="00EC616F">
              <w:t>Države članice mogu odlučiti da se ovaj članak također primjenjuje na druge bliske rođake koji su živjeli zajedno kao obitelj prije dolaska podnositelja na područje države članice.</w:t>
            </w:r>
          </w:p>
        </w:tc>
      </w:tr>
    </w:tbl>
    <w:p w14:paraId="064A9D4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77803602" w14:textId="77777777" w:rsidR="00AF5989" w:rsidRPr="00EC616F" w:rsidRDefault="00AF5989" w:rsidP="00AF5989">
      <w:r w:rsidRPr="00EC616F">
        <w:rPr>
          <w:rStyle w:val="HideTWBExt"/>
        </w:rPr>
        <w:t>&lt;/Amend&gt;</w:t>
      </w:r>
    </w:p>
    <w:p w14:paraId="0CA4D1A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645</w:t>
      </w:r>
      <w:r w:rsidRPr="00EC616F">
        <w:rPr>
          <w:rStyle w:val="HideTWBExt"/>
          <w:b w:val="0"/>
        </w:rPr>
        <w:t>&lt;/NumAm&gt;</w:t>
      </w:r>
    </w:p>
    <w:p w14:paraId="2A0CC9D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7A91254" w14:textId="77777777" w:rsidR="00AF5989" w:rsidRPr="00EC616F" w:rsidRDefault="00AF5989" w:rsidP="00AF5989">
      <w:pPr>
        <w:pStyle w:val="NormalBold"/>
      </w:pPr>
      <w:r w:rsidRPr="00EC616F">
        <w:rPr>
          <w:rStyle w:val="HideTWBExt"/>
          <w:b w:val="0"/>
        </w:rPr>
        <w:t>&lt;/RepeatBlock-By&gt;</w:t>
      </w:r>
    </w:p>
    <w:p w14:paraId="3C3101B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F1AFA0F" w14:textId="77777777" w:rsidR="00AF5989" w:rsidRPr="00EC616F" w:rsidRDefault="00AF5989" w:rsidP="00AF5989">
      <w:pPr>
        <w:pStyle w:val="NormalBold"/>
      </w:pPr>
      <w:r w:rsidRPr="00EC616F">
        <w:rPr>
          <w:rStyle w:val="HideTWBExt"/>
          <w:b w:val="0"/>
        </w:rPr>
        <w:t>&lt;Article&gt;</w:t>
      </w:r>
      <w:r w:rsidRPr="00EC616F">
        <w:t>Članak 25.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6F0EB40" w14:textId="77777777" w:rsidTr="009413C2">
        <w:trPr>
          <w:trHeight w:hRule="exact" w:val="240"/>
          <w:jc w:val="center"/>
        </w:trPr>
        <w:tc>
          <w:tcPr>
            <w:tcW w:w="9752" w:type="dxa"/>
            <w:gridSpan w:val="2"/>
          </w:tcPr>
          <w:p w14:paraId="08F7D69D" w14:textId="77777777" w:rsidR="00AF5989" w:rsidRPr="00EC616F" w:rsidRDefault="00AF5989" w:rsidP="009413C2"/>
        </w:tc>
      </w:tr>
      <w:tr w:rsidR="00AF5989" w:rsidRPr="00EC616F" w14:paraId="0B3DFA46" w14:textId="77777777" w:rsidTr="009413C2">
        <w:trPr>
          <w:trHeight w:val="240"/>
          <w:jc w:val="center"/>
        </w:trPr>
        <w:tc>
          <w:tcPr>
            <w:tcW w:w="4876" w:type="dxa"/>
          </w:tcPr>
          <w:p w14:paraId="037DC228" w14:textId="77777777" w:rsidR="00AF5989" w:rsidRPr="00EC616F" w:rsidRDefault="00AF5989" w:rsidP="009413C2">
            <w:pPr>
              <w:pStyle w:val="ColumnHeading"/>
            </w:pPr>
            <w:r w:rsidRPr="00EC616F">
              <w:t>Tekst koji je predložila Komisija</w:t>
            </w:r>
          </w:p>
        </w:tc>
        <w:tc>
          <w:tcPr>
            <w:tcW w:w="4876" w:type="dxa"/>
          </w:tcPr>
          <w:p w14:paraId="0A8E2C16" w14:textId="77777777" w:rsidR="00AF5989" w:rsidRPr="00EC616F" w:rsidRDefault="00AF5989" w:rsidP="009413C2">
            <w:pPr>
              <w:pStyle w:val="ColumnHeading"/>
            </w:pPr>
            <w:r w:rsidRPr="00EC616F">
              <w:t>Izmjena</w:t>
            </w:r>
          </w:p>
        </w:tc>
      </w:tr>
      <w:tr w:rsidR="00AF5989" w:rsidRPr="00EC616F" w14:paraId="29FBE1B4" w14:textId="77777777" w:rsidTr="009413C2">
        <w:trPr>
          <w:jc w:val="center"/>
        </w:trPr>
        <w:tc>
          <w:tcPr>
            <w:tcW w:w="4876" w:type="dxa"/>
          </w:tcPr>
          <w:p w14:paraId="63B6FE55" w14:textId="77777777" w:rsidR="00AF5989" w:rsidRPr="00EC616F" w:rsidRDefault="00AF5989" w:rsidP="009413C2">
            <w:pPr>
              <w:pStyle w:val="Normal6"/>
              <w:rPr>
                <w:b/>
                <w:i/>
              </w:rPr>
            </w:pPr>
            <w:r w:rsidRPr="00EC616F">
              <w:t>6.</w:t>
            </w:r>
            <w:r w:rsidRPr="00EC616F">
              <w:rPr>
                <w:b/>
                <w:i/>
              </w:rPr>
              <w:tab/>
              <w:t>Države članice mogu odlučiti da se ovaj</w:t>
            </w:r>
            <w:r w:rsidRPr="00EC616F">
              <w:t xml:space="preserve"> članak</w:t>
            </w:r>
            <w:r w:rsidRPr="00EC616F">
              <w:rPr>
                <w:b/>
                <w:i/>
              </w:rPr>
              <w:t xml:space="preserve"> također</w:t>
            </w:r>
            <w:r w:rsidRPr="00EC616F">
              <w:t xml:space="preserve"> primjenjuje na druge bliske rođake koji su živjeli zajedno kao obitelj u vrijeme napuštanja države podrijetla ili prije dolaska podnositelja na područje države članice</w:t>
            </w:r>
            <w:r w:rsidRPr="00EC616F">
              <w:rPr>
                <w:b/>
                <w:i/>
              </w:rPr>
              <w:t xml:space="preserve"> koje je tada u cijelosti ili uglavnom uzdržavala osoba sa statusom izbjeglice ili supsidijarne zaštite</w:t>
            </w:r>
            <w:r w:rsidRPr="00EC616F">
              <w:t>.</w:t>
            </w:r>
          </w:p>
        </w:tc>
        <w:tc>
          <w:tcPr>
            <w:tcW w:w="4876" w:type="dxa"/>
          </w:tcPr>
          <w:p w14:paraId="7E47F7D7" w14:textId="77777777" w:rsidR="00AF5989" w:rsidRPr="00EC616F" w:rsidRDefault="00AF5989" w:rsidP="009413C2">
            <w:pPr>
              <w:pStyle w:val="Normal6"/>
              <w:rPr>
                <w:b/>
                <w:i/>
              </w:rPr>
            </w:pPr>
            <w:r w:rsidRPr="00EC616F">
              <w:t>6.</w:t>
            </w:r>
            <w:r w:rsidRPr="00EC616F">
              <w:rPr>
                <w:b/>
                <w:i/>
              </w:rPr>
              <w:tab/>
              <w:t>Ovaj se</w:t>
            </w:r>
            <w:r w:rsidRPr="00EC616F">
              <w:t xml:space="preserve"> članak primjenjuje na druge bliske rođake koji su živjeli zajedno kao obitelj u vrijeme napuštanja države podrijetla ili prije dolaska podnositelja na područje države članice.</w:t>
            </w:r>
          </w:p>
        </w:tc>
      </w:tr>
    </w:tbl>
    <w:p w14:paraId="3F0E6DC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795B499" w14:textId="77777777" w:rsidR="00AF5989" w:rsidRPr="00EC616F" w:rsidRDefault="00AF5989" w:rsidP="00AF5989">
      <w:r w:rsidRPr="00EC616F">
        <w:rPr>
          <w:rStyle w:val="HideTWBExt"/>
        </w:rPr>
        <w:t>&lt;/Amend&gt;</w:t>
      </w:r>
    </w:p>
    <w:p w14:paraId="353E147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646</w:t>
      </w:r>
      <w:r w:rsidRPr="00EC616F">
        <w:rPr>
          <w:rStyle w:val="HideTWBExt"/>
          <w:b w:val="0"/>
        </w:rPr>
        <w:t>&lt;/NumAm&gt;</w:t>
      </w:r>
    </w:p>
    <w:p w14:paraId="29A5077B"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B1CCE21"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B1C96A9" w14:textId="77777777" w:rsidR="00AF5989" w:rsidRPr="00EC616F" w:rsidRDefault="00AF5989" w:rsidP="00AF5989">
      <w:r w:rsidRPr="00EC616F">
        <w:rPr>
          <w:rStyle w:val="HideTWBExt"/>
        </w:rPr>
        <w:t>&lt;/RepeatBlock-By&gt;</w:t>
      </w:r>
    </w:p>
    <w:p w14:paraId="72CCC6F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4F97E9F" w14:textId="77777777" w:rsidR="00AF5989" w:rsidRPr="00EC616F" w:rsidRDefault="00AF5989" w:rsidP="00AF5989">
      <w:pPr>
        <w:pStyle w:val="NormalBold"/>
      </w:pPr>
      <w:r w:rsidRPr="00EC616F">
        <w:rPr>
          <w:rStyle w:val="HideTWBExt"/>
          <w:b w:val="0"/>
        </w:rPr>
        <w:t>&lt;Article&gt;</w:t>
      </w:r>
      <w:r w:rsidRPr="00EC616F">
        <w:t>Članak 25.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0B35ECC" w14:textId="77777777" w:rsidTr="009413C2">
        <w:trPr>
          <w:trHeight w:hRule="exact" w:val="240"/>
          <w:jc w:val="center"/>
        </w:trPr>
        <w:tc>
          <w:tcPr>
            <w:tcW w:w="9752" w:type="dxa"/>
            <w:gridSpan w:val="2"/>
          </w:tcPr>
          <w:p w14:paraId="627B5687" w14:textId="77777777" w:rsidR="00AF5989" w:rsidRPr="00EC616F" w:rsidRDefault="00AF5989" w:rsidP="009413C2"/>
        </w:tc>
      </w:tr>
      <w:tr w:rsidR="00AF5989" w:rsidRPr="00EC616F" w14:paraId="571A3A41" w14:textId="77777777" w:rsidTr="009413C2">
        <w:trPr>
          <w:trHeight w:val="240"/>
          <w:jc w:val="center"/>
        </w:trPr>
        <w:tc>
          <w:tcPr>
            <w:tcW w:w="4876" w:type="dxa"/>
          </w:tcPr>
          <w:p w14:paraId="6C488535" w14:textId="77777777" w:rsidR="00AF5989" w:rsidRPr="00EC616F" w:rsidRDefault="00AF5989" w:rsidP="009413C2">
            <w:pPr>
              <w:pStyle w:val="ColumnHeading"/>
            </w:pPr>
            <w:r w:rsidRPr="00EC616F">
              <w:t>Tekst koji je predložila Komisija</w:t>
            </w:r>
          </w:p>
        </w:tc>
        <w:tc>
          <w:tcPr>
            <w:tcW w:w="4876" w:type="dxa"/>
          </w:tcPr>
          <w:p w14:paraId="352B3EF0" w14:textId="77777777" w:rsidR="00AF5989" w:rsidRPr="00EC616F" w:rsidRDefault="00AF5989" w:rsidP="009413C2">
            <w:pPr>
              <w:pStyle w:val="ColumnHeading"/>
            </w:pPr>
            <w:r w:rsidRPr="00EC616F">
              <w:t>Izmjena</w:t>
            </w:r>
          </w:p>
        </w:tc>
      </w:tr>
      <w:tr w:rsidR="00AF5989" w:rsidRPr="00EC616F" w14:paraId="39FB18E0" w14:textId="77777777" w:rsidTr="009413C2">
        <w:trPr>
          <w:jc w:val="center"/>
        </w:trPr>
        <w:tc>
          <w:tcPr>
            <w:tcW w:w="4876" w:type="dxa"/>
          </w:tcPr>
          <w:p w14:paraId="2439AAE1" w14:textId="77777777" w:rsidR="00AF5989" w:rsidRPr="00EC616F" w:rsidRDefault="00AF5989" w:rsidP="009413C2">
            <w:pPr>
              <w:pStyle w:val="Normal6"/>
              <w:rPr>
                <w:b/>
                <w:i/>
              </w:rPr>
            </w:pPr>
            <w:r w:rsidRPr="00EC616F">
              <w:t>6.</w:t>
            </w:r>
            <w:r w:rsidRPr="00EC616F">
              <w:rPr>
                <w:b/>
                <w:i/>
              </w:rPr>
              <w:tab/>
            </w:r>
            <w:r w:rsidRPr="00EC616F">
              <w:t>Države članice</w:t>
            </w:r>
            <w:r w:rsidRPr="00EC616F">
              <w:rPr>
                <w:b/>
                <w:i/>
              </w:rPr>
              <w:t xml:space="preserve"> mogu odlučiti da se</w:t>
            </w:r>
            <w:r w:rsidRPr="00EC616F">
              <w:t xml:space="preserve"> ovaj članak također primjenjuje na druge bliske rođake koji su živjeli zajedno kao obitelj u vrijeme napuštanja države podrijetla ili prije dolaska podnositelja na područje države članice</w:t>
            </w:r>
            <w:r w:rsidRPr="00EC616F">
              <w:rPr>
                <w:b/>
                <w:i/>
              </w:rPr>
              <w:t xml:space="preserve"> koje je tada u cijelosti ili uglavnom uzdržavala osoba sa statusom izbjeglice ili supsidijarne zaštite</w:t>
            </w:r>
            <w:r w:rsidRPr="00EC616F">
              <w:t>.</w:t>
            </w:r>
          </w:p>
        </w:tc>
        <w:tc>
          <w:tcPr>
            <w:tcW w:w="4876" w:type="dxa"/>
          </w:tcPr>
          <w:p w14:paraId="535D365B" w14:textId="77777777" w:rsidR="00AF5989" w:rsidRPr="00EC616F" w:rsidRDefault="00AF5989" w:rsidP="009413C2">
            <w:pPr>
              <w:pStyle w:val="Normal6"/>
              <w:rPr>
                <w:b/>
                <w:i/>
              </w:rPr>
            </w:pPr>
            <w:r w:rsidRPr="00EC616F">
              <w:t>6.</w:t>
            </w:r>
            <w:r w:rsidRPr="00EC616F">
              <w:rPr>
                <w:b/>
                <w:i/>
              </w:rPr>
              <w:tab/>
            </w:r>
            <w:r w:rsidRPr="00EC616F">
              <w:t>Države članice ovaj članak također primjenjuje na druge bliske rođake koji su živjeli zajedno kao obitelj u vrijeme napuštanja države podrijetla ili prije dolaska podnositelja na područje države članice.</w:t>
            </w:r>
          </w:p>
        </w:tc>
      </w:tr>
    </w:tbl>
    <w:p w14:paraId="70F61EB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D054E6A" w14:textId="77777777" w:rsidR="00AF5989" w:rsidRPr="00EC616F" w:rsidRDefault="00AF5989" w:rsidP="00AF5989">
      <w:r w:rsidRPr="00EC616F">
        <w:rPr>
          <w:rStyle w:val="HideTWBExt"/>
        </w:rPr>
        <w:t>&lt;/Amend&gt;</w:t>
      </w:r>
    </w:p>
    <w:p w14:paraId="3F9DFCC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647</w:t>
      </w:r>
      <w:r w:rsidRPr="00EC616F">
        <w:rPr>
          <w:rStyle w:val="HideTWBExt"/>
          <w:b w:val="0"/>
        </w:rPr>
        <w:t>&lt;/NumAm&gt;</w:t>
      </w:r>
    </w:p>
    <w:p w14:paraId="2AF6D740" w14:textId="77777777" w:rsidR="00AF5989" w:rsidRPr="00EC616F" w:rsidRDefault="00AF5989" w:rsidP="00AF5989">
      <w:pPr>
        <w:pStyle w:val="NormalBold"/>
      </w:pPr>
      <w:r w:rsidRPr="00EC616F">
        <w:rPr>
          <w:rStyle w:val="HideTWBExt"/>
          <w:b w:val="0"/>
        </w:rPr>
        <w:t>&lt;RepeatBlock-By&gt;&lt;Members&gt;</w:t>
      </w:r>
      <w:r w:rsidRPr="00EC616F">
        <w:t>Anna Hedh</w:t>
      </w:r>
      <w:r w:rsidRPr="00EC616F">
        <w:rPr>
          <w:rStyle w:val="HideTWBExt"/>
          <w:b w:val="0"/>
        </w:rPr>
        <w:t>&lt;/Members&gt;</w:t>
      </w:r>
    </w:p>
    <w:p w14:paraId="5AAC893E" w14:textId="77777777" w:rsidR="00AF5989" w:rsidRPr="00EC616F" w:rsidRDefault="00AF5989" w:rsidP="00AF5989">
      <w:pPr>
        <w:pStyle w:val="NormalBold"/>
      </w:pPr>
      <w:r w:rsidRPr="00EC616F">
        <w:rPr>
          <w:rStyle w:val="HideTWBExt"/>
          <w:b w:val="0"/>
        </w:rPr>
        <w:t>&lt;/RepeatBlock-By&gt;</w:t>
      </w:r>
    </w:p>
    <w:p w14:paraId="2819E4F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470CE17" w14:textId="77777777" w:rsidR="00AF5989" w:rsidRPr="00EC616F" w:rsidRDefault="00AF5989" w:rsidP="00AF5989">
      <w:pPr>
        <w:pStyle w:val="NormalBold"/>
      </w:pPr>
      <w:r w:rsidRPr="00EC616F">
        <w:rPr>
          <w:rStyle w:val="HideTWBExt"/>
          <w:b w:val="0"/>
        </w:rPr>
        <w:t>&lt;Article&gt;</w:t>
      </w:r>
      <w:r w:rsidRPr="00EC616F">
        <w:t>Članak 26.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E0FF674" w14:textId="77777777" w:rsidTr="009413C2">
        <w:trPr>
          <w:trHeight w:hRule="exact" w:val="240"/>
          <w:jc w:val="center"/>
        </w:trPr>
        <w:tc>
          <w:tcPr>
            <w:tcW w:w="9752" w:type="dxa"/>
            <w:gridSpan w:val="2"/>
          </w:tcPr>
          <w:p w14:paraId="769F0857" w14:textId="77777777" w:rsidR="00AF5989" w:rsidRPr="00EC616F" w:rsidRDefault="00AF5989" w:rsidP="009413C2"/>
        </w:tc>
      </w:tr>
      <w:tr w:rsidR="00AF5989" w:rsidRPr="00EC616F" w14:paraId="0DC5831C" w14:textId="77777777" w:rsidTr="009413C2">
        <w:trPr>
          <w:trHeight w:val="240"/>
          <w:jc w:val="center"/>
        </w:trPr>
        <w:tc>
          <w:tcPr>
            <w:tcW w:w="4876" w:type="dxa"/>
          </w:tcPr>
          <w:p w14:paraId="556E9BED" w14:textId="77777777" w:rsidR="00AF5989" w:rsidRPr="00EC616F" w:rsidRDefault="00AF5989" w:rsidP="009413C2">
            <w:pPr>
              <w:pStyle w:val="ColumnHeading"/>
            </w:pPr>
            <w:r w:rsidRPr="00EC616F">
              <w:t>Tekst koji je predložila Komisija</w:t>
            </w:r>
          </w:p>
        </w:tc>
        <w:tc>
          <w:tcPr>
            <w:tcW w:w="4876" w:type="dxa"/>
          </w:tcPr>
          <w:p w14:paraId="0F60C07F" w14:textId="77777777" w:rsidR="00AF5989" w:rsidRPr="00EC616F" w:rsidRDefault="00AF5989" w:rsidP="009413C2">
            <w:pPr>
              <w:pStyle w:val="ColumnHeading"/>
            </w:pPr>
            <w:r w:rsidRPr="00EC616F">
              <w:t>Izmjena</w:t>
            </w:r>
          </w:p>
        </w:tc>
      </w:tr>
      <w:tr w:rsidR="00AF5989" w:rsidRPr="00EC616F" w14:paraId="6BD1A204" w14:textId="77777777" w:rsidTr="009413C2">
        <w:trPr>
          <w:jc w:val="center"/>
        </w:trPr>
        <w:tc>
          <w:tcPr>
            <w:tcW w:w="4876" w:type="dxa"/>
          </w:tcPr>
          <w:p w14:paraId="6D437AC6"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 najkasnije 30 dana nakon odobrenja međunarodne zaštite.</w:t>
            </w:r>
          </w:p>
        </w:tc>
        <w:tc>
          <w:tcPr>
            <w:tcW w:w="4876" w:type="dxa"/>
          </w:tcPr>
          <w:p w14:paraId="50C9E135"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 najkasnije 30 dana nakon odobrenja međunarodne zaštite.</w:t>
            </w:r>
            <w:r w:rsidRPr="00EC616F">
              <w:rPr>
                <w:b/>
                <w:i/>
              </w:rPr>
              <w:t xml:space="preserve"> Boravišna dozvola izdaje se na razdoblje od najmanje pet godina. Države članice imaju mogućnost utvrditi dulje trajanje boravišnih dozvola u nacionalnom pravu. Privremene su dozvole obnovljive.</w:t>
            </w:r>
          </w:p>
        </w:tc>
      </w:tr>
    </w:tbl>
    <w:p w14:paraId="644165A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E53DE3" w14:textId="77777777" w:rsidR="00AF5989" w:rsidRPr="00EC616F" w:rsidRDefault="00AF5989" w:rsidP="00AF5989">
      <w:r w:rsidRPr="00EC616F">
        <w:rPr>
          <w:rStyle w:val="HideTWBExt"/>
        </w:rPr>
        <w:t>&lt;/Amend&gt;</w:t>
      </w:r>
    </w:p>
    <w:p w14:paraId="64840A3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648</w:t>
      </w:r>
      <w:r w:rsidRPr="00EC616F">
        <w:rPr>
          <w:rStyle w:val="HideTWBExt"/>
          <w:b w:val="0"/>
        </w:rPr>
        <w:t>&lt;/NumAm&gt;</w:t>
      </w:r>
    </w:p>
    <w:p w14:paraId="388927F7"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00CF00DB" w14:textId="77777777" w:rsidR="00AF5989" w:rsidRPr="00EC616F" w:rsidRDefault="00AF5989" w:rsidP="00AF5989">
      <w:pPr>
        <w:pStyle w:val="NormalBold"/>
      </w:pPr>
      <w:r w:rsidRPr="00EC616F">
        <w:rPr>
          <w:rStyle w:val="HideTWBExt"/>
          <w:b w:val="0"/>
        </w:rPr>
        <w:t>&lt;/RepeatBlock-By&gt;</w:t>
      </w:r>
    </w:p>
    <w:p w14:paraId="2060880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24F76C5" w14:textId="77777777" w:rsidR="00AF5989" w:rsidRPr="00EC616F" w:rsidRDefault="00AF5989" w:rsidP="00AF5989">
      <w:pPr>
        <w:pStyle w:val="NormalBold"/>
      </w:pPr>
      <w:r w:rsidRPr="00EC616F">
        <w:rPr>
          <w:rStyle w:val="HideTWBExt"/>
          <w:b w:val="0"/>
        </w:rPr>
        <w:t>&lt;Article&gt;</w:t>
      </w:r>
      <w:r w:rsidRPr="00EC616F">
        <w:t>Članak 26.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80FA108" w14:textId="77777777" w:rsidTr="009413C2">
        <w:trPr>
          <w:trHeight w:hRule="exact" w:val="240"/>
          <w:jc w:val="center"/>
        </w:trPr>
        <w:tc>
          <w:tcPr>
            <w:tcW w:w="9752" w:type="dxa"/>
            <w:gridSpan w:val="2"/>
          </w:tcPr>
          <w:p w14:paraId="2D8C3D12" w14:textId="77777777" w:rsidR="00AF5989" w:rsidRPr="00EC616F" w:rsidRDefault="00AF5989" w:rsidP="009413C2"/>
        </w:tc>
      </w:tr>
      <w:tr w:rsidR="00AF5989" w:rsidRPr="00EC616F" w14:paraId="3FB7CF40" w14:textId="77777777" w:rsidTr="009413C2">
        <w:trPr>
          <w:trHeight w:val="240"/>
          <w:jc w:val="center"/>
        </w:trPr>
        <w:tc>
          <w:tcPr>
            <w:tcW w:w="4876" w:type="dxa"/>
          </w:tcPr>
          <w:p w14:paraId="0AA1AF07" w14:textId="77777777" w:rsidR="00AF5989" w:rsidRPr="00EC616F" w:rsidRDefault="00AF5989" w:rsidP="009413C2">
            <w:pPr>
              <w:pStyle w:val="ColumnHeading"/>
            </w:pPr>
            <w:r w:rsidRPr="00EC616F">
              <w:t>Tekst koji je predložila Komisija</w:t>
            </w:r>
          </w:p>
        </w:tc>
        <w:tc>
          <w:tcPr>
            <w:tcW w:w="4876" w:type="dxa"/>
          </w:tcPr>
          <w:p w14:paraId="77C445D4" w14:textId="77777777" w:rsidR="00AF5989" w:rsidRPr="00EC616F" w:rsidRDefault="00AF5989" w:rsidP="009413C2">
            <w:pPr>
              <w:pStyle w:val="ColumnHeading"/>
            </w:pPr>
            <w:r w:rsidRPr="00EC616F">
              <w:t>Izmjena</w:t>
            </w:r>
          </w:p>
        </w:tc>
      </w:tr>
      <w:tr w:rsidR="00AF5989" w:rsidRPr="00EC616F" w14:paraId="0E1BDB9F" w14:textId="77777777" w:rsidTr="009413C2">
        <w:trPr>
          <w:jc w:val="center"/>
        </w:trPr>
        <w:tc>
          <w:tcPr>
            <w:tcW w:w="4876" w:type="dxa"/>
          </w:tcPr>
          <w:p w14:paraId="0996A032"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 najkasnije 30 dana nakon odobrenja međunarodne zaštite.</w:t>
            </w:r>
            <w:r w:rsidRPr="00EC616F">
              <w:rPr>
                <w:b/>
                <w:i/>
              </w:rPr>
              <w:t xml:space="preserve"> </w:t>
            </w:r>
          </w:p>
        </w:tc>
        <w:tc>
          <w:tcPr>
            <w:tcW w:w="4876" w:type="dxa"/>
          </w:tcPr>
          <w:p w14:paraId="728C5EC0"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w:t>
            </w:r>
            <w:r w:rsidRPr="00EC616F">
              <w:rPr>
                <w:b/>
                <w:i/>
              </w:rPr>
              <w:t xml:space="preserve"> što je prije moguće, a svakako</w:t>
            </w:r>
            <w:r w:rsidRPr="00EC616F">
              <w:t xml:space="preserve"> najkasnije 30 dana nakon odobrenja međunarodne zaštite.</w:t>
            </w:r>
            <w:r w:rsidRPr="00EC616F">
              <w:rPr>
                <w:b/>
                <w:i/>
              </w:rPr>
              <w:t xml:space="preserve"> </w:t>
            </w:r>
          </w:p>
        </w:tc>
      </w:tr>
    </w:tbl>
    <w:p w14:paraId="5DC51D9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6E0CA728" w14:textId="77777777" w:rsidR="00AF5989" w:rsidRPr="00EC616F" w:rsidRDefault="00AF5989" w:rsidP="00AF5989">
      <w:r w:rsidRPr="00EC616F">
        <w:rPr>
          <w:rStyle w:val="HideTWBExt"/>
        </w:rPr>
        <w:t>&lt;/Amend&gt;</w:t>
      </w:r>
    </w:p>
    <w:p w14:paraId="7675950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649</w:t>
      </w:r>
      <w:r w:rsidRPr="00EC616F">
        <w:rPr>
          <w:rStyle w:val="HideTWBExt"/>
          <w:b w:val="0"/>
        </w:rPr>
        <w:t>&lt;/NumAm&gt;</w:t>
      </w:r>
    </w:p>
    <w:p w14:paraId="17E406BE"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21E3539C" w14:textId="77777777" w:rsidR="00AF5989" w:rsidRPr="00EC616F" w:rsidRDefault="00AF5989" w:rsidP="00AF5989">
      <w:pPr>
        <w:pStyle w:val="NormalBold"/>
      </w:pPr>
      <w:r w:rsidRPr="00EC616F">
        <w:rPr>
          <w:rStyle w:val="HideTWBExt"/>
          <w:b w:val="0"/>
        </w:rPr>
        <w:t>&lt;/RepeatBlock-By&gt;</w:t>
      </w:r>
    </w:p>
    <w:p w14:paraId="290B3E1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F590D6F" w14:textId="77777777" w:rsidR="00AF5989" w:rsidRPr="00EC616F" w:rsidRDefault="00AF5989" w:rsidP="00AF5989">
      <w:pPr>
        <w:pStyle w:val="NormalBold"/>
      </w:pPr>
      <w:r w:rsidRPr="00EC616F">
        <w:rPr>
          <w:rStyle w:val="HideTWBExt"/>
          <w:b w:val="0"/>
        </w:rPr>
        <w:t>&lt;Article&gt;</w:t>
      </w:r>
      <w:r w:rsidRPr="00EC616F">
        <w:t>Članak 26.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28D4B3F" w14:textId="77777777" w:rsidTr="009413C2">
        <w:trPr>
          <w:trHeight w:hRule="exact" w:val="240"/>
          <w:jc w:val="center"/>
        </w:trPr>
        <w:tc>
          <w:tcPr>
            <w:tcW w:w="9752" w:type="dxa"/>
            <w:gridSpan w:val="2"/>
          </w:tcPr>
          <w:p w14:paraId="06652D73" w14:textId="77777777" w:rsidR="00AF5989" w:rsidRPr="00EC616F" w:rsidRDefault="00AF5989" w:rsidP="009413C2"/>
        </w:tc>
      </w:tr>
      <w:tr w:rsidR="00AF5989" w:rsidRPr="00EC616F" w14:paraId="10E7B4BA" w14:textId="77777777" w:rsidTr="009413C2">
        <w:trPr>
          <w:trHeight w:val="240"/>
          <w:jc w:val="center"/>
        </w:trPr>
        <w:tc>
          <w:tcPr>
            <w:tcW w:w="4876" w:type="dxa"/>
          </w:tcPr>
          <w:p w14:paraId="318CB21D" w14:textId="77777777" w:rsidR="00AF5989" w:rsidRPr="00EC616F" w:rsidRDefault="00AF5989" w:rsidP="009413C2">
            <w:pPr>
              <w:pStyle w:val="ColumnHeading"/>
            </w:pPr>
            <w:r w:rsidRPr="00EC616F">
              <w:t>Tekst koji je predložila Komisija</w:t>
            </w:r>
          </w:p>
        </w:tc>
        <w:tc>
          <w:tcPr>
            <w:tcW w:w="4876" w:type="dxa"/>
          </w:tcPr>
          <w:p w14:paraId="7D99D0AF" w14:textId="77777777" w:rsidR="00AF5989" w:rsidRPr="00EC616F" w:rsidRDefault="00AF5989" w:rsidP="009413C2">
            <w:pPr>
              <w:pStyle w:val="ColumnHeading"/>
            </w:pPr>
            <w:r w:rsidRPr="00EC616F">
              <w:t>Izmjena</w:t>
            </w:r>
          </w:p>
        </w:tc>
      </w:tr>
      <w:tr w:rsidR="00AF5989" w:rsidRPr="00EC616F" w14:paraId="21256F4B" w14:textId="77777777" w:rsidTr="009413C2">
        <w:trPr>
          <w:jc w:val="center"/>
        </w:trPr>
        <w:tc>
          <w:tcPr>
            <w:tcW w:w="4876" w:type="dxa"/>
          </w:tcPr>
          <w:p w14:paraId="240CED75"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w:t>
            </w:r>
            <w:r w:rsidRPr="00EC616F">
              <w:rPr>
                <w:b/>
                <w:i/>
              </w:rPr>
              <w:t xml:space="preserve"> najkasnije 30</w:t>
            </w:r>
            <w:r w:rsidRPr="00EC616F">
              <w:t xml:space="preserve"> dana nakon odobrenja međunarodne zaštite.</w:t>
            </w:r>
          </w:p>
        </w:tc>
        <w:tc>
          <w:tcPr>
            <w:tcW w:w="4876" w:type="dxa"/>
          </w:tcPr>
          <w:p w14:paraId="1EFE6996" w14:textId="77777777" w:rsidR="00AF5989" w:rsidRPr="00EC616F" w:rsidRDefault="00AF5989" w:rsidP="009413C2">
            <w:pPr>
              <w:pStyle w:val="Normal6"/>
              <w:rPr>
                <w:b/>
                <w:i/>
              </w:rPr>
            </w:pPr>
            <w:r w:rsidRPr="00EC616F">
              <w:t>1.</w:t>
            </w:r>
            <w:r w:rsidRPr="00EC616F">
              <w:rPr>
                <w:b/>
                <w:i/>
              </w:rPr>
              <w:tab/>
            </w:r>
            <w:r w:rsidRPr="00EC616F">
              <w:t>Boravišna se dozvola</w:t>
            </w:r>
            <w:r w:rsidRPr="00EC616F">
              <w:rPr>
                <w:b/>
                <w:i/>
              </w:rPr>
              <w:t xml:space="preserve"> čim prije</w:t>
            </w:r>
            <w:r w:rsidRPr="00EC616F">
              <w:t xml:space="preserve"> izdaje na jedinstvenom obrascu kako je propisano Uredbom</w:t>
            </w:r>
            <w:r w:rsidRPr="00EC616F">
              <w:rPr>
                <w:b/>
                <w:i/>
              </w:rPr>
              <w:t xml:space="preserve"> </w:t>
            </w:r>
            <w:r w:rsidRPr="00EC616F">
              <w:t>(EZ) br. 1030/2002</w:t>
            </w:r>
            <w:r w:rsidRPr="00EC616F">
              <w:rPr>
                <w:b/>
                <w:i/>
              </w:rPr>
              <w:t>, i to u svakom slučaju najkasnije 15</w:t>
            </w:r>
            <w:r w:rsidRPr="00EC616F">
              <w:t xml:space="preserve"> dana nakon odobrenja međunarodne zaštite.</w:t>
            </w:r>
          </w:p>
        </w:tc>
      </w:tr>
    </w:tbl>
    <w:p w14:paraId="342B54E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D642443" w14:textId="77777777" w:rsidR="00AF5989" w:rsidRPr="00EC616F" w:rsidRDefault="00AF5989" w:rsidP="00AF5989">
      <w:r w:rsidRPr="00EC616F">
        <w:rPr>
          <w:rStyle w:val="HideTWBExt"/>
        </w:rPr>
        <w:t>&lt;/Amend&gt;</w:t>
      </w:r>
    </w:p>
    <w:p w14:paraId="05D0071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650</w:t>
      </w:r>
      <w:r w:rsidRPr="00EC616F">
        <w:rPr>
          <w:rStyle w:val="HideTWBExt"/>
          <w:b w:val="0"/>
        </w:rPr>
        <w:t>&lt;/NumAm&gt;</w:t>
      </w:r>
    </w:p>
    <w:p w14:paraId="18ACD4CD" w14:textId="77777777" w:rsidR="00AF5989" w:rsidRPr="00EC616F" w:rsidRDefault="00AF5989" w:rsidP="00AF5989">
      <w:pPr>
        <w:pStyle w:val="NormalBold"/>
      </w:pPr>
      <w:r w:rsidRPr="00EC616F">
        <w:rPr>
          <w:rStyle w:val="HideTWBExt"/>
          <w:b w:val="0"/>
        </w:rPr>
        <w:t>&lt;RepeatBlock-By&gt;&lt;Members&gt;</w:t>
      </w:r>
      <w:r w:rsidRPr="00EC616F">
        <w:t>Tanja Fajon</w:t>
      </w:r>
      <w:r w:rsidRPr="00EC616F">
        <w:rPr>
          <w:rStyle w:val="HideTWBExt"/>
          <w:b w:val="0"/>
        </w:rPr>
        <w:t>&lt;/Members&gt;</w:t>
      </w:r>
    </w:p>
    <w:p w14:paraId="396C6EFA" w14:textId="77777777" w:rsidR="00AF5989" w:rsidRPr="00EC616F" w:rsidRDefault="00AF5989" w:rsidP="00AF5989">
      <w:pPr>
        <w:pStyle w:val="NormalBold"/>
      </w:pPr>
      <w:r w:rsidRPr="00EC616F">
        <w:rPr>
          <w:rStyle w:val="HideTWBExt"/>
          <w:b w:val="0"/>
        </w:rPr>
        <w:t>&lt;/RepeatBlock-By&gt;</w:t>
      </w:r>
    </w:p>
    <w:p w14:paraId="0FEA30A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6587917" w14:textId="77777777" w:rsidR="00AF5989" w:rsidRPr="00EC616F" w:rsidRDefault="00AF5989" w:rsidP="00AF5989">
      <w:pPr>
        <w:pStyle w:val="NormalBold"/>
      </w:pPr>
      <w:r w:rsidRPr="00EC616F">
        <w:rPr>
          <w:rStyle w:val="HideTWBExt"/>
          <w:b w:val="0"/>
        </w:rPr>
        <w:t>&lt;Article&gt;</w:t>
      </w:r>
      <w:r w:rsidRPr="00EC616F">
        <w:t>Članak 26.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C9B894B" w14:textId="77777777" w:rsidTr="009413C2">
        <w:trPr>
          <w:trHeight w:hRule="exact" w:val="240"/>
          <w:jc w:val="center"/>
        </w:trPr>
        <w:tc>
          <w:tcPr>
            <w:tcW w:w="9752" w:type="dxa"/>
            <w:gridSpan w:val="2"/>
          </w:tcPr>
          <w:p w14:paraId="2B2A30B6" w14:textId="77777777" w:rsidR="00AF5989" w:rsidRPr="00EC616F" w:rsidRDefault="00AF5989" w:rsidP="009413C2"/>
        </w:tc>
      </w:tr>
      <w:tr w:rsidR="00AF5989" w:rsidRPr="00EC616F" w14:paraId="1B159157" w14:textId="77777777" w:rsidTr="009413C2">
        <w:trPr>
          <w:trHeight w:val="240"/>
          <w:jc w:val="center"/>
        </w:trPr>
        <w:tc>
          <w:tcPr>
            <w:tcW w:w="4876" w:type="dxa"/>
          </w:tcPr>
          <w:p w14:paraId="45EEA730" w14:textId="77777777" w:rsidR="00AF5989" w:rsidRPr="00EC616F" w:rsidRDefault="00AF5989" w:rsidP="009413C2">
            <w:pPr>
              <w:pStyle w:val="ColumnHeading"/>
            </w:pPr>
            <w:r w:rsidRPr="00EC616F">
              <w:t>Tekst koji je predložila Komisija</w:t>
            </w:r>
          </w:p>
        </w:tc>
        <w:tc>
          <w:tcPr>
            <w:tcW w:w="4876" w:type="dxa"/>
          </w:tcPr>
          <w:p w14:paraId="6F90A4F7" w14:textId="77777777" w:rsidR="00AF5989" w:rsidRPr="00EC616F" w:rsidRDefault="00AF5989" w:rsidP="009413C2">
            <w:pPr>
              <w:pStyle w:val="ColumnHeading"/>
            </w:pPr>
            <w:r w:rsidRPr="00EC616F">
              <w:t>Izmjena</w:t>
            </w:r>
          </w:p>
        </w:tc>
      </w:tr>
      <w:tr w:rsidR="00AF5989" w:rsidRPr="00EC616F" w14:paraId="7653C350" w14:textId="77777777" w:rsidTr="009413C2">
        <w:trPr>
          <w:jc w:val="center"/>
        </w:trPr>
        <w:tc>
          <w:tcPr>
            <w:tcW w:w="4876" w:type="dxa"/>
          </w:tcPr>
          <w:p w14:paraId="257588F4"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w:t>
            </w:r>
            <w:r w:rsidRPr="00EC616F">
              <w:rPr>
                <w:b/>
                <w:i/>
              </w:rPr>
              <w:t xml:space="preserve"> najkasnije 30</w:t>
            </w:r>
            <w:r w:rsidRPr="00EC616F">
              <w:t xml:space="preserve"> dana nakon odobrenja međunarodne zaštite.</w:t>
            </w:r>
          </w:p>
        </w:tc>
        <w:tc>
          <w:tcPr>
            <w:tcW w:w="4876" w:type="dxa"/>
          </w:tcPr>
          <w:p w14:paraId="2913C405" w14:textId="77777777" w:rsidR="00AF5989" w:rsidRPr="00EC616F" w:rsidRDefault="00AF5989" w:rsidP="009413C2">
            <w:pPr>
              <w:pStyle w:val="Normal6"/>
              <w:rPr>
                <w:b/>
                <w:i/>
              </w:rPr>
            </w:pPr>
            <w:r w:rsidRPr="00EC616F">
              <w:t>1.</w:t>
            </w:r>
            <w:r w:rsidRPr="00EC616F">
              <w:rPr>
                <w:b/>
                <w:i/>
              </w:rPr>
              <w:tab/>
            </w:r>
            <w:r w:rsidRPr="00EC616F">
              <w:t>Boravišna se dozvola</w:t>
            </w:r>
            <w:r w:rsidRPr="00EC616F">
              <w:rPr>
                <w:b/>
                <w:i/>
              </w:rPr>
              <w:t xml:space="preserve"> čim prije</w:t>
            </w:r>
            <w:r w:rsidRPr="00EC616F">
              <w:t xml:space="preserve"> izdaje na jedinstvenom obrascu kako je propisano Uredbom</w:t>
            </w:r>
            <w:r w:rsidRPr="00EC616F">
              <w:rPr>
                <w:b/>
                <w:i/>
              </w:rPr>
              <w:t xml:space="preserve"> </w:t>
            </w:r>
            <w:r w:rsidRPr="00EC616F">
              <w:t>(EZ) br. 1030/2002</w:t>
            </w:r>
            <w:r w:rsidRPr="00EC616F">
              <w:rPr>
                <w:b/>
                <w:i/>
              </w:rPr>
              <w:t>, i to u svakom slučaju najkasnije 15</w:t>
            </w:r>
            <w:r w:rsidRPr="00EC616F">
              <w:t xml:space="preserve"> dana nakon odobrenja međunarodne zaštite.</w:t>
            </w:r>
          </w:p>
        </w:tc>
      </w:tr>
    </w:tbl>
    <w:p w14:paraId="0678C98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2D8F8DE" w14:textId="77777777" w:rsidR="00AF5989" w:rsidRPr="00EC616F" w:rsidRDefault="00AF5989" w:rsidP="00AF5989">
      <w:r w:rsidRPr="00EC616F">
        <w:rPr>
          <w:rStyle w:val="HideTWBExt"/>
        </w:rPr>
        <w:t>&lt;/Amend&gt;</w:t>
      </w:r>
    </w:p>
    <w:p w14:paraId="38D043E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651</w:t>
      </w:r>
      <w:r w:rsidRPr="00EC616F">
        <w:rPr>
          <w:rStyle w:val="HideTWBExt"/>
          <w:b w:val="0"/>
        </w:rPr>
        <w:t>&lt;/NumAm&gt;</w:t>
      </w:r>
    </w:p>
    <w:p w14:paraId="28C9B3EF"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5D08A872" w14:textId="77777777" w:rsidR="00AF5989" w:rsidRPr="00EC616F" w:rsidRDefault="00AF5989" w:rsidP="00AF5989">
      <w:pPr>
        <w:pStyle w:val="NormalBold"/>
      </w:pPr>
      <w:r w:rsidRPr="00EC616F">
        <w:rPr>
          <w:rStyle w:val="HideTWBExt"/>
          <w:b w:val="0"/>
        </w:rPr>
        <w:t>&lt;/RepeatBlock-By&gt;</w:t>
      </w:r>
    </w:p>
    <w:p w14:paraId="3033085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0D3ACCD" w14:textId="77777777" w:rsidR="00AF5989" w:rsidRPr="00EC616F" w:rsidRDefault="00AF5989" w:rsidP="00AF5989">
      <w:pPr>
        <w:pStyle w:val="NormalBold"/>
      </w:pPr>
      <w:r w:rsidRPr="00EC616F">
        <w:rPr>
          <w:rStyle w:val="HideTWBExt"/>
          <w:b w:val="0"/>
        </w:rPr>
        <w:t>&lt;Article&gt;</w:t>
      </w:r>
      <w:r w:rsidRPr="00EC616F">
        <w:t>Članak 26.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EE14619" w14:textId="77777777" w:rsidTr="009413C2">
        <w:trPr>
          <w:trHeight w:hRule="exact" w:val="240"/>
          <w:jc w:val="center"/>
        </w:trPr>
        <w:tc>
          <w:tcPr>
            <w:tcW w:w="9752" w:type="dxa"/>
            <w:gridSpan w:val="2"/>
          </w:tcPr>
          <w:p w14:paraId="4398FAFB" w14:textId="77777777" w:rsidR="00AF5989" w:rsidRPr="00EC616F" w:rsidRDefault="00AF5989" w:rsidP="009413C2"/>
        </w:tc>
      </w:tr>
      <w:tr w:rsidR="00AF5989" w:rsidRPr="00EC616F" w14:paraId="28F220D0" w14:textId="77777777" w:rsidTr="009413C2">
        <w:trPr>
          <w:trHeight w:val="240"/>
          <w:jc w:val="center"/>
        </w:trPr>
        <w:tc>
          <w:tcPr>
            <w:tcW w:w="4876" w:type="dxa"/>
          </w:tcPr>
          <w:p w14:paraId="034B21E6" w14:textId="77777777" w:rsidR="00AF5989" w:rsidRPr="00EC616F" w:rsidRDefault="00AF5989" w:rsidP="009413C2">
            <w:pPr>
              <w:pStyle w:val="ColumnHeading"/>
            </w:pPr>
            <w:r w:rsidRPr="00EC616F">
              <w:t>Tekst koji je predložila Komisija</w:t>
            </w:r>
          </w:p>
        </w:tc>
        <w:tc>
          <w:tcPr>
            <w:tcW w:w="4876" w:type="dxa"/>
          </w:tcPr>
          <w:p w14:paraId="74602ED9" w14:textId="77777777" w:rsidR="00AF5989" w:rsidRPr="00EC616F" w:rsidRDefault="00AF5989" w:rsidP="009413C2">
            <w:pPr>
              <w:pStyle w:val="ColumnHeading"/>
            </w:pPr>
            <w:r w:rsidRPr="00EC616F">
              <w:t>Izmjena</w:t>
            </w:r>
          </w:p>
        </w:tc>
      </w:tr>
      <w:tr w:rsidR="00AF5989" w:rsidRPr="00EC616F" w14:paraId="318DC064" w14:textId="77777777" w:rsidTr="009413C2">
        <w:trPr>
          <w:jc w:val="center"/>
        </w:trPr>
        <w:tc>
          <w:tcPr>
            <w:tcW w:w="4876" w:type="dxa"/>
          </w:tcPr>
          <w:p w14:paraId="6BE19E35" w14:textId="77777777" w:rsidR="00AF5989" w:rsidRPr="00EC616F" w:rsidRDefault="00AF5989" w:rsidP="009413C2">
            <w:pPr>
              <w:pStyle w:val="Normal6"/>
              <w:rPr>
                <w:b/>
                <w:i/>
              </w:rPr>
            </w:pPr>
            <w:r w:rsidRPr="00EC616F">
              <w:t>1.</w:t>
            </w:r>
            <w:r w:rsidRPr="00EC616F">
              <w:rPr>
                <w:b/>
                <w:i/>
              </w:rPr>
              <w:tab/>
            </w:r>
            <w:r w:rsidRPr="00EC616F">
              <w:t>Boravišna se dozvola izdaje na jedinstvenom obrascu kako je propisano Uredbom</w:t>
            </w:r>
            <w:r w:rsidRPr="00EC616F">
              <w:rPr>
                <w:b/>
                <w:i/>
              </w:rPr>
              <w:t xml:space="preserve"> </w:t>
            </w:r>
            <w:r w:rsidRPr="00EC616F">
              <w:t>(EZ) br. 1030/2002</w:t>
            </w:r>
            <w:r w:rsidRPr="00EC616F">
              <w:rPr>
                <w:b/>
                <w:i/>
              </w:rPr>
              <w:t xml:space="preserve"> najkasnije 30 dana nakon odobrenja međunarodne zaštite</w:t>
            </w:r>
            <w:r w:rsidRPr="00EC616F">
              <w:t>.</w:t>
            </w:r>
          </w:p>
        </w:tc>
        <w:tc>
          <w:tcPr>
            <w:tcW w:w="4876" w:type="dxa"/>
          </w:tcPr>
          <w:p w14:paraId="497F3E81" w14:textId="77777777" w:rsidR="00AF5989" w:rsidRPr="00EC616F" w:rsidRDefault="00AF5989" w:rsidP="009413C2">
            <w:pPr>
              <w:pStyle w:val="Normal6"/>
              <w:rPr>
                <w:b/>
                <w:i/>
              </w:rPr>
            </w:pPr>
            <w:r w:rsidRPr="00EC616F">
              <w:t>1.</w:t>
            </w:r>
            <w:r w:rsidRPr="00EC616F">
              <w:rPr>
                <w:b/>
                <w:i/>
              </w:rPr>
              <w:tab/>
            </w:r>
            <w:r w:rsidRPr="00EC616F">
              <w:t>Boravišna se dozvola</w:t>
            </w:r>
            <w:r w:rsidRPr="00EC616F">
              <w:rPr>
                <w:b/>
                <w:i/>
              </w:rPr>
              <w:t xml:space="preserve"> nakon odobrenja međunarodne zaštite čim prije</w:t>
            </w:r>
            <w:r w:rsidRPr="00EC616F">
              <w:t xml:space="preserve"> izdaje na jedinstvenom obrascu kako je propisano Uredbom</w:t>
            </w:r>
            <w:r w:rsidRPr="00EC616F">
              <w:rPr>
                <w:b/>
                <w:i/>
              </w:rPr>
              <w:t xml:space="preserve"> </w:t>
            </w:r>
            <w:r w:rsidRPr="00EC616F">
              <w:t>(EZ) br. 1030/2002.</w:t>
            </w:r>
          </w:p>
        </w:tc>
      </w:tr>
    </w:tbl>
    <w:p w14:paraId="261A9AE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5B4D92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5FB42BF" w14:textId="77777777" w:rsidR="00AF5989" w:rsidRPr="00EC616F" w:rsidRDefault="00AF5989" w:rsidP="00AF5989">
      <w:pPr>
        <w:pStyle w:val="Normal12Italic"/>
        <w:rPr>
          <w:lang w:val="hr-HR"/>
        </w:rPr>
      </w:pPr>
      <w:r w:rsidRPr="00EC616F">
        <w:rPr>
          <w:lang w:val="hr-HR"/>
        </w:rPr>
        <w:t>U članku 26. stavku 1. potrebno je pridržavati se teksta usvojenog u trenutačnoj Direktivi o kvalifikacijama.</w:t>
      </w:r>
    </w:p>
    <w:p w14:paraId="733C7F36" w14:textId="77777777" w:rsidR="00AF5989" w:rsidRPr="00EC616F" w:rsidRDefault="00AF5989" w:rsidP="00AF5989">
      <w:r w:rsidRPr="00EC616F">
        <w:rPr>
          <w:rStyle w:val="HideTWBExt"/>
        </w:rPr>
        <w:t>&lt;/Amend&gt;</w:t>
      </w:r>
    </w:p>
    <w:p w14:paraId="72E9350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652</w:t>
      </w:r>
      <w:r w:rsidRPr="00EC616F">
        <w:rPr>
          <w:rStyle w:val="HideTWBExt"/>
          <w:b w:val="0"/>
        </w:rPr>
        <w:t>&lt;/NumAm&gt;</w:t>
      </w:r>
    </w:p>
    <w:p w14:paraId="77A50611" w14:textId="77777777" w:rsidR="00AF5989" w:rsidRPr="00EC616F" w:rsidRDefault="00AF5989" w:rsidP="00AF5989">
      <w:pPr>
        <w:pStyle w:val="NormalBold"/>
      </w:pPr>
      <w:r w:rsidRPr="00EC616F">
        <w:rPr>
          <w:rStyle w:val="HideTWBExt"/>
          <w:b w:val="0"/>
        </w:rPr>
        <w:t>&lt;RepeatBlock-By&gt;&lt;Members&gt;</w:t>
      </w:r>
      <w:r w:rsidRPr="00EC616F">
        <w:t>Anna Hedh</w:t>
      </w:r>
      <w:r w:rsidRPr="00EC616F">
        <w:rPr>
          <w:rStyle w:val="HideTWBExt"/>
          <w:b w:val="0"/>
        </w:rPr>
        <w:t>&lt;/Members&gt;</w:t>
      </w:r>
    </w:p>
    <w:p w14:paraId="10E6ABFF" w14:textId="77777777" w:rsidR="00AF5989" w:rsidRPr="00EC616F" w:rsidRDefault="00AF5989" w:rsidP="00AF5989">
      <w:pPr>
        <w:pStyle w:val="NormalBold"/>
      </w:pPr>
      <w:r w:rsidRPr="00EC616F">
        <w:rPr>
          <w:rStyle w:val="HideTWBExt"/>
          <w:b w:val="0"/>
        </w:rPr>
        <w:t>&lt;/RepeatBlock-By&gt;</w:t>
      </w:r>
    </w:p>
    <w:p w14:paraId="7C6105D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128F4E6"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10007FC" w14:textId="77777777" w:rsidTr="009413C2">
        <w:trPr>
          <w:trHeight w:hRule="exact" w:val="240"/>
          <w:jc w:val="center"/>
        </w:trPr>
        <w:tc>
          <w:tcPr>
            <w:tcW w:w="9752" w:type="dxa"/>
            <w:gridSpan w:val="2"/>
          </w:tcPr>
          <w:p w14:paraId="0B47EA9C" w14:textId="77777777" w:rsidR="00AF5989" w:rsidRPr="00EC616F" w:rsidRDefault="00AF5989" w:rsidP="009413C2"/>
        </w:tc>
      </w:tr>
      <w:tr w:rsidR="00AF5989" w:rsidRPr="00EC616F" w14:paraId="66762404" w14:textId="77777777" w:rsidTr="009413C2">
        <w:trPr>
          <w:trHeight w:val="240"/>
          <w:jc w:val="center"/>
        </w:trPr>
        <w:tc>
          <w:tcPr>
            <w:tcW w:w="4876" w:type="dxa"/>
          </w:tcPr>
          <w:p w14:paraId="593F39EB" w14:textId="77777777" w:rsidR="00AF5989" w:rsidRPr="00EC616F" w:rsidRDefault="00AF5989" w:rsidP="009413C2">
            <w:pPr>
              <w:pStyle w:val="ColumnHeading"/>
            </w:pPr>
            <w:r w:rsidRPr="00EC616F">
              <w:t>Tekst koji je predložila Komisija</w:t>
            </w:r>
          </w:p>
        </w:tc>
        <w:tc>
          <w:tcPr>
            <w:tcW w:w="4876" w:type="dxa"/>
          </w:tcPr>
          <w:p w14:paraId="699DD15F" w14:textId="77777777" w:rsidR="00AF5989" w:rsidRPr="00EC616F" w:rsidRDefault="00AF5989" w:rsidP="009413C2">
            <w:pPr>
              <w:pStyle w:val="ColumnHeading"/>
            </w:pPr>
            <w:r w:rsidRPr="00EC616F">
              <w:t>Izmjena</w:t>
            </w:r>
          </w:p>
        </w:tc>
      </w:tr>
      <w:tr w:rsidR="00AF5989" w:rsidRPr="00EC616F" w14:paraId="224034C4" w14:textId="77777777" w:rsidTr="009413C2">
        <w:trPr>
          <w:jc w:val="center"/>
        </w:trPr>
        <w:tc>
          <w:tcPr>
            <w:tcW w:w="4876" w:type="dxa"/>
          </w:tcPr>
          <w:p w14:paraId="5D50ACFB" w14:textId="77777777" w:rsidR="00AF5989" w:rsidRPr="00EC616F" w:rsidRDefault="00AF5989" w:rsidP="009413C2">
            <w:pPr>
              <w:pStyle w:val="Normal6"/>
              <w:rPr>
                <w:b/>
                <w:i/>
              </w:rPr>
            </w:pPr>
            <w:r w:rsidRPr="00EC616F">
              <w:rPr>
                <w:b/>
                <w:i/>
              </w:rPr>
              <w:t>(a)</w:t>
            </w:r>
            <w:r w:rsidRPr="00EC616F">
              <w:rPr>
                <w:b/>
                <w:i/>
              </w:rPr>
              <w:tab/>
              <w:t>Za korisnike statusa izbjeglice, boravišna dozvola vrijedi tri godine nakon čega se obnavlja na dodatna razdoblja od tri godine</w:t>
            </w:r>
            <w:r w:rsidRPr="00EC616F">
              <w:t>.</w:t>
            </w:r>
          </w:p>
        </w:tc>
        <w:tc>
          <w:tcPr>
            <w:tcW w:w="4876" w:type="dxa"/>
          </w:tcPr>
          <w:p w14:paraId="7B08F8DD" w14:textId="77777777" w:rsidR="00AF5989" w:rsidRPr="00EC616F" w:rsidRDefault="00AF5989" w:rsidP="009413C2">
            <w:pPr>
              <w:pStyle w:val="Normal6"/>
              <w:rPr>
                <w:b/>
                <w:i/>
              </w:rPr>
            </w:pPr>
            <w:r w:rsidRPr="00EC616F">
              <w:rPr>
                <w:b/>
                <w:i/>
              </w:rPr>
              <w:t>Briše se</w:t>
            </w:r>
            <w:r w:rsidRPr="00EC616F">
              <w:t>.</w:t>
            </w:r>
          </w:p>
        </w:tc>
      </w:tr>
    </w:tbl>
    <w:p w14:paraId="14350E0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2691A88" w14:textId="77777777" w:rsidR="00AF5989" w:rsidRPr="00EC616F" w:rsidRDefault="00AF5989" w:rsidP="00AF5989">
      <w:r w:rsidRPr="00EC616F">
        <w:rPr>
          <w:rStyle w:val="HideTWBExt"/>
        </w:rPr>
        <w:t>&lt;/Amend&gt;</w:t>
      </w:r>
    </w:p>
    <w:p w14:paraId="252BBF6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653</w:t>
      </w:r>
      <w:r w:rsidRPr="00EC616F">
        <w:rPr>
          <w:rStyle w:val="HideTWBExt"/>
          <w:b w:val="0"/>
        </w:rPr>
        <w:t>&lt;/NumAm&gt;</w:t>
      </w:r>
    </w:p>
    <w:p w14:paraId="1A59BC44"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F982FE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C71A6E7" w14:textId="77777777" w:rsidR="00AF5989" w:rsidRPr="00EC616F" w:rsidRDefault="00AF5989" w:rsidP="00AF5989">
      <w:r w:rsidRPr="00EC616F">
        <w:rPr>
          <w:rStyle w:val="HideTWBExt"/>
        </w:rPr>
        <w:t>&lt;/RepeatBlock-By&gt;</w:t>
      </w:r>
    </w:p>
    <w:p w14:paraId="7F1CAF9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A889B6F"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EBAC1D" w14:textId="77777777" w:rsidTr="009413C2">
        <w:trPr>
          <w:trHeight w:hRule="exact" w:val="240"/>
          <w:jc w:val="center"/>
        </w:trPr>
        <w:tc>
          <w:tcPr>
            <w:tcW w:w="9752" w:type="dxa"/>
            <w:gridSpan w:val="2"/>
          </w:tcPr>
          <w:p w14:paraId="35BF9CB5" w14:textId="77777777" w:rsidR="00AF5989" w:rsidRPr="00EC616F" w:rsidRDefault="00AF5989" w:rsidP="009413C2"/>
        </w:tc>
      </w:tr>
      <w:tr w:rsidR="00AF5989" w:rsidRPr="00EC616F" w14:paraId="095D7937" w14:textId="77777777" w:rsidTr="009413C2">
        <w:trPr>
          <w:trHeight w:val="240"/>
          <w:jc w:val="center"/>
        </w:trPr>
        <w:tc>
          <w:tcPr>
            <w:tcW w:w="4876" w:type="dxa"/>
          </w:tcPr>
          <w:p w14:paraId="76369EA3" w14:textId="77777777" w:rsidR="00AF5989" w:rsidRPr="00EC616F" w:rsidRDefault="00AF5989" w:rsidP="009413C2">
            <w:pPr>
              <w:pStyle w:val="ColumnHeading"/>
            </w:pPr>
            <w:r w:rsidRPr="00EC616F">
              <w:t>Tekst koji je predložila Komisija</w:t>
            </w:r>
          </w:p>
        </w:tc>
        <w:tc>
          <w:tcPr>
            <w:tcW w:w="4876" w:type="dxa"/>
          </w:tcPr>
          <w:p w14:paraId="2870C5B5" w14:textId="77777777" w:rsidR="00AF5989" w:rsidRPr="00EC616F" w:rsidRDefault="00AF5989" w:rsidP="009413C2">
            <w:pPr>
              <w:pStyle w:val="ColumnHeading"/>
            </w:pPr>
            <w:r w:rsidRPr="00EC616F">
              <w:t>Izmjena</w:t>
            </w:r>
          </w:p>
        </w:tc>
      </w:tr>
      <w:tr w:rsidR="00AF5989" w:rsidRPr="00EC616F" w14:paraId="77670186" w14:textId="77777777" w:rsidTr="009413C2">
        <w:trPr>
          <w:jc w:val="center"/>
        </w:trPr>
        <w:tc>
          <w:tcPr>
            <w:tcW w:w="4876" w:type="dxa"/>
          </w:tcPr>
          <w:p w14:paraId="61FFD8E4"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tri godine</w:t>
            </w:r>
            <w:r w:rsidRPr="00EC616F">
              <w:t xml:space="preserve"> nakon čega se obnavlja na dodatna razdoblja od</w:t>
            </w:r>
            <w:r w:rsidRPr="00EC616F">
              <w:rPr>
                <w:b/>
                <w:i/>
              </w:rPr>
              <w:t xml:space="preserve"> tri godine</w:t>
            </w:r>
            <w:r w:rsidRPr="00EC616F">
              <w:t>.</w:t>
            </w:r>
          </w:p>
        </w:tc>
        <w:tc>
          <w:tcPr>
            <w:tcW w:w="4876" w:type="dxa"/>
          </w:tcPr>
          <w:p w14:paraId="2F309F96"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najmanje pet godina</w:t>
            </w:r>
            <w:r w:rsidRPr="00EC616F">
              <w:t xml:space="preserve"> nakon čega se obnavlja na dodatna razdoblja od</w:t>
            </w:r>
            <w:r w:rsidRPr="00EC616F">
              <w:rPr>
                <w:b/>
                <w:i/>
              </w:rPr>
              <w:t xml:space="preserve"> najmanje pet godina</w:t>
            </w:r>
            <w:r w:rsidRPr="00EC616F">
              <w:t>.</w:t>
            </w:r>
          </w:p>
        </w:tc>
      </w:tr>
    </w:tbl>
    <w:p w14:paraId="45B26F2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9604180" w14:textId="77777777" w:rsidR="00AF5989" w:rsidRPr="00EC616F" w:rsidRDefault="00AF5989" w:rsidP="00AF5989">
      <w:r w:rsidRPr="00EC616F">
        <w:rPr>
          <w:rStyle w:val="HideTWBExt"/>
        </w:rPr>
        <w:t>&lt;/Amend&gt;</w:t>
      </w:r>
    </w:p>
    <w:p w14:paraId="2CBDCD2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654</w:t>
      </w:r>
      <w:r w:rsidRPr="00EC616F">
        <w:rPr>
          <w:rStyle w:val="HideTWBExt"/>
          <w:b w:val="0"/>
        </w:rPr>
        <w:t>&lt;/NumAm&gt;</w:t>
      </w:r>
    </w:p>
    <w:p w14:paraId="0873279C" w14:textId="77777777" w:rsidR="00AF5989" w:rsidRPr="00EC616F" w:rsidRDefault="00AF5989" w:rsidP="00AF5989">
      <w:pPr>
        <w:pStyle w:val="NormalBold"/>
      </w:pPr>
      <w:r w:rsidRPr="00EC616F">
        <w:rPr>
          <w:rStyle w:val="HideTWBExt"/>
          <w:b w:val="0"/>
        </w:rPr>
        <w:t>&lt;RepeatBlock-By&gt;&lt;Members&gt;</w:t>
      </w:r>
      <w:r w:rsidRPr="00EC616F">
        <w:t>Barbara Spinelli, Malin Björk, Cornelia Ernst</w:t>
      </w:r>
      <w:r w:rsidRPr="00EC616F">
        <w:rPr>
          <w:rStyle w:val="HideTWBExt"/>
          <w:b w:val="0"/>
        </w:rPr>
        <w:t>&lt;/Members&gt;</w:t>
      </w:r>
    </w:p>
    <w:p w14:paraId="44C33D20" w14:textId="77777777" w:rsidR="00AF5989" w:rsidRPr="00EC616F" w:rsidRDefault="00AF5989" w:rsidP="00AF5989">
      <w:pPr>
        <w:pStyle w:val="NormalBold"/>
      </w:pPr>
      <w:r w:rsidRPr="00EC616F">
        <w:rPr>
          <w:rStyle w:val="HideTWBExt"/>
          <w:b w:val="0"/>
        </w:rPr>
        <w:t>&lt;/RepeatBlock-By&gt;</w:t>
      </w:r>
    </w:p>
    <w:p w14:paraId="110CC9F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2AD04AA"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6EC6FC3" w14:textId="77777777" w:rsidTr="009413C2">
        <w:trPr>
          <w:trHeight w:hRule="exact" w:val="240"/>
          <w:jc w:val="center"/>
        </w:trPr>
        <w:tc>
          <w:tcPr>
            <w:tcW w:w="9752" w:type="dxa"/>
            <w:gridSpan w:val="2"/>
          </w:tcPr>
          <w:p w14:paraId="3298B1DE" w14:textId="77777777" w:rsidR="00AF5989" w:rsidRPr="00EC616F" w:rsidRDefault="00AF5989" w:rsidP="009413C2"/>
        </w:tc>
      </w:tr>
      <w:tr w:rsidR="00AF5989" w:rsidRPr="00EC616F" w14:paraId="7CC9D899" w14:textId="77777777" w:rsidTr="009413C2">
        <w:trPr>
          <w:trHeight w:val="240"/>
          <w:jc w:val="center"/>
        </w:trPr>
        <w:tc>
          <w:tcPr>
            <w:tcW w:w="4876" w:type="dxa"/>
          </w:tcPr>
          <w:p w14:paraId="578844B6" w14:textId="77777777" w:rsidR="00AF5989" w:rsidRPr="00EC616F" w:rsidRDefault="00AF5989" w:rsidP="009413C2">
            <w:pPr>
              <w:pStyle w:val="ColumnHeading"/>
            </w:pPr>
            <w:r w:rsidRPr="00EC616F">
              <w:t>Tekst koji je predložila Komisija</w:t>
            </w:r>
          </w:p>
        </w:tc>
        <w:tc>
          <w:tcPr>
            <w:tcW w:w="4876" w:type="dxa"/>
          </w:tcPr>
          <w:p w14:paraId="21C0CECA" w14:textId="77777777" w:rsidR="00AF5989" w:rsidRPr="00EC616F" w:rsidRDefault="00AF5989" w:rsidP="009413C2">
            <w:pPr>
              <w:pStyle w:val="ColumnHeading"/>
            </w:pPr>
            <w:r w:rsidRPr="00EC616F">
              <w:t>Izmjena</w:t>
            </w:r>
          </w:p>
        </w:tc>
      </w:tr>
      <w:tr w:rsidR="00AF5989" w:rsidRPr="00EC616F" w14:paraId="6BCEE041" w14:textId="77777777" w:rsidTr="009413C2">
        <w:trPr>
          <w:jc w:val="center"/>
        </w:trPr>
        <w:tc>
          <w:tcPr>
            <w:tcW w:w="4876" w:type="dxa"/>
          </w:tcPr>
          <w:p w14:paraId="66874EC8" w14:textId="77777777" w:rsidR="00AF5989" w:rsidRPr="00EC616F" w:rsidRDefault="00AF5989" w:rsidP="009413C2">
            <w:pPr>
              <w:pStyle w:val="Normal6"/>
              <w:rPr>
                <w:b/>
                <w:i/>
              </w:rPr>
            </w:pPr>
            <w:r w:rsidRPr="00EC616F">
              <w:t>(a)</w:t>
            </w:r>
            <w:r w:rsidRPr="00EC616F">
              <w:rPr>
                <w:b/>
                <w:i/>
              </w:rPr>
              <w:tab/>
            </w:r>
            <w:r w:rsidRPr="00EC616F">
              <w:t>Za korisnike</w:t>
            </w:r>
            <w:r w:rsidRPr="00EC616F">
              <w:rPr>
                <w:b/>
                <w:i/>
              </w:rPr>
              <w:t xml:space="preserve"> statusa izbjeglice, boravišna dozvola</w:t>
            </w:r>
            <w:r w:rsidRPr="00EC616F">
              <w:t xml:space="preserve"> vrijedi</w:t>
            </w:r>
            <w:r w:rsidRPr="00EC616F">
              <w:rPr>
                <w:b/>
                <w:i/>
              </w:rPr>
              <w:t xml:space="preserve"> tri godine</w:t>
            </w:r>
            <w:r w:rsidRPr="00EC616F">
              <w:t xml:space="preserve"> nakon čega se obnavlja na dodatna razdoblja od</w:t>
            </w:r>
            <w:r w:rsidRPr="00EC616F">
              <w:rPr>
                <w:b/>
                <w:i/>
              </w:rPr>
              <w:t xml:space="preserve"> tri godine</w:t>
            </w:r>
            <w:r w:rsidRPr="00EC616F">
              <w:t>.</w:t>
            </w:r>
          </w:p>
        </w:tc>
        <w:tc>
          <w:tcPr>
            <w:tcW w:w="4876" w:type="dxa"/>
          </w:tcPr>
          <w:p w14:paraId="6FE62964" w14:textId="77777777" w:rsidR="00AF5989" w:rsidRPr="00EC616F" w:rsidRDefault="00AF5989" w:rsidP="009413C2">
            <w:pPr>
              <w:pStyle w:val="Normal6"/>
              <w:rPr>
                <w:b/>
                <w:i/>
              </w:rPr>
            </w:pPr>
            <w:r w:rsidRPr="00EC616F">
              <w:t>(a)</w:t>
            </w:r>
            <w:r w:rsidRPr="00EC616F">
              <w:rPr>
                <w:b/>
                <w:i/>
              </w:rPr>
              <w:tab/>
              <w:t>Boravišna dozvola</w:t>
            </w:r>
            <w:r w:rsidRPr="00EC616F">
              <w:t xml:space="preserve"> za korisnike</w:t>
            </w:r>
            <w:r w:rsidRPr="00EC616F">
              <w:rPr>
                <w:b/>
                <w:i/>
              </w:rPr>
              <w:t xml:space="preserve"> međunarodne zaštite</w:t>
            </w:r>
            <w:r w:rsidRPr="00EC616F">
              <w:t xml:space="preserve"> vrijedi</w:t>
            </w:r>
            <w:r w:rsidRPr="00EC616F">
              <w:rPr>
                <w:b/>
                <w:i/>
              </w:rPr>
              <w:t xml:space="preserve"> najmanje pet godina</w:t>
            </w:r>
            <w:r w:rsidRPr="00EC616F">
              <w:t xml:space="preserve"> nakon čega se obnavlja na dodatna razdoblja od</w:t>
            </w:r>
            <w:r w:rsidRPr="00EC616F">
              <w:rPr>
                <w:b/>
                <w:i/>
              </w:rPr>
              <w:t xml:space="preserve"> pet godina</w:t>
            </w:r>
            <w:r w:rsidRPr="00EC616F">
              <w:t>.</w:t>
            </w:r>
          </w:p>
        </w:tc>
      </w:tr>
    </w:tbl>
    <w:p w14:paraId="7A7E126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195C05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9004388" w14:textId="77777777" w:rsidR="00AF5989" w:rsidRPr="00EC616F" w:rsidRDefault="00AF5989" w:rsidP="00AF5989">
      <w:pPr>
        <w:pStyle w:val="Normal12Italic"/>
        <w:rPr>
          <w:lang w:val="hr-HR"/>
        </w:rPr>
      </w:pPr>
      <w:r w:rsidRPr="00EC616F">
        <w:rPr>
          <w:lang w:val="hr-HR"/>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14:paraId="1A2BC3A0" w14:textId="77777777" w:rsidR="00AF5989" w:rsidRPr="00EC616F" w:rsidRDefault="00AF5989" w:rsidP="00AF5989">
      <w:pPr>
        <w:pStyle w:val="Normal12Italic"/>
        <w:rPr>
          <w:lang w:val="hr-HR"/>
        </w:rPr>
      </w:pPr>
      <w:r w:rsidRPr="00EC616F">
        <w:rPr>
          <w:lang w:val="hr-HR"/>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14:paraId="1BFC977C" w14:textId="77777777" w:rsidR="00AF5989" w:rsidRPr="00EC616F" w:rsidRDefault="00AF5989" w:rsidP="00AF5989">
      <w:r w:rsidRPr="00EC616F">
        <w:rPr>
          <w:rStyle w:val="HideTWBExt"/>
        </w:rPr>
        <w:t>&lt;/Amend&gt;</w:t>
      </w:r>
    </w:p>
    <w:p w14:paraId="444C390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655</w:t>
      </w:r>
      <w:r w:rsidRPr="00EC616F">
        <w:rPr>
          <w:rStyle w:val="HideTWBExt"/>
          <w:b w:val="0"/>
        </w:rPr>
        <w:t>&lt;/NumAm&gt;</w:t>
      </w:r>
    </w:p>
    <w:p w14:paraId="3B34983C" w14:textId="77777777" w:rsidR="00AF5989" w:rsidRPr="00EC616F" w:rsidRDefault="00AF5989" w:rsidP="00AF5989">
      <w:pPr>
        <w:pStyle w:val="NormalBold"/>
      </w:pPr>
      <w:r w:rsidRPr="00EC616F">
        <w:rPr>
          <w:rStyle w:val="HideTWBExt"/>
          <w:b w:val="0"/>
        </w:rPr>
        <w:t>&lt;RepeatBlock-By&gt;&lt;Members&gt;</w:t>
      </w:r>
      <w:r w:rsidRPr="00EC616F">
        <w:t>Sylvie Guillaume</w:t>
      </w:r>
      <w:r w:rsidRPr="00EC616F">
        <w:rPr>
          <w:rStyle w:val="HideTWBExt"/>
          <w:b w:val="0"/>
        </w:rPr>
        <w:t>&lt;/Members&gt;</w:t>
      </w:r>
    </w:p>
    <w:p w14:paraId="6BC115B4" w14:textId="77777777" w:rsidR="00AF5989" w:rsidRPr="00EC616F" w:rsidRDefault="00AF5989" w:rsidP="00AF5989">
      <w:pPr>
        <w:pStyle w:val="NormalBold"/>
      </w:pPr>
      <w:r w:rsidRPr="00EC616F">
        <w:rPr>
          <w:rStyle w:val="HideTWBExt"/>
          <w:b w:val="0"/>
        </w:rPr>
        <w:t>&lt;/RepeatBlock-By&gt;</w:t>
      </w:r>
    </w:p>
    <w:p w14:paraId="696A876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6D9AC13"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B47368D" w14:textId="77777777" w:rsidTr="009413C2">
        <w:trPr>
          <w:trHeight w:hRule="exact" w:val="240"/>
          <w:jc w:val="center"/>
        </w:trPr>
        <w:tc>
          <w:tcPr>
            <w:tcW w:w="9752" w:type="dxa"/>
            <w:gridSpan w:val="2"/>
          </w:tcPr>
          <w:p w14:paraId="57AB2214" w14:textId="77777777" w:rsidR="00AF5989" w:rsidRPr="00EC616F" w:rsidRDefault="00AF5989" w:rsidP="009413C2"/>
        </w:tc>
      </w:tr>
      <w:tr w:rsidR="00AF5989" w:rsidRPr="00EC616F" w14:paraId="3975BC75" w14:textId="77777777" w:rsidTr="009413C2">
        <w:trPr>
          <w:trHeight w:val="240"/>
          <w:jc w:val="center"/>
        </w:trPr>
        <w:tc>
          <w:tcPr>
            <w:tcW w:w="4876" w:type="dxa"/>
          </w:tcPr>
          <w:p w14:paraId="56049E88" w14:textId="77777777" w:rsidR="00AF5989" w:rsidRPr="00EC616F" w:rsidRDefault="00AF5989" w:rsidP="009413C2">
            <w:pPr>
              <w:pStyle w:val="ColumnHeading"/>
            </w:pPr>
            <w:r w:rsidRPr="00EC616F">
              <w:t>Tekst koji je predložila Komisija</w:t>
            </w:r>
          </w:p>
        </w:tc>
        <w:tc>
          <w:tcPr>
            <w:tcW w:w="4876" w:type="dxa"/>
          </w:tcPr>
          <w:p w14:paraId="0A42A30C" w14:textId="77777777" w:rsidR="00AF5989" w:rsidRPr="00EC616F" w:rsidRDefault="00AF5989" w:rsidP="009413C2">
            <w:pPr>
              <w:pStyle w:val="ColumnHeading"/>
            </w:pPr>
            <w:r w:rsidRPr="00EC616F">
              <w:t>Izmjena</w:t>
            </w:r>
          </w:p>
        </w:tc>
      </w:tr>
      <w:tr w:rsidR="00AF5989" w:rsidRPr="00EC616F" w14:paraId="1E0E7CFD" w14:textId="77777777" w:rsidTr="009413C2">
        <w:trPr>
          <w:jc w:val="center"/>
        </w:trPr>
        <w:tc>
          <w:tcPr>
            <w:tcW w:w="4876" w:type="dxa"/>
          </w:tcPr>
          <w:p w14:paraId="74CB97B6"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tri godine</w:t>
            </w:r>
            <w:r w:rsidRPr="00EC616F">
              <w:t xml:space="preserve"> nakon čega se obnavlja na dodatna razdoblja od</w:t>
            </w:r>
            <w:r w:rsidRPr="00EC616F">
              <w:rPr>
                <w:b/>
                <w:i/>
              </w:rPr>
              <w:t xml:space="preserve"> tri godine</w:t>
            </w:r>
            <w:r w:rsidRPr="00EC616F">
              <w:t>.</w:t>
            </w:r>
          </w:p>
        </w:tc>
        <w:tc>
          <w:tcPr>
            <w:tcW w:w="4876" w:type="dxa"/>
          </w:tcPr>
          <w:p w14:paraId="41881EB2"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najmanje pet godina</w:t>
            </w:r>
            <w:r w:rsidRPr="00EC616F">
              <w:t xml:space="preserve"> nakon čega se obnavlja na dodatna razdoblja od</w:t>
            </w:r>
            <w:r w:rsidRPr="00EC616F">
              <w:rPr>
                <w:b/>
                <w:i/>
              </w:rPr>
              <w:t xml:space="preserve"> najmanje pet godina</w:t>
            </w:r>
            <w:r w:rsidRPr="00EC616F">
              <w:t>.</w:t>
            </w:r>
          </w:p>
        </w:tc>
      </w:tr>
    </w:tbl>
    <w:p w14:paraId="2CDDC61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304FB1B" w14:textId="77777777" w:rsidR="00AF5989" w:rsidRPr="00EC616F" w:rsidRDefault="00AF5989" w:rsidP="00AF5989">
      <w:r w:rsidRPr="00EC616F">
        <w:rPr>
          <w:rStyle w:val="HideTWBExt"/>
        </w:rPr>
        <w:t>&lt;/Amend&gt;</w:t>
      </w:r>
    </w:p>
    <w:p w14:paraId="01220EB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656</w:t>
      </w:r>
      <w:r w:rsidRPr="00EC616F">
        <w:rPr>
          <w:rStyle w:val="HideTWBExt"/>
          <w:b w:val="0"/>
        </w:rPr>
        <w:t>&lt;/NumAm&gt;</w:t>
      </w:r>
    </w:p>
    <w:p w14:paraId="129BE032"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00F4A3DA" w14:textId="77777777" w:rsidR="00AF5989" w:rsidRPr="00EC616F" w:rsidRDefault="00AF5989" w:rsidP="00AF5989">
      <w:pPr>
        <w:pStyle w:val="NormalBold"/>
      </w:pPr>
      <w:r w:rsidRPr="00EC616F">
        <w:rPr>
          <w:rStyle w:val="HideTWBExt"/>
          <w:b w:val="0"/>
        </w:rPr>
        <w:t>&lt;/RepeatBlock-By&gt;</w:t>
      </w:r>
    </w:p>
    <w:p w14:paraId="443E9E5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14CBA39"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BBFF387" w14:textId="77777777" w:rsidTr="009413C2">
        <w:trPr>
          <w:trHeight w:hRule="exact" w:val="240"/>
          <w:jc w:val="center"/>
        </w:trPr>
        <w:tc>
          <w:tcPr>
            <w:tcW w:w="9752" w:type="dxa"/>
            <w:gridSpan w:val="2"/>
          </w:tcPr>
          <w:p w14:paraId="6790DECB" w14:textId="77777777" w:rsidR="00AF5989" w:rsidRPr="00EC616F" w:rsidRDefault="00AF5989" w:rsidP="009413C2"/>
        </w:tc>
      </w:tr>
      <w:tr w:rsidR="00AF5989" w:rsidRPr="00EC616F" w14:paraId="03353B07" w14:textId="77777777" w:rsidTr="009413C2">
        <w:trPr>
          <w:trHeight w:val="240"/>
          <w:jc w:val="center"/>
        </w:trPr>
        <w:tc>
          <w:tcPr>
            <w:tcW w:w="4876" w:type="dxa"/>
          </w:tcPr>
          <w:p w14:paraId="4DEE5D74" w14:textId="77777777" w:rsidR="00AF5989" w:rsidRPr="00EC616F" w:rsidRDefault="00AF5989" w:rsidP="009413C2">
            <w:pPr>
              <w:pStyle w:val="ColumnHeading"/>
            </w:pPr>
            <w:r w:rsidRPr="00EC616F">
              <w:t>Tekst koji je predložila Komisija</w:t>
            </w:r>
          </w:p>
        </w:tc>
        <w:tc>
          <w:tcPr>
            <w:tcW w:w="4876" w:type="dxa"/>
          </w:tcPr>
          <w:p w14:paraId="4C841C0F" w14:textId="77777777" w:rsidR="00AF5989" w:rsidRPr="00EC616F" w:rsidRDefault="00AF5989" w:rsidP="009413C2">
            <w:pPr>
              <w:pStyle w:val="ColumnHeading"/>
            </w:pPr>
            <w:r w:rsidRPr="00EC616F">
              <w:t>Izmjena</w:t>
            </w:r>
          </w:p>
        </w:tc>
      </w:tr>
      <w:tr w:rsidR="00AF5989" w:rsidRPr="00EC616F" w14:paraId="54809145" w14:textId="77777777" w:rsidTr="009413C2">
        <w:trPr>
          <w:jc w:val="center"/>
        </w:trPr>
        <w:tc>
          <w:tcPr>
            <w:tcW w:w="4876" w:type="dxa"/>
          </w:tcPr>
          <w:p w14:paraId="2C262B46" w14:textId="77777777" w:rsidR="00AF5989" w:rsidRPr="00EC616F" w:rsidRDefault="00AF5989" w:rsidP="009413C2">
            <w:pPr>
              <w:pStyle w:val="Normal6"/>
              <w:rPr>
                <w:b/>
                <w:i/>
              </w:rPr>
            </w:pPr>
            <w:r w:rsidRPr="00EC616F">
              <w:t>(a)</w:t>
            </w:r>
            <w:r w:rsidRPr="00EC616F">
              <w:rPr>
                <w:b/>
                <w:i/>
              </w:rPr>
              <w:tab/>
            </w:r>
            <w:r w:rsidRPr="00EC616F">
              <w:t>Za korisnike</w:t>
            </w:r>
            <w:r w:rsidRPr="00EC616F">
              <w:rPr>
                <w:b/>
                <w:i/>
              </w:rPr>
              <w:t xml:space="preserve"> statusa izbjeglice</w:t>
            </w:r>
            <w:r w:rsidRPr="00EC616F">
              <w:t>, boravišna dozvola vrijedi</w:t>
            </w:r>
            <w:r w:rsidRPr="00EC616F">
              <w:rPr>
                <w:b/>
                <w:i/>
              </w:rPr>
              <w:t xml:space="preserve"> tri godine</w:t>
            </w:r>
            <w:r w:rsidRPr="00EC616F">
              <w:t xml:space="preserve"> nakon čega se obnavlja na dodatna razdoblja od</w:t>
            </w:r>
            <w:r w:rsidRPr="00EC616F">
              <w:rPr>
                <w:b/>
                <w:i/>
              </w:rPr>
              <w:t xml:space="preserve"> tri godine</w:t>
            </w:r>
            <w:r w:rsidRPr="00EC616F">
              <w:t>.</w:t>
            </w:r>
          </w:p>
        </w:tc>
        <w:tc>
          <w:tcPr>
            <w:tcW w:w="4876" w:type="dxa"/>
          </w:tcPr>
          <w:p w14:paraId="4F56EAF5" w14:textId="77777777" w:rsidR="00AF5989" w:rsidRPr="00EC616F" w:rsidRDefault="00AF5989" w:rsidP="009413C2">
            <w:pPr>
              <w:pStyle w:val="Normal6"/>
              <w:rPr>
                <w:b/>
                <w:i/>
              </w:rPr>
            </w:pPr>
            <w:r w:rsidRPr="00EC616F">
              <w:t>(a)</w:t>
            </w:r>
            <w:r w:rsidRPr="00EC616F">
              <w:rPr>
                <w:b/>
                <w:i/>
              </w:rPr>
              <w:tab/>
            </w:r>
            <w:r w:rsidRPr="00EC616F">
              <w:t>Za korisnike</w:t>
            </w:r>
            <w:r w:rsidRPr="00EC616F">
              <w:rPr>
                <w:b/>
                <w:i/>
              </w:rPr>
              <w:t xml:space="preserve"> međunarodne zaštite</w:t>
            </w:r>
            <w:r w:rsidRPr="00EC616F">
              <w:t>, boravišna dozvola vrijedi</w:t>
            </w:r>
            <w:r w:rsidRPr="00EC616F">
              <w:rPr>
                <w:b/>
                <w:i/>
              </w:rPr>
              <w:t xml:space="preserve"> pet godina</w:t>
            </w:r>
            <w:r w:rsidRPr="00EC616F">
              <w:t xml:space="preserve"> nakon čega se obnavlja na dodatna razdoblja od</w:t>
            </w:r>
            <w:r w:rsidRPr="00EC616F">
              <w:rPr>
                <w:b/>
                <w:i/>
              </w:rPr>
              <w:t xml:space="preserve"> pet godina</w:t>
            </w:r>
            <w:r w:rsidRPr="00EC616F">
              <w:t>.</w:t>
            </w:r>
          </w:p>
        </w:tc>
      </w:tr>
    </w:tbl>
    <w:p w14:paraId="6351DCD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5692A0C3" w14:textId="77777777" w:rsidR="00AF5989" w:rsidRPr="00EC616F" w:rsidRDefault="00AF5989" w:rsidP="00AF5989">
      <w:r w:rsidRPr="00EC616F">
        <w:rPr>
          <w:rStyle w:val="HideTWBExt"/>
        </w:rPr>
        <w:t>&lt;/Amend&gt;</w:t>
      </w:r>
    </w:p>
    <w:p w14:paraId="522E458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657</w:t>
      </w:r>
      <w:r w:rsidRPr="00EC616F">
        <w:rPr>
          <w:rStyle w:val="HideTWBExt"/>
          <w:b w:val="0"/>
        </w:rPr>
        <w:t>&lt;/NumAm&gt;</w:t>
      </w:r>
    </w:p>
    <w:p w14:paraId="542F6E4B"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3AA709F0" w14:textId="77777777" w:rsidR="00AF5989" w:rsidRPr="00EC616F" w:rsidRDefault="00AF5989" w:rsidP="00AF5989">
      <w:pPr>
        <w:pStyle w:val="NormalBold"/>
      </w:pPr>
      <w:r w:rsidRPr="00EC616F">
        <w:rPr>
          <w:rStyle w:val="HideTWBExt"/>
          <w:b w:val="0"/>
        </w:rPr>
        <w:t>&lt;/RepeatBlock-By&gt;</w:t>
      </w:r>
    </w:p>
    <w:p w14:paraId="35351C1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183B1BD"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0568229" w14:textId="77777777" w:rsidTr="009413C2">
        <w:trPr>
          <w:trHeight w:hRule="exact" w:val="240"/>
          <w:jc w:val="center"/>
        </w:trPr>
        <w:tc>
          <w:tcPr>
            <w:tcW w:w="9752" w:type="dxa"/>
            <w:gridSpan w:val="2"/>
          </w:tcPr>
          <w:p w14:paraId="44468484" w14:textId="77777777" w:rsidR="00AF5989" w:rsidRPr="00EC616F" w:rsidRDefault="00AF5989" w:rsidP="009413C2"/>
        </w:tc>
      </w:tr>
      <w:tr w:rsidR="00AF5989" w:rsidRPr="00EC616F" w14:paraId="771BAB83" w14:textId="77777777" w:rsidTr="009413C2">
        <w:trPr>
          <w:trHeight w:val="240"/>
          <w:jc w:val="center"/>
        </w:trPr>
        <w:tc>
          <w:tcPr>
            <w:tcW w:w="4876" w:type="dxa"/>
          </w:tcPr>
          <w:p w14:paraId="71CC404C" w14:textId="77777777" w:rsidR="00AF5989" w:rsidRPr="00EC616F" w:rsidRDefault="00AF5989" w:rsidP="009413C2">
            <w:pPr>
              <w:pStyle w:val="ColumnHeading"/>
            </w:pPr>
            <w:r w:rsidRPr="00EC616F">
              <w:t>Tekst koji je predložila Komisija</w:t>
            </w:r>
          </w:p>
        </w:tc>
        <w:tc>
          <w:tcPr>
            <w:tcW w:w="4876" w:type="dxa"/>
          </w:tcPr>
          <w:p w14:paraId="43CBA8E8" w14:textId="77777777" w:rsidR="00AF5989" w:rsidRPr="00EC616F" w:rsidRDefault="00AF5989" w:rsidP="009413C2">
            <w:pPr>
              <w:pStyle w:val="ColumnHeading"/>
            </w:pPr>
            <w:r w:rsidRPr="00EC616F">
              <w:t>Izmjena</w:t>
            </w:r>
          </w:p>
        </w:tc>
      </w:tr>
      <w:tr w:rsidR="00AF5989" w:rsidRPr="00EC616F" w14:paraId="108900A0" w14:textId="77777777" w:rsidTr="009413C2">
        <w:trPr>
          <w:jc w:val="center"/>
        </w:trPr>
        <w:tc>
          <w:tcPr>
            <w:tcW w:w="4876" w:type="dxa"/>
          </w:tcPr>
          <w:p w14:paraId="7B8FBB9E"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tri godine</w:t>
            </w:r>
            <w:r w:rsidRPr="00EC616F">
              <w:t xml:space="preserve"> nakon čega se obnavlja na dodatna razdoblja od</w:t>
            </w:r>
            <w:r w:rsidRPr="00EC616F">
              <w:rPr>
                <w:b/>
                <w:i/>
              </w:rPr>
              <w:t xml:space="preserve"> tri godine</w:t>
            </w:r>
            <w:r w:rsidRPr="00EC616F">
              <w:t>.</w:t>
            </w:r>
          </w:p>
        </w:tc>
        <w:tc>
          <w:tcPr>
            <w:tcW w:w="4876" w:type="dxa"/>
          </w:tcPr>
          <w:p w14:paraId="541DA67E"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pet ili deset godina</w:t>
            </w:r>
            <w:r w:rsidRPr="00EC616F">
              <w:t xml:space="preserve"> nakon čega se obnavlja na dodatna razdoblja od</w:t>
            </w:r>
            <w:r w:rsidRPr="00EC616F">
              <w:rPr>
                <w:b/>
                <w:i/>
              </w:rPr>
              <w:t xml:space="preserve"> pet ili deset godina</w:t>
            </w:r>
            <w:r w:rsidRPr="00EC616F">
              <w:t>.</w:t>
            </w:r>
          </w:p>
        </w:tc>
      </w:tr>
    </w:tbl>
    <w:p w14:paraId="72E9AD3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09A75F4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4FE7B68" w14:textId="77777777" w:rsidR="00AF5989" w:rsidRPr="00EC616F" w:rsidRDefault="00AF5989" w:rsidP="00AF5989">
      <w:pPr>
        <w:pStyle w:val="Normal12Italic"/>
        <w:rPr>
          <w:lang w:val="hr-HR"/>
        </w:rPr>
      </w:pPr>
      <w:r w:rsidRPr="00EC616F">
        <w:rPr>
          <w:lang w:val="hr-HR"/>
        </w:rPr>
        <w:t>Kako bi se potaknula integracija izbjeglica, razdoblje valjanosti njihove boravišne dozvole trebalo bi biti produljeno i usklađeno na pet godina. Međutim, države članice koje već odobravaju dulje razdoblje valjanosti ne bi trebale biti primorane smanjiti svoju razinu zaštite i stoga mogu odabrati razdoblje valjanosti od deset godina.</w:t>
      </w:r>
    </w:p>
    <w:p w14:paraId="61D13E77" w14:textId="77777777" w:rsidR="00AF5989" w:rsidRPr="00EC616F" w:rsidRDefault="00AF5989" w:rsidP="00AF5989">
      <w:r w:rsidRPr="00EC616F">
        <w:rPr>
          <w:rStyle w:val="HideTWBExt"/>
        </w:rPr>
        <w:t>&lt;/Amend&gt;</w:t>
      </w:r>
    </w:p>
    <w:p w14:paraId="3356347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658</w:t>
      </w:r>
      <w:r w:rsidRPr="00EC616F">
        <w:rPr>
          <w:rStyle w:val="HideTWBExt"/>
          <w:b w:val="0"/>
        </w:rPr>
        <w:t>&lt;/NumAm&gt;</w:t>
      </w:r>
    </w:p>
    <w:p w14:paraId="0D27C640"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49ED32E2" w14:textId="77777777" w:rsidR="00AF5989" w:rsidRPr="00EC616F" w:rsidRDefault="00AF5989" w:rsidP="00AF5989">
      <w:pPr>
        <w:pStyle w:val="NormalBold"/>
      </w:pPr>
      <w:r w:rsidRPr="00EC616F">
        <w:rPr>
          <w:rStyle w:val="HideTWBExt"/>
          <w:b w:val="0"/>
        </w:rPr>
        <w:t>&lt;/RepeatBlock-By&gt;</w:t>
      </w:r>
    </w:p>
    <w:p w14:paraId="2BC5D35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F492571"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C10D5C4" w14:textId="77777777" w:rsidTr="009413C2">
        <w:trPr>
          <w:trHeight w:hRule="exact" w:val="240"/>
          <w:jc w:val="center"/>
        </w:trPr>
        <w:tc>
          <w:tcPr>
            <w:tcW w:w="9752" w:type="dxa"/>
            <w:gridSpan w:val="2"/>
          </w:tcPr>
          <w:p w14:paraId="142E376C" w14:textId="77777777" w:rsidR="00AF5989" w:rsidRPr="00EC616F" w:rsidRDefault="00AF5989" w:rsidP="009413C2"/>
        </w:tc>
      </w:tr>
      <w:tr w:rsidR="00AF5989" w:rsidRPr="00EC616F" w14:paraId="67208AA9" w14:textId="77777777" w:rsidTr="009413C2">
        <w:trPr>
          <w:trHeight w:val="240"/>
          <w:jc w:val="center"/>
        </w:trPr>
        <w:tc>
          <w:tcPr>
            <w:tcW w:w="4876" w:type="dxa"/>
          </w:tcPr>
          <w:p w14:paraId="3CE5AE80" w14:textId="77777777" w:rsidR="00AF5989" w:rsidRPr="00EC616F" w:rsidRDefault="00AF5989" w:rsidP="009413C2">
            <w:pPr>
              <w:pStyle w:val="ColumnHeading"/>
            </w:pPr>
            <w:r w:rsidRPr="00EC616F">
              <w:t>Tekst koji je predložila Komisija</w:t>
            </w:r>
          </w:p>
        </w:tc>
        <w:tc>
          <w:tcPr>
            <w:tcW w:w="4876" w:type="dxa"/>
          </w:tcPr>
          <w:p w14:paraId="5264265C" w14:textId="77777777" w:rsidR="00AF5989" w:rsidRPr="00EC616F" w:rsidRDefault="00AF5989" w:rsidP="009413C2">
            <w:pPr>
              <w:pStyle w:val="ColumnHeading"/>
            </w:pPr>
            <w:r w:rsidRPr="00EC616F">
              <w:t>Izmjena</w:t>
            </w:r>
          </w:p>
        </w:tc>
      </w:tr>
      <w:tr w:rsidR="00AF5989" w:rsidRPr="00EC616F" w14:paraId="0E92FEA6" w14:textId="77777777" w:rsidTr="009413C2">
        <w:trPr>
          <w:jc w:val="center"/>
        </w:trPr>
        <w:tc>
          <w:tcPr>
            <w:tcW w:w="4876" w:type="dxa"/>
          </w:tcPr>
          <w:p w14:paraId="66745D2B"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tri godine nakon čega se obnavlja na dodatna razdoblja od tri godine</w:t>
            </w:r>
            <w:r w:rsidRPr="00EC616F">
              <w:t>.</w:t>
            </w:r>
          </w:p>
        </w:tc>
        <w:tc>
          <w:tcPr>
            <w:tcW w:w="4876" w:type="dxa"/>
          </w:tcPr>
          <w:p w14:paraId="19272A6B" w14:textId="77777777" w:rsidR="00AF5989" w:rsidRPr="00EC616F" w:rsidRDefault="00AF5989" w:rsidP="009413C2">
            <w:pPr>
              <w:pStyle w:val="Normal6"/>
              <w:rPr>
                <w:b/>
                <w:i/>
              </w:rPr>
            </w:pPr>
            <w:r w:rsidRPr="00EC616F">
              <w:t>(a)</w:t>
            </w:r>
            <w:r w:rsidRPr="00EC616F">
              <w:rPr>
                <w:b/>
                <w:i/>
              </w:rPr>
              <w:tab/>
            </w:r>
            <w:r w:rsidRPr="00EC616F">
              <w:t>Za korisnike statusa izbjeglice</w:t>
            </w:r>
            <w:r w:rsidRPr="00EC616F">
              <w:rPr>
                <w:b/>
                <w:i/>
              </w:rPr>
              <w:t xml:space="preserve"> i korisnike statusa supsidijarne zaštite</w:t>
            </w:r>
            <w:r w:rsidRPr="00EC616F">
              <w:t>, boravišna dozvola vrijedi</w:t>
            </w:r>
            <w:r w:rsidRPr="00EC616F">
              <w:rPr>
                <w:b/>
                <w:i/>
              </w:rPr>
              <w:t xml:space="preserve"> pet godina</w:t>
            </w:r>
            <w:r w:rsidRPr="00EC616F">
              <w:t>.</w:t>
            </w:r>
          </w:p>
        </w:tc>
      </w:tr>
    </w:tbl>
    <w:p w14:paraId="383FED7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7869D52" w14:textId="77777777" w:rsidR="00AF5989" w:rsidRPr="00EC616F" w:rsidRDefault="00AF5989" w:rsidP="00AF5989">
      <w:r w:rsidRPr="00EC616F">
        <w:rPr>
          <w:rStyle w:val="HideTWBExt"/>
        </w:rPr>
        <w:t>&lt;/Amend&gt;</w:t>
      </w:r>
    </w:p>
    <w:p w14:paraId="524DFC2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659</w:t>
      </w:r>
      <w:r w:rsidRPr="00EC616F">
        <w:rPr>
          <w:rStyle w:val="HideTWBExt"/>
          <w:b w:val="0"/>
        </w:rPr>
        <w:t>&lt;/NumAm&gt;</w:t>
      </w:r>
    </w:p>
    <w:p w14:paraId="14CF21D6"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6951D506" w14:textId="77777777" w:rsidR="00AF5989" w:rsidRPr="00EC616F" w:rsidRDefault="00AF5989" w:rsidP="00AF5989">
      <w:pPr>
        <w:pStyle w:val="NormalBold"/>
      </w:pPr>
      <w:r w:rsidRPr="00EC616F">
        <w:rPr>
          <w:rStyle w:val="HideTWBExt"/>
          <w:b w:val="0"/>
        </w:rPr>
        <w:t>&lt;/RepeatBlock-By&gt;</w:t>
      </w:r>
    </w:p>
    <w:p w14:paraId="03662F8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23B3567" w14:textId="77777777" w:rsidR="00AF5989" w:rsidRPr="00EC616F" w:rsidRDefault="00AF5989" w:rsidP="00AF5989">
      <w:pPr>
        <w:pStyle w:val="NormalBold"/>
      </w:pPr>
      <w:r w:rsidRPr="00EC616F">
        <w:rPr>
          <w:rStyle w:val="HideTWBExt"/>
          <w:b w:val="0"/>
        </w:rPr>
        <w:t>&lt;Article&gt;</w:t>
      </w:r>
      <w:r w:rsidRPr="00EC616F">
        <w:t>Članak 26. – stavak 1.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3EB900A" w14:textId="77777777" w:rsidTr="009413C2">
        <w:trPr>
          <w:trHeight w:hRule="exact" w:val="240"/>
          <w:jc w:val="center"/>
        </w:trPr>
        <w:tc>
          <w:tcPr>
            <w:tcW w:w="9752" w:type="dxa"/>
            <w:gridSpan w:val="2"/>
          </w:tcPr>
          <w:p w14:paraId="347C6997" w14:textId="77777777" w:rsidR="00AF5989" w:rsidRPr="00EC616F" w:rsidRDefault="00AF5989" w:rsidP="009413C2"/>
        </w:tc>
      </w:tr>
      <w:tr w:rsidR="00AF5989" w:rsidRPr="00EC616F" w14:paraId="2363EC22" w14:textId="77777777" w:rsidTr="009413C2">
        <w:trPr>
          <w:trHeight w:val="240"/>
          <w:jc w:val="center"/>
        </w:trPr>
        <w:tc>
          <w:tcPr>
            <w:tcW w:w="4876" w:type="dxa"/>
          </w:tcPr>
          <w:p w14:paraId="1F01935F" w14:textId="77777777" w:rsidR="00AF5989" w:rsidRPr="00EC616F" w:rsidRDefault="00AF5989" w:rsidP="009413C2">
            <w:pPr>
              <w:pStyle w:val="ColumnHeading"/>
            </w:pPr>
            <w:r w:rsidRPr="00EC616F">
              <w:t>Tekst koji je predložila Komisija</w:t>
            </w:r>
          </w:p>
        </w:tc>
        <w:tc>
          <w:tcPr>
            <w:tcW w:w="4876" w:type="dxa"/>
          </w:tcPr>
          <w:p w14:paraId="1A7F5EC8" w14:textId="77777777" w:rsidR="00AF5989" w:rsidRPr="00EC616F" w:rsidRDefault="00AF5989" w:rsidP="009413C2">
            <w:pPr>
              <w:pStyle w:val="ColumnHeading"/>
            </w:pPr>
            <w:r w:rsidRPr="00EC616F">
              <w:t>Izmjena</w:t>
            </w:r>
          </w:p>
        </w:tc>
      </w:tr>
      <w:tr w:rsidR="00AF5989" w:rsidRPr="00EC616F" w14:paraId="45C19CA0" w14:textId="77777777" w:rsidTr="009413C2">
        <w:trPr>
          <w:jc w:val="center"/>
        </w:trPr>
        <w:tc>
          <w:tcPr>
            <w:tcW w:w="4876" w:type="dxa"/>
          </w:tcPr>
          <w:p w14:paraId="4B66A726"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tri godine</w:t>
            </w:r>
            <w:r w:rsidRPr="00EC616F">
              <w:t xml:space="preserve"> nakon čega se obnavlja na dodatna razdoblja od</w:t>
            </w:r>
            <w:r w:rsidRPr="00EC616F">
              <w:rPr>
                <w:b/>
                <w:i/>
              </w:rPr>
              <w:t xml:space="preserve"> tri godine</w:t>
            </w:r>
            <w:r w:rsidRPr="00EC616F">
              <w:t>.</w:t>
            </w:r>
          </w:p>
        </w:tc>
        <w:tc>
          <w:tcPr>
            <w:tcW w:w="4876" w:type="dxa"/>
          </w:tcPr>
          <w:p w14:paraId="3C272BA1" w14:textId="77777777" w:rsidR="00AF5989" w:rsidRPr="00EC616F" w:rsidRDefault="00AF5989" w:rsidP="009413C2">
            <w:pPr>
              <w:pStyle w:val="Normal6"/>
              <w:rPr>
                <w:b/>
                <w:i/>
              </w:rPr>
            </w:pPr>
            <w:r w:rsidRPr="00EC616F">
              <w:t>(a)</w:t>
            </w:r>
            <w:r w:rsidRPr="00EC616F">
              <w:rPr>
                <w:b/>
                <w:i/>
              </w:rPr>
              <w:tab/>
            </w:r>
            <w:r w:rsidRPr="00EC616F">
              <w:t>Za korisnike statusa izbjeglice, boravišna dozvola vrijedi</w:t>
            </w:r>
            <w:r w:rsidRPr="00EC616F">
              <w:rPr>
                <w:b/>
                <w:i/>
              </w:rPr>
              <w:t xml:space="preserve"> pet godina</w:t>
            </w:r>
            <w:r w:rsidRPr="00EC616F">
              <w:t xml:space="preserve"> nakon čega se obnavlja na dodatna razdoblja od</w:t>
            </w:r>
            <w:r w:rsidRPr="00EC616F">
              <w:rPr>
                <w:b/>
                <w:i/>
              </w:rPr>
              <w:t xml:space="preserve"> pet godina</w:t>
            </w:r>
            <w:r w:rsidRPr="00EC616F">
              <w:t>.</w:t>
            </w:r>
          </w:p>
        </w:tc>
      </w:tr>
    </w:tbl>
    <w:p w14:paraId="2FA2778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6CF2705" w14:textId="77777777" w:rsidR="00AF5989" w:rsidRPr="00EC616F" w:rsidRDefault="00AF5989" w:rsidP="00AF5989">
      <w:r w:rsidRPr="00EC616F">
        <w:rPr>
          <w:rStyle w:val="HideTWBExt"/>
        </w:rPr>
        <w:t>&lt;/Amend&gt;</w:t>
      </w:r>
    </w:p>
    <w:p w14:paraId="5418A32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660</w:t>
      </w:r>
      <w:r w:rsidRPr="00EC616F">
        <w:rPr>
          <w:rStyle w:val="HideTWBExt"/>
          <w:b w:val="0"/>
        </w:rPr>
        <w:t>&lt;/NumAm&gt;</w:t>
      </w:r>
    </w:p>
    <w:p w14:paraId="50384C83" w14:textId="77777777" w:rsidR="00AF5989" w:rsidRPr="00EC616F" w:rsidRDefault="00AF5989" w:rsidP="00AF5989">
      <w:pPr>
        <w:pStyle w:val="NormalBold"/>
      </w:pPr>
      <w:r w:rsidRPr="00EC616F">
        <w:rPr>
          <w:rStyle w:val="HideTWBExt"/>
          <w:b w:val="0"/>
        </w:rPr>
        <w:t>&lt;RepeatBlock-By&gt;&lt;Members&gt;</w:t>
      </w:r>
      <w:r w:rsidRPr="00EC616F">
        <w:t>Barbara Spinelli, Malin Björk, Cornelia Ernst</w:t>
      </w:r>
      <w:r w:rsidRPr="00EC616F">
        <w:rPr>
          <w:rStyle w:val="HideTWBExt"/>
          <w:b w:val="0"/>
        </w:rPr>
        <w:t>&lt;/Members&gt;</w:t>
      </w:r>
    </w:p>
    <w:p w14:paraId="1ADC17A8" w14:textId="77777777" w:rsidR="00AF5989" w:rsidRPr="00EC616F" w:rsidRDefault="00AF5989" w:rsidP="00AF5989">
      <w:pPr>
        <w:pStyle w:val="NormalBold"/>
      </w:pPr>
      <w:r w:rsidRPr="00EC616F">
        <w:rPr>
          <w:rStyle w:val="HideTWBExt"/>
          <w:b w:val="0"/>
        </w:rPr>
        <w:t>&lt;/RepeatBlock-By&gt;</w:t>
      </w:r>
    </w:p>
    <w:p w14:paraId="0884484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5D465E9" w14:textId="77777777" w:rsidR="00AF5989" w:rsidRPr="00EC616F" w:rsidRDefault="00AF5989" w:rsidP="00AF5989">
      <w:pPr>
        <w:pStyle w:val="NormalBold"/>
      </w:pPr>
      <w:r w:rsidRPr="00EC616F">
        <w:rPr>
          <w:rStyle w:val="HideTWBExt"/>
          <w:b w:val="0"/>
        </w:rPr>
        <w:t>&lt;Article&gt;</w:t>
      </w:r>
      <w:r w:rsidRPr="00EC616F">
        <w:t>Članak 26. – stavak 1. – točka aa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413379D" w14:textId="77777777" w:rsidTr="009413C2">
        <w:trPr>
          <w:trHeight w:hRule="exact" w:val="240"/>
          <w:jc w:val="center"/>
        </w:trPr>
        <w:tc>
          <w:tcPr>
            <w:tcW w:w="9752" w:type="dxa"/>
            <w:gridSpan w:val="2"/>
          </w:tcPr>
          <w:p w14:paraId="5056915B" w14:textId="77777777" w:rsidR="00AF5989" w:rsidRPr="00EC616F" w:rsidRDefault="00AF5989" w:rsidP="009413C2"/>
        </w:tc>
      </w:tr>
      <w:tr w:rsidR="00AF5989" w:rsidRPr="00EC616F" w14:paraId="2F681233" w14:textId="77777777" w:rsidTr="009413C2">
        <w:trPr>
          <w:trHeight w:val="240"/>
          <w:jc w:val="center"/>
        </w:trPr>
        <w:tc>
          <w:tcPr>
            <w:tcW w:w="4876" w:type="dxa"/>
          </w:tcPr>
          <w:p w14:paraId="10493690" w14:textId="77777777" w:rsidR="00AF5989" w:rsidRPr="00EC616F" w:rsidRDefault="00AF5989" w:rsidP="009413C2">
            <w:pPr>
              <w:pStyle w:val="ColumnHeading"/>
            </w:pPr>
            <w:r w:rsidRPr="00EC616F">
              <w:t>Tekst koji je predložila Komisija</w:t>
            </w:r>
          </w:p>
        </w:tc>
        <w:tc>
          <w:tcPr>
            <w:tcW w:w="4876" w:type="dxa"/>
          </w:tcPr>
          <w:p w14:paraId="63BEF273" w14:textId="77777777" w:rsidR="00AF5989" w:rsidRPr="00EC616F" w:rsidRDefault="00AF5989" w:rsidP="009413C2">
            <w:pPr>
              <w:pStyle w:val="ColumnHeading"/>
            </w:pPr>
            <w:r w:rsidRPr="00EC616F">
              <w:t>Izmjena</w:t>
            </w:r>
          </w:p>
        </w:tc>
      </w:tr>
      <w:tr w:rsidR="00AF5989" w:rsidRPr="00EC616F" w14:paraId="4C105BF9" w14:textId="77777777" w:rsidTr="009413C2">
        <w:trPr>
          <w:jc w:val="center"/>
        </w:trPr>
        <w:tc>
          <w:tcPr>
            <w:tcW w:w="4876" w:type="dxa"/>
          </w:tcPr>
          <w:p w14:paraId="468F01FF" w14:textId="77777777" w:rsidR="00AF5989" w:rsidRPr="00EC616F" w:rsidRDefault="00AF5989" w:rsidP="009413C2">
            <w:pPr>
              <w:pStyle w:val="Normal6"/>
            </w:pPr>
          </w:p>
        </w:tc>
        <w:tc>
          <w:tcPr>
            <w:tcW w:w="4876" w:type="dxa"/>
          </w:tcPr>
          <w:p w14:paraId="774C7ACF" w14:textId="77777777" w:rsidR="00AF5989" w:rsidRPr="00EC616F" w:rsidRDefault="00AF5989" w:rsidP="009413C2">
            <w:pPr>
              <w:pStyle w:val="Normal6"/>
              <w:rPr>
                <w:b/>
                <w:i/>
              </w:rPr>
            </w:pPr>
            <w:r w:rsidRPr="00EC616F">
              <w:rPr>
                <w:b/>
                <w:i/>
              </w:rPr>
              <w:t>(aa)</w:t>
            </w:r>
            <w:r w:rsidRPr="00EC616F">
              <w:rPr>
                <w:b/>
                <w:i/>
              </w:rPr>
              <w:tab/>
              <w:t>Države članice mogu izdati trajne ili neograničene boravišne dozvole pri uvjetima koji su povoljniji od uvjeta utvrđenih ovom Uredbom, na osnovi članka 13. Direktive Vijeća 2003/109/EZ.</w:t>
            </w:r>
          </w:p>
        </w:tc>
      </w:tr>
    </w:tbl>
    <w:p w14:paraId="2AA5343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ED07314" w14:textId="77777777" w:rsidR="00AF5989" w:rsidRPr="00EC616F" w:rsidRDefault="00AF5989" w:rsidP="00AF5989">
      <w:r w:rsidRPr="00EC616F">
        <w:rPr>
          <w:rStyle w:val="HideTWBExt"/>
        </w:rPr>
        <w:t>&lt;/Amend&gt;</w:t>
      </w:r>
    </w:p>
    <w:p w14:paraId="3DDB84F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661</w:t>
      </w:r>
      <w:r w:rsidRPr="00EC616F">
        <w:rPr>
          <w:rStyle w:val="HideTWBExt"/>
          <w:b w:val="0"/>
        </w:rPr>
        <w:t>&lt;/NumAm&gt;</w:t>
      </w:r>
    </w:p>
    <w:p w14:paraId="29896C4C"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180C74A8" w14:textId="77777777" w:rsidR="00AF5989" w:rsidRPr="00EC616F" w:rsidRDefault="00AF5989" w:rsidP="00AF5989">
      <w:pPr>
        <w:pStyle w:val="NormalBold"/>
      </w:pPr>
      <w:r w:rsidRPr="00EC616F">
        <w:rPr>
          <w:rStyle w:val="HideTWBExt"/>
          <w:b w:val="0"/>
        </w:rPr>
        <w:t>&lt;/RepeatBlock-By&gt;</w:t>
      </w:r>
    </w:p>
    <w:p w14:paraId="30E40AB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77C562A"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F0AE2F8" w14:textId="77777777" w:rsidTr="009413C2">
        <w:trPr>
          <w:trHeight w:hRule="exact" w:val="240"/>
          <w:jc w:val="center"/>
        </w:trPr>
        <w:tc>
          <w:tcPr>
            <w:tcW w:w="9752" w:type="dxa"/>
            <w:gridSpan w:val="2"/>
          </w:tcPr>
          <w:p w14:paraId="380265DF" w14:textId="77777777" w:rsidR="00AF5989" w:rsidRPr="00EC616F" w:rsidRDefault="00AF5989" w:rsidP="009413C2"/>
        </w:tc>
      </w:tr>
      <w:tr w:rsidR="00AF5989" w:rsidRPr="00EC616F" w14:paraId="0D0565D7" w14:textId="77777777" w:rsidTr="009413C2">
        <w:trPr>
          <w:trHeight w:val="240"/>
          <w:jc w:val="center"/>
        </w:trPr>
        <w:tc>
          <w:tcPr>
            <w:tcW w:w="4876" w:type="dxa"/>
          </w:tcPr>
          <w:p w14:paraId="6FB21E74" w14:textId="77777777" w:rsidR="00AF5989" w:rsidRPr="00EC616F" w:rsidRDefault="00AF5989" w:rsidP="009413C2">
            <w:pPr>
              <w:pStyle w:val="ColumnHeading"/>
            </w:pPr>
            <w:r w:rsidRPr="00EC616F">
              <w:t>Tekst koji je predložila Komisija</w:t>
            </w:r>
          </w:p>
        </w:tc>
        <w:tc>
          <w:tcPr>
            <w:tcW w:w="4876" w:type="dxa"/>
          </w:tcPr>
          <w:p w14:paraId="1F474A98" w14:textId="77777777" w:rsidR="00AF5989" w:rsidRPr="00EC616F" w:rsidRDefault="00AF5989" w:rsidP="009413C2">
            <w:pPr>
              <w:pStyle w:val="ColumnHeading"/>
            </w:pPr>
            <w:r w:rsidRPr="00EC616F">
              <w:t>Izmjena</w:t>
            </w:r>
          </w:p>
        </w:tc>
      </w:tr>
      <w:tr w:rsidR="00AF5989" w:rsidRPr="00EC616F" w14:paraId="18C753D1" w14:textId="77777777" w:rsidTr="009413C2">
        <w:trPr>
          <w:jc w:val="center"/>
        </w:trPr>
        <w:tc>
          <w:tcPr>
            <w:tcW w:w="4876" w:type="dxa"/>
          </w:tcPr>
          <w:p w14:paraId="23209A8F" w14:textId="77777777" w:rsidR="00AF5989" w:rsidRPr="00EC616F" w:rsidRDefault="00AF5989" w:rsidP="009413C2">
            <w:pPr>
              <w:pStyle w:val="Normal6"/>
              <w:rPr>
                <w:b/>
                <w:i/>
              </w:rPr>
            </w:pPr>
            <w:r w:rsidRPr="00EC616F">
              <w:rPr>
                <w:b/>
                <w:i/>
              </w:rPr>
              <w:t>(b)</w:t>
            </w:r>
            <w:r w:rsidRPr="00EC616F">
              <w:rPr>
                <w:b/>
                <w:i/>
              </w:rPr>
              <w:tab/>
              <w:t>Za korisnike statusa supsidijarne zaštite, boravišna dozvola vrijedi godinu dana nakon čega se obnavlja na dodatna razdoblja od dvije godine</w:t>
            </w:r>
            <w:r w:rsidRPr="00EC616F">
              <w:t>.</w:t>
            </w:r>
          </w:p>
        </w:tc>
        <w:tc>
          <w:tcPr>
            <w:tcW w:w="4876" w:type="dxa"/>
          </w:tcPr>
          <w:p w14:paraId="34D6354B" w14:textId="77777777" w:rsidR="00AF5989" w:rsidRPr="00EC616F" w:rsidRDefault="00AF5989" w:rsidP="009413C2">
            <w:pPr>
              <w:pStyle w:val="Normal6"/>
              <w:rPr>
                <w:b/>
                <w:i/>
              </w:rPr>
            </w:pPr>
            <w:r w:rsidRPr="00EC616F">
              <w:rPr>
                <w:b/>
                <w:i/>
              </w:rPr>
              <w:t>Briše se</w:t>
            </w:r>
            <w:r w:rsidRPr="00EC616F">
              <w:t>.</w:t>
            </w:r>
          </w:p>
        </w:tc>
      </w:tr>
    </w:tbl>
    <w:p w14:paraId="31E73D0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F1D6062" w14:textId="77777777" w:rsidR="00AF5989" w:rsidRPr="00EC616F" w:rsidRDefault="00AF5989" w:rsidP="00AF5989">
      <w:r w:rsidRPr="00EC616F">
        <w:rPr>
          <w:rStyle w:val="HideTWBExt"/>
        </w:rPr>
        <w:t>&lt;/Amend&gt;</w:t>
      </w:r>
    </w:p>
    <w:p w14:paraId="7507487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662</w:t>
      </w:r>
      <w:r w:rsidRPr="00EC616F">
        <w:rPr>
          <w:rStyle w:val="HideTWBExt"/>
          <w:b w:val="0"/>
        </w:rPr>
        <w:t>&lt;/NumAm&gt;</w:t>
      </w:r>
    </w:p>
    <w:p w14:paraId="33741EA1"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08C7C3DC" w14:textId="77777777" w:rsidR="00AF5989" w:rsidRPr="00EC616F" w:rsidRDefault="00AF5989" w:rsidP="00AF5989">
      <w:pPr>
        <w:pStyle w:val="NormalBold"/>
      </w:pPr>
      <w:r w:rsidRPr="00EC616F">
        <w:rPr>
          <w:rStyle w:val="HideTWBExt"/>
          <w:b w:val="0"/>
        </w:rPr>
        <w:t>&lt;/RepeatBlock-By&gt;</w:t>
      </w:r>
    </w:p>
    <w:p w14:paraId="72B1795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D888461"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4876EED" w14:textId="77777777" w:rsidTr="009413C2">
        <w:trPr>
          <w:trHeight w:hRule="exact" w:val="240"/>
          <w:jc w:val="center"/>
        </w:trPr>
        <w:tc>
          <w:tcPr>
            <w:tcW w:w="9752" w:type="dxa"/>
            <w:gridSpan w:val="2"/>
          </w:tcPr>
          <w:p w14:paraId="194B3044" w14:textId="77777777" w:rsidR="00AF5989" w:rsidRPr="00EC616F" w:rsidRDefault="00AF5989" w:rsidP="009413C2"/>
        </w:tc>
      </w:tr>
      <w:tr w:rsidR="00AF5989" w:rsidRPr="00EC616F" w14:paraId="79EE88C1" w14:textId="77777777" w:rsidTr="009413C2">
        <w:trPr>
          <w:trHeight w:val="240"/>
          <w:jc w:val="center"/>
        </w:trPr>
        <w:tc>
          <w:tcPr>
            <w:tcW w:w="4876" w:type="dxa"/>
          </w:tcPr>
          <w:p w14:paraId="0AB76C38" w14:textId="77777777" w:rsidR="00AF5989" w:rsidRPr="00EC616F" w:rsidRDefault="00AF5989" w:rsidP="009413C2">
            <w:pPr>
              <w:pStyle w:val="ColumnHeading"/>
            </w:pPr>
            <w:r w:rsidRPr="00EC616F">
              <w:t>Tekst koji je predložila Komisija</w:t>
            </w:r>
          </w:p>
        </w:tc>
        <w:tc>
          <w:tcPr>
            <w:tcW w:w="4876" w:type="dxa"/>
          </w:tcPr>
          <w:p w14:paraId="39BF4609" w14:textId="77777777" w:rsidR="00AF5989" w:rsidRPr="00EC616F" w:rsidRDefault="00AF5989" w:rsidP="009413C2">
            <w:pPr>
              <w:pStyle w:val="ColumnHeading"/>
            </w:pPr>
            <w:r w:rsidRPr="00EC616F">
              <w:t>Izmjena</w:t>
            </w:r>
          </w:p>
        </w:tc>
      </w:tr>
      <w:tr w:rsidR="00AF5989" w:rsidRPr="00EC616F" w14:paraId="0FE94F1F" w14:textId="77777777" w:rsidTr="009413C2">
        <w:trPr>
          <w:jc w:val="center"/>
        </w:trPr>
        <w:tc>
          <w:tcPr>
            <w:tcW w:w="4876" w:type="dxa"/>
          </w:tcPr>
          <w:p w14:paraId="4F014AE0" w14:textId="77777777" w:rsidR="00AF5989" w:rsidRPr="00EC616F" w:rsidRDefault="00AF5989" w:rsidP="009413C2">
            <w:pPr>
              <w:pStyle w:val="Normal6"/>
              <w:rPr>
                <w:b/>
                <w:i/>
              </w:rPr>
            </w:pPr>
            <w:r w:rsidRPr="00EC616F">
              <w:rPr>
                <w:b/>
                <w:i/>
              </w:rPr>
              <w:t>(b)</w:t>
            </w:r>
            <w:r w:rsidRPr="00EC616F">
              <w:rPr>
                <w:b/>
                <w:i/>
              </w:rPr>
              <w:tab/>
              <w:t>Za korisnike statusa supsidijarne zaštite, boravišna dozvola vrijedi godinu dana nakon čega se obnavlja na dodatna razdoblja od dvije godine</w:t>
            </w:r>
            <w:r w:rsidRPr="00EC616F">
              <w:t>.</w:t>
            </w:r>
          </w:p>
        </w:tc>
        <w:tc>
          <w:tcPr>
            <w:tcW w:w="4876" w:type="dxa"/>
          </w:tcPr>
          <w:p w14:paraId="7FA24977" w14:textId="77777777" w:rsidR="00AF5989" w:rsidRPr="00EC616F" w:rsidRDefault="00AF5989" w:rsidP="009413C2">
            <w:pPr>
              <w:pStyle w:val="Normal6"/>
              <w:rPr>
                <w:b/>
                <w:i/>
              </w:rPr>
            </w:pPr>
            <w:r w:rsidRPr="00EC616F">
              <w:rPr>
                <w:b/>
                <w:i/>
              </w:rPr>
              <w:t>Briše se</w:t>
            </w:r>
            <w:r w:rsidRPr="00EC616F">
              <w:t>.</w:t>
            </w:r>
          </w:p>
        </w:tc>
      </w:tr>
    </w:tbl>
    <w:p w14:paraId="048D198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4190B8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FDC6927" w14:textId="77777777" w:rsidR="00AF5989" w:rsidRPr="00EC616F" w:rsidRDefault="00AF5989" w:rsidP="00AF5989">
      <w:pPr>
        <w:pStyle w:val="Normal12Italic"/>
        <w:rPr>
          <w:lang w:val="hr-HR"/>
        </w:rPr>
      </w:pPr>
      <w:r w:rsidRPr="00EC616F">
        <w:rPr>
          <w:lang w:val="hr-HR"/>
        </w:rPr>
        <w:t>Radi usklađenosti s prethodnim izmjenama članka 26. stavka 1. točke (a).</w:t>
      </w:r>
    </w:p>
    <w:p w14:paraId="05BAC39B" w14:textId="77777777" w:rsidR="00AF5989" w:rsidRPr="00EC616F" w:rsidRDefault="00AF5989" w:rsidP="00AF5989">
      <w:r w:rsidRPr="00EC616F">
        <w:rPr>
          <w:rStyle w:val="HideTWBExt"/>
        </w:rPr>
        <w:t>&lt;/Amend&gt;</w:t>
      </w:r>
    </w:p>
    <w:p w14:paraId="68EEBAE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663</w:t>
      </w:r>
      <w:r w:rsidRPr="00EC616F">
        <w:rPr>
          <w:rStyle w:val="HideTWBExt"/>
          <w:b w:val="0"/>
        </w:rPr>
        <w:t>&lt;/NumAm&gt;</w:t>
      </w:r>
    </w:p>
    <w:p w14:paraId="2984B5C4" w14:textId="77777777" w:rsidR="00AF5989" w:rsidRPr="00EC616F" w:rsidRDefault="00AF5989" w:rsidP="00AF5989">
      <w:pPr>
        <w:pStyle w:val="NormalBold"/>
      </w:pPr>
      <w:r w:rsidRPr="00EC616F">
        <w:rPr>
          <w:rStyle w:val="HideTWBExt"/>
          <w:b w:val="0"/>
        </w:rPr>
        <w:t>&lt;RepeatBlock-By&gt;&lt;Members&gt;</w:t>
      </w:r>
      <w:r w:rsidRPr="00EC616F">
        <w:t>Anna Hedh</w:t>
      </w:r>
      <w:r w:rsidRPr="00EC616F">
        <w:rPr>
          <w:rStyle w:val="HideTWBExt"/>
          <w:b w:val="0"/>
        </w:rPr>
        <w:t>&lt;/Members&gt;</w:t>
      </w:r>
    </w:p>
    <w:p w14:paraId="633DDA1F" w14:textId="77777777" w:rsidR="00AF5989" w:rsidRPr="00EC616F" w:rsidRDefault="00AF5989" w:rsidP="00AF5989">
      <w:pPr>
        <w:pStyle w:val="NormalBold"/>
      </w:pPr>
      <w:r w:rsidRPr="00EC616F">
        <w:rPr>
          <w:rStyle w:val="HideTWBExt"/>
          <w:b w:val="0"/>
        </w:rPr>
        <w:t>&lt;/RepeatBlock-By&gt;</w:t>
      </w:r>
    </w:p>
    <w:p w14:paraId="56E5C0C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720C917"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CC17B7C" w14:textId="77777777" w:rsidTr="009413C2">
        <w:trPr>
          <w:trHeight w:hRule="exact" w:val="240"/>
          <w:jc w:val="center"/>
        </w:trPr>
        <w:tc>
          <w:tcPr>
            <w:tcW w:w="9752" w:type="dxa"/>
            <w:gridSpan w:val="2"/>
          </w:tcPr>
          <w:p w14:paraId="4FCF3F70" w14:textId="77777777" w:rsidR="00AF5989" w:rsidRPr="00EC616F" w:rsidRDefault="00AF5989" w:rsidP="009413C2"/>
        </w:tc>
      </w:tr>
      <w:tr w:rsidR="00AF5989" w:rsidRPr="00EC616F" w14:paraId="7E995410" w14:textId="77777777" w:rsidTr="009413C2">
        <w:trPr>
          <w:trHeight w:val="240"/>
          <w:jc w:val="center"/>
        </w:trPr>
        <w:tc>
          <w:tcPr>
            <w:tcW w:w="4876" w:type="dxa"/>
          </w:tcPr>
          <w:p w14:paraId="05AB2F0C" w14:textId="77777777" w:rsidR="00AF5989" w:rsidRPr="00EC616F" w:rsidRDefault="00AF5989" w:rsidP="009413C2">
            <w:pPr>
              <w:pStyle w:val="ColumnHeading"/>
            </w:pPr>
            <w:r w:rsidRPr="00EC616F">
              <w:t>Tekst koji je predložila Komisija</w:t>
            </w:r>
          </w:p>
        </w:tc>
        <w:tc>
          <w:tcPr>
            <w:tcW w:w="4876" w:type="dxa"/>
          </w:tcPr>
          <w:p w14:paraId="1338A186" w14:textId="77777777" w:rsidR="00AF5989" w:rsidRPr="00EC616F" w:rsidRDefault="00AF5989" w:rsidP="009413C2">
            <w:pPr>
              <w:pStyle w:val="ColumnHeading"/>
            </w:pPr>
            <w:r w:rsidRPr="00EC616F">
              <w:t>Izmjena</w:t>
            </w:r>
          </w:p>
        </w:tc>
      </w:tr>
      <w:tr w:rsidR="00AF5989" w:rsidRPr="00EC616F" w14:paraId="7D800D99" w14:textId="77777777" w:rsidTr="009413C2">
        <w:trPr>
          <w:jc w:val="center"/>
        </w:trPr>
        <w:tc>
          <w:tcPr>
            <w:tcW w:w="4876" w:type="dxa"/>
          </w:tcPr>
          <w:p w14:paraId="5B3AE777" w14:textId="77777777" w:rsidR="00AF5989" w:rsidRPr="00EC616F" w:rsidRDefault="00AF5989" w:rsidP="009413C2">
            <w:pPr>
              <w:pStyle w:val="Normal6"/>
              <w:rPr>
                <w:b/>
                <w:i/>
              </w:rPr>
            </w:pPr>
            <w:r w:rsidRPr="00EC616F">
              <w:rPr>
                <w:b/>
                <w:i/>
              </w:rPr>
              <w:t>(b)</w:t>
            </w:r>
            <w:r w:rsidRPr="00EC616F">
              <w:rPr>
                <w:b/>
                <w:i/>
              </w:rPr>
              <w:tab/>
              <w:t>Za korisnike statusa supsidijarne zaštite, boravišna dozvola vrijedi godinu dana nakon čega se obnavlja na dodatna razdoblja od dvije godine</w:t>
            </w:r>
            <w:r w:rsidRPr="00EC616F">
              <w:t>.</w:t>
            </w:r>
          </w:p>
        </w:tc>
        <w:tc>
          <w:tcPr>
            <w:tcW w:w="4876" w:type="dxa"/>
          </w:tcPr>
          <w:p w14:paraId="7DCEB198" w14:textId="77777777" w:rsidR="00AF5989" w:rsidRPr="00EC616F" w:rsidRDefault="00AF5989" w:rsidP="009413C2">
            <w:pPr>
              <w:pStyle w:val="Normal6"/>
              <w:rPr>
                <w:b/>
                <w:i/>
              </w:rPr>
            </w:pPr>
            <w:r w:rsidRPr="00EC616F">
              <w:rPr>
                <w:b/>
                <w:i/>
              </w:rPr>
              <w:t>Briše se</w:t>
            </w:r>
            <w:r w:rsidRPr="00EC616F">
              <w:t>.</w:t>
            </w:r>
          </w:p>
        </w:tc>
      </w:tr>
    </w:tbl>
    <w:p w14:paraId="3496B0A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404ADB3" w14:textId="77777777" w:rsidR="00AF5989" w:rsidRPr="00EC616F" w:rsidRDefault="00AF5989" w:rsidP="00AF5989">
      <w:r w:rsidRPr="00EC616F">
        <w:rPr>
          <w:rStyle w:val="HideTWBExt"/>
        </w:rPr>
        <w:t>&lt;/Amend&gt;</w:t>
      </w:r>
    </w:p>
    <w:p w14:paraId="12885F2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664</w:t>
      </w:r>
      <w:r w:rsidRPr="00EC616F">
        <w:rPr>
          <w:rStyle w:val="HideTWBExt"/>
          <w:b w:val="0"/>
        </w:rPr>
        <w:t>&lt;/NumAm&gt;</w:t>
      </w:r>
    </w:p>
    <w:p w14:paraId="14B64A2F"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3048B4B5" w14:textId="77777777" w:rsidR="00AF5989" w:rsidRPr="00EC616F" w:rsidRDefault="00AF5989" w:rsidP="00AF5989">
      <w:pPr>
        <w:pStyle w:val="NormalBold"/>
      </w:pPr>
      <w:r w:rsidRPr="00EC616F">
        <w:rPr>
          <w:rStyle w:val="HideTWBExt"/>
          <w:b w:val="0"/>
        </w:rPr>
        <w:t>&lt;/RepeatBlock-By&gt;</w:t>
      </w:r>
    </w:p>
    <w:p w14:paraId="7049501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792F92B"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B602AD0" w14:textId="77777777" w:rsidTr="009413C2">
        <w:trPr>
          <w:trHeight w:hRule="exact" w:val="240"/>
          <w:jc w:val="center"/>
        </w:trPr>
        <w:tc>
          <w:tcPr>
            <w:tcW w:w="9752" w:type="dxa"/>
            <w:gridSpan w:val="2"/>
          </w:tcPr>
          <w:p w14:paraId="6C6DCD0C" w14:textId="77777777" w:rsidR="00AF5989" w:rsidRPr="00EC616F" w:rsidRDefault="00AF5989" w:rsidP="009413C2"/>
        </w:tc>
      </w:tr>
      <w:tr w:rsidR="00AF5989" w:rsidRPr="00EC616F" w14:paraId="5E3812CE" w14:textId="77777777" w:rsidTr="009413C2">
        <w:trPr>
          <w:trHeight w:val="240"/>
          <w:jc w:val="center"/>
        </w:trPr>
        <w:tc>
          <w:tcPr>
            <w:tcW w:w="4876" w:type="dxa"/>
          </w:tcPr>
          <w:p w14:paraId="4357454E" w14:textId="77777777" w:rsidR="00AF5989" w:rsidRPr="00EC616F" w:rsidRDefault="00AF5989" w:rsidP="009413C2">
            <w:pPr>
              <w:pStyle w:val="ColumnHeading"/>
            </w:pPr>
            <w:r w:rsidRPr="00EC616F">
              <w:t>Tekst koji je predložila Komisija</w:t>
            </w:r>
          </w:p>
        </w:tc>
        <w:tc>
          <w:tcPr>
            <w:tcW w:w="4876" w:type="dxa"/>
          </w:tcPr>
          <w:p w14:paraId="060A8FB7" w14:textId="77777777" w:rsidR="00AF5989" w:rsidRPr="00EC616F" w:rsidRDefault="00AF5989" w:rsidP="009413C2">
            <w:pPr>
              <w:pStyle w:val="ColumnHeading"/>
            </w:pPr>
            <w:r w:rsidRPr="00EC616F">
              <w:t>Izmjena</w:t>
            </w:r>
          </w:p>
        </w:tc>
      </w:tr>
      <w:tr w:rsidR="00AF5989" w:rsidRPr="00EC616F" w14:paraId="116B61FC" w14:textId="77777777" w:rsidTr="009413C2">
        <w:trPr>
          <w:jc w:val="center"/>
        </w:trPr>
        <w:tc>
          <w:tcPr>
            <w:tcW w:w="4876" w:type="dxa"/>
          </w:tcPr>
          <w:p w14:paraId="283652F0" w14:textId="77777777" w:rsidR="00AF5989" w:rsidRPr="00EC616F" w:rsidRDefault="00AF5989" w:rsidP="009413C2">
            <w:pPr>
              <w:pStyle w:val="Normal6"/>
              <w:rPr>
                <w:b/>
                <w:i/>
              </w:rPr>
            </w:pPr>
            <w:r w:rsidRPr="00EC616F">
              <w:rPr>
                <w:b/>
                <w:i/>
              </w:rPr>
              <w:t>(b)</w:t>
            </w:r>
            <w:r w:rsidRPr="00EC616F">
              <w:rPr>
                <w:b/>
                <w:i/>
              </w:rPr>
              <w:tab/>
              <w:t>Za korisnike statusa supsidijarne zaštite, boravišna dozvola vrijedi godinu dana nakon čega se obnavlja na dodatna razdoblja od dvije godine</w:t>
            </w:r>
            <w:r w:rsidRPr="00EC616F">
              <w:t>.</w:t>
            </w:r>
          </w:p>
        </w:tc>
        <w:tc>
          <w:tcPr>
            <w:tcW w:w="4876" w:type="dxa"/>
          </w:tcPr>
          <w:p w14:paraId="47187C75" w14:textId="77777777" w:rsidR="00AF5989" w:rsidRPr="00EC616F" w:rsidRDefault="00AF5989" w:rsidP="009413C2">
            <w:pPr>
              <w:pStyle w:val="Normal6"/>
              <w:rPr>
                <w:b/>
                <w:i/>
              </w:rPr>
            </w:pPr>
            <w:r w:rsidRPr="00EC616F">
              <w:rPr>
                <w:b/>
                <w:i/>
              </w:rPr>
              <w:t>Briše se</w:t>
            </w:r>
            <w:r w:rsidRPr="00EC616F">
              <w:t>.</w:t>
            </w:r>
          </w:p>
        </w:tc>
      </w:tr>
    </w:tbl>
    <w:p w14:paraId="5F9AACF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4BEAE802" w14:textId="77777777" w:rsidR="00AF5989" w:rsidRPr="00EC616F" w:rsidRDefault="00AF5989" w:rsidP="00AF5989">
      <w:r w:rsidRPr="00EC616F">
        <w:rPr>
          <w:rStyle w:val="HideTWBExt"/>
        </w:rPr>
        <w:t>&lt;/Amend&gt;</w:t>
      </w:r>
    </w:p>
    <w:p w14:paraId="0DD371D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665</w:t>
      </w:r>
      <w:r w:rsidRPr="00EC616F">
        <w:rPr>
          <w:rStyle w:val="HideTWBExt"/>
          <w:b w:val="0"/>
        </w:rPr>
        <w:t>&lt;/NumAm&gt;</w:t>
      </w:r>
    </w:p>
    <w:p w14:paraId="03C3FCA9"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0C09CEA"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850755B" w14:textId="77777777" w:rsidR="00AF5989" w:rsidRPr="00EC616F" w:rsidRDefault="00AF5989" w:rsidP="00AF5989">
      <w:r w:rsidRPr="00EC616F">
        <w:rPr>
          <w:rStyle w:val="HideTWBExt"/>
        </w:rPr>
        <w:t>&lt;/RepeatBlock-By&gt;</w:t>
      </w:r>
    </w:p>
    <w:p w14:paraId="51B2EE5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86D4D20"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398B6EB" w14:textId="77777777" w:rsidTr="009413C2">
        <w:trPr>
          <w:trHeight w:hRule="exact" w:val="240"/>
          <w:jc w:val="center"/>
        </w:trPr>
        <w:tc>
          <w:tcPr>
            <w:tcW w:w="9752" w:type="dxa"/>
            <w:gridSpan w:val="2"/>
          </w:tcPr>
          <w:p w14:paraId="7434AB33" w14:textId="77777777" w:rsidR="00AF5989" w:rsidRPr="00EC616F" w:rsidRDefault="00AF5989" w:rsidP="009413C2"/>
        </w:tc>
      </w:tr>
      <w:tr w:rsidR="00AF5989" w:rsidRPr="00EC616F" w14:paraId="443A9394" w14:textId="77777777" w:rsidTr="009413C2">
        <w:trPr>
          <w:trHeight w:val="240"/>
          <w:jc w:val="center"/>
        </w:trPr>
        <w:tc>
          <w:tcPr>
            <w:tcW w:w="4876" w:type="dxa"/>
          </w:tcPr>
          <w:p w14:paraId="34AE24B9" w14:textId="77777777" w:rsidR="00AF5989" w:rsidRPr="00EC616F" w:rsidRDefault="00AF5989" w:rsidP="009413C2">
            <w:pPr>
              <w:pStyle w:val="ColumnHeading"/>
            </w:pPr>
            <w:r w:rsidRPr="00EC616F">
              <w:t>Tekst koji je predložila Komisija</w:t>
            </w:r>
          </w:p>
        </w:tc>
        <w:tc>
          <w:tcPr>
            <w:tcW w:w="4876" w:type="dxa"/>
          </w:tcPr>
          <w:p w14:paraId="17C38E66" w14:textId="77777777" w:rsidR="00AF5989" w:rsidRPr="00EC616F" w:rsidRDefault="00AF5989" w:rsidP="009413C2">
            <w:pPr>
              <w:pStyle w:val="ColumnHeading"/>
            </w:pPr>
            <w:r w:rsidRPr="00EC616F">
              <w:t>Izmjena</w:t>
            </w:r>
          </w:p>
        </w:tc>
      </w:tr>
      <w:tr w:rsidR="00AF5989" w:rsidRPr="00EC616F" w14:paraId="4210BB18" w14:textId="77777777" w:rsidTr="009413C2">
        <w:trPr>
          <w:jc w:val="center"/>
        </w:trPr>
        <w:tc>
          <w:tcPr>
            <w:tcW w:w="4876" w:type="dxa"/>
          </w:tcPr>
          <w:p w14:paraId="163C7B45"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w:t>
            </w:r>
            <w:r w:rsidRPr="00EC616F">
              <w:rPr>
                <w:b/>
                <w:i/>
              </w:rPr>
              <w:t xml:space="preserve"> godinu dana</w:t>
            </w:r>
            <w:r w:rsidRPr="00EC616F">
              <w:t xml:space="preserve"> nakon čega se obnavlja na dodatna razdoblja od</w:t>
            </w:r>
            <w:r w:rsidRPr="00EC616F">
              <w:rPr>
                <w:b/>
                <w:i/>
              </w:rPr>
              <w:t xml:space="preserve"> dvije godine</w:t>
            </w:r>
            <w:r w:rsidRPr="00EC616F">
              <w:t>.</w:t>
            </w:r>
          </w:p>
        </w:tc>
        <w:tc>
          <w:tcPr>
            <w:tcW w:w="4876" w:type="dxa"/>
          </w:tcPr>
          <w:p w14:paraId="2951CC20"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w:t>
            </w:r>
            <w:r w:rsidRPr="00EC616F">
              <w:rPr>
                <w:b/>
                <w:i/>
              </w:rPr>
              <w:t xml:space="preserve"> najmanje pet godina</w:t>
            </w:r>
            <w:r w:rsidRPr="00EC616F">
              <w:t xml:space="preserve"> nakon čega se obnavlja na dodatna razdoblja od</w:t>
            </w:r>
            <w:r w:rsidRPr="00EC616F">
              <w:rPr>
                <w:b/>
                <w:i/>
              </w:rPr>
              <w:t xml:space="preserve"> najmanje pet godina</w:t>
            </w:r>
            <w:r w:rsidRPr="00EC616F">
              <w:t>.</w:t>
            </w:r>
          </w:p>
        </w:tc>
      </w:tr>
    </w:tbl>
    <w:p w14:paraId="16E66EE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139259A" w14:textId="77777777" w:rsidR="00AF5989" w:rsidRPr="00EC616F" w:rsidRDefault="00AF5989" w:rsidP="00AF5989">
      <w:r w:rsidRPr="00EC616F">
        <w:rPr>
          <w:rStyle w:val="HideTWBExt"/>
        </w:rPr>
        <w:t>&lt;/Amend&gt;</w:t>
      </w:r>
    </w:p>
    <w:p w14:paraId="286459B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666</w:t>
      </w:r>
      <w:r w:rsidRPr="00EC616F">
        <w:rPr>
          <w:rStyle w:val="HideTWBExt"/>
          <w:b w:val="0"/>
        </w:rPr>
        <w:t>&lt;/NumAm&gt;</w:t>
      </w:r>
    </w:p>
    <w:p w14:paraId="2CD19F7D" w14:textId="77777777" w:rsidR="00AF5989" w:rsidRPr="00EC616F" w:rsidRDefault="00AF5989" w:rsidP="00AF5989">
      <w:pPr>
        <w:pStyle w:val="NormalBold"/>
      </w:pPr>
      <w:r w:rsidRPr="00EC616F">
        <w:rPr>
          <w:rStyle w:val="HideTWBExt"/>
          <w:b w:val="0"/>
        </w:rPr>
        <w:t>&lt;RepeatBlock-By&gt;&lt;Members&gt;</w:t>
      </w:r>
      <w:r w:rsidRPr="00EC616F">
        <w:t>Sylvie Guillaume</w:t>
      </w:r>
      <w:r w:rsidRPr="00EC616F">
        <w:rPr>
          <w:rStyle w:val="HideTWBExt"/>
          <w:b w:val="0"/>
        </w:rPr>
        <w:t>&lt;/Members&gt;</w:t>
      </w:r>
    </w:p>
    <w:p w14:paraId="00E03D21" w14:textId="77777777" w:rsidR="00AF5989" w:rsidRPr="00EC616F" w:rsidRDefault="00AF5989" w:rsidP="00AF5989">
      <w:pPr>
        <w:pStyle w:val="NormalBold"/>
      </w:pPr>
      <w:r w:rsidRPr="00EC616F">
        <w:rPr>
          <w:rStyle w:val="HideTWBExt"/>
          <w:b w:val="0"/>
        </w:rPr>
        <w:t>&lt;/RepeatBlock-By&gt;</w:t>
      </w:r>
    </w:p>
    <w:p w14:paraId="3595CFB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F4F5AB4"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5455B95" w14:textId="77777777" w:rsidTr="009413C2">
        <w:trPr>
          <w:trHeight w:hRule="exact" w:val="240"/>
          <w:jc w:val="center"/>
        </w:trPr>
        <w:tc>
          <w:tcPr>
            <w:tcW w:w="9752" w:type="dxa"/>
            <w:gridSpan w:val="2"/>
          </w:tcPr>
          <w:p w14:paraId="325796EA" w14:textId="77777777" w:rsidR="00AF5989" w:rsidRPr="00EC616F" w:rsidRDefault="00AF5989" w:rsidP="009413C2"/>
        </w:tc>
      </w:tr>
      <w:tr w:rsidR="00AF5989" w:rsidRPr="00EC616F" w14:paraId="59895BF3" w14:textId="77777777" w:rsidTr="009413C2">
        <w:trPr>
          <w:trHeight w:val="240"/>
          <w:jc w:val="center"/>
        </w:trPr>
        <w:tc>
          <w:tcPr>
            <w:tcW w:w="4876" w:type="dxa"/>
          </w:tcPr>
          <w:p w14:paraId="30D75565" w14:textId="77777777" w:rsidR="00AF5989" w:rsidRPr="00EC616F" w:rsidRDefault="00AF5989" w:rsidP="009413C2">
            <w:pPr>
              <w:pStyle w:val="ColumnHeading"/>
            </w:pPr>
            <w:r w:rsidRPr="00EC616F">
              <w:t>Tekst koji je predložila Komisija</w:t>
            </w:r>
          </w:p>
        </w:tc>
        <w:tc>
          <w:tcPr>
            <w:tcW w:w="4876" w:type="dxa"/>
          </w:tcPr>
          <w:p w14:paraId="4FF3DD9B" w14:textId="77777777" w:rsidR="00AF5989" w:rsidRPr="00EC616F" w:rsidRDefault="00AF5989" w:rsidP="009413C2">
            <w:pPr>
              <w:pStyle w:val="ColumnHeading"/>
            </w:pPr>
            <w:r w:rsidRPr="00EC616F">
              <w:t>Izmjena</w:t>
            </w:r>
          </w:p>
        </w:tc>
      </w:tr>
      <w:tr w:rsidR="00AF5989" w:rsidRPr="00EC616F" w14:paraId="402EBA19" w14:textId="77777777" w:rsidTr="009413C2">
        <w:trPr>
          <w:jc w:val="center"/>
        </w:trPr>
        <w:tc>
          <w:tcPr>
            <w:tcW w:w="4876" w:type="dxa"/>
          </w:tcPr>
          <w:p w14:paraId="05994E8D"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w:t>
            </w:r>
            <w:r w:rsidRPr="00EC616F">
              <w:rPr>
                <w:b/>
                <w:i/>
              </w:rPr>
              <w:t xml:space="preserve"> godinu dana</w:t>
            </w:r>
            <w:r w:rsidRPr="00EC616F">
              <w:t xml:space="preserve"> nakon čega se obnavlja na dodatna razdoblja od</w:t>
            </w:r>
            <w:r w:rsidRPr="00EC616F">
              <w:rPr>
                <w:b/>
                <w:i/>
              </w:rPr>
              <w:t xml:space="preserve"> dvije godine</w:t>
            </w:r>
            <w:r w:rsidRPr="00EC616F">
              <w:t>.</w:t>
            </w:r>
          </w:p>
        </w:tc>
        <w:tc>
          <w:tcPr>
            <w:tcW w:w="4876" w:type="dxa"/>
          </w:tcPr>
          <w:p w14:paraId="65671F75"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w:t>
            </w:r>
            <w:r w:rsidRPr="00EC616F">
              <w:rPr>
                <w:b/>
                <w:i/>
              </w:rPr>
              <w:t xml:space="preserve"> najmanje pet godina</w:t>
            </w:r>
            <w:r w:rsidRPr="00EC616F">
              <w:t xml:space="preserve"> nakon čega se obnavlja na dodatna razdoblja od</w:t>
            </w:r>
            <w:r w:rsidRPr="00EC616F">
              <w:rPr>
                <w:b/>
                <w:i/>
              </w:rPr>
              <w:t xml:space="preserve"> najmanje pet godina</w:t>
            </w:r>
            <w:r w:rsidRPr="00EC616F">
              <w:t>.</w:t>
            </w:r>
          </w:p>
        </w:tc>
      </w:tr>
    </w:tbl>
    <w:p w14:paraId="5BA62ED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15EEAAF" w14:textId="77777777" w:rsidR="00AF5989" w:rsidRPr="00EC616F" w:rsidRDefault="00AF5989" w:rsidP="00AF5989">
      <w:r w:rsidRPr="00EC616F">
        <w:rPr>
          <w:rStyle w:val="HideTWBExt"/>
        </w:rPr>
        <w:t>&lt;/Amend&gt;</w:t>
      </w:r>
    </w:p>
    <w:p w14:paraId="015DFE7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667</w:t>
      </w:r>
      <w:r w:rsidRPr="00EC616F">
        <w:rPr>
          <w:rStyle w:val="HideTWBExt"/>
          <w:b w:val="0"/>
        </w:rPr>
        <w:t>&lt;/NumAm&gt;</w:t>
      </w:r>
    </w:p>
    <w:p w14:paraId="0DF8BCC2" w14:textId="77777777" w:rsidR="00AF5989" w:rsidRPr="00EC616F" w:rsidRDefault="00AF5989" w:rsidP="00AF5989">
      <w:pPr>
        <w:pStyle w:val="NormalBold"/>
      </w:pPr>
      <w:r w:rsidRPr="00EC616F">
        <w:rPr>
          <w:rStyle w:val="HideTWBExt"/>
          <w:b w:val="0"/>
        </w:rPr>
        <w:t>&lt;RepeatBlock-By&gt;&lt;Members&gt;</w:t>
      </w:r>
      <w:r w:rsidRPr="00EC616F">
        <w:t>Gérard Deprez, Louis Michel</w:t>
      </w:r>
      <w:r w:rsidRPr="00EC616F">
        <w:rPr>
          <w:rStyle w:val="HideTWBExt"/>
          <w:b w:val="0"/>
        </w:rPr>
        <w:t>&lt;/Members&gt;</w:t>
      </w:r>
    </w:p>
    <w:p w14:paraId="1A6E0C90" w14:textId="77777777" w:rsidR="00AF5989" w:rsidRPr="00EC616F" w:rsidRDefault="00AF5989" w:rsidP="00AF5989">
      <w:pPr>
        <w:pStyle w:val="NormalBold"/>
      </w:pPr>
      <w:r w:rsidRPr="00EC616F">
        <w:rPr>
          <w:rStyle w:val="HideTWBExt"/>
          <w:b w:val="0"/>
        </w:rPr>
        <w:t>&lt;/RepeatBlock-By&gt;</w:t>
      </w:r>
    </w:p>
    <w:p w14:paraId="0AE4A42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0793D7A"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2EFA775" w14:textId="77777777" w:rsidTr="009413C2">
        <w:trPr>
          <w:trHeight w:hRule="exact" w:val="240"/>
          <w:jc w:val="center"/>
        </w:trPr>
        <w:tc>
          <w:tcPr>
            <w:tcW w:w="9752" w:type="dxa"/>
            <w:gridSpan w:val="2"/>
          </w:tcPr>
          <w:p w14:paraId="463824FC" w14:textId="77777777" w:rsidR="00AF5989" w:rsidRPr="00EC616F" w:rsidRDefault="00AF5989" w:rsidP="009413C2"/>
        </w:tc>
      </w:tr>
      <w:tr w:rsidR="00AF5989" w:rsidRPr="00EC616F" w14:paraId="5A45E5D4" w14:textId="77777777" w:rsidTr="009413C2">
        <w:trPr>
          <w:trHeight w:val="240"/>
          <w:jc w:val="center"/>
        </w:trPr>
        <w:tc>
          <w:tcPr>
            <w:tcW w:w="4876" w:type="dxa"/>
          </w:tcPr>
          <w:p w14:paraId="6EF82145" w14:textId="77777777" w:rsidR="00AF5989" w:rsidRPr="00EC616F" w:rsidRDefault="00AF5989" w:rsidP="009413C2">
            <w:pPr>
              <w:pStyle w:val="ColumnHeading"/>
            </w:pPr>
            <w:r w:rsidRPr="00EC616F">
              <w:t>Tekst koji je predložila Komisija</w:t>
            </w:r>
          </w:p>
        </w:tc>
        <w:tc>
          <w:tcPr>
            <w:tcW w:w="4876" w:type="dxa"/>
          </w:tcPr>
          <w:p w14:paraId="40215851" w14:textId="77777777" w:rsidR="00AF5989" w:rsidRPr="00EC616F" w:rsidRDefault="00AF5989" w:rsidP="009413C2">
            <w:pPr>
              <w:pStyle w:val="ColumnHeading"/>
            </w:pPr>
            <w:r w:rsidRPr="00EC616F">
              <w:t>Izmjena</w:t>
            </w:r>
          </w:p>
        </w:tc>
      </w:tr>
      <w:tr w:rsidR="00AF5989" w:rsidRPr="00EC616F" w14:paraId="70CB9C28" w14:textId="77777777" w:rsidTr="009413C2">
        <w:trPr>
          <w:jc w:val="center"/>
        </w:trPr>
        <w:tc>
          <w:tcPr>
            <w:tcW w:w="4876" w:type="dxa"/>
          </w:tcPr>
          <w:p w14:paraId="468EDE04"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 godinu dana nakon čega se obnavlja na dodatna razdoblja od</w:t>
            </w:r>
            <w:r w:rsidRPr="00EC616F">
              <w:rPr>
                <w:b/>
                <w:i/>
              </w:rPr>
              <w:t xml:space="preserve"> dvije</w:t>
            </w:r>
            <w:r w:rsidRPr="00EC616F">
              <w:t xml:space="preserve"> godine.</w:t>
            </w:r>
          </w:p>
        </w:tc>
        <w:tc>
          <w:tcPr>
            <w:tcW w:w="4876" w:type="dxa"/>
          </w:tcPr>
          <w:p w14:paraId="71E81DC9"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 godinu dana</w:t>
            </w:r>
            <w:r w:rsidRPr="00EC616F">
              <w:rPr>
                <w:b/>
                <w:i/>
              </w:rPr>
              <w:t xml:space="preserve"> ili pet godina</w:t>
            </w:r>
            <w:r w:rsidRPr="00EC616F">
              <w:t xml:space="preserve"> nakon čega se obnavlja na dodatna razdoblja od godine</w:t>
            </w:r>
            <w:r w:rsidRPr="00EC616F">
              <w:rPr>
                <w:b/>
                <w:i/>
              </w:rPr>
              <w:t xml:space="preserve"> dana ili pet godina</w:t>
            </w:r>
            <w:r w:rsidRPr="00EC616F">
              <w:t>.</w:t>
            </w:r>
          </w:p>
        </w:tc>
      </w:tr>
    </w:tbl>
    <w:p w14:paraId="4E32995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{FR}</w:t>
      </w:r>
      <w:r w:rsidRPr="00EC616F">
        <w:rPr>
          <w:lang w:val="hr-HR"/>
        </w:rPr>
        <w:t>fr</w:t>
      </w:r>
      <w:r w:rsidRPr="00EC616F">
        <w:rPr>
          <w:rStyle w:val="HideTWBExt"/>
          <w:lang w:val="hr-HR"/>
        </w:rPr>
        <w:t>&lt;/Original&gt;</w:t>
      </w:r>
    </w:p>
    <w:p w14:paraId="0631DE0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2204FB8" w14:textId="77777777" w:rsidR="00AF5989" w:rsidRPr="00EC616F" w:rsidRDefault="00AF5989" w:rsidP="00AF5989">
      <w:pPr>
        <w:pStyle w:val="Normal12Italic"/>
        <w:rPr>
          <w:lang w:val="hr-HR"/>
        </w:rPr>
      </w:pPr>
      <w:r w:rsidRPr="00EC616F">
        <w:rPr>
          <w:lang w:val="hr-HR"/>
        </w:rPr>
        <w:t>Razdoblje valjanosti boravišne dozvole korisnika supsidijarne trebalo bi biti usklađeno na godinu dana. Međutim, države članice koje već odobravaju dulje razdoblje valjanosti ne bi trebale biti primorane smanjiti svoju razinu zaštite i stoga mogu odabrati razdoblje valjanosti od deset godina.</w:t>
      </w:r>
    </w:p>
    <w:p w14:paraId="6C9F2C1E" w14:textId="77777777" w:rsidR="00AF5989" w:rsidRPr="00EC616F" w:rsidRDefault="00AF5989" w:rsidP="00AF5989">
      <w:pPr>
        <w:pStyle w:val="AMNumberTabs"/>
      </w:pPr>
      <w:r w:rsidRPr="00EC616F">
        <w:rPr>
          <w:rStyle w:val="HideTWBExt"/>
          <w:b w:val="0"/>
        </w:rPr>
        <w:t>&lt;/Amend&gt;&lt;Amend&gt;</w:t>
      </w:r>
      <w:r w:rsidRPr="00EC616F">
        <w:t>Amandman</w:t>
      </w:r>
      <w:r w:rsidRPr="00EC616F">
        <w:tab/>
      </w:r>
      <w:r w:rsidRPr="00EC616F">
        <w:tab/>
      </w:r>
      <w:r w:rsidRPr="00EC616F">
        <w:rPr>
          <w:rStyle w:val="HideTWBExt"/>
          <w:b w:val="0"/>
        </w:rPr>
        <w:t>&lt;NumAm&gt;</w:t>
      </w:r>
      <w:r w:rsidRPr="00EC616F">
        <w:t>668</w:t>
      </w:r>
      <w:r w:rsidRPr="00EC616F">
        <w:rPr>
          <w:rStyle w:val="HideTWBExt"/>
          <w:b w:val="0"/>
        </w:rPr>
        <w:t>&lt;/NumAm&gt;</w:t>
      </w:r>
    </w:p>
    <w:p w14:paraId="316C78C7"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9624A21" w14:textId="77777777" w:rsidR="00AF5989" w:rsidRPr="00EC616F" w:rsidRDefault="00AF5989" w:rsidP="00AF5989">
      <w:pPr>
        <w:pStyle w:val="NormalBold"/>
      </w:pPr>
      <w:r w:rsidRPr="00EC616F">
        <w:rPr>
          <w:rStyle w:val="HideTWBExt"/>
          <w:b w:val="0"/>
        </w:rPr>
        <w:t>&lt;/RepeatBlock-By&gt;</w:t>
      </w:r>
    </w:p>
    <w:p w14:paraId="3AC293A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5A83CD2" w14:textId="77777777" w:rsidR="00AF5989" w:rsidRPr="00EC616F" w:rsidRDefault="00AF5989" w:rsidP="00AF5989">
      <w:pPr>
        <w:pStyle w:val="NormalBold"/>
      </w:pPr>
      <w:r w:rsidRPr="00EC616F">
        <w:rPr>
          <w:rStyle w:val="HideTWBExt"/>
          <w:b w:val="0"/>
        </w:rPr>
        <w:t>&lt;Article&gt;</w:t>
      </w:r>
      <w:r w:rsidRPr="00EC616F">
        <w:t>Članak 26. – stavak 1.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A7AE9FA" w14:textId="77777777" w:rsidTr="009413C2">
        <w:trPr>
          <w:trHeight w:hRule="exact" w:val="240"/>
          <w:jc w:val="center"/>
        </w:trPr>
        <w:tc>
          <w:tcPr>
            <w:tcW w:w="9752" w:type="dxa"/>
            <w:gridSpan w:val="2"/>
          </w:tcPr>
          <w:p w14:paraId="3232307D" w14:textId="77777777" w:rsidR="00AF5989" w:rsidRPr="00EC616F" w:rsidRDefault="00AF5989" w:rsidP="009413C2"/>
        </w:tc>
      </w:tr>
      <w:tr w:rsidR="00AF5989" w:rsidRPr="00EC616F" w14:paraId="09EC4C0C" w14:textId="77777777" w:rsidTr="009413C2">
        <w:trPr>
          <w:trHeight w:val="240"/>
          <w:jc w:val="center"/>
        </w:trPr>
        <w:tc>
          <w:tcPr>
            <w:tcW w:w="4876" w:type="dxa"/>
          </w:tcPr>
          <w:p w14:paraId="686EE8FF" w14:textId="77777777" w:rsidR="00AF5989" w:rsidRPr="00EC616F" w:rsidRDefault="00AF5989" w:rsidP="009413C2">
            <w:pPr>
              <w:pStyle w:val="ColumnHeading"/>
            </w:pPr>
            <w:r w:rsidRPr="00EC616F">
              <w:t>Tekst koji je predložila Komisija</w:t>
            </w:r>
          </w:p>
        </w:tc>
        <w:tc>
          <w:tcPr>
            <w:tcW w:w="4876" w:type="dxa"/>
          </w:tcPr>
          <w:p w14:paraId="01ED5BED" w14:textId="77777777" w:rsidR="00AF5989" w:rsidRPr="00EC616F" w:rsidRDefault="00AF5989" w:rsidP="009413C2">
            <w:pPr>
              <w:pStyle w:val="ColumnHeading"/>
            </w:pPr>
            <w:r w:rsidRPr="00EC616F">
              <w:t>Izmjena</w:t>
            </w:r>
          </w:p>
        </w:tc>
      </w:tr>
      <w:tr w:rsidR="00AF5989" w:rsidRPr="00EC616F" w14:paraId="224B6F8F" w14:textId="77777777" w:rsidTr="009413C2">
        <w:trPr>
          <w:jc w:val="center"/>
        </w:trPr>
        <w:tc>
          <w:tcPr>
            <w:tcW w:w="4876" w:type="dxa"/>
          </w:tcPr>
          <w:p w14:paraId="492E1DA3"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 godinu dana nakon čega se obnavlja na</w:t>
            </w:r>
            <w:r w:rsidRPr="00EC616F">
              <w:rPr>
                <w:b/>
                <w:i/>
              </w:rPr>
              <w:t xml:space="preserve"> dodatna razdoblja od dvije godine</w:t>
            </w:r>
            <w:r w:rsidRPr="00EC616F">
              <w:t>.</w:t>
            </w:r>
          </w:p>
        </w:tc>
        <w:tc>
          <w:tcPr>
            <w:tcW w:w="4876" w:type="dxa"/>
          </w:tcPr>
          <w:p w14:paraId="0933C64F" w14:textId="77777777" w:rsidR="00AF5989" w:rsidRPr="00EC616F" w:rsidRDefault="00AF5989" w:rsidP="009413C2">
            <w:pPr>
              <w:pStyle w:val="Normal6"/>
              <w:rPr>
                <w:b/>
                <w:i/>
              </w:rPr>
            </w:pPr>
            <w:r w:rsidRPr="00EC616F">
              <w:t>(b)</w:t>
            </w:r>
            <w:r w:rsidRPr="00EC616F">
              <w:rPr>
                <w:b/>
                <w:i/>
              </w:rPr>
              <w:tab/>
            </w:r>
            <w:r w:rsidRPr="00EC616F">
              <w:t>Za korisnike statusa supsidijarne zaštite, boravišna dozvola vrijedi godinu dana nakon čega se obnavlja na</w:t>
            </w:r>
            <w:r w:rsidRPr="00EC616F">
              <w:rPr>
                <w:b/>
                <w:i/>
              </w:rPr>
              <w:t xml:space="preserve"> dodatno razdoblje od godinu dana</w:t>
            </w:r>
            <w:r w:rsidRPr="00EC616F">
              <w:t>.</w:t>
            </w:r>
          </w:p>
        </w:tc>
      </w:tr>
    </w:tbl>
    <w:p w14:paraId="430396E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BC08FC7" w14:textId="77777777" w:rsidR="00AF5989" w:rsidRPr="00EC616F" w:rsidRDefault="00AF5989" w:rsidP="00AF5989">
      <w:r w:rsidRPr="00EC616F">
        <w:rPr>
          <w:rStyle w:val="HideTWBExt"/>
        </w:rPr>
        <w:t>&lt;/Amend&gt;</w:t>
      </w:r>
    </w:p>
    <w:p w14:paraId="2558B52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669</w:t>
      </w:r>
      <w:r w:rsidRPr="00EC616F">
        <w:rPr>
          <w:rStyle w:val="HideTWBExt"/>
          <w:b w:val="0"/>
        </w:rPr>
        <w:t>&lt;/NumAm&gt;</w:t>
      </w:r>
    </w:p>
    <w:p w14:paraId="572AC713"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1F24144C" w14:textId="77777777" w:rsidR="00AF5989" w:rsidRPr="00EC616F" w:rsidRDefault="00AF5989" w:rsidP="00AF5989">
      <w:pPr>
        <w:pStyle w:val="NormalBold"/>
      </w:pPr>
      <w:r w:rsidRPr="00EC616F">
        <w:rPr>
          <w:rStyle w:val="HideTWBExt"/>
          <w:b w:val="0"/>
        </w:rPr>
        <w:t>&lt;/RepeatBlock-By&gt;</w:t>
      </w:r>
    </w:p>
    <w:p w14:paraId="462B6CC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AF88E26" w14:textId="77777777" w:rsidR="00AF5989" w:rsidRPr="00EC616F" w:rsidRDefault="00AF5989" w:rsidP="00AF5989">
      <w:pPr>
        <w:pStyle w:val="NormalBold"/>
      </w:pPr>
      <w:r w:rsidRPr="00EC616F">
        <w:rPr>
          <w:rStyle w:val="HideTWBExt"/>
          <w:b w:val="0"/>
        </w:rPr>
        <w:t>&lt;Article&gt;</w:t>
      </w:r>
      <w:r w:rsidRPr="00EC616F">
        <w:t>Članak 26. – stavak 2. – točka 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AB22E2" w14:textId="77777777" w:rsidTr="009413C2">
        <w:trPr>
          <w:trHeight w:hRule="exact" w:val="240"/>
          <w:jc w:val="center"/>
        </w:trPr>
        <w:tc>
          <w:tcPr>
            <w:tcW w:w="9752" w:type="dxa"/>
            <w:gridSpan w:val="2"/>
          </w:tcPr>
          <w:p w14:paraId="7C71ED57" w14:textId="77777777" w:rsidR="00AF5989" w:rsidRPr="00EC616F" w:rsidRDefault="00AF5989" w:rsidP="009413C2"/>
        </w:tc>
      </w:tr>
      <w:tr w:rsidR="00AF5989" w:rsidRPr="00EC616F" w14:paraId="119FF200" w14:textId="77777777" w:rsidTr="009413C2">
        <w:trPr>
          <w:trHeight w:val="240"/>
          <w:jc w:val="center"/>
        </w:trPr>
        <w:tc>
          <w:tcPr>
            <w:tcW w:w="4876" w:type="dxa"/>
          </w:tcPr>
          <w:p w14:paraId="756610BD" w14:textId="77777777" w:rsidR="00AF5989" w:rsidRPr="00EC616F" w:rsidRDefault="00AF5989" w:rsidP="009413C2">
            <w:pPr>
              <w:pStyle w:val="ColumnHeading"/>
            </w:pPr>
            <w:r w:rsidRPr="00EC616F">
              <w:t>Tekst koji je predložila Komisija</w:t>
            </w:r>
          </w:p>
        </w:tc>
        <w:tc>
          <w:tcPr>
            <w:tcW w:w="4876" w:type="dxa"/>
          </w:tcPr>
          <w:p w14:paraId="679D1E4A" w14:textId="77777777" w:rsidR="00AF5989" w:rsidRPr="00EC616F" w:rsidRDefault="00AF5989" w:rsidP="009413C2">
            <w:pPr>
              <w:pStyle w:val="ColumnHeading"/>
            </w:pPr>
            <w:r w:rsidRPr="00EC616F">
              <w:t>Izmjena</w:t>
            </w:r>
          </w:p>
        </w:tc>
      </w:tr>
      <w:tr w:rsidR="00AF5989" w:rsidRPr="00EC616F" w14:paraId="6509FF05" w14:textId="77777777" w:rsidTr="009413C2">
        <w:trPr>
          <w:jc w:val="center"/>
        </w:trPr>
        <w:tc>
          <w:tcPr>
            <w:tcW w:w="4876" w:type="dxa"/>
          </w:tcPr>
          <w:p w14:paraId="401399CE" w14:textId="77777777" w:rsidR="00AF5989" w:rsidRPr="00EC616F" w:rsidRDefault="00AF5989" w:rsidP="009413C2">
            <w:pPr>
              <w:pStyle w:val="Normal6"/>
              <w:rPr>
                <w:b/>
                <w:i/>
              </w:rPr>
            </w:pPr>
            <w:r w:rsidRPr="00EC616F">
              <w:rPr>
                <w:b/>
                <w:i/>
              </w:rPr>
              <w:t>(a)</w:t>
            </w:r>
            <w:r w:rsidRPr="00EC616F">
              <w:rPr>
                <w:b/>
                <w:i/>
              </w:rPr>
              <w:tab/>
              <w:t>ako nadležna tijela opozovu, ponište ili odbiju obnoviti status izbjeglice državljanima trećih zemalja u skladu s člankom 14. i status supsidijarne zaštite u skladu s člankom 20.;</w:t>
            </w:r>
          </w:p>
        </w:tc>
        <w:tc>
          <w:tcPr>
            <w:tcW w:w="4876" w:type="dxa"/>
          </w:tcPr>
          <w:p w14:paraId="4B004954" w14:textId="77777777" w:rsidR="00AF5989" w:rsidRPr="00EC616F" w:rsidRDefault="00AF5989" w:rsidP="009413C2">
            <w:pPr>
              <w:pStyle w:val="Normal6"/>
              <w:rPr>
                <w:b/>
                <w:i/>
              </w:rPr>
            </w:pPr>
            <w:r w:rsidRPr="00EC616F">
              <w:rPr>
                <w:b/>
                <w:i/>
              </w:rPr>
              <w:t>Briše se.</w:t>
            </w:r>
          </w:p>
        </w:tc>
      </w:tr>
    </w:tbl>
    <w:p w14:paraId="4B89450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C2ABC37"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E838889" w14:textId="77777777" w:rsidR="00AF5989" w:rsidRPr="00EC616F" w:rsidRDefault="00AF5989" w:rsidP="00AF5989">
      <w:pPr>
        <w:pStyle w:val="Normal12Italic"/>
        <w:rPr>
          <w:lang w:val="hr-HR"/>
        </w:rPr>
      </w:pPr>
      <w:r w:rsidRPr="00EC616F">
        <w:rPr>
          <w:lang w:val="hr-HR"/>
        </w:rPr>
        <w:t>Briše se radi usklađenosti s prethodnim izmjenama članaka 14. i 20.</w:t>
      </w:r>
    </w:p>
    <w:p w14:paraId="5719C1AA" w14:textId="77777777" w:rsidR="00AF5989" w:rsidRPr="00EC616F" w:rsidRDefault="00AF5989" w:rsidP="00AF5989">
      <w:r w:rsidRPr="00EC616F">
        <w:rPr>
          <w:rStyle w:val="HideTWBExt"/>
        </w:rPr>
        <w:t>&lt;/Amend&gt;</w:t>
      </w:r>
    </w:p>
    <w:p w14:paraId="1227850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670</w:t>
      </w:r>
      <w:r w:rsidRPr="00EC616F">
        <w:rPr>
          <w:rStyle w:val="HideTWBExt"/>
          <w:b w:val="0"/>
        </w:rPr>
        <w:t>&lt;/NumAm&gt;</w:t>
      </w:r>
    </w:p>
    <w:p w14:paraId="11282BF3"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4D2AD627" w14:textId="77777777" w:rsidR="00AF5989" w:rsidRPr="00EC616F" w:rsidRDefault="00AF5989" w:rsidP="00AF5989">
      <w:pPr>
        <w:pStyle w:val="NormalBold"/>
      </w:pPr>
      <w:r w:rsidRPr="00EC616F">
        <w:rPr>
          <w:rStyle w:val="HideTWBExt"/>
          <w:b w:val="0"/>
        </w:rPr>
        <w:t>&lt;/RepeatBlock-By&gt;</w:t>
      </w:r>
    </w:p>
    <w:p w14:paraId="7F667DF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9FA7659" w14:textId="77777777" w:rsidR="00AF5989" w:rsidRPr="00EC616F" w:rsidRDefault="00AF5989" w:rsidP="00AF5989">
      <w:pPr>
        <w:pStyle w:val="NormalBold"/>
      </w:pPr>
      <w:r w:rsidRPr="00EC616F">
        <w:rPr>
          <w:rStyle w:val="HideTWBExt"/>
          <w:b w:val="0"/>
        </w:rPr>
        <w:t>&lt;Article&gt;</w:t>
      </w:r>
      <w:r w:rsidRPr="00EC616F">
        <w:t>Članak 26.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9C7415B" w14:textId="77777777" w:rsidTr="009413C2">
        <w:trPr>
          <w:trHeight w:hRule="exact" w:val="240"/>
          <w:jc w:val="center"/>
        </w:trPr>
        <w:tc>
          <w:tcPr>
            <w:tcW w:w="9752" w:type="dxa"/>
            <w:gridSpan w:val="2"/>
          </w:tcPr>
          <w:p w14:paraId="389AE81C" w14:textId="77777777" w:rsidR="00AF5989" w:rsidRPr="00EC616F" w:rsidRDefault="00AF5989" w:rsidP="009413C2"/>
        </w:tc>
      </w:tr>
      <w:tr w:rsidR="00AF5989" w:rsidRPr="00EC616F" w14:paraId="0DF3352C" w14:textId="77777777" w:rsidTr="009413C2">
        <w:trPr>
          <w:trHeight w:val="240"/>
          <w:jc w:val="center"/>
        </w:trPr>
        <w:tc>
          <w:tcPr>
            <w:tcW w:w="4876" w:type="dxa"/>
          </w:tcPr>
          <w:p w14:paraId="5C2308F6" w14:textId="77777777" w:rsidR="00AF5989" w:rsidRPr="00EC616F" w:rsidRDefault="00AF5989" w:rsidP="009413C2">
            <w:pPr>
              <w:pStyle w:val="ColumnHeading"/>
            </w:pPr>
            <w:r w:rsidRPr="00EC616F">
              <w:t>Tekst koji je predložila Komisija</w:t>
            </w:r>
          </w:p>
        </w:tc>
        <w:tc>
          <w:tcPr>
            <w:tcW w:w="4876" w:type="dxa"/>
          </w:tcPr>
          <w:p w14:paraId="471BBB74" w14:textId="77777777" w:rsidR="00AF5989" w:rsidRPr="00EC616F" w:rsidRDefault="00AF5989" w:rsidP="009413C2">
            <w:pPr>
              <w:pStyle w:val="ColumnHeading"/>
            </w:pPr>
            <w:r w:rsidRPr="00EC616F">
              <w:t>Izmjena</w:t>
            </w:r>
          </w:p>
        </w:tc>
      </w:tr>
      <w:tr w:rsidR="00AF5989" w:rsidRPr="00EC616F" w14:paraId="06ECC615" w14:textId="77777777" w:rsidTr="009413C2">
        <w:trPr>
          <w:jc w:val="center"/>
        </w:trPr>
        <w:tc>
          <w:tcPr>
            <w:tcW w:w="4876" w:type="dxa"/>
          </w:tcPr>
          <w:p w14:paraId="464B9F44" w14:textId="77777777" w:rsidR="00AF5989" w:rsidRPr="00EC616F" w:rsidRDefault="00AF5989" w:rsidP="009413C2">
            <w:pPr>
              <w:pStyle w:val="Normal6"/>
              <w:rPr>
                <w:b/>
                <w:i/>
              </w:rPr>
            </w:pPr>
            <w:r w:rsidRPr="00EC616F">
              <w:rPr>
                <w:b/>
                <w:i/>
              </w:rPr>
              <w:t>(b)</w:t>
            </w:r>
            <w:r w:rsidRPr="00EC616F">
              <w:rPr>
                <w:b/>
                <w:i/>
              </w:rPr>
              <w:tab/>
              <w:t>ako se primjenjuje članak 23. stavak 2;</w:t>
            </w:r>
          </w:p>
        </w:tc>
        <w:tc>
          <w:tcPr>
            <w:tcW w:w="4876" w:type="dxa"/>
          </w:tcPr>
          <w:p w14:paraId="5E29DC14" w14:textId="77777777" w:rsidR="00AF5989" w:rsidRPr="00EC616F" w:rsidRDefault="00AF5989" w:rsidP="009413C2">
            <w:pPr>
              <w:pStyle w:val="Normal6"/>
              <w:rPr>
                <w:b/>
                <w:i/>
              </w:rPr>
            </w:pPr>
            <w:r w:rsidRPr="00EC616F">
              <w:rPr>
                <w:b/>
                <w:i/>
              </w:rPr>
              <w:t>Briše se.</w:t>
            </w:r>
          </w:p>
        </w:tc>
      </w:tr>
    </w:tbl>
    <w:p w14:paraId="4477CCC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2F89EA7"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6EB3FC3" w14:textId="77777777" w:rsidR="00AF5989" w:rsidRPr="00EC616F" w:rsidRDefault="00AF5989" w:rsidP="00AF5989">
      <w:pPr>
        <w:pStyle w:val="Normal12Italic"/>
        <w:rPr>
          <w:lang w:val="hr-HR"/>
        </w:rPr>
      </w:pPr>
      <w:r w:rsidRPr="00EC616F">
        <w:rPr>
          <w:lang w:val="hr-HR"/>
        </w:rPr>
        <w:t>Briše se radi usklađenosti s prethodnim izmjenama članka 23. stavka 2.</w:t>
      </w:r>
    </w:p>
    <w:p w14:paraId="19FA068A" w14:textId="77777777" w:rsidR="00AF5989" w:rsidRPr="00EC616F" w:rsidRDefault="00AF5989" w:rsidP="00AF5989">
      <w:r w:rsidRPr="00EC616F">
        <w:rPr>
          <w:rStyle w:val="HideTWBExt"/>
        </w:rPr>
        <w:t>&lt;/Amend&gt;</w:t>
      </w:r>
    </w:p>
    <w:p w14:paraId="27D9A8C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671</w:t>
      </w:r>
      <w:r w:rsidRPr="00EC616F">
        <w:rPr>
          <w:rStyle w:val="HideTWBExt"/>
          <w:b w:val="0"/>
        </w:rPr>
        <w:t>&lt;/NumAm&gt;</w:t>
      </w:r>
    </w:p>
    <w:p w14:paraId="642CF9E3"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C7B759F"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175C2DC8" w14:textId="77777777" w:rsidR="00AF5989" w:rsidRPr="00EC616F" w:rsidRDefault="00AF5989" w:rsidP="00AF5989">
      <w:r w:rsidRPr="00EC616F">
        <w:rPr>
          <w:rStyle w:val="HideTWBExt"/>
        </w:rPr>
        <w:t>&lt;/RepeatBlock-By&gt;</w:t>
      </w:r>
    </w:p>
    <w:p w14:paraId="4654FD0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57C48FE" w14:textId="77777777" w:rsidR="00AF5989" w:rsidRPr="00EC616F" w:rsidRDefault="00AF5989" w:rsidP="00AF5989">
      <w:pPr>
        <w:pStyle w:val="NormalBold"/>
      </w:pPr>
      <w:r w:rsidRPr="00EC616F">
        <w:rPr>
          <w:rStyle w:val="HideTWBExt"/>
          <w:b w:val="0"/>
        </w:rPr>
        <w:t>&lt;Article&gt;</w:t>
      </w:r>
      <w:r w:rsidRPr="00EC616F">
        <w:t>Članak 26.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0AD0F5E" w14:textId="77777777" w:rsidTr="009413C2">
        <w:trPr>
          <w:trHeight w:hRule="exact" w:val="240"/>
          <w:jc w:val="center"/>
        </w:trPr>
        <w:tc>
          <w:tcPr>
            <w:tcW w:w="9752" w:type="dxa"/>
            <w:gridSpan w:val="2"/>
          </w:tcPr>
          <w:p w14:paraId="4C090261" w14:textId="77777777" w:rsidR="00AF5989" w:rsidRPr="00EC616F" w:rsidRDefault="00AF5989" w:rsidP="009413C2"/>
        </w:tc>
      </w:tr>
      <w:tr w:rsidR="00AF5989" w:rsidRPr="00EC616F" w14:paraId="743517E2" w14:textId="77777777" w:rsidTr="009413C2">
        <w:trPr>
          <w:trHeight w:val="240"/>
          <w:jc w:val="center"/>
        </w:trPr>
        <w:tc>
          <w:tcPr>
            <w:tcW w:w="4876" w:type="dxa"/>
          </w:tcPr>
          <w:p w14:paraId="5A33519A" w14:textId="77777777" w:rsidR="00AF5989" w:rsidRPr="00EC616F" w:rsidRDefault="00AF5989" w:rsidP="009413C2">
            <w:pPr>
              <w:pStyle w:val="ColumnHeading"/>
            </w:pPr>
            <w:r w:rsidRPr="00EC616F">
              <w:t>Tekst koji je predložila Komisija</w:t>
            </w:r>
          </w:p>
        </w:tc>
        <w:tc>
          <w:tcPr>
            <w:tcW w:w="4876" w:type="dxa"/>
          </w:tcPr>
          <w:p w14:paraId="7DCE7395" w14:textId="77777777" w:rsidR="00AF5989" w:rsidRPr="00EC616F" w:rsidRDefault="00AF5989" w:rsidP="009413C2">
            <w:pPr>
              <w:pStyle w:val="ColumnHeading"/>
            </w:pPr>
            <w:r w:rsidRPr="00EC616F">
              <w:t>Izmjena</w:t>
            </w:r>
          </w:p>
        </w:tc>
      </w:tr>
      <w:tr w:rsidR="00AF5989" w:rsidRPr="00EC616F" w14:paraId="72330CB1" w14:textId="77777777" w:rsidTr="009413C2">
        <w:trPr>
          <w:jc w:val="center"/>
        </w:trPr>
        <w:tc>
          <w:tcPr>
            <w:tcW w:w="4876" w:type="dxa"/>
          </w:tcPr>
          <w:p w14:paraId="33E22393" w14:textId="77777777" w:rsidR="00AF5989" w:rsidRPr="00EC616F" w:rsidRDefault="00AF5989" w:rsidP="009413C2">
            <w:pPr>
              <w:pStyle w:val="Normal6"/>
              <w:rPr>
                <w:b/>
                <w:i/>
              </w:rPr>
            </w:pPr>
            <w:r w:rsidRPr="00EC616F">
              <w:rPr>
                <w:b/>
                <w:i/>
              </w:rPr>
              <w:t>(b)</w:t>
            </w:r>
            <w:r w:rsidRPr="00EC616F">
              <w:rPr>
                <w:b/>
                <w:i/>
              </w:rPr>
              <w:tab/>
              <w:t>ako se primjenjuje članak 23. stavak 2;</w:t>
            </w:r>
          </w:p>
        </w:tc>
        <w:tc>
          <w:tcPr>
            <w:tcW w:w="4876" w:type="dxa"/>
          </w:tcPr>
          <w:p w14:paraId="057B9C97" w14:textId="77777777" w:rsidR="00AF5989" w:rsidRPr="00EC616F" w:rsidRDefault="00AF5989" w:rsidP="009413C2">
            <w:pPr>
              <w:pStyle w:val="Normal6"/>
              <w:rPr>
                <w:b/>
                <w:i/>
              </w:rPr>
            </w:pPr>
            <w:r w:rsidRPr="00EC616F">
              <w:rPr>
                <w:b/>
                <w:i/>
              </w:rPr>
              <w:t>Briše se.</w:t>
            </w:r>
          </w:p>
        </w:tc>
      </w:tr>
    </w:tbl>
    <w:p w14:paraId="2B7AD93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2EBD0A6" w14:textId="77777777" w:rsidR="00AF5989" w:rsidRPr="00EC616F" w:rsidRDefault="00AF5989" w:rsidP="00AF5989">
      <w:r w:rsidRPr="00EC616F">
        <w:rPr>
          <w:rStyle w:val="HideTWBExt"/>
        </w:rPr>
        <w:t>&lt;/Amend&gt;</w:t>
      </w:r>
    </w:p>
    <w:p w14:paraId="4BB0369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672</w:t>
      </w:r>
      <w:r w:rsidRPr="00EC616F">
        <w:rPr>
          <w:rStyle w:val="HideTWBExt"/>
          <w:b w:val="0"/>
        </w:rPr>
        <w:t>&lt;/NumAm&gt;</w:t>
      </w:r>
    </w:p>
    <w:p w14:paraId="422B00DE"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06CD1F77" w14:textId="77777777" w:rsidR="00AF5989" w:rsidRPr="00EC616F" w:rsidRDefault="00AF5989" w:rsidP="00AF5989">
      <w:pPr>
        <w:pStyle w:val="NormalBold"/>
      </w:pPr>
      <w:r w:rsidRPr="00EC616F">
        <w:rPr>
          <w:rStyle w:val="HideTWBExt"/>
          <w:b w:val="0"/>
        </w:rPr>
        <w:t>&lt;/RepeatBlock-By&gt;</w:t>
      </w:r>
    </w:p>
    <w:p w14:paraId="063CD16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63A2698" w14:textId="77777777" w:rsidR="00AF5989" w:rsidRPr="00EC616F" w:rsidRDefault="00AF5989" w:rsidP="00AF5989">
      <w:pPr>
        <w:pStyle w:val="NormalBold"/>
      </w:pPr>
      <w:r w:rsidRPr="00EC616F">
        <w:rPr>
          <w:rStyle w:val="HideTWBExt"/>
          <w:b w:val="0"/>
        </w:rPr>
        <w:t>&lt;Article&gt;</w:t>
      </w:r>
      <w:r w:rsidRPr="00EC616F">
        <w:t>Članak 26. – stavak 2. – točka b</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1596D8B" w14:textId="77777777" w:rsidTr="009413C2">
        <w:trPr>
          <w:trHeight w:hRule="exact" w:val="240"/>
          <w:jc w:val="center"/>
        </w:trPr>
        <w:tc>
          <w:tcPr>
            <w:tcW w:w="9752" w:type="dxa"/>
            <w:gridSpan w:val="2"/>
          </w:tcPr>
          <w:p w14:paraId="5FE78EAD" w14:textId="77777777" w:rsidR="00AF5989" w:rsidRPr="00EC616F" w:rsidRDefault="00AF5989" w:rsidP="009413C2"/>
        </w:tc>
      </w:tr>
      <w:tr w:rsidR="00AF5989" w:rsidRPr="00EC616F" w14:paraId="487808CF" w14:textId="77777777" w:rsidTr="009413C2">
        <w:trPr>
          <w:trHeight w:val="240"/>
          <w:jc w:val="center"/>
        </w:trPr>
        <w:tc>
          <w:tcPr>
            <w:tcW w:w="4876" w:type="dxa"/>
          </w:tcPr>
          <w:p w14:paraId="6ECC6082" w14:textId="77777777" w:rsidR="00AF5989" w:rsidRPr="00EC616F" w:rsidRDefault="00AF5989" w:rsidP="009413C2">
            <w:pPr>
              <w:pStyle w:val="ColumnHeading"/>
            </w:pPr>
            <w:r w:rsidRPr="00EC616F">
              <w:t>Tekst koji je predložila Komisija</w:t>
            </w:r>
          </w:p>
        </w:tc>
        <w:tc>
          <w:tcPr>
            <w:tcW w:w="4876" w:type="dxa"/>
          </w:tcPr>
          <w:p w14:paraId="319F5476" w14:textId="77777777" w:rsidR="00AF5989" w:rsidRPr="00EC616F" w:rsidRDefault="00AF5989" w:rsidP="009413C2">
            <w:pPr>
              <w:pStyle w:val="ColumnHeading"/>
            </w:pPr>
            <w:r w:rsidRPr="00EC616F">
              <w:t>Izmjena</w:t>
            </w:r>
          </w:p>
        </w:tc>
      </w:tr>
      <w:tr w:rsidR="00AF5989" w:rsidRPr="00EC616F" w14:paraId="54219897" w14:textId="77777777" w:rsidTr="009413C2">
        <w:trPr>
          <w:jc w:val="center"/>
        </w:trPr>
        <w:tc>
          <w:tcPr>
            <w:tcW w:w="4876" w:type="dxa"/>
          </w:tcPr>
          <w:p w14:paraId="3FF6D427" w14:textId="77777777" w:rsidR="00AF5989" w:rsidRPr="00EC616F" w:rsidRDefault="00AF5989" w:rsidP="009413C2">
            <w:pPr>
              <w:pStyle w:val="Normal6"/>
              <w:rPr>
                <w:b/>
                <w:i/>
              </w:rPr>
            </w:pPr>
            <w:r w:rsidRPr="00EC616F">
              <w:rPr>
                <w:b/>
                <w:i/>
              </w:rPr>
              <w:t>(b)</w:t>
            </w:r>
            <w:r w:rsidRPr="00EC616F">
              <w:rPr>
                <w:b/>
                <w:i/>
              </w:rPr>
              <w:tab/>
              <w:t>ako se primjenjuje članak 23. stavak 2;</w:t>
            </w:r>
          </w:p>
        </w:tc>
        <w:tc>
          <w:tcPr>
            <w:tcW w:w="4876" w:type="dxa"/>
          </w:tcPr>
          <w:p w14:paraId="7B35A5AB" w14:textId="77777777" w:rsidR="00AF5989" w:rsidRPr="00EC616F" w:rsidRDefault="00AF5989" w:rsidP="009413C2">
            <w:pPr>
              <w:pStyle w:val="Normal6"/>
              <w:rPr>
                <w:b/>
                <w:i/>
              </w:rPr>
            </w:pPr>
            <w:r w:rsidRPr="00EC616F">
              <w:rPr>
                <w:b/>
                <w:i/>
              </w:rPr>
              <w:t>Briše se.</w:t>
            </w:r>
          </w:p>
        </w:tc>
      </w:tr>
    </w:tbl>
    <w:p w14:paraId="27E7C24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1150D71" w14:textId="77777777" w:rsidR="00AF5989" w:rsidRPr="00EC616F" w:rsidRDefault="00AF5989" w:rsidP="00AF5989">
      <w:r w:rsidRPr="00EC616F">
        <w:rPr>
          <w:rStyle w:val="HideTWBExt"/>
        </w:rPr>
        <w:t>&lt;/Amend&gt;</w:t>
      </w:r>
    </w:p>
    <w:p w14:paraId="1FB14DE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673</w:t>
      </w:r>
      <w:r w:rsidRPr="00EC616F">
        <w:rPr>
          <w:rStyle w:val="HideTWBExt"/>
          <w:b w:val="0"/>
        </w:rPr>
        <w:t>&lt;/NumAm&gt;</w:t>
      </w:r>
    </w:p>
    <w:p w14:paraId="7005F340"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2F51D846" w14:textId="77777777" w:rsidR="00AF5989" w:rsidRPr="00EC616F" w:rsidRDefault="00AF5989" w:rsidP="00AF5989">
      <w:pPr>
        <w:pStyle w:val="NormalBold"/>
      </w:pPr>
      <w:r w:rsidRPr="00EC616F">
        <w:rPr>
          <w:rStyle w:val="HideTWBExt"/>
          <w:b w:val="0"/>
        </w:rPr>
        <w:t>&lt;/RepeatBlock-By&gt;</w:t>
      </w:r>
    </w:p>
    <w:p w14:paraId="71E2B49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13709C8" w14:textId="77777777" w:rsidR="00AF5989" w:rsidRPr="00EC616F" w:rsidRDefault="00AF5989" w:rsidP="00AF5989">
      <w:pPr>
        <w:pStyle w:val="NormalBold"/>
      </w:pPr>
      <w:r w:rsidRPr="00EC616F">
        <w:rPr>
          <w:rStyle w:val="HideTWBExt"/>
          <w:b w:val="0"/>
        </w:rPr>
        <w:t>&lt;Article&gt;</w:t>
      </w:r>
      <w:r w:rsidRPr="00EC616F">
        <w:t>Članak 26. – stavak 2.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D4E6781" w14:textId="77777777" w:rsidTr="009413C2">
        <w:trPr>
          <w:trHeight w:hRule="exact" w:val="240"/>
          <w:jc w:val="center"/>
        </w:trPr>
        <w:tc>
          <w:tcPr>
            <w:tcW w:w="9752" w:type="dxa"/>
            <w:gridSpan w:val="2"/>
          </w:tcPr>
          <w:p w14:paraId="577EFA1F" w14:textId="77777777" w:rsidR="00AF5989" w:rsidRPr="00EC616F" w:rsidRDefault="00AF5989" w:rsidP="009413C2"/>
        </w:tc>
      </w:tr>
      <w:tr w:rsidR="00AF5989" w:rsidRPr="00EC616F" w14:paraId="22A0CDBD" w14:textId="77777777" w:rsidTr="009413C2">
        <w:trPr>
          <w:trHeight w:val="240"/>
          <w:jc w:val="center"/>
        </w:trPr>
        <w:tc>
          <w:tcPr>
            <w:tcW w:w="4876" w:type="dxa"/>
          </w:tcPr>
          <w:p w14:paraId="03E59D74" w14:textId="77777777" w:rsidR="00AF5989" w:rsidRPr="00EC616F" w:rsidRDefault="00AF5989" w:rsidP="009413C2">
            <w:pPr>
              <w:pStyle w:val="ColumnHeading"/>
            </w:pPr>
            <w:r w:rsidRPr="00EC616F">
              <w:t>Tekst koji je predložila Komisija</w:t>
            </w:r>
          </w:p>
        </w:tc>
        <w:tc>
          <w:tcPr>
            <w:tcW w:w="4876" w:type="dxa"/>
          </w:tcPr>
          <w:p w14:paraId="1AD61999" w14:textId="77777777" w:rsidR="00AF5989" w:rsidRPr="00EC616F" w:rsidRDefault="00AF5989" w:rsidP="009413C2">
            <w:pPr>
              <w:pStyle w:val="ColumnHeading"/>
            </w:pPr>
            <w:r w:rsidRPr="00EC616F">
              <w:t>Izmjena</w:t>
            </w:r>
          </w:p>
        </w:tc>
      </w:tr>
      <w:tr w:rsidR="00AF5989" w:rsidRPr="00EC616F" w14:paraId="661C81F7" w14:textId="77777777" w:rsidTr="009413C2">
        <w:trPr>
          <w:jc w:val="center"/>
        </w:trPr>
        <w:tc>
          <w:tcPr>
            <w:tcW w:w="4876" w:type="dxa"/>
          </w:tcPr>
          <w:p w14:paraId="0E018642" w14:textId="77777777" w:rsidR="00AF5989" w:rsidRPr="00EC616F" w:rsidRDefault="00AF5989" w:rsidP="009413C2">
            <w:pPr>
              <w:pStyle w:val="Normal6"/>
              <w:rPr>
                <w:b/>
                <w:i/>
              </w:rPr>
            </w:pPr>
            <w:r w:rsidRPr="00EC616F">
              <w:t>(c)</w:t>
            </w:r>
            <w:r w:rsidRPr="00EC616F">
              <w:rPr>
                <w:b/>
                <w:i/>
              </w:rPr>
              <w:tab/>
            </w:r>
            <w:r w:rsidRPr="00EC616F">
              <w:t>ako to zahtijeva zaštita nacionalne sigurnosti ili javnog poretka.</w:t>
            </w:r>
          </w:p>
        </w:tc>
        <w:tc>
          <w:tcPr>
            <w:tcW w:w="4876" w:type="dxa"/>
          </w:tcPr>
          <w:p w14:paraId="6B884719" w14:textId="77777777" w:rsidR="00AF5989" w:rsidRPr="00EC616F" w:rsidRDefault="00AF5989" w:rsidP="009413C2">
            <w:pPr>
              <w:pStyle w:val="Normal6"/>
              <w:rPr>
                <w:b/>
                <w:i/>
              </w:rPr>
            </w:pPr>
            <w:r w:rsidRPr="00EC616F">
              <w:t>(c)</w:t>
            </w:r>
            <w:r w:rsidRPr="00EC616F">
              <w:rPr>
                <w:b/>
                <w:i/>
              </w:rPr>
              <w:tab/>
            </w:r>
            <w:r w:rsidRPr="00EC616F">
              <w:t>ako to</w:t>
            </w:r>
            <w:r w:rsidRPr="00EC616F">
              <w:rPr>
                <w:b/>
                <w:i/>
              </w:rPr>
              <w:t xml:space="preserve"> opravdano</w:t>
            </w:r>
            <w:r w:rsidRPr="00EC616F">
              <w:t xml:space="preserve"> zahtijeva zaštita nacionalne sigurnosti ili javnog poretka.</w:t>
            </w:r>
          </w:p>
        </w:tc>
      </w:tr>
    </w:tbl>
    <w:p w14:paraId="6EB2D28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5D441B53" w14:textId="77777777" w:rsidR="00AF5989" w:rsidRPr="00EC616F" w:rsidRDefault="00AF5989" w:rsidP="00AF5989">
      <w:r w:rsidRPr="00EC616F">
        <w:rPr>
          <w:rStyle w:val="HideTWBExt"/>
        </w:rPr>
        <w:t>&lt;/Amend&gt;</w:t>
      </w:r>
    </w:p>
    <w:p w14:paraId="18D930A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674</w:t>
      </w:r>
      <w:r w:rsidRPr="00EC616F">
        <w:rPr>
          <w:rStyle w:val="HideTWBExt"/>
          <w:b w:val="0"/>
        </w:rPr>
        <w:t>&lt;/NumAm&gt;</w:t>
      </w:r>
    </w:p>
    <w:p w14:paraId="5F2CF114"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A2967C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17E28A4" w14:textId="77777777" w:rsidR="00AF5989" w:rsidRPr="00EC616F" w:rsidRDefault="00AF5989" w:rsidP="00AF5989">
      <w:r w:rsidRPr="00EC616F">
        <w:rPr>
          <w:rStyle w:val="HideTWBExt"/>
        </w:rPr>
        <w:t>&lt;/RepeatBlock-By&gt;</w:t>
      </w:r>
    </w:p>
    <w:p w14:paraId="5FE9C0A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5913697" w14:textId="77777777" w:rsidR="00AF5989" w:rsidRPr="00EC616F" w:rsidRDefault="00AF5989" w:rsidP="00AF5989">
      <w:pPr>
        <w:pStyle w:val="NormalBold"/>
      </w:pPr>
      <w:r w:rsidRPr="00EC616F">
        <w:rPr>
          <w:rStyle w:val="HideTWBExt"/>
          <w:b w:val="0"/>
        </w:rPr>
        <w:t>&lt;Article&gt;</w:t>
      </w:r>
      <w:r w:rsidRPr="00EC616F">
        <w:t>Članak 26. – stavak 2.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886DC28" w14:textId="77777777" w:rsidTr="009413C2">
        <w:trPr>
          <w:trHeight w:hRule="exact" w:val="240"/>
          <w:jc w:val="center"/>
        </w:trPr>
        <w:tc>
          <w:tcPr>
            <w:tcW w:w="9752" w:type="dxa"/>
            <w:gridSpan w:val="2"/>
          </w:tcPr>
          <w:p w14:paraId="4EE81552" w14:textId="77777777" w:rsidR="00AF5989" w:rsidRPr="00EC616F" w:rsidRDefault="00AF5989" w:rsidP="009413C2"/>
        </w:tc>
      </w:tr>
      <w:tr w:rsidR="00AF5989" w:rsidRPr="00EC616F" w14:paraId="62BA3A69" w14:textId="77777777" w:rsidTr="009413C2">
        <w:trPr>
          <w:trHeight w:val="240"/>
          <w:jc w:val="center"/>
        </w:trPr>
        <w:tc>
          <w:tcPr>
            <w:tcW w:w="4876" w:type="dxa"/>
          </w:tcPr>
          <w:p w14:paraId="28B8BD8E" w14:textId="77777777" w:rsidR="00AF5989" w:rsidRPr="00EC616F" w:rsidRDefault="00AF5989" w:rsidP="009413C2">
            <w:pPr>
              <w:pStyle w:val="ColumnHeading"/>
            </w:pPr>
            <w:r w:rsidRPr="00EC616F">
              <w:t>Tekst koji je predložila Komisija</w:t>
            </w:r>
          </w:p>
        </w:tc>
        <w:tc>
          <w:tcPr>
            <w:tcW w:w="4876" w:type="dxa"/>
          </w:tcPr>
          <w:p w14:paraId="524CADF4" w14:textId="77777777" w:rsidR="00AF5989" w:rsidRPr="00EC616F" w:rsidRDefault="00AF5989" w:rsidP="009413C2">
            <w:pPr>
              <w:pStyle w:val="ColumnHeading"/>
            </w:pPr>
            <w:r w:rsidRPr="00EC616F">
              <w:t>Izmjena</w:t>
            </w:r>
          </w:p>
        </w:tc>
      </w:tr>
      <w:tr w:rsidR="00AF5989" w:rsidRPr="00EC616F" w14:paraId="1BD7BC78" w14:textId="77777777" w:rsidTr="009413C2">
        <w:trPr>
          <w:jc w:val="center"/>
        </w:trPr>
        <w:tc>
          <w:tcPr>
            <w:tcW w:w="4876" w:type="dxa"/>
          </w:tcPr>
          <w:p w14:paraId="1D5FC702" w14:textId="77777777" w:rsidR="00AF5989" w:rsidRPr="00EC616F" w:rsidRDefault="00AF5989" w:rsidP="009413C2">
            <w:pPr>
              <w:pStyle w:val="Normal6"/>
              <w:rPr>
                <w:b/>
                <w:i/>
              </w:rPr>
            </w:pPr>
            <w:r w:rsidRPr="00EC616F">
              <w:t>(c)</w:t>
            </w:r>
            <w:r w:rsidRPr="00EC616F">
              <w:rPr>
                <w:b/>
                <w:i/>
              </w:rPr>
              <w:tab/>
            </w:r>
            <w:r w:rsidRPr="00EC616F">
              <w:t>ako to zahtijeva zaštita nacionalne sigurnosti</w:t>
            </w:r>
            <w:r w:rsidRPr="00EC616F">
              <w:rPr>
                <w:b/>
                <w:i/>
              </w:rPr>
              <w:t xml:space="preserve"> ili javnog poretka</w:t>
            </w:r>
            <w:r w:rsidRPr="00EC616F">
              <w:t>.</w:t>
            </w:r>
          </w:p>
        </w:tc>
        <w:tc>
          <w:tcPr>
            <w:tcW w:w="4876" w:type="dxa"/>
          </w:tcPr>
          <w:p w14:paraId="7E624AAD" w14:textId="77777777" w:rsidR="00AF5989" w:rsidRPr="00EC616F" w:rsidRDefault="00AF5989" w:rsidP="009413C2">
            <w:pPr>
              <w:pStyle w:val="Normal6"/>
              <w:rPr>
                <w:b/>
                <w:i/>
              </w:rPr>
            </w:pPr>
            <w:r w:rsidRPr="00EC616F">
              <w:t>(c)</w:t>
            </w:r>
            <w:r w:rsidRPr="00EC616F">
              <w:rPr>
                <w:b/>
                <w:i/>
              </w:rPr>
              <w:tab/>
            </w:r>
            <w:r w:rsidRPr="00EC616F">
              <w:t>ako to</w:t>
            </w:r>
            <w:r w:rsidRPr="00EC616F">
              <w:rPr>
                <w:b/>
                <w:i/>
              </w:rPr>
              <w:t xml:space="preserve"> opravdano</w:t>
            </w:r>
            <w:r w:rsidRPr="00EC616F">
              <w:t xml:space="preserve"> zahtijeva zaštita nacionalne sigurnosti.</w:t>
            </w:r>
          </w:p>
        </w:tc>
      </w:tr>
    </w:tbl>
    <w:p w14:paraId="3E66178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DA20211" w14:textId="77777777" w:rsidR="00AF5989" w:rsidRPr="00EC616F" w:rsidRDefault="00AF5989" w:rsidP="00AF5989">
      <w:r w:rsidRPr="00EC616F">
        <w:rPr>
          <w:rStyle w:val="HideTWBExt"/>
        </w:rPr>
        <w:t>&lt;/Amend&gt;</w:t>
      </w:r>
    </w:p>
    <w:p w14:paraId="7B36267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675</w:t>
      </w:r>
      <w:r w:rsidRPr="00EC616F">
        <w:rPr>
          <w:rStyle w:val="HideTWBExt"/>
          <w:b w:val="0"/>
        </w:rPr>
        <w:t>&lt;/NumAm&gt;</w:t>
      </w:r>
    </w:p>
    <w:p w14:paraId="676E4013"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0B9D1690" w14:textId="77777777" w:rsidR="00AF5989" w:rsidRPr="00EC616F" w:rsidRDefault="00AF5989" w:rsidP="00AF5989">
      <w:pPr>
        <w:pStyle w:val="NormalBold"/>
      </w:pPr>
      <w:r w:rsidRPr="00EC616F">
        <w:rPr>
          <w:rStyle w:val="HideTWBExt"/>
          <w:b w:val="0"/>
        </w:rPr>
        <w:t>&lt;/RepeatBlock-By&gt;</w:t>
      </w:r>
    </w:p>
    <w:p w14:paraId="247736E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8121CB" w14:textId="77777777" w:rsidR="00AF5989" w:rsidRPr="00EC616F" w:rsidRDefault="00AF5989" w:rsidP="00AF5989">
      <w:pPr>
        <w:pStyle w:val="NormalBold"/>
      </w:pPr>
      <w:r w:rsidRPr="00EC616F">
        <w:rPr>
          <w:rStyle w:val="HideTWBExt"/>
          <w:b w:val="0"/>
        </w:rPr>
        <w:t>&lt;Article&gt;</w:t>
      </w:r>
      <w:r w:rsidRPr="00EC616F">
        <w:t>Članak 26. – stavak 2. – točka ca (nova)</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8331032" w14:textId="77777777" w:rsidTr="009413C2">
        <w:trPr>
          <w:trHeight w:hRule="exact" w:val="240"/>
          <w:jc w:val="center"/>
        </w:trPr>
        <w:tc>
          <w:tcPr>
            <w:tcW w:w="9752" w:type="dxa"/>
            <w:gridSpan w:val="2"/>
          </w:tcPr>
          <w:p w14:paraId="50FA2A3C" w14:textId="77777777" w:rsidR="00AF5989" w:rsidRPr="00EC616F" w:rsidRDefault="00AF5989" w:rsidP="009413C2"/>
        </w:tc>
      </w:tr>
      <w:tr w:rsidR="00AF5989" w:rsidRPr="00EC616F" w14:paraId="30FD9A3D" w14:textId="77777777" w:rsidTr="009413C2">
        <w:trPr>
          <w:trHeight w:val="240"/>
          <w:jc w:val="center"/>
        </w:trPr>
        <w:tc>
          <w:tcPr>
            <w:tcW w:w="4876" w:type="dxa"/>
          </w:tcPr>
          <w:p w14:paraId="4A01242E" w14:textId="77777777" w:rsidR="00AF5989" w:rsidRPr="00EC616F" w:rsidRDefault="00AF5989" w:rsidP="009413C2">
            <w:pPr>
              <w:pStyle w:val="ColumnHeading"/>
            </w:pPr>
            <w:r w:rsidRPr="00EC616F">
              <w:t>Tekst koji je predložila Komisija</w:t>
            </w:r>
          </w:p>
        </w:tc>
        <w:tc>
          <w:tcPr>
            <w:tcW w:w="4876" w:type="dxa"/>
          </w:tcPr>
          <w:p w14:paraId="28D5E6A2" w14:textId="77777777" w:rsidR="00AF5989" w:rsidRPr="00EC616F" w:rsidRDefault="00AF5989" w:rsidP="009413C2">
            <w:pPr>
              <w:pStyle w:val="ColumnHeading"/>
            </w:pPr>
            <w:r w:rsidRPr="00EC616F">
              <w:t>Izmjena</w:t>
            </w:r>
          </w:p>
        </w:tc>
      </w:tr>
      <w:tr w:rsidR="00AF5989" w:rsidRPr="00EC616F" w14:paraId="3F1D65B4" w14:textId="77777777" w:rsidTr="009413C2">
        <w:trPr>
          <w:jc w:val="center"/>
        </w:trPr>
        <w:tc>
          <w:tcPr>
            <w:tcW w:w="4876" w:type="dxa"/>
          </w:tcPr>
          <w:p w14:paraId="0C12D148" w14:textId="77777777" w:rsidR="00AF5989" w:rsidRPr="00EC616F" w:rsidRDefault="00AF5989" w:rsidP="009413C2">
            <w:pPr>
              <w:pStyle w:val="Normal6"/>
            </w:pPr>
          </w:p>
        </w:tc>
        <w:tc>
          <w:tcPr>
            <w:tcW w:w="4876" w:type="dxa"/>
          </w:tcPr>
          <w:p w14:paraId="48F376B2" w14:textId="77777777" w:rsidR="00AF5989" w:rsidRPr="00EC616F" w:rsidRDefault="00AF5989" w:rsidP="009413C2">
            <w:pPr>
              <w:pStyle w:val="Normal6"/>
              <w:rPr>
                <w:b/>
                <w:i/>
              </w:rPr>
            </w:pPr>
            <w:r w:rsidRPr="00EC616F">
              <w:rPr>
                <w:b/>
                <w:i/>
              </w:rPr>
              <w:t>(ca)</w:t>
            </w:r>
            <w:r w:rsidRPr="00EC616F">
              <w:rPr>
                <w:b/>
                <w:i/>
              </w:rPr>
              <w:tab/>
              <w:t>ako nositelj boravišne dozvole pobjegne iz područja jurisdikcije svoje države članice domaćina</w:t>
            </w:r>
          </w:p>
        </w:tc>
      </w:tr>
    </w:tbl>
    <w:p w14:paraId="65D3787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CC15168" w14:textId="77777777" w:rsidR="00AF5989" w:rsidRPr="00EC616F" w:rsidRDefault="00AF5989" w:rsidP="00AF5989">
      <w:r w:rsidRPr="00EC616F">
        <w:rPr>
          <w:rStyle w:val="HideTWBExt"/>
        </w:rPr>
        <w:t>&lt;/Amend&gt;</w:t>
      </w:r>
    </w:p>
    <w:p w14:paraId="1F5CFD5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676</w:t>
      </w:r>
      <w:r w:rsidRPr="00EC616F">
        <w:rPr>
          <w:rStyle w:val="HideTWBExt"/>
          <w:b w:val="0"/>
        </w:rPr>
        <w:t>&lt;/NumAm&gt;</w:t>
      </w:r>
    </w:p>
    <w:p w14:paraId="4D70B8EB"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7872EAEE" w14:textId="77777777" w:rsidR="00AF5989" w:rsidRPr="00EC616F" w:rsidRDefault="00AF5989" w:rsidP="00AF5989">
      <w:pPr>
        <w:pStyle w:val="NormalBold"/>
      </w:pPr>
      <w:r w:rsidRPr="00EC616F">
        <w:rPr>
          <w:rStyle w:val="HideTWBExt"/>
          <w:b w:val="0"/>
        </w:rPr>
        <w:t>&lt;/RepeatBlock-By&gt;</w:t>
      </w:r>
    </w:p>
    <w:p w14:paraId="6BABAB5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3D809D5" w14:textId="77777777" w:rsidR="00AF5989" w:rsidRPr="00EC616F" w:rsidRDefault="00AF5989" w:rsidP="00AF5989">
      <w:pPr>
        <w:pStyle w:val="NormalBold"/>
      </w:pPr>
      <w:r w:rsidRPr="00EC616F">
        <w:rPr>
          <w:rStyle w:val="HideTWBExt"/>
          <w:b w:val="0"/>
        </w:rPr>
        <w:t>&lt;Article&gt;</w:t>
      </w:r>
      <w:r w:rsidRPr="00EC616F">
        <w:t>Članak 26. – stavak 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A761109" w14:textId="77777777" w:rsidTr="009413C2">
        <w:trPr>
          <w:trHeight w:hRule="exact" w:val="240"/>
          <w:jc w:val="center"/>
        </w:trPr>
        <w:tc>
          <w:tcPr>
            <w:tcW w:w="9752" w:type="dxa"/>
            <w:gridSpan w:val="2"/>
          </w:tcPr>
          <w:p w14:paraId="01FE0E45" w14:textId="77777777" w:rsidR="00AF5989" w:rsidRPr="00EC616F" w:rsidRDefault="00AF5989" w:rsidP="009413C2"/>
        </w:tc>
      </w:tr>
      <w:tr w:rsidR="00AF5989" w:rsidRPr="00EC616F" w14:paraId="0336B8B5" w14:textId="77777777" w:rsidTr="009413C2">
        <w:trPr>
          <w:trHeight w:val="240"/>
          <w:jc w:val="center"/>
        </w:trPr>
        <w:tc>
          <w:tcPr>
            <w:tcW w:w="4876" w:type="dxa"/>
          </w:tcPr>
          <w:p w14:paraId="6E7840F0" w14:textId="77777777" w:rsidR="00AF5989" w:rsidRPr="00EC616F" w:rsidRDefault="00AF5989" w:rsidP="009413C2">
            <w:pPr>
              <w:pStyle w:val="ColumnHeading"/>
            </w:pPr>
            <w:r w:rsidRPr="00EC616F">
              <w:t>Tekst koji je predložila Komisija</w:t>
            </w:r>
          </w:p>
        </w:tc>
        <w:tc>
          <w:tcPr>
            <w:tcW w:w="4876" w:type="dxa"/>
          </w:tcPr>
          <w:p w14:paraId="166030A4" w14:textId="77777777" w:rsidR="00AF5989" w:rsidRPr="00EC616F" w:rsidRDefault="00AF5989" w:rsidP="009413C2">
            <w:pPr>
              <w:pStyle w:val="ColumnHeading"/>
            </w:pPr>
            <w:r w:rsidRPr="00EC616F">
              <w:t>Izmjena</w:t>
            </w:r>
          </w:p>
        </w:tc>
      </w:tr>
      <w:tr w:rsidR="00AF5989" w:rsidRPr="00EC616F" w14:paraId="765ABA56" w14:textId="77777777" w:rsidTr="009413C2">
        <w:trPr>
          <w:jc w:val="center"/>
        </w:trPr>
        <w:tc>
          <w:tcPr>
            <w:tcW w:w="4876" w:type="dxa"/>
          </w:tcPr>
          <w:p w14:paraId="6558A2E9" w14:textId="77777777" w:rsidR="00AF5989" w:rsidRPr="00EC616F" w:rsidRDefault="00AF5989" w:rsidP="009413C2">
            <w:pPr>
              <w:pStyle w:val="Normal6"/>
            </w:pPr>
          </w:p>
        </w:tc>
        <w:tc>
          <w:tcPr>
            <w:tcW w:w="4876" w:type="dxa"/>
          </w:tcPr>
          <w:p w14:paraId="146EB677" w14:textId="10381D53" w:rsidR="00AF5989" w:rsidRPr="00EC616F" w:rsidRDefault="00AF5989" w:rsidP="00A76C4F">
            <w:pPr>
              <w:pStyle w:val="Normal6"/>
              <w:rPr>
                <w:b/>
                <w:i/>
              </w:rPr>
            </w:pPr>
            <w:r w:rsidRPr="00EC616F">
              <w:rPr>
                <w:b/>
                <w:i/>
              </w:rPr>
              <w:t>2a.</w:t>
            </w:r>
            <w:r w:rsidRPr="00EC616F">
              <w:rPr>
                <w:b/>
                <w:i/>
              </w:rPr>
              <w:tab/>
              <w:t>Dotična osoba čak i bez boravišne dozvole ostaje korisnik međunarodne zaštite i u tom statusu i dalje ima pravo na pogodnosti zajamčene u Poglavlju VII. [sadržaj koji se odnosi na međunarodnu zaštitu] svakom korisniku međunarodne zaštite, uključujući zaštitu od prisilnog vraćanja, održavanje obitelji, pravo na putne dokumente, pristup zapošljavanju, obrazovanju, socijalnoj pomoći, zdravstvenoj skrbi i smještaju, slobodu kretanja unutar države članice i pristup mogućnostima integracije.</w:t>
            </w:r>
          </w:p>
        </w:tc>
      </w:tr>
    </w:tbl>
    <w:p w14:paraId="11AB5D8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6307156"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B78FA43" w14:textId="77777777" w:rsidR="00AF5989" w:rsidRPr="00EC616F" w:rsidRDefault="00AF5989" w:rsidP="00AF5989">
      <w:pPr>
        <w:pStyle w:val="Normal12Italic"/>
        <w:rPr>
          <w:lang w:val="hr-HR"/>
        </w:rPr>
      </w:pPr>
      <w:r w:rsidRPr="00EC616F">
        <w:rPr>
          <w:lang w:val="hr-HR"/>
        </w:rPr>
        <w:t>Ova je izmjena u skladu s člankom 95. presude Suda Europske unije C-373/13.</w:t>
      </w:r>
    </w:p>
    <w:p w14:paraId="2B25A64C" w14:textId="77777777" w:rsidR="00AF5989" w:rsidRPr="00EC616F" w:rsidRDefault="00AF5989" w:rsidP="00AF5989">
      <w:r w:rsidRPr="00EC616F">
        <w:rPr>
          <w:rStyle w:val="HideTWBExt"/>
        </w:rPr>
        <w:t>&lt;/Amend&gt;</w:t>
      </w:r>
    </w:p>
    <w:p w14:paraId="5E696FC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677</w:t>
      </w:r>
      <w:r w:rsidRPr="00EC616F">
        <w:rPr>
          <w:rStyle w:val="HideTWBExt"/>
          <w:b w:val="0"/>
        </w:rPr>
        <w:t>&lt;/NumAm&gt;</w:t>
      </w:r>
    </w:p>
    <w:p w14:paraId="0DF2DC2C" w14:textId="77777777" w:rsidR="00AF5989" w:rsidRPr="00EC616F" w:rsidRDefault="00AF5989" w:rsidP="00AF5989">
      <w:pPr>
        <w:pStyle w:val="NormalBold"/>
      </w:pPr>
      <w:r w:rsidRPr="00EC616F">
        <w:rPr>
          <w:rStyle w:val="HideTWBExt"/>
          <w:b w:val="0"/>
        </w:rPr>
        <w:t>&lt;RepeatBlock-By&gt;&lt;Members&gt;</w:t>
      </w:r>
      <w:r w:rsidRPr="00EC616F">
        <w:t>Jeroen Lenaers</w:t>
      </w:r>
      <w:r w:rsidRPr="00EC616F">
        <w:rPr>
          <w:rStyle w:val="HideTWBExt"/>
          <w:b w:val="0"/>
        </w:rPr>
        <w:t>&lt;/Members&gt;</w:t>
      </w:r>
    </w:p>
    <w:p w14:paraId="38F54F83" w14:textId="77777777" w:rsidR="00AF5989" w:rsidRPr="00EC616F" w:rsidRDefault="00AF5989" w:rsidP="00AF5989">
      <w:pPr>
        <w:pStyle w:val="NormalBold"/>
      </w:pPr>
      <w:r w:rsidRPr="00EC616F">
        <w:rPr>
          <w:rStyle w:val="HideTWBExt"/>
          <w:b w:val="0"/>
        </w:rPr>
        <w:t>&lt;/RepeatBlock-By&gt;</w:t>
      </w:r>
    </w:p>
    <w:p w14:paraId="35F8320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A3FD6E" w14:textId="77777777" w:rsidR="00AF5989" w:rsidRPr="00EC616F" w:rsidRDefault="00AF5989" w:rsidP="00AF5989">
      <w:pPr>
        <w:pStyle w:val="NormalBold"/>
      </w:pPr>
      <w:r w:rsidRPr="00EC616F">
        <w:rPr>
          <w:rStyle w:val="HideTWBExt"/>
          <w:b w:val="0"/>
        </w:rPr>
        <w:t>&lt;Article&gt;</w:t>
      </w:r>
      <w:r w:rsidRPr="00EC616F">
        <w:t>Članak 26.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3451D7B" w14:textId="77777777" w:rsidTr="009413C2">
        <w:trPr>
          <w:trHeight w:hRule="exact" w:val="240"/>
          <w:jc w:val="center"/>
        </w:trPr>
        <w:tc>
          <w:tcPr>
            <w:tcW w:w="9752" w:type="dxa"/>
            <w:gridSpan w:val="2"/>
          </w:tcPr>
          <w:p w14:paraId="673E11FE" w14:textId="77777777" w:rsidR="00AF5989" w:rsidRPr="00EC616F" w:rsidRDefault="00AF5989" w:rsidP="009413C2"/>
        </w:tc>
      </w:tr>
      <w:tr w:rsidR="00AF5989" w:rsidRPr="00EC616F" w14:paraId="71D2F866" w14:textId="77777777" w:rsidTr="009413C2">
        <w:trPr>
          <w:trHeight w:val="240"/>
          <w:jc w:val="center"/>
        </w:trPr>
        <w:tc>
          <w:tcPr>
            <w:tcW w:w="4876" w:type="dxa"/>
          </w:tcPr>
          <w:p w14:paraId="1D88DA37" w14:textId="77777777" w:rsidR="00AF5989" w:rsidRPr="00EC616F" w:rsidRDefault="00AF5989" w:rsidP="009413C2">
            <w:pPr>
              <w:pStyle w:val="ColumnHeading"/>
            </w:pPr>
            <w:r w:rsidRPr="00EC616F">
              <w:t>Tekst koji je predložila Komisija</w:t>
            </w:r>
          </w:p>
        </w:tc>
        <w:tc>
          <w:tcPr>
            <w:tcW w:w="4876" w:type="dxa"/>
          </w:tcPr>
          <w:p w14:paraId="2628445A" w14:textId="77777777" w:rsidR="00AF5989" w:rsidRPr="00EC616F" w:rsidRDefault="00AF5989" w:rsidP="009413C2">
            <w:pPr>
              <w:pStyle w:val="ColumnHeading"/>
            </w:pPr>
            <w:r w:rsidRPr="00EC616F">
              <w:t>Izmjena</w:t>
            </w:r>
          </w:p>
        </w:tc>
      </w:tr>
      <w:tr w:rsidR="00AF5989" w:rsidRPr="00EC616F" w14:paraId="6C4EA734" w14:textId="77777777" w:rsidTr="009413C2">
        <w:trPr>
          <w:jc w:val="center"/>
        </w:trPr>
        <w:tc>
          <w:tcPr>
            <w:tcW w:w="4876" w:type="dxa"/>
          </w:tcPr>
          <w:p w14:paraId="45905ABD" w14:textId="77777777" w:rsidR="00AF5989" w:rsidRPr="00EC616F" w:rsidRDefault="00AF5989" w:rsidP="009413C2">
            <w:pPr>
              <w:pStyle w:val="Normal6"/>
              <w:rPr>
                <w:b/>
                <w:i/>
              </w:rPr>
            </w:pPr>
            <w:r w:rsidRPr="00EC616F">
              <w:rPr>
                <w:b/>
                <w:i/>
              </w:rPr>
              <w:t>3.</w:t>
            </w:r>
            <w:r w:rsidRPr="00EC616F">
              <w:rPr>
                <w:b/>
                <w:i/>
              </w:rPr>
              <w:tab/>
              <w:t>Pri primjeni članka 14. stavka 5. i članka 20. stavka 3., boravišna se dozvola može opozvati tek nakon isteka tromjesečnog razdoblja na koje upućuju te odredbe.</w:t>
            </w:r>
          </w:p>
        </w:tc>
        <w:tc>
          <w:tcPr>
            <w:tcW w:w="4876" w:type="dxa"/>
          </w:tcPr>
          <w:p w14:paraId="4DF5DDE6" w14:textId="77777777" w:rsidR="00AF5989" w:rsidRPr="00EC616F" w:rsidRDefault="00AF5989" w:rsidP="009413C2">
            <w:pPr>
              <w:pStyle w:val="Normal6"/>
              <w:rPr>
                <w:b/>
                <w:i/>
              </w:rPr>
            </w:pPr>
            <w:r w:rsidRPr="00EC616F">
              <w:rPr>
                <w:b/>
                <w:i/>
              </w:rPr>
              <w:t>Briše se.</w:t>
            </w:r>
          </w:p>
        </w:tc>
      </w:tr>
    </w:tbl>
    <w:p w14:paraId="2071704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AEC128E" w14:textId="77777777" w:rsidR="00AF5989" w:rsidRPr="00EC616F" w:rsidRDefault="00AF5989" w:rsidP="00AF5989">
      <w:r w:rsidRPr="00EC616F">
        <w:rPr>
          <w:rStyle w:val="HideTWBExt"/>
        </w:rPr>
        <w:t>&lt;/Amend&gt;</w:t>
      </w:r>
    </w:p>
    <w:p w14:paraId="0D909A1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678</w:t>
      </w:r>
      <w:r w:rsidRPr="00EC616F">
        <w:rPr>
          <w:rStyle w:val="HideTWBExt"/>
          <w:b w:val="0"/>
        </w:rPr>
        <w:t>&lt;/NumAm&gt;</w:t>
      </w:r>
    </w:p>
    <w:p w14:paraId="7F754424"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50C411B6" w14:textId="77777777" w:rsidR="00AF5989" w:rsidRPr="00EC616F" w:rsidRDefault="00AF5989" w:rsidP="00AF5989">
      <w:pPr>
        <w:pStyle w:val="NormalBold"/>
      </w:pPr>
      <w:r w:rsidRPr="00EC616F">
        <w:rPr>
          <w:rStyle w:val="HideTWBExt"/>
          <w:b w:val="0"/>
        </w:rPr>
        <w:t>&lt;/RepeatBlock-By&gt;</w:t>
      </w:r>
    </w:p>
    <w:p w14:paraId="0CE85E0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96C8730" w14:textId="77777777" w:rsidR="00AF5989" w:rsidRPr="00EC616F" w:rsidRDefault="00AF5989" w:rsidP="00AF5989">
      <w:pPr>
        <w:pStyle w:val="NormalBold"/>
      </w:pPr>
      <w:r w:rsidRPr="00EC616F">
        <w:rPr>
          <w:rStyle w:val="HideTWBExt"/>
          <w:b w:val="0"/>
        </w:rPr>
        <w:t>&lt;Article&gt;</w:t>
      </w:r>
      <w:r w:rsidRPr="00EC616F">
        <w:t>Članak 26.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CBC929D" w14:textId="77777777" w:rsidTr="009413C2">
        <w:trPr>
          <w:trHeight w:hRule="exact" w:val="240"/>
          <w:jc w:val="center"/>
        </w:trPr>
        <w:tc>
          <w:tcPr>
            <w:tcW w:w="9752" w:type="dxa"/>
            <w:gridSpan w:val="2"/>
          </w:tcPr>
          <w:p w14:paraId="638B294E" w14:textId="77777777" w:rsidR="00AF5989" w:rsidRPr="00EC616F" w:rsidRDefault="00AF5989" w:rsidP="009413C2"/>
        </w:tc>
      </w:tr>
      <w:tr w:rsidR="00AF5989" w:rsidRPr="00EC616F" w14:paraId="02D09F43" w14:textId="77777777" w:rsidTr="009413C2">
        <w:trPr>
          <w:trHeight w:val="240"/>
          <w:jc w:val="center"/>
        </w:trPr>
        <w:tc>
          <w:tcPr>
            <w:tcW w:w="4876" w:type="dxa"/>
          </w:tcPr>
          <w:p w14:paraId="195185DA" w14:textId="77777777" w:rsidR="00AF5989" w:rsidRPr="00EC616F" w:rsidRDefault="00AF5989" w:rsidP="009413C2">
            <w:pPr>
              <w:pStyle w:val="ColumnHeading"/>
            </w:pPr>
            <w:r w:rsidRPr="00EC616F">
              <w:t>Tekst koji je predložila Komisija</w:t>
            </w:r>
          </w:p>
        </w:tc>
        <w:tc>
          <w:tcPr>
            <w:tcW w:w="4876" w:type="dxa"/>
          </w:tcPr>
          <w:p w14:paraId="6788B690" w14:textId="77777777" w:rsidR="00AF5989" w:rsidRPr="00EC616F" w:rsidRDefault="00AF5989" w:rsidP="009413C2">
            <w:pPr>
              <w:pStyle w:val="ColumnHeading"/>
            </w:pPr>
            <w:r w:rsidRPr="00EC616F">
              <w:t>Izmjena</w:t>
            </w:r>
          </w:p>
        </w:tc>
      </w:tr>
      <w:tr w:rsidR="00AF5989" w:rsidRPr="00EC616F" w14:paraId="72E76B11" w14:textId="77777777" w:rsidTr="009413C2">
        <w:trPr>
          <w:jc w:val="center"/>
        </w:trPr>
        <w:tc>
          <w:tcPr>
            <w:tcW w:w="4876" w:type="dxa"/>
          </w:tcPr>
          <w:p w14:paraId="187A84DD" w14:textId="77777777" w:rsidR="00AF5989" w:rsidRPr="00EC616F" w:rsidRDefault="00AF5989" w:rsidP="009413C2">
            <w:pPr>
              <w:pStyle w:val="Normal6"/>
              <w:rPr>
                <w:b/>
                <w:i/>
              </w:rPr>
            </w:pPr>
            <w:r w:rsidRPr="00EC616F">
              <w:rPr>
                <w:b/>
                <w:i/>
              </w:rPr>
              <w:t>3.</w:t>
            </w:r>
            <w:r w:rsidRPr="00EC616F">
              <w:rPr>
                <w:b/>
                <w:i/>
              </w:rPr>
              <w:tab/>
              <w:t>Pri primjeni članka 14. stavka 5. i članka 20. stavka 3., boravišna se dozvola može opozvati tek nakon isteka tromjesečnog razdoblja na koje upućuju te odredbe.</w:t>
            </w:r>
          </w:p>
        </w:tc>
        <w:tc>
          <w:tcPr>
            <w:tcW w:w="4876" w:type="dxa"/>
          </w:tcPr>
          <w:p w14:paraId="2F47DC9E" w14:textId="77777777" w:rsidR="00AF5989" w:rsidRPr="00EC616F" w:rsidRDefault="00AF5989" w:rsidP="009413C2">
            <w:pPr>
              <w:pStyle w:val="Normal6"/>
              <w:rPr>
                <w:b/>
                <w:i/>
              </w:rPr>
            </w:pPr>
            <w:r w:rsidRPr="00EC616F">
              <w:rPr>
                <w:b/>
                <w:i/>
              </w:rPr>
              <w:t>Briše se.</w:t>
            </w:r>
          </w:p>
        </w:tc>
      </w:tr>
    </w:tbl>
    <w:p w14:paraId="33036AE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529FAC3"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685DD8F" w14:textId="77777777" w:rsidR="00AF5989" w:rsidRPr="00EC616F" w:rsidRDefault="00AF5989" w:rsidP="00AF5989">
      <w:pPr>
        <w:pStyle w:val="Normal12Italic"/>
        <w:rPr>
          <w:lang w:val="hr-HR"/>
        </w:rPr>
      </w:pPr>
      <w:r w:rsidRPr="00EC616F">
        <w:rPr>
          <w:lang w:val="hr-HR"/>
        </w:rPr>
        <w:t>Briše se radi usklađenosti s prethodnim izmjenama članaka 14. i 20.</w:t>
      </w:r>
    </w:p>
    <w:p w14:paraId="6891A52B" w14:textId="77777777" w:rsidR="00AF5989" w:rsidRPr="00EC616F" w:rsidRDefault="00AF5989" w:rsidP="00AF5989">
      <w:r w:rsidRPr="00EC616F">
        <w:rPr>
          <w:rStyle w:val="HideTWBExt"/>
        </w:rPr>
        <w:t>&lt;/Amend&gt;</w:t>
      </w:r>
    </w:p>
    <w:p w14:paraId="367A43E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679</w:t>
      </w:r>
      <w:r w:rsidRPr="00EC616F">
        <w:rPr>
          <w:rStyle w:val="HideTWBExt"/>
          <w:b w:val="0"/>
        </w:rPr>
        <w:t>&lt;/NumAm&gt;</w:t>
      </w:r>
    </w:p>
    <w:p w14:paraId="0B8ADFB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9B616B2"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9919DFB" w14:textId="77777777" w:rsidR="00AF5989" w:rsidRPr="00EC616F" w:rsidRDefault="00AF5989" w:rsidP="00AF5989">
      <w:r w:rsidRPr="00EC616F">
        <w:rPr>
          <w:rStyle w:val="HideTWBExt"/>
        </w:rPr>
        <w:t>&lt;/RepeatBlock-By&gt;</w:t>
      </w:r>
    </w:p>
    <w:p w14:paraId="32666E9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EAC75FD" w14:textId="77777777" w:rsidR="00AF5989" w:rsidRPr="00EC616F" w:rsidRDefault="00AF5989" w:rsidP="00AF5989">
      <w:pPr>
        <w:pStyle w:val="NormalBold"/>
      </w:pPr>
      <w:r w:rsidRPr="00EC616F">
        <w:rPr>
          <w:rStyle w:val="HideTWBExt"/>
          <w:b w:val="0"/>
        </w:rPr>
        <w:t>&lt;Article&gt;</w:t>
      </w:r>
      <w:r w:rsidRPr="00EC616F">
        <w:t>Članak 26.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2AF6C79" w14:textId="77777777" w:rsidTr="009413C2">
        <w:trPr>
          <w:trHeight w:hRule="exact" w:val="240"/>
          <w:jc w:val="center"/>
        </w:trPr>
        <w:tc>
          <w:tcPr>
            <w:tcW w:w="9752" w:type="dxa"/>
            <w:gridSpan w:val="2"/>
          </w:tcPr>
          <w:p w14:paraId="59371F0F" w14:textId="77777777" w:rsidR="00AF5989" w:rsidRPr="00EC616F" w:rsidRDefault="00AF5989" w:rsidP="009413C2"/>
        </w:tc>
      </w:tr>
      <w:tr w:rsidR="00AF5989" w:rsidRPr="00EC616F" w14:paraId="251584D8" w14:textId="77777777" w:rsidTr="009413C2">
        <w:trPr>
          <w:trHeight w:val="240"/>
          <w:jc w:val="center"/>
        </w:trPr>
        <w:tc>
          <w:tcPr>
            <w:tcW w:w="4876" w:type="dxa"/>
          </w:tcPr>
          <w:p w14:paraId="0EE138A0" w14:textId="77777777" w:rsidR="00AF5989" w:rsidRPr="00EC616F" w:rsidRDefault="00AF5989" w:rsidP="009413C2">
            <w:pPr>
              <w:pStyle w:val="ColumnHeading"/>
            </w:pPr>
            <w:r w:rsidRPr="00EC616F">
              <w:t>Tekst koji je predložila Komisija</w:t>
            </w:r>
          </w:p>
        </w:tc>
        <w:tc>
          <w:tcPr>
            <w:tcW w:w="4876" w:type="dxa"/>
          </w:tcPr>
          <w:p w14:paraId="7145FD5B" w14:textId="77777777" w:rsidR="00AF5989" w:rsidRPr="00EC616F" w:rsidRDefault="00AF5989" w:rsidP="009413C2">
            <w:pPr>
              <w:pStyle w:val="ColumnHeading"/>
            </w:pPr>
            <w:r w:rsidRPr="00EC616F">
              <w:t>Izmjena</w:t>
            </w:r>
          </w:p>
        </w:tc>
      </w:tr>
      <w:tr w:rsidR="00AF5989" w:rsidRPr="00EC616F" w14:paraId="5DE34CD5" w14:textId="77777777" w:rsidTr="009413C2">
        <w:trPr>
          <w:jc w:val="center"/>
        </w:trPr>
        <w:tc>
          <w:tcPr>
            <w:tcW w:w="4876" w:type="dxa"/>
          </w:tcPr>
          <w:p w14:paraId="459624D1" w14:textId="77777777" w:rsidR="00AF5989" w:rsidRPr="00EC616F" w:rsidRDefault="00AF5989" w:rsidP="009413C2">
            <w:pPr>
              <w:pStyle w:val="Normal6"/>
              <w:rPr>
                <w:b/>
                <w:i/>
              </w:rPr>
            </w:pPr>
            <w:r w:rsidRPr="00EC616F">
              <w:t>3.</w:t>
            </w:r>
            <w:r w:rsidRPr="00EC616F">
              <w:rPr>
                <w:b/>
                <w:i/>
              </w:rPr>
              <w:tab/>
            </w:r>
            <w:r w:rsidRPr="00EC616F">
              <w:t>Pri primjeni</w:t>
            </w:r>
            <w:r w:rsidRPr="00EC616F">
              <w:rPr>
                <w:b/>
                <w:i/>
              </w:rPr>
              <w:t xml:space="preserve"> članka 14</w:t>
            </w:r>
            <w:r w:rsidRPr="00EC616F">
              <w:t>.</w:t>
            </w:r>
            <w:r w:rsidRPr="00EC616F">
              <w:rPr>
                <w:b/>
                <w:i/>
              </w:rPr>
              <w:t xml:space="preserve"> stavka 5.</w:t>
            </w:r>
            <w:r w:rsidRPr="00EC616F">
              <w:t xml:space="preserve"> i</w:t>
            </w:r>
            <w:r w:rsidRPr="00EC616F">
              <w:rPr>
                <w:b/>
                <w:i/>
              </w:rPr>
              <w:t xml:space="preserve"> članka 20</w:t>
            </w:r>
            <w:r w:rsidRPr="00EC616F">
              <w:t>.</w:t>
            </w:r>
            <w:r w:rsidRPr="00EC616F">
              <w:rPr>
                <w:b/>
                <w:i/>
              </w:rPr>
              <w:t xml:space="preserve"> stavka 3.</w:t>
            </w:r>
            <w:r w:rsidRPr="00EC616F">
              <w:t>, boravišna se dozvola može opozvati tek nakon isteka</w:t>
            </w:r>
            <w:r w:rsidRPr="00EC616F">
              <w:rPr>
                <w:b/>
                <w:i/>
              </w:rPr>
              <w:t xml:space="preserve"> tromjesečnog</w:t>
            </w:r>
            <w:r w:rsidRPr="00EC616F">
              <w:t xml:space="preserve"> razdoblja na koje upućuju te odredbe.</w:t>
            </w:r>
          </w:p>
        </w:tc>
        <w:tc>
          <w:tcPr>
            <w:tcW w:w="4876" w:type="dxa"/>
          </w:tcPr>
          <w:p w14:paraId="2C0F314E" w14:textId="77777777" w:rsidR="00AF5989" w:rsidRPr="00EC616F" w:rsidRDefault="00AF5989" w:rsidP="009413C2">
            <w:pPr>
              <w:pStyle w:val="Normal6"/>
              <w:rPr>
                <w:b/>
                <w:i/>
              </w:rPr>
            </w:pPr>
            <w:r w:rsidRPr="00EC616F">
              <w:t>3.</w:t>
            </w:r>
            <w:r w:rsidRPr="00EC616F">
              <w:rPr>
                <w:b/>
                <w:i/>
              </w:rPr>
              <w:tab/>
            </w:r>
            <w:r w:rsidRPr="00EC616F">
              <w:t>Pri primjeni</w:t>
            </w:r>
            <w:r w:rsidRPr="00EC616F">
              <w:rPr>
                <w:b/>
                <w:i/>
              </w:rPr>
              <w:t xml:space="preserve"> članka 14</w:t>
            </w:r>
            <w:r w:rsidRPr="00EC616F">
              <w:t>.</w:t>
            </w:r>
            <w:r w:rsidRPr="00EC616F">
              <w:rPr>
                <w:b/>
                <w:i/>
              </w:rPr>
              <w:t xml:space="preserve"> stavka 5.</w:t>
            </w:r>
            <w:r w:rsidRPr="00EC616F">
              <w:t xml:space="preserve"> i</w:t>
            </w:r>
            <w:r w:rsidRPr="00EC616F">
              <w:rPr>
                <w:b/>
                <w:i/>
              </w:rPr>
              <w:t xml:space="preserve"> članka 20</w:t>
            </w:r>
            <w:r w:rsidRPr="00EC616F">
              <w:t>.</w:t>
            </w:r>
            <w:r w:rsidRPr="00EC616F">
              <w:rPr>
                <w:b/>
                <w:i/>
              </w:rPr>
              <w:t xml:space="preserve"> stavka 3.</w:t>
            </w:r>
            <w:r w:rsidRPr="00EC616F">
              <w:t>, boravišna se dozvola može opozvati tek nakon isteka</w:t>
            </w:r>
            <w:r w:rsidRPr="00EC616F">
              <w:rPr>
                <w:b/>
                <w:i/>
              </w:rPr>
              <w:t xml:space="preserve"> devetomjesečnog</w:t>
            </w:r>
            <w:r w:rsidRPr="00EC616F">
              <w:t xml:space="preserve"> razdoblja na koje upućuju te odredbe.</w:t>
            </w:r>
          </w:p>
        </w:tc>
      </w:tr>
    </w:tbl>
    <w:p w14:paraId="74077CD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E4E234B" w14:textId="77777777" w:rsidR="00AF5989" w:rsidRPr="00EC616F" w:rsidRDefault="00AF5989" w:rsidP="00AF5989">
      <w:r w:rsidRPr="00EC616F">
        <w:rPr>
          <w:rStyle w:val="HideTWBExt"/>
        </w:rPr>
        <w:t>&lt;/Amend&gt;</w:t>
      </w:r>
    </w:p>
    <w:p w14:paraId="76ACDB9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680</w:t>
      </w:r>
      <w:r w:rsidRPr="00EC616F">
        <w:rPr>
          <w:rStyle w:val="HideTWBExt"/>
          <w:b w:val="0"/>
        </w:rPr>
        <w:t>&lt;/NumAm&gt;</w:t>
      </w:r>
    </w:p>
    <w:p w14:paraId="60705C62"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51950E9E" w14:textId="77777777" w:rsidR="00AF5989" w:rsidRPr="00EC616F" w:rsidRDefault="00AF5989" w:rsidP="00AF5989">
      <w:pPr>
        <w:pStyle w:val="NormalBold"/>
      </w:pPr>
      <w:r w:rsidRPr="00EC616F">
        <w:rPr>
          <w:rStyle w:val="HideTWBExt"/>
          <w:b w:val="0"/>
        </w:rPr>
        <w:t>&lt;/RepeatBlock-By&gt;</w:t>
      </w:r>
    </w:p>
    <w:p w14:paraId="5E5E964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DB7AADB" w14:textId="77777777" w:rsidR="00AF5989" w:rsidRPr="00EC616F" w:rsidRDefault="00AF5989" w:rsidP="00AF5989">
      <w:pPr>
        <w:pStyle w:val="NormalBold"/>
      </w:pPr>
      <w:r w:rsidRPr="00EC616F">
        <w:rPr>
          <w:rStyle w:val="HideTWBExt"/>
          <w:b w:val="0"/>
        </w:rPr>
        <w:t>&lt;Article&gt;</w:t>
      </w:r>
      <w:r w:rsidRPr="00EC616F">
        <w:t>Članak 26.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B6BD2EF" w14:textId="77777777" w:rsidTr="009413C2">
        <w:trPr>
          <w:trHeight w:hRule="exact" w:val="240"/>
          <w:jc w:val="center"/>
        </w:trPr>
        <w:tc>
          <w:tcPr>
            <w:tcW w:w="9752" w:type="dxa"/>
            <w:gridSpan w:val="2"/>
          </w:tcPr>
          <w:p w14:paraId="3A2292F0" w14:textId="77777777" w:rsidR="00AF5989" w:rsidRPr="00EC616F" w:rsidRDefault="00AF5989" w:rsidP="009413C2"/>
        </w:tc>
      </w:tr>
      <w:tr w:rsidR="00AF5989" w:rsidRPr="00EC616F" w14:paraId="58F924D6" w14:textId="77777777" w:rsidTr="009413C2">
        <w:trPr>
          <w:trHeight w:val="240"/>
          <w:jc w:val="center"/>
        </w:trPr>
        <w:tc>
          <w:tcPr>
            <w:tcW w:w="4876" w:type="dxa"/>
          </w:tcPr>
          <w:p w14:paraId="5287FB2E" w14:textId="77777777" w:rsidR="00AF5989" w:rsidRPr="00EC616F" w:rsidRDefault="00AF5989" w:rsidP="009413C2">
            <w:pPr>
              <w:pStyle w:val="ColumnHeading"/>
            </w:pPr>
            <w:r w:rsidRPr="00EC616F">
              <w:t>Tekst koji je predložila Komisija</w:t>
            </w:r>
          </w:p>
        </w:tc>
        <w:tc>
          <w:tcPr>
            <w:tcW w:w="4876" w:type="dxa"/>
          </w:tcPr>
          <w:p w14:paraId="45BC042E" w14:textId="77777777" w:rsidR="00AF5989" w:rsidRPr="00EC616F" w:rsidRDefault="00AF5989" w:rsidP="009413C2">
            <w:pPr>
              <w:pStyle w:val="ColumnHeading"/>
            </w:pPr>
            <w:r w:rsidRPr="00EC616F">
              <w:t>Izmjena</w:t>
            </w:r>
          </w:p>
        </w:tc>
      </w:tr>
      <w:tr w:rsidR="00AF5989" w:rsidRPr="00EC616F" w14:paraId="2D330B40" w14:textId="77777777" w:rsidTr="009413C2">
        <w:trPr>
          <w:jc w:val="center"/>
        </w:trPr>
        <w:tc>
          <w:tcPr>
            <w:tcW w:w="4876" w:type="dxa"/>
          </w:tcPr>
          <w:p w14:paraId="6907148F" w14:textId="77777777" w:rsidR="00AF5989" w:rsidRPr="00EC616F" w:rsidRDefault="00AF5989" w:rsidP="009413C2">
            <w:pPr>
              <w:pStyle w:val="Normal6"/>
              <w:rPr>
                <w:b/>
                <w:i/>
              </w:rPr>
            </w:pPr>
            <w:r w:rsidRPr="00EC616F">
              <w:t>3.</w:t>
            </w:r>
            <w:r w:rsidRPr="00EC616F">
              <w:rPr>
                <w:b/>
                <w:i/>
              </w:rPr>
              <w:tab/>
            </w:r>
            <w:r w:rsidRPr="00EC616F">
              <w:t>Pri primjeni</w:t>
            </w:r>
            <w:r w:rsidRPr="00EC616F">
              <w:rPr>
                <w:b/>
                <w:i/>
              </w:rPr>
              <w:t xml:space="preserve"> članka 14</w:t>
            </w:r>
            <w:r w:rsidRPr="00EC616F">
              <w:t>.</w:t>
            </w:r>
            <w:r w:rsidRPr="00EC616F">
              <w:rPr>
                <w:b/>
                <w:i/>
              </w:rPr>
              <w:t xml:space="preserve"> stavka 5.</w:t>
            </w:r>
            <w:r w:rsidRPr="00EC616F">
              <w:t xml:space="preserve"> i</w:t>
            </w:r>
            <w:r w:rsidRPr="00EC616F">
              <w:rPr>
                <w:b/>
                <w:i/>
              </w:rPr>
              <w:t xml:space="preserve"> članka 20</w:t>
            </w:r>
            <w:r w:rsidRPr="00EC616F">
              <w:t>.</w:t>
            </w:r>
            <w:r w:rsidRPr="00EC616F">
              <w:rPr>
                <w:b/>
                <w:i/>
              </w:rPr>
              <w:t xml:space="preserve"> stavka 3.</w:t>
            </w:r>
            <w:r w:rsidRPr="00EC616F">
              <w:t>, boravišna se dozvola može opozvati tek nakon isteka</w:t>
            </w:r>
            <w:r w:rsidRPr="00EC616F">
              <w:rPr>
                <w:b/>
                <w:i/>
              </w:rPr>
              <w:t xml:space="preserve"> tromjesečnog</w:t>
            </w:r>
            <w:r w:rsidRPr="00EC616F">
              <w:t xml:space="preserve"> razdoblja na koje upućuju te odredbe.</w:t>
            </w:r>
          </w:p>
        </w:tc>
        <w:tc>
          <w:tcPr>
            <w:tcW w:w="4876" w:type="dxa"/>
          </w:tcPr>
          <w:p w14:paraId="4FACA497" w14:textId="77777777" w:rsidR="00AF5989" w:rsidRPr="00EC616F" w:rsidRDefault="00AF5989" w:rsidP="009413C2">
            <w:pPr>
              <w:pStyle w:val="Normal6"/>
              <w:rPr>
                <w:b/>
                <w:i/>
              </w:rPr>
            </w:pPr>
            <w:r w:rsidRPr="00EC616F">
              <w:t>3.</w:t>
            </w:r>
            <w:r w:rsidRPr="00EC616F">
              <w:rPr>
                <w:b/>
                <w:i/>
              </w:rPr>
              <w:tab/>
            </w:r>
            <w:r w:rsidRPr="00EC616F">
              <w:t>Pri primjeni</w:t>
            </w:r>
            <w:r w:rsidRPr="00EC616F">
              <w:rPr>
                <w:b/>
                <w:i/>
              </w:rPr>
              <w:t xml:space="preserve"> članka 14</w:t>
            </w:r>
            <w:r w:rsidRPr="00EC616F">
              <w:t>.</w:t>
            </w:r>
            <w:r w:rsidRPr="00EC616F">
              <w:rPr>
                <w:b/>
                <w:i/>
              </w:rPr>
              <w:t xml:space="preserve"> stavka 5.</w:t>
            </w:r>
            <w:r w:rsidRPr="00EC616F">
              <w:t xml:space="preserve"> i</w:t>
            </w:r>
            <w:r w:rsidRPr="00EC616F">
              <w:rPr>
                <w:b/>
                <w:i/>
              </w:rPr>
              <w:t xml:space="preserve"> članka 20</w:t>
            </w:r>
            <w:r w:rsidRPr="00EC616F">
              <w:t>.</w:t>
            </w:r>
            <w:r w:rsidRPr="00EC616F">
              <w:rPr>
                <w:b/>
                <w:i/>
              </w:rPr>
              <w:t xml:space="preserve"> stavka 3.</w:t>
            </w:r>
            <w:r w:rsidRPr="00EC616F">
              <w:t>, boravišna se dozvola može opozvati tek nakon isteka</w:t>
            </w:r>
            <w:r w:rsidRPr="00EC616F">
              <w:rPr>
                <w:b/>
                <w:i/>
              </w:rPr>
              <w:t xml:space="preserve"> jednomjesečnog</w:t>
            </w:r>
            <w:r w:rsidRPr="00EC616F">
              <w:t xml:space="preserve"> razdoblja na koje upućuju te odredbe.</w:t>
            </w:r>
          </w:p>
        </w:tc>
      </w:tr>
    </w:tbl>
    <w:p w14:paraId="1A435A4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4EB79AA" w14:textId="77777777" w:rsidR="00AF5989" w:rsidRPr="00EC616F" w:rsidRDefault="00AF5989" w:rsidP="00AF5989">
      <w:r w:rsidRPr="00EC616F">
        <w:rPr>
          <w:rStyle w:val="HideTWBExt"/>
        </w:rPr>
        <w:t>&lt;/Amend&gt;</w:t>
      </w:r>
    </w:p>
    <w:p w14:paraId="78A72BB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681</w:t>
      </w:r>
      <w:r w:rsidRPr="00EC616F">
        <w:rPr>
          <w:rStyle w:val="HideTWBExt"/>
          <w:b w:val="0"/>
        </w:rPr>
        <w:t>&lt;/NumAm&gt;</w:t>
      </w:r>
    </w:p>
    <w:p w14:paraId="4046390B"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107422C" w14:textId="77777777" w:rsidR="00AF5989" w:rsidRPr="00EC616F" w:rsidRDefault="00AF5989" w:rsidP="00AF5989">
      <w:pPr>
        <w:pStyle w:val="NormalBold"/>
      </w:pPr>
      <w:r w:rsidRPr="00EC616F">
        <w:rPr>
          <w:rStyle w:val="HideTWBExt"/>
          <w:b w:val="0"/>
        </w:rPr>
        <w:t>&lt;/RepeatBlock-By&gt;</w:t>
      </w:r>
    </w:p>
    <w:p w14:paraId="6E82706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D1EA770" w14:textId="77777777" w:rsidR="00AF5989" w:rsidRPr="00EC616F" w:rsidRDefault="00AF5989" w:rsidP="00AF5989">
      <w:pPr>
        <w:pStyle w:val="NormalBold"/>
      </w:pPr>
      <w:r w:rsidRPr="00EC616F">
        <w:rPr>
          <w:rStyle w:val="HideTWBExt"/>
          <w:b w:val="0"/>
        </w:rPr>
        <w:t>&lt;Article&gt;</w:t>
      </w:r>
      <w:r w:rsidRPr="00EC616F">
        <w:t>Članak 26.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F112AF5" w14:textId="77777777" w:rsidTr="009413C2">
        <w:trPr>
          <w:trHeight w:hRule="exact" w:val="240"/>
          <w:jc w:val="center"/>
        </w:trPr>
        <w:tc>
          <w:tcPr>
            <w:tcW w:w="9752" w:type="dxa"/>
            <w:gridSpan w:val="2"/>
          </w:tcPr>
          <w:p w14:paraId="3C0A37F3" w14:textId="77777777" w:rsidR="00AF5989" w:rsidRPr="00EC616F" w:rsidRDefault="00AF5989" w:rsidP="009413C2"/>
        </w:tc>
      </w:tr>
      <w:tr w:rsidR="00AF5989" w:rsidRPr="00EC616F" w14:paraId="715F8083" w14:textId="77777777" w:rsidTr="009413C2">
        <w:trPr>
          <w:trHeight w:val="240"/>
          <w:jc w:val="center"/>
        </w:trPr>
        <w:tc>
          <w:tcPr>
            <w:tcW w:w="4876" w:type="dxa"/>
          </w:tcPr>
          <w:p w14:paraId="00A9F65D" w14:textId="77777777" w:rsidR="00AF5989" w:rsidRPr="00EC616F" w:rsidRDefault="00AF5989" w:rsidP="009413C2">
            <w:pPr>
              <w:pStyle w:val="ColumnHeading"/>
            </w:pPr>
            <w:r w:rsidRPr="00EC616F">
              <w:t>Tekst koji je predložila Komisija</w:t>
            </w:r>
          </w:p>
        </w:tc>
        <w:tc>
          <w:tcPr>
            <w:tcW w:w="4876" w:type="dxa"/>
          </w:tcPr>
          <w:p w14:paraId="135CFCEB" w14:textId="77777777" w:rsidR="00AF5989" w:rsidRPr="00EC616F" w:rsidRDefault="00AF5989" w:rsidP="009413C2">
            <w:pPr>
              <w:pStyle w:val="ColumnHeading"/>
            </w:pPr>
            <w:r w:rsidRPr="00EC616F">
              <w:t>Izmjena</w:t>
            </w:r>
          </w:p>
        </w:tc>
      </w:tr>
      <w:tr w:rsidR="00AF5989" w:rsidRPr="00EC616F" w14:paraId="0B704E19" w14:textId="77777777" w:rsidTr="009413C2">
        <w:trPr>
          <w:jc w:val="center"/>
        </w:trPr>
        <w:tc>
          <w:tcPr>
            <w:tcW w:w="4876" w:type="dxa"/>
          </w:tcPr>
          <w:p w14:paraId="77D20F52" w14:textId="77777777" w:rsidR="00AF5989" w:rsidRPr="00EC616F" w:rsidRDefault="00AF5989" w:rsidP="009413C2">
            <w:pPr>
              <w:pStyle w:val="Normal6"/>
              <w:rPr>
                <w:b/>
                <w:i/>
              </w:rPr>
            </w:pPr>
            <w:r w:rsidRPr="00EC616F">
              <w:t>3.</w:t>
            </w:r>
            <w:r w:rsidRPr="00EC616F">
              <w:rPr>
                <w:b/>
                <w:i/>
              </w:rPr>
              <w:tab/>
            </w:r>
            <w:r w:rsidRPr="00EC616F">
              <w:t>Pri primjeni</w:t>
            </w:r>
            <w:r w:rsidRPr="00EC616F">
              <w:rPr>
                <w:b/>
                <w:i/>
              </w:rPr>
              <w:t xml:space="preserve"> članka 14</w:t>
            </w:r>
            <w:r w:rsidRPr="00EC616F">
              <w:t>.</w:t>
            </w:r>
            <w:r w:rsidRPr="00EC616F">
              <w:rPr>
                <w:b/>
                <w:i/>
              </w:rPr>
              <w:t xml:space="preserve"> stavka 5.</w:t>
            </w:r>
            <w:r w:rsidRPr="00EC616F">
              <w:t xml:space="preserve"> i</w:t>
            </w:r>
            <w:r w:rsidRPr="00EC616F">
              <w:rPr>
                <w:b/>
                <w:i/>
              </w:rPr>
              <w:t xml:space="preserve"> članka 20</w:t>
            </w:r>
            <w:r w:rsidRPr="00EC616F">
              <w:t>.</w:t>
            </w:r>
            <w:r w:rsidRPr="00EC616F">
              <w:rPr>
                <w:b/>
                <w:i/>
              </w:rPr>
              <w:t xml:space="preserve"> stavka 3.</w:t>
            </w:r>
            <w:r w:rsidRPr="00EC616F">
              <w:t>, boravišna se dozvola može opozvati tek nakon isteka</w:t>
            </w:r>
            <w:r w:rsidRPr="00EC616F">
              <w:rPr>
                <w:b/>
                <w:i/>
              </w:rPr>
              <w:t xml:space="preserve"> tromjesečnog</w:t>
            </w:r>
            <w:r w:rsidRPr="00EC616F">
              <w:t xml:space="preserve"> razdoblja na koje upućuju te odredbe.</w:t>
            </w:r>
          </w:p>
        </w:tc>
        <w:tc>
          <w:tcPr>
            <w:tcW w:w="4876" w:type="dxa"/>
          </w:tcPr>
          <w:p w14:paraId="50A2AA69" w14:textId="77777777" w:rsidR="00AF5989" w:rsidRPr="00EC616F" w:rsidRDefault="00AF5989" w:rsidP="009413C2">
            <w:pPr>
              <w:pStyle w:val="Normal6"/>
              <w:rPr>
                <w:b/>
                <w:i/>
              </w:rPr>
            </w:pPr>
            <w:r w:rsidRPr="00EC616F">
              <w:t>3.</w:t>
            </w:r>
            <w:r w:rsidRPr="00EC616F">
              <w:rPr>
                <w:b/>
                <w:i/>
              </w:rPr>
              <w:tab/>
            </w:r>
            <w:r w:rsidRPr="00EC616F">
              <w:t>Pri primjeni</w:t>
            </w:r>
            <w:r w:rsidRPr="00EC616F">
              <w:rPr>
                <w:b/>
                <w:i/>
              </w:rPr>
              <w:t xml:space="preserve"> članka 14</w:t>
            </w:r>
            <w:r w:rsidRPr="00EC616F">
              <w:t>.</w:t>
            </w:r>
            <w:r w:rsidRPr="00EC616F">
              <w:rPr>
                <w:b/>
                <w:i/>
              </w:rPr>
              <w:t xml:space="preserve"> stavka 5.</w:t>
            </w:r>
            <w:r w:rsidRPr="00EC616F">
              <w:t xml:space="preserve"> i</w:t>
            </w:r>
            <w:r w:rsidRPr="00EC616F">
              <w:rPr>
                <w:b/>
                <w:i/>
              </w:rPr>
              <w:t xml:space="preserve"> članka 20</w:t>
            </w:r>
            <w:r w:rsidRPr="00EC616F">
              <w:t>.</w:t>
            </w:r>
            <w:r w:rsidRPr="00EC616F">
              <w:rPr>
                <w:b/>
                <w:i/>
              </w:rPr>
              <w:t xml:space="preserve"> stavka 3.</w:t>
            </w:r>
            <w:r w:rsidRPr="00EC616F">
              <w:t>, boravišna se dozvola može opozvati tek nakon isteka razdoblja na koje upućuju te odredbe.</w:t>
            </w:r>
          </w:p>
        </w:tc>
      </w:tr>
    </w:tbl>
    <w:p w14:paraId="6E70C14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6B4142A" w14:textId="77777777" w:rsidR="00AF5989" w:rsidRPr="00EC616F" w:rsidRDefault="00AF5989" w:rsidP="00AF5989">
      <w:r w:rsidRPr="00EC616F">
        <w:rPr>
          <w:rStyle w:val="HideTWBExt"/>
        </w:rPr>
        <w:t>&lt;/Amend&gt;</w:t>
      </w:r>
    </w:p>
    <w:p w14:paraId="757678D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682</w:t>
      </w:r>
      <w:r w:rsidRPr="00EC616F">
        <w:rPr>
          <w:rStyle w:val="HideTWBExt"/>
          <w:b w:val="0"/>
        </w:rPr>
        <w:t>&lt;/NumAm&gt;</w:t>
      </w:r>
    </w:p>
    <w:p w14:paraId="5D065AAB"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57D1437D" w14:textId="77777777" w:rsidR="00AF5989" w:rsidRPr="00EC616F" w:rsidRDefault="00AF5989" w:rsidP="00AF5989">
      <w:pPr>
        <w:pStyle w:val="NormalBold"/>
      </w:pPr>
      <w:r w:rsidRPr="00EC616F">
        <w:rPr>
          <w:rStyle w:val="HideTWBExt"/>
          <w:b w:val="0"/>
        </w:rPr>
        <w:t>&lt;/RepeatBlock-By&gt;</w:t>
      </w:r>
    </w:p>
    <w:p w14:paraId="1216E56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36C90B2" w14:textId="77777777" w:rsidR="00AF5989" w:rsidRPr="00EC616F" w:rsidRDefault="00AF5989" w:rsidP="00AF5989">
      <w:pPr>
        <w:pStyle w:val="NormalBold"/>
      </w:pPr>
      <w:r w:rsidRPr="00EC616F">
        <w:rPr>
          <w:rStyle w:val="HideTWBExt"/>
          <w:b w:val="0"/>
        </w:rPr>
        <w:t>&lt;Article&gt;</w:t>
      </w:r>
      <w:r w:rsidRPr="00EC616F">
        <w:t>Članak 27.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5D15666" w14:textId="77777777" w:rsidTr="009413C2">
        <w:trPr>
          <w:trHeight w:hRule="exact" w:val="240"/>
          <w:jc w:val="center"/>
        </w:trPr>
        <w:tc>
          <w:tcPr>
            <w:tcW w:w="9752" w:type="dxa"/>
            <w:gridSpan w:val="2"/>
          </w:tcPr>
          <w:p w14:paraId="46F7A713" w14:textId="77777777" w:rsidR="00AF5989" w:rsidRPr="00EC616F" w:rsidRDefault="00AF5989" w:rsidP="009413C2"/>
        </w:tc>
      </w:tr>
      <w:tr w:rsidR="00AF5989" w:rsidRPr="00EC616F" w14:paraId="0CE3CC85" w14:textId="77777777" w:rsidTr="009413C2">
        <w:trPr>
          <w:trHeight w:val="240"/>
          <w:jc w:val="center"/>
        </w:trPr>
        <w:tc>
          <w:tcPr>
            <w:tcW w:w="4876" w:type="dxa"/>
          </w:tcPr>
          <w:p w14:paraId="6AEC605E" w14:textId="77777777" w:rsidR="00AF5989" w:rsidRPr="00EC616F" w:rsidRDefault="00AF5989" w:rsidP="009413C2">
            <w:pPr>
              <w:pStyle w:val="ColumnHeading"/>
            </w:pPr>
            <w:r w:rsidRPr="00EC616F">
              <w:t>Tekst koji je predložila Komisija</w:t>
            </w:r>
          </w:p>
        </w:tc>
        <w:tc>
          <w:tcPr>
            <w:tcW w:w="4876" w:type="dxa"/>
          </w:tcPr>
          <w:p w14:paraId="0939E3C6" w14:textId="77777777" w:rsidR="00AF5989" w:rsidRPr="00EC616F" w:rsidRDefault="00AF5989" w:rsidP="009413C2">
            <w:pPr>
              <w:pStyle w:val="ColumnHeading"/>
            </w:pPr>
            <w:r w:rsidRPr="00EC616F">
              <w:t>Izmjena</w:t>
            </w:r>
          </w:p>
        </w:tc>
      </w:tr>
      <w:tr w:rsidR="00AF5989" w:rsidRPr="00EC616F" w14:paraId="7A8050DD" w14:textId="77777777" w:rsidTr="009413C2">
        <w:trPr>
          <w:jc w:val="center"/>
        </w:trPr>
        <w:tc>
          <w:tcPr>
            <w:tcW w:w="4876" w:type="dxa"/>
          </w:tcPr>
          <w:p w14:paraId="1A29B687"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t>. Navedene putne isprave trebaju imati rok valjanosti od najmanje</w:t>
            </w:r>
            <w:r w:rsidRPr="00EC616F">
              <w:rPr>
                <w:b/>
                <w:i/>
              </w:rPr>
              <w:t xml:space="preserve"> godinu dana</w:t>
            </w:r>
            <w:r w:rsidRPr="00EC616F">
              <w:t>.</w:t>
            </w:r>
          </w:p>
        </w:tc>
        <w:tc>
          <w:tcPr>
            <w:tcW w:w="4876" w:type="dxa"/>
          </w:tcPr>
          <w:p w14:paraId="4D4C12F6"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t>. Navedene putne isprave trebaju imati rok valjanosti od najmanje</w:t>
            </w:r>
            <w:r w:rsidRPr="00EC616F">
              <w:rPr>
                <w:b/>
                <w:i/>
              </w:rPr>
              <w:t xml:space="preserve"> pet godina</w:t>
            </w:r>
            <w:r w:rsidRPr="00EC616F">
              <w:t>.</w:t>
            </w:r>
          </w:p>
        </w:tc>
      </w:tr>
      <w:tr w:rsidR="00AF5989" w:rsidRPr="00EC616F" w14:paraId="599F43E2" w14:textId="77777777" w:rsidTr="009413C2">
        <w:trPr>
          <w:jc w:val="center"/>
        </w:trPr>
        <w:tc>
          <w:tcPr>
            <w:tcW w:w="4876" w:type="dxa"/>
          </w:tcPr>
          <w:p w14:paraId="27AB24E6" w14:textId="77777777" w:rsidR="00AF5989" w:rsidRPr="00EC616F" w:rsidRDefault="00AF5989" w:rsidP="009413C2">
            <w:pPr>
              <w:pStyle w:val="Normal6"/>
              <w:rPr>
                <w:b/>
                <w:i/>
              </w:rPr>
            </w:pPr>
            <w:r w:rsidRPr="00EC616F">
              <w:t>_________________</w:t>
            </w:r>
          </w:p>
        </w:tc>
        <w:tc>
          <w:tcPr>
            <w:tcW w:w="4876" w:type="dxa"/>
          </w:tcPr>
          <w:p w14:paraId="6BB353B5" w14:textId="77777777" w:rsidR="00AF5989" w:rsidRPr="00EC616F" w:rsidRDefault="00AF5989" w:rsidP="009413C2">
            <w:pPr>
              <w:pStyle w:val="Normal6"/>
              <w:rPr>
                <w:b/>
                <w:i/>
              </w:rPr>
            </w:pPr>
            <w:r w:rsidRPr="00EC616F">
              <w:t>_________________</w:t>
            </w:r>
          </w:p>
        </w:tc>
      </w:tr>
      <w:tr w:rsidR="00AF5989" w:rsidRPr="00EC616F" w14:paraId="52FC01DA" w14:textId="77777777" w:rsidTr="009413C2">
        <w:trPr>
          <w:jc w:val="center"/>
        </w:trPr>
        <w:tc>
          <w:tcPr>
            <w:tcW w:w="4876" w:type="dxa"/>
          </w:tcPr>
          <w:p w14:paraId="4DFC1C21" w14:textId="77777777" w:rsidR="00AF5989" w:rsidRPr="00EC616F" w:rsidRDefault="00AF5989" w:rsidP="009413C2">
            <w:pPr>
              <w:pStyle w:val="Normal6"/>
              <w:rPr>
                <w:b/>
                <w:i/>
              </w:rPr>
            </w:pPr>
            <w:r w:rsidRPr="00EC616F">
              <w:t>45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c>
          <w:tcPr>
            <w:tcW w:w="4876" w:type="dxa"/>
          </w:tcPr>
          <w:p w14:paraId="5BCFEE76" w14:textId="77777777" w:rsidR="00AF5989" w:rsidRPr="00EC616F" w:rsidRDefault="00AF5989" w:rsidP="009413C2">
            <w:pPr>
              <w:pStyle w:val="Normal6"/>
              <w:rPr>
                <w:b/>
                <w:i/>
              </w:rPr>
            </w:pPr>
            <w:r w:rsidRPr="00EC616F">
              <w:t>45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r>
    </w:tbl>
    <w:p w14:paraId="28DFF1F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2538965" w14:textId="77777777" w:rsidR="00AF5989" w:rsidRPr="00EC616F" w:rsidRDefault="00AF5989" w:rsidP="00AF5989">
      <w:r w:rsidRPr="00EC616F">
        <w:rPr>
          <w:rStyle w:val="HideTWBExt"/>
        </w:rPr>
        <w:t>&lt;/Amend&gt;</w:t>
      </w:r>
    </w:p>
    <w:p w14:paraId="49CAC5A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683</w:t>
      </w:r>
      <w:r w:rsidRPr="00EC616F">
        <w:rPr>
          <w:rStyle w:val="HideTWBExt"/>
          <w:b w:val="0"/>
        </w:rPr>
        <w:t>&lt;/NumAm&gt;</w:t>
      </w:r>
    </w:p>
    <w:p w14:paraId="030D68F8"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480A8A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6D27E69" w14:textId="77777777" w:rsidR="00AF5989" w:rsidRPr="00EC616F" w:rsidRDefault="00AF5989" w:rsidP="00AF5989">
      <w:r w:rsidRPr="00EC616F">
        <w:rPr>
          <w:rStyle w:val="HideTWBExt"/>
        </w:rPr>
        <w:t>&lt;/RepeatBlock-By&gt;</w:t>
      </w:r>
    </w:p>
    <w:p w14:paraId="1448630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80BD810" w14:textId="77777777" w:rsidR="00AF5989" w:rsidRPr="00EC616F" w:rsidRDefault="00AF5989" w:rsidP="00AF5989">
      <w:pPr>
        <w:pStyle w:val="NormalBold"/>
      </w:pPr>
      <w:r w:rsidRPr="00EC616F">
        <w:rPr>
          <w:rStyle w:val="HideTWBExt"/>
          <w:b w:val="0"/>
        </w:rPr>
        <w:t>&lt;Article&gt;</w:t>
      </w:r>
      <w:r w:rsidRPr="00EC616F">
        <w:t>Članak 27.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A2D5A96" w14:textId="77777777" w:rsidTr="009413C2">
        <w:trPr>
          <w:trHeight w:hRule="exact" w:val="240"/>
          <w:jc w:val="center"/>
        </w:trPr>
        <w:tc>
          <w:tcPr>
            <w:tcW w:w="9752" w:type="dxa"/>
            <w:gridSpan w:val="2"/>
          </w:tcPr>
          <w:p w14:paraId="396CB375" w14:textId="77777777" w:rsidR="00AF5989" w:rsidRPr="00EC616F" w:rsidRDefault="00AF5989" w:rsidP="009413C2"/>
        </w:tc>
      </w:tr>
      <w:tr w:rsidR="00AF5989" w:rsidRPr="00EC616F" w14:paraId="3D2B5260" w14:textId="77777777" w:rsidTr="009413C2">
        <w:trPr>
          <w:trHeight w:val="240"/>
          <w:jc w:val="center"/>
        </w:trPr>
        <w:tc>
          <w:tcPr>
            <w:tcW w:w="4876" w:type="dxa"/>
          </w:tcPr>
          <w:p w14:paraId="58F8E01E" w14:textId="77777777" w:rsidR="00AF5989" w:rsidRPr="00EC616F" w:rsidRDefault="00AF5989" w:rsidP="009413C2">
            <w:pPr>
              <w:pStyle w:val="ColumnHeading"/>
            </w:pPr>
            <w:r w:rsidRPr="00EC616F">
              <w:t>Tekst koji je predložila Komisija</w:t>
            </w:r>
          </w:p>
        </w:tc>
        <w:tc>
          <w:tcPr>
            <w:tcW w:w="4876" w:type="dxa"/>
          </w:tcPr>
          <w:p w14:paraId="5EBABE81" w14:textId="77777777" w:rsidR="00AF5989" w:rsidRPr="00EC616F" w:rsidRDefault="00AF5989" w:rsidP="009413C2">
            <w:pPr>
              <w:pStyle w:val="ColumnHeading"/>
            </w:pPr>
            <w:r w:rsidRPr="00EC616F">
              <w:t>Izmjena</w:t>
            </w:r>
          </w:p>
        </w:tc>
      </w:tr>
      <w:tr w:rsidR="00AF5989" w:rsidRPr="00EC616F" w14:paraId="4399F369" w14:textId="77777777" w:rsidTr="009413C2">
        <w:trPr>
          <w:jc w:val="center"/>
        </w:trPr>
        <w:tc>
          <w:tcPr>
            <w:tcW w:w="4876" w:type="dxa"/>
          </w:tcPr>
          <w:p w14:paraId="4203FBDA"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t>. Navedene putne isprave trebaju imati rok valjanosti od najmanje</w:t>
            </w:r>
            <w:r w:rsidRPr="00EC616F">
              <w:rPr>
                <w:b/>
                <w:i/>
              </w:rPr>
              <w:t xml:space="preserve"> godinu dana</w:t>
            </w:r>
            <w:r w:rsidRPr="00EC616F">
              <w:t>.</w:t>
            </w:r>
          </w:p>
        </w:tc>
        <w:tc>
          <w:tcPr>
            <w:tcW w:w="4876" w:type="dxa"/>
          </w:tcPr>
          <w:p w14:paraId="2DE19EE8"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t>. Navedene putne isprave trebaju imati rok valjanosti od najmanje</w:t>
            </w:r>
            <w:r w:rsidRPr="00EC616F">
              <w:rPr>
                <w:b/>
                <w:i/>
              </w:rPr>
              <w:t xml:space="preserve"> pet godina</w:t>
            </w:r>
            <w:r w:rsidRPr="00EC616F">
              <w:t>.</w:t>
            </w:r>
          </w:p>
        </w:tc>
      </w:tr>
      <w:tr w:rsidR="00AF5989" w:rsidRPr="00EC616F" w14:paraId="757AAAFC" w14:textId="77777777" w:rsidTr="009413C2">
        <w:trPr>
          <w:jc w:val="center"/>
        </w:trPr>
        <w:tc>
          <w:tcPr>
            <w:tcW w:w="4876" w:type="dxa"/>
          </w:tcPr>
          <w:p w14:paraId="041BE7C7" w14:textId="77777777" w:rsidR="00AF5989" w:rsidRPr="00EC616F" w:rsidRDefault="00AF5989" w:rsidP="009413C2">
            <w:pPr>
              <w:pStyle w:val="Normal6"/>
              <w:rPr>
                <w:b/>
                <w:i/>
              </w:rPr>
            </w:pPr>
            <w:r w:rsidRPr="00EC616F">
              <w:t>_________________</w:t>
            </w:r>
          </w:p>
        </w:tc>
        <w:tc>
          <w:tcPr>
            <w:tcW w:w="4876" w:type="dxa"/>
          </w:tcPr>
          <w:p w14:paraId="3D976E99" w14:textId="77777777" w:rsidR="00AF5989" w:rsidRPr="00EC616F" w:rsidRDefault="00AF5989" w:rsidP="009413C2">
            <w:pPr>
              <w:pStyle w:val="Normal6"/>
              <w:rPr>
                <w:b/>
                <w:i/>
              </w:rPr>
            </w:pPr>
            <w:r w:rsidRPr="00EC616F">
              <w:t>_________________</w:t>
            </w:r>
          </w:p>
        </w:tc>
      </w:tr>
      <w:tr w:rsidR="00AF5989" w:rsidRPr="00EC616F" w14:paraId="0A3E3CE8" w14:textId="77777777" w:rsidTr="009413C2">
        <w:trPr>
          <w:jc w:val="center"/>
        </w:trPr>
        <w:tc>
          <w:tcPr>
            <w:tcW w:w="4876" w:type="dxa"/>
          </w:tcPr>
          <w:p w14:paraId="7DFE89B8" w14:textId="77777777" w:rsidR="00AF5989" w:rsidRPr="00EC616F" w:rsidRDefault="00AF5989" w:rsidP="009413C2">
            <w:pPr>
              <w:pStyle w:val="Normal6"/>
              <w:rPr>
                <w:b/>
                <w:i/>
              </w:rPr>
            </w:pPr>
            <w:r w:rsidRPr="00EC616F">
              <w:t>45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c>
          <w:tcPr>
            <w:tcW w:w="4876" w:type="dxa"/>
          </w:tcPr>
          <w:p w14:paraId="28F64192" w14:textId="77777777" w:rsidR="00AF5989" w:rsidRPr="00EC616F" w:rsidRDefault="00AF5989" w:rsidP="009413C2">
            <w:pPr>
              <w:pStyle w:val="Normal6"/>
              <w:rPr>
                <w:b/>
                <w:i/>
              </w:rPr>
            </w:pPr>
            <w:r w:rsidRPr="00EC616F">
              <w:t>45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r>
    </w:tbl>
    <w:p w14:paraId="10B352F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A82C0E5" w14:textId="77777777" w:rsidR="00AF5989" w:rsidRPr="00EC616F" w:rsidRDefault="00AF5989" w:rsidP="00AF5989">
      <w:r w:rsidRPr="00EC616F">
        <w:rPr>
          <w:rStyle w:val="HideTWBExt"/>
        </w:rPr>
        <w:t>&lt;/Amend&gt;</w:t>
      </w:r>
    </w:p>
    <w:p w14:paraId="152EF20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684</w:t>
      </w:r>
      <w:r w:rsidRPr="00EC616F">
        <w:rPr>
          <w:rStyle w:val="HideTWBExt"/>
          <w:b w:val="0"/>
        </w:rPr>
        <w:t>&lt;/NumAm&gt;</w:t>
      </w:r>
    </w:p>
    <w:p w14:paraId="4506B78D"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2DBC75FD" w14:textId="77777777" w:rsidR="00AF5989" w:rsidRPr="00EC616F" w:rsidRDefault="00AF5989" w:rsidP="00AF5989">
      <w:pPr>
        <w:pStyle w:val="NormalBold"/>
      </w:pPr>
      <w:r w:rsidRPr="00EC616F">
        <w:rPr>
          <w:rStyle w:val="HideTWBExt"/>
          <w:b w:val="0"/>
        </w:rPr>
        <w:t>&lt;/RepeatBlock-By&gt;</w:t>
      </w:r>
    </w:p>
    <w:p w14:paraId="3207359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9A0A58B" w14:textId="77777777" w:rsidR="00AF5989" w:rsidRPr="00EC616F" w:rsidRDefault="00AF5989" w:rsidP="00AF5989">
      <w:pPr>
        <w:pStyle w:val="NormalBold"/>
      </w:pPr>
      <w:r w:rsidRPr="00EC616F">
        <w:rPr>
          <w:rStyle w:val="HideTWBExt"/>
          <w:b w:val="0"/>
        </w:rPr>
        <w:t>&lt;Article&gt;</w:t>
      </w:r>
      <w:r w:rsidRPr="00EC616F">
        <w:t>Članak 27.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E104A65" w14:textId="77777777" w:rsidTr="009413C2">
        <w:trPr>
          <w:trHeight w:hRule="exact" w:val="240"/>
          <w:jc w:val="center"/>
        </w:trPr>
        <w:tc>
          <w:tcPr>
            <w:tcW w:w="9752" w:type="dxa"/>
            <w:gridSpan w:val="2"/>
          </w:tcPr>
          <w:p w14:paraId="02FBB9B7" w14:textId="77777777" w:rsidR="00AF5989" w:rsidRPr="00EC616F" w:rsidRDefault="00AF5989" w:rsidP="009413C2"/>
        </w:tc>
      </w:tr>
      <w:tr w:rsidR="00AF5989" w:rsidRPr="00EC616F" w14:paraId="13379818" w14:textId="77777777" w:rsidTr="009413C2">
        <w:trPr>
          <w:trHeight w:val="240"/>
          <w:jc w:val="center"/>
        </w:trPr>
        <w:tc>
          <w:tcPr>
            <w:tcW w:w="4876" w:type="dxa"/>
          </w:tcPr>
          <w:p w14:paraId="2202BEEA" w14:textId="77777777" w:rsidR="00AF5989" w:rsidRPr="00EC616F" w:rsidRDefault="00AF5989" w:rsidP="009413C2">
            <w:pPr>
              <w:pStyle w:val="ColumnHeading"/>
            </w:pPr>
            <w:r w:rsidRPr="00EC616F">
              <w:t>Tekst koji je predložila Komisija</w:t>
            </w:r>
          </w:p>
        </w:tc>
        <w:tc>
          <w:tcPr>
            <w:tcW w:w="4876" w:type="dxa"/>
          </w:tcPr>
          <w:p w14:paraId="5E62E6A8" w14:textId="77777777" w:rsidR="00AF5989" w:rsidRPr="00EC616F" w:rsidRDefault="00AF5989" w:rsidP="009413C2">
            <w:pPr>
              <w:pStyle w:val="ColumnHeading"/>
            </w:pPr>
            <w:r w:rsidRPr="00EC616F">
              <w:t>Izmjena</w:t>
            </w:r>
          </w:p>
        </w:tc>
      </w:tr>
      <w:tr w:rsidR="00AF5989" w:rsidRPr="00EC616F" w14:paraId="582FD4AC" w14:textId="77777777" w:rsidTr="009413C2">
        <w:trPr>
          <w:jc w:val="center"/>
        </w:trPr>
        <w:tc>
          <w:tcPr>
            <w:tcW w:w="4876" w:type="dxa"/>
          </w:tcPr>
          <w:p w14:paraId="56D29B1F"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t>. Navedene putne isprave trebaju imati rok valjanosti od najmanje</w:t>
            </w:r>
            <w:r w:rsidRPr="00EC616F">
              <w:rPr>
                <w:b/>
                <w:i/>
              </w:rPr>
              <w:t xml:space="preserve"> godinu dana</w:t>
            </w:r>
            <w:r w:rsidRPr="00EC616F">
              <w:t>.</w:t>
            </w:r>
          </w:p>
        </w:tc>
        <w:tc>
          <w:tcPr>
            <w:tcW w:w="4876" w:type="dxa"/>
          </w:tcPr>
          <w:p w14:paraId="6895DC43"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t>. Navedene putne isprave trebaju imati rok valjanosti od najmanje</w:t>
            </w:r>
            <w:r w:rsidRPr="00EC616F">
              <w:rPr>
                <w:b/>
                <w:i/>
              </w:rPr>
              <w:t xml:space="preserve"> pet godina</w:t>
            </w:r>
            <w:r w:rsidRPr="00EC616F">
              <w:t>.</w:t>
            </w:r>
          </w:p>
        </w:tc>
      </w:tr>
      <w:tr w:rsidR="00AF5989" w:rsidRPr="00EC616F" w14:paraId="6D8D08A9" w14:textId="77777777" w:rsidTr="009413C2">
        <w:trPr>
          <w:jc w:val="center"/>
        </w:trPr>
        <w:tc>
          <w:tcPr>
            <w:tcW w:w="4876" w:type="dxa"/>
          </w:tcPr>
          <w:p w14:paraId="3DFEBEA0" w14:textId="77777777" w:rsidR="00AF5989" w:rsidRPr="00EC616F" w:rsidRDefault="00AF5989" w:rsidP="009413C2">
            <w:pPr>
              <w:pStyle w:val="Normal6"/>
              <w:rPr>
                <w:b/>
                <w:i/>
              </w:rPr>
            </w:pPr>
            <w:r w:rsidRPr="00EC616F">
              <w:t>_________________</w:t>
            </w:r>
          </w:p>
        </w:tc>
        <w:tc>
          <w:tcPr>
            <w:tcW w:w="4876" w:type="dxa"/>
          </w:tcPr>
          <w:p w14:paraId="70E3C86E" w14:textId="77777777" w:rsidR="00AF5989" w:rsidRPr="00EC616F" w:rsidRDefault="00AF5989" w:rsidP="009413C2">
            <w:pPr>
              <w:pStyle w:val="Normal6"/>
              <w:rPr>
                <w:b/>
                <w:i/>
              </w:rPr>
            </w:pPr>
            <w:r w:rsidRPr="00EC616F">
              <w:t>_________________</w:t>
            </w:r>
          </w:p>
        </w:tc>
      </w:tr>
      <w:tr w:rsidR="00AF5989" w:rsidRPr="00EC616F" w14:paraId="4A69A5E0" w14:textId="77777777" w:rsidTr="009413C2">
        <w:trPr>
          <w:jc w:val="center"/>
        </w:trPr>
        <w:tc>
          <w:tcPr>
            <w:tcW w:w="4876" w:type="dxa"/>
          </w:tcPr>
          <w:p w14:paraId="56924064" w14:textId="77777777" w:rsidR="00AF5989" w:rsidRPr="00EC616F" w:rsidRDefault="00AF5989" w:rsidP="009413C2">
            <w:pPr>
              <w:pStyle w:val="Normal6"/>
              <w:rPr>
                <w:b/>
                <w:i/>
              </w:rPr>
            </w:pPr>
            <w:r w:rsidRPr="00EC616F">
              <w:t>45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c>
          <w:tcPr>
            <w:tcW w:w="4876" w:type="dxa"/>
          </w:tcPr>
          <w:p w14:paraId="43BD260D" w14:textId="77777777" w:rsidR="00AF5989" w:rsidRPr="00EC616F" w:rsidRDefault="00AF5989" w:rsidP="009413C2">
            <w:pPr>
              <w:pStyle w:val="Normal6"/>
              <w:rPr>
                <w:b/>
                <w:i/>
              </w:rPr>
            </w:pPr>
            <w:r w:rsidRPr="00EC616F">
              <w:t>45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r>
    </w:tbl>
    <w:p w14:paraId="520D647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6D3AD6D"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61B10F07" w14:textId="77777777" w:rsidR="00AF5989" w:rsidRPr="00EC616F" w:rsidRDefault="00AF5989" w:rsidP="00AF5989">
      <w:pPr>
        <w:pStyle w:val="Normal12Italic"/>
        <w:rPr>
          <w:lang w:val="hr-HR"/>
        </w:rPr>
      </w:pPr>
      <w:r w:rsidRPr="00EC616F">
        <w:rPr>
          <w:lang w:val="hr-HR"/>
        </w:rPr>
        <w:t>U skladu s izmjenama predloženima u vezi s trajanjem boravišnih dozvola koje se odobravaju korisnicima međunarodne zaštite, trebalo bi produžiti i valjanost putnih isprava izdanih korisnicima međunarodne zaštite. Pri utvrđivanju razdoblja valjanosti takvih isprava treba uzeti u obzir standardna razdoblja valjanosti putnih isprava koje izdaju države članice.</w:t>
      </w:r>
    </w:p>
    <w:p w14:paraId="609A76FA" w14:textId="77777777" w:rsidR="00AF5989" w:rsidRPr="00EC616F" w:rsidRDefault="00AF5989" w:rsidP="00AF5989">
      <w:r w:rsidRPr="00EC616F">
        <w:rPr>
          <w:rStyle w:val="HideTWBExt"/>
        </w:rPr>
        <w:t>&lt;/Amend&gt;</w:t>
      </w:r>
    </w:p>
    <w:p w14:paraId="20D3433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685</w:t>
      </w:r>
      <w:r w:rsidRPr="00EC616F">
        <w:rPr>
          <w:rStyle w:val="HideTWBExt"/>
          <w:b w:val="0"/>
        </w:rPr>
        <w:t>&lt;/NumAm&gt;</w:t>
      </w:r>
    </w:p>
    <w:p w14:paraId="63C577A1"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298B4A9C" w14:textId="77777777" w:rsidR="00AF5989" w:rsidRPr="00EC616F" w:rsidRDefault="00AF5989" w:rsidP="00AF5989">
      <w:pPr>
        <w:pStyle w:val="NormalBold"/>
      </w:pPr>
      <w:r w:rsidRPr="00EC616F">
        <w:rPr>
          <w:rStyle w:val="HideTWBExt"/>
          <w:b w:val="0"/>
        </w:rPr>
        <w:t>&lt;/RepeatBlock-By&gt;</w:t>
      </w:r>
    </w:p>
    <w:p w14:paraId="5FBA047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E49E8C6" w14:textId="77777777" w:rsidR="00AF5989" w:rsidRPr="00EC616F" w:rsidRDefault="00AF5989" w:rsidP="00AF5989">
      <w:pPr>
        <w:pStyle w:val="NormalBold"/>
      </w:pPr>
      <w:r w:rsidRPr="00EC616F">
        <w:rPr>
          <w:rStyle w:val="HideTWBExt"/>
          <w:b w:val="0"/>
        </w:rPr>
        <w:t>&lt;Article&gt;</w:t>
      </w:r>
      <w:r w:rsidRPr="00EC616F">
        <w:t>Članak 27.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C5E9113" w14:textId="77777777" w:rsidTr="009413C2">
        <w:trPr>
          <w:trHeight w:hRule="exact" w:val="240"/>
          <w:jc w:val="center"/>
        </w:trPr>
        <w:tc>
          <w:tcPr>
            <w:tcW w:w="9752" w:type="dxa"/>
            <w:gridSpan w:val="2"/>
          </w:tcPr>
          <w:p w14:paraId="7473DFD3" w14:textId="77777777" w:rsidR="00AF5989" w:rsidRPr="00EC616F" w:rsidRDefault="00AF5989" w:rsidP="009413C2"/>
        </w:tc>
      </w:tr>
      <w:tr w:rsidR="00AF5989" w:rsidRPr="00EC616F" w14:paraId="097AB981" w14:textId="77777777" w:rsidTr="009413C2">
        <w:trPr>
          <w:trHeight w:val="240"/>
          <w:jc w:val="center"/>
        </w:trPr>
        <w:tc>
          <w:tcPr>
            <w:tcW w:w="4876" w:type="dxa"/>
          </w:tcPr>
          <w:p w14:paraId="72F03D46" w14:textId="77777777" w:rsidR="00AF5989" w:rsidRPr="00EC616F" w:rsidRDefault="00AF5989" w:rsidP="009413C2">
            <w:pPr>
              <w:pStyle w:val="ColumnHeading"/>
            </w:pPr>
            <w:r w:rsidRPr="00EC616F">
              <w:t>Tekst koji je predložila Komisija</w:t>
            </w:r>
          </w:p>
        </w:tc>
        <w:tc>
          <w:tcPr>
            <w:tcW w:w="4876" w:type="dxa"/>
          </w:tcPr>
          <w:p w14:paraId="056B8930" w14:textId="77777777" w:rsidR="00AF5989" w:rsidRPr="00EC616F" w:rsidRDefault="00AF5989" w:rsidP="009413C2">
            <w:pPr>
              <w:pStyle w:val="ColumnHeading"/>
            </w:pPr>
            <w:r w:rsidRPr="00EC616F">
              <w:t>Izmjena</w:t>
            </w:r>
          </w:p>
        </w:tc>
      </w:tr>
      <w:tr w:rsidR="00AF5989" w:rsidRPr="00EC616F" w14:paraId="0C308759" w14:textId="77777777" w:rsidTr="009413C2">
        <w:trPr>
          <w:jc w:val="center"/>
        </w:trPr>
        <w:tc>
          <w:tcPr>
            <w:tcW w:w="4876" w:type="dxa"/>
          </w:tcPr>
          <w:p w14:paraId="442B2CC8"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rPr>
                <w:b/>
                <w:i/>
              </w:rPr>
              <w:t xml:space="preserve"> </w:t>
            </w:r>
            <w:r w:rsidRPr="00EC616F">
              <w:t>. Navedene putne isprave trebaju imati rok valjanosti od najmanje</w:t>
            </w:r>
            <w:r w:rsidRPr="00EC616F">
              <w:rPr>
                <w:b/>
                <w:i/>
              </w:rPr>
              <w:t xml:space="preserve"> godinu dana</w:t>
            </w:r>
            <w:r w:rsidRPr="00EC616F">
              <w:t>.</w:t>
            </w:r>
          </w:p>
        </w:tc>
        <w:tc>
          <w:tcPr>
            <w:tcW w:w="4876" w:type="dxa"/>
          </w:tcPr>
          <w:p w14:paraId="4761C0DC" w14:textId="77777777" w:rsidR="00AF5989" w:rsidRPr="00EC616F" w:rsidRDefault="00AF5989" w:rsidP="009413C2">
            <w:pPr>
              <w:pStyle w:val="Normal6"/>
              <w:rPr>
                <w:b/>
                <w:i/>
              </w:rPr>
            </w:pPr>
            <w:r w:rsidRPr="00EC616F">
              <w:t>1.</w:t>
            </w:r>
            <w:r w:rsidRPr="00EC616F">
              <w:rPr>
                <w:b/>
                <w:i/>
              </w:rPr>
              <w:tab/>
            </w:r>
            <w:r w:rsidRPr="00EC616F">
              <w:t>Nadležna tijela izdaju putne isprave korisnicima izbjegličkog statusa u obliku koji propisuje Prilog Ženevskoj konvenciji te s obilježjima minimalne zaštite i biometrijskim obilježjima kako je navedeno u Uredbi Vijeća</w:t>
            </w:r>
            <w:r w:rsidRPr="00EC616F">
              <w:rPr>
                <w:b/>
                <w:i/>
              </w:rPr>
              <w:t xml:space="preserve"> </w:t>
            </w:r>
            <w:r w:rsidRPr="00EC616F">
              <w:t>(EZ) br. 2252/2004</w:t>
            </w:r>
            <w:r w:rsidRPr="00EC616F">
              <w:rPr>
                <w:rStyle w:val="Sup"/>
              </w:rPr>
              <w:t>45</w:t>
            </w:r>
            <w:r w:rsidRPr="00EC616F">
              <w:rPr>
                <w:b/>
                <w:i/>
              </w:rPr>
              <w:t xml:space="preserve"> </w:t>
            </w:r>
            <w:r w:rsidRPr="00EC616F">
              <w:t>. Navedene putne isprave trebaju imati rok valjanosti od najmanje</w:t>
            </w:r>
            <w:r w:rsidRPr="00EC616F">
              <w:rPr>
                <w:b/>
                <w:i/>
              </w:rPr>
              <w:t xml:space="preserve"> pet godina</w:t>
            </w:r>
            <w:r w:rsidRPr="00EC616F">
              <w:t>.</w:t>
            </w:r>
          </w:p>
        </w:tc>
      </w:tr>
      <w:tr w:rsidR="00AF5989" w:rsidRPr="00EC616F" w14:paraId="0249E03A" w14:textId="77777777" w:rsidTr="009413C2">
        <w:trPr>
          <w:jc w:val="center"/>
        </w:trPr>
        <w:tc>
          <w:tcPr>
            <w:tcW w:w="4876" w:type="dxa"/>
          </w:tcPr>
          <w:p w14:paraId="3CC5297D" w14:textId="77777777" w:rsidR="00AF5989" w:rsidRPr="00EC616F" w:rsidRDefault="00AF5989" w:rsidP="009413C2">
            <w:pPr>
              <w:pStyle w:val="Normal6"/>
              <w:rPr>
                <w:b/>
                <w:i/>
              </w:rPr>
            </w:pPr>
            <w:r w:rsidRPr="00EC616F">
              <w:t>_________________</w:t>
            </w:r>
          </w:p>
        </w:tc>
        <w:tc>
          <w:tcPr>
            <w:tcW w:w="4876" w:type="dxa"/>
          </w:tcPr>
          <w:p w14:paraId="72D5772D" w14:textId="77777777" w:rsidR="00AF5989" w:rsidRPr="00EC616F" w:rsidRDefault="00AF5989" w:rsidP="009413C2">
            <w:pPr>
              <w:pStyle w:val="Normal6"/>
              <w:rPr>
                <w:b/>
                <w:i/>
              </w:rPr>
            </w:pPr>
            <w:r w:rsidRPr="00EC616F">
              <w:t>_________________</w:t>
            </w:r>
          </w:p>
        </w:tc>
      </w:tr>
      <w:tr w:rsidR="00AF5989" w:rsidRPr="00EC616F" w14:paraId="0B50DFB7" w14:textId="77777777" w:rsidTr="009413C2">
        <w:trPr>
          <w:jc w:val="center"/>
        </w:trPr>
        <w:tc>
          <w:tcPr>
            <w:tcW w:w="4876" w:type="dxa"/>
          </w:tcPr>
          <w:p w14:paraId="672BD3AE" w14:textId="77777777" w:rsidR="00AF5989" w:rsidRPr="00EC616F" w:rsidRDefault="00AF5989" w:rsidP="009413C2">
            <w:pPr>
              <w:pStyle w:val="Normal6"/>
              <w:rPr>
                <w:b/>
                <w:i/>
              </w:rPr>
            </w:pPr>
            <w:r w:rsidRPr="00EC616F">
              <w:rPr>
                <w:rStyle w:val="Sup"/>
              </w:rPr>
              <w:t>45</w:t>
            </w:r>
            <w:r w:rsidRPr="00EC616F">
              <w:t xml:space="preserve">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c>
          <w:tcPr>
            <w:tcW w:w="4876" w:type="dxa"/>
          </w:tcPr>
          <w:p w14:paraId="1764A66A" w14:textId="77777777" w:rsidR="00AF5989" w:rsidRPr="00EC616F" w:rsidRDefault="00AF5989" w:rsidP="009413C2">
            <w:pPr>
              <w:pStyle w:val="Normal6"/>
              <w:rPr>
                <w:b/>
                <w:i/>
              </w:rPr>
            </w:pPr>
            <w:r w:rsidRPr="00EC616F">
              <w:rPr>
                <w:rStyle w:val="Sup"/>
              </w:rPr>
              <w:t>45</w:t>
            </w:r>
            <w:r w:rsidRPr="00EC616F">
              <w:t xml:space="preserve"> Uredba Vijeća</w:t>
            </w:r>
            <w:r w:rsidRPr="00EC616F">
              <w:rPr>
                <w:b/>
                <w:i/>
              </w:rPr>
              <w:t xml:space="preserve"> </w:t>
            </w:r>
            <w:r w:rsidRPr="00EC616F">
              <w:t>(EZ) br. 2252/2004 od 13. prosinca 2004. o standardima za sigurnosna obilježja i biometrijske podatke u putovnicama i putnim ispravama koje izdaju države članice</w:t>
            </w:r>
            <w:r w:rsidRPr="00EC616F">
              <w:rPr>
                <w:b/>
                <w:i/>
              </w:rPr>
              <w:t xml:space="preserve"> </w:t>
            </w:r>
            <w:r w:rsidRPr="00EC616F">
              <w:t>(SL L 385, 29.12.2004., str. 1)</w:t>
            </w:r>
          </w:p>
        </w:tc>
      </w:tr>
    </w:tbl>
    <w:p w14:paraId="38A3339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67FF05F7" w14:textId="77777777" w:rsidR="00AF5989" w:rsidRPr="00EC616F" w:rsidRDefault="00AF5989" w:rsidP="00AF5989">
      <w:r w:rsidRPr="00EC616F">
        <w:rPr>
          <w:rStyle w:val="HideTWBExt"/>
        </w:rPr>
        <w:t>&lt;/Amend&gt;</w:t>
      </w:r>
    </w:p>
    <w:p w14:paraId="3D94B3F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686</w:t>
      </w:r>
      <w:r w:rsidRPr="00EC616F">
        <w:rPr>
          <w:rStyle w:val="HideTWBExt"/>
          <w:b w:val="0"/>
        </w:rPr>
        <w:t>&lt;/NumAm&gt;</w:t>
      </w:r>
    </w:p>
    <w:p w14:paraId="0CC8DF67"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112F2FA3" w14:textId="77777777" w:rsidR="00AF5989" w:rsidRPr="00EC616F" w:rsidRDefault="00AF5989" w:rsidP="00AF5989">
      <w:pPr>
        <w:pStyle w:val="NormalBold"/>
      </w:pPr>
      <w:r w:rsidRPr="00EC616F">
        <w:rPr>
          <w:rStyle w:val="HideTWBExt"/>
          <w:b w:val="0"/>
        </w:rPr>
        <w:t>&lt;/RepeatBlock-By&gt;</w:t>
      </w:r>
    </w:p>
    <w:p w14:paraId="5A43430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1702476" w14:textId="77777777" w:rsidR="00AF5989" w:rsidRPr="00EC616F" w:rsidRDefault="00AF5989" w:rsidP="00AF5989">
      <w:pPr>
        <w:pStyle w:val="NormalBold"/>
      </w:pPr>
      <w:r w:rsidRPr="00EC616F">
        <w:rPr>
          <w:rStyle w:val="HideTWBExt"/>
          <w:b w:val="0"/>
        </w:rPr>
        <w:t>&lt;Article&gt;</w:t>
      </w:r>
      <w:r w:rsidRPr="00EC616F">
        <w:t>Članak 27.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4DEBFA0" w14:textId="77777777" w:rsidTr="009413C2">
        <w:trPr>
          <w:trHeight w:hRule="exact" w:val="240"/>
          <w:jc w:val="center"/>
        </w:trPr>
        <w:tc>
          <w:tcPr>
            <w:tcW w:w="9752" w:type="dxa"/>
            <w:gridSpan w:val="2"/>
          </w:tcPr>
          <w:p w14:paraId="26339B6F" w14:textId="77777777" w:rsidR="00AF5989" w:rsidRPr="00EC616F" w:rsidRDefault="00AF5989" w:rsidP="009413C2"/>
        </w:tc>
      </w:tr>
      <w:tr w:rsidR="00AF5989" w:rsidRPr="00EC616F" w14:paraId="0CF5C433" w14:textId="77777777" w:rsidTr="009413C2">
        <w:trPr>
          <w:trHeight w:val="240"/>
          <w:jc w:val="center"/>
        </w:trPr>
        <w:tc>
          <w:tcPr>
            <w:tcW w:w="4876" w:type="dxa"/>
          </w:tcPr>
          <w:p w14:paraId="106A2FD9" w14:textId="77777777" w:rsidR="00AF5989" w:rsidRPr="00EC616F" w:rsidRDefault="00AF5989" w:rsidP="009413C2">
            <w:pPr>
              <w:pStyle w:val="ColumnHeading"/>
            </w:pPr>
            <w:r w:rsidRPr="00EC616F">
              <w:t>Tekst koji je predložila Komisija</w:t>
            </w:r>
          </w:p>
        </w:tc>
        <w:tc>
          <w:tcPr>
            <w:tcW w:w="4876" w:type="dxa"/>
          </w:tcPr>
          <w:p w14:paraId="54BA5FB0" w14:textId="77777777" w:rsidR="00AF5989" w:rsidRPr="00EC616F" w:rsidRDefault="00AF5989" w:rsidP="009413C2">
            <w:pPr>
              <w:pStyle w:val="ColumnHeading"/>
            </w:pPr>
            <w:r w:rsidRPr="00EC616F">
              <w:t>Izmjena</w:t>
            </w:r>
          </w:p>
        </w:tc>
      </w:tr>
      <w:tr w:rsidR="00AF5989" w:rsidRPr="00EC616F" w14:paraId="44FD6790" w14:textId="77777777" w:rsidTr="009413C2">
        <w:trPr>
          <w:jc w:val="center"/>
        </w:trPr>
        <w:tc>
          <w:tcPr>
            <w:tcW w:w="4876" w:type="dxa"/>
          </w:tcPr>
          <w:p w14:paraId="4B748329" w14:textId="77777777" w:rsidR="00AF5989" w:rsidRPr="00EC616F" w:rsidRDefault="00AF5989" w:rsidP="009413C2">
            <w:pPr>
              <w:pStyle w:val="Normal6"/>
              <w:rPr>
                <w:b/>
                <w:i/>
              </w:rPr>
            </w:pPr>
            <w:r w:rsidRPr="00EC616F">
              <w:t>2.</w:t>
            </w:r>
            <w:r w:rsidRPr="00EC616F">
              <w:rPr>
                <w:b/>
                <w:i/>
              </w:rPr>
              <w:tab/>
            </w:r>
            <w:r w:rsidRPr="00EC616F">
              <w:t>Nadležna tijela korisnicima statusa supsidijarne zaštite koji ne mogu pribaviti državnu putovnicu izdaju putne isprave s obilježjima minimalne zaštite i biometrijskim obilježjima kako je navedeno u Uredbi</w:t>
            </w:r>
            <w:r w:rsidRPr="00EC616F">
              <w:rPr>
                <w:b/>
                <w:i/>
              </w:rPr>
              <w:t xml:space="preserve"> </w:t>
            </w:r>
            <w:r w:rsidRPr="00EC616F">
              <w:t>(EZ) br. 2252/2004. Navedene isprave trebaju imati rok valjanosti od najmanje</w:t>
            </w:r>
            <w:r w:rsidRPr="00EC616F">
              <w:rPr>
                <w:b/>
                <w:i/>
              </w:rPr>
              <w:t xml:space="preserve"> godinu dana</w:t>
            </w:r>
            <w:r w:rsidRPr="00EC616F">
              <w:t>.</w:t>
            </w:r>
          </w:p>
        </w:tc>
        <w:tc>
          <w:tcPr>
            <w:tcW w:w="4876" w:type="dxa"/>
          </w:tcPr>
          <w:p w14:paraId="4FD8A34C" w14:textId="77777777" w:rsidR="00AF5989" w:rsidRPr="00EC616F" w:rsidRDefault="00AF5989" w:rsidP="009413C2">
            <w:pPr>
              <w:pStyle w:val="Normal6"/>
              <w:rPr>
                <w:b/>
                <w:i/>
              </w:rPr>
            </w:pPr>
            <w:r w:rsidRPr="00EC616F">
              <w:t>2.</w:t>
            </w:r>
            <w:r w:rsidRPr="00EC616F">
              <w:rPr>
                <w:b/>
                <w:i/>
              </w:rPr>
              <w:tab/>
            </w:r>
            <w:r w:rsidRPr="00EC616F">
              <w:t>Nadležna tijela korisnicima statusa supsidijarne zaštite koji ne mogu pribaviti državnu putovnicu izdaju putne isprave s obilježjima minimalne zaštite i biometrijskim obilježjima kako je navedeno u Uredbi</w:t>
            </w:r>
            <w:r w:rsidRPr="00EC616F">
              <w:rPr>
                <w:b/>
                <w:i/>
              </w:rPr>
              <w:t xml:space="preserve"> </w:t>
            </w:r>
            <w:r w:rsidRPr="00EC616F">
              <w:t>(EZ) br. 2252/2004. Navedene isprave trebaju imati rok valjanosti od najmanje</w:t>
            </w:r>
            <w:r w:rsidRPr="00EC616F">
              <w:rPr>
                <w:b/>
                <w:i/>
              </w:rPr>
              <w:t xml:space="preserve"> pet godina</w:t>
            </w:r>
            <w:r w:rsidRPr="00EC616F">
              <w:t>.</w:t>
            </w:r>
          </w:p>
        </w:tc>
      </w:tr>
    </w:tbl>
    <w:p w14:paraId="487AC7B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94BBCF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99D76F8" w14:textId="77777777" w:rsidR="00AF5989" w:rsidRPr="00EC616F" w:rsidRDefault="00AF5989" w:rsidP="00AF5989">
      <w:pPr>
        <w:pStyle w:val="Normal12Italic"/>
        <w:rPr>
          <w:lang w:val="hr-HR"/>
        </w:rPr>
      </w:pPr>
      <w:r w:rsidRPr="00EC616F">
        <w:rPr>
          <w:lang w:val="hr-HR"/>
        </w:rPr>
        <w:t>U skladu s izmjenama predloženima u vezi s trajanjem boravišnih dozvola koje se odobravaju korisnicima međunarodne zaštite, trebalo bi produžiti i valjanost putnih isprava izdanih korisnicima međunarodne zaštite. Pri utvrđivanju razdoblja valjanosti takvih isprava treba uzeti u obzir standardna razdoblja valjanosti putnih isprava koje izdaju države članice.</w:t>
      </w:r>
    </w:p>
    <w:p w14:paraId="08E9F21F" w14:textId="77777777" w:rsidR="00AF5989" w:rsidRPr="00EC616F" w:rsidRDefault="00AF5989" w:rsidP="00AF5989">
      <w:r w:rsidRPr="00EC616F">
        <w:rPr>
          <w:rStyle w:val="HideTWBExt"/>
        </w:rPr>
        <w:t>&lt;/Amend&gt;</w:t>
      </w:r>
    </w:p>
    <w:p w14:paraId="11FA439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687</w:t>
      </w:r>
      <w:r w:rsidRPr="00EC616F">
        <w:rPr>
          <w:rStyle w:val="HideTWBExt"/>
          <w:b w:val="0"/>
        </w:rPr>
        <w:t>&lt;/NumAm&gt;</w:t>
      </w:r>
    </w:p>
    <w:p w14:paraId="48FEBCE9"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FA2091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642A386" w14:textId="77777777" w:rsidR="00AF5989" w:rsidRPr="00EC616F" w:rsidRDefault="00AF5989" w:rsidP="00AF5989">
      <w:r w:rsidRPr="00EC616F">
        <w:rPr>
          <w:rStyle w:val="HideTWBExt"/>
        </w:rPr>
        <w:t>&lt;/RepeatBlock-By&gt;</w:t>
      </w:r>
    </w:p>
    <w:p w14:paraId="3588172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0EC49D2" w14:textId="77777777" w:rsidR="00AF5989" w:rsidRPr="00EC616F" w:rsidRDefault="00AF5989" w:rsidP="00AF5989">
      <w:pPr>
        <w:pStyle w:val="NormalBold"/>
      </w:pPr>
      <w:r w:rsidRPr="00EC616F">
        <w:rPr>
          <w:rStyle w:val="HideTWBExt"/>
          <w:b w:val="0"/>
        </w:rPr>
        <w:t>&lt;Article&gt;</w:t>
      </w:r>
      <w:r w:rsidRPr="00EC616F">
        <w:t>Članak 27.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E88B844" w14:textId="77777777" w:rsidTr="009413C2">
        <w:trPr>
          <w:trHeight w:hRule="exact" w:val="240"/>
          <w:jc w:val="center"/>
        </w:trPr>
        <w:tc>
          <w:tcPr>
            <w:tcW w:w="9752" w:type="dxa"/>
            <w:gridSpan w:val="2"/>
          </w:tcPr>
          <w:p w14:paraId="43D8C84B" w14:textId="77777777" w:rsidR="00AF5989" w:rsidRPr="00EC616F" w:rsidRDefault="00AF5989" w:rsidP="009413C2"/>
        </w:tc>
      </w:tr>
      <w:tr w:rsidR="00AF5989" w:rsidRPr="00EC616F" w14:paraId="2F268473" w14:textId="77777777" w:rsidTr="009413C2">
        <w:trPr>
          <w:trHeight w:val="240"/>
          <w:jc w:val="center"/>
        </w:trPr>
        <w:tc>
          <w:tcPr>
            <w:tcW w:w="4876" w:type="dxa"/>
          </w:tcPr>
          <w:p w14:paraId="0E11EC70" w14:textId="77777777" w:rsidR="00AF5989" w:rsidRPr="00EC616F" w:rsidRDefault="00AF5989" w:rsidP="009413C2">
            <w:pPr>
              <w:pStyle w:val="ColumnHeading"/>
            </w:pPr>
            <w:r w:rsidRPr="00EC616F">
              <w:t>Tekst koji je predložila Komisija</w:t>
            </w:r>
          </w:p>
        </w:tc>
        <w:tc>
          <w:tcPr>
            <w:tcW w:w="4876" w:type="dxa"/>
          </w:tcPr>
          <w:p w14:paraId="60A82F2C" w14:textId="77777777" w:rsidR="00AF5989" w:rsidRPr="00EC616F" w:rsidRDefault="00AF5989" w:rsidP="009413C2">
            <w:pPr>
              <w:pStyle w:val="ColumnHeading"/>
            </w:pPr>
            <w:r w:rsidRPr="00EC616F">
              <w:t>Izmjena</w:t>
            </w:r>
          </w:p>
        </w:tc>
      </w:tr>
      <w:tr w:rsidR="00AF5989" w:rsidRPr="00EC616F" w14:paraId="271E1AB6" w14:textId="77777777" w:rsidTr="009413C2">
        <w:trPr>
          <w:jc w:val="center"/>
        </w:trPr>
        <w:tc>
          <w:tcPr>
            <w:tcW w:w="4876" w:type="dxa"/>
          </w:tcPr>
          <w:p w14:paraId="73B404F8" w14:textId="77777777" w:rsidR="00AF5989" w:rsidRPr="00EC616F" w:rsidRDefault="00AF5989" w:rsidP="009413C2">
            <w:pPr>
              <w:pStyle w:val="Normal6"/>
              <w:rPr>
                <w:b/>
                <w:i/>
              </w:rPr>
            </w:pPr>
            <w:r w:rsidRPr="00EC616F">
              <w:t>2.</w:t>
            </w:r>
            <w:r w:rsidRPr="00EC616F">
              <w:rPr>
                <w:b/>
                <w:i/>
              </w:rPr>
              <w:tab/>
            </w:r>
            <w:r w:rsidRPr="00EC616F">
              <w:t>Nadležna tijela korisnicima statusa supsidijarne zaštite koji ne mogu pribaviti državnu putovnicu izdaju putne isprave s obilježjima minimalne zaštite i biometrijskim obilježjima kako je navedeno u Uredbi</w:t>
            </w:r>
            <w:r w:rsidRPr="00EC616F">
              <w:rPr>
                <w:b/>
                <w:i/>
              </w:rPr>
              <w:t xml:space="preserve"> </w:t>
            </w:r>
            <w:r w:rsidRPr="00EC616F">
              <w:t>(EZ) br. 2252/2004. Navedene isprave trebaju imati rok valjanosti od najmanje</w:t>
            </w:r>
            <w:r w:rsidRPr="00EC616F">
              <w:rPr>
                <w:b/>
                <w:i/>
              </w:rPr>
              <w:t xml:space="preserve"> godinu dana</w:t>
            </w:r>
            <w:r w:rsidRPr="00EC616F">
              <w:t>.</w:t>
            </w:r>
          </w:p>
        </w:tc>
        <w:tc>
          <w:tcPr>
            <w:tcW w:w="4876" w:type="dxa"/>
          </w:tcPr>
          <w:p w14:paraId="5C2F8C16" w14:textId="77777777" w:rsidR="00AF5989" w:rsidRPr="00EC616F" w:rsidRDefault="00AF5989" w:rsidP="009413C2">
            <w:pPr>
              <w:pStyle w:val="Normal6"/>
              <w:rPr>
                <w:b/>
                <w:i/>
              </w:rPr>
            </w:pPr>
            <w:r w:rsidRPr="00EC616F">
              <w:t>2.</w:t>
            </w:r>
            <w:r w:rsidRPr="00EC616F">
              <w:rPr>
                <w:b/>
                <w:i/>
              </w:rPr>
              <w:tab/>
            </w:r>
            <w:r w:rsidRPr="00EC616F">
              <w:t>Nadležna tijela korisnicima statusa supsidijarne zaštite koji ne mogu pribaviti državnu putovnicu izdaju putne isprave s obilježjima minimalne zaštite i biometrijskim obilježjima kako je navedeno u Uredbi</w:t>
            </w:r>
            <w:r w:rsidRPr="00EC616F">
              <w:rPr>
                <w:b/>
                <w:i/>
              </w:rPr>
              <w:t xml:space="preserve"> </w:t>
            </w:r>
            <w:r w:rsidRPr="00EC616F">
              <w:t>(EZ) br. 2252/2004. Navedene isprave trebaju imati rok valjanosti od najmanje</w:t>
            </w:r>
            <w:r w:rsidRPr="00EC616F">
              <w:rPr>
                <w:b/>
                <w:i/>
              </w:rPr>
              <w:t xml:space="preserve"> pet godina</w:t>
            </w:r>
            <w:r w:rsidRPr="00EC616F">
              <w:t>.</w:t>
            </w:r>
          </w:p>
        </w:tc>
      </w:tr>
    </w:tbl>
    <w:p w14:paraId="48F36F1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DFA91D0" w14:textId="77777777" w:rsidR="00AF5989" w:rsidRPr="00EC616F" w:rsidRDefault="00AF5989" w:rsidP="00AF5989">
      <w:r w:rsidRPr="00EC616F">
        <w:rPr>
          <w:rStyle w:val="HideTWBExt"/>
        </w:rPr>
        <w:t>&lt;/Amend&gt;</w:t>
      </w:r>
    </w:p>
    <w:p w14:paraId="50B8B01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688</w:t>
      </w:r>
      <w:r w:rsidRPr="00EC616F">
        <w:rPr>
          <w:rStyle w:val="HideTWBExt"/>
          <w:b w:val="0"/>
        </w:rPr>
        <w:t>&lt;/NumAm&gt;</w:t>
      </w:r>
    </w:p>
    <w:p w14:paraId="5847CF19"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55E0D822" w14:textId="77777777" w:rsidR="00AF5989" w:rsidRPr="00EC616F" w:rsidRDefault="00AF5989" w:rsidP="00AF5989">
      <w:pPr>
        <w:pStyle w:val="NormalBold"/>
      </w:pPr>
      <w:r w:rsidRPr="00EC616F">
        <w:rPr>
          <w:rStyle w:val="HideTWBExt"/>
          <w:b w:val="0"/>
        </w:rPr>
        <w:t>&lt;/RepeatBlock-By&gt;</w:t>
      </w:r>
    </w:p>
    <w:p w14:paraId="2DD0795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1CB515A" w14:textId="77777777" w:rsidR="00AF5989" w:rsidRPr="00EC616F" w:rsidRDefault="00AF5989" w:rsidP="00AF5989">
      <w:pPr>
        <w:pStyle w:val="NormalBold"/>
      </w:pPr>
      <w:r w:rsidRPr="00EC616F">
        <w:rPr>
          <w:rStyle w:val="HideTWBExt"/>
          <w:b w:val="0"/>
        </w:rPr>
        <w:t>&lt;Article&gt;</w:t>
      </w:r>
      <w:r w:rsidRPr="00EC616F">
        <w:t>Članak 27.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ACFDF83" w14:textId="77777777" w:rsidTr="009413C2">
        <w:trPr>
          <w:trHeight w:hRule="exact" w:val="240"/>
          <w:jc w:val="center"/>
        </w:trPr>
        <w:tc>
          <w:tcPr>
            <w:tcW w:w="9752" w:type="dxa"/>
            <w:gridSpan w:val="2"/>
          </w:tcPr>
          <w:p w14:paraId="5FFCA842" w14:textId="77777777" w:rsidR="00AF5989" w:rsidRPr="00EC616F" w:rsidRDefault="00AF5989" w:rsidP="009413C2"/>
        </w:tc>
      </w:tr>
      <w:tr w:rsidR="00AF5989" w:rsidRPr="00EC616F" w14:paraId="514CB61A" w14:textId="77777777" w:rsidTr="009413C2">
        <w:trPr>
          <w:trHeight w:val="240"/>
          <w:jc w:val="center"/>
        </w:trPr>
        <w:tc>
          <w:tcPr>
            <w:tcW w:w="4876" w:type="dxa"/>
          </w:tcPr>
          <w:p w14:paraId="13BEA83E" w14:textId="77777777" w:rsidR="00AF5989" w:rsidRPr="00EC616F" w:rsidRDefault="00AF5989" w:rsidP="009413C2">
            <w:pPr>
              <w:pStyle w:val="ColumnHeading"/>
            </w:pPr>
            <w:r w:rsidRPr="00EC616F">
              <w:t>Tekst koji je predložila Komisija</w:t>
            </w:r>
          </w:p>
        </w:tc>
        <w:tc>
          <w:tcPr>
            <w:tcW w:w="4876" w:type="dxa"/>
          </w:tcPr>
          <w:p w14:paraId="14490B8C" w14:textId="77777777" w:rsidR="00AF5989" w:rsidRPr="00EC616F" w:rsidRDefault="00AF5989" w:rsidP="009413C2">
            <w:pPr>
              <w:pStyle w:val="ColumnHeading"/>
            </w:pPr>
            <w:r w:rsidRPr="00EC616F">
              <w:t>Izmjena</w:t>
            </w:r>
          </w:p>
        </w:tc>
      </w:tr>
      <w:tr w:rsidR="00AF5989" w:rsidRPr="00EC616F" w14:paraId="3BDA7601" w14:textId="77777777" w:rsidTr="009413C2">
        <w:trPr>
          <w:jc w:val="center"/>
        </w:trPr>
        <w:tc>
          <w:tcPr>
            <w:tcW w:w="4876" w:type="dxa"/>
          </w:tcPr>
          <w:p w14:paraId="06F2DEC9" w14:textId="77777777" w:rsidR="00AF5989" w:rsidRPr="00EC616F" w:rsidRDefault="00AF5989" w:rsidP="009413C2">
            <w:pPr>
              <w:pStyle w:val="Normal6"/>
              <w:rPr>
                <w:b/>
                <w:i/>
              </w:rPr>
            </w:pPr>
            <w:r w:rsidRPr="00EC616F">
              <w:t>2.</w:t>
            </w:r>
            <w:r w:rsidRPr="00EC616F">
              <w:rPr>
                <w:b/>
                <w:i/>
              </w:rPr>
              <w:tab/>
            </w:r>
            <w:r w:rsidRPr="00EC616F">
              <w:t>Nadležna tijela korisnicima statusa supsidijarne zaštite koji ne mogu pribaviti državnu putovnicu izdaju putne isprave s obilježjima minimalne zaštite i biometrijskim obilježjima kako je navedeno u Uredbi</w:t>
            </w:r>
            <w:r w:rsidRPr="00EC616F">
              <w:rPr>
                <w:b/>
                <w:i/>
              </w:rPr>
              <w:t xml:space="preserve"> </w:t>
            </w:r>
            <w:r w:rsidRPr="00EC616F">
              <w:t>(EZ) br. 2252/2004. Navedene isprave trebaju imati rok valjanosti od najmanje</w:t>
            </w:r>
            <w:r w:rsidRPr="00EC616F">
              <w:rPr>
                <w:b/>
                <w:i/>
              </w:rPr>
              <w:t xml:space="preserve"> godinu dana</w:t>
            </w:r>
            <w:r w:rsidRPr="00EC616F">
              <w:t>.</w:t>
            </w:r>
          </w:p>
        </w:tc>
        <w:tc>
          <w:tcPr>
            <w:tcW w:w="4876" w:type="dxa"/>
          </w:tcPr>
          <w:p w14:paraId="2E59889B" w14:textId="77777777" w:rsidR="00AF5989" w:rsidRPr="00EC616F" w:rsidRDefault="00AF5989" w:rsidP="009413C2">
            <w:pPr>
              <w:pStyle w:val="Normal6"/>
              <w:rPr>
                <w:b/>
                <w:i/>
              </w:rPr>
            </w:pPr>
            <w:r w:rsidRPr="00EC616F">
              <w:t>2.</w:t>
            </w:r>
            <w:r w:rsidRPr="00EC616F">
              <w:rPr>
                <w:b/>
                <w:i/>
              </w:rPr>
              <w:tab/>
            </w:r>
            <w:r w:rsidRPr="00EC616F">
              <w:t>Nadležna tijela korisnicima statusa supsidijarne zaštite koji ne mogu pribaviti državnu putovnicu izdaju putne isprave s obilježjima minimalne zaštite i biometrijskim obilježjima kako je navedeno u Uredbi</w:t>
            </w:r>
            <w:r w:rsidRPr="00EC616F">
              <w:rPr>
                <w:b/>
                <w:i/>
              </w:rPr>
              <w:t xml:space="preserve"> </w:t>
            </w:r>
            <w:r w:rsidRPr="00EC616F">
              <w:t>(EZ) br. 2252/2004. Navedene isprave trebaju imati rok valjanosti od najmanje</w:t>
            </w:r>
            <w:r w:rsidRPr="00EC616F">
              <w:rPr>
                <w:b/>
                <w:i/>
              </w:rPr>
              <w:t xml:space="preserve"> pet godina</w:t>
            </w:r>
            <w:r w:rsidRPr="00EC616F">
              <w:t>.</w:t>
            </w:r>
          </w:p>
        </w:tc>
      </w:tr>
    </w:tbl>
    <w:p w14:paraId="46EDDA1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2DD429AD" w14:textId="77777777" w:rsidR="00AF5989" w:rsidRPr="00EC616F" w:rsidRDefault="00AF5989" w:rsidP="00AF5989">
      <w:r w:rsidRPr="00EC616F">
        <w:rPr>
          <w:rStyle w:val="HideTWBExt"/>
        </w:rPr>
        <w:t>&lt;/Amend&gt;</w:t>
      </w:r>
    </w:p>
    <w:p w14:paraId="3F4FA7B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689</w:t>
      </w:r>
      <w:r w:rsidRPr="00EC616F">
        <w:rPr>
          <w:rStyle w:val="HideTWBExt"/>
          <w:b w:val="0"/>
        </w:rPr>
        <w:t>&lt;/NumAm&gt;</w:t>
      </w:r>
    </w:p>
    <w:p w14:paraId="6DE1F776"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10DF5DDC" w14:textId="77777777" w:rsidR="00AF5989" w:rsidRPr="00EC616F" w:rsidRDefault="00AF5989" w:rsidP="00AF5989">
      <w:pPr>
        <w:pStyle w:val="NormalBold"/>
      </w:pPr>
      <w:r w:rsidRPr="00EC616F">
        <w:rPr>
          <w:rStyle w:val="HideTWBExt"/>
          <w:b w:val="0"/>
        </w:rPr>
        <w:t>&lt;/RepeatBlock-By&gt;</w:t>
      </w:r>
    </w:p>
    <w:p w14:paraId="64207B4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D26B2D4" w14:textId="77777777" w:rsidR="00AF5989" w:rsidRPr="00EC616F" w:rsidRDefault="00AF5989" w:rsidP="00AF5989">
      <w:pPr>
        <w:pStyle w:val="NormalBold"/>
      </w:pPr>
      <w:r w:rsidRPr="00EC616F">
        <w:rPr>
          <w:rStyle w:val="HideTWBExt"/>
          <w:b w:val="0"/>
        </w:rPr>
        <w:t>&lt;Article&gt;</w:t>
      </w:r>
      <w:r w:rsidRPr="00EC616F">
        <w:t>Članak 27.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D3E0440" w14:textId="77777777" w:rsidTr="009413C2">
        <w:trPr>
          <w:trHeight w:hRule="exact" w:val="240"/>
          <w:jc w:val="center"/>
        </w:trPr>
        <w:tc>
          <w:tcPr>
            <w:tcW w:w="9752" w:type="dxa"/>
            <w:gridSpan w:val="2"/>
          </w:tcPr>
          <w:p w14:paraId="60A74CE6" w14:textId="77777777" w:rsidR="00AF5989" w:rsidRPr="00EC616F" w:rsidRDefault="00AF5989" w:rsidP="009413C2"/>
        </w:tc>
      </w:tr>
      <w:tr w:rsidR="00AF5989" w:rsidRPr="00EC616F" w14:paraId="4E04546B" w14:textId="77777777" w:rsidTr="009413C2">
        <w:trPr>
          <w:trHeight w:val="240"/>
          <w:jc w:val="center"/>
        </w:trPr>
        <w:tc>
          <w:tcPr>
            <w:tcW w:w="4876" w:type="dxa"/>
          </w:tcPr>
          <w:p w14:paraId="1F35C5EC" w14:textId="77777777" w:rsidR="00AF5989" w:rsidRPr="00EC616F" w:rsidRDefault="00AF5989" w:rsidP="009413C2">
            <w:pPr>
              <w:pStyle w:val="ColumnHeading"/>
            </w:pPr>
            <w:r w:rsidRPr="00EC616F">
              <w:t>Tekst koji je predložila Komisija</w:t>
            </w:r>
          </w:p>
        </w:tc>
        <w:tc>
          <w:tcPr>
            <w:tcW w:w="4876" w:type="dxa"/>
          </w:tcPr>
          <w:p w14:paraId="6CF6AAD3" w14:textId="77777777" w:rsidR="00AF5989" w:rsidRPr="00EC616F" w:rsidRDefault="00AF5989" w:rsidP="009413C2">
            <w:pPr>
              <w:pStyle w:val="ColumnHeading"/>
            </w:pPr>
            <w:r w:rsidRPr="00EC616F">
              <w:t>Izmjena</w:t>
            </w:r>
          </w:p>
        </w:tc>
      </w:tr>
      <w:tr w:rsidR="00AF5989" w:rsidRPr="00EC616F" w14:paraId="2B39A01C" w14:textId="77777777" w:rsidTr="009413C2">
        <w:trPr>
          <w:jc w:val="center"/>
        </w:trPr>
        <w:tc>
          <w:tcPr>
            <w:tcW w:w="4876" w:type="dxa"/>
          </w:tcPr>
          <w:p w14:paraId="172758C7" w14:textId="77777777" w:rsidR="00AF5989" w:rsidRPr="00EC616F" w:rsidRDefault="00AF5989" w:rsidP="009413C2">
            <w:pPr>
              <w:pStyle w:val="Normal6"/>
              <w:rPr>
                <w:b/>
                <w:i/>
              </w:rPr>
            </w:pPr>
            <w:r w:rsidRPr="00EC616F">
              <w:rPr>
                <w:b/>
                <w:i/>
              </w:rPr>
              <w:t>3.</w:t>
            </w:r>
            <w:r w:rsidRPr="00EC616F">
              <w:rPr>
                <w:b/>
                <w:i/>
              </w:rPr>
              <w:tab/>
              <w:t>Isprave iz stavaka 1. i 2. ne izdaju se ako za to postoje opravdani razlozi u pogledu nacionalne sigurnosti i javnog poretka.</w:t>
            </w:r>
          </w:p>
        </w:tc>
        <w:tc>
          <w:tcPr>
            <w:tcW w:w="4876" w:type="dxa"/>
          </w:tcPr>
          <w:p w14:paraId="5B857DD8" w14:textId="77777777" w:rsidR="00AF5989" w:rsidRPr="00EC616F" w:rsidRDefault="00AF5989" w:rsidP="009413C2">
            <w:pPr>
              <w:pStyle w:val="Normal6"/>
              <w:rPr>
                <w:b/>
                <w:i/>
              </w:rPr>
            </w:pPr>
            <w:r w:rsidRPr="00EC616F">
              <w:rPr>
                <w:b/>
                <w:i/>
              </w:rPr>
              <w:t>Briše se.</w:t>
            </w:r>
          </w:p>
        </w:tc>
      </w:tr>
    </w:tbl>
    <w:p w14:paraId="5CC0277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2B5E8A6" w14:textId="77777777" w:rsidR="00AF5989" w:rsidRPr="00EC616F" w:rsidRDefault="00AF5989" w:rsidP="00AF5989">
      <w:r w:rsidRPr="00EC616F">
        <w:rPr>
          <w:rStyle w:val="HideTWBExt"/>
        </w:rPr>
        <w:t>&lt;/Amend&gt;</w:t>
      </w:r>
    </w:p>
    <w:p w14:paraId="27AB16E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690</w:t>
      </w:r>
      <w:r w:rsidRPr="00EC616F">
        <w:rPr>
          <w:rStyle w:val="HideTWBExt"/>
          <w:b w:val="0"/>
        </w:rPr>
        <w:t>&lt;/NumAm&gt;</w:t>
      </w:r>
    </w:p>
    <w:p w14:paraId="699A534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07A20A3"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842F67D" w14:textId="77777777" w:rsidR="00AF5989" w:rsidRPr="00EC616F" w:rsidRDefault="00AF5989" w:rsidP="00AF5989">
      <w:r w:rsidRPr="00EC616F">
        <w:rPr>
          <w:rStyle w:val="HideTWBExt"/>
        </w:rPr>
        <w:t>&lt;/RepeatBlock-By&gt;</w:t>
      </w:r>
    </w:p>
    <w:p w14:paraId="4BF6FB1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D0C8257" w14:textId="77777777" w:rsidR="00AF5989" w:rsidRPr="00EC616F" w:rsidRDefault="00AF5989" w:rsidP="00AF5989">
      <w:pPr>
        <w:pStyle w:val="NormalBold"/>
      </w:pPr>
      <w:r w:rsidRPr="00EC616F">
        <w:rPr>
          <w:rStyle w:val="HideTWBExt"/>
          <w:b w:val="0"/>
        </w:rPr>
        <w:t>&lt;Article&gt;</w:t>
      </w:r>
      <w:r w:rsidRPr="00EC616F">
        <w:t>Članak 27.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816E125" w14:textId="77777777" w:rsidTr="009413C2">
        <w:trPr>
          <w:trHeight w:hRule="exact" w:val="240"/>
          <w:jc w:val="center"/>
        </w:trPr>
        <w:tc>
          <w:tcPr>
            <w:tcW w:w="9752" w:type="dxa"/>
            <w:gridSpan w:val="2"/>
          </w:tcPr>
          <w:p w14:paraId="43F138A5" w14:textId="77777777" w:rsidR="00AF5989" w:rsidRPr="00EC616F" w:rsidRDefault="00AF5989" w:rsidP="009413C2"/>
        </w:tc>
      </w:tr>
      <w:tr w:rsidR="00AF5989" w:rsidRPr="00EC616F" w14:paraId="185799B7" w14:textId="77777777" w:rsidTr="009413C2">
        <w:trPr>
          <w:trHeight w:val="240"/>
          <w:jc w:val="center"/>
        </w:trPr>
        <w:tc>
          <w:tcPr>
            <w:tcW w:w="4876" w:type="dxa"/>
          </w:tcPr>
          <w:p w14:paraId="40C7FBB1" w14:textId="77777777" w:rsidR="00AF5989" w:rsidRPr="00EC616F" w:rsidRDefault="00AF5989" w:rsidP="009413C2">
            <w:pPr>
              <w:pStyle w:val="ColumnHeading"/>
            </w:pPr>
            <w:r w:rsidRPr="00EC616F">
              <w:t>Tekst koji je predložila Komisija</w:t>
            </w:r>
          </w:p>
        </w:tc>
        <w:tc>
          <w:tcPr>
            <w:tcW w:w="4876" w:type="dxa"/>
          </w:tcPr>
          <w:p w14:paraId="530F986E" w14:textId="77777777" w:rsidR="00AF5989" w:rsidRPr="00EC616F" w:rsidRDefault="00AF5989" w:rsidP="009413C2">
            <w:pPr>
              <w:pStyle w:val="ColumnHeading"/>
            </w:pPr>
            <w:r w:rsidRPr="00EC616F">
              <w:t>Izmjena</w:t>
            </w:r>
          </w:p>
        </w:tc>
      </w:tr>
      <w:tr w:rsidR="00AF5989" w:rsidRPr="00EC616F" w14:paraId="3F07F8D8" w14:textId="77777777" w:rsidTr="009413C2">
        <w:trPr>
          <w:jc w:val="center"/>
        </w:trPr>
        <w:tc>
          <w:tcPr>
            <w:tcW w:w="4876" w:type="dxa"/>
          </w:tcPr>
          <w:p w14:paraId="73B0CE94" w14:textId="77777777" w:rsidR="00AF5989" w:rsidRPr="00EC616F" w:rsidRDefault="00AF5989" w:rsidP="009413C2">
            <w:pPr>
              <w:pStyle w:val="Normal6"/>
              <w:rPr>
                <w:b/>
                <w:i/>
              </w:rPr>
            </w:pPr>
            <w:r w:rsidRPr="00EC616F">
              <w:t>3.</w:t>
            </w:r>
            <w:r w:rsidRPr="00EC616F">
              <w:rPr>
                <w:b/>
                <w:i/>
              </w:rPr>
              <w:tab/>
            </w:r>
            <w:r w:rsidRPr="00EC616F">
              <w:t>Isprave iz</w:t>
            </w:r>
            <w:r w:rsidRPr="00EC616F">
              <w:rPr>
                <w:b/>
                <w:i/>
              </w:rPr>
              <w:t xml:space="preserve"> stavaka 1</w:t>
            </w:r>
            <w:r w:rsidRPr="00EC616F">
              <w:t>.</w:t>
            </w:r>
            <w:r w:rsidRPr="00EC616F">
              <w:rPr>
                <w:b/>
                <w:i/>
              </w:rPr>
              <w:t xml:space="preserve"> i 2.</w:t>
            </w:r>
            <w:r w:rsidRPr="00EC616F">
              <w:t xml:space="preserve"> ne izdaju se ako za to postoje opravdani razlozi u pogledu nacionalne sigurnosti</w:t>
            </w:r>
            <w:r w:rsidRPr="00EC616F">
              <w:rPr>
                <w:b/>
                <w:i/>
              </w:rPr>
              <w:t xml:space="preserve"> i javnog poretka</w:t>
            </w:r>
            <w:r w:rsidRPr="00EC616F">
              <w:t>.</w:t>
            </w:r>
          </w:p>
        </w:tc>
        <w:tc>
          <w:tcPr>
            <w:tcW w:w="4876" w:type="dxa"/>
          </w:tcPr>
          <w:p w14:paraId="60F20072" w14:textId="77777777" w:rsidR="00AF5989" w:rsidRPr="00EC616F" w:rsidRDefault="00AF5989" w:rsidP="009413C2">
            <w:pPr>
              <w:pStyle w:val="Normal6"/>
              <w:rPr>
                <w:b/>
                <w:i/>
              </w:rPr>
            </w:pPr>
            <w:r w:rsidRPr="00EC616F">
              <w:t>3.</w:t>
            </w:r>
            <w:r w:rsidRPr="00EC616F">
              <w:rPr>
                <w:b/>
                <w:i/>
              </w:rPr>
              <w:tab/>
            </w:r>
            <w:r w:rsidRPr="00EC616F">
              <w:t>Isprave iz</w:t>
            </w:r>
            <w:r w:rsidRPr="00EC616F">
              <w:rPr>
                <w:b/>
                <w:i/>
              </w:rPr>
              <w:t xml:space="preserve"> stavaka 1</w:t>
            </w:r>
            <w:r w:rsidRPr="00EC616F">
              <w:t>.</w:t>
            </w:r>
            <w:r w:rsidRPr="00EC616F">
              <w:rPr>
                <w:b/>
                <w:i/>
              </w:rPr>
              <w:t xml:space="preserve"> i 2.</w:t>
            </w:r>
            <w:r w:rsidRPr="00EC616F">
              <w:t xml:space="preserve"> ne izdaju se ako za to postoje opravdani razlozi u pogledu nacionalne sigurnosti.</w:t>
            </w:r>
          </w:p>
        </w:tc>
      </w:tr>
    </w:tbl>
    <w:p w14:paraId="2FE251B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6655EB" w14:textId="77777777" w:rsidR="00AF5989" w:rsidRPr="00EC616F" w:rsidRDefault="00AF5989" w:rsidP="00AF5989">
      <w:r w:rsidRPr="00EC616F">
        <w:rPr>
          <w:rStyle w:val="HideTWBExt"/>
        </w:rPr>
        <w:t>&lt;/Amend&gt;</w:t>
      </w:r>
    </w:p>
    <w:p w14:paraId="28FAC9D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691</w:t>
      </w:r>
      <w:r w:rsidRPr="00EC616F">
        <w:rPr>
          <w:rStyle w:val="HideTWBExt"/>
          <w:b w:val="0"/>
        </w:rPr>
        <w:t>&lt;/NumAm&gt;</w:t>
      </w:r>
    </w:p>
    <w:p w14:paraId="381D78FF"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5DB7A434" w14:textId="77777777" w:rsidR="00AF5989" w:rsidRPr="00EC616F" w:rsidRDefault="00AF5989" w:rsidP="00AF5989">
      <w:pPr>
        <w:pStyle w:val="NormalBold"/>
      </w:pPr>
      <w:r w:rsidRPr="00EC616F">
        <w:rPr>
          <w:rStyle w:val="HideTWBExt"/>
          <w:b w:val="0"/>
        </w:rPr>
        <w:t>&lt;/RepeatBlock-By&gt;</w:t>
      </w:r>
    </w:p>
    <w:p w14:paraId="6923495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9C252E6" w14:textId="77777777" w:rsidR="00AF5989" w:rsidRPr="00EC616F" w:rsidRDefault="00AF5989" w:rsidP="00AF5989">
      <w:pPr>
        <w:pStyle w:val="NormalBold"/>
      </w:pPr>
      <w:r w:rsidRPr="00EC616F">
        <w:rPr>
          <w:rStyle w:val="HideTWBExt"/>
          <w:b w:val="0"/>
        </w:rPr>
        <w:t>&lt;Article&gt;</w:t>
      </w:r>
      <w:r w:rsidRPr="00EC616F">
        <w:t>Članak 27. – stavak 3.a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A7DFC44" w14:textId="77777777" w:rsidTr="009413C2">
        <w:trPr>
          <w:trHeight w:hRule="exact" w:val="240"/>
          <w:jc w:val="center"/>
        </w:trPr>
        <w:tc>
          <w:tcPr>
            <w:tcW w:w="9752" w:type="dxa"/>
            <w:gridSpan w:val="2"/>
          </w:tcPr>
          <w:p w14:paraId="7EF2FA6C" w14:textId="77777777" w:rsidR="00AF5989" w:rsidRPr="00EC616F" w:rsidRDefault="00AF5989" w:rsidP="009413C2"/>
        </w:tc>
      </w:tr>
      <w:tr w:rsidR="00AF5989" w:rsidRPr="00EC616F" w14:paraId="240DF895" w14:textId="77777777" w:rsidTr="009413C2">
        <w:trPr>
          <w:trHeight w:val="240"/>
          <w:jc w:val="center"/>
        </w:trPr>
        <w:tc>
          <w:tcPr>
            <w:tcW w:w="4876" w:type="dxa"/>
          </w:tcPr>
          <w:p w14:paraId="5E43A06E" w14:textId="77777777" w:rsidR="00AF5989" w:rsidRPr="00EC616F" w:rsidRDefault="00AF5989" w:rsidP="009413C2">
            <w:pPr>
              <w:pStyle w:val="ColumnHeading"/>
            </w:pPr>
            <w:r w:rsidRPr="00EC616F">
              <w:t>Tekst koji je predložila Komisija</w:t>
            </w:r>
          </w:p>
        </w:tc>
        <w:tc>
          <w:tcPr>
            <w:tcW w:w="4876" w:type="dxa"/>
          </w:tcPr>
          <w:p w14:paraId="636E9318" w14:textId="77777777" w:rsidR="00AF5989" w:rsidRPr="00EC616F" w:rsidRDefault="00AF5989" w:rsidP="009413C2">
            <w:pPr>
              <w:pStyle w:val="ColumnHeading"/>
            </w:pPr>
            <w:r w:rsidRPr="00EC616F">
              <w:t>Izmjena</w:t>
            </w:r>
          </w:p>
        </w:tc>
      </w:tr>
      <w:tr w:rsidR="00AF5989" w:rsidRPr="00EC616F" w14:paraId="36B0E757" w14:textId="77777777" w:rsidTr="009413C2">
        <w:trPr>
          <w:jc w:val="center"/>
        </w:trPr>
        <w:tc>
          <w:tcPr>
            <w:tcW w:w="4876" w:type="dxa"/>
          </w:tcPr>
          <w:p w14:paraId="47061F14" w14:textId="77777777" w:rsidR="00AF5989" w:rsidRPr="00EC616F" w:rsidRDefault="00AF5989" w:rsidP="009413C2">
            <w:pPr>
              <w:pStyle w:val="Normal6"/>
            </w:pPr>
          </w:p>
        </w:tc>
        <w:tc>
          <w:tcPr>
            <w:tcW w:w="4876" w:type="dxa"/>
          </w:tcPr>
          <w:p w14:paraId="50E32FE3" w14:textId="77777777" w:rsidR="00AF5989" w:rsidRPr="00EC616F" w:rsidRDefault="00AF5989" w:rsidP="009413C2">
            <w:pPr>
              <w:pStyle w:val="Normal6"/>
              <w:rPr>
                <w:b/>
                <w:i/>
              </w:rPr>
            </w:pPr>
            <w:r w:rsidRPr="00EC616F">
              <w:rPr>
                <w:b/>
                <w:i/>
              </w:rPr>
              <w:t>3a.</w:t>
            </w:r>
            <w:r w:rsidRPr="00EC616F">
              <w:rPr>
                <w:b/>
                <w:i/>
              </w:rPr>
              <w:tab/>
              <w:t>Direktiva 2003/86/EZ primjenjuje se na članove obitelji osoba sa supsidijarnom zaštitom na istoj osnovi kako se ta Direktiva primjenjuje na članove obitelji izbjeglica.</w:t>
            </w:r>
          </w:p>
        </w:tc>
      </w:tr>
    </w:tbl>
    <w:p w14:paraId="3BA7C03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D8595A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8CB3727" w14:textId="77777777" w:rsidR="00AF5989" w:rsidRPr="00EC616F" w:rsidRDefault="00AF5989" w:rsidP="00AF5989">
      <w:pPr>
        <w:pStyle w:val="Normal12Italic"/>
        <w:rPr>
          <w:lang w:val="hr-HR"/>
        </w:rPr>
      </w:pPr>
      <w:r w:rsidRPr="00EC616F">
        <w:rPr>
          <w:lang w:val="hr-HR"/>
        </w:rPr>
        <w:t>Ovom se izmjenom korisnicima supsidijarne zaštite jamči spajanje obitelji kao i osobama sa statusom izbjeglice u istom položaju radi pružanja pomoći u integraciji i zaštiti obiteljskog života dotičnih osoba uz jednako postupanje prema tim dvjema skupinama u skladu s većinom zakona u pogledu CEAS-a.</w:t>
      </w:r>
    </w:p>
    <w:p w14:paraId="270FCD4E" w14:textId="77777777" w:rsidR="00AF5989" w:rsidRPr="00EC616F" w:rsidRDefault="00AF5989" w:rsidP="00AF5989">
      <w:pPr>
        <w:pStyle w:val="Normal12Italic"/>
        <w:rPr>
          <w:lang w:val="hr-HR"/>
        </w:rPr>
      </w:pPr>
      <w:r w:rsidRPr="00EC616F">
        <w:rPr>
          <w:lang w:val="hr-HR"/>
        </w:rPr>
        <w:t>Način utvrđivanja prava koja se dodjeljuju članovima obitelji uz upućivanje na Direktivu o pravu na spajanje obitelji, a ne njezinom izravnom izmjenom, također je primjenjen u Direktivi o plavoj karti, Direktivi o premještaju unutar društva i Direktivi o studentima i istraživačima.</w:t>
      </w:r>
    </w:p>
    <w:p w14:paraId="2443DFD0" w14:textId="77777777" w:rsidR="00AF5989" w:rsidRPr="00EC616F" w:rsidRDefault="00AF5989" w:rsidP="00AF5989">
      <w:r w:rsidRPr="00EC616F">
        <w:rPr>
          <w:rStyle w:val="HideTWBExt"/>
        </w:rPr>
        <w:t>&lt;/Amend&gt;</w:t>
      </w:r>
    </w:p>
    <w:p w14:paraId="5AEDE40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692</w:t>
      </w:r>
      <w:r w:rsidRPr="00EC616F">
        <w:rPr>
          <w:rStyle w:val="HideTWBExt"/>
          <w:b w:val="0"/>
        </w:rPr>
        <w:t>&lt;/NumAm&gt;</w:t>
      </w:r>
    </w:p>
    <w:p w14:paraId="735307CF"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535F93C6" w14:textId="77777777" w:rsidR="00AF5989" w:rsidRPr="00EC616F" w:rsidRDefault="00AF5989" w:rsidP="00AF5989">
      <w:pPr>
        <w:pStyle w:val="NormalBold"/>
      </w:pPr>
      <w:r w:rsidRPr="00EC616F">
        <w:rPr>
          <w:rStyle w:val="HideTWBExt"/>
          <w:b w:val="0"/>
        </w:rPr>
        <w:t>&lt;/RepeatBlock-By&gt;</w:t>
      </w:r>
    </w:p>
    <w:p w14:paraId="14B4EB4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BB295D2" w14:textId="77777777" w:rsidR="00AF5989" w:rsidRPr="00EC616F" w:rsidRDefault="00AF5989" w:rsidP="00AF5989">
      <w:pPr>
        <w:pStyle w:val="NormalBold"/>
      </w:pPr>
      <w:r w:rsidRPr="00EC616F">
        <w:rPr>
          <w:rStyle w:val="HideTWBExt"/>
          <w:b w:val="0"/>
        </w:rPr>
        <w:t>&lt;Article&gt;</w:t>
      </w:r>
      <w:r w:rsidRPr="00EC616F">
        <w:t>Članak 28.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7187F78" w14:textId="77777777" w:rsidTr="009413C2">
        <w:trPr>
          <w:trHeight w:hRule="exact" w:val="240"/>
          <w:jc w:val="center"/>
        </w:trPr>
        <w:tc>
          <w:tcPr>
            <w:tcW w:w="9752" w:type="dxa"/>
            <w:gridSpan w:val="2"/>
          </w:tcPr>
          <w:p w14:paraId="0D2A9EBD" w14:textId="77777777" w:rsidR="00AF5989" w:rsidRPr="00EC616F" w:rsidRDefault="00AF5989" w:rsidP="009413C2"/>
        </w:tc>
      </w:tr>
      <w:tr w:rsidR="00AF5989" w:rsidRPr="00EC616F" w14:paraId="15E4849A" w14:textId="77777777" w:rsidTr="009413C2">
        <w:trPr>
          <w:trHeight w:val="240"/>
          <w:jc w:val="center"/>
        </w:trPr>
        <w:tc>
          <w:tcPr>
            <w:tcW w:w="4876" w:type="dxa"/>
          </w:tcPr>
          <w:p w14:paraId="41DEEB05" w14:textId="77777777" w:rsidR="00AF5989" w:rsidRPr="00EC616F" w:rsidRDefault="00AF5989" w:rsidP="009413C2">
            <w:pPr>
              <w:pStyle w:val="ColumnHeading"/>
            </w:pPr>
            <w:r w:rsidRPr="00EC616F">
              <w:t>Tekst koji je predložila Komisija</w:t>
            </w:r>
          </w:p>
        </w:tc>
        <w:tc>
          <w:tcPr>
            <w:tcW w:w="4876" w:type="dxa"/>
          </w:tcPr>
          <w:p w14:paraId="1FEB0326" w14:textId="77777777" w:rsidR="00AF5989" w:rsidRPr="00EC616F" w:rsidRDefault="00AF5989" w:rsidP="009413C2">
            <w:pPr>
              <w:pStyle w:val="ColumnHeading"/>
            </w:pPr>
            <w:r w:rsidRPr="00EC616F">
              <w:t>Izmjena</w:t>
            </w:r>
          </w:p>
        </w:tc>
      </w:tr>
      <w:tr w:rsidR="00AF5989" w:rsidRPr="00EC616F" w14:paraId="022AAF84" w14:textId="77777777" w:rsidTr="009413C2">
        <w:trPr>
          <w:jc w:val="center"/>
        </w:trPr>
        <w:tc>
          <w:tcPr>
            <w:tcW w:w="4876" w:type="dxa"/>
          </w:tcPr>
          <w:p w14:paraId="7ABFB978" w14:textId="77777777" w:rsidR="00AF5989" w:rsidRPr="00EC616F" w:rsidRDefault="00AF5989" w:rsidP="009413C2">
            <w:pPr>
              <w:pStyle w:val="Normal6"/>
              <w:rPr>
                <w:b/>
                <w:i/>
              </w:rPr>
            </w:pPr>
            <w:r w:rsidRPr="00EC616F">
              <w:t>1.</w:t>
            </w:r>
            <w:r w:rsidRPr="00EC616F">
              <w:rPr>
                <w:b/>
                <w:i/>
              </w:rPr>
              <w:tab/>
            </w:r>
            <w:r w:rsidRPr="00EC616F">
              <w:t>Korisnicima međunarodne zaštite omogućeno je slobodno kretanje unutar područja države članice koja je odobrila međunarodnu zaštitu, uključujući pravo na odabir mjesta boravka na tom području prema istim uvjetima i ograničenjima koja se primjenjuju na državljane trećih zemalja koji zakonito borave na tom teritoriju</w:t>
            </w:r>
            <w:r w:rsidRPr="00EC616F">
              <w:rPr>
                <w:b/>
                <w:i/>
              </w:rPr>
              <w:t xml:space="preserve"> i nalaze se u sličnoj situaciji</w:t>
            </w:r>
            <w:r w:rsidRPr="00EC616F">
              <w:t>.</w:t>
            </w:r>
          </w:p>
        </w:tc>
        <w:tc>
          <w:tcPr>
            <w:tcW w:w="4876" w:type="dxa"/>
          </w:tcPr>
          <w:p w14:paraId="283B3345" w14:textId="77777777" w:rsidR="00AF5989" w:rsidRPr="00EC616F" w:rsidRDefault="00AF5989" w:rsidP="009413C2">
            <w:pPr>
              <w:pStyle w:val="Normal6"/>
              <w:rPr>
                <w:b/>
                <w:i/>
              </w:rPr>
            </w:pPr>
            <w:r w:rsidRPr="00EC616F">
              <w:t>1.</w:t>
            </w:r>
            <w:r w:rsidRPr="00EC616F">
              <w:rPr>
                <w:b/>
                <w:i/>
              </w:rPr>
              <w:tab/>
            </w:r>
            <w:r w:rsidRPr="00EC616F">
              <w:t>Korisnicima međunarodne zaštite omogućeno je slobodno kretanje unutar područja države članice koja je odobrila međunarodnu zaštitu, uključujući pravo na odabir mjesta boravka na tom području prema istim uvjetima i ograničenjima koja se primjenjuju na državljane trećih zemalja koji zakonito borave na tom teritoriju.</w:t>
            </w:r>
          </w:p>
        </w:tc>
      </w:tr>
    </w:tbl>
    <w:p w14:paraId="3A9C1F7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26EE648"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385136D" w14:textId="7FD21C5A" w:rsidR="00AF5989" w:rsidRPr="00EC616F" w:rsidRDefault="00AF5989" w:rsidP="00AF5989">
      <w:pPr>
        <w:pStyle w:val="Normal12Italic"/>
        <w:rPr>
          <w:lang w:val="hr-HR"/>
        </w:rPr>
      </w:pPr>
      <w:r w:rsidRPr="00EC616F">
        <w:rPr>
          <w:lang w:val="hr-HR"/>
        </w:rPr>
        <w:t xml:space="preserve">Nije jasno što ustvari znači </w:t>
      </w:r>
      <w:r w:rsidR="001B4BF3" w:rsidRPr="00EC616F">
        <w:rPr>
          <w:lang w:val="hr-HR"/>
        </w:rPr>
        <w:t xml:space="preserve">izraz </w:t>
      </w:r>
      <w:r w:rsidRPr="00EC616F">
        <w:rPr>
          <w:lang w:val="hr-HR"/>
        </w:rPr>
        <w:t>„državljani trećih zemalja koji zakonito borave na tom teritoriju i nalaze se u sličnoj situaciji”. Predloženom izmjenom nastoji se razriješiti ta nedorečenost i zajamčiti odgovarajući smještaj za korisnike međunarodne zaštite.</w:t>
      </w:r>
    </w:p>
    <w:p w14:paraId="63470A12" w14:textId="77777777" w:rsidR="00AF5989" w:rsidRPr="00EC616F" w:rsidRDefault="00AF5989" w:rsidP="00AF5989">
      <w:r w:rsidRPr="00EC616F">
        <w:rPr>
          <w:rStyle w:val="HideTWBExt"/>
        </w:rPr>
        <w:t>&lt;/Amend&gt;</w:t>
      </w:r>
    </w:p>
    <w:p w14:paraId="375A4DB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693</w:t>
      </w:r>
      <w:r w:rsidRPr="00EC616F">
        <w:rPr>
          <w:rStyle w:val="HideTWBExt"/>
          <w:b w:val="0"/>
        </w:rPr>
        <w:t>&lt;/NumAm&gt;</w:t>
      </w:r>
    </w:p>
    <w:p w14:paraId="1E639ADB" w14:textId="77777777" w:rsidR="00AF5989" w:rsidRPr="00EC616F" w:rsidRDefault="00AF5989" w:rsidP="00AF5989">
      <w:pPr>
        <w:pStyle w:val="NormalBold"/>
      </w:pPr>
      <w:r w:rsidRPr="00EC616F">
        <w:rPr>
          <w:rStyle w:val="HideTWBExt"/>
          <w:b w:val="0"/>
        </w:rPr>
        <w:t>&lt;RepeatBlock-By&gt;&lt;Members&gt;</w:t>
      </w:r>
      <w:r w:rsidRPr="00EC616F">
        <w:t>Barbara Spinelli, Cornelia Ernst</w:t>
      </w:r>
      <w:r w:rsidRPr="00EC616F">
        <w:rPr>
          <w:rStyle w:val="HideTWBExt"/>
          <w:b w:val="0"/>
        </w:rPr>
        <w:t>&lt;/Members&gt;</w:t>
      </w:r>
    </w:p>
    <w:p w14:paraId="6E387A54" w14:textId="77777777" w:rsidR="00AF5989" w:rsidRPr="00EC616F" w:rsidRDefault="00AF5989" w:rsidP="00AF5989">
      <w:pPr>
        <w:pStyle w:val="NormalBold"/>
      </w:pPr>
      <w:r w:rsidRPr="00EC616F">
        <w:rPr>
          <w:rStyle w:val="HideTWBExt"/>
          <w:b w:val="0"/>
        </w:rPr>
        <w:t>&lt;/RepeatBlock-By&gt;</w:t>
      </w:r>
    </w:p>
    <w:p w14:paraId="07B9E04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0DCDB49" w14:textId="77777777" w:rsidR="00AF5989" w:rsidRPr="00EC616F" w:rsidRDefault="00AF5989" w:rsidP="00AF5989">
      <w:pPr>
        <w:pStyle w:val="NormalBold"/>
      </w:pPr>
      <w:r w:rsidRPr="00EC616F">
        <w:rPr>
          <w:rStyle w:val="HideTWBExt"/>
          <w:b w:val="0"/>
        </w:rPr>
        <w:t>&lt;Article&gt;</w:t>
      </w:r>
      <w:r w:rsidRPr="00EC616F">
        <w:t>Članak 28.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23F411" w14:textId="77777777" w:rsidTr="009413C2">
        <w:trPr>
          <w:trHeight w:hRule="exact" w:val="240"/>
          <w:jc w:val="center"/>
        </w:trPr>
        <w:tc>
          <w:tcPr>
            <w:tcW w:w="9752" w:type="dxa"/>
            <w:gridSpan w:val="2"/>
          </w:tcPr>
          <w:p w14:paraId="33D51F71" w14:textId="77777777" w:rsidR="00AF5989" w:rsidRPr="00EC616F" w:rsidRDefault="00AF5989" w:rsidP="009413C2"/>
        </w:tc>
      </w:tr>
      <w:tr w:rsidR="00AF5989" w:rsidRPr="00EC616F" w14:paraId="5D8474CA" w14:textId="77777777" w:rsidTr="009413C2">
        <w:trPr>
          <w:trHeight w:val="240"/>
          <w:jc w:val="center"/>
        </w:trPr>
        <w:tc>
          <w:tcPr>
            <w:tcW w:w="4876" w:type="dxa"/>
          </w:tcPr>
          <w:p w14:paraId="0856F021" w14:textId="77777777" w:rsidR="00AF5989" w:rsidRPr="00EC616F" w:rsidRDefault="00AF5989" w:rsidP="009413C2">
            <w:pPr>
              <w:pStyle w:val="ColumnHeading"/>
            </w:pPr>
            <w:r w:rsidRPr="00EC616F">
              <w:t>Tekst koji je predložila Komisija</w:t>
            </w:r>
          </w:p>
        </w:tc>
        <w:tc>
          <w:tcPr>
            <w:tcW w:w="4876" w:type="dxa"/>
          </w:tcPr>
          <w:p w14:paraId="0A46E9D0" w14:textId="77777777" w:rsidR="00AF5989" w:rsidRPr="00EC616F" w:rsidRDefault="00AF5989" w:rsidP="009413C2">
            <w:pPr>
              <w:pStyle w:val="ColumnHeading"/>
            </w:pPr>
            <w:r w:rsidRPr="00EC616F">
              <w:t>Izmjena</w:t>
            </w:r>
          </w:p>
        </w:tc>
      </w:tr>
      <w:tr w:rsidR="00AF5989" w:rsidRPr="00EC616F" w14:paraId="1E014E78" w14:textId="77777777" w:rsidTr="009413C2">
        <w:trPr>
          <w:jc w:val="center"/>
        </w:trPr>
        <w:tc>
          <w:tcPr>
            <w:tcW w:w="4876" w:type="dxa"/>
          </w:tcPr>
          <w:p w14:paraId="3D814F9F" w14:textId="77777777" w:rsidR="00AF5989" w:rsidRPr="00EC616F" w:rsidRDefault="00AF5989" w:rsidP="009413C2">
            <w:pPr>
              <w:pStyle w:val="Normal6"/>
              <w:rPr>
                <w:b/>
                <w:i/>
              </w:rPr>
            </w:pPr>
            <w:r w:rsidRPr="00EC616F">
              <w:rPr>
                <w:b/>
                <w:i/>
              </w:rPr>
              <w:t>2.</w:t>
            </w:r>
            <w:r w:rsidRPr="00EC616F">
              <w:rPr>
                <w:b/>
                <w:i/>
              </w:rPr>
              <w:tab/>
              <w:t>Unutar okvira međunarodnih obveza, korisnicima međunarodne zaštite koji primaju određene socijalne naknade ili socijalnu pomoć mogu se nametnuti uvjeti boravka, samo ako su potrebni radi olakšavanja integracije korisnika u društvo države članice koja je odobrila zaštitu.</w:t>
            </w:r>
          </w:p>
        </w:tc>
        <w:tc>
          <w:tcPr>
            <w:tcW w:w="4876" w:type="dxa"/>
          </w:tcPr>
          <w:p w14:paraId="24D86E04" w14:textId="77777777" w:rsidR="00AF5989" w:rsidRPr="00EC616F" w:rsidRDefault="00AF5989" w:rsidP="009413C2">
            <w:pPr>
              <w:pStyle w:val="Normal6"/>
              <w:rPr>
                <w:b/>
                <w:i/>
              </w:rPr>
            </w:pPr>
            <w:r w:rsidRPr="00EC616F">
              <w:rPr>
                <w:b/>
                <w:i/>
              </w:rPr>
              <w:t>Briše se.</w:t>
            </w:r>
          </w:p>
        </w:tc>
      </w:tr>
    </w:tbl>
    <w:p w14:paraId="332C223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F2982E7"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68FB97A" w14:textId="77777777" w:rsidR="00AF5989" w:rsidRPr="00EC616F" w:rsidRDefault="00AF5989" w:rsidP="00AF5989">
      <w:pPr>
        <w:pStyle w:val="Normal12Italic"/>
        <w:rPr>
          <w:lang w:val="hr-HR"/>
        </w:rPr>
      </w:pPr>
      <w:r w:rsidRPr="00EC616F">
        <w:rPr>
          <w:lang w:val="hr-HR"/>
        </w:rPr>
        <w:t>As the Meijers Committee rightfully points out: “Joined Cases C-443/14 and</w:t>
      </w:r>
    </w:p>
    <w:p w14:paraId="42CB43D4" w14:textId="77777777" w:rsidR="00AF5989" w:rsidRPr="00EC616F" w:rsidRDefault="00AF5989" w:rsidP="00AF5989">
      <w:pPr>
        <w:pStyle w:val="Normal12Italic"/>
        <w:rPr>
          <w:lang w:val="hr-HR"/>
        </w:rPr>
      </w:pPr>
      <w:r w:rsidRPr="00EC616F">
        <w:rPr>
          <w:lang w:val="hr-HR"/>
        </w:rPr>
        <w:t>C-444/14), allows for the imposition of a residence condition on international protection beneficiaries who receive social assistance, where such a condition is necessary to facilitate integration. (...) In Alo and Osso, the residence condition imposed by</w:t>
      </w:r>
    </w:p>
    <w:p w14:paraId="0AF5F2F0" w14:textId="77777777" w:rsidR="00AF5989" w:rsidRPr="00EC616F" w:rsidRDefault="00AF5989" w:rsidP="00AF5989">
      <w:pPr>
        <w:pStyle w:val="Normal12Italic"/>
        <w:rPr>
          <w:lang w:val="hr-HR"/>
        </w:rPr>
      </w:pPr>
      <w:r w:rsidRPr="00EC616F">
        <w:rPr>
          <w:lang w:val="hr-HR"/>
        </w:rPr>
        <w:t>Germany aimed to prevent the concentration in certain areas of third country nationals as this could lead to the emergence of social tension, but also to ensure availability of integration services. (...)</w:t>
      </w:r>
    </w:p>
    <w:p w14:paraId="18758947" w14:textId="77777777" w:rsidR="00AF5989" w:rsidRPr="00EC616F" w:rsidRDefault="00AF5989" w:rsidP="00AF5989">
      <w:pPr>
        <w:pStyle w:val="Normal12Italic"/>
        <w:rPr>
          <w:lang w:val="hr-HR"/>
        </w:rPr>
      </w:pPr>
      <w:r w:rsidRPr="00EC616F">
        <w:rPr>
          <w:lang w:val="hr-HR"/>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14:paraId="70202316" w14:textId="77777777" w:rsidR="00AF5989" w:rsidRPr="00EC616F" w:rsidRDefault="00AF5989" w:rsidP="00AF5989">
      <w:pPr>
        <w:pStyle w:val="Normal12Italic"/>
        <w:rPr>
          <w:lang w:val="hr-HR"/>
        </w:rPr>
      </w:pPr>
      <w:r w:rsidRPr="00EC616F">
        <w:rPr>
          <w:lang w:val="hr-HR"/>
        </w:rPr>
        <w:t>In these various ways, the new Article 28(2) oversimplifies and widens the scope of the judgment in Alo and Osso”.</w:t>
      </w:r>
    </w:p>
    <w:p w14:paraId="1BEEE8F9" w14:textId="77777777" w:rsidR="00AF5989" w:rsidRPr="00EC616F" w:rsidRDefault="00AF5989" w:rsidP="00AF5989">
      <w:pPr>
        <w:pStyle w:val="Normal12Italic"/>
        <w:rPr>
          <w:lang w:val="hr-HR"/>
        </w:rPr>
      </w:pPr>
      <w:r w:rsidRPr="00EC616F">
        <w:rPr>
          <w:lang w:val="hr-HR"/>
        </w:rPr>
        <w:t>Source: http://www.commissie-meijers.nl/sites/all/files/cm1614_comments_.pdf</w:t>
      </w:r>
    </w:p>
    <w:p w14:paraId="376C542D" w14:textId="77777777" w:rsidR="00AF5989" w:rsidRPr="00EC616F" w:rsidRDefault="00AF5989" w:rsidP="00AF5989">
      <w:r w:rsidRPr="00EC616F">
        <w:rPr>
          <w:rStyle w:val="HideTWBExt"/>
        </w:rPr>
        <w:t>&lt;/Amend&gt;</w:t>
      </w:r>
    </w:p>
    <w:p w14:paraId="51E6134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694</w:t>
      </w:r>
      <w:r w:rsidRPr="00EC616F">
        <w:rPr>
          <w:rStyle w:val="HideTWBExt"/>
          <w:b w:val="0"/>
        </w:rPr>
        <w:t>&lt;/NumAm&gt;</w:t>
      </w:r>
    </w:p>
    <w:p w14:paraId="027E1E81"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3B64E593"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8C8006A" w14:textId="77777777" w:rsidR="00AF5989" w:rsidRPr="00EC616F" w:rsidRDefault="00AF5989" w:rsidP="00AF5989">
      <w:r w:rsidRPr="00EC616F">
        <w:rPr>
          <w:rStyle w:val="HideTWBExt"/>
        </w:rPr>
        <w:t>&lt;/RepeatBlock-By&gt;</w:t>
      </w:r>
    </w:p>
    <w:p w14:paraId="1BC49BF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0A0ABDF" w14:textId="77777777" w:rsidR="00AF5989" w:rsidRPr="00EC616F" w:rsidRDefault="00AF5989" w:rsidP="00AF5989">
      <w:pPr>
        <w:pStyle w:val="NormalBold"/>
      </w:pPr>
      <w:r w:rsidRPr="00EC616F">
        <w:rPr>
          <w:rStyle w:val="HideTWBExt"/>
          <w:b w:val="0"/>
        </w:rPr>
        <w:t>&lt;Article&gt;</w:t>
      </w:r>
      <w:r w:rsidRPr="00EC616F">
        <w:t>Članak 28.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CBE19BE" w14:textId="77777777" w:rsidTr="009413C2">
        <w:trPr>
          <w:trHeight w:hRule="exact" w:val="240"/>
          <w:jc w:val="center"/>
        </w:trPr>
        <w:tc>
          <w:tcPr>
            <w:tcW w:w="9752" w:type="dxa"/>
            <w:gridSpan w:val="2"/>
          </w:tcPr>
          <w:p w14:paraId="0EEE72FD" w14:textId="77777777" w:rsidR="00AF5989" w:rsidRPr="00EC616F" w:rsidRDefault="00AF5989" w:rsidP="009413C2"/>
        </w:tc>
      </w:tr>
      <w:tr w:rsidR="00AF5989" w:rsidRPr="00EC616F" w14:paraId="4E4D5A15" w14:textId="77777777" w:rsidTr="009413C2">
        <w:trPr>
          <w:trHeight w:val="240"/>
          <w:jc w:val="center"/>
        </w:trPr>
        <w:tc>
          <w:tcPr>
            <w:tcW w:w="4876" w:type="dxa"/>
          </w:tcPr>
          <w:p w14:paraId="53EE72F3" w14:textId="77777777" w:rsidR="00AF5989" w:rsidRPr="00EC616F" w:rsidRDefault="00AF5989" w:rsidP="009413C2">
            <w:pPr>
              <w:pStyle w:val="ColumnHeading"/>
            </w:pPr>
            <w:r w:rsidRPr="00EC616F">
              <w:t>Tekst koji je predložila Komisija</w:t>
            </w:r>
          </w:p>
        </w:tc>
        <w:tc>
          <w:tcPr>
            <w:tcW w:w="4876" w:type="dxa"/>
          </w:tcPr>
          <w:p w14:paraId="7DBCC7E3" w14:textId="77777777" w:rsidR="00AF5989" w:rsidRPr="00EC616F" w:rsidRDefault="00AF5989" w:rsidP="009413C2">
            <w:pPr>
              <w:pStyle w:val="ColumnHeading"/>
            </w:pPr>
            <w:r w:rsidRPr="00EC616F">
              <w:t>Izmjena</w:t>
            </w:r>
          </w:p>
        </w:tc>
      </w:tr>
      <w:tr w:rsidR="00AF5989" w:rsidRPr="00EC616F" w14:paraId="18DAC1E9" w14:textId="77777777" w:rsidTr="009413C2">
        <w:trPr>
          <w:jc w:val="center"/>
        </w:trPr>
        <w:tc>
          <w:tcPr>
            <w:tcW w:w="4876" w:type="dxa"/>
          </w:tcPr>
          <w:p w14:paraId="0885B2F8" w14:textId="77777777" w:rsidR="00AF5989" w:rsidRPr="00EC616F" w:rsidRDefault="00AF5989" w:rsidP="009413C2">
            <w:pPr>
              <w:pStyle w:val="Normal6"/>
              <w:rPr>
                <w:b/>
                <w:i/>
              </w:rPr>
            </w:pPr>
            <w:r w:rsidRPr="00EC616F">
              <w:rPr>
                <w:b/>
                <w:i/>
              </w:rPr>
              <w:t>2.</w:t>
            </w:r>
            <w:r w:rsidRPr="00EC616F">
              <w:rPr>
                <w:b/>
                <w:i/>
              </w:rPr>
              <w:tab/>
              <w:t>Unutar okvira međunarodnih obveza, korisnicima međunarodne zaštite koji primaju određene socijalne naknade ili socijalnu pomoć mogu se nametnuti uvjeti boravka, samo ako su potrebni radi olakšavanja integracije korisnika u društvo države članice koja je odobrila zaštitu.</w:t>
            </w:r>
          </w:p>
        </w:tc>
        <w:tc>
          <w:tcPr>
            <w:tcW w:w="4876" w:type="dxa"/>
          </w:tcPr>
          <w:p w14:paraId="0C2F97AF" w14:textId="77777777" w:rsidR="00AF5989" w:rsidRPr="00EC616F" w:rsidRDefault="00AF5989" w:rsidP="009413C2">
            <w:pPr>
              <w:pStyle w:val="Normal6"/>
              <w:rPr>
                <w:b/>
                <w:i/>
              </w:rPr>
            </w:pPr>
            <w:r w:rsidRPr="00EC616F">
              <w:rPr>
                <w:b/>
                <w:i/>
              </w:rPr>
              <w:t>Briše se.</w:t>
            </w:r>
          </w:p>
        </w:tc>
      </w:tr>
    </w:tbl>
    <w:p w14:paraId="1B4DB70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F724D0D" w14:textId="77777777" w:rsidR="00AF5989" w:rsidRPr="00EC616F" w:rsidRDefault="00AF5989" w:rsidP="00AF5989">
      <w:r w:rsidRPr="00EC616F">
        <w:rPr>
          <w:rStyle w:val="HideTWBExt"/>
        </w:rPr>
        <w:t>&lt;/Amend&gt;</w:t>
      </w:r>
    </w:p>
    <w:p w14:paraId="2F029B3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695</w:t>
      </w:r>
      <w:r w:rsidRPr="00EC616F">
        <w:rPr>
          <w:rStyle w:val="HideTWBExt"/>
          <w:b w:val="0"/>
        </w:rPr>
        <w:t>&lt;/NumAm&gt;</w:t>
      </w:r>
    </w:p>
    <w:p w14:paraId="1209E00E"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1FE546B7" w14:textId="77777777" w:rsidR="00AF5989" w:rsidRPr="00EC616F" w:rsidRDefault="00AF5989" w:rsidP="00AF5989">
      <w:pPr>
        <w:pStyle w:val="NormalBold"/>
      </w:pPr>
      <w:r w:rsidRPr="00EC616F">
        <w:rPr>
          <w:rStyle w:val="HideTWBExt"/>
          <w:b w:val="0"/>
        </w:rPr>
        <w:t>&lt;/RepeatBlock-By&gt;</w:t>
      </w:r>
    </w:p>
    <w:p w14:paraId="39D694D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81935C6" w14:textId="77777777" w:rsidR="00AF5989" w:rsidRPr="00EC616F" w:rsidRDefault="00AF5989" w:rsidP="00AF5989">
      <w:pPr>
        <w:pStyle w:val="NormalBold"/>
      </w:pPr>
      <w:r w:rsidRPr="00EC616F">
        <w:rPr>
          <w:rStyle w:val="HideTWBExt"/>
          <w:b w:val="0"/>
        </w:rPr>
        <w:t>&lt;Article&gt;</w:t>
      </w:r>
      <w:r w:rsidRPr="00EC616F">
        <w:t>Članak 28.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2A13C1D" w14:textId="77777777" w:rsidTr="009413C2">
        <w:trPr>
          <w:trHeight w:hRule="exact" w:val="240"/>
          <w:jc w:val="center"/>
        </w:trPr>
        <w:tc>
          <w:tcPr>
            <w:tcW w:w="9752" w:type="dxa"/>
            <w:gridSpan w:val="2"/>
          </w:tcPr>
          <w:p w14:paraId="7A30F12D" w14:textId="77777777" w:rsidR="00AF5989" w:rsidRPr="00EC616F" w:rsidRDefault="00AF5989" w:rsidP="009413C2"/>
        </w:tc>
      </w:tr>
      <w:tr w:rsidR="00AF5989" w:rsidRPr="00EC616F" w14:paraId="4E6EBD79" w14:textId="77777777" w:rsidTr="009413C2">
        <w:trPr>
          <w:trHeight w:val="240"/>
          <w:jc w:val="center"/>
        </w:trPr>
        <w:tc>
          <w:tcPr>
            <w:tcW w:w="4876" w:type="dxa"/>
          </w:tcPr>
          <w:p w14:paraId="3E8C0C9C" w14:textId="77777777" w:rsidR="00AF5989" w:rsidRPr="00EC616F" w:rsidRDefault="00AF5989" w:rsidP="009413C2">
            <w:pPr>
              <w:pStyle w:val="ColumnHeading"/>
            </w:pPr>
            <w:r w:rsidRPr="00EC616F">
              <w:t>Tekst koji je predložila Komisija</w:t>
            </w:r>
          </w:p>
        </w:tc>
        <w:tc>
          <w:tcPr>
            <w:tcW w:w="4876" w:type="dxa"/>
          </w:tcPr>
          <w:p w14:paraId="1DCCA1FA" w14:textId="77777777" w:rsidR="00AF5989" w:rsidRPr="00EC616F" w:rsidRDefault="00AF5989" w:rsidP="009413C2">
            <w:pPr>
              <w:pStyle w:val="ColumnHeading"/>
            </w:pPr>
            <w:r w:rsidRPr="00EC616F">
              <w:t>Izmjena</w:t>
            </w:r>
          </w:p>
        </w:tc>
      </w:tr>
      <w:tr w:rsidR="00AF5989" w:rsidRPr="00EC616F" w14:paraId="14EA9C1B" w14:textId="77777777" w:rsidTr="009413C2">
        <w:trPr>
          <w:jc w:val="center"/>
        </w:trPr>
        <w:tc>
          <w:tcPr>
            <w:tcW w:w="4876" w:type="dxa"/>
          </w:tcPr>
          <w:p w14:paraId="0967BA01" w14:textId="77777777" w:rsidR="00AF5989" w:rsidRPr="00EC616F" w:rsidRDefault="00AF5989" w:rsidP="009413C2">
            <w:pPr>
              <w:pStyle w:val="Normal6"/>
              <w:rPr>
                <w:b/>
                <w:i/>
              </w:rPr>
            </w:pPr>
            <w:r w:rsidRPr="00EC616F">
              <w:t>2.</w:t>
            </w:r>
            <w:r w:rsidRPr="00EC616F">
              <w:rPr>
                <w:b/>
                <w:i/>
              </w:rPr>
              <w:tab/>
            </w:r>
            <w:r w:rsidRPr="00EC616F">
              <w:t>Unutar okvira međunarodnih obveza, korisnicima međunarodne zaštite koji primaju određene socijalne naknade ili socijalnu pomoć mogu se nametnuti uvjeti boravka</w:t>
            </w:r>
            <w:r w:rsidRPr="00EC616F">
              <w:rPr>
                <w:b/>
                <w:i/>
              </w:rPr>
              <w:t>, samo ako su potrebni radi olakšavanja integracije korisnika u društvo države članice koja je odobrila zaštitu</w:t>
            </w:r>
            <w:r w:rsidRPr="00EC616F">
              <w:t>.</w:t>
            </w:r>
          </w:p>
        </w:tc>
        <w:tc>
          <w:tcPr>
            <w:tcW w:w="4876" w:type="dxa"/>
          </w:tcPr>
          <w:p w14:paraId="6B57732E" w14:textId="77777777" w:rsidR="00AF5989" w:rsidRPr="00EC616F" w:rsidRDefault="00AF5989" w:rsidP="009413C2">
            <w:pPr>
              <w:pStyle w:val="Normal6"/>
              <w:rPr>
                <w:b/>
                <w:i/>
              </w:rPr>
            </w:pPr>
            <w:r w:rsidRPr="00EC616F">
              <w:t>2.</w:t>
            </w:r>
            <w:r w:rsidRPr="00EC616F">
              <w:rPr>
                <w:b/>
                <w:i/>
              </w:rPr>
              <w:tab/>
            </w:r>
            <w:r w:rsidRPr="00EC616F">
              <w:t>Unutar okvira međunarodnih obveza, korisnicima međunarodne zaštite koji primaju određene socijalne naknade ili socijalnu pomoć mogu se nametnuti uvjeti boravka.</w:t>
            </w:r>
          </w:p>
        </w:tc>
      </w:tr>
    </w:tbl>
    <w:p w14:paraId="07737CF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48E02AB" w14:textId="77777777" w:rsidR="00AF5989" w:rsidRPr="00EC616F" w:rsidRDefault="00AF5989" w:rsidP="00AF5989">
      <w:r w:rsidRPr="00EC616F">
        <w:rPr>
          <w:rStyle w:val="HideTWBExt"/>
        </w:rPr>
        <w:t>&lt;/Amend&gt;</w:t>
      </w:r>
    </w:p>
    <w:p w14:paraId="07094C6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696</w:t>
      </w:r>
      <w:r w:rsidRPr="00EC616F">
        <w:rPr>
          <w:rStyle w:val="HideTWBExt"/>
          <w:b w:val="0"/>
        </w:rPr>
        <w:t>&lt;/NumAm&gt;</w:t>
      </w:r>
    </w:p>
    <w:p w14:paraId="0AC44BF5" w14:textId="77777777" w:rsidR="00AF5989" w:rsidRPr="00EC616F" w:rsidRDefault="00AF5989" w:rsidP="00AF5989">
      <w:pPr>
        <w:pStyle w:val="NormalBold"/>
      </w:pPr>
      <w:r w:rsidRPr="00EC616F">
        <w:rPr>
          <w:rStyle w:val="HideTWBExt"/>
          <w:b w:val="0"/>
        </w:rPr>
        <w:t>&lt;RepeatBlock-By&gt;&lt;Members&gt;</w:t>
      </w:r>
      <w:r w:rsidRPr="00EC616F">
        <w:t>Barbara Spinelli, Jean Lambert, Cornelia Ernst</w:t>
      </w:r>
      <w:r w:rsidRPr="00EC616F">
        <w:rPr>
          <w:rStyle w:val="HideTWBExt"/>
          <w:b w:val="0"/>
        </w:rPr>
        <w:t>&lt;/Members&gt;</w:t>
      </w:r>
    </w:p>
    <w:p w14:paraId="27A2AF40" w14:textId="77777777" w:rsidR="00AF5989" w:rsidRPr="00EC616F" w:rsidRDefault="00AF5989" w:rsidP="00AF5989">
      <w:pPr>
        <w:pStyle w:val="NormalBold"/>
      </w:pPr>
      <w:r w:rsidRPr="00EC616F">
        <w:rPr>
          <w:rStyle w:val="HideTWBExt"/>
          <w:b w:val="0"/>
        </w:rPr>
        <w:t>&lt;/RepeatBlock-By&gt;</w:t>
      </w:r>
    </w:p>
    <w:p w14:paraId="2729FB6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09E4708" w14:textId="77777777" w:rsidR="00AF5989" w:rsidRPr="00EC616F" w:rsidRDefault="00AF5989" w:rsidP="00AF5989">
      <w:pPr>
        <w:pStyle w:val="NormalBold"/>
      </w:pPr>
      <w:r w:rsidRPr="00EC616F">
        <w:rPr>
          <w:rStyle w:val="HideTWBExt"/>
          <w:b w:val="0"/>
        </w:rPr>
        <w:t>&lt;Article&gt;</w:t>
      </w:r>
      <w:r w:rsidRPr="00EC616F">
        <w:t>Članak 29.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191F087" w14:textId="77777777" w:rsidTr="009413C2">
        <w:trPr>
          <w:trHeight w:hRule="exact" w:val="240"/>
          <w:jc w:val="center"/>
        </w:trPr>
        <w:tc>
          <w:tcPr>
            <w:tcW w:w="9752" w:type="dxa"/>
            <w:gridSpan w:val="2"/>
          </w:tcPr>
          <w:p w14:paraId="2317C29E" w14:textId="77777777" w:rsidR="00AF5989" w:rsidRPr="00EC616F" w:rsidRDefault="00AF5989" w:rsidP="009413C2"/>
        </w:tc>
      </w:tr>
      <w:tr w:rsidR="00AF5989" w:rsidRPr="00EC616F" w14:paraId="50CC0C93" w14:textId="77777777" w:rsidTr="009413C2">
        <w:trPr>
          <w:trHeight w:val="240"/>
          <w:jc w:val="center"/>
        </w:trPr>
        <w:tc>
          <w:tcPr>
            <w:tcW w:w="4876" w:type="dxa"/>
          </w:tcPr>
          <w:p w14:paraId="36C54FAC" w14:textId="77777777" w:rsidR="00AF5989" w:rsidRPr="00EC616F" w:rsidRDefault="00AF5989" w:rsidP="009413C2">
            <w:pPr>
              <w:pStyle w:val="ColumnHeading"/>
            </w:pPr>
            <w:r w:rsidRPr="00EC616F">
              <w:t>Tekst koji je predložila Komisija</w:t>
            </w:r>
          </w:p>
        </w:tc>
        <w:tc>
          <w:tcPr>
            <w:tcW w:w="4876" w:type="dxa"/>
          </w:tcPr>
          <w:p w14:paraId="4A8E5126" w14:textId="77777777" w:rsidR="00AF5989" w:rsidRPr="00EC616F" w:rsidRDefault="00AF5989" w:rsidP="009413C2">
            <w:pPr>
              <w:pStyle w:val="ColumnHeading"/>
            </w:pPr>
            <w:r w:rsidRPr="00EC616F">
              <w:t>Izmjena</w:t>
            </w:r>
          </w:p>
        </w:tc>
      </w:tr>
      <w:tr w:rsidR="00AF5989" w:rsidRPr="00EC616F" w14:paraId="5DB454C2" w14:textId="77777777" w:rsidTr="009413C2">
        <w:trPr>
          <w:jc w:val="center"/>
        </w:trPr>
        <w:tc>
          <w:tcPr>
            <w:tcW w:w="4876" w:type="dxa"/>
          </w:tcPr>
          <w:p w14:paraId="3F0B4137" w14:textId="77777777" w:rsidR="00AF5989" w:rsidRPr="00EC616F" w:rsidRDefault="00AF5989" w:rsidP="009413C2">
            <w:pPr>
              <w:pStyle w:val="Normal6"/>
              <w:rPr>
                <w:b/>
                <w:i/>
              </w:rPr>
            </w:pPr>
            <w:r w:rsidRPr="00EC616F">
              <w:rPr>
                <w:b/>
                <w:i/>
              </w:rPr>
              <w:t>1.</w:t>
            </w:r>
            <w:r w:rsidRPr="00EC616F">
              <w:rPr>
                <w:b/>
                <w:i/>
              </w:rPr>
              <w:tab/>
              <w:t>Korisnici međunarodne zaštite nemaju pravo na boravak izvan države članice koja im je odobrila zaštitu. To ne dovodi u pitanje njihovo pravo da podnesu zahtjev za boravak u drugoj državi članici i da im se zahtjevisti odobri u skladu s relevantnim odredbama Unije i nacionalnog prava te njihovo pravo na slobodno kretanje u skladu s uvjetima iz članka 21. Konvencije o primjeni Schengenskog sporazuma.</w:t>
            </w:r>
          </w:p>
        </w:tc>
        <w:tc>
          <w:tcPr>
            <w:tcW w:w="4876" w:type="dxa"/>
          </w:tcPr>
          <w:p w14:paraId="2DD19E58" w14:textId="77777777" w:rsidR="00AF5989" w:rsidRPr="00EC616F" w:rsidRDefault="00AF5989" w:rsidP="009413C2">
            <w:pPr>
              <w:pStyle w:val="Normal6"/>
              <w:rPr>
                <w:b/>
                <w:i/>
              </w:rPr>
            </w:pPr>
            <w:r w:rsidRPr="00EC616F">
              <w:rPr>
                <w:b/>
                <w:i/>
              </w:rPr>
              <w:t>Briše se.</w:t>
            </w:r>
          </w:p>
        </w:tc>
      </w:tr>
    </w:tbl>
    <w:p w14:paraId="6A24788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431D6E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70D0971" w14:textId="77777777" w:rsidR="00AF5989" w:rsidRPr="00EC616F" w:rsidRDefault="00AF5989" w:rsidP="00AF5989">
      <w:pPr>
        <w:pStyle w:val="Normal12Italic"/>
        <w:rPr>
          <w:lang w:val="hr-HR"/>
        </w:rPr>
      </w:pPr>
      <w:r w:rsidRPr="00EC616F">
        <w:rPr>
          <w:lang w:val="hr-HR"/>
        </w:rPr>
        <w:t>Briše se radi usklađenosti s prilogom o uzajamnom priznavanju odluka o azilu.</w:t>
      </w:r>
    </w:p>
    <w:p w14:paraId="2A302B7D" w14:textId="77777777" w:rsidR="00AF5989" w:rsidRPr="00EC616F" w:rsidRDefault="00AF5989" w:rsidP="00AF5989">
      <w:r w:rsidRPr="00EC616F">
        <w:rPr>
          <w:rStyle w:val="HideTWBExt"/>
        </w:rPr>
        <w:t>&lt;/Amend&gt;</w:t>
      </w:r>
    </w:p>
    <w:p w14:paraId="1501226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697</w:t>
      </w:r>
      <w:r w:rsidRPr="00EC616F">
        <w:rPr>
          <w:rStyle w:val="HideTWBExt"/>
          <w:b w:val="0"/>
        </w:rPr>
        <w:t>&lt;/NumAm&gt;</w:t>
      </w:r>
    </w:p>
    <w:p w14:paraId="67922BB3"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6DA36125" w14:textId="77777777" w:rsidR="00AF5989" w:rsidRPr="00EC616F" w:rsidRDefault="00AF5989" w:rsidP="00AF5989">
      <w:pPr>
        <w:pStyle w:val="NormalBold"/>
      </w:pPr>
      <w:r w:rsidRPr="00EC616F">
        <w:rPr>
          <w:rStyle w:val="HideTWBExt"/>
          <w:b w:val="0"/>
        </w:rPr>
        <w:t>&lt;/RepeatBlock-By&gt;</w:t>
      </w:r>
    </w:p>
    <w:p w14:paraId="2FD2B09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0CD7D47" w14:textId="77777777" w:rsidR="00AF5989" w:rsidRPr="00EC616F" w:rsidRDefault="00AF5989" w:rsidP="00AF5989">
      <w:pPr>
        <w:pStyle w:val="NormalBold"/>
      </w:pPr>
      <w:r w:rsidRPr="00EC616F">
        <w:rPr>
          <w:rStyle w:val="HideTWBExt"/>
          <w:b w:val="0"/>
        </w:rPr>
        <w:t>&lt;Article&gt;</w:t>
      </w:r>
      <w:r w:rsidRPr="00EC616F">
        <w:t>Članak 29.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7E75184" w14:textId="77777777" w:rsidTr="009413C2">
        <w:trPr>
          <w:trHeight w:hRule="exact" w:val="240"/>
          <w:jc w:val="center"/>
        </w:trPr>
        <w:tc>
          <w:tcPr>
            <w:tcW w:w="9752" w:type="dxa"/>
            <w:gridSpan w:val="2"/>
          </w:tcPr>
          <w:p w14:paraId="264BE044" w14:textId="77777777" w:rsidR="00AF5989" w:rsidRPr="00EC616F" w:rsidRDefault="00AF5989" w:rsidP="009413C2"/>
        </w:tc>
      </w:tr>
      <w:tr w:rsidR="00AF5989" w:rsidRPr="00EC616F" w14:paraId="0FEF4498" w14:textId="77777777" w:rsidTr="009413C2">
        <w:trPr>
          <w:trHeight w:val="240"/>
          <w:jc w:val="center"/>
        </w:trPr>
        <w:tc>
          <w:tcPr>
            <w:tcW w:w="4876" w:type="dxa"/>
          </w:tcPr>
          <w:p w14:paraId="102F135E" w14:textId="77777777" w:rsidR="00AF5989" w:rsidRPr="00EC616F" w:rsidRDefault="00AF5989" w:rsidP="009413C2">
            <w:pPr>
              <w:pStyle w:val="ColumnHeading"/>
            </w:pPr>
            <w:r w:rsidRPr="00EC616F">
              <w:t>Tekst koji je predložila Komisija</w:t>
            </w:r>
          </w:p>
        </w:tc>
        <w:tc>
          <w:tcPr>
            <w:tcW w:w="4876" w:type="dxa"/>
          </w:tcPr>
          <w:p w14:paraId="7906AB87" w14:textId="77777777" w:rsidR="00AF5989" w:rsidRPr="00EC616F" w:rsidRDefault="00AF5989" w:rsidP="009413C2">
            <w:pPr>
              <w:pStyle w:val="ColumnHeading"/>
            </w:pPr>
            <w:r w:rsidRPr="00EC616F">
              <w:t>Izmjena</w:t>
            </w:r>
          </w:p>
        </w:tc>
      </w:tr>
      <w:tr w:rsidR="00AF5989" w:rsidRPr="00EC616F" w14:paraId="1DAE8004" w14:textId="77777777" w:rsidTr="009413C2">
        <w:trPr>
          <w:jc w:val="center"/>
        </w:trPr>
        <w:tc>
          <w:tcPr>
            <w:tcW w:w="4876" w:type="dxa"/>
          </w:tcPr>
          <w:p w14:paraId="69273A15" w14:textId="77777777" w:rsidR="00AF5989" w:rsidRPr="00EC616F" w:rsidRDefault="00AF5989" w:rsidP="009413C2">
            <w:pPr>
              <w:pStyle w:val="Normal6"/>
              <w:rPr>
                <w:b/>
                <w:i/>
              </w:rPr>
            </w:pPr>
            <w:r w:rsidRPr="00EC616F">
              <w:t>1.</w:t>
            </w:r>
            <w:r w:rsidRPr="00EC616F">
              <w:rPr>
                <w:b/>
                <w:i/>
              </w:rPr>
              <w:tab/>
            </w:r>
            <w:r w:rsidRPr="00EC616F">
              <w:t>Korisnici međunarodne zaštite nemaju pravo na boravak izvan države članice koja im je odobrila zaštitu.</w:t>
            </w:r>
            <w:r w:rsidRPr="00EC616F">
              <w:rPr>
                <w:b/>
                <w:i/>
              </w:rPr>
              <w:t xml:space="preserve"> To ne dovodi u pitanje njihovo pravo da podnesu zahtjev za boravak u drugoj državi članici i da im se zahtjevisti odobri u skladu s relevantnim odredbama Unije i nacionalnog prava te njihovo pravo na slobodno kretanje u skladu s uvjetima iz članka 21. Konvencije o primjeni Schengenskog sporazuma.</w:t>
            </w:r>
          </w:p>
        </w:tc>
        <w:tc>
          <w:tcPr>
            <w:tcW w:w="4876" w:type="dxa"/>
          </w:tcPr>
          <w:p w14:paraId="20EC20AE" w14:textId="77777777" w:rsidR="00AF5989" w:rsidRPr="00EC616F" w:rsidRDefault="00AF5989" w:rsidP="009413C2">
            <w:pPr>
              <w:pStyle w:val="Normal6"/>
              <w:rPr>
                <w:b/>
                <w:i/>
              </w:rPr>
            </w:pPr>
            <w:r w:rsidRPr="00EC616F">
              <w:t>1.</w:t>
            </w:r>
            <w:r w:rsidRPr="00EC616F">
              <w:rPr>
                <w:b/>
                <w:i/>
              </w:rPr>
              <w:tab/>
            </w:r>
            <w:r w:rsidRPr="00EC616F">
              <w:t>Korisnici međunarodne zaštite nemaju pravo na boravak izvan države članice koja im je odobrila zaštitu.</w:t>
            </w:r>
          </w:p>
        </w:tc>
      </w:tr>
    </w:tbl>
    <w:p w14:paraId="4A71D3E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BDAEC1C" w14:textId="77777777" w:rsidR="00AF5989" w:rsidRPr="00EC616F" w:rsidRDefault="00AF5989" w:rsidP="00AF5989">
      <w:r w:rsidRPr="00EC616F">
        <w:rPr>
          <w:rStyle w:val="HideTWBExt"/>
        </w:rPr>
        <w:t>&lt;/Amend&gt;</w:t>
      </w:r>
    </w:p>
    <w:p w14:paraId="68A0A19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698</w:t>
      </w:r>
      <w:r w:rsidRPr="00EC616F">
        <w:rPr>
          <w:rStyle w:val="HideTWBExt"/>
          <w:b w:val="0"/>
        </w:rPr>
        <w:t>&lt;/NumAm&gt;</w:t>
      </w:r>
    </w:p>
    <w:p w14:paraId="75634F1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DDE9C51"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01FC3A3" w14:textId="77777777" w:rsidR="00AF5989" w:rsidRPr="00EC616F" w:rsidRDefault="00AF5989" w:rsidP="00AF5989">
      <w:r w:rsidRPr="00EC616F">
        <w:rPr>
          <w:rStyle w:val="HideTWBExt"/>
        </w:rPr>
        <w:t>&lt;/RepeatBlock-By&gt;</w:t>
      </w:r>
    </w:p>
    <w:p w14:paraId="3DA139E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D3820A5" w14:textId="77777777" w:rsidR="00AF5989" w:rsidRPr="00EC616F" w:rsidRDefault="00AF5989" w:rsidP="00AF5989">
      <w:pPr>
        <w:pStyle w:val="NormalBold"/>
      </w:pPr>
      <w:r w:rsidRPr="00EC616F">
        <w:rPr>
          <w:rStyle w:val="HideTWBExt"/>
          <w:b w:val="0"/>
        </w:rPr>
        <w:t>&lt;Article&gt;</w:t>
      </w:r>
      <w:r w:rsidRPr="00EC616F">
        <w:t>Članak 29.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23C4D61" w14:textId="77777777" w:rsidTr="009413C2">
        <w:trPr>
          <w:trHeight w:hRule="exact" w:val="240"/>
          <w:jc w:val="center"/>
        </w:trPr>
        <w:tc>
          <w:tcPr>
            <w:tcW w:w="9752" w:type="dxa"/>
            <w:gridSpan w:val="2"/>
          </w:tcPr>
          <w:p w14:paraId="1D495B32" w14:textId="77777777" w:rsidR="00AF5989" w:rsidRPr="00EC616F" w:rsidRDefault="00AF5989" w:rsidP="009413C2"/>
        </w:tc>
      </w:tr>
      <w:tr w:rsidR="00AF5989" w:rsidRPr="00EC616F" w14:paraId="3BB3E159" w14:textId="77777777" w:rsidTr="009413C2">
        <w:trPr>
          <w:trHeight w:val="240"/>
          <w:jc w:val="center"/>
        </w:trPr>
        <w:tc>
          <w:tcPr>
            <w:tcW w:w="4876" w:type="dxa"/>
          </w:tcPr>
          <w:p w14:paraId="7E714F43" w14:textId="77777777" w:rsidR="00AF5989" w:rsidRPr="00EC616F" w:rsidRDefault="00AF5989" w:rsidP="009413C2">
            <w:pPr>
              <w:pStyle w:val="ColumnHeading"/>
            </w:pPr>
            <w:r w:rsidRPr="00EC616F">
              <w:t>Tekst koji je predložila Komisija</w:t>
            </w:r>
          </w:p>
        </w:tc>
        <w:tc>
          <w:tcPr>
            <w:tcW w:w="4876" w:type="dxa"/>
          </w:tcPr>
          <w:p w14:paraId="5BFAB30D" w14:textId="77777777" w:rsidR="00AF5989" w:rsidRPr="00EC616F" w:rsidRDefault="00AF5989" w:rsidP="009413C2">
            <w:pPr>
              <w:pStyle w:val="ColumnHeading"/>
            </w:pPr>
            <w:r w:rsidRPr="00EC616F">
              <w:t>Izmjena</w:t>
            </w:r>
          </w:p>
        </w:tc>
      </w:tr>
      <w:tr w:rsidR="00AF5989" w:rsidRPr="00EC616F" w14:paraId="7C8282CB" w14:textId="77777777" w:rsidTr="009413C2">
        <w:trPr>
          <w:jc w:val="center"/>
        </w:trPr>
        <w:tc>
          <w:tcPr>
            <w:tcW w:w="4876" w:type="dxa"/>
          </w:tcPr>
          <w:p w14:paraId="7ED8F52F" w14:textId="77777777" w:rsidR="00AF5989" w:rsidRPr="00EC616F" w:rsidRDefault="00AF5989" w:rsidP="009413C2">
            <w:pPr>
              <w:pStyle w:val="Normal6"/>
              <w:rPr>
                <w:b/>
                <w:i/>
              </w:rPr>
            </w:pPr>
            <w:r w:rsidRPr="00EC616F">
              <w:t>1.</w:t>
            </w:r>
            <w:r w:rsidRPr="00EC616F">
              <w:rPr>
                <w:b/>
                <w:i/>
              </w:rPr>
              <w:tab/>
            </w:r>
            <w:r w:rsidRPr="00EC616F">
              <w:t>Korisnici međunarodne zaštite nemaju pravo na boravak izvan države članice koja im je odobrila zaštitu. To ne dovodi u pitanje njihovo pravo da podnesu zahtjev za boravak u drugoj državi članici i da im se</w:t>
            </w:r>
            <w:r w:rsidRPr="00EC616F">
              <w:rPr>
                <w:b/>
                <w:i/>
              </w:rPr>
              <w:t xml:space="preserve"> zahtjevisti</w:t>
            </w:r>
            <w:r w:rsidRPr="00EC616F">
              <w:t xml:space="preserve"> odobri u skladu s relevantnim odredbama Unije i nacionalnog prava te njihovo pravo na slobodno kretanje u skladu s uvjetima iz</w:t>
            </w:r>
            <w:r w:rsidRPr="00EC616F">
              <w:rPr>
                <w:b/>
                <w:i/>
              </w:rPr>
              <w:t xml:space="preserve"> članka 21</w:t>
            </w:r>
            <w:r w:rsidRPr="00EC616F">
              <w:t>. Konvencije o primjeni Schengenskog sporazuma.</w:t>
            </w:r>
          </w:p>
        </w:tc>
        <w:tc>
          <w:tcPr>
            <w:tcW w:w="4876" w:type="dxa"/>
          </w:tcPr>
          <w:p w14:paraId="644314D1" w14:textId="53C9C07C" w:rsidR="00AF5989" w:rsidRPr="00EC616F" w:rsidRDefault="00AF5989" w:rsidP="00E12017">
            <w:pPr>
              <w:pStyle w:val="Normal6"/>
              <w:rPr>
                <w:b/>
                <w:i/>
              </w:rPr>
            </w:pPr>
            <w:r w:rsidRPr="00EC616F">
              <w:t>1.</w:t>
            </w:r>
            <w:r w:rsidRPr="00EC616F">
              <w:rPr>
                <w:b/>
                <w:i/>
              </w:rPr>
              <w:tab/>
            </w:r>
            <w:r w:rsidRPr="00EC616F">
              <w:t>Korisnici međunarodne zaštite nemaju pravo na boravak izvan države članice koja im je odobrila zaštitu. To ne dovodi u pitanje njihovo pravo da podnesu zahtjev za boravak u drugoj državi članici i da im se</w:t>
            </w:r>
            <w:r w:rsidRPr="00EC616F">
              <w:rPr>
                <w:b/>
                <w:i/>
              </w:rPr>
              <w:t xml:space="preserve"> isti zahtjev</w:t>
            </w:r>
            <w:r w:rsidRPr="00EC616F">
              <w:t xml:space="preserve"> odobri u skladu s relevantnim odredbama Unije</w:t>
            </w:r>
            <w:r w:rsidRPr="00EC616F">
              <w:rPr>
                <w:b/>
                <w:i/>
              </w:rPr>
              <w:t>, uključujući Direktivu Vijeća 2009/50/EZ</w:t>
            </w:r>
            <w:r w:rsidRPr="00EC616F">
              <w:rPr>
                <w:b/>
                <w:i/>
                <w:vertAlign w:val="superscript"/>
              </w:rPr>
              <w:t>1a</w:t>
            </w:r>
            <w:r w:rsidRPr="00EC616F">
              <w:rPr>
                <w:b/>
                <w:i/>
              </w:rPr>
              <w:t> ili Direktivu (EU) 2016/801 Europskog parlamenta</w:t>
            </w:r>
            <w:r w:rsidRPr="00EC616F">
              <w:t xml:space="preserve"> i</w:t>
            </w:r>
            <w:r w:rsidRPr="00EC616F">
              <w:rPr>
                <w:b/>
                <w:i/>
              </w:rPr>
              <w:t xml:space="preserve"> Vijeća</w:t>
            </w:r>
            <w:r w:rsidRPr="00EC616F">
              <w:rPr>
                <w:b/>
                <w:i/>
                <w:vertAlign w:val="superscript"/>
              </w:rPr>
              <w:t>1b</w:t>
            </w:r>
            <w:r w:rsidRPr="00EC616F">
              <w:rPr>
                <w:b/>
                <w:i/>
              </w:rPr>
              <w:t>, i</w:t>
            </w:r>
            <w:r w:rsidRPr="00EC616F">
              <w:t xml:space="preserve"> nacionalnog prava te njihovo pravo na slobodno kretanje u skladu s uvjetima iz</w:t>
            </w:r>
            <w:r w:rsidRPr="00EC616F">
              <w:rPr>
                <w:b/>
                <w:i/>
              </w:rPr>
              <w:t xml:space="preserve"> članka 21</w:t>
            </w:r>
            <w:r w:rsidRPr="00EC616F">
              <w:t>. Konvencije o primjeni Schengenskog sporazuma.</w:t>
            </w:r>
          </w:p>
        </w:tc>
      </w:tr>
      <w:tr w:rsidR="00AF5989" w:rsidRPr="00EC616F" w14:paraId="404E1DEE" w14:textId="77777777" w:rsidTr="009413C2">
        <w:trPr>
          <w:jc w:val="center"/>
        </w:trPr>
        <w:tc>
          <w:tcPr>
            <w:tcW w:w="4876" w:type="dxa"/>
          </w:tcPr>
          <w:p w14:paraId="35E0A307" w14:textId="77777777" w:rsidR="00AF5989" w:rsidRPr="00EC616F" w:rsidRDefault="00AF5989" w:rsidP="009413C2">
            <w:pPr>
              <w:pStyle w:val="Normal6"/>
            </w:pPr>
          </w:p>
        </w:tc>
        <w:tc>
          <w:tcPr>
            <w:tcW w:w="4876" w:type="dxa"/>
          </w:tcPr>
          <w:p w14:paraId="05DB11FF" w14:textId="77777777" w:rsidR="00AF5989" w:rsidRPr="00EC616F" w:rsidRDefault="00AF5989" w:rsidP="009413C2">
            <w:pPr>
              <w:pStyle w:val="Normal6"/>
              <w:rPr>
                <w:b/>
                <w:i/>
              </w:rPr>
            </w:pPr>
            <w:r w:rsidRPr="00EC616F">
              <w:rPr>
                <w:b/>
                <w:i/>
              </w:rPr>
              <w:t>_________________</w:t>
            </w:r>
          </w:p>
        </w:tc>
      </w:tr>
      <w:tr w:rsidR="00AF5989" w:rsidRPr="00EC616F" w14:paraId="2EC9D99F" w14:textId="77777777" w:rsidTr="009413C2">
        <w:trPr>
          <w:jc w:val="center"/>
        </w:trPr>
        <w:tc>
          <w:tcPr>
            <w:tcW w:w="4876" w:type="dxa"/>
          </w:tcPr>
          <w:p w14:paraId="0FDF1971" w14:textId="77777777" w:rsidR="00AF5989" w:rsidRPr="00EC616F" w:rsidRDefault="00AF5989" w:rsidP="009413C2">
            <w:pPr>
              <w:pStyle w:val="Normal6"/>
            </w:pPr>
          </w:p>
        </w:tc>
        <w:tc>
          <w:tcPr>
            <w:tcW w:w="4876" w:type="dxa"/>
          </w:tcPr>
          <w:p w14:paraId="7CDFBFB1" w14:textId="77777777" w:rsidR="00AF5989" w:rsidRPr="00EC616F" w:rsidRDefault="00AF5989" w:rsidP="009413C2">
            <w:pPr>
              <w:pStyle w:val="Normal6"/>
              <w:rPr>
                <w:b/>
                <w:i/>
              </w:rPr>
            </w:pPr>
            <w:r w:rsidRPr="00EC616F">
              <w:rPr>
                <w:b/>
                <w:i/>
                <w:vertAlign w:val="superscript"/>
              </w:rPr>
              <w:t>1a</w:t>
            </w:r>
            <w:r w:rsidRPr="00EC616F">
              <w:rPr>
                <w:b/>
                <w:i/>
              </w:rPr>
              <w:t xml:space="preserve"> Direktiva Vijeća 2009/50/EZ od 25. svibnja 2009. o uvjetima za ulazak i boravak državljana trećih zemalja radi visokokvalificiranog zapošljavanja, SL L 155, 18.6.2009., str. 17. – 29.</w:t>
            </w:r>
          </w:p>
        </w:tc>
      </w:tr>
      <w:tr w:rsidR="00AF5989" w:rsidRPr="00EC616F" w14:paraId="32F29206" w14:textId="77777777" w:rsidTr="009413C2">
        <w:trPr>
          <w:jc w:val="center"/>
        </w:trPr>
        <w:tc>
          <w:tcPr>
            <w:tcW w:w="4876" w:type="dxa"/>
          </w:tcPr>
          <w:p w14:paraId="10AE6708" w14:textId="77777777" w:rsidR="00AF5989" w:rsidRPr="00EC616F" w:rsidRDefault="00AF5989" w:rsidP="009413C2">
            <w:pPr>
              <w:pStyle w:val="Normal6"/>
            </w:pPr>
          </w:p>
        </w:tc>
        <w:tc>
          <w:tcPr>
            <w:tcW w:w="4876" w:type="dxa"/>
          </w:tcPr>
          <w:p w14:paraId="0DB34F36" w14:textId="77777777" w:rsidR="00AF5989" w:rsidRPr="00EC616F" w:rsidRDefault="00AF5989" w:rsidP="009413C2">
            <w:pPr>
              <w:pStyle w:val="Normal6"/>
              <w:rPr>
                <w:b/>
                <w:i/>
              </w:rPr>
            </w:pPr>
            <w:r w:rsidRPr="00EC616F">
              <w:rPr>
                <w:b/>
                <w:i/>
                <w:vertAlign w:val="superscript"/>
              </w:rPr>
              <w:t>1b</w:t>
            </w:r>
            <w:r w:rsidRPr="00EC616F">
              <w:rPr>
                <w:b/>
                <w:i/>
              </w:rPr>
              <w:t xml:space="preserve"> Direktiva (EU) 2016/801 Europskog parlamenta i Vijeća od 11. svibnja 2016. o uvjetima ulaska i boravka državljana trećih zemalja u svrhu istraživanja, studija, osposobljavanja, volonterstva, razmjena učenika ili obrazovnih projekata, i obavljanja poslova au pair, SL L 132, 21.5.2016., str. 21. – 57.</w:t>
            </w:r>
          </w:p>
        </w:tc>
      </w:tr>
    </w:tbl>
    <w:p w14:paraId="1ED8CDF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E634CA1" w14:textId="77777777" w:rsidR="00AF5989" w:rsidRPr="00EC616F" w:rsidRDefault="00AF5989" w:rsidP="00AF5989">
      <w:r w:rsidRPr="00EC616F">
        <w:rPr>
          <w:rStyle w:val="HideTWBExt"/>
        </w:rPr>
        <w:t>&lt;/Amend&gt;</w:t>
      </w:r>
    </w:p>
    <w:p w14:paraId="427FC801" w14:textId="77777777" w:rsidR="00AF5989" w:rsidRPr="00EC616F" w:rsidRDefault="00AF5989" w:rsidP="00AF5989">
      <w:pPr>
        <w:pStyle w:val="AMNumberTabs"/>
        <w:rPr>
          <w:color w:val="auto"/>
        </w:rPr>
      </w:pPr>
      <w:r w:rsidRPr="00EC616F">
        <w:rPr>
          <w:rStyle w:val="HideTWBExt"/>
          <w:b w:val="0"/>
          <w:color w:val="auto"/>
        </w:rPr>
        <w:t>&lt;Amend&gt;</w:t>
      </w:r>
      <w:r w:rsidRPr="00EC616F">
        <w:t>Amandman</w:t>
      </w:r>
      <w:r w:rsidRPr="00EC616F">
        <w:tab/>
      </w:r>
      <w:r w:rsidRPr="00EC616F">
        <w:tab/>
      </w:r>
      <w:r w:rsidRPr="00EC616F">
        <w:rPr>
          <w:rStyle w:val="HideTWBExt"/>
          <w:b w:val="0"/>
          <w:color w:val="auto"/>
        </w:rPr>
        <w:t>&lt;NumAm&gt;</w:t>
      </w:r>
      <w:r w:rsidRPr="00EC616F">
        <w:rPr>
          <w:color w:val="auto"/>
        </w:rPr>
        <w:t>699</w:t>
      </w:r>
      <w:r w:rsidRPr="00EC616F">
        <w:rPr>
          <w:rStyle w:val="HideTWBExt"/>
          <w:b w:val="0"/>
          <w:color w:val="auto"/>
        </w:rPr>
        <w:t>&lt;/NumAm&gt;</w:t>
      </w:r>
    </w:p>
    <w:p w14:paraId="3B28B098" w14:textId="77777777" w:rsidR="00AF5989" w:rsidRPr="00EC616F" w:rsidRDefault="00AF5989" w:rsidP="00AF5989">
      <w:pPr>
        <w:pStyle w:val="NormalBold"/>
        <w:rPr>
          <w:color w:val="auto"/>
        </w:rPr>
      </w:pPr>
      <w:r w:rsidRPr="00EC616F">
        <w:rPr>
          <w:rStyle w:val="HideTWBExt"/>
          <w:b w:val="0"/>
          <w:color w:val="auto"/>
        </w:rPr>
        <w:t>&lt;RepeatBlock-By&gt;&lt;Members&gt;</w:t>
      </w:r>
      <w:r w:rsidRPr="00EC616F">
        <w:t>Emil Radev</w:t>
      </w:r>
      <w:r w:rsidRPr="00EC616F">
        <w:rPr>
          <w:rStyle w:val="HideTWBExt"/>
          <w:b w:val="0"/>
          <w:color w:val="auto"/>
        </w:rPr>
        <w:t>&lt;/Members&gt;</w:t>
      </w:r>
    </w:p>
    <w:p w14:paraId="230B9614" w14:textId="77777777" w:rsidR="00AF5989" w:rsidRPr="00EC616F" w:rsidRDefault="00AF5989" w:rsidP="00AF5989">
      <w:pPr>
        <w:pStyle w:val="NormalBold"/>
        <w:rPr>
          <w:color w:val="auto"/>
        </w:rPr>
      </w:pPr>
      <w:r w:rsidRPr="00EC616F">
        <w:rPr>
          <w:rStyle w:val="HideTWBExt"/>
          <w:b w:val="0"/>
          <w:color w:val="auto"/>
        </w:rPr>
        <w:t>&lt;/RepeatBlock-By&gt;</w:t>
      </w:r>
    </w:p>
    <w:p w14:paraId="0E895576" w14:textId="77777777" w:rsidR="00AF5989" w:rsidRPr="00EC616F" w:rsidRDefault="00AF5989" w:rsidP="00AF5989">
      <w:pPr>
        <w:pStyle w:val="NormalBold"/>
        <w:rPr>
          <w:color w:val="auto"/>
        </w:rPr>
      </w:pPr>
      <w:r w:rsidRPr="00EC616F">
        <w:rPr>
          <w:rStyle w:val="HideTWBExt"/>
          <w:b w:val="0"/>
          <w:color w:val="auto"/>
        </w:rPr>
        <w:t>&lt;DocAmend&gt;</w:t>
      </w:r>
      <w:r w:rsidRPr="00EC616F">
        <w:t>Prijedlog uredbe</w:t>
      </w:r>
      <w:r w:rsidRPr="00EC616F">
        <w:rPr>
          <w:rStyle w:val="HideTWBExt"/>
          <w:b w:val="0"/>
          <w:color w:val="auto"/>
        </w:rPr>
        <w:t>&lt;/DocAmend&gt;</w:t>
      </w:r>
    </w:p>
    <w:p w14:paraId="45A03B53" w14:textId="77777777" w:rsidR="00AF5989" w:rsidRPr="00EC616F" w:rsidRDefault="00AF5989" w:rsidP="00AF5989">
      <w:pPr>
        <w:pStyle w:val="NormalBold"/>
        <w:rPr>
          <w:color w:val="auto"/>
        </w:rPr>
      </w:pPr>
      <w:r w:rsidRPr="00EC616F">
        <w:rPr>
          <w:rStyle w:val="HideTWBExt"/>
          <w:b w:val="0"/>
          <w:color w:val="auto"/>
        </w:rPr>
        <w:t>&lt;Article&gt;</w:t>
      </w:r>
      <w:r w:rsidRPr="00EC616F">
        <w:rPr>
          <w:color w:val="auto"/>
        </w:rPr>
        <w:t>Članak 29. – stavak 2.</w:t>
      </w:r>
      <w:r w:rsidRPr="00EC616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19B22AB" w14:textId="77777777" w:rsidTr="009413C2">
        <w:trPr>
          <w:trHeight w:hRule="exact" w:val="240"/>
          <w:jc w:val="center"/>
        </w:trPr>
        <w:tc>
          <w:tcPr>
            <w:tcW w:w="9752" w:type="dxa"/>
            <w:gridSpan w:val="2"/>
          </w:tcPr>
          <w:p w14:paraId="2F10C67B" w14:textId="77777777" w:rsidR="00AF5989" w:rsidRPr="00EC616F" w:rsidRDefault="00AF5989" w:rsidP="009413C2"/>
        </w:tc>
      </w:tr>
      <w:tr w:rsidR="00AF5989" w:rsidRPr="00EC616F" w14:paraId="5F40F67C" w14:textId="77777777" w:rsidTr="009413C2">
        <w:trPr>
          <w:trHeight w:val="240"/>
          <w:jc w:val="center"/>
        </w:trPr>
        <w:tc>
          <w:tcPr>
            <w:tcW w:w="4876" w:type="dxa"/>
          </w:tcPr>
          <w:p w14:paraId="278DC6A0" w14:textId="77777777" w:rsidR="00AF5989" w:rsidRPr="00EC616F" w:rsidRDefault="00AF5989" w:rsidP="009413C2">
            <w:pPr>
              <w:pStyle w:val="ColumnHeading"/>
              <w:rPr>
                <w:color w:val="auto"/>
              </w:rPr>
            </w:pPr>
            <w:r w:rsidRPr="00EC616F">
              <w:t>Tekst koji je predložila Komisija</w:t>
            </w:r>
          </w:p>
        </w:tc>
        <w:tc>
          <w:tcPr>
            <w:tcW w:w="4876" w:type="dxa"/>
          </w:tcPr>
          <w:p w14:paraId="0509AD10" w14:textId="77777777" w:rsidR="00AF5989" w:rsidRPr="00EC616F" w:rsidRDefault="00AF5989" w:rsidP="009413C2">
            <w:pPr>
              <w:pStyle w:val="ColumnHeading"/>
              <w:rPr>
                <w:color w:val="auto"/>
              </w:rPr>
            </w:pPr>
            <w:r w:rsidRPr="00EC616F">
              <w:t>Izmjena</w:t>
            </w:r>
          </w:p>
        </w:tc>
      </w:tr>
      <w:tr w:rsidR="00AF5989" w:rsidRPr="00EC616F" w14:paraId="536B5266" w14:textId="77777777" w:rsidTr="009413C2">
        <w:trPr>
          <w:jc w:val="center"/>
        </w:trPr>
        <w:tc>
          <w:tcPr>
            <w:tcW w:w="4876" w:type="dxa"/>
          </w:tcPr>
          <w:p w14:paraId="5A3CCB50" w14:textId="77777777" w:rsidR="00AF5989" w:rsidRPr="00EC616F" w:rsidRDefault="00AF5989" w:rsidP="009413C2">
            <w:pPr>
              <w:pStyle w:val="Normal6"/>
              <w:rPr>
                <w:b/>
                <w:i/>
                <w:color w:val="auto"/>
              </w:rPr>
            </w:pPr>
            <w:r w:rsidRPr="00EC616F">
              <w:rPr>
                <w:b/>
                <w:i/>
                <w:color w:val="auto"/>
              </w:rPr>
              <w:t>2.</w:t>
            </w:r>
            <w:r w:rsidRPr="00EC616F">
              <w:rPr>
                <w:b/>
                <w:i/>
              </w:rPr>
              <w:tab/>
            </w:r>
            <w:r w:rsidRPr="00EC616F">
              <w:rPr>
                <w:b/>
                <w:i/>
                <w:color w:val="auto"/>
              </w:rPr>
              <w:t>Ako se korisnika zatekne u državi članici različitoj od one koja mu je odobrila zaštitu, a u kojoj nema pravo na boravak ili privremeni boravak u skladu s relevantnim pravom Unije ili nacionalnim pravom, podvrgnut će se postupku vraćanja kako je definirano u članku 20. stavku 1. točki (e) Dublinske uredbe (EU) br. xxx/xxx.</w:t>
            </w:r>
          </w:p>
        </w:tc>
        <w:tc>
          <w:tcPr>
            <w:tcW w:w="4876" w:type="dxa"/>
          </w:tcPr>
          <w:p w14:paraId="695094DA" w14:textId="77777777" w:rsidR="00AF5989" w:rsidRPr="00EC616F" w:rsidRDefault="00AF5989" w:rsidP="009413C2">
            <w:pPr>
              <w:pStyle w:val="Normal6"/>
              <w:rPr>
                <w:b/>
                <w:i/>
                <w:color w:val="auto"/>
              </w:rPr>
            </w:pPr>
            <w:r w:rsidRPr="00EC616F">
              <w:rPr>
                <w:b/>
                <w:i/>
              </w:rPr>
              <w:t>Briše se.</w:t>
            </w:r>
          </w:p>
        </w:tc>
      </w:tr>
    </w:tbl>
    <w:p w14:paraId="5744FFC6" w14:textId="77777777" w:rsidR="00AF5989" w:rsidRPr="00EC616F" w:rsidRDefault="00AF5989" w:rsidP="00AF5989">
      <w:pPr>
        <w:pStyle w:val="Olang"/>
        <w:rPr>
          <w:color w:val="auto"/>
          <w:lang w:val="hr-HR"/>
        </w:rPr>
      </w:pPr>
      <w:r w:rsidRPr="00EC616F">
        <w:rPr>
          <w:color w:val="auto"/>
          <w:lang w:val="hr-HR"/>
        </w:rPr>
        <w:t xml:space="preserve">Or. </w:t>
      </w:r>
      <w:r w:rsidRPr="00EC616F">
        <w:rPr>
          <w:rStyle w:val="HideTWBExt"/>
          <w:color w:val="auto"/>
          <w:lang w:val="hr-HR"/>
        </w:rPr>
        <w:t>&lt;Original&gt;</w:t>
      </w:r>
      <w:r w:rsidRPr="00EC616F">
        <w:rPr>
          <w:rStyle w:val="HideTWBInt"/>
          <w:color w:val="auto"/>
          <w:lang w:val="hr-HR"/>
        </w:rPr>
        <w:t>{BG}</w:t>
      </w:r>
      <w:r w:rsidRPr="00EC616F">
        <w:rPr>
          <w:color w:val="auto"/>
          <w:lang w:val="hr-HR"/>
        </w:rPr>
        <w:t>bg</w:t>
      </w:r>
      <w:r w:rsidRPr="00EC616F">
        <w:rPr>
          <w:rStyle w:val="HideTWBExt"/>
          <w:color w:val="auto"/>
          <w:lang w:val="hr-HR"/>
        </w:rPr>
        <w:t>&lt;/Original&gt;</w:t>
      </w:r>
    </w:p>
    <w:p w14:paraId="0D153E47" w14:textId="77777777" w:rsidR="00AF5989" w:rsidRPr="00EC616F" w:rsidRDefault="00AF5989" w:rsidP="00AF5989">
      <w:pPr>
        <w:pStyle w:val="JustificationTitle"/>
        <w:rPr>
          <w:color w:val="auto"/>
          <w:lang w:val="hr-HR"/>
        </w:rPr>
      </w:pPr>
      <w:r w:rsidRPr="00EC616F">
        <w:rPr>
          <w:rStyle w:val="HideTWBExt"/>
          <w:color w:val="auto"/>
          <w:lang w:val="hr-HR"/>
        </w:rPr>
        <w:t>&lt;TitreJust&gt;</w:t>
      </w:r>
      <w:r w:rsidRPr="00EC616F">
        <w:rPr>
          <w:lang w:val="hr-HR"/>
        </w:rPr>
        <w:t>Obrazloženje</w:t>
      </w:r>
      <w:r w:rsidRPr="00EC616F">
        <w:rPr>
          <w:rStyle w:val="HideTWBExt"/>
          <w:color w:val="auto"/>
          <w:lang w:val="hr-HR"/>
        </w:rPr>
        <w:t>&lt;/TitreJust&gt;</w:t>
      </w:r>
    </w:p>
    <w:p w14:paraId="0302DA20" w14:textId="77777777" w:rsidR="00AF5989" w:rsidRPr="00EC616F" w:rsidRDefault="00AF5989" w:rsidP="00AF5989">
      <w:pPr>
        <w:pStyle w:val="Normal12Italic"/>
        <w:rPr>
          <w:color w:val="auto"/>
          <w:lang w:val="hr-HR"/>
        </w:rPr>
      </w:pPr>
      <w:r w:rsidRPr="00EC616F">
        <w:rPr>
          <w:color w:val="auto"/>
          <w:lang w:val="hr-HR"/>
        </w:rPr>
        <w:t>Države na vanjskim granicama EU-a ne mogu biti prisiljene na preuzimanje trajne odgovornosti za osobe kojima je odobrena međunarodna zaštita.</w:t>
      </w:r>
    </w:p>
    <w:p w14:paraId="1F76B72C" w14:textId="77777777" w:rsidR="00AF5989" w:rsidRPr="00EC616F" w:rsidRDefault="00AF5989" w:rsidP="00AF5989">
      <w:pPr>
        <w:pStyle w:val="AMNumberTabs"/>
      </w:pPr>
      <w:r w:rsidRPr="00EC616F">
        <w:rPr>
          <w:rStyle w:val="HideTWBExt"/>
          <w:b w:val="0"/>
          <w:color w:val="auto"/>
        </w:rPr>
        <w:t>&lt;/Amend&gt;</w:t>
      </w:r>
      <w:r w:rsidRPr="00EC616F">
        <w:rPr>
          <w:rStyle w:val="HideTWBExt"/>
          <w:b w:val="0"/>
        </w:rPr>
        <w:t>&lt;Amend&gt;</w:t>
      </w:r>
      <w:r w:rsidRPr="00EC616F">
        <w:t>Amandman</w:t>
      </w:r>
      <w:r w:rsidRPr="00EC616F">
        <w:tab/>
      </w:r>
      <w:r w:rsidRPr="00EC616F">
        <w:tab/>
      </w:r>
      <w:r w:rsidRPr="00EC616F">
        <w:rPr>
          <w:rStyle w:val="HideTWBExt"/>
          <w:b w:val="0"/>
        </w:rPr>
        <w:t>&lt;NumAm&gt;</w:t>
      </w:r>
      <w:r w:rsidRPr="00EC616F">
        <w:t>700</w:t>
      </w:r>
      <w:r w:rsidRPr="00EC616F">
        <w:rPr>
          <w:rStyle w:val="HideTWBExt"/>
          <w:b w:val="0"/>
        </w:rPr>
        <w:t>&lt;/NumAm&gt;</w:t>
      </w:r>
    </w:p>
    <w:p w14:paraId="285DD9A5" w14:textId="77777777" w:rsidR="00AF5989" w:rsidRPr="00EC616F" w:rsidRDefault="00AF5989" w:rsidP="00AF5989">
      <w:pPr>
        <w:pStyle w:val="NormalBold"/>
      </w:pPr>
      <w:r w:rsidRPr="00EC616F">
        <w:rPr>
          <w:rStyle w:val="HideTWBExt"/>
          <w:b w:val="0"/>
        </w:rPr>
        <w:t>&lt;RepeatBlock-By&gt;&lt;Members&gt;</w:t>
      </w:r>
      <w:r w:rsidRPr="00EC616F">
        <w:t>Barbara Spinelli, Jean Lambert, Cornelia Ernst</w:t>
      </w:r>
      <w:r w:rsidRPr="00EC616F">
        <w:rPr>
          <w:rStyle w:val="HideTWBExt"/>
          <w:b w:val="0"/>
        </w:rPr>
        <w:t>&lt;/Members&gt;</w:t>
      </w:r>
    </w:p>
    <w:p w14:paraId="33736470" w14:textId="77777777" w:rsidR="00AF5989" w:rsidRPr="00EC616F" w:rsidRDefault="00AF5989" w:rsidP="00AF5989">
      <w:pPr>
        <w:pStyle w:val="NormalBold"/>
      </w:pPr>
      <w:r w:rsidRPr="00EC616F">
        <w:rPr>
          <w:rStyle w:val="HideTWBExt"/>
          <w:b w:val="0"/>
        </w:rPr>
        <w:t>&lt;/RepeatBlock-By&gt;</w:t>
      </w:r>
    </w:p>
    <w:p w14:paraId="6CE0D9D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9117C40" w14:textId="77777777" w:rsidR="00AF5989" w:rsidRPr="00EC616F" w:rsidRDefault="00AF5989" w:rsidP="00AF5989">
      <w:pPr>
        <w:pStyle w:val="NormalBold"/>
      </w:pPr>
      <w:r w:rsidRPr="00EC616F">
        <w:rPr>
          <w:rStyle w:val="HideTWBExt"/>
          <w:b w:val="0"/>
        </w:rPr>
        <w:t>&lt;Article&gt;</w:t>
      </w:r>
      <w:r w:rsidRPr="00EC616F">
        <w:t>Članak 29.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D476673" w14:textId="77777777" w:rsidTr="009413C2">
        <w:trPr>
          <w:trHeight w:hRule="exact" w:val="240"/>
          <w:jc w:val="center"/>
        </w:trPr>
        <w:tc>
          <w:tcPr>
            <w:tcW w:w="9752" w:type="dxa"/>
            <w:gridSpan w:val="2"/>
          </w:tcPr>
          <w:p w14:paraId="7ED85BD1" w14:textId="77777777" w:rsidR="00AF5989" w:rsidRPr="00EC616F" w:rsidRDefault="00AF5989" w:rsidP="009413C2"/>
        </w:tc>
      </w:tr>
      <w:tr w:rsidR="00AF5989" w:rsidRPr="00EC616F" w14:paraId="7D5DFB6B" w14:textId="77777777" w:rsidTr="009413C2">
        <w:trPr>
          <w:trHeight w:val="240"/>
          <w:jc w:val="center"/>
        </w:trPr>
        <w:tc>
          <w:tcPr>
            <w:tcW w:w="4876" w:type="dxa"/>
          </w:tcPr>
          <w:p w14:paraId="473217A1" w14:textId="77777777" w:rsidR="00AF5989" w:rsidRPr="00EC616F" w:rsidRDefault="00AF5989" w:rsidP="009413C2">
            <w:pPr>
              <w:pStyle w:val="ColumnHeading"/>
            </w:pPr>
            <w:r w:rsidRPr="00EC616F">
              <w:t>Tekst koji je predložila Komisija</w:t>
            </w:r>
          </w:p>
        </w:tc>
        <w:tc>
          <w:tcPr>
            <w:tcW w:w="4876" w:type="dxa"/>
          </w:tcPr>
          <w:p w14:paraId="67C14AC3" w14:textId="77777777" w:rsidR="00AF5989" w:rsidRPr="00EC616F" w:rsidRDefault="00AF5989" w:rsidP="009413C2">
            <w:pPr>
              <w:pStyle w:val="ColumnHeading"/>
            </w:pPr>
            <w:r w:rsidRPr="00EC616F">
              <w:t>Izmjena</w:t>
            </w:r>
          </w:p>
        </w:tc>
      </w:tr>
      <w:tr w:rsidR="00AF5989" w:rsidRPr="00EC616F" w14:paraId="2C692540" w14:textId="77777777" w:rsidTr="009413C2">
        <w:trPr>
          <w:jc w:val="center"/>
        </w:trPr>
        <w:tc>
          <w:tcPr>
            <w:tcW w:w="4876" w:type="dxa"/>
          </w:tcPr>
          <w:p w14:paraId="19833D3F" w14:textId="77777777" w:rsidR="00AF5989" w:rsidRPr="00EC616F" w:rsidRDefault="00AF5989" w:rsidP="009413C2">
            <w:pPr>
              <w:pStyle w:val="Normal6"/>
              <w:rPr>
                <w:b/>
                <w:i/>
              </w:rPr>
            </w:pPr>
            <w:r w:rsidRPr="00EC616F">
              <w:rPr>
                <w:b/>
                <w:i/>
              </w:rPr>
              <w:t>2.</w:t>
            </w:r>
            <w:r w:rsidRPr="00EC616F">
              <w:rPr>
                <w:b/>
                <w:i/>
              </w:rPr>
              <w:tab/>
              <w:t>Ako se korisnika zatekne u državi članici različitoj od one koja mu je odobrila zaštitu, a u kojoj nema pravo na boravak ili privremeni boravak u skladu s relevantnim pravom Unije ili nacionalnim pravom, podvrgnut će se postupku vraćanja kako je definirano u članku 20. stavku 1. točki (e) Dublinske uredbe (EU) br. xxx/xxx.</w:t>
            </w:r>
          </w:p>
        </w:tc>
        <w:tc>
          <w:tcPr>
            <w:tcW w:w="4876" w:type="dxa"/>
          </w:tcPr>
          <w:p w14:paraId="5AD159A6" w14:textId="77777777" w:rsidR="00AF5989" w:rsidRPr="00EC616F" w:rsidRDefault="00AF5989" w:rsidP="009413C2">
            <w:pPr>
              <w:pStyle w:val="Normal6"/>
              <w:rPr>
                <w:b/>
                <w:i/>
              </w:rPr>
            </w:pPr>
            <w:r w:rsidRPr="00EC616F">
              <w:rPr>
                <w:b/>
                <w:i/>
              </w:rPr>
              <w:t>Briše se.</w:t>
            </w:r>
          </w:p>
        </w:tc>
      </w:tr>
    </w:tbl>
    <w:p w14:paraId="58C6C9F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D3EC7AB" w14:textId="77777777" w:rsidR="00AF5989" w:rsidRPr="00EC616F" w:rsidRDefault="00AF5989" w:rsidP="00AF5989">
      <w:r w:rsidRPr="00EC616F">
        <w:rPr>
          <w:rStyle w:val="HideTWBExt"/>
        </w:rPr>
        <w:t>&lt;/Amend&gt;</w:t>
      </w:r>
    </w:p>
    <w:p w14:paraId="4C7EDB2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701</w:t>
      </w:r>
      <w:r w:rsidRPr="00EC616F">
        <w:rPr>
          <w:rStyle w:val="HideTWBExt"/>
          <w:b w:val="0"/>
        </w:rPr>
        <w:t>&lt;/NumAm&gt;</w:t>
      </w:r>
    </w:p>
    <w:p w14:paraId="39A9BCC2"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3FBB3FA9" w14:textId="77777777" w:rsidR="00AF5989" w:rsidRPr="00EC616F" w:rsidRDefault="00AF5989" w:rsidP="00AF5989">
      <w:pPr>
        <w:pStyle w:val="NormalBold"/>
      </w:pPr>
      <w:r w:rsidRPr="00EC616F">
        <w:rPr>
          <w:rStyle w:val="HideTWBExt"/>
          <w:b w:val="0"/>
        </w:rPr>
        <w:t>&lt;/RepeatBlock-By&gt;</w:t>
      </w:r>
    </w:p>
    <w:p w14:paraId="0D86006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8CB1AC1" w14:textId="77777777" w:rsidR="00AF5989" w:rsidRPr="00EC616F" w:rsidRDefault="00AF5989" w:rsidP="00AF5989">
      <w:pPr>
        <w:pStyle w:val="NormalBold"/>
      </w:pPr>
      <w:r w:rsidRPr="00EC616F">
        <w:rPr>
          <w:rStyle w:val="HideTWBExt"/>
          <w:b w:val="0"/>
        </w:rPr>
        <w:t>&lt;Article&gt;</w:t>
      </w:r>
      <w:r w:rsidRPr="00EC616F">
        <w:t>Članak 29.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00851FD" w14:textId="77777777" w:rsidTr="009413C2">
        <w:trPr>
          <w:trHeight w:hRule="exact" w:val="240"/>
          <w:jc w:val="center"/>
        </w:trPr>
        <w:tc>
          <w:tcPr>
            <w:tcW w:w="9752" w:type="dxa"/>
            <w:gridSpan w:val="2"/>
          </w:tcPr>
          <w:p w14:paraId="52CE510D" w14:textId="77777777" w:rsidR="00AF5989" w:rsidRPr="00EC616F" w:rsidRDefault="00AF5989" w:rsidP="009413C2"/>
        </w:tc>
      </w:tr>
      <w:tr w:rsidR="00AF5989" w:rsidRPr="00EC616F" w14:paraId="382CFD84" w14:textId="77777777" w:rsidTr="009413C2">
        <w:trPr>
          <w:trHeight w:val="240"/>
          <w:jc w:val="center"/>
        </w:trPr>
        <w:tc>
          <w:tcPr>
            <w:tcW w:w="4876" w:type="dxa"/>
          </w:tcPr>
          <w:p w14:paraId="6A3E30D2" w14:textId="77777777" w:rsidR="00AF5989" w:rsidRPr="00EC616F" w:rsidRDefault="00AF5989" w:rsidP="009413C2">
            <w:pPr>
              <w:pStyle w:val="ColumnHeading"/>
            </w:pPr>
            <w:r w:rsidRPr="00EC616F">
              <w:t>Tekst koji je predložila Komisija</w:t>
            </w:r>
          </w:p>
        </w:tc>
        <w:tc>
          <w:tcPr>
            <w:tcW w:w="4876" w:type="dxa"/>
          </w:tcPr>
          <w:p w14:paraId="6EE3E74A" w14:textId="77777777" w:rsidR="00AF5989" w:rsidRPr="00EC616F" w:rsidRDefault="00AF5989" w:rsidP="009413C2">
            <w:pPr>
              <w:pStyle w:val="ColumnHeading"/>
            </w:pPr>
            <w:r w:rsidRPr="00EC616F">
              <w:t>Izmjena</w:t>
            </w:r>
          </w:p>
        </w:tc>
      </w:tr>
      <w:tr w:rsidR="00AF5989" w:rsidRPr="00EC616F" w14:paraId="6C2F2D71" w14:textId="77777777" w:rsidTr="009413C2">
        <w:trPr>
          <w:jc w:val="center"/>
        </w:trPr>
        <w:tc>
          <w:tcPr>
            <w:tcW w:w="4876" w:type="dxa"/>
          </w:tcPr>
          <w:p w14:paraId="31067FB4" w14:textId="77777777" w:rsidR="00AF5989" w:rsidRPr="00EC616F" w:rsidRDefault="00AF5989" w:rsidP="009413C2">
            <w:pPr>
              <w:pStyle w:val="Normal6"/>
              <w:rPr>
                <w:b/>
                <w:i/>
              </w:rPr>
            </w:pPr>
            <w:r w:rsidRPr="00EC616F">
              <w:t>2.</w:t>
            </w:r>
            <w:r w:rsidRPr="00EC616F">
              <w:rPr>
                <w:b/>
                <w:i/>
              </w:rPr>
              <w:tab/>
            </w:r>
            <w:r w:rsidRPr="00EC616F">
              <w:t>Ako se korisnika zatekne u državi članici različitoj od one koja mu je odobrila zaštitu, a u kojoj nema pravo na boravak ili privremeni boravak u skladu s relevantnim pravom Unije ili nacionalnim pravom, podvrgnut će se postupku vraćanja kako je definirano u</w:t>
            </w:r>
            <w:r w:rsidRPr="00EC616F">
              <w:rPr>
                <w:b/>
                <w:i/>
              </w:rPr>
              <w:t xml:space="preserve"> članku 20</w:t>
            </w:r>
            <w:r w:rsidRPr="00EC616F">
              <w:t>.</w:t>
            </w:r>
            <w:r w:rsidRPr="00EC616F">
              <w:rPr>
                <w:b/>
                <w:i/>
              </w:rPr>
              <w:t xml:space="preserve"> stavku 1.</w:t>
            </w:r>
            <w:r w:rsidRPr="00EC616F">
              <w:t xml:space="preserve"> točki</w:t>
            </w:r>
            <w:r w:rsidRPr="00EC616F">
              <w:rPr>
                <w:b/>
                <w:i/>
              </w:rPr>
              <w:t xml:space="preserve"> </w:t>
            </w:r>
            <w:r w:rsidRPr="00EC616F">
              <w:t>(e) Dublinske uredbe</w:t>
            </w:r>
            <w:r w:rsidRPr="00EC616F">
              <w:rPr>
                <w:b/>
                <w:i/>
              </w:rPr>
              <w:t xml:space="preserve"> </w:t>
            </w:r>
            <w:r w:rsidRPr="00EC616F">
              <w:t>(EU) br. xxx/xxx.</w:t>
            </w:r>
          </w:p>
        </w:tc>
        <w:tc>
          <w:tcPr>
            <w:tcW w:w="4876" w:type="dxa"/>
          </w:tcPr>
          <w:p w14:paraId="615DF28E" w14:textId="77777777" w:rsidR="00AF5989" w:rsidRPr="00EC616F" w:rsidRDefault="00AF5989" w:rsidP="009413C2">
            <w:pPr>
              <w:pStyle w:val="Normal6"/>
              <w:rPr>
                <w:b/>
                <w:i/>
              </w:rPr>
            </w:pPr>
            <w:r w:rsidRPr="00EC616F">
              <w:t>2.</w:t>
            </w:r>
            <w:r w:rsidRPr="00EC616F">
              <w:rPr>
                <w:b/>
                <w:i/>
              </w:rPr>
              <w:tab/>
            </w:r>
            <w:r w:rsidRPr="00EC616F">
              <w:t>Ako se korisnika zatekne u državi članici različitoj od one koja mu je odobrila zaštitu, a u kojoj nema pravo na boravak ili privremeni boravak u skladu s relevantnim pravom Unije ili nacionalnim pravom, podvrgnut će se postupku vraćanja</w:t>
            </w:r>
            <w:r w:rsidRPr="00EC616F">
              <w:rPr>
                <w:b/>
                <w:i/>
              </w:rPr>
              <w:t>,</w:t>
            </w:r>
            <w:r w:rsidRPr="00EC616F">
              <w:t xml:space="preserve"> kako je definirano u</w:t>
            </w:r>
            <w:r w:rsidRPr="00EC616F">
              <w:rPr>
                <w:b/>
                <w:i/>
              </w:rPr>
              <w:t xml:space="preserve"> članku 20</w:t>
            </w:r>
            <w:r w:rsidRPr="00EC616F">
              <w:t>.</w:t>
            </w:r>
            <w:r w:rsidRPr="00EC616F">
              <w:rPr>
                <w:b/>
                <w:i/>
              </w:rPr>
              <w:t xml:space="preserve"> stavku 1.</w:t>
            </w:r>
            <w:r w:rsidRPr="00EC616F">
              <w:t xml:space="preserve"> točki</w:t>
            </w:r>
            <w:r w:rsidRPr="00EC616F">
              <w:rPr>
                <w:b/>
                <w:i/>
              </w:rPr>
              <w:t xml:space="preserve"> </w:t>
            </w:r>
            <w:r w:rsidRPr="00EC616F">
              <w:t>(e) Dublinske uredbe</w:t>
            </w:r>
            <w:r w:rsidRPr="00EC616F">
              <w:rPr>
                <w:b/>
                <w:i/>
              </w:rPr>
              <w:t xml:space="preserve"> </w:t>
            </w:r>
            <w:r w:rsidRPr="00EC616F">
              <w:t>(EU) br. xxx/xxx</w:t>
            </w:r>
            <w:r w:rsidRPr="00EC616F">
              <w:rPr>
                <w:b/>
                <w:i/>
              </w:rPr>
              <w:t>, na vlastiti trošak koji se odbija od financijskih naknada primljenih od države članice koja je odobrila zaštitu</w:t>
            </w:r>
            <w:r w:rsidRPr="00EC616F">
              <w:t>.</w:t>
            </w:r>
            <w:r w:rsidRPr="00EC616F">
              <w:rPr>
                <w:b/>
                <w:i/>
              </w:rPr>
              <w:t xml:space="preserve"> Osoba podvrgnuta postupku vraćanja također podliježe sankcijama ukidanjem odgovarajućih prava iz Odjeljka III. na ograničeno vrijeme.</w:t>
            </w:r>
          </w:p>
        </w:tc>
      </w:tr>
    </w:tbl>
    <w:p w14:paraId="68EF2B8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A66C8D1" w14:textId="77777777" w:rsidR="00AF5989" w:rsidRPr="00EC616F" w:rsidRDefault="00AF5989" w:rsidP="00AF5989">
      <w:r w:rsidRPr="00EC616F">
        <w:rPr>
          <w:rStyle w:val="HideTWBExt"/>
        </w:rPr>
        <w:t>&lt;/Amend&gt;</w:t>
      </w:r>
    </w:p>
    <w:p w14:paraId="1432D8C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702</w:t>
      </w:r>
      <w:r w:rsidRPr="00EC616F">
        <w:rPr>
          <w:rStyle w:val="HideTWBExt"/>
          <w:b w:val="0"/>
        </w:rPr>
        <w:t>&lt;/NumAm&gt;</w:t>
      </w:r>
    </w:p>
    <w:p w14:paraId="7DB36F35"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7BE3C70"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8217C04" w14:textId="77777777" w:rsidR="00AF5989" w:rsidRPr="00EC616F" w:rsidRDefault="00AF5989" w:rsidP="00AF5989">
      <w:r w:rsidRPr="00EC616F">
        <w:rPr>
          <w:rStyle w:val="HideTWBExt"/>
        </w:rPr>
        <w:t>&lt;/RepeatBlock-By&gt;</w:t>
      </w:r>
    </w:p>
    <w:p w14:paraId="079F6B7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9E97431" w14:textId="77777777" w:rsidR="00AF5989" w:rsidRPr="00EC616F" w:rsidRDefault="00AF5989" w:rsidP="00AF5989">
      <w:pPr>
        <w:pStyle w:val="NormalBold"/>
      </w:pPr>
      <w:r w:rsidRPr="00EC616F">
        <w:rPr>
          <w:rStyle w:val="HideTWBExt"/>
          <w:b w:val="0"/>
        </w:rPr>
        <w:t>&lt;Article&gt;</w:t>
      </w:r>
      <w:r w:rsidRPr="00EC616F">
        <w:t>Članak 29. – stavak 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C8F4A56" w14:textId="77777777" w:rsidTr="009413C2">
        <w:trPr>
          <w:trHeight w:hRule="exact" w:val="240"/>
          <w:jc w:val="center"/>
        </w:trPr>
        <w:tc>
          <w:tcPr>
            <w:tcW w:w="9752" w:type="dxa"/>
            <w:gridSpan w:val="2"/>
          </w:tcPr>
          <w:p w14:paraId="5C1B40BC" w14:textId="77777777" w:rsidR="00AF5989" w:rsidRPr="00EC616F" w:rsidRDefault="00AF5989" w:rsidP="009413C2"/>
        </w:tc>
      </w:tr>
      <w:tr w:rsidR="00AF5989" w:rsidRPr="00EC616F" w14:paraId="7F4F7DA3" w14:textId="77777777" w:rsidTr="009413C2">
        <w:trPr>
          <w:trHeight w:val="240"/>
          <w:jc w:val="center"/>
        </w:trPr>
        <w:tc>
          <w:tcPr>
            <w:tcW w:w="4876" w:type="dxa"/>
          </w:tcPr>
          <w:p w14:paraId="40237725" w14:textId="77777777" w:rsidR="00AF5989" w:rsidRPr="00EC616F" w:rsidRDefault="00AF5989" w:rsidP="009413C2">
            <w:pPr>
              <w:pStyle w:val="ColumnHeading"/>
            </w:pPr>
            <w:r w:rsidRPr="00EC616F">
              <w:t>Tekst koji je predložila Komisija</w:t>
            </w:r>
          </w:p>
        </w:tc>
        <w:tc>
          <w:tcPr>
            <w:tcW w:w="4876" w:type="dxa"/>
          </w:tcPr>
          <w:p w14:paraId="2B9E9F3C" w14:textId="77777777" w:rsidR="00AF5989" w:rsidRPr="00EC616F" w:rsidRDefault="00AF5989" w:rsidP="009413C2">
            <w:pPr>
              <w:pStyle w:val="ColumnHeading"/>
            </w:pPr>
            <w:r w:rsidRPr="00EC616F">
              <w:t>Izmjena</w:t>
            </w:r>
          </w:p>
        </w:tc>
      </w:tr>
      <w:tr w:rsidR="00AF5989" w:rsidRPr="00EC616F" w14:paraId="1F893A30" w14:textId="77777777" w:rsidTr="009413C2">
        <w:trPr>
          <w:jc w:val="center"/>
        </w:trPr>
        <w:tc>
          <w:tcPr>
            <w:tcW w:w="4876" w:type="dxa"/>
          </w:tcPr>
          <w:p w14:paraId="2793C2F0" w14:textId="77777777" w:rsidR="00AF5989" w:rsidRPr="00EC616F" w:rsidRDefault="00AF5989" w:rsidP="009413C2">
            <w:pPr>
              <w:pStyle w:val="Normal6"/>
            </w:pPr>
          </w:p>
        </w:tc>
        <w:tc>
          <w:tcPr>
            <w:tcW w:w="4876" w:type="dxa"/>
          </w:tcPr>
          <w:p w14:paraId="6AAA3A3E" w14:textId="7DEA2BE3" w:rsidR="00AF5989" w:rsidRPr="00EC616F" w:rsidRDefault="00AF5989" w:rsidP="006A13CD">
            <w:pPr>
              <w:pStyle w:val="Normal6"/>
              <w:rPr>
                <w:b/>
                <w:i/>
              </w:rPr>
            </w:pPr>
            <w:r w:rsidRPr="00EC616F">
              <w:rPr>
                <w:b/>
                <w:i/>
              </w:rPr>
              <w:t>2a.</w:t>
            </w:r>
            <w:r w:rsidRPr="00EC616F">
              <w:rPr>
                <w:b/>
                <w:i/>
              </w:rPr>
              <w:tab/>
              <w:t xml:space="preserve">Ako se maloljetnik bez pratnje koji je korisnik međunarodne zaštite zatekne u državi članici različitoj od one koja mu je odobrila zaštitu, a u kojoj nema pravo na boravak ili privremeni boravak u skladu s relevantnim pravom Unije ili nacionalnim pravom, država članica u kojoj se maloljetnik nalazi </w:t>
            </w:r>
            <w:r w:rsidR="006A13CD" w:rsidRPr="00EC616F">
              <w:rPr>
                <w:b/>
                <w:i/>
              </w:rPr>
              <w:t xml:space="preserve">bez odlaganja </w:t>
            </w:r>
            <w:r w:rsidRPr="00EC616F">
              <w:rPr>
                <w:b/>
                <w:i/>
              </w:rPr>
              <w:t>provodi multidisciplinarnu procjenu najboljih interesa djeteta kako bi se utvrdilo treba li maloljetnika podvrgnuti postupku vraćanja kako je definirano u članku 20. stavku 1. točki (e) Dublinske uredbe (EU) br. xxx/xxx. Država članica koja provodi transfer dobiva pojedinačna jamstva da će nadležna država članica, sukladno ishodu procjene, bez odgode poduzeti mjere iz članaka 14. i 24. Direktive 2013/33/EU i članka 25. Direktive 2013/32/EU.</w:t>
            </w:r>
          </w:p>
        </w:tc>
      </w:tr>
      <w:tr w:rsidR="00AF5989" w:rsidRPr="00EC616F" w14:paraId="792EEDC1" w14:textId="77777777" w:rsidTr="009413C2">
        <w:trPr>
          <w:jc w:val="center"/>
        </w:trPr>
        <w:tc>
          <w:tcPr>
            <w:tcW w:w="4876" w:type="dxa"/>
          </w:tcPr>
          <w:p w14:paraId="6E89F8DC" w14:textId="77777777" w:rsidR="00AF5989" w:rsidRPr="00EC616F" w:rsidRDefault="00AF5989" w:rsidP="009413C2">
            <w:pPr>
              <w:pStyle w:val="Normal6"/>
            </w:pPr>
          </w:p>
        </w:tc>
        <w:tc>
          <w:tcPr>
            <w:tcW w:w="4876" w:type="dxa"/>
          </w:tcPr>
          <w:p w14:paraId="3E1CFD51" w14:textId="77777777" w:rsidR="00AF5989" w:rsidRPr="00EC616F" w:rsidRDefault="00AF5989" w:rsidP="009413C2">
            <w:pPr>
              <w:pStyle w:val="Normal6"/>
              <w:rPr>
                <w:b/>
                <w:i/>
              </w:rPr>
            </w:pPr>
            <w:r w:rsidRPr="00EC616F">
              <w:rPr>
                <w:b/>
                <w:i/>
              </w:rPr>
              <w:t>Multidisciplinarna procjena temelji se na sljedećim čimbenicima:</w:t>
            </w:r>
          </w:p>
        </w:tc>
      </w:tr>
      <w:tr w:rsidR="00AF5989" w:rsidRPr="00EC616F" w14:paraId="1BDDEEF3" w14:textId="77777777" w:rsidTr="009413C2">
        <w:trPr>
          <w:jc w:val="center"/>
        </w:trPr>
        <w:tc>
          <w:tcPr>
            <w:tcW w:w="4876" w:type="dxa"/>
          </w:tcPr>
          <w:p w14:paraId="18640372" w14:textId="77777777" w:rsidR="00AF5989" w:rsidRPr="00EC616F" w:rsidRDefault="00AF5989" w:rsidP="009413C2">
            <w:pPr>
              <w:pStyle w:val="Normal6"/>
            </w:pPr>
          </w:p>
        </w:tc>
        <w:tc>
          <w:tcPr>
            <w:tcW w:w="4876" w:type="dxa"/>
          </w:tcPr>
          <w:p w14:paraId="4FE4E97B" w14:textId="77777777" w:rsidR="00AF5989" w:rsidRPr="00EC616F" w:rsidRDefault="00AF5989" w:rsidP="009413C2">
            <w:pPr>
              <w:pStyle w:val="Normal6"/>
              <w:rPr>
                <w:b/>
                <w:i/>
              </w:rPr>
            </w:pPr>
            <w:r w:rsidRPr="00EC616F">
              <w:rPr>
                <w:b/>
                <w:i/>
              </w:rPr>
              <w:t>(a) mogućnosti ponovnog spajanja obitelji;</w:t>
            </w:r>
          </w:p>
        </w:tc>
      </w:tr>
      <w:tr w:rsidR="00AF5989" w:rsidRPr="00EC616F" w14:paraId="0F2F8313" w14:textId="77777777" w:rsidTr="009413C2">
        <w:trPr>
          <w:jc w:val="center"/>
        </w:trPr>
        <w:tc>
          <w:tcPr>
            <w:tcW w:w="4876" w:type="dxa"/>
          </w:tcPr>
          <w:p w14:paraId="2C249CE5" w14:textId="77777777" w:rsidR="00AF5989" w:rsidRPr="00EC616F" w:rsidRDefault="00AF5989" w:rsidP="009413C2">
            <w:pPr>
              <w:pStyle w:val="Normal6"/>
            </w:pPr>
          </w:p>
        </w:tc>
        <w:tc>
          <w:tcPr>
            <w:tcW w:w="4876" w:type="dxa"/>
          </w:tcPr>
          <w:p w14:paraId="13A3D503" w14:textId="77777777" w:rsidR="00AF5989" w:rsidRPr="00EC616F" w:rsidRDefault="00AF5989" w:rsidP="009413C2">
            <w:pPr>
              <w:pStyle w:val="Normal6"/>
              <w:rPr>
                <w:b/>
                <w:i/>
              </w:rPr>
            </w:pPr>
            <w:r w:rsidRPr="00EC616F">
              <w:rPr>
                <w:b/>
                <w:i/>
              </w:rPr>
              <w:t>(b) dobrobit i socijalni razvoj maloljetnika;</w:t>
            </w:r>
          </w:p>
        </w:tc>
      </w:tr>
      <w:tr w:rsidR="00AF5989" w:rsidRPr="00EC616F" w14:paraId="06A45D45" w14:textId="77777777" w:rsidTr="009413C2">
        <w:trPr>
          <w:jc w:val="center"/>
        </w:trPr>
        <w:tc>
          <w:tcPr>
            <w:tcW w:w="4876" w:type="dxa"/>
          </w:tcPr>
          <w:p w14:paraId="2CC41F1C" w14:textId="77777777" w:rsidR="00AF5989" w:rsidRPr="00EC616F" w:rsidRDefault="00AF5989" w:rsidP="009413C2">
            <w:pPr>
              <w:pStyle w:val="Normal6"/>
            </w:pPr>
          </w:p>
        </w:tc>
        <w:tc>
          <w:tcPr>
            <w:tcW w:w="4876" w:type="dxa"/>
          </w:tcPr>
          <w:p w14:paraId="7AEA3947" w14:textId="77777777" w:rsidR="00AF5989" w:rsidRPr="00EC616F" w:rsidRDefault="00AF5989" w:rsidP="009413C2">
            <w:pPr>
              <w:pStyle w:val="Normal6"/>
              <w:rPr>
                <w:b/>
                <w:i/>
              </w:rPr>
            </w:pPr>
            <w:r w:rsidRPr="00EC616F">
              <w:rPr>
                <w:b/>
                <w:i/>
              </w:rPr>
              <w:t>(c) pitanja vezana uz sigurnost i zaštitu, posebno kada postoji opasnost da je maloljetnik žrtva trgovine ljudima;</w:t>
            </w:r>
          </w:p>
        </w:tc>
      </w:tr>
      <w:tr w:rsidR="00AF5989" w:rsidRPr="00EC616F" w14:paraId="67150C23" w14:textId="77777777" w:rsidTr="009413C2">
        <w:trPr>
          <w:jc w:val="center"/>
        </w:trPr>
        <w:tc>
          <w:tcPr>
            <w:tcW w:w="4876" w:type="dxa"/>
          </w:tcPr>
          <w:p w14:paraId="6A9AD8EF" w14:textId="77777777" w:rsidR="00AF5989" w:rsidRPr="00EC616F" w:rsidRDefault="00AF5989" w:rsidP="009413C2">
            <w:pPr>
              <w:pStyle w:val="Normal6"/>
            </w:pPr>
          </w:p>
        </w:tc>
        <w:tc>
          <w:tcPr>
            <w:tcW w:w="4876" w:type="dxa"/>
          </w:tcPr>
          <w:p w14:paraId="518143DB" w14:textId="77777777" w:rsidR="00AF5989" w:rsidRPr="00EC616F" w:rsidRDefault="00AF5989" w:rsidP="009413C2">
            <w:pPr>
              <w:pStyle w:val="Normal6"/>
              <w:rPr>
                <w:b/>
                <w:i/>
              </w:rPr>
            </w:pPr>
            <w:r w:rsidRPr="00EC616F">
              <w:rPr>
                <w:b/>
                <w:i/>
              </w:rPr>
              <w:t>(d) mišljenje maloljetnika u skladu s njegovom dobi i zrelošću.</w:t>
            </w:r>
          </w:p>
        </w:tc>
      </w:tr>
      <w:tr w:rsidR="00AF5989" w:rsidRPr="00EC616F" w14:paraId="3248B1F4" w14:textId="77777777" w:rsidTr="009413C2">
        <w:trPr>
          <w:jc w:val="center"/>
        </w:trPr>
        <w:tc>
          <w:tcPr>
            <w:tcW w:w="4876" w:type="dxa"/>
          </w:tcPr>
          <w:p w14:paraId="2D7F83EA" w14:textId="77777777" w:rsidR="00AF5989" w:rsidRPr="00EC616F" w:rsidRDefault="00AF5989" w:rsidP="009413C2">
            <w:pPr>
              <w:pStyle w:val="Normal6"/>
            </w:pPr>
          </w:p>
        </w:tc>
        <w:tc>
          <w:tcPr>
            <w:tcW w:w="4876" w:type="dxa"/>
          </w:tcPr>
          <w:p w14:paraId="0FF482C0" w14:textId="1BA29150" w:rsidR="00AF5989" w:rsidRPr="00EC616F" w:rsidRDefault="00AF5989" w:rsidP="002247AA">
            <w:pPr>
              <w:pStyle w:val="Normal6"/>
              <w:rPr>
                <w:b/>
                <w:i/>
              </w:rPr>
            </w:pPr>
            <w:r w:rsidRPr="00EC616F">
              <w:rPr>
                <w:b/>
                <w:i/>
              </w:rPr>
              <w:t xml:space="preserve">Procjenu </w:t>
            </w:r>
            <w:r w:rsidR="002247AA" w:rsidRPr="00EC616F">
              <w:rPr>
                <w:b/>
                <w:i/>
              </w:rPr>
              <w:t xml:space="preserve">žurno </w:t>
            </w:r>
            <w:r w:rsidRPr="00EC616F">
              <w:rPr>
                <w:b/>
                <w:i/>
              </w:rPr>
              <w:t>provodi osoblje s potrebnim kvalifikacijama i stručnim znanjem u području prava djece kako bi se zajamčilo da se vodi računa o najboljim interesima djeteta te ona mora uključivati najmanje jednog skrbnika i pravnog ili drugog savjetnika i jamčenje prava djeteta na saslušanje.</w:t>
            </w:r>
          </w:p>
        </w:tc>
      </w:tr>
    </w:tbl>
    <w:p w14:paraId="29DFABF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4D40F47" w14:textId="77777777" w:rsidR="00AF5989" w:rsidRPr="00EC616F" w:rsidRDefault="00AF5989" w:rsidP="00AF5989">
      <w:r w:rsidRPr="00EC616F">
        <w:rPr>
          <w:rStyle w:val="HideTWBExt"/>
        </w:rPr>
        <w:t>&lt;/Amend&gt;</w:t>
      </w:r>
    </w:p>
    <w:p w14:paraId="565AB84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703</w:t>
      </w:r>
      <w:r w:rsidRPr="00EC616F">
        <w:rPr>
          <w:rStyle w:val="HideTWBExt"/>
          <w:b w:val="0"/>
        </w:rPr>
        <w:t>&lt;/NumAm&gt;</w:t>
      </w:r>
    </w:p>
    <w:p w14:paraId="715CA9C6"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0AEA084B" w14:textId="77777777" w:rsidR="00AF5989" w:rsidRPr="00EC616F" w:rsidRDefault="00AF5989" w:rsidP="00AF5989">
      <w:pPr>
        <w:pStyle w:val="NormalBold"/>
      </w:pPr>
      <w:r w:rsidRPr="00EC616F">
        <w:rPr>
          <w:rStyle w:val="HideTWBExt"/>
          <w:b w:val="0"/>
        </w:rPr>
        <w:t>&lt;/RepeatBlock-By&gt;</w:t>
      </w:r>
    </w:p>
    <w:p w14:paraId="4F4CE65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42E2B57" w14:textId="77777777" w:rsidR="00AF5989" w:rsidRPr="00EC616F" w:rsidRDefault="00AF5989" w:rsidP="00AF5989">
      <w:pPr>
        <w:pStyle w:val="NormalBold"/>
      </w:pPr>
      <w:r w:rsidRPr="00EC616F">
        <w:rPr>
          <w:rStyle w:val="HideTWBExt"/>
          <w:b w:val="0"/>
        </w:rPr>
        <w:t>&lt;Article&gt;</w:t>
      </w:r>
      <w:r w:rsidRPr="00EC616F">
        <w:t>Poglavlje 7. – odjeljak 3. – naslov</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0BA041F" w14:textId="77777777" w:rsidTr="009413C2">
        <w:trPr>
          <w:trHeight w:hRule="exact" w:val="240"/>
          <w:jc w:val="center"/>
        </w:trPr>
        <w:tc>
          <w:tcPr>
            <w:tcW w:w="9752" w:type="dxa"/>
            <w:gridSpan w:val="2"/>
          </w:tcPr>
          <w:p w14:paraId="0A41933B" w14:textId="77777777" w:rsidR="00AF5989" w:rsidRPr="00EC616F" w:rsidRDefault="00AF5989" w:rsidP="009413C2"/>
        </w:tc>
      </w:tr>
      <w:tr w:rsidR="00AF5989" w:rsidRPr="00EC616F" w14:paraId="5F481E6C" w14:textId="77777777" w:rsidTr="009413C2">
        <w:trPr>
          <w:trHeight w:val="240"/>
          <w:jc w:val="center"/>
        </w:trPr>
        <w:tc>
          <w:tcPr>
            <w:tcW w:w="4876" w:type="dxa"/>
          </w:tcPr>
          <w:p w14:paraId="4B3CC9E4" w14:textId="77777777" w:rsidR="00AF5989" w:rsidRPr="00EC616F" w:rsidRDefault="00AF5989" w:rsidP="009413C2">
            <w:pPr>
              <w:pStyle w:val="ColumnHeading"/>
            </w:pPr>
            <w:r w:rsidRPr="00EC616F">
              <w:t>Tekst koji je predložila Komisija</w:t>
            </w:r>
          </w:p>
        </w:tc>
        <w:tc>
          <w:tcPr>
            <w:tcW w:w="4876" w:type="dxa"/>
          </w:tcPr>
          <w:p w14:paraId="761A053E" w14:textId="77777777" w:rsidR="00AF5989" w:rsidRPr="00EC616F" w:rsidRDefault="00AF5989" w:rsidP="009413C2">
            <w:pPr>
              <w:pStyle w:val="ColumnHeading"/>
            </w:pPr>
            <w:r w:rsidRPr="00EC616F">
              <w:t>Izmjena</w:t>
            </w:r>
          </w:p>
        </w:tc>
      </w:tr>
      <w:tr w:rsidR="00AF5989" w:rsidRPr="00EC616F" w14:paraId="7F8EC792" w14:textId="77777777" w:rsidTr="009413C2">
        <w:trPr>
          <w:jc w:val="center"/>
        </w:trPr>
        <w:tc>
          <w:tcPr>
            <w:tcW w:w="4876" w:type="dxa"/>
          </w:tcPr>
          <w:p w14:paraId="6CC3FBA9" w14:textId="77777777" w:rsidR="00AF5989" w:rsidRPr="00EC616F" w:rsidRDefault="00AF5989" w:rsidP="009413C2">
            <w:pPr>
              <w:pStyle w:val="Normal6"/>
              <w:rPr>
                <w:b/>
                <w:i/>
              </w:rPr>
            </w:pPr>
            <w:r w:rsidRPr="00EC616F">
              <w:t>Prava</w:t>
            </w:r>
            <w:r w:rsidRPr="00EC616F">
              <w:rPr>
                <w:b/>
                <w:i/>
              </w:rPr>
              <w:t xml:space="preserve"> povezana</w:t>
            </w:r>
            <w:r w:rsidRPr="00EC616F">
              <w:t xml:space="preserve"> s integracijom</w:t>
            </w:r>
          </w:p>
        </w:tc>
        <w:tc>
          <w:tcPr>
            <w:tcW w:w="4876" w:type="dxa"/>
          </w:tcPr>
          <w:p w14:paraId="359A67D9" w14:textId="77777777" w:rsidR="00AF5989" w:rsidRPr="00EC616F" w:rsidRDefault="00AF5989" w:rsidP="009413C2">
            <w:pPr>
              <w:pStyle w:val="Normal6"/>
              <w:rPr>
                <w:b/>
                <w:i/>
              </w:rPr>
            </w:pPr>
            <w:r w:rsidRPr="00EC616F">
              <w:t>Prava</w:t>
            </w:r>
            <w:r w:rsidRPr="00EC616F">
              <w:rPr>
                <w:b/>
                <w:i/>
              </w:rPr>
              <w:t xml:space="preserve"> i obveze povezani</w:t>
            </w:r>
            <w:r w:rsidRPr="00EC616F">
              <w:t xml:space="preserve"> s integracijom</w:t>
            </w:r>
          </w:p>
        </w:tc>
      </w:tr>
    </w:tbl>
    <w:p w14:paraId="238B20C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B754C22" w14:textId="77777777" w:rsidR="00AF5989" w:rsidRPr="00EC616F" w:rsidRDefault="00AF5989" w:rsidP="00AF5989">
      <w:r w:rsidRPr="00EC616F">
        <w:rPr>
          <w:rStyle w:val="HideTWBExt"/>
        </w:rPr>
        <w:t>&lt;/Amend&gt;</w:t>
      </w:r>
    </w:p>
    <w:p w14:paraId="4DF6860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704</w:t>
      </w:r>
      <w:r w:rsidRPr="00EC616F">
        <w:rPr>
          <w:rStyle w:val="HideTWBExt"/>
          <w:b w:val="0"/>
        </w:rPr>
        <w:t>&lt;/NumAm&gt;</w:t>
      </w:r>
    </w:p>
    <w:p w14:paraId="05806D93" w14:textId="77777777" w:rsidR="00AF5989" w:rsidRPr="00EC616F" w:rsidRDefault="00AF5989" w:rsidP="00AF5989">
      <w:pPr>
        <w:pStyle w:val="NormalBold"/>
      </w:pPr>
      <w:r w:rsidRPr="00EC616F">
        <w:rPr>
          <w:rStyle w:val="HideTWBExt"/>
          <w:b w:val="0"/>
        </w:rPr>
        <w:t>&lt;RepeatBlock-By&gt;&lt;Members&gt;</w:t>
      </w:r>
      <w:r w:rsidRPr="00EC616F">
        <w:t>Lorenzo Fontana</w:t>
      </w:r>
      <w:r w:rsidRPr="00EC616F">
        <w:rPr>
          <w:rStyle w:val="HideTWBExt"/>
          <w:b w:val="0"/>
        </w:rPr>
        <w:t>&lt;/Members&gt;</w:t>
      </w:r>
    </w:p>
    <w:p w14:paraId="2AF84844" w14:textId="77777777" w:rsidR="00AF5989" w:rsidRPr="00EC616F" w:rsidRDefault="00AF5989" w:rsidP="00AF5989">
      <w:pPr>
        <w:pStyle w:val="NormalBold"/>
      </w:pPr>
      <w:r w:rsidRPr="00EC616F">
        <w:rPr>
          <w:rStyle w:val="HideTWBExt"/>
          <w:b w:val="0"/>
        </w:rPr>
        <w:t>&lt;/RepeatBlock-By&gt;</w:t>
      </w:r>
    </w:p>
    <w:p w14:paraId="11F9247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DF8687C" w14:textId="77777777" w:rsidR="00AF5989" w:rsidRPr="00EC616F" w:rsidRDefault="00AF5989" w:rsidP="00AF5989">
      <w:pPr>
        <w:pStyle w:val="NormalBold"/>
      </w:pPr>
      <w:r w:rsidRPr="00EC616F">
        <w:rPr>
          <w:rStyle w:val="HideTWBExt"/>
          <w:b w:val="0"/>
        </w:rPr>
        <w:t>&lt;Article&gt;</w:t>
      </w:r>
      <w:r w:rsidRPr="00EC616F">
        <w:t>Članak 30.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00DEA32" w14:textId="77777777" w:rsidTr="009413C2">
        <w:trPr>
          <w:trHeight w:hRule="exact" w:val="240"/>
          <w:jc w:val="center"/>
        </w:trPr>
        <w:tc>
          <w:tcPr>
            <w:tcW w:w="9752" w:type="dxa"/>
            <w:gridSpan w:val="2"/>
          </w:tcPr>
          <w:p w14:paraId="5DCD1790" w14:textId="77777777" w:rsidR="00AF5989" w:rsidRPr="00EC616F" w:rsidRDefault="00AF5989" w:rsidP="009413C2"/>
        </w:tc>
      </w:tr>
      <w:tr w:rsidR="00AF5989" w:rsidRPr="00EC616F" w14:paraId="0933CAC9" w14:textId="77777777" w:rsidTr="009413C2">
        <w:trPr>
          <w:trHeight w:val="240"/>
          <w:jc w:val="center"/>
        </w:trPr>
        <w:tc>
          <w:tcPr>
            <w:tcW w:w="4876" w:type="dxa"/>
          </w:tcPr>
          <w:p w14:paraId="50DE55CE" w14:textId="77777777" w:rsidR="00AF5989" w:rsidRPr="00EC616F" w:rsidRDefault="00AF5989" w:rsidP="009413C2">
            <w:pPr>
              <w:pStyle w:val="ColumnHeading"/>
            </w:pPr>
            <w:r w:rsidRPr="00EC616F">
              <w:t>Tekst koji je predložila Komisija</w:t>
            </w:r>
          </w:p>
        </w:tc>
        <w:tc>
          <w:tcPr>
            <w:tcW w:w="4876" w:type="dxa"/>
          </w:tcPr>
          <w:p w14:paraId="7C8EB146" w14:textId="77777777" w:rsidR="00AF5989" w:rsidRPr="00EC616F" w:rsidRDefault="00AF5989" w:rsidP="009413C2">
            <w:pPr>
              <w:pStyle w:val="ColumnHeading"/>
            </w:pPr>
            <w:r w:rsidRPr="00EC616F">
              <w:t>Izmjena</w:t>
            </w:r>
          </w:p>
        </w:tc>
      </w:tr>
      <w:tr w:rsidR="00AF5989" w:rsidRPr="00EC616F" w14:paraId="0AE3CB10" w14:textId="77777777" w:rsidTr="009413C2">
        <w:trPr>
          <w:jc w:val="center"/>
        </w:trPr>
        <w:tc>
          <w:tcPr>
            <w:tcW w:w="4876" w:type="dxa"/>
          </w:tcPr>
          <w:p w14:paraId="22F73A57" w14:textId="77777777" w:rsidR="00AF5989" w:rsidRPr="00EC616F" w:rsidRDefault="00AF5989" w:rsidP="009413C2">
            <w:pPr>
              <w:pStyle w:val="Normal6"/>
              <w:rPr>
                <w:b/>
                <w:i/>
              </w:rPr>
            </w:pPr>
            <w:r w:rsidRPr="00EC616F">
              <w:t>1.</w:t>
            </w:r>
            <w:r w:rsidRPr="00EC616F">
              <w:rPr>
                <w:b/>
                <w:i/>
              </w:rPr>
              <w:tab/>
            </w:r>
            <w:r w:rsidRPr="00EC616F">
              <w:t>Korisnici međunarodne zaštite imaju pravo na</w:t>
            </w:r>
            <w:r w:rsidRPr="00EC616F">
              <w:rPr>
                <w:b/>
                <w:i/>
              </w:rPr>
              <w:t xml:space="preserve"> zapošljavanje ili samostalno obavljanje djelatnosti pod uvjetima koji se općenito primjenjuju na struku i na javnu službu, neposredno nakon što im se odobri zaštita</w:t>
            </w:r>
            <w:r w:rsidRPr="00EC616F">
              <w:t>.</w:t>
            </w:r>
          </w:p>
        </w:tc>
        <w:tc>
          <w:tcPr>
            <w:tcW w:w="4876" w:type="dxa"/>
          </w:tcPr>
          <w:p w14:paraId="0185F3BA" w14:textId="77777777" w:rsidR="00AF5989" w:rsidRPr="00EC616F" w:rsidRDefault="00AF5989" w:rsidP="009413C2">
            <w:pPr>
              <w:pStyle w:val="Normal6"/>
              <w:rPr>
                <w:b/>
                <w:i/>
              </w:rPr>
            </w:pPr>
            <w:r w:rsidRPr="00EC616F">
              <w:t>1.</w:t>
            </w:r>
            <w:r w:rsidRPr="00EC616F">
              <w:rPr>
                <w:b/>
                <w:i/>
              </w:rPr>
              <w:tab/>
            </w:r>
            <w:r w:rsidRPr="00EC616F">
              <w:t>Korisnici međunarodne zaštite</w:t>
            </w:r>
            <w:r w:rsidRPr="00EC616F">
              <w:rPr>
                <w:b/>
                <w:i/>
              </w:rPr>
              <w:t>, kao i svi državljani zemlje domaćina,</w:t>
            </w:r>
            <w:r w:rsidRPr="00EC616F">
              <w:t xml:space="preserve"> imaju pravo</w:t>
            </w:r>
            <w:r w:rsidRPr="00EC616F">
              <w:rPr>
                <w:b/>
                <w:i/>
              </w:rPr>
              <w:t xml:space="preserve"> i obvezu</w:t>
            </w:r>
            <w:r w:rsidRPr="00EC616F">
              <w:t xml:space="preserve"> na</w:t>
            </w:r>
            <w:r w:rsidRPr="00EC616F">
              <w:rPr>
                <w:b/>
                <w:i/>
              </w:rPr>
              <w:t xml:space="preserve"> traženje posla, u smislu zaposlenja ili samozaposlenja</w:t>
            </w:r>
            <w:r w:rsidRPr="00EC616F">
              <w:t>.</w:t>
            </w:r>
          </w:p>
        </w:tc>
      </w:tr>
    </w:tbl>
    <w:p w14:paraId="5FF1E9E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5EA6EDAA" w14:textId="77777777" w:rsidR="00AF5989" w:rsidRPr="00EC616F" w:rsidRDefault="00AF5989" w:rsidP="00AF5989">
      <w:r w:rsidRPr="00EC616F">
        <w:rPr>
          <w:rStyle w:val="HideTWBExt"/>
        </w:rPr>
        <w:t>&lt;/Amend&gt;</w:t>
      </w:r>
    </w:p>
    <w:p w14:paraId="44F8717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705</w:t>
      </w:r>
      <w:r w:rsidRPr="00EC616F">
        <w:rPr>
          <w:rStyle w:val="HideTWBExt"/>
          <w:b w:val="0"/>
        </w:rPr>
        <w:t>&lt;/NumAm&gt;</w:t>
      </w:r>
    </w:p>
    <w:p w14:paraId="0A25D2DA"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816A8E5" w14:textId="77777777" w:rsidR="00AF5989" w:rsidRPr="00EC616F" w:rsidRDefault="00AF5989" w:rsidP="00AF5989">
      <w:pPr>
        <w:pStyle w:val="NormalBold"/>
      </w:pPr>
      <w:r w:rsidRPr="00EC616F">
        <w:rPr>
          <w:rStyle w:val="HideTWBExt"/>
          <w:b w:val="0"/>
        </w:rPr>
        <w:t>&lt;/RepeatBlock-By&gt;</w:t>
      </w:r>
    </w:p>
    <w:p w14:paraId="485A3FC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94D3598" w14:textId="77777777" w:rsidR="00AF5989" w:rsidRPr="00EC616F" w:rsidRDefault="00AF5989" w:rsidP="00AF5989">
      <w:pPr>
        <w:pStyle w:val="NormalBold"/>
      </w:pPr>
      <w:r w:rsidRPr="00EC616F">
        <w:rPr>
          <w:rStyle w:val="HideTWBExt"/>
          <w:b w:val="0"/>
        </w:rPr>
        <w:t>&lt;Article&gt;</w:t>
      </w:r>
      <w:r w:rsidRPr="00EC616F">
        <w:t>Članak 30. – stavak 2.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813BD3A" w14:textId="77777777" w:rsidTr="009413C2">
        <w:trPr>
          <w:trHeight w:hRule="exact" w:val="240"/>
          <w:jc w:val="center"/>
        </w:trPr>
        <w:tc>
          <w:tcPr>
            <w:tcW w:w="9752" w:type="dxa"/>
            <w:gridSpan w:val="2"/>
          </w:tcPr>
          <w:p w14:paraId="320DD792" w14:textId="77777777" w:rsidR="00AF5989" w:rsidRPr="00EC616F" w:rsidRDefault="00AF5989" w:rsidP="009413C2"/>
        </w:tc>
      </w:tr>
      <w:tr w:rsidR="00AF5989" w:rsidRPr="00EC616F" w14:paraId="25081E49" w14:textId="77777777" w:rsidTr="009413C2">
        <w:trPr>
          <w:trHeight w:val="240"/>
          <w:jc w:val="center"/>
        </w:trPr>
        <w:tc>
          <w:tcPr>
            <w:tcW w:w="4876" w:type="dxa"/>
          </w:tcPr>
          <w:p w14:paraId="084F34F6" w14:textId="77777777" w:rsidR="00AF5989" w:rsidRPr="00EC616F" w:rsidRDefault="00AF5989" w:rsidP="009413C2">
            <w:pPr>
              <w:pStyle w:val="ColumnHeading"/>
            </w:pPr>
            <w:r w:rsidRPr="00EC616F">
              <w:t>Tekst koji je predložila Komisija</w:t>
            </w:r>
          </w:p>
        </w:tc>
        <w:tc>
          <w:tcPr>
            <w:tcW w:w="4876" w:type="dxa"/>
          </w:tcPr>
          <w:p w14:paraId="61AF8181" w14:textId="77777777" w:rsidR="00AF5989" w:rsidRPr="00EC616F" w:rsidRDefault="00AF5989" w:rsidP="009413C2">
            <w:pPr>
              <w:pStyle w:val="ColumnHeading"/>
            </w:pPr>
            <w:r w:rsidRPr="00EC616F">
              <w:t>Izmjena</w:t>
            </w:r>
          </w:p>
        </w:tc>
      </w:tr>
      <w:tr w:rsidR="00AF5989" w:rsidRPr="00EC616F" w14:paraId="1FC3C867" w14:textId="77777777" w:rsidTr="009413C2">
        <w:trPr>
          <w:jc w:val="center"/>
        </w:trPr>
        <w:tc>
          <w:tcPr>
            <w:tcW w:w="4876" w:type="dxa"/>
          </w:tcPr>
          <w:p w14:paraId="437EA9FD" w14:textId="77777777" w:rsidR="00AF5989" w:rsidRPr="00EC616F" w:rsidRDefault="00AF5989" w:rsidP="009413C2">
            <w:pPr>
              <w:pStyle w:val="Normal6"/>
              <w:rPr>
                <w:b/>
                <w:i/>
              </w:rPr>
            </w:pPr>
            <w:r w:rsidRPr="00EC616F">
              <w:t>2.</w:t>
            </w:r>
            <w:r w:rsidRPr="00EC616F">
              <w:rPr>
                <w:b/>
                <w:i/>
              </w:rPr>
              <w:tab/>
            </w:r>
            <w:r w:rsidRPr="00EC616F">
              <w:t>Prema korisnicima međunarodne zaštite postupa se jednako kao prema državljanima</w:t>
            </w:r>
            <w:r w:rsidRPr="00EC616F">
              <w:rPr>
                <w:b/>
                <w:i/>
              </w:rPr>
              <w:t xml:space="preserve"> države članice</w:t>
            </w:r>
            <w:r w:rsidRPr="00EC616F">
              <w:t xml:space="preserve"> koja odobrava zaštitu u pogledu:</w:t>
            </w:r>
          </w:p>
        </w:tc>
        <w:tc>
          <w:tcPr>
            <w:tcW w:w="4876" w:type="dxa"/>
          </w:tcPr>
          <w:p w14:paraId="6D4C3615" w14:textId="77777777" w:rsidR="00AF5989" w:rsidRPr="00EC616F" w:rsidRDefault="00AF5989" w:rsidP="009413C2">
            <w:pPr>
              <w:pStyle w:val="Normal6"/>
              <w:rPr>
                <w:b/>
                <w:i/>
              </w:rPr>
            </w:pPr>
            <w:r w:rsidRPr="00EC616F">
              <w:t>2.</w:t>
            </w:r>
            <w:r w:rsidRPr="00EC616F">
              <w:rPr>
                <w:b/>
                <w:i/>
              </w:rPr>
              <w:tab/>
            </w:r>
            <w:r w:rsidRPr="00EC616F">
              <w:t>Prema korisnicima međunarodne zaštite postupa se jednako kao prema</w:t>
            </w:r>
            <w:r w:rsidRPr="00EC616F">
              <w:rPr>
                <w:b/>
                <w:i/>
              </w:rPr>
              <w:t xml:space="preserve"> drugim</w:t>
            </w:r>
            <w:r w:rsidRPr="00EC616F">
              <w:t xml:space="preserve"> državljanima</w:t>
            </w:r>
            <w:r w:rsidRPr="00EC616F">
              <w:rPr>
                <w:b/>
                <w:i/>
              </w:rPr>
              <w:t xml:space="preserve"> trećih zemalja koji borave u državi članici</w:t>
            </w:r>
            <w:r w:rsidRPr="00EC616F">
              <w:t xml:space="preserve"> koja odobrava zaštitu u pogledu:</w:t>
            </w:r>
          </w:p>
        </w:tc>
      </w:tr>
    </w:tbl>
    <w:p w14:paraId="34EBEC2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9CFCB71" w14:textId="77777777" w:rsidR="00AF5989" w:rsidRPr="00EC616F" w:rsidRDefault="00AF5989" w:rsidP="00AF5989">
      <w:r w:rsidRPr="00EC616F">
        <w:rPr>
          <w:rStyle w:val="HideTWBExt"/>
        </w:rPr>
        <w:t>&lt;/Amend&gt;</w:t>
      </w:r>
    </w:p>
    <w:p w14:paraId="13BC932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706</w:t>
      </w:r>
      <w:r w:rsidRPr="00EC616F">
        <w:rPr>
          <w:rStyle w:val="HideTWBExt"/>
          <w:b w:val="0"/>
        </w:rPr>
        <w:t>&lt;/NumAm&gt;</w:t>
      </w:r>
    </w:p>
    <w:p w14:paraId="4465341A"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98C9E7C" w14:textId="77777777" w:rsidR="00AF5989" w:rsidRPr="00EC616F" w:rsidRDefault="00AF5989" w:rsidP="00AF5989">
      <w:pPr>
        <w:pStyle w:val="NormalBold"/>
      </w:pPr>
      <w:r w:rsidRPr="00EC616F">
        <w:rPr>
          <w:rStyle w:val="HideTWBExt"/>
          <w:b w:val="0"/>
        </w:rPr>
        <w:t>&lt;/RepeatBlock-By&gt;</w:t>
      </w:r>
    </w:p>
    <w:p w14:paraId="22A9017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8AA2D56" w14:textId="77777777" w:rsidR="00AF5989" w:rsidRPr="00EC616F" w:rsidRDefault="00AF5989" w:rsidP="00AF5989">
      <w:pPr>
        <w:pStyle w:val="NormalBold"/>
      </w:pPr>
      <w:r w:rsidRPr="00EC616F">
        <w:rPr>
          <w:rStyle w:val="HideTWBExt"/>
          <w:b w:val="0"/>
        </w:rPr>
        <w:t>&lt;Article&gt;</w:t>
      </w:r>
      <w:r w:rsidRPr="00EC616F">
        <w:t>Članak 30. – stavak 2.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BCEF877" w14:textId="77777777" w:rsidTr="009413C2">
        <w:trPr>
          <w:trHeight w:hRule="exact" w:val="240"/>
          <w:jc w:val="center"/>
        </w:trPr>
        <w:tc>
          <w:tcPr>
            <w:tcW w:w="9752" w:type="dxa"/>
            <w:gridSpan w:val="2"/>
          </w:tcPr>
          <w:p w14:paraId="439A26CA" w14:textId="77777777" w:rsidR="00AF5989" w:rsidRPr="00EC616F" w:rsidRDefault="00AF5989" w:rsidP="009413C2"/>
        </w:tc>
      </w:tr>
      <w:tr w:rsidR="00AF5989" w:rsidRPr="00EC616F" w14:paraId="5B3E6421" w14:textId="77777777" w:rsidTr="009413C2">
        <w:trPr>
          <w:trHeight w:val="240"/>
          <w:jc w:val="center"/>
        </w:trPr>
        <w:tc>
          <w:tcPr>
            <w:tcW w:w="4876" w:type="dxa"/>
          </w:tcPr>
          <w:p w14:paraId="1E1EA1FB" w14:textId="77777777" w:rsidR="00AF5989" w:rsidRPr="00EC616F" w:rsidRDefault="00AF5989" w:rsidP="009413C2">
            <w:pPr>
              <w:pStyle w:val="ColumnHeading"/>
            </w:pPr>
            <w:r w:rsidRPr="00EC616F">
              <w:t>Tekst koji je predložila Komisija</w:t>
            </w:r>
          </w:p>
        </w:tc>
        <w:tc>
          <w:tcPr>
            <w:tcW w:w="4876" w:type="dxa"/>
          </w:tcPr>
          <w:p w14:paraId="1838EF3B" w14:textId="77777777" w:rsidR="00AF5989" w:rsidRPr="00EC616F" w:rsidRDefault="00AF5989" w:rsidP="009413C2">
            <w:pPr>
              <w:pStyle w:val="ColumnHeading"/>
            </w:pPr>
            <w:r w:rsidRPr="00EC616F">
              <w:t>Izmjena</w:t>
            </w:r>
          </w:p>
        </w:tc>
      </w:tr>
      <w:tr w:rsidR="00AF5989" w:rsidRPr="00EC616F" w14:paraId="3C8C19FB" w14:textId="77777777" w:rsidTr="009413C2">
        <w:trPr>
          <w:jc w:val="center"/>
        </w:trPr>
        <w:tc>
          <w:tcPr>
            <w:tcW w:w="4876" w:type="dxa"/>
          </w:tcPr>
          <w:p w14:paraId="03941A96" w14:textId="77777777" w:rsidR="00AF5989" w:rsidRPr="00EC616F" w:rsidRDefault="00AF5989" w:rsidP="009413C2">
            <w:pPr>
              <w:pStyle w:val="Normal6"/>
              <w:rPr>
                <w:b/>
                <w:i/>
              </w:rPr>
            </w:pPr>
            <w:r w:rsidRPr="00EC616F">
              <w:t>(d)</w:t>
            </w:r>
            <w:r w:rsidRPr="00EC616F">
              <w:rPr>
                <w:b/>
                <w:i/>
              </w:rPr>
              <w:tab/>
            </w:r>
            <w:r w:rsidRPr="00EC616F">
              <w:t>savjetodavnih usluga koje nude zavodi za zapošljavanje.</w:t>
            </w:r>
          </w:p>
        </w:tc>
        <w:tc>
          <w:tcPr>
            <w:tcW w:w="4876" w:type="dxa"/>
          </w:tcPr>
          <w:p w14:paraId="63CCA2BD" w14:textId="77777777" w:rsidR="00AF5989" w:rsidRPr="00EC616F" w:rsidRDefault="00AF5989" w:rsidP="009413C2">
            <w:pPr>
              <w:pStyle w:val="Normal6"/>
              <w:rPr>
                <w:b/>
                <w:i/>
              </w:rPr>
            </w:pPr>
            <w:r w:rsidRPr="00EC616F">
              <w:t>(d)</w:t>
            </w:r>
            <w:r w:rsidRPr="00EC616F">
              <w:rPr>
                <w:b/>
                <w:i/>
              </w:rPr>
              <w:tab/>
            </w:r>
            <w:r w:rsidRPr="00EC616F">
              <w:t>savjetodavnih usluga koje nude zavodi za zapošljavanje</w:t>
            </w:r>
            <w:r w:rsidRPr="00EC616F">
              <w:rPr>
                <w:b/>
                <w:i/>
              </w:rPr>
              <w:t xml:space="preserve"> na jezicima koji se uobičajeno upotrebljavaju u pružanju takvih usluga u dotičnoj državi članici</w:t>
            </w:r>
            <w:r w:rsidRPr="00EC616F">
              <w:t>.</w:t>
            </w:r>
          </w:p>
        </w:tc>
      </w:tr>
    </w:tbl>
    <w:p w14:paraId="65CD8C8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995B2F3" w14:textId="77777777" w:rsidR="00AF5989" w:rsidRPr="00EC616F" w:rsidRDefault="00AF5989" w:rsidP="00AF5989">
      <w:r w:rsidRPr="00EC616F">
        <w:rPr>
          <w:rStyle w:val="HideTWBExt"/>
        </w:rPr>
        <w:t>&lt;/Amend&gt;</w:t>
      </w:r>
    </w:p>
    <w:p w14:paraId="1EFED0D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707</w:t>
      </w:r>
      <w:r w:rsidRPr="00EC616F">
        <w:rPr>
          <w:rStyle w:val="HideTWBExt"/>
          <w:b w:val="0"/>
        </w:rPr>
        <w:t>&lt;/NumAm&gt;</w:t>
      </w:r>
    </w:p>
    <w:p w14:paraId="309DD923"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329FED2E" w14:textId="77777777" w:rsidR="00AF5989" w:rsidRPr="00EC616F" w:rsidRDefault="00AF5989" w:rsidP="00AF5989">
      <w:pPr>
        <w:pStyle w:val="NormalBold"/>
      </w:pPr>
      <w:r w:rsidRPr="00EC616F">
        <w:rPr>
          <w:rStyle w:val="HideTWBExt"/>
          <w:b w:val="0"/>
        </w:rPr>
        <w:t>&lt;/RepeatBlock-By&gt;</w:t>
      </w:r>
    </w:p>
    <w:p w14:paraId="3C5AD2E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359D5EB" w14:textId="77777777" w:rsidR="00AF5989" w:rsidRPr="00EC616F" w:rsidRDefault="00AF5989" w:rsidP="00AF5989">
      <w:pPr>
        <w:pStyle w:val="NormalBold"/>
      </w:pPr>
      <w:r w:rsidRPr="00EC616F">
        <w:rPr>
          <w:rStyle w:val="HideTWBExt"/>
          <w:b w:val="0"/>
        </w:rPr>
        <w:t>&lt;Article&gt;</w:t>
      </w:r>
      <w:r w:rsidRPr="00EC616F">
        <w:t>Članak 30.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5152CC8" w14:textId="77777777" w:rsidTr="009413C2">
        <w:trPr>
          <w:trHeight w:hRule="exact" w:val="240"/>
          <w:jc w:val="center"/>
        </w:trPr>
        <w:tc>
          <w:tcPr>
            <w:tcW w:w="9752" w:type="dxa"/>
            <w:gridSpan w:val="2"/>
          </w:tcPr>
          <w:p w14:paraId="28703E5D" w14:textId="77777777" w:rsidR="00AF5989" w:rsidRPr="00EC616F" w:rsidRDefault="00AF5989" w:rsidP="009413C2"/>
        </w:tc>
      </w:tr>
      <w:tr w:rsidR="00AF5989" w:rsidRPr="00EC616F" w14:paraId="6911FB4F" w14:textId="77777777" w:rsidTr="009413C2">
        <w:trPr>
          <w:trHeight w:val="240"/>
          <w:jc w:val="center"/>
        </w:trPr>
        <w:tc>
          <w:tcPr>
            <w:tcW w:w="4876" w:type="dxa"/>
          </w:tcPr>
          <w:p w14:paraId="4863DAEF" w14:textId="77777777" w:rsidR="00AF5989" w:rsidRPr="00EC616F" w:rsidRDefault="00AF5989" w:rsidP="009413C2">
            <w:pPr>
              <w:pStyle w:val="ColumnHeading"/>
            </w:pPr>
            <w:r w:rsidRPr="00EC616F">
              <w:t>Tekst koji je predložila Komisija</w:t>
            </w:r>
          </w:p>
        </w:tc>
        <w:tc>
          <w:tcPr>
            <w:tcW w:w="4876" w:type="dxa"/>
          </w:tcPr>
          <w:p w14:paraId="39D2DA6B" w14:textId="77777777" w:rsidR="00AF5989" w:rsidRPr="00EC616F" w:rsidRDefault="00AF5989" w:rsidP="009413C2">
            <w:pPr>
              <w:pStyle w:val="ColumnHeading"/>
            </w:pPr>
            <w:r w:rsidRPr="00EC616F">
              <w:t>Izmjena</w:t>
            </w:r>
          </w:p>
        </w:tc>
      </w:tr>
      <w:tr w:rsidR="00AF5989" w:rsidRPr="00EC616F" w14:paraId="3FA99E91" w14:textId="77777777" w:rsidTr="009413C2">
        <w:trPr>
          <w:jc w:val="center"/>
        </w:trPr>
        <w:tc>
          <w:tcPr>
            <w:tcW w:w="4876" w:type="dxa"/>
          </w:tcPr>
          <w:p w14:paraId="71E2E7A1" w14:textId="77777777" w:rsidR="00AF5989" w:rsidRPr="00EC616F" w:rsidRDefault="00AF5989" w:rsidP="009413C2">
            <w:pPr>
              <w:pStyle w:val="Normal6"/>
              <w:rPr>
                <w:b/>
                <w:i/>
              </w:rPr>
            </w:pPr>
            <w:r w:rsidRPr="00EC616F">
              <w:t>3.</w:t>
            </w:r>
            <w:r w:rsidRPr="00EC616F">
              <w:rPr>
                <w:b/>
                <w:i/>
              </w:rPr>
              <w:tab/>
            </w:r>
            <w:r w:rsidRPr="00EC616F">
              <w:t>Nadležna tijela</w:t>
            </w:r>
            <w:r w:rsidRPr="00EC616F">
              <w:rPr>
                <w:b/>
                <w:i/>
              </w:rPr>
              <w:t>, po potrebi,</w:t>
            </w:r>
            <w:r w:rsidRPr="00EC616F">
              <w:t xml:space="preserve"> olakšavaju puni pristup djelatnostima iz stavka 2. točaka</w:t>
            </w:r>
            <w:r w:rsidRPr="00EC616F">
              <w:rPr>
                <w:b/>
                <w:i/>
              </w:rPr>
              <w:t xml:space="preserve"> </w:t>
            </w:r>
            <w:r w:rsidRPr="00EC616F">
              <w:t>(c) i</w:t>
            </w:r>
            <w:r w:rsidRPr="00EC616F">
              <w:rPr>
                <w:b/>
                <w:i/>
              </w:rPr>
              <w:t xml:space="preserve"> </w:t>
            </w:r>
            <w:r w:rsidRPr="00EC616F">
              <w:t>(d).</w:t>
            </w:r>
          </w:p>
        </w:tc>
        <w:tc>
          <w:tcPr>
            <w:tcW w:w="4876" w:type="dxa"/>
          </w:tcPr>
          <w:p w14:paraId="28DCF4D7" w14:textId="77777777" w:rsidR="00AF5989" w:rsidRPr="00EC616F" w:rsidRDefault="00AF5989" w:rsidP="009413C2">
            <w:pPr>
              <w:pStyle w:val="Normal6"/>
              <w:rPr>
                <w:b/>
                <w:i/>
              </w:rPr>
            </w:pPr>
            <w:r w:rsidRPr="00EC616F">
              <w:t>3.</w:t>
            </w:r>
            <w:r w:rsidRPr="00EC616F">
              <w:rPr>
                <w:b/>
                <w:i/>
              </w:rPr>
              <w:tab/>
            </w:r>
            <w:r w:rsidRPr="00EC616F">
              <w:t>Nadležna tijela olakšavaju puni pristup djelatnostima iz stavka 2. točaka</w:t>
            </w:r>
            <w:r w:rsidRPr="00EC616F">
              <w:rPr>
                <w:b/>
                <w:i/>
              </w:rPr>
              <w:t xml:space="preserve"> </w:t>
            </w:r>
            <w:r w:rsidRPr="00EC616F">
              <w:t>(c) i</w:t>
            </w:r>
            <w:r w:rsidRPr="00EC616F">
              <w:rPr>
                <w:b/>
                <w:i/>
              </w:rPr>
              <w:t xml:space="preserve"> </w:t>
            </w:r>
            <w:r w:rsidRPr="00EC616F">
              <w:t>(d).</w:t>
            </w:r>
          </w:p>
        </w:tc>
      </w:tr>
    </w:tbl>
    <w:p w14:paraId="6934FEE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312503FF" w14:textId="77777777" w:rsidR="00AF5989" w:rsidRPr="00EC616F" w:rsidRDefault="00AF5989" w:rsidP="00AF5989">
      <w:r w:rsidRPr="00EC616F">
        <w:rPr>
          <w:rStyle w:val="HideTWBExt"/>
        </w:rPr>
        <w:t>&lt;/Amend&gt;</w:t>
      </w:r>
    </w:p>
    <w:p w14:paraId="74171A1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708</w:t>
      </w:r>
      <w:r w:rsidRPr="00EC616F">
        <w:rPr>
          <w:rStyle w:val="HideTWBExt"/>
          <w:b w:val="0"/>
        </w:rPr>
        <w:t>&lt;/NumAm&gt;</w:t>
      </w:r>
    </w:p>
    <w:p w14:paraId="354FBC2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EF1934F" w14:textId="77777777" w:rsidR="00AF5989" w:rsidRPr="00EC616F" w:rsidRDefault="00AF5989" w:rsidP="00AF5989">
      <w:pPr>
        <w:pStyle w:val="NormalBold"/>
      </w:pPr>
      <w:r w:rsidRPr="00EC616F">
        <w:rPr>
          <w:rStyle w:val="HideTWBExt"/>
          <w:b w:val="0"/>
        </w:rPr>
        <w:t>&lt;/RepeatBlock-By&gt;</w:t>
      </w:r>
    </w:p>
    <w:p w14:paraId="24AD1C8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02D7224" w14:textId="77777777" w:rsidR="00AF5989" w:rsidRPr="00EC616F" w:rsidRDefault="00AF5989" w:rsidP="00AF5989">
      <w:pPr>
        <w:pStyle w:val="NormalBold"/>
      </w:pPr>
      <w:r w:rsidRPr="00EC616F">
        <w:rPr>
          <w:rStyle w:val="HideTWBExt"/>
          <w:b w:val="0"/>
        </w:rPr>
        <w:t>&lt;Article&gt;</w:t>
      </w:r>
      <w:r w:rsidRPr="00EC616F">
        <w:t>Članak 30.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3A97EE3" w14:textId="77777777" w:rsidTr="009413C2">
        <w:trPr>
          <w:trHeight w:hRule="exact" w:val="240"/>
          <w:jc w:val="center"/>
        </w:trPr>
        <w:tc>
          <w:tcPr>
            <w:tcW w:w="9752" w:type="dxa"/>
            <w:gridSpan w:val="2"/>
          </w:tcPr>
          <w:p w14:paraId="0A80A0E7" w14:textId="77777777" w:rsidR="00AF5989" w:rsidRPr="00EC616F" w:rsidRDefault="00AF5989" w:rsidP="009413C2"/>
        </w:tc>
      </w:tr>
      <w:tr w:rsidR="00AF5989" w:rsidRPr="00EC616F" w14:paraId="4CFABF12" w14:textId="77777777" w:rsidTr="009413C2">
        <w:trPr>
          <w:trHeight w:val="240"/>
          <w:jc w:val="center"/>
        </w:trPr>
        <w:tc>
          <w:tcPr>
            <w:tcW w:w="4876" w:type="dxa"/>
          </w:tcPr>
          <w:p w14:paraId="18756A16" w14:textId="77777777" w:rsidR="00AF5989" w:rsidRPr="00EC616F" w:rsidRDefault="00AF5989" w:rsidP="009413C2">
            <w:pPr>
              <w:pStyle w:val="ColumnHeading"/>
            </w:pPr>
            <w:r w:rsidRPr="00EC616F">
              <w:t>Tekst koji je predložila Komisija</w:t>
            </w:r>
          </w:p>
        </w:tc>
        <w:tc>
          <w:tcPr>
            <w:tcW w:w="4876" w:type="dxa"/>
          </w:tcPr>
          <w:p w14:paraId="6B739A7E" w14:textId="77777777" w:rsidR="00AF5989" w:rsidRPr="00EC616F" w:rsidRDefault="00AF5989" w:rsidP="009413C2">
            <w:pPr>
              <w:pStyle w:val="ColumnHeading"/>
            </w:pPr>
            <w:r w:rsidRPr="00EC616F">
              <w:t>Izmjena</w:t>
            </w:r>
          </w:p>
        </w:tc>
      </w:tr>
      <w:tr w:rsidR="00AF5989" w:rsidRPr="00EC616F" w14:paraId="239146EA" w14:textId="77777777" w:rsidTr="009413C2">
        <w:trPr>
          <w:jc w:val="center"/>
        </w:trPr>
        <w:tc>
          <w:tcPr>
            <w:tcW w:w="4876" w:type="dxa"/>
          </w:tcPr>
          <w:p w14:paraId="4A80F393" w14:textId="77777777" w:rsidR="00AF5989" w:rsidRPr="00EC616F" w:rsidRDefault="00AF5989" w:rsidP="009413C2">
            <w:pPr>
              <w:pStyle w:val="Normal6"/>
              <w:rPr>
                <w:b/>
                <w:i/>
              </w:rPr>
            </w:pPr>
            <w:r w:rsidRPr="00EC616F">
              <w:t>3.</w:t>
            </w:r>
            <w:r w:rsidRPr="00EC616F">
              <w:rPr>
                <w:b/>
                <w:i/>
              </w:rPr>
              <w:tab/>
            </w:r>
            <w:r w:rsidRPr="00EC616F">
              <w:t>Nadležna tijela</w:t>
            </w:r>
            <w:r w:rsidRPr="00EC616F">
              <w:rPr>
                <w:b/>
                <w:i/>
              </w:rPr>
              <w:t>, po potrebi,</w:t>
            </w:r>
            <w:r w:rsidRPr="00EC616F">
              <w:t xml:space="preserve"> olakšavaju puni pristup djelatnostima iz</w:t>
            </w:r>
            <w:r w:rsidRPr="00EC616F">
              <w:rPr>
                <w:b/>
                <w:i/>
              </w:rPr>
              <w:t xml:space="preserve"> stavka 2</w:t>
            </w:r>
            <w:r w:rsidRPr="00EC616F">
              <w:t>. točaka</w:t>
            </w:r>
            <w:r w:rsidRPr="00EC616F">
              <w:rPr>
                <w:b/>
                <w:i/>
              </w:rPr>
              <w:t xml:space="preserve"> </w:t>
            </w:r>
            <w:r w:rsidRPr="00EC616F">
              <w:t>(c) i</w:t>
            </w:r>
            <w:r w:rsidRPr="00EC616F">
              <w:rPr>
                <w:b/>
                <w:i/>
              </w:rPr>
              <w:t xml:space="preserve"> </w:t>
            </w:r>
            <w:r w:rsidRPr="00EC616F">
              <w:t>(d).</w:t>
            </w:r>
          </w:p>
        </w:tc>
        <w:tc>
          <w:tcPr>
            <w:tcW w:w="4876" w:type="dxa"/>
          </w:tcPr>
          <w:p w14:paraId="500D26AB" w14:textId="77777777" w:rsidR="00AF5989" w:rsidRPr="00EC616F" w:rsidRDefault="00AF5989" w:rsidP="009413C2">
            <w:pPr>
              <w:pStyle w:val="Normal6"/>
              <w:rPr>
                <w:b/>
                <w:i/>
              </w:rPr>
            </w:pPr>
            <w:r w:rsidRPr="00EC616F">
              <w:t>3.</w:t>
            </w:r>
            <w:r w:rsidRPr="00EC616F">
              <w:rPr>
                <w:b/>
                <w:i/>
              </w:rPr>
              <w:tab/>
            </w:r>
            <w:r w:rsidRPr="00EC616F">
              <w:t>Nadležna tijela olakšavaju puni pristup djelatnostima iz</w:t>
            </w:r>
            <w:r w:rsidRPr="00EC616F">
              <w:rPr>
                <w:b/>
                <w:i/>
              </w:rPr>
              <w:t xml:space="preserve"> stavka 2</w:t>
            </w:r>
            <w:r w:rsidRPr="00EC616F">
              <w:t>. točaka</w:t>
            </w:r>
            <w:r w:rsidRPr="00EC616F">
              <w:rPr>
                <w:b/>
                <w:i/>
              </w:rPr>
              <w:t xml:space="preserve"> </w:t>
            </w:r>
            <w:r w:rsidRPr="00EC616F">
              <w:t>(c) i</w:t>
            </w:r>
            <w:r w:rsidRPr="00EC616F">
              <w:rPr>
                <w:b/>
                <w:i/>
              </w:rPr>
              <w:t xml:space="preserve"> </w:t>
            </w:r>
            <w:r w:rsidRPr="00EC616F">
              <w:t>(d).</w:t>
            </w:r>
          </w:p>
        </w:tc>
      </w:tr>
    </w:tbl>
    <w:p w14:paraId="175A3BD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BB6E08D" w14:textId="77777777" w:rsidR="00AF5989" w:rsidRPr="00EC616F" w:rsidRDefault="00AF5989" w:rsidP="00AF5989">
      <w:r w:rsidRPr="00EC616F">
        <w:rPr>
          <w:rStyle w:val="HideTWBExt"/>
        </w:rPr>
        <w:t>&lt;/Amend&gt;</w:t>
      </w:r>
    </w:p>
    <w:p w14:paraId="31D1709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709</w:t>
      </w:r>
      <w:r w:rsidRPr="00EC616F">
        <w:rPr>
          <w:rStyle w:val="HideTWBExt"/>
          <w:b w:val="0"/>
        </w:rPr>
        <w:t>&lt;/NumAm&gt;</w:t>
      </w:r>
    </w:p>
    <w:p w14:paraId="4AD8418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55652CC" w14:textId="77777777" w:rsidR="00AF5989" w:rsidRPr="00EC616F" w:rsidRDefault="00AF5989" w:rsidP="00AF5989">
      <w:pPr>
        <w:pStyle w:val="NormalBold"/>
      </w:pPr>
      <w:r w:rsidRPr="00EC616F">
        <w:rPr>
          <w:rStyle w:val="HideTWBExt"/>
          <w:b w:val="0"/>
        </w:rPr>
        <w:t>&lt;/RepeatBlock-By&gt;</w:t>
      </w:r>
    </w:p>
    <w:p w14:paraId="3BB340E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6CD2A11" w14:textId="77777777" w:rsidR="00AF5989" w:rsidRPr="00EC616F" w:rsidRDefault="00AF5989" w:rsidP="00AF5989">
      <w:pPr>
        <w:pStyle w:val="NormalBold"/>
      </w:pPr>
      <w:r w:rsidRPr="00EC616F">
        <w:rPr>
          <w:rStyle w:val="HideTWBExt"/>
          <w:b w:val="0"/>
        </w:rPr>
        <w:t>&lt;Article&gt;</w:t>
      </w:r>
      <w:r w:rsidRPr="00EC616F">
        <w:t>Članak 31.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A1DEF3" w14:textId="77777777" w:rsidTr="009413C2">
        <w:trPr>
          <w:trHeight w:hRule="exact" w:val="240"/>
          <w:jc w:val="center"/>
        </w:trPr>
        <w:tc>
          <w:tcPr>
            <w:tcW w:w="9752" w:type="dxa"/>
            <w:gridSpan w:val="2"/>
          </w:tcPr>
          <w:p w14:paraId="67D3B3B4" w14:textId="77777777" w:rsidR="00AF5989" w:rsidRPr="00EC616F" w:rsidRDefault="00AF5989" w:rsidP="009413C2"/>
        </w:tc>
      </w:tr>
      <w:tr w:rsidR="00AF5989" w:rsidRPr="00EC616F" w14:paraId="793D5386" w14:textId="77777777" w:rsidTr="009413C2">
        <w:trPr>
          <w:trHeight w:val="240"/>
          <w:jc w:val="center"/>
        </w:trPr>
        <w:tc>
          <w:tcPr>
            <w:tcW w:w="4876" w:type="dxa"/>
          </w:tcPr>
          <w:p w14:paraId="3FF2F2F5" w14:textId="77777777" w:rsidR="00AF5989" w:rsidRPr="00EC616F" w:rsidRDefault="00AF5989" w:rsidP="009413C2">
            <w:pPr>
              <w:pStyle w:val="ColumnHeading"/>
            </w:pPr>
            <w:r w:rsidRPr="00EC616F">
              <w:t>Tekst koji je predložila Komisija</w:t>
            </w:r>
          </w:p>
        </w:tc>
        <w:tc>
          <w:tcPr>
            <w:tcW w:w="4876" w:type="dxa"/>
          </w:tcPr>
          <w:p w14:paraId="665F834F" w14:textId="77777777" w:rsidR="00AF5989" w:rsidRPr="00EC616F" w:rsidRDefault="00AF5989" w:rsidP="009413C2">
            <w:pPr>
              <w:pStyle w:val="ColumnHeading"/>
            </w:pPr>
            <w:r w:rsidRPr="00EC616F">
              <w:t>Izmjena</w:t>
            </w:r>
          </w:p>
        </w:tc>
      </w:tr>
      <w:tr w:rsidR="00AF5989" w:rsidRPr="00EC616F" w14:paraId="12B9517C" w14:textId="77777777" w:rsidTr="009413C2">
        <w:trPr>
          <w:jc w:val="center"/>
        </w:trPr>
        <w:tc>
          <w:tcPr>
            <w:tcW w:w="4876" w:type="dxa"/>
          </w:tcPr>
          <w:p w14:paraId="40BA361D" w14:textId="77777777" w:rsidR="00AF5989" w:rsidRPr="00EC616F" w:rsidRDefault="00AF5989" w:rsidP="009413C2">
            <w:pPr>
              <w:pStyle w:val="Normal6"/>
              <w:rPr>
                <w:b/>
                <w:i/>
              </w:rPr>
            </w:pPr>
            <w:r w:rsidRPr="00EC616F">
              <w:t>1.</w:t>
            </w:r>
            <w:r w:rsidRPr="00EC616F">
              <w:rPr>
                <w:b/>
                <w:i/>
              </w:rPr>
              <w:tab/>
            </w:r>
            <w:r w:rsidRPr="00EC616F">
              <w:t>Maloljetnici kojima je odobrena međunarodna zaštita imaju puni pristup obrazovnom sustavu pod istim uvjetima kao i državljani</w:t>
            </w:r>
            <w:r w:rsidRPr="00EC616F">
              <w:rPr>
                <w:b/>
                <w:i/>
              </w:rPr>
              <w:t xml:space="preserve"> države članice</w:t>
            </w:r>
            <w:r w:rsidRPr="00EC616F">
              <w:t xml:space="preserve"> koja odobrava zaštitu.</w:t>
            </w:r>
          </w:p>
        </w:tc>
        <w:tc>
          <w:tcPr>
            <w:tcW w:w="4876" w:type="dxa"/>
          </w:tcPr>
          <w:p w14:paraId="42BAC8E2" w14:textId="0593B5AB" w:rsidR="00AF5989" w:rsidRPr="00EC616F" w:rsidRDefault="00AF5989" w:rsidP="009A34B6">
            <w:pPr>
              <w:pStyle w:val="Normal6"/>
              <w:rPr>
                <w:b/>
                <w:i/>
              </w:rPr>
            </w:pPr>
            <w:r w:rsidRPr="00EC616F">
              <w:t>1.</w:t>
            </w:r>
            <w:r w:rsidRPr="00EC616F">
              <w:rPr>
                <w:b/>
                <w:i/>
              </w:rPr>
              <w:tab/>
            </w:r>
            <w:r w:rsidRPr="00EC616F">
              <w:t>Maloljetnici kojima je odobrena međunarodna zaštita imaju puni pristup obrazovnom sustavu pod istim uvjetima kao i</w:t>
            </w:r>
            <w:r w:rsidRPr="00EC616F">
              <w:rPr>
                <w:b/>
                <w:i/>
              </w:rPr>
              <w:t xml:space="preserve"> drugi</w:t>
            </w:r>
            <w:r w:rsidRPr="00EC616F">
              <w:t xml:space="preserve"> državljani</w:t>
            </w:r>
            <w:r w:rsidRPr="00EC616F">
              <w:rPr>
                <w:b/>
                <w:i/>
              </w:rPr>
              <w:t xml:space="preserve"> trećih zemalja koji borave u državi članici</w:t>
            </w:r>
            <w:r w:rsidRPr="00EC616F">
              <w:t xml:space="preserve"> koja odobrava zaštitu.</w:t>
            </w:r>
            <w:r w:rsidRPr="00EC616F">
              <w:rPr>
                <w:b/>
                <w:i/>
              </w:rPr>
              <w:t xml:space="preserve"> </w:t>
            </w:r>
            <w:r w:rsidR="00147603" w:rsidRPr="00EC616F">
              <w:rPr>
                <w:b/>
                <w:i/>
              </w:rPr>
              <w:t>Međ</w:t>
            </w:r>
            <w:r w:rsidR="009A34B6" w:rsidRPr="00EC616F">
              <w:rPr>
                <w:b/>
                <w:i/>
              </w:rPr>
              <w:t>utim</w:t>
            </w:r>
            <w:r w:rsidRPr="00EC616F">
              <w:rPr>
                <w:b/>
                <w:i/>
              </w:rPr>
              <w:t>, državama članicama trebalo bi prepustiti odlučivanje o dodjeljivanju posebnih školskih objekata za maloljetnike kojima je odobrena međunarodna zaštita radi osiguravanja propisnog školskog okruženja.</w:t>
            </w:r>
          </w:p>
        </w:tc>
      </w:tr>
    </w:tbl>
    <w:p w14:paraId="6A77AB2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BEEF934" w14:textId="77777777" w:rsidR="00AF5989" w:rsidRPr="00EC616F" w:rsidRDefault="00AF5989" w:rsidP="00AF5989">
      <w:r w:rsidRPr="00EC616F">
        <w:rPr>
          <w:rStyle w:val="HideTWBExt"/>
        </w:rPr>
        <w:t>&lt;/Amend&gt;</w:t>
      </w:r>
    </w:p>
    <w:p w14:paraId="69DAEC2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710</w:t>
      </w:r>
      <w:r w:rsidRPr="00EC616F">
        <w:rPr>
          <w:rStyle w:val="HideTWBExt"/>
          <w:b w:val="0"/>
        </w:rPr>
        <w:t>&lt;/NumAm&gt;</w:t>
      </w:r>
    </w:p>
    <w:p w14:paraId="0EA33B3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724522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77158F9" w14:textId="77777777" w:rsidR="00AF5989" w:rsidRPr="00EC616F" w:rsidRDefault="00AF5989" w:rsidP="00AF5989">
      <w:r w:rsidRPr="00EC616F">
        <w:rPr>
          <w:rStyle w:val="HideTWBExt"/>
        </w:rPr>
        <w:t>&lt;/RepeatBlock-By&gt;</w:t>
      </w:r>
    </w:p>
    <w:p w14:paraId="126F0D0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9533402" w14:textId="77777777" w:rsidR="00AF5989" w:rsidRPr="00EC616F" w:rsidRDefault="00AF5989" w:rsidP="00AF5989">
      <w:pPr>
        <w:pStyle w:val="NormalBold"/>
      </w:pPr>
      <w:r w:rsidRPr="00EC616F">
        <w:rPr>
          <w:rStyle w:val="HideTWBExt"/>
          <w:b w:val="0"/>
        </w:rPr>
        <w:t>&lt;Article&gt;</w:t>
      </w:r>
      <w:r w:rsidRPr="00EC616F">
        <w:t>Članak 31.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11F4D80" w14:textId="77777777" w:rsidTr="009413C2">
        <w:trPr>
          <w:trHeight w:hRule="exact" w:val="240"/>
          <w:jc w:val="center"/>
        </w:trPr>
        <w:tc>
          <w:tcPr>
            <w:tcW w:w="9752" w:type="dxa"/>
            <w:gridSpan w:val="2"/>
          </w:tcPr>
          <w:p w14:paraId="17FF1D9A" w14:textId="77777777" w:rsidR="00AF5989" w:rsidRPr="00EC616F" w:rsidRDefault="00AF5989" w:rsidP="009413C2"/>
        </w:tc>
      </w:tr>
      <w:tr w:rsidR="00AF5989" w:rsidRPr="00EC616F" w14:paraId="1B01F5CE" w14:textId="77777777" w:rsidTr="009413C2">
        <w:trPr>
          <w:trHeight w:val="240"/>
          <w:jc w:val="center"/>
        </w:trPr>
        <w:tc>
          <w:tcPr>
            <w:tcW w:w="4876" w:type="dxa"/>
          </w:tcPr>
          <w:p w14:paraId="18ECF5F4" w14:textId="77777777" w:rsidR="00AF5989" w:rsidRPr="00EC616F" w:rsidRDefault="00AF5989" w:rsidP="009413C2">
            <w:pPr>
              <w:pStyle w:val="ColumnHeading"/>
            </w:pPr>
            <w:r w:rsidRPr="00EC616F">
              <w:t>Tekst koji je predložila Komisija</w:t>
            </w:r>
          </w:p>
        </w:tc>
        <w:tc>
          <w:tcPr>
            <w:tcW w:w="4876" w:type="dxa"/>
          </w:tcPr>
          <w:p w14:paraId="55A44BEF" w14:textId="77777777" w:rsidR="00AF5989" w:rsidRPr="00EC616F" w:rsidRDefault="00AF5989" w:rsidP="009413C2">
            <w:pPr>
              <w:pStyle w:val="ColumnHeading"/>
            </w:pPr>
            <w:r w:rsidRPr="00EC616F">
              <w:t>Izmjena</w:t>
            </w:r>
          </w:p>
        </w:tc>
      </w:tr>
      <w:tr w:rsidR="00AF5989" w:rsidRPr="00EC616F" w14:paraId="012C5CC6" w14:textId="77777777" w:rsidTr="009413C2">
        <w:trPr>
          <w:jc w:val="center"/>
        </w:trPr>
        <w:tc>
          <w:tcPr>
            <w:tcW w:w="4876" w:type="dxa"/>
          </w:tcPr>
          <w:p w14:paraId="353F9B7B" w14:textId="77777777" w:rsidR="00AF5989" w:rsidRPr="00EC616F" w:rsidRDefault="00AF5989" w:rsidP="009413C2">
            <w:pPr>
              <w:pStyle w:val="Normal6"/>
              <w:rPr>
                <w:b/>
                <w:i/>
              </w:rPr>
            </w:pPr>
            <w:r w:rsidRPr="00EC616F">
              <w:t>2.</w:t>
            </w:r>
            <w:r w:rsidRPr="00EC616F">
              <w:rPr>
                <w:b/>
                <w:i/>
              </w:rPr>
              <w:tab/>
            </w:r>
            <w:r w:rsidRPr="00EC616F">
              <w:t>Odrasle osobe kojima je odobrena međunarodna zaštita imaju pristup općem obrazovnom sustavu, daljnjem osposobljavanju ili ponovnom osposobljavanju pod istim uvjetima kao i državljani</w:t>
            </w:r>
            <w:r w:rsidRPr="00EC616F">
              <w:rPr>
                <w:b/>
                <w:i/>
              </w:rPr>
              <w:t xml:space="preserve"> trećih zemalja koji zakonito borave u predmetnoj državi članici te se nalaze u usporedivoj situaciji</w:t>
            </w:r>
            <w:r w:rsidRPr="00EC616F">
              <w:t>.</w:t>
            </w:r>
          </w:p>
        </w:tc>
        <w:tc>
          <w:tcPr>
            <w:tcW w:w="4876" w:type="dxa"/>
          </w:tcPr>
          <w:p w14:paraId="643C87A3" w14:textId="77777777" w:rsidR="00AF5989" w:rsidRPr="00EC616F" w:rsidRDefault="00AF5989" w:rsidP="009413C2">
            <w:pPr>
              <w:pStyle w:val="Normal6"/>
              <w:rPr>
                <w:b/>
                <w:i/>
              </w:rPr>
            </w:pPr>
            <w:r w:rsidRPr="00EC616F">
              <w:t>2.</w:t>
            </w:r>
            <w:r w:rsidRPr="00EC616F">
              <w:rPr>
                <w:b/>
                <w:i/>
              </w:rPr>
              <w:tab/>
            </w:r>
            <w:r w:rsidRPr="00EC616F">
              <w:t>Odrasle osobe kojima je odobrena međunarodna zaštita imaju pristup općem obrazovnom sustavu, daljnjem osposobljavanju ili ponovnom osposobljavanju pod istim uvjetima kao i državljani</w:t>
            </w:r>
            <w:r w:rsidRPr="00EC616F">
              <w:rPr>
                <w:b/>
                <w:i/>
              </w:rPr>
              <w:t xml:space="preserve"> te zemlje</w:t>
            </w:r>
            <w:r w:rsidRPr="00EC616F">
              <w:t>.</w:t>
            </w:r>
          </w:p>
        </w:tc>
      </w:tr>
    </w:tbl>
    <w:p w14:paraId="1DEFC24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1FC763C" w14:textId="77777777" w:rsidR="00AF5989" w:rsidRPr="00EC616F" w:rsidRDefault="00AF5989" w:rsidP="00AF5989">
      <w:r w:rsidRPr="00EC616F">
        <w:rPr>
          <w:rStyle w:val="HideTWBExt"/>
        </w:rPr>
        <w:t>&lt;/Amend&gt;</w:t>
      </w:r>
    </w:p>
    <w:p w14:paraId="1D509E6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711</w:t>
      </w:r>
      <w:r w:rsidRPr="00EC616F">
        <w:rPr>
          <w:rStyle w:val="HideTWBExt"/>
          <w:b w:val="0"/>
        </w:rPr>
        <w:t>&lt;/NumAm&gt;</w:t>
      </w:r>
    </w:p>
    <w:p w14:paraId="38D8780B"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638211CD" w14:textId="77777777" w:rsidR="00AF5989" w:rsidRPr="00EC616F" w:rsidRDefault="00AF5989" w:rsidP="00AF5989">
      <w:pPr>
        <w:pStyle w:val="NormalBold"/>
      </w:pPr>
      <w:r w:rsidRPr="00EC616F">
        <w:rPr>
          <w:rStyle w:val="HideTWBExt"/>
          <w:b w:val="0"/>
        </w:rPr>
        <w:t>&lt;/RepeatBlock-By&gt;</w:t>
      </w:r>
    </w:p>
    <w:p w14:paraId="0FF1D8D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C1965A2" w14:textId="77777777" w:rsidR="00AF5989" w:rsidRPr="00EC616F" w:rsidRDefault="00AF5989" w:rsidP="00AF5989">
      <w:pPr>
        <w:pStyle w:val="NormalBold"/>
      </w:pPr>
      <w:r w:rsidRPr="00EC616F">
        <w:rPr>
          <w:rStyle w:val="HideTWBExt"/>
          <w:b w:val="0"/>
        </w:rPr>
        <w:t>&lt;Article&gt;</w:t>
      </w:r>
      <w:r w:rsidRPr="00EC616F">
        <w:t>Članak 31.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6F34D4E" w14:textId="77777777" w:rsidTr="009413C2">
        <w:trPr>
          <w:trHeight w:hRule="exact" w:val="240"/>
          <w:jc w:val="center"/>
        </w:trPr>
        <w:tc>
          <w:tcPr>
            <w:tcW w:w="9752" w:type="dxa"/>
            <w:gridSpan w:val="2"/>
          </w:tcPr>
          <w:p w14:paraId="055CDF68" w14:textId="77777777" w:rsidR="00AF5989" w:rsidRPr="00EC616F" w:rsidRDefault="00AF5989" w:rsidP="009413C2"/>
        </w:tc>
      </w:tr>
      <w:tr w:rsidR="00AF5989" w:rsidRPr="00EC616F" w14:paraId="3D13ABBA" w14:textId="77777777" w:rsidTr="009413C2">
        <w:trPr>
          <w:trHeight w:val="240"/>
          <w:jc w:val="center"/>
        </w:trPr>
        <w:tc>
          <w:tcPr>
            <w:tcW w:w="4876" w:type="dxa"/>
          </w:tcPr>
          <w:p w14:paraId="4EE98FD6" w14:textId="77777777" w:rsidR="00AF5989" w:rsidRPr="00EC616F" w:rsidRDefault="00AF5989" w:rsidP="009413C2">
            <w:pPr>
              <w:pStyle w:val="ColumnHeading"/>
            </w:pPr>
            <w:r w:rsidRPr="00EC616F">
              <w:t>Tekst koji je predložila Komisija</w:t>
            </w:r>
          </w:p>
        </w:tc>
        <w:tc>
          <w:tcPr>
            <w:tcW w:w="4876" w:type="dxa"/>
          </w:tcPr>
          <w:p w14:paraId="713FF129" w14:textId="77777777" w:rsidR="00AF5989" w:rsidRPr="00EC616F" w:rsidRDefault="00AF5989" w:rsidP="009413C2">
            <w:pPr>
              <w:pStyle w:val="ColumnHeading"/>
            </w:pPr>
            <w:r w:rsidRPr="00EC616F">
              <w:t>Izmjena</w:t>
            </w:r>
          </w:p>
        </w:tc>
      </w:tr>
      <w:tr w:rsidR="00AF5989" w:rsidRPr="00EC616F" w14:paraId="258470A3" w14:textId="77777777" w:rsidTr="009413C2">
        <w:trPr>
          <w:jc w:val="center"/>
        </w:trPr>
        <w:tc>
          <w:tcPr>
            <w:tcW w:w="4876" w:type="dxa"/>
          </w:tcPr>
          <w:p w14:paraId="36AFE5E6" w14:textId="77777777" w:rsidR="00AF5989" w:rsidRPr="00EC616F" w:rsidRDefault="00AF5989" w:rsidP="009413C2">
            <w:pPr>
              <w:pStyle w:val="Normal6"/>
              <w:rPr>
                <w:b/>
                <w:i/>
              </w:rPr>
            </w:pPr>
            <w:r w:rsidRPr="00EC616F">
              <w:t>2.</w:t>
            </w:r>
            <w:r w:rsidRPr="00EC616F">
              <w:rPr>
                <w:b/>
                <w:i/>
              </w:rPr>
              <w:tab/>
            </w:r>
            <w:r w:rsidRPr="00EC616F">
              <w:t>Odrasle osobe kojima je odobrena međunarodna zaštita imaju pristup općem obrazovnom sustavu, daljnjem osposobljavanju ili ponovnom osposobljavanju pod istim uvjetima kao i državljani trećih zemalja koji zakonito borave u predmetnoj državi članici</w:t>
            </w:r>
            <w:r w:rsidRPr="00EC616F">
              <w:rPr>
                <w:b/>
                <w:i/>
              </w:rPr>
              <w:t xml:space="preserve"> te se nalaze u usporedivoj situaciji</w:t>
            </w:r>
            <w:r w:rsidRPr="00EC616F">
              <w:t>.</w:t>
            </w:r>
          </w:p>
        </w:tc>
        <w:tc>
          <w:tcPr>
            <w:tcW w:w="4876" w:type="dxa"/>
          </w:tcPr>
          <w:p w14:paraId="15136E8A" w14:textId="77777777" w:rsidR="00AF5989" w:rsidRPr="00EC616F" w:rsidRDefault="00AF5989" w:rsidP="009413C2">
            <w:pPr>
              <w:pStyle w:val="Normal6"/>
              <w:rPr>
                <w:b/>
                <w:i/>
              </w:rPr>
            </w:pPr>
            <w:r w:rsidRPr="00EC616F">
              <w:t>2.</w:t>
            </w:r>
            <w:r w:rsidRPr="00EC616F">
              <w:rPr>
                <w:b/>
                <w:i/>
              </w:rPr>
              <w:tab/>
            </w:r>
            <w:r w:rsidRPr="00EC616F">
              <w:t>Odrasle osobe kojima je odobrena međunarodna zaštita imaju pristup općem obrazovnom sustavu, daljnjem osposobljavanju ili ponovnom osposobljavanju pod istim uvjetima kao i državljani trećih zemalja koji zakonito borave u predmetnoj državi članici.</w:t>
            </w:r>
          </w:p>
        </w:tc>
      </w:tr>
    </w:tbl>
    <w:p w14:paraId="64E1E22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8ADA9D7"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959755F" w14:textId="39AED1CB" w:rsidR="00AF5989" w:rsidRPr="00EC616F" w:rsidRDefault="00AF5989" w:rsidP="00AF5989">
      <w:pPr>
        <w:pStyle w:val="Normal12Italic"/>
        <w:rPr>
          <w:lang w:val="hr-HR"/>
        </w:rPr>
      </w:pPr>
      <w:r w:rsidRPr="00EC616F">
        <w:rPr>
          <w:lang w:val="hr-HR"/>
        </w:rPr>
        <w:t xml:space="preserve">Nije jasno što ustvari znači </w:t>
      </w:r>
      <w:r w:rsidR="00BB3E6A" w:rsidRPr="00EC616F">
        <w:rPr>
          <w:lang w:val="hr-HR"/>
        </w:rPr>
        <w:t xml:space="preserve">izraz </w:t>
      </w:r>
      <w:r w:rsidRPr="00EC616F">
        <w:rPr>
          <w:lang w:val="hr-HR"/>
        </w:rPr>
        <w:t>„državljani trećih zemalja koji zakonito borave u predmetnoj državi članici te se nalaze u usporedivoj situaciji”. Predloženom izmjenom nastoji se razriješiti ta nedorečenost i zajamčiti što blaži prelazak iz dječje u odraslu dob. Mnoga djeca bez pratnje navrše 18 godina prije nego što dobiju odluku u pogledu zahtjeva za međunarodnu zaštitu. Štoviše, primatelji boravišne dozvole moraju imati jamstva kako bi završili svoje sekundarno obrazovanje.</w:t>
      </w:r>
    </w:p>
    <w:p w14:paraId="07F8964E" w14:textId="77777777" w:rsidR="00AF5989" w:rsidRPr="00EC616F" w:rsidRDefault="00AF5989" w:rsidP="00AF5989">
      <w:r w:rsidRPr="00EC616F">
        <w:rPr>
          <w:rStyle w:val="HideTWBExt"/>
        </w:rPr>
        <w:t>&lt;/Amend&gt;</w:t>
      </w:r>
    </w:p>
    <w:p w14:paraId="66AAEB2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712</w:t>
      </w:r>
      <w:r w:rsidRPr="00EC616F">
        <w:rPr>
          <w:rStyle w:val="HideTWBExt"/>
          <w:b w:val="0"/>
        </w:rPr>
        <w:t>&lt;/NumAm&gt;</w:t>
      </w:r>
    </w:p>
    <w:p w14:paraId="460D0A12"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D481D84" w14:textId="77777777" w:rsidR="00AF5989" w:rsidRPr="00EC616F" w:rsidRDefault="00AF5989" w:rsidP="00AF5989">
      <w:pPr>
        <w:pStyle w:val="NormalBold"/>
      </w:pPr>
      <w:r w:rsidRPr="00EC616F">
        <w:rPr>
          <w:rStyle w:val="HideTWBExt"/>
          <w:b w:val="0"/>
        </w:rPr>
        <w:t>&lt;/RepeatBlock-By&gt;</w:t>
      </w:r>
    </w:p>
    <w:p w14:paraId="52A14E0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13A82B6" w14:textId="77777777" w:rsidR="00AF5989" w:rsidRPr="00EC616F" w:rsidRDefault="00AF5989" w:rsidP="00AF5989">
      <w:pPr>
        <w:pStyle w:val="NormalBold"/>
      </w:pPr>
      <w:r w:rsidRPr="00EC616F">
        <w:rPr>
          <w:rStyle w:val="HideTWBExt"/>
          <w:b w:val="0"/>
        </w:rPr>
        <w:t>&lt;Article&gt;</w:t>
      </w:r>
      <w:r w:rsidRPr="00EC616F">
        <w:t>Članak 32.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27452C2" w14:textId="77777777" w:rsidTr="009413C2">
        <w:trPr>
          <w:trHeight w:hRule="exact" w:val="240"/>
          <w:jc w:val="center"/>
        </w:trPr>
        <w:tc>
          <w:tcPr>
            <w:tcW w:w="9752" w:type="dxa"/>
            <w:gridSpan w:val="2"/>
          </w:tcPr>
          <w:p w14:paraId="0CB54DBF" w14:textId="77777777" w:rsidR="00AF5989" w:rsidRPr="00EC616F" w:rsidRDefault="00AF5989" w:rsidP="009413C2"/>
        </w:tc>
      </w:tr>
      <w:tr w:rsidR="00AF5989" w:rsidRPr="00EC616F" w14:paraId="704B3192" w14:textId="77777777" w:rsidTr="009413C2">
        <w:trPr>
          <w:trHeight w:val="240"/>
          <w:jc w:val="center"/>
        </w:trPr>
        <w:tc>
          <w:tcPr>
            <w:tcW w:w="4876" w:type="dxa"/>
          </w:tcPr>
          <w:p w14:paraId="6397A30F" w14:textId="77777777" w:rsidR="00AF5989" w:rsidRPr="00EC616F" w:rsidRDefault="00AF5989" w:rsidP="009413C2">
            <w:pPr>
              <w:pStyle w:val="ColumnHeading"/>
            </w:pPr>
            <w:r w:rsidRPr="00EC616F">
              <w:t>Tekst koji je predložila Komisija</w:t>
            </w:r>
          </w:p>
        </w:tc>
        <w:tc>
          <w:tcPr>
            <w:tcW w:w="4876" w:type="dxa"/>
          </w:tcPr>
          <w:p w14:paraId="4B575456" w14:textId="77777777" w:rsidR="00AF5989" w:rsidRPr="00EC616F" w:rsidRDefault="00AF5989" w:rsidP="009413C2">
            <w:pPr>
              <w:pStyle w:val="ColumnHeading"/>
            </w:pPr>
            <w:r w:rsidRPr="00EC616F">
              <w:t>Izmjena</w:t>
            </w:r>
          </w:p>
        </w:tc>
      </w:tr>
      <w:tr w:rsidR="00AF5989" w:rsidRPr="00EC616F" w14:paraId="481AEEE8" w14:textId="77777777" w:rsidTr="009413C2">
        <w:trPr>
          <w:jc w:val="center"/>
        </w:trPr>
        <w:tc>
          <w:tcPr>
            <w:tcW w:w="4876" w:type="dxa"/>
          </w:tcPr>
          <w:p w14:paraId="0FB98F13" w14:textId="77777777" w:rsidR="00AF5989" w:rsidRPr="00EC616F" w:rsidRDefault="00AF5989" w:rsidP="009413C2">
            <w:pPr>
              <w:pStyle w:val="Normal6"/>
              <w:rPr>
                <w:b/>
                <w:i/>
              </w:rPr>
            </w:pPr>
            <w:r w:rsidRPr="00EC616F">
              <w:t>1.</w:t>
            </w:r>
            <w:r w:rsidRPr="00EC616F">
              <w:rPr>
                <w:b/>
                <w:i/>
              </w:rPr>
              <w:tab/>
            </w:r>
            <w:r w:rsidRPr="00EC616F">
              <w:t>Prema korisnicima međunarodne zaštite postupa se jednako kao prema državljanima</w:t>
            </w:r>
            <w:r w:rsidRPr="00EC616F">
              <w:rPr>
                <w:b/>
                <w:i/>
              </w:rPr>
              <w:t xml:space="preserve"> države članice</w:t>
            </w:r>
            <w:r w:rsidRPr="00EC616F">
              <w:t xml:space="preserve"> koja odobrava zaštitu u pogledu postojećih postupaka za priznavanje stranih diploma, svjedodžbi i drugih dokaza o formalnim kvalifikacijama.</w:t>
            </w:r>
          </w:p>
        </w:tc>
        <w:tc>
          <w:tcPr>
            <w:tcW w:w="4876" w:type="dxa"/>
          </w:tcPr>
          <w:p w14:paraId="5CB28811" w14:textId="77777777" w:rsidR="00AF5989" w:rsidRPr="00EC616F" w:rsidRDefault="00AF5989" w:rsidP="009413C2">
            <w:pPr>
              <w:pStyle w:val="Normal6"/>
              <w:rPr>
                <w:b/>
                <w:i/>
              </w:rPr>
            </w:pPr>
            <w:r w:rsidRPr="00EC616F">
              <w:t>1.</w:t>
            </w:r>
            <w:r w:rsidRPr="00EC616F">
              <w:rPr>
                <w:b/>
                <w:i/>
              </w:rPr>
              <w:tab/>
            </w:r>
            <w:r w:rsidRPr="00EC616F">
              <w:t>Prema korisnicima međunarodne zaštite postupa se jednako kao prema</w:t>
            </w:r>
            <w:r w:rsidRPr="00EC616F">
              <w:rPr>
                <w:b/>
                <w:i/>
              </w:rPr>
              <w:t xml:space="preserve"> drugim</w:t>
            </w:r>
            <w:r w:rsidRPr="00EC616F">
              <w:t xml:space="preserve"> državljanima</w:t>
            </w:r>
            <w:r w:rsidRPr="00EC616F">
              <w:rPr>
                <w:b/>
                <w:i/>
              </w:rPr>
              <w:t xml:space="preserve"> trećih zemalja koji borave u državi članici</w:t>
            </w:r>
            <w:r w:rsidRPr="00EC616F">
              <w:t xml:space="preserve"> koja odobrava zaštitu u pogledu postojećih postupaka za priznavanje stranih diploma, svjedodžbi i drugih dokaza o formalnim kvalifikacijama.</w:t>
            </w:r>
          </w:p>
        </w:tc>
      </w:tr>
    </w:tbl>
    <w:p w14:paraId="4C4C285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0B4D805" w14:textId="77777777" w:rsidR="00AF5989" w:rsidRPr="00EC616F" w:rsidRDefault="00AF5989" w:rsidP="00AF5989">
      <w:r w:rsidRPr="00EC616F">
        <w:rPr>
          <w:rStyle w:val="HideTWBExt"/>
        </w:rPr>
        <w:t>&lt;/Amend&gt;</w:t>
      </w:r>
    </w:p>
    <w:p w14:paraId="54CFEAB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713</w:t>
      </w:r>
      <w:r w:rsidRPr="00EC616F">
        <w:rPr>
          <w:rStyle w:val="HideTWBExt"/>
          <w:b w:val="0"/>
        </w:rPr>
        <w:t>&lt;/NumAm&gt;</w:t>
      </w:r>
    </w:p>
    <w:p w14:paraId="476B6EF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7F8C5AA2" w14:textId="77777777" w:rsidR="00AF5989" w:rsidRPr="00EC616F" w:rsidRDefault="00AF5989" w:rsidP="00AF5989">
      <w:pPr>
        <w:pStyle w:val="NormalBold"/>
      </w:pPr>
      <w:r w:rsidRPr="00EC616F">
        <w:rPr>
          <w:rStyle w:val="HideTWBExt"/>
          <w:b w:val="0"/>
        </w:rPr>
        <w:t>&lt;/RepeatBlock-By&gt;</w:t>
      </w:r>
    </w:p>
    <w:p w14:paraId="467DEA7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797D8F9" w14:textId="77777777" w:rsidR="00AF5989" w:rsidRPr="00EC616F" w:rsidRDefault="00AF5989" w:rsidP="00AF5989">
      <w:pPr>
        <w:pStyle w:val="NormalBold"/>
      </w:pPr>
      <w:r w:rsidRPr="00EC616F">
        <w:rPr>
          <w:rStyle w:val="HideTWBExt"/>
          <w:b w:val="0"/>
        </w:rPr>
        <w:t>&lt;Article&gt;</w:t>
      </w:r>
      <w:r w:rsidRPr="00EC616F">
        <w:t>Članak 32.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C9EF156" w14:textId="77777777" w:rsidTr="009413C2">
        <w:trPr>
          <w:trHeight w:hRule="exact" w:val="240"/>
          <w:jc w:val="center"/>
        </w:trPr>
        <w:tc>
          <w:tcPr>
            <w:tcW w:w="9752" w:type="dxa"/>
            <w:gridSpan w:val="2"/>
          </w:tcPr>
          <w:p w14:paraId="476BC630" w14:textId="77777777" w:rsidR="00AF5989" w:rsidRPr="00EC616F" w:rsidRDefault="00AF5989" w:rsidP="009413C2"/>
        </w:tc>
      </w:tr>
      <w:tr w:rsidR="00AF5989" w:rsidRPr="00EC616F" w14:paraId="33F35C7F" w14:textId="77777777" w:rsidTr="009413C2">
        <w:trPr>
          <w:trHeight w:val="240"/>
          <w:jc w:val="center"/>
        </w:trPr>
        <w:tc>
          <w:tcPr>
            <w:tcW w:w="4876" w:type="dxa"/>
          </w:tcPr>
          <w:p w14:paraId="489D382C" w14:textId="77777777" w:rsidR="00AF5989" w:rsidRPr="00EC616F" w:rsidRDefault="00AF5989" w:rsidP="009413C2">
            <w:pPr>
              <w:pStyle w:val="ColumnHeading"/>
            </w:pPr>
            <w:r w:rsidRPr="00EC616F">
              <w:t>Tekst koji je predložila Komisija</w:t>
            </w:r>
          </w:p>
        </w:tc>
        <w:tc>
          <w:tcPr>
            <w:tcW w:w="4876" w:type="dxa"/>
          </w:tcPr>
          <w:p w14:paraId="5280D835" w14:textId="77777777" w:rsidR="00AF5989" w:rsidRPr="00EC616F" w:rsidRDefault="00AF5989" w:rsidP="009413C2">
            <w:pPr>
              <w:pStyle w:val="ColumnHeading"/>
            </w:pPr>
            <w:r w:rsidRPr="00EC616F">
              <w:t>Izmjena</w:t>
            </w:r>
          </w:p>
        </w:tc>
      </w:tr>
      <w:tr w:rsidR="00AF5989" w:rsidRPr="00EC616F" w14:paraId="312E7FCF" w14:textId="77777777" w:rsidTr="009413C2">
        <w:trPr>
          <w:jc w:val="center"/>
        </w:trPr>
        <w:tc>
          <w:tcPr>
            <w:tcW w:w="4876" w:type="dxa"/>
          </w:tcPr>
          <w:p w14:paraId="1A30358D" w14:textId="77777777" w:rsidR="00AF5989" w:rsidRPr="00EC616F" w:rsidRDefault="00AF5989" w:rsidP="009413C2">
            <w:pPr>
              <w:pStyle w:val="Normal6"/>
              <w:rPr>
                <w:b/>
                <w:i/>
              </w:rPr>
            </w:pPr>
            <w:r w:rsidRPr="00EC616F">
              <w:rPr>
                <w:b/>
                <w:i/>
              </w:rPr>
              <w:t>2.</w:t>
            </w:r>
            <w:r w:rsidRPr="00EC616F">
              <w:rPr>
                <w:b/>
                <w:i/>
              </w:rPr>
              <w:tab/>
              <w:t>Nadležna tijela olakšavaju puni pristup postupcima iz stavka 1. korisnicima međunarodne zaštite koji ne mogu podastrijeti dokumentirane dokaze o svojim kvalifikacijama ne dovodeći u pitanje članak 2. stavak 2. i članak 3. stavak 3. Direktive 2005/36/EZ Europskog parlamenta i Vijeća46.</w:t>
            </w:r>
          </w:p>
        </w:tc>
        <w:tc>
          <w:tcPr>
            <w:tcW w:w="4876" w:type="dxa"/>
          </w:tcPr>
          <w:p w14:paraId="46832BA7" w14:textId="77777777" w:rsidR="00AF5989" w:rsidRPr="00EC616F" w:rsidRDefault="00AF5989" w:rsidP="009413C2">
            <w:pPr>
              <w:pStyle w:val="Normal6"/>
              <w:rPr>
                <w:b/>
                <w:i/>
              </w:rPr>
            </w:pPr>
            <w:r w:rsidRPr="00EC616F">
              <w:rPr>
                <w:b/>
                <w:i/>
              </w:rPr>
              <w:t>Briše se.</w:t>
            </w:r>
          </w:p>
        </w:tc>
      </w:tr>
      <w:tr w:rsidR="00AF5989" w:rsidRPr="00EC616F" w14:paraId="5D0A89F3" w14:textId="77777777" w:rsidTr="009413C2">
        <w:trPr>
          <w:jc w:val="center"/>
        </w:trPr>
        <w:tc>
          <w:tcPr>
            <w:tcW w:w="4876" w:type="dxa"/>
          </w:tcPr>
          <w:p w14:paraId="5FE9EF61" w14:textId="77777777" w:rsidR="00AF5989" w:rsidRPr="00EC616F" w:rsidRDefault="00AF5989" w:rsidP="009413C2">
            <w:pPr>
              <w:pStyle w:val="Normal6"/>
              <w:rPr>
                <w:b/>
                <w:i/>
              </w:rPr>
            </w:pPr>
            <w:r w:rsidRPr="00EC616F">
              <w:rPr>
                <w:b/>
                <w:i/>
              </w:rPr>
              <w:t>_________________</w:t>
            </w:r>
          </w:p>
        </w:tc>
        <w:tc>
          <w:tcPr>
            <w:tcW w:w="4876" w:type="dxa"/>
          </w:tcPr>
          <w:p w14:paraId="2C914B82" w14:textId="77777777" w:rsidR="00AF5989" w:rsidRPr="00EC616F" w:rsidRDefault="00AF5989" w:rsidP="009413C2">
            <w:pPr>
              <w:pStyle w:val="Normal6"/>
            </w:pPr>
          </w:p>
        </w:tc>
      </w:tr>
      <w:tr w:rsidR="00AF5989" w:rsidRPr="00EC616F" w14:paraId="03D41CB6" w14:textId="77777777" w:rsidTr="009413C2">
        <w:trPr>
          <w:jc w:val="center"/>
        </w:trPr>
        <w:tc>
          <w:tcPr>
            <w:tcW w:w="4876" w:type="dxa"/>
          </w:tcPr>
          <w:p w14:paraId="785B134E" w14:textId="77777777" w:rsidR="00AF5989" w:rsidRPr="00EC616F" w:rsidRDefault="00AF5989" w:rsidP="009413C2">
            <w:pPr>
              <w:pStyle w:val="Normal6"/>
              <w:rPr>
                <w:b/>
                <w:i/>
              </w:rPr>
            </w:pPr>
            <w:r w:rsidRPr="00EC616F">
              <w:rPr>
                <w:b/>
                <w:i/>
              </w:rPr>
              <w:t>46 Direktiva 2005/36/EZ Europskog parlamenta i Vijeća od 7. rujna 2005. o priznavanju stručnih kvalifikacija, SL L 255, 30.9.2005., str. 22.</w:t>
            </w:r>
          </w:p>
        </w:tc>
        <w:tc>
          <w:tcPr>
            <w:tcW w:w="4876" w:type="dxa"/>
          </w:tcPr>
          <w:p w14:paraId="590083FB" w14:textId="77777777" w:rsidR="00AF5989" w:rsidRPr="00EC616F" w:rsidRDefault="00AF5989" w:rsidP="009413C2">
            <w:pPr>
              <w:pStyle w:val="Normal6"/>
            </w:pPr>
          </w:p>
        </w:tc>
      </w:tr>
    </w:tbl>
    <w:p w14:paraId="7B5E348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8111027" w14:textId="77777777" w:rsidR="00AF5989" w:rsidRPr="00EC616F" w:rsidRDefault="00AF5989" w:rsidP="00AF5989">
      <w:r w:rsidRPr="00EC616F">
        <w:rPr>
          <w:rStyle w:val="HideTWBExt"/>
        </w:rPr>
        <w:t>&lt;/Amend&gt;</w:t>
      </w:r>
    </w:p>
    <w:p w14:paraId="71A5998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714</w:t>
      </w:r>
      <w:r w:rsidRPr="00EC616F">
        <w:rPr>
          <w:rStyle w:val="HideTWBExt"/>
          <w:b w:val="0"/>
        </w:rPr>
        <w:t>&lt;/NumAm&gt;</w:t>
      </w:r>
    </w:p>
    <w:p w14:paraId="78FFEFC9"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0D9EFC1E" w14:textId="77777777" w:rsidR="00AF5989" w:rsidRPr="00EC616F" w:rsidRDefault="00AF5989" w:rsidP="00AF5989">
      <w:pPr>
        <w:pStyle w:val="NormalBold"/>
      </w:pPr>
      <w:r w:rsidRPr="00EC616F">
        <w:rPr>
          <w:rStyle w:val="HideTWBExt"/>
          <w:b w:val="0"/>
        </w:rPr>
        <w:t>&lt;/RepeatBlock-By&gt;</w:t>
      </w:r>
    </w:p>
    <w:p w14:paraId="273AB56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24D4A12" w14:textId="77777777" w:rsidR="00AF5989" w:rsidRPr="00EC616F" w:rsidRDefault="00AF5989" w:rsidP="00AF5989">
      <w:pPr>
        <w:pStyle w:val="NormalBold"/>
      </w:pPr>
      <w:r w:rsidRPr="00EC616F">
        <w:rPr>
          <w:rStyle w:val="HideTWBExt"/>
          <w:b w:val="0"/>
        </w:rPr>
        <w:t>&lt;Article&gt;</w:t>
      </w:r>
      <w:r w:rsidRPr="00EC616F">
        <w:t>Članak 32.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C685B24" w14:textId="77777777" w:rsidTr="009413C2">
        <w:trPr>
          <w:trHeight w:hRule="exact" w:val="240"/>
          <w:jc w:val="center"/>
        </w:trPr>
        <w:tc>
          <w:tcPr>
            <w:tcW w:w="9752" w:type="dxa"/>
            <w:gridSpan w:val="2"/>
          </w:tcPr>
          <w:p w14:paraId="3A1F435F" w14:textId="77777777" w:rsidR="00AF5989" w:rsidRPr="00EC616F" w:rsidRDefault="00AF5989" w:rsidP="009413C2"/>
        </w:tc>
      </w:tr>
      <w:tr w:rsidR="00AF5989" w:rsidRPr="00EC616F" w14:paraId="71638D15" w14:textId="77777777" w:rsidTr="009413C2">
        <w:trPr>
          <w:trHeight w:val="240"/>
          <w:jc w:val="center"/>
        </w:trPr>
        <w:tc>
          <w:tcPr>
            <w:tcW w:w="4876" w:type="dxa"/>
          </w:tcPr>
          <w:p w14:paraId="2A7D66CC" w14:textId="77777777" w:rsidR="00AF5989" w:rsidRPr="00EC616F" w:rsidRDefault="00AF5989" w:rsidP="009413C2">
            <w:pPr>
              <w:pStyle w:val="ColumnHeading"/>
            </w:pPr>
            <w:r w:rsidRPr="00EC616F">
              <w:t>Tekst koji je predložila Komisija</w:t>
            </w:r>
          </w:p>
        </w:tc>
        <w:tc>
          <w:tcPr>
            <w:tcW w:w="4876" w:type="dxa"/>
          </w:tcPr>
          <w:p w14:paraId="27DD571C" w14:textId="77777777" w:rsidR="00AF5989" w:rsidRPr="00EC616F" w:rsidRDefault="00AF5989" w:rsidP="009413C2">
            <w:pPr>
              <w:pStyle w:val="ColumnHeading"/>
            </w:pPr>
            <w:r w:rsidRPr="00EC616F">
              <w:t>Izmjena</w:t>
            </w:r>
          </w:p>
        </w:tc>
      </w:tr>
      <w:tr w:rsidR="00AF5989" w:rsidRPr="00EC616F" w14:paraId="3DEE7081" w14:textId="77777777" w:rsidTr="009413C2">
        <w:trPr>
          <w:jc w:val="center"/>
        </w:trPr>
        <w:tc>
          <w:tcPr>
            <w:tcW w:w="4876" w:type="dxa"/>
          </w:tcPr>
          <w:p w14:paraId="13285C83" w14:textId="77777777" w:rsidR="00AF5989" w:rsidRPr="00EC616F" w:rsidRDefault="00AF5989" w:rsidP="009413C2">
            <w:pPr>
              <w:pStyle w:val="Normal6"/>
              <w:rPr>
                <w:b/>
                <w:i/>
              </w:rPr>
            </w:pPr>
            <w:r w:rsidRPr="00EC616F">
              <w:t>3.</w:t>
            </w:r>
            <w:r w:rsidRPr="00EC616F">
              <w:rPr>
                <w:b/>
                <w:i/>
              </w:rPr>
              <w:tab/>
            </w:r>
            <w:r w:rsidRPr="00EC616F">
              <w:t>Prema korisnicima međunarodne zaštite postupa se jednako kao prema državljanima</w:t>
            </w:r>
            <w:r w:rsidRPr="00EC616F">
              <w:rPr>
                <w:b/>
                <w:i/>
              </w:rPr>
              <w:t xml:space="preserve"> države članice</w:t>
            </w:r>
            <w:r w:rsidRPr="00EC616F">
              <w:t xml:space="preserve"> koja odobrava zaštitu u pogledu pristupa odgovarajućim sustavima za procjenu, potvrdu i priznavanje njihovog prethodnog obrazovanja i iskustva.</w:t>
            </w:r>
          </w:p>
        </w:tc>
        <w:tc>
          <w:tcPr>
            <w:tcW w:w="4876" w:type="dxa"/>
          </w:tcPr>
          <w:p w14:paraId="0E71C710" w14:textId="77777777" w:rsidR="00AF5989" w:rsidRPr="00EC616F" w:rsidRDefault="00AF5989" w:rsidP="009413C2">
            <w:pPr>
              <w:pStyle w:val="Normal6"/>
              <w:rPr>
                <w:b/>
                <w:i/>
              </w:rPr>
            </w:pPr>
            <w:r w:rsidRPr="00EC616F">
              <w:t>3.</w:t>
            </w:r>
            <w:r w:rsidRPr="00EC616F">
              <w:rPr>
                <w:b/>
                <w:i/>
              </w:rPr>
              <w:tab/>
            </w:r>
            <w:r w:rsidRPr="00EC616F">
              <w:t>Prema korisnicima međunarodne zaštite postupa se jednako kao prema</w:t>
            </w:r>
            <w:r w:rsidRPr="00EC616F">
              <w:rPr>
                <w:b/>
                <w:i/>
              </w:rPr>
              <w:t xml:space="preserve"> drugim</w:t>
            </w:r>
            <w:r w:rsidRPr="00EC616F">
              <w:t xml:space="preserve"> državljanima</w:t>
            </w:r>
            <w:r w:rsidRPr="00EC616F">
              <w:rPr>
                <w:b/>
                <w:i/>
              </w:rPr>
              <w:t xml:space="preserve"> trećih zemalja koji borave u državi članici</w:t>
            </w:r>
            <w:r w:rsidRPr="00EC616F">
              <w:t xml:space="preserve"> koja odobrava zaštitu u pogledu pristupa odgovarajućim sustavima za procjenu, potvrdu i priznavanje njihovog prethodnog obrazovanja i iskustva.</w:t>
            </w:r>
          </w:p>
        </w:tc>
      </w:tr>
    </w:tbl>
    <w:p w14:paraId="7F5EC77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2175927" w14:textId="77777777" w:rsidR="00AF5989" w:rsidRPr="00EC616F" w:rsidRDefault="00AF5989" w:rsidP="00AF5989">
      <w:r w:rsidRPr="00EC616F">
        <w:rPr>
          <w:rStyle w:val="HideTWBExt"/>
        </w:rPr>
        <w:t>&lt;/Amend&gt;</w:t>
      </w:r>
    </w:p>
    <w:p w14:paraId="04C4121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715</w:t>
      </w:r>
      <w:r w:rsidRPr="00EC616F">
        <w:rPr>
          <w:rStyle w:val="HideTWBExt"/>
          <w:b w:val="0"/>
        </w:rPr>
        <w:t>&lt;/NumAm&gt;</w:t>
      </w:r>
    </w:p>
    <w:p w14:paraId="70F71655" w14:textId="77777777" w:rsidR="00AF5989" w:rsidRPr="00EC616F" w:rsidRDefault="00AF5989" w:rsidP="00AF5989">
      <w:pPr>
        <w:pStyle w:val="NormalBold"/>
      </w:pPr>
      <w:r w:rsidRPr="00EC616F">
        <w:rPr>
          <w:rStyle w:val="HideTWBExt"/>
          <w:b w:val="0"/>
        </w:rPr>
        <w:t>&lt;RepeatBlock-By&gt;&lt;Members&gt;</w:t>
      </w:r>
      <w:r w:rsidRPr="00EC616F">
        <w:t>Kristina Winberg</w:t>
      </w:r>
      <w:r w:rsidRPr="00EC616F">
        <w:rPr>
          <w:rStyle w:val="HideTWBExt"/>
          <w:b w:val="0"/>
        </w:rPr>
        <w:t>&lt;/Members&gt;</w:t>
      </w:r>
    </w:p>
    <w:p w14:paraId="52209F22" w14:textId="77777777" w:rsidR="00AF5989" w:rsidRPr="00EC616F" w:rsidRDefault="00AF5989" w:rsidP="00AF5989">
      <w:pPr>
        <w:pStyle w:val="NormalBold"/>
      </w:pPr>
      <w:r w:rsidRPr="00EC616F">
        <w:rPr>
          <w:rStyle w:val="HideTWBExt"/>
          <w:b w:val="0"/>
        </w:rPr>
        <w:t>&lt;/RepeatBlock-By&gt;</w:t>
      </w:r>
    </w:p>
    <w:p w14:paraId="4885B6B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CBE67E3" w14:textId="77777777" w:rsidR="00AF5989" w:rsidRPr="00EC616F" w:rsidRDefault="00AF5989" w:rsidP="00AF5989">
      <w:pPr>
        <w:pStyle w:val="NormalBold"/>
      </w:pPr>
      <w:r w:rsidRPr="00EC616F">
        <w:rPr>
          <w:rStyle w:val="HideTWBExt"/>
          <w:b w:val="0"/>
        </w:rPr>
        <w:t>&lt;Article&gt;</w:t>
      </w:r>
      <w:r w:rsidRPr="00EC616F">
        <w:t>Članak 33.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BB1519D" w14:textId="77777777" w:rsidTr="009413C2">
        <w:trPr>
          <w:trHeight w:hRule="exact" w:val="240"/>
          <w:jc w:val="center"/>
        </w:trPr>
        <w:tc>
          <w:tcPr>
            <w:tcW w:w="9752" w:type="dxa"/>
            <w:gridSpan w:val="2"/>
          </w:tcPr>
          <w:p w14:paraId="3FA44329" w14:textId="77777777" w:rsidR="00AF5989" w:rsidRPr="00EC616F" w:rsidRDefault="00AF5989" w:rsidP="009413C2"/>
        </w:tc>
      </w:tr>
      <w:tr w:rsidR="00AF5989" w:rsidRPr="00EC616F" w14:paraId="302D8D45" w14:textId="77777777" w:rsidTr="009413C2">
        <w:trPr>
          <w:trHeight w:val="240"/>
          <w:jc w:val="center"/>
        </w:trPr>
        <w:tc>
          <w:tcPr>
            <w:tcW w:w="4876" w:type="dxa"/>
          </w:tcPr>
          <w:p w14:paraId="7C94C614" w14:textId="77777777" w:rsidR="00AF5989" w:rsidRPr="00EC616F" w:rsidRDefault="00AF5989" w:rsidP="009413C2">
            <w:pPr>
              <w:pStyle w:val="ColumnHeading"/>
            </w:pPr>
            <w:r w:rsidRPr="00EC616F">
              <w:t>Tekst koji je predložila Komisija</w:t>
            </w:r>
          </w:p>
        </w:tc>
        <w:tc>
          <w:tcPr>
            <w:tcW w:w="4876" w:type="dxa"/>
          </w:tcPr>
          <w:p w14:paraId="727FE97E" w14:textId="77777777" w:rsidR="00AF5989" w:rsidRPr="00EC616F" w:rsidRDefault="00AF5989" w:rsidP="009413C2">
            <w:pPr>
              <w:pStyle w:val="ColumnHeading"/>
            </w:pPr>
            <w:r w:rsidRPr="00EC616F">
              <w:t>Izmjena</w:t>
            </w:r>
          </w:p>
        </w:tc>
      </w:tr>
      <w:tr w:rsidR="00AF5989" w:rsidRPr="00EC616F" w14:paraId="53E2E968" w14:textId="77777777" w:rsidTr="009413C2">
        <w:trPr>
          <w:jc w:val="center"/>
        </w:trPr>
        <w:tc>
          <w:tcPr>
            <w:tcW w:w="4876" w:type="dxa"/>
          </w:tcPr>
          <w:p w14:paraId="5E916BB4" w14:textId="77777777" w:rsidR="00AF5989" w:rsidRPr="00EC616F" w:rsidRDefault="00AF5989" w:rsidP="009413C2">
            <w:pPr>
              <w:pStyle w:val="Center"/>
              <w:rPr>
                <w:b/>
                <w:i/>
                <w:lang w:val="hr-HR"/>
              </w:rPr>
            </w:pPr>
            <w:r w:rsidRPr="00EC616F">
              <w:rPr>
                <w:b/>
                <w:i/>
                <w:sz w:val="24"/>
                <w:lang w:val="hr-HR"/>
              </w:rPr>
              <w:t>Članak 33</w:t>
            </w:r>
            <w:r w:rsidRPr="00EC616F">
              <w:rPr>
                <w:sz w:val="24"/>
                <w:lang w:val="hr-HR"/>
              </w:rPr>
              <w:t>.</w:t>
            </w:r>
            <w:r w:rsidRPr="00EC616F">
              <w:rPr>
                <w:b/>
                <w:i/>
                <w:lang w:val="hr-HR"/>
              </w:rPr>
              <w:tab/>
            </w:r>
          </w:p>
        </w:tc>
        <w:tc>
          <w:tcPr>
            <w:tcW w:w="4876" w:type="dxa"/>
          </w:tcPr>
          <w:p w14:paraId="0BDDB7DA" w14:textId="77777777" w:rsidR="00AF5989" w:rsidRPr="00EC616F" w:rsidRDefault="00AF5989" w:rsidP="009413C2">
            <w:pPr>
              <w:pStyle w:val="Normal6"/>
              <w:rPr>
                <w:b/>
                <w:i/>
              </w:rPr>
            </w:pPr>
            <w:r w:rsidRPr="00EC616F">
              <w:rPr>
                <w:b/>
                <w:i/>
              </w:rPr>
              <w:t>Briše se</w:t>
            </w:r>
            <w:r w:rsidRPr="00EC616F">
              <w:t>.</w:t>
            </w:r>
          </w:p>
        </w:tc>
      </w:tr>
      <w:tr w:rsidR="00AF5989" w:rsidRPr="00EC616F" w14:paraId="6107A68A" w14:textId="77777777" w:rsidTr="009413C2">
        <w:trPr>
          <w:jc w:val="center"/>
        </w:trPr>
        <w:tc>
          <w:tcPr>
            <w:tcW w:w="4876" w:type="dxa"/>
          </w:tcPr>
          <w:p w14:paraId="432111FF" w14:textId="77777777" w:rsidR="00AF5989" w:rsidRPr="00EC616F" w:rsidRDefault="00AF5989" w:rsidP="009413C2">
            <w:pPr>
              <w:pStyle w:val="Center"/>
              <w:rPr>
                <w:b/>
                <w:i/>
                <w:lang w:val="hr-HR"/>
              </w:rPr>
            </w:pPr>
            <w:r w:rsidRPr="00EC616F">
              <w:rPr>
                <w:b/>
                <w:i/>
                <w:sz w:val="24"/>
                <w:lang w:val="hr-HR"/>
              </w:rPr>
              <w:t>Socijalno osiguranje</w:t>
            </w:r>
          </w:p>
        </w:tc>
        <w:tc>
          <w:tcPr>
            <w:tcW w:w="4876" w:type="dxa"/>
          </w:tcPr>
          <w:p w14:paraId="66BC4DF5" w14:textId="77777777" w:rsidR="00AF5989" w:rsidRPr="00EC616F" w:rsidRDefault="00AF5989" w:rsidP="009413C2">
            <w:pPr>
              <w:pStyle w:val="Normal6"/>
            </w:pPr>
          </w:p>
        </w:tc>
      </w:tr>
      <w:tr w:rsidR="00AF5989" w:rsidRPr="00EC616F" w14:paraId="4B37AA7A" w14:textId="77777777" w:rsidTr="009413C2">
        <w:trPr>
          <w:jc w:val="center"/>
        </w:trPr>
        <w:tc>
          <w:tcPr>
            <w:tcW w:w="4876" w:type="dxa"/>
          </w:tcPr>
          <w:p w14:paraId="7D8CE39B" w14:textId="77777777" w:rsidR="00AF5989" w:rsidRPr="00EC616F" w:rsidRDefault="00AF5989" w:rsidP="009413C2">
            <w:pPr>
              <w:pStyle w:val="Normal6"/>
              <w:rPr>
                <w:b/>
                <w:i/>
              </w:rPr>
            </w:pPr>
            <w:r w:rsidRPr="00EC616F">
              <w:rPr>
                <w:b/>
                <w:i/>
              </w:rPr>
              <w:t>Prema korisnicima međunarodne zaštite postupa se jednako kao prema državljanima države članice koja odobrava zaštitu u pogledu socijalnog osiguranja.</w:t>
            </w:r>
          </w:p>
        </w:tc>
        <w:tc>
          <w:tcPr>
            <w:tcW w:w="4876" w:type="dxa"/>
          </w:tcPr>
          <w:p w14:paraId="2104AB98" w14:textId="77777777" w:rsidR="00AF5989" w:rsidRPr="00EC616F" w:rsidRDefault="00AF5989" w:rsidP="009413C2">
            <w:pPr>
              <w:pStyle w:val="Normal6"/>
            </w:pPr>
          </w:p>
        </w:tc>
      </w:tr>
    </w:tbl>
    <w:p w14:paraId="3193F65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45F4B25" w14:textId="77777777" w:rsidR="00AF5989" w:rsidRPr="00EC616F" w:rsidRDefault="00AF5989" w:rsidP="00AF5989">
      <w:r w:rsidRPr="00EC616F">
        <w:rPr>
          <w:rStyle w:val="HideTWBExt"/>
        </w:rPr>
        <w:t>&lt;/Amend&gt;</w:t>
      </w:r>
    </w:p>
    <w:p w14:paraId="26D2798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716</w:t>
      </w:r>
      <w:r w:rsidRPr="00EC616F">
        <w:rPr>
          <w:rStyle w:val="HideTWBExt"/>
          <w:b w:val="0"/>
        </w:rPr>
        <w:t>&lt;/NumAm&gt;</w:t>
      </w:r>
    </w:p>
    <w:p w14:paraId="738BD9AC" w14:textId="77777777" w:rsidR="00AF5989" w:rsidRPr="00EC616F" w:rsidRDefault="00AF5989" w:rsidP="00AF5989">
      <w:pPr>
        <w:pStyle w:val="NormalBold"/>
      </w:pPr>
      <w:r w:rsidRPr="00EC616F">
        <w:rPr>
          <w:rStyle w:val="HideTWBExt"/>
          <w:b w:val="0"/>
        </w:rPr>
        <w:t>&lt;RepeatBlock-By&gt;&lt;Members&gt;</w:t>
      </w:r>
      <w:r w:rsidRPr="00EC616F">
        <w:t>Traian Ungureanu, Artis Pabriks, Kinga Gál, Pál Csáky, Tomáš Zdechovský, Monica Macovei</w:t>
      </w:r>
      <w:r w:rsidRPr="00EC616F">
        <w:rPr>
          <w:rStyle w:val="HideTWBExt"/>
          <w:b w:val="0"/>
        </w:rPr>
        <w:t>&lt;/Members&gt;</w:t>
      </w:r>
    </w:p>
    <w:p w14:paraId="572A81D6" w14:textId="77777777" w:rsidR="00AF5989" w:rsidRPr="00EC616F" w:rsidRDefault="00AF5989" w:rsidP="00AF5989">
      <w:pPr>
        <w:pStyle w:val="NormalBold"/>
      </w:pPr>
      <w:r w:rsidRPr="00EC616F">
        <w:rPr>
          <w:rStyle w:val="HideTWBExt"/>
          <w:b w:val="0"/>
        </w:rPr>
        <w:t>&lt;/RepeatBlock-By&gt;</w:t>
      </w:r>
    </w:p>
    <w:p w14:paraId="14C3CD6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6AAC586" w14:textId="77777777" w:rsidR="00AF5989" w:rsidRPr="00EC616F" w:rsidRDefault="00AF5989" w:rsidP="00AF5989">
      <w:pPr>
        <w:pStyle w:val="NormalBold"/>
      </w:pPr>
      <w:r w:rsidRPr="00EC616F">
        <w:rPr>
          <w:rStyle w:val="HideTWBExt"/>
          <w:b w:val="0"/>
        </w:rPr>
        <w:t>&lt;Article&gt;</w:t>
      </w:r>
      <w:r w:rsidRPr="00EC616F">
        <w:t>Članak 33.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4979B7D" w14:textId="77777777" w:rsidTr="009413C2">
        <w:trPr>
          <w:trHeight w:hRule="exact" w:val="240"/>
          <w:jc w:val="center"/>
        </w:trPr>
        <w:tc>
          <w:tcPr>
            <w:tcW w:w="9752" w:type="dxa"/>
            <w:gridSpan w:val="2"/>
          </w:tcPr>
          <w:p w14:paraId="506883DD" w14:textId="77777777" w:rsidR="00AF5989" w:rsidRPr="00EC616F" w:rsidRDefault="00AF5989" w:rsidP="009413C2"/>
        </w:tc>
      </w:tr>
      <w:tr w:rsidR="00AF5989" w:rsidRPr="00EC616F" w14:paraId="7C83B8AE" w14:textId="77777777" w:rsidTr="009413C2">
        <w:trPr>
          <w:trHeight w:val="240"/>
          <w:jc w:val="center"/>
        </w:trPr>
        <w:tc>
          <w:tcPr>
            <w:tcW w:w="4876" w:type="dxa"/>
          </w:tcPr>
          <w:p w14:paraId="5734DAF5" w14:textId="77777777" w:rsidR="00AF5989" w:rsidRPr="00EC616F" w:rsidRDefault="00AF5989" w:rsidP="009413C2">
            <w:pPr>
              <w:pStyle w:val="ColumnHeading"/>
            </w:pPr>
            <w:r w:rsidRPr="00EC616F">
              <w:t>Tekst koji je predložila Komisija</w:t>
            </w:r>
          </w:p>
        </w:tc>
        <w:tc>
          <w:tcPr>
            <w:tcW w:w="4876" w:type="dxa"/>
          </w:tcPr>
          <w:p w14:paraId="21C0CCF6" w14:textId="77777777" w:rsidR="00AF5989" w:rsidRPr="00EC616F" w:rsidRDefault="00AF5989" w:rsidP="009413C2">
            <w:pPr>
              <w:pStyle w:val="ColumnHeading"/>
            </w:pPr>
            <w:r w:rsidRPr="00EC616F">
              <w:t>Izmjena</w:t>
            </w:r>
          </w:p>
        </w:tc>
      </w:tr>
      <w:tr w:rsidR="00AF5989" w:rsidRPr="00EC616F" w14:paraId="42E9DBDB" w14:textId="77777777" w:rsidTr="009413C2">
        <w:trPr>
          <w:jc w:val="center"/>
        </w:trPr>
        <w:tc>
          <w:tcPr>
            <w:tcW w:w="4876" w:type="dxa"/>
          </w:tcPr>
          <w:p w14:paraId="6450D7B5" w14:textId="77777777" w:rsidR="00AF5989" w:rsidRPr="00EC616F" w:rsidRDefault="00AF5989" w:rsidP="009413C2">
            <w:pPr>
              <w:pStyle w:val="Center"/>
              <w:rPr>
                <w:b/>
                <w:i/>
                <w:lang w:val="hr-HR"/>
              </w:rPr>
            </w:pPr>
            <w:r w:rsidRPr="00EC616F">
              <w:rPr>
                <w:b/>
                <w:i/>
                <w:sz w:val="24"/>
                <w:lang w:val="hr-HR"/>
              </w:rPr>
              <w:t>Članak 33</w:t>
            </w:r>
            <w:r w:rsidRPr="00EC616F">
              <w:rPr>
                <w:sz w:val="24"/>
                <w:lang w:val="hr-HR"/>
              </w:rPr>
              <w:t>.</w:t>
            </w:r>
            <w:r w:rsidRPr="00EC616F">
              <w:rPr>
                <w:b/>
                <w:i/>
                <w:lang w:val="hr-HR"/>
              </w:rPr>
              <w:tab/>
            </w:r>
          </w:p>
        </w:tc>
        <w:tc>
          <w:tcPr>
            <w:tcW w:w="4876" w:type="dxa"/>
          </w:tcPr>
          <w:p w14:paraId="0C701532" w14:textId="77777777" w:rsidR="00AF5989" w:rsidRPr="00EC616F" w:rsidRDefault="00AF5989" w:rsidP="009413C2">
            <w:pPr>
              <w:pStyle w:val="Normal6"/>
              <w:rPr>
                <w:b/>
                <w:i/>
              </w:rPr>
            </w:pPr>
            <w:r w:rsidRPr="00EC616F">
              <w:rPr>
                <w:b/>
                <w:i/>
              </w:rPr>
              <w:t>Briše se</w:t>
            </w:r>
            <w:r w:rsidRPr="00EC616F">
              <w:t>.</w:t>
            </w:r>
          </w:p>
        </w:tc>
      </w:tr>
      <w:tr w:rsidR="00AF5989" w:rsidRPr="00EC616F" w14:paraId="342501BF" w14:textId="77777777" w:rsidTr="009413C2">
        <w:trPr>
          <w:jc w:val="center"/>
        </w:trPr>
        <w:tc>
          <w:tcPr>
            <w:tcW w:w="4876" w:type="dxa"/>
          </w:tcPr>
          <w:p w14:paraId="20A43F58" w14:textId="77777777" w:rsidR="00AF5989" w:rsidRPr="00EC616F" w:rsidRDefault="00AF5989" w:rsidP="009413C2">
            <w:pPr>
              <w:pStyle w:val="Center"/>
              <w:rPr>
                <w:b/>
                <w:i/>
                <w:lang w:val="hr-HR"/>
              </w:rPr>
            </w:pPr>
            <w:r w:rsidRPr="00EC616F">
              <w:rPr>
                <w:b/>
                <w:i/>
                <w:sz w:val="24"/>
                <w:lang w:val="hr-HR"/>
              </w:rPr>
              <w:t>Socijalno osiguranje</w:t>
            </w:r>
          </w:p>
        </w:tc>
        <w:tc>
          <w:tcPr>
            <w:tcW w:w="4876" w:type="dxa"/>
          </w:tcPr>
          <w:p w14:paraId="581EE431" w14:textId="77777777" w:rsidR="00AF5989" w:rsidRPr="00EC616F" w:rsidRDefault="00AF5989" w:rsidP="009413C2">
            <w:pPr>
              <w:pStyle w:val="Normal6"/>
            </w:pPr>
          </w:p>
        </w:tc>
      </w:tr>
      <w:tr w:rsidR="00AF5989" w:rsidRPr="00EC616F" w14:paraId="71FA2D42" w14:textId="77777777" w:rsidTr="009413C2">
        <w:trPr>
          <w:jc w:val="center"/>
        </w:trPr>
        <w:tc>
          <w:tcPr>
            <w:tcW w:w="4876" w:type="dxa"/>
          </w:tcPr>
          <w:p w14:paraId="0AC0BCFA" w14:textId="77777777" w:rsidR="00AF5989" w:rsidRPr="00EC616F" w:rsidRDefault="00AF5989" w:rsidP="009413C2">
            <w:pPr>
              <w:pStyle w:val="Normal6"/>
              <w:rPr>
                <w:b/>
                <w:i/>
              </w:rPr>
            </w:pPr>
            <w:r w:rsidRPr="00EC616F">
              <w:rPr>
                <w:b/>
                <w:i/>
              </w:rPr>
              <w:t>Prema korisnicima međunarodne zaštite postupa se jednako kao prema državljanima države članice koja odobrava zaštitu u pogledu socijalnog osiguranja.</w:t>
            </w:r>
          </w:p>
        </w:tc>
        <w:tc>
          <w:tcPr>
            <w:tcW w:w="4876" w:type="dxa"/>
          </w:tcPr>
          <w:p w14:paraId="1F1E8C54" w14:textId="77777777" w:rsidR="00AF5989" w:rsidRPr="00EC616F" w:rsidRDefault="00AF5989" w:rsidP="009413C2">
            <w:pPr>
              <w:pStyle w:val="Normal6"/>
            </w:pPr>
          </w:p>
        </w:tc>
      </w:tr>
    </w:tbl>
    <w:p w14:paraId="25A7266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7906C7" w14:textId="77777777" w:rsidR="00AF5989" w:rsidRPr="00EC616F" w:rsidRDefault="00AF5989" w:rsidP="00AF5989">
      <w:r w:rsidRPr="00EC616F">
        <w:rPr>
          <w:rStyle w:val="HideTWBExt"/>
        </w:rPr>
        <w:t>&lt;/Amend&gt;</w:t>
      </w:r>
    </w:p>
    <w:p w14:paraId="7605AD1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717</w:t>
      </w:r>
      <w:r w:rsidRPr="00EC616F">
        <w:rPr>
          <w:rStyle w:val="HideTWBExt"/>
          <w:b w:val="0"/>
        </w:rPr>
        <w:t>&lt;/NumAm&gt;</w:t>
      </w:r>
    </w:p>
    <w:p w14:paraId="52CE89BF"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5887535B" w14:textId="77777777" w:rsidR="00AF5989" w:rsidRPr="00EC616F" w:rsidRDefault="00AF5989" w:rsidP="00AF5989">
      <w:pPr>
        <w:pStyle w:val="NormalBold"/>
      </w:pPr>
      <w:r w:rsidRPr="00EC616F">
        <w:rPr>
          <w:rStyle w:val="HideTWBExt"/>
          <w:b w:val="0"/>
        </w:rPr>
        <w:t>&lt;/RepeatBlock-By&gt;</w:t>
      </w:r>
    </w:p>
    <w:p w14:paraId="5A95A44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9CBDF95" w14:textId="77777777" w:rsidR="00AF5989" w:rsidRPr="00EC616F" w:rsidRDefault="00AF5989" w:rsidP="00AF5989">
      <w:pPr>
        <w:pStyle w:val="NormalBold"/>
      </w:pPr>
      <w:r w:rsidRPr="00EC616F">
        <w:rPr>
          <w:rStyle w:val="HideTWBExt"/>
          <w:b w:val="0"/>
        </w:rPr>
        <w:t>&lt;Article&gt;</w:t>
      </w:r>
      <w:r w:rsidRPr="00EC616F">
        <w:t>Članak 33.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234B01A" w14:textId="77777777" w:rsidTr="009413C2">
        <w:trPr>
          <w:trHeight w:hRule="exact" w:val="240"/>
          <w:jc w:val="center"/>
        </w:trPr>
        <w:tc>
          <w:tcPr>
            <w:tcW w:w="9752" w:type="dxa"/>
            <w:gridSpan w:val="2"/>
          </w:tcPr>
          <w:p w14:paraId="5D4D1BE9" w14:textId="77777777" w:rsidR="00AF5989" w:rsidRPr="00EC616F" w:rsidRDefault="00AF5989" w:rsidP="009413C2"/>
        </w:tc>
      </w:tr>
      <w:tr w:rsidR="00AF5989" w:rsidRPr="00EC616F" w14:paraId="6F80AA7A" w14:textId="77777777" w:rsidTr="009413C2">
        <w:trPr>
          <w:trHeight w:val="240"/>
          <w:jc w:val="center"/>
        </w:trPr>
        <w:tc>
          <w:tcPr>
            <w:tcW w:w="4876" w:type="dxa"/>
          </w:tcPr>
          <w:p w14:paraId="6A54DC50" w14:textId="77777777" w:rsidR="00AF5989" w:rsidRPr="00EC616F" w:rsidRDefault="00AF5989" w:rsidP="009413C2">
            <w:pPr>
              <w:pStyle w:val="ColumnHeading"/>
            </w:pPr>
            <w:r w:rsidRPr="00EC616F">
              <w:t>Tekst koji je predložila Komisija</w:t>
            </w:r>
          </w:p>
        </w:tc>
        <w:tc>
          <w:tcPr>
            <w:tcW w:w="4876" w:type="dxa"/>
          </w:tcPr>
          <w:p w14:paraId="5494E777" w14:textId="77777777" w:rsidR="00AF5989" w:rsidRPr="00EC616F" w:rsidRDefault="00AF5989" w:rsidP="009413C2">
            <w:pPr>
              <w:pStyle w:val="ColumnHeading"/>
            </w:pPr>
            <w:r w:rsidRPr="00EC616F">
              <w:t>Izmjena</w:t>
            </w:r>
          </w:p>
        </w:tc>
      </w:tr>
      <w:tr w:rsidR="00AF5989" w:rsidRPr="00EC616F" w14:paraId="232FCA3B" w14:textId="77777777" w:rsidTr="009413C2">
        <w:trPr>
          <w:jc w:val="center"/>
        </w:trPr>
        <w:tc>
          <w:tcPr>
            <w:tcW w:w="4876" w:type="dxa"/>
          </w:tcPr>
          <w:p w14:paraId="3618F9E4" w14:textId="77777777" w:rsidR="00AF5989" w:rsidRPr="00EC616F" w:rsidRDefault="00AF5989" w:rsidP="009413C2">
            <w:pPr>
              <w:pStyle w:val="Normal6"/>
              <w:rPr>
                <w:b/>
                <w:i/>
              </w:rPr>
            </w:pPr>
            <w:r w:rsidRPr="00EC616F">
              <w:t>Prema korisnicima međunarodne zaštite postupa se jednako kao prema državljanima</w:t>
            </w:r>
            <w:r w:rsidRPr="00EC616F">
              <w:rPr>
                <w:b/>
                <w:i/>
              </w:rPr>
              <w:t xml:space="preserve"> države članice</w:t>
            </w:r>
            <w:r w:rsidRPr="00EC616F">
              <w:t xml:space="preserve"> koja odobrava zaštitu u pogledu socijalnog osiguranja.</w:t>
            </w:r>
          </w:p>
        </w:tc>
        <w:tc>
          <w:tcPr>
            <w:tcW w:w="4876" w:type="dxa"/>
          </w:tcPr>
          <w:p w14:paraId="77376522" w14:textId="77777777" w:rsidR="00AF5989" w:rsidRPr="00EC616F" w:rsidRDefault="00AF5989" w:rsidP="009413C2">
            <w:pPr>
              <w:pStyle w:val="Normal6"/>
              <w:rPr>
                <w:b/>
                <w:i/>
              </w:rPr>
            </w:pPr>
            <w:r w:rsidRPr="00EC616F">
              <w:t>Prema korisnicima međunarodne zaštite postupa se jednako kao prema</w:t>
            </w:r>
            <w:r w:rsidRPr="00EC616F">
              <w:rPr>
                <w:b/>
                <w:i/>
              </w:rPr>
              <w:t xml:space="preserve"> drugim</w:t>
            </w:r>
            <w:r w:rsidRPr="00EC616F">
              <w:t xml:space="preserve"> državljanima</w:t>
            </w:r>
            <w:r w:rsidRPr="00EC616F">
              <w:rPr>
                <w:b/>
                <w:i/>
              </w:rPr>
              <w:t xml:space="preserve"> trećih zemalja koji borave u državi članici</w:t>
            </w:r>
            <w:r w:rsidRPr="00EC616F">
              <w:t xml:space="preserve"> koja odobrava zaštitu u pogledu socijalnog osiguranja.</w:t>
            </w:r>
          </w:p>
        </w:tc>
      </w:tr>
    </w:tbl>
    <w:p w14:paraId="7B6DFD1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5935C62"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414BED59" w14:textId="77777777" w:rsidR="00AF5989" w:rsidRPr="00EC616F" w:rsidRDefault="00AF5989" w:rsidP="00AF5989">
      <w:pPr>
        <w:pStyle w:val="Normal12Italic"/>
        <w:rPr>
          <w:lang w:val="hr-HR"/>
        </w:rPr>
      </w:pPr>
      <w:r w:rsidRPr="00EC616F">
        <w:rPr>
          <w:lang w:val="hr-HR"/>
        </w:rPr>
        <w:t>Sve dok se ne utvrdi da se boravišni status korisnika međunarodne zaštite može smatrati trajnim, države članice nisu obvezne odobriti istu razinu socijalne zaštite kao i za vlastite državljane.</w:t>
      </w:r>
    </w:p>
    <w:p w14:paraId="18DD4FB1" w14:textId="77777777" w:rsidR="00AF5989" w:rsidRPr="00EC616F" w:rsidRDefault="00AF5989" w:rsidP="00AF5989">
      <w:r w:rsidRPr="00EC616F">
        <w:rPr>
          <w:rStyle w:val="HideTWBExt"/>
        </w:rPr>
        <w:t>&lt;/Amend&gt;</w:t>
      </w:r>
    </w:p>
    <w:p w14:paraId="7D47036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718</w:t>
      </w:r>
      <w:r w:rsidRPr="00EC616F">
        <w:rPr>
          <w:rStyle w:val="HideTWBExt"/>
          <w:b w:val="0"/>
        </w:rPr>
        <w:t>&lt;/NumAm&gt;</w:t>
      </w:r>
    </w:p>
    <w:p w14:paraId="285A78E9" w14:textId="77777777" w:rsidR="00AF5989" w:rsidRPr="00EC616F" w:rsidRDefault="00AF5989" w:rsidP="00AF5989">
      <w:pPr>
        <w:pStyle w:val="NormalBold"/>
      </w:pPr>
      <w:r w:rsidRPr="00EC616F">
        <w:rPr>
          <w:rStyle w:val="HideTWBExt"/>
          <w:b w:val="0"/>
        </w:rPr>
        <w:t>&lt;RepeatBlock-By&gt;&lt;Members&gt;</w:t>
      </w:r>
      <w:r w:rsidRPr="00EC616F">
        <w:t>Kristina Winberg</w:t>
      </w:r>
      <w:r w:rsidRPr="00EC616F">
        <w:rPr>
          <w:rStyle w:val="HideTWBExt"/>
          <w:b w:val="0"/>
        </w:rPr>
        <w:t>&lt;/Members&gt;</w:t>
      </w:r>
    </w:p>
    <w:p w14:paraId="31DD4B1A" w14:textId="77777777" w:rsidR="00AF5989" w:rsidRPr="00EC616F" w:rsidRDefault="00AF5989" w:rsidP="00AF5989">
      <w:pPr>
        <w:pStyle w:val="NormalBold"/>
      </w:pPr>
      <w:r w:rsidRPr="00EC616F">
        <w:rPr>
          <w:rStyle w:val="HideTWBExt"/>
          <w:b w:val="0"/>
        </w:rPr>
        <w:t>&lt;/RepeatBlock-By&gt;</w:t>
      </w:r>
    </w:p>
    <w:p w14:paraId="1196F0B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69DBF99" w14:textId="77777777" w:rsidR="00AF5989" w:rsidRPr="00EC616F" w:rsidRDefault="00AF5989" w:rsidP="00AF5989">
      <w:pPr>
        <w:pStyle w:val="NormalBold"/>
      </w:pPr>
      <w:r w:rsidRPr="00EC616F">
        <w:rPr>
          <w:rStyle w:val="HideTWBExt"/>
          <w:b w:val="0"/>
        </w:rPr>
        <w:t>&lt;Article&gt;</w:t>
      </w:r>
      <w:r w:rsidRPr="00EC616F">
        <w:t>Članak 34.</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1FF8653" w14:textId="77777777" w:rsidTr="009413C2">
        <w:trPr>
          <w:trHeight w:hRule="exact" w:val="240"/>
          <w:jc w:val="center"/>
        </w:trPr>
        <w:tc>
          <w:tcPr>
            <w:tcW w:w="9752" w:type="dxa"/>
            <w:gridSpan w:val="2"/>
          </w:tcPr>
          <w:p w14:paraId="4CCC3AFB" w14:textId="77777777" w:rsidR="00AF5989" w:rsidRPr="00EC616F" w:rsidRDefault="00AF5989" w:rsidP="009413C2"/>
        </w:tc>
      </w:tr>
      <w:tr w:rsidR="00AF5989" w:rsidRPr="00EC616F" w14:paraId="546E516B" w14:textId="77777777" w:rsidTr="009413C2">
        <w:trPr>
          <w:trHeight w:val="240"/>
          <w:jc w:val="center"/>
        </w:trPr>
        <w:tc>
          <w:tcPr>
            <w:tcW w:w="4876" w:type="dxa"/>
          </w:tcPr>
          <w:p w14:paraId="52D10182" w14:textId="77777777" w:rsidR="00AF5989" w:rsidRPr="00EC616F" w:rsidRDefault="00AF5989" w:rsidP="009413C2">
            <w:pPr>
              <w:pStyle w:val="ColumnHeading"/>
            </w:pPr>
            <w:r w:rsidRPr="00EC616F">
              <w:t>Tekst koji je predložila Komisija</w:t>
            </w:r>
          </w:p>
        </w:tc>
        <w:tc>
          <w:tcPr>
            <w:tcW w:w="4876" w:type="dxa"/>
          </w:tcPr>
          <w:p w14:paraId="3733AC86" w14:textId="77777777" w:rsidR="00AF5989" w:rsidRPr="00EC616F" w:rsidRDefault="00AF5989" w:rsidP="009413C2">
            <w:pPr>
              <w:pStyle w:val="ColumnHeading"/>
            </w:pPr>
            <w:r w:rsidRPr="00EC616F">
              <w:t>Izmjena</w:t>
            </w:r>
          </w:p>
        </w:tc>
      </w:tr>
      <w:tr w:rsidR="00AF5989" w:rsidRPr="00EC616F" w14:paraId="764F4445" w14:textId="77777777" w:rsidTr="009413C2">
        <w:trPr>
          <w:jc w:val="center"/>
        </w:trPr>
        <w:tc>
          <w:tcPr>
            <w:tcW w:w="4876" w:type="dxa"/>
          </w:tcPr>
          <w:p w14:paraId="27364D50" w14:textId="77777777" w:rsidR="00AF5989" w:rsidRPr="00EC616F" w:rsidRDefault="00AF5989" w:rsidP="009413C2">
            <w:pPr>
              <w:pStyle w:val="Center"/>
              <w:rPr>
                <w:b/>
                <w:i/>
                <w:lang w:val="hr-HR"/>
              </w:rPr>
            </w:pPr>
            <w:r w:rsidRPr="00EC616F">
              <w:rPr>
                <w:b/>
                <w:i/>
                <w:sz w:val="24"/>
                <w:lang w:val="hr-HR"/>
              </w:rPr>
              <w:t>Članak 34</w:t>
            </w:r>
            <w:r w:rsidRPr="00EC616F">
              <w:rPr>
                <w:sz w:val="24"/>
                <w:lang w:val="hr-HR"/>
              </w:rPr>
              <w:t>.</w:t>
            </w:r>
            <w:r w:rsidRPr="00EC616F">
              <w:rPr>
                <w:b/>
                <w:i/>
                <w:lang w:val="hr-HR"/>
              </w:rPr>
              <w:tab/>
            </w:r>
          </w:p>
        </w:tc>
        <w:tc>
          <w:tcPr>
            <w:tcW w:w="4876" w:type="dxa"/>
          </w:tcPr>
          <w:p w14:paraId="6940CEED" w14:textId="77777777" w:rsidR="00AF5989" w:rsidRPr="00EC616F" w:rsidRDefault="00AF5989" w:rsidP="009413C2">
            <w:pPr>
              <w:pStyle w:val="Normal6"/>
              <w:rPr>
                <w:b/>
                <w:i/>
              </w:rPr>
            </w:pPr>
            <w:r w:rsidRPr="00EC616F">
              <w:rPr>
                <w:b/>
                <w:i/>
              </w:rPr>
              <w:t>Briše se</w:t>
            </w:r>
            <w:r w:rsidRPr="00EC616F">
              <w:t>.</w:t>
            </w:r>
          </w:p>
        </w:tc>
      </w:tr>
      <w:tr w:rsidR="00AF5989" w:rsidRPr="00EC616F" w14:paraId="64190B7D" w14:textId="77777777" w:rsidTr="009413C2">
        <w:trPr>
          <w:jc w:val="center"/>
        </w:trPr>
        <w:tc>
          <w:tcPr>
            <w:tcW w:w="4876" w:type="dxa"/>
          </w:tcPr>
          <w:p w14:paraId="59FAF3AA" w14:textId="77777777" w:rsidR="00AF5989" w:rsidRPr="00EC616F" w:rsidRDefault="00AF5989" w:rsidP="009413C2">
            <w:pPr>
              <w:pStyle w:val="Center"/>
              <w:rPr>
                <w:b/>
                <w:i/>
                <w:lang w:val="hr-HR"/>
              </w:rPr>
            </w:pPr>
            <w:r w:rsidRPr="00EC616F">
              <w:rPr>
                <w:b/>
                <w:i/>
                <w:sz w:val="24"/>
                <w:lang w:val="hr-HR"/>
              </w:rPr>
              <w:t>Socijalna pomoć</w:t>
            </w:r>
          </w:p>
        </w:tc>
        <w:tc>
          <w:tcPr>
            <w:tcW w:w="4876" w:type="dxa"/>
          </w:tcPr>
          <w:p w14:paraId="0B62B07B" w14:textId="77777777" w:rsidR="00AF5989" w:rsidRPr="00EC616F" w:rsidRDefault="00AF5989" w:rsidP="009413C2">
            <w:pPr>
              <w:pStyle w:val="Normal6"/>
            </w:pPr>
          </w:p>
        </w:tc>
      </w:tr>
      <w:tr w:rsidR="00AF5989" w:rsidRPr="00EC616F" w14:paraId="1F1DBC5B" w14:textId="77777777" w:rsidTr="009413C2">
        <w:trPr>
          <w:jc w:val="center"/>
        </w:trPr>
        <w:tc>
          <w:tcPr>
            <w:tcW w:w="4876" w:type="dxa"/>
          </w:tcPr>
          <w:p w14:paraId="2FDAAC14" w14:textId="77777777" w:rsidR="00AF5989" w:rsidRPr="00EC616F" w:rsidRDefault="00AF5989" w:rsidP="009413C2">
            <w:pPr>
              <w:pStyle w:val="Normal6"/>
              <w:rPr>
                <w:b/>
                <w:i/>
              </w:rPr>
            </w:pPr>
            <w:r w:rsidRPr="00EC616F">
              <w:rPr>
                <w:b/>
                <w:i/>
              </w:rPr>
              <w:t>1.</w:t>
            </w:r>
          </w:p>
        </w:tc>
        <w:tc>
          <w:tcPr>
            <w:tcW w:w="4876" w:type="dxa"/>
          </w:tcPr>
          <w:p w14:paraId="730843CB" w14:textId="77777777" w:rsidR="00AF5989" w:rsidRPr="00EC616F" w:rsidRDefault="00AF5989" w:rsidP="009413C2">
            <w:pPr>
              <w:pStyle w:val="Normal6"/>
            </w:pPr>
          </w:p>
        </w:tc>
      </w:tr>
      <w:tr w:rsidR="00AF5989" w:rsidRPr="00EC616F" w14:paraId="1063BA66" w14:textId="77777777" w:rsidTr="009413C2">
        <w:trPr>
          <w:jc w:val="center"/>
        </w:trPr>
        <w:tc>
          <w:tcPr>
            <w:tcW w:w="4876" w:type="dxa"/>
          </w:tcPr>
          <w:p w14:paraId="52CFC167" w14:textId="77777777" w:rsidR="00AF5989" w:rsidRPr="00EC616F" w:rsidRDefault="00AF5989" w:rsidP="009413C2">
            <w:pPr>
              <w:pStyle w:val="Normal6"/>
              <w:rPr>
                <w:b/>
                <w:i/>
              </w:rPr>
            </w:pPr>
            <w:r w:rsidRPr="00EC616F">
              <w:rPr>
                <w:b/>
                <w:i/>
              </w:rPr>
              <w:t>Prema korisnicima međunarodne zaštite postupa se jednako kao prema državljanima države članice koja odobrava zaštitu u pogledu socijalne pomoći.</w:t>
            </w:r>
          </w:p>
        </w:tc>
        <w:tc>
          <w:tcPr>
            <w:tcW w:w="4876" w:type="dxa"/>
          </w:tcPr>
          <w:p w14:paraId="073B7E2A" w14:textId="77777777" w:rsidR="00AF5989" w:rsidRPr="00EC616F" w:rsidRDefault="00AF5989" w:rsidP="009413C2">
            <w:pPr>
              <w:pStyle w:val="Normal6"/>
            </w:pPr>
          </w:p>
        </w:tc>
      </w:tr>
      <w:tr w:rsidR="00AF5989" w:rsidRPr="00EC616F" w14:paraId="49A3B74A" w14:textId="77777777" w:rsidTr="009413C2">
        <w:trPr>
          <w:jc w:val="center"/>
        </w:trPr>
        <w:tc>
          <w:tcPr>
            <w:tcW w:w="4876" w:type="dxa"/>
          </w:tcPr>
          <w:p w14:paraId="5CF283D0" w14:textId="77777777" w:rsidR="00AF5989" w:rsidRPr="00EC616F" w:rsidRDefault="00AF5989" w:rsidP="009413C2">
            <w:pPr>
              <w:pStyle w:val="Normal6"/>
              <w:rPr>
                <w:b/>
                <w:i/>
              </w:rPr>
            </w:pPr>
            <w:r w:rsidRPr="00EC616F">
              <w:rPr>
                <w:b/>
                <w:i/>
              </w:rPr>
              <w:t>Države članice mogu uvjetovati pristup određenoj socijalnoj pomoći koja je navedena u nacionalnom pravu aktivnim sudjelovanjem korisnika međunarodne zaštite u mjerama integracije.</w:t>
            </w:r>
          </w:p>
        </w:tc>
        <w:tc>
          <w:tcPr>
            <w:tcW w:w="4876" w:type="dxa"/>
          </w:tcPr>
          <w:p w14:paraId="5EB7BB92" w14:textId="77777777" w:rsidR="00AF5989" w:rsidRPr="00EC616F" w:rsidRDefault="00AF5989" w:rsidP="009413C2">
            <w:pPr>
              <w:pStyle w:val="Normal6"/>
            </w:pPr>
          </w:p>
        </w:tc>
      </w:tr>
      <w:tr w:rsidR="00AF5989" w:rsidRPr="00EC616F" w14:paraId="01E6694B" w14:textId="77777777" w:rsidTr="009413C2">
        <w:trPr>
          <w:jc w:val="center"/>
        </w:trPr>
        <w:tc>
          <w:tcPr>
            <w:tcW w:w="4876" w:type="dxa"/>
          </w:tcPr>
          <w:p w14:paraId="28BB7743" w14:textId="77777777" w:rsidR="00AF5989" w:rsidRPr="00EC616F" w:rsidRDefault="00AF5989" w:rsidP="009413C2">
            <w:pPr>
              <w:pStyle w:val="Normal6"/>
              <w:rPr>
                <w:b/>
                <w:i/>
              </w:rPr>
            </w:pPr>
            <w:r w:rsidRPr="00EC616F">
              <w:rPr>
                <w:b/>
                <w:i/>
              </w:rPr>
              <w:t>2. Države članice mogu ograničiti socijalnu pomoć na osnovne naknade korisnicima koji imaju status supsidijarne zaštite.</w:t>
            </w:r>
          </w:p>
        </w:tc>
        <w:tc>
          <w:tcPr>
            <w:tcW w:w="4876" w:type="dxa"/>
          </w:tcPr>
          <w:p w14:paraId="3ADB15F7" w14:textId="77777777" w:rsidR="00AF5989" w:rsidRPr="00EC616F" w:rsidRDefault="00AF5989" w:rsidP="009413C2">
            <w:pPr>
              <w:pStyle w:val="Normal6"/>
            </w:pPr>
          </w:p>
        </w:tc>
      </w:tr>
    </w:tbl>
    <w:p w14:paraId="7F621D7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2103E8F" w14:textId="77777777" w:rsidR="00AF5989" w:rsidRPr="00EC616F" w:rsidRDefault="00AF5989" w:rsidP="00AF5989">
      <w:r w:rsidRPr="00EC616F">
        <w:rPr>
          <w:rStyle w:val="HideTWBExt"/>
        </w:rPr>
        <w:t>&lt;/Amend&gt;</w:t>
      </w:r>
    </w:p>
    <w:p w14:paraId="743CE1D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719</w:t>
      </w:r>
      <w:r w:rsidRPr="00EC616F">
        <w:rPr>
          <w:rStyle w:val="HideTWBExt"/>
          <w:b w:val="0"/>
        </w:rPr>
        <w:t>&lt;/NumAm&gt;</w:t>
      </w:r>
    </w:p>
    <w:p w14:paraId="5EB1ED78"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6AEFFD1E" w14:textId="77777777" w:rsidR="00AF5989" w:rsidRPr="00EC616F" w:rsidRDefault="00AF5989" w:rsidP="00AF5989">
      <w:pPr>
        <w:pStyle w:val="NormalBold"/>
      </w:pPr>
      <w:r w:rsidRPr="00EC616F">
        <w:rPr>
          <w:rStyle w:val="HideTWBExt"/>
          <w:b w:val="0"/>
        </w:rPr>
        <w:t>&lt;/RepeatBlock-By&gt;</w:t>
      </w:r>
    </w:p>
    <w:p w14:paraId="13CE50A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CF8C7BE" w14:textId="77777777" w:rsidR="00AF5989" w:rsidRPr="00EC616F" w:rsidRDefault="00AF5989" w:rsidP="00AF5989">
      <w:pPr>
        <w:pStyle w:val="NormalBold"/>
      </w:pPr>
      <w:r w:rsidRPr="00EC616F">
        <w:rPr>
          <w:rStyle w:val="HideTWBExt"/>
          <w:b w:val="0"/>
        </w:rPr>
        <w:t>&lt;Article&gt;</w:t>
      </w:r>
      <w:r w:rsidRPr="00EC616F">
        <w:t>Članak 34.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4365893" w14:textId="77777777" w:rsidTr="009413C2">
        <w:trPr>
          <w:trHeight w:hRule="exact" w:val="240"/>
          <w:jc w:val="center"/>
        </w:trPr>
        <w:tc>
          <w:tcPr>
            <w:tcW w:w="9752" w:type="dxa"/>
            <w:gridSpan w:val="2"/>
          </w:tcPr>
          <w:p w14:paraId="1F13C341" w14:textId="77777777" w:rsidR="00AF5989" w:rsidRPr="00EC616F" w:rsidRDefault="00AF5989" w:rsidP="009413C2"/>
        </w:tc>
      </w:tr>
      <w:tr w:rsidR="00AF5989" w:rsidRPr="00EC616F" w14:paraId="381888A9" w14:textId="77777777" w:rsidTr="009413C2">
        <w:trPr>
          <w:trHeight w:val="240"/>
          <w:jc w:val="center"/>
        </w:trPr>
        <w:tc>
          <w:tcPr>
            <w:tcW w:w="4876" w:type="dxa"/>
          </w:tcPr>
          <w:p w14:paraId="43F0CF93" w14:textId="77777777" w:rsidR="00AF5989" w:rsidRPr="00EC616F" w:rsidRDefault="00AF5989" w:rsidP="009413C2">
            <w:pPr>
              <w:pStyle w:val="ColumnHeading"/>
            </w:pPr>
            <w:r w:rsidRPr="00EC616F">
              <w:t>Tekst koji je predložila Komisija</w:t>
            </w:r>
          </w:p>
        </w:tc>
        <w:tc>
          <w:tcPr>
            <w:tcW w:w="4876" w:type="dxa"/>
          </w:tcPr>
          <w:p w14:paraId="085821E2" w14:textId="77777777" w:rsidR="00AF5989" w:rsidRPr="00EC616F" w:rsidRDefault="00AF5989" w:rsidP="009413C2">
            <w:pPr>
              <w:pStyle w:val="ColumnHeading"/>
            </w:pPr>
            <w:r w:rsidRPr="00EC616F">
              <w:t>Izmjena</w:t>
            </w:r>
          </w:p>
        </w:tc>
      </w:tr>
      <w:tr w:rsidR="00AF5989" w:rsidRPr="00EC616F" w14:paraId="0D7AE47A" w14:textId="77777777" w:rsidTr="009413C2">
        <w:trPr>
          <w:jc w:val="center"/>
        </w:trPr>
        <w:tc>
          <w:tcPr>
            <w:tcW w:w="4876" w:type="dxa"/>
          </w:tcPr>
          <w:p w14:paraId="203F7FA8" w14:textId="77777777" w:rsidR="00AF5989" w:rsidRPr="00EC616F" w:rsidRDefault="00AF5989" w:rsidP="009413C2">
            <w:pPr>
              <w:pStyle w:val="Normal6"/>
              <w:rPr>
                <w:b/>
                <w:i/>
              </w:rPr>
            </w:pPr>
            <w:r w:rsidRPr="00EC616F">
              <w:t>Prema korisnicima međunarodne zaštite postupa se jednako kao prema državljanima</w:t>
            </w:r>
            <w:r w:rsidRPr="00EC616F">
              <w:rPr>
                <w:b/>
                <w:i/>
              </w:rPr>
              <w:t xml:space="preserve"> države članice</w:t>
            </w:r>
            <w:r w:rsidRPr="00EC616F">
              <w:t xml:space="preserve"> koja odobrava zaštitu u pogledu socijalne pomoći.</w:t>
            </w:r>
          </w:p>
        </w:tc>
        <w:tc>
          <w:tcPr>
            <w:tcW w:w="4876" w:type="dxa"/>
          </w:tcPr>
          <w:p w14:paraId="3F1115B7" w14:textId="77777777" w:rsidR="00AF5989" w:rsidRPr="00EC616F" w:rsidRDefault="00AF5989" w:rsidP="009413C2">
            <w:pPr>
              <w:pStyle w:val="Normal6"/>
              <w:rPr>
                <w:b/>
                <w:i/>
              </w:rPr>
            </w:pPr>
            <w:r w:rsidRPr="00EC616F">
              <w:t>Prema korisnicima međunarodne zaštite postupa se jednako kao prema</w:t>
            </w:r>
            <w:r w:rsidRPr="00EC616F">
              <w:rPr>
                <w:b/>
                <w:i/>
              </w:rPr>
              <w:t xml:space="preserve"> drugim</w:t>
            </w:r>
            <w:r w:rsidRPr="00EC616F">
              <w:t xml:space="preserve"> državljanima</w:t>
            </w:r>
            <w:r w:rsidRPr="00EC616F">
              <w:rPr>
                <w:b/>
                <w:i/>
              </w:rPr>
              <w:t xml:space="preserve"> trećih zemalja koji borave u državi članici</w:t>
            </w:r>
            <w:r w:rsidRPr="00EC616F">
              <w:t xml:space="preserve"> koja odobrava zaštitu u pogledu socijalne pomoći.</w:t>
            </w:r>
          </w:p>
        </w:tc>
      </w:tr>
    </w:tbl>
    <w:p w14:paraId="3E9BCB6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9D5FE69"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18DE880" w14:textId="77777777" w:rsidR="00AF5989" w:rsidRPr="00EC616F" w:rsidRDefault="00AF5989" w:rsidP="00AF5989">
      <w:pPr>
        <w:pStyle w:val="Normal12Italic"/>
        <w:rPr>
          <w:lang w:val="hr-HR"/>
        </w:rPr>
      </w:pPr>
      <w:r w:rsidRPr="00EC616F">
        <w:rPr>
          <w:lang w:val="hr-HR"/>
        </w:rPr>
        <w:t>Sve dok se ne utvrdi da se boravišni status korisnika međunarodne zaštite može smatrati trajnim, države članice nisu obvezne odobriti istu razinu socijalne pomoći kao i za vlastite državljane.</w:t>
      </w:r>
    </w:p>
    <w:p w14:paraId="5C1D2EC5" w14:textId="77777777" w:rsidR="00AF5989" w:rsidRPr="00EC616F" w:rsidRDefault="00AF5989" w:rsidP="00AF5989">
      <w:r w:rsidRPr="00EC616F">
        <w:rPr>
          <w:rStyle w:val="HideTWBExt"/>
        </w:rPr>
        <w:t>&lt;/Amend&gt;</w:t>
      </w:r>
    </w:p>
    <w:p w14:paraId="6698253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720</w:t>
      </w:r>
      <w:r w:rsidRPr="00EC616F">
        <w:rPr>
          <w:rStyle w:val="HideTWBExt"/>
          <w:b w:val="0"/>
        </w:rPr>
        <w:t>&lt;/NumAm&gt;</w:t>
      </w:r>
    </w:p>
    <w:p w14:paraId="75D88D2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FAC6A77"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47D016A" w14:textId="77777777" w:rsidR="00AF5989" w:rsidRPr="00EC616F" w:rsidRDefault="00AF5989" w:rsidP="00AF5989">
      <w:r w:rsidRPr="00EC616F">
        <w:rPr>
          <w:rStyle w:val="HideTWBExt"/>
        </w:rPr>
        <w:t>&lt;/RepeatBlock-By&gt;</w:t>
      </w:r>
    </w:p>
    <w:p w14:paraId="2AAC237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8D94B8C" w14:textId="77777777" w:rsidR="00AF5989" w:rsidRPr="00EC616F" w:rsidRDefault="00AF5989" w:rsidP="00AF5989">
      <w:pPr>
        <w:pStyle w:val="NormalBold"/>
      </w:pPr>
      <w:r w:rsidRPr="00EC616F">
        <w:rPr>
          <w:rStyle w:val="HideTWBExt"/>
          <w:b w:val="0"/>
        </w:rPr>
        <w:t>&lt;Article&gt;</w:t>
      </w:r>
      <w:r w:rsidRPr="00EC616F">
        <w:t>Članak 34. – stavak 1.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CF08DB6" w14:textId="77777777" w:rsidTr="009413C2">
        <w:trPr>
          <w:trHeight w:hRule="exact" w:val="240"/>
          <w:jc w:val="center"/>
        </w:trPr>
        <w:tc>
          <w:tcPr>
            <w:tcW w:w="9752" w:type="dxa"/>
            <w:gridSpan w:val="2"/>
          </w:tcPr>
          <w:p w14:paraId="3333FFFE" w14:textId="77777777" w:rsidR="00AF5989" w:rsidRPr="00EC616F" w:rsidRDefault="00AF5989" w:rsidP="009413C2"/>
        </w:tc>
      </w:tr>
      <w:tr w:rsidR="00AF5989" w:rsidRPr="00EC616F" w14:paraId="2A6DE688" w14:textId="77777777" w:rsidTr="009413C2">
        <w:trPr>
          <w:trHeight w:val="240"/>
          <w:jc w:val="center"/>
        </w:trPr>
        <w:tc>
          <w:tcPr>
            <w:tcW w:w="4876" w:type="dxa"/>
          </w:tcPr>
          <w:p w14:paraId="6379622C" w14:textId="77777777" w:rsidR="00AF5989" w:rsidRPr="00EC616F" w:rsidRDefault="00AF5989" w:rsidP="009413C2">
            <w:pPr>
              <w:pStyle w:val="ColumnHeading"/>
            </w:pPr>
            <w:r w:rsidRPr="00EC616F">
              <w:t>Tekst koji je predložila Komisija</w:t>
            </w:r>
          </w:p>
        </w:tc>
        <w:tc>
          <w:tcPr>
            <w:tcW w:w="4876" w:type="dxa"/>
          </w:tcPr>
          <w:p w14:paraId="42B810EB" w14:textId="77777777" w:rsidR="00AF5989" w:rsidRPr="00EC616F" w:rsidRDefault="00AF5989" w:rsidP="009413C2">
            <w:pPr>
              <w:pStyle w:val="ColumnHeading"/>
            </w:pPr>
            <w:r w:rsidRPr="00EC616F">
              <w:t>Izmjena</w:t>
            </w:r>
          </w:p>
        </w:tc>
      </w:tr>
      <w:tr w:rsidR="00AF5989" w:rsidRPr="00EC616F" w14:paraId="13F1100E" w14:textId="77777777" w:rsidTr="009413C2">
        <w:trPr>
          <w:jc w:val="center"/>
        </w:trPr>
        <w:tc>
          <w:tcPr>
            <w:tcW w:w="4876" w:type="dxa"/>
          </w:tcPr>
          <w:p w14:paraId="5531BD1B" w14:textId="77777777" w:rsidR="00AF5989" w:rsidRPr="00EC616F" w:rsidRDefault="00AF5989" w:rsidP="009413C2">
            <w:pPr>
              <w:pStyle w:val="Normal6"/>
              <w:rPr>
                <w:b/>
                <w:i/>
              </w:rPr>
            </w:pPr>
            <w:r w:rsidRPr="00EC616F">
              <w:rPr>
                <w:b/>
                <w:i/>
              </w:rPr>
              <w:t>Države članice mogu uvjetovati pristup određenoj socijalnoj pomoći koja je navedena u nacionalnom pravu aktivnim sudjelovanjem korisnika međunarodne zaštite u mjerama integracije</w:t>
            </w:r>
            <w:r w:rsidRPr="00EC616F">
              <w:t>.</w:t>
            </w:r>
          </w:p>
        </w:tc>
        <w:tc>
          <w:tcPr>
            <w:tcW w:w="4876" w:type="dxa"/>
          </w:tcPr>
          <w:p w14:paraId="70309C82" w14:textId="77777777" w:rsidR="00AF5989" w:rsidRPr="00EC616F" w:rsidRDefault="00AF5989" w:rsidP="009413C2">
            <w:pPr>
              <w:pStyle w:val="Normal6"/>
              <w:rPr>
                <w:b/>
                <w:i/>
              </w:rPr>
            </w:pPr>
            <w:r w:rsidRPr="00EC616F">
              <w:rPr>
                <w:b/>
                <w:i/>
              </w:rPr>
              <w:t>Briše se</w:t>
            </w:r>
            <w:r w:rsidRPr="00EC616F">
              <w:t>.</w:t>
            </w:r>
          </w:p>
        </w:tc>
      </w:tr>
    </w:tbl>
    <w:p w14:paraId="2201A10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38C8A3A" w14:textId="77777777" w:rsidR="00AF5989" w:rsidRPr="00EC616F" w:rsidRDefault="00AF5989" w:rsidP="00AF5989">
      <w:r w:rsidRPr="00EC616F">
        <w:rPr>
          <w:rStyle w:val="HideTWBExt"/>
        </w:rPr>
        <w:t>&lt;/Amend&gt;</w:t>
      </w:r>
    </w:p>
    <w:p w14:paraId="319F9B6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721</w:t>
      </w:r>
      <w:r w:rsidRPr="00EC616F">
        <w:rPr>
          <w:rStyle w:val="HideTWBExt"/>
          <w:b w:val="0"/>
        </w:rPr>
        <w:t>&lt;/NumAm&gt;</w:t>
      </w:r>
    </w:p>
    <w:p w14:paraId="5318969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1558A66" w14:textId="77777777" w:rsidR="00AF5989" w:rsidRPr="00EC616F" w:rsidRDefault="00AF5989" w:rsidP="00AF5989">
      <w:pPr>
        <w:pStyle w:val="NormalBold"/>
      </w:pPr>
      <w:r w:rsidRPr="00EC616F">
        <w:rPr>
          <w:rStyle w:val="HideTWBExt"/>
          <w:b w:val="0"/>
        </w:rPr>
        <w:t>&lt;/RepeatBlock-By&gt;</w:t>
      </w:r>
    </w:p>
    <w:p w14:paraId="79AB54B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CDD5BBA" w14:textId="77777777" w:rsidR="00AF5989" w:rsidRPr="00EC616F" w:rsidRDefault="00AF5989" w:rsidP="00AF5989">
      <w:pPr>
        <w:pStyle w:val="NormalBold"/>
      </w:pPr>
      <w:r w:rsidRPr="00EC616F">
        <w:rPr>
          <w:rStyle w:val="HideTWBExt"/>
          <w:b w:val="0"/>
        </w:rPr>
        <w:t>&lt;Article&gt;</w:t>
      </w:r>
      <w:r w:rsidRPr="00EC616F">
        <w:t>Članak 34. – stavak 1.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D8D4A83" w14:textId="77777777" w:rsidTr="009413C2">
        <w:trPr>
          <w:trHeight w:hRule="exact" w:val="240"/>
          <w:jc w:val="center"/>
        </w:trPr>
        <w:tc>
          <w:tcPr>
            <w:tcW w:w="9752" w:type="dxa"/>
            <w:gridSpan w:val="2"/>
          </w:tcPr>
          <w:p w14:paraId="1314BC6D" w14:textId="77777777" w:rsidR="00AF5989" w:rsidRPr="00EC616F" w:rsidRDefault="00AF5989" w:rsidP="009413C2"/>
        </w:tc>
      </w:tr>
      <w:tr w:rsidR="00AF5989" w:rsidRPr="00EC616F" w14:paraId="06079063" w14:textId="77777777" w:rsidTr="009413C2">
        <w:trPr>
          <w:trHeight w:val="240"/>
          <w:jc w:val="center"/>
        </w:trPr>
        <w:tc>
          <w:tcPr>
            <w:tcW w:w="4876" w:type="dxa"/>
          </w:tcPr>
          <w:p w14:paraId="50703DCF" w14:textId="77777777" w:rsidR="00AF5989" w:rsidRPr="00EC616F" w:rsidRDefault="00AF5989" w:rsidP="009413C2">
            <w:pPr>
              <w:pStyle w:val="ColumnHeading"/>
            </w:pPr>
            <w:r w:rsidRPr="00EC616F">
              <w:t>Tekst koji je predložila Komisija</w:t>
            </w:r>
          </w:p>
        </w:tc>
        <w:tc>
          <w:tcPr>
            <w:tcW w:w="4876" w:type="dxa"/>
          </w:tcPr>
          <w:p w14:paraId="7D000D34" w14:textId="77777777" w:rsidR="00AF5989" w:rsidRPr="00EC616F" w:rsidRDefault="00AF5989" w:rsidP="009413C2">
            <w:pPr>
              <w:pStyle w:val="ColumnHeading"/>
            </w:pPr>
            <w:r w:rsidRPr="00EC616F">
              <w:t>Izmjena</w:t>
            </w:r>
          </w:p>
        </w:tc>
      </w:tr>
      <w:tr w:rsidR="00AF5989" w:rsidRPr="00EC616F" w14:paraId="5E775B5D" w14:textId="77777777" w:rsidTr="009413C2">
        <w:trPr>
          <w:jc w:val="center"/>
        </w:trPr>
        <w:tc>
          <w:tcPr>
            <w:tcW w:w="4876" w:type="dxa"/>
          </w:tcPr>
          <w:p w14:paraId="6B3AC941" w14:textId="77777777" w:rsidR="00AF5989" w:rsidRPr="00EC616F" w:rsidRDefault="00AF5989" w:rsidP="009413C2">
            <w:pPr>
              <w:pStyle w:val="Normal6"/>
              <w:rPr>
                <w:b/>
                <w:i/>
              </w:rPr>
            </w:pPr>
            <w:r w:rsidRPr="00EC616F">
              <w:rPr>
                <w:b/>
                <w:i/>
              </w:rPr>
              <w:t>Države članice mogu uvjetovati pristup određenoj socijalnoj pomoći koja je navedena u nacionalnom pravu aktivnim sudjelovanjem korisnika međunarodne zaštite u mjerama integracije</w:t>
            </w:r>
            <w:r w:rsidRPr="00EC616F">
              <w:t>.</w:t>
            </w:r>
          </w:p>
        </w:tc>
        <w:tc>
          <w:tcPr>
            <w:tcW w:w="4876" w:type="dxa"/>
          </w:tcPr>
          <w:p w14:paraId="4947B1A8" w14:textId="77777777" w:rsidR="00AF5989" w:rsidRPr="00EC616F" w:rsidRDefault="00AF5989" w:rsidP="009413C2">
            <w:pPr>
              <w:pStyle w:val="Normal6"/>
              <w:rPr>
                <w:b/>
                <w:i/>
              </w:rPr>
            </w:pPr>
            <w:r w:rsidRPr="00EC616F">
              <w:rPr>
                <w:b/>
                <w:i/>
              </w:rPr>
              <w:t>Briše se</w:t>
            </w:r>
            <w:r w:rsidRPr="00EC616F">
              <w:t>.</w:t>
            </w:r>
          </w:p>
        </w:tc>
      </w:tr>
    </w:tbl>
    <w:p w14:paraId="23F8D6C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C536708" w14:textId="77777777" w:rsidR="00AF5989" w:rsidRPr="00EC616F" w:rsidRDefault="00AF5989" w:rsidP="00AF5989">
      <w:r w:rsidRPr="00EC616F">
        <w:rPr>
          <w:rStyle w:val="HideTWBExt"/>
        </w:rPr>
        <w:t>&lt;/Amend&gt;</w:t>
      </w:r>
    </w:p>
    <w:p w14:paraId="46A46B3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722</w:t>
      </w:r>
      <w:r w:rsidRPr="00EC616F">
        <w:rPr>
          <w:rStyle w:val="HideTWBExt"/>
          <w:b w:val="0"/>
        </w:rPr>
        <w:t>&lt;/NumAm&gt;</w:t>
      </w:r>
    </w:p>
    <w:p w14:paraId="2CB2A1A8"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5BF08119" w14:textId="77777777" w:rsidR="00AF5989" w:rsidRPr="00EC616F" w:rsidRDefault="00AF5989" w:rsidP="00AF5989">
      <w:pPr>
        <w:pStyle w:val="NormalBold"/>
      </w:pPr>
      <w:r w:rsidRPr="00EC616F">
        <w:rPr>
          <w:rStyle w:val="HideTWBExt"/>
          <w:b w:val="0"/>
        </w:rPr>
        <w:t>&lt;/RepeatBlock-By&gt;</w:t>
      </w:r>
    </w:p>
    <w:p w14:paraId="3495787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53B6C02" w14:textId="77777777" w:rsidR="00AF5989" w:rsidRPr="00EC616F" w:rsidRDefault="00AF5989" w:rsidP="00AF5989">
      <w:pPr>
        <w:pStyle w:val="NormalBold"/>
      </w:pPr>
      <w:r w:rsidRPr="00EC616F">
        <w:rPr>
          <w:rStyle w:val="HideTWBExt"/>
          <w:b w:val="0"/>
        </w:rPr>
        <w:t>&lt;Article&gt;</w:t>
      </w:r>
      <w:r w:rsidRPr="00EC616F">
        <w:t>Članak 34. – stavak 1.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2DF901A" w14:textId="77777777" w:rsidTr="009413C2">
        <w:trPr>
          <w:trHeight w:hRule="exact" w:val="240"/>
          <w:jc w:val="center"/>
        </w:trPr>
        <w:tc>
          <w:tcPr>
            <w:tcW w:w="9752" w:type="dxa"/>
            <w:gridSpan w:val="2"/>
          </w:tcPr>
          <w:p w14:paraId="33AB6F74" w14:textId="77777777" w:rsidR="00AF5989" w:rsidRPr="00EC616F" w:rsidRDefault="00AF5989" w:rsidP="009413C2"/>
        </w:tc>
      </w:tr>
      <w:tr w:rsidR="00AF5989" w:rsidRPr="00EC616F" w14:paraId="6A98D18B" w14:textId="77777777" w:rsidTr="009413C2">
        <w:trPr>
          <w:trHeight w:val="240"/>
          <w:jc w:val="center"/>
        </w:trPr>
        <w:tc>
          <w:tcPr>
            <w:tcW w:w="4876" w:type="dxa"/>
          </w:tcPr>
          <w:p w14:paraId="65A822EA" w14:textId="77777777" w:rsidR="00AF5989" w:rsidRPr="00EC616F" w:rsidRDefault="00AF5989" w:rsidP="009413C2">
            <w:pPr>
              <w:pStyle w:val="ColumnHeading"/>
            </w:pPr>
            <w:r w:rsidRPr="00EC616F">
              <w:t>Tekst koji je predložila Komisija</w:t>
            </w:r>
          </w:p>
        </w:tc>
        <w:tc>
          <w:tcPr>
            <w:tcW w:w="4876" w:type="dxa"/>
          </w:tcPr>
          <w:p w14:paraId="7E50534E" w14:textId="77777777" w:rsidR="00AF5989" w:rsidRPr="00EC616F" w:rsidRDefault="00AF5989" w:rsidP="009413C2">
            <w:pPr>
              <w:pStyle w:val="ColumnHeading"/>
            </w:pPr>
            <w:r w:rsidRPr="00EC616F">
              <w:t>Izmjena</w:t>
            </w:r>
          </w:p>
        </w:tc>
      </w:tr>
      <w:tr w:rsidR="00AF5989" w:rsidRPr="00EC616F" w14:paraId="58B89AF7" w14:textId="77777777" w:rsidTr="009413C2">
        <w:trPr>
          <w:jc w:val="center"/>
        </w:trPr>
        <w:tc>
          <w:tcPr>
            <w:tcW w:w="4876" w:type="dxa"/>
          </w:tcPr>
          <w:p w14:paraId="03ABA53B" w14:textId="77777777" w:rsidR="00AF5989" w:rsidRPr="00EC616F" w:rsidRDefault="00AF5989" w:rsidP="009413C2">
            <w:pPr>
              <w:pStyle w:val="Normal6"/>
              <w:rPr>
                <w:b/>
                <w:i/>
              </w:rPr>
            </w:pPr>
            <w:r w:rsidRPr="00EC616F">
              <w:t>Države članice</w:t>
            </w:r>
            <w:r w:rsidRPr="00EC616F">
              <w:rPr>
                <w:b/>
                <w:i/>
              </w:rPr>
              <w:t xml:space="preserve"> mogu uvjetovati</w:t>
            </w:r>
            <w:r w:rsidRPr="00EC616F">
              <w:t xml:space="preserve"> pristup</w:t>
            </w:r>
            <w:r w:rsidRPr="00EC616F">
              <w:rPr>
                <w:b/>
                <w:i/>
              </w:rPr>
              <w:t xml:space="preserve"> određenoj</w:t>
            </w:r>
            <w:r w:rsidRPr="00EC616F">
              <w:t xml:space="preserve"> socijalnoj pomoći koja je navedena u nacionalnom pravu aktivnim sudjelovanjem korisnika međunarodne zaštite u mjerama integracije.</w:t>
            </w:r>
          </w:p>
        </w:tc>
        <w:tc>
          <w:tcPr>
            <w:tcW w:w="4876" w:type="dxa"/>
          </w:tcPr>
          <w:p w14:paraId="6AEE72D7" w14:textId="77777777" w:rsidR="00AF5989" w:rsidRPr="00EC616F" w:rsidRDefault="00AF5989" w:rsidP="009413C2">
            <w:pPr>
              <w:pStyle w:val="Normal6"/>
              <w:rPr>
                <w:b/>
                <w:i/>
              </w:rPr>
            </w:pPr>
            <w:r w:rsidRPr="00EC616F">
              <w:t>Države članice</w:t>
            </w:r>
            <w:r w:rsidRPr="00EC616F">
              <w:rPr>
                <w:b/>
                <w:i/>
              </w:rPr>
              <w:t xml:space="preserve"> uvjetuju</w:t>
            </w:r>
            <w:r w:rsidRPr="00EC616F">
              <w:t xml:space="preserve"> pristup socijalnoj pomoći koja je navedena u nacionalnom pravu aktivnim</w:t>
            </w:r>
            <w:r w:rsidRPr="00EC616F">
              <w:rPr>
                <w:b/>
                <w:i/>
              </w:rPr>
              <w:t xml:space="preserve"> i uspješnim</w:t>
            </w:r>
            <w:r w:rsidRPr="00EC616F">
              <w:t xml:space="preserve"> sudjelovanjem korisnika međunarodne zaštite</w:t>
            </w:r>
            <w:r w:rsidRPr="00EC616F">
              <w:rPr>
                <w:b/>
                <w:i/>
              </w:rPr>
              <w:t xml:space="preserve"> i njegovih članova obitelji, kako je navedeno</w:t>
            </w:r>
            <w:r w:rsidRPr="00EC616F">
              <w:t xml:space="preserve"> u</w:t>
            </w:r>
            <w:r w:rsidRPr="00EC616F">
              <w:rPr>
                <w:b/>
                <w:i/>
              </w:rPr>
              <w:t xml:space="preserve"> članku 2. stavku 9., u</w:t>
            </w:r>
            <w:r w:rsidRPr="00EC616F">
              <w:t xml:space="preserve"> mjerama integracije.</w:t>
            </w:r>
          </w:p>
        </w:tc>
      </w:tr>
    </w:tbl>
    <w:p w14:paraId="3D1DCF1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9FA67D" w14:textId="77777777" w:rsidR="00AF5989" w:rsidRPr="00EC616F" w:rsidRDefault="00AF5989" w:rsidP="00AF5989">
      <w:r w:rsidRPr="00EC616F">
        <w:rPr>
          <w:rStyle w:val="HideTWBExt"/>
        </w:rPr>
        <w:t>&lt;/Amend&gt;</w:t>
      </w:r>
    </w:p>
    <w:p w14:paraId="76C2D52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723</w:t>
      </w:r>
      <w:r w:rsidRPr="00EC616F">
        <w:rPr>
          <w:rStyle w:val="HideTWBExt"/>
          <w:b w:val="0"/>
        </w:rPr>
        <w:t>&lt;/NumAm&gt;</w:t>
      </w:r>
    </w:p>
    <w:p w14:paraId="2B78783D"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47A976D4" w14:textId="77777777" w:rsidR="00AF5989" w:rsidRPr="00EC616F" w:rsidRDefault="00AF5989" w:rsidP="00AF5989">
      <w:pPr>
        <w:pStyle w:val="NormalBold"/>
      </w:pPr>
      <w:r w:rsidRPr="00EC616F">
        <w:rPr>
          <w:rStyle w:val="HideTWBExt"/>
          <w:b w:val="0"/>
        </w:rPr>
        <w:t>&lt;/RepeatBlock-By&gt;</w:t>
      </w:r>
    </w:p>
    <w:p w14:paraId="4B40857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54D405D" w14:textId="77777777" w:rsidR="00AF5989" w:rsidRPr="00EC616F" w:rsidRDefault="00AF5989" w:rsidP="00AF5989">
      <w:pPr>
        <w:pStyle w:val="NormalBold"/>
      </w:pPr>
      <w:r w:rsidRPr="00EC616F">
        <w:rPr>
          <w:rStyle w:val="HideTWBExt"/>
          <w:b w:val="0"/>
        </w:rPr>
        <w:t>&lt;Article&gt;</w:t>
      </w:r>
      <w:r w:rsidRPr="00EC616F">
        <w:t>Članak 34.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7C3CB32" w14:textId="77777777" w:rsidTr="009413C2">
        <w:trPr>
          <w:trHeight w:hRule="exact" w:val="240"/>
          <w:jc w:val="center"/>
        </w:trPr>
        <w:tc>
          <w:tcPr>
            <w:tcW w:w="9752" w:type="dxa"/>
            <w:gridSpan w:val="2"/>
          </w:tcPr>
          <w:p w14:paraId="7FAAD53F" w14:textId="77777777" w:rsidR="00AF5989" w:rsidRPr="00EC616F" w:rsidRDefault="00AF5989" w:rsidP="009413C2"/>
        </w:tc>
      </w:tr>
      <w:tr w:rsidR="00AF5989" w:rsidRPr="00EC616F" w14:paraId="04F0E54A" w14:textId="77777777" w:rsidTr="009413C2">
        <w:trPr>
          <w:trHeight w:val="240"/>
          <w:jc w:val="center"/>
        </w:trPr>
        <w:tc>
          <w:tcPr>
            <w:tcW w:w="4876" w:type="dxa"/>
          </w:tcPr>
          <w:p w14:paraId="0D571A01" w14:textId="77777777" w:rsidR="00AF5989" w:rsidRPr="00EC616F" w:rsidRDefault="00AF5989" w:rsidP="009413C2">
            <w:pPr>
              <w:pStyle w:val="ColumnHeading"/>
            </w:pPr>
            <w:r w:rsidRPr="00EC616F">
              <w:t>Tekst koji je predložila Komisija</w:t>
            </w:r>
          </w:p>
        </w:tc>
        <w:tc>
          <w:tcPr>
            <w:tcW w:w="4876" w:type="dxa"/>
          </w:tcPr>
          <w:p w14:paraId="618D4DDC" w14:textId="77777777" w:rsidR="00AF5989" w:rsidRPr="00EC616F" w:rsidRDefault="00AF5989" w:rsidP="009413C2">
            <w:pPr>
              <w:pStyle w:val="ColumnHeading"/>
            </w:pPr>
            <w:r w:rsidRPr="00EC616F">
              <w:t>Izmjena</w:t>
            </w:r>
          </w:p>
        </w:tc>
      </w:tr>
      <w:tr w:rsidR="00AF5989" w:rsidRPr="00EC616F" w14:paraId="5F897130" w14:textId="77777777" w:rsidTr="009413C2">
        <w:trPr>
          <w:jc w:val="center"/>
        </w:trPr>
        <w:tc>
          <w:tcPr>
            <w:tcW w:w="4876" w:type="dxa"/>
          </w:tcPr>
          <w:p w14:paraId="2898FEBB" w14:textId="77777777" w:rsidR="00AF5989" w:rsidRPr="00EC616F" w:rsidRDefault="00AF5989" w:rsidP="009413C2">
            <w:pPr>
              <w:pStyle w:val="Normal6"/>
              <w:rPr>
                <w:b/>
                <w:i/>
              </w:rPr>
            </w:pPr>
            <w:r w:rsidRPr="00EC616F">
              <w:rPr>
                <w:b/>
                <w:i/>
              </w:rPr>
              <w:t>2.</w:t>
            </w:r>
            <w:r w:rsidRPr="00EC616F">
              <w:rPr>
                <w:b/>
                <w:i/>
              </w:rPr>
              <w:tab/>
              <w:t>Države članice mogu ograničiti socijalnu pomoć na osnovne naknade korisnicima koji imaju status supsidijarne zaštite.</w:t>
            </w:r>
          </w:p>
        </w:tc>
        <w:tc>
          <w:tcPr>
            <w:tcW w:w="4876" w:type="dxa"/>
          </w:tcPr>
          <w:p w14:paraId="10712447" w14:textId="77777777" w:rsidR="00AF5989" w:rsidRPr="00EC616F" w:rsidRDefault="00AF5989" w:rsidP="009413C2">
            <w:pPr>
              <w:pStyle w:val="Normal6"/>
              <w:rPr>
                <w:b/>
                <w:i/>
              </w:rPr>
            </w:pPr>
            <w:r w:rsidRPr="00EC616F">
              <w:rPr>
                <w:b/>
                <w:i/>
              </w:rPr>
              <w:t>Briše se.</w:t>
            </w:r>
          </w:p>
        </w:tc>
      </w:tr>
    </w:tbl>
    <w:p w14:paraId="36C81D8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3621646A" w14:textId="77777777" w:rsidR="00AF5989" w:rsidRPr="00EC616F" w:rsidRDefault="00AF5989" w:rsidP="00AF5989">
      <w:r w:rsidRPr="00EC616F">
        <w:rPr>
          <w:rStyle w:val="HideTWBExt"/>
        </w:rPr>
        <w:t>&lt;/Amend&gt;</w:t>
      </w:r>
    </w:p>
    <w:p w14:paraId="3A15FBF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724</w:t>
      </w:r>
      <w:r w:rsidRPr="00EC616F">
        <w:rPr>
          <w:rStyle w:val="HideTWBExt"/>
          <w:b w:val="0"/>
        </w:rPr>
        <w:t>&lt;/NumAm&gt;</w:t>
      </w:r>
    </w:p>
    <w:p w14:paraId="78701B2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FCF957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9A6DE42" w14:textId="77777777" w:rsidR="00AF5989" w:rsidRPr="00EC616F" w:rsidRDefault="00AF5989" w:rsidP="00AF5989">
      <w:r w:rsidRPr="00EC616F">
        <w:rPr>
          <w:rStyle w:val="HideTWBExt"/>
        </w:rPr>
        <w:t>&lt;/RepeatBlock-By&gt;</w:t>
      </w:r>
    </w:p>
    <w:p w14:paraId="71A981E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EEAA69D" w14:textId="77777777" w:rsidR="00AF5989" w:rsidRPr="00EC616F" w:rsidRDefault="00AF5989" w:rsidP="00AF5989">
      <w:pPr>
        <w:pStyle w:val="NormalBold"/>
      </w:pPr>
      <w:r w:rsidRPr="00EC616F">
        <w:rPr>
          <w:rStyle w:val="HideTWBExt"/>
          <w:b w:val="0"/>
        </w:rPr>
        <w:t>&lt;Article&gt;</w:t>
      </w:r>
      <w:r w:rsidRPr="00EC616F">
        <w:t>Članak 34.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3906832" w14:textId="77777777" w:rsidTr="009413C2">
        <w:trPr>
          <w:trHeight w:hRule="exact" w:val="240"/>
          <w:jc w:val="center"/>
        </w:trPr>
        <w:tc>
          <w:tcPr>
            <w:tcW w:w="9752" w:type="dxa"/>
            <w:gridSpan w:val="2"/>
          </w:tcPr>
          <w:p w14:paraId="5B068104" w14:textId="77777777" w:rsidR="00AF5989" w:rsidRPr="00EC616F" w:rsidRDefault="00AF5989" w:rsidP="009413C2"/>
        </w:tc>
      </w:tr>
      <w:tr w:rsidR="00AF5989" w:rsidRPr="00EC616F" w14:paraId="14A255C0" w14:textId="77777777" w:rsidTr="009413C2">
        <w:trPr>
          <w:trHeight w:val="240"/>
          <w:jc w:val="center"/>
        </w:trPr>
        <w:tc>
          <w:tcPr>
            <w:tcW w:w="4876" w:type="dxa"/>
          </w:tcPr>
          <w:p w14:paraId="75FA15A9" w14:textId="77777777" w:rsidR="00AF5989" w:rsidRPr="00EC616F" w:rsidRDefault="00AF5989" w:rsidP="009413C2">
            <w:pPr>
              <w:pStyle w:val="ColumnHeading"/>
            </w:pPr>
            <w:r w:rsidRPr="00EC616F">
              <w:t>Tekst koji je predložila Komisija</w:t>
            </w:r>
          </w:p>
        </w:tc>
        <w:tc>
          <w:tcPr>
            <w:tcW w:w="4876" w:type="dxa"/>
          </w:tcPr>
          <w:p w14:paraId="161DE9E3" w14:textId="77777777" w:rsidR="00AF5989" w:rsidRPr="00EC616F" w:rsidRDefault="00AF5989" w:rsidP="009413C2">
            <w:pPr>
              <w:pStyle w:val="ColumnHeading"/>
            </w:pPr>
            <w:r w:rsidRPr="00EC616F">
              <w:t>Izmjena</w:t>
            </w:r>
          </w:p>
        </w:tc>
      </w:tr>
      <w:tr w:rsidR="00AF5989" w:rsidRPr="00EC616F" w14:paraId="3FFA40D8" w14:textId="77777777" w:rsidTr="009413C2">
        <w:trPr>
          <w:jc w:val="center"/>
        </w:trPr>
        <w:tc>
          <w:tcPr>
            <w:tcW w:w="4876" w:type="dxa"/>
          </w:tcPr>
          <w:p w14:paraId="32C067A4" w14:textId="77777777" w:rsidR="00AF5989" w:rsidRPr="00EC616F" w:rsidRDefault="00AF5989" w:rsidP="009413C2">
            <w:pPr>
              <w:pStyle w:val="Normal6"/>
              <w:rPr>
                <w:b/>
                <w:i/>
              </w:rPr>
            </w:pPr>
            <w:r w:rsidRPr="00EC616F">
              <w:rPr>
                <w:b/>
                <w:i/>
              </w:rPr>
              <w:t>2.</w:t>
            </w:r>
            <w:r w:rsidRPr="00EC616F">
              <w:rPr>
                <w:b/>
                <w:i/>
              </w:rPr>
              <w:tab/>
              <w:t>Države članice mogu ograničiti socijalnu pomoć na osnovne naknade korisnicima koji imaju status supsidijarne zaštite.</w:t>
            </w:r>
          </w:p>
        </w:tc>
        <w:tc>
          <w:tcPr>
            <w:tcW w:w="4876" w:type="dxa"/>
          </w:tcPr>
          <w:p w14:paraId="1A54BD98" w14:textId="77777777" w:rsidR="00AF5989" w:rsidRPr="00EC616F" w:rsidRDefault="00AF5989" w:rsidP="009413C2">
            <w:pPr>
              <w:pStyle w:val="Normal6"/>
              <w:rPr>
                <w:b/>
                <w:i/>
              </w:rPr>
            </w:pPr>
            <w:r w:rsidRPr="00EC616F">
              <w:rPr>
                <w:b/>
                <w:i/>
              </w:rPr>
              <w:t>Briše se.</w:t>
            </w:r>
          </w:p>
        </w:tc>
      </w:tr>
    </w:tbl>
    <w:p w14:paraId="7E96630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A61E519" w14:textId="77777777" w:rsidR="00AF5989" w:rsidRPr="00EC616F" w:rsidRDefault="00AF5989" w:rsidP="00AF5989">
      <w:r w:rsidRPr="00EC616F">
        <w:rPr>
          <w:rStyle w:val="HideTWBExt"/>
        </w:rPr>
        <w:t>&lt;/Amend&gt;</w:t>
      </w:r>
    </w:p>
    <w:p w14:paraId="489EDD1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725</w:t>
      </w:r>
      <w:r w:rsidRPr="00EC616F">
        <w:rPr>
          <w:rStyle w:val="HideTWBExt"/>
          <w:b w:val="0"/>
        </w:rPr>
        <w:t>&lt;/NumAm&gt;</w:t>
      </w:r>
    </w:p>
    <w:p w14:paraId="1195134D"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1F12372F" w14:textId="77777777" w:rsidR="00AF5989" w:rsidRPr="00EC616F" w:rsidRDefault="00AF5989" w:rsidP="00AF5989">
      <w:pPr>
        <w:pStyle w:val="NormalBold"/>
      </w:pPr>
      <w:r w:rsidRPr="00EC616F">
        <w:rPr>
          <w:rStyle w:val="HideTWBExt"/>
          <w:b w:val="0"/>
        </w:rPr>
        <w:t>&lt;/RepeatBlock-By&gt;</w:t>
      </w:r>
    </w:p>
    <w:p w14:paraId="18DBC11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18C7AD5" w14:textId="77777777" w:rsidR="00AF5989" w:rsidRPr="00EC616F" w:rsidRDefault="00AF5989" w:rsidP="00AF5989">
      <w:pPr>
        <w:pStyle w:val="NormalBold"/>
      </w:pPr>
      <w:r w:rsidRPr="00EC616F">
        <w:rPr>
          <w:rStyle w:val="HideTWBExt"/>
          <w:b w:val="0"/>
        </w:rPr>
        <w:t>&lt;Article&gt;</w:t>
      </w:r>
      <w:r w:rsidRPr="00EC616F">
        <w:t>Članak 34.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3C0A7D5" w14:textId="77777777" w:rsidTr="009413C2">
        <w:trPr>
          <w:trHeight w:hRule="exact" w:val="240"/>
          <w:jc w:val="center"/>
        </w:trPr>
        <w:tc>
          <w:tcPr>
            <w:tcW w:w="9752" w:type="dxa"/>
            <w:gridSpan w:val="2"/>
          </w:tcPr>
          <w:p w14:paraId="45511C8A" w14:textId="77777777" w:rsidR="00AF5989" w:rsidRPr="00EC616F" w:rsidRDefault="00AF5989" w:rsidP="009413C2"/>
        </w:tc>
      </w:tr>
      <w:tr w:rsidR="00AF5989" w:rsidRPr="00EC616F" w14:paraId="717B869D" w14:textId="77777777" w:rsidTr="009413C2">
        <w:trPr>
          <w:trHeight w:val="240"/>
          <w:jc w:val="center"/>
        </w:trPr>
        <w:tc>
          <w:tcPr>
            <w:tcW w:w="4876" w:type="dxa"/>
          </w:tcPr>
          <w:p w14:paraId="20F37E15" w14:textId="77777777" w:rsidR="00AF5989" w:rsidRPr="00EC616F" w:rsidRDefault="00AF5989" w:rsidP="009413C2">
            <w:pPr>
              <w:pStyle w:val="ColumnHeading"/>
            </w:pPr>
            <w:r w:rsidRPr="00EC616F">
              <w:t>Tekst koji je predložila Komisija</w:t>
            </w:r>
          </w:p>
        </w:tc>
        <w:tc>
          <w:tcPr>
            <w:tcW w:w="4876" w:type="dxa"/>
          </w:tcPr>
          <w:p w14:paraId="3838AE17" w14:textId="77777777" w:rsidR="00AF5989" w:rsidRPr="00EC616F" w:rsidRDefault="00AF5989" w:rsidP="009413C2">
            <w:pPr>
              <w:pStyle w:val="ColumnHeading"/>
            </w:pPr>
            <w:r w:rsidRPr="00EC616F">
              <w:t>Izmjena</w:t>
            </w:r>
          </w:p>
        </w:tc>
      </w:tr>
      <w:tr w:rsidR="00AF5989" w:rsidRPr="00EC616F" w14:paraId="751D3268" w14:textId="77777777" w:rsidTr="009413C2">
        <w:trPr>
          <w:jc w:val="center"/>
        </w:trPr>
        <w:tc>
          <w:tcPr>
            <w:tcW w:w="4876" w:type="dxa"/>
          </w:tcPr>
          <w:p w14:paraId="2AE82235" w14:textId="77777777" w:rsidR="00AF5989" w:rsidRPr="00EC616F" w:rsidRDefault="00AF5989" w:rsidP="009413C2">
            <w:pPr>
              <w:pStyle w:val="Normal6"/>
              <w:rPr>
                <w:b/>
                <w:i/>
              </w:rPr>
            </w:pPr>
            <w:r w:rsidRPr="00EC616F">
              <w:rPr>
                <w:b/>
                <w:i/>
              </w:rPr>
              <w:t>2.</w:t>
            </w:r>
            <w:r w:rsidRPr="00EC616F">
              <w:rPr>
                <w:b/>
                <w:i/>
              </w:rPr>
              <w:tab/>
              <w:t>Države članice mogu ograničiti socijalnu pomoć na osnovne naknade korisnicima koji imaju status supsidijarne zaštite.</w:t>
            </w:r>
          </w:p>
        </w:tc>
        <w:tc>
          <w:tcPr>
            <w:tcW w:w="4876" w:type="dxa"/>
          </w:tcPr>
          <w:p w14:paraId="267517C2" w14:textId="77777777" w:rsidR="00AF5989" w:rsidRPr="00EC616F" w:rsidRDefault="00AF5989" w:rsidP="009413C2">
            <w:pPr>
              <w:pStyle w:val="Normal6"/>
              <w:rPr>
                <w:b/>
                <w:i/>
              </w:rPr>
            </w:pPr>
            <w:r w:rsidRPr="00EC616F">
              <w:rPr>
                <w:b/>
                <w:i/>
              </w:rPr>
              <w:t>Briše se.</w:t>
            </w:r>
          </w:p>
        </w:tc>
      </w:tr>
    </w:tbl>
    <w:p w14:paraId="7C23C42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329F10E" w14:textId="77777777" w:rsidR="00AF5989" w:rsidRPr="00EC616F" w:rsidRDefault="00AF5989" w:rsidP="00AF5989">
      <w:r w:rsidRPr="00EC616F">
        <w:rPr>
          <w:rStyle w:val="HideTWBExt"/>
        </w:rPr>
        <w:t>&lt;/Amend&gt;</w:t>
      </w:r>
    </w:p>
    <w:p w14:paraId="7B115F8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726</w:t>
      </w:r>
      <w:r w:rsidRPr="00EC616F">
        <w:rPr>
          <w:rStyle w:val="HideTWBExt"/>
          <w:b w:val="0"/>
        </w:rPr>
        <w:t>&lt;/NumAm&gt;</w:t>
      </w:r>
    </w:p>
    <w:p w14:paraId="648BB0A4"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5E045D44" w14:textId="77777777" w:rsidR="00AF5989" w:rsidRPr="00EC616F" w:rsidRDefault="00AF5989" w:rsidP="00AF5989">
      <w:pPr>
        <w:pStyle w:val="NormalBold"/>
      </w:pPr>
      <w:r w:rsidRPr="00EC616F">
        <w:rPr>
          <w:rStyle w:val="HideTWBExt"/>
          <w:b w:val="0"/>
        </w:rPr>
        <w:t>&lt;/RepeatBlock-By&gt;</w:t>
      </w:r>
    </w:p>
    <w:p w14:paraId="687AE3C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D82111B" w14:textId="77777777" w:rsidR="00AF5989" w:rsidRPr="00EC616F" w:rsidRDefault="00AF5989" w:rsidP="00AF5989">
      <w:pPr>
        <w:pStyle w:val="NormalBold"/>
      </w:pPr>
      <w:r w:rsidRPr="00EC616F">
        <w:rPr>
          <w:rStyle w:val="HideTWBExt"/>
          <w:b w:val="0"/>
        </w:rPr>
        <w:t>&lt;Article&gt;</w:t>
      </w:r>
      <w:r w:rsidRPr="00EC616F">
        <w:t>Članak 34.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118F152" w14:textId="77777777" w:rsidTr="009413C2">
        <w:trPr>
          <w:trHeight w:hRule="exact" w:val="240"/>
          <w:jc w:val="center"/>
        </w:trPr>
        <w:tc>
          <w:tcPr>
            <w:tcW w:w="9752" w:type="dxa"/>
            <w:gridSpan w:val="2"/>
          </w:tcPr>
          <w:p w14:paraId="11D7064A" w14:textId="77777777" w:rsidR="00AF5989" w:rsidRPr="00EC616F" w:rsidRDefault="00AF5989" w:rsidP="009413C2"/>
        </w:tc>
      </w:tr>
      <w:tr w:rsidR="00AF5989" w:rsidRPr="00EC616F" w14:paraId="2B808DD7" w14:textId="77777777" w:rsidTr="009413C2">
        <w:trPr>
          <w:trHeight w:val="240"/>
          <w:jc w:val="center"/>
        </w:trPr>
        <w:tc>
          <w:tcPr>
            <w:tcW w:w="4876" w:type="dxa"/>
          </w:tcPr>
          <w:p w14:paraId="34EE7F40" w14:textId="77777777" w:rsidR="00AF5989" w:rsidRPr="00EC616F" w:rsidRDefault="00AF5989" w:rsidP="009413C2">
            <w:pPr>
              <w:pStyle w:val="ColumnHeading"/>
            </w:pPr>
            <w:r w:rsidRPr="00EC616F">
              <w:t>Tekst koji je predložila Komisija</w:t>
            </w:r>
          </w:p>
        </w:tc>
        <w:tc>
          <w:tcPr>
            <w:tcW w:w="4876" w:type="dxa"/>
          </w:tcPr>
          <w:p w14:paraId="3C949763" w14:textId="77777777" w:rsidR="00AF5989" w:rsidRPr="00EC616F" w:rsidRDefault="00AF5989" w:rsidP="009413C2">
            <w:pPr>
              <w:pStyle w:val="ColumnHeading"/>
            </w:pPr>
            <w:r w:rsidRPr="00EC616F">
              <w:t>Izmjena</w:t>
            </w:r>
          </w:p>
        </w:tc>
      </w:tr>
      <w:tr w:rsidR="00AF5989" w:rsidRPr="00EC616F" w14:paraId="3A5A5CF7" w14:textId="77777777" w:rsidTr="009413C2">
        <w:trPr>
          <w:jc w:val="center"/>
        </w:trPr>
        <w:tc>
          <w:tcPr>
            <w:tcW w:w="4876" w:type="dxa"/>
          </w:tcPr>
          <w:p w14:paraId="7DCE3D3B" w14:textId="77777777" w:rsidR="00AF5989" w:rsidRPr="00EC616F" w:rsidRDefault="00AF5989" w:rsidP="009413C2">
            <w:pPr>
              <w:pStyle w:val="Normal6"/>
              <w:rPr>
                <w:b/>
                <w:i/>
              </w:rPr>
            </w:pPr>
            <w:r w:rsidRPr="00EC616F">
              <w:rPr>
                <w:b/>
                <w:i/>
              </w:rPr>
              <w:t>2.</w:t>
            </w:r>
            <w:r w:rsidRPr="00EC616F">
              <w:rPr>
                <w:b/>
                <w:i/>
              </w:rPr>
              <w:tab/>
              <w:t>Države članice mogu ograničiti socijalnu pomoć na osnovne naknade korisnicima koji imaju status supsidijarne zaštite.</w:t>
            </w:r>
          </w:p>
        </w:tc>
        <w:tc>
          <w:tcPr>
            <w:tcW w:w="4876" w:type="dxa"/>
          </w:tcPr>
          <w:p w14:paraId="6C0FEF40" w14:textId="77777777" w:rsidR="00AF5989" w:rsidRPr="00EC616F" w:rsidRDefault="00AF5989" w:rsidP="009413C2">
            <w:pPr>
              <w:pStyle w:val="Normal6"/>
              <w:rPr>
                <w:b/>
                <w:i/>
              </w:rPr>
            </w:pPr>
            <w:r w:rsidRPr="00EC616F">
              <w:rPr>
                <w:b/>
                <w:i/>
              </w:rPr>
              <w:t>Briše se.</w:t>
            </w:r>
          </w:p>
        </w:tc>
      </w:tr>
    </w:tbl>
    <w:p w14:paraId="37AD4D2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E763182" w14:textId="77777777" w:rsidR="00AF5989" w:rsidRPr="00EC616F" w:rsidRDefault="00AF5989" w:rsidP="00AF5989">
      <w:r w:rsidRPr="00EC616F">
        <w:rPr>
          <w:rStyle w:val="HideTWBExt"/>
        </w:rPr>
        <w:t>&lt;/Amend&gt;</w:t>
      </w:r>
    </w:p>
    <w:p w14:paraId="6755F54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727</w:t>
      </w:r>
      <w:r w:rsidRPr="00EC616F">
        <w:rPr>
          <w:rStyle w:val="HideTWBExt"/>
          <w:b w:val="0"/>
        </w:rPr>
        <w:t>&lt;/NumAm&gt;</w:t>
      </w:r>
    </w:p>
    <w:p w14:paraId="67AEC52F"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36CF7E9B" w14:textId="77777777" w:rsidR="00AF5989" w:rsidRPr="00EC616F" w:rsidRDefault="00AF5989" w:rsidP="00AF5989">
      <w:pPr>
        <w:pStyle w:val="NormalBold"/>
      </w:pPr>
      <w:r w:rsidRPr="00EC616F">
        <w:rPr>
          <w:rStyle w:val="HideTWBExt"/>
          <w:b w:val="0"/>
        </w:rPr>
        <w:t>&lt;/RepeatBlock-By&gt;</w:t>
      </w:r>
    </w:p>
    <w:p w14:paraId="5138D4A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43DEEC" w14:textId="77777777" w:rsidR="00AF5989" w:rsidRPr="00EC616F" w:rsidRDefault="00AF5989" w:rsidP="00AF5989">
      <w:pPr>
        <w:pStyle w:val="NormalBold"/>
      </w:pPr>
      <w:r w:rsidRPr="00EC616F">
        <w:rPr>
          <w:rStyle w:val="HideTWBExt"/>
          <w:b w:val="0"/>
        </w:rPr>
        <w:t>&lt;Article&gt;</w:t>
      </w:r>
      <w:r w:rsidRPr="00EC616F">
        <w:t>Članak 34.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B464F89" w14:textId="77777777" w:rsidTr="009413C2">
        <w:trPr>
          <w:trHeight w:hRule="exact" w:val="240"/>
          <w:jc w:val="center"/>
        </w:trPr>
        <w:tc>
          <w:tcPr>
            <w:tcW w:w="9752" w:type="dxa"/>
            <w:gridSpan w:val="2"/>
          </w:tcPr>
          <w:p w14:paraId="22CBB0B2" w14:textId="77777777" w:rsidR="00AF5989" w:rsidRPr="00EC616F" w:rsidRDefault="00AF5989" w:rsidP="009413C2"/>
        </w:tc>
      </w:tr>
      <w:tr w:rsidR="00AF5989" w:rsidRPr="00EC616F" w14:paraId="50782A6C" w14:textId="77777777" w:rsidTr="009413C2">
        <w:trPr>
          <w:trHeight w:val="240"/>
          <w:jc w:val="center"/>
        </w:trPr>
        <w:tc>
          <w:tcPr>
            <w:tcW w:w="4876" w:type="dxa"/>
          </w:tcPr>
          <w:p w14:paraId="536647C9" w14:textId="77777777" w:rsidR="00AF5989" w:rsidRPr="00EC616F" w:rsidRDefault="00AF5989" w:rsidP="009413C2">
            <w:pPr>
              <w:pStyle w:val="ColumnHeading"/>
            </w:pPr>
            <w:r w:rsidRPr="00EC616F">
              <w:t>Tekst koji je predložila Komisija</w:t>
            </w:r>
          </w:p>
        </w:tc>
        <w:tc>
          <w:tcPr>
            <w:tcW w:w="4876" w:type="dxa"/>
          </w:tcPr>
          <w:p w14:paraId="15DCBE2B" w14:textId="77777777" w:rsidR="00AF5989" w:rsidRPr="00EC616F" w:rsidRDefault="00AF5989" w:rsidP="009413C2">
            <w:pPr>
              <w:pStyle w:val="ColumnHeading"/>
            </w:pPr>
            <w:r w:rsidRPr="00EC616F">
              <w:t>Izmjena</w:t>
            </w:r>
          </w:p>
        </w:tc>
      </w:tr>
      <w:tr w:rsidR="00AF5989" w:rsidRPr="00EC616F" w14:paraId="5E1DC943" w14:textId="77777777" w:rsidTr="009413C2">
        <w:trPr>
          <w:jc w:val="center"/>
        </w:trPr>
        <w:tc>
          <w:tcPr>
            <w:tcW w:w="4876" w:type="dxa"/>
          </w:tcPr>
          <w:p w14:paraId="2D0050EB" w14:textId="77777777" w:rsidR="00AF5989" w:rsidRPr="00EC616F" w:rsidRDefault="00AF5989" w:rsidP="009413C2">
            <w:pPr>
              <w:pStyle w:val="Normal6"/>
              <w:rPr>
                <w:b/>
                <w:i/>
              </w:rPr>
            </w:pPr>
            <w:r w:rsidRPr="00EC616F">
              <w:rPr>
                <w:b/>
                <w:i/>
              </w:rPr>
              <w:t>2.</w:t>
            </w:r>
            <w:r w:rsidRPr="00EC616F">
              <w:rPr>
                <w:b/>
                <w:i/>
              </w:rPr>
              <w:tab/>
              <w:t>Države članice mogu ograničiti socijalnu pomoć na osnovne naknade korisnicima koji imaju status supsidijarne zaštite.</w:t>
            </w:r>
          </w:p>
        </w:tc>
        <w:tc>
          <w:tcPr>
            <w:tcW w:w="4876" w:type="dxa"/>
          </w:tcPr>
          <w:p w14:paraId="002D1F7E" w14:textId="77777777" w:rsidR="00AF5989" w:rsidRPr="00EC616F" w:rsidRDefault="00AF5989" w:rsidP="009413C2">
            <w:pPr>
              <w:pStyle w:val="Normal6"/>
              <w:rPr>
                <w:b/>
                <w:i/>
              </w:rPr>
            </w:pPr>
            <w:r w:rsidRPr="00EC616F">
              <w:rPr>
                <w:b/>
                <w:i/>
              </w:rPr>
              <w:t>Briše se.</w:t>
            </w:r>
          </w:p>
        </w:tc>
      </w:tr>
    </w:tbl>
    <w:p w14:paraId="37BEFAC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4A7EB61"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8FDB378" w14:textId="0EAD180C" w:rsidR="00AF5989" w:rsidRPr="00EC616F" w:rsidRDefault="00AF5989" w:rsidP="00AF5989">
      <w:pPr>
        <w:pStyle w:val="Normal12Italic"/>
        <w:rPr>
          <w:lang w:val="hr-HR"/>
        </w:rPr>
      </w:pPr>
      <w:r w:rsidRPr="00EC616F">
        <w:rPr>
          <w:lang w:val="hr-HR"/>
        </w:rPr>
        <w:t>Kao i izvjestitelj</w:t>
      </w:r>
      <w:r w:rsidR="00EE62E1" w:rsidRPr="00EC616F">
        <w:rPr>
          <w:lang w:val="hr-HR"/>
        </w:rPr>
        <w:t>ica</w:t>
      </w:r>
      <w:r w:rsidRPr="00EC616F">
        <w:rPr>
          <w:lang w:val="hr-HR"/>
        </w:rPr>
        <w:t xml:space="preserve">, izvjestitelj u sjeni smatra da nije nimalo jasno zašto osobe kojima je potrebna međunarodna zaštita i kojima je odobrena supsidijarna zaštita ne bi trebale primati socijalnu pomoć koju primaju druge osobe kojima je potrebna međunarodna zaštita. Nejednako postupanje prema osobama kojima je potrebna međunarodna zaštita ne bi trebalo postojati. To je i pravno upitno i administrativno nekorisno. Nakon što se </w:t>
      </w:r>
      <w:r w:rsidR="00EE62E1" w:rsidRPr="00EC616F">
        <w:rPr>
          <w:lang w:val="hr-HR"/>
        </w:rPr>
        <w:t xml:space="preserve">utvrdi </w:t>
      </w:r>
      <w:r w:rsidRPr="00EC616F">
        <w:rPr>
          <w:lang w:val="hr-HR"/>
        </w:rPr>
        <w:t>potreba za zaštitom, sve te osobe imaju jednake socijalne potrebe u državi članici domaćinu.</w:t>
      </w:r>
    </w:p>
    <w:p w14:paraId="27DAC428" w14:textId="77777777" w:rsidR="00AF5989" w:rsidRPr="00EC616F" w:rsidRDefault="00AF5989" w:rsidP="00AF5989">
      <w:r w:rsidRPr="00EC616F">
        <w:rPr>
          <w:rStyle w:val="HideTWBExt"/>
        </w:rPr>
        <w:t>&lt;/Amend&gt;</w:t>
      </w:r>
    </w:p>
    <w:p w14:paraId="0EA409E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728</w:t>
      </w:r>
      <w:r w:rsidRPr="00EC616F">
        <w:rPr>
          <w:rStyle w:val="HideTWBExt"/>
          <w:b w:val="0"/>
        </w:rPr>
        <w:t>&lt;/NumAm&gt;</w:t>
      </w:r>
    </w:p>
    <w:p w14:paraId="461C8E74"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5091C012" w14:textId="77777777" w:rsidR="00AF5989" w:rsidRPr="00EC616F" w:rsidRDefault="00AF5989" w:rsidP="00AF5989">
      <w:pPr>
        <w:pStyle w:val="NormalBold"/>
      </w:pPr>
      <w:r w:rsidRPr="00EC616F">
        <w:rPr>
          <w:rStyle w:val="HideTWBExt"/>
          <w:b w:val="0"/>
        </w:rPr>
        <w:t>&lt;/RepeatBlock-By&gt;</w:t>
      </w:r>
    </w:p>
    <w:p w14:paraId="02825AC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DE0DE14" w14:textId="77777777" w:rsidR="00AF5989" w:rsidRPr="00EC616F" w:rsidRDefault="00AF5989" w:rsidP="00AF5989">
      <w:pPr>
        <w:pStyle w:val="NormalBold"/>
      </w:pPr>
      <w:r w:rsidRPr="00EC616F">
        <w:rPr>
          <w:rStyle w:val="HideTWBExt"/>
          <w:b w:val="0"/>
        </w:rPr>
        <w:t>&lt;Article&gt;</w:t>
      </w:r>
      <w:r w:rsidRPr="00EC616F">
        <w:t>Članak 34.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793BF6E" w14:textId="77777777" w:rsidTr="009413C2">
        <w:trPr>
          <w:trHeight w:hRule="exact" w:val="240"/>
          <w:jc w:val="center"/>
        </w:trPr>
        <w:tc>
          <w:tcPr>
            <w:tcW w:w="9752" w:type="dxa"/>
            <w:gridSpan w:val="2"/>
          </w:tcPr>
          <w:p w14:paraId="16B48D0C" w14:textId="77777777" w:rsidR="00AF5989" w:rsidRPr="00EC616F" w:rsidRDefault="00AF5989" w:rsidP="009413C2"/>
        </w:tc>
      </w:tr>
      <w:tr w:rsidR="00AF5989" w:rsidRPr="00EC616F" w14:paraId="071499A1" w14:textId="77777777" w:rsidTr="009413C2">
        <w:trPr>
          <w:trHeight w:val="240"/>
          <w:jc w:val="center"/>
        </w:trPr>
        <w:tc>
          <w:tcPr>
            <w:tcW w:w="4876" w:type="dxa"/>
          </w:tcPr>
          <w:p w14:paraId="6A23B008" w14:textId="77777777" w:rsidR="00AF5989" w:rsidRPr="00EC616F" w:rsidRDefault="00AF5989" w:rsidP="009413C2">
            <w:pPr>
              <w:pStyle w:val="ColumnHeading"/>
            </w:pPr>
            <w:r w:rsidRPr="00EC616F">
              <w:t>Tekst koji je predložila Komisija</w:t>
            </w:r>
          </w:p>
        </w:tc>
        <w:tc>
          <w:tcPr>
            <w:tcW w:w="4876" w:type="dxa"/>
          </w:tcPr>
          <w:p w14:paraId="76251146" w14:textId="77777777" w:rsidR="00AF5989" w:rsidRPr="00EC616F" w:rsidRDefault="00AF5989" w:rsidP="009413C2">
            <w:pPr>
              <w:pStyle w:val="ColumnHeading"/>
            </w:pPr>
            <w:r w:rsidRPr="00EC616F">
              <w:t>Izmjena</w:t>
            </w:r>
          </w:p>
        </w:tc>
      </w:tr>
      <w:tr w:rsidR="00AF5989" w:rsidRPr="00EC616F" w14:paraId="6DBE02BC" w14:textId="77777777" w:rsidTr="009413C2">
        <w:trPr>
          <w:jc w:val="center"/>
        </w:trPr>
        <w:tc>
          <w:tcPr>
            <w:tcW w:w="4876" w:type="dxa"/>
          </w:tcPr>
          <w:p w14:paraId="3C5657E2" w14:textId="77777777" w:rsidR="00AF5989" w:rsidRPr="00EC616F" w:rsidRDefault="00AF5989" w:rsidP="009413C2">
            <w:pPr>
              <w:pStyle w:val="Normal6"/>
              <w:rPr>
                <w:b/>
                <w:i/>
              </w:rPr>
            </w:pPr>
            <w:r w:rsidRPr="00EC616F">
              <w:t>2.</w:t>
            </w:r>
            <w:r w:rsidRPr="00EC616F">
              <w:rPr>
                <w:b/>
                <w:i/>
              </w:rPr>
              <w:tab/>
            </w:r>
            <w:r w:rsidRPr="00EC616F">
              <w:t>Države članice mogu ograničiti socijalnu pomoć</w:t>
            </w:r>
            <w:r w:rsidRPr="00EC616F">
              <w:rPr>
                <w:b/>
                <w:i/>
              </w:rPr>
              <w:t xml:space="preserve"> na osnovne naknade</w:t>
            </w:r>
            <w:r w:rsidRPr="00EC616F">
              <w:t xml:space="preserve"> korisnicima koji imaju status supsidijarne zaštite.</w:t>
            </w:r>
          </w:p>
        </w:tc>
        <w:tc>
          <w:tcPr>
            <w:tcW w:w="4876" w:type="dxa"/>
          </w:tcPr>
          <w:p w14:paraId="57763AE3" w14:textId="77777777" w:rsidR="00AF5989" w:rsidRPr="00EC616F" w:rsidRDefault="00AF5989" w:rsidP="009413C2">
            <w:pPr>
              <w:pStyle w:val="Normal6"/>
              <w:rPr>
                <w:b/>
                <w:i/>
              </w:rPr>
            </w:pPr>
            <w:r w:rsidRPr="00EC616F">
              <w:t>2.</w:t>
            </w:r>
            <w:r w:rsidRPr="00EC616F">
              <w:rPr>
                <w:b/>
                <w:i/>
              </w:rPr>
              <w:tab/>
            </w:r>
            <w:r w:rsidRPr="00EC616F">
              <w:t>Države članice mogu ograničiti socijalnu pomoć korisnicima koji imaju status supsidijarne zaštite.</w:t>
            </w:r>
          </w:p>
        </w:tc>
      </w:tr>
    </w:tbl>
    <w:p w14:paraId="2D7BD23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23B9139" w14:textId="77777777" w:rsidR="00AF5989" w:rsidRPr="00EC616F" w:rsidRDefault="00AF5989" w:rsidP="00AF5989">
      <w:r w:rsidRPr="00EC616F">
        <w:rPr>
          <w:rStyle w:val="HideTWBExt"/>
        </w:rPr>
        <w:t>&lt;/Amend&gt;</w:t>
      </w:r>
    </w:p>
    <w:p w14:paraId="423EEF0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729</w:t>
      </w:r>
      <w:r w:rsidRPr="00EC616F">
        <w:rPr>
          <w:rStyle w:val="HideTWBExt"/>
          <w:b w:val="0"/>
        </w:rPr>
        <w:t>&lt;/NumAm&gt;</w:t>
      </w:r>
    </w:p>
    <w:p w14:paraId="0363D528"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w:t>
      </w:r>
      <w:r w:rsidRPr="00EC616F">
        <w:rPr>
          <w:rStyle w:val="HideTWBExt"/>
          <w:b w:val="0"/>
        </w:rPr>
        <w:t>&lt;/Members&gt;</w:t>
      </w:r>
    </w:p>
    <w:p w14:paraId="27F51734" w14:textId="77777777" w:rsidR="00AF5989" w:rsidRPr="00EC616F" w:rsidRDefault="00AF5989" w:rsidP="00AF5989">
      <w:pPr>
        <w:pStyle w:val="NormalBold"/>
      </w:pPr>
      <w:r w:rsidRPr="00EC616F">
        <w:rPr>
          <w:rStyle w:val="HideTWBExt"/>
          <w:b w:val="0"/>
        </w:rPr>
        <w:t>&lt;/RepeatBlock-By&gt;</w:t>
      </w:r>
    </w:p>
    <w:p w14:paraId="0087FE2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C2E1D51" w14:textId="77777777" w:rsidR="00AF5989" w:rsidRPr="00EC616F" w:rsidRDefault="00AF5989" w:rsidP="00AF5989">
      <w:pPr>
        <w:pStyle w:val="NormalBold"/>
      </w:pPr>
      <w:r w:rsidRPr="00EC616F">
        <w:rPr>
          <w:rStyle w:val="HideTWBExt"/>
          <w:b w:val="0"/>
        </w:rPr>
        <w:t>&lt;Article&gt;</w:t>
      </w:r>
      <w:r w:rsidRPr="00EC616F">
        <w:t>Članak 35. – naslov</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E7DC988" w14:textId="77777777" w:rsidTr="009413C2">
        <w:trPr>
          <w:trHeight w:hRule="exact" w:val="240"/>
          <w:jc w:val="center"/>
        </w:trPr>
        <w:tc>
          <w:tcPr>
            <w:tcW w:w="9752" w:type="dxa"/>
            <w:gridSpan w:val="2"/>
          </w:tcPr>
          <w:p w14:paraId="1027B600" w14:textId="77777777" w:rsidR="00AF5989" w:rsidRPr="00EC616F" w:rsidRDefault="00AF5989" w:rsidP="009413C2"/>
        </w:tc>
      </w:tr>
      <w:tr w:rsidR="00AF5989" w:rsidRPr="00EC616F" w14:paraId="7C3E6D7D" w14:textId="77777777" w:rsidTr="009413C2">
        <w:trPr>
          <w:trHeight w:val="240"/>
          <w:jc w:val="center"/>
        </w:trPr>
        <w:tc>
          <w:tcPr>
            <w:tcW w:w="4876" w:type="dxa"/>
          </w:tcPr>
          <w:p w14:paraId="1AA954B4" w14:textId="77777777" w:rsidR="00AF5989" w:rsidRPr="00EC616F" w:rsidRDefault="00AF5989" w:rsidP="009413C2">
            <w:pPr>
              <w:pStyle w:val="ColumnHeading"/>
            </w:pPr>
            <w:r w:rsidRPr="00EC616F">
              <w:t>Tekst koji je predložila Komisija</w:t>
            </w:r>
          </w:p>
        </w:tc>
        <w:tc>
          <w:tcPr>
            <w:tcW w:w="4876" w:type="dxa"/>
          </w:tcPr>
          <w:p w14:paraId="6D233F40" w14:textId="77777777" w:rsidR="00AF5989" w:rsidRPr="00EC616F" w:rsidRDefault="00AF5989" w:rsidP="009413C2">
            <w:pPr>
              <w:pStyle w:val="ColumnHeading"/>
            </w:pPr>
            <w:r w:rsidRPr="00EC616F">
              <w:t>Izmjena</w:t>
            </w:r>
          </w:p>
        </w:tc>
      </w:tr>
      <w:tr w:rsidR="00AF5989" w:rsidRPr="00EC616F" w14:paraId="12A9C072" w14:textId="77777777" w:rsidTr="009413C2">
        <w:trPr>
          <w:jc w:val="center"/>
        </w:trPr>
        <w:tc>
          <w:tcPr>
            <w:tcW w:w="4876" w:type="dxa"/>
          </w:tcPr>
          <w:p w14:paraId="01FB3C57" w14:textId="77777777" w:rsidR="00AF5989" w:rsidRPr="00EC616F" w:rsidRDefault="00AF5989" w:rsidP="009413C2">
            <w:pPr>
              <w:pStyle w:val="Normal6"/>
              <w:rPr>
                <w:b/>
                <w:i/>
              </w:rPr>
            </w:pPr>
            <w:r w:rsidRPr="00EC616F">
              <w:t>Zdravstvena skrb</w:t>
            </w:r>
          </w:p>
        </w:tc>
        <w:tc>
          <w:tcPr>
            <w:tcW w:w="4876" w:type="dxa"/>
          </w:tcPr>
          <w:p w14:paraId="1E4686B0" w14:textId="77777777" w:rsidR="00AF5989" w:rsidRPr="00EC616F" w:rsidRDefault="00AF5989" w:rsidP="009413C2">
            <w:pPr>
              <w:pStyle w:val="Normal6"/>
              <w:rPr>
                <w:b/>
                <w:i/>
              </w:rPr>
            </w:pPr>
            <w:r w:rsidRPr="00EC616F">
              <w:rPr>
                <w:b/>
                <w:i/>
              </w:rPr>
              <w:t>Osnovna</w:t>
            </w:r>
            <w:r w:rsidRPr="00EC616F">
              <w:t xml:space="preserve"> zdravstvena skrb</w:t>
            </w:r>
          </w:p>
        </w:tc>
      </w:tr>
    </w:tbl>
    <w:p w14:paraId="154889D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ADDC2D2" w14:textId="77777777" w:rsidR="00AF5989" w:rsidRPr="00EC616F" w:rsidRDefault="00AF5989" w:rsidP="00AF5989">
      <w:r w:rsidRPr="00EC616F">
        <w:rPr>
          <w:rStyle w:val="HideTWBExt"/>
        </w:rPr>
        <w:t>&lt;/Amend&gt;</w:t>
      </w:r>
    </w:p>
    <w:p w14:paraId="4887BC7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730</w:t>
      </w:r>
      <w:r w:rsidRPr="00EC616F">
        <w:rPr>
          <w:rStyle w:val="HideTWBExt"/>
          <w:b w:val="0"/>
        </w:rPr>
        <w:t>&lt;/NumAm&gt;</w:t>
      </w:r>
    </w:p>
    <w:p w14:paraId="1A561AB1"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744ABCA2" w14:textId="77777777" w:rsidR="00AF5989" w:rsidRPr="00EC616F" w:rsidRDefault="00AF5989" w:rsidP="00AF5989">
      <w:pPr>
        <w:pStyle w:val="NormalBold"/>
      </w:pPr>
      <w:r w:rsidRPr="00EC616F">
        <w:rPr>
          <w:rStyle w:val="HideTWBExt"/>
          <w:b w:val="0"/>
        </w:rPr>
        <w:t>&lt;/RepeatBlock-By&gt;</w:t>
      </w:r>
    </w:p>
    <w:p w14:paraId="723385D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DA36898" w14:textId="77777777" w:rsidR="00AF5989" w:rsidRPr="00EC616F" w:rsidRDefault="00AF5989" w:rsidP="00AF5989">
      <w:pPr>
        <w:pStyle w:val="NormalBold"/>
      </w:pPr>
      <w:r w:rsidRPr="00EC616F">
        <w:rPr>
          <w:rStyle w:val="HideTWBExt"/>
          <w:b w:val="0"/>
        </w:rPr>
        <w:t>&lt;Article&gt;</w:t>
      </w:r>
      <w:r w:rsidRPr="00EC616F">
        <w:t>Članak 35.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26E30F2" w14:textId="77777777" w:rsidTr="009413C2">
        <w:trPr>
          <w:trHeight w:hRule="exact" w:val="240"/>
          <w:jc w:val="center"/>
        </w:trPr>
        <w:tc>
          <w:tcPr>
            <w:tcW w:w="9752" w:type="dxa"/>
            <w:gridSpan w:val="2"/>
          </w:tcPr>
          <w:p w14:paraId="40F06C0E" w14:textId="77777777" w:rsidR="00AF5989" w:rsidRPr="00EC616F" w:rsidRDefault="00AF5989" w:rsidP="009413C2"/>
        </w:tc>
      </w:tr>
      <w:tr w:rsidR="00AF5989" w:rsidRPr="00EC616F" w14:paraId="7960C3B3" w14:textId="77777777" w:rsidTr="009413C2">
        <w:trPr>
          <w:trHeight w:val="240"/>
          <w:jc w:val="center"/>
        </w:trPr>
        <w:tc>
          <w:tcPr>
            <w:tcW w:w="4876" w:type="dxa"/>
          </w:tcPr>
          <w:p w14:paraId="3858A847" w14:textId="77777777" w:rsidR="00AF5989" w:rsidRPr="00EC616F" w:rsidRDefault="00AF5989" w:rsidP="009413C2">
            <w:pPr>
              <w:pStyle w:val="ColumnHeading"/>
            </w:pPr>
            <w:r w:rsidRPr="00EC616F">
              <w:t>Tekst koji je predložila Komisija</w:t>
            </w:r>
          </w:p>
        </w:tc>
        <w:tc>
          <w:tcPr>
            <w:tcW w:w="4876" w:type="dxa"/>
          </w:tcPr>
          <w:p w14:paraId="3C3C8901" w14:textId="77777777" w:rsidR="00AF5989" w:rsidRPr="00EC616F" w:rsidRDefault="00AF5989" w:rsidP="009413C2">
            <w:pPr>
              <w:pStyle w:val="ColumnHeading"/>
            </w:pPr>
            <w:r w:rsidRPr="00EC616F">
              <w:t>Izmjena</w:t>
            </w:r>
          </w:p>
        </w:tc>
      </w:tr>
      <w:tr w:rsidR="00AF5989" w:rsidRPr="00EC616F" w14:paraId="070D314E" w14:textId="77777777" w:rsidTr="009413C2">
        <w:trPr>
          <w:jc w:val="center"/>
        </w:trPr>
        <w:tc>
          <w:tcPr>
            <w:tcW w:w="4876" w:type="dxa"/>
          </w:tcPr>
          <w:p w14:paraId="1040B027" w14:textId="77777777" w:rsidR="00AF5989" w:rsidRPr="00EC616F" w:rsidRDefault="00AF5989" w:rsidP="009413C2">
            <w:pPr>
              <w:pStyle w:val="Normal6"/>
              <w:rPr>
                <w:b/>
                <w:i/>
              </w:rPr>
            </w:pPr>
            <w:r w:rsidRPr="00EC616F">
              <w:t>1.</w:t>
            </w:r>
            <w:r w:rsidRPr="00EC616F">
              <w:rPr>
                <w:b/>
                <w:i/>
              </w:rPr>
              <w:tab/>
            </w:r>
            <w:r w:rsidRPr="00EC616F">
              <w:t>Korisnici međunarodne zaštite imaju pristup zdravstvenoj skrbi pod jednakim uvjetima kao i državljani</w:t>
            </w:r>
            <w:r w:rsidRPr="00EC616F">
              <w:rPr>
                <w:b/>
                <w:i/>
              </w:rPr>
              <w:t xml:space="preserve"> države članice</w:t>
            </w:r>
            <w:r w:rsidRPr="00EC616F">
              <w:t xml:space="preserve"> koja odobrava zaštitu.</w:t>
            </w:r>
          </w:p>
        </w:tc>
        <w:tc>
          <w:tcPr>
            <w:tcW w:w="4876" w:type="dxa"/>
          </w:tcPr>
          <w:p w14:paraId="1CB2810B" w14:textId="77777777" w:rsidR="00AF5989" w:rsidRPr="00EC616F" w:rsidRDefault="00AF5989" w:rsidP="009413C2">
            <w:pPr>
              <w:pStyle w:val="Normal6"/>
              <w:rPr>
                <w:b/>
                <w:i/>
              </w:rPr>
            </w:pPr>
            <w:r w:rsidRPr="00EC616F">
              <w:t>1.</w:t>
            </w:r>
            <w:r w:rsidRPr="00EC616F">
              <w:rPr>
                <w:b/>
                <w:i/>
              </w:rPr>
              <w:tab/>
            </w:r>
            <w:r w:rsidRPr="00EC616F">
              <w:t>Korisnici međunarodne zaštite imaju pristup zdravstvenoj skrbi pod jednakim uvjetima kao i</w:t>
            </w:r>
            <w:r w:rsidRPr="00EC616F">
              <w:rPr>
                <w:b/>
                <w:i/>
              </w:rPr>
              <w:t xml:space="preserve"> drugi</w:t>
            </w:r>
            <w:r w:rsidRPr="00EC616F">
              <w:t xml:space="preserve"> državljani</w:t>
            </w:r>
            <w:r w:rsidRPr="00EC616F">
              <w:rPr>
                <w:b/>
                <w:i/>
              </w:rPr>
              <w:t xml:space="preserve"> trećih zemalja koji borave u državi članici</w:t>
            </w:r>
            <w:r w:rsidRPr="00EC616F">
              <w:t xml:space="preserve"> koja odobrava zaštitu.</w:t>
            </w:r>
          </w:p>
        </w:tc>
      </w:tr>
    </w:tbl>
    <w:p w14:paraId="20293A8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8B81C6B"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7A2735F8" w14:textId="77777777" w:rsidR="00AF5989" w:rsidRPr="00EC616F" w:rsidRDefault="00AF5989" w:rsidP="00AF5989">
      <w:pPr>
        <w:pStyle w:val="Normal12Italic"/>
        <w:rPr>
          <w:lang w:val="hr-HR"/>
        </w:rPr>
      </w:pPr>
      <w:r w:rsidRPr="00EC616F">
        <w:rPr>
          <w:lang w:val="hr-HR"/>
        </w:rPr>
        <w:t>Sve dok se ne utvrdi da se boravišni status korisnika međunarodne zaštite može smatrati trajnim, države članice nisu obvezne odobriti istu razinu pristupa zdravstvenoj skrbi kao i za vlastite državljane.</w:t>
      </w:r>
    </w:p>
    <w:p w14:paraId="4D4E6A06" w14:textId="77777777" w:rsidR="00AF5989" w:rsidRPr="00EC616F" w:rsidRDefault="00AF5989" w:rsidP="00AF5989">
      <w:r w:rsidRPr="00EC616F">
        <w:rPr>
          <w:rStyle w:val="HideTWBExt"/>
        </w:rPr>
        <w:t>&lt;/Amend&gt;</w:t>
      </w:r>
    </w:p>
    <w:p w14:paraId="544636A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731</w:t>
      </w:r>
      <w:r w:rsidRPr="00EC616F">
        <w:rPr>
          <w:rStyle w:val="HideTWBExt"/>
          <w:b w:val="0"/>
        </w:rPr>
        <w:t>&lt;/NumAm&gt;</w:t>
      </w:r>
    </w:p>
    <w:p w14:paraId="24AA9F26"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w:t>
      </w:r>
      <w:r w:rsidRPr="00EC616F">
        <w:rPr>
          <w:rStyle w:val="HideTWBExt"/>
          <w:b w:val="0"/>
        </w:rPr>
        <w:t>&lt;/Members&gt;</w:t>
      </w:r>
    </w:p>
    <w:p w14:paraId="40A8346B" w14:textId="77777777" w:rsidR="00AF5989" w:rsidRPr="00EC616F" w:rsidRDefault="00AF5989" w:rsidP="00AF5989">
      <w:pPr>
        <w:pStyle w:val="NormalBold"/>
      </w:pPr>
      <w:r w:rsidRPr="00EC616F">
        <w:rPr>
          <w:rStyle w:val="HideTWBExt"/>
          <w:b w:val="0"/>
        </w:rPr>
        <w:t>&lt;/RepeatBlock-By&gt;</w:t>
      </w:r>
    </w:p>
    <w:p w14:paraId="0FEFCEE1"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DE057B0" w14:textId="77777777" w:rsidR="00AF5989" w:rsidRPr="00EC616F" w:rsidRDefault="00AF5989" w:rsidP="00AF5989">
      <w:pPr>
        <w:pStyle w:val="NormalBold"/>
      </w:pPr>
      <w:r w:rsidRPr="00EC616F">
        <w:rPr>
          <w:rStyle w:val="HideTWBExt"/>
          <w:b w:val="0"/>
        </w:rPr>
        <w:t>&lt;Article&gt;</w:t>
      </w:r>
      <w:r w:rsidRPr="00EC616F">
        <w:t>Članak 35.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09A7368" w14:textId="77777777" w:rsidTr="009413C2">
        <w:trPr>
          <w:trHeight w:hRule="exact" w:val="240"/>
          <w:jc w:val="center"/>
        </w:trPr>
        <w:tc>
          <w:tcPr>
            <w:tcW w:w="9752" w:type="dxa"/>
            <w:gridSpan w:val="2"/>
          </w:tcPr>
          <w:p w14:paraId="229105DB" w14:textId="77777777" w:rsidR="00AF5989" w:rsidRPr="00EC616F" w:rsidRDefault="00AF5989" w:rsidP="009413C2"/>
        </w:tc>
      </w:tr>
      <w:tr w:rsidR="00AF5989" w:rsidRPr="00EC616F" w14:paraId="3EADC143" w14:textId="77777777" w:rsidTr="009413C2">
        <w:trPr>
          <w:trHeight w:val="240"/>
          <w:jc w:val="center"/>
        </w:trPr>
        <w:tc>
          <w:tcPr>
            <w:tcW w:w="4876" w:type="dxa"/>
          </w:tcPr>
          <w:p w14:paraId="304A363F" w14:textId="77777777" w:rsidR="00AF5989" w:rsidRPr="00EC616F" w:rsidRDefault="00AF5989" w:rsidP="009413C2">
            <w:pPr>
              <w:pStyle w:val="ColumnHeading"/>
            </w:pPr>
            <w:r w:rsidRPr="00EC616F">
              <w:t>Tekst koji je predložila Komisija</w:t>
            </w:r>
          </w:p>
        </w:tc>
        <w:tc>
          <w:tcPr>
            <w:tcW w:w="4876" w:type="dxa"/>
          </w:tcPr>
          <w:p w14:paraId="2A0FE415" w14:textId="77777777" w:rsidR="00AF5989" w:rsidRPr="00EC616F" w:rsidRDefault="00AF5989" w:rsidP="009413C2">
            <w:pPr>
              <w:pStyle w:val="ColumnHeading"/>
            </w:pPr>
            <w:r w:rsidRPr="00EC616F">
              <w:t>Izmjena</w:t>
            </w:r>
          </w:p>
        </w:tc>
      </w:tr>
      <w:tr w:rsidR="00AF5989" w:rsidRPr="00EC616F" w14:paraId="273FFBAC" w14:textId="77777777" w:rsidTr="009413C2">
        <w:trPr>
          <w:jc w:val="center"/>
        </w:trPr>
        <w:tc>
          <w:tcPr>
            <w:tcW w:w="4876" w:type="dxa"/>
          </w:tcPr>
          <w:p w14:paraId="2ADBF3B2" w14:textId="77777777" w:rsidR="00AF5989" w:rsidRPr="00EC616F" w:rsidRDefault="00AF5989" w:rsidP="009413C2">
            <w:pPr>
              <w:pStyle w:val="Normal6"/>
              <w:rPr>
                <w:b/>
                <w:i/>
              </w:rPr>
            </w:pPr>
            <w:r w:rsidRPr="00EC616F">
              <w:t>1.</w:t>
            </w:r>
            <w:r w:rsidRPr="00EC616F">
              <w:rPr>
                <w:b/>
                <w:i/>
              </w:rPr>
              <w:tab/>
            </w:r>
            <w:r w:rsidRPr="00EC616F">
              <w:t>Korisnici međunarodne zaštite imaju pristup zdravstvenoj skrbi pod jednakim uvjetima kao i državljani države članice koja odobrava zaštitu.</w:t>
            </w:r>
          </w:p>
        </w:tc>
        <w:tc>
          <w:tcPr>
            <w:tcW w:w="4876" w:type="dxa"/>
          </w:tcPr>
          <w:p w14:paraId="5320AAA9" w14:textId="77777777" w:rsidR="00AF5989" w:rsidRPr="00EC616F" w:rsidRDefault="00AF5989" w:rsidP="009413C2">
            <w:pPr>
              <w:pStyle w:val="Normal6"/>
              <w:rPr>
                <w:b/>
                <w:i/>
              </w:rPr>
            </w:pPr>
            <w:r w:rsidRPr="00EC616F">
              <w:t>1.</w:t>
            </w:r>
            <w:r w:rsidRPr="00EC616F">
              <w:rPr>
                <w:b/>
                <w:i/>
              </w:rPr>
              <w:tab/>
            </w:r>
            <w:r w:rsidRPr="00EC616F">
              <w:t>Korisnici međunarodne zaštite imaju pristup</w:t>
            </w:r>
            <w:r w:rsidRPr="00EC616F">
              <w:rPr>
                <w:b/>
                <w:i/>
              </w:rPr>
              <w:t xml:space="preserve"> osnovnoj</w:t>
            </w:r>
            <w:r w:rsidRPr="00EC616F">
              <w:t xml:space="preserve"> zdravstvenoj skrbi pod jednakim uvjetima kao i državljani države članice koja odobrava zaštitu.</w:t>
            </w:r>
          </w:p>
        </w:tc>
      </w:tr>
    </w:tbl>
    <w:p w14:paraId="5CA6CD0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61358D6" w14:textId="77777777" w:rsidR="00AF5989" w:rsidRPr="00EC616F" w:rsidRDefault="00AF5989" w:rsidP="00AF5989">
      <w:r w:rsidRPr="00EC616F">
        <w:rPr>
          <w:rStyle w:val="HideTWBExt"/>
        </w:rPr>
        <w:t>&lt;/Amend&gt;</w:t>
      </w:r>
    </w:p>
    <w:p w14:paraId="2F43C96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732</w:t>
      </w:r>
      <w:r w:rsidRPr="00EC616F">
        <w:rPr>
          <w:rStyle w:val="HideTWBExt"/>
          <w:b w:val="0"/>
        </w:rPr>
        <w:t>&lt;/NumAm&gt;</w:t>
      </w:r>
    </w:p>
    <w:p w14:paraId="569369EF"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053E205" w14:textId="77777777" w:rsidR="00AF5989" w:rsidRPr="00EC616F" w:rsidRDefault="00AF5989" w:rsidP="00AF5989">
      <w:pPr>
        <w:pStyle w:val="NormalBold"/>
      </w:pPr>
      <w:r w:rsidRPr="00EC616F">
        <w:rPr>
          <w:rStyle w:val="HideTWBExt"/>
          <w:b w:val="0"/>
        </w:rPr>
        <w:t>&lt;/RepeatBlock-By&gt;</w:t>
      </w:r>
    </w:p>
    <w:p w14:paraId="5D12BEB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32C72A4" w14:textId="77777777" w:rsidR="00AF5989" w:rsidRPr="00EC616F" w:rsidRDefault="00AF5989" w:rsidP="00AF5989">
      <w:pPr>
        <w:pStyle w:val="NormalBold"/>
      </w:pPr>
      <w:r w:rsidRPr="00EC616F">
        <w:rPr>
          <w:rStyle w:val="HideTWBExt"/>
          <w:b w:val="0"/>
        </w:rPr>
        <w:t>&lt;Article&gt;</w:t>
      </w:r>
      <w:r w:rsidRPr="00EC616F">
        <w:t>Članak 35.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DC2C5C9" w14:textId="77777777" w:rsidTr="009413C2">
        <w:trPr>
          <w:trHeight w:hRule="exact" w:val="240"/>
          <w:jc w:val="center"/>
        </w:trPr>
        <w:tc>
          <w:tcPr>
            <w:tcW w:w="9752" w:type="dxa"/>
            <w:gridSpan w:val="2"/>
          </w:tcPr>
          <w:p w14:paraId="4B36BB78" w14:textId="77777777" w:rsidR="00AF5989" w:rsidRPr="00EC616F" w:rsidRDefault="00AF5989" w:rsidP="009413C2"/>
        </w:tc>
      </w:tr>
      <w:tr w:rsidR="00AF5989" w:rsidRPr="00EC616F" w14:paraId="1B4C6D6C" w14:textId="77777777" w:rsidTr="009413C2">
        <w:trPr>
          <w:trHeight w:val="240"/>
          <w:jc w:val="center"/>
        </w:trPr>
        <w:tc>
          <w:tcPr>
            <w:tcW w:w="4876" w:type="dxa"/>
          </w:tcPr>
          <w:p w14:paraId="042A65AC" w14:textId="77777777" w:rsidR="00AF5989" w:rsidRPr="00EC616F" w:rsidRDefault="00AF5989" w:rsidP="009413C2">
            <w:pPr>
              <w:pStyle w:val="ColumnHeading"/>
            </w:pPr>
            <w:r w:rsidRPr="00EC616F">
              <w:t>Tekst koji je predložila Komisija</w:t>
            </w:r>
          </w:p>
        </w:tc>
        <w:tc>
          <w:tcPr>
            <w:tcW w:w="4876" w:type="dxa"/>
          </w:tcPr>
          <w:p w14:paraId="698B2D0E" w14:textId="77777777" w:rsidR="00AF5989" w:rsidRPr="00EC616F" w:rsidRDefault="00AF5989" w:rsidP="009413C2">
            <w:pPr>
              <w:pStyle w:val="ColumnHeading"/>
            </w:pPr>
            <w:r w:rsidRPr="00EC616F">
              <w:t>Izmjena</w:t>
            </w:r>
          </w:p>
        </w:tc>
      </w:tr>
      <w:tr w:rsidR="00AF5989" w:rsidRPr="00EC616F" w14:paraId="6C92E9DD" w14:textId="77777777" w:rsidTr="009413C2">
        <w:trPr>
          <w:jc w:val="center"/>
        </w:trPr>
        <w:tc>
          <w:tcPr>
            <w:tcW w:w="4876" w:type="dxa"/>
          </w:tcPr>
          <w:p w14:paraId="5E0E7AF6" w14:textId="77777777" w:rsidR="00AF5989" w:rsidRPr="00EC616F" w:rsidRDefault="00AF5989" w:rsidP="009413C2">
            <w:pPr>
              <w:pStyle w:val="Normal6"/>
              <w:rPr>
                <w:b/>
                <w:i/>
              </w:rPr>
            </w:pPr>
            <w:r w:rsidRPr="00EC616F">
              <w:t>2.</w:t>
            </w:r>
            <w:r w:rsidRPr="00EC616F">
              <w:rPr>
                <w:b/>
                <w:i/>
              </w:rPr>
              <w:tab/>
            </w:r>
            <w:r w:rsidRPr="00EC616F">
              <w:t>Pod jednakim uvjetima koji se primjenjuju na državljane države članice koja odobrava zaštitu odgovarajuća zdravstvena skrb, uključujući, po potrebi, liječenje psihičkih poremećaja, pruža se korisnicima međunarodne zaštite s posebnim potrebama, kao što su trudnice, osobe s posebnim potrebama, osobe koje su bile podvrgnute mučenju, silovanju ili drugom obliku teškog psihološkog, tjelesnog ili seksualnog nasilja ili maloljetnici koji su bili žrtve bilo kojeg oblika zlostavljanja, zanemarivanja, iskorištavanja, mučenja, okrutnog, nečovječnog i ponižavajućeg postupanja ili žrtve oružanog sukoba.</w:t>
            </w:r>
          </w:p>
        </w:tc>
        <w:tc>
          <w:tcPr>
            <w:tcW w:w="4876" w:type="dxa"/>
          </w:tcPr>
          <w:p w14:paraId="6C900814" w14:textId="77777777" w:rsidR="00AF5989" w:rsidRPr="00EC616F" w:rsidRDefault="00AF5989" w:rsidP="009413C2">
            <w:pPr>
              <w:pStyle w:val="Normal6"/>
              <w:rPr>
                <w:b/>
                <w:i/>
              </w:rPr>
            </w:pPr>
            <w:r w:rsidRPr="00EC616F">
              <w:t>2.</w:t>
            </w:r>
            <w:r w:rsidRPr="00EC616F">
              <w:rPr>
                <w:b/>
                <w:i/>
              </w:rPr>
              <w:tab/>
            </w:r>
            <w:r w:rsidRPr="00EC616F">
              <w:t>Pod jednakim uvjetima koji se primjenjuju na državljane države članice koja odobrava zaštitu odgovarajuća zdravstvena skrb, uključujući, po potrebi, liječenje psihičkih poremećaja, pruža se korisnicima međunarodne zaštite s posebnim potrebama, kao što su trudnice, osobe s posebnim potrebama, osobe koje su bile podvrgnute mučenju, silovanju ili drugom obliku teškog psihološkog, tjelesnog ili seksualnog nasilja ili maloljetnici koji su bili žrtve bilo kojeg oblika zlostavljanja, zanemarivanja, iskorištavanja, mučenja, okrutnog, nečovječnog i ponižavajućeg postupanja ili žrtve oružanog sukoba.</w:t>
            </w:r>
            <w:r w:rsidRPr="00EC616F">
              <w:rPr>
                <w:b/>
                <w:i/>
              </w:rPr>
              <w:br/>
              <w:t>Nekadašnji podnositelji zahtjeva za međunarodnu zaštitu s posebnim postupovnim potrebama koji su primali medicinsku pomoć u skladu s člankom 19. stavkom 2. [Preinačena uredba o postupcima] i dalje primaju pomoć nakon priznavanja njihova statusa onoliko dugo koliko je to potrebno.</w:t>
            </w:r>
          </w:p>
        </w:tc>
      </w:tr>
    </w:tbl>
    <w:p w14:paraId="5B22B43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D67FE8A" w14:textId="77777777" w:rsidR="00AF5989" w:rsidRPr="00EC616F" w:rsidRDefault="00AF5989" w:rsidP="00AF5989">
      <w:r w:rsidRPr="00EC616F">
        <w:rPr>
          <w:rStyle w:val="HideTWBExt"/>
        </w:rPr>
        <w:t>&lt;/Amend&gt;</w:t>
      </w:r>
    </w:p>
    <w:p w14:paraId="799CD13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733</w:t>
      </w:r>
      <w:r w:rsidRPr="00EC616F">
        <w:rPr>
          <w:rStyle w:val="HideTWBExt"/>
          <w:b w:val="0"/>
        </w:rPr>
        <w:t>&lt;/NumAm&gt;</w:t>
      </w:r>
    </w:p>
    <w:p w14:paraId="10123592"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59DE3C1" w14:textId="77777777" w:rsidR="00AF5989" w:rsidRPr="00EC616F" w:rsidRDefault="00AF5989" w:rsidP="00AF5989">
      <w:pPr>
        <w:pStyle w:val="NormalBold"/>
      </w:pPr>
      <w:r w:rsidRPr="00EC616F">
        <w:rPr>
          <w:rStyle w:val="HideTWBExt"/>
          <w:b w:val="0"/>
        </w:rPr>
        <w:t>&lt;/RepeatBlock-By&gt;</w:t>
      </w:r>
    </w:p>
    <w:p w14:paraId="3537220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F223CBE" w14:textId="77777777" w:rsidR="00AF5989" w:rsidRPr="00EC616F" w:rsidRDefault="00AF5989" w:rsidP="00AF5989">
      <w:pPr>
        <w:pStyle w:val="NormalBold"/>
      </w:pPr>
      <w:r w:rsidRPr="00EC616F">
        <w:rPr>
          <w:rStyle w:val="HideTWBExt"/>
          <w:b w:val="0"/>
        </w:rPr>
        <w:t>&lt;Article&gt;</w:t>
      </w:r>
      <w:r w:rsidRPr="00EC616F">
        <w:t>Članak 35.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4F79393" w14:textId="77777777" w:rsidTr="009413C2">
        <w:trPr>
          <w:trHeight w:hRule="exact" w:val="240"/>
          <w:jc w:val="center"/>
        </w:trPr>
        <w:tc>
          <w:tcPr>
            <w:tcW w:w="9752" w:type="dxa"/>
            <w:gridSpan w:val="2"/>
          </w:tcPr>
          <w:p w14:paraId="7F810DB3" w14:textId="77777777" w:rsidR="00AF5989" w:rsidRPr="00EC616F" w:rsidRDefault="00AF5989" w:rsidP="009413C2"/>
        </w:tc>
      </w:tr>
      <w:tr w:rsidR="00AF5989" w:rsidRPr="00EC616F" w14:paraId="2EAF2E84" w14:textId="77777777" w:rsidTr="009413C2">
        <w:trPr>
          <w:trHeight w:val="240"/>
          <w:jc w:val="center"/>
        </w:trPr>
        <w:tc>
          <w:tcPr>
            <w:tcW w:w="4876" w:type="dxa"/>
          </w:tcPr>
          <w:p w14:paraId="78E53881" w14:textId="77777777" w:rsidR="00AF5989" w:rsidRPr="00EC616F" w:rsidRDefault="00AF5989" w:rsidP="009413C2">
            <w:pPr>
              <w:pStyle w:val="ColumnHeading"/>
            </w:pPr>
            <w:r w:rsidRPr="00EC616F">
              <w:t>Tekst koji je predložila Komisija</w:t>
            </w:r>
          </w:p>
        </w:tc>
        <w:tc>
          <w:tcPr>
            <w:tcW w:w="4876" w:type="dxa"/>
          </w:tcPr>
          <w:p w14:paraId="0CB59F5B" w14:textId="77777777" w:rsidR="00AF5989" w:rsidRPr="00EC616F" w:rsidRDefault="00AF5989" w:rsidP="009413C2">
            <w:pPr>
              <w:pStyle w:val="ColumnHeading"/>
            </w:pPr>
            <w:r w:rsidRPr="00EC616F">
              <w:t>Izmjena</w:t>
            </w:r>
          </w:p>
        </w:tc>
      </w:tr>
      <w:tr w:rsidR="00AF5989" w:rsidRPr="00EC616F" w14:paraId="1EEE7C0E" w14:textId="77777777" w:rsidTr="009413C2">
        <w:trPr>
          <w:jc w:val="center"/>
        </w:trPr>
        <w:tc>
          <w:tcPr>
            <w:tcW w:w="4876" w:type="dxa"/>
          </w:tcPr>
          <w:p w14:paraId="11984A3C" w14:textId="77777777" w:rsidR="00AF5989" w:rsidRPr="00EC616F" w:rsidRDefault="00AF5989" w:rsidP="009413C2">
            <w:pPr>
              <w:pStyle w:val="Normal6"/>
              <w:rPr>
                <w:b/>
                <w:i/>
              </w:rPr>
            </w:pPr>
            <w:r w:rsidRPr="00EC616F">
              <w:t>2.</w:t>
            </w:r>
            <w:r w:rsidRPr="00EC616F">
              <w:rPr>
                <w:b/>
                <w:i/>
              </w:rPr>
              <w:tab/>
            </w:r>
            <w:r w:rsidRPr="00EC616F">
              <w:t>Pod jednakim uvjetima koji se primjenjuju na državljane</w:t>
            </w:r>
            <w:r w:rsidRPr="00EC616F">
              <w:rPr>
                <w:b/>
                <w:i/>
              </w:rPr>
              <w:t xml:space="preserve"> države članice</w:t>
            </w:r>
            <w:r w:rsidRPr="00EC616F">
              <w:t xml:space="preserve"> koja odobrava zaštitu</w:t>
            </w:r>
            <w:r w:rsidRPr="00EC616F">
              <w:rPr>
                <w:b/>
                <w:i/>
              </w:rPr>
              <w:t xml:space="preserve"> odgovarajuća zdravstvena skrb</w:t>
            </w:r>
            <w:r w:rsidRPr="00EC616F">
              <w:t>, uključujući, po potrebi, liječenje psihičkih poremećaja, pruža se korisnicima međunarodne zaštite s posebnim potrebama</w:t>
            </w:r>
            <w:r w:rsidRPr="00EC616F">
              <w:rPr>
                <w:b/>
                <w:i/>
              </w:rPr>
              <w:t>, kao što su trudnice, osobe s posebnim potrebama, osobe koje su bile podvrgnute mučenju, silovanju ili drugom obliku teškog psihološkog, tjelesnog ili seksualnog nasilja ili maloljetnici koji su bili žrtve bilo kojeg oblika zlostavljanja, zanemarivanja, iskorištavanja, mučenja, okrutnog, nečovječnog i ponižavajućeg postupanja ili žrtve oružanog sukoba</w:t>
            </w:r>
            <w:r w:rsidRPr="00EC616F">
              <w:t>.</w:t>
            </w:r>
          </w:p>
        </w:tc>
        <w:tc>
          <w:tcPr>
            <w:tcW w:w="4876" w:type="dxa"/>
          </w:tcPr>
          <w:p w14:paraId="1A648FD4" w14:textId="77777777" w:rsidR="00AF5989" w:rsidRPr="00EC616F" w:rsidRDefault="00AF5989" w:rsidP="009413C2">
            <w:pPr>
              <w:pStyle w:val="Normal6"/>
              <w:rPr>
                <w:b/>
                <w:i/>
              </w:rPr>
            </w:pPr>
            <w:r w:rsidRPr="00EC616F">
              <w:t>2.</w:t>
            </w:r>
            <w:r w:rsidRPr="00EC616F">
              <w:rPr>
                <w:b/>
                <w:i/>
              </w:rPr>
              <w:tab/>
            </w:r>
            <w:r w:rsidRPr="00EC616F">
              <w:t>Pod jednakim uvjetima koji se primjenjuju na</w:t>
            </w:r>
            <w:r w:rsidRPr="00EC616F">
              <w:rPr>
                <w:b/>
                <w:i/>
              </w:rPr>
              <w:t xml:space="preserve"> druge</w:t>
            </w:r>
            <w:r w:rsidRPr="00EC616F">
              <w:t xml:space="preserve"> državljane</w:t>
            </w:r>
            <w:r w:rsidRPr="00EC616F">
              <w:rPr>
                <w:b/>
                <w:i/>
              </w:rPr>
              <w:t xml:space="preserve"> trećih zemalja koji borave u državi članici</w:t>
            </w:r>
            <w:r w:rsidRPr="00EC616F">
              <w:t xml:space="preserve"> koja odobrava zaštitu</w:t>
            </w:r>
            <w:r w:rsidRPr="00EC616F">
              <w:rPr>
                <w:b/>
                <w:i/>
              </w:rPr>
              <w:t xml:space="preserve"> pomoć u pristupu odgovarajućoj zdravstvenoj skrbi</w:t>
            </w:r>
            <w:r w:rsidRPr="00EC616F">
              <w:t>, uključujući, po potrebi, liječenje psihičkih poremećaja, pruža se korisnicima međunarodne zaštite s posebnim potrebama.</w:t>
            </w:r>
          </w:p>
        </w:tc>
      </w:tr>
    </w:tbl>
    <w:p w14:paraId="3E19D5D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02E62A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E8B01E0" w14:textId="21803D4F" w:rsidR="00AF5989" w:rsidRPr="00EC616F" w:rsidRDefault="00AF5989" w:rsidP="00AF5989">
      <w:pPr>
        <w:pStyle w:val="Normal12Italic"/>
        <w:rPr>
          <w:lang w:val="hr-HR"/>
        </w:rPr>
      </w:pPr>
      <w:r w:rsidRPr="00EC616F">
        <w:rPr>
          <w:lang w:val="hr-HR"/>
        </w:rPr>
        <w:t xml:space="preserve">Podrazumijeva se da bi potrebe bilo kojeg pojedinca koje se odnose na zdravlje trebali procjenjivati zdravstveni stručnjaci zaduženi za pojedini slučaj i da bi njima trebalo prepustiti donošenje odluka u pogledu tih potreba. Stoga je popisivanje osoba koje bi ispunjavale uvjete za odgovarajuću zdravstvenu skrb nepotrebno i diskriminirajuće. U kontekstu ovog </w:t>
      </w:r>
      <w:r w:rsidR="00E87D34" w:rsidRPr="00EC616F">
        <w:rPr>
          <w:lang w:val="hr-HR"/>
        </w:rPr>
        <w:t>poglavlja</w:t>
      </w:r>
      <w:r w:rsidRPr="00EC616F">
        <w:rPr>
          <w:lang w:val="hr-HR"/>
        </w:rPr>
        <w:t>, osoba s posebnim potrebama jest osoba kojoj su potrebna posebna jamstva kako bi se mogla koristiti pravima i ispunjavati ovdje predviđene obveze.</w:t>
      </w:r>
    </w:p>
    <w:p w14:paraId="05D3AF1E" w14:textId="77777777" w:rsidR="00AF5989" w:rsidRPr="00EC616F" w:rsidRDefault="00AF5989" w:rsidP="00AF5989">
      <w:r w:rsidRPr="00EC616F">
        <w:rPr>
          <w:rStyle w:val="HideTWBExt"/>
        </w:rPr>
        <w:t>&lt;/Amend&gt;</w:t>
      </w:r>
    </w:p>
    <w:p w14:paraId="24F1D15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734</w:t>
      </w:r>
      <w:r w:rsidRPr="00EC616F">
        <w:rPr>
          <w:rStyle w:val="HideTWBExt"/>
          <w:b w:val="0"/>
        </w:rPr>
        <w:t>&lt;/NumAm&gt;</w:t>
      </w:r>
    </w:p>
    <w:p w14:paraId="6BF8F8E2"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4970F94D" w14:textId="77777777" w:rsidR="00AF5989" w:rsidRPr="00EC616F" w:rsidRDefault="00AF5989" w:rsidP="00AF5989">
      <w:pPr>
        <w:pStyle w:val="NormalBold"/>
      </w:pPr>
      <w:r w:rsidRPr="00EC616F">
        <w:rPr>
          <w:rStyle w:val="HideTWBExt"/>
          <w:b w:val="0"/>
        </w:rPr>
        <w:t>&lt;/RepeatBlock-By&gt;</w:t>
      </w:r>
    </w:p>
    <w:p w14:paraId="0E18DAE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A92F19C" w14:textId="77777777" w:rsidR="00AF5989" w:rsidRPr="00EC616F" w:rsidRDefault="00AF5989" w:rsidP="00AF5989">
      <w:pPr>
        <w:pStyle w:val="NormalBold"/>
      </w:pPr>
      <w:r w:rsidRPr="00EC616F">
        <w:rPr>
          <w:rStyle w:val="HideTWBExt"/>
          <w:b w:val="0"/>
        </w:rPr>
        <w:t>&lt;Article&gt;</w:t>
      </w:r>
      <w:r w:rsidRPr="00EC616F">
        <w:t>Članak 35. – stavak 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5D4BD57" w14:textId="77777777" w:rsidTr="009413C2">
        <w:trPr>
          <w:trHeight w:hRule="exact" w:val="240"/>
          <w:jc w:val="center"/>
        </w:trPr>
        <w:tc>
          <w:tcPr>
            <w:tcW w:w="9752" w:type="dxa"/>
            <w:gridSpan w:val="2"/>
          </w:tcPr>
          <w:p w14:paraId="224BED21" w14:textId="77777777" w:rsidR="00AF5989" w:rsidRPr="00EC616F" w:rsidRDefault="00AF5989" w:rsidP="009413C2"/>
        </w:tc>
      </w:tr>
      <w:tr w:rsidR="00AF5989" w:rsidRPr="00EC616F" w14:paraId="16BE38E3" w14:textId="77777777" w:rsidTr="009413C2">
        <w:trPr>
          <w:trHeight w:val="240"/>
          <w:jc w:val="center"/>
        </w:trPr>
        <w:tc>
          <w:tcPr>
            <w:tcW w:w="4876" w:type="dxa"/>
          </w:tcPr>
          <w:p w14:paraId="5D708ED7" w14:textId="77777777" w:rsidR="00AF5989" w:rsidRPr="00EC616F" w:rsidRDefault="00AF5989" w:rsidP="009413C2">
            <w:pPr>
              <w:pStyle w:val="ColumnHeading"/>
            </w:pPr>
            <w:r w:rsidRPr="00EC616F">
              <w:t>Tekst koji je predložila Komisija</w:t>
            </w:r>
          </w:p>
        </w:tc>
        <w:tc>
          <w:tcPr>
            <w:tcW w:w="4876" w:type="dxa"/>
          </w:tcPr>
          <w:p w14:paraId="4224BEF3" w14:textId="77777777" w:rsidR="00AF5989" w:rsidRPr="00EC616F" w:rsidRDefault="00AF5989" w:rsidP="009413C2">
            <w:pPr>
              <w:pStyle w:val="ColumnHeading"/>
            </w:pPr>
            <w:r w:rsidRPr="00EC616F">
              <w:t>Izmjena</w:t>
            </w:r>
          </w:p>
        </w:tc>
      </w:tr>
      <w:tr w:rsidR="00AF5989" w:rsidRPr="00EC616F" w14:paraId="79F60F8C" w14:textId="77777777" w:rsidTr="009413C2">
        <w:trPr>
          <w:jc w:val="center"/>
        </w:trPr>
        <w:tc>
          <w:tcPr>
            <w:tcW w:w="4876" w:type="dxa"/>
          </w:tcPr>
          <w:p w14:paraId="1A991051" w14:textId="77777777" w:rsidR="00AF5989" w:rsidRPr="00EC616F" w:rsidRDefault="00AF5989" w:rsidP="009413C2">
            <w:pPr>
              <w:pStyle w:val="Normal6"/>
            </w:pPr>
          </w:p>
        </w:tc>
        <w:tc>
          <w:tcPr>
            <w:tcW w:w="4876" w:type="dxa"/>
          </w:tcPr>
          <w:p w14:paraId="7D13C193" w14:textId="157793EB" w:rsidR="00AF5989" w:rsidRPr="00EC616F" w:rsidRDefault="00AF5989" w:rsidP="009660AE">
            <w:pPr>
              <w:pStyle w:val="Normal6"/>
              <w:rPr>
                <w:b/>
                <w:i/>
              </w:rPr>
            </w:pPr>
            <w:r w:rsidRPr="00EC616F">
              <w:rPr>
                <w:b/>
                <w:i/>
              </w:rPr>
              <w:t>2a.</w:t>
            </w:r>
            <w:r w:rsidRPr="00EC616F">
              <w:rPr>
                <w:b/>
                <w:i/>
              </w:rPr>
              <w:tab/>
              <w:t xml:space="preserve">Pristup zdravstvenoj skrbi prema istim uvjetima prihvatljivosti kao i u slučaju državljana države članice </w:t>
            </w:r>
            <w:r w:rsidR="00E87D34" w:rsidRPr="00EC616F">
              <w:rPr>
                <w:b/>
                <w:i/>
              </w:rPr>
              <w:t xml:space="preserve">također se </w:t>
            </w:r>
            <w:r w:rsidRPr="00EC616F">
              <w:rPr>
                <w:b/>
                <w:i/>
              </w:rPr>
              <w:t xml:space="preserve">pruža tražiteljima međunarodne zaštite kojima je </w:t>
            </w:r>
            <w:r w:rsidR="009660AE" w:rsidRPr="00EC616F">
              <w:rPr>
                <w:b/>
                <w:i/>
              </w:rPr>
              <w:t xml:space="preserve">odbijen </w:t>
            </w:r>
            <w:r w:rsidRPr="00EC616F">
              <w:rPr>
                <w:b/>
                <w:i/>
              </w:rPr>
              <w:t>zahtjev za međunarodnu zaštitu. Ako postoji opasnost da će se zdravlje te osobe pogoršati u slučaju vraćanja u državu podrijetla ili ako postoji rizik po život u slučaju uskraćenosti zdravstvene skrbi, država članica ne vraća tu osobu i pruža joj pomoć i zdravstvenu skrb u skladu s pravom na život i zabranom mučenja i nečovječnog ili ponižavajućeg postupanja ili kažnjavanja kako se navodi u člancima 2. i 3. Povelje o temeljnim pravima Europske unije.</w:t>
            </w:r>
          </w:p>
        </w:tc>
      </w:tr>
    </w:tbl>
    <w:p w14:paraId="6FBF647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C7E3E1E"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221B561" w14:textId="77777777" w:rsidR="00AF5989" w:rsidRPr="00EC616F" w:rsidRDefault="00AF5989" w:rsidP="00AF5989">
      <w:pPr>
        <w:pStyle w:val="Normal12Italic"/>
        <w:rPr>
          <w:lang w:val="hr-HR"/>
        </w:rPr>
      </w:pPr>
      <w:r w:rsidRPr="00EC616F">
        <w:rPr>
          <w:lang w:val="hr-HR"/>
        </w:rPr>
        <w:t>Ova je izmjena potaknuta nedavnom presudom Europskog suda za ljudska prava u slučaju Paposhvili/ Belgija (13. prosinca 2016.),</w:t>
      </w:r>
    </w:p>
    <w:p w14:paraId="523811B8" w14:textId="77777777" w:rsidR="00AF5989" w:rsidRPr="00EC616F" w:rsidRDefault="00AF5989" w:rsidP="00AF5989">
      <w:r w:rsidRPr="00EC616F">
        <w:rPr>
          <w:rStyle w:val="HideTWBExt"/>
        </w:rPr>
        <w:t>&lt;/Amend&gt;</w:t>
      </w:r>
    </w:p>
    <w:p w14:paraId="4C0CA49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735</w:t>
      </w:r>
      <w:r w:rsidRPr="00EC616F">
        <w:rPr>
          <w:rStyle w:val="HideTWBExt"/>
          <w:b w:val="0"/>
        </w:rPr>
        <w:t>&lt;/NumAm&gt;</w:t>
      </w:r>
    </w:p>
    <w:p w14:paraId="1C144D5E" w14:textId="77777777" w:rsidR="00AF5989" w:rsidRPr="00EC616F" w:rsidRDefault="00AF5989" w:rsidP="00AF5989">
      <w:pPr>
        <w:pStyle w:val="NormalBold"/>
      </w:pPr>
      <w:r w:rsidRPr="00EC616F">
        <w:rPr>
          <w:rStyle w:val="HideTWBExt"/>
          <w:b w:val="0"/>
        </w:rPr>
        <w:t>&lt;RepeatBlock-By&gt;&lt;Members&gt;</w:t>
      </w:r>
      <w:r w:rsidRPr="00EC616F">
        <w:t>Kristina Winberg</w:t>
      </w:r>
      <w:r w:rsidRPr="00EC616F">
        <w:rPr>
          <w:rStyle w:val="HideTWBExt"/>
          <w:b w:val="0"/>
        </w:rPr>
        <w:t>&lt;/Members&gt;</w:t>
      </w:r>
    </w:p>
    <w:p w14:paraId="51E8CE50" w14:textId="77777777" w:rsidR="00AF5989" w:rsidRPr="00EC616F" w:rsidRDefault="00AF5989" w:rsidP="00AF5989">
      <w:pPr>
        <w:pStyle w:val="NormalBold"/>
      </w:pPr>
      <w:r w:rsidRPr="00EC616F">
        <w:rPr>
          <w:rStyle w:val="HideTWBExt"/>
          <w:b w:val="0"/>
        </w:rPr>
        <w:t>&lt;/RepeatBlock-By&gt;</w:t>
      </w:r>
    </w:p>
    <w:p w14:paraId="6B3FB19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58E0372" w14:textId="77777777" w:rsidR="00AF5989" w:rsidRPr="00EC616F" w:rsidRDefault="00AF5989" w:rsidP="00AF5989">
      <w:pPr>
        <w:pStyle w:val="NormalBold"/>
      </w:pPr>
      <w:r w:rsidRPr="00EC616F">
        <w:rPr>
          <w:rStyle w:val="HideTWBExt"/>
          <w:b w:val="0"/>
        </w:rPr>
        <w:t>&lt;Article&gt;</w:t>
      </w:r>
      <w:r w:rsidRPr="00EC616F">
        <w:t>Članak 36.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3AFB0C2" w14:textId="77777777" w:rsidTr="009413C2">
        <w:trPr>
          <w:trHeight w:hRule="exact" w:val="240"/>
          <w:jc w:val="center"/>
        </w:trPr>
        <w:tc>
          <w:tcPr>
            <w:tcW w:w="9752" w:type="dxa"/>
            <w:gridSpan w:val="2"/>
          </w:tcPr>
          <w:p w14:paraId="3426E86F" w14:textId="77777777" w:rsidR="00AF5989" w:rsidRPr="00EC616F" w:rsidRDefault="00AF5989" w:rsidP="009413C2"/>
        </w:tc>
      </w:tr>
      <w:tr w:rsidR="00AF5989" w:rsidRPr="00EC616F" w14:paraId="1A45BBE8" w14:textId="77777777" w:rsidTr="009413C2">
        <w:trPr>
          <w:trHeight w:val="240"/>
          <w:jc w:val="center"/>
        </w:trPr>
        <w:tc>
          <w:tcPr>
            <w:tcW w:w="4876" w:type="dxa"/>
          </w:tcPr>
          <w:p w14:paraId="161CD26E" w14:textId="77777777" w:rsidR="00AF5989" w:rsidRPr="00EC616F" w:rsidRDefault="00AF5989" w:rsidP="009413C2">
            <w:pPr>
              <w:pStyle w:val="ColumnHeading"/>
            </w:pPr>
            <w:r w:rsidRPr="00EC616F">
              <w:t>Tekst koji je predložila Komisija</w:t>
            </w:r>
          </w:p>
        </w:tc>
        <w:tc>
          <w:tcPr>
            <w:tcW w:w="4876" w:type="dxa"/>
          </w:tcPr>
          <w:p w14:paraId="6AC1722B" w14:textId="77777777" w:rsidR="00AF5989" w:rsidRPr="00EC616F" w:rsidRDefault="00AF5989" w:rsidP="009413C2">
            <w:pPr>
              <w:pStyle w:val="ColumnHeading"/>
            </w:pPr>
            <w:r w:rsidRPr="00EC616F">
              <w:t>Izmjena</w:t>
            </w:r>
          </w:p>
        </w:tc>
      </w:tr>
      <w:tr w:rsidR="00AF5989" w:rsidRPr="00EC616F" w14:paraId="0332E859" w14:textId="77777777" w:rsidTr="009413C2">
        <w:trPr>
          <w:jc w:val="center"/>
        </w:trPr>
        <w:tc>
          <w:tcPr>
            <w:tcW w:w="4876" w:type="dxa"/>
          </w:tcPr>
          <w:p w14:paraId="0046766C" w14:textId="77777777" w:rsidR="00AF5989" w:rsidRPr="00EC616F" w:rsidRDefault="00AF5989" w:rsidP="009413C2">
            <w:pPr>
              <w:pStyle w:val="Normal6"/>
              <w:rPr>
                <w:b/>
                <w:i/>
              </w:rPr>
            </w:pPr>
            <w:r w:rsidRPr="00EC616F">
              <w:rPr>
                <w:b/>
                <w:i/>
              </w:rPr>
              <w:t>[...]</w:t>
            </w:r>
          </w:p>
        </w:tc>
        <w:tc>
          <w:tcPr>
            <w:tcW w:w="4876" w:type="dxa"/>
          </w:tcPr>
          <w:p w14:paraId="2A39B71F" w14:textId="77777777" w:rsidR="00AF5989" w:rsidRPr="00EC616F" w:rsidRDefault="00AF5989" w:rsidP="009413C2">
            <w:pPr>
              <w:pStyle w:val="Normal6"/>
              <w:rPr>
                <w:b/>
                <w:i/>
              </w:rPr>
            </w:pPr>
            <w:r w:rsidRPr="00EC616F">
              <w:rPr>
                <w:b/>
                <w:i/>
              </w:rPr>
              <w:t>Briše se.</w:t>
            </w:r>
          </w:p>
        </w:tc>
      </w:tr>
    </w:tbl>
    <w:p w14:paraId="5308562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1DDFC60" w14:textId="77777777" w:rsidR="00AF5989" w:rsidRPr="00EC616F" w:rsidRDefault="00AF5989" w:rsidP="00AF5989">
      <w:r w:rsidRPr="00EC616F">
        <w:rPr>
          <w:rStyle w:val="HideTWBExt"/>
        </w:rPr>
        <w:t>&lt;/Amend&gt;</w:t>
      </w:r>
    </w:p>
    <w:p w14:paraId="3C27B01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736</w:t>
      </w:r>
      <w:r w:rsidRPr="00EC616F">
        <w:rPr>
          <w:rStyle w:val="HideTWBExt"/>
          <w:b w:val="0"/>
        </w:rPr>
        <w:t>&lt;/NumAm&gt;</w:t>
      </w:r>
    </w:p>
    <w:p w14:paraId="599A30B4"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B4B4089" w14:textId="77777777" w:rsidR="00AF5989" w:rsidRPr="00EC616F" w:rsidRDefault="00AF5989" w:rsidP="00AF5989">
      <w:pPr>
        <w:pStyle w:val="NormalBold"/>
      </w:pPr>
      <w:r w:rsidRPr="00EC616F">
        <w:rPr>
          <w:rStyle w:val="HideTWBExt"/>
          <w:b w:val="0"/>
        </w:rPr>
        <w:t>&lt;/RepeatBlock-By&gt;</w:t>
      </w:r>
    </w:p>
    <w:p w14:paraId="60F784C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2AD0123" w14:textId="77777777" w:rsidR="00AF5989" w:rsidRPr="00EC616F" w:rsidRDefault="00AF5989" w:rsidP="00AF5989">
      <w:pPr>
        <w:pStyle w:val="NormalBold"/>
      </w:pPr>
      <w:r w:rsidRPr="00EC616F">
        <w:rPr>
          <w:rStyle w:val="HideTWBExt"/>
          <w:b w:val="0"/>
        </w:rPr>
        <w:t>&lt;Article&gt;</w:t>
      </w:r>
      <w:r w:rsidRPr="00EC616F">
        <w:t>Članak 36.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14A595" w14:textId="77777777" w:rsidTr="009413C2">
        <w:trPr>
          <w:trHeight w:hRule="exact" w:val="240"/>
          <w:jc w:val="center"/>
        </w:trPr>
        <w:tc>
          <w:tcPr>
            <w:tcW w:w="9752" w:type="dxa"/>
            <w:gridSpan w:val="2"/>
          </w:tcPr>
          <w:p w14:paraId="12115C75" w14:textId="77777777" w:rsidR="00AF5989" w:rsidRPr="00EC616F" w:rsidRDefault="00AF5989" w:rsidP="009413C2"/>
        </w:tc>
      </w:tr>
      <w:tr w:rsidR="00AF5989" w:rsidRPr="00EC616F" w14:paraId="03279505" w14:textId="77777777" w:rsidTr="009413C2">
        <w:trPr>
          <w:trHeight w:val="240"/>
          <w:jc w:val="center"/>
        </w:trPr>
        <w:tc>
          <w:tcPr>
            <w:tcW w:w="4876" w:type="dxa"/>
          </w:tcPr>
          <w:p w14:paraId="16211DFF" w14:textId="77777777" w:rsidR="00AF5989" w:rsidRPr="00EC616F" w:rsidRDefault="00AF5989" w:rsidP="009413C2">
            <w:pPr>
              <w:pStyle w:val="ColumnHeading"/>
            </w:pPr>
            <w:r w:rsidRPr="00EC616F">
              <w:t>Tekst koji je predložila Komisija</w:t>
            </w:r>
          </w:p>
        </w:tc>
        <w:tc>
          <w:tcPr>
            <w:tcW w:w="4876" w:type="dxa"/>
          </w:tcPr>
          <w:p w14:paraId="0F888373" w14:textId="77777777" w:rsidR="00AF5989" w:rsidRPr="00EC616F" w:rsidRDefault="00AF5989" w:rsidP="009413C2">
            <w:pPr>
              <w:pStyle w:val="ColumnHeading"/>
            </w:pPr>
            <w:r w:rsidRPr="00EC616F">
              <w:t>Izmjena</w:t>
            </w:r>
          </w:p>
        </w:tc>
      </w:tr>
      <w:tr w:rsidR="00AF5989" w:rsidRPr="00EC616F" w14:paraId="042271D2" w14:textId="77777777" w:rsidTr="009413C2">
        <w:trPr>
          <w:jc w:val="center"/>
        </w:trPr>
        <w:tc>
          <w:tcPr>
            <w:tcW w:w="4876" w:type="dxa"/>
          </w:tcPr>
          <w:p w14:paraId="208C83CF" w14:textId="77777777" w:rsidR="00AF5989" w:rsidRPr="00EC616F" w:rsidRDefault="00AF5989" w:rsidP="009413C2">
            <w:pPr>
              <w:pStyle w:val="Normal6"/>
              <w:rPr>
                <w:b/>
                <w:i/>
              </w:rPr>
            </w:pPr>
            <w:r w:rsidRPr="00EC616F">
              <w:t>Što je moguće prije</w:t>
            </w:r>
            <w:r w:rsidRPr="00EC616F">
              <w:rPr>
                <w:b/>
                <w:i/>
              </w:rPr>
              <w:t xml:space="preserve"> nakon odobravanja statusa međunarodne zaštite</w:t>
            </w:r>
            <w:r w:rsidRPr="00EC616F">
              <w:t xml:space="preserve"> i najkasnije u roku od pet</w:t>
            </w:r>
            <w:r w:rsidRPr="00EC616F">
              <w:rPr>
                <w:b/>
                <w:i/>
              </w:rPr>
              <w:t xml:space="preserve"> radnih</w:t>
            </w:r>
            <w:r w:rsidRPr="00EC616F">
              <w:t xml:space="preserve"> dana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će poduzeti</w:t>
            </w:r>
            <w:r w:rsidRPr="00EC616F">
              <w:t xml:space="preserve"> potrebne mjere kako bi</w:t>
            </w:r>
            <w:r w:rsidRPr="00EC616F">
              <w:rPr>
                <w:b/>
                <w:i/>
              </w:rPr>
              <w:t xml:space="preserve"> osigurale</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p>
        </w:tc>
        <w:tc>
          <w:tcPr>
            <w:tcW w:w="4876" w:type="dxa"/>
          </w:tcPr>
          <w:p w14:paraId="49A96F5F" w14:textId="27726195" w:rsidR="00AF5989" w:rsidRPr="00EC616F" w:rsidRDefault="00AF5989" w:rsidP="00607056">
            <w:pPr>
              <w:pStyle w:val="Normal6"/>
              <w:rPr>
                <w:b/>
                <w:i/>
              </w:rPr>
            </w:pPr>
            <w:r w:rsidRPr="00EC616F">
              <w:t>Što je moguće prije i najkasnije u roku od pet dana</w:t>
            </w:r>
            <w:r w:rsidRPr="00EC616F">
              <w:rPr>
                <w:b/>
                <w:i/>
              </w:rPr>
              <w:t xml:space="preserve"> od datuma podnošenja zahtjeva za međunarodnu zaštitu,</w:t>
            </w:r>
            <w:r w:rsidRPr="00EC616F">
              <w:t xml:space="preserve">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poduzimaju</w:t>
            </w:r>
            <w:r w:rsidRPr="00EC616F">
              <w:t xml:space="preserve"> potrebne mjere kako bi</w:t>
            </w:r>
            <w:r w:rsidRPr="00EC616F">
              <w:rPr>
                <w:b/>
                <w:i/>
              </w:rPr>
              <w:t xml:space="preserve"> osigurala</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r w:rsidRPr="00EC616F">
              <w:rPr>
                <w:b/>
                <w:i/>
              </w:rPr>
              <w:br/>
              <w:t xml:space="preserve">Ako se kao skrbnik </w:t>
            </w:r>
            <w:r w:rsidR="00607056" w:rsidRPr="00EC616F">
              <w:rPr>
                <w:b/>
                <w:i/>
              </w:rPr>
              <w:t xml:space="preserve">imenuje udruga, </w:t>
            </w:r>
            <w:r w:rsidRPr="00EC616F">
              <w:rPr>
                <w:b/>
                <w:i/>
              </w:rPr>
              <w:t>dužna je žurno odrediti osobu koja će obavljati dužnosti skrbnika u pogledu maloljetnika bez pratnje, u skladu s ovom Uredbom.</w:t>
            </w:r>
          </w:p>
        </w:tc>
      </w:tr>
    </w:tbl>
    <w:p w14:paraId="387544C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5DB7430" w14:textId="77777777" w:rsidR="00AF5989" w:rsidRPr="00EC616F" w:rsidRDefault="00AF5989" w:rsidP="00AF5989">
      <w:r w:rsidRPr="00EC616F">
        <w:rPr>
          <w:rStyle w:val="HideTWBExt"/>
        </w:rPr>
        <w:t>&lt;/Amend&gt;</w:t>
      </w:r>
    </w:p>
    <w:p w14:paraId="4F05014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737</w:t>
      </w:r>
      <w:r w:rsidRPr="00EC616F">
        <w:rPr>
          <w:rStyle w:val="HideTWBExt"/>
          <w:b w:val="0"/>
        </w:rPr>
        <w:t>&lt;/NumAm&gt;</w:t>
      </w:r>
    </w:p>
    <w:p w14:paraId="0E0E97E0"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0E51DC0" w14:textId="77777777" w:rsidR="00AF5989" w:rsidRPr="00EC616F" w:rsidRDefault="00AF5989" w:rsidP="00AF5989">
      <w:pPr>
        <w:pStyle w:val="NormalBold"/>
      </w:pPr>
      <w:r w:rsidRPr="00EC616F">
        <w:rPr>
          <w:rStyle w:val="HideTWBExt"/>
          <w:b w:val="0"/>
        </w:rPr>
        <w:t>&lt;/RepeatBlock-By&gt;</w:t>
      </w:r>
    </w:p>
    <w:p w14:paraId="50B3437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830EC1A" w14:textId="77777777" w:rsidR="00AF5989" w:rsidRPr="00EC616F" w:rsidRDefault="00AF5989" w:rsidP="00AF5989">
      <w:pPr>
        <w:pStyle w:val="NormalBold"/>
      </w:pPr>
      <w:r w:rsidRPr="00EC616F">
        <w:rPr>
          <w:rStyle w:val="HideTWBExt"/>
          <w:b w:val="0"/>
        </w:rPr>
        <w:t>&lt;Article&gt;</w:t>
      </w:r>
      <w:r w:rsidRPr="00EC616F">
        <w:t>Članak 36.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9DC7759" w14:textId="77777777" w:rsidTr="009413C2">
        <w:trPr>
          <w:trHeight w:hRule="exact" w:val="240"/>
          <w:jc w:val="center"/>
        </w:trPr>
        <w:tc>
          <w:tcPr>
            <w:tcW w:w="9752" w:type="dxa"/>
            <w:gridSpan w:val="2"/>
          </w:tcPr>
          <w:p w14:paraId="57DE652E" w14:textId="77777777" w:rsidR="00AF5989" w:rsidRPr="00EC616F" w:rsidRDefault="00AF5989" w:rsidP="009413C2"/>
        </w:tc>
      </w:tr>
      <w:tr w:rsidR="00AF5989" w:rsidRPr="00EC616F" w14:paraId="22D92672" w14:textId="77777777" w:rsidTr="009413C2">
        <w:trPr>
          <w:trHeight w:val="240"/>
          <w:jc w:val="center"/>
        </w:trPr>
        <w:tc>
          <w:tcPr>
            <w:tcW w:w="4876" w:type="dxa"/>
          </w:tcPr>
          <w:p w14:paraId="69DB3871" w14:textId="77777777" w:rsidR="00AF5989" w:rsidRPr="00EC616F" w:rsidRDefault="00AF5989" w:rsidP="009413C2">
            <w:pPr>
              <w:pStyle w:val="ColumnHeading"/>
            </w:pPr>
            <w:r w:rsidRPr="00EC616F">
              <w:t>Tekst koji je predložila Komisija</w:t>
            </w:r>
          </w:p>
        </w:tc>
        <w:tc>
          <w:tcPr>
            <w:tcW w:w="4876" w:type="dxa"/>
          </w:tcPr>
          <w:p w14:paraId="1A114036" w14:textId="77777777" w:rsidR="00AF5989" w:rsidRPr="00EC616F" w:rsidRDefault="00AF5989" w:rsidP="009413C2">
            <w:pPr>
              <w:pStyle w:val="ColumnHeading"/>
            </w:pPr>
            <w:r w:rsidRPr="00EC616F">
              <w:t>Izmjena</w:t>
            </w:r>
          </w:p>
        </w:tc>
      </w:tr>
      <w:tr w:rsidR="00AF5989" w:rsidRPr="00EC616F" w14:paraId="0DAB8D3B" w14:textId="77777777" w:rsidTr="009413C2">
        <w:trPr>
          <w:jc w:val="center"/>
        </w:trPr>
        <w:tc>
          <w:tcPr>
            <w:tcW w:w="4876" w:type="dxa"/>
          </w:tcPr>
          <w:p w14:paraId="7FA49A2F" w14:textId="77777777" w:rsidR="00AF5989" w:rsidRPr="00EC616F" w:rsidRDefault="00AF5989" w:rsidP="009413C2">
            <w:pPr>
              <w:pStyle w:val="Normal6"/>
              <w:rPr>
                <w:b/>
                <w:i/>
              </w:rPr>
            </w:pPr>
            <w:r w:rsidRPr="00EC616F">
              <w:t>Što je moguće prije nakon odobravanja statusa međunarodne zaštite</w:t>
            </w:r>
            <w:r w:rsidRPr="00EC616F">
              <w:rPr>
                <w:b/>
                <w:i/>
              </w:rPr>
              <w:t xml:space="preserve"> i najkasnije u roku od pet radnih dana</w:t>
            </w:r>
            <w:r w:rsidRPr="00EC616F">
              <w:t xml:space="preserve">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će poduzeti</w:t>
            </w:r>
            <w:r w:rsidRPr="00EC616F">
              <w:t xml:space="preserve"> potrebne mjere kako bi</w:t>
            </w:r>
            <w:r w:rsidRPr="00EC616F">
              <w:rPr>
                <w:b/>
                <w:i/>
              </w:rPr>
              <w:t xml:space="preserve"> osigurale</w:t>
            </w:r>
            <w:r w:rsidRPr="00EC616F">
              <w:t xml:space="preserve"> da maloljetnika bez pratnje zastupa zakonski skrbnik</w:t>
            </w:r>
            <w:r w:rsidRPr="00EC616F">
              <w:rPr>
                <w:b/>
                <w:i/>
              </w:rPr>
              <w:t xml:space="preserve"> ili, po potrebi, tijelo odgovorno za zaštitu i dobrobit maloljetnika ili da mu se omogući primjereno zastupanje na bilo koji drugi način, uključujući i ono propisano zakonom ili temeljem sudskog naloga</w:t>
            </w:r>
            <w:r w:rsidRPr="00EC616F">
              <w:t>.</w:t>
            </w:r>
          </w:p>
        </w:tc>
        <w:tc>
          <w:tcPr>
            <w:tcW w:w="4876" w:type="dxa"/>
          </w:tcPr>
          <w:p w14:paraId="68BBF4CF" w14:textId="77777777" w:rsidR="00AF5989" w:rsidRPr="00EC616F" w:rsidRDefault="00AF5989" w:rsidP="009413C2">
            <w:pPr>
              <w:pStyle w:val="Normal6"/>
              <w:rPr>
                <w:b/>
                <w:i/>
              </w:rPr>
            </w:pPr>
            <w:r w:rsidRPr="00EC616F">
              <w:t>Što je moguće prije nakon odobravanja statusa međunarodne zaštite</w:t>
            </w:r>
            <w:r w:rsidRPr="00EC616F">
              <w:rPr>
                <w:b/>
                <w:i/>
              </w:rPr>
              <w:t>,</w:t>
            </w:r>
            <w:r w:rsidRPr="00EC616F">
              <w:t xml:space="preserve">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poduzimaju</w:t>
            </w:r>
            <w:r w:rsidRPr="00EC616F">
              <w:t xml:space="preserve"> potrebne mjere kako bi</w:t>
            </w:r>
            <w:r w:rsidRPr="00EC616F">
              <w:rPr>
                <w:b/>
                <w:i/>
              </w:rPr>
              <w:t xml:space="preserve"> osigurala</w:t>
            </w:r>
            <w:r w:rsidRPr="00EC616F">
              <w:t xml:space="preserve"> da maloljetnika bez pratnje zastupa zakonski skrbnik.</w:t>
            </w:r>
          </w:p>
        </w:tc>
      </w:tr>
    </w:tbl>
    <w:p w14:paraId="0955D6B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D1B12DB" w14:textId="77777777" w:rsidR="00AF5989" w:rsidRPr="00EC616F" w:rsidRDefault="00AF5989" w:rsidP="00AF5989">
      <w:r w:rsidRPr="00EC616F">
        <w:rPr>
          <w:rStyle w:val="HideTWBExt"/>
        </w:rPr>
        <w:t>&lt;/Amend&gt;</w:t>
      </w:r>
    </w:p>
    <w:p w14:paraId="52AF365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738</w:t>
      </w:r>
      <w:r w:rsidRPr="00EC616F">
        <w:rPr>
          <w:rStyle w:val="HideTWBExt"/>
          <w:b w:val="0"/>
        </w:rPr>
        <w:t>&lt;/NumAm&gt;</w:t>
      </w:r>
    </w:p>
    <w:p w14:paraId="26C5BA0C" w14:textId="77777777" w:rsidR="00AF5989" w:rsidRPr="00EC616F" w:rsidRDefault="00AF5989" w:rsidP="00AF5989">
      <w:pPr>
        <w:pStyle w:val="NormalBold"/>
      </w:pPr>
      <w:r w:rsidRPr="00EC616F">
        <w:rPr>
          <w:rStyle w:val="HideTWBExt"/>
          <w:b w:val="0"/>
        </w:rPr>
        <w:t>&lt;RepeatBlock-By&gt;&lt;Members&gt;</w:t>
      </w:r>
      <w:r w:rsidRPr="00EC616F">
        <w:t>Anna Maria Corazza Bildt</w:t>
      </w:r>
      <w:r w:rsidRPr="00EC616F">
        <w:rPr>
          <w:rStyle w:val="HideTWBExt"/>
          <w:b w:val="0"/>
        </w:rPr>
        <w:t>&lt;/Members&gt;</w:t>
      </w:r>
    </w:p>
    <w:p w14:paraId="0A7F288B" w14:textId="77777777" w:rsidR="00AF5989" w:rsidRPr="00EC616F" w:rsidRDefault="00AF5989" w:rsidP="00AF5989">
      <w:pPr>
        <w:pStyle w:val="NormalBold"/>
      </w:pPr>
      <w:r w:rsidRPr="00EC616F">
        <w:rPr>
          <w:rStyle w:val="HideTWBExt"/>
          <w:b w:val="0"/>
        </w:rPr>
        <w:t>&lt;/RepeatBlock-By&gt;</w:t>
      </w:r>
    </w:p>
    <w:p w14:paraId="4B43093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5C5E0C4" w14:textId="77777777" w:rsidR="00AF5989" w:rsidRPr="00EC616F" w:rsidRDefault="00AF5989" w:rsidP="00AF5989">
      <w:pPr>
        <w:pStyle w:val="NormalBold"/>
      </w:pPr>
      <w:r w:rsidRPr="00EC616F">
        <w:rPr>
          <w:rStyle w:val="HideTWBExt"/>
          <w:b w:val="0"/>
        </w:rPr>
        <w:t>&lt;Article&gt;</w:t>
      </w:r>
      <w:r w:rsidRPr="00EC616F">
        <w:t>Članak 36.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05DE136" w14:textId="77777777" w:rsidTr="009413C2">
        <w:trPr>
          <w:trHeight w:hRule="exact" w:val="240"/>
          <w:jc w:val="center"/>
        </w:trPr>
        <w:tc>
          <w:tcPr>
            <w:tcW w:w="9752" w:type="dxa"/>
            <w:gridSpan w:val="2"/>
          </w:tcPr>
          <w:p w14:paraId="734CB237" w14:textId="77777777" w:rsidR="00AF5989" w:rsidRPr="00EC616F" w:rsidRDefault="00AF5989" w:rsidP="009413C2"/>
        </w:tc>
      </w:tr>
      <w:tr w:rsidR="00AF5989" w:rsidRPr="00EC616F" w14:paraId="51F82D71" w14:textId="77777777" w:rsidTr="009413C2">
        <w:trPr>
          <w:trHeight w:val="240"/>
          <w:jc w:val="center"/>
        </w:trPr>
        <w:tc>
          <w:tcPr>
            <w:tcW w:w="4876" w:type="dxa"/>
          </w:tcPr>
          <w:p w14:paraId="0C95D0ED" w14:textId="77777777" w:rsidR="00AF5989" w:rsidRPr="00EC616F" w:rsidRDefault="00AF5989" w:rsidP="009413C2">
            <w:pPr>
              <w:pStyle w:val="ColumnHeading"/>
            </w:pPr>
            <w:r w:rsidRPr="00EC616F">
              <w:t>Tekst koji je predložila Komisija</w:t>
            </w:r>
          </w:p>
        </w:tc>
        <w:tc>
          <w:tcPr>
            <w:tcW w:w="4876" w:type="dxa"/>
          </w:tcPr>
          <w:p w14:paraId="6A7CD4AF" w14:textId="77777777" w:rsidR="00AF5989" w:rsidRPr="00EC616F" w:rsidRDefault="00AF5989" w:rsidP="009413C2">
            <w:pPr>
              <w:pStyle w:val="ColumnHeading"/>
            </w:pPr>
            <w:r w:rsidRPr="00EC616F">
              <w:t>Izmjena</w:t>
            </w:r>
          </w:p>
        </w:tc>
      </w:tr>
      <w:tr w:rsidR="00AF5989" w:rsidRPr="00EC616F" w14:paraId="50529C48" w14:textId="77777777" w:rsidTr="009413C2">
        <w:trPr>
          <w:jc w:val="center"/>
        </w:trPr>
        <w:tc>
          <w:tcPr>
            <w:tcW w:w="4876" w:type="dxa"/>
          </w:tcPr>
          <w:p w14:paraId="38F42929" w14:textId="77777777" w:rsidR="00AF5989" w:rsidRPr="00EC616F" w:rsidRDefault="00AF5989" w:rsidP="009413C2">
            <w:pPr>
              <w:pStyle w:val="Normal6"/>
              <w:rPr>
                <w:b/>
                <w:i/>
              </w:rPr>
            </w:pPr>
            <w:r w:rsidRPr="00EC616F">
              <w:t>Što je moguće prije nakon odobravanja statusa međunarodne zaštite i najkasnije u roku od pet</w:t>
            </w:r>
            <w:r w:rsidRPr="00EC616F">
              <w:rPr>
                <w:b/>
                <w:i/>
              </w:rPr>
              <w:t xml:space="preserve"> radnih</w:t>
            </w:r>
            <w:r w:rsidRPr="00EC616F">
              <w:t xml:space="preserve"> dana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će poduzeti</w:t>
            </w:r>
            <w:r w:rsidRPr="00EC616F">
              <w:t xml:space="preserve"> potrebne mjere kako bi</w:t>
            </w:r>
            <w:r w:rsidRPr="00EC616F">
              <w:rPr>
                <w:b/>
                <w:i/>
              </w:rPr>
              <w:t xml:space="preserve"> osigurale</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p>
        </w:tc>
        <w:tc>
          <w:tcPr>
            <w:tcW w:w="4876" w:type="dxa"/>
          </w:tcPr>
          <w:p w14:paraId="09DBCCF6" w14:textId="77777777" w:rsidR="00AF5989" w:rsidRPr="00EC616F" w:rsidRDefault="00AF5989" w:rsidP="009413C2">
            <w:pPr>
              <w:pStyle w:val="Normal6"/>
              <w:rPr>
                <w:b/>
                <w:i/>
              </w:rPr>
            </w:pPr>
            <w:r w:rsidRPr="00EC616F">
              <w:t>Što je moguće prije nakon odobravanja statusa međunarodne zaštite i</w:t>
            </w:r>
            <w:r w:rsidRPr="00EC616F">
              <w:rPr>
                <w:b/>
                <w:i/>
              </w:rPr>
              <w:t xml:space="preserve"> u svakom slučaju</w:t>
            </w:r>
            <w:r w:rsidRPr="00EC616F">
              <w:t xml:space="preserve"> najkasnije u roku od pet dana</w:t>
            </w:r>
            <w:r w:rsidRPr="00EC616F">
              <w:rPr>
                <w:b/>
                <w:i/>
              </w:rPr>
              <w:t xml:space="preserve"> od trenutka kada je maloljetnik bez pratnje stigao u državu članicu,</w:t>
            </w:r>
            <w:r w:rsidRPr="00EC616F">
              <w:t xml:space="preserve">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poduzimaju</w:t>
            </w:r>
            <w:r w:rsidRPr="00EC616F">
              <w:t xml:space="preserve"> potrebne mjere kako bi</w:t>
            </w:r>
            <w:r w:rsidRPr="00EC616F">
              <w:rPr>
                <w:b/>
                <w:i/>
              </w:rPr>
              <w:t xml:space="preserve"> osigurala</w:t>
            </w:r>
            <w:r w:rsidRPr="00EC616F">
              <w:t xml:space="preserve"> da maloljetnika bez pratnje zastupa</w:t>
            </w:r>
            <w:r w:rsidRPr="00EC616F">
              <w:rPr>
                <w:b/>
                <w:i/>
              </w:rPr>
              <w:t xml:space="preserve"> kvalificirani</w:t>
            </w:r>
            <w:r w:rsidRPr="00EC616F">
              <w:t xml:space="preserve"> zakonski skrbnik ili, po potrebi, tijelo odgovorno za zaštitu i dobrobit maloljetnika ili da mu se omogući primjereno zastupanje na bilo koji drugi način, uključujući i ono propisano zakonom ili temeljem sudskog naloga.</w:t>
            </w:r>
          </w:p>
        </w:tc>
      </w:tr>
    </w:tbl>
    <w:p w14:paraId="0C4268B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AB850A1" w14:textId="77777777" w:rsidR="00AF5989" w:rsidRPr="00EC616F" w:rsidRDefault="00AF5989" w:rsidP="00AF5989">
      <w:r w:rsidRPr="00EC616F">
        <w:rPr>
          <w:rStyle w:val="HideTWBExt"/>
        </w:rPr>
        <w:t>&lt;/Amend&gt;</w:t>
      </w:r>
    </w:p>
    <w:p w14:paraId="3BFA1F0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739</w:t>
      </w:r>
      <w:r w:rsidRPr="00EC616F">
        <w:rPr>
          <w:rStyle w:val="HideTWBExt"/>
          <w:b w:val="0"/>
        </w:rPr>
        <w:t>&lt;/NumAm&gt;</w:t>
      </w:r>
    </w:p>
    <w:p w14:paraId="0584667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35CD6A6"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BA38734" w14:textId="77777777" w:rsidR="00AF5989" w:rsidRPr="00EC616F" w:rsidRDefault="00AF5989" w:rsidP="00AF5989">
      <w:r w:rsidRPr="00EC616F">
        <w:rPr>
          <w:rStyle w:val="HideTWBExt"/>
        </w:rPr>
        <w:t>&lt;/RepeatBlock-By&gt;</w:t>
      </w:r>
    </w:p>
    <w:p w14:paraId="2B86BB1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AC556F2" w14:textId="77777777" w:rsidR="00AF5989" w:rsidRPr="00EC616F" w:rsidRDefault="00AF5989" w:rsidP="00AF5989">
      <w:pPr>
        <w:pStyle w:val="NormalBold"/>
      </w:pPr>
      <w:r w:rsidRPr="00EC616F">
        <w:rPr>
          <w:rStyle w:val="HideTWBExt"/>
          <w:b w:val="0"/>
        </w:rPr>
        <w:t>&lt;Article&gt;</w:t>
      </w:r>
      <w:r w:rsidRPr="00EC616F">
        <w:t>Članak 36.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9896125" w14:textId="77777777" w:rsidTr="009413C2">
        <w:trPr>
          <w:trHeight w:hRule="exact" w:val="240"/>
          <w:jc w:val="center"/>
        </w:trPr>
        <w:tc>
          <w:tcPr>
            <w:tcW w:w="9752" w:type="dxa"/>
            <w:gridSpan w:val="2"/>
          </w:tcPr>
          <w:p w14:paraId="2FA57515" w14:textId="77777777" w:rsidR="00AF5989" w:rsidRPr="00EC616F" w:rsidRDefault="00AF5989" w:rsidP="009413C2"/>
        </w:tc>
      </w:tr>
      <w:tr w:rsidR="00AF5989" w:rsidRPr="00EC616F" w14:paraId="42878930" w14:textId="77777777" w:rsidTr="009413C2">
        <w:trPr>
          <w:trHeight w:val="240"/>
          <w:jc w:val="center"/>
        </w:trPr>
        <w:tc>
          <w:tcPr>
            <w:tcW w:w="4876" w:type="dxa"/>
          </w:tcPr>
          <w:p w14:paraId="2660C353" w14:textId="77777777" w:rsidR="00AF5989" w:rsidRPr="00EC616F" w:rsidRDefault="00AF5989" w:rsidP="009413C2">
            <w:pPr>
              <w:pStyle w:val="ColumnHeading"/>
            </w:pPr>
            <w:r w:rsidRPr="00EC616F">
              <w:t>Tekst koji je predložila Komisija</w:t>
            </w:r>
          </w:p>
        </w:tc>
        <w:tc>
          <w:tcPr>
            <w:tcW w:w="4876" w:type="dxa"/>
          </w:tcPr>
          <w:p w14:paraId="69321CCB" w14:textId="77777777" w:rsidR="00AF5989" w:rsidRPr="00EC616F" w:rsidRDefault="00AF5989" w:rsidP="009413C2">
            <w:pPr>
              <w:pStyle w:val="ColumnHeading"/>
            </w:pPr>
            <w:r w:rsidRPr="00EC616F">
              <w:t>Izmjena</w:t>
            </w:r>
          </w:p>
        </w:tc>
      </w:tr>
      <w:tr w:rsidR="00AF5989" w:rsidRPr="00EC616F" w14:paraId="29185367" w14:textId="77777777" w:rsidTr="009413C2">
        <w:trPr>
          <w:jc w:val="center"/>
        </w:trPr>
        <w:tc>
          <w:tcPr>
            <w:tcW w:w="4876" w:type="dxa"/>
          </w:tcPr>
          <w:p w14:paraId="64A6D06D" w14:textId="77777777" w:rsidR="00AF5989" w:rsidRPr="00EC616F" w:rsidRDefault="00AF5989" w:rsidP="009413C2">
            <w:pPr>
              <w:pStyle w:val="Normal6"/>
              <w:rPr>
                <w:b/>
                <w:i/>
              </w:rPr>
            </w:pPr>
            <w:r w:rsidRPr="00EC616F">
              <w:t>Što je moguće prije nakon odobravanja statusa međunarodne zaštite i najkasnije u roku od pet radnih dana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će poduzeti</w:t>
            </w:r>
            <w:r w:rsidRPr="00EC616F">
              <w:t xml:space="preserve"> potrebne mjere kako bi</w:t>
            </w:r>
            <w:r w:rsidRPr="00EC616F">
              <w:rPr>
                <w:b/>
                <w:i/>
              </w:rPr>
              <w:t xml:space="preserve"> osigurale</w:t>
            </w:r>
            <w:r w:rsidRPr="00EC616F">
              <w:t xml:space="preserve"> da maloljetnika bez pratnje zastupa zakonski skrbnik ili</w:t>
            </w:r>
            <w:r w:rsidRPr="00EC616F">
              <w:rPr>
                <w:b/>
                <w:i/>
              </w:rPr>
              <w:t>, po potrebi, tijelo odgovorno za zaštitu i dobrobit maloljetnika ili</w:t>
            </w:r>
            <w:r w:rsidRPr="00EC616F">
              <w:t xml:space="preserve"> da mu se omogući primjereno zastupanje na bilo koji drugi način, uključujući i ono propisano zakonom ili temeljem sudskog naloga.</w:t>
            </w:r>
          </w:p>
        </w:tc>
        <w:tc>
          <w:tcPr>
            <w:tcW w:w="4876" w:type="dxa"/>
          </w:tcPr>
          <w:p w14:paraId="6E96C534" w14:textId="77777777" w:rsidR="00AF5989" w:rsidRPr="00EC616F" w:rsidRDefault="00AF5989" w:rsidP="009413C2">
            <w:pPr>
              <w:pStyle w:val="Normal6"/>
              <w:rPr>
                <w:b/>
                <w:i/>
              </w:rPr>
            </w:pPr>
            <w:r w:rsidRPr="00EC616F">
              <w:t>Što je moguće prije nakon odobravanja statusa međunarodne zaštite i najkasnije u roku od pet radnih dana kako je navedeno u</w:t>
            </w:r>
            <w:r w:rsidRPr="00EC616F">
              <w:rPr>
                <w:b/>
                <w:i/>
              </w:rPr>
              <w:t xml:space="preserve"> članku 22</w:t>
            </w:r>
            <w:r w:rsidRPr="00EC616F">
              <w:t>.</w:t>
            </w:r>
            <w:r w:rsidRPr="00EC616F">
              <w:rPr>
                <w:b/>
                <w:i/>
              </w:rPr>
              <w:t xml:space="preserve"> stavku 1.</w:t>
            </w:r>
            <w:r w:rsidRPr="00EC616F">
              <w:t xml:space="preserve"> Uredbe</w:t>
            </w:r>
            <w:r w:rsidRPr="00EC616F">
              <w:rPr>
                <w:b/>
                <w:i/>
              </w:rPr>
              <w:t xml:space="preserve"> </w:t>
            </w:r>
            <w:r w:rsidRPr="00EC616F">
              <w:t>(EU) br. xxx/xxx [Uredba o postupcima], nadležna tijela</w:t>
            </w:r>
            <w:r w:rsidRPr="00EC616F">
              <w:rPr>
                <w:b/>
                <w:i/>
              </w:rPr>
              <w:t xml:space="preserve"> poduzimaju</w:t>
            </w:r>
            <w:r w:rsidRPr="00EC616F">
              <w:t xml:space="preserve"> potrebne mjere kako bi</w:t>
            </w:r>
            <w:r w:rsidRPr="00EC616F">
              <w:rPr>
                <w:b/>
                <w:i/>
              </w:rPr>
              <w:t xml:space="preserve"> osigurala</w:t>
            </w:r>
            <w:r w:rsidRPr="00EC616F">
              <w:t xml:space="preserve"> da maloljetnika bez pratnje zastupa zakonski skrbnik ili da mu se omogući primjereno zastupanje na bilo koji drugi način, uključujući i ono propisano zakonom ili temeljem sudskog naloga.</w:t>
            </w:r>
          </w:p>
        </w:tc>
      </w:tr>
    </w:tbl>
    <w:p w14:paraId="2544657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BF57845" w14:textId="77777777" w:rsidR="00AF5989" w:rsidRPr="00EC616F" w:rsidRDefault="00AF5989" w:rsidP="00AF5989">
      <w:r w:rsidRPr="00EC616F">
        <w:rPr>
          <w:rStyle w:val="HideTWBExt"/>
        </w:rPr>
        <w:t>&lt;/Amend&gt;</w:t>
      </w:r>
    </w:p>
    <w:p w14:paraId="2313DA7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740</w:t>
      </w:r>
      <w:r w:rsidRPr="00EC616F">
        <w:rPr>
          <w:rStyle w:val="HideTWBExt"/>
          <w:b w:val="0"/>
        </w:rPr>
        <w:t>&lt;/NumAm&gt;</w:t>
      </w:r>
    </w:p>
    <w:p w14:paraId="4BAFDFB1"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Carlos Coelho</w:t>
      </w:r>
      <w:r w:rsidRPr="00EC616F">
        <w:rPr>
          <w:rStyle w:val="HideTWBExt"/>
          <w:b w:val="0"/>
        </w:rPr>
        <w:t>&lt;/Members&gt;</w:t>
      </w:r>
    </w:p>
    <w:p w14:paraId="35255D72" w14:textId="77777777" w:rsidR="00AF5989" w:rsidRPr="00EC616F" w:rsidRDefault="00AF5989" w:rsidP="00AF5989">
      <w:pPr>
        <w:pStyle w:val="NormalBold"/>
      </w:pPr>
      <w:r w:rsidRPr="00EC616F">
        <w:rPr>
          <w:rStyle w:val="HideTWBExt"/>
          <w:b w:val="0"/>
        </w:rPr>
        <w:t>&lt;/RepeatBlock-By&gt;</w:t>
      </w:r>
    </w:p>
    <w:p w14:paraId="757EB79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9558874" w14:textId="77777777" w:rsidR="00AF5989" w:rsidRPr="00EC616F" w:rsidRDefault="00AF5989" w:rsidP="00AF5989">
      <w:pPr>
        <w:pStyle w:val="NormalBold"/>
      </w:pPr>
      <w:r w:rsidRPr="00EC616F">
        <w:rPr>
          <w:rStyle w:val="HideTWBExt"/>
          <w:b w:val="0"/>
        </w:rPr>
        <w:t>&lt;Article&gt;</w:t>
      </w:r>
      <w:r w:rsidRPr="00EC616F">
        <w:t>Članak 36.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D80AAEA" w14:textId="77777777" w:rsidTr="009413C2">
        <w:trPr>
          <w:trHeight w:hRule="exact" w:val="240"/>
          <w:jc w:val="center"/>
        </w:trPr>
        <w:tc>
          <w:tcPr>
            <w:tcW w:w="9752" w:type="dxa"/>
            <w:gridSpan w:val="2"/>
          </w:tcPr>
          <w:p w14:paraId="01607BF9" w14:textId="77777777" w:rsidR="00AF5989" w:rsidRPr="00EC616F" w:rsidRDefault="00AF5989" w:rsidP="009413C2"/>
        </w:tc>
      </w:tr>
      <w:tr w:rsidR="00AF5989" w:rsidRPr="00EC616F" w14:paraId="5550789A" w14:textId="77777777" w:rsidTr="009413C2">
        <w:trPr>
          <w:trHeight w:val="240"/>
          <w:jc w:val="center"/>
        </w:trPr>
        <w:tc>
          <w:tcPr>
            <w:tcW w:w="4876" w:type="dxa"/>
          </w:tcPr>
          <w:p w14:paraId="7C29BA55" w14:textId="77777777" w:rsidR="00AF5989" w:rsidRPr="00EC616F" w:rsidRDefault="00AF5989" w:rsidP="009413C2">
            <w:pPr>
              <w:pStyle w:val="ColumnHeading"/>
            </w:pPr>
            <w:r w:rsidRPr="00EC616F">
              <w:t>Tekst koji je predložila Komisija</w:t>
            </w:r>
          </w:p>
        </w:tc>
        <w:tc>
          <w:tcPr>
            <w:tcW w:w="4876" w:type="dxa"/>
          </w:tcPr>
          <w:p w14:paraId="67DE46D6" w14:textId="77777777" w:rsidR="00AF5989" w:rsidRPr="00EC616F" w:rsidRDefault="00AF5989" w:rsidP="009413C2">
            <w:pPr>
              <w:pStyle w:val="ColumnHeading"/>
            </w:pPr>
            <w:r w:rsidRPr="00EC616F">
              <w:t>Izmjena</w:t>
            </w:r>
          </w:p>
        </w:tc>
      </w:tr>
      <w:tr w:rsidR="00AF5989" w:rsidRPr="00EC616F" w14:paraId="6DF41774" w14:textId="77777777" w:rsidTr="009413C2">
        <w:trPr>
          <w:jc w:val="center"/>
        </w:trPr>
        <w:tc>
          <w:tcPr>
            <w:tcW w:w="4876" w:type="dxa"/>
          </w:tcPr>
          <w:p w14:paraId="0B2F8543" w14:textId="77777777" w:rsidR="00AF5989" w:rsidRPr="00EC616F" w:rsidRDefault="00AF5989" w:rsidP="009413C2">
            <w:pPr>
              <w:pStyle w:val="Normal6"/>
              <w:rPr>
                <w:b/>
                <w:i/>
              </w:rPr>
            </w:pPr>
            <w:r w:rsidRPr="00EC616F">
              <w:t>Što je moguće prije nakon odobravanja statusa međunarodne zaštite i najkasnije u roku od pet</w:t>
            </w:r>
            <w:r w:rsidRPr="00EC616F">
              <w:rPr>
                <w:b/>
                <w:i/>
              </w:rPr>
              <w:t xml:space="preserve"> radnih</w:t>
            </w:r>
            <w:r w:rsidRPr="00EC616F">
              <w:t xml:space="preserve"> dana</w:t>
            </w:r>
            <w:r w:rsidRPr="00EC616F">
              <w:rPr>
                <w:b/>
                <w:i/>
              </w:rPr>
              <w:t xml:space="preserve"> kako je navedeno u članku 22. stavku 1. Uredbe (EU) br. xxx/xxx [Uredba o postupcima], nadležna tijela će poduzeti</w:t>
            </w:r>
            <w:r w:rsidRPr="00EC616F">
              <w:t xml:space="preserve"> potrebne mjere kako bi</w:t>
            </w:r>
            <w:r w:rsidRPr="00EC616F">
              <w:rPr>
                <w:b/>
                <w:i/>
              </w:rPr>
              <w:t xml:space="preserve"> osigurale</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p>
        </w:tc>
        <w:tc>
          <w:tcPr>
            <w:tcW w:w="4876" w:type="dxa"/>
          </w:tcPr>
          <w:p w14:paraId="39182299" w14:textId="77777777" w:rsidR="00AF5989" w:rsidRPr="00EC616F" w:rsidRDefault="00AF5989" w:rsidP="009413C2">
            <w:pPr>
              <w:pStyle w:val="Normal6"/>
              <w:rPr>
                <w:b/>
                <w:i/>
              </w:rPr>
            </w:pPr>
            <w:r w:rsidRPr="00EC616F">
              <w:rPr>
                <w:b/>
                <w:i/>
              </w:rPr>
              <w:t>Ako ne postoji mogućnost zadržavanja istog skrbnika koji je dodijeljen nakon dolaska maloljetnika bez pratnje na područje Unije, nadležna tijela,</w:t>
            </w:r>
            <w:r w:rsidRPr="00EC616F">
              <w:t xml:space="preserve"> što je moguće prije nakon odobravanja statusa međunarodne zaštite i najkasnije u roku od pet dana</w:t>
            </w:r>
            <w:r w:rsidRPr="00EC616F">
              <w:rPr>
                <w:b/>
                <w:i/>
              </w:rPr>
              <w:t>, poduzimaju</w:t>
            </w:r>
            <w:r w:rsidRPr="00EC616F">
              <w:t xml:space="preserve"> potrebne mjere kako bi</w:t>
            </w:r>
            <w:r w:rsidRPr="00EC616F">
              <w:rPr>
                <w:b/>
                <w:i/>
              </w:rPr>
              <w:t xml:space="preserve"> osigurala</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p>
        </w:tc>
      </w:tr>
    </w:tbl>
    <w:p w14:paraId="4834AF1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82E834A"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B6F779D" w14:textId="0014C0E2" w:rsidR="00AF5989" w:rsidRPr="00EC616F" w:rsidRDefault="00AF5989" w:rsidP="00AF5989">
      <w:pPr>
        <w:pStyle w:val="Normal12Italic"/>
        <w:rPr>
          <w:lang w:val="hr-HR"/>
        </w:rPr>
      </w:pPr>
      <w:r w:rsidRPr="00EC616F">
        <w:rPr>
          <w:lang w:val="hr-HR"/>
        </w:rPr>
        <w:t>Opće je pravilo da je istog skrbnika dodijeljenog nakon što je maloljetnik bez pratnje stigao na područje Unije poželjno zadržati i nakon odobravanja međunarodne zaštite. Međutim, u slučajevima kada skrbnik ne može zadržati svoju ulogu (zbog neusklađenosti s pravilima ili transfera maloljetnika)</w:t>
      </w:r>
      <w:r w:rsidR="00E67E32" w:rsidRPr="00EC616F">
        <w:rPr>
          <w:lang w:val="hr-HR"/>
        </w:rPr>
        <w:t>,</w:t>
      </w:r>
      <w:r w:rsidRPr="00EC616F">
        <w:rPr>
          <w:lang w:val="hr-HR"/>
        </w:rPr>
        <w:t xml:space="preserve"> nadležna tijela trebala bi u što kraćem vremenu dodijeliti novog skrbnika.</w:t>
      </w:r>
    </w:p>
    <w:p w14:paraId="1E4C91B0" w14:textId="77777777" w:rsidR="00AF5989" w:rsidRPr="00EC616F" w:rsidRDefault="00AF5989" w:rsidP="00AF5989">
      <w:r w:rsidRPr="00EC616F">
        <w:rPr>
          <w:rStyle w:val="HideTWBExt"/>
        </w:rPr>
        <w:t>&lt;/Amend&gt;</w:t>
      </w:r>
    </w:p>
    <w:p w14:paraId="7A7DC3A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741</w:t>
      </w:r>
      <w:r w:rsidRPr="00EC616F">
        <w:rPr>
          <w:rStyle w:val="HideTWBExt"/>
          <w:b w:val="0"/>
        </w:rPr>
        <w:t>&lt;/NumAm&gt;</w:t>
      </w:r>
    </w:p>
    <w:p w14:paraId="45C70E9E" w14:textId="77777777" w:rsidR="00AF5989" w:rsidRPr="00EC616F" w:rsidRDefault="00AF5989" w:rsidP="00AF5989">
      <w:pPr>
        <w:pStyle w:val="NormalBold"/>
      </w:pPr>
      <w:r w:rsidRPr="00EC616F">
        <w:rPr>
          <w:rStyle w:val="HideTWBExt"/>
          <w:b w:val="0"/>
        </w:rPr>
        <w:t>&lt;RepeatBlock-By&gt;&lt;Members&gt;</w:t>
      </w:r>
      <w:r w:rsidRPr="00EC616F">
        <w:t>Kati Piri, Tanja Fajon, Juan Fernando López Aguilar</w:t>
      </w:r>
      <w:r w:rsidRPr="00EC616F">
        <w:rPr>
          <w:rStyle w:val="HideTWBExt"/>
          <w:b w:val="0"/>
        </w:rPr>
        <w:t>&lt;/Members&gt;</w:t>
      </w:r>
    </w:p>
    <w:p w14:paraId="0088AB7A" w14:textId="77777777" w:rsidR="00AF5989" w:rsidRPr="00EC616F" w:rsidRDefault="00AF5989" w:rsidP="00AF5989">
      <w:pPr>
        <w:pStyle w:val="NormalBold"/>
      </w:pPr>
      <w:r w:rsidRPr="00EC616F">
        <w:rPr>
          <w:rStyle w:val="HideTWBExt"/>
          <w:b w:val="0"/>
        </w:rPr>
        <w:t>&lt;/RepeatBlock-By&gt;</w:t>
      </w:r>
    </w:p>
    <w:p w14:paraId="1627264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6F3A1FE" w14:textId="77777777" w:rsidR="00AF5989" w:rsidRPr="00EC616F" w:rsidRDefault="00AF5989" w:rsidP="00AF5989">
      <w:pPr>
        <w:pStyle w:val="NormalBold"/>
      </w:pPr>
      <w:r w:rsidRPr="00EC616F">
        <w:rPr>
          <w:rStyle w:val="HideTWBExt"/>
          <w:b w:val="0"/>
        </w:rPr>
        <w:t>&lt;Article&gt;</w:t>
      </w:r>
      <w:r w:rsidRPr="00EC616F">
        <w:t>Članak 36. – stavak 1. – podstavak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2594CCA" w14:textId="77777777" w:rsidTr="009413C2">
        <w:trPr>
          <w:trHeight w:hRule="exact" w:val="240"/>
          <w:jc w:val="center"/>
        </w:trPr>
        <w:tc>
          <w:tcPr>
            <w:tcW w:w="9752" w:type="dxa"/>
            <w:gridSpan w:val="2"/>
          </w:tcPr>
          <w:p w14:paraId="7B9A87D1" w14:textId="77777777" w:rsidR="00AF5989" w:rsidRPr="00EC616F" w:rsidRDefault="00AF5989" w:rsidP="009413C2"/>
        </w:tc>
      </w:tr>
      <w:tr w:rsidR="00AF5989" w:rsidRPr="00EC616F" w14:paraId="502DD2CD" w14:textId="77777777" w:rsidTr="009413C2">
        <w:trPr>
          <w:trHeight w:val="240"/>
          <w:jc w:val="center"/>
        </w:trPr>
        <w:tc>
          <w:tcPr>
            <w:tcW w:w="4876" w:type="dxa"/>
          </w:tcPr>
          <w:p w14:paraId="66E3E8ED" w14:textId="77777777" w:rsidR="00AF5989" w:rsidRPr="00EC616F" w:rsidRDefault="00AF5989" w:rsidP="009413C2">
            <w:pPr>
              <w:pStyle w:val="ColumnHeading"/>
            </w:pPr>
            <w:r w:rsidRPr="00EC616F">
              <w:t>Tekst koji je predložila Komisija</w:t>
            </w:r>
          </w:p>
        </w:tc>
        <w:tc>
          <w:tcPr>
            <w:tcW w:w="4876" w:type="dxa"/>
          </w:tcPr>
          <w:p w14:paraId="506BBC90" w14:textId="77777777" w:rsidR="00AF5989" w:rsidRPr="00EC616F" w:rsidRDefault="00AF5989" w:rsidP="009413C2">
            <w:pPr>
              <w:pStyle w:val="ColumnHeading"/>
            </w:pPr>
            <w:r w:rsidRPr="00EC616F">
              <w:t>Izmjena</w:t>
            </w:r>
          </w:p>
        </w:tc>
      </w:tr>
      <w:tr w:rsidR="00AF5989" w:rsidRPr="00EC616F" w14:paraId="1FB86913" w14:textId="77777777" w:rsidTr="009413C2">
        <w:trPr>
          <w:jc w:val="center"/>
        </w:trPr>
        <w:tc>
          <w:tcPr>
            <w:tcW w:w="4876" w:type="dxa"/>
          </w:tcPr>
          <w:p w14:paraId="08FCF14C" w14:textId="77777777" w:rsidR="00AF5989" w:rsidRPr="00EC616F" w:rsidRDefault="00AF5989" w:rsidP="009413C2">
            <w:pPr>
              <w:pStyle w:val="Normal6"/>
              <w:rPr>
                <w:b/>
                <w:i/>
              </w:rPr>
            </w:pPr>
            <w:r w:rsidRPr="00EC616F">
              <w:t>Što je moguće prije nakon odobravanja statusa međunarodne zaštite i najkasnije u roku od pet</w:t>
            </w:r>
            <w:r w:rsidRPr="00EC616F">
              <w:rPr>
                <w:b/>
                <w:i/>
              </w:rPr>
              <w:t xml:space="preserve"> radnih</w:t>
            </w:r>
            <w:r w:rsidRPr="00EC616F">
              <w:t xml:space="preserve"> dana</w:t>
            </w:r>
            <w:r w:rsidRPr="00EC616F">
              <w:rPr>
                <w:b/>
                <w:i/>
              </w:rPr>
              <w:t xml:space="preserve"> kako je navedeno u članku 22. stavku 1. Uredbe (EU) br. xxx/xxx [Uredba o postupcima],</w:t>
            </w:r>
            <w:r w:rsidRPr="00EC616F">
              <w:t xml:space="preserve"> nadležna tijela</w:t>
            </w:r>
            <w:r w:rsidRPr="00EC616F">
              <w:rPr>
                <w:b/>
                <w:i/>
              </w:rPr>
              <w:t xml:space="preserve"> će poduzeti</w:t>
            </w:r>
            <w:r w:rsidRPr="00EC616F">
              <w:t xml:space="preserve"> potrebne mjere kako bi</w:t>
            </w:r>
            <w:r w:rsidRPr="00EC616F">
              <w:rPr>
                <w:b/>
                <w:i/>
              </w:rPr>
              <w:t xml:space="preserve"> osigurale</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p>
        </w:tc>
        <w:tc>
          <w:tcPr>
            <w:tcW w:w="4876" w:type="dxa"/>
          </w:tcPr>
          <w:p w14:paraId="6AC19685" w14:textId="77777777" w:rsidR="00AF5989" w:rsidRPr="00EC616F" w:rsidRDefault="00AF5989" w:rsidP="009413C2">
            <w:pPr>
              <w:pStyle w:val="Normal6"/>
              <w:rPr>
                <w:b/>
                <w:i/>
              </w:rPr>
            </w:pPr>
            <w:r w:rsidRPr="00EC616F">
              <w:t>Što je moguće prije nakon odobravanja statusa međunarodne zaštite i najkasnije u roku od pet dana nadležna tijela</w:t>
            </w:r>
            <w:r w:rsidRPr="00EC616F">
              <w:rPr>
                <w:b/>
                <w:i/>
              </w:rPr>
              <w:t xml:space="preserve"> poduzimaju</w:t>
            </w:r>
            <w:r w:rsidRPr="00EC616F">
              <w:t xml:space="preserve"> potrebne mjere kako bi</w:t>
            </w:r>
            <w:r w:rsidRPr="00EC616F">
              <w:rPr>
                <w:b/>
                <w:i/>
              </w:rPr>
              <w:t xml:space="preserve"> osigurala</w:t>
            </w:r>
            <w:r w:rsidRPr="00EC616F">
              <w:t xml:space="preserve"> da maloljetnika bez pratnje zastupa zakonski skrbnik ili, po potrebi, tijelo odgovorno za zaštitu i dobrobit maloljetnika ili da mu se omogući primjereno zastupanje na bilo koji drugi način, uključujući i ono propisano zakonom ili temeljem sudskog naloga.</w:t>
            </w:r>
          </w:p>
        </w:tc>
      </w:tr>
    </w:tbl>
    <w:p w14:paraId="00A3C1F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553EB5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F77D8E0" w14:textId="77777777" w:rsidR="00AF5989" w:rsidRPr="00EC616F" w:rsidRDefault="00AF5989" w:rsidP="00AF5989">
      <w:pPr>
        <w:pStyle w:val="Normal12Italic"/>
        <w:rPr>
          <w:lang w:val="hr-HR"/>
        </w:rPr>
      </w:pPr>
      <w:r w:rsidRPr="00EC616F">
        <w:rPr>
          <w:lang w:val="hr-HR"/>
        </w:rPr>
        <w:t>To je u skladu s predloženim izmjenama Direktive o uvjetima prihvata. Skrbnici se određuju što je ranije moguće. Maloljetnici bez pratnje ne prestaju biti maloljetnici bez pratnje vikendom, pa bi rok trebao biti pet dana umjesto pet radnih dana.</w:t>
      </w:r>
    </w:p>
    <w:p w14:paraId="53C7C2CF" w14:textId="77777777" w:rsidR="00AF5989" w:rsidRPr="00EC616F" w:rsidRDefault="00AF5989" w:rsidP="00AF5989">
      <w:r w:rsidRPr="00EC616F">
        <w:rPr>
          <w:rStyle w:val="HideTWBExt"/>
        </w:rPr>
        <w:t>&lt;/Amend&gt;</w:t>
      </w:r>
    </w:p>
    <w:p w14:paraId="31894E9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742</w:t>
      </w:r>
      <w:r w:rsidRPr="00EC616F">
        <w:rPr>
          <w:rStyle w:val="HideTWBExt"/>
          <w:b w:val="0"/>
        </w:rPr>
        <w:t>&lt;/NumAm&gt;</w:t>
      </w:r>
    </w:p>
    <w:p w14:paraId="7B98A84E" w14:textId="77777777" w:rsidR="00AF5989" w:rsidRPr="00EC616F" w:rsidRDefault="00AF5989" w:rsidP="00AF5989">
      <w:pPr>
        <w:pStyle w:val="NormalBold"/>
      </w:pPr>
      <w:r w:rsidRPr="00EC616F">
        <w:rPr>
          <w:rStyle w:val="HideTWBExt"/>
          <w:b w:val="0"/>
        </w:rPr>
        <w:t>&lt;RepeatBlock-By&gt;&lt;Members&gt;</w:t>
      </w:r>
      <w:r w:rsidRPr="00EC616F">
        <w:t>Kati Piri, Tanja Fajon, Juan Fernando López Aguilar</w:t>
      </w:r>
      <w:r w:rsidRPr="00EC616F">
        <w:rPr>
          <w:rStyle w:val="HideTWBExt"/>
          <w:b w:val="0"/>
        </w:rPr>
        <w:t>&lt;/Members&gt;</w:t>
      </w:r>
    </w:p>
    <w:p w14:paraId="2A7DB40B" w14:textId="77777777" w:rsidR="00AF5989" w:rsidRPr="00EC616F" w:rsidRDefault="00AF5989" w:rsidP="00AF5989">
      <w:pPr>
        <w:pStyle w:val="NormalBold"/>
      </w:pPr>
      <w:r w:rsidRPr="00EC616F">
        <w:rPr>
          <w:rStyle w:val="HideTWBExt"/>
          <w:b w:val="0"/>
        </w:rPr>
        <w:t>&lt;/RepeatBlock-By&gt;</w:t>
      </w:r>
    </w:p>
    <w:p w14:paraId="3370DFA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4061A9" w14:textId="77777777" w:rsidR="00AF5989" w:rsidRPr="00EC616F" w:rsidRDefault="00AF5989" w:rsidP="00AF5989">
      <w:pPr>
        <w:pStyle w:val="NormalBold"/>
      </w:pPr>
      <w:r w:rsidRPr="00EC616F">
        <w:rPr>
          <w:rStyle w:val="HideTWBExt"/>
          <w:b w:val="0"/>
        </w:rPr>
        <w:t>&lt;Article&gt;</w:t>
      </w:r>
      <w:r w:rsidRPr="00EC616F">
        <w:t>Članak 36. – stavak 1. – podstavak 1.a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211536D" w14:textId="77777777" w:rsidTr="009413C2">
        <w:trPr>
          <w:trHeight w:hRule="exact" w:val="240"/>
          <w:jc w:val="center"/>
        </w:trPr>
        <w:tc>
          <w:tcPr>
            <w:tcW w:w="9752" w:type="dxa"/>
            <w:gridSpan w:val="2"/>
          </w:tcPr>
          <w:p w14:paraId="1CEF4406" w14:textId="77777777" w:rsidR="00AF5989" w:rsidRPr="00EC616F" w:rsidRDefault="00AF5989" w:rsidP="009413C2"/>
        </w:tc>
      </w:tr>
      <w:tr w:rsidR="00AF5989" w:rsidRPr="00EC616F" w14:paraId="649B1F7E" w14:textId="77777777" w:rsidTr="009413C2">
        <w:trPr>
          <w:trHeight w:val="240"/>
          <w:jc w:val="center"/>
        </w:trPr>
        <w:tc>
          <w:tcPr>
            <w:tcW w:w="4876" w:type="dxa"/>
          </w:tcPr>
          <w:p w14:paraId="0DBA4DC0" w14:textId="77777777" w:rsidR="00AF5989" w:rsidRPr="00EC616F" w:rsidRDefault="00AF5989" w:rsidP="009413C2">
            <w:pPr>
              <w:pStyle w:val="ColumnHeading"/>
            </w:pPr>
            <w:r w:rsidRPr="00EC616F">
              <w:t>Tekst koji je predložila Komisija</w:t>
            </w:r>
          </w:p>
        </w:tc>
        <w:tc>
          <w:tcPr>
            <w:tcW w:w="4876" w:type="dxa"/>
          </w:tcPr>
          <w:p w14:paraId="3F45675D" w14:textId="77777777" w:rsidR="00AF5989" w:rsidRPr="00EC616F" w:rsidRDefault="00AF5989" w:rsidP="009413C2">
            <w:pPr>
              <w:pStyle w:val="ColumnHeading"/>
            </w:pPr>
            <w:r w:rsidRPr="00EC616F">
              <w:t>Izmjena</w:t>
            </w:r>
          </w:p>
        </w:tc>
      </w:tr>
      <w:tr w:rsidR="00AF5989" w:rsidRPr="00EC616F" w14:paraId="4C21E98B" w14:textId="77777777" w:rsidTr="009413C2">
        <w:trPr>
          <w:jc w:val="center"/>
        </w:trPr>
        <w:tc>
          <w:tcPr>
            <w:tcW w:w="4876" w:type="dxa"/>
          </w:tcPr>
          <w:p w14:paraId="2E141445" w14:textId="77777777" w:rsidR="00AF5989" w:rsidRPr="00EC616F" w:rsidRDefault="00AF5989" w:rsidP="009413C2">
            <w:pPr>
              <w:pStyle w:val="Normal6"/>
            </w:pPr>
          </w:p>
        </w:tc>
        <w:tc>
          <w:tcPr>
            <w:tcW w:w="4876" w:type="dxa"/>
          </w:tcPr>
          <w:p w14:paraId="535A5955" w14:textId="6A166858" w:rsidR="00AF5989" w:rsidRPr="00EC616F" w:rsidRDefault="00AF5989" w:rsidP="009413C2">
            <w:pPr>
              <w:pStyle w:val="Normal6"/>
              <w:rPr>
                <w:b/>
                <w:i/>
              </w:rPr>
            </w:pPr>
            <w:r w:rsidRPr="00EC616F">
              <w:rPr>
                <w:b/>
                <w:i/>
              </w:rPr>
              <w:t>Države članice osiguravaju da je skrbnik zadužen za ograničen broj i ne više od 20</w:t>
            </w:r>
            <w:r w:rsidR="00E67E32" w:rsidRPr="00EC616F">
              <w:rPr>
                <w:b/>
                <w:i/>
              </w:rPr>
              <w:t> </w:t>
            </w:r>
            <w:r w:rsidRPr="00EC616F">
              <w:rPr>
                <w:b/>
                <w:i/>
              </w:rPr>
              <w:t>maloljetnika bez pratnje u isto vrijeme kako bi se osiguralo da može učinkovito obavljati svoje zadaće. Države članice imenuju odgovorne tijela ili osobe koji redovito nadziru obavljaju li skrbnici svoje zadaće na prikladan način. Ta tijela ili osobe također su ovlašteni za preispitivanje pritužbi koje maloljetnici bez pratnje podnesu protiv svojeg skrbnika. U tu svrhu, maloljetnici bez pratnje obavješćuju se na način prilagođen djeci i razumljivim rječnikom o tome tko su ta tijela ili osobe i kako na povjerljiv i siguran način mogu podnijeti pritužbe protiv svojih skrbnika.</w:t>
            </w:r>
          </w:p>
        </w:tc>
      </w:tr>
    </w:tbl>
    <w:p w14:paraId="4C09674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FCB798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C018050" w14:textId="77777777" w:rsidR="00AF5989" w:rsidRPr="00EC616F" w:rsidRDefault="00AF5989" w:rsidP="00AF5989">
      <w:pPr>
        <w:pStyle w:val="Normal12Italic"/>
        <w:rPr>
          <w:lang w:val="hr-HR"/>
        </w:rPr>
      </w:pPr>
      <w:r w:rsidRPr="00EC616F">
        <w:rPr>
          <w:lang w:val="hr-HR"/>
        </w:rPr>
        <w:t>To je u skladu s predloženim izmjenama Direktive o uvjetima prihvata. Kako bi se osiguralo da skrbnici mogu na odgovarajući način obavljati svoju ulogu, ne bi smjeli biti odgovorni za više od 20 maloljetnika bez pratnje u isto vrijeme. Ta gornja granica također će osigurati pravnu sigurnost. Stručnjaci u području skrbništva nad maloljetnicima, kao što su NIDOS i UNHCR, gornju granicu od 20 maloljetnika bez pratnje smatraju dobrom praksom.</w:t>
      </w:r>
    </w:p>
    <w:p w14:paraId="40A46237" w14:textId="77777777" w:rsidR="00AF5989" w:rsidRPr="00EC616F" w:rsidRDefault="00AF5989" w:rsidP="00AF5989">
      <w:r w:rsidRPr="00EC616F">
        <w:rPr>
          <w:rStyle w:val="HideTWBExt"/>
        </w:rPr>
        <w:t>&lt;/Amend&gt;</w:t>
      </w:r>
    </w:p>
    <w:p w14:paraId="7D58BA0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743</w:t>
      </w:r>
      <w:r w:rsidRPr="00EC616F">
        <w:rPr>
          <w:rStyle w:val="HideTWBExt"/>
          <w:b w:val="0"/>
        </w:rPr>
        <w:t>&lt;/NumAm&gt;</w:t>
      </w:r>
    </w:p>
    <w:p w14:paraId="4FE6C8BC"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3AFB4BA"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6B53B01" w14:textId="77777777" w:rsidR="00AF5989" w:rsidRPr="00EC616F" w:rsidRDefault="00AF5989" w:rsidP="00AF5989">
      <w:r w:rsidRPr="00EC616F">
        <w:rPr>
          <w:rStyle w:val="HideTWBExt"/>
        </w:rPr>
        <w:t>&lt;/RepeatBlock-By&gt;</w:t>
      </w:r>
    </w:p>
    <w:p w14:paraId="51A583B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5BB8C20" w14:textId="77777777" w:rsidR="00AF5989" w:rsidRPr="00EC616F" w:rsidRDefault="00AF5989" w:rsidP="00AF5989">
      <w:pPr>
        <w:pStyle w:val="NormalBold"/>
      </w:pPr>
      <w:r w:rsidRPr="00EC616F">
        <w:rPr>
          <w:rStyle w:val="HideTWBExt"/>
          <w:b w:val="0"/>
        </w:rPr>
        <w:t>&lt;Article&gt;</w:t>
      </w:r>
      <w:r w:rsidRPr="00EC616F">
        <w:t>Članak 36. – stavak 1. – podstavak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CD2DF2C" w14:textId="77777777" w:rsidTr="009413C2">
        <w:trPr>
          <w:trHeight w:hRule="exact" w:val="240"/>
          <w:jc w:val="center"/>
        </w:trPr>
        <w:tc>
          <w:tcPr>
            <w:tcW w:w="9752" w:type="dxa"/>
            <w:gridSpan w:val="2"/>
          </w:tcPr>
          <w:p w14:paraId="16FB96BF" w14:textId="77777777" w:rsidR="00AF5989" w:rsidRPr="00EC616F" w:rsidRDefault="00AF5989" w:rsidP="009413C2"/>
        </w:tc>
      </w:tr>
      <w:tr w:rsidR="00AF5989" w:rsidRPr="00EC616F" w14:paraId="018ECEA6" w14:textId="77777777" w:rsidTr="009413C2">
        <w:trPr>
          <w:trHeight w:val="240"/>
          <w:jc w:val="center"/>
        </w:trPr>
        <w:tc>
          <w:tcPr>
            <w:tcW w:w="4876" w:type="dxa"/>
          </w:tcPr>
          <w:p w14:paraId="50C88741" w14:textId="77777777" w:rsidR="00AF5989" w:rsidRPr="00EC616F" w:rsidRDefault="00AF5989" w:rsidP="009413C2">
            <w:pPr>
              <w:pStyle w:val="ColumnHeading"/>
            </w:pPr>
            <w:r w:rsidRPr="00EC616F">
              <w:t>Tekst koji je predložila Komisija</w:t>
            </w:r>
          </w:p>
        </w:tc>
        <w:tc>
          <w:tcPr>
            <w:tcW w:w="4876" w:type="dxa"/>
          </w:tcPr>
          <w:p w14:paraId="37F9B483" w14:textId="77777777" w:rsidR="00AF5989" w:rsidRPr="00EC616F" w:rsidRDefault="00AF5989" w:rsidP="009413C2">
            <w:pPr>
              <w:pStyle w:val="ColumnHeading"/>
            </w:pPr>
            <w:r w:rsidRPr="00EC616F">
              <w:t>Izmjena</w:t>
            </w:r>
          </w:p>
        </w:tc>
      </w:tr>
      <w:tr w:rsidR="00AF5989" w:rsidRPr="00EC616F" w14:paraId="696966CA" w14:textId="77777777" w:rsidTr="009413C2">
        <w:trPr>
          <w:jc w:val="center"/>
        </w:trPr>
        <w:tc>
          <w:tcPr>
            <w:tcW w:w="4876" w:type="dxa"/>
          </w:tcPr>
          <w:p w14:paraId="5E9A6D9A" w14:textId="77777777" w:rsidR="00AF5989" w:rsidRPr="00EC616F" w:rsidRDefault="00AF5989" w:rsidP="009413C2">
            <w:pPr>
              <w:pStyle w:val="Normal6"/>
              <w:rPr>
                <w:b/>
                <w:i/>
              </w:rPr>
            </w:pPr>
            <w:r w:rsidRPr="00EC616F">
              <w:t>Ako se udruga imenuje kao skrbnik dužna je žurno odrediti osobu koja će obavljati dužnosti skrbnika u pogledu maloljetnika bez pratnje, u skladu s ovom</w:t>
            </w:r>
            <w:r w:rsidRPr="00EC616F">
              <w:rPr>
                <w:b/>
                <w:i/>
              </w:rPr>
              <w:t xml:space="preserve"> Uredbom</w:t>
            </w:r>
            <w:r w:rsidRPr="00EC616F">
              <w:t>.</w:t>
            </w:r>
          </w:p>
        </w:tc>
        <w:tc>
          <w:tcPr>
            <w:tcW w:w="4876" w:type="dxa"/>
          </w:tcPr>
          <w:p w14:paraId="656B88BB" w14:textId="77777777" w:rsidR="00AF5989" w:rsidRPr="00EC616F" w:rsidRDefault="00AF5989" w:rsidP="009413C2">
            <w:pPr>
              <w:pStyle w:val="Normal6"/>
              <w:rPr>
                <w:b/>
                <w:i/>
              </w:rPr>
            </w:pPr>
            <w:r w:rsidRPr="00EC616F">
              <w:t>Ako se udruga imenuje kao skrbnik</w:t>
            </w:r>
            <w:r w:rsidRPr="00EC616F">
              <w:rPr>
                <w:b/>
                <w:i/>
              </w:rPr>
              <w:t>,</w:t>
            </w:r>
            <w:r w:rsidRPr="00EC616F">
              <w:t xml:space="preserve"> dužna je žurno odrediti osobu koja će obavljati dužnosti skrbnika u pogledu maloljetnika bez pratnje, u skladu s ovom</w:t>
            </w:r>
            <w:r w:rsidRPr="00EC616F">
              <w:rPr>
                <w:b/>
                <w:i/>
              </w:rPr>
              <w:t xml:space="preserve"> Direktivom</w:t>
            </w:r>
            <w:r w:rsidRPr="00EC616F">
              <w:t>.</w:t>
            </w:r>
          </w:p>
        </w:tc>
      </w:tr>
    </w:tbl>
    <w:p w14:paraId="0B99531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4145413" w14:textId="77777777" w:rsidR="00AF5989" w:rsidRPr="00EC616F" w:rsidRDefault="00AF5989" w:rsidP="00AF5989">
      <w:r w:rsidRPr="00EC616F">
        <w:rPr>
          <w:rStyle w:val="HideTWBExt"/>
        </w:rPr>
        <w:t>&lt;/Amend&gt;</w:t>
      </w:r>
    </w:p>
    <w:p w14:paraId="6AEA066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744</w:t>
      </w:r>
      <w:r w:rsidRPr="00EC616F">
        <w:rPr>
          <w:rStyle w:val="HideTWBExt"/>
          <w:b w:val="0"/>
        </w:rPr>
        <w:t>&lt;/NumAm&gt;</w:t>
      </w:r>
    </w:p>
    <w:p w14:paraId="2F04DC1D"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Barbara Matera, Salvatore Domenico Pogliese, Carlos Coelho</w:t>
      </w:r>
      <w:r w:rsidRPr="00EC616F">
        <w:rPr>
          <w:rStyle w:val="HideTWBExt"/>
          <w:b w:val="0"/>
        </w:rPr>
        <w:t>&lt;/Members&gt;</w:t>
      </w:r>
    </w:p>
    <w:p w14:paraId="687D02A6" w14:textId="77777777" w:rsidR="00AF5989" w:rsidRPr="00EC616F" w:rsidRDefault="00AF5989" w:rsidP="00AF5989">
      <w:pPr>
        <w:pStyle w:val="NormalBold"/>
      </w:pPr>
      <w:r w:rsidRPr="00EC616F">
        <w:rPr>
          <w:rStyle w:val="HideTWBExt"/>
          <w:b w:val="0"/>
        </w:rPr>
        <w:t>&lt;/RepeatBlock-By&gt;</w:t>
      </w:r>
    </w:p>
    <w:p w14:paraId="1EDB8A6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7593AB4" w14:textId="77777777" w:rsidR="00AF5989" w:rsidRPr="00EC616F" w:rsidRDefault="00AF5989" w:rsidP="00AF5989">
      <w:pPr>
        <w:pStyle w:val="NormalBold"/>
      </w:pPr>
      <w:r w:rsidRPr="00EC616F">
        <w:rPr>
          <w:rStyle w:val="HideTWBExt"/>
          <w:b w:val="0"/>
        </w:rPr>
        <w:t>&lt;Article&gt;</w:t>
      </w:r>
      <w:r w:rsidRPr="00EC616F">
        <w:t>Članak 36.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D3B748C" w14:textId="77777777" w:rsidTr="009413C2">
        <w:trPr>
          <w:trHeight w:hRule="exact" w:val="240"/>
          <w:jc w:val="center"/>
        </w:trPr>
        <w:tc>
          <w:tcPr>
            <w:tcW w:w="9752" w:type="dxa"/>
            <w:gridSpan w:val="2"/>
          </w:tcPr>
          <w:p w14:paraId="652DE873" w14:textId="77777777" w:rsidR="00AF5989" w:rsidRPr="00EC616F" w:rsidRDefault="00AF5989" w:rsidP="009413C2"/>
        </w:tc>
      </w:tr>
      <w:tr w:rsidR="00AF5989" w:rsidRPr="00EC616F" w14:paraId="1BEB5DBC" w14:textId="77777777" w:rsidTr="009413C2">
        <w:trPr>
          <w:trHeight w:val="240"/>
          <w:jc w:val="center"/>
        </w:trPr>
        <w:tc>
          <w:tcPr>
            <w:tcW w:w="4876" w:type="dxa"/>
          </w:tcPr>
          <w:p w14:paraId="5CF2E07F" w14:textId="77777777" w:rsidR="00AF5989" w:rsidRPr="00EC616F" w:rsidRDefault="00AF5989" w:rsidP="009413C2">
            <w:pPr>
              <w:pStyle w:val="ColumnHeading"/>
            </w:pPr>
            <w:r w:rsidRPr="00EC616F">
              <w:t>Tekst koji je predložila Komisija</w:t>
            </w:r>
          </w:p>
        </w:tc>
        <w:tc>
          <w:tcPr>
            <w:tcW w:w="4876" w:type="dxa"/>
          </w:tcPr>
          <w:p w14:paraId="6C9B4678" w14:textId="77777777" w:rsidR="00AF5989" w:rsidRPr="00EC616F" w:rsidRDefault="00AF5989" w:rsidP="009413C2">
            <w:pPr>
              <w:pStyle w:val="ColumnHeading"/>
            </w:pPr>
            <w:r w:rsidRPr="00EC616F">
              <w:t>Izmjena</w:t>
            </w:r>
          </w:p>
        </w:tc>
      </w:tr>
      <w:tr w:rsidR="00AF5989" w:rsidRPr="00EC616F" w14:paraId="59200FB8" w14:textId="77777777" w:rsidTr="009413C2">
        <w:trPr>
          <w:jc w:val="center"/>
        </w:trPr>
        <w:tc>
          <w:tcPr>
            <w:tcW w:w="4876" w:type="dxa"/>
          </w:tcPr>
          <w:p w14:paraId="2F77BDC1" w14:textId="77777777" w:rsidR="00AF5989" w:rsidRPr="00EC616F" w:rsidRDefault="00AF5989" w:rsidP="009413C2">
            <w:pPr>
              <w:pStyle w:val="Normal6"/>
              <w:rPr>
                <w:b/>
                <w:i/>
              </w:rPr>
            </w:pPr>
            <w:r w:rsidRPr="00EC616F">
              <w:t>2.</w:t>
            </w:r>
            <w:r w:rsidRPr="00EC616F">
              <w:rPr>
                <w:b/>
                <w:i/>
              </w:rPr>
              <w:tab/>
            </w:r>
            <w:r w:rsidRPr="00EC616F">
              <w:t>Dodijeljeni je skrbnik dužan osigurati da maloljetnik ima pristup svim pravima koja proizlaze iz ove Uredbe.</w:t>
            </w:r>
            <w:r w:rsidRPr="00EC616F">
              <w:rPr>
                <w:b/>
                <w:i/>
              </w:rPr>
              <w:t xml:space="preserve"> Odgovarajuća</w:t>
            </w:r>
            <w:r w:rsidRPr="00EC616F">
              <w:t xml:space="preserve"> nadležna tijela dužna su</w:t>
            </w:r>
            <w:r w:rsidRPr="00EC616F">
              <w:rPr>
                <w:b/>
                <w:i/>
              </w:rPr>
              <w:t xml:space="preserve"> redovito</w:t>
            </w:r>
            <w:r w:rsidRPr="00EC616F">
              <w:t xml:space="preserve"> ocjenjivati rad</w:t>
            </w:r>
            <w:r w:rsidRPr="00EC616F">
              <w:rPr>
                <w:b/>
                <w:i/>
              </w:rPr>
              <w:t xml:space="preserve"> imenovanog</w:t>
            </w:r>
            <w:r w:rsidRPr="00EC616F">
              <w:t xml:space="preserve"> skrbnika.</w:t>
            </w:r>
          </w:p>
        </w:tc>
        <w:tc>
          <w:tcPr>
            <w:tcW w:w="4876" w:type="dxa"/>
          </w:tcPr>
          <w:p w14:paraId="1FB76165" w14:textId="77777777" w:rsidR="00AF5989" w:rsidRPr="00EC616F" w:rsidRDefault="00AF5989" w:rsidP="009413C2">
            <w:pPr>
              <w:pStyle w:val="Normal6"/>
              <w:rPr>
                <w:b/>
                <w:i/>
              </w:rPr>
            </w:pPr>
            <w:r w:rsidRPr="00EC616F">
              <w:t>2.</w:t>
            </w:r>
            <w:r w:rsidRPr="00EC616F">
              <w:rPr>
                <w:b/>
                <w:i/>
              </w:rPr>
              <w:tab/>
            </w:r>
            <w:r w:rsidRPr="00EC616F">
              <w:t>Dodijeljeni je skrbnik dužan osigurati da maloljetnik ima pristup svim pravima koja proizlaze iz ove Uredbe. Nadležna tijela dužna su ocjenjivati rad skrbnika</w:t>
            </w:r>
            <w:r w:rsidRPr="00EC616F">
              <w:rPr>
                <w:b/>
                <w:i/>
              </w:rPr>
              <w:t xml:space="preserve"> prvih mjesec dana nakon njegova imenovanja, a potom na redovitoj osnovi</w:t>
            </w:r>
            <w:r w:rsidRPr="00EC616F">
              <w:t>.</w:t>
            </w:r>
          </w:p>
        </w:tc>
      </w:tr>
    </w:tbl>
    <w:p w14:paraId="3E07F03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19851AA"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B81CA1D" w14:textId="77777777" w:rsidR="00AF5989" w:rsidRPr="00EC616F" w:rsidRDefault="00AF5989" w:rsidP="00AF5989">
      <w:pPr>
        <w:pStyle w:val="Normal12Italic"/>
        <w:rPr>
          <w:lang w:val="hr-HR"/>
        </w:rPr>
      </w:pPr>
      <w:r w:rsidRPr="00EC616F">
        <w:rPr>
          <w:lang w:val="hr-HR"/>
        </w:rPr>
        <w:t>Razlog za potrebu za ocjenjivanjem rada skrbnika prvih mjesec dana nakon njegova imenovanja leži u ideji da se u prvom razdoblju odnosa između skrbnika i maloljetnika stvaraju temelji za dugotrajno povjerenje.</w:t>
      </w:r>
    </w:p>
    <w:p w14:paraId="1D338ED5" w14:textId="77777777" w:rsidR="00AF5989" w:rsidRPr="00EC616F" w:rsidRDefault="00AF5989" w:rsidP="00AF5989">
      <w:r w:rsidRPr="00EC616F">
        <w:rPr>
          <w:rStyle w:val="HideTWBExt"/>
        </w:rPr>
        <w:t>&lt;/Amend&gt;</w:t>
      </w:r>
    </w:p>
    <w:p w14:paraId="5DFB421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745</w:t>
      </w:r>
      <w:r w:rsidRPr="00EC616F">
        <w:rPr>
          <w:rStyle w:val="HideTWBExt"/>
          <w:b w:val="0"/>
        </w:rPr>
        <w:t>&lt;/NumAm&gt;</w:t>
      </w:r>
    </w:p>
    <w:p w14:paraId="0B245058"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B2AF279"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9A4CFC5" w14:textId="77777777" w:rsidR="00AF5989" w:rsidRPr="00EC616F" w:rsidRDefault="00AF5989" w:rsidP="00AF5989">
      <w:r w:rsidRPr="00EC616F">
        <w:rPr>
          <w:rStyle w:val="HideTWBExt"/>
        </w:rPr>
        <w:t>&lt;/RepeatBlock-By&gt;</w:t>
      </w:r>
    </w:p>
    <w:p w14:paraId="12C37AC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04AFA30" w14:textId="77777777" w:rsidR="00AF5989" w:rsidRPr="00EC616F" w:rsidRDefault="00AF5989" w:rsidP="00AF5989">
      <w:pPr>
        <w:pStyle w:val="NormalBold"/>
      </w:pPr>
      <w:r w:rsidRPr="00EC616F">
        <w:rPr>
          <w:rStyle w:val="HideTWBExt"/>
          <w:b w:val="0"/>
        </w:rPr>
        <w:t>&lt;Article&gt;</w:t>
      </w:r>
      <w:r w:rsidRPr="00EC616F">
        <w:t>Članak 36. – stavak 3. – podstavak 1. – točka c.</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B31A7E8" w14:textId="77777777" w:rsidTr="009413C2">
        <w:trPr>
          <w:trHeight w:hRule="exact" w:val="240"/>
          <w:jc w:val="center"/>
        </w:trPr>
        <w:tc>
          <w:tcPr>
            <w:tcW w:w="9752" w:type="dxa"/>
            <w:gridSpan w:val="2"/>
          </w:tcPr>
          <w:p w14:paraId="076CFCFA" w14:textId="77777777" w:rsidR="00AF5989" w:rsidRPr="00EC616F" w:rsidRDefault="00AF5989" w:rsidP="009413C2"/>
        </w:tc>
      </w:tr>
      <w:tr w:rsidR="00AF5989" w:rsidRPr="00EC616F" w14:paraId="6BFEC3E4" w14:textId="77777777" w:rsidTr="009413C2">
        <w:trPr>
          <w:trHeight w:val="240"/>
          <w:jc w:val="center"/>
        </w:trPr>
        <w:tc>
          <w:tcPr>
            <w:tcW w:w="4876" w:type="dxa"/>
          </w:tcPr>
          <w:p w14:paraId="3B036C1D" w14:textId="77777777" w:rsidR="00AF5989" w:rsidRPr="00EC616F" w:rsidRDefault="00AF5989" w:rsidP="009413C2">
            <w:pPr>
              <w:pStyle w:val="ColumnHeading"/>
            </w:pPr>
            <w:r w:rsidRPr="00EC616F">
              <w:t>Tekst koji je predložila Komisija</w:t>
            </w:r>
          </w:p>
        </w:tc>
        <w:tc>
          <w:tcPr>
            <w:tcW w:w="4876" w:type="dxa"/>
          </w:tcPr>
          <w:p w14:paraId="0D575FB1" w14:textId="77777777" w:rsidR="00AF5989" w:rsidRPr="00EC616F" w:rsidRDefault="00AF5989" w:rsidP="009413C2">
            <w:pPr>
              <w:pStyle w:val="ColumnHeading"/>
            </w:pPr>
            <w:r w:rsidRPr="00EC616F">
              <w:t>Izmjena</w:t>
            </w:r>
          </w:p>
        </w:tc>
      </w:tr>
      <w:tr w:rsidR="00AF5989" w:rsidRPr="00EC616F" w14:paraId="1AFC069F" w14:textId="77777777" w:rsidTr="009413C2">
        <w:trPr>
          <w:jc w:val="center"/>
        </w:trPr>
        <w:tc>
          <w:tcPr>
            <w:tcW w:w="4876" w:type="dxa"/>
          </w:tcPr>
          <w:p w14:paraId="27AE03AE" w14:textId="77777777" w:rsidR="00AF5989" w:rsidRPr="00EC616F" w:rsidRDefault="00AF5989" w:rsidP="009413C2">
            <w:pPr>
              <w:pStyle w:val="Normal6"/>
              <w:rPr>
                <w:b/>
                <w:i/>
              </w:rPr>
            </w:pPr>
            <w:r w:rsidRPr="00EC616F">
              <w:t>(c)</w:t>
            </w:r>
            <w:r w:rsidRPr="00EC616F">
              <w:rPr>
                <w:b/>
                <w:i/>
              </w:rPr>
              <w:tab/>
            </w:r>
            <w:r w:rsidRPr="00EC616F">
              <w:t>u centrima specijaliziranim za smještaj maloljetnih osoba;</w:t>
            </w:r>
          </w:p>
        </w:tc>
        <w:tc>
          <w:tcPr>
            <w:tcW w:w="4876" w:type="dxa"/>
          </w:tcPr>
          <w:p w14:paraId="59CFFBCE" w14:textId="77777777" w:rsidR="00AF5989" w:rsidRPr="00EC616F" w:rsidRDefault="00AF5989" w:rsidP="009413C2">
            <w:pPr>
              <w:pStyle w:val="Normal6"/>
              <w:rPr>
                <w:b/>
                <w:i/>
              </w:rPr>
            </w:pPr>
            <w:r w:rsidRPr="00EC616F">
              <w:t>(c)</w:t>
            </w:r>
            <w:r w:rsidRPr="00EC616F">
              <w:rPr>
                <w:b/>
                <w:i/>
              </w:rPr>
              <w:tab/>
            </w:r>
            <w:r w:rsidRPr="00EC616F">
              <w:t>u</w:t>
            </w:r>
            <w:r w:rsidRPr="00EC616F">
              <w:rPr>
                <w:b/>
                <w:i/>
              </w:rPr>
              <w:t xml:space="preserve"> otvorenim</w:t>
            </w:r>
            <w:r w:rsidRPr="00EC616F">
              <w:t xml:space="preserve"> centrima specijaliziranim za smještaj maloljetnih osoba</w:t>
            </w:r>
            <w:r w:rsidRPr="00EC616F">
              <w:rPr>
                <w:b/>
                <w:i/>
              </w:rPr>
              <w:t xml:space="preserve"> u kojima se vodi računa o njihovoj osjetljivosti i jamči njihova sigurnost</w:t>
            </w:r>
            <w:r w:rsidRPr="00EC616F">
              <w:t>;</w:t>
            </w:r>
          </w:p>
        </w:tc>
      </w:tr>
    </w:tbl>
    <w:p w14:paraId="5196D41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254018D" w14:textId="77777777" w:rsidR="00AF5989" w:rsidRPr="00EC616F" w:rsidRDefault="00AF5989" w:rsidP="00AF5989">
      <w:r w:rsidRPr="00EC616F">
        <w:rPr>
          <w:rStyle w:val="HideTWBExt"/>
        </w:rPr>
        <w:t>&lt;/Amend&gt;</w:t>
      </w:r>
    </w:p>
    <w:p w14:paraId="0BCC4DB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746</w:t>
      </w:r>
      <w:r w:rsidRPr="00EC616F">
        <w:rPr>
          <w:rStyle w:val="HideTWBExt"/>
          <w:b w:val="0"/>
        </w:rPr>
        <w:t>&lt;/NumAm&gt;</w:t>
      </w:r>
    </w:p>
    <w:p w14:paraId="37CE8155"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8446C87"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440437EE" w14:textId="77777777" w:rsidR="00AF5989" w:rsidRPr="00EC616F" w:rsidRDefault="00AF5989" w:rsidP="00AF5989">
      <w:r w:rsidRPr="00EC616F">
        <w:rPr>
          <w:rStyle w:val="HideTWBExt"/>
        </w:rPr>
        <w:t>&lt;/RepeatBlock-By&gt;</w:t>
      </w:r>
    </w:p>
    <w:p w14:paraId="70E28AD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DF52ABB" w14:textId="77777777" w:rsidR="00AF5989" w:rsidRPr="00EC616F" w:rsidRDefault="00AF5989" w:rsidP="00AF5989">
      <w:pPr>
        <w:pStyle w:val="NormalBold"/>
      </w:pPr>
      <w:r w:rsidRPr="00EC616F">
        <w:rPr>
          <w:rStyle w:val="HideTWBExt"/>
          <w:b w:val="0"/>
        </w:rPr>
        <w:t>&lt;Article&gt;</w:t>
      </w:r>
      <w:r w:rsidRPr="00EC616F">
        <w:t>Članak 36. – stavak 3. – podstavak 1. – točka d</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26D1F56" w14:textId="77777777" w:rsidTr="009413C2">
        <w:trPr>
          <w:trHeight w:hRule="exact" w:val="240"/>
          <w:jc w:val="center"/>
        </w:trPr>
        <w:tc>
          <w:tcPr>
            <w:tcW w:w="9752" w:type="dxa"/>
            <w:gridSpan w:val="2"/>
          </w:tcPr>
          <w:p w14:paraId="01750C7F" w14:textId="77777777" w:rsidR="00AF5989" w:rsidRPr="00EC616F" w:rsidRDefault="00AF5989" w:rsidP="009413C2"/>
        </w:tc>
      </w:tr>
      <w:tr w:rsidR="00AF5989" w:rsidRPr="00EC616F" w14:paraId="4495C3B2" w14:textId="77777777" w:rsidTr="009413C2">
        <w:trPr>
          <w:trHeight w:val="240"/>
          <w:jc w:val="center"/>
        </w:trPr>
        <w:tc>
          <w:tcPr>
            <w:tcW w:w="4876" w:type="dxa"/>
          </w:tcPr>
          <w:p w14:paraId="2F57C664" w14:textId="77777777" w:rsidR="00AF5989" w:rsidRPr="00EC616F" w:rsidRDefault="00AF5989" w:rsidP="009413C2">
            <w:pPr>
              <w:pStyle w:val="ColumnHeading"/>
            </w:pPr>
            <w:r w:rsidRPr="00EC616F">
              <w:t>Tekst koji je predložila Komisija</w:t>
            </w:r>
          </w:p>
        </w:tc>
        <w:tc>
          <w:tcPr>
            <w:tcW w:w="4876" w:type="dxa"/>
          </w:tcPr>
          <w:p w14:paraId="5562A661" w14:textId="77777777" w:rsidR="00AF5989" w:rsidRPr="00EC616F" w:rsidRDefault="00AF5989" w:rsidP="009413C2">
            <w:pPr>
              <w:pStyle w:val="ColumnHeading"/>
            </w:pPr>
            <w:r w:rsidRPr="00EC616F">
              <w:t>Izmjena</w:t>
            </w:r>
          </w:p>
        </w:tc>
      </w:tr>
      <w:tr w:rsidR="00AF5989" w:rsidRPr="00EC616F" w14:paraId="3F5DF66F" w14:textId="77777777" w:rsidTr="009413C2">
        <w:trPr>
          <w:jc w:val="center"/>
        </w:trPr>
        <w:tc>
          <w:tcPr>
            <w:tcW w:w="4876" w:type="dxa"/>
          </w:tcPr>
          <w:p w14:paraId="40816DC3" w14:textId="77777777" w:rsidR="00AF5989" w:rsidRPr="00EC616F" w:rsidRDefault="00AF5989" w:rsidP="009413C2">
            <w:pPr>
              <w:pStyle w:val="Normal6"/>
              <w:rPr>
                <w:b/>
                <w:i/>
              </w:rPr>
            </w:pPr>
            <w:r w:rsidRPr="00EC616F">
              <w:t>(d)</w:t>
            </w:r>
            <w:r w:rsidRPr="00EC616F">
              <w:rPr>
                <w:b/>
                <w:i/>
              </w:rPr>
              <w:tab/>
            </w:r>
            <w:r w:rsidRPr="00EC616F">
              <w:t>u drugim smještajnim objektima primjerenim maloljetnicima.</w:t>
            </w:r>
          </w:p>
        </w:tc>
        <w:tc>
          <w:tcPr>
            <w:tcW w:w="4876" w:type="dxa"/>
          </w:tcPr>
          <w:p w14:paraId="405CB379" w14:textId="77777777" w:rsidR="00AF5989" w:rsidRPr="00EC616F" w:rsidRDefault="00AF5989" w:rsidP="009413C2">
            <w:pPr>
              <w:pStyle w:val="Normal6"/>
              <w:rPr>
                <w:b/>
                <w:i/>
              </w:rPr>
            </w:pPr>
            <w:r w:rsidRPr="00EC616F">
              <w:t>(d)</w:t>
            </w:r>
            <w:r w:rsidRPr="00EC616F">
              <w:rPr>
                <w:b/>
                <w:i/>
              </w:rPr>
              <w:tab/>
            </w:r>
            <w:r w:rsidRPr="00EC616F">
              <w:t>u drugim</w:t>
            </w:r>
            <w:r w:rsidRPr="00EC616F">
              <w:rPr>
                <w:b/>
                <w:i/>
              </w:rPr>
              <w:t xml:space="preserve"> otvorenim</w:t>
            </w:r>
            <w:r w:rsidRPr="00EC616F">
              <w:t xml:space="preserve"> smještajnim objektima primjerenim maloljetnicima</w:t>
            </w:r>
            <w:r w:rsidRPr="00EC616F">
              <w:rPr>
                <w:b/>
                <w:i/>
              </w:rPr>
              <w:t xml:space="preserve"> u kojima se vodi računa o njihovoj osjetljivosti i jamči njihova sigurnost</w:t>
            </w:r>
            <w:r w:rsidRPr="00EC616F">
              <w:t>.</w:t>
            </w:r>
          </w:p>
        </w:tc>
      </w:tr>
    </w:tbl>
    <w:p w14:paraId="12C3D32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D871B15" w14:textId="77777777" w:rsidR="00AF5989" w:rsidRPr="00EC616F" w:rsidRDefault="00AF5989" w:rsidP="00AF5989">
      <w:r w:rsidRPr="00EC616F">
        <w:rPr>
          <w:rStyle w:val="HideTWBExt"/>
        </w:rPr>
        <w:t>&lt;/Amend&gt;</w:t>
      </w:r>
    </w:p>
    <w:p w14:paraId="4326F82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747</w:t>
      </w:r>
      <w:r w:rsidRPr="00EC616F">
        <w:rPr>
          <w:rStyle w:val="HideTWBExt"/>
          <w:b w:val="0"/>
        </w:rPr>
        <w:t>&lt;/NumAm&gt;</w:t>
      </w:r>
    </w:p>
    <w:p w14:paraId="4909DB6F"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1A341C2D" w14:textId="77777777" w:rsidR="00AF5989" w:rsidRPr="00EC616F" w:rsidRDefault="00AF5989" w:rsidP="00AF5989">
      <w:pPr>
        <w:pStyle w:val="NormalBold"/>
      </w:pPr>
      <w:r w:rsidRPr="00EC616F">
        <w:rPr>
          <w:rStyle w:val="HideTWBExt"/>
          <w:b w:val="0"/>
        </w:rPr>
        <w:t>&lt;/RepeatBlock-By&gt;</w:t>
      </w:r>
    </w:p>
    <w:p w14:paraId="5C299E9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3B53808" w14:textId="77777777" w:rsidR="00AF5989" w:rsidRPr="00EC616F" w:rsidRDefault="00AF5989" w:rsidP="00AF5989">
      <w:pPr>
        <w:pStyle w:val="NormalBold"/>
      </w:pPr>
      <w:r w:rsidRPr="00EC616F">
        <w:rPr>
          <w:rStyle w:val="HideTWBExt"/>
          <w:b w:val="0"/>
        </w:rPr>
        <w:t>&lt;Article&gt;</w:t>
      </w:r>
      <w:r w:rsidRPr="00EC616F">
        <w:t>Članak 36.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02E4AC0" w14:textId="77777777" w:rsidTr="009413C2">
        <w:trPr>
          <w:trHeight w:hRule="exact" w:val="240"/>
          <w:jc w:val="center"/>
        </w:trPr>
        <w:tc>
          <w:tcPr>
            <w:tcW w:w="9752" w:type="dxa"/>
            <w:gridSpan w:val="2"/>
          </w:tcPr>
          <w:p w14:paraId="1A336173" w14:textId="77777777" w:rsidR="00AF5989" w:rsidRPr="00EC616F" w:rsidRDefault="00AF5989" w:rsidP="009413C2"/>
        </w:tc>
      </w:tr>
      <w:tr w:rsidR="00AF5989" w:rsidRPr="00EC616F" w14:paraId="6D8D6365" w14:textId="77777777" w:rsidTr="009413C2">
        <w:trPr>
          <w:trHeight w:val="240"/>
          <w:jc w:val="center"/>
        </w:trPr>
        <w:tc>
          <w:tcPr>
            <w:tcW w:w="4876" w:type="dxa"/>
          </w:tcPr>
          <w:p w14:paraId="4AF676A6" w14:textId="77777777" w:rsidR="00AF5989" w:rsidRPr="00EC616F" w:rsidRDefault="00AF5989" w:rsidP="009413C2">
            <w:pPr>
              <w:pStyle w:val="ColumnHeading"/>
            </w:pPr>
            <w:r w:rsidRPr="00EC616F">
              <w:t>Tekst koji je predložila Komisija</w:t>
            </w:r>
          </w:p>
        </w:tc>
        <w:tc>
          <w:tcPr>
            <w:tcW w:w="4876" w:type="dxa"/>
          </w:tcPr>
          <w:p w14:paraId="6C32A268" w14:textId="77777777" w:rsidR="00AF5989" w:rsidRPr="00EC616F" w:rsidRDefault="00AF5989" w:rsidP="009413C2">
            <w:pPr>
              <w:pStyle w:val="ColumnHeading"/>
            </w:pPr>
            <w:r w:rsidRPr="00EC616F">
              <w:t>Izmjena</w:t>
            </w:r>
          </w:p>
        </w:tc>
      </w:tr>
      <w:tr w:rsidR="00AF5989" w:rsidRPr="00EC616F" w14:paraId="5A55F338" w14:textId="77777777" w:rsidTr="009413C2">
        <w:trPr>
          <w:jc w:val="center"/>
        </w:trPr>
        <w:tc>
          <w:tcPr>
            <w:tcW w:w="4876" w:type="dxa"/>
          </w:tcPr>
          <w:p w14:paraId="642AFE05" w14:textId="77777777" w:rsidR="00AF5989" w:rsidRPr="00EC616F" w:rsidRDefault="00AF5989" w:rsidP="009413C2">
            <w:pPr>
              <w:pStyle w:val="Normal6"/>
              <w:rPr>
                <w:b/>
                <w:i/>
              </w:rPr>
            </w:pPr>
            <w:r w:rsidRPr="00EC616F">
              <w:rPr>
                <w:b/>
                <w:i/>
              </w:rPr>
              <w:t>5.</w:t>
            </w:r>
            <w:r w:rsidRPr="00EC616F">
              <w:rPr>
                <w:b/>
                <w:i/>
              </w:rPr>
              <w:tab/>
              <w:t>Ako se maloljetniku bez pratnje odobri međunarodna zaštita, a nije započet postupak pronalaska članova njegove obitelji, nadležna tijela započinju postupak pronalaska što je prije moguće nakon odobrenja međunarodne zaštite istovremeno štiteći najbolje interese maloljetnika. Ako je postupak pronalaska već započeo, potrebno ga je, prema potrebi, nastaviti. U slučajevima kad su život ili integritet maloljetnika ili njegove bliske rodbine ugroženi, posebno ako su oni ostali u državi podrijetla, potrebno je osigurati da prikupljanje, obrada i razmjena informacija u pogledu tih osoba budu na povjerljivoj osnovi.</w:t>
            </w:r>
          </w:p>
        </w:tc>
        <w:tc>
          <w:tcPr>
            <w:tcW w:w="4876" w:type="dxa"/>
          </w:tcPr>
          <w:p w14:paraId="605FE80C" w14:textId="77777777" w:rsidR="00AF5989" w:rsidRPr="00EC616F" w:rsidRDefault="00AF5989" w:rsidP="009413C2">
            <w:pPr>
              <w:pStyle w:val="Normal6"/>
              <w:rPr>
                <w:b/>
                <w:i/>
              </w:rPr>
            </w:pPr>
            <w:r w:rsidRPr="00EC616F">
              <w:rPr>
                <w:b/>
                <w:i/>
              </w:rPr>
              <w:t>Briše se.</w:t>
            </w:r>
          </w:p>
        </w:tc>
      </w:tr>
    </w:tbl>
    <w:p w14:paraId="2E60838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7A2F097"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50F4B82E" w14:textId="77777777" w:rsidR="00AF5989" w:rsidRPr="00EC616F" w:rsidRDefault="00AF5989" w:rsidP="00AF5989">
      <w:pPr>
        <w:pStyle w:val="Normal12Italic"/>
        <w:rPr>
          <w:lang w:val="hr-HR"/>
        </w:rPr>
      </w:pPr>
      <w:r w:rsidRPr="00EC616F">
        <w:rPr>
          <w:lang w:val="hr-HR"/>
        </w:rPr>
        <w:t>Pravna osnova za spajanje obitelji prvenstveno bi trebala biti Direktiva o pravu na spajanje obitelji. Nadalje, poticanje na ponovno spajanje obitelji može povećati pritisak na socijalnu koheziju i javni sektor u državama članicama.</w:t>
      </w:r>
    </w:p>
    <w:p w14:paraId="574AA90E" w14:textId="77777777" w:rsidR="00AF5989" w:rsidRPr="00EC616F" w:rsidRDefault="00AF5989" w:rsidP="00AF5989">
      <w:r w:rsidRPr="00EC616F">
        <w:rPr>
          <w:rStyle w:val="HideTWBExt"/>
        </w:rPr>
        <w:t>&lt;/Amend&gt;</w:t>
      </w:r>
    </w:p>
    <w:p w14:paraId="664470F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748</w:t>
      </w:r>
      <w:r w:rsidRPr="00EC616F">
        <w:rPr>
          <w:rStyle w:val="HideTWBExt"/>
          <w:b w:val="0"/>
        </w:rPr>
        <w:t>&lt;/NumAm&gt;</w:t>
      </w:r>
    </w:p>
    <w:p w14:paraId="6AAE0593"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3118B670" w14:textId="77777777" w:rsidR="00AF5989" w:rsidRPr="00EC616F" w:rsidRDefault="00AF5989" w:rsidP="00AF5989">
      <w:pPr>
        <w:pStyle w:val="NormalBold"/>
      </w:pPr>
      <w:r w:rsidRPr="00EC616F">
        <w:rPr>
          <w:rStyle w:val="HideTWBExt"/>
          <w:b w:val="0"/>
        </w:rPr>
        <w:t>&lt;/RepeatBlock-By&gt;</w:t>
      </w:r>
    </w:p>
    <w:p w14:paraId="1C1BBEF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F796F6E" w14:textId="77777777" w:rsidR="00AF5989" w:rsidRPr="00EC616F" w:rsidRDefault="00AF5989" w:rsidP="00AF5989">
      <w:pPr>
        <w:pStyle w:val="NormalBold"/>
      </w:pPr>
      <w:r w:rsidRPr="00EC616F">
        <w:rPr>
          <w:rStyle w:val="HideTWBExt"/>
          <w:b w:val="0"/>
        </w:rPr>
        <w:t>&lt;Article&gt;</w:t>
      </w:r>
      <w:r w:rsidRPr="00EC616F">
        <w:t>Članak 36.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F23E1FA" w14:textId="77777777" w:rsidTr="009413C2">
        <w:trPr>
          <w:trHeight w:hRule="exact" w:val="240"/>
          <w:jc w:val="center"/>
        </w:trPr>
        <w:tc>
          <w:tcPr>
            <w:tcW w:w="9752" w:type="dxa"/>
            <w:gridSpan w:val="2"/>
          </w:tcPr>
          <w:p w14:paraId="20B4B22B" w14:textId="77777777" w:rsidR="00AF5989" w:rsidRPr="00EC616F" w:rsidRDefault="00AF5989" w:rsidP="009413C2"/>
        </w:tc>
      </w:tr>
      <w:tr w:rsidR="00AF5989" w:rsidRPr="00EC616F" w14:paraId="7865C22F" w14:textId="77777777" w:rsidTr="009413C2">
        <w:trPr>
          <w:trHeight w:val="240"/>
          <w:jc w:val="center"/>
        </w:trPr>
        <w:tc>
          <w:tcPr>
            <w:tcW w:w="4876" w:type="dxa"/>
          </w:tcPr>
          <w:p w14:paraId="2EA1232A" w14:textId="77777777" w:rsidR="00AF5989" w:rsidRPr="00EC616F" w:rsidRDefault="00AF5989" w:rsidP="009413C2">
            <w:pPr>
              <w:pStyle w:val="ColumnHeading"/>
            </w:pPr>
            <w:r w:rsidRPr="00EC616F">
              <w:t>Tekst koji je predložila Komisija</w:t>
            </w:r>
          </w:p>
        </w:tc>
        <w:tc>
          <w:tcPr>
            <w:tcW w:w="4876" w:type="dxa"/>
          </w:tcPr>
          <w:p w14:paraId="76CED8F2" w14:textId="77777777" w:rsidR="00AF5989" w:rsidRPr="00EC616F" w:rsidRDefault="00AF5989" w:rsidP="009413C2">
            <w:pPr>
              <w:pStyle w:val="ColumnHeading"/>
            </w:pPr>
            <w:r w:rsidRPr="00EC616F">
              <w:t>Izmjena</w:t>
            </w:r>
          </w:p>
        </w:tc>
      </w:tr>
      <w:tr w:rsidR="00AF5989" w:rsidRPr="00EC616F" w14:paraId="2B03988F" w14:textId="77777777" w:rsidTr="009413C2">
        <w:trPr>
          <w:jc w:val="center"/>
        </w:trPr>
        <w:tc>
          <w:tcPr>
            <w:tcW w:w="4876" w:type="dxa"/>
          </w:tcPr>
          <w:p w14:paraId="72D77218" w14:textId="77777777" w:rsidR="00AF5989" w:rsidRPr="00EC616F" w:rsidRDefault="00AF5989" w:rsidP="009413C2">
            <w:pPr>
              <w:pStyle w:val="Normal6"/>
              <w:rPr>
                <w:b/>
                <w:i/>
              </w:rPr>
            </w:pPr>
            <w:r w:rsidRPr="00EC616F">
              <w:t>5.</w:t>
            </w:r>
            <w:r w:rsidRPr="00EC616F">
              <w:rPr>
                <w:b/>
                <w:i/>
              </w:rPr>
              <w:tab/>
              <w:t>Ako se maloljetniku bez pratnje odobri međunarodna zaštita, a nije započet</w:t>
            </w:r>
            <w:r w:rsidRPr="00EC616F">
              <w:t xml:space="preserve"> postupak pronalaska članova</w:t>
            </w:r>
            <w:r w:rsidRPr="00EC616F">
              <w:rPr>
                <w:b/>
                <w:i/>
              </w:rPr>
              <w:t xml:space="preserve"> njegove</w:t>
            </w:r>
            <w:r w:rsidRPr="00EC616F">
              <w:t xml:space="preserve"> obitelji</w:t>
            </w:r>
            <w:r w:rsidRPr="00EC616F">
              <w:rPr>
                <w:b/>
                <w:i/>
              </w:rPr>
              <w:t>, nadležna tijela započinju postupak pronalaska što je prije moguće nakon odobrenja međunarodne zaštite istovremeno štiteći najbolje interese</w:t>
            </w:r>
            <w:r w:rsidRPr="00EC616F">
              <w:t xml:space="preserve"> maloljetnika.</w:t>
            </w:r>
            <w:r w:rsidRPr="00EC616F">
              <w:rPr>
                <w:b/>
                <w:i/>
              </w:rPr>
              <w:t xml:space="preserve"> Ako je postupak pronalaska već započeo, potrebno ga je, prema potrebi, nastaviti.</w:t>
            </w:r>
            <w:r w:rsidRPr="00EC616F">
              <w:t xml:space="preserve"> U slučajevima kad su život ili integritet maloljetnika ili njegove bliske rodbine ugroženi, posebno ako su oni ostali u državi podrijetla, potrebno je osigurati da prikupljanje, obrada i razmjena informacija u pogledu tih osoba budu na povjerljivoj osnovi.</w:t>
            </w:r>
          </w:p>
        </w:tc>
        <w:tc>
          <w:tcPr>
            <w:tcW w:w="4876" w:type="dxa"/>
          </w:tcPr>
          <w:p w14:paraId="4E40E7A6" w14:textId="77777777" w:rsidR="00AF5989" w:rsidRPr="00EC616F" w:rsidRDefault="00AF5989" w:rsidP="009413C2">
            <w:pPr>
              <w:pStyle w:val="Normal6"/>
              <w:rPr>
                <w:b/>
                <w:i/>
              </w:rPr>
            </w:pPr>
            <w:r w:rsidRPr="00EC616F">
              <w:t>5.</w:t>
            </w:r>
            <w:r w:rsidRPr="00EC616F">
              <w:rPr>
                <w:b/>
                <w:i/>
              </w:rPr>
              <w:tab/>
            </w:r>
            <w:r w:rsidRPr="00EC616F">
              <w:t>Postupak pronalaska članova obitelji maloljetnika</w:t>
            </w:r>
            <w:r w:rsidRPr="00EC616F">
              <w:rPr>
                <w:b/>
                <w:i/>
              </w:rPr>
              <w:t xml:space="preserve"> bez pratnje započinje čim oni prijave svoj zahtjev za međunarodnu zaštitu</w:t>
            </w:r>
            <w:r w:rsidRPr="00EC616F">
              <w:t>. U slučajevima kad su život ili integritet maloljetnika ili njegove bliske rodbine ugroženi, posebno ako su oni ostali u državi podrijetla, potrebno je osigurati da prikupljanje, obrada i razmjena informacija u pogledu tih osoba budu na povjerljivoj osnovi</w:t>
            </w:r>
            <w:r w:rsidRPr="00EC616F">
              <w:rPr>
                <w:b/>
                <w:i/>
              </w:rPr>
              <w:t>, kako se ne bi ugrozila njihova sigurnost</w:t>
            </w:r>
            <w:r w:rsidRPr="00EC616F">
              <w:t>.</w:t>
            </w:r>
          </w:p>
        </w:tc>
      </w:tr>
    </w:tbl>
    <w:p w14:paraId="440063D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E030A4B" w14:textId="77777777" w:rsidR="00AF5989" w:rsidRPr="00EC616F" w:rsidRDefault="00AF5989" w:rsidP="00AF5989">
      <w:r w:rsidRPr="00EC616F">
        <w:rPr>
          <w:rStyle w:val="HideTWBExt"/>
        </w:rPr>
        <w:t>&lt;/Amend&gt;</w:t>
      </w:r>
    </w:p>
    <w:p w14:paraId="35AEBB4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749</w:t>
      </w:r>
      <w:r w:rsidRPr="00EC616F">
        <w:rPr>
          <w:rStyle w:val="HideTWBExt"/>
          <w:b w:val="0"/>
        </w:rPr>
        <w:t>&lt;/NumAm&gt;</w:t>
      </w:r>
    </w:p>
    <w:p w14:paraId="0B52AEEB" w14:textId="77777777" w:rsidR="00AF5989" w:rsidRPr="00EC616F" w:rsidRDefault="00AF5989" w:rsidP="00AF5989">
      <w:pPr>
        <w:pStyle w:val="NormalBold"/>
      </w:pPr>
      <w:r w:rsidRPr="00EC616F">
        <w:rPr>
          <w:rStyle w:val="HideTWBExt"/>
          <w:b w:val="0"/>
        </w:rPr>
        <w:t>&lt;RepeatBlock-By&gt;&lt;Members&gt;</w:t>
      </w:r>
      <w:r w:rsidRPr="00EC616F">
        <w:t>Kati Piri, Tanja Fajon, Juan Fernando López Aguilar</w:t>
      </w:r>
      <w:r w:rsidRPr="00EC616F">
        <w:rPr>
          <w:rStyle w:val="HideTWBExt"/>
          <w:b w:val="0"/>
        </w:rPr>
        <w:t>&lt;/Members&gt;</w:t>
      </w:r>
    </w:p>
    <w:p w14:paraId="7E0D1BF9" w14:textId="77777777" w:rsidR="00AF5989" w:rsidRPr="00EC616F" w:rsidRDefault="00AF5989" w:rsidP="00AF5989">
      <w:pPr>
        <w:pStyle w:val="NormalBold"/>
      </w:pPr>
      <w:r w:rsidRPr="00EC616F">
        <w:rPr>
          <w:rStyle w:val="HideTWBExt"/>
          <w:b w:val="0"/>
        </w:rPr>
        <w:t>&lt;/RepeatBlock-By&gt;</w:t>
      </w:r>
    </w:p>
    <w:p w14:paraId="57F71EE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E69A96F" w14:textId="77777777" w:rsidR="00AF5989" w:rsidRPr="00EC616F" w:rsidRDefault="00AF5989" w:rsidP="00AF5989">
      <w:pPr>
        <w:pStyle w:val="NormalBold"/>
      </w:pPr>
      <w:r w:rsidRPr="00EC616F">
        <w:rPr>
          <w:rStyle w:val="HideTWBExt"/>
          <w:b w:val="0"/>
        </w:rPr>
        <w:t>&lt;Article&gt;</w:t>
      </w:r>
      <w:r w:rsidRPr="00EC616F">
        <w:t>Članak 36.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05329C3" w14:textId="77777777" w:rsidTr="009413C2">
        <w:trPr>
          <w:trHeight w:hRule="exact" w:val="240"/>
          <w:jc w:val="center"/>
        </w:trPr>
        <w:tc>
          <w:tcPr>
            <w:tcW w:w="9752" w:type="dxa"/>
            <w:gridSpan w:val="2"/>
          </w:tcPr>
          <w:p w14:paraId="7695EA87" w14:textId="77777777" w:rsidR="00AF5989" w:rsidRPr="00EC616F" w:rsidRDefault="00AF5989" w:rsidP="009413C2"/>
        </w:tc>
      </w:tr>
      <w:tr w:rsidR="00AF5989" w:rsidRPr="00EC616F" w14:paraId="135B7AE0" w14:textId="77777777" w:rsidTr="009413C2">
        <w:trPr>
          <w:trHeight w:val="240"/>
          <w:jc w:val="center"/>
        </w:trPr>
        <w:tc>
          <w:tcPr>
            <w:tcW w:w="4876" w:type="dxa"/>
          </w:tcPr>
          <w:p w14:paraId="41760D42" w14:textId="77777777" w:rsidR="00AF5989" w:rsidRPr="00EC616F" w:rsidRDefault="00AF5989" w:rsidP="009413C2">
            <w:pPr>
              <w:pStyle w:val="ColumnHeading"/>
            </w:pPr>
            <w:r w:rsidRPr="00EC616F">
              <w:t>Tekst koji je predložila Komisija</w:t>
            </w:r>
          </w:p>
        </w:tc>
        <w:tc>
          <w:tcPr>
            <w:tcW w:w="4876" w:type="dxa"/>
          </w:tcPr>
          <w:p w14:paraId="68E77AB6" w14:textId="77777777" w:rsidR="00AF5989" w:rsidRPr="00EC616F" w:rsidRDefault="00AF5989" w:rsidP="009413C2">
            <w:pPr>
              <w:pStyle w:val="ColumnHeading"/>
            </w:pPr>
            <w:r w:rsidRPr="00EC616F">
              <w:t>Izmjena</w:t>
            </w:r>
          </w:p>
        </w:tc>
      </w:tr>
      <w:tr w:rsidR="00AF5989" w:rsidRPr="00EC616F" w14:paraId="19662584" w14:textId="77777777" w:rsidTr="009413C2">
        <w:trPr>
          <w:jc w:val="center"/>
        </w:trPr>
        <w:tc>
          <w:tcPr>
            <w:tcW w:w="4876" w:type="dxa"/>
          </w:tcPr>
          <w:p w14:paraId="3785A649" w14:textId="77777777" w:rsidR="00AF5989" w:rsidRPr="00EC616F" w:rsidRDefault="00AF5989" w:rsidP="009413C2">
            <w:pPr>
              <w:pStyle w:val="Normal6"/>
              <w:rPr>
                <w:b/>
                <w:i/>
              </w:rPr>
            </w:pPr>
            <w:r w:rsidRPr="00EC616F">
              <w:t>6.</w:t>
            </w:r>
            <w:r w:rsidRPr="00EC616F">
              <w:rPr>
                <w:b/>
                <w:i/>
              </w:rPr>
              <w:tab/>
            </w:r>
            <w:r w:rsidRPr="00EC616F">
              <w:t>Osobama i udrugama koje rade s maloljetnicima bez pratnje potrebno je omogućiti kontinuirano odgovarajuće osposobljavanje u pogledu prava i potreba maloljetnika i djeteta kako je navedeno u članku 22. Uredbe</w:t>
            </w:r>
            <w:r w:rsidRPr="00EC616F">
              <w:rPr>
                <w:b/>
                <w:i/>
              </w:rPr>
              <w:t xml:space="preserve"> </w:t>
            </w:r>
            <w:r w:rsidRPr="00EC616F">
              <w:t>(EU) br. xxx/xxx [Uredba o postupcima].</w:t>
            </w:r>
          </w:p>
        </w:tc>
        <w:tc>
          <w:tcPr>
            <w:tcW w:w="4876" w:type="dxa"/>
          </w:tcPr>
          <w:p w14:paraId="1D49203A" w14:textId="74B3B8FD" w:rsidR="00AF5989" w:rsidRPr="00EC616F" w:rsidRDefault="00AF5989" w:rsidP="00C0411B">
            <w:pPr>
              <w:pStyle w:val="Normal6"/>
              <w:rPr>
                <w:b/>
                <w:i/>
              </w:rPr>
            </w:pPr>
            <w:r w:rsidRPr="00EC616F">
              <w:t>6.</w:t>
            </w:r>
            <w:r w:rsidRPr="00EC616F">
              <w:rPr>
                <w:b/>
                <w:i/>
              </w:rPr>
              <w:tab/>
            </w:r>
            <w:r w:rsidRPr="00EC616F">
              <w:t>Osobama i udrugama koje rade s maloljetnicima bez pratnje potrebno je omogućiti kontinuirano odgovarajuće osposobljavanje u pogledu prava i potreba maloljetnika i djeteta kako je navedeno u članku 22. Uredbe</w:t>
            </w:r>
            <w:r w:rsidRPr="00EC616F">
              <w:rPr>
                <w:b/>
                <w:i/>
              </w:rPr>
              <w:t xml:space="preserve"> </w:t>
            </w:r>
            <w:r w:rsidRPr="00EC616F">
              <w:t>(EU) br. xxx/xxx [Uredba o postupcima].</w:t>
            </w:r>
            <w:r w:rsidRPr="00EC616F">
              <w:rPr>
                <w:b/>
                <w:i/>
              </w:rPr>
              <w:t xml:space="preserve"> Kada je za skrbnika određena organizacija, ona određuje osobu odgovornu za obavljanje dužnosti skrbnika maloljetnika bez pratnje u skladu s ovom Direktivom. Skrbnik </w:t>
            </w:r>
            <w:r w:rsidR="00020E20" w:rsidRPr="00EC616F">
              <w:rPr>
                <w:b/>
                <w:i/>
              </w:rPr>
              <w:t xml:space="preserve">obavlja </w:t>
            </w:r>
            <w:r w:rsidRPr="00EC616F">
              <w:rPr>
                <w:b/>
                <w:i/>
              </w:rPr>
              <w:t>obavlja u skladu s načelom najboljeg interesa djeteta, za to ima potrebne kvalifikacije i stručno znanje i ne smije imati potvrđena kaznena djela ili prekršaje povezane s djecom u kaznenoj evidenciji. Radi jamčenja dobrobiti i socijalnog razvoja maloljetnika, osoba koja djeluje kao skrbnik zamjenjuje se samo kada je to nužno. Organizacije ili pojedinci čiji su interesi, ili bi mogli biti, u sukobu s interesima maloljetnika bez pratnje ne imenuju se za skrbnike.</w:t>
            </w:r>
          </w:p>
        </w:tc>
      </w:tr>
    </w:tbl>
    <w:p w14:paraId="7EBA07A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1C37AB0"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3468BA1" w14:textId="2DCCCAA8" w:rsidR="00AF5989" w:rsidRPr="00EC616F" w:rsidRDefault="00AF5989" w:rsidP="00AF5989">
      <w:pPr>
        <w:pStyle w:val="Normal12Italic"/>
        <w:rPr>
          <w:lang w:val="hr-HR"/>
        </w:rPr>
      </w:pPr>
      <w:r w:rsidRPr="00EC616F">
        <w:rPr>
          <w:lang w:val="hr-HR"/>
        </w:rPr>
        <w:t>To je u skladu s predloženim izmjenama Direktive o uvjetima prihvata. Skrbnici bi trebali biti propisno kvalificirani, a prednost bi se trebala davati najboljim interesima djeteta.</w:t>
      </w:r>
    </w:p>
    <w:p w14:paraId="44676339" w14:textId="77777777" w:rsidR="00AF5989" w:rsidRPr="00EC616F" w:rsidRDefault="00AF5989" w:rsidP="00AF5989">
      <w:r w:rsidRPr="00EC616F">
        <w:rPr>
          <w:rStyle w:val="HideTWBExt"/>
        </w:rPr>
        <w:t>&lt;/Amend&gt;</w:t>
      </w:r>
    </w:p>
    <w:p w14:paraId="4D56635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750</w:t>
      </w:r>
      <w:r w:rsidRPr="00EC616F">
        <w:rPr>
          <w:rStyle w:val="HideTWBExt"/>
          <w:b w:val="0"/>
        </w:rPr>
        <w:t>&lt;/NumAm&gt;</w:t>
      </w:r>
    </w:p>
    <w:p w14:paraId="062DE517"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29BA46B9" w14:textId="77777777" w:rsidR="00AF5989" w:rsidRPr="00EC616F" w:rsidRDefault="00AF5989" w:rsidP="00AF5989">
      <w:pPr>
        <w:pStyle w:val="NormalBold"/>
      </w:pPr>
      <w:r w:rsidRPr="00EC616F">
        <w:rPr>
          <w:rStyle w:val="HideTWBExt"/>
          <w:b w:val="0"/>
        </w:rPr>
        <w:t>&lt;/RepeatBlock-By&gt;</w:t>
      </w:r>
    </w:p>
    <w:p w14:paraId="6A37F6D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0060CA0" w14:textId="77777777" w:rsidR="00AF5989" w:rsidRPr="00EC616F" w:rsidRDefault="00AF5989" w:rsidP="00AF5989">
      <w:pPr>
        <w:pStyle w:val="NormalBold"/>
      </w:pPr>
      <w:r w:rsidRPr="00EC616F">
        <w:rPr>
          <w:rStyle w:val="HideTWBExt"/>
          <w:b w:val="0"/>
        </w:rPr>
        <w:t>&lt;Article&gt;</w:t>
      </w:r>
      <w:r w:rsidRPr="00EC616F">
        <w:t>Članak 36. – stavak 6.</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6700542" w14:textId="77777777" w:rsidTr="009413C2">
        <w:trPr>
          <w:trHeight w:hRule="exact" w:val="240"/>
          <w:jc w:val="center"/>
        </w:trPr>
        <w:tc>
          <w:tcPr>
            <w:tcW w:w="9752" w:type="dxa"/>
            <w:gridSpan w:val="2"/>
          </w:tcPr>
          <w:p w14:paraId="031EFA2B" w14:textId="77777777" w:rsidR="00AF5989" w:rsidRPr="00EC616F" w:rsidRDefault="00AF5989" w:rsidP="009413C2"/>
        </w:tc>
      </w:tr>
      <w:tr w:rsidR="00AF5989" w:rsidRPr="00EC616F" w14:paraId="45FAF804" w14:textId="77777777" w:rsidTr="009413C2">
        <w:trPr>
          <w:trHeight w:val="240"/>
          <w:jc w:val="center"/>
        </w:trPr>
        <w:tc>
          <w:tcPr>
            <w:tcW w:w="4876" w:type="dxa"/>
          </w:tcPr>
          <w:p w14:paraId="2286A0F8" w14:textId="77777777" w:rsidR="00AF5989" w:rsidRPr="00EC616F" w:rsidRDefault="00AF5989" w:rsidP="009413C2">
            <w:pPr>
              <w:pStyle w:val="ColumnHeading"/>
            </w:pPr>
            <w:r w:rsidRPr="00EC616F">
              <w:t>Tekst koji je predložila Komisija</w:t>
            </w:r>
          </w:p>
        </w:tc>
        <w:tc>
          <w:tcPr>
            <w:tcW w:w="4876" w:type="dxa"/>
          </w:tcPr>
          <w:p w14:paraId="21DA1240" w14:textId="77777777" w:rsidR="00AF5989" w:rsidRPr="00EC616F" w:rsidRDefault="00AF5989" w:rsidP="009413C2">
            <w:pPr>
              <w:pStyle w:val="ColumnHeading"/>
            </w:pPr>
            <w:r w:rsidRPr="00EC616F">
              <w:t>Izmjena</w:t>
            </w:r>
          </w:p>
        </w:tc>
      </w:tr>
      <w:tr w:rsidR="00AF5989" w:rsidRPr="00EC616F" w14:paraId="48FA42BC" w14:textId="77777777" w:rsidTr="009413C2">
        <w:trPr>
          <w:jc w:val="center"/>
        </w:trPr>
        <w:tc>
          <w:tcPr>
            <w:tcW w:w="4876" w:type="dxa"/>
          </w:tcPr>
          <w:p w14:paraId="48099854" w14:textId="77777777" w:rsidR="00AF5989" w:rsidRPr="00EC616F" w:rsidRDefault="00AF5989" w:rsidP="009413C2">
            <w:pPr>
              <w:pStyle w:val="Normal6"/>
              <w:rPr>
                <w:b/>
                <w:i/>
              </w:rPr>
            </w:pPr>
            <w:r w:rsidRPr="00EC616F">
              <w:t>6.</w:t>
            </w:r>
            <w:r w:rsidRPr="00EC616F">
              <w:rPr>
                <w:b/>
                <w:i/>
              </w:rPr>
              <w:tab/>
            </w:r>
            <w:r w:rsidRPr="00EC616F">
              <w:t>Osobama i udrugama koje rade s maloljetnicima bez pratnje potrebno je omogućiti</w:t>
            </w:r>
            <w:r w:rsidRPr="00EC616F">
              <w:rPr>
                <w:b/>
                <w:i/>
              </w:rPr>
              <w:t xml:space="preserve"> kontinuirano</w:t>
            </w:r>
            <w:r w:rsidRPr="00EC616F">
              <w:t xml:space="preserve"> odgovarajuće osposobljavanje u pogledu prava i potreba maloljetnika i djeteta kako je navedeno u</w:t>
            </w:r>
            <w:r w:rsidRPr="00EC616F">
              <w:rPr>
                <w:b/>
                <w:i/>
              </w:rPr>
              <w:t xml:space="preserve"> članku 22</w:t>
            </w:r>
            <w:r w:rsidRPr="00EC616F">
              <w:t>. Uredbe</w:t>
            </w:r>
            <w:r w:rsidRPr="00EC616F">
              <w:rPr>
                <w:b/>
                <w:i/>
              </w:rPr>
              <w:t xml:space="preserve"> </w:t>
            </w:r>
            <w:r w:rsidRPr="00EC616F">
              <w:t>(EU) br. xxx/xxx [Uredba o postupcima].</w:t>
            </w:r>
          </w:p>
        </w:tc>
        <w:tc>
          <w:tcPr>
            <w:tcW w:w="4876" w:type="dxa"/>
          </w:tcPr>
          <w:p w14:paraId="3325B76B" w14:textId="77777777" w:rsidR="00AF5989" w:rsidRPr="00EC616F" w:rsidRDefault="00AF5989" w:rsidP="009413C2">
            <w:pPr>
              <w:pStyle w:val="Normal6"/>
              <w:rPr>
                <w:b/>
                <w:i/>
              </w:rPr>
            </w:pPr>
            <w:r w:rsidRPr="00EC616F">
              <w:t>6.</w:t>
            </w:r>
            <w:r w:rsidRPr="00EC616F">
              <w:rPr>
                <w:b/>
                <w:i/>
              </w:rPr>
              <w:tab/>
            </w:r>
            <w:r w:rsidRPr="00EC616F">
              <w:t>Osobama i udrugama koje rade s maloljetnicima bez pratnje potrebno je omogućiti odgovarajuće osposobljavanje u pogledu prava i potreba maloljetnika i djeteta kako je navedeno u</w:t>
            </w:r>
            <w:r w:rsidRPr="00EC616F">
              <w:rPr>
                <w:b/>
                <w:i/>
              </w:rPr>
              <w:t xml:space="preserve"> članku 22</w:t>
            </w:r>
            <w:r w:rsidRPr="00EC616F">
              <w:t>. Uredbe</w:t>
            </w:r>
            <w:r w:rsidRPr="00EC616F">
              <w:rPr>
                <w:b/>
                <w:i/>
              </w:rPr>
              <w:t xml:space="preserve"> </w:t>
            </w:r>
            <w:r w:rsidRPr="00EC616F">
              <w:t>(EU) br. xxx/xxx [Uredba o postupcima].</w:t>
            </w:r>
          </w:p>
        </w:tc>
      </w:tr>
    </w:tbl>
    <w:p w14:paraId="43DF0F5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F5C9622" w14:textId="77777777" w:rsidR="00AF5989" w:rsidRPr="00EC616F" w:rsidRDefault="00AF5989" w:rsidP="00AF5989">
      <w:r w:rsidRPr="00EC616F">
        <w:rPr>
          <w:rStyle w:val="HideTWBExt"/>
        </w:rPr>
        <w:t>&lt;/Amend&gt;</w:t>
      </w:r>
    </w:p>
    <w:p w14:paraId="7DF8772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751</w:t>
      </w:r>
      <w:r w:rsidRPr="00EC616F">
        <w:rPr>
          <w:rStyle w:val="HideTWBExt"/>
          <w:b w:val="0"/>
        </w:rPr>
        <w:t>&lt;/NumAm&gt;</w:t>
      </w:r>
    </w:p>
    <w:p w14:paraId="40002D72"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61DC4840" w14:textId="77777777" w:rsidR="00AF5989" w:rsidRPr="00EC616F" w:rsidRDefault="00AF5989" w:rsidP="00AF5989">
      <w:pPr>
        <w:pStyle w:val="NormalBold"/>
      </w:pPr>
      <w:r w:rsidRPr="00EC616F">
        <w:rPr>
          <w:rStyle w:val="HideTWBExt"/>
          <w:b w:val="0"/>
        </w:rPr>
        <w:t>&lt;/RepeatBlock-By&gt;</w:t>
      </w:r>
    </w:p>
    <w:p w14:paraId="5ACCB74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AA044E8" w14:textId="77777777" w:rsidR="00AF5989" w:rsidRPr="00EC616F" w:rsidRDefault="00AF5989" w:rsidP="00AF5989">
      <w:pPr>
        <w:pStyle w:val="NormalBold"/>
      </w:pPr>
      <w:r w:rsidRPr="00EC616F">
        <w:rPr>
          <w:rStyle w:val="HideTWBExt"/>
          <w:b w:val="0"/>
        </w:rPr>
        <w:t>&lt;Article&gt;</w:t>
      </w:r>
      <w:r w:rsidRPr="00EC616F">
        <w:t>Članak 37.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6DD72C3" w14:textId="77777777" w:rsidTr="009413C2">
        <w:trPr>
          <w:trHeight w:hRule="exact" w:val="240"/>
          <w:jc w:val="center"/>
        </w:trPr>
        <w:tc>
          <w:tcPr>
            <w:tcW w:w="9752" w:type="dxa"/>
            <w:gridSpan w:val="2"/>
          </w:tcPr>
          <w:p w14:paraId="71806CDE" w14:textId="77777777" w:rsidR="00AF5989" w:rsidRPr="00EC616F" w:rsidRDefault="00AF5989" w:rsidP="009413C2"/>
        </w:tc>
      </w:tr>
      <w:tr w:rsidR="00AF5989" w:rsidRPr="00EC616F" w14:paraId="531493A1" w14:textId="77777777" w:rsidTr="009413C2">
        <w:trPr>
          <w:trHeight w:val="240"/>
          <w:jc w:val="center"/>
        </w:trPr>
        <w:tc>
          <w:tcPr>
            <w:tcW w:w="4876" w:type="dxa"/>
          </w:tcPr>
          <w:p w14:paraId="58889541" w14:textId="77777777" w:rsidR="00AF5989" w:rsidRPr="00EC616F" w:rsidRDefault="00AF5989" w:rsidP="009413C2">
            <w:pPr>
              <w:pStyle w:val="ColumnHeading"/>
            </w:pPr>
            <w:r w:rsidRPr="00EC616F">
              <w:t>Tekst koji je predložila Komisija</w:t>
            </w:r>
          </w:p>
        </w:tc>
        <w:tc>
          <w:tcPr>
            <w:tcW w:w="4876" w:type="dxa"/>
          </w:tcPr>
          <w:p w14:paraId="0AD2C678" w14:textId="77777777" w:rsidR="00AF5989" w:rsidRPr="00EC616F" w:rsidRDefault="00AF5989" w:rsidP="009413C2">
            <w:pPr>
              <w:pStyle w:val="ColumnHeading"/>
            </w:pPr>
            <w:r w:rsidRPr="00EC616F">
              <w:t>Izmjena</w:t>
            </w:r>
          </w:p>
        </w:tc>
      </w:tr>
      <w:tr w:rsidR="00AF5989" w:rsidRPr="00EC616F" w14:paraId="3E90E367" w14:textId="77777777" w:rsidTr="009413C2">
        <w:trPr>
          <w:jc w:val="center"/>
        </w:trPr>
        <w:tc>
          <w:tcPr>
            <w:tcW w:w="4876" w:type="dxa"/>
          </w:tcPr>
          <w:p w14:paraId="57705D81"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w:t>
            </w:r>
            <w:r w:rsidRPr="00EC616F">
              <w:rPr>
                <w:b/>
                <w:i/>
              </w:rPr>
              <w:t xml:space="preserve"> pod jednakim uvjetima koji se primjenjuju na državljane trećih zemalja koji zakonito borave na području države članice te se nalaze u sličnoj situaciji</w:t>
            </w:r>
            <w:r w:rsidRPr="00EC616F">
              <w:t>.</w:t>
            </w:r>
          </w:p>
        </w:tc>
        <w:tc>
          <w:tcPr>
            <w:tcW w:w="4876" w:type="dxa"/>
          </w:tcPr>
          <w:p w14:paraId="0CC00BC9"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w:t>
            </w:r>
          </w:p>
        </w:tc>
      </w:tr>
    </w:tbl>
    <w:p w14:paraId="5770C7E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CB1A876" w14:textId="77777777" w:rsidR="00AF5989" w:rsidRPr="00EC616F" w:rsidRDefault="00AF5989" w:rsidP="00AF5989">
      <w:r w:rsidRPr="00EC616F">
        <w:rPr>
          <w:rStyle w:val="HideTWBExt"/>
        </w:rPr>
        <w:t>&lt;/Amend&gt;</w:t>
      </w:r>
    </w:p>
    <w:p w14:paraId="66986B8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752</w:t>
      </w:r>
      <w:r w:rsidRPr="00EC616F">
        <w:rPr>
          <w:rStyle w:val="HideTWBExt"/>
          <w:b w:val="0"/>
        </w:rPr>
        <w:t>&lt;/NumAm&gt;</w:t>
      </w:r>
    </w:p>
    <w:p w14:paraId="00628193" w14:textId="77777777" w:rsidR="00AF5989" w:rsidRPr="00EC616F" w:rsidRDefault="00AF5989" w:rsidP="00AF5989">
      <w:pPr>
        <w:pStyle w:val="NormalBold"/>
      </w:pPr>
      <w:r w:rsidRPr="00EC616F">
        <w:rPr>
          <w:rStyle w:val="HideTWBExt"/>
          <w:b w:val="0"/>
        </w:rPr>
        <w:t>&lt;RepeatBlock-By&gt;&lt;Members&gt;</w:t>
      </w:r>
      <w:r w:rsidRPr="00EC616F">
        <w:t>Lorenzo Fontana</w:t>
      </w:r>
      <w:r w:rsidRPr="00EC616F">
        <w:rPr>
          <w:rStyle w:val="HideTWBExt"/>
          <w:b w:val="0"/>
        </w:rPr>
        <w:t>&lt;/Members&gt;</w:t>
      </w:r>
    </w:p>
    <w:p w14:paraId="5E11A237" w14:textId="77777777" w:rsidR="00AF5989" w:rsidRPr="00EC616F" w:rsidRDefault="00AF5989" w:rsidP="00AF5989">
      <w:pPr>
        <w:pStyle w:val="NormalBold"/>
      </w:pPr>
      <w:r w:rsidRPr="00EC616F">
        <w:rPr>
          <w:rStyle w:val="HideTWBExt"/>
          <w:b w:val="0"/>
        </w:rPr>
        <w:t>&lt;/RepeatBlock-By&gt;</w:t>
      </w:r>
    </w:p>
    <w:p w14:paraId="6589129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69A0CD5" w14:textId="77777777" w:rsidR="00AF5989" w:rsidRPr="00EC616F" w:rsidRDefault="00AF5989" w:rsidP="00AF5989">
      <w:pPr>
        <w:pStyle w:val="NormalBold"/>
      </w:pPr>
      <w:r w:rsidRPr="00EC616F">
        <w:rPr>
          <w:rStyle w:val="HideTWBExt"/>
          <w:b w:val="0"/>
        </w:rPr>
        <w:t>&lt;Article&gt;</w:t>
      </w:r>
      <w:r w:rsidRPr="00EC616F">
        <w:t>Članak 37.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CF05851" w14:textId="77777777" w:rsidTr="009413C2">
        <w:trPr>
          <w:trHeight w:hRule="exact" w:val="240"/>
          <w:jc w:val="center"/>
        </w:trPr>
        <w:tc>
          <w:tcPr>
            <w:tcW w:w="9752" w:type="dxa"/>
            <w:gridSpan w:val="2"/>
          </w:tcPr>
          <w:p w14:paraId="6EEB1E25" w14:textId="77777777" w:rsidR="00AF5989" w:rsidRPr="00EC616F" w:rsidRDefault="00AF5989" w:rsidP="009413C2"/>
        </w:tc>
      </w:tr>
      <w:tr w:rsidR="00AF5989" w:rsidRPr="00EC616F" w14:paraId="2A2BE12E" w14:textId="77777777" w:rsidTr="009413C2">
        <w:trPr>
          <w:trHeight w:val="240"/>
          <w:jc w:val="center"/>
        </w:trPr>
        <w:tc>
          <w:tcPr>
            <w:tcW w:w="4876" w:type="dxa"/>
          </w:tcPr>
          <w:p w14:paraId="3B790467" w14:textId="77777777" w:rsidR="00AF5989" w:rsidRPr="00EC616F" w:rsidRDefault="00AF5989" w:rsidP="009413C2">
            <w:pPr>
              <w:pStyle w:val="ColumnHeading"/>
            </w:pPr>
            <w:r w:rsidRPr="00EC616F">
              <w:t>Tekst koji je predložila Komisija</w:t>
            </w:r>
          </w:p>
        </w:tc>
        <w:tc>
          <w:tcPr>
            <w:tcW w:w="4876" w:type="dxa"/>
          </w:tcPr>
          <w:p w14:paraId="2CAAA941" w14:textId="77777777" w:rsidR="00AF5989" w:rsidRPr="00EC616F" w:rsidRDefault="00AF5989" w:rsidP="009413C2">
            <w:pPr>
              <w:pStyle w:val="ColumnHeading"/>
            </w:pPr>
            <w:r w:rsidRPr="00EC616F">
              <w:t>Izmjena</w:t>
            </w:r>
          </w:p>
        </w:tc>
      </w:tr>
      <w:tr w:rsidR="00AF5989" w:rsidRPr="00EC616F" w14:paraId="595DC022" w14:textId="77777777" w:rsidTr="009413C2">
        <w:trPr>
          <w:jc w:val="center"/>
        </w:trPr>
        <w:tc>
          <w:tcPr>
            <w:tcW w:w="4876" w:type="dxa"/>
          </w:tcPr>
          <w:p w14:paraId="706A6EE2"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 pod</w:t>
            </w:r>
            <w:r w:rsidRPr="00EC616F">
              <w:rPr>
                <w:b/>
                <w:i/>
              </w:rPr>
              <w:t xml:space="preserve"> jednakim</w:t>
            </w:r>
            <w:r w:rsidRPr="00EC616F">
              <w:t xml:space="preserve"> uvjetima</w:t>
            </w:r>
            <w:r w:rsidRPr="00EC616F">
              <w:rPr>
                <w:b/>
                <w:i/>
              </w:rPr>
              <w:t xml:space="preserve"> koji se primjenjuju na državljane trećih zemalja koji zakonito borave na području države članice te se nalaze u sličnoj situaciji</w:t>
            </w:r>
            <w:r w:rsidRPr="00EC616F">
              <w:t>.</w:t>
            </w:r>
          </w:p>
        </w:tc>
        <w:tc>
          <w:tcPr>
            <w:tcW w:w="4876" w:type="dxa"/>
          </w:tcPr>
          <w:p w14:paraId="3E2CD7C0"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 pod uvjetima</w:t>
            </w:r>
            <w:r w:rsidRPr="00EC616F">
              <w:rPr>
                <w:b/>
                <w:i/>
              </w:rPr>
              <w:t xml:space="preserve"> koje propisuje zemlja domaćin</w:t>
            </w:r>
            <w:r w:rsidRPr="00EC616F">
              <w:t>.</w:t>
            </w:r>
          </w:p>
        </w:tc>
      </w:tr>
    </w:tbl>
    <w:p w14:paraId="7CA0BAF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3D312458" w14:textId="77777777" w:rsidR="00AF5989" w:rsidRPr="00EC616F" w:rsidRDefault="00AF5989" w:rsidP="00AF5989">
      <w:r w:rsidRPr="00EC616F">
        <w:rPr>
          <w:rStyle w:val="HideTWBExt"/>
        </w:rPr>
        <w:t>&lt;/Amend&gt;</w:t>
      </w:r>
    </w:p>
    <w:p w14:paraId="214C07A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753</w:t>
      </w:r>
      <w:r w:rsidRPr="00EC616F">
        <w:rPr>
          <w:rStyle w:val="HideTWBExt"/>
          <w:b w:val="0"/>
        </w:rPr>
        <w:t>&lt;/NumAm&gt;</w:t>
      </w:r>
    </w:p>
    <w:p w14:paraId="7CCD8626"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3A057C3"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953CCB2" w14:textId="77777777" w:rsidR="00AF5989" w:rsidRPr="00EC616F" w:rsidRDefault="00AF5989" w:rsidP="00AF5989">
      <w:r w:rsidRPr="00EC616F">
        <w:rPr>
          <w:rStyle w:val="HideTWBExt"/>
        </w:rPr>
        <w:t>&lt;/RepeatBlock-By&gt;</w:t>
      </w:r>
    </w:p>
    <w:p w14:paraId="4EE0C86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0757F19" w14:textId="77777777" w:rsidR="00AF5989" w:rsidRPr="00EC616F" w:rsidRDefault="00AF5989" w:rsidP="00AF5989">
      <w:pPr>
        <w:pStyle w:val="NormalBold"/>
      </w:pPr>
      <w:r w:rsidRPr="00EC616F">
        <w:rPr>
          <w:rStyle w:val="HideTWBExt"/>
          <w:b w:val="0"/>
        </w:rPr>
        <w:t>&lt;Article&gt;</w:t>
      </w:r>
      <w:r w:rsidRPr="00EC616F">
        <w:t>Članak 37.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0AEB6B8" w14:textId="77777777" w:rsidTr="009413C2">
        <w:trPr>
          <w:trHeight w:hRule="exact" w:val="240"/>
          <w:jc w:val="center"/>
        </w:trPr>
        <w:tc>
          <w:tcPr>
            <w:tcW w:w="9752" w:type="dxa"/>
            <w:gridSpan w:val="2"/>
          </w:tcPr>
          <w:p w14:paraId="5699ADD5" w14:textId="77777777" w:rsidR="00AF5989" w:rsidRPr="00EC616F" w:rsidRDefault="00AF5989" w:rsidP="009413C2"/>
        </w:tc>
      </w:tr>
      <w:tr w:rsidR="00AF5989" w:rsidRPr="00EC616F" w14:paraId="63D484FF" w14:textId="77777777" w:rsidTr="009413C2">
        <w:trPr>
          <w:trHeight w:val="240"/>
          <w:jc w:val="center"/>
        </w:trPr>
        <w:tc>
          <w:tcPr>
            <w:tcW w:w="4876" w:type="dxa"/>
          </w:tcPr>
          <w:p w14:paraId="29A491BA" w14:textId="77777777" w:rsidR="00AF5989" w:rsidRPr="00EC616F" w:rsidRDefault="00AF5989" w:rsidP="009413C2">
            <w:pPr>
              <w:pStyle w:val="ColumnHeading"/>
            </w:pPr>
            <w:r w:rsidRPr="00EC616F">
              <w:t>Tekst koji je predložila Komisija</w:t>
            </w:r>
          </w:p>
        </w:tc>
        <w:tc>
          <w:tcPr>
            <w:tcW w:w="4876" w:type="dxa"/>
          </w:tcPr>
          <w:p w14:paraId="29776117" w14:textId="77777777" w:rsidR="00AF5989" w:rsidRPr="00EC616F" w:rsidRDefault="00AF5989" w:rsidP="009413C2">
            <w:pPr>
              <w:pStyle w:val="ColumnHeading"/>
            </w:pPr>
            <w:r w:rsidRPr="00EC616F">
              <w:t>Izmjena</w:t>
            </w:r>
          </w:p>
        </w:tc>
      </w:tr>
      <w:tr w:rsidR="00AF5989" w:rsidRPr="00EC616F" w14:paraId="08076E4D" w14:textId="77777777" w:rsidTr="009413C2">
        <w:trPr>
          <w:jc w:val="center"/>
        </w:trPr>
        <w:tc>
          <w:tcPr>
            <w:tcW w:w="4876" w:type="dxa"/>
          </w:tcPr>
          <w:p w14:paraId="6AFF1C13"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 pod jednakim uvjetima koji se primjenjuju na državljane</w:t>
            </w:r>
            <w:r w:rsidRPr="00EC616F">
              <w:rPr>
                <w:b/>
                <w:i/>
              </w:rPr>
              <w:t xml:space="preserve"> trećih zemalja koji zakonito borave na području države članice te se nalaze u sličnoj situaciji</w:t>
            </w:r>
            <w:r w:rsidRPr="00EC616F">
              <w:t>.</w:t>
            </w:r>
          </w:p>
        </w:tc>
        <w:tc>
          <w:tcPr>
            <w:tcW w:w="4876" w:type="dxa"/>
          </w:tcPr>
          <w:p w14:paraId="57E50541"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 pod jednakim uvjetima koji se primjenjuju na državljane</w:t>
            </w:r>
            <w:r w:rsidRPr="00EC616F">
              <w:rPr>
                <w:b/>
                <w:i/>
              </w:rPr>
              <w:t xml:space="preserve"> te zemlje</w:t>
            </w:r>
            <w:r w:rsidRPr="00EC616F">
              <w:t>.</w:t>
            </w:r>
          </w:p>
        </w:tc>
      </w:tr>
    </w:tbl>
    <w:p w14:paraId="201F31B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7C3776C" w14:textId="77777777" w:rsidR="00AF5989" w:rsidRPr="00EC616F" w:rsidRDefault="00AF5989" w:rsidP="00AF5989">
      <w:r w:rsidRPr="00EC616F">
        <w:rPr>
          <w:rStyle w:val="HideTWBExt"/>
        </w:rPr>
        <w:t>&lt;/Amend&gt;</w:t>
      </w:r>
    </w:p>
    <w:p w14:paraId="50C955A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754</w:t>
      </w:r>
      <w:r w:rsidRPr="00EC616F">
        <w:rPr>
          <w:rStyle w:val="HideTWBExt"/>
          <w:b w:val="0"/>
        </w:rPr>
        <w:t>&lt;/NumAm&gt;</w:t>
      </w:r>
    </w:p>
    <w:p w14:paraId="56E8E02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3EED3B19" w14:textId="77777777" w:rsidR="00AF5989" w:rsidRPr="00EC616F" w:rsidRDefault="00AF5989" w:rsidP="00AF5989">
      <w:pPr>
        <w:pStyle w:val="NormalBold"/>
      </w:pPr>
      <w:r w:rsidRPr="00EC616F">
        <w:rPr>
          <w:rStyle w:val="HideTWBExt"/>
          <w:b w:val="0"/>
        </w:rPr>
        <w:t>&lt;/RepeatBlock-By&gt;</w:t>
      </w:r>
    </w:p>
    <w:p w14:paraId="2E01079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88E3AEC" w14:textId="77777777" w:rsidR="00AF5989" w:rsidRPr="00EC616F" w:rsidRDefault="00AF5989" w:rsidP="00AF5989">
      <w:pPr>
        <w:pStyle w:val="NormalBold"/>
      </w:pPr>
      <w:r w:rsidRPr="00EC616F">
        <w:rPr>
          <w:rStyle w:val="HideTWBExt"/>
          <w:b w:val="0"/>
        </w:rPr>
        <w:t>&lt;Article&gt;</w:t>
      </w:r>
      <w:r w:rsidRPr="00EC616F">
        <w:t>Članak 37.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4B5827A" w14:textId="77777777" w:rsidTr="009413C2">
        <w:trPr>
          <w:trHeight w:hRule="exact" w:val="240"/>
          <w:jc w:val="center"/>
        </w:trPr>
        <w:tc>
          <w:tcPr>
            <w:tcW w:w="9752" w:type="dxa"/>
            <w:gridSpan w:val="2"/>
          </w:tcPr>
          <w:p w14:paraId="0377599D" w14:textId="77777777" w:rsidR="00AF5989" w:rsidRPr="00EC616F" w:rsidRDefault="00AF5989" w:rsidP="009413C2"/>
        </w:tc>
      </w:tr>
      <w:tr w:rsidR="00AF5989" w:rsidRPr="00EC616F" w14:paraId="44F1DDE1" w14:textId="77777777" w:rsidTr="009413C2">
        <w:trPr>
          <w:trHeight w:val="240"/>
          <w:jc w:val="center"/>
        </w:trPr>
        <w:tc>
          <w:tcPr>
            <w:tcW w:w="4876" w:type="dxa"/>
          </w:tcPr>
          <w:p w14:paraId="125B3CC4" w14:textId="77777777" w:rsidR="00AF5989" w:rsidRPr="00EC616F" w:rsidRDefault="00AF5989" w:rsidP="009413C2">
            <w:pPr>
              <w:pStyle w:val="ColumnHeading"/>
            </w:pPr>
            <w:r w:rsidRPr="00EC616F">
              <w:t>Tekst koji je predložila Komisija</w:t>
            </w:r>
          </w:p>
        </w:tc>
        <w:tc>
          <w:tcPr>
            <w:tcW w:w="4876" w:type="dxa"/>
          </w:tcPr>
          <w:p w14:paraId="5136F8C1" w14:textId="77777777" w:rsidR="00AF5989" w:rsidRPr="00EC616F" w:rsidRDefault="00AF5989" w:rsidP="009413C2">
            <w:pPr>
              <w:pStyle w:val="ColumnHeading"/>
            </w:pPr>
            <w:r w:rsidRPr="00EC616F">
              <w:t>Izmjena</w:t>
            </w:r>
          </w:p>
        </w:tc>
      </w:tr>
      <w:tr w:rsidR="00AF5989" w:rsidRPr="00EC616F" w14:paraId="011CE12B" w14:textId="77777777" w:rsidTr="009413C2">
        <w:trPr>
          <w:jc w:val="center"/>
        </w:trPr>
        <w:tc>
          <w:tcPr>
            <w:tcW w:w="4876" w:type="dxa"/>
          </w:tcPr>
          <w:p w14:paraId="0DD9CB72"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 pod jednakim uvjetima koji se primjenjuju na državljane trećih zemalja koji zakonito borave na području države članice</w:t>
            </w:r>
            <w:r w:rsidRPr="00EC616F">
              <w:rPr>
                <w:b/>
                <w:i/>
              </w:rPr>
              <w:t xml:space="preserve"> te se nalaze u sličnoj situaciji</w:t>
            </w:r>
            <w:r w:rsidRPr="00EC616F">
              <w:t>.</w:t>
            </w:r>
          </w:p>
        </w:tc>
        <w:tc>
          <w:tcPr>
            <w:tcW w:w="4876" w:type="dxa"/>
          </w:tcPr>
          <w:p w14:paraId="775E8B8F" w14:textId="77777777" w:rsidR="00AF5989" w:rsidRPr="00EC616F" w:rsidRDefault="00AF5989" w:rsidP="009413C2">
            <w:pPr>
              <w:pStyle w:val="Normal6"/>
              <w:rPr>
                <w:b/>
                <w:i/>
              </w:rPr>
            </w:pPr>
            <w:r w:rsidRPr="00EC616F">
              <w:t>1.</w:t>
            </w:r>
            <w:r w:rsidRPr="00EC616F">
              <w:rPr>
                <w:b/>
                <w:i/>
              </w:rPr>
              <w:tab/>
            </w:r>
            <w:r w:rsidRPr="00EC616F">
              <w:t>Korisnici međunarodne zaštite imaju pristup smještaju pod jednakim uvjetima koji se primjenjuju na državljane trećih zemalja koji zakonito borave na području države članice.</w:t>
            </w:r>
          </w:p>
        </w:tc>
      </w:tr>
    </w:tbl>
    <w:p w14:paraId="4BF6D79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7BA3CDC"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1EBDAA47" w14:textId="6445C6EF" w:rsidR="00AF5989" w:rsidRPr="00EC616F" w:rsidRDefault="00AF5989" w:rsidP="00AF5989">
      <w:pPr>
        <w:pStyle w:val="Normal12Italic"/>
        <w:rPr>
          <w:lang w:val="hr-HR"/>
        </w:rPr>
      </w:pPr>
      <w:r w:rsidRPr="00EC616F">
        <w:rPr>
          <w:lang w:val="hr-HR"/>
        </w:rPr>
        <w:t xml:space="preserve">Nije jasno što ustvari znači </w:t>
      </w:r>
      <w:r w:rsidR="00635ABE" w:rsidRPr="00EC616F">
        <w:rPr>
          <w:lang w:val="hr-HR"/>
        </w:rPr>
        <w:t xml:space="preserve">izraz </w:t>
      </w:r>
      <w:r w:rsidRPr="00EC616F">
        <w:rPr>
          <w:lang w:val="hr-HR"/>
        </w:rPr>
        <w:t>„državljani trećih zemalja koji zakonito borave u predmetnoj državi članici te se nalaze u usporedivoj situaciji”. Predloženom izmjenom nastoji se razriješiti ta nedorečenost i zajamčiti odgovarajući smještaj korisnicima međunarodne zaštite.</w:t>
      </w:r>
    </w:p>
    <w:p w14:paraId="6D3A1DE9" w14:textId="77777777" w:rsidR="00AF5989" w:rsidRPr="00EC616F" w:rsidRDefault="00AF5989" w:rsidP="00AF5989">
      <w:r w:rsidRPr="00EC616F">
        <w:rPr>
          <w:rStyle w:val="HideTWBExt"/>
        </w:rPr>
        <w:t>&lt;/Amend&gt;</w:t>
      </w:r>
    </w:p>
    <w:p w14:paraId="699A75B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755</w:t>
      </w:r>
      <w:r w:rsidRPr="00EC616F">
        <w:rPr>
          <w:rStyle w:val="HideTWBExt"/>
          <w:b w:val="0"/>
        </w:rPr>
        <w:t>&lt;/NumAm&gt;</w:t>
      </w:r>
    </w:p>
    <w:p w14:paraId="65A2FA45"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38680E85" w14:textId="77777777" w:rsidR="00AF5989" w:rsidRPr="00EC616F" w:rsidRDefault="00AF5989" w:rsidP="00AF5989">
      <w:pPr>
        <w:pStyle w:val="NormalBold"/>
      </w:pPr>
      <w:r w:rsidRPr="00EC616F">
        <w:rPr>
          <w:rStyle w:val="HideTWBExt"/>
          <w:b w:val="0"/>
        </w:rPr>
        <w:t>&lt;/RepeatBlock-By&gt;</w:t>
      </w:r>
    </w:p>
    <w:p w14:paraId="0B01DBE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15E3A15" w14:textId="77777777" w:rsidR="00AF5989" w:rsidRPr="00EC616F" w:rsidRDefault="00AF5989" w:rsidP="00AF5989">
      <w:pPr>
        <w:pStyle w:val="NormalBold"/>
      </w:pPr>
      <w:r w:rsidRPr="00EC616F">
        <w:rPr>
          <w:rStyle w:val="HideTWBExt"/>
          <w:b w:val="0"/>
        </w:rPr>
        <w:t>&lt;Article&gt;</w:t>
      </w:r>
      <w:r w:rsidRPr="00EC616F">
        <w:t>Članak 37.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ACC6C4D" w14:textId="77777777" w:rsidTr="009413C2">
        <w:trPr>
          <w:trHeight w:hRule="exact" w:val="240"/>
          <w:jc w:val="center"/>
        </w:trPr>
        <w:tc>
          <w:tcPr>
            <w:tcW w:w="9752" w:type="dxa"/>
            <w:gridSpan w:val="2"/>
          </w:tcPr>
          <w:p w14:paraId="76E7198F" w14:textId="77777777" w:rsidR="00AF5989" w:rsidRPr="00EC616F" w:rsidRDefault="00AF5989" w:rsidP="009413C2"/>
        </w:tc>
      </w:tr>
      <w:tr w:rsidR="00AF5989" w:rsidRPr="00EC616F" w14:paraId="7E68894C" w14:textId="77777777" w:rsidTr="009413C2">
        <w:trPr>
          <w:trHeight w:val="240"/>
          <w:jc w:val="center"/>
        </w:trPr>
        <w:tc>
          <w:tcPr>
            <w:tcW w:w="4876" w:type="dxa"/>
          </w:tcPr>
          <w:p w14:paraId="2F63886F" w14:textId="77777777" w:rsidR="00AF5989" w:rsidRPr="00EC616F" w:rsidRDefault="00AF5989" w:rsidP="009413C2">
            <w:pPr>
              <w:pStyle w:val="ColumnHeading"/>
            </w:pPr>
            <w:r w:rsidRPr="00EC616F">
              <w:t>Tekst koji je predložila Komisija</w:t>
            </w:r>
          </w:p>
        </w:tc>
        <w:tc>
          <w:tcPr>
            <w:tcW w:w="4876" w:type="dxa"/>
          </w:tcPr>
          <w:p w14:paraId="1875E896" w14:textId="77777777" w:rsidR="00AF5989" w:rsidRPr="00EC616F" w:rsidRDefault="00AF5989" w:rsidP="009413C2">
            <w:pPr>
              <w:pStyle w:val="ColumnHeading"/>
            </w:pPr>
            <w:r w:rsidRPr="00EC616F">
              <w:t>Izmjena</w:t>
            </w:r>
          </w:p>
        </w:tc>
      </w:tr>
      <w:tr w:rsidR="00AF5989" w:rsidRPr="00EC616F" w14:paraId="18B21DC3" w14:textId="77777777" w:rsidTr="009413C2">
        <w:trPr>
          <w:jc w:val="center"/>
        </w:trPr>
        <w:tc>
          <w:tcPr>
            <w:tcW w:w="4876" w:type="dxa"/>
          </w:tcPr>
          <w:p w14:paraId="0B681B67" w14:textId="77777777" w:rsidR="00AF5989" w:rsidRPr="00EC616F" w:rsidRDefault="00AF5989" w:rsidP="009413C2">
            <w:pPr>
              <w:pStyle w:val="Normal6"/>
              <w:rPr>
                <w:b/>
                <w:i/>
              </w:rPr>
            </w:pPr>
            <w:r w:rsidRPr="00EC616F">
              <w:t>2.</w:t>
            </w:r>
            <w:r w:rsidRPr="00EC616F">
              <w:rPr>
                <w:b/>
                <w:i/>
              </w:rPr>
              <w:tab/>
            </w:r>
            <w:r w:rsidRPr="00EC616F">
              <w:t>Nacionalne prakse raspršivanja korisnika međunarodne zaštite trebaju se provoditi</w:t>
            </w:r>
            <w:r w:rsidRPr="00EC616F">
              <w:rPr>
                <w:b/>
                <w:i/>
              </w:rPr>
              <w:t xml:space="preserve"> u mjeri u kojoj je to moguće bez diskriminacije korisnika međunarodne zaštite te trebaju osigurati jednake mogućnosti u pogledu pristupa smještaju</w:t>
            </w:r>
            <w:r w:rsidRPr="00EC616F">
              <w:t>.</w:t>
            </w:r>
          </w:p>
        </w:tc>
        <w:tc>
          <w:tcPr>
            <w:tcW w:w="4876" w:type="dxa"/>
          </w:tcPr>
          <w:p w14:paraId="33EFFC62" w14:textId="77777777" w:rsidR="00AF5989" w:rsidRPr="00EC616F" w:rsidRDefault="00AF5989" w:rsidP="009413C2">
            <w:pPr>
              <w:pStyle w:val="Normal6"/>
              <w:rPr>
                <w:b/>
                <w:i/>
              </w:rPr>
            </w:pPr>
            <w:r w:rsidRPr="00EC616F">
              <w:t>2.</w:t>
            </w:r>
            <w:r w:rsidRPr="00EC616F">
              <w:rPr>
                <w:b/>
                <w:i/>
              </w:rPr>
              <w:tab/>
            </w:r>
            <w:r w:rsidRPr="00EC616F">
              <w:t>Nacionalne prakse raspršivanja korisnika međunarodne zaštite trebaju se provoditi</w:t>
            </w:r>
            <w:r w:rsidRPr="00EC616F">
              <w:rPr>
                <w:b/>
                <w:i/>
              </w:rPr>
              <w:t xml:space="preserve"> na prikladan i troškovno učinkovit način</w:t>
            </w:r>
            <w:r w:rsidRPr="00EC616F">
              <w:t>.</w:t>
            </w:r>
          </w:p>
        </w:tc>
      </w:tr>
    </w:tbl>
    <w:p w14:paraId="042C735F"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852B976" w14:textId="77777777" w:rsidR="00AF5989" w:rsidRPr="00EC616F" w:rsidRDefault="00AF5989" w:rsidP="00AF5989">
      <w:r w:rsidRPr="00EC616F">
        <w:rPr>
          <w:rStyle w:val="HideTWBExt"/>
        </w:rPr>
        <w:t>&lt;/Amend&gt;</w:t>
      </w:r>
    </w:p>
    <w:p w14:paraId="58A1B55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756</w:t>
      </w:r>
      <w:r w:rsidRPr="00EC616F">
        <w:rPr>
          <w:rStyle w:val="HideTWBExt"/>
          <w:b w:val="0"/>
        </w:rPr>
        <w:t>&lt;/NumAm&gt;</w:t>
      </w:r>
    </w:p>
    <w:p w14:paraId="4EB5A8E9"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2A1DCD3C" w14:textId="77777777" w:rsidR="00AF5989" w:rsidRPr="00EC616F" w:rsidRDefault="00AF5989" w:rsidP="00AF5989">
      <w:pPr>
        <w:pStyle w:val="NormalBold"/>
      </w:pPr>
      <w:r w:rsidRPr="00EC616F">
        <w:rPr>
          <w:rStyle w:val="HideTWBExt"/>
          <w:b w:val="0"/>
        </w:rPr>
        <w:t>&lt;/RepeatBlock-By&gt;</w:t>
      </w:r>
    </w:p>
    <w:p w14:paraId="5457416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275C924" w14:textId="77777777" w:rsidR="00AF5989" w:rsidRPr="00EC616F" w:rsidRDefault="00AF5989" w:rsidP="00AF5989">
      <w:pPr>
        <w:pStyle w:val="NormalBold"/>
      </w:pPr>
      <w:r w:rsidRPr="00EC616F">
        <w:rPr>
          <w:rStyle w:val="HideTWBExt"/>
          <w:b w:val="0"/>
        </w:rPr>
        <w:t>&lt;Article&gt;</w:t>
      </w:r>
      <w:r w:rsidRPr="00EC616F">
        <w:t>Članak 37.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FB68DA0" w14:textId="77777777" w:rsidTr="009413C2">
        <w:trPr>
          <w:trHeight w:hRule="exact" w:val="240"/>
          <w:jc w:val="center"/>
        </w:trPr>
        <w:tc>
          <w:tcPr>
            <w:tcW w:w="9752" w:type="dxa"/>
            <w:gridSpan w:val="2"/>
          </w:tcPr>
          <w:p w14:paraId="6BB23C0C" w14:textId="77777777" w:rsidR="00AF5989" w:rsidRPr="00EC616F" w:rsidRDefault="00AF5989" w:rsidP="009413C2"/>
        </w:tc>
      </w:tr>
      <w:tr w:rsidR="00AF5989" w:rsidRPr="00EC616F" w14:paraId="775F62B2" w14:textId="77777777" w:rsidTr="009413C2">
        <w:trPr>
          <w:trHeight w:val="240"/>
          <w:jc w:val="center"/>
        </w:trPr>
        <w:tc>
          <w:tcPr>
            <w:tcW w:w="4876" w:type="dxa"/>
          </w:tcPr>
          <w:p w14:paraId="0963F0F2" w14:textId="77777777" w:rsidR="00AF5989" w:rsidRPr="00EC616F" w:rsidRDefault="00AF5989" w:rsidP="009413C2">
            <w:pPr>
              <w:pStyle w:val="ColumnHeading"/>
            </w:pPr>
            <w:r w:rsidRPr="00EC616F">
              <w:t>Tekst koji je predložila Komisija</w:t>
            </w:r>
          </w:p>
        </w:tc>
        <w:tc>
          <w:tcPr>
            <w:tcW w:w="4876" w:type="dxa"/>
          </w:tcPr>
          <w:p w14:paraId="5A1F21C5" w14:textId="77777777" w:rsidR="00AF5989" w:rsidRPr="00EC616F" w:rsidRDefault="00AF5989" w:rsidP="009413C2">
            <w:pPr>
              <w:pStyle w:val="ColumnHeading"/>
            </w:pPr>
            <w:r w:rsidRPr="00EC616F">
              <w:t>Izmjena</w:t>
            </w:r>
          </w:p>
        </w:tc>
      </w:tr>
      <w:tr w:rsidR="00AF5989" w:rsidRPr="00EC616F" w14:paraId="4A035A68" w14:textId="77777777" w:rsidTr="009413C2">
        <w:trPr>
          <w:jc w:val="center"/>
        </w:trPr>
        <w:tc>
          <w:tcPr>
            <w:tcW w:w="4876" w:type="dxa"/>
          </w:tcPr>
          <w:p w14:paraId="215A4898" w14:textId="77777777" w:rsidR="00AF5989" w:rsidRPr="00EC616F" w:rsidRDefault="00AF5989" w:rsidP="009413C2">
            <w:pPr>
              <w:pStyle w:val="Normal6"/>
              <w:rPr>
                <w:b/>
                <w:i/>
              </w:rPr>
            </w:pPr>
            <w:r w:rsidRPr="00EC616F">
              <w:t>2.</w:t>
            </w:r>
            <w:r w:rsidRPr="00EC616F">
              <w:rPr>
                <w:b/>
                <w:i/>
              </w:rPr>
              <w:tab/>
            </w:r>
            <w:r w:rsidRPr="00EC616F">
              <w:t>Nacionalne prakse raspršivanja korisnika međunarodne zaštite trebaju se provoditi</w:t>
            </w:r>
            <w:r w:rsidRPr="00EC616F">
              <w:rPr>
                <w:b/>
                <w:i/>
              </w:rPr>
              <w:t xml:space="preserve"> u mjeri u kojoj je to moguće</w:t>
            </w:r>
            <w:r w:rsidRPr="00EC616F">
              <w:t xml:space="preserve"> bez diskriminacije korisnika međunarodne zaštite te trebaju osigurati jednake mogućnosti u pogledu pristupa smještaju.</w:t>
            </w:r>
          </w:p>
        </w:tc>
        <w:tc>
          <w:tcPr>
            <w:tcW w:w="4876" w:type="dxa"/>
          </w:tcPr>
          <w:p w14:paraId="1F9FA17F" w14:textId="77777777" w:rsidR="00AF5989" w:rsidRPr="00EC616F" w:rsidRDefault="00AF5989" w:rsidP="009413C2">
            <w:pPr>
              <w:pStyle w:val="Normal6"/>
              <w:rPr>
                <w:b/>
                <w:i/>
              </w:rPr>
            </w:pPr>
            <w:r w:rsidRPr="00EC616F">
              <w:t>2.</w:t>
            </w:r>
            <w:r w:rsidRPr="00EC616F">
              <w:rPr>
                <w:b/>
                <w:i/>
              </w:rPr>
              <w:tab/>
            </w:r>
            <w:r w:rsidRPr="00EC616F">
              <w:t>Nacionalne prakse raspršivanja korisnika međunarodne zaštite trebaju se provoditi bez diskriminacije korisnika međunarodne zaštite te trebaju osigurati jednake mogućnosti u pogledu pristupa smještaju.</w:t>
            </w:r>
          </w:p>
        </w:tc>
      </w:tr>
    </w:tbl>
    <w:p w14:paraId="7DB0166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75775D5"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21504A1E" w14:textId="77777777" w:rsidR="00AF5989" w:rsidRPr="00EC616F" w:rsidRDefault="00AF5989" w:rsidP="00AF5989">
      <w:pPr>
        <w:pStyle w:val="Normal12Italic"/>
        <w:rPr>
          <w:lang w:val="hr-HR"/>
        </w:rPr>
      </w:pPr>
      <w:r w:rsidRPr="00EC616F">
        <w:rPr>
          <w:lang w:val="hr-HR"/>
        </w:rPr>
        <w:t>Vidjeti napomene uz članak 28. stavak 2.</w:t>
      </w:r>
    </w:p>
    <w:p w14:paraId="20381D4B" w14:textId="77777777" w:rsidR="00AF5989" w:rsidRPr="00EC616F" w:rsidRDefault="00AF5989" w:rsidP="00AF5989">
      <w:r w:rsidRPr="00EC616F">
        <w:rPr>
          <w:rStyle w:val="HideTWBExt"/>
        </w:rPr>
        <w:t>&lt;/Amend&gt;</w:t>
      </w:r>
    </w:p>
    <w:p w14:paraId="23C8892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757</w:t>
      </w:r>
      <w:r w:rsidRPr="00EC616F">
        <w:rPr>
          <w:rStyle w:val="HideTWBExt"/>
          <w:b w:val="0"/>
        </w:rPr>
        <w:t>&lt;/NumAm&gt;</w:t>
      </w:r>
    </w:p>
    <w:p w14:paraId="5F42A53C"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AC9E99B" w14:textId="77777777" w:rsidR="00AF5989" w:rsidRPr="00EC616F" w:rsidRDefault="00AF5989" w:rsidP="00AF5989">
      <w:pPr>
        <w:pStyle w:val="NormalBold"/>
      </w:pPr>
      <w:r w:rsidRPr="00EC616F">
        <w:rPr>
          <w:rStyle w:val="HideTWBExt"/>
          <w:b w:val="0"/>
        </w:rPr>
        <w:t>&lt;/RepeatBlock-By&gt;</w:t>
      </w:r>
    </w:p>
    <w:p w14:paraId="4F13ADF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1066BBF" w14:textId="77777777" w:rsidR="00AF5989" w:rsidRPr="00EC616F" w:rsidRDefault="00AF5989" w:rsidP="00AF5989">
      <w:pPr>
        <w:pStyle w:val="NormalBold"/>
      </w:pPr>
      <w:r w:rsidRPr="00EC616F">
        <w:rPr>
          <w:rStyle w:val="HideTWBExt"/>
          <w:b w:val="0"/>
        </w:rPr>
        <w:t>&lt;Article&gt;</w:t>
      </w:r>
      <w:r w:rsidRPr="00EC616F">
        <w:t>Članak 38.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11CDB21" w14:textId="77777777" w:rsidTr="009413C2">
        <w:trPr>
          <w:trHeight w:hRule="exact" w:val="240"/>
          <w:jc w:val="center"/>
        </w:trPr>
        <w:tc>
          <w:tcPr>
            <w:tcW w:w="9752" w:type="dxa"/>
            <w:gridSpan w:val="2"/>
          </w:tcPr>
          <w:p w14:paraId="2E605801" w14:textId="77777777" w:rsidR="00AF5989" w:rsidRPr="00EC616F" w:rsidRDefault="00AF5989" w:rsidP="009413C2"/>
        </w:tc>
      </w:tr>
      <w:tr w:rsidR="00AF5989" w:rsidRPr="00EC616F" w14:paraId="40D925F1" w14:textId="77777777" w:rsidTr="009413C2">
        <w:trPr>
          <w:trHeight w:val="240"/>
          <w:jc w:val="center"/>
        </w:trPr>
        <w:tc>
          <w:tcPr>
            <w:tcW w:w="4876" w:type="dxa"/>
          </w:tcPr>
          <w:p w14:paraId="0B0F66BF" w14:textId="77777777" w:rsidR="00AF5989" w:rsidRPr="00EC616F" w:rsidRDefault="00AF5989" w:rsidP="009413C2">
            <w:pPr>
              <w:pStyle w:val="ColumnHeading"/>
            </w:pPr>
            <w:r w:rsidRPr="00EC616F">
              <w:t>Tekst koji je predložila Komisija</w:t>
            </w:r>
          </w:p>
        </w:tc>
        <w:tc>
          <w:tcPr>
            <w:tcW w:w="4876" w:type="dxa"/>
          </w:tcPr>
          <w:p w14:paraId="68E5541F" w14:textId="77777777" w:rsidR="00AF5989" w:rsidRPr="00EC616F" w:rsidRDefault="00AF5989" w:rsidP="009413C2">
            <w:pPr>
              <w:pStyle w:val="ColumnHeading"/>
            </w:pPr>
            <w:r w:rsidRPr="00EC616F">
              <w:t>Izmjena</w:t>
            </w:r>
          </w:p>
        </w:tc>
      </w:tr>
      <w:tr w:rsidR="00AF5989" w:rsidRPr="00EC616F" w14:paraId="68E24964" w14:textId="77777777" w:rsidTr="009413C2">
        <w:trPr>
          <w:jc w:val="center"/>
        </w:trPr>
        <w:tc>
          <w:tcPr>
            <w:tcW w:w="4876" w:type="dxa"/>
          </w:tcPr>
          <w:p w14:paraId="659171FB"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 trebaju imati pristup mjerama integracije koje pružaju države članice, posebice u pogledu</w:t>
            </w:r>
            <w:r w:rsidRPr="00EC616F">
              <w:rPr>
                <w:b/>
                <w:i/>
              </w:rPr>
              <w:t xml:space="preserve"> tečajeva jezika,</w:t>
            </w:r>
            <w:r w:rsidRPr="00EC616F">
              <w:t xml:space="preserve"> seminara građanske integracije i strukovnog osposobljavanja kojima se u obzir uzimaju njihove pojedinačne potrebe.</w:t>
            </w:r>
          </w:p>
        </w:tc>
        <w:tc>
          <w:tcPr>
            <w:tcW w:w="4876" w:type="dxa"/>
          </w:tcPr>
          <w:p w14:paraId="17CE8573"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 trebaju imati pristup mjerama integracije koje pružaju države članice, posebice u pogledu seminara građanske integracije i strukovnog osposobljavanja</w:t>
            </w:r>
            <w:r w:rsidRPr="00EC616F">
              <w:rPr>
                <w:b/>
                <w:i/>
              </w:rPr>
              <w:t xml:space="preserve"> koji su besplatni, lako dostupni i koji uključuju pružanje skrbi za djecu, i u</w:t>
            </w:r>
            <w:r w:rsidRPr="00EC616F">
              <w:t xml:space="preserve"> kojima se u obzir uzimaju njihove pojedinačne potrebe.</w:t>
            </w:r>
          </w:p>
        </w:tc>
      </w:tr>
    </w:tbl>
    <w:p w14:paraId="4C267F8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BF67391" w14:textId="77777777" w:rsidR="00AF5989" w:rsidRPr="00EC616F" w:rsidRDefault="00AF5989" w:rsidP="00AF5989">
      <w:r w:rsidRPr="00EC616F">
        <w:rPr>
          <w:rStyle w:val="HideTWBExt"/>
        </w:rPr>
        <w:t>&lt;/Amend&gt;</w:t>
      </w:r>
    </w:p>
    <w:p w14:paraId="38BC7D9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758</w:t>
      </w:r>
      <w:r w:rsidRPr="00EC616F">
        <w:rPr>
          <w:rStyle w:val="HideTWBExt"/>
          <w:b w:val="0"/>
        </w:rPr>
        <w:t>&lt;/NumAm&gt;</w:t>
      </w:r>
    </w:p>
    <w:p w14:paraId="322B8DEF"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4BF0CF82" w14:textId="77777777" w:rsidR="00AF5989" w:rsidRPr="00EC616F" w:rsidRDefault="00AF5989" w:rsidP="00AF5989">
      <w:pPr>
        <w:pStyle w:val="NormalBold"/>
      </w:pPr>
      <w:r w:rsidRPr="00EC616F">
        <w:rPr>
          <w:rStyle w:val="HideTWBExt"/>
          <w:b w:val="0"/>
        </w:rPr>
        <w:t>&lt;/RepeatBlock-By&gt;</w:t>
      </w:r>
    </w:p>
    <w:p w14:paraId="7055853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BE48AC4" w14:textId="77777777" w:rsidR="00AF5989" w:rsidRPr="00EC616F" w:rsidRDefault="00AF5989" w:rsidP="00AF5989">
      <w:pPr>
        <w:pStyle w:val="NormalBold"/>
      </w:pPr>
      <w:r w:rsidRPr="00EC616F">
        <w:rPr>
          <w:rStyle w:val="HideTWBExt"/>
          <w:b w:val="0"/>
        </w:rPr>
        <w:t>&lt;Article&gt;</w:t>
      </w:r>
      <w:r w:rsidRPr="00EC616F">
        <w:t>Članak 38.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ED5443A" w14:textId="77777777" w:rsidTr="009413C2">
        <w:trPr>
          <w:trHeight w:hRule="exact" w:val="240"/>
          <w:jc w:val="center"/>
        </w:trPr>
        <w:tc>
          <w:tcPr>
            <w:tcW w:w="9752" w:type="dxa"/>
            <w:gridSpan w:val="2"/>
          </w:tcPr>
          <w:p w14:paraId="29AC3761" w14:textId="77777777" w:rsidR="00AF5989" w:rsidRPr="00EC616F" w:rsidRDefault="00AF5989" w:rsidP="009413C2"/>
        </w:tc>
      </w:tr>
      <w:tr w:rsidR="00AF5989" w:rsidRPr="00EC616F" w14:paraId="1A7B9C0A" w14:textId="77777777" w:rsidTr="009413C2">
        <w:trPr>
          <w:trHeight w:val="240"/>
          <w:jc w:val="center"/>
        </w:trPr>
        <w:tc>
          <w:tcPr>
            <w:tcW w:w="4876" w:type="dxa"/>
          </w:tcPr>
          <w:p w14:paraId="66A7438E" w14:textId="77777777" w:rsidR="00AF5989" w:rsidRPr="00EC616F" w:rsidRDefault="00AF5989" w:rsidP="009413C2">
            <w:pPr>
              <w:pStyle w:val="ColumnHeading"/>
            </w:pPr>
            <w:r w:rsidRPr="00EC616F">
              <w:t>Tekst koji je predložila Komisija</w:t>
            </w:r>
          </w:p>
        </w:tc>
        <w:tc>
          <w:tcPr>
            <w:tcW w:w="4876" w:type="dxa"/>
          </w:tcPr>
          <w:p w14:paraId="39D77A4D" w14:textId="77777777" w:rsidR="00AF5989" w:rsidRPr="00EC616F" w:rsidRDefault="00AF5989" w:rsidP="009413C2">
            <w:pPr>
              <w:pStyle w:val="ColumnHeading"/>
            </w:pPr>
            <w:r w:rsidRPr="00EC616F">
              <w:t>Izmjena</w:t>
            </w:r>
          </w:p>
        </w:tc>
      </w:tr>
      <w:tr w:rsidR="00AF5989" w:rsidRPr="00EC616F" w14:paraId="2C8682EA" w14:textId="77777777" w:rsidTr="009413C2">
        <w:trPr>
          <w:jc w:val="center"/>
        </w:trPr>
        <w:tc>
          <w:tcPr>
            <w:tcW w:w="4876" w:type="dxa"/>
          </w:tcPr>
          <w:p w14:paraId="131DEABA"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 trebaju imati pristup mjerama integracije koje pružaju države članice, posebice u pogledu tečajeva jezika, seminara građanske integracije i strukovnog osposobljavanja kojima se u obzir uzimaju njihove pojedinačne potrebe.</w:t>
            </w:r>
          </w:p>
        </w:tc>
        <w:tc>
          <w:tcPr>
            <w:tcW w:w="4876" w:type="dxa"/>
          </w:tcPr>
          <w:p w14:paraId="7DC292CB" w14:textId="77777777" w:rsidR="00AF5989" w:rsidRPr="00EC616F" w:rsidRDefault="00AF5989" w:rsidP="009413C2">
            <w:pPr>
              <w:pStyle w:val="Normal6"/>
              <w:rPr>
                <w:b/>
                <w:i/>
              </w:rPr>
            </w:pPr>
            <w:r w:rsidRPr="00EC616F">
              <w:t>1.</w:t>
            </w:r>
            <w:r w:rsidRPr="00EC616F">
              <w:rPr>
                <w:b/>
                <w:i/>
              </w:rPr>
              <w:tab/>
            </w:r>
            <w:r w:rsidRPr="00EC616F">
              <w:t>Kako bi se</w:t>
            </w:r>
            <w:r w:rsidRPr="00EC616F">
              <w:rPr>
                <w:b/>
                <w:i/>
              </w:rPr>
              <w:t xml:space="preserve"> promicala i</w:t>
            </w:r>
            <w:r w:rsidRPr="00EC616F">
              <w:t xml:space="preserve"> olakšala integracija korisnika međunarodne zaštite u društvo, korisnici međunarodne zaštite trebaju imati</w:t>
            </w:r>
            <w:r w:rsidRPr="00EC616F">
              <w:rPr>
                <w:b/>
                <w:i/>
              </w:rPr>
              <w:t xml:space="preserve"> besplatan i djelotvoran</w:t>
            </w:r>
            <w:r w:rsidRPr="00EC616F">
              <w:t xml:space="preserve"> pristup mjerama integracije koje pružaju države članice, posebice u pogledu tečajeva jezika, seminara građanske integracije i strukovnog osposobljavanja kojima se u obzir uzimaju njihove pojedinačne potrebe.</w:t>
            </w:r>
          </w:p>
        </w:tc>
      </w:tr>
    </w:tbl>
    <w:p w14:paraId="3F59069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55E1EC0" w14:textId="77777777" w:rsidR="00AF5989" w:rsidRPr="00EC616F" w:rsidRDefault="00AF5989" w:rsidP="00AF5989">
      <w:r w:rsidRPr="00EC616F">
        <w:rPr>
          <w:rStyle w:val="HideTWBExt"/>
        </w:rPr>
        <w:t>&lt;/Amend&gt;</w:t>
      </w:r>
    </w:p>
    <w:p w14:paraId="16CE946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759</w:t>
      </w:r>
      <w:r w:rsidRPr="00EC616F">
        <w:rPr>
          <w:rStyle w:val="HideTWBExt"/>
          <w:b w:val="0"/>
        </w:rPr>
        <w:t>&lt;/NumAm&gt;</w:t>
      </w:r>
    </w:p>
    <w:p w14:paraId="0E20E9ED"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1FBAD1C9" w14:textId="77777777" w:rsidR="00AF5989" w:rsidRPr="00EC616F" w:rsidRDefault="00AF5989" w:rsidP="00AF5989">
      <w:pPr>
        <w:pStyle w:val="NormalBold"/>
      </w:pPr>
      <w:r w:rsidRPr="00EC616F">
        <w:rPr>
          <w:rStyle w:val="HideTWBExt"/>
          <w:b w:val="0"/>
        </w:rPr>
        <w:t>&lt;/RepeatBlock-By&gt;</w:t>
      </w:r>
    </w:p>
    <w:p w14:paraId="5D0ED7B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D75B30A" w14:textId="77777777" w:rsidR="00AF5989" w:rsidRPr="00EC616F" w:rsidRDefault="00AF5989" w:rsidP="00AF5989">
      <w:pPr>
        <w:pStyle w:val="NormalBold"/>
      </w:pPr>
      <w:r w:rsidRPr="00EC616F">
        <w:rPr>
          <w:rStyle w:val="HideTWBExt"/>
          <w:b w:val="0"/>
        </w:rPr>
        <w:t>&lt;Article&gt;</w:t>
      </w:r>
      <w:r w:rsidRPr="00EC616F">
        <w:t>Članak 38.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0086294" w14:textId="77777777" w:rsidTr="009413C2">
        <w:trPr>
          <w:trHeight w:hRule="exact" w:val="240"/>
          <w:jc w:val="center"/>
        </w:trPr>
        <w:tc>
          <w:tcPr>
            <w:tcW w:w="9752" w:type="dxa"/>
            <w:gridSpan w:val="2"/>
          </w:tcPr>
          <w:p w14:paraId="47624546" w14:textId="77777777" w:rsidR="00AF5989" w:rsidRPr="00EC616F" w:rsidRDefault="00AF5989" w:rsidP="009413C2"/>
        </w:tc>
      </w:tr>
      <w:tr w:rsidR="00AF5989" w:rsidRPr="00EC616F" w14:paraId="3A045D9D" w14:textId="77777777" w:rsidTr="009413C2">
        <w:trPr>
          <w:trHeight w:val="240"/>
          <w:jc w:val="center"/>
        </w:trPr>
        <w:tc>
          <w:tcPr>
            <w:tcW w:w="4876" w:type="dxa"/>
          </w:tcPr>
          <w:p w14:paraId="7CBA7A90" w14:textId="77777777" w:rsidR="00AF5989" w:rsidRPr="00EC616F" w:rsidRDefault="00AF5989" w:rsidP="009413C2">
            <w:pPr>
              <w:pStyle w:val="ColumnHeading"/>
            </w:pPr>
            <w:r w:rsidRPr="00EC616F">
              <w:t>Tekst koji je predložila Komisija</w:t>
            </w:r>
          </w:p>
        </w:tc>
        <w:tc>
          <w:tcPr>
            <w:tcW w:w="4876" w:type="dxa"/>
          </w:tcPr>
          <w:p w14:paraId="18FCEC5D" w14:textId="77777777" w:rsidR="00AF5989" w:rsidRPr="00EC616F" w:rsidRDefault="00AF5989" w:rsidP="009413C2">
            <w:pPr>
              <w:pStyle w:val="ColumnHeading"/>
            </w:pPr>
            <w:r w:rsidRPr="00EC616F">
              <w:t>Izmjena</w:t>
            </w:r>
          </w:p>
        </w:tc>
      </w:tr>
      <w:tr w:rsidR="00AF5989" w:rsidRPr="00EC616F" w14:paraId="42598B73" w14:textId="77777777" w:rsidTr="009413C2">
        <w:trPr>
          <w:jc w:val="center"/>
        </w:trPr>
        <w:tc>
          <w:tcPr>
            <w:tcW w:w="4876" w:type="dxa"/>
          </w:tcPr>
          <w:p w14:paraId="548821DB" w14:textId="77777777" w:rsidR="00AF5989" w:rsidRPr="00EC616F" w:rsidRDefault="00AF5989" w:rsidP="009413C2">
            <w:pPr>
              <w:pStyle w:val="Normal6"/>
              <w:rPr>
                <w:b/>
                <w:i/>
              </w:rPr>
            </w:pPr>
            <w:r w:rsidRPr="00EC616F">
              <w:t>1.</w:t>
            </w:r>
            <w:r w:rsidRPr="00EC616F">
              <w:rPr>
                <w:b/>
                <w:i/>
              </w:rPr>
              <w:tab/>
            </w:r>
            <w:r w:rsidRPr="00EC616F">
              <w:t>Kako bi se olakšala integracija</w:t>
            </w:r>
            <w:r w:rsidRPr="00EC616F">
              <w:rPr>
                <w:b/>
                <w:i/>
              </w:rPr>
              <w:t xml:space="preserve"> korisnika međunarodne zaštite</w:t>
            </w:r>
            <w:r w:rsidRPr="00EC616F">
              <w:t xml:space="preserve"> u društvo, korisnici međunarodne zaštite trebaju imati pristup mjerama integracije koje pružaju države članice, posebice u pogledu tečajeva jezika</w:t>
            </w:r>
            <w:r w:rsidRPr="00EC616F">
              <w:rPr>
                <w:b/>
                <w:i/>
              </w:rPr>
              <w:t>,</w:t>
            </w:r>
            <w:r w:rsidRPr="00EC616F">
              <w:t xml:space="preserve"> seminara građanske integracije</w:t>
            </w:r>
            <w:r w:rsidRPr="00EC616F">
              <w:rPr>
                <w:b/>
                <w:i/>
              </w:rPr>
              <w:t xml:space="preserve"> i strukovnog osposobljavanja kojima se u obzir uzimaju njihove pojedinačne potrebe</w:t>
            </w:r>
            <w:r w:rsidRPr="00EC616F">
              <w:t>.</w:t>
            </w:r>
          </w:p>
        </w:tc>
        <w:tc>
          <w:tcPr>
            <w:tcW w:w="4876" w:type="dxa"/>
          </w:tcPr>
          <w:p w14:paraId="0587B5E3" w14:textId="77777777" w:rsidR="00AF5989" w:rsidRPr="00EC616F" w:rsidRDefault="00AF5989" w:rsidP="009413C2">
            <w:pPr>
              <w:pStyle w:val="Normal6"/>
              <w:rPr>
                <w:b/>
                <w:i/>
              </w:rPr>
            </w:pPr>
            <w:r w:rsidRPr="00EC616F">
              <w:t>1.</w:t>
            </w:r>
            <w:r w:rsidRPr="00EC616F">
              <w:rPr>
                <w:b/>
                <w:i/>
              </w:rPr>
              <w:tab/>
            </w:r>
            <w:r w:rsidRPr="00EC616F">
              <w:t>Kako bi se olakšala</w:t>
            </w:r>
            <w:r w:rsidRPr="00EC616F">
              <w:rPr>
                <w:b/>
                <w:i/>
              </w:rPr>
              <w:t xml:space="preserve"> njihova</w:t>
            </w:r>
            <w:r w:rsidRPr="00EC616F">
              <w:t xml:space="preserve"> integracija u društvo, korisnici međunarodne zaštite</w:t>
            </w:r>
            <w:r w:rsidRPr="00EC616F">
              <w:rPr>
                <w:b/>
                <w:i/>
              </w:rPr>
              <w:t xml:space="preserve"> i njihovi članovi obitelji, kako je navedeno u članku 2. stavku 9.,</w:t>
            </w:r>
            <w:r w:rsidRPr="00EC616F">
              <w:t xml:space="preserve"> trebaju imati pristup mjerama integracije koje pružaju države članice, posebice u pogledu tečajeva jezika</w:t>
            </w:r>
            <w:r w:rsidRPr="00EC616F">
              <w:rPr>
                <w:b/>
                <w:i/>
              </w:rPr>
              <w:t xml:space="preserve"> i</w:t>
            </w:r>
            <w:r w:rsidRPr="00EC616F">
              <w:t xml:space="preserve"> seminara građanske integracije.</w:t>
            </w:r>
          </w:p>
        </w:tc>
      </w:tr>
    </w:tbl>
    <w:p w14:paraId="0047874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31D9A17" w14:textId="77777777" w:rsidR="00AF5989" w:rsidRPr="00EC616F" w:rsidRDefault="00AF5989" w:rsidP="00AF5989">
      <w:r w:rsidRPr="00EC616F">
        <w:rPr>
          <w:rStyle w:val="HideTWBExt"/>
        </w:rPr>
        <w:t>&lt;/Amend&gt;</w:t>
      </w:r>
    </w:p>
    <w:p w14:paraId="31AD426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760</w:t>
      </w:r>
      <w:r w:rsidRPr="00EC616F">
        <w:rPr>
          <w:rStyle w:val="HideTWBExt"/>
          <w:b w:val="0"/>
        </w:rPr>
        <w:t>&lt;/NumAm&gt;</w:t>
      </w:r>
    </w:p>
    <w:p w14:paraId="5ED8DCF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0A25D2E"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FDD78F1" w14:textId="77777777" w:rsidR="00AF5989" w:rsidRPr="00EC616F" w:rsidRDefault="00AF5989" w:rsidP="00AF5989">
      <w:r w:rsidRPr="00EC616F">
        <w:rPr>
          <w:rStyle w:val="HideTWBExt"/>
        </w:rPr>
        <w:t>&lt;/RepeatBlock-By&gt;</w:t>
      </w:r>
    </w:p>
    <w:p w14:paraId="5E75771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B676AE6" w14:textId="77777777" w:rsidR="00AF5989" w:rsidRPr="00EC616F" w:rsidRDefault="00AF5989" w:rsidP="00AF5989">
      <w:pPr>
        <w:pStyle w:val="NormalBold"/>
      </w:pPr>
      <w:r w:rsidRPr="00EC616F">
        <w:rPr>
          <w:rStyle w:val="HideTWBExt"/>
          <w:b w:val="0"/>
        </w:rPr>
        <w:t>&lt;Article&gt;</w:t>
      </w:r>
      <w:r w:rsidRPr="00EC616F">
        <w:t>Članak 38.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55A6DC" w14:textId="77777777" w:rsidTr="009413C2">
        <w:trPr>
          <w:trHeight w:hRule="exact" w:val="240"/>
          <w:jc w:val="center"/>
        </w:trPr>
        <w:tc>
          <w:tcPr>
            <w:tcW w:w="9752" w:type="dxa"/>
            <w:gridSpan w:val="2"/>
          </w:tcPr>
          <w:p w14:paraId="297CF1D1" w14:textId="77777777" w:rsidR="00AF5989" w:rsidRPr="00EC616F" w:rsidRDefault="00AF5989" w:rsidP="009413C2"/>
        </w:tc>
      </w:tr>
      <w:tr w:rsidR="00AF5989" w:rsidRPr="00EC616F" w14:paraId="528016F7" w14:textId="77777777" w:rsidTr="009413C2">
        <w:trPr>
          <w:trHeight w:val="240"/>
          <w:jc w:val="center"/>
        </w:trPr>
        <w:tc>
          <w:tcPr>
            <w:tcW w:w="4876" w:type="dxa"/>
          </w:tcPr>
          <w:p w14:paraId="25EF07C9" w14:textId="77777777" w:rsidR="00AF5989" w:rsidRPr="00EC616F" w:rsidRDefault="00AF5989" w:rsidP="009413C2">
            <w:pPr>
              <w:pStyle w:val="ColumnHeading"/>
            </w:pPr>
            <w:r w:rsidRPr="00EC616F">
              <w:t>Tekst koji je predložila Komisija</w:t>
            </w:r>
          </w:p>
        </w:tc>
        <w:tc>
          <w:tcPr>
            <w:tcW w:w="4876" w:type="dxa"/>
          </w:tcPr>
          <w:p w14:paraId="5E0A76E5" w14:textId="77777777" w:rsidR="00AF5989" w:rsidRPr="00EC616F" w:rsidRDefault="00AF5989" w:rsidP="009413C2">
            <w:pPr>
              <w:pStyle w:val="ColumnHeading"/>
            </w:pPr>
            <w:r w:rsidRPr="00EC616F">
              <w:t>Izmjena</w:t>
            </w:r>
          </w:p>
        </w:tc>
      </w:tr>
      <w:tr w:rsidR="00AF5989" w:rsidRPr="00EC616F" w14:paraId="30C5EE79" w14:textId="77777777" w:rsidTr="009413C2">
        <w:trPr>
          <w:jc w:val="center"/>
        </w:trPr>
        <w:tc>
          <w:tcPr>
            <w:tcW w:w="4876" w:type="dxa"/>
          </w:tcPr>
          <w:p w14:paraId="16FDF187"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 trebaju imati pristup mjerama integracije koje pružaju države članice, posebice u pogledu tečajeva jezika, seminara građanske integracije i strukovnog osposobljavanja kojima se u obzir uzimaju njihove pojedinačne potrebe.</w:t>
            </w:r>
          </w:p>
        </w:tc>
        <w:tc>
          <w:tcPr>
            <w:tcW w:w="4876" w:type="dxa"/>
          </w:tcPr>
          <w:p w14:paraId="27277BD2"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 trebaju imati</w:t>
            </w:r>
            <w:r w:rsidRPr="00EC616F">
              <w:rPr>
                <w:b/>
                <w:i/>
              </w:rPr>
              <w:t xml:space="preserve"> besplatan i djelotvoran</w:t>
            </w:r>
            <w:r w:rsidRPr="00EC616F">
              <w:t xml:space="preserve"> pristup mjerama integracije koje pružaju države članice, posebice u pogledu tečajeva jezika, seminara građanske integracije i strukovnog osposobljavanja kojima se u obzir uzimaju njihove pojedinačne potrebe.</w:t>
            </w:r>
          </w:p>
        </w:tc>
      </w:tr>
    </w:tbl>
    <w:p w14:paraId="345A60D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A42CE03" w14:textId="77777777" w:rsidR="00AF5989" w:rsidRPr="00EC616F" w:rsidRDefault="00AF5989" w:rsidP="00AF5989">
      <w:r w:rsidRPr="00EC616F">
        <w:rPr>
          <w:rStyle w:val="HideTWBExt"/>
        </w:rPr>
        <w:t>&lt;/Amend&gt;</w:t>
      </w:r>
    </w:p>
    <w:p w14:paraId="3FE606C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761</w:t>
      </w:r>
      <w:r w:rsidRPr="00EC616F">
        <w:rPr>
          <w:rStyle w:val="HideTWBExt"/>
          <w:b w:val="0"/>
        </w:rPr>
        <w:t>&lt;/NumAm&gt;</w:t>
      </w:r>
    </w:p>
    <w:p w14:paraId="769E06C2"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277628DA" w14:textId="77777777" w:rsidR="00AF5989" w:rsidRPr="00EC616F" w:rsidRDefault="00AF5989" w:rsidP="00AF5989">
      <w:pPr>
        <w:pStyle w:val="NormalBold"/>
      </w:pPr>
      <w:r w:rsidRPr="00EC616F">
        <w:rPr>
          <w:rStyle w:val="HideTWBExt"/>
          <w:b w:val="0"/>
        </w:rPr>
        <w:t>&lt;/RepeatBlock-By&gt;</w:t>
      </w:r>
    </w:p>
    <w:p w14:paraId="7B0A0E1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BCB2221" w14:textId="77777777" w:rsidR="00AF5989" w:rsidRPr="00EC616F" w:rsidRDefault="00AF5989" w:rsidP="00AF5989">
      <w:pPr>
        <w:pStyle w:val="NormalBold"/>
      </w:pPr>
      <w:r w:rsidRPr="00EC616F">
        <w:rPr>
          <w:rStyle w:val="HideTWBExt"/>
          <w:b w:val="0"/>
        </w:rPr>
        <w:t>&lt;Article&gt;</w:t>
      </w:r>
      <w:r w:rsidRPr="00EC616F">
        <w:t>Članak 38.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025E79D" w14:textId="77777777" w:rsidTr="009413C2">
        <w:trPr>
          <w:trHeight w:hRule="exact" w:val="240"/>
          <w:jc w:val="center"/>
        </w:trPr>
        <w:tc>
          <w:tcPr>
            <w:tcW w:w="9752" w:type="dxa"/>
            <w:gridSpan w:val="2"/>
          </w:tcPr>
          <w:p w14:paraId="4AE93869" w14:textId="77777777" w:rsidR="00AF5989" w:rsidRPr="00EC616F" w:rsidRDefault="00AF5989" w:rsidP="009413C2"/>
        </w:tc>
      </w:tr>
      <w:tr w:rsidR="00AF5989" w:rsidRPr="00EC616F" w14:paraId="0738003C" w14:textId="77777777" w:rsidTr="009413C2">
        <w:trPr>
          <w:trHeight w:val="240"/>
          <w:jc w:val="center"/>
        </w:trPr>
        <w:tc>
          <w:tcPr>
            <w:tcW w:w="4876" w:type="dxa"/>
          </w:tcPr>
          <w:p w14:paraId="79335935" w14:textId="77777777" w:rsidR="00AF5989" w:rsidRPr="00EC616F" w:rsidRDefault="00AF5989" w:rsidP="009413C2">
            <w:pPr>
              <w:pStyle w:val="ColumnHeading"/>
            </w:pPr>
            <w:r w:rsidRPr="00EC616F">
              <w:t>Tekst koji je predložila Komisija</w:t>
            </w:r>
          </w:p>
        </w:tc>
        <w:tc>
          <w:tcPr>
            <w:tcW w:w="4876" w:type="dxa"/>
          </w:tcPr>
          <w:p w14:paraId="41F24B1A" w14:textId="77777777" w:rsidR="00AF5989" w:rsidRPr="00EC616F" w:rsidRDefault="00AF5989" w:rsidP="009413C2">
            <w:pPr>
              <w:pStyle w:val="ColumnHeading"/>
            </w:pPr>
            <w:r w:rsidRPr="00EC616F">
              <w:t>Izmjena</w:t>
            </w:r>
          </w:p>
        </w:tc>
      </w:tr>
      <w:tr w:rsidR="00AF5989" w:rsidRPr="00EC616F" w14:paraId="10D9604D" w14:textId="77777777" w:rsidTr="009413C2">
        <w:trPr>
          <w:jc w:val="center"/>
        </w:trPr>
        <w:tc>
          <w:tcPr>
            <w:tcW w:w="4876" w:type="dxa"/>
          </w:tcPr>
          <w:p w14:paraId="0A6DC4D5"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w:t>
            </w:r>
            <w:r w:rsidRPr="00EC616F">
              <w:rPr>
                <w:b/>
                <w:i/>
              </w:rPr>
              <w:t xml:space="preserve"> trebaju</w:t>
            </w:r>
            <w:r w:rsidRPr="00EC616F">
              <w:t xml:space="preserve"> imati pristup mjerama integracije koje pružaju države članice</w:t>
            </w:r>
            <w:r w:rsidRPr="00EC616F">
              <w:rPr>
                <w:b/>
                <w:i/>
              </w:rPr>
              <w:t>, posebice u pogledu tečajeva</w:t>
            </w:r>
            <w:r w:rsidRPr="00EC616F">
              <w:t xml:space="preserve"> jezika,</w:t>
            </w:r>
            <w:r w:rsidRPr="00EC616F">
              <w:rPr>
                <w:b/>
                <w:i/>
              </w:rPr>
              <w:t xml:space="preserve"> seminara</w:t>
            </w:r>
            <w:r w:rsidRPr="00EC616F">
              <w:t xml:space="preserve"> građanske integracije i</w:t>
            </w:r>
            <w:r w:rsidRPr="00EC616F">
              <w:rPr>
                <w:b/>
                <w:i/>
              </w:rPr>
              <w:t xml:space="preserve"> strukovnog osposobljavanja</w:t>
            </w:r>
            <w:r w:rsidRPr="00EC616F">
              <w:t xml:space="preserve"> kojima se u obzir uzimaju njihove pojedinačne potrebe.</w:t>
            </w:r>
          </w:p>
        </w:tc>
        <w:tc>
          <w:tcPr>
            <w:tcW w:w="4876" w:type="dxa"/>
          </w:tcPr>
          <w:p w14:paraId="3024DA59" w14:textId="77777777" w:rsidR="00AF5989" w:rsidRPr="00EC616F" w:rsidRDefault="00AF5989" w:rsidP="009413C2">
            <w:pPr>
              <w:pStyle w:val="Normal6"/>
              <w:rPr>
                <w:b/>
                <w:i/>
              </w:rPr>
            </w:pPr>
            <w:r w:rsidRPr="00EC616F">
              <w:t>1.</w:t>
            </w:r>
            <w:r w:rsidRPr="00EC616F">
              <w:rPr>
                <w:b/>
                <w:i/>
              </w:rPr>
              <w:tab/>
            </w:r>
            <w:r w:rsidRPr="00EC616F">
              <w:t>Kako bi se olakšala integracija korisnika međunarodne zaštite u društvo, korisnici međunarodne zaštite</w:t>
            </w:r>
            <w:r w:rsidRPr="00EC616F">
              <w:rPr>
                <w:b/>
                <w:i/>
              </w:rPr>
              <w:t xml:space="preserve"> mogu</w:t>
            </w:r>
            <w:r w:rsidRPr="00EC616F">
              <w:t xml:space="preserve"> imati pristup mjerama integracije koje pružaju države članice</w:t>
            </w:r>
            <w:r w:rsidRPr="00EC616F">
              <w:rPr>
                <w:b/>
                <w:i/>
              </w:rPr>
              <w:t xml:space="preserve"> kao što su tečajevi</w:t>
            </w:r>
            <w:r w:rsidRPr="00EC616F">
              <w:t xml:space="preserve"> jezika,</w:t>
            </w:r>
            <w:r w:rsidRPr="00EC616F">
              <w:rPr>
                <w:b/>
                <w:i/>
              </w:rPr>
              <w:t xml:space="preserve"> seminari</w:t>
            </w:r>
            <w:r w:rsidRPr="00EC616F">
              <w:t xml:space="preserve"> građanske integracije i</w:t>
            </w:r>
            <w:r w:rsidRPr="00EC616F">
              <w:rPr>
                <w:b/>
                <w:i/>
              </w:rPr>
              <w:t xml:space="preserve"> strukovno osposobljavanje u</w:t>
            </w:r>
            <w:r w:rsidRPr="00EC616F">
              <w:t xml:space="preserve"> kojima se u obzir uzimaju njihove pojedinačne potrebe.</w:t>
            </w:r>
          </w:p>
        </w:tc>
      </w:tr>
    </w:tbl>
    <w:p w14:paraId="7E5026E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3F0C627" w14:textId="77777777" w:rsidR="00AF5989" w:rsidRPr="00EC616F" w:rsidRDefault="00AF5989" w:rsidP="00AF5989">
      <w:r w:rsidRPr="00EC616F">
        <w:rPr>
          <w:rStyle w:val="HideTWBExt"/>
        </w:rPr>
        <w:t>&lt;/Amend&gt;</w:t>
      </w:r>
    </w:p>
    <w:p w14:paraId="26EEB164" w14:textId="77777777" w:rsidR="00AF5989" w:rsidRPr="00EC616F" w:rsidRDefault="00AF5989" w:rsidP="00AF5989">
      <w:pPr>
        <w:pStyle w:val="AMNumberTabs"/>
        <w:rPr>
          <w:color w:val="auto"/>
        </w:rPr>
      </w:pPr>
      <w:r w:rsidRPr="00EC616F">
        <w:rPr>
          <w:rStyle w:val="HideTWBExt"/>
          <w:b w:val="0"/>
          <w:color w:val="auto"/>
        </w:rPr>
        <w:t>&lt;Amend&gt;</w:t>
      </w:r>
      <w:r w:rsidRPr="00EC616F">
        <w:t>Amandman</w:t>
      </w:r>
      <w:r w:rsidRPr="00EC616F">
        <w:tab/>
      </w:r>
      <w:r w:rsidRPr="00EC616F">
        <w:tab/>
      </w:r>
      <w:r w:rsidRPr="00EC616F">
        <w:rPr>
          <w:rStyle w:val="HideTWBExt"/>
          <w:b w:val="0"/>
          <w:color w:val="auto"/>
        </w:rPr>
        <w:t>&lt;NumAm&gt;</w:t>
      </w:r>
      <w:r w:rsidRPr="00EC616F">
        <w:rPr>
          <w:color w:val="auto"/>
        </w:rPr>
        <w:t>762</w:t>
      </w:r>
      <w:r w:rsidRPr="00EC616F">
        <w:rPr>
          <w:rStyle w:val="HideTWBExt"/>
          <w:b w:val="0"/>
          <w:color w:val="auto"/>
        </w:rPr>
        <w:t>&lt;/NumAm&gt;</w:t>
      </w:r>
    </w:p>
    <w:p w14:paraId="2E182065" w14:textId="77777777" w:rsidR="00AF5989" w:rsidRPr="00EC616F" w:rsidRDefault="00AF5989" w:rsidP="00AF5989">
      <w:pPr>
        <w:pStyle w:val="NormalBold"/>
        <w:rPr>
          <w:color w:val="auto"/>
        </w:rPr>
      </w:pPr>
      <w:r w:rsidRPr="00EC616F">
        <w:rPr>
          <w:rStyle w:val="HideTWBExt"/>
          <w:b w:val="0"/>
          <w:color w:val="auto"/>
        </w:rPr>
        <w:t>&lt;RepeatBlock-By&gt;&lt;Members&gt;</w:t>
      </w:r>
      <w:r w:rsidRPr="00EC616F">
        <w:t>Maite Pagazaurtundúa Ruiz</w:t>
      </w:r>
      <w:r w:rsidRPr="00EC616F">
        <w:rPr>
          <w:rStyle w:val="HideTWBExt"/>
          <w:b w:val="0"/>
          <w:color w:val="auto"/>
        </w:rPr>
        <w:t>&lt;/Members&gt;</w:t>
      </w:r>
    </w:p>
    <w:p w14:paraId="6E9F9F13" w14:textId="77777777" w:rsidR="00AF5989" w:rsidRPr="00EC616F" w:rsidRDefault="00AF5989" w:rsidP="00AF5989">
      <w:pPr>
        <w:pStyle w:val="NormalBold"/>
        <w:rPr>
          <w:color w:val="auto"/>
        </w:rPr>
      </w:pPr>
      <w:r w:rsidRPr="00EC616F">
        <w:rPr>
          <w:rStyle w:val="HideTWBExt"/>
          <w:b w:val="0"/>
          <w:color w:val="auto"/>
        </w:rPr>
        <w:t>&lt;/RepeatBlock-By&gt;</w:t>
      </w:r>
    </w:p>
    <w:p w14:paraId="7CA69AAD" w14:textId="77777777" w:rsidR="00AF5989" w:rsidRPr="00EC616F" w:rsidRDefault="00AF5989" w:rsidP="00AF5989">
      <w:pPr>
        <w:pStyle w:val="NormalBold"/>
        <w:rPr>
          <w:color w:val="auto"/>
        </w:rPr>
      </w:pPr>
      <w:r w:rsidRPr="00EC616F">
        <w:rPr>
          <w:rStyle w:val="HideTWBExt"/>
          <w:b w:val="0"/>
          <w:color w:val="auto"/>
        </w:rPr>
        <w:t>&lt;DocAmend&gt;</w:t>
      </w:r>
      <w:r w:rsidRPr="00EC616F">
        <w:t>Prijedlog uredbe</w:t>
      </w:r>
      <w:r w:rsidRPr="00EC616F">
        <w:rPr>
          <w:rStyle w:val="HideTWBExt"/>
          <w:b w:val="0"/>
          <w:color w:val="auto"/>
        </w:rPr>
        <w:t>&lt;/DocAmend&gt;</w:t>
      </w:r>
    </w:p>
    <w:p w14:paraId="1E88EBF1" w14:textId="77777777" w:rsidR="00AF5989" w:rsidRPr="00EC616F" w:rsidRDefault="00AF5989" w:rsidP="00AF5989">
      <w:pPr>
        <w:pStyle w:val="NormalBold"/>
        <w:rPr>
          <w:color w:val="auto"/>
        </w:rPr>
      </w:pPr>
      <w:r w:rsidRPr="00EC616F">
        <w:rPr>
          <w:rStyle w:val="HideTWBExt"/>
          <w:b w:val="0"/>
          <w:color w:val="auto"/>
        </w:rPr>
        <w:t>&lt;Article&gt;</w:t>
      </w:r>
      <w:r w:rsidRPr="00EC616F">
        <w:rPr>
          <w:color w:val="auto"/>
        </w:rPr>
        <w:t>Članak 38. – stavak 1. – točka 1. (nova)</w:t>
      </w:r>
      <w:r w:rsidRPr="00EC616F">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EFD4C26" w14:textId="77777777" w:rsidTr="009413C2">
        <w:trPr>
          <w:trHeight w:hRule="exact" w:val="240"/>
          <w:jc w:val="center"/>
        </w:trPr>
        <w:tc>
          <w:tcPr>
            <w:tcW w:w="9752" w:type="dxa"/>
            <w:gridSpan w:val="2"/>
          </w:tcPr>
          <w:p w14:paraId="05D0313B" w14:textId="77777777" w:rsidR="00AF5989" w:rsidRPr="00EC616F" w:rsidRDefault="00AF5989" w:rsidP="009413C2"/>
        </w:tc>
      </w:tr>
      <w:tr w:rsidR="00AF5989" w:rsidRPr="00EC616F" w14:paraId="390BCB51" w14:textId="77777777" w:rsidTr="009413C2">
        <w:trPr>
          <w:trHeight w:val="240"/>
          <w:jc w:val="center"/>
        </w:trPr>
        <w:tc>
          <w:tcPr>
            <w:tcW w:w="4876" w:type="dxa"/>
          </w:tcPr>
          <w:p w14:paraId="765F0B9E" w14:textId="77777777" w:rsidR="00AF5989" w:rsidRPr="00EC616F" w:rsidRDefault="00AF5989" w:rsidP="009413C2">
            <w:pPr>
              <w:pStyle w:val="ColumnHeading"/>
              <w:rPr>
                <w:color w:val="auto"/>
              </w:rPr>
            </w:pPr>
            <w:r w:rsidRPr="00EC616F">
              <w:t>Tekst koji je predložila Komisija</w:t>
            </w:r>
          </w:p>
        </w:tc>
        <w:tc>
          <w:tcPr>
            <w:tcW w:w="4876" w:type="dxa"/>
          </w:tcPr>
          <w:p w14:paraId="374DA6FB" w14:textId="77777777" w:rsidR="00AF5989" w:rsidRPr="00EC616F" w:rsidRDefault="00AF5989" w:rsidP="009413C2">
            <w:pPr>
              <w:pStyle w:val="ColumnHeading"/>
              <w:rPr>
                <w:color w:val="auto"/>
              </w:rPr>
            </w:pPr>
            <w:r w:rsidRPr="00EC616F">
              <w:t>Izmjena</w:t>
            </w:r>
          </w:p>
        </w:tc>
      </w:tr>
      <w:tr w:rsidR="00AF5989" w:rsidRPr="00EC616F" w14:paraId="665115BF" w14:textId="77777777" w:rsidTr="009413C2">
        <w:trPr>
          <w:jc w:val="center"/>
        </w:trPr>
        <w:tc>
          <w:tcPr>
            <w:tcW w:w="4876" w:type="dxa"/>
          </w:tcPr>
          <w:p w14:paraId="1483BDFE" w14:textId="77777777" w:rsidR="00AF5989" w:rsidRPr="00EC616F" w:rsidRDefault="00AF5989" w:rsidP="009413C2">
            <w:pPr>
              <w:pStyle w:val="Normal6"/>
              <w:rPr>
                <w:color w:val="auto"/>
              </w:rPr>
            </w:pPr>
          </w:p>
        </w:tc>
        <w:tc>
          <w:tcPr>
            <w:tcW w:w="4876" w:type="dxa"/>
          </w:tcPr>
          <w:p w14:paraId="1D1C6B67" w14:textId="2487558A" w:rsidR="00AF5989" w:rsidRPr="00EC616F" w:rsidRDefault="00AF5989" w:rsidP="009413C2">
            <w:pPr>
              <w:pStyle w:val="Normal6"/>
              <w:rPr>
                <w:b/>
                <w:i/>
                <w:color w:val="auto"/>
              </w:rPr>
            </w:pPr>
            <w:r w:rsidRPr="00EC616F">
              <w:rPr>
                <w:b/>
                <w:i/>
                <w:color w:val="auto"/>
              </w:rPr>
              <w:t>(1)</w:t>
            </w:r>
            <w:r w:rsidRPr="00EC616F">
              <w:rPr>
                <w:b/>
                <w:i/>
              </w:rPr>
              <w:tab/>
            </w:r>
            <w:r w:rsidRPr="00EC616F">
              <w:rPr>
                <w:b/>
                <w:i/>
                <w:color w:val="auto"/>
              </w:rPr>
              <w:t>Javna nadležna tijela djeluju zajedno s nevladinim organizacijama u cilju razvoja mjera integracije kojima se uzimaju u obzir potrebe koje su korisnici međunarodne zaštite izravno iskazali. U obzir se uzimaju i posebne okolnosti korisnika međunarodne zaštite s posebnim zahtjevima, žena i maloljetnika bez pratnje.</w:t>
            </w:r>
          </w:p>
        </w:tc>
      </w:tr>
    </w:tbl>
    <w:p w14:paraId="4FBC3D97" w14:textId="77777777" w:rsidR="00AF5989" w:rsidRPr="00EC616F" w:rsidRDefault="00AF5989" w:rsidP="00AF5989">
      <w:pPr>
        <w:pStyle w:val="Olang"/>
        <w:rPr>
          <w:color w:val="auto"/>
          <w:lang w:val="hr-HR"/>
        </w:rPr>
      </w:pPr>
      <w:r w:rsidRPr="00EC616F">
        <w:rPr>
          <w:color w:val="auto"/>
          <w:lang w:val="hr-HR"/>
        </w:rPr>
        <w:t xml:space="preserve">Or. </w:t>
      </w:r>
      <w:r w:rsidRPr="00EC616F">
        <w:rPr>
          <w:rStyle w:val="HideTWBExt"/>
          <w:color w:val="auto"/>
          <w:lang w:val="hr-HR"/>
        </w:rPr>
        <w:t>&lt;Original&gt;</w:t>
      </w:r>
      <w:r w:rsidRPr="00EC616F">
        <w:rPr>
          <w:rStyle w:val="HideTWBInt"/>
          <w:color w:val="auto"/>
          <w:lang w:val="hr-HR"/>
        </w:rPr>
        <w:t>{ES}</w:t>
      </w:r>
      <w:r w:rsidRPr="00EC616F">
        <w:rPr>
          <w:color w:val="auto"/>
          <w:lang w:val="hr-HR"/>
        </w:rPr>
        <w:t>es</w:t>
      </w:r>
      <w:r w:rsidRPr="00EC616F">
        <w:rPr>
          <w:rStyle w:val="HideTWBExt"/>
          <w:color w:val="auto"/>
          <w:lang w:val="hr-HR"/>
        </w:rPr>
        <w:t>&lt;/Original&gt;</w:t>
      </w:r>
    </w:p>
    <w:p w14:paraId="0393B7B4" w14:textId="77777777" w:rsidR="00AF5989" w:rsidRPr="00EC616F" w:rsidRDefault="00AF5989" w:rsidP="00AF5989">
      <w:pPr>
        <w:pStyle w:val="AMNumberTabs"/>
      </w:pPr>
      <w:r w:rsidRPr="00EC616F">
        <w:rPr>
          <w:rStyle w:val="HideTWBExt"/>
          <w:b w:val="0"/>
        </w:rPr>
        <w:t>&lt;/Amend&gt;&lt;Amend&gt;</w:t>
      </w:r>
      <w:r w:rsidRPr="00EC616F">
        <w:t>Amandman</w:t>
      </w:r>
      <w:r w:rsidRPr="00EC616F">
        <w:tab/>
      </w:r>
      <w:r w:rsidRPr="00EC616F">
        <w:tab/>
      </w:r>
      <w:r w:rsidRPr="00EC616F">
        <w:rPr>
          <w:rStyle w:val="HideTWBExt"/>
          <w:b w:val="0"/>
        </w:rPr>
        <w:t>&lt;NumAm&gt;</w:t>
      </w:r>
      <w:r w:rsidRPr="00EC616F">
        <w:t>763</w:t>
      </w:r>
      <w:r w:rsidRPr="00EC616F">
        <w:rPr>
          <w:rStyle w:val="HideTWBExt"/>
          <w:b w:val="0"/>
        </w:rPr>
        <w:t>&lt;/NumAm&gt;</w:t>
      </w:r>
    </w:p>
    <w:p w14:paraId="54FB32CE" w14:textId="77777777" w:rsidR="00AF5989" w:rsidRPr="00EC616F" w:rsidRDefault="00AF5989" w:rsidP="00AF5989">
      <w:pPr>
        <w:pStyle w:val="NormalBold"/>
      </w:pPr>
      <w:r w:rsidRPr="00EC616F">
        <w:rPr>
          <w:rStyle w:val="HideTWBExt"/>
          <w:b w:val="0"/>
        </w:rPr>
        <w:t>&lt;RepeatBlock-By&gt;&lt;Members&gt;</w:t>
      </w:r>
      <w:r w:rsidRPr="00EC616F">
        <w:t>Angelika Mlinar, Sophia in 't Veld, Cecilia Wikström, Maite Pagazaurtundúa Ruiz</w:t>
      </w:r>
      <w:r w:rsidRPr="00EC616F">
        <w:rPr>
          <w:rStyle w:val="HideTWBExt"/>
          <w:b w:val="0"/>
        </w:rPr>
        <w:t>&lt;/Members&gt;</w:t>
      </w:r>
    </w:p>
    <w:p w14:paraId="43D8EE70" w14:textId="77777777" w:rsidR="00AF5989" w:rsidRPr="00EC616F" w:rsidRDefault="00AF5989" w:rsidP="00AF5989">
      <w:pPr>
        <w:pStyle w:val="NormalBold"/>
      </w:pPr>
      <w:r w:rsidRPr="00EC616F">
        <w:rPr>
          <w:rStyle w:val="HideTWBExt"/>
          <w:b w:val="0"/>
        </w:rPr>
        <w:t>&lt;/RepeatBlock-By&gt;</w:t>
      </w:r>
    </w:p>
    <w:p w14:paraId="7440243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BBA308A" w14:textId="77777777" w:rsidR="00AF5989" w:rsidRPr="00EC616F" w:rsidRDefault="00AF5989" w:rsidP="00AF5989">
      <w:pPr>
        <w:pStyle w:val="NormalBold"/>
      </w:pPr>
      <w:r w:rsidRPr="00EC616F">
        <w:rPr>
          <w:rStyle w:val="HideTWBExt"/>
          <w:b w:val="0"/>
        </w:rPr>
        <w:t>&lt;Article&gt;</w:t>
      </w:r>
      <w:r w:rsidRPr="00EC616F">
        <w:t>Članak 38. – stavak 1.a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C62CD9C" w14:textId="77777777" w:rsidTr="009413C2">
        <w:trPr>
          <w:trHeight w:hRule="exact" w:val="240"/>
          <w:jc w:val="center"/>
        </w:trPr>
        <w:tc>
          <w:tcPr>
            <w:tcW w:w="9752" w:type="dxa"/>
            <w:gridSpan w:val="2"/>
          </w:tcPr>
          <w:p w14:paraId="10E500F7" w14:textId="77777777" w:rsidR="00AF5989" w:rsidRPr="00EC616F" w:rsidRDefault="00AF5989" w:rsidP="009413C2"/>
        </w:tc>
      </w:tr>
      <w:tr w:rsidR="00AF5989" w:rsidRPr="00EC616F" w14:paraId="7A0CE442" w14:textId="77777777" w:rsidTr="009413C2">
        <w:trPr>
          <w:trHeight w:val="240"/>
          <w:jc w:val="center"/>
        </w:trPr>
        <w:tc>
          <w:tcPr>
            <w:tcW w:w="4876" w:type="dxa"/>
          </w:tcPr>
          <w:p w14:paraId="3576B742" w14:textId="77777777" w:rsidR="00AF5989" w:rsidRPr="00EC616F" w:rsidRDefault="00AF5989" w:rsidP="009413C2">
            <w:pPr>
              <w:pStyle w:val="ColumnHeading"/>
            </w:pPr>
            <w:r w:rsidRPr="00EC616F">
              <w:t>Tekst koji je predložila Komisija</w:t>
            </w:r>
          </w:p>
        </w:tc>
        <w:tc>
          <w:tcPr>
            <w:tcW w:w="4876" w:type="dxa"/>
          </w:tcPr>
          <w:p w14:paraId="266133CC" w14:textId="77777777" w:rsidR="00AF5989" w:rsidRPr="00EC616F" w:rsidRDefault="00AF5989" w:rsidP="009413C2">
            <w:pPr>
              <w:pStyle w:val="ColumnHeading"/>
            </w:pPr>
            <w:r w:rsidRPr="00EC616F">
              <w:t>Izmjena</w:t>
            </w:r>
          </w:p>
        </w:tc>
      </w:tr>
      <w:tr w:rsidR="00AF5989" w:rsidRPr="00EC616F" w14:paraId="721D2A58" w14:textId="77777777" w:rsidTr="009413C2">
        <w:trPr>
          <w:jc w:val="center"/>
        </w:trPr>
        <w:tc>
          <w:tcPr>
            <w:tcW w:w="4876" w:type="dxa"/>
          </w:tcPr>
          <w:p w14:paraId="5B9DBF4C" w14:textId="77777777" w:rsidR="00AF5989" w:rsidRPr="00EC616F" w:rsidRDefault="00AF5989" w:rsidP="009413C2">
            <w:pPr>
              <w:pStyle w:val="Normal6"/>
            </w:pPr>
          </w:p>
        </w:tc>
        <w:tc>
          <w:tcPr>
            <w:tcW w:w="4876" w:type="dxa"/>
          </w:tcPr>
          <w:p w14:paraId="4DC0A23F" w14:textId="77777777" w:rsidR="00AF5989" w:rsidRPr="00EC616F" w:rsidRDefault="00AF5989" w:rsidP="009413C2">
            <w:pPr>
              <w:pStyle w:val="Normal6"/>
              <w:rPr>
                <w:b/>
                <w:i/>
              </w:rPr>
            </w:pPr>
            <w:r w:rsidRPr="00EC616F">
              <w:rPr>
                <w:b/>
                <w:i/>
              </w:rPr>
              <w:t>1a.</w:t>
            </w:r>
            <w:r w:rsidRPr="00EC616F">
              <w:rPr>
                <w:b/>
                <w:i/>
              </w:rPr>
              <w:tab/>
              <w:t>Države članice korisnicima međunarodne zaštite pružaju učinkovit pristup besplatnim jezičnim tečajevima od datuma odobrenja međunarodne zaštite. Međutim, države članice mogu od korisnika zahtijevati da u cijelosti ili djelomično pokriju troškove takvih tečajeva ako imaju dovoljno sredstava.</w:t>
            </w:r>
          </w:p>
        </w:tc>
      </w:tr>
    </w:tbl>
    <w:p w14:paraId="63EE5B8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A3ABACA" w14:textId="77777777" w:rsidR="00AF5989" w:rsidRPr="00EC616F" w:rsidRDefault="00AF5989" w:rsidP="00AF5989">
      <w:r w:rsidRPr="00EC616F">
        <w:rPr>
          <w:rStyle w:val="HideTWBExt"/>
        </w:rPr>
        <w:t>&lt;/Amend&gt;</w:t>
      </w:r>
    </w:p>
    <w:p w14:paraId="4A1CA25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764</w:t>
      </w:r>
      <w:r w:rsidRPr="00EC616F">
        <w:rPr>
          <w:rStyle w:val="HideTWBExt"/>
          <w:b w:val="0"/>
        </w:rPr>
        <w:t>&lt;/NumAm&gt;</w:t>
      </w:r>
    </w:p>
    <w:p w14:paraId="478BA31D"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52FD7763" w14:textId="77777777" w:rsidR="00AF5989" w:rsidRPr="00EC616F" w:rsidRDefault="00AF5989" w:rsidP="00AF5989">
      <w:pPr>
        <w:pStyle w:val="NormalBold"/>
      </w:pPr>
      <w:r w:rsidRPr="00EC616F">
        <w:rPr>
          <w:rStyle w:val="HideTWBExt"/>
          <w:b w:val="0"/>
        </w:rPr>
        <w:t>&lt;/RepeatBlock-By&gt;</w:t>
      </w:r>
    </w:p>
    <w:p w14:paraId="60D9E15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1A782CE" w14:textId="77777777" w:rsidR="00AF5989" w:rsidRPr="00EC616F" w:rsidRDefault="00AF5989" w:rsidP="00AF5989">
      <w:pPr>
        <w:pStyle w:val="NormalBold"/>
      </w:pPr>
      <w:r w:rsidRPr="00EC616F">
        <w:rPr>
          <w:rStyle w:val="HideTWBExt"/>
          <w:b w:val="0"/>
        </w:rPr>
        <w:t>&lt;Article&gt;</w:t>
      </w:r>
      <w:r w:rsidRPr="00EC616F">
        <w:t>Članak 38. – stavak 1.a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A1A4814" w14:textId="77777777" w:rsidTr="009413C2">
        <w:trPr>
          <w:trHeight w:hRule="exact" w:val="240"/>
          <w:jc w:val="center"/>
        </w:trPr>
        <w:tc>
          <w:tcPr>
            <w:tcW w:w="9752" w:type="dxa"/>
            <w:gridSpan w:val="2"/>
          </w:tcPr>
          <w:p w14:paraId="3251E065" w14:textId="77777777" w:rsidR="00AF5989" w:rsidRPr="00EC616F" w:rsidRDefault="00AF5989" w:rsidP="009413C2"/>
        </w:tc>
      </w:tr>
      <w:tr w:rsidR="00AF5989" w:rsidRPr="00EC616F" w14:paraId="40B1C2E7" w14:textId="77777777" w:rsidTr="009413C2">
        <w:trPr>
          <w:trHeight w:val="240"/>
          <w:jc w:val="center"/>
        </w:trPr>
        <w:tc>
          <w:tcPr>
            <w:tcW w:w="4876" w:type="dxa"/>
          </w:tcPr>
          <w:p w14:paraId="2D4BE263" w14:textId="77777777" w:rsidR="00AF5989" w:rsidRPr="00EC616F" w:rsidRDefault="00AF5989" w:rsidP="009413C2">
            <w:pPr>
              <w:pStyle w:val="ColumnHeading"/>
            </w:pPr>
            <w:r w:rsidRPr="00EC616F">
              <w:t>Tekst koji je predložila Komisija</w:t>
            </w:r>
          </w:p>
        </w:tc>
        <w:tc>
          <w:tcPr>
            <w:tcW w:w="4876" w:type="dxa"/>
          </w:tcPr>
          <w:p w14:paraId="5338AF81" w14:textId="77777777" w:rsidR="00AF5989" w:rsidRPr="00EC616F" w:rsidRDefault="00AF5989" w:rsidP="009413C2">
            <w:pPr>
              <w:pStyle w:val="ColumnHeading"/>
            </w:pPr>
            <w:r w:rsidRPr="00EC616F">
              <w:t>Izmjena</w:t>
            </w:r>
          </w:p>
        </w:tc>
      </w:tr>
      <w:tr w:rsidR="00AF5989" w:rsidRPr="00EC616F" w14:paraId="451BA76F" w14:textId="77777777" w:rsidTr="009413C2">
        <w:trPr>
          <w:jc w:val="center"/>
        </w:trPr>
        <w:tc>
          <w:tcPr>
            <w:tcW w:w="4876" w:type="dxa"/>
          </w:tcPr>
          <w:p w14:paraId="7E8EE5FD" w14:textId="77777777" w:rsidR="00AF5989" w:rsidRPr="00EC616F" w:rsidRDefault="00AF5989" w:rsidP="009413C2">
            <w:pPr>
              <w:pStyle w:val="Normal6"/>
            </w:pPr>
          </w:p>
        </w:tc>
        <w:tc>
          <w:tcPr>
            <w:tcW w:w="4876" w:type="dxa"/>
          </w:tcPr>
          <w:p w14:paraId="4B1A2574" w14:textId="77777777" w:rsidR="00AF5989" w:rsidRPr="00EC616F" w:rsidRDefault="00AF5989" w:rsidP="009413C2">
            <w:pPr>
              <w:pStyle w:val="Normal6"/>
              <w:rPr>
                <w:b/>
                <w:i/>
              </w:rPr>
            </w:pPr>
            <w:r w:rsidRPr="00EC616F">
              <w:rPr>
                <w:b/>
                <w:i/>
              </w:rPr>
              <w:t>1a.</w:t>
            </w:r>
            <w:r w:rsidRPr="00EC616F">
              <w:rPr>
                <w:b/>
                <w:i/>
              </w:rPr>
              <w:tab/>
              <w:t>Države članice korisnicima međunarodne zaštite pružaju učinkovit pristup besplatnim jezičnim tečajevima koji su besplatni od datuma kada im je odobrena međunarodna zaštita.</w:t>
            </w:r>
          </w:p>
        </w:tc>
      </w:tr>
    </w:tbl>
    <w:p w14:paraId="50F3346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D2F110B" w14:textId="77777777" w:rsidR="00AF5989" w:rsidRPr="00EC616F" w:rsidRDefault="00AF5989" w:rsidP="00AF5989">
      <w:r w:rsidRPr="00EC616F">
        <w:rPr>
          <w:rStyle w:val="HideTWBExt"/>
        </w:rPr>
        <w:t>&lt;/Amend&gt;</w:t>
      </w:r>
    </w:p>
    <w:p w14:paraId="31AD858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765</w:t>
      </w:r>
      <w:r w:rsidRPr="00EC616F">
        <w:rPr>
          <w:rStyle w:val="HideTWBExt"/>
          <w:b w:val="0"/>
        </w:rPr>
        <w:t>&lt;/NumAm&gt;</w:t>
      </w:r>
    </w:p>
    <w:p w14:paraId="68E7434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B0E164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67A5154" w14:textId="77777777" w:rsidR="00AF5989" w:rsidRPr="00EC616F" w:rsidRDefault="00AF5989" w:rsidP="00AF5989">
      <w:r w:rsidRPr="00EC616F">
        <w:rPr>
          <w:rStyle w:val="HideTWBExt"/>
        </w:rPr>
        <w:t>&lt;/RepeatBlock-By&gt;</w:t>
      </w:r>
    </w:p>
    <w:p w14:paraId="0D8ED6B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BCEE93E" w14:textId="77777777" w:rsidR="00AF5989" w:rsidRPr="00EC616F" w:rsidRDefault="00AF5989" w:rsidP="00AF5989">
      <w:pPr>
        <w:pStyle w:val="NormalBold"/>
      </w:pPr>
      <w:r w:rsidRPr="00EC616F">
        <w:rPr>
          <w:rStyle w:val="HideTWBExt"/>
          <w:b w:val="0"/>
        </w:rPr>
        <w:t>&lt;Article&gt;</w:t>
      </w:r>
      <w:r w:rsidRPr="00EC616F">
        <w:t>Članak 38.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75FC455" w14:textId="77777777" w:rsidTr="009413C2">
        <w:trPr>
          <w:trHeight w:hRule="exact" w:val="240"/>
          <w:jc w:val="center"/>
        </w:trPr>
        <w:tc>
          <w:tcPr>
            <w:tcW w:w="9752" w:type="dxa"/>
            <w:gridSpan w:val="2"/>
          </w:tcPr>
          <w:p w14:paraId="0BD6B80F" w14:textId="77777777" w:rsidR="00AF5989" w:rsidRPr="00EC616F" w:rsidRDefault="00AF5989" w:rsidP="009413C2"/>
        </w:tc>
      </w:tr>
      <w:tr w:rsidR="00AF5989" w:rsidRPr="00EC616F" w14:paraId="4CB0C863" w14:textId="77777777" w:rsidTr="009413C2">
        <w:trPr>
          <w:trHeight w:val="240"/>
          <w:jc w:val="center"/>
        </w:trPr>
        <w:tc>
          <w:tcPr>
            <w:tcW w:w="4876" w:type="dxa"/>
          </w:tcPr>
          <w:p w14:paraId="3FFBC327" w14:textId="77777777" w:rsidR="00AF5989" w:rsidRPr="00EC616F" w:rsidRDefault="00AF5989" w:rsidP="009413C2">
            <w:pPr>
              <w:pStyle w:val="ColumnHeading"/>
            </w:pPr>
            <w:r w:rsidRPr="00EC616F">
              <w:t>Tekst koji je predložila Komisija</w:t>
            </w:r>
          </w:p>
        </w:tc>
        <w:tc>
          <w:tcPr>
            <w:tcW w:w="4876" w:type="dxa"/>
          </w:tcPr>
          <w:p w14:paraId="387A7394" w14:textId="77777777" w:rsidR="00AF5989" w:rsidRPr="00EC616F" w:rsidRDefault="00AF5989" w:rsidP="009413C2">
            <w:pPr>
              <w:pStyle w:val="ColumnHeading"/>
            </w:pPr>
            <w:r w:rsidRPr="00EC616F">
              <w:t>Izmjena</w:t>
            </w:r>
          </w:p>
        </w:tc>
      </w:tr>
      <w:tr w:rsidR="00AF5989" w:rsidRPr="00EC616F" w14:paraId="730D5BCC" w14:textId="77777777" w:rsidTr="009413C2">
        <w:trPr>
          <w:jc w:val="center"/>
        </w:trPr>
        <w:tc>
          <w:tcPr>
            <w:tcW w:w="4876" w:type="dxa"/>
          </w:tcPr>
          <w:p w14:paraId="35044CB7" w14:textId="77777777" w:rsidR="00AF5989" w:rsidRPr="00EC616F" w:rsidRDefault="00AF5989" w:rsidP="009413C2">
            <w:pPr>
              <w:pStyle w:val="Normal6"/>
              <w:rPr>
                <w:b/>
                <w:i/>
              </w:rPr>
            </w:pPr>
            <w:r w:rsidRPr="00EC616F">
              <w:rPr>
                <w:b/>
                <w:i/>
              </w:rPr>
              <w:t>2.</w:t>
            </w:r>
            <w:r w:rsidRPr="00EC616F">
              <w:rPr>
                <w:b/>
                <w:i/>
              </w:rPr>
              <w:tab/>
              <w:t>Države članice mogu sudjelovanje u mjerama integracije učiniti obveznima.</w:t>
            </w:r>
          </w:p>
        </w:tc>
        <w:tc>
          <w:tcPr>
            <w:tcW w:w="4876" w:type="dxa"/>
          </w:tcPr>
          <w:p w14:paraId="00FFDEA7" w14:textId="77777777" w:rsidR="00AF5989" w:rsidRPr="00EC616F" w:rsidRDefault="00AF5989" w:rsidP="009413C2">
            <w:pPr>
              <w:pStyle w:val="Normal6"/>
              <w:rPr>
                <w:b/>
                <w:i/>
              </w:rPr>
            </w:pPr>
            <w:r w:rsidRPr="00EC616F">
              <w:rPr>
                <w:b/>
                <w:i/>
              </w:rPr>
              <w:t>Briše se.</w:t>
            </w:r>
          </w:p>
        </w:tc>
      </w:tr>
    </w:tbl>
    <w:p w14:paraId="6287849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3F768CF" w14:textId="77777777" w:rsidR="00AF5989" w:rsidRPr="00EC616F" w:rsidRDefault="00AF5989" w:rsidP="00AF5989">
      <w:r w:rsidRPr="00EC616F">
        <w:rPr>
          <w:rStyle w:val="HideTWBExt"/>
        </w:rPr>
        <w:t>&lt;/Amend&gt;</w:t>
      </w:r>
    </w:p>
    <w:p w14:paraId="457C84A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766</w:t>
      </w:r>
      <w:r w:rsidRPr="00EC616F">
        <w:rPr>
          <w:rStyle w:val="HideTWBExt"/>
          <w:b w:val="0"/>
        </w:rPr>
        <w:t>&lt;/NumAm&gt;</w:t>
      </w:r>
    </w:p>
    <w:p w14:paraId="54F997AA" w14:textId="77777777" w:rsidR="00AF5989" w:rsidRPr="00EC616F" w:rsidRDefault="00AF5989" w:rsidP="00AF5989">
      <w:pPr>
        <w:pStyle w:val="NormalBold"/>
      </w:pPr>
      <w:r w:rsidRPr="00EC616F">
        <w:rPr>
          <w:rStyle w:val="HideTWBExt"/>
          <w:b w:val="0"/>
        </w:rPr>
        <w:t>&lt;RepeatBlock-By&gt;&lt;Members&gt;</w:t>
      </w:r>
      <w:r w:rsidRPr="00EC616F">
        <w:t>Jussi Halla-aho, Helga Stevens</w:t>
      </w:r>
      <w:r w:rsidRPr="00EC616F">
        <w:rPr>
          <w:rStyle w:val="HideTWBExt"/>
          <w:b w:val="0"/>
        </w:rPr>
        <w:t>&lt;/Members&gt;</w:t>
      </w:r>
    </w:p>
    <w:p w14:paraId="063C39EA" w14:textId="77777777" w:rsidR="00AF5989" w:rsidRPr="00EC616F" w:rsidRDefault="00AF5989" w:rsidP="00AF5989">
      <w:pPr>
        <w:pStyle w:val="NormalBold"/>
      </w:pPr>
      <w:r w:rsidRPr="00EC616F">
        <w:rPr>
          <w:rStyle w:val="HideTWBExt"/>
          <w:b w:val="0"/>
        </w:rPr>
        <w:t>&lt;/RepeatBlock-By&gt;</w:t>
      </w:r>
    </w:p>
    <w:p w14:paraId="4F8681BA"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62B8D7D" w14:textId="77777777" w:rsidR="00AF5989" w:rsidRPr="00EC616F" w:rsidRDefault="00AF5989" w:rsidP="00AF5989">
      <w:pPr>
        <w:pStyle w:val="NormalBold"/>
      </w:pPr>
      <w:r w:rsidRPr="00EC616F">
        <w:rPr>
          <w:rStyle w:val="HideTWBExt"/>
          <w:b w:val="0"/>
        </w:rPr>
        <w:t>&lt;Article&gt;</w:t>
      </w:r>
      <w:r w:rsidRPr="00EC616F">
        <w:t>Članak 38.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EB4F167" w14:textId="77777777" w:rsidTr="009413C2">
        <w:trPr>
          <w:trHeight w:hRule="exact" w:val="240"/>
          <w:jc w:val="center"/>
        </w:trPr>
        <w:tc>
          <w:tcPr>
            <w:tcW w:w="9752" w:type="dxa"/>
            <w:gridSpan w:val="2"/>
          </w:tcPr>
          <w:p w14:paraId="7FDFFB34" w14:textId="77777777" w:rsidR="00AF5989" w:rsidRPr="00EC616F" w:rsidRDefault="00AF5989" w:rsidP="009413C2"/>
        </w:tc>
      </w:tr>
      <w:tr w:rsidR="00AF5989" w:rsidRPr="00EC616F" w14:paraId="7492F070" w14:textId="77777777" w:rsidTr="009413C2">
        <w:trPr>
          <w:trHeight w:val="240"/>
          <w:jc w:val="center"/>
        </w:trPr>
        <w:tc>
          <w:tcPr>
            <w:tcW w:w="4876" w:type="dxa"/>
          </w:tcPr>
          <w:p w14:paraId="0E9DCB78" w14:textId="77777777" w:rsidR="00AF5989" w:rsidRPr="00EC616F" w:rsidRDefault="00AF5989" w:rsidP="009413C2">
            <w:pPr>
              <w:pStyle w:val="ColumnHeading"/>
            </w:pPr>
            <w:r w:rsidRPr="00EC616F">
              <w:t>Tekst koji je predložila Komisija</w:t>
            </w:r>
          </w:p>
        </w:tc>
        <w:tc>
          <w:tcPr>
            <w:tcW w:w="4876" w:type="dxa"/>
          </w:tcPr>
          <w:p w14:paraId="56938645" w14:textId="77777777" w:rsidR="00AF5989" w:rsidRPr="00EC616F" w:rsidRDefault="00AF5989" w:rsidP="009413C2">
            <w:pPr>
              <w:pStyle w:val="ColumnHeading"/>
            </w:pPr>
            <w:r w:rsidRPr="00EC616F">
              <w:t>Izmjena</w:t>
            </w:r>
          </w:p>
        </w:tc>
      </w:tr>
      <w:tr w:rsidR="00AF5989" w:rsidRPr="00EC616F" w14:paraId="782A2593" w14:textId="77777777" w:rsidTr="009413C2">
        <w:trPr>
          <w:jc w:val="center"/>
        </w:trPr>
        <w:tc>
          <w:tcPr>
            <w:tcW w:w="4876" w:type="dxa"/>
          </w:tcPr>
          <w:p w14:paraId="441EDDB1" w14:textId="77777777" w:rsidR="00AF5989" w:rsidRPr="00EC616F" w:rsidRDefault="00AF5989" w:rsidP="009413C2">
            <w:pPr>
              <w:pStyle w:val="Normal6"/>
              <w:rPr>
                <w:b/>
                <w:i/>
              </w:rPr>
            </w:pPr>
            <w:r w:rsidRPr="00EC616F">
              <w:t>2.</w:t>
            </w:r>
            <w:r w:rsidRPr="00EC616F">
              <w:rPr>
                <w:b/>
                <w:i/>
              </w:rPr>
              <w:tab/>
            </w:r>
            <w:r w:rsidRPr="00EC616F">
              <w:t>Države članice</w:t>
            </w:r>
            <w:r w:rsidRPr="00EC616F">
              <w:rPr>
                <w:b/>
                <w:i/>
              </w:rPr>
              <w:t xml:space="preserve"> mogu</w:t>
            </w:r>
            <w:r w:rsidRPr="00EC616F">
              <w:t xml:space="preserve"> sudjelovanje u mjerama integracije učiniti</w:t>
            </w:r>
            <w:r w:rsidRPr="00EC616F">
              <w:rPr>
                <w:b/>
                <w:i/>
              </w:rPr>
              <w:t xml:space="preserve"> obveznima</w:t>
            </w:r>
            <w:r w:rsidRPr="00EC616F">
              <w:t>.</w:t>
            </w:r>
          </w:p>
        </w:tc>
        <w:tc>
          <w:tcPr>
            <w:tcW w:w="4876" w:type="dxa"/>
          </w:tcPr>
          <w:p w14:paraId="6F2BA371" w14:textId="77777777" w:rsidR="00AF5989" w:rsidRPr="00EC616F" w:rsidRDefault="00AF5989" w:rsidP="009413C2">
            <w:pPr>
              <w:pStyle w:val="Normal6"/>
              <w:rPr>
                <w:b/>
                <w:i/>
              </w:rPr>
            </w:pPr>
            <w:r w:rsidRPr="00EC616F">
              <w:t>2.</w:t>
            </w:r>
            <w:r w:rsidRPr="00EC616F">
              <w:rPr>
                <w:b/>
                <w:i/>
              </w:rPr>
              <w:tab/>
            </w:r>
            <w:r w:rsidRPr="00EC616F">
              <w:t>Države članice</w:t>
            </w:r>
            <w:r w:rsidRPr="00EC616F">
              <w:rPr>
                <w:b/>
                <w:i/>
              </w:rPr>
              <w:t xml:space="preserve"> dužne su</w:t>
            </w:r>
            <w:r w:rsidRPr="00EC616F">
              <w:t xml:space="preserve"> sudjelovanje u mjerama integracije učiniti</w:t>
            </w:r>
            <w:r w:rsidRPr="00EC616F">
              <w:rPr>
                <w:b/>
                <w:i/>
              </w:rPr>
              <w:t xml:space="preserve"> obveznim</w:t>
            </w:r>
            <w:r w:rsidRPr="00EC616F">
              <w:t>.</w:t>
            </w:r>
            <w:r w:rsidRPr="00EC616F">
              <w:rPr>
                <w:b/>
                <w:i/>
              </w:rPr>
              <w:t xml:space="preserve"> Pristup socijalnim pogodnostima ovisi o djelotvornom i uspješnom sudjelovanju korisnika međunarodne zaštite u programima integracije.</w:t>
            </w:r>
          </w:p>
        </w:tc>
      </w:tr>
    </w:tbl>
    <w:p w14:paraId="03F07E9A"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C3599B6" w14:textId="77777777" w:rsidR="00AF5989" w:rsidRPr="00EC616F" w:rsidRDefault="00AF5989" w:rsidP="00AF5989">
      <w:r w:rsidRPr="00EC616F">
        <w:rPr>
          <w:rStyle w:val="HideTWBExt"/>
        </w:rPr>
        <w:t>&lt;/Amend&gt;</w:t>
      </w:r>
    </w:p>
    <w:p w14:paraId="6F56A4B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767</w:t>
      </w:r>
      <w:r w:rsidRPr="00EC616F">
        <w:rPr>
          <w:rStyle w:val="HideTWBExt"/>
          <w:b w:val="0"/>
        </w:rPr>
        <w:t>&lt;/NumAm&gt;</w:t>
      </w:r>
    </w:p>
    <w:p w14:paraId="69F928BD" w14:textId="77777777" w:rsidR="00AF5989" w:rsidRPr="00EC616F" w:rsidRDefault="00AF5989" w:rsidP="00AF5989">
      <w:pPr>
        <w:pStyle w:val="NormalBold"/>
      </w:pPr>
      <w:r w:rsidRPr="00EC616F">
        <w:rPr>
          <w:rStyle w:val="HideTWBExt"/>
          <w:b w:val="0"/>
        </w:rPr>
        <w:t>&lt;RepeatBlock-By&gt;&lt;Members&gt;</w:t>
      </w:r>
      <w:r w:rsidRPr="00EC616F">
        <w:t>Fabio Massimo Castaldo, Laura Ferrara, Ignazio Corrao</w:t>
      </w:r>
      <w:r w:rsidRPr="00EC616F">
        <w:rPr>
          <w:rStyle w:val="HideTWBExt"/>
          <w:b w:val="0"/>
        </w:rPr>
        <w:t>&lt;/Members&gt;</w:t>
      </w:r>
    </w:p>
    <w:p w14:paraId="169CC00A" w14:textId="77777777" w:rsidR="00AF5989" w:rsidRPr="00EC616F" w:rsidRDefault="00AF5989" w:rsidP="00AF5989">
      <w:pPr>
        <w:pStyle w:val="NormalBold"/>
      </w:pPr>
      <w:r w:rsidRPr="00EC616F">
        <w:rPr>
          <w:rStyle w:val="HideTWBExt"/>
          <w:b w:val="0"/>
        </w:rPr>
        <w:t>&lt;/RepeatBlock-By&gt;</w:t>
      </w:r>
    </w:p>
    <w:p w14:paraId="1680104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9FC7889" w14:textId="77777777" w:rsidR="00AF5989" w:rsidRPr="00EC616F" w:rsidRDefault="00AF5989" w:rsidP="00AF5989">
      <w:pPr>
        <w:pStyle w:val="NormalBold"/>
      </w:pPr>
      <w:r w:rsidRPr="00EC616F">
        <w:rPr>
          <w:rStyle w:val="HideTWBExt"/>
          <w:b w:val="0"/>
        </w:rPr>
        <w:t>&lt;Article&gt;</w:t>
      </w:r>
      <w:r w:rsidRPr="00EC616F">
        <w:t>Članak 38.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FA4BA05" w14:textId="77777777" w:rsidTr="009413C2">
        <w:trPr>
          <w:trHeight w:hRule="exact" w:val="240"/>
          <w:jc w:val="center"/>
        </w:trPr>
        <w:tc>
          <w:tcPr>
            <w:tcW w:w="9752" w:type="dxa"/>
            <w:gridSpan w:val="2"/>
          </w:tcPr>
          <w:p w14:paraId="75A90153" w14:textId="77777777" w:rsidR="00AF5989" w:rsidRPr="00EC616F" w:rsidRDefault="00AF5989" w:rsidP="009413C2"/>
        </w:tc>
      </w:tr>
      <w:tr w:rsidR="00AF5989" w:rsidRPr="00EC616F" w14:paraId="6635CBD3" w14:textId="77777777" w:rsidTr="009413C2">
        <w:trPr>
          <w:trHeight w:val="240"/>
          <w:jc w:val="center"/>
        </w:trPr>
        <w:tc>
          <w:tcPr>
            <w:tcW w:w="4876" w:type="dxa"/>
          </w:tcPr>
          <w:p w14:paraId="1D814F2D" w14:textId="77777777" w:rsidR="00AF5989" w:rsidRPr="00EC616F" w:rsidRDefault="00AF5989" w:rsidP="009413C2">
            <w:pPr>
              <w:pStyle w:val="ColumnHeading"/>
            </w:pPr>
            <w:r w:rsidRPr="00EC616F">
              <w:t>Tekst koji je predložila Komisija</w:t>
            </w:r>
          </w:p>
        </w:tc>
        <w:tc>
          <w:tcPr>
            <w:tcW w:w="4876" w:type="dxa"/>
          </w:tcPr>
          <w:p w14:paraId="04C7207B" w14:textId="77777777" w:rsidR="00AF5989" w:rsidRPr="00EC616F" w:rsidRDefault="00AF5989" w:rsidP="009413C2">
            <w:pPr>
              <w:pStyle w:val="ColumnHeading"/>
            </w:pPr>
            <w:r w:rsidRPr="00EC616F">
              <w:t>Izmjena</w:t>
            </w:r>
          </w:p>
        </w:tc>
      </w:tr>
      <w:tr w:rsidR="00AF5989" w:rsidRPr="00EC616F" w14:paraId="7229788E" w14:textId="77777777" w:rsidTr="009413C2">
        <w:trPr>
          <w:jc w:val="center"/>
        </w:trPr>
        <w:tc>
          <w:tcPr>
            <w:tcW w:w="4876" w:type="dxa"/>
          </w:tcPr>
          <w:p w14:paraId="38D93FE2" w14:textId="77777777" w:rsidR="00AF5989" w:rsidRPr="00EC616F" w:rsidRDefault="00AF5989" w:rsidP="009413C2">
            <w:pPr>
              <w:pStyle w:val="Normal6"/>
              <w:rPr>
                <w:b/>
                <w:i/>
              </w:rPr>
            </w:pPr>
            <w:r w:rsidRPr="00EC616F">
              <w:t>2.</w:t>
            </w:r>
            <w:r w:rsidRPr="00EC616F">
              <w:rPr>
                <w:b/>
                <w:i/>
              </w:rPr>
              <w:tab/>
            </w:r>
            <w:r w:rsidRPr="00EC616F">
              <w:t>Države članice mogu sudjelovanje u mjerama integracije učiniti obveznima.</w:t>
            </w:r>
          </w:p>
        </w:tc>
        <w:tc>
          <w:tcPr>
            <w:tcW w:w="4876" w:type="dxa"/>
          </w:tcPr>
          <w:p w14:paraId="01749FF7" w14:textId="77777777" w:rsidR="00AF5989" w:rsidRPr="00EC616F" w:rsidRDefault="00AF5989" w:rsidP="009413C2">
            <w:pPr>
              <w:pStyle w:val="Normal6"/>
              <w:rPr>
                <w:b/>
                <w:i/>
              </w:rPr>
            </w:pPr>
            <w:r w:rsidRPr="00EC616F">
              <w:t>2.</w:t>
            </w:r>
            <w:r w:rsidRPr="00EC616F">
              <w:rPr>
                <w:b/>
                <w:i/>
              </w:rPr>
              <w:tab/>
            </w:r>
            <w:r w:rsidRPr="00EC616F">
              <w:t>Države članice mogu sudjelovanje u mjerama integracije učiniti obveznima</w:t>
            </w:r>
            <w:r w:rsidRPr="00EC616F">
              <w:rPr>
                <w:b/>
                <w:i/>
              </w:rPr>
              <w:t>, pod uvjetom da su te mjere integracije besplatne, dostupne i pristupačne i da se njima uzimaju u obzir posebne potrebe korisnika međunarodne zaštite</w:t>
            </w:r>
            <w:r w:rsidRPr="00EC616F">
              <w:t>.</w:t>
            </w:r>
          </w:p>
        </w:tc>
      </w:tr>
    </w:tbl>
    <w:p w14:paraId="3C02D7C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{IT}</w:t>
      </w:r>
      <w:r w:rsidRPr="00EC616F">
        <w:rPr>
          <w:lang w:val="hr-HR"/>
        </w:rPr>
        <w:t>it</w:t>
      </w:r>
      <w:r w:rsidRPr="00EC616F">
        <w:rPr>
          <w:rStyle w:val="HideTWBExt"/>
          <w:lang w:val="hr-HR"/>
        </w:rPr>
        <w:t>&lt;/Original&gt;</w:t>
      </w:r>
    </w:p>
    <w:p w14:paraId="541C936E" w14:textId="77777777" w:rsidR="00AF5989" w:rsidRPr="00EC616F" w:rsidRDefault="00AF5989" w:rsidP="00AF5989">
      <w:pPr>
        <w:pStyle w:val="AMNumberTabs"/>
      </w:pPr>
      <w:r w:rsidRPr="00EC616F">
        <w:rPr>
          <w:rStyle w:val="HideTWBExt"/>
          <w:b w:val="0"/>
        </w:rPr>
        <w:t>&lt;/Amend&gt;&lt;Amend&gt;</w:t>
      </w:r>
      <w:r w:rsidRPr="00EC616F">
        <w:t>Amandman</w:t>
      </w:r>
      <w:r w:rsidRPr="00EC616F">
        <w:tab/>
      </w:r>
      <w:r w:rsidRPr="00EC616F">
        <w:tab/>
      </w:r>
      <w:r w:rsidRPr="00EC616F">
        <w:rPr>
          <w:rStyle w:val="HideTWBExt"/>
          <w:b w:val="0"/>
        </w:rPr>
        <w:t>&lt;NumAm&gt;</w:t>
      </w:r>
      <w:r w:rsidRPr="00EC616F">
        <w:t>768</w:t>
      </w:r>
      <w:r w:rsidRPr="00EC616F">
        <w:rPr>
          <w:rStyle w:val="HideTWBExt"/>
          <w:b w:val="0"/>
        </w:rPr>
        <w:t>&lt;/NumAm&gt;</w:t>
      </w:r>
    </w:p>
    <w:p w14:paraId="6750CE42" w14:textId="77777777" w:rsidR="00AF5989" w:rsidRPr="00EC616F" w:rsidRDefault="00AF5989" w:rsidP="00AF5989">
      <w:pPr>
        <w:pStyle w:val="NormalBold"/>
      </w:pPr>
      <w:r w:rsidRPr="00EC616F">
        <w:rPr>
          <w:rStyle w:val="HideTWBExt"/>
          <w:b w:val="0"/>
        </w:rPr>
        <w:t>&lt;RepeatBlock-By&gt;&lt;Members&gt;</w:t>
      </w:r>
      <w:r w:rsidRPr="00EC616F">
        <w:t>Angelika Mlinar, Cecilia Wikström, Maite Pagazaurtundúa Ruiz</w:t>
      </w:r>
      <w:r w:rsidRPr="00EC616F">
        <w:rPr>
          <w:rStyle w:val="HideTWBExt"/>
          <w:b w:val="0"/>
        </w:rPr>
        <w:t>&lt;/Members&gt;</w:t>
      </w:r>
    </w:p>
    <w:p w14:paraId="22059804" w14:textId="77777777" w:rsidR="00AF5989" w:rsidRPr="00EC616F" w:rsidRDefault="00AF5989" w:rsidP="00AF5989">
      <w:pPr>
        <w:pStyle w:val="NormalBold"/>
      </w:pPr>
      <w:r w:rsidRPr="00EC616F">
        <w:rPr>
          <w:rStyle w:val="HideTWBExt"/>
          <w:b w:val="0"/>
        </w:rPr>
        <w:t>&lt;/RepeatBlock-By&gt;</w:t>
      </w:r>
    </w:p>
    <w:p w14:paraId="4BA5835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7AD12DA" w14:textId="77777777" w:rsidR="00AF5989" w:rsidRPr="00EC616F" w:rsidRDefault="00AF5989" w:rsidP="00AF5989">
      <w:pPr>
        <w:pStyle w:val="NormalBold"/>
      </w:pPr>
      <w:r w:rsidRPr="00EC616F">
        <w:rPr>
          <w:rStyle w:val="HideTWBExt"/>
          <w:b w:val="0"/>
        </w:rPr>
        <w:t>&lt;Article&gt;</w:t>
      </w:r>
      <w:r w:rsidRPr="00EC616F">
        <w:t>Članak 38.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32A2FFE" w14:textId="77777777" w:rsidTr="009413C2">
        <w:trPr>
          <w:trHeight w:hRule="exact" w:val="240"/>
          <w:jc w:val="center"/>
        </w:trPr>
        <w:tc>
          <w:tcPr>
            <w:tcW w:w="9752" w:type="dxa"/>
            <w:gridSpan w:val="2"/>
          </w:tcPr>
          <w:p w14:paraId="35B8F20A" w14:textId="77777777" w:rsidR="00AF5989" w:rsidRPr="00EC616F" w:rsidRDefault="00AF5989" w:rsidP="009413C2"/>
        </w:tc>
      </w:tr>
      <w:tr w:rsidR="00AF5989" w:rsidRPr="00EC616F" w14:paraId="29F0A03F" w14:textId="77777777" w:rsidTr="009413C2">
        <w:trPr>
          <w:trHeight w:val="240"/>
          <w:jc w:val="center"/>
        </w:trPr>
        <w:tc>
          <w:tcPr>
            <w:tcW w:w="4876" w:type="dxa"/>
          </w:tcPr>
          <w:p w14:paraId="547FEC41" w14:textId="77777777" w:rsidR="00AF5989" w:rsidRPr="00EC616F" w:rsidRDefault="00AF5989" w:rsidP="009413C2">
            <w:pPr>
              <w:pStyle w:val="ColumnHeading"/>
            </w:pPr>
            <w:r w:rsidRPr="00EC616F">
              <w:t>Tekst koji je predložila Komisija</w:t>
            </w:r>
          </w:p>
        </w:tc>
        <w:tc>
          <w:tcPr>
            <w:tcW w:w="4876" w:type="dxa"/>
          </w:tcPr>
          <w:p w14:paraId="4A97504E" w14:textId="77777777" w:rsidR="00AF5989" w:rsidRPr="00EC616F" w:rsidRDefault="00AF5989" w:rsidP="009413C2">
            <w:pPr>
              <w:pStyle w:val="ColumnHeading"/>
            </w:pPr>
            <w:r w:rsidRPr="00EC616F">
              <w:t>Izmjena</w:t>
            </w:r>
          </w:p>
        </w:tc>
      </w:tr>
      <w:tr w:rsidR="00AF5989" w:rsidRPr="00EC616F" w14:paraId="5A8FC6E7" w14:textId="77777777" w:rsidTr="009413C2">
        <w:trPr>
          <w:jc w:val="center"/>
        </w:trPr>
        <w:tc>
          <w:tcPr>
            <w:tcW w:w="4876" w:type="dxa"/>
          </w:tcPr>
          <w:p w14:paraId="0F40578C" w14:textId="77777777" w:rsidR="00AF5989" w:rsidRPr="00EC616F" w:rsidRDefault="00AF5989" w:rsidP="009413C2">
            <w:pPr>
              <w:pStyle w:val="Normal6"/>
              <w:rPr>
                <w:b/>
                <w:i/>
              </w:rPr>
            </w:pPr>
            <w:r w:rsidRPr="00EC616F">
              <w:t>2.</w:t>
            </w:r>
            <w:r w:rsidRPr="00EC616F">
              <w:rPr>
                <w:b/>
                <w:i/>
              </w:rPr>
              <w:tab/>
            </w:r>
            <w:r w:rsidRPr="00EC616F">
              <w:t>Države članice mogu sudjelovanje u mjerama integracije učiniti obveznima.</w:t>
            </w:r>
          </w:p>
        </w:tc>
        <w:tc>
          <w:tcPr>
            <w:tcW w:w="4876" w:type="dxa"/>
          </w:tcPr>
          <w:p w14:paraId="326B545A" w14:textId="77777777" w:rsidR="00AF5989" w:rsidRPr="00EC616F" w:rsidRDefault="00AF5989" w:rsidP="009413C2">
            <w:pPr>
              <w:pStyle w:val="Normal6"/>
              <w:rPr>
                <w:b/>
                <w:i/>
              </w:rPr>
            </w:pPr>
            <w:r w:rsidRPr="00EC616F">
              <w:t>2.</w:t>
            </w:r>
            <w:r w:rsidRPr="00EC616F">
              <w:rPr>
                <w:b/>
                <w:i/>
              </w:rPr>
              <w:tab/>
            </w:r>
            <w:r w:rsidRPr="00EC616F">
              <w:t>Države članice mogu sudjelovanje u mjerama integracije učiniti obveznima</w:t>
            </w:r>
            <w:r w:rsidRPr="00EC616F">
              <w:rPr>
                <w:b/>
                <w:i/>
              </w:rPr>
              <w:t>, pod uvjetom da su te mjere integracije lako dostupne, besplatne i da se u njima vodi računa o posebnim potrebama</w:t>
            </w:r>
            <w:r w:rsidRPr="00EC616F">
              <w:t>.</w:t>
            </w:r>
          </w:p>
        </w:tc>
      </w:tr>
    </w:tbl>
    <w:p w14:paraId="58CE6D5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244E817" w14:textId="77777777" w:rsidR="00AF5989" w:rsidRPr="00EC616F" w:rsidRDefault="00AF5989" w:rsidP="00AF5989">
      <w:r w:rsidRPr="00EC616F">
        <w:rPr>
          <w:rStyle w:val="HideTWBExt"/>
        </w:rPr>
        <w:t>&lt;/Amend&gt;</w:t>
      </w:r>
    </w:p>
    <w:p w14:paraId="28887327"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769</w:t>
      </w:r>
      <w:r w:rsidRPr="00EC616F">
        <w:rPr>
          <w:rStyle w:val="HideTWBExt"/>
          <w:b w:val="0"/>
        </w:rPr>
        <w:t>&lt;/NumAm&gt;</w:t>
      </w:r>
    </w:p>
    <w:p w14:paraId="15B66CE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27B7F5B" w14:textId="77777777" w:rsidR="00AF5989" w:rsidRPr="00EC616F" w:rsidRDefault="00AF5989" w:rsidP="00AF5989">
      <w:pPr>
        <w:pStyle w:val="NormalBold"/>
      </w:pPr>
      <w:r w:rsidRPr="00EC616F">
        <w:rPr>
          <w:rStyle w:val="HideTWBExt"/>
          <w:b w:val="0"/>
        </w:rPr>
        <w:t>&lt;/RepeatBlock-By&gt;</w:t>
      </w:r>
    </w:p>
    <w:p w14:paraId="26D17F7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4E136439" w14:textId="77777777" w:rsidR="00AF5989" w:rsidRPr="00EC616F" w:rsidRDefault="00AF5989" w:rsidP="00AF5989">
      <w:pPr>
        <w:pStyle w:val="NormalBold"/>
      </w:pPr>
      <w:r w:rsidRPr="00EC616F">
        <w:rPr>
          <w:rStyle w:val="HideTWBExt"/>
          <w:b w:val="0"/>
        </w:rPr>
        <w:t>&lt;Article&gt;</w:t>
      </w:r>
      <w:r w:rsidRPr="00EC616F">
        <w:t>Članak 38.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5BAF634B" w14:textId="77777777" w:rsidTr="009413C2">
        <w:trPr>
          <w:trHeight w:hRule="exact" w:val="240"/>
          <w:jc w:val="center"/>
        </w:trPr>
        <w:tc>
          <w:tcPr>
            <w:tcW w:w="9752" w:type="dxa"/>
            <w:gridSpan w:val="2"/>
          </w:tcPr>
          <w:p w14:paraId="58F8CBCD" w14:textId="77777777" w:rsidR="00AF5989" w:rsidRPr="00EC616F" w:rsidRDefault="00AF5989" w:rsidP="009413C2"/>
        </w:tc>
      </w:tr>
      <w:tr w:rsidR="00AF5989" w:rsidRPr="00EC616F" w14:paraId="749B82E6" w14:textId="77777777" w:rsidTr="009413C2">
        <w:trPr>
          <w:trHeight w:val="240"/>
          <w:jc w:val="center"/>
        </w:trPr>
        <w:tc>
          <w:tcPr>
            <w:tcW w:w="4876" w:type="dxa"/>
          </w:tcPr>
          <w:p w14:paraId="72811CB2" w14:textId="77777777" w:rsidR="00AF5989" w:rsidRPr="00EC616F" w:rsidRDefault="00AF5989" w:rsidP="009413C2">
            <w:pPr>
              <w:pStyle w:val="ColumnHeading"/>
            </w:pPr>
            <w:r w:rsidRPr="00EC616F">
              <w:t>Tekst koji je predložila Komisija</w:t>
            </w:r>
          </w:p>
        </w:tc>
        <w:tc>
          <w:tcPr>
            <w:tcW w:w="4876" w:type="dxa"/>
          </w:tcPr>
          <w:p w14:paraId="5E36BA72" w14:textId="77777777" w:rsidR="00AF5989" w:rsidRPr="00EC616F" w:rsidRDefault="00AF5989" w:rsidP="009413C2">
            <w:pPr>
              <w:pStyle w:val="ColumnHeading"/>
            </w:pPr>
            <w:r w:rsidRPr="00EC616F">
              <w:t>Izmjena</w:t>
            </w:r>
          </w:p>
        </w:tc>
      </w:tr>
      <w:tr w:rsidR="00AF5989" w:rsidRPr="00EC616F" w14:paraId="77536E54" w14:textId="77777777" w:rsidTr="009413C2">
        <w:trPr>
          <w:jc w:val="center"/>
        </w:trPr>
        <w:tc>
          <w:tcPr>
            <w:tcW w:w="4876" w:type="dxa"/>
          </w:tcPr>
          <w:p w14:paraId="0CF9A972" w14:textId="77777777" w:rsidR="00AF5989" w:rsidRPr="00EC616F" w:rsidRDefault="00AF5989" w:rsidP="009413C2">
            <w:pPr>
              <w:pStyle w:val="Normal6"/>
              <w:rPr>
                <w:b/>
                <w:i/>
              </w:rPr>
            </w:pPr>
            <w:r w:rsidRPr="00EC616F">
              <w:t>2.</w:t>
            </w:r>
            <w:r w:rsidRPr="00EC616F">
              <w:rPr>
                <w:b/>
                <w:i/>
              </w:rPr>
              <w:tab/>
            </w:r>
            <w:r w:rsidRPr="00EC616F">
              <w:t>Države članice</w:t>
            </w:r>
            <w:r w:rsidRPr="00EC616F">
              <w:rPr>
                <w:b/>
                <w:i/>
              </w:rPr>
              <w:t xml:space="preserve"> mogu sudjelovanje u mjerama</w:t>
            </w:r>
            <w:r w:rsidRPr="00EC616F">
              <w:t xml:space="preserve"> integracije učiniti</w:t>
            </w:r>
            <w:r w:rsidRPr="00EC616F">
              <w:rPr>
                <w:b/>
                <w:i/>
              </w:rPr>
              <w:t xml:space="preserve"> obveznima</w:t>
            </w:r>
            <w:r w:rsidRPr="00EC616F">
              <w:t>.</w:t>
            </w:r>
          </w:p>
        </w:tc>
        <w:tc>
          <w:tcPr>
            <w:tcW w:w="4876" w:type="dxa"/>
          </w:tcPr>
          <w:p w14:paraId="60E61F80" w14:textId="72FCCF2B" w:rsidR="00AF5989" w:rsidRPr="00EC616F" w:rsidRDefault="00AF5989" w:rsidP="000B65B5">
            <w:pPr>
              <w:pStyle w:val="Normal6"/>
              <w:rPr>
                <w:b/>
                <w:i/>
              </w:rPr>
            </w:pPr>
            <w:r w:rsidRPr="00EC616F">
              <w:t>2.</w:t>
            </w:r>
            <w:r w:rsidRPr="00EC616F">
              <w:rPr>
                <w:b/>
                <w:i/>
              </w:rPr>
              <w:tab/>
            </w:r>
            <w:r w:rsidRPr="00EC616F">
              <w:t>Države članice</w:t>
            </w:r>
            <w:r w:rsidRPr="00EC616F">
              <w:rPr>
                <w:b/>
                <w:i/>
              </w:rPr>
              <w:t xml:space="preserve"> dužne su </w:t>
            </w:r>
            <w:r w:rsidR="000B65B5" w:rsidRPr="00EC616F">
              <w:rPr>
                <w:b/>
                <w:i/>
              </w:rPr>
              <w:t xml:space="preserve">učiniti </w:t>
            </w:r>
            <w:r w:rsidRPr="00EC616F">
              <w:rPr>
                <w:b/>
                <w:i/>
              </w:rPr>
              <w:t>mjere</w:t>
            </w:r>
            <w:r w:rsidRPr="00EC616F">
              <w:t xml:space="preserve"> integracije </w:t>
            </w:r>
            <w:r w:rsidRPr="00EC616F">
              <w:rPr>
                <w:b/>
                <w:i/>
              </w:rPr>
              <w:t>lako dostupnima i besplatnima te voditi računa o tome da se u njima vodi računa o posebnim potrebama dotičnog korisnika međunarodne zaštite</w:t>
            </w:r>
            <w:r w:rsidRPr="00EC616F">
              <w:t>.</w:t>
            </w:r>
          </w:p>
        </w:tc>
      </w:tr>
    </w:tbl>
    <w:p w14:paraId="56BC7DE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361A33" w14:textId="77777777" w:rsidR="00AF5989" w:rsidRPr="00EC616F" w:rsidRDefault="00AF5989" w:rsidP="00AF5989">
      <w:r w:rsidRPr="00EC616F">
        <w:rPr>
          <w:rStyle w:val="HideTWBExt"/>
        </w:rPr>
        <w:t>&lt;/Amend&gt;</w:t>
      </w:r>
    </w:p>
    <w:p w14:paraId="6E97DAD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770</w:t>
      </w:r>
      <w:r w:rsidRPr="00EC616F">
        <w:rPr>
          <w:rStyle w:val="HideTWBExt"/>
          <w:b w:val="0"/>
        </w:rPr>
        <w:t>&lt;/NumAm&gt;</w:t>
      </w:r>
    </w:p>
    <w:p w14:paraId="52B41CF0" w14:textId="77777777" w:rsidR="00AF5989" w:rsidRPr="00EC616F" w:rsidRDefault="00AF5989" w:rsidP="00AF5989">
      <w:pPr>
        <w:pStyle w:val="NormalBold"/>
      </w:pPr>
      <w:r w:rsidRPr="00EC616F">
        <w:rPr>
          <w:rStyle w:val="HideTWBExt"/>
          <w:b w:val="0"/>
        </w:rPr>
        <w:t>&lt;RepeatBlock-By&gt;&lt;Members&gt;</w:t>
      </w:r>
      <w:r w:rsidRPr="00EC616F">
        <w:t>Artis Pabriks, Traian Ungureanu, Tomáš Zdechovský, Kinga Gál, Pál Csáky, Monica Macovei</w:t>
      </w:r>
      <w:r w:rsidRPr="00EC616F">
        <w:rPr>
          <w:rStyle w:val="HideTWBExt"/>
          <w:b w:val="0"/>
        </w:rPr>
        <w:t>&lt;/Members&gt;</w:t>
      </w:r>
    </w:p>
    <w:p w14:paraId="62C6F622" w14:textId="77777777" w:rsidR="00AF5989" w:rsidRPr="00EC616F" w:rsidRDefault="00AF5989" w:rsidP="00AF5989">
      <w:pPr>
        <w:pStyle w:val="NormalBold"/>
      </w:pPr>
      <w:r w:rsidRPr="00EC616F">
        <w:rPr>
          <w:rStyle w:val="HideTWBExt"/>
          <w:b w:val="0"/>
        </w:rPr>
        <w:t>&lt;/RepeatBlock-By&gt;</w:t>
      </w:r>
    </w:p>
    <w:p w14:paraId="05DD531E"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6CA546F" w14:textId="77777777" w:rsidR="00AF5989" w:rsidRPr="00EC616F" w:rsidRDefault="00AF5989" w:rsidP="00AF5989">
      <w:pPr>
        <w:pStyle w:val="NormalBold"/>
      </w:pPr>
      <w:r w:rsidRPr="00EC616F">
        <w:rPr>
          <w:rStyle w:val="HideTWBExt"/>
          <w:b w:val="0"/>
        </w:rPr>
        <w:t>&lt;Article&gt;</w:t>
      </w:r>
      <w:r w:rsidRPr="00EC616F">
        <w:t>Članak 38.a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F294C77" w14:textId="77777777" w:rsidTr="009413C2">
        <w:trPr>
          <w:trHeight w:hRule="exact" w:val="240"/>
          <w:jc w:val="center"/>
        </w:trPr>
        <w:tc>
          <w:tcPr>
            <w:tcW w:w="9752" w:type="dxa"/>
            <w:gridSpan w:val="2"/>
          </w:tcPr>
          <w:p w14:paraId="6B15D214" w14:textId="77777777" w:rsidR="00AF5989" w:rsidRPr="00EC616F" w:rsidRDefault="00AF5989" w:rsidP="009413C2"/>
        </w:tc>
      </w:tr>
      <w:tr w:rsidR="00AF5989" w:rsidRPr="00EC616F" w14:paraId="737C5CF1" w14:textId="77777777" w:rsidTr="009413C2">
        <w:trPr>
          <w:trHeight w:val="240"/>
          <w:jc w:val="center"/>
        </w:trPr>
        <w:tc>
          <w:tcPr>
            <w:tcW w:w="4876" w:type="dxa"/>
          </w:tcPr>
          <w:p w14:paraId="2E674D2B" w14:textId="77777777" w:rsidR="00AF5989" w:rsidRPr="00EC616F" w:rsidRDefault="00AF5989" w:rsidP="009413C2">
            <w:pPr>
              <w:pStyle w:val="ColumnHeading"/>
            </w:pPr>
            <w:r w:rsidRPr="00EC616F">
              <w:t>Tekst koji je predložila Komisija</w:t>
            </w:r>
          </w:p>
        </w:tc>
        <w:tc>
          <w:tcPr>
            <w:tcW w:w="4876" w:type="dxa"/>
          </w:tcPr>
          <w:p w14:paraId="4C083F97" w14:textId="77777777" w:rsidR="00AF5989" w:rsidRPr="00EC616F" w:rsidRDefault="00AF5989" w:rsidP="009413C2">
            <w:pPr>
              <w:pStyle w:val="ColumnHeading"/>
            </w:pPr>
            <w:r w:rsidRPr="00EC616F">
              <w:t>Izmjena</w:t>
            </w:r>
          </w:p>
        </w:tc>
      </w:tr>
      <w:tr w:rsidR="00AF5989" w:rsidRPr="00EC616F" w14:paraId="3188FE0D" w14:textId="77777777" w:rsidTr="009413C2">
        <w:trPr>
          <w:jc w:val="center"/>
        </w:trPr>
        <w:tc>
          <w:tcPr>
            <w:tcW w:w="4876" w:type="dxa"/>
          </w:tcPr>
          <w:p w14:paraId="050688A2" w14:textId="77777777" w:rsidR="00AF5989" w:rsidRPr="00EC616F" w:rsidRDefault="00AF5989" w:rsidP="009413C2">
            <w:pPr>
              <w:pStyle w:val="Normal6"/>
            </w:pPr>
          </w:p>
        </w:tc>
        <w:tc>
          <w:tcPr>
            <w:tcW w:w="4876" w:type="dxa"/>
          </w:tcPr>
          <w:p w14:paraId="66B464B9" w14:textId="77777777" w:rsidR="00AF5989" w:rsidRPr="00EC616F" w:rsidRDefault="00AF5989" w:rsidP="009413C2">
            <w:pPr>
              <w:pStyle w:val="Center"/>
              <w:rPr>
                <w:b/>
                <w:i/>
                <w:lang w:val="hr-HR"/>
              </w:rPr>
            </w:pPr>
            <w:r w:rsidRPr="00EC616F">
              <w:rPr>
                <w:b/>
                <w:i/>
                <w:sz w:val="24"/>
                <w:lang w:val="hr-HR"/>
              </w:rPr>
              <w:t>Članak 38.a</w:t>
            </w:r>
            <w:r w:rsidRPr="00EC616F">
              <w:rPr>
                <w:b/>
                <w:i/>
                <w:lang w:val="hr-HR"/>
              </w:rPr>
              <w:tab/>
            </w:r>
          </w:p>
        </w:tc>
      </w:tr>
      <w:tr w:rsidR="00AF5989" w:rsidRPr="00EC616F" w14:paraId="35C34D16" w14:textId="77777777" w:rsidTr="009413C2">
        <w:trPr>
          <w:jc w:val="center"/>
        </w:trPr>
        <w:tc>
          <w:tcPr>
            <w:tcW w:w="4876" w:type="dxa"/>
          </w:tcPr>
          <w:p w14:paraId="6F870153" w14:textId="77777777" w:rsidR="00AF5989" w:rsidRPr="00EC616F" w:rsidRDefault="00AF5989" w:rsidP="009413C2">
            <w:pPr>
              <w:pStyle w:val="Normal6"/>
            </w:pPr>
          </w:p>
        </w:tc>
        <w:tc>
          <w:tcPr>
            <w:tcW w:w="4876" w:type="dxa"/>
          </w:tcPr>
          <w:p w14:paraId="294ACDBB" w14:textId="77777777" w:rsidR="00AF5989" w:rsidRPr="00EC616F" w:rsidRDefault="00AF5989" w:rsidP="009413C2">
            <w:pPr>
              <w:pStyle w:val="Center"/>
              <w:rPr>
                <w:b/>
                <w:i/>
                <w:lang w:val="hr-HR"/>
              </w:rPr>
            </w:pPr>
            <w:r w:rsidRPr="00EC616F">
              <w:rPr>
                <w:b/>
                <w:i/>
                <w:sz w:val="24"/>
                <w:lang w:val="hr-HR"/>
              </w:rPr>
              <w:t>Obveze</w:t>
            </w:r>
          </w:p>
        </w:tc>
      </w:tr>
      <w:tr w:rsidR="00AF5989" w:rsidRPr="00EC616F" w14:paraId="7109C7D5" w14:textId="77777777" w:rsidTr="009413C2">
        <w:trPr>
          <w:jc w:val="center"/>
        </w:trPr>
        <w:tc>
          <w:tcPr>
            <w:tcW w:w="4876" w:type="dxa"/>
          </w:tcPr>
          <w:p w14:paraId="207109C7" w14:textId="77777777" w:rsidR="00AF5989" w:rsidRPr="00EC616F" w:rsidRDefault="00AF5989" w:rsidP="009413C2">
            <w:pPr>
              <w:pStyle w:val="Normal6"/>
            </w:pPr>
          </w:p>
        </w:tc>
        <w:tc>
          <w:tcPr>
            <w:tcW w:w="4876" w:type="dxa"/>
          </w:tcPr>
          <w:p w14:paraId="2B90E765" w14:textId="77777777" w:rsidR="00AF5989" w:rsidRPr="00EC616F" w:rsidRDefault="00AF5989" w:rsidP="009413C2">
            <w:pPr>
              <w:pStyle w:val="Normal6"/>
              <w:rPr>
                <w:b/>
                <w:i/>
              </w:rPr>
            </w:pPr>
            <w:r w:rsidRPr="00EC616F">
              <w:rPr>
                <w:b/>
                <w:i/>
              </w:rPr>
              <w:t>1. Korisnici međunarodne zaštite obvezni su poštovati i biti usklađeni s pravom Unije i nacionalnim pravom države članice.</w:t>
            </w:r>
          </w:p>
        </w:tc>
      </w:tr>
      <w:tr w:rsidR="00AF5989" w:rsidRPr="00EC616F" w14:paraId="0A435B5C" w14:textId="77777777" w:rsidTr="009413C2">
        <w:trPr>
          <w:jc w:val="center"/>
        </w:trPr>
        <w:tc>
          <w:tcPr>
            <w:tcW w:w="4876" w:type="dxa"/>
          </w:tcPr>
          <w:p w14:paraId="1F4434C9" w14:textId="77777777" w:rsidR="00AF5989" w:rsidRPr="00EC616F" w:rsidRDefault="00AF5989" w:rsidP="009413C2">
            <w:pPr>
              <w:pStyle w:val="Normal6"/>
            </w:pPr>
          </w:p>
        </w:tc>
        <w:tc>
          <w:tcPr>
            <w:tcW w:w="4876" w:type="dxa"/>
          </w:tcPr>
          <w:p w14:paraId="16A9C6FB" w14:textId="77777777" w:rsidR="00AF5989" w:rsidRPr="00EC616F" w:rsidRDefault="00AF5989" w:rsidP="009413C2">
            <w:pPr>
              <w:pStyle w:val="Normal6"/>
              <w:rPr>
                <w:b/>
                <w:i/>
              </w:rPr>
            </w:pPr>
            <w:r w:rsidRPr="00EC616F">
              <w:rPr>
                <w:b/>
                <w:i/>
              </w:rPr>
              <w:t>2. Korisnici međunarodne zaštite obvezni su poštovati kulturu, jezik i društvene norme države članice.</w:t>
            </w:r>
          </w:p>
        </w:tc>
      </w:tr>
      <w:tr w:rsidR="00AF5989" w:rsidRPr="00EC616F" w14:paraId="12E87A90" w14:textId="77777777" w:rsidTr="009413C2">
        <w:trPr>
          <w:jc w:val="center"/>
        </w:trPr>
        <w:tc>
          <w:tcPr>
            <w:tcW w:w="4876" w:type="dxa"/>
          </w:tcPr>
          <w:p w14:paraId="55149989" w14:textId="77777777" w:rsidR="00AF5989" w:rsidRPr="00EC616F" w:rsidRDefault="00AF5989" w:rsidP="009413C2">
            <w:pPr>
              <w:pStyle w:val="Normal6"/>
            </w:pPr>
          </w:p>
        </w:tc>
        <w:tc>
          <w:tcPr>
            <w:tcW w:w="4876" w:type="dxa"/>
          </w:tcPr>
          <w:p w14:paraId="1252F0B1" w14:textId="77777777" w:rsidR="00AF5989" w:rsidRPr="00EC616F" w:rsidRDefault="00AF5989" w:rsidP="009413C2">
            <w:pPr>
              <w:pStyle w:val="Normal6"/>
              <w:rPr>
                <w:b/>
                <w:i/>
              </w:rPr>
            </w:pPr>
            <w:r w:rsidRPr="00EC616F">
              <w:rPr>
                <w:b/>
                <w:i/>
              </w:rPr>
              <w:t>3. Korisnici međunarodne zaštite obvezni su uložiti sve moguće napore kako bi se integrirali u državu članicu i iskoristiti pružene mogućnosti za integraciju kao što je učenje službenog jezika države članice.</w:t>
            </w:r>
          </w:p>
        </w:tc>
      </w:tr>
    </w:tbl>
    <w:p w14:paraId="7BB2ABF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07D2CA2" w14:textId="77777777" w:rsidR="00AF5989" w:rsidRPr="00EC616F" w:rsidRDefault="00AF5989" w:rsidP="00AF5989">
      <w:r w:rsidRPr="00EC616F">
        <w:rPr>
          <w:rStyle w:val="HideTWBExt"/>
        </w:rPr>
        <w:t>&lt;/Amend&gt;</w:t>
      </w:r>
    </w:p>
    <w:p w14:paraId="2D25F1F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771</w:t>
      </w:r>
      <w:r w:rsidRPr="00EC616F">
        <w:rPr>
          <w:rStyle w:val="HideTWBExt"/>
          <w:b w:val="0"/>
        </w:rPr>
        <w:t>&lt;/NumAm&gt;</w:t>
      </w:r>
    </w:p>
    <w:p w14:paraId="23C10DB1"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4036FB2B" w14:textId="77777777" w:rsidR="00AF5989" w:rsidRPr="00EC616F" w:rsidRDefault="00AF5989" w:rsidP="00AF5989">
      <w:pPr>
        <w:pStyle w:val="NormalBold"/>
      </w:pPr>
      <w:r w:rsidRPr="00EC616F">
        <w:rPr>
          <w:rStyle w:val="HideTWBExt"/>
          <w:b w:val="0"/>
        </w:rPr>
        <w:t>&lt;/RepeatBlock-By&gt;</w:t>
      </w:r>
    </w:p>
    <w:p w14:paraId="184E7F7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67D69E1" w14:textId="77777777" w:rsidR="00AF5989" w:rsidRPr="00EC616F" w:rsidRDefault="00AF5989" w:rsidP="00AF5989">
      <w:pPr>
        <w:pStyle w:val="NormalBold"/>
      </w:pPr>
      <w:r w:rsidRPr="00EC616F">
        <w:rPr>
          <w:rStyle w:val="HideTWBExt"/>
          <w:b w:val="0"/>
        </w:rPr>
        <w:t>&lt;Article&gt;</w:t>
      </w:r>
      <w:r w:rsidRPr="00EC616F">
        <w:t>Članak 39.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39CCD7D" w14:textId="77777777" w:rsidTr="009413C2">
        <w:trPr>
          <w:trHeight w:hRule="exact" w:val="240"/>
          <w:jc w:val="center"/>
        </w:trPr>
        <w:tc>
          <w:tcPr>
            <w:tcW w:w="9752" w:type="dxa"/>
            <w:gridSpan w:val="2"/>
          </w:tcPr>
          <w:p w14:paraId="64538832" w14:textId="77777777" w:rsidR="00AF5989" w:rsidRPr="00EC616F" w:rsidRDefault="00AF5989" w:rsidP="009413C2"/>
        </w:tc>
      </w:tr>
      <w:tr w:rsidR="00AF5989" w:rsidRPr="00EC616F" w14:paraId="2CBEE7DC" w14:textId="77777777" w:rsidTr="009413C2">
        <w:trPr>
          <w:trHeight w:val="240"/>
          <w:jc w:val="center"/>
        </w:trPr>
        <w:tc>
          <w:tcPr>
            <w:tcW w:w="4876" w:type="dxa"/>
          </w:tcPr>
          <w:p w14:paraId="618420C1" w14:textId="77777777" w:rsidR="00AF5989" w:rsidRPr="00EC616F" w:rsidRDefault="00AF5989" w:rsidP="009413C2">
            <w:pPr>
              <w:pStyle w:val="ColumnHeading"/>
            </w:pPr>
            <w:r w:rsidRPr="00EC616F">
              <w:t>Tekst koji je predložila Komisija</w:t>
            </w:r>
          </w:p>
        </w:tc>
        <w:tc>
          <w:tcPr>
            <w:tcW w:w="4876" w:type="dxa"/>
          </w:tcPr>
          <w:p w14:paraId="24E97F21" w14:textId="77777777" w:rsidR="00AF5989" w:rsidRPr="00EC616F" w:rsidRDefault="00AF5989" w:rsidP="009413C2">
            <w:pPr>
              <w:pStyle w:val="ColumnHeading"/>
            </w:pPr>
            <w:r w:rsidRPr="00EC616F">
              <w:t>Izmjena</w:t>
            </w:r>
          </w:p>
        </w:tc>
      </w:tr>
      <w:tr w:rsidR="00AF5989" w:rsidRPr="00EC616F" w14:paraId="768062E1" w14:textId="77777777" w:rsidTr="009413C2">
        <w:trPr>
          <w:jc w:val="center"/>
        </w:trPr>
        <w:tc>
          <w:tcPr>
            <w:tcW w:w="4876" w:type="dxa"/>
          </w:tcPr>
          <w:p w14:paraId="32D1B8B7" w14:textId="77777777" w:rsidR="00AF5989" w:rsidRPr="00EC616F" w:rsidRDefault="00AF5989" w:rsidP="009413C2">
            <w:pPr>
              <w:pStyle w:val="Normal6"/>
              <w:rPr>
                <w:b/>
                <w:i/>
              </w:rPr>
            </w:pPr>
            <w:r w:rsidRPr="00EC616F">
              <w:t>Korisnicima međunarodne zaštite koji su izrazili želju za repatrijacijom mora se osigurati pomoć.</w:t>
            </w:r>
          </w:p>
        </w:tc>
        <w:tc>
          <w:tcPr>
            <w:tcW w:w="4876" w:type="dxa"/>
          </w:tcPr>
          <w:p w14:paraId="32A81D7F" w14:textId="335C7881" w:rsidR="00AF5989" w:rsidRPr="00EC616F" w:rsidRDefault="00AF5989" w:rsidP="001A48F2">
            <w:pPr>
              <w:pStyle w:val="Normal6"/>
              <w:rPr>
                <w:b/>
                <w:i/>
              </w:rPr>
            </w:pPr>
            <w:r w:rsidRPr="00EC616F">
              <w:t>Korisnicima međunarodne zaštite koji su izrazili želju za repatrijacijom mora se osigurati</w:t>
            </w:r>
            <w:r w:rsidRPr="00EC616F">
              <w:rPr>
                <w:b/>
                <w:i/>
              </w:rPr>
              <w:t xml:space="preserve"> samo </w:t>
            </w:r>
            <w:r w:rsidR="001A48F2" w:rsidRPr="00EC616F">
              <w:rPr>
                <w:b/>
                <w:i/>
              </w:rPr>
              <w:t>nenovčana</w:t>
            </w:r>
            <w:r w:rsidR="001A48F2" w:rsidRPr="00EC616F">
              <w:t xml:space="preserve"> </w:t>
            </w:r>
            <w:r w:rsidRPr="00EC616F">
              <w:t>pomoć</w:t>
            </w:r>
            <w:r w:rsidRPr="00EC616F">
              <w:rPr>
                <w:b/>
                <w:i/>
              </w:rPr>
              <w:t xml:space="preserve"> i potrebno je aktivno poticati njihovu dobrovoljnu emigraciju širokim rasponom nacionalnih politika</w:t>
            </w:r>
            <w:r w:rsidRPr="00EC616F">
              <w:t>.</w:t>
            </w:r>
          </w:p>
        </w:tc>
      </w:tr>
    </w:tbl>
    <w:p w14:paraId="365E5876"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C74711F" w14:textId="77777777" w:rsidR="00AF5989" w:rsidRPr="00EC616F" w:rsidRDefault="00AF5989" w:rsidP="00AF5989">
      <w:r w:rsidRPr="00EC616F">
        <w:rPr>
          <w:rStyle w:val="HideTWBExt"/>
        </w:rPr>
        <w:t>&lt;/Amend&gt;</w:t>
      </w:r>
    </w:p>
    <w:p w14:paraId="7A248C5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772</w:t>
      </w:r>
      <w:r w:rsidRPr="00EC616F">
        <w:rPr>
          <w:rStyle w:val="HideTWBExt"/>
          <w:b w:val="0"/>
        </w:rPr>
        <w:t>&lt;/NumAm&gt;</w:t>
      </w:r>
    </w:p>
    <w:p w14:paraId="672832BA"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0C2EFD0A" w14:textId="77777777" w:rsidR="00AF5989" w:rsidRPr="00EC616F" w:rsidRDefault="00AF5989" w:rsidP="00AF5989">
      <w:pPr>
        <w:pStyle w:val="NormalBold"/>
      </w:pPr>
      <w:r w:rsidRPr="00EC616F">
        <w:rPr>
          <w:rStyle w:val="HideTWBExt"/>
          <w:b w:val="0"/>
        </w:rPr>
        <w:t>&lt;/RepeatBlock-By&gt;</w:t>
      </w:r>
    </w:p>
    <w:p w14:paraId="01AE1897"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EF215ED" w14:textId="77777777" w:rsidR="00AF5989" w:rsidRPr="00EC616F" w:rsidRDefault="00AF5989" w:rsidP="00AF5989">
      <w:pPr>
        <w:pStyle w:val="NormalBold"/>
      </w:pPr>
      <w:r w:rsidRPr="00EC616F">
        <w:rPr>
          <w:rStyle w:val="HideTWBExt"/>
          <w:b w:val="0"/>
        </w:rPr>
        <w:t>&lt;Article&gt;</w:t>
      </w:r>
      <w:r w:rsidRPr="00EC616F">
        <w:t>Članak 39.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49B059F" w14:textId="77777777" w:rsidTr="009413C2">
        <w:trPr>
          <w:trHeight w:hRule="exact" w:val="240"/>
          <w:jc w:val="center"/>
        </w:trPr>
        <w:tc>
          <w:tcPr>
            <w:tcW w:w="9752" w:type="dxa"/>
            <w:gridSpan w:val="2"/>
          </w:tcPr>
          <w:p w14:paraId="783FD9FF" w14:textId="77777777" w:rsidR="00AF5989" w:rsidRPr="00EC616F" w:rsidRDefault="00AF5989" w:rsidP="009413C2"/>
        </w:tc>
      </w:tr>
      <w:tr w:rsidR="00AF5989" w:rsidRPr="00EC616F" w14:paraId="12EB6DF9" w14:textId="77777777" w:rsidTr="009413C2">
        <w:trPr>
          <w:trHeight w:val="240"/>
          <w:jc w:val="center"/>
        </w:trPr>
        <w:tc>
          <w:tcPr>
            <w:tcW w:w="4876" w:type="dxa"/>
          </w:tcPr>
          <w:p w14:paraId="0A337384" w14:textId="77777777" w:rsidR="00AF5989" w:rsidRPr="00EC616F" w:rsidRDefault="00AF5989" w:rsidP="009413C2">
            <w:pPr>
              <w:pStyle w:val="ColumnHeading"/>
            </w:pPr>
            <w:r w:rsidRPr="00EC616F">
              <w:t>Tekst koji je predložila Komisija</w:t>
            </w:r>
          </w:p>
        </w:tc>
        <w:tc>
          <w:tcPr>
            <w:tcW w:w="4876" w:type="dxa"/>
          </w:tcPr>
          <w:p w14:paraId="72E33EC1" w14:textId="77777777" w:rsidR="00AF5989" w:rsidRPr="00EC616F" w:rsidRDefault="00AF5989" w:rsidP="009413C2">
            <w:pPr>
              <w:pStyle w:val="ColumnHeading"/>
            </w:pPr>
            <w:r w:rsidRPr="00EC616F">
              <w:t>Izmjena</w:t>
            </w:r>
          </w:p>
        </w:tc>
      </w:tr>
      <w:tr w:rsidR="00AF5989" w:rsidRPr="00EC616F" w14:paraId="59D4FD50" w14:textId="77777777" w:rsidTr="009413C2">
        <w:trPr>
          <w:jc w:val="center"/>
        </w:trPr>
        <w:tc>
          <w:tcPr>
            <w:tcW w:w="4876" w:type="dxa"/>
          </w:tcPr>
          <w:p w14:paraId="6CE6A6AC" w14:textId="77777777" w:rsidR="00AF5989" w:rsidRPr="00EC616F" w:rsidRDefault="00AF5989" w:rsidP="009413C2">
            <w:pPr>
              <w:pStyle w:val="Normal6"/>
              <w:rPr>
                <w:b/>
                <w:i/>
              </w:rPr>
            </w:pPr>
            <w:r w:rsidRPr="00EC616F">
              <w:t>Korisnicima međunarodne zaštite koji su izrazili želju za repatrijacijom</w:t>
            </w:r>
            <w:r w:rsidRPr="00EC616F">
              <w:rPr>
                <w:b/>
                <w:i/>
              </w:rPr>
              <w:t xml:space="preserve"> mora</w:t>
            </w:r>
            <w:r w:rsidRPr="00EC616F">
              <w:t xml:space="preserve"> se osigurati pomoć.</w:t>
            </w:r>
          </w:p>
        </w:tc>
        <w:tc>
          <w:tcPr>
            <w:tcW w:w="4876" w:type="dxa"/>
          </w:tcPr>
          <w:p w14:paraId="6794FDAE" w14:textId="77777777" w:rsidR="00AF5989" w:rsidRPr="00EC616F" w:rsidRDefault="00AF5989" w:rsidP="009413C2">
            <w:pPr>
              <w:pStyle w:val="Normal6"/>
              <w:rPr>
                <w:b/>
                <w:i/>
              </w:rPr>
            </w:pPr>
            <w:r w:rsidRPr="00EC616F">
              <w:t>Korisnicima međunarodne zaštite koji su izrazili želju za repatrijacijom</w:t>
            </w:r>
            <w:r w:rsidRPr="00EC616F">
              <w:rPr>
                <w:b/>
                <w:i/>
              </w:rPr>
              <w:t xml:space="preserve"> može</w:t>
            </w:r>
            <w:r w:rsidRPr="00EC616F">
              <w:t xml:space="preserve"> se osigurati pomoć.</w:t>
            </w:r>
          </w:p>
        </w:tc>
      </w:tr>
    </w:tbl>
    <w:p w14:paraId="5B06BEA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CCBF4CA" w14:textId="77777777" w:rsidR="00AF5989" w:rsidRPr="00EC616F" w:rsidRDefault="00AF5989" w:rsidP="00AF5989">
      <w:r w:rsidRPr="00EC616F">
        <w:rPr>
          <w:rStyle w:val="HideTWBExt"/>
        </w:rPr>
        <w:t>&lt;/Amend&gt;</w:t>
      </w:r>
    </w:p>
    <w:p w14:paraId="277ABC1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773</w:t>
      </w:r>
      <w:r w:rsidRPr="00EC616F">
        <w:rPr>
          <w:rStyle w:val="HideTWBExt"/>
          <w:b w:val="0"/>
        </w:rPr>
        <w:t>&lt;/NumAm&gt;</w:t>
      </w:r>
    </w:p>
    <w:p w14:paraId="2A8F1FAB"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4FBE9E04" w14:textId="77777777" w:rsidR="00AF5989" w:rsidRPr="00EC616F" w:rsidRDefault="00AF5989" w:rsidP="00AF5989">
      <w:pPr>
        <w:pStyle w:val="NormalBold"/>
      </w:pPr>
      <w:r w:rsidRPr="00EC616F">
        <w:rPr>
          <w:rStyle w:val="HideTWBExt"/>
          <w:b w:val="0"/>
        </w:rPr>
        <w:t>&lt;/RepeatBlock-By&gt;</w:t>
      </w:r>
    </w:p>
    <w:p w14:paraId="5EC0D07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609B32E" w14:textId="77777777" w:rsidR="00AF5989" w:rsidRPr="00EC616F" w:rsidRDefault="00AF5989" w:rsidP="00AF5989">
      <w:pPr>
        <w:pStyle w:val="NormalBold"/>
      </w:pPr>
      <w:r w:rsidRPr="00EC616F">
        <w:rPr>
          <w:rStyle w:val="HideTWBExt"/>
          <w:b w:val="0"/>
        </w:rPr>
        <w:t>&lt;Article&gt;</w:t>
      </w:r>
      <w:r w:rsidRPr="00EC616F">
        <w:t>Članak 41.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1581A23" w14:textId="77777777" w:rsidTr="009413C2">
        <w:trPr>
          <w:trHeight w:hRule="exact" w:val="240"/>
          <w:jc w:val="center"/>
        </w:trPr>
        <w:tc>
          <w:tcPr>
            <w:tcW w:w="9752" w:type="dxa"/>
            <w:gridSpan w:val="2"/>
          </w:tcPr>
          <w:p w14:paraId="5D2BB8A9" w14:textId="77777777" w:rsidR="00AF5989" w:rsidRPr="00EC616F" w:rsidRDefault="00AF5989" w:rsidP="009413C2"/>
        </w:tc>
      </w:tr>
      <w:tr w:rsidR="00AF5989" w:rsidRPr="00EC616F" w14:paraId="099E7E38" w14:textId="77777777" w:rsidTr="009413C2">
        <w:trPr>
          <w:trHeight w:val="240"/>
          <w:jc w:val="center"/>
        </w:trPr>
        <w:tc>
          <w:tcPr>
            <w:tcW w:w="4876" w:type="dxa"/>
          </w:tcPr>
          <w:p w14:paraId="5BEF9C63" w14:textId="77777777" w:rsidR="00AF5989" w:rsidRPr="00EC616F" w:rsidRDefault="00AF5989" w:rsidP="009413C2">
            <w:pPr>
              <w:pStyle w:val="ColumnHeading"/>
            </w:pPr>
            <w:r w:rsidRPr="00EC616F">
              <w:t>Tekst koji je predložila Komisija</w:t>
            </w:r>
          </w:p>
        </w:tc>
        <w:tc>
          <w:tcPr>
            <w:tcW w:w="4876" w:type="dxa"/>
          </w:tcPr>
          <w:p w14:paraId="124F5C8E" w14:textId="77777777" w:rsidR="00AF5989" w:rsidRPr="00EC616F" w:rsidRDefault="00AF5989" w:rsidP="009413C2">
            <w:pPr>
              <w:pStyle w:val="ColumnHeading"/>
            </w:pPr>
            <w:r w:rsidRPr="00EC616F">
              <w:t>Izmjena</w:t>
            </w:r>
          </w:p>
        </w:tc>
      </w:tr>
      <w:tr w:rsidR="00AF5989" w:rsidRPr="00EC616F" w14:paraId="74168D91" w14:textId="77777777" w:rsidTr="009413C2">
        <w:trPr>
          <w:jc w:val="center"/>
        </w:trPr>
        <w:tc>
          <w:tcPr>
            <w:tcW w:w="4876" w:type="dxa"/>
          </w:tcPr>
          <w:p w14:paraId="205CDA86" w14:textId="77777777" w:rsidR="00AF5989" w:rsidRPr="00EC616F" w:rsidRDefault="00AF5989" w:rsidP="009413C2">
            <w:pPr>
              <w:pStyle w:val="Normal6"/>
              <w:rPr>
                <w:b/>
                <w:i/>
              </w:rPr>
            </w:pPr>
            <w:r w:rsidRPr="00EC616F">
              <w:t>Nadležna tijela i druge organizacije koje primjenjuju odredbe</w:t>
            </w:r>
            <w:r w:rsidRPr="00EC616F">
              <w:rPr>
                <w:b/>
                <w:i/>
              </w:rPr>
              <w:t xml:space="preserve"> ovueUredbe</w:t>
            </w:r>
            <w:r w:rsidRPr="00EC616F">
              <w:t xml:space="preserve"> prolaze potrebno osposobljavanje te su obvezani načelom povjerljivosti, kako je utvrđeno nacionalnim pravom, u pogledu svih informacija koje prikupe tijekom svog rada.</w:t>
            </w:r>
          </w:p>
        </w:tc>
        <w:tc>
          <w:tcPr>
            <w:tcW w:w="4876" w:type="dxa"/>
          </w:tcPr>
          <w:p w14:paraId="253818A7" w14:textId="77777777" w:rsidR="00AF5989" w:rsidRPr="00EC616F" w:rsidRDefault="00AF5989" w:rsidP="009413C2">
            <w:pPr>
              <w:pStyle w:val="Normal6"/>
              <w:rPr>
                <w:b/>
                <w:i/>
              </w:rPr>
            </w:pPr>
            <w:r w:rsidRPr="00EC616F">
              <w:t>Nadležna tijela i druge organizacije koje primjenjuju odredbe</w:t>
            </w:r>
            <w:r w:rsidRPr="00EC616F">
              <w:rPr>
                <w:b/>
                <w:i/>
              </w:rPr>
              <w:t xml:space="preserve"> ove Uredbe</w:t>
            </w:r>
            <w:r w:rsidRPr="00EC616F">
              <w:t xml:space="preserve"> prolaze potrebno osposobljavanje te su obvezani načelom povjerljivosti, kako je utvrđeno nacionalnim pravom, u pogledu svih informacija</w:t>
            </w:r>
            <w:r w:rsidRPr="00EC616F">
              <w:rPr>
                <w:b/>
                <w:i/>
              </w:rPr>
              <w:t xml:space="preserve"> o pojedinačnom slučaju</w:t>
            </w:r>
            <w:r w:rsidRPr="00EC616F">
              <w:t xml:space="preserve"> koje prikupe tijekom svog rada</w:t>
            </w:r>
            <w:r w:rsidRPr="00EC616F">
              <w:rPr>
                <w:b/>
                <w:i/>
              </w:rPr>
              <w:t xml:space="preserve"> ne dovodeći u pitanje dostatno anonimizirane podatke za potrebe javnog nadzora</w:t>
            </w:r>
            <w:r w:rsidRPr="00EC616F">
              <w:t>.</w:t>
            </w:r>
          </w:p>
        </w:tc>
      </w:tr>
    </w:tbl>
    <w:p w14:paraId="2041D7C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8FFE0E9" w14:textId="77777777" w:rsidR="00AF5989" w:rsidRPr="00EC616F" w:rsidRDefault="00AF5989" w:rsidP="00AF5989">
      <w:r w:rsidRPr="00EC616F">
        <w:rPr>
          <w:rStyle w:val="HideTWBExt"/>
        </w:rPr>
        <w:t>&lt;/Amend&gt;</w:t>
      </w:r>
    </w:p>
    <w:p w14:paraId="2B64088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774</w:t>
      </w:r>
      <w:r w:rsidRPr="00EC616F">
        <w:rPr>
          <w:rStyle w:val="HideTWBExt"/>
          <w:b w:val="0"/>
        </w:rPr>
        <w:t>&lt;/NumAm&gt;</w:t>
      </w:r>
    </w:p>
    <w:p w14:paraId="37A84AF5"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E507504"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7FA5F663" w14:textId="77777777" w:rsidR="00AF5989" w:rsidRPr="00EC616F" w:rsidRDefault="00AF5989" w:rsidP="00AF5989">
      <w:r w:rsidRPr="00EC616F">
        <w:rPr>
          <w:rStyle w:val="HideTWBExt"/>
        </w:rPr>
        <w:t>&lt;/RepeatBlock-By&gt;</w:t>
      </w:r>
    </w:p>
    <w:p w14:paraId="1CEA2F4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F254FD9" w14:textId="77777777" w:rsidR="00AF5989" w:rsidRPr="00EC616F" w:rsidRDefault="00AF5989" w:rsidP="00AF5989">
      <w:pPr>
        <w:pStyle w:val="NormalBold"/>
      </w:pPr>
      <w:r w:rsidRPr="00EC616F">
        <w:rPr>
          <w:rStyle w:val="HideTWBExt"/>
          <w:b w:val="0"/>
        </w:rPr>
        <w:t>&lt;Article&gt;</w:t>
      </w:r>
      <w:r w:rsidRPr="00EC616F">
        <w:t>Članak 41.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91F4F0A" w14:textId="77777777" w:rsidTr="009413C2">
        <w:trPr>
          <w:trHeight w:hRule="exact" w:val="240"/>
          <w:jc w:val="center"/>
        </w:trPr>
        <w:tc>
          <w:tcPr>
            <w:tcW w:w="9752" w:type="dxa"/>
            <w:gridSpan w:val="2"/>
          </w:tcPr>
          <w:p w14:paraId="35751E7C" w14:textId="77777777" w:rsidR="00AF5989" w:rsidRPr="00EC616F" w:rsidRDefault="00AF5989" w:rsidP="009413C2"/>
        </w:tc>
      </w:tr>
      <w:tr w:rsidR="00AF5989" w:rsidRPr="00EC616F" w14:paraId="77F3CC4A" w14:textId="77777777" w:rsidTr="009413C2">
        <w:trPr>
          <w:trHeight w:val="240"/>
          <w:jc w:val="center"/>
        </w:trPr>
        <w:tc>
          <w:tcPr>
            <w:tcW w:w="4876" w:type="dxa"/>
          </w:tcPr>
          <w:p w14:paraId="71282439" w14:textId="77777777" w:rsidR="00AF5989" w:rsidRPr="00EC616F" w:rsidRDefault="00AF5989" w:rsidP="009413C2">
            <w:pPr>
              <w:pStyle w:val="ColumnHeading"/>
            </w:pPr>
            <w:r w:rsidRPr="00EC616F">
              <w:t>Tekst koji je predložila Komisija</w:t>
            </w:r>
          </w:p>
        </w:tc>
        <w:tc>
          <w:tcPr>
            <w:tcW w:w="4876" w:type="dxa"/>
          </w:tcPr>
          <w:p w14:paraId="2C0286A2" w14:textId="77777777" w:rsidR="00AF5989" w:rsidRPr="00EC616F" w:rsidRDefault="00AF5989" w:rsidP="009413C2">
            <w:pPr>
              <w:pStyle w:val="ColumnHeading"/>
            </w:pPr>
            <w:r w:rsidRPr="00EC616F">
              <w:t>Izmjena</w:t>
            </w:r>
          </w:p>
        </w:tc>
      </w:tr>
      <w:tr w:rsidR="00AF5989" w:rsidRPr="00EC616F" w14:paraId="65C9464F" w14:textId="77777777" w:rsidTr="009413C2">
        <w:trPr>
          <w:jc w:val="center"/>
        </w:trPr>
        <w:tc>
          <w:tcPr>
            <w:tcW w:w="4876" w:type="dxa"/>
          </w:tcPr>
          <w:p w14:paraId="5EF1321C" w14:textId="77777777" w:rsidR="00AF5989" w:rsidRPr="00EC616F" w:rsidRDefault="00AF5989" w:rsidP="009413C2">
            <w:pPr>
              <w:pStyle w:val="Normal6"/>
              <w:rPr>
                <w:b/>
                <w:i/>
              </w:rPr>
            </w:pPr>
            <w:r w:rsidRPr="00EC616F">
              <w:t>Nadležna tijela i druge organizacije koje primjenjuju odredbe</w:t>
            </w:r>
            <w:r w:rsidRPr="00EC616F">
              <w:rPr>
                <w:b/>
                <w:i/>
              </w:rPr>
              <w:t xml:space="preserve"> ovueUredbe</w:t>
            </w:r>
            <w:r w:rsidRPr="00EC616F">
              <w:t xml:space="preserve"> prolaze potrebno osposobljavanje te su obvezani načelom povjerljivosti, kako je utvrđeno nacionalnim pravom, u pogledu svih informacija koje prikupe tijekom svog rada.</w:t>
            </w:r>
          </w:p>
        </w:tc>
        <w:tc>
          <w:tcPr>
            <w:tcW w:w="4876" w:type="dxa"/>
          </w:tcPr>
          <w:p w14:paraId="661C467E" w14:textId="77777777" w:rsidR="00AF5989" w:rsidRPr="00EC616F" w:rsidRDefault="00AF5989" w:rsidP="009413C2">
            <w:pPr>
              <w:pStyle w:val="Normal6"/>
              <w:rPr>
                <w:b/>
                <w:i/>
              </w:rPr>
            </w:pPr>
            <w:r w:rsidRPr="00EC616F">
              <w:t>Nadležna tijela i druge organizacije koje primjenjuju odredbe</w:t>
            </w:r>
            <w:r w:rsidRPr="00EC616F">
              <w:rPr>
                <w:b/>
                <w:i/>
              </w:rPr>
              <w:t xml:space="preserve"> ovu Direktive</w:t>
            </w:r>
            <w:r w:rsidRPr="00EC616F">
              <w:t xml:space="preserve"> prolaze potrebno osposobljavanje te su obvezani načelom povjerljivosti, kako je utvrđeno nacionalnim pravom, u pogledu svih informacija koje prikupe tijekom svog rada.</w:t>
            </w:r>
          </w:p>
        </w:tc>
      </w:tr>
    </w:tbl>
    <w:p w14:paraId="759B2C2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CFA8E44" w14:textId="77777777" w:rsidR="00AF5989" w:rsidRPr="00EC616F" w:rsidRDefault="00AF5989" w:rsidP="00AF5989">
      <w:r w:rsidRPr="00EC616F">
        <w:rPr>
          <w:rStyle w:val="HideTWBExt"/>
        </w:rPr>
        <w:t>&lt;/Amend&gt;</w:t>
      </w:r>
    </w:p>
    <w:p w14:paraId="1330B15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775</w:t>
      </w:r>
      <w:r w:rsidRPr="00EC616F">
        <w:rPr>
          <w:rStyle w:val="HideTWBExt"/>
          <w:b w:val="0"/>
        </w:rPr>
        <w:t>&lt;/NumAm&gt;</w:t>
      </w:r>
    </w:p>
    <w:p w14:paraId="4E0FA933"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9DAE08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CE423BB" w14:textId="77777777" w:rsidR="00AF5989" w:rsidRPr="00EC616F" w:rsidRDefault="00AF5989" w:rsidP="00AF5989">
      <w:r w:rsidRPr="00EC616F">
        <w:rPr>
          <w:rStyle w:val="HideTWBExt"/>
        </w:rPr>
        <w:t>&lt;/RepeatBlock-By&gt;</w:t>
      </w:r>
    </w:p>
    <w:p w14:paraId="073BBFD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1A3B34CF" w14:textId="77777777" w:rsidR="00AF5989" w:rsidRPr="00EC616F" w:rsidRDefault="00AF5989" w:rsidP="00AF5989">
      <w:pPr>
        <w:pStyle w:val="NormalBold"/>
      </w:pPr>
      <w:r w:rsidRPr="00EC616F">
        <w:rPr>
          <w:rStyle w:val="HideTWBExt"/>
          <w:b w:val="0"/>
        </w:rPr>
        <w:t>&lt;Article&gt;</w:t>
      </w:r>
      <w:r w:rsidRPr="00EC616F">
        <w:t>Članak 42.a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2F5F67A" w14:textId="77777777" w:rsidTr="009413C2">
        <w:trPr>
          <w:trHeight w:hRule="exact" w:val="240"/>
          <w:jc w:val="center"/>
        </w:trPr>
        <w:tc>
          <w:tcPr>
            <w:tcW w:w="9752" w:type="dxa"/>
            <w:gridSpan w:val="2"/>
          </w:tcPr>
          <w:p w14:paraId="6C65A849" w14:textId="77777777" w:rsidR="00AF5989" w:rsidRPr="00EC616F" w:rsidRDefault="00AF5989" w:rsidP="009413C2"/>
        </w:tc>
      </w:tr>
      <w:tr w:rsidR="00AF5989" w:rsidRPr="00EC616F" w14:paraId="171BA306" w14:textId="77777777" w:rsidTr="009413C2">
        <w:trPr>
          <w:trHeight w:val="240"/>
          <w:jc w:val="center"/>
        </w:trPr>
        <w:tc>
          <w:tcPr>
            <w:tcW w:w="4876" w:type="dxa"/>
          </w:tcPr>
          <w:p w14:paraId="00FD66D6" w14:textId="77777777" w:rsidR="00AF5989" w:rsidRPr="00EC616F" w:rsidRDefault="00AF5989" w:rsidP="009413C2">
            <w:pPr>
              <w:pStyle w:val="ColumnHeading"/>
            </w:pPr>
            <w:r w:rsidRPr="00EC616F">
              <w:t>Tekst koji je predložila Komisija</w:t>
            </w:r>
          </w:p>
        </w:tc>
        <w:tc>
          <w:tcPr>
            <w:tcW w:w="4876" w:type="dxa"/>
          </w:tcPr>
          <w:p w14:paraId="145EE248" w14:textId="77777777" w:rsidR="00AF5989" w:rsidRPr="00EC616F" w:rsidRDefault="00AF5989" w:rsidP="009413C2">
            <w:pPr>
              <w:pStyle w:val="ColumnHeading"/>
            </w:pPr>
            <w:r w:rsidRPr="00EC616F">
              <w:t>Izmjena</w:t>
            </w:r>
          </w:p>
        </w:tc>
      </w:tr>
      <w:tr w:rsidR="00AF5989" w:rsidRPr="00EC616F" w14:paraId="7F3BDECC" w14:textId="77777777" w:rsidTr="009413C2">
        <w:trPr>
          <w:jc w:val="center"/>
        </w:trPr>
        <w:tc>
          <w:tcPr>
            <w:tcW w:w="4876" w:type="dxa"/>
          </w:tcPr>
          <w:p w14:paraId="1A49EB5F" w14:textId="77777777" w:rsidR="00AF5989" w:rsidRPr="00EC616F" w:rsidRDefault="00AF5989" w:rsidP="009413C2">
            <w:pPr>
              <w:pStyle w:val="Normal6"/>
            </w:pPr>
          </w:p>
        </w:tc>
        <w:tc>
          <w:tcPr>
            <w:tcW w:w="4876" w:type="dxa"/>
          </w:tcPr>
          <w:p w14:paraId="20D7509A" w14:textId="77777777" w:rsidR="00AF5989" w:rsidRPr="00EC616F" w:rsidRDefault="00AF5989" w:rsidP="009413C2">
            <w:pPr>
              <w:pStyle w:val="Center"/>
              <w:rPr>
                <w:b/>
                <w:i/>
                <w:lang w:val="hr-HR"/>
              </w:rPr>
            </w:pPr>
            <w:r w:rsidRPr="00EC616F">
              <w:rPr>
                <w:b/>
                <w:i/>
                <w:sz w:val="24"/>
                <w:lang w:val="hr-HR"/>
              </w:rPr>
              <w:t>Članak 42.a</w:t>
            </w:r>
            <w:r w:rsidRPr="00EC616F">
              <w:rPr>
                <w:b/>
                <w:i/>
                <w:lang w:val="hr-HR"/>
              </w:rPr>
              <w:tab/>
            </w:r>
          </w:p>
        </w:tc>
      </w:tr>
      <w:tr w:rsidR="00AF5989" w:rsidRPr="00EC616F" w14:paraId="3589FC7D" w14:textId="77777777" w:rsidTr="009413C2">
        <w:trPr>
          <w:jc w:val="center"/>
        </w:trPr>
        <w:tc>
          <w:tcPr>
            <w:tcW w:w="4876" w:type="dxa"/>
          </w:tcPr>
          <w:p w14:paraId="36DF3F2B" w14:textId="77777777" w:rsidR="00AF5989" w:rsidRPr="00EC616F" w:rsidRDefault="00AF5989" w:rsidP="009413C2">
            <w:pPr>
              <w:pStyle w:val="Normal6"/>
            </w:pPr>
          </w:p>
        </w:tc>
        <w:tc>
          <w:tcPr>
            <w:tcW w:w="4876" w:type="dxa"/>
          </w:tcPr>
          <w:p w14:paraId="2D872B04" w14:textId="77777777" w:rsidR="00AF5989" w:rsidRPr="00EC616F" w:rsidRDefault="00AF5989" w:rsidP="009413C2">
            <w:pPr>
              <w:pStyle w:val="Center"/>
              <w:rPr>
                <w:b/>
                <w:i/>
                <w:lang w:val="hr-HR"/>
              </w:rPr>
            </w:pPr>
            <w:r w:rsidRPr="00EC616F">
              <w:rPr>
                <w:b/>
                <w:i/>
                <w:sz w:val="24"/>
                <w:lang w:val="hr-HR"/>
              </w:rPr>
              <w:t>Prenošenje</w:t>
            </w:r>
          </w:p>
        </w:tc>
      </w:tr>
      <w:tr w:rsidR="00AF5989" w:rsidRPr="00EC616F" w14:paraId="183C0410" w14:textId="77777777" w:rsidTr="009413C2">
        <w:trPr>
          <w:jc w:val="center"/>
        </w:trPr>
        <w:tc>
          <w:tcPr>
            <w:tcW w:w="4876" w:type="dxa"/>
          </w:tcPr>
          <w:p w14:paraId="09A81E8E" w14:textId="77777777" w:rsidR="00AF5989" w:rsidRPr="00EC616F" w:rsidRDefault="00AF5989" w:rsidP="009413C2">
            <w:pPr>
              <w:pStyle w:val="Normal6"/>
            </w:pPr>
          </w:p>
        </w:tc>
        <w:tc>
          <w:tcPr>
            <w:tcW w:w="4876" w:type="dxa"/>
          </w:tcPr>
          <w:p w14:paraId="11A8EA95" w14:textId="77777777" w:rsidR="00AF5989" w:rsidRPr="00EC616F" w:rsidRDefault="00AF5989" w:rsidP="009413C2">
            <w:pPr>
              <w:pStyle w:val="Normal6"/>
              <w:rPr>
                <w:b/>
                <w:i/>
              </w:rPr>
            </w:pPr>
            <w:r w:rsidRPr="00EC616F">
              <w:rPr>
                <w:b/>
                <w:i/>
              </w:rPr>
              <w:t>1. Države članice donose zakone i druge propise potrebne za usklađivanje s ovom Direktivom najkasnije do XX/XX/XXXX. O tome moraju odmah obavijestiti Komisiju.</w:t>
            </w:r>
          </w:p>
        </w:tc>
      </w:tr>
      <w:tr w:rsidR="00AF5989" w:rsidRPr="00EC616F" w14:paraId="718C549F" w14:textId="77777777" w:rsidTr="009413C2">
        <w:trPr>
          <w:jc w:val="center"/>
        </w:trPr>
        <w:tc>
          <w:tcPr>
            <w:tcW w:w="4876" w:type="dxa"/>
          </w:tcPr>
          <w:p w14:paraId="51749A8D" w14:textId="77777777" w:rsidR="00AF5989" w:rsidRPr="00EC616F" w:rsidRDefault="00AF5989" w:rsidP="009413C2">
            <w:pPr>
              <w:pStyle w:val="Normal6"/>
            </w:pPr>
          </w:p>
        </w:tc>
        <w:tc>
          <w:tcPr>
            <w:tcW w:w="4876" w:type="dxa"/>
          </w:tcPr>
          <w:p w14:paraId="0159EAAB" w14:textId="77777777" w:rsidR="00AF5989" w:rsidRPr="00EC616F" w:rsidRDefault="00AF5989" w:rsidP="009413C2">
            <w:pPr>
              <w:pStyle w:val="Normal6"/>
              <w:rPr>
                <w:b/>
                <w:i/>
              </w:rPr>
            </w:pPr>
            <w:r w:rsidRPr="00EC616F">
              <w:rPr>
                <w:b/>
                <w:i/>
              </w:rPr>
              <w:t>Kad države članice donesu ove mjere, one prilikom njihove službene objave sadržavaju uputu na ovu Direktivu ili se uz njih navodi takva uputa. Načine tog upućivanja određuju države članice.</w:t>
            </w:r>
          </w:p>
        </w:tc>
      </w:tr>
      <w:tr w:rsidR="00AF5989" w:rsidRPr="00EC616F" w14:paraId="40C2E8E8" w14:textId="77777777" w:rsidTr="009413C2">
        <w:trPr>
          <w:jc w:val="center"/>
        </w:trPr>
        <w:tc>
          <w:tcPr>
            <w:tcW w:w="4876" w:type="dxa"/>
          </w:tcPr>
          <w:p w14:paraId="2F9741F0" w14:textId="77777777" w:rsidR="00AF5989" w:rsidRPr="00EC616F" w:rsidRDefault="00AF5989" w:rsidP="009413C2">
            <w:pPr>
              <w:pStyle w:val="Normal6"/>
            </w:pPr>
          </w:p>
        </w:tc>
        <w:tc>
          <w:tcPr>
            <w:tcW w:w="4876" w:type="dxa"/>
          </w:tcPr>
          <w:p w14:paraId="58C96209" w14:textId="77777777" w:rsidR="00AF5989" w:rsidRPr="00EC616F" w:rsidRDefault="00AF5989" w:rsidP="009413C2">
            <w:pPr>
              <w:pStyle w:val="Normal6"/>
              <w:rPr>
                <w:b/>
                <w:i/>
              </w:rPr>
            </w:pPr>
            <w:r w:rsidRPr="00EC616F">
              <w:rPr>
                <w:b/>
                <w:i/>
              </w:rPr>
              <w:t>2. Države članice Komisiji dostavljaju tekst glavnih odredaba nacionalnog zakona koji donesu u području na koje se odnosi ova Direktiva</w:t>
            </w:r>
          </w:p>
        </w:tc>
      </w:tr>
    </w:tbl>
    <w:p w14:paraId="106DECD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424B94B" w14:textId="77777777" w:rsidR="00AF5989" w:rsidRPr="00EC616F" w:rsidRDefault="00AF5989" w:rsidP="00AF5989">
      <w:r w:rsidRPr="00EC616F">
        <w:rPr>
          <w:rStyle w:val="HideTWBExt"/>
        </w:rPr>
        <w:t>&lt;/Amend&gt;</w:t>
      </w:r>
    </w:p>
    <w:p w14:paraId="6FE5585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776</w:t>
      </w:r>
      <w:r w:rsidRPr="00EC616F">
        <w:rPr>
          <w:rStyle w:val="HideTWBExt"/>
          <w:b w:val="0"/>
        </w:rPr>
        <w:t>&lt;/NumAm&gt;</w:t>
      </w:r>
    </w:p>
    <w:p w14:paraId="4C7C2474"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18F5E5D"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4240907" w14:textId="77777777" w:rsidR="00AF5989" w:rsidRPr="00EC616F" w:rsidRDefault="00AF5989" w:rsidP="00AF5989">
      <w:r w:rsidRPr="00EC616F">
        <w:rPr>
          <w:rStyle w:val="HideTWBExt"/>
        </w:rPr>
        <w:t>&lt;/RepeatBlock-By&gt;</w:t>
      </w:r>
    </w:p>
    <w:p w14:paraId="757B12F4"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930A70" w14:textId="77777777" w:rsidR="00AF5989" w:rsidRPr="00EC616F" w:rsidRDefault="00AF5989" w:rsidP="00AF5989">
      <w:pPr>
        <w:pStyle w:val="NormalBold"/>
      </w:pPr>
      <w:r w:rsidRPr="00EC616F">
        <w:rPr>
          <w:rStyle w:val="HideTWBExt"/>
          <w:b w:val="0"/>
        </w:rPr>
        <w:t>&lt;Article&gt;</w:t>
      </w:r>
      <w:r w:rsidRPr="00EC616F">
        <w:t>Članak 43.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0211826B" w14:textId="77777777" w:rsidTr="009413C2">
        <w:trPr>
          <w:trHeight w:hRule="exact" w:val="240"/>
          <w:jc w:val="center"/>
        </w:trPr>
        <w:tc>
          <w:tcPr>
            <w:tcW w:w="9752" w:type="dxa"/>
            <w:gridSpan w:val="2"/>
          </w:tcPr>
          <w:p w14:paraId="5D041E76" w14:textId="77777777" w:rsidR="00AF5989" w:rsidRPr="00EC616F" w:rsidRDefault="00AF5989" w:rsidP="009413C2"/>
        </w:tc>
      </w:tr>
      <w:tr w:rsidR="00AF5989" w:rsidRPr="00EC616F" w14:paraId="1D97498B" w14:textId="77777777" w:rsidTr="009413C2">
        <w:trPr>
          <w:trHeight w:val="240"/>
          <w:jc w:val="center"/>
        </w:trPr>
        <w:tc>
          <w:tcPr>
            <w:tcW w:w="4876" w:type="dxa"/>
          </w:tcPr>
          <w:p w14:paraId="74C4E569" w14:textId="77777777" w:rsidR="00AF5989" w:rsidRPr="00EC616F" w:rsidRDefault="00AF5989" w:rsidP="009413C2">
            <w:pPr>
              <w:pStyle w:val="ColumnHeading"/>
            </w:pPr>
            <w:r w:rsidRPr="00EC616F">
              <w:t>Tekst koji je predložila Komisija</w:t>
            </w:r>
          </w:p>
        </w:tc>
        <w:tc>
          <w:tcPr>
            <w:tcW w:w="4876" w:type="dxa"/>
          </w:tcPr>
          <w:p w14:paraId="40A1E33C" w14:textId="77777777" w:rsidR="00AF5989" w:rsidRPr="00EC616F" w:rsidRDefault="00AF5989" w:rsidP="009413C2">
            <w:pPr>
              <w:pStyle w:val="ColumnHeading"/>
            </w:pPr>
            <w:r w:rsidRPr="00EC616F">
              <w:t>Izmjena</w:t>
            </w:r>
          </w:p>
        </w:tc>
      </w:tr>
      <w:tr w:rsidR="00AF5989" w:rsidRPr="00EC616F" w14:paraId="33A4CEFF" w14:textId="77777777" w:rsidTr="009413C2">
        <w:trPr>
          <w:jc w:val="center"/>
        </w:trPr>
        <w:tc>
          <w:tcPr>
            <w:tcW w:w="4876" w:type="dxa"/>
          </w:tcPr>
          <w:p w14:paraId="4FED1DAE" w14:textId="77777777" w:rsidR="00AF5989" w:rsidRPr="00EC616F" w:rsidRDefault="00AF5989" w:rsidP="009413C2">
            <w:pPr>
              <w:pStyle w:val="Normal6"/>
              <w:rPr>
                <w:b/>
                <w:i/>
              </w:rPr>
            </w:pPr>
            <w:r w:rsidRPr="00EC616F">
              <w:t>Najkasnije dvije godine od</w:t>
            </w:r>
            <w:r w:rsidRPr="00EC616F">
              <w:rPr>
                <w:b/>
                <w:i/>
              </w:rPr>
              <w:t xml:space="preserve"> stupanja na snagu ove Uredbe i svakih pet godina</w:t>
            </w:r>
            <w:r w:rsidRPr="00EC616F">
              <w:t xml:space="preserve"> nakon toga, Komisija je dužna podnijeti izvješće Europskom parlamentu i Vijeću o primjeni</w:t>
            </w:r>
            <w:r w:rsidRPr="00EC616F">
              <w:rPr>
                <w:b/>
                <w:i/>
              </w:rPr>
              <w:t xml:space="preserve"> Uredbe</w:t>
            </w:r>
            <w:r w:rsidRPr="00EC616F">
              <w:t xml:space="preserve"> te predložiti, po potrebi, nužne izmjene.</w:t>
            </w:r>
          </w:p>
        </w:tc>
        <w:tc>
          <w:tcPr>
            <w:tcW w:w="4876" w:type="dxa"/>
          </w:tcPr>
          <w:p w14:paraId="5698814A" w14:textId="77777777" w:rsidR="00AF5989" w:rsidRPr="00EC616F" w:rsidRDefault="00AF5989" w:rsidP="009413C2">
            <w:pPr>
              <w:pStyle w:val="Normal6"/>
              <w:rPr>
                <w:b/>
                <w:i/>
              </w:rPr>
            </w:pPr>
            <w:r w:rsidRPr="00EC616F">
              <w:t>Najkasnije dvije godine od</w:t>
            </w:r>
            <w:r w:rsidRPr="00EC616F">
              <w:rPr>
                <w:b/>
                <w:i/>
              </w:rPr>
              <w:t xml:space="preserve"> roka za prenošenje ove Direktive i svake tri godine</w:t>
            </w:r>
            <w:r w:rsidRPr="00EC616F">
              <w:t xml:space="preserve"> nakon toga, Komisija je dužna podnijeti izvješće Europskom parlamentu i Vijeću o primjeni</w:t>
            </w:r>
            <w:r w:rsidRPr="00EC616F">
              <w:rPr>
                <w:b/>
                <w:i/>
              </w:rPr>
              <w:t xml:space="preserve"> Direktive</w:t>
            </w:r>
            <w:r w:rsidRPr="00EC616F">
              <w:t xml:space="preserve"> te predložiti, po potrebi, nužne izmjene.</w:t>
            </w:r>
          </w:p>
        </w:tc>
      </w:tr>
    </w:tbl>
    <w:p w14:paraId="54A5E1AE"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ACFB044" w14:textId="77777777" w:rsidR="00AF5989" w:rsidRPr="00EC616F" w:rsidRDefault="00AF5989" w:rsidP="00AF5989">
      <w:r w:rsidRPr="00EC616F">
        <w:rPr>
          <w:rStyle w:val="HideTWBExt"/>
        </w:rPr>
        <w:t>&lt;/Amend&gt;</w:t>
      </w:r>
    </w:p>
    <w:p w14:paraId="0CAA1BAA"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777</w:t>
      </w:r>
      <w:r w:rsidRPr="00EC616F">
        <w:rPr>
          <w:rStyle w:val="HideTWBExt"/>
          <w:b w:val="0"/>
        </w:rPr>
        <w:t>&lt;/NumAm&gt;</w:t>
      </w:r>
    </w:p>
    <w:p w14:paraId="74F3FF14"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F8D968E"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5D59BD5" w14:textId="77777777" w:rsidR="00AF5989" w:rsidRPr="00EC616F" w:rsidRDefault="00AF5989" w:rsidP="00AF5989">
      <w:r w:rsidRPr="00EC616F">
        <w:rPr>
          <w:rStyle w:val="HideTWBExt"/>
        </w:rPr>
        <w:t>&lt;/RepeatBlock-By&gt;</w:t>
      </w:r>
    </w:p>
    <w:p w14:paraId="6EC7F07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76157B5" w14:textId="77777777" w:rsidR="00AF5989" w:rsidRPr="00EC616F" w:rsidRDefault="00AF5989" w:rsidP="00AF5989">
      <w:pPr>
        <w:pStyle w:val="NormalBold"/>
      </w:pPr>
      <w:r w:rsidRPr="00EC616F">
        <w:rPr>
          <w:rStyle w:val="HideTWBExt"/>
          <w:b w:val="0"/>
        </w:rPr>
        <w:t>&lt;Article&gt;</w:t>
      </w:r>
      <w:r w:rsidRPr="00EC616F">
        <w:t>Članak 44.</w:t>
      </w:r>
      <w:r w:rsidRPr="00EC616F">
        <w:rPr>
          <w:rStyle w:val="HideTWBExt"/>
          <w:b w:val="0"/>
        </w:rPr>
        <w:t>&lt;/Article&gt;</w:t>
      </w:r>
    </w:p>
    <w:p w14:paraId="3C6E7712"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74DACFD8"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E4172C0" w14:textId="77777777" w:rsidTr="009413C2">
        <w:trPr>
          <w:trHeight w:hRule="exact" w:val="240"/>
          <w:jc w:val="center"/>
        </w:trPr>
        <w:tc>
          <w:tcPr>
            <w:tcW w:w="9752" w:type="dxa"/>
            <w:gridSpan w:val="2"/>
          </w:tcPr>
          <w:p w14:paraId="0964774D" w14:textId="77777777" w:rsidR="00AF5989" w:rsidRPr="00EC616F" w:rsidRDefault="00AF5989" w:rsidP="009413C2"/>
        </w:tc>
      </w:tr>
      <w:tr w:rsidR="00AF5989" w:rsidRPr="00EC616F" w14:paraId="53B55E2D" w14:textId="77777777" w:rsidTr="009413C2">
        <w:trPr>
          <w:trHeight w:val="240"/>
          <w:jc w:val="center"/>
        </w:trPr>
        <w:tc>
          <w:tcPr>
            <w:tcW w:w="4876" w:type="dxa"/>
          </w:tcPr>
          <w:p w14:paraId="5FDC2F47" w14:textId="77777777" w:rsidR="00AF5989" w:rsidRPr="00EC616F" w:rsidRDefault="00AF5989" w:rsidP="009413C2">
            <w:pPr>
              <w:pStyle w:val="ColumnHeading"/>
            </w:pPr>
            <w:r w:rsidRPr="00EC616F">
              <w:t>Tekst koji je predložila Komisija</w:t>
            </w:r>
          </w:p>
        </w:tc>
        <w:tc>
          <w:tcPr>
            <w:tcW w:w="4876" w:type="dxa"/>
          </w:tcPr>
          <w:p w14:paraId="1D0E96A1" w14:textId="77777777" w:rsidR="00AF5989" w:rsidRPr="00EC616F" w:rsidRDefault="00AF5989" w:rsidP="009413C2">
            <w:pPr>
              <w:pStyle w:val="ColumnHeading"/>
            </w:pPr>
            <w:r w:rsidRPr="00EC616F">
              <w:t>Izmjena</w:t>
            </w:r>
          </w:p>
        </w:tc>
      </w:tr>
      <w:tr w:rsidR="00AF5989" w:rsidRPr="00EC616F" w14:paraId="5CECDE79" w14:textId="77777777" w:rsidTr="009413C2">
        <w:trPr>
          <w:jc w:val="center"/>
        </w:trPr>
        <w:tc>
          <w:tcPr>
            <w:tcW w:w="4876" w:type="dxa"/>
          </w:tcPr>
          <w:p w14:paraId="6FEACD52" w14:textId="77777777" w:rsidR="00AF5989" w:rsidRPr="00EC616F" w:rsidRDefault="00AF5989" w:rsidP="009413C2">
            <w:pPr>
              <w:pStyle w:val="Center"/>
              <w:rPr>
                <w:b/>
                <w:i/>
                <w:lang w:val="hr-HR"/>
              </w:rPr>
            </w:pPr>
            <w:r w:rsidRPr="00EC616F">
              <w:rPr>
                <w:b/>
                <w:i/>
                <w:sz w:val="24"/>
                <w:lang w:val="hr-HR"/>
              </w:rPr>
              <w:t>Članak 44</w:t>
            </w:r>
            <w:r w:rsidRPr="00EC616F">
              <w:rPr>
                <w:sz w:val="24"/>
                <w:lang w:val="hr-HR"/>
              </w:rPr>
              <w:t>.</w:t>
            </w:r>
            <w:r w:rsidRPr="00EC616F">
              <w:rPr>
                <w:b/>
                <w:i/>
                <w:lang w:val="hr-HR"/>
              </w:rPr>
              <w:tab/>
            </w:r>
          </w:p>
        </w:tc>
        <w:tc>
          <w:tcPr>
            <w:tcW w:w="4876" w:type="dxa"/>
          </w:tcPr>
          <w:p w14:paraId="1DD3AEFD" w14:textId="77777777" w:rsidR="00AF5989" w:rsidRPr="00EC616F" w:rsidRDefault="00AF5989" w:rsidP="009413C2">
            <w:pPr>
              <w:pStyle w:val="Normal6"/>
              <w:rPr>
                <w:b/>
                <w:i/>
              </w:rPr>
            </w:pPr>
            <w:r w:rsidRPr="00EC616F">
              <w:rPr>
                <w:b/>
                <w:i/>
              </w:rPr>
              <w:t>Briše se</w:t>
            </w:r>
            <w:r w:rsidRPr="00EC616F">
              <w:t>.</w:t>
            </w:r>
          </w:p>
        </w:tc>
      </w:tr>
      <w:tr w:rsidR="00AF5989" w:rsidRPr="00EC616F" w14:paraId="72AA128A" w14:textId="77777777" w:rsidTr="009413C2">
        <w:trPr>
          <w:jc w:val="center"/>
        </w:trPr>
        <w:tc>
          <w:tcPr>
            <w:tcW w:w="4876" w:type="dxa"/>
          </w:tcPr>
          <w:p w14:paraId="061FBB80" w14:textId="77777777" w:rsidR="00AF5989" w:rsidRPr="00EC616F" w:rsidRDefault="00AF5989" w:rsidP="009413C2">
            <w:pPr>
              <w:pStyle w:val="Center"/>
              <w:rPr>
                <w:b/>
                <w:i/>
                <w:lang w:val="hr-HR"/>
              </w:rPr>
            </w:pPr>
            <w:r w:rsidRPr="00EC616F">
              <w:rPr>
                <w:b/>
                <w:i/>
                <w:sz w:val="24"/>
                <w:lang w:val="hr-HR"/>
              </w:rPr>
              <w:t>Izmjena Direktive 2003/109/EU</w:t>
            </w:r>
          </w:p>
        </w:tc>
        <w:tc>
          <w:tcPr>
            <w:tcW w:w="4876" w:type="dxa"/>
          </w:tcPr>
          <w:p w14:paraId="0A68D46D" w14:textId="77777777" w:rsidR="00AF5989" w:rsidRPr="00EC616F" w:rsidRDefault="00AF5989" w:rsidP="009413C2">
            <w:pPr>
              <w:pStyle w:val="Normal6"/>
            </w:pPr>
          </w:p>
        </w:tc>
      </w:tr>
      <w:tr w:rsidR="00AF5989" w:rsidRPr="00EC616F" w14:paraId="092513A6" w14:textId="77777777" w:rsidTr="009413C2">
        <w:trPr>
          <w:jc w:val="center"/>
        </w:trPr>
        <w:tc>
          <w:tcPr>
            <w:tcW w:w="4876" w:type="dxa"/>
          </w:tcPr>
          <w:p w14:paraId="01963A23" w14:textId="77777777" w:rsidR="00AF5989" w:rsidRPr="00EC616F" w:rsidRDefault="00AF5989" w:rsidP="009413C2">
            <w:pPr>
              <w:pStyle w:val="Normal6"/>
              <w:rPr>
                <w:b/>
                <w:i/>
              </w:rPr>
            </w:pPr>
            <w:r w:rsidRPr="00EC616F">
              <w:rPr>
                <w:b/>
                <w:i/>
              </w:rPr>
              <w:t>1. U članku 4. Direktive 2003/109/EZ umeće se sljedeći stavak 3.:</w:t>
            </w:r>
          </w:p>
        </w:tc>
        <w:tc>
          <w:tcPr>
            <w:tcW w:w="4876" w:type="dxa"/>
          </w:tcPr>
          <w:p w14:paraId="7B4109E2" w14:textId="77777777" w:rsidR="00AF5989" w:rsidRPr="00EC616F" w:rsidRDefault="00AF5989" w:rsidP="009413C2">
            <w:pPr>
              <w:pStyle w:val="Normal6"/>
            </w:pPr>
          </w:p>
        </w:tc>
      </w:tr>
      <w:tr w:rsidR="00AF5989" w:rsidRPr="00EC616F" w14:paraId="6DD4150E" w14:textId="77777777" w:rsidTr="009413C2">
        <w:trPr>
          <w:jc w:val="center"/>
        </w:trPr>
        <w:tc>
          <w:tcPr>
            <w:tcW w:w="4876" w:type="dxa"/>
          </w:tcPr>
          <w:p w14:paraId="6E6F7F93" w14:textId="77777777" w:rsidR="00AF5989" w:rsidRPr="00EC616F" w:rsidRDefault="00AF5989" w:rsidP="009413C2">
            <w:pPr>
              <w:pStyle w:val="Normal6"/>
              <w:rPr>
                <w:b/>
                <w:i/>
              </w:rPr>
            </w:pPr>
            <w:r w:rsidRPr="00EC616F">
              <w:rPr>
                <w:b/>
                <w:i/>
              </w:rPr>
              <w:t>„3a.se korisnika međunarodne zaštite zatekne u državi članici različitoj od one koja mu je odobrila međunarodnu zaštitu, u kojoj nema pravo boravka ili privremenog boravka u skladu s relevantnim pravom Unije ili nacionalnim pravom, ne uzima se u obzir razdoblje zakonitog boravka prije te situacije pri računanju razdoblja iz stavka 1.”</w:t>
            </w:r>
          </w:p>
        </w:tc>
        <w:tc>
          <w:tcPr>
            <w:tcW w:w="4876" w:type="dxa"/>
          </w:tcPr>
          <w:p w14:paraId="467E140D" w14:textId="77777777" w:rsidR="00AF5989" w:rsidRPr="00EC616F" w:rsidRDefault="00AF5989" w:rsidP="009413C2">
            <w:pPr>
              <w:pStyle w:val="Normal6"/>
            </w:pPr>
          </w:p>
        </w:tc>
      </w:tr>
      <w:tr w:rsidR="00AF5989" w:rsidRPr="00EC616F" w14:paraId="54DA9A65" w14:textId="77777777" w:rsidTr="009413C2">
        <w:trPr>
          <w:jc w:val="center"/>
        </w:trPr>
        <w:tc>
          <w:tcPr>
            <w:tcW w:w="4876" w:type="dxa"/>
          </w:tcPr>
          <w:p w14:paraId="7C38AE39" w14:textId="77777777" w:rsidR="00AF5989" w:rsidRPr="00EC616F" w:rsidRDefault="00AF5989" w:rsidP="009413C2">
            <w:pPr>
              <w:pStyle w:val="Normal6"/>
            </w:pPr>
          </w:p>
        </w:tc>
        <w:tc>
          <w:tcPr>
            <w:tcW w:w="4876" w:type="dxa"/>
          </w:tcPr>
          <w:p w14:paraId="2580AF87" w14:textId="77777777" w:rsidR="00AF5989" w:rsidRPr="00EC616F" w:rsidRDefault="00AF5989" w:rsidP="009413C2">
            <w:pPr>
              <w:pStyle w:val="Normal6"/>
            </w:pPr>
          </w:p>
        </w:tc>
      </w:tr>
      <w:tr w:rsidR="00AF5989" w:rsidRPr="00EC616F" w14:paraId="7738AE83" w14:textId="77777777" w:rsidTr="009413C2">
        <w:trPr>
          <w:jc w:val="center"/>
        </w:trPr>
        <w:tc>
          <w:tcPr>
            <w:tcW w:w="4876" w:type="dxa"/>
          </w:tcPr>
          <w:p w14:paraId="6161F20D" w14:textId="77777777" w:rsidR="00AF5989" w:rsidRPr="00EC616F" w:rsidRDefault="00AF5989" w:rsidP="009413C2">
            <w:pPr>
              <w:pStyle w:val="Normal6"/>
              <w:rPr>
                <w:b/>
                <w:i/>
              </w:rPr>
            </w:pPr>
            <w:r w:rsidRPr="00EC616F">
              <w:rPr>
                <w:b/>
                <w:i/>
              </w:rPr>
              <w:t>„Članak 26.a</w:t>
            </w:r>
          </w:p>
        </w:tc>
        <w:tc>
          <w:tcPr>
            <w:tcW w:w="4876" w:type="dxa"/>
          </w:tcPr>
          <w:p w14:paraId="058FC301" w14:textId="77777777" w:rsidR="00AF5989" w:rsidRPr="00EC616F" w:rsidRDefault="00AF5989" w:rsidP="009413C2">
            <w:pPr>
              <w:pStyle w:val="Normal6"/>
            </w:pPr>
          </w:p>
        </w:tc>
      </w:tr>
      <w:tr w:rsidR="00AF5989" w:rsidRPr="00EC616F" w14:paraId="636AD162" w14:textId="77777777" w:rsidTr="009413C2">
        <w:trPr>
          <w:jc w:val="center"/>
        </w:trPr>
        <w:tc>
          <w:tcPr>
            <w:tcW w:w="4876" w:type="dxa"/>
          </w:tcPr>
          <w:p w14:paraId="548BDDC9" w14:textId="77777777" w:rsidR="00AF5989" w:rsidRPr="00EC616F" w:rsidRDefault="00AF5989" w:rsidP="009413C2">
            <w:pPr>
              <w:pStyle w:val="Normal6"/>
              <w:rPr>
                <w:b/>
                <w:i/>
              </w:rPr>
            </w:pPr>
            <w:r w:rsidRPr="00EC616F">
              <w:rPr>
                <w:b/>
                <w:i/>
              </w:rPr>
              <w:t>Prenošenje članka 4. stavka 3.a</w:t>
            </w:r>
          </w:p>
        </w:tc>
        <w:tc>
          <w:tcPr>
            <w:tcW w:w="4876" w:type="dxa"/>
          </w:tcPr>
          <w:p w14:paraId="14C84E26" w14:textId="77777777" w:rsidR="00AF5989" w:rsidRPr="00EC616F" w:rsidRDefault="00AF5989" w:rsidP="009413C2">
            <w:pPr>
              <w:pStyle w:val="Normal6"/>
            </w:pPr>
          </w:p>
        </w:tc>
      </w:tr>
      <w:tr w:rsidR="00AF5989" w:rsidRPr="00EC616F" w14:paraId="32DB8FD3" w14:textId="77777777" w:rsidTr="009413C2">
        <w:trPr>
          <w:jc w:val="center"/>
        </w:trPr>
        <w:tc>
          <w:tcPr>
            <w:tcW w:w="4876" w:type="dxa"/>
          </w:tcPr>
          <w:p w14:paraId="13EF84AE" w14:textId="77777777" w:rsidR="00AF5989" w:rsidRPr="00EC616F" w:rsidRDefault="00AF5989" w:rsidP="009413C2">
            <w:pPr>
              <w:pStyle w:val="Normal6"/>
              <w:rPr>
                <w:b/>
                <w:i/>
              </w:rPr>
            </w:pPr>
            <w:r w:rsidRPr="00EC616F">
              <w:rPr>
                <w:b/>
                <w:i/>
              </w:rPr>
              <w:t>Države članice donose zakone i druge propise potrebne za usklađivanje s člankom 4. stavkom 3.a ove Direktivom najkasnije do [šest mjeseci nakon stupanja na snagu Uredbe]. O tome moraju odmah obavijestiti Komisiju.”</w:t>
            </w:r>
          </w:p>
        </w:tc>
        <w:tc>
          <w:tcPr>
            <w:tcW w:w="4876" w:type="dxa"/>
          </w:tcPr>
          <w:p w14:paraId="66C1C626" w14:textId="77777777" w:rsidR="00AF5989" w:rsidRPr="00EC616F" w:rsidRDefault="00AF5989" w:rsidP="009413C2">
            <w:pPr>
              <w:pStyle w:val="Normal6"/>
            </w:pPr>
          </w:p>
        </w:tc>
      </w:tr>
      <w:tr w:rsidR="00AF5989" w:rsidRPr="00EC616F" w14:paraId="1ABB3FD8" w14:textId="77777777" w:rsidTr="009413C2">
        <w:trPr>
          <w:jc w:val="center"/>
        </w:trPr>
        <w:tc>
          <w:tcPr>
            <w:tcW w:w="4876" w:type="dxa"/>
          </w:tcPr>
          <w:p w14:paraId="2C295A56" w14:textId="77777777" w:rsidR="00AF5989" w:rsidRPr="00EC616F" w:rsidRDefault="00AF5989" w:rsidP="009413C2">
            <w:pPr>
              <w:pStyle w:val="Normal6"/>
            </w:pPr>
          </w:p>
        </w:tc>
        <w:tc>
          <w:tcPr>
            <w:tcW w:w="4876" w:type="dxa"/>
          </w:tcPr>
          <w:p w14:paraId="497B5010" w14:textId="77777777" w:rsidR="00AF5989" w:rsidRPr="00EC616F" w:rsidRDefault="00AF5989" w:rsidP="009413C2">
            <w:pPr>
              <w:pStyle w:val="Normal6"/>
            </w:pPr>
          </w:p>
        </w:tc>
      </w:tr>
    </w:tbl>
    <w:p w14:paraId="1C8D06A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9441B10" w14:textId="77777777" w:rsidR="00AF5989" w:rsidRPr="00EC616F" w:rsidRDefault="00AF5989" w:rsidP="00AF5989">
      <w:r w:rsidRPr="00EC616F">
        <w:rPr>
          <w:rStyle w:val="HideTWBExt"/>
        </w:rPr>
        <w:t>&lt;/Amend&gt;</w:t>
      </w:r>
    </w:p>
    <w:p w14:paraId="74CF271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778</w:t>
      </w:r>
      <w:r w:rsidRPr="00EC616F">
        <w:rPr>
          <w:rStyle w:val="HideTWBExt"/>
          <w:b w:val="0"/>
        </w:rPr>
        <w:t>&lt;/NumAm&gt;</w:t>
      </w:r>
    </w:p>
    <w:p w14:paraId="4A1B042E"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097C315B" w14:textId="77777777" w:rsidR="00AF5989" w:rsidRPr="00EC616F" w:rsidRDefault="00AF5989" w:rsidP="00AF5989">
      <w:pPr>
        <w:pStyle w:val="NormalBold"/>
      </w:pPr>
      <w:r w:rsidRPr="00EC616F">
        <w:rPr>
          <w:rStyle w:val="HideTWBExt"/>
          <w:b w:val="0"/>
        </w:rPr>
        <w:t>&lt;/RepeatBlock-By&gt;</w:t>
      </w:r>
    </w:p>
    <w:p w14:paraId="7C7E1EF6"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76B855" w14:textId="77777777" w:rsidR="00AF5989" w:rsidRPr="00EC616F" w:rsidRDefault="00AF5989" w:rsidP="00AF5989">
      <w:pPr>
        <w:pStyle w:val="NormalBold"/>
      </w:pPr>
      <w:r w:rsidRPr="00EC616F">
        <w:rPr>
          <w:rStyle w:val="HideTWBExt"/>
          <w:b w:val="0"/>
        </w:rPr>
        <w:t>&lt;Article&gt;</w:t>
      </w:r>
      <w:r w:rsidRPr="00EC616F">
        <w:t>Članak 44. – stavak 1.</w:t>
      </w:r>
      <w:r w:rsidRPr="00EC616F">
        <w:rPr>
          <w:rStyle w:val="HideTWBExt"/>
          <w:b w:val="0"/>
        </w:rPr>
        <w:t>&lt;/Article&gt;</w:t>
      </w:r>
    </w:p>
    <w:p w14:paraId="1E8A5D30" w14:textId="77777777" w:rsidR="00AF5989" w:rsidRPr="00EC616F" w:rsidRDefault="00AF5989" w:rsidP="00AF5989">
      <w:r w:rsidRPr="00EC616F">
        <w:rPr>
          <w:rStyle w:val="HideTWBExt"/>
        </w:rPr>
        <w:t>&lt;DocAmend2&gt;</w:t>
      </w:r>
      <w:r w:rsidRPr="00EC616F">
        <w:t>Direktiva 2003/109/EU</w:t>
      </w:r>
      <w:r w:rsidRPr="00EC616F">
        <w:rPr>
          <w:rStyle w:val="HideTWBExt"/>
        </w:rPr>
        <w:t>&lt;/DocAmend2&gt;</w:t>
      </w:r>
    </w:p>
    <w:p w14:paraId="3D25B8C7" w14:textId="77777777" w:rsidR="00AF5989" w:rsidRPr="00EC616F" w:rsidRDefault="00AF5989" w:rsidP="00AF5989">
      <w:r w:rsidRPr="00EC616F">
        <w:rPr>
          <w:rStyle w:val="HideTWBExt"/>
        </w:rPr>
        <w:t>&lt;Article2&gt;</w:t>
      </w:r>
      <w:r w:rsidRPr="00EC616F">
        <w:t>Članak 4. stavak 3.a</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347D5BE" w14:textId="77777777" w:rsidTr="009413C2">
        <w:trPr>
          <w:trHeight w:hRule="exact" w:val="240"/>
          <w:jc w:val="center"/>
        </w:trPr>
        <w:tc>
          <w:tcPr>
            <w:tcW w:w="9752" w:type="dxa"/>
            <w:gridSpan w:val="2"/>
          </w:tcPr>
          <w:p w14:paraId="6B2E88ED" w14:textId="77777777" w:rsidR="00AF5989" w:rsidRPr="00EC616F" w:rsidRDefault="00AF5989" w:rsidP="009413C2"/>
        </w:tc>
      </w:tr>
      <w:tr w:rsidR="00AF5989" w:rsidRPr="00EC616F" w14:paraId="227D67BA" w14:textId="77777777" w:rsidTr="009413C2">
        <w:trPr>
          <w:trHeight w:val="240"/>
          <w:jc w:val="center"/>
        </w:trPr>
        <w:tc>
          <w:tcPr>
            <w:tcW w:w="4876" w:type="dxa"/>
          </w:tcPr>
          <w:p w14:paraId="25DFDEB9" w14:textId="77777777" w:rsidR="00AF5989" w:rsidRPr="00EC616F" w:rsidRDefault="00AF5989" w:rsidP="009413C2">
            <w:pPr>
              <w:pStyle w:val="ColumnHeading"/>
            </w:pPr>
            <w:r w:rsidRPr="00EC616F">
              <w:t>Tekst koji je predložila Komisija</w:t>
            </w:r>
          </w:p>
        </w:tc>
        <w:tc>
          <w:tcPr>
            <w:tcW w:w="4876" w:type="dxa"/>
          </w:tcPr>
          <w:p w14:paraId="18702D0F" w14:textId="77777777" w:rsidR="00AF5989" w:rsidRPr="00EC616F" w:rsidRDefault="00AF5989" w:rsidP="009413C2">
            <w:pPr>
              <w:pStyle w:val="ColumnHeading"/>
            </w:pPr>
            <w:r w:rsidRPr="00EC616F">
              <w:t>Izmjena</w:t>
            </w:r>
          </w:p>
        </w:tc>
      </w:tr>
      <w:tr w:rsidR="00AF5989" w:rsidRPr="00EC616F" w14:paraId="5DE01A74" w14:textId="77777777" w:rsidTr="009413C2">
        <w:trPr>
          <w:jc w:val="center"/>
        </w:trPr>
        <w:tc>
          <w:tcPr>
            <w:tcW w:w="4876" w:type="dxa"/>
          </w:tcPr>
          <w:p w14:paraId="400104CA" w14:textId="77777777" w:rsidR="00AF5989" w:rsidRPr="00EC616F" w:rsidRDefault="00AF5989" w:rsidP="009413C2">
            <w:pPr>
              <w:pStyle w:val="Normal6"/>
              <w:rPr>
                <w:b/>
                <w:i/>
              </w:rPr>
            </w:pPr>
            <w:r w:rsidRPr="00EC616F">
              <w:rPr>
                <w:b/>
                <w:i/>
              </w:rPr>
              <w:t>1.</w:t>
            </w:r>
            <w:r w:rsidRPr="00EC616F">
              <w:rPr>
                <w:b/>
                <w:i/>
              </w:rPr>
              <w:tab/>
              <w:t>U članku 4. Direktive 2003/109/EZ umeće se sljedeći stavak 3.:</w:t>
            </w:r>
          </w:p>
        </w:tc>
        <w:tc>
          <w:tcPr>
            <w:tcW w:w="4876" w:type="dxa"/>
          </w:tcPr>
          <w:p w14:paraId="02219865" w14:textId="77777777" w:rsidR="00AF5989" w:rsidRPr="00EC616F" w:rsidRDefault="00AF5989" w:rsidP="009413C2">
            <w:pPr>
              <w:pStyle w:val="Normal6"/>
              <w:rPr>
                <w:b/>
                <w:i/>
              </w:rPr>
            </w:pPr>
            <w:r w:rsidRPr="00EC616F">
              <w:rPr>
                <w:b/>
                <w:i/>
              </w:rPr>
              <w:t>Briše se.</w:t>
            </w:r>
          </w:p>
        </w:tc>
      </w:tr>
      <w:tr w:rsidR="00AF5989" w:rsidRPr="00EC616F" w14:paraId="0865F3FF" w14:textId="77777777" w:rsidTr="009413C2">
        <w:trPr>
          <w:jc w:val="center"/>
        </w:trPr>
        <w:tc>
          <w:tcPr>
            <w:tcW w:w="4876" w:type="dxa"/>
          </w:tcPr>
          <w:p w14:paraId="7963C415" w14:textId="77777777" w:rsidR="00AF5989" w:rsidRPr="00EC616F" w:rsidRDefault="00AF5989" w:rsidP="009413C2">
            <w:pPr>
              <w:pStyle w:val="Normal6"/>
              <w:rPr>
                <w:b/>
                <w:i/>
              </w:rPr>
            </w:pPr>
            <w:r w:rsidRPr="00EC616F">
              <w:rPr>
                <w:b/>
                <w:i/>
              </w:rPr>
              <w:t>„3a.se korisnika međunarodne zaštite zatekne u državi članici različitoj od one koja mu je odobrila međunarodnu zaštitu, u kojoj nema pravo boravka ili privremenog boravka u skladu s relevantnim pravom Unije ili nacionalnim pravom, ne uzima se u obzir razdoblje zakonitog boravka prije te situacije pri računanju razdoblja iz stavka 1.”</w:t>
            </w:r>
          </w:p>
        </w:tc>
        <w:tc>
          <w:tcPr>
            <w:tcW w:w="4876" w:type="dxa"/>
          </w:tcPr>
          <w:p w14:paraId="036658B6" w14:textId="77777777" w:rsidR="00AF5989" w:rsidRPr="00EC616F" w:rsidRDefault="00AF5989" w:rsidP="009413C2">
            <w:pPr>
              <w:pStyle w:val="Normal6"/>
            </w:pPr>
          </w:p>
        </w:tc>
      </w:tr>
    </w:tbl>
    <w:p w14:paraId="4A4E21C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271B1B8" w14:textId="77777777" w:rsidR="00AF5989" w:rsidRPr="00EC616F" w:rsidRDefault="00AF5989" w:rsidP="00AF5989">
      <w:r w:rsidRPr="00EC616F">
        <w:rPr>
          <w:rStyle w:val="HideTWBExt"/>
        </w:rPr>
        <w:t>&lt;/Amend&gt;</w:t>
      </w:r>
    </w:p>
    <w:p w14:paraId="4EBBBA0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779</w:t>
      </w:r>
      <w:r w:rsidRPr="00EC616F">
        <w:rPr>
          <w:rStyle w:val="HideTWBExt"/>
          <w:b w:val="0"/>
        </w:rPr>
        <w:t>&lt;/NumAm&gt;</w:t>
      </w:r>
    </w:p>
    <w:p w14:paraId="12DD9F9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5B409BBA"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8A32508" w14:textId="77777777" w:rsidR="00AF5989" w:rsidRPr="00EC616F" w:rsidRDefault="00AF5989" w:rsidP="00AF5989">
      <w:r w:rsidRPr="00EC616F">
        <w:rPr>
          <w:rStyle w:val="HideTWBExt"/>
        </w:rPr>
        <w:t>&lt;/RepeatBlock-By&gt;</w:t>
      </w:r>
    </w:p>
    <w:p w14:paraId="05D0846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B74AE8D" w14:textId="77777777" w:rsidR="00AF5989" w:rsidRPr="00EC616F" w:rsidRDefault="00AF5989" w:rsidP="00AF5989">
      <w:pPr>
        <w:pStyle w:val="NormalBold"/>
      </w:pPr>
      <w:r w:rsidRPr="00EC616F">
        <w:rPr>
          <w:rStyle w:val="HideTWBExt"/>
          <w:b w:val="0"/>
        </w:rPr>
        <w:t>&lt;Article&gt;</w:t>
      </w:r>
      <w:r w:rsidRPr="00EC616F">
        <w:t>Članak 44. – stavak 1.</w:t>
      </w:r>
      <w:r w:rsidRPr="00EC616F">
        <w:rPr>
          <w:rStyle w:val="HideTWBExt"/>
          <w:b w:val="0"/>
        </w:rPr>
        <w:t>&lt;/Article&gt;</w:t>
      </w:r>
    </w:p>
    <w:p w14:paraId="36591B1C"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1371CA61"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E17E580" w14:textId="77777777" w:rsidTr="009413C2">
        <w:trPr>
          <w:trHeight w:hRule="exact" w:val="240"/>
          <w:jc w:val="center"/>
        </w:trPr>
        <w:tc>
          <w:tcPr>
            <w:tcW w:w="9752" w:type="dxa"/>
            <w:gridSpan w:val="2"/>
          </w:tcPr>
          <w:p w14:paraId="0F6DB07A" w14:textId="77777777" w:rsidR="00AF5989" w:rsidRPr="00EC616F" w:rsidRDefault="00AF5989" w:rsidP="009413C2"/>
        </w:tc>
      </w:tr>
      <w:tr w:rsidR="00AF5989" w:rsidRPr="00EC616F" w14:paraId="50FBA55E" w14:textId="77777777" w:rsidTr="009413C2">
        <w:trPr>
          <w:trHeight w:val="240"/>
          <w:jc w:val="center"/>
        </w:trPr>
        <w:tc>
          <w:tcPr>
            <w:tcW w:w="4876" w:type="dxa"/>
          </w:tcPr>
          <w:p w14:paraId="75CC4DA4" w14:textId="77777777" w:rsidR="00AF5989" w:rsidRPr="00EC616F" w:rsidRDefault="00AF5989" w:rsidP="009413C2">
            <w:pPr>
              <w:pStyle w:val="ColumnHeading"/>
            </w:pPr>
            <w:r w:rsidRPr="00EC616F">
              <w:t>Tekst koji je predložila Komisija</w:t>
            </w:r>
          </w:p>
        </w:tc>
        <w:tc>
          <w:tcPr>
            <w:tcW w:w="4876" w:type="dxa"/>
          </w:tcPr>
          <w:p w14:paraId="39CB8D61" w14:textId="77777777" w:rsidR="00AF5989" w:rsidRPr="00EC616F" w:rsidRDefault="00AF5989" w:rsidP="009413C2">
            <w:pPr>
              <w:pStyle w:val="ColumnHeading"/>
            </w:pPr>
            <w:r w:rsidRPr="00EC616F">
              <w:t>Izmjena</w:t>
            </w:r>
          </w:p>
        </w:tc>
      </w:tr>
      <w:tr w:rsidR="00AF5989" w:rsidRPr="00EC616F" w14:paraId="2A79C123" w14:textId="77777777" w:rsidTr="009413C2">
        <w:trPr>
          <w:jc w:val="center"/>
        </w:trPr>
        <w:tc>
          <w:tcPr>
            <w:tcW w:w="4876" w:type="dxa"/>
          </w:tcPr>
          <w:p w14:paraId="6103ECE6" w14:textId="77777777" w:rsidR="00AF5989" w:rsidRPr="00EC616F" w:rsidRDefault="00AF5989" w:rsidP="009413C2">
            <w:pPr>
              <w:pStyle w:val="Normal6"/>
              <w:rPr>
                <w:b/>
                <w:i/>
              </w:rPr>
            </w:pPr>
            <w:r w:rsidRPr="00EC616F">
              <w:rPr>
                <w:b/>
                <w:i/>
              </w:rPr>
              <w:t>1.</w:t>
            </w:r>
            <w:r w:rsidRPr="00EC616F">
              <w:rPr>
                <w:b/>
                <w:i/>
              </w:rPr>
              <w:tab/>
              <w:t>U članku 4. Direktive 2003/109/EZ umeće se sljedeći stavak 3.:</w:t>
            </w:r>
          </w:p>
        </w:tc>
        <w:tc>
          <w:tcPr>
            <w:tcW w:w="4876" w:type="dxa"/>
          </w:tcPr>
          <w:p w14:paraId="6EA42704" w14:textId="77777777" w:rsidR="00AF5989" w:rsidRPr="00EC616F" w:rsidRDefault="00AF5989" w:rsidP="009413C2">
            <w:pPr>
              <w:pStyle w:val="Normal6"/>
              <w:rPr>
                <w:b/>
                <w:i/>
              </w:rPr>
            </w:pPr>
            <w:r w:rsidRPr="00EC616F">
              <w:rPr>
                <w:b/>
                <w:i/>
              </w:rPr>
              <w:t>Briše se.</w:t>
            </w:r>
          </w:p>
        </w:tc>
      </w:tr>
      <w:tr w:rsidR="00AF5989" w:rsidRPr="00EC616F" w14:paraId="27A6995A" w14:textId="77777777" w:rsidTr="009413C2">
        <w:trPr>
          <w:jc w:val="center"/>
        </w:trPr>
        <w:tc>
          <w:tcPr>
            <w:tcW w:w="4876" w:type="dxa"/>
          </w:tcPr>
          <w:p w14:paraId="1BF318C9" w14:textId="77777777" w:rsidR="00AF5989" w:rsidRPr="00EC616F" w:rsidRDefault="00AF5989" w:rsidP="009413C2">
            <w:pPr>
              <w:pStyle w:val="Normal6"/>
              <w:rPr>
                <w:b/>
                <w:i/>
              </w:rPr>
            </w:pPr>
            <w:r w:rsidRPr="00EC616F">
              <w:rPr>
                <w:b/>
                <w:i/>
              </w:rPr>
              <w:t>„3a.se korisnika međunarodne zaštite zatekne u državi članici različitoj od one koja mu je odobrila međunarodnu zaštitu, u kojoj nema pravo boravka ili privremenog boravka u skladu s relevantnim pravom Unije ili nacionalnim pravom, ne uzima se u obzir razdoblje zakonitog boravka prije te situacije pri računanju razdoblja iz stavka 1.”</w:t>
            </w:r>
          </w:p>
        </w:tc>
        <w:tc>
          <w:tcPr>
            <w:tcW w:w="4876" w:type="dxa"/>
          </w:tcPr>
          <w:p w14:paraId="580A8BEB" w14:textId="77777777" w:rsidR="00AF5989" w:rsidRPr="00EC616F" w:rsidRDefault="00AF5989" w:rsidP="009413C2">
            <w:pPr>
              <w:pStyle w:val="Normal6"/>
            </w:pPr>
          </w:p>
        </w:tc>
      </w:tr>
    </w:tbl>
    <w:p w14:paraId="3D55E98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3EC1BEF" w14:textId="77777777" w:rsidR="00AF5989" w:rsidRPr="00EC616F" w:rsidRDefault="00AF5989" w:rsidP="00AF5989">
      <w:r w:rsidRPr="00EC616F">
        <w:rPr>
          <w:rStyle w:val="HideTWBExt"/>
        </w:rPr>
        <w:t>&lt;/Amend&gt;</w:t>
      </w:r>
    </w:p>
    <w:p w14:paraId="33F8756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780</w:t>
      </w:r>
      <w:r w:rsidRPr="00EC616F">
        <w:rPr>
          <w:rStyle w:val="HideTWBExt"/>
          <w:b w:val="0"/>
        </w:rPr>
        <w:t>&lt;/NumAm&gt;</w:t>
      </w:r>
    </w:p>
    <w:p w14:paraId="5DBC67CD" w14:textId="77777777" w:rsidR="00AF5989" w:rsidRPr="00EC616F" w:rsidRDefault="00AF5989" w:rsidP="00AF5989">
      <w:pPr>
        <w:pStyle w:val="NormalBold"/>
      </w:pPr>
      <w:r w:rsidRPr="00EC616F">
        <w:rPr>
          <w:rStyle w:val="HideTWBExt"/>
          <w:b w:val="0"/>
        </w:rPr>
        <w:t>&lt;RepeatBlock-By&gt;&lt;Members&gt;</w:t>
      </w:r>
      <w:r w:rsidRPr="00EC616F">
        <w:t>Anna Maria Corazza Bildt</w:t>
      </w:r>
      <w:r w:rsidRPr="00EC616F">
        <w:rPr>
          <w:rStyle w:val="HideTWBExt"/>
          <w:b w:val="0"/>
        </w:rPr>
        <w:t>&lt;/Members&gt;</w:t>
      </w:r>
    </w:p>
    <w:p w14:paraId="1FE70196" w14:textId="77777777" w:rsidR="00AF5989" w:rsidRPr="00EC616F" w:rsidRDefault="00AF5989" w:rsidP="00AF5989">
      <w:pPr>
        <w:pStyle w:val="NormalBold"/>
      </w:pPr>
      <w:r w:rsidRPr="00EC616F">
        <w:rPr>
          <w:rStyle w:val="HideTWBExt"/>
          <w:b w:val="0"/>
        </w:rPr>
        <w:t>&lt;/RepeatBlock-By&gt;</w:t>
      </w:r>
    </w:p>
    <w:p w14:paraId="7C34905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7931475" w14:textId="77777777" w:rsidR="00AF5989" w:rsidRPr="00EC616F" w:rsidRDefault="00AF5989" w:rsidP="00AF5989">
      <w:pPr>
        <w:pStyle w:val="NormalBold"/>
      </w:pPr>
      <w:r w:rsidRPr="00EC616F">
        <w:rPr>
          <w:rStyle w:val="HideTWBExt"/>
          <w:b w:val="0"/>
        </w:rPr>
        <w:t>&lt;Article&gt;</w:t>
      </w:r>
      <w:r w:rsidRPr="00EC616F">
        <w:t>Članak 44. – stavak 1. – uvodni dio</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7AA00C8" w14:textId="77777777" w:rsidTr="009413C2">
        <w:trPr>
          <w:trHeight w:hRule="exact" w:val="240"/>
          <w:jc w:val="center"/>
        </w:trPr>
        <w:tc>
          <w:tcPr>
            <w:tcW w:w="9752" w:type="dxa"/>
            <w:gridSpan w:val="2"/>
          </w:tcPr>
          <w:p w14:paraId="308489DF" w14:textId="77777777" w:rsidR="00AF5989" w:rsidRPr="00EC616F" w:rsidRDefault="00AF5989" w:rsidP="009413C2"/>
        </w:tc>
      </w:tr>
      <w:tr w:rsidR="00AF5989" w:rsidRPr="00EC616F" w14:paraId="7BCDD452" w14:textId="77777777" w:rsidTr="009413C2">
        <w:trPr>
          <w:trHeight w:val="240"/>
          <w:jc w:val="center"/>
        </w:trPr>
        <w:tc>
          <w:tcPr>
            <w:tcW w:w="4876" w:type="dxa"/>
          </w:tcPr>
          <w:p w14:paraId="7FECF183" w14:textId="77777777" w:rsidR="00AF5989" w:rsidRPr="00EC616F" w:rsidRDefault="00AF5989" w:rsidP="009413C2">
            <w:pPr>
              <w:pStyle w:val="ColumnHeading"/>
            </w:pPr>
            <w:r w:rsidRPr="00EC616F">
              <w:t>Tekst koji je predložila Komisija</w:t>
            </w:r>
          </w:p>
        </w:tc>
        <w:tc>
          <w:tcPr>
            <w:tcW w:w="4876" w:type="dxa"/>
          </w:tcPr>
          <w:p w14:paraId="3FFA2E45" w14:textId="77777777" w:rsidR="00AF5989" w:rsidRPr="00EC616F" w:rsidRDefault="00AF5989" w:rsidP="009413C2">
            <w:pPr>
              <w:pStyle w:val="ColumnHeading"/>
            </w:pPr>
            <w:r w:rsidRPr="00EC616F">
              <w:t>Izmjena</w:t>
            </w:r>
          </w:p>
        </w:tc>
      </w:tr>
      <w:tr w:rsidR="00AF5989" w:rsidRPr="00EC616F" w14:paraId="1CE80B97" w14:textId="77777777" w:rsidTr="009413C2">
        <w:trPr>
          <w:jc w:val="center"/>
        </w:trPr>
        <w:tc>
          <w:tcPr>
            <w:tcW w:w="4876" w:type="dxa"/>
          </w:tcPr>
          <w:p w14:paraId="22574407" w14:textId="77777777" w:rsidR="00AF5989" w:rsidRPr="00EC616F" w:rsidRDefault="00AF5989" w:rsidP="009413C2">
            <w:pPr>
              <w:pStyle w:val="Normal6"/>
              <w:rPr>
                <w:b/>
                <w:i/>
              </w:rPr>
            </w:pPr>
            <w:r w:rsidRPr="00EC616F">
              <w:t>1.</w:t>
            </w:r>
            <w:r w:rsidRPr="00EC616F">
              <w:rPr>
                <w:b/>
                <w:i/>
              </w:rPr>
              <w:tab/>
            </w:r>
            <w:r w:rsidRPr="00EC616F">
              <w:t>U članku 4. Direktive 2003/109/EZ umeće se sljedeći stavak 3.:</w:t>
            </w:r>
          </w:p>
        </w:tc>
        <w:tc>
          <w:tcPr>
            <w:tcW w:w="4876" w:type="dxa"/>
          </w:tcPr>
          <w:p w14:paraId="08D98C4D" w14:textId="77777777" w:rsidR="00AF5989" w:rsidRPr="00EC616F" w:rsidRDefault="00AF5989" w:rsidP="009413C2">
            <w:pPr>
              <w:pStyle w:val="Normal6"/>
              <w:rPr>
                <w:b/>
                <w:i/>
              </w:rPr>
            </w:pPr>
            <w:r w:rsidRPr="00EC616F">
              <w:t>1.</w:t>
            </w:r>
            <w:r w:rsidRPr="00EC616F">
              <w:rPr>
                <w:b/>
                <w:i/>
              </w:rPr>
              <w:tab/>
            </w:r>
            <w:r w:rsidRPr="00EC616F">
              <w:t>U članku 4. Direktive 2003/109/EZ umeće se sljedeći stavak 3.:</w:t>
            </w:r>
            <w:r w:rsidRPr="00EC616F">
              <w:rPr>
                <w:b/>
                <w:i/>
              </w:rPr>
              <w:br/>
              <w:t>Ovaj se postupak ne primjenjuje na maloljetnike bez pratnje.</w:t>
            </w:r>
          </w:p>
        </w:tc>
      </w:tr>
    </w:tbl>
    <w:p w14:paraId="0D115A6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DC4E964"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363A9D56" w14:textId="77777777" w:rsidR="00AF5989" w:rsidRPr="00EC616F" w:rsidRDefault="00AF5989" w:rsidP="00AF5989">
      <w:pPr>
        <w:pStyle w:val="Normal12Italic"/>
        <w:rPr>
          <w:lang w:val="hr-HR"/>
        </w:rPr>
      </w:pPr>
      <w:r w:rsidRPr="00EC616F">
        <w:rPr>
          <w:lang w:val="hr-HR"/>
        </w:rPr>
        <w:t>Sekundarna preseljenja maloljetnika bez pratnje, koja nisu u njihovu najboljem interesu, često provode krijumčari i trgovci ljudima i stoga oni ne bi trebali podlijegati sankcijama zbog promašaja nastalih zbog okolnosti izvan njihove kontrole.</w:t>
      </w:r>
    </w:p>
    <w:p w14:paraId="01B2B766" w14:textId="77777777" w:rsidR="00AF5989" w:rsidRPr="00EC616F" w:rsidRDefault="00AF5989" w:rsidP="00AF5989">
      <w:r w:rsidRPr="00EC616F">
        <w:rPr>
          <w:rStyle w:val="HideTWBExt"/>
        </w:rPr>
        <w:t>&lt;/Amend&gt;</w:t>
      </w:r>
    </w:p>
    <w:p w14:paraId="40327EA6"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781</w:t>
      </w:r>
      <w:r w:rsidRPr="00EC616F">
        <w:rPr>
          <w:rStyle w:val="HideTWBExt"/>
          <w:b w:val="0"/>
        </w:rPr>
        <w:t>&lt;/NumAm&gt;</w:t>
      </w:r>
    </w:p>
    <w:p w14:paraId="6C3181CB"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24D314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6680CE5" w14:textId="77777777" w:rsidR="00AF5989" w:rsidRPr="00EC616F" w:rsidRDefault="00AF5989" w:rsidP="00AF5989">
      <w:r w:rsidRPr="00EC616F">
        <w:rPr>
          <w:rStyle w:val="HideTWBExt"/>
        </w:rPr>
        <w:t>&lt;/RepeatBlock-By&gt;</w:t>
      </w:r>
    </w:p>
    <w:p w14:paraId="00C3651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309EA29" w14:textId="77777777" w:rsidR="00AF5989" w:rsidRPr="00EC616F" w:rsidRDefault="00AF5989" w:rsidP="00AF5989">
      <w:pPr>
        <w:pStyle w:val="NormalBold"/>
      </w:pPr>
      <w:r w:rsidRPr="00EC616F">
        <w:rPr>
          <w:rStyle w:val="HideTWBExt"/>
          <w:b w:val="0"/>
        </w:rPr>
        <w:t>&lt;Article&gt;</w:t>
      </w:r>
      <w:r w:rsidRPr="00EC616F">
        <w:t>Članak 44. – stavak 1.</w:t>
      </w:r>
      <w:r w:rsidRPr="00EC616F">
        <w:rPr>
          <w:rStyle w:val="HideTWBExt"/>
          <w:b w:val="0"/>
        </w:rPr>
        <w:t>&lt;/Article&gt;</w:t>
      </w:r>
    </w:p>
    <w:p w14:paraId="0E6919B0"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710B3E5D"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41ABC24" w14:textId="77777777" w:rsidTr="009413C2">
        <w:trPr>
          <w:trHeight w:hRule="exact" w:val="240"/>
          <w:jc w:val="center"/>
        </w:trPr>
        <w:tc>
          <w:tcPr>
            <w:tcW w:w="9752" w:type="dxa"/>
            <w:gridSpan w:val="2"/>
          </w:tcPr>
          <w:p w14:paraId="57647649" w14:textId="77777777" w:rsidR="00AF5989" w:rsidRPr="00EC616F" w:rsidRDefault="00AF5989" w:rsidP="009413C2"/>
        </w:tc>
      </w:tr>
      <w:tr w:rsidR="00AF5989" w:rsidRPr="00EC616F" w14:paraId="78C11AED" w14:textId="77777777" w:rsidTr="009413C2">
        <w:trPr>
          <w:trHeight w:val="240"/>
          <w:jc w:val="center"/>
        </w:trPr>
        <w:tc>
          <w:tcPr>
            <w:tcW w:w="4876" w:type="dxa"/>
          </w:tcPr>
          <w:p w14:paraId="50B080F3" w14:textId="77777777" w:rsidR="00AF5989" w:rsidRPr="00EC616F" w:rsidRDefault="00AF5989" w:rsidP="009413C2">
            <w:pPr>
              <w:pStyle w:val="ColumnHeading"/>
            </w:pPr>
            <w:r w:rsidRPr="00EC616F">
              <w:t>Tekst koji je predložila Komisija</w:t>
            </w:r>
          </w:p>
        </w:tc>
        <w:tc>
          <w:tcPr>
            <w:tcW w:w="4876" w:type="dxa"/>
          </w:tcPr>
          <w:p w14:paraId="1E4FDC3F" w14:textId="77777777" w:rsidR="00AF5989" w:rsidRPr="00EC616F" w:rsidRDefault="00AF5989" w:rsidP="009413C2">
            <w:pPr>
              <w:pStyle w:val="ColumnHeading"/>
            </w:pPr>
            <w:r w:rsidRPr="00EC616F">
              <w:t>Izmjena</w:t>
            </w:r>
          </w:p>
        </w:tc>
      </w:tr>
      <w:tr w:rsidR="00AF5989" w:rsidRPr="00EC616F" w14:paraId="306D41E1" w14:textId="77777777" w:rsidTr="009413C2">
        <w:trPr>
          <w:jc w:val="center"/>
        </w:trPr>
        <w:tc>
          <w:tcPr>
            <w:tcW w:w="4876" w:type="dxa"/>
          </w:tcPr>
          <w:p w14:paraId="2332DF39" w14:textId="77777777" w:rsidR="00AF5989" w:rsidRPr="00EC616F" w:rsidRDefault="00AF5989" w:rsidP="009413C2">
            <w:pPr>
              <w:pStyle w:val="Normal6"/>
              <w:rPr>
                <w:b/>
                <w:i/>
              </w:rPr>
            </w:pPr>
            <w:r w:rsidRPr="00EC616F">
              <w:rPr>
                <w:b/>
                <w:i/>
              </w:rPr>
              <w:t>3a. se korisnika međunarodne zaštite zatekne u državi članici različitoj od one koja mu je odobrila međunarodnu zaštitu, u kojoj nema pravo boravka ili privremenog boravka u skladu s relevantnim pravom Unije ili nacionalnim pravom, ne uzima se u obzir razdoblje zakonitog boravka prije te situacije pri računanju razdoblja iz stavka 1.</w:t>
            </w:r>
          </w:p>
        </w:tc>
        <w:tc>
          <w:tcPr>
            <w:tcW w:w="4876" w:type="dxa"/>
          </w:tcPr>
          <w:p w14:paraId="71AA618D" w14:textId="77777777" w:rsidR="00AF5989" w:rsidRPr="00EC616F" w:rsidRDefault="00AF5989" w:rsidP="009413C2">
            <w:pPr>
              <w:pStyle w:val="Normal6"/>
              <w:rPr>
                <w:b/>
                <w:i/>
              </w:rPr>
            </w:pPr>
            <w:r w:rsidRPr="00EC616F">
              <w:rPr>
                <w:b/>
                <w:i/>
              </w:rPr>
              <w:t>Briše se.</w:t>
            </w:r>
          </w:p>
        </w:tc>
      </w:tr>
    </w:tbl>
    <w:p w14:paraId="6A851EB1"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FF750DC" w14:textId="77777777" w:rsidR="00AF5989" w:rsidRPr="00EC616F" w:rsidRDefault="00AF5989" w:rsidP="00AF5989">
      <w:r w:rsidRPr="00EC616F">
        <w:rPr>
          <w:rStyle w:val="HideTWBExt"/>
        </w:rPr>
        <w:t>&lt;/Amend&gt;</w:t>
      </w:r>
    </w:p>
    <w:p w14:paraId="1DE5B242"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782</w:t>
      </w:r>
      <w:r w:rsidRPr="00EC616F">
        <w:rPr>
          <w:rStyle w:val="HideTWBExt"/>
          <w:b w:val="0"/>
        </w:rPr>
        <w:t>&lt;/NumAm&gt;</w:t>
      </w:r>
    </w:p>
    <w:p w14:paraId="0FF45982" w14:textId="77777777" w:rsidR="00AF5989" w:rsidRPr="00EC616F" w:rsidRDefault="00AF5989" w:rsidP="00AF5989">
      <w:pPr>
        <w:pStyle w:val="NormalBold"/>
      </w:pPr>
      <w:r w:rsidRPr="00EC616F">
        <w:rPr>
          <w:rStyle w:val="HideTWBExt"/>
          <w:b w:val="0"/>
        </w:rPr>
        <w:t>&lt;RepeatBlock-By&gt;&lt;Members&gt;</w:t>
      </w:r>
      <w:r w:rsidRPr="00EC616F">
        <w:t>Kati Piri</w:t>
      </w:r>
      <w:r w:rsidRPr="00EC616F">
        <w:rPr>
          <w:rStyle w:val="HideTWBExt"/>
          <w:b w:val="0"/>
        </w:rPr>
        <w:t>&lt;/Members&gt;</w:t>
      </w:r>
    </w:p>
    <w:p w14:paraId="2C1A874D" w14:textId="77777777" w:rsidR="00AF5989" w:rsidRPr="00EC616F" w:rsidRDefault="00AF5989" w:rsidP="00AF5989">
      <w:pPr>
        <w:pStyle w:val="NormalBold"/>
      </w:pPr>
      <w:r w:rsidRPr="00EC616F">
        <w:rPr>
          <w:rStyle w:val="HideTWBExt"/>
          <w:b w:val="0"/>
        </w:rPr>
        <w:t>&lt;/RepeatBlock-By&gt;</w:t>
      </w:r>
    </w:p>
    <w:p w14:paraId="10C55BD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E61B3F3" w14:textId="77777777" w:rsidR="00AF5989" w:rsidRPr="00EC616F" w:rsidRDefault="00AF5989" w:rsidP="00AF5989">
      <w:pPr>
        <w:pStyle w:val="NormalBold"/>
      </w:pPr>
      <w:r w:rsidRPr="00EC616F">
        <w:rPr>
          <w:rStyle w:val="HideTWBExt"/>
          <w:b w:val="0"/>
        </w:rPr>
        <w:t>&lt;Article&gt;</w:t>
      </w:r>
      <w:r w:rsidRPr="00EC616F">
        <w:t>Članak 44. – stavak 1.</w:t>
      </w:r>
      <w:r w:rsidRPr="00EC616F">
        <w:rPr>
          <w:rStyle w:val="HideTWBExt"/>
          <w:b w:val="0"/>
        </w:rPr>
        <w:t>&lt;/Article&gt;</w:t>
      </w:r>
    </w:p>
    <w:p w14:paraId="054177DA" w14:textId="77777777" w:rsidR="00AF5989" w:rsidRPr="00EC616F" w:rsidRDefault="00AF5989" w:rsidP="00AF5989">
      <w:r w:rsidRPr="00EC616F">
        <w:rPr>
          <w:rStyle w:val="HideTWBExt"/>
        </w:rPr>
        <w:t>&lt;DocAmend2&gt;</w:t>
      </w:r>
      <w:r w:rsidRPr="00EC616F">
        <w:t>Direktiva 2003/109/EU</w:t>
      </w:r>
      <w:r w:rsidRPr="00EC616F">
        <w:rPr>
          <w:rStyle w:val="HideTWBExt"/>
        </w:rPr>
        <w:t>&lt;/DocAmend2&gt;</w:t>
      </w:r>
    </w:p>
    <w:p w14:paraId="3B9FA25D" w14:textId="77777777" w:rsidR="00AF5989" w:rsidRPr="00EC616F" w:rsidRDefault="00AF5989" w:rsidP="00AF5989">
      <w:r w:rsidRPr="00EC616F">
        <w:rPr>
          <w:rStyle w:val="HideTWBExt"/>
        </w:rPr>
        <w:t>&lt;Article2&gt;</w:t>
      </w:r>
      <w:r w:rsidRPr="00EC616F">
        <w:t>Članak 4. stavak 3.a (novi)</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5D42C3C" w14:textId="77777777" w:rsidTr="009413C2">
        <w:trPr>
          <w:trHeight w:hRule="exact" w:val="240"/>
          <w:jc w:val="center"/>
        </w:trPr>
        <w:tc>
          <w:tcPr>
            <w:tcW w:w="9752" w:type="dxa"/>
            <w:gridSpan w:val="2"/>
          </w:tcPr>
          <w:p w14:paraId="76249E27" w14:textId="77777777" w:rsidR="00AF5989" w:rsidRPr="00EC616F" w:rsidRDefault="00AF5989" w:rsidP="009413C2"/>
        </w:tc>
      </w:tr>
      <w:tr w:rsidR="00AF5989" w:rsidRPr="00EC616F" w14:paraId="207F2426" w14:textId="77777777" w:rsidTr="009413C2">
        <w:trPr>
          <w:trHeight w:val="240"/>
          <w:jc w:val="center"/>
        </w:trPr>
        <w:tc>
          <w:tcPr>
            <w:tcW w:w="4876" w:type="dxa"/>
          </w:tcPr>
          <w:p w14:paraId="67B1F38E" w14:textId="77777777" w:rsidR="00AF5989" w:rsidRPr="00EC616F" w:rsidRDefault="00AF5989" w:rsidP="009413C2">
            <w:pPr>
              <w:pStyle w:val="ColumnHeading"/>
            </w:pPr>
            <w:r w:rsidRPr="00EC616F">
              <w:t>Tekst koji je predložila Komisija</w:t>
            </w:r>
          </w:p>
        </w:tc>
        <w:tc>
          <w:tcPr>
            <w:tcW w:w="4876" w:type="dxa"/>
          </w:tcPr>
          <w:p w14:paraId="30D96EDF" w14:textId="77777777" w:rsidR="00AF5989" w:rsidRPr="00EC616F" w:rsidRDefault="00AF5989" w:rsidP="009413C2">
            <w:pPr>
              <w:pStyle w:val="ColumnHeading"/>
            </w:pPr>
            <w:r w:rsidRPr="00EC616F">
              <w:t>Izmjena</w:t>
            </w:r>
          </w:p>
        </w:tc>
      </w:tr>
      <w:tr w:rsidR="00AF5989" w:rsidRPr="00EC616F" w14:paraId="30FEC46C" w14:textId="77777777" w:rsidTr="009413C2">
        <w:trPr>
          <w:jc w:val="center"/>
        </w:trPr>
        <w:tc>
          <w:tcPr>
            <w:tcW w:w="4876" w:type="dxa"/>
          </w:tcPr>
          <w:p w14:paraId="489A960D" w14:textId="77777777" w:rsidR="00AF5989" w:rsidRPr="00EC616F" w:rsidRDefault="00AF5989" w:rsidP="009413C2">
            <w:pPr>
              <w:pStyle w:val="Normal6"/>
              <w:rPr>
                <w:b/>
                <w:i/>
              </w:rPr>
            </w:pPr>
            <w:r w:rsidRPr="00EC616F">
              <w:t>3a. se korisnika međunarodne zaštite zatekne u državi članici različitoj od one koja mu je odobrila međunarodnu zaštitu, u</w:t>
            </w:r>
            <w:r w:rsidRPr="00EC616F">
              <w:rPr>
                <w:b/>
                <w:i/>
              </w:rPr>
              <w:t xml:space="preserve"> kojoj nema pravo boravka ili privremenog boravka u</w:t>
            </w:r>
            <w:r w:rsidRPr="00EC616F">
              <w:t xml:space="preserve"> skladu s relevantnim pravom Unije ili nacionalnim pravom, ne uzima se u obzir razdoblje zakonitog boravka prije te situacije pri računanju razdoblja iz stavka 1.</w:t>
            </w:r>
          </w:p>
        </w:tc>
        <w:tc>
          <w:tcPr>
            <w:tcW w:w="4876" w:type="dxa"/>
          </w:tcPr>
          <w:p w14:paraId="6D7B5F2A" w14:textId="77777777" w:rsidR="00AF5989" w:rsidRPr="00EC616F" w:rsidRDefault="00AF5989" w:rsidP="009413C2">
            <w:pPr>
              <w:pStyle w:val="Normal6"/>
              <w:rPr>
                <w:b/>
                <w:i/>
              </w:rPr>
            </w:pPr>
            <w:r w:rsidRPr="00EC616F">
              <w:t>3a. se korisnika međunarodne zaštite zatekne u državi članici različitoj od one koja mu je odobrila međunarodnu zaštitu,</w:t>
            </w:r>
            <w:r w:rsidRPr="00EC616F">
              <w:rPr>
                <w:b/>
                <w:i/>
              </w:rPr>
              <w:t xml:space="preserve"> a nadležna tijela te države članice utvrdila su da je korisnik ondje bio ili boravio bez prava na boravak ili privremeni boravak,</w:t>
            </w:r>
            <w:r w:rsidRPr="00EC616F">
              <w:t xml:space="preserve"> u skladu s relevantnim pravom Unije ili nacionalnim pravom,</w:t>
            </w:r>
            <w:r w:rsidRPr="00EC616F">
              <w:rPr>
                <w:b/>
                <w:i/>
              </w:rPr>
              <w:t xml:space="preserve"> u razdoblju duljem od dva tjedna i bez ozbiljnog opravdanja koje je zahtijevalo hitnost,</w:t>
            </w:r>
            <w:r w:rsidRPr="00EC616F">
              <w:t xml:space="preserve"> ne uzima se u obzir razdoblje zakonitog boravka prije te situacije pri računanju razdoblja iz stavka 1.</w:t>
            </w:r>
          </w:p>
        </w:tc>
      </w:tr>
    </w:tbl>
    <w:p w14:paraId="38C227F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B83380C" w14:textId="77777777" w:rsidR="00AF5989" w:rsidRPr="00EC616F" w:rsidRDefault="00AF5989" w:rsidP="00AF5989">
      <w:r w:rsidRPr="00EC616F">
        <w:rPr>
          <w:rStyle w:val="HideTWBExt"/>
        </w:rPr>
        <w:t>&lt;/Amend&gt;</w:t>
      </w:r>
    </w:p>
    <w:p w14:paraId="4409E2A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783</w:t>
      </w:r>
      <w:r w:rsidRPr="00EC616F">
        <w:rPr>
          <w:rStyle w:val="HideTWBExt"/>
          <w:b w:val="0"/>
        </w:rPr>
        <w:t>&lt;/NumAm&gt;</w:t>
      </w:r>
    </w:p>
    <w:p w14:paraId="4A47EBCA" w14:textId="77777777" w:rsidR="00AF5989" w:rsidRPr="00EC616F" w:rsidRDefault="00AF5989" w:rsidP="00AF5989">
      <w:pPr>
        <w:pStyle w:val="NormalBold"/>
      </w:pPr>
      <w:r w:rsidRPr="00EC616F">
        <w:rPr>
          <w:rStyle w:val="HideTWBExt"/>
          <w:b w:val="0"/>
        </w:rPr>
        <w:t>&lt;RepeatBlock-By&gt;&lt;Members&gt;</w:t>
      </w:r>
      <w:r w:rsidRPr="00EC616F">
        <w:t>Alessandra Mussolini, Elissavet Vozemberg-Vrionidi, Frank Engel, Barbara Matera, Salvatore Domenico Pogliese, Carlos Coelho</w:t>
      </w:r>
      <w:r w:rsidRPr="00EC616F">
        <w:rPr>
          <w:rStyle w:val="HideTWBExt"/>
          <w:b w:val="0"/>
        </w:rPr>
        <w:t>&lt;/Members&gt;</w:t>
      </w:r>
    </w:p>
    <w:p w14:paraId="442D9227" w14:textId="77777777" w:rsidR="00AF5989" w:rsidRPr="00EC616F" w:rsidRDefault="00AF5989" w:rsidP="00AF5989">
      <w:pPr>
        <w:pStyle w:val="NormalBold"/>
      </w:pPr>
      <w:r w:rsidRPr="00EC616F">
        <w:rPr>
          <w:rStyle w:val="HideTWBExt"/>
          <w:b w:val="0"/>
        </w:rPr>
        <w:t>&lt;/RepeatBlock-By&gt;</w:t>
      </w:r>
    </w:p>
    <w:p w14:paraId="234CBFF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26DC38B" w14:textId="77777777" w:rsidR="00AF5989" w:rsidRPr="00EC616F" w:rsidRDefault="00AF5989" w:rsidP="00AF5989">
      <w:pPr>
        <w:pStyle w:val="NormalBold"/>
      </w:pPr>
      <w:r w:rsidRPr="00EC616F">
        <w:rPr>
          <w:rStyle w:val="HideTWBExt"/>
          <w:b w:val="0"/>
        </w:rPr>
        <w:t>&lt;Article&gt;</w:t>
      </w:r>
      <w:r w:rsidRPr="00EC616F">
        <w:t>Članak 44. – stavak 1.</w:t>
      </w:r>
      <w:r w:rsidRPr="00EC616F">
        <w:rPr>
          <w:rStyle w:val="HideTWBExt"/>
          <w:b w:val="0"/>
        </w:rPr>
        <w:t>&lt;/Article&gt;</w:t>
      </w:r>
    </w:p>
    <w:p w14:paraId="57F390A6" w14:textId="77777777" w:rsidR="00AF5989" w:rsidRPr="00EC616F" w:rsidRDefault="00AF5989" w:rsidP="00AF5989">
      <w:r w:rsidRPr="00EC616F">
        <w:rPr>
          <w:rStyle w:val="HideTWBExt"/>
        </w:rPr>
        <w:t>&lt;DocAmend2&gt;</w:t>
      </w:r>
      <w:r w:rsidRPr="00EC616F">
        <w:t>Direktiva 2003/109/EU</w:t>
      </w:r>
      <w:r w:rsidRPr="00EC616F">
        <w:rPr>
          <w:rStyle w:val="HideTWBExt"/>
        </w:rPr>
        <w:t>&lt;/DocAmend2&gt;</w:t>
      </w:r>
    </w:p>
    <w:p w14:paraId="36011263" w14:textId="77777777" w:rsidR="00AF5989" w:rsidRPr="00EC616F" w:rsidRDefault="00AF5989" w:rsidP="00AF5989">
      <w:r w:rsidRPr="00EC616F">
        <w:rPr>
          <w:rStyle w:val="HideTWBExt"/>
        </w:rPr>
        <w:t>&lt;Article2&gt;</w:t>
      </w:r>
      <w:r w:rsidRPr="00EC616F">
        <w:t>Članak 4. stavak 3.a</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DFF54E6" w14:textId="77777777" w:rsidTr="009413C2">
        <w:trPr>
          <w:trHeight w:hRule="exact" w:val="240"/>
          <w:jc w:val="center"/>
        </w:trPr>
        <w:tc>
          <w:tcPr>
            <w:tcW w:w="9752" w:type="dxa"/>
            <w:gridSpan w:val="2"/>
          </w:tcPr>
          <w:p w14:paraId="622B30E3" w14:textId="77777777" w:rsidR="00AF5989" w:rsidRPr="00EC616F" w:rsidRDefault="00AF5989" w:rsidP="009413C2"/>
        </w:tc>
      </w:tr>
      <w:tr w:rsidR="00AF5989" w:rsidRPr="00EC616F" w14:paraId="05DC44F9" w14:textId="77777777" w:rsidTr="009413C2">
        <w:trPr>
          <w:trHeight w:val="240"/>
          <w:jc w:val="center"/>
        </w:trPr>
        <w:tc>
          <w:tcPr>
            <w:tcW w:w="4876" w:type="dxa"/>
          </w:tcPr>
          <w:p w14:paraId="3768CCA1" w14:textId="77777777" w:rsidR="00AF5989" w:rsidRPr="00EC616F" w:rsidRDefault="00AF5989" w:rsidP="009413C2">
            <w:pPr>
              <w:pStyle w:val="ColumnHeading"/>
            </w:pPr>
            <w:r w:rsidRPr="00EC616F">
              <w:t>Tekst koji je predložila Komisija</w:t>
            </w:r>
          </w:p>
        </w:tc>
        <w:tc>
          <w:tcPr>
            <w:tcW w:w="4876" w:type="dxa"/>
          </w:tcPr>
          <w:p w14:paraId="4A7F047E" w14:textId="77777777" w:rsidR="00AF5989" w:rsidRPr="00EC616F" w:rsidRDefault="00AF5989" w:rsidP="009413C2">
            <w:pPr>
              <w:pStyle w:val="ColumnHeading"/>
            </w:pPr>
            <w:r w:rsidRPr="00EC616F">
              <w:t>Izmjena</w:t>
            </w:r>
          </w:p>
        </w:tc>
      </w:tr>
      <w:tr w:rsidR="00AF5989" w:rsidRPr="00EC616F" w14:paraId="3F091B9B" w14:textId="77777777" w:rsidTr="009413C2">
        <w:trPr>
          <w:jc w:val="center"/>
        </w:trPr>
        <w:tc>
          <w:tcPr>
            <w:tcW w:w="4876" w:type="dxa"/>
          </w:tcPr>
          <w:p w14:paraId="6E4EA6D9" w14:textId="77777777" w:rsidR="00AF5989" w:rsidRPr="00EC616F" w:rsidRDefault="00AF5989" w:rsidP="009413C2">
            <w:pPr>
              <w:pStyle w:val="Normal6"/>
              <w:rPr>
                <w:b/>
                <w:i/>
              </w:rPr>
            </w:pPr>
            <w:r w:rsidRPr="00EC616F">
              <w:t>3a. se korisnika međunarodne zaštite zatekne u državi članici različitoj od one koja mu je odobrila međunarodnu zaštitu, u kojoj nema pravo boravka ili privremenog boravka u skladu s relevantnim pravom Unije ili nacionalnim pravom, ne uzima se u obzir razdoblje zakonitog boravka prije te situacije pri računanju razdoblja iz stavka 1.</w:t>
            </w:r>
          </w:p>
        </w:tc>
        <w:tc>
          <w:tcPr>
            <w:tcW w:w="4876" w:type="dxa"/>
          </w:tcPr>
          <w:p w14:paraId="5A63BAFB" w14:textId="77777777" w:rsidR="00AF5989" w:rsidRPr="00EC616F" w:rsidRDefault="00AF5989" w:rsidP="009413C2">
            <w:pPr>
              <w:pStyle w:val="Normal6"/>
              <w:rPr>
                <w:b/>
                <w:i/>
              </w:rPr>
            </w:pPr>
            <w:r w:rsidRPr="00EC616F">
              <w:t>3a. se korisnika međunarodne zaštite zatekne u državi članici različitoj od one koja mu je odobrila međunarodnu zaštitu, u kojoj nema pravo boravka ili privremenog boravka u skladu s relevantnim pravom Unije ili nacionalnim pravom, ne uzima se u obzir razdoblje zakonitog boravka prije te situacije pri računanju razdoblja iz stavka 1.</w:t>
            </w:r>
            <w:r w:rsidRPr="00EC616F">
              <w:rPr>
                <w:b/>
                <w:i/>
              </w:rPr>
              <w:t>, osim ako ne dokaže da su razlozi za njegova kretanja bili uvjetovani okolnostima izvan njegove kontrole.</w:t>
            </w:r>
          </w:p>
        </w:tc>
      </w:tr>
    </w:tbl>
    <w:p w14:paraId="5B74DCC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D46A578" w14:textId="77777777" w:rsidR="00AF5989" w:rsidRPr="00EC616F" w:rsidRDefault="00AF5989" w:rsidP="00AF5989">
      <w:pPr>
        <w:pStyle w:val="JustificationTitle"/>
        <w:rPr>
          <w:lang w:val="hr-HR"/>
        </w:rPr>
      </w:pPr>
      <w:r w:rsidRPr="00EC616F">
        <w:rPr>
          <w:rStyle w:val="HideTWBExt"/>
          <w:lang w:val="hr-HR"/>
        </w:rPr>
        <w:t>&lt;TitreJust&gt;</w:t>
      </w:r>
      <w:r w:rsidRPr="00EC616F">
        <w:rPr>
          <w:lang w:val="hr-HR"/>
        </w:rPr>
        <w:t>Obrazloženje</w:t>
      </w:r>
      <w:r w:rsidRPr="00EC616F">
        <w:rPr>
          <w:rStyle w:val="HideTWBExt"/>
          <w:lang w:val="hr-HR"/>
        </w:rPr>
        <w:t>&lt;/TitreJust&gt;</w:t>
      </w:r>
    </w:p>
    <w:p w14:paraId="0A46CB02" w14:textId="7D87AB5A" w:rsidR="00AF5989" w:rsidRPr="00EC616F" w:rsidRDefault="00AF5989" w:rsidP="00AF5989">
      <w:pPr>
        <w:pStyle w:val="Normal12Italic"/>
        <w:rPr>
          <w:lang w:val="hr-HR"/>
        </w:rPr>
      </w:pPr>
      <w:r w:rsidRPr="00EC616F">
        <w:rPr>
          <w:lang w:val="hr-HR"/>
        </w:rPr>
        <w:t xml:space="preserve">Unatoč tome što su razlozi na kojima se temelji ova odredba jasni, postoje određene sumnje u pogledu toga je li takva sankcija, bez iznimaka, u skladu s načelom proporcionalnosti. </w:t>
      </w:r>
      <w:r w:rsidR="00206984" w:rsidRPr="00EC616F">
        <w:rPr>
          <w:lang w:val="hr-HR"/>
        </w:rPr>
        <w:t>M</w:t>
      </w:r>
      <w:r w:rsidRPr="00EC616F">
        <w:rPr>
          <w:lang w:val="hr-HR"/>
        </w:rPr>
        <w:t>ogu postojati slučajevi u kojima je korisnik međunarodne zaštite preselio u određenu državu članicu koja nije država koja je odobrila međunarodnu zaštitu iz razloga koji se ne mogu pripisati njegovoj volji.</w:t>
      </w:r>
    </w:p>
    <w:p w14:paraId="58E6BA1B" w14:textId="77777777" w:rsidR="00AF5989" w:rsidRPr="00EC616F" w:rsidRDefault="00AF5989" w:rsidP="00AF5989">
      <w:r w:rsidRPr="00EC616F">
        <w:rPr>
          <w:rStyle w:val="HideTWBExt"/>
        </w:rPr>
        <w:t>&lt;/Amend&gt;</w:t>
      </w:r>
    </w:p>
    <w:p w14:paraId="267E885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784</w:t>
      </w:r>
      <w:r w:rsidRPr="00EC616F">
        <w:rPr>
          <w:rStyle w:val="HideTWBExt"/>
          <w:b w:val="0"/>
        </w:rPr>
        <w:t>&lt;/NumAm&gt;</w:t>
      </w:r>
    </w:p>
    <w:p w14:paraId="5F41F023"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7FA649D3" w14:textId="77777777" w:rsidR="00AF5989" w:rsidRPr="00EC616F" w:rsidRDefault="00AF5989" w:rsidP="00AF5989">
      <w:pPr>
        <w:pStyle w:val="NormalBold"/>
      </w:pPr>
      <w:r w:rsidRPr="00EC616F">
        <w:rPr>
          <w:rStyle w:val="HideTWBExt"/>
          <w:b w:val="0"/>
        </w:rPr>
        <w:t>&lt;/RepeatBlock-By&gt;</w:t>
      </w:r>
    </w:p>
    <w:p w14:paraId="296B1F10"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D936296" w14:textId="77777777" w:rsidR="00AF5989" w:rsidRPr="00EC616F" w:rsidRDefault="00AF5989" w:rsidP="00AF5989">
      <w:pPr>
        <w:pStyle w:val="NormalBold"/>
      </w:pPr>
      <w:r w:rsidRPr="00EC616F">
        <w:rPr>
          <w:rStyle w:val="HideTWBExt"/>
          <w:b w:val="0"/>
        </w:rPr>
        <w:t>&lt;Article&gt;</w:t>
      </w:r>
      <w:r w:rsidRPr="00EC616F">
        <w:t>Članak 44. – stavak 1.a (novi)</w:t>
      </w:r>
      <w:r w:rsidRPr="00EC616F">
        <w:rPr>
          <w:rStyle w:val="HideTWBExt"/>
          <w:b w:val="0"/>
        </w:rPr>
        <w:t>&lt;/Article&gt;</w:t>
      </w:r>
    </w:p>
    <w:p w14:paraId="6A39C9B0" w14:textId="77777777" w:rsidR="00AF5989" w:rsidRPr="00EC616F" w:rsidRDefault="00AF5989" w:rsidP="00AF5989">
      <w:r w:rsidRPr="00EC616F">
        <w:rPr>
          <w:rStyle w:val="HideTWBExt"/>
        </w:rPr>
        <w:t>&lt;DocAmend2&gt;</w:t>
      </w:r>
      <w:r w:rsidRPr="00EC616F">
        <w:t>Direktiva 2003/109/EZ</w:t>
      </w:r>
      <w:r w:rsidRPr="00EC616F">
        <w:rPr>
          <w:rStyle w:val="HideTWBExt"/>
        </w:rPr>
        <w:t>&lt;/DocAmend2&gt;</w:t>
      </w:r>
    </w:p>
    <w:p w14:paraId="45FB63CB" w14:textId="77777777" w:rsidR="00AF5989" w:rsidRPr="00EC616F" w:rsidRDefault="00AF5989" w:rsidP="00AF5989">
      <w:r w:rsidRPr="00EC616F">
        <w:rPr>
          <w:rStyle w:val="HideTWBExt"/>
        </w:rPr>
        <w:t>&lt;Article2&gt;</w:t>
      </w:r>
      <w:r w:rsidRPr="00EC616F">
        <w:t>članak 4. stavak 2. treći podstavak</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ACB181B" w14:textId="77777777" w:rsidTr="009413C2">
        <w:trPr>
          <w:trHeight w:hRule="exact" w:val="240"/>
          <w:jc w:val="center"/>
        </w:trPr>
        <w:tc>
          <w:tcPr>
            <w:tcW w:w="9752" w:type="dxa"/>
            <w:gridSpan w:val="2"/>
          </w:tcPr>
          <w:p w14:paraId="58302A14" w14:textId="77777777" w:rsidR="00AF5989" w:rsidRPr="00EC616F" w:rsidRDefault="00AF5989" w:rsidP="009413C2"/>
        </w:tc>
      </w:tr>
      <w:tr w:rsidR="00AF5989" w:rsidRPr="00EC616F" w14:paraId="10A65318" w14:textId="77777777" w:rsidTr="009413C2">
        <w:trPr>
          <w:trHeight w:val="240"/>
          <w:jc w:val="center"/>
        </w:trPr>
        <w:tc>
          <w:tcPr>
            <w:tcW w:w="4876" w:type="dxa"/>
          </w:tcPr>
          <w:p w14:paraId="6C68B1A7" w14:textId="77777777" w:rsidR="00AF5989" w:rsidRPr="00EC616F" w:rsidRDefault="00AF5989" w:rsidP="009413C2">
            <w:pPr>
              <w:pStyle w:val="ColumnHeading"/>
            </w:pPr>
            <w:r w:rsidRPr="00EC616F">
              <w:t>Tekst koji je predložila Komisija</w:t>
            </w:r>
          </w:p>
        </w:tc>
        <w:tc>
          <w:tcPr>
            <w:tcW w:w="4876" w:type="dxa"/>
          </w:tcPr>
          <w:p w14:paraId="07743873" w14:textId="77777777" w:rsidR="00AF5989" w:rsidRPr="00EC616F" w:rsidRDefault="00AF5989" w:rsidP="009413C2">
            <w:pPr>
              <w:pStyle w:val="ColumnHeading"/>
            </w:pPr>
            <w:r w:rsidRPr="00EC616F">
              <w:t>Izmjena</w:t>
            </w:r>
          </w:p>
        </w:tc>
      </w:tr>
      <w:tr w:rsidR="00AF5989" w:rsidRPr="00EC616F" w14:paraId="60C3E7E8" w14:textId="77777777" w:rsidTr="009413C2">
        <w:trPr>
          <w:jc w:val="center"/>
        </w:trPr>
        <w:tc>
          <w:tcPr>
            <w:tcW w:w="4876" w:type="dxa"/>
          </w:tcPr>
          <w:p w14:paraId="57CE85DA" w14:textId="77777777" w:rsidR="00AF5989" w:rsidRPr="00EC616F" w:rsidRDefault="00AF5989" w:rsidP="009413C2">
            <w:pPr>
              <w:pStyle w:val="Normal6"/>
            </w:pPr>
          </w:p>
        </w:tc>
        <w:tc>
          <w:tcPr>
            <w:tcW w:w="4876" w:type="dxa"/>
          </w:tcPr>
          <w:p w14:paraId="28F1D6A3" w14:textId="77777777" w:rsidR="00AF5989" w:rsidRPr="00EC616F" w:rsidRDefault="00AF5989" w:rsidP="009413C2">
            <w:pPr>
              <w:pStyle w:val="Normal6"/>
              <w:rPr>
                <w:b/>
                <w:i/>
              </w:rPr>
            </w:pPr>
            <w:r w:rsidRPr="00EC616F">
              <w:rPr>
                <w:b/>
                <w:i/>
              </w:rPr>
              <w:t>1a.</w:t>
            </w:r>
            <w:r w:rsidRPr="00EC616F">
              <w:rPr>
                <w:b/>
                <w:i/>
              </w:rPr>
              <w:tab/>
              <w:t>-1. U članku 4. Direktive br. 2003/109/EZ treći podstavak stavka 2. zamjenjuje se sljedećim:</w:t>
            </w:r>
          </w:p>
        </w:tc>
      </w:tr>
      <w:tr w:rsidR="00AF5989" w:rsidRPr="00EC616F" w14:paraId="2D886600" w14:textId="77777777" w:rsidTr="009413C2">
        <w:trPr>
          <w:jc w:val="center"/>
        </w:trPr>
        <w:tc>
          <w:tcPr>
            <w:tcW w:w="4876" w:type="dxa"/>
          </w:tcPr>
          <w:p w14:paraId="56A48E11" w14:textId="77777777" w:rsidR="00AF5989" w:rsidRPr="00EC616F" w:rsidRDefault="00AF5989" w:rsidP="009413C2">
            <w:pPr>
              <w:pStyle w:val="Normal6"/>
            </w:pPr>
          </w:p>
        </w:tc>
        <w:tc>
          <w:tcPr>
            <w:tcW w:w="4876" w:type="dxa"/>
          </w:tcPr>
          <w:p w14:paraId="01EAF367" w14:textId="77777777" w:rsidR="00AF5989" w:rsidRPr="00EC616F" w:rsidRDefault="00AF5989" w:rsidP="009413C2">
            <w:pPr>
              <w:pStyle w:val="Normal6"/>
              <w:rPr>
                <w:b/>
                <w:i/>
              </w:rPr>
            </w:pPr>
            <w:r w:rsidRPr="00EC616F">
              <w:rPr>
                <w:b/>
                <w:i/>
              </w:rPr>
              <w:t>„U pogledu osoba kojima je odobrena međunarodna zaštita, razdoblje od datuma podnošenja zahtjeva za međunarodnu zaštitu na temelju kojeg je međunarodna zaštita odobrena do datuma odobravanja boravišne dozvole iz članka 26. Uredbe (EU) ..../... [Uredba o kvalifikaciji], uzima se u obzir pri izračunu razdoblja iz stavka 1.”</w:t>
            </w:r>
          </w:p>
        </w:tc>
      </w:tr>
    </w:tbl>
    <w:p w14:paraId="64BDCE9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0AB575D" w14:textId="77777777" w:rsidR="00AF5989" w:rsidRPr="00EC616F" w:rsidRDefault="00AF5989" w:rsidP="00AF5989">
      <w:r w:rsidRPr="00EC616F">
        <w:rPr>
          <w:rStyle w:val="HideTWBExt"/>
        </w:rPr>
        <w:t>&lt;/Amend&gt;</w:t>
      </w:r>
    </w:p>
    <w:p w14:paraId="284362D4"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785</w:t>
      </w:r>
      <w:r w:rsidRPr="00EC616F">
        <w:rPr>
          <w:rStyle w:val="HideTWBExt"/>
          <w:b w:val="0"/>
        </w:rPr>
        <w:t>&lt;/NumAm&gt;</w:t>
      </w:r>
    </w:p>
    <w:p w14:paraId="3C3322E7"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0CEC120" w14:textId="77777777" w:rsidR="00AF5989" w:rsidRPr="00EC616F" w:rsidRDefault="00AF5989" w:rsidP="00AF5989">
      <w:pPr>
        <w:pStyle w:val="NormalBold"/>
      </w:pPr>
      <w:r w:rsidRPr="00EC616F">
        <w:rPr>
          <w:rStyle w:val="HideTWBExt"/>
          <w:b w:val="0"/>
        </w:rPr>
        <w:t>&lt;/RepeatBlock-By&gt;</w:t>
      </w:r>
    </w:p>
    <w:p w14:paraId="66D3ADDB"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1C1A477" w14:textId="77777777" w:rsidR="00AF5989" w:rsidRPr="00EC616F" w:rsidRDefault="00AF5989" w:rsidP="00AF5989">
      <w:pPr>
        <w:pStyle w:val="NormalBold"/>
      </w:pPr>
      <w:r w:rsidRPr="00EC616F">
        <w:rPr>
          <w:rStyle w:val="HideTWBExt"/>
          <w:b w:val="0"/>
        </w:rPr>
        <w:t>&lt;Article&gt;</w:t>
      </w:r>
      <w:r w:rsidRPr="00EC616F">
        <w:t>Članak 44. – stavak 1.b (novi)</w:t>
      </w:r>
      <w:r w:rsidRPr="00EC616F">
        <w:rPr>
          <w:rStyle w:val="HideTWBExt"/>
          <w:b w:val="0"/>
        </w:rPr>
        <w:t>&lt;/Article&gt;</w:t>
      </w:r>
    </w:p>
    <w:p w14:paraId="5CCF5760" w14:textId="77777777" w:rsidR="00AF5989" w:rsidRPr="00EC616F" w:rsidRDefault="00AF5989" w:rsidP="00AF5989">
      <w:r w:rsidRPr="00EC616F">
        <w:rPr>
          <w:rStyle w:val="HideTWBExt"/>
        </w:rPr>
        <w:t>&lt;DocAmend2&gt;</w:t>
      </w:r>
      <w:r w:rsidRPr="00EC616F">
        <w:t>Direktiva 2003/109/EU</w:t>
      </w:r>
      <w:r w:rsidRPr="00EC616F">
        <w:rPr>
          <w:rStyle w:val="HideTWBExt"/>
        </w:rPr>
        <w:t>&lt;/DocAmend2&gt;</w:t>
      </w:r>
    </w:p>
    <w:p w14:paraId="1957D82B" w14:textId="77777777" w:rsidR="00AF5989" w:rsidRPr="00EC616F" w:rsidRDefault="00AF5989" w:rsidP="00AF5989">
      <w:r w:rsidRPr="00EC616F">
        <w:rPr>
          <w:rStyle w:val="HideTWBExt"/>
        </w:rPr>
        <w:t>&lt;Article2&gt;</w:t>
      </w:r>
      <w:r w:rsidRPr="00EC616F">
        <w:t>Članak 4. stavak 1. točka (a)</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03E81E7" w14:textId="77777777" w:rsidTr="009413C2">
        <w:trPr>
          <w:trHeight w:hRule="exact" w:val="240"/>
          <w:jc w:val="center"/>
        </w:trPr>
        <w:tc>
          <w:tcPr>
            <w:tcW w:w="9752" w:type="dxa"/>
            <w:gridSpan w:val="2"/>
          </w:tcPr>
          <w:p w14:paraId="5A0C9860" w14:textId="77777777" w:rsidR="00AF5989" w:rsidRPr="00EC616F" w:rsidRDefault="00AF5989" w:rsidP="009413C2"/>
        </w:tc>
      </w:tr>
      <w:tr w:rsidR="00AF5989" w:rsidRPr="00EC616F" w14:paraId="1DE09EDD" w14:textId="77777777" w:rsidTr="009413C2">
        <w:trPr>
          <w:trHeight w:val="240"/>
          <w:jc w:val="center"/>
        </w:trPr>
        <w:tc>
          <w:tcPr>
            <w:tcW w:w="4876" w:type="dxa"/>
          </w:tcPr>
          <w:p w14:paraId="690A4B64" w14:textId="77777777" w:rsidR="00AF5989" w:rsidRPr="00EC616F" w:rsidRDefault="00AF5989" w:rsidP="009413C2">
            <w:pPr>
              <w:pStyle w:val="ColumnHeading"/>
            </w:pPr>
            <w:r w:rsidRPr="00EC616F">
              <w:t>Tekst koji je predložila Komisija</w:t>
            </w:r>
          </w:p>
        </w:tc>
        <w:tc>
          <w:tcPr>
            <w:tcW w:w="4876" w:type="dxa"/>
          </w:tcPr>
          <w:p w14:paraId="4AFB1850" w14:textId="77777777" w:rsidR="00AF5989" w:rsidRPr="00EC616F" w:rsidRDefault="00AF5989" w:rsidP="009413C2">
            <w:pPr>
              <w:pStyle w:val="ColumnHeading"/>
            </w:pPr>
            <w:r w:rsidRPr="00EC616F">
              <w:t>Izmjena</w:t>
            </w:r>
          </w:p>
        </w:tc>
      </w:tr>
      <w:tr w:rsidR="00AF5989" w:rsidRPr="00EC616F" w14:paraId="3618394D" w14:textId="77777777" w:rsidTr="009413C2">
        <w:trPr>
          <w:jc w:val="center"/>
        </w:trPr>
        <w:tc>
          <w:tcPr>
            <w:tcW w:w="4876" w:type="dxa"/>
          </w:tcPr>
          <w:p w14:paraId="4D3B4A0B" w14:textId="77777777" w:rsidR="00AF5989" w:rsidRPr="00EC616F" w:rsidRDefault="00AF5989" w:rsidP="009413C2">
            <w:pPr>
              <w:pStyle w:val="Normal6"/>
            </w:pPr>
          </w:p>
        </w:tc>
        <w:tc>
          <w:tcPr>
            <w:tcW w:w="4876" w:type="dxa"/>
          </w:tcPr>
          <w:p w14:paraId="769465F4" w14:textId="77777777" w:rsidR="00AF5989" w:rsidRPr="00EC616F" w:rsidRDefault="00AF5989" w:rsidP="009413C2">
            <w:pPr>
              <w:pStyle w:val="Normal6"/>
              <w:rPr>
                <w:b/>
                <w:i/>
              </w:rPr>
            </w:pPr>
            <w:r w:rsidRPr="00EC616F">
              <w:rPr>
                <w:b/>
                <w:i/>
              </w:rPr>
              <w:t>1b.</w:t>
            </w:r>
            <w:r w:rsidRPr="00EC616F">
              <w:rPr>
                <w:b/>
                <w:i/>
              </w:rPr>
              <w:tab/>
              <w:t>U članku 4. Direktive 2003/109/EU stavak 1.a mijenja se kako slijedi:</w:t>
            </w:r>
          </w:p>
        </w:tc>
      </w:tr>
      <w:tr w:rsidR="00AF5989" w:rsidRPr="00EC616F" w14:paraId="3369F798" w14:textId="77777777" w:rsidTr="009413C2">
        <w:trPr>
          <w:jc w:val="center"/>
        </w:trPr>
        <w:tc>
          <w:tcPr>
            <w:tcW w:w="4876" w:type="dxa"/>
          </w:tcPr>
          <w:p w14:paraId="5A5B1BF5" w14:textId="77777777" w:rsidR="00AF5989" w:rsidRPr="00EC616F" w:rsidRDefault="00AF5989" w:rsidP="009413C2">
            <w:pPr>
              <w:pStyle w:val="Normal6"/>
            </w:pPr>
          </w:p>
        </w:tc>
        <w:tc>
          <w:tcPr>
            <w:tcW w:w="4876" w:type="dxa"/>
          </w:tcPr>
          <w:p w14:paraId="744C6FCD" w14:textId="77777777" w:rsidR="00AF5989" w:rsidRPr="00EC616F" w:rsidRDefault="00AF5989" w:rsidP="009413C2">
            <w:pPr>
              <w:pStyle w:val="Normal6"/>
              <w:rPr>
                <w:b/>
                <w:i/>
              </w:rPr>
            </w:pPr>
            <w:r w:rsidRPr="00EC616F">
              <w:rPr>
                <w:b/>
                <w:i/>
              </w:rPr>
              <w:t>Države članice odobravaju status dugotrajnog boravka državljanima trećih zemalja koji su na njezinu području boravili zakonito i neprekinuto pet godina neposredno prije podnošenja odgovarajućeg zahtjeva.</w:t>
            </w:r>
          </w:p>
        </w:tc>
      </w:tr>
      <w:tr w:rsidR="00AF5989" w:rsidRPr="00EC616F" w14:paraId="66581187" w14:textId="77777777" w:rsidTr="009413C2">
        <w:trPr>
          <w:jc w:val="center"/>
        </w:trPr>
        <w:tc>
          <w:tcPr>
            <w:tcW w:w="4876" w:type="dxa"/>
          </w:tcPr>
          <w:p w14:paraId="034C6042" w14:textId="77777777" w:rsidR="00AF5989" w:rsidRPr="00EC616F" w:rsidRDefault="00AF5989" w:rsidP="009413C2">
            <w:pPr>
              <w:pStyle w:val="Normal6"/>
            </w:pPr>
          </w:p>
        </w:tc>
        <w:tc>
          <w:tcPr>
            <w:tcW w:w="4876" w:type="dxa"/>
          </w:tcPr>
          <w:p w14:paraId="241575E1" w14:textId="5FA142FA" w:rsidR="00AF5989" w:rsidRPr="00EC616F" w:rsidRDefault="00AF5989" w:rsidP="009B5C30">
            <w:pPr>
              <w:pStyle w:val="Normal6"/>
              <w:rPr>
                <w:b/>
                <w:i/>
              </w:rPr>
            </w:pPr>
            <w:r w:rsidRPr="00EC616F">
              <w:rPr>
                <w:b/>
                <w:i/>
              </w:rPr>
              <w:t xml:space="preserve">1a. </w:t>
            </w:r>
            <w:r w:rsidR="009B5C30" w:rsidRPr="00EC616F">
              <w:rPr>
                <w:b/>
                <w:i/>
              </w:rPr>
              <w:t xml:space="preserve">Odstupajući </w:t>
            </w:r>
            <w:r w:rsidRPr="00EC616F">
              <w:rPr>
                <w:b/>
                <w:i/>
              </w:rPr>
              <w:t>od stavka 1., države članice odobravaju status dugotrajnog boravka korisnicima međunarodne zaštite koji su na njihovu području boravili zakonito i neprekinuto dvije godine neposredno prije podnošenja odgovarajućeg zahtjeva.</w:t>
            </w:r>
          </w:p>
        </w:tc>
      </w:tr>
    </w:tbl>
    <w:p w14:paraId="5BA5624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2B714E7" w14:textId="77777777" w:rsidR="00AF5989" w:rsidRPr="00EC616F" w:rsidRDefault="00AF5989" w:rsidP="00AF5989">
      <w:r w:rsidRPr="00EC616F">
        <w:rPr>
          <w:rStyle w:val="HideTWBExt"/>
        </w:rPr>
        <w:t>&lt;/Amend&gt;</w:t>
      </w:r>
    </w:p>
    <w:p w14:paraId="74A9D21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786</w:t>
      </w:r>
      <w:r w:rsidRPr="00EC616F">
        <w:rPr>
          <w:rStyle w:val="HideTWBExt"/>
          <w:b w:val="0"/>
        </w:rPr>
        <w:t>&lt;/NumAm&gt;</w:t>
      </w:r>
    </w:p>
    <w:p w14:paraId="31ED6CAF"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7C6F558E"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56321C93" w14:textId="77777777" w:rsidR="00AF5989" w:rsidRPr="00EC616F" w:rsidRDefault="00AF5989" w:rsidP="00AF5989">
      <w:r w:rsidRPr="00EC616F">
        <w:rPr>
          <w:rStyle w:val="HideTWBExt"/>
        </w:rPr>
        <w:t>&lt;/RepeatBlock-By&gt;</w:t>
      </w:r>
    </w:p>
    <w:p w14:paraId="5B7F142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534494C" w14:textId="77777777" w:rsidR="00AF5989" w:rsidRPr="00EC616F" w:rsidRDefault="00AF5989" w:rsidP="00AF5989">
      <w:pPr>
        <w:pStyle w:val="NormalBold"/>
      </w:pPr>
      <w:r w:rsidRPr="00EC616F">
        <w:rPr>
          <w:rStyle w:val="HideTWBExt"/>
          <w:b w:val="0"/>
        </w:rPr>
        <w:t>&lt;Article&gt;</w:t>
      </w:r>
      <w:r w:rsidRPr="00EC616F">
        <w:t>Članak 44. – stavak 2.</w:t>
      </w:r>
      <w:r w:rsidRPr="00EC616F">
        <w:rPr>
          <w:rStyle w:val="HideTWBExt"/>
          <w:b w:val="0"/>
        </w:rPr>
        <w:t>&lt;/Article&gt;</w:t>
      </w:r>
    </w:p>
    <w:p w14:paraId="31ECC67F"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6387C077"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2298CACC" w14:textId="77777777" w:rsidTr="009413C2">
        <w:trPr>
          <w:trHeight w:hRule="exact" w:val="240"/>
          <w:jc w:val="center"/>
        </w:trPr>
        <w:tc>
          <w:tcPr>
            <w:tcW w:w="9752" w:type="dxa"/>
            <w:gridSpan w:val="2"/>
          </w:tcPr>
          <w:p w14:paraId="69EF7643" w14:textId="77777777" w:rsidR="00AF5989" w:rsidRPr="00EC616F" w:rsidRDefault="00AF5989" w:rsidP="009413C2"/>
        </w:tc>
      </w:tr>
      <w:tr w:rsidR="00AF5989" w:rsidRPr="00EC616F" w14:paraId="0A0EFDD2" w14:textId="77777777" w:rsidTr="009413C2">
        <w:trPr>
          <w:trHeight w:val="240"/>
          <w:jc w:val="center"/>
        </w:trPr>
        <w:tc>
          <w:tcPr>
            <w:tcW w:w="4876" w:type="dxa"/>
          </w:tcPr>
          <w:p w14:paraId="5AA8C182" w14:textId="77777777" w:rsidR="00AF5989" w:rsidRPr="00EC616F" w:rsidRDefault="00AF5989" w:rsidP="009413C2">
            <w:pPr>
              <w:pStyle w:val="ColumnHeading"/>
            </w:pPr>
            <w:r w:rsidRPr="00EC616F">
              <w:t>Tekst koji je predložila Komisija</w:t>
            </w:r>
          </w:p>
        </w:tc>
        <w:tc>
          <w:tcPr>
            <w:tcW w:w="4876" w:type="dxa"/>
          </w:tcPr>
          <w:p w14:paraId="17148A6C" w14:textId="77777777" w:rsidR="00AF5989" w:rsidRPr="00EC616F" w:rsidRDefault="00AF5989" w:rsidP="009413C2">
            <w:pPr>
              <w:pStyle w:val="ColumnHeading"/>
            </w:pPr>
            <w:r w:rsidRPr="00EC616F">
              <w:t>Izmjena</w:t>
            </w:r>
          </w:p>
        </w:tc>
      </w:tr>
      <w:tr w:rsidR="00AF5989" w:rsidRPr="00EC616F" w14:paraId="7EBBB092" w14:textId="77777777" w:rsidTr="009413C2">
        <w:trPr>
          <w:jc w:val="center"/>
        </w:trPr>
        <w:tc>
          <w:tcPr>
            <w:tcW w:w="4876" w:type="dxa"/>
          </w:tcPr>
          <w:p w14:paraId="7C2C17AF" w14:textId="77777777" w:rsidR="00AF5989" w:rsidRPr="00EC616F" w:rsidRDefault="00AF5989" w:rsidP="009413C2">
            <w:pPr>
              <w:pStyle w:val="Normal6"/>
              <w:rPr>
                <w:b/>
                <w:i/>
              </w:rPr>
            </w:pPr>
            <w:r w:rsidRPr="00EC616F">
              <w:rPr>
                <w:b/>
                <w:i/>
              </w:rPr>
              <w:t>2.</w:t>
            </w:r>
            <w:r w:rsidRPr="00EC616F">
              <w:rPr>
                <w:b/>
                <w:i/>
              </w:rPr>
              <w:tab/>
              <w:t>Umeće se sljedeći članak 26.a:</w:t>
            </w:r>
          </w:p>
        </w:tc>
        <w:tc>
          <w:tcPr>
            <w:tcW w:w="4876" w:type="dxa"/>
          </w:tcPr>
          <w:p w14:paraId="42958FD5" w14:textId="77777777" w:rsidR="00AF5989" w:rsidRPr="00EC616F" w:rsidRDefault="00AF5989" w:rsidP="009413C2">
            <w:pPr>
              <w:pStyle w:val="Normal6"/>
              <w:rPr>
                <w:b/>
                <w:i/>
              </w:rPr>
            </w:pPr>
            <w:r w:rsidRPr="00EC616F">
              <w:rPr>
                <w:b/>
                <w:i/>
              </w:rPr>
              <w:t>Briše se.</w:t>
            </w:r>
          </w:p>
        </w:tc>
      </w:tr>
      <w:tr w:rsidR="00AF5989" w:rsidRPr="00EC616F" w14:paraId="1D83A004" w14:textId="77777777" w:rsidTr="009413C2">
        <w:trPr>
          <w:jc w:val="center"/>
        </w:trPr>
        <w:tc>
          <w:tcPr>
            <w:tcW w:w="4876" w:type="dxa"/>
          </w:tcPr>
          <w:p w14:paraId="0171DB36" w14:textId="77777777" w:rsidR="00AF5989" w:rsidRPr="00EC616F" w:rsidRDefault="00AF5989" w:rsidP="009413C2">
            <w:pPr>
              <w:pStyle w:val="Normal6"/>
              <w:rPr>
                <w:b/>
                <w:i/>
              </w:rPr>
            </w:pPr>
            <w:r w:rsidRPr="00EC616F">
              <w:rPr>
                <w:b/>
                <w:i/>
              </w:rPr>
              <w:t>„Članak 26.a</w:t>
            </w:r>
          </w:p>
        </w:tc>
        <w:tc>
          <w:tcPr>
            <w:tcW w:w="4876" w:type="dxa"/>
          </w:tcPr>
          <w:p w14:paraId="07F35800" w14:textId="77777777" w:rsidR="00AF5989" w:rsidRPr="00EC616F" w:rsidRDefault="00AF5989" w:rsidP="009413C2">
            <w:pPr>
              <w:pStyle w:val="Normal6"/>
            </w:pPr>
          </w:p>
        </w:tc>
      </w:tr>
      <w:tr w:rsidR="00AF5989" w:rsidRPr="00EC616F" w14:paraId="7BE17423" w14:textId="77777777" w:rsidTr="009413C2">
        <w:trPr>
          <w:jc w:val="center"/>
        </w:trPr>
        <w:tc>
          <w:tcPr>
            <w:tcW w:w="4876" w:type="dxa"/>
          </w:tcPr>
          <w:p w14:paraId="5D9E7847" w14:textId="77777777" w:rsidR="00AF5989" w:rsidRPr="00EC616F" w:rsidRDefault="00AF5989" w:rsidP="009413C2">
            <w:pPr>
              <w:pStyle w:val="Normal6"/>
              <w:rPr>
                <w:b/>
                <w:i/>
              </w:rPr>
            </w:pPr>
            <w:r w:rsidRPr="00EC616F">
              <w:rPr>
                <w:b/>
                <w:i/>
              </w:rPr>
              <w:t>Prenošenje članka 4. stavka 3.a</w:t>
            </w:r>
          </w:p>
        </w:tc>
        <w:tc>
          <w:tcPr>
            <w:tcW w:w="4876" w:type="dxa"/>
          </w:tcPr>
          <w:p w14:paraId="2379348B" w14:textId="77777777" w:rsidR="00AF5989" w:rsidRPr="00EC616F" w:rsidRDefault="00AF5989" w:rsidP="009413C2">
            <w:pPr>
              <w:pStyle w:val="Normal6"/>
            </w:pPr>
          </w:p>
        </w:tc>
      </w:tr>
      <w:tr w:rsidR="00AF5989" w:rsidRPr="00EC616F" w14:paraId="6FAAE56F" w14:textId="77777777" w:rsidTr="009413C2">
        <w:trPr>
          <w:jc w:val="center"/>
        </w:trPr>
        <w:tc>
          <w:tcPr>
            <w:tcW w:w="4876" w:type="dxa"/>
          </w:tcPr>
          <w:p w14:paraId="13315309" w14:textId="77777777" w:rsidR="00AF5989" w:rsidRPr="00EC616F" w:rsidRDefault="00AF5989" w:rsidP="009413C2">
            <w:pPr>
              <w:pStyle w:val="Normal6"/>
              <w:rPr>
                <w:b/>
                <w:i/>
              </w:rPr>
            </w:pPr>
            <w:r w:rsidRPr="00EC616F">
              <w:rPr>
                <w:b/>
                <w:i/>
              </w:rPr>
              <w:t>Države članice donose zakone i druge propise potrebne za usklađivanje s člankom 4. stavkom 3.a ove Direktivom najkasnije do [šest mjeseci nakon stupanja na snagu Uredbe]. O tome moraju odmah obavijestiti Komisiju.”</w:t>
            </w:r>
          </w:p>
        </w:tc>
        <w:tc>
          <w:tcPr>
            <w:tcW w:w="4876" w:type="dxa"/>
          </w:tcPr>
          <w:p w14:paraId="664B3E88" w14:textId="77777777" w:rsidR="00AF5989" w:rsidRPr="00EC616F" w:rsidRDefault="00AF5989" w:rsidP="009413C2">
            <w:pPr>
              <w:pStyle w:val="Normal6"/>
            </w:pPr>
          </w:p>
        </w:tc>
      </w:tr>
    </w:tbl>
    <w:p w14:paraId="0A30C119"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0B6C939C" w14:textId="77777777" w:rsidR="00AF5989" w:rsidRPr="00EC616F" w:rsidRDefault="00AF5989" w:rsidP="00AF5989">
      <w:r w:rsidRPr="00EC616F">
        <w:rPr>
          <w:rStyle w:val="HideTWBExt"/>
        </w:rPr>
        <w:t>&lt;/Amend&gt;</w:t>
      </w:r>
    </w:p>
    <w:p w14:paraId="5F676BA3"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787</w:t>
      </w:r>
      <w:r w:rsidRPr="00EC616F">
        <w:rPr>
          <w:rStyle w:val="HideTWBExt"/>
          <w:b w:val="0"/>
        </w:rPr>
        <w:t>&lt;/NumAm&gt;</w:t>
      </w:r>
    </w:p>
    <w:p w14:paraId="1D992D40" w14:textId="77777777" w:rsidR="00AF5989" w:rsidRPr="00EC616F" w:rsidRDefault="00AF5989" w:rsidP="00AF5989">
      <w:pPr>
        <w:pStyle w:val="NormalBold"/>
      </w:pPr>
      <w:r w:rsidRPr="00EC616F">
        <w:rPr>
          <w:rStyle w:val="HideTWBExt"/>
          <w:b w:val="0"/>
        </w:rPr>
        <w:t>&lt;RepeatBlock-By&gt;&lt;Members&gt;</w:t>
      </w:r>
      <w:r w:rsidRPr="00EC616F">
        <w:t>Barbara Spinelli</w:t>
      </w:r>
      <w:r w:rsidRPr="00EC616F">
        <w:rPr>
          <w:rStyle w:val="HideTWBExt"/>
          <w:b w:val="0"/>
        </w:rPr>
        <w:t>&lt;/Members&gt;</w:t>
      </w:r>
    </w:p>
    <w:p w14:paraId="1869AC58" w14:textId="77777777" w:rsidR="00AF5989" w:rsidRPr="00EC616F" w:rsidRDefault="00AF5989" w:rsidP="00AF5989">
      <w:pPr>
        <w:pStyle w:val="NormalBold"/>
      </w:pPr>
      <w:r w:rsidRPr="00EC616F">
        <w:rPr>
          <w:rStyle w:val="HideTWBExt"/>
          <w:b w:val="0"/>
        </w:rPr>
        <w:t>&lt;/RepeatBlock-By&gt;</w:t>
      </w:r>
    </w:p>
    <w:p w14:paraId="2905795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520DFD57" w14:textId="77777777" w:rsidR="00AF5989" w:rsidRPr="00EC616F" w:rsidRDefault="00AF5989" w:rsidP="00AF5989">
      <w:pPr>
        <w:pStyle w:val="NormalBold"/>
      </w:pPr>
      <w:r w:rsidRPr="00EC616F">
        <w:rPr>
          <w:rStyle w:val="HideTWBExt"/>
          <w:b w:val="0"/>
        </w:rPr>
        <w:t>&lt;Article&gt;</w:t>
      </w:r>
      <w:r w:rsidRPr="00EC616F">
        <w:t>Članak 44. – stavak 2.</w:t>
      </w:r>
      <w:r w:rsidRPr="00EC616F">
        <w:rPr>
          <w:rStyle w:val="HideTWBExt"/>
          <w:b w:val="0"/>
        </w:rPr>
        <w:t>&lt;/Article&gt;</w:t>
      </w:r>
    </w:p>
    <w:p w14:paraId="7DBCC58C" w14:textId="77777777" w:rsidR="00AF5989" w:rsidRPr="00EC616F" w:rsidRDefault="00AF5989" w:rsidP="00AF5989">
      <w:r w:rsidRPr="00EC616F">
        <w:rPr>
          <w:rStyle w:val="HideTWBExt"/>
        </w:rPr>
        <w:t>&lt;DocAmend2&gt;</w:t>
      </w:r>
      <w:r w:rsidRPr="00EC616F">
        <w:t>2003/109/EU</w:t>
      </w:r>
      <w:r w:rsidRPr="00EC616F">
        <w:rPr>
          <w:rStyle w:val="HideTWBExt"/>
        </w:rPr>
        <w:t>&lt;/DocAmend2&gt;</w:t>
      </w:r>
    </w:p>
    <w:p w14:paraId="4DF38EFC" w14:textId="77777777" w:rsidR="00AF5989" w:rsidRPr="00EC616F" w:rsidRDefault="00AF5989" w:rsidP="00AF5989">
      <w:r w:rsidRPr="00EC616F">
        <w:rPr>
          <w:rStyle w:val="HideTWBExt"/>
        </w:rPr>
        <w:t>&lt;Article2&gt;</w:t>
      </w:r>
      <w:r w:rsidRPr="00EC616F">
        <w:t>Članak 26.a</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52536E9" w14:textId="77777777" w:rsidTr="009413C2">
        <w:trPr>
          <w:trHeight w:hRule="exact" w:val="240"/>
          <w:jc w:val="center"/>
        </w:trPr>
        <w:tc>
          <w:tcPr>
            <w:tcW w:w="9752" w:type="dxa"/>
            <w:gridSpan w:val="2"/>
          </w:tcPr>
          <w:p w14:paraId="13C12E98" w14:textId="77777777" w:rsidR="00AF5989" w:rsidRPr="00EC616F" w:rsidRDefault="00AF5989" w:rsidP="009413C2"/>
        </w:tc>
      </w:tr>
      <w:tr w:rsidR="00AF5989" w:rsidRPr="00EC616F" w14:paraId="3A691FC7" w14:textId="77777777" w:rsidTr="009413C2">
        <w:trPr>
          <w:trHeight w:val="240"/>
          <w:jc w:val="center"/>
        </w:trPr>
        <w:tc>
          <w:tcPr>
            <w:tcW w:w="4876" w:type="dxa"/>
          </w:tcPr>
          <w:p w14:paraId="2FB8839A" w14:textId="77777777" w:rsidR="00AF5989" w:rsidRPr="00EC616F" w:rsidRDefault="00AF5989" w:rsidP="009413C2">
            <w:pPr>
              <w:pStyle w:val="ColumnHeading"/>
            </w:pPr>
            <w:r w:rsidRPr="00EC616F">
              <w:t>Tekst koji je predložila Komisija</w:t>
            </w:r>
          </w:p>
        </w:tc>
        <w:tc>
          <w:tcPr>
            <w:tcW w:w="4876" w:type="dxa"/>
          </w:tcPr>
          <w:p w14:paraId="549D87A1" w14:textId="77777777" w:rsidR="00AF5989" w:rsidRPr="00EC616F" w:rsidRDefault="00AF5989" w:rsidP="009413C2">
            <w:pPr>
              <w:pStyle w:val="ColumnHeading"/>
            </w:pPr>
            <w:r w:rsidRPr="00EC616F">
              <w:t>Izmjena</w:t>
            </w:r>
          </w:p>
        </w:tc>
      </w:tr>
      <w:tr w:rsidR="00AF5989" w:rsidRPr="00EC616F" w14:paraId="66DA8DF7" w14:textId="77777777" w:rsidTr="009413C2">
        <w:trPr>
          <w:jc w:val="center"/>
        </w:trPr>
        <w:tc>
          <w:tcPr>
            <w:tcW w:w="4876" w:type="dxa"/>
          </w:tcPr>
          <w:p w14:paraId="6DF4EB88" w14:textId="77777777" w:rsidR="00AF5989" w:rsidRPr="00EC616F" w:rsidRDefault="00AF5989" w:rsidP="009413C2">
            <w:pPr>
              <w:pStyle w:val="Normal6"/>
              <w:rPr>
                <w:b/>
                <w:i/>
              </w:rPr>
            </w:pPr>
            <w:r w:rsidRPr="00EC616F">
              <w:rPr>
                <w:b/>
                <w:i/>
              </w:rPr>
              <w:t>2.</w:t>
            </w:r>
            <w:r w:rsidRPr="00EC616F">
              <w:rPr>
                <w:b/>
                <w:i/>
              </w:rPr>
              <w:tab/>
              <w:t>Umeće se sljedeći članak 26.a:</w:t>
            </w:r>
          </w:p>
        </w:tc>
        <w:tc>
          <w:tcPr>
            <w:tcW w:w="4876" w:type="dxa"/>
          </w:tcPr>
          <w:p w14:paraId="67FCC33B" w14:textId="77777777" w:rsidR="00AF5989" w:rsidRPr="00EC616F" w:rsidRDefault="00AF5989" w:rsidP="009413C2">
            <w:pPr>
              <w:pStyle w:val="Normal6"/>
              <w:rPr>
                <w:b/>
                <w:i/>
              </w:rPr>
            </w:pPr>
            <w:r w:rsidRPr="00EC616F">
              <w:rPr>
                <w:b/>
                <w:i/>
              </w:rPr>
              <w:t>Briše se.</w:t>
            </w:r>
          </w:p>
        </w:tc>
      </w:tr>
      <w:tr w:rsidR="00AF5989" w:rsidRPr="00EC616F" w14:paraId="27426461" w14:textId="77777777" w:rsidTr="009413C2">
        <w:trPr>
          <w:jc w:val="center"/>
        </w:trPr>
        <w:tc>
          <w:tcPr>
            <w:tcW w:w="4876" w:type="dxa"/>
          </w:tcPr>
          <w:p w14:paraId="69852D45" w14:textId="77777777" w:rsidR="00AF5989" w:rsidRPr="00EC616F" w:rsidRDefault="00AF5989" w:rsidP="009413C2">
            <w:pPr>
              <w:pStyle w:val="Normal6"/>
              <w:rPr>
                <w:b/>
                <w:i/>
              </w:rPr>
            </w:pPr>
            <w:r w:rsidRPr="00EC616F">
              <w:rPr>
                <w:b/>
                <w:i/>
              </w:rPr>
              <w:t>„Članak 26.a</w:t>
            </w:r>
          </w:p>
        </w:tc>
        <w:tc>
          <w:tcPr>
            <w:tcW w:w="4876" w:type="dxa"/>
          </w:tcPr>
          <w:p w14:paraId="3526A987" w14:textId="77777777" w:rsidR="00AF5989" w:rsidRPr="00EC616F" w:rsidRDefault="00AF5989" w:rsidP="009413C2">
            <w:pPr>
              <w:pStyle w:val="Normal6"/>
            </w:pPr>
          </w:p>
        </w:tc>
      </w:tr>
      <w:tr w:rsidR="00AF5989" w:rsidRPr="00EC616F" w14:paraId="646A42D1" w14:textId="77777777" w:rsidTr="009413C2">
        <w:trPr>
          <w:jc w:val="center"/>
        </w:trPr>
        <w:tc>
          <w:tcPr>
            <w:tcW w:w="4876" w:type="dxa"/>
          </w:tcPr>
          <w:p w14:paraId="3911A9E4" w14:textId="77777777" w:rsidR="00AF5989" w:rsidRPr="00EC616F" w:rsidRDefault="00AF5989" w:rsidP="009413C2">
            <w:pPr>
              <w:pStyle w:val="Normal6"/>
              <w:rPr>
                <w:b/>
                <w:i/>
              </w:rPr>
            </w:pPr>
            <w:r w:rsidRPr="00EC616F">
              <w:rPr>
                <w:b/>
                <w:i/>
              </w:rPr>
              <w:t>Prenošenje članka 4. stavka 3.a</w:t>
            </w:r>
          </w:p>
        </w:tc>
        <w:tc>
          <w:tcPr>
            <w:tcW w:w="4876" w:type="dxa"/>
          </w:tcPr>
          <w:p w14:paraId="75AF62B2" w14:textId="77777777" w:rsidR="00AF5989" w:rsidRPr="00EC616F" w:rsidRDefault="00AF5989" w:rsidP="009413C2">
            <w:pPr>
              <w:pStyle w:val="Normal6"/>
            </w:pPr>
          </w:p>
        </w:tc>
      </w:tr>
      <w:tr w:rsidR="00AF5989" w:rsidRPr="00EC616F" w14:paraId="60C58CE0" w14:textId="77777777" w:rsidTr="009413C2">
        <w:trPr>
          <w:jc w:val="center"/>
        </w:trPr>
        <w:tc>
          <w:tcPr>
            <w:tcW w:w="4876" w:type="dxa"/>
          </w:tcPr>
          <w:p w14:paraId="5B924B61" w14:textId="77777777" w:rsidR="00AF5989" w:rsidRPr="00EC616F" w:rsidRDefault="00AF5989" w:rsidP="009413C2">
            <w:pPr>
              <w:pStyle w:val="Normal6"/>
              <w:rPr>
                <w:b/>
                <w:i/>
              </w:rPr>
            </w:pPr>
            <w:r w:rsidRPr="00EC616F">
              <w:rPr>
                <w:b/>
                <w:i/>
              </w:rPr>
              <w:t>Države članice donose zakone i druge propise potrebne za usklađivanje s člankom 4. stavkom 3.a ove Direktivom najkasnije do [šest mjeseci nakon stupanja na snagu Uredbe]. O tome moraju odmah obavijestiti Komisiju.”</w:t>
            </w:r>
          </w:p>
        </w:tc>
        <w:tc>
          <w:tcPr>
            <w:tcW w:w="4876" w:type="dxa"/>
          </w:tcPr>
          <w:p w14:paraId="1662A0F5" w14:textId="77777777" w:rsidR="00AF5989" w:rsidRPr="00EC616F" w:rsidRDefault="00AF5989" w:rsidP="009413C2">
            <w:pPr>
              <w:pStyle w:val="Normal6"/>
            </w:pPr>
          </w:p>
        </w:tc>
      </w:tr>
    </w:tbl>
    <w:p w14:paraId="15BA5E38"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9BD52F3" w14:textId="77777777" w:rsidR="00AF5989" w:rsidRPr="00EC616F" w:rsidRDefault="00AF5989" w:rsidP="00AF5989">
      <w:r w:rsidRPr="00EC616F">
        <w:rPr>
          <w:rStyle w:val="HideTWBExt"/>
        </w:rPr>
        <w:t>&lt;/Amend&gt;</w:t>
      </w:r>
    </w:p>
    <w:p w14:paraId="5F240E7D"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788</w:t>
      </w:r>
      <w:r w:rsidRPr="00EC616F">
        <w:rPr>
          <w:rStyle w:val="HideTWBExt"/>
          <w:b w:val="0"/>
        </w:rPr>
        <w:t>&lt;/NumAm&gt;</w:t>
      </w:r>
    </w:p>
    <w:p w14:paraId="054CC5ED"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D51D9E1"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78208332" w14:textId="77777777" w:rsidR="00AF5989" w:rsidRPr="00EC616F" w:rsidRDefault="00AF5989" w:rsidP="00AF5989">
      <w:r w:rsidRPr="00EC616F">
        <w:rPr>
          <w:rStyle w:val="HideTWBExt"/>
        </w:rPr>
        <w:t>&lt;/RepeatBlock-By&gt;</w:t>
      </w:r>
    </w:p>
    <w:p w14:paraId="12561C1D"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C813D42" w14:textId="77777777" w:rsidR="00AF5989" w:rsidRPr="00EC616F" w:rsidRDefault="00AF5989" w:rsidP="00AF5989">
      <w:pPr>
        <w:pStyle w:val="NormalBold"/>
      </w:pPr>
      <w:r w:rsidRPr="00EC616F">
        <w:rPr>
          <w:rStyle w:val="HideTWBExt"/>
          <w:b w:val="0"/>
        </w:rPr>
        <w:t>&lt;Article&gt;</w:t>
      </w:r>
      <w:r w:rsidRPr="00EC616F">
        <w:t>Članak 44. – stavak 2.</w:t>
      </w:r>
      <w:r w:rsidRPr="00EC616F">
        <w:rPr>
          <w:rStyle w:val="HideTWBExt"/>
          <w:b w:val="0"/>
        </w:rPr>
        <w:t>&lt;/Article&gt;</w:t>
      </w:r>
    </w:p>
    <w:p w14:paraId="5517D3B5"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0E21B294"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6D3721F9" w14:textId="77777777" w:rsidTr="009413C2">
        <w:trPr>
          <w:trHeight w:hRule="exact" w:val="240"/>
          <w:jc w:val="center"/>
        </w:trPr>
        <w:tc>
          <w:tcPr>
            <w:tcW w:w="9752" w:type="dxa"/>
            <w:gridSpan w:val="2"/>
          </w:tcPr>
          <w:p w14:paraId="3DCC99DA" w14:textId="77777777" w:rsidR="00AF5989" w:rsidRPr="00EC616F" w:rsidRDefault="00AF5989" w:rsidP="009413C2"/>
        </w:tc>
      </w:tr>
      <w:tr w:rsidR="00AF5989" w:rsidRPr="00EC616F" w14:paraId="439BFB58" w14:textId="77777777" w:rsidTr="009413C2">
        <w:trPr>
          <w:trHeight w:val="240"/>
          <w:jc w:val="center"/>
        </w:trPr>
        <w:tc>
          <w:tcPr>
            <w:tcW w:w="4876" w:type="dxa"/>
          </w:tcPr>
          <w:p w14:paraId="771F4F3B" w14:textId="77777777" w:rsidR="00AF5989" w:rsidRPr="00EC616F" w:rsidRDefault="00AF5989" w:rsidP="009413C2">
            <w:pPr>
              <w:pStyle w:val="ColumnHeading"/>
            </w:pPr>
            <w:r w:rsidRPr="00EC616F">
              <w:t>Tekst koji je predložila Komisija</w:t>
            </w:r>
          </w:p>
        </w:tc>
        <w:tc>
          <w:tcPr>
            <w:tcW w:w="4876" w:type="dxa"/>
          </w:tcPr>
          <w:p w14:paraId="072F7B5B" w14:textId="77777777" w:rsidR="00AF5989" w:rsidRPr="00EC616F" w:rsidRDefault="00AF5989" w:rsidP="009413C2">
            <w:pPr>
              <w:pStyle w:val="ColumnHeading"/>
            </w:pPr>
            <w:r w:rsidRPr="00EC616F">
              <w:t>Izmjena</w:t>
            </w:r>
          </w:p>
        </w:tc>
      </w:tr>
      <w:tr w:rsidR="00AF5989" w:rsidRPr="00EC616F" w14:paraId="47ECC3B3" w14:textId="77777777" w:rsidTr="009413C2">
        <w:trPr>
          <w:jc w:val="center"/>
        </w:trPr>
        <w:tc>
          <w:tcPr>
            <w:tcW w:w="4876" w:type="dxa"/>
          </w:tcPr>
          <w:p w14:paraId="52063C07" w14:textId="77777777" w:rsidR="00AF5989" w:rsidRPr="00EC616F" w:rsidRDefault="00AF5989" w:rsidP="009413C2">
            <w:pPr>
              <w:pStyle w:val="Normal6"/>
              <w:rPr>
                <w:b/>
                <w:i/>
              </w:rPr>
            </w:pPr>
            <w:r w:rsidRPr="00EC616F">
              <w:rPr>
                <w:b/>
                <w:i/>
              </w:rPr>
              <w:t>Članak 26.a</w:t>
            </w:r>
          </w:p>
        </w:tc>
        <w:tc>
          <w:tcPr>
            <w:tcW w:w="4876" w:type="dxa"/>
          </w:tcPr>
          <w:p w14:paraId="5439C94F" w14:textId="77777777" w:rsidR="00AF5989" w:rsidRPr="00EC616F" w:rsidRDefault="00AF5989" w:rsidP="009413C2">
            <w:pPr>
              <w:pStyle w:val="Normal6"/>
              <w:rPr>
                <w:b/>
                <w:i/>
              </w:rPr>
            </w:pPr>
            <w:r w:rsidRPr="00EC616F">
              <w:rPr>
                <w:b/>
                <w:i/>
              </w:rPr>
              <w:t>Briše se.</w:t>
            </w:r>
          </w:p>
        </w:tc>
      </w:tr>
    </w:tbl>
    <w:p w14:paraId="611C885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1EA82590" w14:textId="77777777" w:rsidR="00AF5989" w:rsidRPr="00EC616F" w:rsidRDefault="00AF5989" w:rsidP="00AF5989">
      <w:r w:rsidRPr="00EC616F">
        <w:rPr>
          <w:rStyle w:val="HideTWBExt"/>
        </w:rPr>
        <w:t>&lt;/Amend&gt;</w:t>
      </w:r>
    </w:p>
    <w:p w14:paraId="33B5CD9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789</w:t>
      </w:r>
      <w:r w:rsidRPr="00EC616F">
        <w:rPr>
          <w:rStyle w:val="HideTWBExt"/>
          <w:b w:val="0"/>
        </w:rPr>
        <w:t>&lt;/NumAm&gt;</w:t>
      </w:r>
    </w:p>
    <w:p w14:paraId="609E0B1A"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A1CC315"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C74BFEB" w14:textId="77777777" w:rsidR="00AF5989" w:rsidRPr="00EC616F" w:rsidRDefault="00AF5989" w:rsidP="00AF5989">
      <w:r w:rsidRPr="00EC616F">
        <w:rPr>
          <w:rStyle w:val="HideTWBExt"/>
        </w:rPr>
        <w:t>&lt;/RepeatBlock-By&gt;</w:t>
      </w:r>
    </w:p>
    <w:p w14:paraId="15F3523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2A50801" w14:textId="77777777" w:rsidR="00AF5989" w:rsidRPr="00EC616F" w:rsidRDefault="00AF5989" w:rsidP="00AF5989">
      <w:pPr>
        <w:pStyle w:val="NormalBold"/>
      </w:pPr>
      <w:r w:rsidRPr="00EC616F">
        <w:rPr>
          <w:rStyle w:val="HideTWBExt"/>
          <w:b w:val="0"/>
        </w:rPr>
        <w:t>&lt;Article&gt;</w:t>
      </w:r>
      <w:r w:rsidRPr="00EC616F">
        <w:t>Članak 44. – stavak 2.</w:t>
      </w:r>
      <w:r w:rsidRPr="00EC616F">
        <w:rPr>
          <w:rStyle w:val="HideTWBExt"/>
          <w:b w:val="0"/>
        </w:rPr>
        <w:t>&lt;/Article&gt;</w:t>
      </w:r>
    </w:p>
    <w:p w14:paraId="0030DEEA"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6DE47499"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66F99EF" w14:textId="77777777" w:rsidTr="009413C2">
        <w:trPr>
          <w:trHeight w:hRule="exact" w:val="240"/>
          <w:jc w:val="center"/>
        </w:trPr>
        <w:tc>
          <w:tcPr>
            <w:tcW w:w="9752" w:type="dxa"/>
            <w:gridSpan w:val="2"/>
          </w:tcPr>
          <w:p w14:paraId="7059F742" w14:textId="77777777" w:rsidR="00AF5989" w:rsidRPr="00EC616F" w:rsidRDefault="00AF5989" w:rsidP="009413C2"/>
        </w:tc>
      </w:tr>
      <w:tr w:rsidR="00AF5989" w:rsidRPr="00EC616F" w14:paraId="4D09C332" w14:textId="77777777" w:rsidTr="009413C2">
        <w:trPr>
          <w:trHeight w:val="240"/>
          <w:jc w:val="center"/>
        </w:trPr>
        <w:tc>
          <w:tcPr>
            <w:tcW w:w="4876" w:type="dxa"/>
          </w:tcPr>
          <w:p w14:paraId="42714283" w14:textId="77777777" w:rsidR="00AF5989" w:rsidRPr="00EC616F" w:rsidRDefault="00AF5989" w:rsidP="009413C2">
            <w:pPr>
              <w:pStyle w:val="ColumnHeading"/>
            </w:pPr>
            <w:r w:rsidRPr="00EC616F">
              <w:t>Tekst koji je predložila Komisija</w:t>
            </w:r>
          </w:p>
        </w:tc>
        <w:tc>
          <w:tcPr>
            <w:tcW w:w="4876" w:type="dxa"/>
          </w:tcPr>
          <w:p w14:paraId="0E116985" w14:textId="77777777" w:rsidR="00AF5989" w:rsidRPr="00EC616F" w:rsidRDefault="00AF5989" w:rsidP="009413C2">
            <w:pPr>
              <w:pStyle w:val="ColumnHeading"/>
            </w:pPr>
            <w:r w:rsidRPr="00EC616F">
              <w:t>Izmjena</w:t>
            </w:r>
          </w:p>
        </w:tc>
      </w:tr>
      <w:tr w:rsidR="00AF5989" w:rsidRPr="00EC616F" w14:paraId="39AEABD5" w14:textId="77777777" w:rsidTr="009413C2">
        <w:trPr>
          <w:jc w:val="center"/>
        </w:trPr>
        <w:tc>
          <w:tcPr>
            <w:tcW w:w="4876" w:type="dxa"/>
          </w:tcPr>
          <w:p w14:paraId="0A9231A1" w14:textId="77777777" w:rsidR="00AF5989" w:rsidRPr="00EC616F" w:rsidRDefault="00AF5989" w:rsidP="009413C2">
            <w:pPr>
              <w:pStyle w:val="Normal6"/>
              <w:rPr>
                <w:b/>
                <w:i/>
              </w:rPr>
            </w:pPr>
            <w:r w:rsidRPr="00EC616F">
              <w:rPr>
                <w:b/>
                <w:i/>
              </w:rPr>
              <w:t>Prenošenje članka 4. stavka 3.a</w:t>
            </w:r>
          </w:p>
        </w:tc>
        <w:tc>
          <w:tcPr>
            <w:tcW w:w="4876" w:type="dxa"/>
          </w:tcPr>
          <w:p w14:paraId="2586A683" w14:textId="77777777" w:rsidR="00AF5989" w:rsidRPr="00EC616F" w:rsidRDefault="00AF5989" w:rsidP="009413C2">
            <w:pPr>
              <w:pStyle w:val="Normal6"/>
              <w:rPr>
                <w:b/>
                <w:i/>
              </w:rPr>
            </w:pPr>
            <w:r w:rsidRPr="00EC616F">
              <w:rPr>
                <w:b/>
                <w:i/>
              </w:rPr>
              <w:t>Briše se.</w:t>
            </w:r>
          </w:p>
        </w:tc>
      </w:tr>
    </w:tbl>
    <w:p w14:paraId="7D02E5B7"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333876D" w14:textId="77777777" w:rsidR="00AF5989" w:rsidRPr="00EC616F" w:rsidRDefault="00AF5989" w:rsidP="00AF5989">
      <w:r w:rsidRPr="00EC616F">
        <w:rPr>
          <w:rStyle w:val="HideTWBExt"/>
        </w:rPr>
        <w:t>&lt;/Amend&gt;</w:t>
      </w:r>
    </w:p>
    <w:p w14:paraId="1ADF5ACF"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790</w:t>
      </w:r>
      <w:r w:rsidRPr="00EC616F">
        <w:rPr>
          <w:rStyle w:val="HideTWBExt"/>
          <w:b w:val="0"/>
        </w:rPr>
        <w:t>&lt;/NumAm&gt;</w:t>
      </w:r>
    </w:p>
    <w:p w14:paraId="05AB7492"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1DA3AF73"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2B8EA146" w14:textId="77777777" w:rsidR="00AF5989" w:rsidRPr="00EC616F" w:rsidRDefault="00AF5989" w:rsidP="00AF5989">
      <w:r w:rsidRPr="00EC616F">
        <w:rPr>
          <w:rStyle w:val="HideTWBExt"/>
        </w:rPr>
        <w:t>&lt;/RepeatBlock-By&gt;</w:t>
      </w:r>
    </w:p>
    <w:p w14:paraId="19CDD3BF"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8410DA6" w14:textId="77777777" w:rsidR="00AF5989" w:rsidRPr="00EC616F" w:rsidRDefault="00AF5989" w:rsidP="00AF5989">
      <w:pPr>
        <w:pStyle w:val="NormalBold"/>
      </w:pPr>
      <w:r w:rsidRPr="00EC616F">
        <w:rPr>
          <w:rStyle w:val="HideTWBExt"/>
          <w:b w:val="0"/>
        </w:rPr>
        <w:t>&lt;Article&gt;</w:t>
      </w:r>
      <w:r w:rsidRPr="00EC616F">
        <w:t>Članak 44. – stavak 2.</w:t>
      </w:r>
      <w:r w:rsidRPr="00EC616F">
        <w:rPr>
          <w:rStyle w:val="HideTWBExt"/>
          <w:b w:val="0"/>
        </w:rPr>
        <w:t>&lt;/Article&gt;</w:t>
      </w:r>
    </w:p>
    <w:p w14:paraId="42B542D1" w14:textId="77777777" w:rsidR="00AF5989" w:rsidRPr="00EC616F" w:rsidRDefault="00AF5989" w:rsidP="00AF5989">
      <w:r w:rsidRPr="00EC616F">
        <w:rPr>
          <w:rStyle w:val="HideTWBExt"/>
        </w:rPr>
        <w:t>&lt;DocAmend2&gt;</w:t>
      </w:r>
      <w:r w:rsidRPr="00EC616F">
        <w:t>Članak 4.</w:t>
      </w:r>
      <w:r w:rsidRPr="00EC616F">
        <w:rPr>
          <w:rStyle w:val="HideTWBExt"/>
        </w:rPr>
        <w:t>&lt;/DocAmend2&gt;</w:t>
      </w:r>
    </w:p>
    <w:p w14:paraId="3ED11787" w14:textId="77777777" w:rsidR="00AF5989" w:rsidRPr="00EC616F" w:rsidRDefault="00AF5989" w:rsidP="00AF5989">
      <w:r w:rsidRPr="00EC616F">
        <w:rPr>
          <w:rStyle w:val="HideTWBExt"/>
        </w:rPr>
        <w:t>&lt;Article2&gt;</w:t>
      </w:r>
      <w:r w:rsidRPr="00EC616F">
        <w:t>stavak 3.</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9E6508A" w14:textId="77777777" w:rsidTr="009413C2">
        <w:trPr>
          <w:trHeight w:hRule="exact" w:val="240"/>
          <w:jc w:val="center"/>
        </w:trPr>
        <w:tc>
          <w:tcPr>
            <w:tcW w:w="9752" w:type="dxa"/>
            <w:gridSpan w:val="2"/>
          </w:tcPr>
          <w:p w14:paraId="76807A72" w14:textId="77777777" w:rsidR="00AF5989" w:rsidRPr="00EC616F" w:rsidRDefault="00AF5989" w:rsidP="009413C2"/>
        </w:tc>
      </w:tr>
      <w:tr w:rsidR="00AF5989" w:rsidRPr="00EC616F" w14:paraId="3E509D20" w14:textId="77777777" w:rsidTr="009413C2">
        <w:trPr>
          <w:trHeight w:val="240"/>
          <w:jc w:val="center"/>
        </w:trPr>
        <w:tc>
          <w:tcPr>
            <w:tcW w:w="4876" w:type="dxa"/>
          </w:tcPr>
          <w:p w14:paraId="53AC91FA" w14:textId="77777777" w:rsidR="00AF5989" w:rsidRPr="00EC616F" w:rsidRDefault="00AF5989" w:rsidP="009413C2">
            <w:pPr>
              <w:pStyle w:val="ColumnHeading"/>
            </w:pPr>
            <w:r w:rsidRPr="00EC616F">
              <w:t>Tekst koji je predložila Komisija</w:t>
            </w:r>
          </w:p>
        </w:tc>
        <w:tc>
          <w:tcPr>
            <w:tcW w:w="4876" w:type="dxa"/>
          </w:tcPr>
          <w:p w14:paraId="1E69077A" w14:textId="77777777" w:rsidR="00AF5989" w:rsidRPr="00EC616F" w:rsidRDefault="00AF5989" w:rsidP="009413C2">
            <w:pPr>
              <w:pStyle w:val="ColumnHeading"/>
            </w:pPr>
            <w:r w:rsidRPr="00EC616F">
              <w:t>Izmjena</w:t>
            </w:r>
          </w:p>
        </w:tc>
      </w:tr>
      <w:tr w:rsidR="00AF5989" w:rsidRPr="00EC616F" w14:paraId="78089A01" w14:textId="77777777" w:rsidTr="009413C2">
        <w:trPr>
          <w:jc w:val="center"/>
        </w:trPr>
        <w:tc>
          <w:tcPr>
            <w:tcW w:w="4876" w:type="dxa"/>
          </w:tcPr>
          <w:p w14:paraId="35A8AB3E" w14:textId="77777777" w:rsidR="00AF5989" w:rsidRPr="00EC616F" w:rsidRDefault="00AF5989" w:rsidP="009413C2">
            <w:pPr>
              <w:pStyle w:val="Normal6"/>
              <w:rPr>
                <w:b/>
                <w:i/>
              </w:rPr>
            </w:pPr>
            <w:r w:rsidRPr="00EC616F">
              <w:rPr>
                <w:b/>
                <w:i/>
              </w:rPr>
              <w:t>Države članice donose zakone i druge propise potrebne za usklađivanje s člankom 4. stavkom 3.a ove Direktivom najkasnije do [šest mjeseci nakon stupanja na snagu Uredbe]. O tome moraju odmah obavijestiti Komisiju.</w:t>
            </w:r>
          </w:p>
        </w:tc>
        <w:tc>
          <w:tcPr>
            <w:tcW w:w="4876" w:type="dxa"/>
          </w:tcPr>
          <w:p w14:paraId="22BE4277" w14:textId="77777777" w:rsidR="00AF5989" w:rsidRPr="00EC616F" w:rsidRDefault="00AF5989" w:rsidP="009413C2">
            <w:pPr>
              <w:pStyle w:val="Normal6"/>
              <w:rPr>
                <w:b/>
                <w:i/>
              </w:rPr>
            </w:pPr>
            <w:r w:rsidRPr="00EC616F">
              <w:rPr>
                <w:b/>
                <w:i/>
              </w:rPr>
              <w:t>Briše se.</w:t>
            </w:r>
          </w:p>
        </w:tc>
      </w:tr>
    </w:tbl>
    <w:p w14:paraId="7D09233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6298720E" w14:textId="77777777" w:rsidR="00AF5989" w:rsidRPr="00EC616F" w:rsidRDefault="00AF5989" w:rsidP="00AF5989">
      <w:r w:rsidRPr="00EC616F">
        <w:rPr>
          <w:rStyle w:val="HideTWBExt"/>
        </w:rPr>
        <w:t>&lt;/Amend&gt;</w:t>
      </w:r>
    </w:p>
    <w:p w14:paraId="0D5C8025"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791</w:t>
      </w:r>
      <w:r w:rsidRPr="00EC616F">
        <w:rPr>
          <w:rStyle w:val="HideTWBExt"/>
          <w:b w:val="0"/>
        </w:rPr>
        <w:t>&lt;/NumAm&gt;</w:t>
      </w:r>
    </w:p>
    <w:p w14:paraId="30ACC4FD" w14:textId="77777777" w:rsidR="00AF5989" w:rsidRPr="00EC616F" w:rsidRDefault="00AF5989" w:rsidP="00AF5989">
      <w:pPr>
        <w:pStyle w:val="NormalBold"/>
      </w:pPr>
      <w:r w:rsidRPr="00EC616F">
        <w:rPr>
          <w:rStyle w:val="HideTWBExt"/>
          <w:b w:val="0"/>
        </w:rPr>
        <w:t>&lt;RepeatBlock-By&gt;&lt;Members&gt;</w:t>
      </w:r>
      <w:r w:rsidRPr="00EC616F">
        <w:t>Jussi Halla-aho</w:t>
      </w:r>
      <w:r w:rsidRPr="00EC616F">
        <w:rPr>
          <w:rStyle w:val="HideTWBExt"/>
          <w:b w:val="0"/>
        </w:rPr>
        <w:t>&lt;/Members&gt;</w:t>
      </w:r>
    </w:p>
    <w:p w14:paraId="6F0DE491" w14:textId="77777777" w:rsidR="00AF5989" w:rsidRPr="00EC616F" w:rsidRDefault="00AF5989" w:rsidP="00AF5989">
      <w:pPr>
        <w:pStyle w:val="NormalBold"/>
      </w:pPr>
      <w:r w:rsidRPr="00EC616F">
        <w:rPr>
          <w:rStyle w:val="HideTWBExt"/>
          <w:b w:val="0"/>
        </w:rPr>
        <w:t>&lt;/RepeatBlock-By&gt;</w:t>
      </w:r>
    </w:p>
    <w:p w14:paraId="03067389"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98AEEC4" w14:textId="77777777" w:rsidR="00AF5989" w:rsidRPr="00EC616F" w:rsidRDefault="00AF5989" w:rsidP="00AF5989">
      <w:pPr>
        <w:pStyle w:val="NormalBold"/>
      </w:pPr>
      <w:r w:rsidRPr="00EC616F">
        <w:rPr>
          <w:rStyle w:val="HideTWBExt"/>
          <w:b w:val="0"/>
        </w:rPr>
        <w:t>&lt;Article&gt;</w:t>
      </w:r>
      <w:r w:rsidRPr="00EC616F">
        <w:t>Članak 44. – stavak 2.</w:t>
      </w:r>
      <w:r w:rsidRPr="00EC616F">
        <w:rPr>
          <w:rStyle w:val="HideTWBExt"/>
          <w:b w:val="0"/>
        </w:rPr>
        <w:t>&lt;/Article&gt;</w:t>
      </w:r>
    </w:p>
    <w:p w14:paraId="51F69E2F" w14:textId="77777777" w:rsidR="00AF5989" w:rsidRPr="00EC616F" w:rsidRDefault="00AF5989" w:rsidP="00AF5989">
      <w:r w:rsidRPr="00EC616F">
        <w:rPr>
          <w:rStyle w:val="HideTWBExt"/>
        </w:rPr>
        <w:t>&lt;DocAmend2&gt;</w:t>
      </w:r>
      <w:r w:rsidRPr="00EC616F">
        <w:t>2003/109</w:t>
      </w:r>
      <w:r w:rsidRPr="00EC616F">
        <w:rPr>
          <w:rStyle w:val="HideTWBExt"/>
        </w:rPr>
        <w:t>&lt;/DocAmend2&gt;</w:t>
      </w:r>
    </w:p>
    <w:p w14:paraId="7D1F5EC4" w14:textId="77777777" w:rsidR="00AF5989" w:rsidRPr="00EC616F" w:rsidRDefault="00AF5989" w:rsidP="00AF5989">
      <w:r w:rsidRPr="00EC616F">
        <w:rPr>
          <w:rStyle w:val="HideTWBExt"/>
        </w:rPr>
        <w:t>&lt;Article2&gt;</w:t>
      </w:r>
      <w:r w:rsidRPr="00EC616F">
        <w:t>26</w:t>
      </w:r>
      <w:r w:rsidRPr="00EC616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B2EBDB3" w14:textId="77777777" w:rsidTr="009413C2">
        <w:trPr>
          <w:trHeight w:hRule="exact" w:val="240"/>
          <w:jc w:val="center"/>
        </w:trPr>
        <w:tc>
          <w:tcPr>
            <w:tcW w:w="9752" w:type="dxa"/>
            <w:gridSpan w:val="2"/>
          </w:tcPr>
          <w:p w14:paraId="37838269" w14:textId="77777777" w:rsidR="00AF5989" w:rsidRPr="00EC616F" w:rsidRDefault="00AF5989" w:rsidP="009413C2"/>
        </w:tc>
      </w:tr>
      <w:tr w:rsidR="00AF5989" w:rsidRPr="00EC616F" w14:paraId="788BBA0B" w14:textId="77777777" w:rsidTr="009413C2">
        <w:trPr>
          <w:trHeight w:val="240"/>
          <w:jc w:val="center"/>
        </w:trPr>
        <w:tc>
          <w:tcPr>
            <w:tcW w:w="4876" w:type="dxa"/>
          </w:tcPr>
          <w:p w14:paraId="5B3067C6" w14:textId="77777777" w:rsidR="00AF5989" w:rsidRPr="00EC616F" w:rsidRDefault="00AF5989" w:rsidP="009413C2">
            <w:pPr>
              <w:pStyle w:val="ColumnHeading"/>
            </w:pPr>
            <w:r w:rsidRPr="00EC616F">
              <w:t>Tekst koji je predložila Komisija</w:t>
            </w:r>
          </w:p>
        </w:tc>
        <w:tc>
          <w:tcPr>
            <w:tcW w:w="4876" w:type="dxa"/>
          </w:tcPr>
          <w:p w14:paraId="6B09F869" w14:textId="77777777" w:rsidR="00AF5989" w:rsidRPr="00EC616F" w:rsidRDefault="00AF5989" w:rsidP="009413C2">
            <w:pPr>
              <w:pStyle w:val="ColumnHeading"/>
            </w:pPr>
            <w:r w:rsidRPr="00EC616F">
              <w:t>Izmjena</w:t>
            </w:r>
          </w:p>
        </w:tc>
      </w:tr>
      <w:tr w:rsidR="00AF5989" w:rsidRPr="00EC616F" w14:paraId="1A89D20A" w14:textId="77777777" w:rsidTr="009413C2">
        <w:trPr>
          <w:jc w:val="center"/>
        </w:trPr>
        <w:tc>
          <w:tcPr>
            <w:tcW w:w="4876" w:type="dxa"/>
          </w:tcPr>
          <w:p w14:paraId="236D3966" w14:textId="77777777" w:rsidR="00AF5989" w:rsidRPr="00EC616F" w:rsidRDefault="00AF5989" w:rsidP="009413C2">
            <w:pPr>
              <w:pStyle w:val="Normal6"/>
              <w:rPr>
                <w:b/>
                <w:i/>
              </w:rPr>
            </w:pPr>
            <w:r w:rsidRPr="00EC616F">
              <w:t>Države članice donose zakone i druge propise potrebne za usklađivanje s člankom 4. stavkom 3.a ove Direktivom najkasnije do</w:t>
            </w:r>
            <w:r w:rsidRPr="00EC616F">
              <w:rPr>
                <w:b/>
                <w:i/>
              </w:rPr>
              <w:t xml:space="preserve"> [šest mjeseci</w:t>
            </w:r>
            <w:r w:rsidRPr="00EC616F">
              <w:t xml:space="preserve"> nakon stupanja na snagu Uredbe]. O tome moraju odmah obavijestiti Komisiju.</w:t>
            </w:r>
          </w:p>
        </w:tc>
        <w:tc>
          <w:tcPr>
            <w:tcW w:w="4876" w:type="dxa"/>
          </w:tcPr>
          <w:p w14:paraId="303FCC35" w14:textId="77777777" w:rsidR="00AF5989" w:rsidRPr="00EC616F" w:rsidRDefault="00AF5989" w:rsidP="009413C2">
            <w:pPr>
              <w:pStyle w:val="Normal6"/>
              <w:rPr>
                <w:b/>
                <w:i/>
              </w:rPr>
            </w:pPr>
            <w:r w:rsidRPr="00EC616F">
              <w:t>Države članice donose zakone i druge propise potrebne za usklađivanje s člankom 4. stavkom 3.a ove Direktivom najkasnije do</w:t>
            </w:r>
            <w:r w:rsidRPr="00EC616F">
              <w:rPr>
                <w:b/>
                <w:i/>
              </w:rPr>
              <w:t xml:space="preserve"> [jedan mjesec</w:t>
            </w:r>
            <w:r w:rsidRPr="00EC616F">
              <w:t xml:space="preserve"> nakon stupanja na snagu Uredbe]. O tome moraju odmah obavijestiti Komisiju.</w:t>
            </w:r>
          </w:p>
        </w:tc>
      </w:tr>
    </w:tbl>
    <w:p w14:paraId="344B99BB"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53557B71" w14:textId="77777777" w:rsidR="00AF5989" w:rsidRPr="00EC616F" w:rsidRDefault="00AF5989" w:rsidP="00AF5989">
      <w:r w:rsidRPr="00EC616F">
        <w:rPr>
          <w:rStyle w:val="HideTWBExt"/>
        </w:rPr>
        <w:t>&lt;/Amend&gt;</w:t>
      </w:r>
    </w:p>
    <w:p w14:paraId="116D7618"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792</w:t>
      </w:r>
      <w:r w:rsidRPr="00EC616F">
        <w:rPr>
          <w:rStyle w:val="HideTWBExt"/>
          <w:b w:val="0"/>
        </w:rPr>
        <w:t>&lt;/NumAm&gt;</w:t>
      </w:r>
    </w:p>
    <w:p w14:paraId="2F583A9B"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66CD1583"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4BF2E2F" w14:textId="77777777" w:rsidR="00AF5989" w:rsidRPr="00EC616F" w:rsidRDefault="00AF5989" w:rsidP="00AF5989">
      <w:r w:rsidRPr="00EC616F">
        <w:rPr>
          <w:rStyle w:val="HideTWBExt"/>
        </w:rPr>
        <w:t>&lt;/RepeatBlock-By&gt;</w:t>
      </w:r>
    </w:p>
    <w:p w14:paraId="155BBAF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7B211D53" w14:textId="77777777" w:rsidR="00AF5989" w:rsidRPr="00EC616F" w:rsidRDefault="00AF5989" w:rsidP="00AF5989">
      <w:pPr>
        <w:pStyle w:val="NormalBold"/>
      </w:pPr>
      <w:r w:rsidRPr="00EC616F">
        <w:rPr>
          <w:rStyle w:val="HideTWBExt"/>
          <w:b w:val="0"/>
        </w:rPr>
        <w:t>&lt;Article&gt;</w:t>
      </w:r>
      <w:r w:rsidRPr="00EC616F">
        <w:t>Članak 45.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C722907" w14:textId="77777777" w:rsidTr="009413C2">
        <w:trPr>
          <w:trHeight w:hRule="exact" w:val="240"/>
          <w:jc w:val="center"/>
        </w:trPr>
        <w:tc>
          <w:tcPr>
            <w:tcW w:w="9752" w:type="dxa"/>
            <w:gridSpan w:val="2"/>
          </w:tcPr>
          <w:p w14:paraId="406EF9CE" w14:textId="77777777" w:rsidR="00AF5989" w:rsidRPr="00EC616F" w:rsidRDefault="00AF5989" w:rsidP="009413C2"/>
        </w:tc>
      </w:tr>
      <w:tr w:rsidR="00AF5989" w:rsidRPr="00EC616F" w14:paraId="6D32DB68" w14:textId="77777777" w:rsidTr="009413C2">
        <w:trPr>
          <w:trHeight w:val="240"/>
          <w:jc w:val="center"/>
        </w:trPr>
        <w:tc>
          <w:tcPr>
            <w:tcW w:w="4876" w:type="dxa"/>
          </w:tcPr>
          <w:p w14:paraId="429CDF8A" w14:textId="77777777" w:rsidR="00AF5989" w:rsidRPr="00EC616F" w:rsidRDefault="00AF5989" w:rsidP="009413C2">
            <w:pPr>
              <w:pStyle w:val="ColumnHeading"/>
            </w:pPr>
            <w:r w:rsidRPr="00EC616F">
              <w:t>Tekst koji je predložila Komisija</w:t>
            </w:r>
          </w:p>
        </w:tc>
        <w:tc>
          <w:tcPr>
            <w:tcW w:w="4876" w:type="dxa"/>
          </w:tcPr>
          <w:p w14:paraId="17387D7D" w14:textId="77777777" w:rsidR="00AF5989" w:rsidRPr="00EC616F" w:rsidRDefault="00AF5989" w:rsidP="009413C2">
            <w:pPr>
              <w:pStyle w:val="ColumnHeading"/>
            </w:pPr>
            <w:r w:rsidRPr="00EC616F">
              <w:t>Izmjena</w:t>
            </w:r>
          </w:p>
        </w:tc>
      </w:tr>
      <w:tr w:rsidR="00AF5989" w:rsidRPr="00EC616F" w14:paraId="5FF3646F" w14:textId="77777777" w:rsidTr="009413C2">
        <w:trPr>
          <w:jc w:val="center"/>
        </w:trPr>
        <w:tc>
          <w:tcPr>
            <w:tcW w:w="4876" w:type="dxa"/>
          </w:tcPr>
          <w:p w14:paraId="53180B0F" w14:textId="77777777" w:rsidR="00AF5989" w:rsidRPr="00EC616F" w:rsidRDefault="00AF5989" w:rsidP="009413C2">
            <w:pPr>
              <w:pStyle w:val="Normal6"/>
              <w:rPr>
                <w:b/>
                <w:i/>
              </w:rPr>
            </w:pPr>
            <w:r w:rsidRPr="00EC616F">
              <w:t>Direktiva 2011/95/EU stavlja se izvan snage s učinkom od datuma stupanja na snagu ove</w:t>
            </w:r>
            <w:r w:rsidRPr="00EC616F">
              <w:rPr>
                <w:b/>
                <w:i/>
              </w:rPr>
              <w:t xml:space="preserve"> Uredbe</w:t>
            </w:r>
            <w:r w:rsidRPr="00EC616F">
              <w:t>. Upućivanja na direktivu stavljenu izvan snage smatraju se upućivanjima na ovu</w:t>
            </w:r>
            <w:r w:rsidRPr="00EC616F">
              <w:rPr>
                <w:b/>
                <w:i/>
              </w:rPr>
              <w:t xml:space="preserve"> Uredbu</w:t>
            </w:r>
            <w:r w:rsidRPr="00EC616F">
              <w:t xml:space="preserve"> i čitaju se u skladu s korelacijskom tablicom iz</w:t>
            </w:r>
            <w:r w:rsidRPr="00EC616F">
              <w:rPr>
                <w:b/>
                <w:i/>
              </w:rPr>
              <w:t xml:space="preserve"> Priloga I</w:t>
            </w:r>
            <w:r w:rsidRPr="00EC616F">
              <w:t>.</w:t>
            </w:r>
          </w:p>
        </w:tc>
        <w:tc>
          <w:tcPr>
            <w:tcW w:w="4876" w:type="dxa"/>
          </w:tcPr>
          <w:p w14:paraId="5C6D160A" w14:textId="77777777" w:rsidR="00AF5989" w:rsidRPr="00EC616F" w:rsidRDefault="00AF5989" w:rsidP="009413C2">
            <w:pPr>
              <w:pStyle w:val="Normal6"/>
              <w:rPr>
                <w:b/>
                <w:i/>
              </w:rPr>
            </w:pPr>
            <w:r w:rsidRPr="00EC616F">
              <w:t>Direktiva 2011/95/EU stavlja se izvan snage s učinkom od datuma stupanja na snagu ove</w:t>
            </w:r>
            <w:r w:rsidRPr="00EC616F">
              <w:rPr>
                <w:b/>
                <w:i/>
              </w:rPr>
              <w:t xml:space="preserve"> Direktive</w:t>
            </w:r>
            <w:r w:rsidRPr="00EC616F">
              <w:t>. Upućivanja na direktivu stavljenu izvan snage smatraju se upućivanjima na ovu</w:t>
            </w:r>
            <w:r w:rsidRPr="00EC616F">
              <w:rPr>
                <w:b/>
                <w:i/>
              </w:rPr>
              <w:t xml:space="preserve"> Direktivu</w:t>
            </w:r>
            <w:r w:rsidRPr="00EC616F">
              <w:t xml:space="preserve"> i čitaju se u skladu s korelacijskom tablicom iz</w:t>
            </w:r>
            <w:r w:rsidRPr="00EC616F">
              <w:rPr>
                <w:b/>
                <w:i/>
              </w:rPr>
              <w:t xml:space="preserve"> Priloga I</w:t>
            </w:r>
            <w:r w:rsidRPr="00EC616F">
              <w:t>.</w:t>
            </w:r>
          </w:p>
        </w:tc>
      </w:tr>
    </w:tbl>
    <w:p w14:paraId="1760D842"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9551EF6" w14:textId="77777777" w:rsidR="00AF5989" w:rsidRPr="00EC616F" w:rsidRDefault="00AF5989" w:rsidP="00AF5989">
      <w:r w:rsidRPr="00EC616F">
        <w:rPr>
          <w:rStyle w:val="HideTWBExt"/>
        </w:rPr>
        <w:t>&lt;/Amend&gt;</w:t>
      </w:r>
    </w:p>
    <w:p w14:paraId="5191AC0B"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793</w:t>
      </w:r>
      <w:r w:rsidRPr="00EC616F">
        <w:rPr>
          <w:rStyle w:val="HideTWBExt"/>
          <w:b w:val="0"/>
        </w:rPr>
        <w:t>&lt;/NumAm&gt;</w:t>
      </w:r>
    </w:p>
    <w:p w14:paraId="5C81F265"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003CE2B7"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3AD227AD" w14:textId="77777777" w:rsidR="00AF5989" w:rsidRPr="00EC616F" w:rsidRDefault="00AF5989" w:rsidP="00AF5989">
      <w:r w:rsidRPr="00EC616F">
        <w:rPr>
          <w:rStyle w:val="HideTWBExt"/>
        </w:rPr>
        <w:t>&lt;/RepeatBlock-By&gt;</w:t>
      </w:r>
    </w:p>
    <w:p w14:paraId="2B48DD3C"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55C104E" w14:textId="77777777" w:rsidR="00AF5989" w:rsidRPr="00EC616F" w:rsidRDefault="00AF5989" w:rsidP="00AF5989">
      <w:pPr>
        <w:pStyle w:val="NormalBold"/>
      </w:pPr>
      <w:r w:rsidRPr="00EC616F">
        <w:rPr>
          <w:rStyle w:val="HideTWBExt"/>
          <w:b w:val="0"/>
        </w:rPr>
        <w:t>&lt;Article&gt;</w:t>
      </w:r>
      <w:r w:rsidRPr="00EC616F">
        <w:t>Članak 46. – stavak 1.</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4FE957B0" w14:textId="77777777" w:rsidTr="009413C2">
        <w:trPr>
          <w:trHeight w:hRule="exact" w:val="240"/>
          <w:jc w:val="center"/>
        </w:trPr>
        <w:tc>
          <w:tcPr>
            <w:tcW w:w="9752" w:type="dxa"/>
            <w:gridSpan w:val="2"/>
          </w:tcPr>
          <w:p w14:paraId="57EA3B14" w14:textId="77777777" w:rsidR="00AF5989" w:rsidRPr="00EC616F" w:rsidRDefault="00AF5989" w:rsidP="009413C2"/>
        </w:tc>
      </w:tr>
      <w:tr w:rsidR="00AF5989" w:rsidRPr="00EC616F" w14:paraId="0652E64F" w14:textId="77777777" w:rsidTr="009413C2">
        <w:trPr>
          <w:trHeight w:val="240"/>
          <w:jc w:val="center"/>
        </w:trPr>
        <w:tc>
          <w:tcPr>
            <w:tcW w:w="4876" w:type="dxa"/>
          </w:tcPr>
          <w:p w14:paraId="45D5EA95" w14:textId="77777777" w:rsidR="00AF5989" w:rsidRPr="00EC616F" w:rsidRDefault="00AF5989" w:rsidP="009413C2">
            <w:pPr>
              <w:pStyle w:val="ColumnHeading"/>
            </w:pPr>
            <w:r w:rsidRPr="00EC616F">
              <w:t>Tekst koji je predložila Komisija</w:t>
            </w:r>
          </w:p>
        </w:tc>
        <w:tc>
          <w:tcPr>
            <w:tcW w:w="4876" w:type="dxa"/>
          </w:tcPr>
          <w:p w14:paraId="3A952255" w14:textId="77777777" w:rsidR="00AF5989" w:rsidRPr="00EC616F" w:rsidRDefault="00AF5989" w:rsidP="009413C2">
            <w:pPr>
              <w:pStyle w:val="ColumnHeading"/>
            </w:pPr>
            <w:r w:rsidRPr="00EC616F">
              <w:t>Izmjena</w:t>
            </w:r>
          </w:p>
        </w:tc>
      </w:tr>
      <w:tr w:rsidR="00AF5989" w:rsidRPr="00EC616F" w14:paraId="7F142301" w14:textId="77777777" w:rsidTr="009413C2">
        <w:trPr>
          <w:jc w:val="center"/>
        </w:trPr>
        <w:tc>
          <w:tcPr>
            <w:tcW w:w="4876" w:type="dxa"/>
          </w:tcPr>
          <w:p w14:paraId="355A067E" w14:textId="77777777" w:rsidR="00AF5989" w:rsidRPr="00EC616F" w:rsidRDefault="00AF5989" w:rsidP="009413C2">
            <w:pPr>
              <w:pStyle w:val="Normal6"/>
              <w:rPr>
                <w:b/>
                <w:i/>
              </w:rPr>
            </w:pPr>
            <w:r w:rsidRPr="00EC616F">
              <w:t>Ova Direktiva stupa na snagu dvadesetog dana</w:t>
            </w:r>
            <w:r w:rsidRPr="00EC616F">
              <w:rPr>
                <w:b/>
                <w:i/>
              </w:rPr>
              <w:t xml:space="preserve"> nakon</w:t>
            </w:r>
            <w:r w:rsidRPr="00EC616F">
              <w:t xml:space="preserve"> objave u Službenom listu Europske unije.</w:t>
            </w:r>
          </w:p>
        </w:tc>
        <w:tc>
          <w:tcPr>
            <w:tcW w:w="4876" w:type="dxa"/>
          </w:tcPr>
          <w:p w14:paraId="59B7E68A" w14:textId="77777777" w:rsidR="00AF5989" w:rsidRPr="00EC616F" w:rsidRDefault="00AF5989" w:rsidP="009413C2">
            <w:pPr>
              <w:pStyle w:val="Normal6"/>
              <w:rPr>
                <w:b/>
                <w:i/>
              </w:rPr>
            </w:pPr>
            <w:r w:rsidRPr="00EC616F">
              <w:t>Ova Direktiva stupa na snagu dvadesetog dana</w:t>
            </w:r>
            <w:r w:rsidRPr="00EC616F">
              <w:rPr>
                <w:b/>
                <w:i/>
              </w:rPr>
              <w:t xml:space="preserve"> od dana</w:t>
            </w:r>
            <w:r w:rsidRPr="00EC616F">
              <w:t xml:space="preserve"> objave u Službenom listu Europske unije.</w:t>
            </w:r>
          </w:p>
        </w:tc>
      </w:tr>
    </w:tbl>
    <w:p w14:paraId="428FECA0"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6759B5B" w14:textId="77777777" w:rsidR="00AF5989" w:rsidRPr="00EC616F" w:rsidRDefault="00AF5989" w:rsidP="00AF5989">
      <w:r w:rsidRPr="00EC616F">
        <w:rPr>
          <w:rStyle w:val="HideTWBExt"/>
        </w:rPr>
        <w:t>&lt;/Amend&gt;</w:t>
      </w:r>
    </w:p>
    <w:p w14:paraId="08D5B4C0"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794</w:t>
      </w:r>
      <w:r w:rsidRPr="00EC616F">
        <w:rPr>
          <w:rStyle w:val="HideTWBExt"/>
          <w:b w:val="0"/>
        </w:rPr>
        <w:t>&lt;/NumAm&gt;</w:t>
      </w:r>
    </w:p>
    <w:p w14:paraId="0983D031"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20D6A23F"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651B1870" w14:textId="77777777" w:rsidR="00AF5989" w:rsidRPr="00EC616F" w:rsidRDefault="00AF5989" w:rsidP="00AF5989">
      <w:r w:rsidRPr="00EC616F">
        <w:rPr>
          <w:rStyle w:val="HideTWBExt"/>
        </w:rPr>
        <w:t>&lt;/RepeatBlock-By&gt;</w:t>
      </w:r>
    </w:p>
    <w:p w14:paraId="5B855A73"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5EBDED9" w14:textId="77777777" w:rsidR="00AF5989" w:rsidRPr="00EC616F" w:rsidRDefault="00AF5989" w:rsidP="00AF5989">
      <w:pPr>
        <w:pStyle w:val="NormalBold"/>
      </w:pPr>
      <w:r w:rsidRPr="00EC616F">
        <w:rPr>
          <w:rStyle w:val="HideTWBExt"/>
          <w:b w:val="0"/>
        </w:rPr>
        <w:t>&lt;Article&gt;</w:t>
      </w:r>
      <w:r w:rsidRPr="00EC616F">
        <w:t>Članak 46.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C7A2809" w14:textId="77777777" w:rsidTr="009413C2">
        <w:trPr>
          <w:trHeight w:hRule="exact" w:val="240"/>
          <w:jc w:val="center"/>
        </w:trPr>
        <w:tc>
          <w:tcPr>
            <w:tcW w:w="9752" w:type="dxa"/>
            <w:gridSpan w:val="2"/>
          </w:tcPr>
          <w:p w14:paraId="64D0E1FA" w14:textId="77777777" w:rsidR="00AF5989" w:rsidRPr="00EC616F" w:rsidRDefault="00AF5989" w:rsidP="009413C2"/>
        </w:tc>
      </w:tr>
      <w:tr w:rsidR="00AF5989" w:rsidRPr="00EC616F" w14:paraId="1674CF47" w14:textId="77777777" w:rsidTr="009413C2">
        <w:trPr>
          <w:trHeight w:val="240"/>
          <w:jc w:val="center"/>
        </w:trPr>
        <w:tc>
          <w:tcPr>
            <w:tcW w:w="4876" w:type="dxa"/>
          </w:tcPr>
          <w:p w14:paraId="355EB08B" w14:textId="77777777" w:rsidR="00AF5989" w:rsidRPr="00EC616F" w:rsidRDefault="00AF5989" w:rsidP="009413C2">
            <w:pPr>
              <w:pStyle w:val="ColumnHeading"/>
            </w:pPr>
            <w:r w:rsidRPr="00EC616F">
              <w:t>Tekst koji je predložila Komisija</w:t>
            </w:r>
          </w:p>
        </w:tc>
        <w:tc>
          <w:tcPr>
            <w:tcW w:w="4876" w:type="dxa"/>
          </w:tcPr>
          <w:p w14:paraId="0CA7A515" w14:textId="77777777" w:rsidR="00AF5989" w:rsidRPr="00EC616F" w:rsidRDefault="00AF5989" w:rsidP="009413C2">
            <w:pPr>
              <w:pStyle w:val="ColumnHeading"/>
            </w:pPr>
            <w:r w:rsidRPr="00EC616F">
              <w:t>Izmjena</w:t>
            </w:r>
          </w:p>
        </w:tc>
      </w:tr>
      <w:tr w:rsidR="00AF5989" w:rsidRPr="00EC616F" w14:paraId="402CE41E" w14:textId="77777777" w:rsidTr="009413C2">
        <w:trPr>
          <w:jc w:val="center"/>
        </w:trPr>
        <w:tc>
          <w:tcPr>
            <w:tcW w:w="4876" w:type="dxa"/>
          </w:tcPr>
          <w:p w14:paraId="1A40968F" w14:textId="77777777" w:rsidR="00AF5989" w:rsidRPr="00EC616F" w:rsidRDefault="00AF5989" w:rsidP="009413C2">
            <w:pPr>
              <w:pStyle w:val="Normal6"/>
              <w:rPr>
                <w:b/>
                <w:i/>
              </w:rPr>
            </w:pPr>
            <w:r w:rsidRPr="00EC616F">
              <w:rPr>
                <w:b/>
                <w:i/>
              </w:rPr>
              <w:t>Ova se Uredba primjenjuje od [šest mjeseci od stupanja na snagu]</w:t>
            </w:r>
            <w:r w:rsidRPr="00EC616F">
              <w:t>.</w:t>
            </w:r>
          </w:p>
        </w:tc>
        <w:tc>
          <w:tcPr>
            <w:tcW w:w="4876" w:type="dxa"/>
          </w:tcPr>
          <w:p w14:paraId="3ADCB588" w14:textId="77777777" w:rsidR="00AF5989" w:rsidRPr="00EC616F" w:rsidRDefault="00AF5989" w:rsidP="009413C2">
            <w:pPr>
              <w:pStyle w:val="Normal6"/>
              <w:rPr>
                <w:b/>
                <w:i/>
              </w:rPr>
            </w:pPr>
            <w:r w:rsidRPr="00EC616F">
              <w:rPr>
                <w:b/>
                <w:i/>
              </w:rPr>
              <w:t>Briše se</w:t>
            </w:r>
            <w:r w:rsidRPr="00EC616F">
              <w:t>.</w:t>
            </w:r>
          </w:p>
        </w:tc>
      </w:tr>
    </w:tbl>
    <w:p w14:paraId="15383834"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28D0EC8C" w14:textId="77777777" w:rsidR="00AF5989" w:rsidRPr="00EC616F" w:rsidRDefault="00AF5989" w:rsidP="00AF5989">
      <w:r w:rsidRPr="00EC616F">
        <w:rPr>
          <w:rStyle w:val="HideTWBExt"/>
        </w:rPr>
        <w:t>&lt;/Amend&gt;</w:t>
      </w:r>
    </w:p>
    <w:p w14:paraId="720F7F89"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795</w:t>
      </w:r>
      <w:r w:rsidRPr="00EC616F">
        <w:rPr>
          <w:rStyle w:val="HideTWBExt"/>
          <w:b w:val="0"/>
        </w:rPr>
        <w:t>&lt;/NumAm&gt;</w:t>
      </w:r>
    </w:p>
    <w:p w14:paraId="579CB250" w14:textId="77777777" w:rsidR="00AF5989" w:rsidRPr="00EC616F" w:rsidRDefault="00AF5989" w:rsidP="00AF5989">
      <w:pPr>
        <w:pStyle w:val="NormalBold"/>
      </w:pPr>
      <w:r w:rsidRPr="00EC616F">
        <w:rPr>
          <w:rStyle w:val="HideTWBExt"/>
          <w:b w:val="0"/>
        </w:rPr>
        <w:t>&lt;RepeatBlock-By&gt;&lt;Members&gt;</w:t>
      </w:r>
      <w:r w:rsidRPr="00EC616F">
        <w:t>Kinga Gál</w:t>
      </w:r>
      <w:r w:rsidRPr="00EC616F">
        <w:rPr>
          <w:rStyle w:val="HideTWBExt"/>
          <w:b w:val="0"/>
        </w:rPr>
        <w:t>&lt;/Members&gt;</w:t>
      </w:r>
    </w:p>
    <w:p w14:paraId="31719788" w14:textId="77777777" w:rsidR="00AF5989" w:rsidRPr="00EC616F" w:rsidRDefault="00AF5989" w:rsidP="00AF5989">
      <w:pPr>
        <w:pStyle w:val="NormalBold"/>
      </w:pPr>
      <w:r w:rsidRPr="00EC616F">
        <w:rPr>
          <w:rStyle w:val="HideTWBExt"/>
          <w:b w:val="0"/>
        </w:rPr>
        <w:t>&lt;/RepeatBlock-By&gt;</w:t>
      </w:r>
    </w:p>
    <w:p w14:paraId="6DCF088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3A87383A" w14:textId="77777777" w:rsidR="00AF5989" w:rsidRPr="00EC616F" w:rsidRDefault="00AF5989" w:rsidP="00AF5989">
      <w:pPr>
        <w:pStyle w:val="NormalBold"/>
      </w:pPr>
      <w:r w:rsidRPr="00EC616F">
        <w:rPr>
          <w:rStyle w:val="HideTWBExt"/>
          <w:b w:val="0"/>
        </w:rPr>
        <w:t>&lt;Article&gt;</w:t>
      </w:r>
      <w:r w:rsidRPr="00EC616F">
        <w:t>Članak 46. – stavak 2.</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2FC6D99" w14:textId="77777777" w:rsidTr="009413C2">
        <w:trPr>
          <w:trHeight w:hRule="exact" w:val="240"/>
          <w:jc w:val="center"/>
        </w:trPr>
        <w:tc>
          <w:tcPr>
            <w:tcW w:w="9752" w:type="dxa"/>
            <w:gridSpan w:val="2"/>
          </w:tcPr>
          <w:p w14:paraId="7084D56B" w14:textId="77777777" w:rsidR="00AF5989" w:rsidRPr="00EC616F" w:rsidRDefault="00AF5989" w:rsidP="009413C2"/>
        </w:tc>
      </w:tr>
      <w:tr w:rsidR="00AF5989" w:rsidRPr="00EC616F" w14:paraId="5132B348" w14:textId="77777777" w:rsidTr="009413C2">
        <w:trPr>
          <w:trHeight w:val="240"/>
          <w:jc w:val="center"/>
        </w:trPr>
        <w:tc>
          <w:tcPr>
            <w:tcW w:w="4876" w:type="dxa"/>
          </w:tcPr>
          <w:p w14:paraId="190546A6" w14:textId="77777777" w:rsidR="00AF5989" w:rsidRPr="00EC616F" w:rsidRDefault="00AF5989" w:rsidP="009413C2">
            <w:pPr>
              <w:pStyle w:val="ColumnHeading"/>
            </w:pPr>
            <w:r w:rsidRPr="00EC616F">
              <w:t>Tekst koji je predložila Komisija</w:t>
            </w:r>
          </w:p>
        </w:tc>
        <w:tc>
          <w:tcPr>
            <w:tcW w:w="4876" w:type="dxa"/>
          </w:tcPr>
          <w:p w14:paraId="7A740D64" w14:textId="77777777" w:rsidR="00AF5989" w:rsidRPr="00EC616F" w:rsidRDefault="00AF5989" w:rsidP="009413C2">
            <w:pPr>
              <w:pStyle w:val="ColumnHeading"/>
            </w:pPr>
            <w:r w:rsidRPr="00EC616F">
              <w:t>Izmjena</w:t>
            </w:r>
          </w:p>
        </w:tc>
      </w:tr>
      <w:tr w:rsidR="00AF5989" w:rsidRPr="00EC616F" w14:paraId="146A0B11" w14:textId="77777777" w:rsidTr="009413C2">
        <w:trPr>
          <w:jc w:val="center"/>
        </w:trPr>
        <w:tc>
          <w:tcPr>
            <w:tcW w:w="4876" w:type="dxa"/>
          </w:tcPr>
          <w:p w14:paraId="2114B809" w14:textId="77777777" w:rsidR="00AF5989" w:rsidRPr="00EC616F" w:rsidRDefault="00AF5989" w:rsidP="009413C2">
            <w:pPr>
              <w:pStyle w:val="Normal6"/>
              <w:rPr>
                <w:b/>
                <w:i/>
              </w:rPr>
            </w:pPr>
            <w:r w:rsidRPr="00EC616F">
              <w:t>Ova se Uredba primjenjuje od</w:t>
            </w:r>
            <w:r w:rsidRPr="00EC616F">
              <w:rPr>
                <w:b/>
                <w:i/>
              </w:rPr>
              <w:t xml:space="preserve"> [šest</w:t>
            </w:r>
            <w:r w:rsidRPr="00EC616F">
              <w:t xml:space="preserve"> mjeseci od stupanja na snagu].</w:t>
            </w:r>
          </w:p>
        </w:tc>
        <w:tc>
          <w:tcPr>
            <w:tcW w:w="4876" w:type="dxa"/>
          </w:tcPr>
          <w:p w14:paraId="32E4F3CF" w14:textId="77777777" w:rsidR="00AF5989" w:rsidRPr="00EC616F" w:rsidRDefault="00AF5989" w:rsidP="009413C2">
            <w:pPr>
              <w:pStyle w:val="Normal6"/>
              <w:rPr>
                <w:b/>
                <w:i/>
              </w:rPr>
            </w:pPr>
            <w:r w:rsidRPr="00EC616F">
              <w:t>Ova se Uredba primjenjuje od</w:t>
            </w:r>
            <w:r w:rsidRPr="00EC616F">
              <w:rPr>
                <w:b/>
                <w:i/>
              </w:rPr>
              <w:t xml:space="preserve"> [dvanaest</w:t>
            </w:r>
            <w:r w:rsidRPr="00EC616F">
              <w:t xml:space="preserve"> mjeseci od stupanja na snagu].</w:t>
            </w:r>
          </w:p>
        </w:tc>
      </w:tr>
    </w:tbl>
    <w:p w14:paraId="43374DDD"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BB2E416" w14:textId="77777777" w:rsidR="00AF5989" w:rsidRPr="00EC616F" w:rsidRDefault="00AF5989" w:rsidP="00AF5989">
      <w:r w:rsidRPr="00EC616F">
        <w:rPr>
          <w:rStyle w:val="HideTWBExt"/>
        </w:rPr>
        <w:t>&lt;/Amend&gt;</w:t>
      </w:r>
    </w:p>
    <w:p w14:paraId="58E500CC"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796</w:t>
      </w:r>
      <w:r w:rsidRPr="00EC616F">
        <w:rPr>
          <w:rStyle w:val="HideTWBExt"/>
          <w:b w:val="0"/>
        </w:rPr>
        <w:t>&lt;/NumAm&gt;</w:t>
      </w:r>
    </w:p>
    <w:p w14:paraId="645C8606" w14:textId="77777777" w:rsidR="00AF5989" w:rsidRPr="00EC616F" w:rsidRDefault="00AF5989" w:rsidP="00AF5989">
      <w:pPr>
        <w:pStyle w:val="NormalBold"/>
      </w:pPr>
      <w:r w:rsidRPr="00EC616F">
        <w:rPr>
          <w:rStyle w:val="HideTWBExt"/>
          <w:b w:val="0"/>
        </w:rPr>
        <w:t>&lt;RepeatBlock-By&gt;&lt;Members&gt;</w:t>
      </w:r>
      <w:r w:rsidRPr="00EC616F">
        <w:t>Jean Lambert</w:t>
      </w:r>
      <w:r w:rsidRPr="00EC616F">
        <w:rPr>
          <w:rStyle w:val="HideTWBExt"/>
          <w:b w:val="0"/>
        </w:rPr>
        <w:t>&lt;/Members&gt;</w:t>
      </w:r>
    </w:p>
    <w:p w14:paraId="4C8E6DF1" w14:textId="77777777" w:rsidR="00AF5989" w:rsidRPr="00EC616F" w:rsidRDefault="00AF5989" w:rsidP="00AF5989">
      <w:r w:rsidRPr="00EC616F">
        <w:rPr>
          <w:rStyle w:val="HideTWBExt"/>
        </w:rPr>
        <w:t>&lt;AuNomDe&gt;</w:t>
      </w:r>
      <w:r w:rsidRPr="00EC616F">
        <w:rPr>
          <w:rStyle w:val="HideTWBInt"/>
        </w:rPr>
        <w:t>{Verts/ALE}</w:t>
      </w:r>
      <w:r w:rsidRPr="00EC616F">
        <w:t>u ime Kluba zastupnika Verts/ALE-a</w:t>
      </w:r>
      <w:r w:rsidRPr="00EC616F">
        <w:rPr>
          <w:rStyle w:val="HideTWBExt"/>
        </w:rPr>
        <w:t>&lt;/AuNomDe&gt;</w:t>
      </w:r>
    </w:p>
    <w:p w14:paraId="0F1CA79F" w14:textId="77777777" w:rsidR="00AF5989" w:rsidRPr="00EC616F" w:rsidRDefault="00AF5989" w:rsidP="00AF5989">
      <w:r w:rsidRPr="00EC616F">
        <w:rPr>
          <w:rStyle w:val="HideTWBExt"/>
        </w:rPr>
        <w:t>&lt;/RepeatBlock-By&gt;</w:t>
      </w:r>
    </w:p>
    <w:p w14:paraId="595735E8"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01BBF980" w14:textId="77777777" w:rsidR="00AF5989" w:rsidRPr="00EC616F" w:rsidRDefault="00AF5989" w:rsidP="00AF5989">
      <w:pPr>
        <w:pStyle w:val="NormalBold"/>
      </w:pPr>
      <w:r w:rsidRPr="00EC616F">
        <w:rPr>
          <w:rStyle w:val="HideTWBExt"/>
          <w:b w:val="0"/>
        </w:rPr>
        <w:t>&lt;Article&gt;</w:t>
      </w:r>
      <w:r w:rsidRPr="00EC616F">
        <w:t>Članak 46.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1A0338BB" w14:textId="77777777" w:rsidTr="009413C2">
        <w:trPr>
          <w:trHeight w:hRule="exact" w:val="240"/>
          <w:jc w:val="center"/>
        </w:trPr>
        <w:tc>
          <w:tcPr>
            <w:tcW w:w="9752" w:type="dxa"/>
            <w:gridSpan w:val="2"/>
          </w:tcPr>
          <w:p w14:paraId="235F4C6A" w14:textId="77777777" w:rsidR="00AF5989" w:rsidRPr="00EC616F" w:rsidRDefault="00AF5989" w:rsidP="009413C2"/>
        </w:tc>
      </w:tr>
      <w:tr w:rsidR="00AF5989" w:rsidRPr="00EC616F" w14:paraId="41434434" w14:textId="77777777" w:rsidTr="009413C2">
        <w:trPr>
          <w:trHeight w:val="240"/>
          <w:jc w:val="center"/>
        </w:trPr>
        <w:tc>
          <w:tcPr>
            <w:tcW w:w="4876" w:type="dxa"/>
          </w:tcPr>
          <w:p w14:paraId="08A42D96" w14:textId="77777777" w:rsidR="00AF5989" w:rsidRPr="00EC616F" w:rsidRDefault="00AF5989" w:rsidP="009413C2">
            <w:pPr>
              <w:pStyle w:val="ColumnHeading"/>
            </w:pPr>
            <w:r w:rsidRPr="00EC616F">
              <w:t>Tekst koji je predložila Komisija</w:t>
            </w:r>
          </w:p>
        </w:tc>
        <w:tc>
          <w:tcPr>
            <w:tcW w:w="4876" w:type="dxa"/>
          </w:tcPr>
          <w:p w14:paraId="1D758A31" w14:textId="77777777" w:rsidR="00AF5989" w:rsidRPr="00EC616F" w:rsidRDefault="00AF5989" w:rsidP="009413C2">
            <w:pPr>
              <w:pStyle w:val="ColumnHeading"/>
            </w:pPr>
            <w:r w:rsidRPr="00EC616F">
              <w:t>Izmjena</w:t>
            </w:r>
          </w:p>
        </w:tc>
      </w:tr>
      <w:tr w:rsidR="00AF5989" w:rsidRPr="00EC616F" w14:paraId="2E997409" w14:textId="77777777" w:rsidTr="009413C2">
        <w:trPr>
          <w:jc w:val="center"/>
        </w:trPr>
        <w:tc>
          <w:tcPr>
            <w:tcW w:w="4876" w:type="dxa"/>
          </w:tcPr>
          <w:p w14:paraId="4C9C66E4" w14:textId="77777777" w:rsidR="00AF5989" w:rsidRPr="00EC616F" w:rsidRDefault="00AF5989" w:rsidP="009413C2">
            <w:pPr>
              <w:pStyle w:val="Normal6"/>
              <w:rPr>
                <w:b/>
                <w:i/>
              </w:rPr>
            </w:pPr>
            <w:r w:rsidRPr="00EC616F">
              <w:rPr>
                <w:b/>
                <w:i/>
              </w:rPr>
              <w:t>Ova je Uredba u cijelosti obvezujuća i izravno se primjenjuje u državama članicama u skladu s Ugovorima</w:t>
            </w:r>
            <w:r w:rsidRPr="00EC616F">
              <w:t>.</w:t>
            </w:r>
          </w:p>
        </w:tc>
        <w:tc>
          <w:tcPr>
            <w:tcW w:w="4876" w:type="dxa"/>
          </w:tcPr>
          <w:p w14:paraId="2724172A" w14:textId="77777777" w:rsidR="00AF5989" w:rsidRPr="00EC616F" w:rsidRDefault="00AF5989" w:rsidP="009413C2">
            <w:pPr>
              <w:pStyle w:val="Normal6"/>
              <w:rPr>
                <w:b/>
                <w:i/>
              </w:rPr>
            </w:pPr>
            <w:r w:rsidRPr="00EC616F">
              <w:rPr>
                <w:b/>
                <w:i/>
              </w:rPr>
              <w:t>Briše se</w:t>
            </w:r>
            <w:r w:rsidRPr="00EC616F">
              <w:t>.</w:t>
            </w:r>
          </w:p>
        </w:tc>
      </w:tr>
    </w:tbl>
    <w:p w14:paraId="50054593"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754AFD1A" w14:textId="77777777" w:rsidR="00AF5989" w:rsidRPr="00EC616F" w:rsidRDefault="00AF5989" w:rsidP="00AF5989">
      <w:r w:rsidRPr="00EC616F">
        <w:rPr>
          <w:rStyle w:val="HideTWBExt"/>
        </w:rPr>
        <w:t>&lt;/Amend&gt;</w:t>
      </w:r>
    </w:p>
    <w:p w14:paraId="58DCD371"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797</w:t>
      </w:r>
      <w:r w:rsidRPr="00EC616F">
        <w:rPr>
          <w:rStyle w:val="HideTWBExt"/>
          <w:b w:val="0"/>
        </w:rPr>
        <w:t>&lt;/NumAm&gt;</w:t>
      </w:r>
    </w:p>
    <w:p w14:paraId="2AA87FC7" w14:textId="77777777" w:rsidR="00AF5989" w:rsidRPr="00EC616F" w:rsidRDefault="00AF5989" w:rsidP="00AF5989">
      <w:pPr>
        <w:pStyle w:val="NormalBold"/>
      </w:pPr>
      <w:r w:rsidRPr="00EC616F">
        <w:rPr>
          <w:rStyle w:val="HideTWBExt"/>
          <w:b w:val="0"/>
        </w:rPr>
        <w:t>&lt;RepeatBlock-By&gt;&lt;Members&gt;</w:t>
      </w:r>
      <w:r w:rsidRPr="00EC616F">
        <w:t>Beatrix von Storch</w:t>
      </w:r>
      <w:r w:rsidRPr="00EC616F">
        <w:rPr>
          <w:rStyle w:val="HideTWBExt"/>
          <w:b w:val="0"/>
        </w:rPr>
        <w:t>&lt;/Members&gt;</w:t>
      </w:r>
    </w:p>
    <w:p w14:paraId="1D3AB416" w14:textId="77777777" w:rsidR="00AF5989" w:rsidRPr="00EC616F" w:rsidRDefault="00AF5989" w:rsidP="00AF5989">
      <w:pPr>
        <w:pStyle w:val="NormalBold"/>
      </w:pPr>
      <w:r w:rsidRPr="00EC616F">
        <w:rPr>
          <w:rStyle w:val="HideTWBExt"/>
          <w:b w:val="0"/>
        </w:rPr>
        <w:t>&lt;/RepeatBlock-By&gt;</w:t>
      </w:r>
    </w:p>
    <w:p w14:paraId="701B6BB5"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66FFF60A" w14:textId="77777777" w:rsidR="00AF5989" w:rsidRPr="00EC616F" w:rsidRDefault="00AF5989" w:rsidP="00AF5989">
      <w:pPr>
        <w:pStyle w:val="NormalBold"/>
      </w:pPr>
      <w:r w:rsidRPr="00EC616F">
        <w:rPr>
          <w:rStyle w:val="HideTWBExt"/>
          <w:b w:val="0"/>
        </w:rPr>
        <w:t>&lt;Article&gt;</w:t>
      </w:r>
      <w:r w:rsidRPr="00EC616F">
        <w:t>Članak 46. – stavak 3.</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731E633F" w14:textId="77777777" w:rsidTr="009413C2">
        <w:trPr>
          <w:trHeight w:hRule="exact" w:val="240"/>
          <w:jc w:val="center"/>
        </w:trPr>
        <w:tc>
          <w:tcPr>
            <w:tcW w:w="9752" w:type="dxa"/>
            <w:gridSpan w:val="2"/>
          </w:tcPr>
          <w:p w14:paraId="048EBE12" w14:textId="77777777" w:rsidR="00AF5989" w:rsidRPr="00EC616F" w:rsidRDefault="00AF5989" w:rsidP="009413C2"/>
        </w:tc>
      </w:tr>
      <w:tr w:rsidR="00AF5989" w:rsidRPr="00EC616F" w14:paraId="0F96AFE7" w14:textId="77777777" w:rsidTr="009413C2">
        <w:trPr>
          <w:trHeight w:val="240"/>
          <w:jc w:val="center"/>
        </w:trPr>
        <w:tc>
          <w:tcPr>
            <w:tcW w:w="4876" w:type="dxa"/>
          </w:tcPr>
          <w:p w14:paraId="6FD25641" w14:textId="77777777" w:rsidR="00AF5989" w:rsidRPr="00EC616F" w:rsidRDefault="00AF5989" w:rsidP="009413C2">
            <w:pPr>
              <w:pStyle w:val="ColumnHeading"/>
            </w:pPr>
            <w:r w:rsidRPr="00EC616F">
              <w:t>Tekst koji je predložila Komisija</w:t>
            </w:r>
          </w:p>
        </w:tc>
        <w:tc>
          <w:tcPr>
            <w:tcW w:w="4876" w:type="dxa"/>
          </w:tcPr>
          <w:p w14:paraId="7343EAE1" w14:textId="77777777" w:rsidR="00AF5989" w:rsidRPr="00EC616F" w:rsidRDefault="00AF5989" w:rsidP="009413C2">
            <w:pPr>
              <w:pStyle w:val="ColumnHeading"/>
            </w:pPr>
            <w:r w:rsidRPr="00EC616F">
              <w:t>Izmjena</w:t>
            </w:r>
          </w:p>
        </w:tc>
      </w:tr>
      <w:tr w:rsidR="00AF5989" w:rsidRPr="00EC616F" w14:paraId="275A9407" w14:textId="77777777" w:rsidTr="009413C2">
        <w:trPr>
          <w:jc w:val="center"/>
        </w:trPr>
        <w:tc>
          <w:tcPr>
            <w:tcW w:w="4876" w:type="dxa"/>
          </w:tcPr>
          <w:p w14:paraId="22E6F5A1" w14:textId="77777777" w:rsidR="00AF5989" w:rsidRPr="00EC616F" w:rsidRDefault="00AF5989" w:rsidP="009413C2">
            <w:pPr>
              <w:pStyle w:val="Normal6"/>
              <w:rPr>
                <w:b/>
                <w:i/>
              </w:rPr>
            </w:pPr>
            <w:r w:rsidRPr="00EC616F">
              <w:t>Ova je Uredba u cijelosti obvezujuća i izravno se primjenjuje u državama članicama u skladu s Ugovorima.</w:t>
            </w:r>
          </w:p>
        </w:tc>
        <w:tc>
          <w:tcPr>
            <w:tcW w:w="4876" w:type="dxa"/>
          </w:tcPr>
          <w:p w14:paraId="1169EA9F" w14:textId="77777777" w:rsidR="00AF5989" w:rsidRPr="00EC616F" w:rsidRDefault="00AF5989" w:rsidP="009413C2">
            <w:pPr>
              <w:pStyle w:val="Normal6"/>
              <w:rPr>
                <w:b/>
                <w:i/>
              </w:rPr>
            </w:pPr>
            <w:r w:rsidRPr="00EC616F">
              <w:t>Ova je Uredba u cijelosti obvezujuća i izravno se primjenjuje u državama članicama u skladu s Ugovorima.</w:t>
            </w:r>
            <w:r w:rsidRPr="00EC616F">
              <w:rPr>
                <w:b/>
                <w:i/>
              </w:rPr>
              <w:t xml:space="preserve"> Države članice mogu odbiti provedbu zakona, propisa i administrativnih odredbi za koje smatraju da krše načelo supsidijarnosti ili da su u suprotnosti s duhom Ugovora.</w:t>
            </w:r>
          </w:p>
        </w:tc>
      </w:tr>
    </w:tbl>
    <w:p w14:paraId="58EDA835"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305AE706" w14:textId="77777777" w:rsidR="00AF5989" w:rsidRPr="00EC616F" w:rsidRDefault="00AF5989" w:rsidP="00AF5989">
      <w:r w:rsidRPr="00EC616F">
        <w:rPr>
          <w:rStyle w:val="HideTWBExt"/>
        </w:rPr>
        <w:t>&lt;/Amend&gt;</w:t>
      </w:r>
    </w:p>
    <w:p w14:paraId="2A5DAEFE" w14:textId="77777777" w:rsidR="00AF5989" w:rsidRPr="00EC616F" w:rsidRDefault="00AF5989" w:rsidP="00AF5989">
      <w:pPr>
        <w:pStyle w:val="AMNumberTabs"/>
      </w:pPr>
      <w:r w:rsidRPr="00EC616F">
        <w:rPr>
          <w:rStyle w:val="HideTWBExt"/>
          <w:b w:val="0"/>
        </w:rPr>
        <w:t>&lt;Amend&gt;</w:t>
      </w:r>
      <w:r w:rsidRPr="00EC616F">
        <w:t>Amandman</w:t>
      </w:r>
      <w:r w:rsidRPr="00EC616F">
        <w:tab/>
      </w:r>
      <w:r w:rsidRPr="00EC616F">
        <w:tab/>
      </w:r>
      <w:r w:rsidRPr="00EC616F">
        <w:rPr>
          <w:rStyle w:val="HideTWBExt"/>
          <w:b w:val="0"/>
        </w:rPr>
        <w:t>&lt;NumAm&gt;</w:t>
      </w:r>
      <w:r w:rsidRPr="00EC616F">
        <w:t>798</w:t>
      </w:r>
      <w:r w:rsidRPr="00EC616F">
        <w:rPr>
          <w:rStyle w:val="HideTWBExt"/>
          <w:b w:val="0"/>
        </w:rPr>
        <w:t>&lt;/NumAm&gt;</w:t>
      </w:r>
    </w:p>
    <w:p w14:paraId="670F09A2" w14:textId="77777777" w:rsidR="00AF5989" w:rsidRPr="00EC616F" w:rsidRDefault="00AF5989" w:rsidP="00AF5989">
      <w:pPr>
        <w:pStyle w:val="NormalBold"/>
      </w:pPr>
      <w:r w:rsidRPr="00EC616F">
        <w:rPr>
          <w:rStyle w:val="HideTWBExt"/>
          <w:b w:val="0"/>
        </w:rPr>
        <w:t>&lt;RepeatBlock-By&gt;&lt;Members&gt;</w:t>
      </w:r>
      <w:r w:rsidRPr="00EC616F">
        <w:t>Barbara Spinelli, Jean Lambert</w:t>
      </w:r>
      <w:r w:rsidRPr="00EC616F">
        <w:rPr>
          <w:rStyle w:val="HideTWBExt"/>
          <w:b w:val="0"/>
        </w:rPr>
        <w:t>&lt;/Members&gt;</w:t>
      </w:r>
    </w:p>
    <w:p w14:paraId="46F17101" w14:textId="77777777" w:rsidR="00AF5989" w:rsidRPr="00EC616F" w:rsidRDefault="00AF5989" w:rsidP="00AF5989">
      <w:pPr>
        <w:pStyle w:val="NormalBold"/>
      </w:pPr>
      <w:r w:rsidRPr="00EC616F">
        <w:rPr>
          <w:rStyle w:val="HideTWBExt"/>
          <w:b w:val="0"/>
        </w:rPr>
        <w:t>&lt;/RepeatBlock-By&gt;</w:t>
      </w:r>
    </w:p>
    <w:p w14:paraId="37891572" w14:textId="77777777" w:rsidR="00AF5989" w:rsidRPr="00EC616F" w:rsidRDefault="00AF5989" w:rsidP="00AF5989">
      <w:pPr>
        <w:pStyle w:val="NormalBold"/>
      </w:pPr>
      <w:r w:rsidRPr="00EC616F">
        <w:rPr>
          <w:rStyle w:val="HideTWBExt"/>
          <w:b w:val="0"/>
        </w:rPr>
        <w:t>&lt;DocAmend&gt;</w:t>
      </w:r>
      <w:r w:rsidRPr="00EC616F">
        <w:t>Prijedlog uredbe</w:t>
      </w:r>
      <w:r w:rsidRPr="00EC616F">
        <w:rPr>
          <w:rStyle w:val="HideTWBExt"/>
          <w:b w:val="0"/>
        </w:rPr>
        <w:t>&lt;/DocAmend&gt;</w:t>
      </w:r>
    </w:p>
    <w:p w14:paraId="21088757" w14:textId="77777777" w:rsidR="00AF5989" w:rsidRPr="00EC616F" w:rsidRDefault="00AF5989" w:rsidP="00AF5989">
      <w:pPr>
        <w:pStyle w:val="NormalBold"/>
      </w:pPr>
      <w:r w:rsidRPr="00EC616F">
        <w:rPr>
          <w:rStyle w:val="HideTWBExt"/>
          <w:b w:val="0"/>
        </w:rPr>
        <w:t>&lt;Article&gt;</w:t>
      </w:r>
      <w:r w:rsidRPr="00EC616F">
        <w:t>Prilog I.a (novi)</w:t>
      </w:r>
      <w:r w:rsidRPr="00EC61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5989" w:rsidRPr="00EC616F" w14:paraId="3AD193EC" w14:textId="77777777" w:rsidTr="009413C2">
        <w:trPr>
          <w:trHeight w:hRule="exact" w:val="240"/>
          <w:jc w:val="center"/>
        </w:trPr>
        <w:tc>
          <w:tcPr>
            <w:tcW w:w="9752" w:type="dxa"/>
            <w:gridSpan w:val="2"/>
          </w:tcPr>
          <w:p w14:paraId="5F3CCEAC" w14:textId="77777777" w:rsidR="00AF5989" w:rsidRPr="00EC616F" w:rsidRDefault="00AF5989" w:rsidP="009413C2"/>
        </w:tc>
      </w:tr>
      <w:tr w:rsidR="00AF5989" w:rsidRPr="00EC616F" w14:paraId="21DE2351" w14:textId="77777777" w:rsidTr="009413C2">
        <w:trPr>
          <w:trHeight w:val="240"/>
          <w:jc w:val="center"/>
        </w:trPr>
        <w:tc>
          <w:tcPr>
            <w:tcW w:w="4876" w:type="dxa"/>
          </w:tcPr>
          <w:p w14:paraId="15248CBE" w14:textId="77777777" w:rsidR="00AF5989" w:rsidRPr="00EC616F" w:rsidRDefault="00AF5989" w:rsidP="009413C2">
            <w:pPr>
              <w:pStyle w:val="ColumnHeading"/>
            </w:pPr>
            <w:r w:rsidRPr="00EC616F">
              <w:t>Tekst koji je predložila Komisija</w:t>
            </w:r>
          </w:p>
        </w:tc>
        <w:tc>
          <w:tcPr>
            <w:tcW w:w="4876" w:type="dxa"/>
          </w:tcPr>
          <w:p w14:paraId="36381DDB" w14:textId="77777777" w:rsidR="00AF5989" w:rsidRPr="00EC616F" w:rsidRDefault="00AF5989" w:rsidP="009413C2">
            <w:pPr>
              <w:pStyle w:val="ColumnHeading"/>
            </w:pPr>
            <w:r w:rsidRPr="00EC616F">
              <w:t>Izmjena</w:t>
            </w:r>
          </w:p>
        </w:tc>
      </w:tr>
      <w:tr w:rsidR="00AF5989" w:rsidRPr="00EC616F" w14:paraId="208E835D" w14:textId="77777777" w:rsidTr="009413C2">
        <w:trPr>
          <w:jc w:val="center"/>
        </w:trPr>
        <w:tc>
          <w:tcPr>
            <w:tcW w:w="4876" w:type="dxa"/>
          </w:tcPr>
          <w:p w14:paraId="61FD9C36" w14:textId="77777777" w:rsidR="00AF5989" w:rsidRPr="00EC616F" w:rsidRDefault="00AF5989" w:rsidP="009413C2">
            <w:pPr>
              <w:pStyle w:val="Normal6"/>
            </w:pPr>
          </w:p>
        </w:tc>
        <w:tc>
          <w:tcPr>
            <w:tcW w:w="4876" w:type="dxa"/>
          </w:tcPr>
          <w:p w14:paraId="595EAFE3" w14:textId="77777777" w:rsidR="00AF5989" w:rsidRPr="00EC616F" w:rsidRDefault="00AF5989" w:rsidP="009413C2">
            <w:pPr>
              <w:pStyle w:val="Normal6"/>
              <w:rPr>
                <w:b/>
                <w:i/>
              </w:rPr>
            </w:pPr>
            <w:r w:rsidRPr="00EC616F">
              <w:rPr>
                <w:b/>
                <w:i/>
              </w:rPr>
              <w:t>PRILOG II.</w:t>
            </w:r>
          </w:p>
        </w:tc>
      </w:tr>
      <w:tr w:rsidR="00AF5989" w:rsidRPr="00EC616F" w14:paraId="679BE2FD" w14:textId="77777777" w:rsidTr="009413C2">
        <w:trPr>
          <w:jc w:val="center"/>
        </w:trPr>
        <w:tc>
          <w:tcPr>
            <w:tcW w:w="4876" w:type="dxa"/>
          </w:tcPr>
          <w:p w14:paraId="16524FD8" w14:textId="77777777" w:rsidR="00AF5989" w:rsidRPr="00EC616F" w:rsidRDefault="00AF5989" w:rsidP="009413C2">
            <w:pPr>
              <w:pStyle w:val="Normal6"/>
            </w:pPr>
          </w:p>
        </w:tc>
        <w:tc>
          <w:tcPr>
            <w:tcW w:w="4876" w:type="dxa"/>
          </w:tcPr>
          <w:p w14:paraId="6ECDC8C3" w14:textId="77777777" w:rsidR="00AF5989" w:rsidRPr="00EC616F" w:rsidRDefault="00AF5989" w:rsidP="009413C2">
            <w:pPr>
              <w:pStyle w:val="Normal6"/>
              <w:rPr>
                <w:b/>
                <w:i/>
              </w:rPr>
            </w:pPr>
            <w:r w:rsidRPr="00EC616F">
              <w:rPr>
                <w:b/>
                <w:i/>
              </w:rPr>
              <w:t>Uzajamno priznavanje i prijenos odgovornosti u pogledu odluka o azilu</w:t>
            </w:r>
          </w:p>
        </w:tc>
      </w:tr>
      <w:tr w:rsidR="00AF5989" w:rsidRPr="00EC616F" w14:paraId="6820C7FA" w14:textId="77777777" w:rsidTr="009413C2">
        <w:trPr>
          <w:jc w:val="center"/>
        </w:trPr>
        <w:tc>
          <w:tcPr>
            <w:tcW w:w="4876" w:type="dxa"/>
          </w:tcPr>
          <w:p w14:paraId="625FF161" w14:textId="77777777" w:rsidR="00AF5989" w:rsidRPr="00EC616F" w:rsidRDefault="00AF5989" w:rsidP="009413C2">
            <w:pPr>
              <w:pStyle w:val="Normal6"/>
            </w:pPr>
          </w:p>
        </w:tc>
        <w:tc>
          <w:tcPr>
            <w:tcW w:w="4876" w:type="dxa"/>
          </w:tcPr>
          <w:p w14:paraId="15BBFE8B" w14:textId="48934BDC" w:rsidR="00AF5989" w:rsidRPr="00EC616F" w:rsidRDefault="00AF5989" w:rsidP="002B61BA">
            <w:pPr>
              <w:pStyle w:val="Normal6"/>
              <w:rPr>
                <w:b/>
                <w:i/>
              </w:rPr>
            </w:pPr>
            <w:r w:rsidRPr="00EC616F">
              <w:rPr>
                <w:b/>
                <w:i/>
              </w:rPr>
              <w:t>Uzajamno priznavanje potvrdnih odluka o azilu, na temelju usklađenih pravnih normi i praksa, opisano je kao važan korak u daljnjem razvoju CEAS-a. U Ugovoru iz Lisabona također je predviđena bliskija unija. U članku 78. stavku 1. UFEU-a predviđeno je da će Unija razviti zajedničku politiku o azilu, supsidijarnoj zaštiti i privremenoj zaštiti u skladu s Konvencijom o statusu izbjeglica iz 1951. i njezinim Protokolom. Kako bi se to postiglo, potrebno je donijeti mjere koje bi omogućile „jedinstveni status azila za državljane trećih zemalja koji je na snazi u čitavoj Uniji</w:t>
            </w:r>
            <w:r w:rsidR="002B61BA" w:rsidRPr="00EC616F">
              <w:rPr>
                <w:b/>
                <w:i/>
              </w:rPr>
              <w:t>”</w:t>
            </w:r>
            <w:r w:rsidRPr="00EC616F">
              <w:rPr>
                <w:b/>
                <w:i/>
              </w:rPr>
              <w:t xml:space="preserve"> i jedinstveni status supsidijarne zaštite za državljane trećih zemalja. Prvi je korak zajamčiti uzajamno priznavanje potvrdnih odluka o azilu, što bi jamčilo da postoji opći konsenzus među državama članicama u pogledu učinka potvrdne odluke o azilu druge države članice, čime bi se izbjegli slučajevi kao što je slučaj M.C./Bugarska i rizik od daljnjeg prisilnog vraćanja.</w:t>
            </w:r>
          </w:p>
        </w:tc>
      </w:tr>
      <w:tr w:rsidR="00AF5989" w:rsidRPr="00EC616F" w14:paraId="681DB93D" w14:textId="77777777" w:rsidTr="009413C2">
        <w:trPr>
          <w:jc w:val="center"/>
        </w:trPr>
        <w:tc>
          <w:tcPr>
            <w:tcW w:w="4876" w:type="dxa"/>
          </w:tcPr>
          <w:p w14:paraId="4CA4A579" w14:textId="77777777" w:rsidR="00AF5989" w:rsidRPr="00EC616F" w:rsidRDefault="00AF5989" w:rsidP="009413C2">
            <w:pPr>
              <w:pStyle w:val="Normal6"/>
            </w:pPr>
          </w:p>
        </w:tc>
        <w:tc>
          <w:tcPr>
            <w:tcW w:w="4876" w:type="dxa"/>
          </w:tcPr>
          <w:p w14:paraId="636D031F" w14:textId="55D204FF" w:rsidR="00AF5989" w:rsidRPr="00EC616F" w:rsidRDefault="00AF5989" w:rsidP="003475A1">
            <w:pPr>
              <w:pStyle w:val="Normal6"/>
              <w:rPr>
                <w:b/>
                <w:i/>
              </w:rPr>
            </w:pPr>
            <w:r w:rsidRPr="00EC616F">
              <w:rPr>
                <w:b/>
                <w:i/>
              </w:rPr>
              <w:t xml:space="preserve">Drugo, kako bi takav status zaista bio važeći, on mora podrazumijevati sva prava i ovlasti povezana s tim statusom. U skladu s Konvencijom o statusu izbjeglica iz 1951., prema izbjeglicama treba postupati kao prema najpoželjnijim stranim državljanima u pogledu zaposlenja radi zarađivanja plaće, </w:t>
            </w:r>
            <w:r w:rsidR="003475A1" w:rsidRPr="00EC616F">
              <w:rPr>
                <w:b/>
                <w:i/>
              </w:rPr>
              <w:t xml:space="preserve">koji </w:t>
            </w:r>
            <w:r w:rsidRPr="00EC616F">
              <w:rPr>
                <w:b/>
                <w:i/>
              </w:rPr>
              <w:t>su, u slučaju EU-a, građani iste unije EU-a koji imaju pravo na rad i putovanje u drugu državu članicu ako ispunjavaju neke osnovne kriterije.</w:t>
            </w:r>
          </w:p>
        </w:tc>
      </w:tr>
      <w:tr w:rsidR="00AF5989" w:rsidRPr="00EC616F" w14:paraId="76426934" w14:textId="77777777" w:rsidTr="009413C2">
        <w:trPr>
          <w:jc w:val="center"/>
        </w:trPr>
        <w:tc>
          <w:tcPr>
            <w:tcW w:w="4876" w:type="dxa"/>
          </w:tcPr>
          <w:p w14:paraId="57585876" w14:textId="77777777" w:rsidR="00AF5989" w:rsidRPr="00EC616F" w:rsidRDefault="00AF5989" w:rsidP="009413C2">
            <w:pPr>
              <w:pStyle w:val="Normal6"/>
            </w:pPr>
          </w:p>
        </w:tc>
        <w:tc>
          <w:tcPr>
            <w:tcW w:w="4876" w:type="dxa"/>
          </w:tcPr>
          <w:p w14:paraId="73469802" w14:textId="77777777" w:rsidR="00AF5989" w:rsidRPr="00EC616F" w:rsidRDefault="00AF5989" w:rsidP="009413C2">
            <w:pPr>
              <w:pStyle w:val="Normal6"/>
              <w:rPr>
                <w:b/>
                <w:i/>
              </w:rPr>
            </w:pPr>
            <w:r w:rsidRPr="00EC616F">
              <w:rPr>
                <w:b/>
                <w:i/>
              </w:rPr>
              <w:t>Treće, postoji i obveza uspostave okvira kojim bi se uredilo u kojim okolnostima korisnik može prenijeti svoj status u drugu državu članicu. Kako je istaknuto u uvodnoj izjavi 42. Uredbe, korisnici međunarodne zaštite mogu podnijeti zahtjev za boravak u državi članici koja nije država članica koja je odobrila međunarodnu zaštitu, u skladu s odgovarajućim pravilima EU-a, odnosno u skladu s Direktivom o dugoročnom boravištu i predloženom Direktivom o plavoj karti</w:t>
            </w:r>
            <w:r w:rsidRPr="00EC616F">
              <w:rPr>
                <w:b/>
                <w:i/>
                <w:vertAlign w:val="superscript"/>
              </w:rPr>
              <w:t>1a</w:t>
            </w:r>
            <w:r w:rsidRPr="00EC616F">
              <w:rPr>
                <w:b/>
                <w:i/>
              </w:rPr>
              <w:t>, no to ne podrazumijeva prijenos statusa međunarodne zaštite i povezanih prava. S obzirom na taj problem i brige s kojima će se korisnici susresti prilikom odlaska u drugu državu članicu u skladu s tim direktivama, potreban je instrument na razini EU-a kojim će se utvrditi koje su države članice nadležne za status podnositelja zahtjeva i u kojoj fazi druga država članica postaje nadležna.</w:t>
            </w:r>
          </w:p>
        </w:tc>
      </w:tr>
      <w:tr w:rsidR="00AF5989" w:rsidRPr="00EC616F" w14:paraId="7F7B230F" w14:textId="77777777" w:rsidTr="009413C2">
        <w:trPr>
          <w:jc w:val="center"/>
        </w:trPr>
        <w:tc>
          <w:tcPr>
            <w:tcW w:w="4876" w:type="dxa"/>
          </w:tcPr>
          <w:p w14:paraId="6CCAE00E" w14:textId="77777777" w:rsidR="00AF5989" w:rsidRPr="00EC616F" w:rsidRDefault="00AF5989" w:rsidP="009413C2">
            <w:pPr>
              <w:pStyle w:val="Normal6"/>
            </w:pPr>
          </w:p>
        </w:tc>
        <w:tc>
          <w:tcPr>
            <w:tcW w:w="4876" w:type="dxa"/>
          </w:tcPr>
          <w:p w14:paraId="3E027624" w14:textId="77777777" w:rsidR="00AF5989" w:rsidRPr="00EC616F" w:rsidRDefault="00AF5989" w:rsidP="009413C2">
            <w:pPr>
              <w:pStyle w:val="Normal6"/>
              <w:rPr>
                <w:b/>
                <w:i/>
              </w:rPr>
            </w:pPr>
            <w:r w:rsidRPr="00EC616F">
              <w:rPr>
                <w:b/>
                <w:i/>
              </w:rPr>
              <w:t>Kako bi se to postiglo, u obzir se uzima sljedeće:</w:t>
            </w:r>
          </w:p>
        </w:tc>
      </w:tr>
      <w:tr w:rsidR="00AF5989" w:rsidRPr="00EC616F" w14:paraId="6A4F14D1" w14:textId="77777777" w:rsidTr="009413C2">
        <w:trPr>
          <w:jc w:val="center"/>
        </w:trPr>
        <w:tc>
          <w:tcPr>
            <w:tcW w:w="4876" w:type="dxa"/>
          </w:tcPr>
          <w:p w14:paraId="31FCEA70" w14:textId="77777777" w:rsidR="00AF5989" w:rsidRPr="00EC616F" w:rsidRDefault="00AF5989" w:rsidP="009413C2">
            <w:pPr>
              <w:pStyle w:val="Normal6"/>
            </w:pPr>
          </w:p>
        </w:tc>
        <w:tc>
          <w:tcPr>
            <w:tcW w:w="4876" w:type="dxa"/>
          </w:tcPr>
          <w:p w14:paraId="4EBAAB6B" w14:textId="75168ED0" w:rsidR="00AF5989" w:rsidRPr="00EC616F" w:rsidRDefault="00AF5989" w:rsidP="009413C2">
            <w:pPr>
              <w:pStyle w:val="Normal6"/>
              <w:rPr>
                <w:b/>
                <w:i/>
              </w:rPr>
            </w:pPr>
            <w:r w:rsidRPr="00EC616F">
              <w:rPr>
                <w:b/>
                <w:i/>
              </w:rPr>
              <w:t>a) članak 78. stavak 2. točka (a) UFEU-a</w:t>
            </w:r>
            <w:r w:rsidRPr="00EC616F">
              <w:rPr>
                <w:b/>
                <w:i/>
                <w:vertAlign w:val="superscript"/>
              </w:rPr>
              <w:t>1b</w:t>
            </w:r>
            <w:r w:rsidRPr="00EC616F">
              <w:rPr>
                <w:b/>
                <w:i/>
              </w:rPr>
              <w:t xml:space="preserve"> u kojem je predviđen jedinstveni status koji je na snazi u čitavoj Uniji; kako bi se zajamčilo da se Zajednički europski sustav azila istinski temelji na općim sustavima i normama i kako bi se zajamčilo održavanje načela zabrane prisilnog vraćanja, države članice moraju uzajamno priznati potvrdnu odluku o azilu koju je donijelo odgovarajuće nacionalno nadležno tijelo u drugoj državi članici.</w:t>
            </w:r>
            <w:r w:rsidRPr="00EC616F">
              <w:rPr>
                <w:b/>
                <w:i/>
              </w:rPr>
              <w:br/>
              <w:t>b) kako bi se zajamčilo da je status zaista važeći, države članice trebale bi priznati prava i ovlasti povezane s tim statusom. U Konvenciji o statusu izbjeglica iz 1951. predviđeno je da prema izbjeglicama treba postupati kao prema najpoželjnijim stranim državljanima u pogledu zaposlenja radi zarađivanja plaće. To državama nameću obvezu proširenja punih prava i odgovornosti na korisnike međunarodne zaštite priznate u drugoj državi članici pod istim uvjetima koje imaju građani EU-a koji zakonito borave u EU-u.</w:t>
            </w:r>
            <w:r w:rsidRPr="00EC616F">
              <w:rPr>
                <w:b/>
                <w:i/>
              </w:rPr>
              <w:br/>
              <w:t>c) razvoj sveobuhvatnog okvira kojim će se propisati kada i u kojim okolnostima može doći do prijenosa međunarodne zaštite. Potrebno je također razjasniti koji su aspekti zahtjeva za zaštitu obuhvaćeni i osvrnuti se na pitanja u pogledu podataka o zaštiti koja se mogu nametnuti u pogledu takvog prijenosa. Isto tako, potrebno je obuhvatiti i izbjeglice i korisnike supsidijarne zaštite.</w:t>
            </w:r>
            <w:r w:rsidRPr="00EC616F">
              <w:rPr>
                <w:b/>
                <w:i/>
              </w:rPr>
              <w:br/>
              <w:t>Uzajamno priznavanje odluka o azilu, koje bi podrazumijevalo da se uvjeti za boravak u određenoj državi članici razmatraju na osnovi „jedinstvenog statusa azila“ koji je na snazi u čitavoj Uniji, može podrazumijevati mogućnost nastana u drugoj državi članici, pri čemu bi uvjeti trebali biti isti kao oni koji se nameću građanima Europske unije.</w:t>
            </w:r>
            <w:r w:rsidRPr="00EC616F">
              <w:rPr>
                <w:b/>
                <w:i/>
              </w:rPr>
              <w:br/>
              <w:t>Status „koji je na snazi u čitavoj Uniji</w:t>
            </w:r>
            <w:r w:rsidR="002B61BA" w:rsidRPr="00EC616F">
              <w:rPr>
                <w:b/>
                <w:i/>
              </w:rPr>
              <w:t xml:space="preserve">” </w:t>
            </w:r>
            <w:r w:rsidRPr="00EC616F">
              <w:rPr>
                <w:b/>
                <w:i/>
              </w:rPr>
              <w:t>podrazumijeva da korisnici imaju pravo preseliti se i nastaniti u drugoj državi članici. Korisnicima međunarodne zaštite trebalo bi dati ista prava kao i građanima EU-a nakon što im se potvrdi takav status te sva prava i ovlasti povezana s tim statusom.</w:t>
            </w:r>
          </w:p>
        </w:tc>
      </w:tr>
      <w:tr w:rsidR="00AF5989" w:rsidRPr="00EC616F" w14:paraId="5D1457DC" w14:textId="77777777" w:rsidTr="009413C2">
        <w:trPr>
          <w:jc w:val="center"/>
        </w:trPr>
        <w:tc>
          <w:tcPr>
            <w:tcW w:w="4876" w:type="dxa"/>
          </w:tcPr>
          <w:p w14:paraId="76DE73CF" w14:textId="77777777" w:rsidR="00AF5989" w:rsidRPr="00EC616F" w:rsidRDefault="00AF5989" w:rsidP="009413C2">
            <w:pPr>
              <w:pStyle w:val="Normal6"/>
            </w:pPr>
          </w:p>
        </w:tc>
        <w:tc>
          <w:tcPr>
            <w:tcW w:w="4876" w:type="dxa"/>
          </w:tcPr>
          <w:p w14:paraId="4F0DBCE4" w14:textId="77777777" w:rsidR="00AF5989" w:rsidRPr="00EC616F" w:rsidRDefault="00AF5989" w:rsidP="009413C2">
            <w:pPr>
              <w:pStyle w:val="Normal6"/>
              <w:rPr>
                <w:b/>
                <w:i/>
              </w:rPr>
            </w:pPr>
            <w:r w:rsidRPr="00EC616F">
              <w:rPr>
                <w:b/>
                <w:i/>
              </w:rPr>
              <w:t>_________________</w:t>
            </w:r>
          </w:p>
        </w:tc>
      </w:tr>
      <w:tr w:rsidR="00AF5989" w:rsidRPr="00EC616F" w14:paraId="44277A7B" w14:textId="77777777" w:rsidTr="009413C2">
        <w:trPr>
          <w:jc w:val="center"/>
        </w:trPr>
        <w:tc>
          <w:tcPr>
            <w:tcW w:w="4876" w:type="dxa"/>
          </w:tcPr>
          <w:p w14:paraId="707B7560" w14:textId="77777777" w:rsidR="00AF5989" w:rsidRPr="00EC616F" w:rsidRDefault="00AF5989" w:rsidP="009413C2">
            <w:pPr>
              <w:pStyle w:val="Normal6"/>
            </w:pPr>
          </w:p>
        </w:tc>
        <w:tc>
          <w:tcPr>
            <w:tcW w:w="4876" w:type="dxa"/>
          </w:tcPr>
          <w:p w14:paraId="4B52D7A4" w14:textId="0F4BB794" w:rsidR="00AF5989" w:rsidRPr="00EC616F" w:rsidRDefault="00AF5989" w:rsidP="00F643B7">
            <w:pPr>
              <w:pStyle w:val="Normal6"/>
              <w:rPr>
                <w:b/>
                <w:i/>
              </w:rPr>
            </w:pPr>
            <w:r w:rsidRPr="00EC616F">
              <w:rPr>
                <w:b/>
                <w:i/>
                <w:vertAlign w:val="superscript"/>
              </w:rPr>
              <w:t>1a</w:t>
            </w:r>
            <w:r w:rsidRPr="00EC616F">
              <w:rPr>
                <w:b/>
                <w:i/>
              </w:rPr>
              <w:t xml:space="preserve"> zapošljavanje na osnovi vještina (</w:t>
            </w:r>
            <w:r w:rsidR="00F643B7" w:rsidRPr="00EC616F">
              <w:rPr>
                <w:b/>
                <w:i/>
              </w:rPr>
              <w:t xml:space="preserve">u daljnjem tekstu: </w:t>
            </w:r>
            <w:r w:rsidRPr="00EC616F">
              <w:rPr>
                <w:b/>
                <w:i/>
              </w:rPr>
              <w:t>prijedlog Direktive o plavoj karti), COM(2016) 378, 7. lipnja 2016.</w:t>
            </w:r>
          </w:p>
        </w:tc>
      </w:tr>
      <w:tr w:rsidR="00AF5989" w:rsidRPr="00EC616F" w14:paraId="1C4537FA" w14:textId="77777777" w:rsidTr="009413C2">
        <w:trPr>
          <w:jc w:val="center"/>
        </w:trPr>
        <w:tc>
          <w:tcPr>
            <w:tcW w:w="4876" w:type="dxa"/>
          </w:tcPr>
          <w:p w14:paraId="39929A99" w14:textId="77777777" w:rsidR="00AF5989" w:rsidRPr="00EC616F" w:rsidRDefault="00AF5989" w:rsidP="009413C2">
            <w:pPr>
              <w:pStyle w:val="Normal6"/>
            </w:pPr>
          </w:p>
        </w:tc>
        <w:tc>
          <w:tcPr>
            <w:tcW w:w="4876" w:type="dxa"/>
          </w:tcPr>
          <w:p w14:paraId="4841B839" w14:textId="77777777" w:rsidR="00AF5989" w:rsidRPr="00EC616F" w:rsidRDefault="00AF5989" w:rsidP="009413C2">
            <w:pPr>
              <w:pStyle w:val="Normal6"/>
              <w:rPr>
                <w:b/>
                <w:i/>
              </w:rPr>
            </w:pPr>
            <w:r w:rsidRPr="00EC616F">
              <w:rPr>
                <w:b/>
                <w:i/>
                <w:vertAlign w:val="superscript"/>
              </w:rPr>
              <w:t>1b</w:t>
            </w:r>
            <w:r w:rsidRPr="00EC616F">
              <w:rPr>
                <w:b/>
                <w:i/>
              </w:rPr>
              <w:t xml:space="preserve"> Za potrebe stavka 1., Europski parlament i Vijeće, odlučujući u skladu s redovnim zakonodavnim postupkom, usvajaju mjere za zajednički europski sustav azila koji obuhvaća: a) jedinstveni status azila za državljane trećih zemalja koji je na snazi u čitavoj Uniji. </w:t>
            </w:r>
          </w:p>
        </w:tc>
      </w:tr>
    </w:tbl>
    <w:p w14:paraId="2681406C" w14:textId="77777777" w:rsidR="00AF5989" w:rsidRPr="00EC616F" w:rsidRDefault="00AF5989" w:rsidP="00AF5989">
      <w:pPr>
        <w:pStyle w:val="Olang"/>
        <w:rPr>
          <w:lang w:val="hr-HR"/>
        </w:rPr>
      </w:pPr>
      <w:r w:rsidRPr="00EC616F">
        <w:rPr>
          <w:lang w:val="hr-HR"/>
        </w:rPr>
        <w:t xml:space="preserve">Or. </w:t>
      </w:r>
      <w:r w:rsidRPr="00EC616F">
        <w:rPr>
          <w:rStyle w:val="HideTWBExt"/>
          <w:lang w:val="hr-HR"/>
        </w:rPr>
        <w:t>&lt;Original&gt;</w:t>
      </w:r>
      <w:r w:rsidRPr="00EC616F">
        <w:rPr>
          <w:rStyle w:val="HideTWBInt"/>
          <w:lang w:val="hr-HR"/>
        </w:rPr>
        <w:t>{EN}</w:t>
      </w:r>
      <w:r w:rsidRPr="00EC616F">
        <w:rPr>
          <w:lang w:val="hr-HR"/>
        </w:rPr>
        <w:t>en</w:t>
      </w:r>
      <w:r w:rsidRPr="00EC616F">
        <w:rPr>
          <w:rStyle w:val="HideTWBExt"/>
          <w:lang w:val="hr-HR"/>
        </w:rPr>
        <w:t>&lt;/Original&gt;</w:t>
      </w:r>
    </w:p>
    <w:p w14:paraId="47913777" w14:textId="77777777" w:rsidR="00992D1C" w:rsidRPr="00EC616F" w:rsidRDefault="00AF5989" w:rsidP="00AF5989">
      <w:pPr>
        <w:rPr>
          <w:rStyle w:val="HideTWBExt"/>
        </w:rPr>
      </w:pPr>
      <w:r w:rsidRPr="00EC616F">
        <w:rPr>
          <w:rStyle w:val="HideTWBExt"/>
        </w:rPr>
        <w:t>&lt;/Amend&gt;&lt;/RepeatBlock-Amend&gt;</w:t>
      </w:r>
    </w:p>
    <w:sectPr w:rsidR="00992D1C" w:rsidRPr="00EC616F" w:rsidSect="006B553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8214D" w14:textId="77777777" w:rsidR="009413C2" w:rsidRPr="00EC616F" w:rsidRDefault="009413C2">
      <w:r w:rsidRPr="00EC616F">
        <w:separator/>
      </w:r>
    </w:p>
  </w:endnote>
  <w:endnote w:type="continuationSeparator" w:id="0">
    <w:p w14:paraId="63450F02" w14:textId="77777777" w:rsidR="009413C2" w:rsidRPr="00EC616F" w:rsidRDefault="009413C2">
      <w:r w:rsidRPr="00EC61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A4D38" w14:textId="1A430E75" w:rsidR="006B5538" w:rsidRPr="00EC616F" w:rsidRDefault="006B5538" w:rsidP="006B5538">
    <w:pPr>
      <w:pStyle w:val="Footer"/>
      <w:rPr>
        <w:lang w:val="hr-HR"/>
      </w:rPr>
    </w:pPr>
    <w:r w:rsidRPr="00EC616F">
      <w:rPr>
        <w:lang w:val="hr-HR"/>
      </w:rPr>
      <w:t>PE</w:t>
    </w:r>
    <w:r w:rsidRPr="00EC616F">
      <w:rPr>
        <w:rStyle w:val="HideTWBExt"/>
        <w:lang w:val="hr-HR"/>
      </w:rPr>
      <w:t>&lt;NoPE&gt;</w:t>
    </w:r>
    <w:r w:rsidRPr="00EC616F">
      <w:rPr>
        <w:lang w:val="hr-HR"/>
      </w:rPr>
      <w:t>602.740</w:t>
    </w:r>
    <w:r w:rsidRPr="00EC616F">
      <w:rPr>
        <w:rStyle w:val="HideTWBExt"/>
        <w:lang w:val="hr-HR"/>
      </w:rPr>
      <w:t>&lt;/NoPE&gt;&lt;Version&gt;</w:t>
    </w:r>
    <w:r w:rsidRPr="00EC616F">
      <w:rPr>
        <w:lang w:val="hr-HR"/>
      </w:rPr>
      <w:t>v01-00</w:t>
    </w:r>
    <w:r w:rsidRPr="00EC616F">
      <w:rPr>
        <w:rStyle w:val="HideTWBExt"/>
        <w:lang w:val="hr-HR"/>
      </w:rPr>
      <w:t>&lt;/Version&gt;</w:t>
    </w:r>
    <w:r w:rsidRPr="00EC616F">
      <w:rPr>
        <w:lang w:val="hr-HR"/>
      </w:rPr>
      <w:tab/>
    </w:r>
    <w:r w:rsidRPr="00EC616F">
      <w:rPr>
        <w:lang w:val="hr-HR"/>
      </w:rPr>
      <w:fldChar w:fldCharType="begin"/>
    </w:r>
    <w:r w:rsidRPr="00EC616F">
      <w:rPr>
        <w:lang w:val="hr-HR"/>
      </w:rPr>
      <w:instrText xml:space="preserve"> PAGE  \* MERGEFORMAT </w:instrText>
    </w:r>
    <w:r w:rsidRPr="00EC616F">
      <w:rPr>
        <w:lang w:val="hr-HR"/>
      </w:rPr>
      <w:fldChar w:fldCharType="separate"/>
    </w:r>
    <w:r w:rsidR="007D53FB">
      <w:rPr>
        <w:noProof/>
        <w:lang w:val="hr-HR"/>
      </w:rPr>
      <w:t>2</w:t>
    </w:r>
    <w:r w:rsidRPr="00EC616F">
      <w:rPr>
        <w:lang w:val="hr-HR"/>
      </w:rPr>
      <w:fldChar w:fldCharType="end"/>
    </w:r>
    <w:r w:rsidRPr="00EC616F">
      <w:rPr>
        <w:lang w:val="hr-HR"/>
      </w:rPr>
      <w:t>/</w:t>
    </w:r>
    <w:r w:rsidRPr="00EC616F">
      <w:rPr>
        <w:lang w:val="hr-HR"/>
      </w:rPr>
      <w:fldChar w:fldCharType="begin"/>
    </w:r>
    <w:r w:rsidRPr="00EC616F">
      <w:rPr>
        <w:lang w:val="hr-HR"/>
      </w:rPr>
      <w:instrText xml:space="preserve"> NUMPAGES  \* MERGEFORMAT </w:instrText>
    </w:r>
    <w:r w:rsidRPr="00EC616F">
      <w:rPr>
        <w:lang w:val="hr-HR"/>
      </w:rPr>
      <w:fldChar w:fldCharType="separate"/>
    </w:r>
    <w:r w:rsidR="007D53FB">
      <w:rPr>
        <w:noProof/>
        <w:lang w:val="hr-HR"/>
      </w:rPr>
      <w:t>187</w:t>
    </w:r>
    <w:r w:rsidRPr="00EC616F">
      <w:rPr>
        <w:lang w:val="hr-HR"/>
      </w:rPr>
      <w:fldChar w:fldCharType="end"/>
    </w:r>
    <w:r w:rsidRPr="00EC616F">
      <w:rPr>
        <w:lang w:val="hr-HR"/>
      </w:rPr>
      <w:tab/>
    </w:r>
    <w:r w:rsidRPr="00EC616F">
      <w:rPr>
        <w:rStyle w:val="HideTWBExt"/>
        <w:lang w:val="hr-HR"/>
      </w:rPr>
      <w:t>&lt;PathFdR&gt;</w:t>
    </w:r>
    <w:r w:rsidR="00EC616F" w:rsidRPr="00EC616F">
      <w:rPr>
        <w:lang w:val="hr-HR"/>
      </w:rPr>
      <w:t>AM\1121330HR.docx</w:t>
    </w:r>
    <w:r w:rsidRPr="00EC616F">
      <w:rPr>
        <w:rStyle w:val="HideTWBExt"/>
        <w:lang w:val="hr-HR"/>
      </w:rPr>
      <w:t>&lt;/PathFdR&gt;</w:t>
    </w:r>
  </w:p>
  <w:p w14:paraId="0D159341" w14:textId="7B831293" w:rsidR="009413C2" w:rsidRPr="00EC616F" w:rsidRDefault="006B5538" w:rsidP="006B5538">
    <w:pPr>
      <w:pStyle w:val="Footer2"/>
    </w:pPr>
    <w:r w:rsidRPr="00EC616F">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54085" w14:textId="0378E108" w:rsidR="006B5538" w:rsidRPr="00EC616F" w:rsidRDefault="006B5538" w:rsidP="006B5538">
    <w:pPr>
      <w:pStyle w:val="Footer"/>
      <w:rPr>
        <w:lang w:val="hr-HR"/>
      </w:rPr>
    </w:pPr>
    <w:r w:rsidRPr="00EC616F">
      <w:rPr>
        <w:rStyle w:val="HideTWBExt"/>
        <w:lang w:val="hr-HR"/>
      </w:rPr>
      <w:t>&lt;PathFdR&gt;</w:t>
    </w:r>
    <w:r w:rsidR="00EC616F" w:rsidRPr="00EC616F">
      <w:rPr>
        <w:lang w:val="hr-HR"/>
      </w:rPr>
      <w:t>AM\1121330HR.docx</w:t>
    </w:r>
    <w:r w:rsidRPr="00EC616F">
      <w:rPr>
        <w:rStyle w:val="HideTWBExt"/>
        <w:lang w:val="hr-HR"/>
      </w:rPr>
      <w:t>&lt;/PathFdR&gt;</w:t>
    </w:r>
    <w:r w:rsidRPr="00EC616F">
      <w:rPr>
        <w:lang w:val="hr-HR"/>
      </w:rPr>
      <w:tab/>
    </w:r>
    <w:r w:rsidRPr="00EC616F">
      <w:rPr>
        <w:lang w:val="hr-HR"/>
      </w:rPr>
      <w:fldChar w:fldCharType="begin"/>
    </w:r>
    <w:r w:rsidRPr="00EC616F">
      <w:rPr>
        <w:lang w:val="hr-HR"/>
      </w:rPr>
      <w:instrText xml:space="preserve"> PAGE  \* MERGEFORMAT </w:instrText>
    </w:r>
    <w:r w:rsidRPr="00EC616F">
      <w:rPr>
        <w:lang w:val="hr-HR"/>
      </w:rPr>
      <w:fldChar w:fldCharType="separate"/>
    </w:r>
    <w:r w:rsidR="007D53FB">
      <w:rPr>
        <w:noProof/>
        <w:lang w:val="hr-HR"/>
      </w:rPr>
      <w:t>3</w:t>
    </w:r>
    <w:r w:rsidRPr="00EC616F">
      <w:rPr>
        <w:lang w:val="hr-HR"/>
      </w:rPr>
      <w:fldChar w:fldCharType="end"/>
    </w:r>
    <w:r w:rsidRPr="00EC616F">
      <w:rPr>
        <w:lang w:val="hr-HR"/>
      </w:rPr>
      <w:t>/</w:t>
    </w:r>
    <w:r w:rsidRPr="00EC616F">
      <w:rPr>
        <w:lang w:val="hr-HR"/>
      </w:rPr>
      <w:fldChar w:fldCharType="begin"/>
    </w:r>
    <w:r w:rsidRPr="00EC616F">
      <w:rPr>
        <w:lang w:val="hr-HR"/>
      </w:rPr>
      <w:instrText xml:space="preserve"> NUMPAGES  \* MERGEFORMAT </w:instrText>
    </w:r>
    <w:r w:rsidRPr="00EC616F">
      <w:rPr>
        <w:lang w:val="hr-HR"/>
      </w:rPr>
      <w:fldChar w:fldCharType="separate"/>
    </w:r>
    <w:r w:rsidR="007D53FB">
      <w:rPr>
        <w:noProof/>
        <w:lang w:val="hr-HR"/>
      </w:rPr>
      <w:t>187</w:t>
    </w:r>
    <w:r w:rsidRPr="00EC616F">
      <w:rPr>
        <w:lang w:val="hr-HR"/>
      </w:rPr>
      <w:fldChar w:fldCharType="end"/>
    </w:r>
    <w:r w:rsidRPr="00EC616F">
      <w:rPr>
        <w:lang w:val="hr-HR"/>
      </w:rPr>
      <w:tab/>
      <w:t>PE</w:t>
    </w:r>
    <w:r w:rsidRPr="00EC616F">
      <w:rPr>
        <w:rStyle w:val="HideTWBExt"/>
        <w:lang w:val="hr-HR"/>
      </w:rPr>
      <w:t>&lt;NoPE&gt;</w:t>
    </w:r>
    <w:r w:rsidRPr="00EC616F">
      <w:rPr>
        <w:lang w:val="hr-HR"/>
      </w:rPr>
      <w:t>602.740</w:t>
    </w:r>
    <w:r w:rsidRPr="00EC616F">
      <w:rPr>
        <w:rStyle w:val="HideTWBExt"/>
        <w:lang w:val="hr-HR"/>
      </w:rPr>
      <w:t>&lt;/NoPE&gt;&lt;Version&gt;</w:t>
    </w:r>
    <w:r w:rsidRPr="00EC616F">
      <w:rPr>
        <w:lang w:val="hr-HR"/>
      </w:rPr>
      <w:t>v01-00</w:t>
    </w:r>
    <w:r w:rsidRPr="00EC616F">
      <w:rPr>
        <w:rStyle w:val="HideTWBExt"/>
        <w:lang w:val="hr-HR"/>
      </w:rPr>
      <w:t>&lt;/Version&gt;</w:t>
    </w:r>
  </w:p>
  <w:p w14:paraId="1E8958BD" w14:textId="02EF0348" w:rsidR="009413C2" w:rsidRPr="00EC616F" w:rsidRDefault="006B5538" w:rsidP="006B5538">
    <w:pPr>
      <w:pStyle w:val="Footer2"/>
    </w:pPr>
    <w:r w:rsidRPr="00EC616F">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36D0F" w14:textId="57F56564" w:rsidR="006B5538" w:rsidRPr="00EC616F" w:rsidRDefault="006B5538" w:rsidP="006B5538">
    <w:pPr>
      <w:pStyle w:val="Footer"/>
      <w:rPr>
        <w:lang w:val="hr-HR"/>
      </w:rPr>
    </w:pPr>
    <w:r w:rsidRPr="00EC616F">
      <w:rPr>
        <w:rStyle w:val="HideTWBExt"/>
        <w:lang w:val="hr-HR"/>
      </w:rPr>
      <w:t>&lt;PathFdR&gt;</w:t>
    </w:r>
    <w:r w:rsidR="00EC616F" w:rsidRPr="00EC616F">
      <w:rPr>
        <w:lang w:val="hr-HR"/>
      </w:rPr>
      <w:t>AM\1121330HR.docx</w:t>
    </w:r>
    <w:r w:rsidRPr="00EC616F">
      <w:rPr>
        <w:rStyle w:val="HideTWBExt"/>
        <w:lang w:val="hr-HR"/>
      </w:rPr>
      <w:t>&lt;/PathFdR&gt;</w:t>
    </w:r>
    <w:r w:rsidRPr="00EC616F">
      <w:rPr>
        <w:lang w:val="hr-HR"/>
      </w:rPr>
      <w:tab/>
    </w:r>
    <w:r w:rsidRPr="00EC616F">
      <w:rPr>
        <w:lang w:val="hr-HR"/>
      </w:rPr>
      <w:tab/>
      <w:t>PE</w:t>
    </w:r>
    <w:r w:rsidRPr="00EC616F">
      <w:rPr>
        <w:rStyle w:val="HideTWBExt"/>
        <w:lang w:val="hr-HR"/>
      </w:rPr>
      <w:t>&lt;NoPE&gt;</w:t>
    </w:r>
    <w:r w:rsidRPr="00EC616F">
      <w:rPr>
        <w:lang w:val="hr-HR"/>
      </w:rPr>
      <w:t>602.740</w:t>
    </w:r>
    <w:r w:rsidRPr="00EC616F">
      <w:rPr>
        <w:rStyle w:val="HideTWBExt"/>
        <w:lang w:val="hr-HR"/>
      </w:rPr>
      <w:t>&lt;/NoPE&gt;&lt;Version&gt;</w:t>
    </w:r>
    <w:r w:rsidRPr="00EC616F">
      <w:rPr>
        <w:lang w:val="hr-HR"/>
      </w:rPr>
      <w:t>v01-00</w:t>
    </w:r>
    <w:r w:rsidRPr="00EC616F">
      <w:rPr>
        <w:rStyle w:val="HideTWBExt"/>
        <w:lang w:val="hr-HR"/>
      </w:rPr>
      <w:t>&lt;/Version&gt;</w:t>
    </w:r>
  </w:p>
  <w:p w14:paraId="1873E486" w14:textId="0BB1310A" w:rsidR="009413C2" w:rsidRPr="00EC616F" w:rsidRDefault="006B5538" w:rsidP="006B5538">
    <w:pPr>
      <w:pStyle w:val="Footer2"/>
      <w:tabs>
        <w:tab w:val="center" w:pos="4535"/>
        <w:tab w:val="right" w:pos="9921"/>
      </w:tabs>
    </w:pPr>
    <w:r w:rsidRPr="00EC616F">
      <w:t>HR</w:t>
    </w:r>
    <w:r w:rsidRPr="00EC616F">
      <w:tab/>
    </w:r>
    <w:r w:rsidRPr="00EC616F">
      <w:rPr>
        <w:b w:val="0"/>
        <w:i/>
        <w:color w:val="C0C0C0"/>
        <w:sz w:val="22"/>
      </w:rPr>
      <w:t>Ujedinjena u raznolikosti</w:t>
    </w:r>
    <w:r w:rsidRPr="00EC616F">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730CF" w14:textId="77777777" w:rsidR="009413C2" w:rsidRPr="00EC616F" w:rsidRDefault="009413C2">
      <w:r w:rsidRPr="00EC616F">
        <w:separator/>
      </w:r>
    </w:p>
  </w:footnote>
  <w:footnote w:type="continuationSeparator" w:id="0">
    <w:p w14:paraId="537A0B61" w14:textId="77777777" w:rsidR="009413C2" w:rsidRPr="00EC616F" w:rsidRDefault="009413C2">
      <w:r w:rsidRPr="00EC61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49579" w14:textId="77777777" w:rsidR="007D53FB" w:rsidRDefault="007D53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FF02B" w14:textId="77777777" w:rsidR="007D53FB" w:rsidRDefault="007D53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F3AFA" w14:textId="77777777" w:rsidR="007D53FB" w:rsidRDefault="007D53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HR"/>
    <w:docVar w:name="TXTLANGUEMIN" w:val="hr"/>
    <w:docVar w:name="TXTNRPE" w:val="602.740"/>
    <w:docVar w:name="TXTPEorAP" w:val="PE"/>
    <w:docVar w:name="TXTROUTE" w:val="AM\1121330HR.docx"/>
    <w:docVar w:name="TXTVERSION" w:val="01-00"/>
  </w:docVars>
  <w:rsids>
    <w:rsidRoot w:val="00F854B0"/>
    <w:rsid w:val="00020E20"/>
    <w:rsid w:val="00050A59"/>
    <w:rsid w:val="00085D1D"/>
    <w:rsid w:val="000B65B5"/>
    <w:rsid w:val="000D2D3B"/>
    <w:rsid w:val="00147603"/>
    <w:rsid w:val="001A48F2"/>
    <w:rsid w:val="001A5508"/>
    <w:rsid w:val="001B4BF3"/>
    <w:rsid w:val="001C4A94"/>
    <w:rsid w:val="001D5FB6"/>
    <w:rsid w:val="00206984"/>
    <w:rsid w:val="002247AA"/>
    <w:rsid w:val="002821CC"/>
    <w:rsid w:val="002B61BA"/>
    <w:rsid w:val="003475A1"/>
    <w:rsid w:val="0038715D"/>
    <w:rsid w:val="003D1D44"/>
    <w:rsid w:val="004600C6"/>
    <w:rsid w:val="0049569D"/>
    <w:rsid w:val="004F2256"/>
    <w:rsid w:val="00596A20"/>
    <w:rsid w:val="00607056"/>
    <w:rsid w:val="00635ABE"/>
    <w:rsid w:val="0065789C"/>
    <w:rsid w:val="006A11FD"/>
    <w:rsid w:val="006A13CD"/>
    <w:rsid w:val="006B5538"/>
    <w:rsid w:val="00731CCE"/>
    <w:rsid w:val="00785CA6"/>
    <w:rsid w:val="007D53FB"/>
    <w:rsid w:val="0080054C"/>
    <w:rsid w:val="008410E5"/>
    <w:rsid w:val="008F6BA0"/>
    <w:rsid w:val="009413C2"/>
    <w:rsid w:val="009660AE"/>
    <w:rsid w:val="00970F1C"/>
    <w:rsid w:val="00992D1C"/>
    <w:rsid w:val="009A262E"/>
    <w:rsid w:val="009A34B6"/>
    <w:rsid w:val="009B5C30"/>
    <w:rsid w:val="009F3DC2"/>
    <w:rsid w:val="00A1770F"/>
    <w:rsid w:val="00A533CC"/>
    <w:rsid w:val="00A76C4F"/>
    <w:rsid w:val="00AF5989"/>
    <w:rsid w:val="00B11949"/>
    <w:rsid w:val="00B5396F"/>
    <w:rsid w:val="00B80D1C"/>
    <w:rsid w:val="00BB3E6A"/>
    <w:rsid w:val="00C0411B"/>
    <w:rsid w:val="00CC6EB5"/>
    <w:rsid w:val="00CD1475"/>
    <w:rsid w:val="00D2409E"/>
    <w:rsid w:val="00D43C6E"/>
    <w:rsid w:val="00D5625F"/>
    <w:rsid w:val="00DC6D70"/>
    <w:rsid w:val="00E12017"/>
    <w:rsid w:val="00E67E32"/>
    <w:rsid w:val="00E87D34"/>
    <w:rsid w:val="00EC616F"/>
    <w:rsid w:val="00ED3AFF"/>
    <w:rsid w:val="00EE285F"/>
    <w:rsid w:val="00EE62E1"/>
    <w:rsid w:val="00F50BE8"/>
    <w:rsid w:val="00F643B7"/>
    <w:rsid w:val="00F65531"/>
    <w:rsid w:val="00F854B0"/>
    <w:rsid w:val="00FD5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C0390"/>
  <w15:docId w15:val="{EC1D35A0-D386-4358-BBA4-A91A4C82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1C4A94"/>
    <w:pPr>
      <w:tabs>
        <w:tab w:val="center" w:pos="4513"/>
        <w:tab w:val="right" w:pos="9026"/>
      </w:tabs>
    </w:pPr>
  </w:style>
  <w:style w:type="character" w:customStyle="1" w:styleId="HeaderChar">
    <w:name w:val="Header Char"/>
    <w:basedOn w:val="DefaultParagraphFont"/>
    <w:link w:val="Header"/>
    <w:rsid w:val="001C4A94"/>
    <w:rPr>
      <w:sz w:val="24"/>
      <w:szCs w:val="24"/>
    </w:rPr>
  </w:style>
  <w:style w:type="paragraph" w:styleId="CommentText">
    <w:name w:val="annotation text"/>
    <w:basedOn w:val="Normal"/>
    <w:link w:val="CommentTextChar"/>
    <w:uiPriority w:val="99"/>
    <w:semiHidden/>
    <w:unhideWhenUsed/>
    <w:rsid w:val="00AF5989"/>
    <w:rPr>
      <w:sz w:val="20"/>
      <w:szCs w:val="20"/>
      <w:lang w:eastAsia="hr-HR" w:bidi="hr-HR"/>
    </w:rPr>
  </w:style>
  <w:style w:type="character" w:customStyle="1" w:styleId="CommentTextChar">
    <w:name w:val="Comment Text Char"/>
    <w:basedOn w:val="DefaultParagraphFont"/>
    <w:link w:val="CommentText"/>
    <w:uiPriority w:val="99"/>
    <w:semiHidden/>
    <w:rsid w:val="00AF5989"/>
    <w:rPr>
      <w:lang w:val="hr-HR" w:eastAsia="hr-HR" w:bidi="hr-HR"/>
    </w:rPr>
  </w:style>
  <w:style w:type="character" w:styleId="CommentReference">
    <w:name w:val="annotation reference"/>
    <w:basedOn w:val="DefaultParagraphFont"/>
    <w:uiPriority w:val="99"/>
    <w:semiHidden/>
    <w:unhideWhenUsed/>
    <w:rsid w:val="00AF5989"/>
    <w:rPr>
      <w:sz w:val="16"/>
      <w:szCs w:val="16"/>
    </w:rPr>
  </w:style>
  <w:style w:type="paragraph" w:customStyle="1" w:styleId="Default">
    <w:name w:val="Default"/>
    <w:rsid w:val="002B61BA"/>
    <w:pPr>
      <w:autoSpaceDE w:val="0"/>
      <w:autoSpaceDN w:val="0"/>
      <w:adjustRightInd w:val="0"/>
    </w:pPr>
    <w:rPr>
      <w:color w:val="000000"/>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CBF1AC75.dotm</Template>
  <TotalTime>0</TotalTime>
  <Pages>187</Pages>
  <Words>46246</Words>
  <Characters>266845</Characters>
  <Application>Microsoft Office Word</Application>
  <DocSecurity>0</DocSecurity>
  <Lines>11601</Lines>
  <Paragraphs>5692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PARAC Domagoj</cp:lastModifiedBy>
  <cp:revision>2</cp:revision>
  <dcterms:created xsi:type="dcterms:W3CDTF">2017-04-18T10:44:00Z</dcterms:created>
  <dcterms:modified xsi:type="dcterms:W3CDTF">2017-04-18T10:44:00Z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AM\1121330HR.docx</vt:lpwstr>
  </property>
  <property fmtid="{D5CDD505-2E9C-101B-9397-08002B2CF9AE}" pid="12" name="SubscribeElise">
    <vt:lpwstr/>
  </property>
  <property fmtid="{D5CDD505-2E9C-101B-9397-08002B2CF9AE}" pid="13" name="Bookout">
    <vt:lpwstr>OK - 2017/04/18 12:44</vt:lpwstr>
  </property>
</Properties>
</file>