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1B0FFA" w:rsidRPr="00CA4534" w14:paraId="77AEDFAA" w14:textId="77777777">
        <w:trPr>
          <w:trHeight w:hRule="exact" w:val="1417"/>
          <w:jc w:val="center"/>
        </w:trPr>
        <w:tc>
          <w:tcPr>
            <w:tcW w:w="6804" w:type="dxa"/>
            <w:vAlign w:val="center"/>
          </w:tcPr>
          <w:p w14:paraId="6F711CC4" w14:textId="77777777" w:rsidR="0049651E" w:rsidRPr="00CA4534" w:rsidRDefault="00774A4C">
            <w:pPr>
              <w:pStyle w:val="EPName"/>
            </w:pPr>
            <w:bookmarkStart w:id="0" w:name="_GoBack"/>
            <w:bookmarkEnd w:id="0"/>
            <w:r w:rsidRPr="00CA4534">
              <w:t>Evropski parlament</w:t>
            </w:r>
          </w:p>
          <w:p w14:paraId="61698316" w14:textId="77777777" w:rsidR="001B0FFA" w:rsidRPr="00CA4534" w:rsidRDefault="002D1714">
            <w:pPr>
              <w:pStyle w:val="EPTerm"/>
              <w:rPr>
                <w:lang w:val="sl-SI"/>
              </w:rPr>
            </w:pPr>
            <w:r w:rsidRPr="00CA4534">
              <w:rPr>
                <w:lang w:val="sl-SI"/>
              </w:rPr>
              <w:t>2014-2019</w:t>
            </w:r>
          </w:p>
        </w:tc>
        <w:tc>
          <w:tcPr>
            <w:tcW w:w="2268" w:type="dxa"/>
          </w:tcPr>
          <w:p w14:paraId="27D6D4CF" w14:textId="77777777" w:rsidR="001B0FFA" w:rsidRPr="00CA4534" w:rsidRDefault="002D1714">
            <w:pPr>
              <w:pStyle w:val="EPLogo"/>
            </w:pPr>
            <w:r w:rsidRPr="00CA4534">
              <w:rPr>
                <w:lang w:val="en-GB"/>
              </w:rPr>
              <w:drawing>
                <wp:inline distT="0" distB="0" distL="0" distR="0" wp14:anchorId="7941936B" wp14:editId="63C1717F">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AC76E21" w14:textId="77777777" w:rsidR="0049651E" w:rsidRPr="00CA4534" w:rsidRDefault="0049651E">
      <w:pPr>
        <w:pStyle w:val="LineTop"/>
      </w:pPr>
    </w:p>
    <w:p w14:paraId="1FD894B9" w14:textId="77777777" w:rsidR="001B0FFA" w:rsidRPr="00CA4534" w:rsidRDefault="002D1714">
      <w:pPr>
        <w:pStyle w:val="ZCommittee"/>
      </w:pPr>
      <w:r w:rsidRPr="00CA4534">
        <w:rPr>
          <w:rStyle w:val="HideTWBExt"/>
        </w:rPr>
        <w:t>&lt;Commission&gt;</w:t>
      </w:r>
      <w:r w:rsidRPr="00CA4534">
        <w:rPr>
          <w:rStyle w:val="HideTWBInt"/>
        </w:rPr>
        <w:t>{LIBE}</w:t>
      </w:r>
      <w:r w:rsidR="00774A4C" w:rsidRPr="00CA4534">
        <w:t>Odbor za državljanske svoboščine, pravosodje in notranje zadeve</w:t>
      </w:r>
      <w:r w:rsidRPr="00CA4534">
        <w:rPr>
          <w:rStyle w:val="HideTWBExt"/>
        </w:rPr>
        <w:t>&lt;/Commission&gt;</w:t>
      </w:r>
    </w:p>
    <w:p w14:paraId="52CE418A" w14:textId="77777777" w:rsidR="001B0FFA" w:rsidRPr="00CA4534" w:rsidRDefault="001B0FFA">
      <w:pPr>
        <w:pStyle w:val="LineBottom"/>
      </w:pPr>
    </w:p>
    <w:p w14:paraId="4DB53E26" w14:textId="77777777" w:rsidR="001B0FFA" w:rsidRPr="00CA4534" w:rsidRDefault="002D1714">
      <w:pPr>
        <w:pStyle w:val="RefProc"/>
      </w:pPr>
      <w:r w:rsidRPr="00CA4534">
        <w:rPr>
          <w:rStyle w:val="HideTWBExt"/>
          <w:b w:val="0"/>
        </w:rPr>
        <w:t>&lt;RefProc&gt;</w:t>
      </w:r>
      <w:r w:rsidRPr="00CA4534">
        <w:t>2016/0224</w:t>
      </w:r>
      <w:r w:rsidRPr="00CA4534">
        <w:rPr>
          <w:rStyle w:val="HideTWBExt"/>
          <w:b w:val="0"/>
        </w:rPr>
        <w:t>&lt;/RefProc&gt;&lt;RefTypeProc&gt;</w:t>
      </w:r>
      <w:r w:rsidRPr="00CA4534">
        <w:t>(COD)</w:t>
      </w:r>
      <w:r w:rsidRPr="00CA4534">
        <w:rPr>
          <w:rStyle w:val="HideTWBExt"/>
          <w:b w:val="0"/>
        </w:rPr>
        <w:t>&lt;/RefTypeProc&gt;</w:t>
      </w:r>
    </w:p>
    <w:p w14:paraId="3D1E0AAD" w14:textId="77777777" w:rsidR="001B0FFA" w:rsidRPr="00CA4534" w:rsidRDefault="002D1714">
      <w:pPr>
        <w:pStyle w:val="ZDate"/>
      </w:pPr>
      <w:r w:rsidRPr="00CA4534">
        <w:rPr>
          <w:rStyle w:val="HideTWBExt"/>
        </w:rPr>
        <w:t>&lt;Date&gt;</w:t>
      </w:r>
      <w:r w:rsidRPr="00CA4534">
        <w:rPr>
          <w:rStyle w:val="HideTWBInt"/>
        </w:rPr>
        <w:t>{26/06/2017}</w:t>
      </w:r>
      <w:r w:rsidRPr="00CA4534">
        <w:t>26.6.2017</w:t>
      </w:r>
      <w:r w:rsidRPr="00CA4534">
        <w:rPr>
          <w:rStyle w:val="HideTWBExt"/>
        </w:rPr>
        <w:t>&lt;/Date&gt;</w:t>
      </w:r>
    </w:p>
    <w:p w14:paraId="448C64A4" w14:textId="77777777" w:rsidR="001B0FFA" w:rsidRPr="00CA4534" w:rsidRDefault="002D1714">
      <w:pPr>
        <w:pStyle w:val="TypeDocAM"/>
      </w:pPr>
      <w:r w:rsidRPr="00CA4534">
        <w:rPr>
          <w:rStyle w:val="HideTWBExt"/>
          <w:b w:val="0"/>
        </w:rPr>
        <w:t>&lt;TypeAM&gt;</w:t>
      </w:r>
      <w:r w:rsidR="00774A4C" w:rsidRPr="00CA4534">
        <w:t>PREDLOGI SPREMEMB</w:t>
      </w:r>
      <w:r w:rsidRPr="00CA4534">
        <w:rPr>
          <w:rStyle w:val="HideTWBExt"/>
          <w:b w:val="0"/>
        </w:rPr>
        <w:t>&lt;/TypeAM&gt;</w:t>
      </w:r>
    </w:p>
    <w:p w14:paraId="58FDC097" w14:textId="0895631A" w:rsidR="001B0FFA" w:rsidRPr="00CA4534" w:rsidRDefault="002D1714">
      <w:pPr>
        <w:pStyle w:val="NRAMS"/>
        <w:rPr>
          <w:lang w:val="sl-SI"/>
        </w:rPr>
      </w:pPr>
      <w:r w:rsidRPr="00CA4534">
        <w:rPr>
          <w:rStyle w:val="HideTWBExt"/>
          <w:b w:val="0"/>
          <w:lang w:val="sl-SI"/>
        </w:rPr>
        <w:t>&lt;RangeAM&gt;</w:t>
      </w:r>
      <w:r w:rsidRPr="00CA4534">
        <w:rPr>
          <w:lang w:val="sl-SI"/>
        </w:rPr>
        <w:t>761</w:t>
      </w:r>
      <w:r w:rsidR="002E1C86" w:rsidRPr="00CA4534">
        <w:rPr>
          <w:lang w:val="sl-SI"/>
        </w:rPr>
        <w:t>–</w:t>
      </w:r>
      <w:r w:rsidRPr="00CA4534">
        <w:rPr>
          <w:lang w:val="sl-SI"/>
        </w:rPr>
        <w:t>1117</w:t>
      </w:r>
      <w:r w:rsidRPr="00CA4534">
        <w:rPr>
          <w:rStyle w:val="HideTWBExt"/>
          <w:b w:val="0"/>
          <w:lang w:val="sl-SI"/>
        </w:rPr>
        <w:t>&lt;/RangeAM&gt;</w:t>
      </w:r>
    </w:p>
    <w:p w14:paraId="19D258F8" w14:textId="77777777" w:rsidR="001B0FFA" w:rsidRPr="00CA4534" w:rsidRDefault="002D1714">
      <w:pPr>
        <w:pStyle w:val="CoverBold"/>
        <w:rPr>
          <w:lang w:val="sl-SI"/>
        </w:rPr>
      </w:pPr>
      <w:r w:rsidRPr="00CA4534">
        <w:rPr>
          <w:rStyle w:val="HideTWBExt"/>
          <w:b w:val="0"/>
          <w:lang w:val="sl-SI"/>
        </w:rPr>
        <w:t>&lt;TitreType&gt;</w:t>
      </w:r>
      <w:r w:rsidR="00774A4C" w:rsidRPr="00CA4534">
        <w:rPr>
          <w:lang w:val="sl-SI"/>
        </w:rPr>
        <w:t>Osnutek poročila</w:t>
      </w:r>
      <w:r w:rsidRPr="00CA4534">
        <w:rPr>
          <w:rStyle w:val="HideTWBExt"/>
          <w:b w:val="0"/>
          <w:lang w:val="sl-SI"/>
        </w:rPr>
        <w:t>&lt;/TitreType&gt;</w:t>
      </w:r>
    </w:p>
    <w:p w14:paraId="35ABDC17" w14:textId="77777777" w:rsidR="001B0FFA" w:rsidRPr="00CA4534" w:rsidRDefault="002D1714">
      <w:pPr>
        <w:pStyle w:val="CoverBold"/>
        <w:rPr>
          <w:lang w:val="sl-SI"/>
        </w:rPr>
      </w:pPr>
      <w:r w:rsidRPr="00CA4534">
        <w:rPr>
          <w:rStyle w:val="HideTWBExt"/>
          <w:b w:val="0"/>
          <w:lang w:val="sl-SI"/>
        </w:rPr>
        <w:t>&lt;Rapporteur&gt;</w:t>
      </w:r>
      <w:r w:rsidR="00774A4C" w:rsidRPr="00CA4534">
        <w:rPr>
          <w:lang w:val="sl-SI"/>
        </w:rPr>
        <w:t>Laura Ferrara</w:t>
      </w:r>
      <w:r w:rsidRPr="00CA4534">
        <w:rPr>
          <w:rStyle w:val="HideTWBExt"/>
          <w:b w:val="0"/>
          <w:lang w:val="sl-SI"/>
        </w:rPr>
        <w:t>&lt;/Rapporteur&gt;</w:t>
      </w:r>
    </w:p>
    <w:p w14:paraId="1D272876" w14:textId="77777777" w:rsidR="001B0FFA" w:rsidRPr="00CA4534" w:rsidRDefault="002D1714">
      <w:pPr>
        <w:pStyle w:val="Cover24"/>
        <w:rPr>
          <w:lang w:val="sl-SI"/>
        </w:rPr>
      </w:pPr>
      <w:r w:rsidRPr="00CA4534">
        <w:rPr>
          <w:lang w:val="sl-SI"/>
        </w:rPr>
        <w:t>(PE597.506v01-00)</w:t>
      </w:r>
    </w:p>
    <w:p w14:paraId="02480300" w14:textId="6F320A72" w:rsidR="001B0FFA" w:rsidRPr="00CA4534" w:rsidRDefault="002D1714">
      <w:pPr>
        <w:pStyle w:val="Cover24"/>
        <w:rPr>
          <w:lang w:val="sl-SI"/>
        </w:rPr>
      </w:pPr>
      <w:r w:rsidRPr="00CA4534">
        <w:rPr>
          <w:rStyle w:val="HideTWBExt"/>
          <w:lang w:val="sl-SI"/>
        </w:rPr>
        <w:t>&lt;Titre&gt;</w:t>
      </w:r>
      <w:r w:rsidR="00234891" w:rsidRPr="00CA4534">
        <w:rPr>
          <w:lang w:val="sl-SI"/>
        </w:rPr>
        <w:t>Skupni postopek za mednarodno zaščito v Uniji</w:t>
      </w:r>
      <w:r w:rsidRPr="00CA4534">
        <w:rPr>
          <w:lang w:val="sl-SI"/>
        </w:rPr>
        <w:t xml:space="preserve"> </w:t>
      </w:r>
      <w:r w:rsidRPr="00CA4534">
        <w:rPr>
          <w:rStyle w:val="HideTWBExt"/>
          <w:lang w:val="sl-SI"/>
        </w:rPr>
        <w:t>&lt;/Titre&gt;</w:t>
      </w:r>
    </w:p>
    <w:p w14:paraId="1FA7B918" w14:textId="77777777" w:rsidR="001B0FFA" w:rsidRPr="00CA4534" w:rsidRDefault="002D1714">
      <w:pPr>
        <w:pStyle w:val="CoverNormal"/>
      </w:pPr>
      <w:r w:rsidRPr="00CA4534">
        <w:rPr>
          <w:rStyle w:val="HideTWBExt"/>
        </w:rPr>
        <w:t>&lt;DocAmend&gt;</w:t>
      </w:r>
      <w:r w:rsidR="00774A4C" w:rsidRPr="00CA4534">
        <w:rPr>
          <w:b/>
        </w:rPr>
        <w:t>Predlog uredbe</w:t>
      </w:r>
      <w:r w:rsidRPr="00CA4534">
        <w:rPr>
          <w:rStyle w:val="HideTWBExt"/>
        </w:rPr>
        <w:t>&lt;/DocAmend&gt;</w:t>
      </w:r>
    </w:p>
    <w:p w14:paraId="00749A01" w14:textId="77777777" w:rsidR="001B0FFA" w:rsidRPr="00CA4534" w:rsidRDefault="002D1714">
      <w:pPr>
        <w:pStyle w:val="Cover24"/>
        <w:rPr>
          <w:lang w:val="sl-SI"/>
        </w:rPr>
      </w:pPr>
      <w:r w:rsidRPr="00CA4534">
        <w:rPr>
          <w:rStyle w:val="HideTWBExt"/>
          <w:lang w:val="sl-SI"/>
        </w:rPr>
        <w:t>&lt;DocRef&gt;</w:t>
      </w:r>
      <w:r w:rsidRPr="00CA4534">
        <w:rPr>
          <w:lang w:val="sl-SI"/>
        </w:rPr>
        <w:t>(COM(2016)0467 – C8-0321/2016 – 2016/0224(COD))</w:t>
      </w:r>
      <w:r w:rsidRPr="00CA4534">
        <w:rPr>
          <w:rStyle w:val="HideTWBExt"/>
          <w:lang w:val="sl-SI"/>
        </w:rPr>
        <w:t>&lt;/DocRef&gt;</w:t>
      </w:r>
    </w:p>
    <w:p w14:paraId="1444B909" w14:textId="77777777" w:rsidR="001B0FFA" w:rsidRPr="00CA4534" w:rsidRDefault="002D1714">
      <w:r w:rsidRPr="00CA4534">
        <w:br w:type="page"/>
      </w:r>
      <w:r w:rsidRPr="00CA4534">
        <w:lastRenderedPageBreak/>
        <w:t>AM_Com_LegReport</w:t>
      </w:r>
    </w:p>
    <w:p w14:paraId="2B7B493E" w14:textId="77777777" w:rsidR="00774A4C" w:rsidRPr="00CA4534" w:rsidRDefault="002D1714" w:rsidP="00774A4C">
      <w:pPr>
        <w:pStyle w:val="AMNumberTabs"/>
      </w:pPr>
      <w:r w:rsidRPr="00CA4534">
        <w:br w:type="page"/>
      </w:r>
    </w:p>
    <w:p w14:paraId="33B58CA1" w14:textId="77777777" w:rsidR="00774A4C" w:rsidRPr="00CA4534" w:rsidRDefault="00774A4C" w:rsidP="00774A4C">
      <w:pPr>
        <w:pStyle w:val="AMNumberTabs"/>
      </w:pPr>
      <w:r w:rsidRPr="00CA4534">
        <w:rPr>
          <w:rStyle w:val="HideTWBExt"/>
          <w:b w:val="0"/>
        </w:rPr>
        <w:lastRenderedPageBreak/>
        <w:t>&lt;RepeatBlock-Amend&gt;&lt;Amend&gt;</w:t>
      </w:r>
      <w:r w:rsidRPr="00CA4534">
        <w:t>Predlog spremembe</w:t>
      </w:r>
      <w:r w:rsidRPr="00CA4534">
        <w:tab/>
      </w:r>
      <w:r w:rsidRPr="00CA4534">
        <w:tab/>
      </w:r>
      <w:r w:rsidRPr="00CA4534">
        <w:rPr>
          <w:rStyle w:val="HideTWBExt"/>
          <w:b w:val="0"/>
        </w:rPr>
        <w:t>&lt;NumAm&gt;</w:t>
      </w:r>
      <w:r w:rsidRPr="00CA4534">
        <w:t>761</w:t>
      </w:r>
      <w:r w:rsidRPr="00CA4534">
        <w:rPr>
          <w:rStyle w:val="HideTWBExt"/>
          <w:b w:val="0"/>
        </w:rPr>
        <w:t>&lt;/NumAm&gt;</w:t>
      </w:r>
    </w:p>
    <w:p w14:paraId="56E0C80D"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08678ED4" w14:textId="77777777" w:rsidR="00774A4C" w:rsidRPr="00CA4534" w:rsidRDefault="00774A4C" w:rsidP="00774A4C">
      <w:pPr>
        <w:pStyle w:val="NormalBold"/>
      </w:pPr>
      <w:r w:rsidRPr="00CA4534">
        <w:rPr>
          <w:rStyle w:val="HideTWBExt"/>
          <w:b w:val="0"/>
        </w:rPr>
        <w:t>&lt;/RepeatBlock-By&gt;</w:t>
      </w:r>
    </w:p>
    <w:p w14:paraId="07DF0C9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2F3ECAE" w14:textId="77777777" w:rsidR="00774A4C" w:rsidRPr="00CA4534" w:rsidRDefault="00774A4C" w:rsidP="00774A4C">
      <w:pPr>
        <w:pStyle w:val="NormalBold"/>
      </w:pPr>
      <w:r w:rsidRPr="00CA4534">
        <w:rPr>
          <w:rStyle w:val="HideTWBExt"/>
          <w:b w:val="0"/>
        </w:rPr>
        <w:t>&lt;Article&gt;</w:t>
      </w:r>
      <w:r w:rsidRPr="00CA4534">
        <w:t>Člen 15 – odstavek 5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8411EFE" w14:textId="77777777" w:rsidTr="0059524E">
        <w:trPr>
          <w:trHeight w:hRule="exact" w:val="240"/>
          <w:jc w:val="center"/>
        </w:trPr>
        <w:tc>
          <w:tcPr>
            <w:tcW w:w="9752" w:type="dxa"/>
            <w:gridSpan w:val="2"/>
          </w:tcPr>
          <w:p w14:paraId="32CB9C8A" w14:textId="77777777" w:rsidR="00774A4C" w:rsidRPr="00CA4534" w:rsidRDefault="00774A4C" w:rsidP="0059524E"/>
        </w:tc>
      </w:tr>
      <w:tr w:rsidR="00774A4C" w:rsidRPr="00CA4534" w14:paraId="16D10EB1" w14:textId="77777777" w:rsidTr="0059524E">
        <w:trPr>
          <w:trHeight w:val="240"/>
          <w:jc w:val="center"/>
        </w:trPr>
        <w:tc>
          <w:tcPr>
            <w:tcW w:w="4876" w:type="dxa"/>
          </w:tcPr>
          <w:p w14:paraId="054ECD58" w14:textId="77777777" w:rsidR="00774A4C" w:rsidRPr="00CA4534" w:rsidRDefault="00774A4C" w:rsidP="0059524E">
            <w:pPr>
              <w:pStyle w:val="ColumnHeading"/>
            </w:pPr>
            <w:r w:rsidRPr="00CA4534">
              <w:t>Besedilo, ki ga predlaga Komisija</w:t>
            </w:r>
          </w:p>
        </w:tc>
        <w:tc>
          <w:tcPr>
            <w:tcW w:w="4876" w:type="dxa"/>
          </w:tcPr>
          <w:p w14:paraId="3B285EFE" w14:textId="77777777" w:rsidR="00774A4C" w:rsidRPr="00CA4534" w:rsidRDefault="00774A4C" w:rsidP="0059524E">
            <w:pPr>
              <w:pStyle w:val="ColumnHeading"/>
            </w:pPr>
            <w:r w:rsidRPr="00CA4534">
              <w:t>Predlog spremembe</w:t>
            </w:r>
          </w:p>
        </w:tc>
      </w:tr>
      <w:tr w:rsidR="00774A4C" w:rsidRPr="00CA4534" w14:paraId="02164078" w14:textId="77777777" w:rsidTr="0059524E">
        <w:trPr>
          <w:jc w:val="center"/>
        </w:trPr>
        <w:tc>
          <w:tcPr>
            <w:tcW w:w="4876" w:type="dxa"/>
          </w:tcPr>
          <w:p w14:paraId="6D2D5CA9" w14:textId="77777777" w:rsidR="00774A4C" w:rsidRPr="00CA4534" w:rsidRDefault="00774A4C" w:rsidP="0059524E">
            <w:pPr>
              <w:pStyle w:val="Normal6"/>
              <w:rPr>
                <w:b/>
                <w:i/>
              </w:rPr>
            </w:pPr>
            <w:r w:rsidRPr="00CA4534">
              <w:rPr>
                <w:b/>
                <w:i/>
              </w:rPr>
              <w:t>Zagotovitev brezplačne pravne pomoči in zastopanja v pritožbenem postopku se lahko zavrne, kadar:</w:t>
            </w:r>
          </w:p>
        </w:tc>
        <w:tc>
          <w:tcPr>
            <w:tcW w:w="4876" w:type="dxa"/>
          </w:tcPr>
          <w:p w14:paraId="0048C0BA" w14:textId="77777777" w:rsidR="00774A4C" w:rsidRPr="00CA4534" w:rsidRDefault="00774A4C" w:rsidP="0059524E">
            <w:pPr>
              <w:pStyle w:val="Normal6"/>
              <w:rPr>
                <w:b/>
                <w:i/>
              </w:rPr>
            </w:pPr>
            <w:r w:rsidRPr="00CA4534">
              <w:rPr>
                <w:b/>
                <w:i/>
              </w:rPr>
              <w:t>črtano</w:t>
            </w:r>
          </w:p>
        </w:tc>
      </w:tr>
      <w:tr w:rsidR="00774A4C" w:rsidRPr="00CA4534" w14:paraId="249BFCBE" w14:textId="77777777" w:rsidTr="0059524E">
        <w:trPr>
          <w:jc w:val="center"/>
        </w:trPr>
        <w:tc>
          <w:tcPr>
            <w:tcW w:w="4876" w:type="dxa"/>
          </w:tcPr>
          <w:p w14:paraId="2AB3E51B" w14:textId="77777777" w:rsidR="00774A4C" w:rsidRPr="00CA4534" w:rsidRDefault="00774A4C" w:rsidP="0059524E">
            <w:pPr>
              <w:pStyle w:val="Normal6"/>
              <w:rPr>
                <w:b/>
                <w:i/>
              </w:rPr>
            </w:pPr>
            <w:r w:rsidRPr="00CA4534">
              <w:rPr>
                <w:b/>
                <w:i/>
              </w:rPr>
              <w:t>(a) ima prosilec dovolj sredstev;</w:t>
            </w:r>
          </w:p>
        </w:tc>
        <w:tc>
          <w:tcPr>
            <w:tcW w:w="4876" w:type="dxa"/>
          </w:tcPr>
          <w:p w14:paraId="526916C9" w14:textId="77777777" w:rsidR="00774A4C" w:rsidRPr="00CA4534" w:rsidRDefault="00774A4C" w:rsidP="0059524E">
            <w:pPr>
              <w:pStyle w:val="Normal6"/>
            </w:pPr>
          </w:p>
        </w:tc>
      </w:tr>
      <w:tr w:rsidR="00774A4C" w:rsidRPr="00CA4534" w14:paraId="392C50DF" w14:textId="77777777" w:rsidTr="0059524E">
        <w:trPr>
          <w:jc w:val="center"/>
        </w:trPr>
        <w:tc>
          <w:tcPr>
            <w:tcW w:w="4876" w:type="dxa"/>
          </w:tcPr>
          <w:p w14:paraId="0F3BCD68" w14:textId="77777777" w:rsidR="00774A4C" w:rsidRPr="00CA4534" w:rsidRDefault="00774A4C" w:rsidP="0059524E">
            <w:pPr>
              <w:pStyle w:val="Normal6"/>
              <w:rPr>
                <w:b/>
                <w:i/>
              </w:rPr>
            </w:pPr>
            <w:r w:rsidRPr="00CA4534">
              <w:rPr>
                <w:b/>
                <w:i/>
              </w:rPr>
              <w:t>(b) se za pritožbo šteje, da nima dejanskih možnosti za uspeh;</w:t>
            </w:r>
          </w:p>
        </w:tc>
        <w:tc>
          <w:tcPr>
            <w:tcW w:w="4876" w:type="dxa"/>
          </w:tcPr>
          <w:p w14:paraId="0443D418" w14:textId="77777777" w:rsidR="00774A4C" w:rsidRPr="00CA4534" w:rsidRDefault="00774A4C" w:rsidP="0059524E">
            <w:pPr>
              <w:pStyle w:val="Normal6"/>
            </w:pPr>
          </w:p>
        </w:tc>
      </w:tr>
      <w:tr w:rsidR="00774A4C" w:rsidRPr="00CA4534" w14:paraId="2196AE8E" w14:textId="77777777" w:rsidTr="0059524E">
        <w:trPr>
          <w:jc w:val="center"/>
        </w:trPr>
        <w:tc>
          <w:tcPr>
            <w:tcW w:w="4876" w:type="dxa"/>
          </w:tcPr>
          <w:p w14:paraId="74273EAB" w14:textId="77777777" w:rsidR="00774A4C" w:rsidRPr="00CA4534" w:rsidRDefault="00774A4C" w:rsidP="0059524E">
            <w:pPr>
              <w:pStyle w:val="Normal6"/>
              <w:rPr>
                <w:b/>
                <w:i/>
              </w:rPr>
            </w:pPr>
            <w:r w:rsidRPr="00CA4534">
              <w:rPr>
                <w:b/>
                <w:i/>
              </w:rPr>
              <w:t>(c) je pritožba ali preizkus na drugi ali višji stopnji, kot je določeno v nacionalnem pravu, vključno s ponovnimi zaslišanji ali preizkusi pritožbe.</w:t>
            </w:r>
          </w:p>
        </w:tc>
        <w:tc>
          <w:tcPr>
            <w:tcW w:w="4876" w:type="dxa"/>
          </w:tcPr>
          <w:p w14:paraId="209C2726" w14:textId="77777777" w:rsidR="00774A4C" w:rsidRPr="00CA4534" w:rsidRDefault="00774A4C" w:rsidP="0059524E">
            <w:pPr>
              <w:pStyle w:val="Normal6"/>
            </w:pPr>
          </w:p>
        </w:tc>
      </w:tr>
    </w:tbl>
    <w:p w14:paraId="2CB3379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268193B" w14:textId="77777777" w:rsidR="00774A4C" w:rsidRPr="00CA4534" w:rsidRDefault="00774A4C" w:rsidP="00774A4C">
      <w:r w:rsidRPr="00CA4534">
        <w:rPr>
          <w:rStyle w:val="HideTWBExt"/>
        </w:rPr>
        <w:t>&lt;/Amend&gt;</w:t>
      </w:r>
    </w:p>
    <w:p w14:paraId="1E9CDEE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762</w:t>
      </w:r>
      <w:r w:rsidRPr="00CA4534">
        <w:rPr>
          <w:rStyle w:val="HideTWBExt"/>
          <w:b w:val="0"/>
        </w:rPr>
        <w:t>&lt;/NumAm&gt;</w:t>
      </w:r>
    </w:p>
    <w:p w14:paraId="0320F28F"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2205FDDD" w14:textId="77777777" w:rsidR="00774A4C" w:rsidRPr="00CA4534" w:rsidRDefault="00774A4C" w:rsidP="00774A4C">
      <w:pPr>
        <w:pStyle w:val="NormalBold"/>
      </w:pPr>
      <w:r w:rsidRPr="00CA4534">
        <w:rPr>
          <w:rStyle w:val="HideTWBExt"/>
          <w:b w:val="0"/>
        </w:rPr>
        <w:t>&lt;/RepeatBlock-By&gt;</w:t>
      </w:r>
    </w:p>
    <w:p w14:paraId="5AE8DDA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28D3740" w14:textId="77777777" w:rsidR="00774A4C" w:rsidRPr="00CA4534" w:rsidRDefault="00774A4C" w:rsidP="00774A4C">
      <w:pPr>
        <w:pStyle w:val="NormalBold"/>
      </w:pPr>
      <w:r w:rsidRPr="00CA4534">
        <w:rPr>
          <w:rStyle w:val="HideTWBExt"/>
          <w:b w:val="0"/>
        </w:rPr>
        <w:t>&lt;Article&gt;</w:t>
      </w:r>
      <w:r w:rsidRPr="00CA4534">
        <w:t>Člen 15 – odstavek 5 – pododstavek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0B53455" w14:textId="77777777" w:rsidTr="0059524E">
        <w:trPr>
          <w:trHeight w:hRule="exact" w:val="240"/>
          <w:jc w:val="center"/>
        </w:trPr>
        <w:tc>
          <w:tcPr>
            <w:tcW w:w="9752" w:type="dxa"/>
            <w:gridSpan w:val="2"/>
          </w:tcPr>
          <w:p w14:paraId="6E8D6053" w14:textId="77777777" w:rsidR="00774A4C" w:rsidRPr="00CA4534" w:rsidRDefault="00774A4C" w:rsidP="0059524E"/>
        </w:tc>
      </w:tr>
      <w:tr w:rsidR="00774A4C" w:rsidRPr="00CA4534" w14:paraId="5C49236F" w14:textId="77777777" w:rsidTr="0059524E">
        <w:trPr>
          <w:trHeight w:val="240"/>
          <w:jc w:val="center"/>
        </w:trPr>
        <w:tc>
          <w:tcPr>
            <w:tcW w:w="4876" w:type="dxa"/>
          </w:tcPr>
          <w:p w14:paraId="02A5752D" w14:textId="77777777" w:rsidR="00774A4C" w:rsidRPr="00CA4534" w:rsidRDefault="00774A4C" w:rsidP="0059524E">
            <w:pPr>
              <w:pStyle w:val="ColumnHeading"/>
            </w:pPr>
            <w:r w:rsidRPr="00CA4534">
              <w:t>Besedilo, ki ga predlaga Komisija</w:t>
            </w:r>
          </w:p>
        </w:tc>
        <w:tc>
          <w:tcPr>
            <w:tcW w:w="4876" w:type="dxa"/>
          </w:tcPr>
          <w:p w14:paraId="208D0017" w14:textId="77777777" w:rsidR="00774A4C" w:rsidRPr="00CA4534" w:rsidRDefault="00774A4C" w:rsidP="0059524E">
            <w:pPr>
              <w:pStyle w:val="ColumnHeading"/>
            </w:pPr>
            <w:r w:rsidRPr="00CA4534">
              <w:t>Predlog spremembe</w:t>
            </w:r>
          </w:p>
        </w:tc>
      </w:tr>
      <w:tr w:rsidR="00774A4C" w:rsidRPr="00CA4534" w14:paraId="489F56B5" w14:textId="77777777" w:rsidTr="0059524E">
        <w:trPr>
          <w:jc w:val="center"/>
        </w:trPr>
        <w:tc>
          <w:tcPr>
            <w:tcW w:w="4876" w:type="dxa"/>
          </w:tcPr>
          <w:p w14:paraId="7CE14930" w14:textId="77777777" w:rsidR="00774A4C" w:rsidRPr="00CA4534" w:rsidRDefault="00774A4C" w:rsidP="0059524E">
            <w:pPr>
              <w:pStyle w:val="Normal6"/>
              <w:rPr>
                <w:b/>
                <w:i/>
              </w:rPr>
            </w:pPr>
            <w:r w:rsidRPr="00CA4534">
              <w:t>Zagotovitev brezplačne pravne pomoči in zastopanja v pritožbenem postopku se</w:t>
            </w:r>
            <w:r w:rsidRPr="00CA4534">
              <w:rPr>
                <w:b/>
                <w:i/>
              </w:rPr>
              <w:t xml:space="preserve"> lahko</w:t>
            </w:r>
            <w:r w:rsidRPr="00CA4534">
              <w:t xml:space="preserve"> zavrne, kadar:</w:t>
            </w:r>
          </w:p>
        </w:tc>
        <w:tc>
          <w:tcPr>
            <w:tcW w:w="4876" w:type="dxa"/>
          </w:tcPr>
          <w:p w14:paraId="69C1BDE8" w14:textId="77777777" w:rsidR="00774A4C" w:rsidRPr="00CA4534" w:rsidRDefault="00774A4C" w:rsidP="0059524E">
            <w:pPr>
              <w:pStyle w:val="Normal6"/>
              <w:rPr>
                <w:b/>
                <w:i/>
              </w:rPr>
            </w:pPr>
            <w:r w:rsidRPr="00CA4534">
              <w:t>Zagotovitev brezplačne pravne pomoči in zastopanja v pritožbenem postopku se zavrne, kadar:</w:t>
            </w:r>
          </w:p>
        </w:tc>
      </w:tr>
    </w:tbl>
    <w:p w14:paraId="23CE270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6BC5079" w14:textId="77777777" w:rsidR="00774A4C" w:rsidRPr="00CA4534" w:rsidRDefault="00774A4C" w:rsidP="00774A4C">
      <w:r w:rsidRPr="00CA4534">
        <w:rPr>
          <w:rStyle w:val="HideTWBExt"/>
        </w:rPr>
        <w:t>&lt;/Amend&gt;</w:t>
      </w:r>
    </w:p>
    <w:p w14:paraId="7168016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763</w:t>
      </w:r>
      <w:r w:rsidRPr="00CA4534">
        <w:rPr>
          <w:rStyle w:val="HideTWBExt"/>
          <w:b w:val="0"/>
        </w:rPr>
        <w:t>&lt;/NumAm&gt;</w:t>
      </w:r>
    </w:p>
    <w:p w14:paraId="3E09D4C2"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A33ED52"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5242A45"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7767DD8" w14:textId="77777777" w:rsidR="00774A4C" w:rsidRPr="00CA4534" w:rsidRDefault="00774A4C" w:rsidP="00774A4C">
      <w:pPr>
        <w:pStyle w:val="NormalBold"/>
      </w:pPr>
      <w:r w:rsidRPr="00CA4534">
        <w:rPr>
          <w:rStyle w:val="HideTWBExt"/>
          <w:b w:val="0"/>
        </w:rPr>
        <w:t>&lt;/RepeatBlock-By&gt;</w:t>
      </w:r>
    </w:p>
    <w:p w14:paraId="47C6AD1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BEA7112" w14:textId="77777777" w:rsidR="00774A4C" w:rsidRPr="00CA4534" w:rsidRDefault="00774A4C" w:rsidP="00774A4C">
      <w:pPr>
        <w:pStyle w:val="NormalBold"/>
      </w:pPr>
      <w:r w:rsidRPr="00CA4534">
        <w:rPr>
          <w:rStyle w:val="HideTWBExt"/>
          <w:b w:val="0"/>
        </w:rPr>
        <w:t>&lt;Article&gt;</w:t>
      </w:r>
      <w:r w:rsidRPr="00CA4534">
        <w:t>Člen 15 – odstavek 5 – pododstavek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8FE49FB" w14:textId="77777777" w:rsidTr="0059524E">
        <w:trPr>
          <w:trHeight w:hRule="exact" w:val="240"/>
          <w:jc w:val="center"/>
        </w:trPr>
        <w:tc>
          <w:tcPr>
            <w:tcW w:w="9752" w:type="dxa"/>
            <w:gridSpan w:val="2"/>
          </w:tcPr>
          <w:p w14:paraId="5C0077BC" w14:textId="77777777" w:rsidR="00774A4C" w:rsidRPr="00CA4534" w:rsidRDefault="00774A4C" w:rsidP="0059524E"/>
        </w:tc>
      </w:tr>
      <w:tr w:rsidR="00774A4C" w:rsidRPr="00CA4534" w14:paraId="4F0DD149" w14:textId="77777777" w:rsidTr="0059524E">
        <w:trPr>
          <w:trHeight w:val="240"/>
          <w:jc w:val="center"/>
        </w:trPr>
        <w:tc>
          <w:tcPr>
            <w:tcW w:w="4876" w:type="dxa"/>
          </w:tcPr>
          <w:p w14:paraId="6E68DE20" w14:textId="77777777" w:rsidR="00774A4C" w:rsidRPr="00CA4534" w:rsidRDefault="00774A4C" w:rsidP="0059524E">
            <w:pPr>
              <w:pStyle w:val="ColumnHeading"/>
            </w:pPr>
            <w:r w:rsidRPr="00CA4534">
              <w:t>Besedilo, ki ga predlaga Komisija</w:t>
            </w:r>
          </w:p>
        </w:tc>
        <w:tc>
          <w:tcPr>
            <w:tcW w:w="4876" w:type="dxa"/>
          </w:tcPr>
          <w:p w14:paraId="481E5774" w14:textId="77777777" w:rsidR="00774A4C" w:rsidRPr="00CA4534" w:rsidRDefault="00774A4C" w:rsidP="0059524E">
            <w:pPr>
              <w:pStyle w:val="ColumnHeading"/>
            </w:pPr>
            <w:r w:rsidRPr="00CA4534">
              <w:t>Predlog spremembe</w:t>
            </w:r>
          </w:p>
        </w:tc>
      </w:tr>
      <w:tr w:rsidR="00774A4C" w:rsidRPr="00CA4534" w14:paraId="2B9FB718" w14:textId="77777777" w:rsidTr="0059524E">
        <w:trPr>
          <w:jc w:val="center"/>
        </w:trPr>
        <w:tc>
          <w:tcPr>
            <w:tcW w:w="4876" w:type="dxa"/>
          </w:tcPr>
          <w:p w14:paraId="6022B6AF" w14:textId="77777777" w:rsidR="00774A4C" w:rsidRPr="00CA4534" w:rsidRDefault="00774A4C" w:rsidP="0059524E">
            <w:pPr>
              <w:pStyle w:val="Normal6"/>
              <w:rPr>
                <w:b/>
                <w:i/>
              </w:rPr>
            </w:pPr>
            <w:r w:rsidRPr="00CA4534">
              <w:rPr>
                <w:b/>
                <w:i/>
              </w:rPr>
              <w:t>(b)</w:t>
            </w:r>
            <w:r w:rsidRPr="00CA4534">
              <w:rPr>
                <w:b/>
                <w:i/>
              </w:rPr>
              <w:tab/>
              <w:t>se za pritožbo šteje, da nima dejanskih možnosti za uspeh;</w:t>
            </w:r>
          </w:p>
        </w:tc>
        <w:tc>
          <w:tcPr>
            <w:tcW w:w="4876" w:type="dxa"/>
          </w:tcPr>
          <w:p w14:paraId="2EC73742" w14:textId="77777777" w:rsidR="00774A4C" w:rsidRPr="00CA4534" w:rsidRDefault="00774A4C" w:rsidP="0059524E">
            <w:pPr>
              <w:pStyle w:val="Normal6"/>
              <w:rPr>
                <w:b/>
                <w:i/>
              </w:rPr>
            </w:pPr>
            <w:r w:rsidRPr="00CA4534">
              <w:rPr>
                <w:b/>
                <w:i/>
              </w:rPr>
              <w:t>črtano</w:t>
            </w:r>
          </w:p>
        </w:tc>
      </w:tr>
    </w:tbl>
    <w:p w14:paraId="293FDE9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24A727D" w14:textId="77777777" w:rsidR="00774A4C" w:rsidRPr="00CA4534" w:rsidRDefault="00774A4C" w:rsidP="00774A4C">
      <w:r w:rsidRPr="00CA4534">
        <w:rPr>
          <w:rStyle w:val="HideTWBExt"/>
        </w:rPr>
        <w:t>&lt;/Amend&gt;</w:t>
      </w:r>
    </w:p>
    <w:p w14:paraId="4D16EB0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764</w:t>
      </w:r>
      <w:r w:rsidRPr="00CA4534">
        <w:rPr>
          <w:rStyle w:val="HideTWBExt"/>
          <w:b w:val="0"/>
        </w:rPr>
        <w:t>&lt;/NumAm&gt;</w:t>
      </w:r>
    </w:p>
    <w:p w14:paraId="0342EED8" w14:textId="77777777" w:rsidR="00774A4C" w:rsidRPr="00CA4534" w:rsidRDefault="00774A4C" w:rsidP="00774A4C">
      <w:pPr>
        <w:pStyle w:val="NormalBold"/>
      </w:pPr>
      <w:r w:rsidRPr="00CA4534">
        <w:rPr>
          <w:rStyle w:val="HideTWBExt"/>
          <w:b w:val="0"/>
        </w:rPr>
        <w:t>&lt;RepeatBlock-By&gt;&lt;Members&gt;</w:t>
      </w:r>
      <w:r w:rsidRPr="00CA4534">
        <w:t>Péter Niedermüller, Kati Piri, Josef Weidenholzer, Ana Gomes</w:t>
      </w:r>
      <w:r w:rsidRPr="00CA4534">
        <w:rPr>
          <w:rStyle w:val="HideTWBExt"/>
          <w:b w:val="0"/>
        </w:rPr>
        <w:t>&lt;/Members&gt;</w:t>
      </w:r>
    </w:p>
    <w:p w14:paraId="39D187A5" w14:textId="77777777" w:rsidR="00774A4C" w:rsidRPr="00CA4534" w:rsidRDefault="00774A4C" w:rsidP="00774A4C">
      <w:pPr>
        <w:pStyle w:val="NormalBold"/>
      </w:pPr>
      <w:r w:rsidRPr="00CA4534">
        <w:rPr>
          <w:rStyle w:val="HideTWBExt"/>
          <w:b w:val="0"/>
        </w:rPr>
        <w:t>&lt;/RepeatBlock-By&gt;</w:t>
      </w:r>
    </w:p>
    <w:p w14:paraId="364DA11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B2A6352" w14:textId="77777777" w:rsidR="00774A4C" w:rsidRPr="00CA4534" w:rsidRDefault="00774A4C" w:rsidP="00774A4C">
      <w:pPr>
        <w:pStyle w:val="NormalBold"/>
      </w:pPr>
      <w:r w:rsidRPr="00CA4534">
        <w:rPr>
          <w:rStyle w:val="HideTWBExt"/>
          <w:b w:val="0"/>
        </w:rPr>
        <w:t>&lt;Article&gt;</w:t>
      </w:r>
      <w:r w:rsidRPr="00CA4534">
        <w:t>Člen 15 – odstavek 5 – pododstavek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D444839" w14:textId="77777777" w:rsidTr="0059524E">
        <w:trPr>
          <w:trHeight w:hRule="exact" w:val="240"/>
          <w:jc w:val="center"/>
        </w:trPr>
        <w:tc>
          <w:tcPr>
            <w:tcW w:w="9752" w:type="dxa"/>
            <w:gridSpan w:val="2"/>
          </w:tcPr>
          <w:p w14:paraId="04312AD1" w14:textId="77777777" w:rsidR="00774A4C" w:rsidRPr="00CA4534" w:rsidRDefault="00774A4C" w:rsidP="0059524E"/>
        </w:tc>
      </w:tr>
      <w:tr w:rsidR="00774A4C" w:rsidRPr="00CA4534" w14:paraId="227A6ACA" w14:textId="77777777" w:rsidTr="0059524E">
        <w:trPr>
          <w:trHeight w:val="240"/>
          <w:jc w:val="center"/>
        </w:trPr>
        <w:tc>
          <w:tcPr>
            <w:tcW w:w="4876" w:type="dxa"/>
          </w:tcPr>
          <w:p w14:paraId="6F93AAAA" w14:textId="77777777" w:rsidR="00774A4C" w:rsidRPr="00CA4534" w:rsidRDefault="00774A4C" w:rsidP="0059524E">
            <w:pPr>
              <w:pStyle w:val="ColumnHeading"/>
            </w:pPr>
            <w:r w:rsidRPr="00CA4534">
              <w:t>Besedilo, ki ga predlaga Komisija</w:t>
            </w:r>
          </w:p>
        </w:tc>
        <w:tc>
          <w:tcPr>
            <w:tcW w:w="4876" w:type="dxa"/>
          </w:tcPr>
          <w:p w14:paraId="0F07349F" w14:textId="77777777" w:rsidR="00774A4C" w:rsidRPr="00CA4534" w:rsidRDefault="00774A4C" w:rsidP="0059524E">
            <w:pPr>
              <w:pStyle w:val="ColumnHeading"/>
            </w:pPr>
            <w:r w:rsidRPr="00CA4534">
              <w:t>Predlog spremembe</w:t>
            </w:r>
          </w:p>
        </w:tc>
      </w:tr>
      <w:tr w:rsidR="00774A4C" w:rsidRPr="00CA4534" w14:paraId="51D61A93" w14:textId="77777777" w:rsidTr="0059524E">
        <w:trPr>
          <w:jc w:val="center"/>
        </w:trPr>
        <w:tc>
          <w:tcPr>
            <w:tcW w:w="4876" w:type="dxa"/>
          </w:tcPr>
          <w:p w14:paraId="4D5F959C" w14:textId="77777777" w:rsidR="00774A4C" w:rsidRPr="00CA4534" w:rsidRDefault="00774A4C" w:rsidP="0059524E">
            <w:pPr>
              <w:pStyle w:val="Normal6"/>
              <w:rPr>
                <w:b/>
                <w:i/>
              </w:rPr>
            </w:pPr>
            <w:r w:rsidRPr="00CA4534">
              <w:rPr>
                <w:b/>
                <w:i/>
              </w:rPr>
              <w:t>(b)</w:t>
            </w:r>
            <w:r w:rsidRPr="00CA4534">
              <w:rPr>
                <w:b/>
                <w:i/>
              </w:rPr>
              <w:tab/>
              <w:t>se za pritožbo šteje, da nima dejanskih možnosti za uspeh;</w:t>
            </w:r>
          </w:p>
        </w:tc>
        <w:tc>
          <w:tcPr>
            <w:tcW w:w="4876" w:type="dxa"/>
          </w:tcPr>
          <w:p w14:paraId="66FB4D6C" w14:textId="77777777" w:rsidR="00774A4C" w:rsidRPr="00CA4534" w:rsidRDefault="00774A4C" w:rsidP="0059524E">
            <w:pPr>
              <w:pStyle w:val="Normal6"/>
              <w:rPr>
                <w:b/>
                <w:i/>
              </w:rPr>
            </w:pPr>
            <w:r w:rsidRPr="00CA4534">
              <w:rPr>
                <w:b/>
                <w:i/>
              </w:rPr>
              <w:t>črtano</w:t>
            </w:r>
          </w:p>
        </w:tc>
      </w:tr>
    </w:tbl>
    <w:p w14:paraId="1DC65A4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D82770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11D9046" w14:textId="77777777" w:rsidR="00774A4C" w:rsidRPr="00CA4534" w:rsidRDefault="00774A4C" w:rsidP="00774A4C">
      <w:pPr>
        <w:pStyle w:val="Normal12Italic"/>
        <w:rPr>
          <w:lang w:val="sl-SI"/>
        </w:rPr>
      </w:pPr>
      <w:r w:rsidRPr="00CA4534">
        <w:rPr>
          <w:lang w:val="sl-SI"/>
        </w:rPr>
        <w:t>To je v skladu s stališčem Parlamenta, sprejetem v direktivi o pogojih za sprejem.</w:t>
      </w:r>
    </w:p>
    <w:p w14:paraId="1634BEE0" w14:textId="77777777" w:rsidR="00774A4C" w:rsidRPr="00CA4534" w:rsidRDefault="00774A4C" w:rsidP="00774A4C">
      <w:r w:rsidRPr="00CA4534">
        <w:rPr>
          <w:rStyle w:val="HideTWBExt"/>
        </w:rPr>
        <w:t>&lt;/Amend&gt;</w:t>
      </w:r>
    </w:p>
    <w:p w14:paraId="008B4B2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765</w:t>
      </w:r>
      <w:r w:rsidRPr="00CA4534">
        <w:rPr>
          <w:rStyle w:val="HideTWBExt"/>
          <w:b w:val="0"/>
        </w:rPr>
        <w:t>&lt;/NumAm&gt;</w:t>
      </w:r>
    </w:p>
    <w:p w14:paraId="7ACEDE59"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6D34EB99" w14:textId="77777777" w:rsidR="00774A4C" w:rsidRPr="00CA4534" w:rsidRDefault="00774A4C" w:rsidP="00774A4C">
      <w:pPr>
        <w:pStyle w:val="NormalBold"/>
      </w:pPr>
      <w:r w:rsidRPr="00CA4534">
        <w:rPr>
          <w:rStyle w:val="HideTWBExt"/>
          <w:b w:val="0"/>
        </w:rPr>
        <w:t>&lt;/RepeatBlock-By&gt;</w:t>
      </w:r>
    </w:p>
    <w:p w14:paraId="223F4E4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1AB0A2D" w14:textId="77777777" w:rsidR="00774A4C" w:rsidRPr="00CA4534" w:rsidRDefault="00774A4C" w:rsidP="00774A4C">
      <w:pPr>
        <w:pStyle w:val="NormalBold"/>
      </w:pPr>
      <w:r w:rsidRPr="00CA4534">
        <w:rPr>
          <w:rStyle w:val="HideTWBExt"/>
          <w:b w:val="0"/>
        </w:rPr>
        <w:t>&lt;Article&gt;</w:t>
      </w:r>
      <w:r w:rsidRPr="00CA4534">
        <w:t>Člen 15 – odstavek 5 – pododstavek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B4E719F" w14:textId="77777777" w:rsidTr="0059524E">
        <w:trPr>
          <w:trHeight w:hRule="exact" w:val="240"/>
          <w:jc w:val="center"/>
        </w:trPr>
        <w:tc>
          <w:tcPr>
            <w:tcW w:w="9752" w:type="dxa"/>
            <w:gridSpan w:val="2"/>
          </w:tcPr>
          <w:p w14:paraId="49B26160" w14:textId="77777777" w:rsidR="00774A4C" w:rsidRPr="00CA4534" w:rsidRDefault="00774A4C" w:rsidP="0059524E"/>
        </w:tc>
      </w:tr>
      <w:tr w:rsidR="00774A4C" w:rsidRPr="00CA4534" w14:paraId="6F6FBE59" w14:textId="77777777" w:rsidTr="0059524E">
        <w:trPr>
          <w:trHeight w:val="240"/>
          <w:jc w:val="center"/>
        </w:trPr>
        <w:tc>
          <w:tcPr>
            <w:tcW w:w="4876" w:type="dxa"/>
          </w:tcPr>
          <w:p w14:paraId="6B69C11E" w14:textId="77777777" w:rsidR="00774A4C" w:rsidRPr="00CA4534" w:rsidRDefault="00774A4C" w:rsidP="0059524E">
            <w:pPr>
              <w:pStyle w:val="ColumnHeading"/>
            </w:pPr>
            <w:r w:rsidRPr="00CA4534">
              <w:t>Besedilo, ki ga predlaga Komisija</w:t>
            </w:r>
          </w:p>
        </w:tc>
        <w:tc>
          <w:tcPr>
            <w:tcW w:w="4876" w:type="dxa"/>
          </w:tcPr>
          <w:p w14:paraId="53228C5D" w14:textId="77777777" w:rsidR="00774A4C" w:rsidRPr="00CA4534" w:rsidRDefault="00774A4C" w:rsidP="0059524E">
            <w:pPr>
              <w:pStyle w:val="ColumnHeading"/>
            </w:pPr>
            <w:r w:rsidRPr="00CA4534">
              <w:t>Predlog spremembe</w:t>
            </w:r>
          </w:p>
        </w:tc>
      </w:tr>
      <w:tr w:rsidR="00774A4C" w:rsidRPr="00CA4534" w14:paraId="7FFFDAA2" w14:textId="77777777" w:rsidTr="0059524E">
        <w:trPr>
          <w:jc w:val="center"/>
        </w:trPr>
        <w:tc>
          <w:tcPr>
            <w:tcW w:w="4876" w:type="dxa"/>
          </w:tcPr>
          <w:p w14:paraId="2CE6521F" w14:textId="77777777" w:rsidR="00774A4C" w:rsidRPr="00CA4534" w:rsidRDefault="00774A4C" w:rsidP="0059524E">
            <w:pPr>
              <w:pStyle w:val="Normal6"/>
              <w:rPr>
                <w:b/>
                <w:i/>
              </w:rPr>
            </w:pPr>
            <w:r w:rsidRPr="00CA4534">
              <w:rPr>
                <w:b/>
                <w:i/>
              </w:rPr>
              <w:t>(b)</w:t>
            </w:r>
            <w:r w:rsidRPr="00CA4534">
              <w:rPr>
                <w:b/>
                <w:i/>
              </w:rPr>
              <w:tab/>
              <w:t>se za pritožbo šteje, da nima dejanskih možnosti za uspeh;</w:t>
            </w:r>
          </w:p>
        </w:tc>
        <w:tc>
          <w:tcPr>
            <w:tcW w:w="4876" w:type="dxa"/>
          </w:tcPr>
          <w:p w14:paraId="1AE9376C" w14:textId="77777777" w:rsidR="00774A4C" w:rsidRPr="00CA4534" w:rsidRDefault="00774A4C" w:rsidP="0059524E">
            <w:pPr>
              <w:pStyle w:val="Normal6"/>
              <w:rPr>
                <w:b/>
                <w:i/>
              </w:rPr>
            </w:pPr>
            <w:r w:rsidRPr="00CA4534">
              <w:rPr>
                <w:b/>
                <w:i/>
              </w:rPr>
              <w:t>črtano</w:t>
            </w:r>
          </w:p>
        </w:tc>
      </w:tr>
    </w:tbl>
    <w:p w14:paraId="1573861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BEC095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92EC7B5" w14:textId="77777777" w:rsidR="00774A4C" w:rsidRPr="00CA4534" w:rsidRDefault="00774A4C" w:rsidP="00774A4C">
      <w:pPr>
        <w:pStyle w:val="Normal12Italic"/>
        <w:rPr>
          <w:lang w:val="sl-SI"/>
        </w:rPr>
      </w:pPr>
      <w:r w:rsidRPr="00CA4534">
        <w:rPr>
          <w:lang w:val="sl-SI"/>
        </w:rPr>
        <w:t>Organi bi lahko to določbo razlagali preširoko, zato jo je treba črtati.</w:t>
      </w:r>
    </w:p>
    <w:p w14:paraId="12B0760C" w14:textId="77777777" w:rsidR="00774A4C" w:rsidRPr="00CA4534" w:rsidRDefault="00774A4C" w:rsidP="00774A4C">
      <w:r w:rsidRPr="00CA4534">
        <w:rPr>
          <w:rStyle w:val="HideTWBExt"/>
        </w:rPr>
        <w:t>&lt;/Amend&gt;</w:t>
      </w:r>
    </w:p>
    <w:p w14:paraId="16AD779D" w14:textId="77777777" w:rsidR="00774A4C" w:rsidRPr="00CA4534" w:rsidRDefault="00774A4C" w:rsidP="00774A4C">
      <w:pPr>
        <w:pStyle w:val="AMNumberTabs"/>
      </w:pPr>
      <w:r w:rsidRPr="00CA4534">
        <w:rPr>
          <w:rStyle w:val="HideTWBExt"/>
          <w:b w:val="0"/>
        </w:rPr>
        <w:lastRenderedPageBreak/>
        <w:t>&lt;Amend&gt;</w:t>
      </w:r>
      <w:r w:rsidRPr="00CA4534">
        <w:t>Predlog spremembe</w:t>
      </w:r>
      <w:r w:rsidRPr="00CA4534">
        <w:tab/>
      </w:r>
      <w:r w:rsidRPr="00CA4534">
        <w:tab/>
      </w:r>
      <w:r w:rsidRPr="00CA4534">
        <w:rPr>
          <w:rStyle w:val="HideTWBExt"/>
          <w:b w:val="0"/>
        </w:rPr>
        <w:t>&lt;NumAm&gt;</w:t>
      </w:r>
      <w:r w:rsidRPr="00CA4534">
        <w:t>766</w:t>
      </w:r>
      <w:r w:rsidRPr="00CA4534">
        <w:rPr>
          <w:rStyle w:val="HideTWBExt"/>
          <w:b w:val="0"/>
        </w:rPr>
        <w:t>&lt;/NumAm&gt;</w:t>
      </w:r>
    </w:p>
    <w:p w14:paraId="17D27FEE"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0182824A" w14:textId="77777777" w:rsidR="00774A4C" w:rsidRPr="00CA4534" w:rsidRDefault="00774A4C" w:rsidP="00774A4C">
      <w:pPr>
        <w:pStyle w:val="NormalBold"/>
      </w:pPr>
      <w:r w:rsidRPr="00CA4534">
        <w:rPr>
          <w:rStyle w:val="HideTWBExt"/>
          <w:b w:val="0"/>
        </w:rPr>
        <w:t>&lt;/RepeatBlock-By&gt;</w:t>
      </w:r>
    </w:p>
    <w:p w14:paraId="06CD068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2806B59" w14:textId="77777777" w:rsidR="00774A4C" w:rsidRPr="00CA4534" w:rsidRDefault="00774A4C" w:rsidP="00774A4C">
      <w:pPr>
        <w:pStyle w:val="NormalBold"/>
      </w:pPr>
      <w:r w:rsidRPr="00CA4534">
        <w:rPr>
          <w:rStyle w:val="HideTWBExt"/>
          <w:b w:val="0"/>
        </w:rPr>
        <w:t>&lt;Article&gt;</w:t>
      </w:r>
      <w:r w:rsidRPr="00CA4534">
        <w:t>Člen 15 – odstavek 5 – pododstavek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CC8836D" w14:textId="77777777" w:rsidTr="0059524E">
        <w:trPr>
          <w:trHeight w:hRule="exact" w:val="240"/>
          <w:jc w:val="center"/>
        </w:trPr>
        <w:tc>
          <w:tcPr>
            <w:tcW w:w="9752" w:type="dxa"/>
            <w:gridSpan w:val="2"/>
          </w:tcPr>
          <w:p w14:paraId="13A2EF71" w14:textId="77777777" w:rsidR="00774A4C" w:rsidRPr="00CA4534" w:rsidRDefault="00774A4C" w:rsidP="0059524E"/>
        </w:tc>
      </w:tr>
      <w:tr w:rsidR="00774A4C" w:rsidRPr="00CA4534" w14:paraId="266F6917" w14:textId="77777777" w:rsidTr="0059524E">
        <w:trPr>
          <w:trHeight w:val="240"/>
          <w:jc w:val="center"/>
        </w:trPr>
        <w:tc>
          <w:tcPr>
            <w:tcW w:w="4876" w:type="dxa"/>
          </w:tcPr>
          <w:p w14:paraId="6366DCBA" w14:textId="77777777" w:rsidR="00774A4C" w:rsidRPr="00CA4534" w:rsidRDefault="00774A4C" w:rsidP="0059524E">
            <w:pPr>
              <w:pStyle w:val="ColumnHeading"/>
            </w:pPr>
            <w:r w:rsidRPr="00CA4534">
              <w:t>Besedilo, ki ga predlaga Komisija</w:t>
            </w:r>
          </w:p>
        </w:tc>
        <w:tc>
          <w:tcPr>
            <w:tcW w:w="4876" w:type="dxa"/>
          </w:tcPr>
          <w:p w14:paraId="7C2EB1FE" w14:textId="77777777" w:rsidR="00774A4C" w:rsidRPr="00CA4534" w:rsidRDefault="00774A4C" w:rsidP="0059524E">
            <w:pPr>
              <w:pStyle w:val="ColumnHeading"/>
            </w:pPr>
            <w:r w:rsidRPr="00CA4534">
              <w:t>Predlog spremembe</w:t>
            </w:r>
          </w:p>
        </w:tc>
      </w:tr>
      <w:tr w:rsidR="00774A4C" w:rsidRPr="00CA4534" w14:paraId="36B0C232" w14:textId="77777777" w:rsidTr="0059524E">
        <w:trPr>
          <w:jc w:val="center"/>
        </w:trPr>
        <w:tc>
          <w:tcPr>
            <w:tcW w:w="4876" w:type="dxa"/>
          </w:tcPr>
          <w:p w14:paraId="1B1F6F19" w14:textId="77777777" w:rsidR="00774A4C" w:rsidRPr="00CA4534" w:rsidRDefault="00774A4C" w:rsidP="0059524E">
            <w:pPr>
              <w:pStyle w:val="Normal6"/>
              <w:rPr>
                <w:b/>
                <w:i/>
              </w:rPr>
            </w:pPr>
            <w:r w:rsidRPr="00CA4534">
              <w:t>(b)</w:t>
            </w:r>
            <w:r w:rsidRPr="00CA4534">
              <w:rPr>
                <w:b/>
                <w:i/>
              </w:rPr>
              <w:tab/>
              <w:t>se za pritožbo šteje</w:t>
            </w:r>
            <w:r w:rsidRPr="00CA4534">
              <w:t>, da nima dejanskih možnosti za uspeh;</w:t>
            </w:r>
          </w:p>
        </w:tc>
        <w:tc>
          <w:tcPr>
            <w:tcW w:w="4876" w:type="dxa"/>
          </w:tcPr>
          <w:p w14:paraId="1FF5E076" w14:textId="7D4339BD" w:rsidR="00774A4C" w:rsidRPr="00CA4534" w:rsidRDefault="00774A4C" w:rsidP="00EB60F0">
            <w:pPr>
              <w:pStyle w:val="Normal6"/>
              <w:rPr>
                <w:b/>
                <w:i/>
              </w:rPr>
            </w:pPr>
            <w:r w:rsidRPr="00CA4534">
              <w:t>(b)</w:t>
            </w:r>
            <w:r w:rsidRPr="00CA4534">
              <w:rPr>
                <w:b/>
                <w:i/>
              </w:rPr>
              <w:tab/>
              <w:t>je pritožba tako očitno neutemeljena ali ima namen zlorabe</w:t>
            </w:r>
            <w:r w:rsidRPr="00CA4534">
              <w:t>, da nima dejanskih možnosti za uspeh</w:t>
            </w:r>
            <w:r w:rsidRPr="00CA4534">
              <w:rPr>
                <w:b/>
                <w:i/>
              </w:rPr>
              <w:t>, in jo prosilec poda samo zato, da bi zadržal izvršitev odločbe o njegovi odstranitvi z ozemlja države članice</w:t>
            </w:r>
            <w:r w:rsidRPr="00CA4534">
              <w:t>;</w:t>
            </w:r>
          </w:p>
        </w:tc>
      </w:tr>
    </w:tbl>
    <w:p w14:paraId="3616BBE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1334830" w14:textId="77777777" w:rsidR="00774A4C" w:rsidRPr="00CA4534" w:rsidRDefault="00774A4C" w:rsidP="00774A4C">
      <w:r w:rsidRPr="00CA4534">
        <w:rPr>
          <w:rStyle w:val="HideTWBExt"/>
        </w:rPr>
        <w:t>&lt;/Amend&gt;</w:t>
      </w:r>
    </w:p>
    <w:p w14:paraId="476526E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767</w:t>
      </w:r>
      <w:r w:rsidRPr="00CA4534">
        <w:rPr>
          <w:rStyle w:val="HideTWBExt"/>
          <w:b w:val="0"/>
        </w:rPr>
        <w:t>&lt;/NumAm&gt;</w:t>
      </w:r>
    </w:p>
    <w:p w14:paraId="0E92B1CF" w14:textId="77777777" w:rsidR="00774A4C" w:rsidRPr="00CA4534" w:rsidRDefault="00774A4C" w:rsidP="00774A4C">
      <w:pPr>
        <w:pStyle w:val="NormalBold"/>
      </w:pPr>
      <w:r w:rsidRPr="00CA4534">
        <w:rPr>
          <w:rStyle w:val="HideTWBExt"/>
          <w:b w:val="0"/>
        </w:rPr>
        <w:t>&lt;RepeatBlock-By&gt;&lt;Members&gt;</w:t>
      </w:r>
      <w:r w:rsidRPr="00CA4534">
        <w:t>Péter Niedermüller, Kati Piri, Caterina Chinnici, Josef Weidenholzer, Ana Gomes</w:t>
      </w:r>
      <w:r w:rsidRPr="00CA4534">
        <w:rPr>
          <w:rStyle w:val="HideTWBExt"/>
          <w:b w:val="0"/>
        </w:rPr>
        <w:t>&lt;/Members&gt;</w:t>
      </w:r>
    </w:p>
    <w:p w14:paraId="2CBBFAA9" w14:textId="77777777" w:rsidR="00774A4C" w:rsidRPr="00CA4534" w:rsidRDefault="00774A4C" w:rsidP="00774A4C">
      <w:pPr>
        <w:pStyle w:val="NormalBold"/>
      </w:pPr>
      <w:r w:rsidRPr="00CA4534">
        <w:rPr>
          <w:rStyle w:val="HideTWBExt"/>
          <w:b w:val="0"/>
        </w:rPr>
        <w:t>&lt;/RepeatBlock-By&gt;</w:t>
      </w:r>
    </w:p>
    <w:p w14:paraId="428C028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049ECC8" w14:textId="77777777" w:rsidR="00774A4C" w:rsidRPr="00CA4534" w:rsidRDefault="00774A4C" w:rsidP="00774A4C">
      <w:pPr>
        <w:pStyle w:val="NormalBold"/>
      </w:pPr>
      <w:r w:rsidRPr="00CA4534">
        <w:rPr>
          <w:rStyle w:val="HideTWBExt"/>
          <w:b w:val="0"/>
        </w:rPr>
        <w:t>&lt;Article&gt;</w:t>
      </w:r>
      <w:r w:rsidRPr="00CA4534">
        <w:t>Člen 15 – odstavek 5 – pododstavek 1 – točka c</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1E1E0B2" w14:textId="77777777" w:rsidTr="0059524E">
        <w:trPr>
          <w:trHeight w:hRule="exact" w:val="240"/>
          <w:jc w:val="center"/>
        </w:trPr>
        <w:tc>
          <w:tcPr>
            <w:tcW w:w="9752" w:type="dxa"/>
            <w:gridSpan w:val="2"/>
          </w:tcPr>
          <w:p w14:paraId="7F0D722B" w14:textId="77777777" w:rsidR="00774A4C" w:rsidRPr="00CA4534" w:rsidRDefault="00774A4C" w:rsidP="0059524E"/>
        </w:tc>
      </w:tr>
      <w:tr w:rsidR="00774A4C" w:rsidRPr="00CA4534" w14:paraId="7C9CBBE6" w14:textId="77777777" w:rsidTr="0059524E">
        <w:trPr>
          <w:trHeight w:val="240"/>
          <w:jc w:val="center"/>
        </w:trPr>
        <w:tc>
          <w:tcPr>
            <w:tcW w:w="4876" w:type="dxa"/>
          </w:tcPr>
          <w:p w14:paraId="1175D6EC" w14:textId="77777777" w:rsidR="00774A4C" w:rsidRPr="00CA4534" w:rsidRDefault="00774A4C" w:rsidP="0059524E">
            <w:pPr>
              <w:pStyle w:val="ColumnHeading"/>
            </w:pPr>
            <w:r w:rsidRPr="00CA4534">
              <w:t>Besedilo, ki ga predlaga Komisija</w:t>
            </w:r>
          </w:p>
        </w:tc>
        <w:tc>
          <w:tcPr>
            <w:tcW w:w="4876" w:type="dxa"/>
          </w:tcPr>
          <w:p w14:paraId="70C2CF6F" w14:textId="77777777" w:rsidR="00774A4C" w:rsidRPr="00CA4534" w:rsidRDefault="00774A4C" w:rsidP="0059524E">
            <w:pPr>
              <w:pStyle w:val="ColumnHeading"/>
            </w:pPr>
            <w:r w:rsidRPr="00CA4534">
              <w:t>Predlog spremembe</w:t>
            </w:r>
          </w:p>
        </w:tc>
      </w:tr>
      <w:tr w:rsidR="00774A4C" w:rsidRPr="00CA4534" w14:paraId="24AA03A7" w14:textId="77777777" w:rsidTr="0059524E">
        <w:trPr>
          <w:jc w:val="center"/>
        </w:trPr>
        <w:tc>
          <w:tcPr>
            <w:tcW w:w="4876" w:type="dxa"/>
          </w:tcPr>
          <w:p w14:paraId="23E15A05" w14:textId="77777777" w:rsidR="00774A4C" w:rsidRPr="00CA4534" w:rsidRDefault="00774A4C" w:rsidP="0059524E">
            <w:pPr>
              <w:pStyle w:val="Normal6"/>
              <w:rPr>
                <w:b/>
                <w:i/>
              </w:rPr>
            </w:pPr>
            <w:r w:rsidRPr="00CA4534">
              <w:t>(c)</w:t>
            </w:r>
            <w:r w:rsidRPr="00CA4534">
              <w:rPr>
                <w:b/>
                <w:i/>
              </w:rPr>
              <w:tab/>
            </w:r>
            <w:r w:rsidRPr="00CA4534">
              <w:t>je pritožba ali preizkus na drugi ali višji stopnji, kot je določeno v nacionalnem pravu, vključno s ponovnimi zaslišanji ali preizkusi pritožbe.</w:t>
            </w:r>
          </w:p>
        </w:tc>
        <w:tc>
          <w:tcPr>
            <w:tcW w:w="4876" w:type="dxa"/>
          </w:tcPr>
          <w:p w14:paraId="17474836" w14:textId="77777777" w:rsidR="00774A4C" w:rsidRPr="00CA4534" w:rsidRDefault="00774A4C" w:rsidP="0059524E">
            <w:pPr>
              <w:pStyle w:val="Normal6"/>
              <w:rPr>
                <w:b/>
                <w:i/>
              </w:rPr>
            </w:pPr>
            <w:r w:rsidRPr="00CA4534">
              <w:t>(c)</w:t>
            </w:r>
            <w:r w:rsidRPr="00CA4534">
              <w:rPr>
                <w:b/>
                <w:i/>
              </w:rPr>
              <w:tab/>
            </w:r>
            <w:r w:rsidRPr="00CA4534">
              <w:t>je pritožba ali preizkus na drugi ali višji stopnji, kot je določeno v nacionalnem pravu, vključno s ponovnimi zaslišanji ali preizkusi pritožbe</w:t>
            </w:r>
            <w:r w:rsidRPr="00CA4534">
              <w:rPr>
                <w:b/>
                <w:i/>
              </w:rPr>
              <w:t>, za to drugo stopnjo pritožbe pa se šteje, da nima dejanskih možnosti za uspeh</w:t>
            </w:r>
            <w:r w:rsidRPr="00CA4534">
              <w:t>.</w:t>
            </w:r>
          </w:p>
        </w:tc>
      </w:tr>
    </w:tbl>
    <w:p w14:paraId="295AF4D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16E8C8E"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912F7E2" w14:textId="77777777" w:rsidR="00774A4C" w:rsidRPr="00CA4534" w:rsidRDefault="00774A4C" w:rsidP="00774A4C">
      <w:pPr>
        <w:pStyle w:val="Normal12Italic"/>
        <w:rPr>
          <w:lang w:val="sl-SI"/>
        </w:rPr>
      </w:pPr>
      <w:r w:rsidRPr="00CA4534">
        <w:rPr>
          <w:lang w:val="sl-SI"/>
        </w:rPr>
        <w:t>To je v skladu s stališčem Parlamenta, sprejetem v direktivi o pogojih za sprejem.</w:t>
      </w:r>
    </w:p>
    <w:p w14:paraId="57BC59D7" w14:textId="77777777" w:rsidR="00774A4C" w:rsidRPr="00CA4534" w:rsidRDefault="00774A4C" w:rsidP="00774A4C">
      <w:r w:rsidRPr="00CA4534">
        <w:rPr>
          <w:rStyle w:val="HideTWBExt"/>
        </w:rPr>
        <w:t>&lt;/Amend&gt;</w:t>
      </w:r>
    </w:p>
    <w:p w14:paraId="6FCF648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768</w:t>
      </w:r>
      <w:r w:rsidRPr="00CA4534">
        <w:rPr>
          <w:rStyle w:val="HideTWBExt"/>
          <w:b w:val="0"/>
        </w:rPr>
        <w:t>&lt;/NumAm&gt;</w:t>
      </w:r>
    </w:p>
    <w:p w14:paraId="025127BA"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E6DCE87" w14:textId="77777777" w:rsidR="00774A4C" w:rsidRPr="00CA4534" w:rsidRDefault="00774A4C" w:rsidP="00774A4C">
      <w:pPr>
        <w:pStyle w:val="NormalBold"/>
      </w:pPr>
      <w:r w:rsidRPr="00CA4534">
        <w:rPr>
          <w:rStyle w:val="HideTWBExt"/>
          <w:b w:val="0"/>
        </w:rPr>
        <w:t>&lt;/RepeatBlock-By&gt;</w:t>
      </w:r>
    </w:p>
    <w:p w14:paraId="5599079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AC4B751" w14:textId="77777777" w:rsidR="00774A4C" w:rsidRPr="00CA4534" w:rsidRDefault="00774A4C" w:rsidP="00774A4C">
      <w:pPr>
        <w:pStyle w:val="NormalBold"/>
      </w:pPr>
      <w:r w:rsidRPr="00CA4534">
        <w:rPr>
          <w:rStyle w:val="HideTWBExt"/>
          <w:b w:val="0"/>
        </w:rPr>
        <w:t>&lt;Article&gt;</w:t>
      </w:r>
      <w:r w:rsidRPr="00CA4534">
        <w:t>Člen 15 – odstavek 5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D3C5FF" w14:textId="77777777" w:rsidTr="0059524E">
        <w:trPr>
          <w:trHeight w:hRule="exact" w:val="240"/>
          <w:jc w:val="center"/>
        </w:trPr>
        <w:tc>
          <w:tcPr>
            <w:tcW w:w="9752" w:type="dxa"/>
            <w:gridSpan w:val="2"/>
          </w:tcPr>
          <w:p w14:paraId="17B9969D" w14:textId="77777777" w:rsidR="00774A4C" w:rsidRPr="00CA4534" w:rsidRDefault="00774A4C" w:rsidP="0059524E"/>
        </w:tc>
      </w:tr>
      <w:tr w:rsidR="00774A4C" w:rsidRPr="00CA4534" w14:paraId="251792A9" w14:textId="77777777" w:rsidTr="0059524E">
        <w:trPr>
          <w:trHeight w:val="240"/>
          <w:jc w:val="center"/>
        </w:trPr>
        <w:tc>
          <w:tcPr>
            <w:tcW w:w="4876" w:type="dxa"/>
          </w:tcPr>
          <w:p w14:paraId="685FB3FB" w14:textId="77777777" w:rsidR="00774A4C" w:rsidRPr="00CA4534" w:rsidRDefault="00774A4C" w:rsidP="0059524E">
            <w:pPr>
              <w:pStyle w:val="ColumnHeading"/>
            </w:pPr>
            <w:r w:rsidRPr="00CA4534">
              <w:t>Besedilo, ki ga predlaga Komisija</w:t>
            </w:r>
          </w:p>
        </w:tc>
        <w:tc>
          <w:tcPr>
            <w:tcW w:w="4876" w:type="dxa"/>
          </w:tcPr>
          <w:p w14:paraId="3A88970D" w14:textId="77777777" w:rsidR="00774A4C" w:rsidRPr="00CA4534" w:rsidRDefault="00774A4C" w:rsidP="0059524E">
            <w:pPr>
              <w:pStyle w:val="ColumnHeading"/>
            </w:pPr>
            <w:r w:rsidRPr="00CA4534">
              <w:t>Predlog spremembe</w:t>
            </w:r>
          </w:p>
        </w:tc>
      </w:tr>
      <w:tr w:rsidR="00774A4C" w:rsidRPr="00CA4534" w14:paraId="4E1098D7" w14:textId="77777777" w:rsidTr="0059524E">
        <w:trPr>
          <w:jc w:val="center"/>
        </w:trPr>
        <w:tc>
          <w:tcPr>
            <w:tcW w:w="4876" w:type="dxa"/>
          </w:tcPr>
          <w:p w14:paraId="14621512" w14:textId="77777777" w:rsidR="00774A4C" w:rsidRPr="00CA4534" w:rsidRDefault="00774A4C" w:rsidP="0059524E">
            <w:pPr>
              <w:pStyle w:val="Normal6"/>
              <w:rPr>
                <w:b/>
                <w:i/>
              </w:rPr>
            </w:pPr>
            <w:r w:rsidRPr="00CA4534">
              <w:rPr>
                <w:b/>
                <w:i/>
              </w:rPr>
              <w:t>Kadar odločitev, da se brezplačna pravna pomoč in zastopanje ne dodelita, sprejme organ, ki ni sodišče, in ta odločitev temelji na tem, da se za pritožbo šteje, da nima dejanskih možnosti za uspeh, ima prosilec pravico do učinkovitega pravnega sredstva zoper navedeno odločitev pred sodiščem, za navedeni namen pa je upravičen zaprositi za brezplačno pravno pomoč in zastopanje.</w:t>
            </w:r>
          </w:p>
        </w:tc>
        <w:tc>
          <w:tcPr>
            <w:tcW w:w="4876" w:type="dxa"/>
          </w:tcPr>
          <w:p w14:paraId="11CF0572" w14:textId="77777777" w:rsidR="00774A4C" w:rsidRPr="00CA4534" w:rsidRDefault="00774A4C" w:rsidP="0059524E">
            <w:pPr>
              <w:pStyle w:val="Normal6"/>
              <w:rPr>
                <w:b/>
                <w:i/>
              </w:rPr>
            </w:pPr>
            <w:r w:rsidRPr="00CA4534">
              <w:rPr>
                <w:b/>
                <w:i/>
              </w:rPr>
              <w:t>črtano</w:t>
            </w:r>
          </w:p>
        </w:tc>
      </w:tr>
    </w:tbl>
    <w:p w14:paraId="6DC4534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FBCEA6C" w14:textId="77777777" w:rsidR="00774A4C" w:rsidRPr="00CA4534" w:rsidRDefault="00774A4C" w:rsidP="00774A4C">
      <w:r w:rsidRPr="00CA4534">
        <w:rPr>
          <w:rStyle w:val="HideTWBExt"/>
        </w:rPr>
        <w:t>&lt;/Amend&gt;</w:t>
      </w:r>
    </w:p>
    <w:p w14:paraId="2D79FA4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769</w:t>
      </w:r>
      <w:r w:rsidRPr="00CA4534">
        <w:rPr>
          <w:rStyle w:val="HideTWBExt"/>
          <w:b w:val="0"/>
        </w:rPr>
        <w:t>&lt;/NumAm&gt;</w:t>
      </w:r>
    </w:p>
    <w:p w14:paraId="3B83C68B" w14:textId="77777777" w:rsidR="00774A4C" w:rsidRPr="00CA4534" w:rsidRDefault="00774A4C" w:rsidP="00774A4C">
      <w:pPr>
        <w:pStyle w:val="NormalBold"/>
      </w:pPr>
      <w:r w:rsidRPr="00CA4534">
        <w:rPr>
          <w:rStyle w:val="HideTWBExt"/>
          <w:b w:val="0"/>
        </w:rPr>
        <w:t>&lt;RepeatBlock-By&gt;&lt;Members&gt;</w:t>
      </w:r>
      <w:r w:rsidRPr="00CA4534">
        <w:t>Péter Niedermüller, Kati Piri, Marju Lauristin, Caterina Chinnici, Josef Weidenholzer, Ana Gomes</w:t>
      </w:r>
      <w:r w:rsidRPr="00CA4534">
        <w:rPr>
          <w:rStyle w:val="HideTWBExt"/>
          <w:b w:val="0"/>
        </w:rPr>
        <w:t>&lt;/Members&gt;</w:t>
      </w:r>
    </w:p>
    <w:p w14:paraId="49649E48" w14:textId="77777777" w:rsidR="00774A4C" w:rsidRPr="00CA4534" w:rsidRDefault="00774A4C" w:rsidP="00774A4C">
      <w:pPr>
        <w:pStyle w:val="NormalBold"/>
      </w:pPr>
      <w:r w:rsidRPr="00CA4534">
        <w:rPr>
          <w:rStyle w:val="HideTWBExt"/>
          <w:b w:val="0"/>
        </w:rPr>
        <w:t>&lt;/RepeatBlock-By&gt;</w:t>
      </w:r>
    </w:p>
    <w:p w14:paraId="34191D8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28F8B8E" w14:textId="77777777" w:rsidR="00774A4C" w:rsidRPr="00CA4534" w:rsidRDefault="00774A4C" w:rsidP="00774A4C">
      <w:pPr>
        <w:pStyle w:val="NormalBold"/>
      </w:pPr>
      <w:r w:rsidRPr="00CA4534">
        <w:rPr>
          <w:rStyle w:val="HideTWBExt"/>
          <w:b w:val="0"/>
        </w:rPr>
        <w:t>&lt;Article&gt;</w:t>
      </w:r>
      <w:r w:rsidRPr="00CA4534">
        <w:t>Člen 15 – odstavek 5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8746A80" w14:textId="77777777" w:rsidTr="0059524E">
        <w:trPr>
          <w:trHeight w:hRule="exact" w:val="240"/>
          <w:jc w:val="center"/>
        </w:trPr>
        <w:tc>
          <w:tcPr>
            <w:tcW w:w="9752" w:type="dxa"/>
            <w:gridSpan w:val="2"/>
          </w:tcPr>
          <w:p w14:paraId="17E99E8E" w14:textId="77777777" w:rsidR="00774A4C" w:rsidRPr="00CA4534" w:rsidRDefault="00774A4C" w:rsidP="0059524E"/>
        </w:tc>
      </w:tr>
      <w:tr w:rsidR="00774A4C" w:rsidRPr="00CA4534" w14:paraId="7C071A75" w14:textId="77777777" w:rsidTr="0059524E">
        <w:trPr>
          <w:trHeight w:val="240"/>
          <w:jc w:val="center"/>
        </w:trPr>
        <w:tc>
          <w:tcPr>
            <w:tcW w:w="4876" w:type="dxa"/>
          </w:tcPr>
          <w:p w14:paraId="2526A431" w14:textId="77777777" w:rsidR="00774A4C" w:rsidRPr="00CA4534" w:rsidRDefault="00774A4C" w:rsidP="0059524E">
            <w:pPr>
              <w:pStyle w:val="ColumnHeading"/>
            </w:pPr>
            <w:r w:rsidRPr="00CA4534">
              <w:t>Besedilo, ki ga predlaga Komisija</w:t>
            </w:r>
          </w:p>
        </w:tc>
        <w:tc>
          <w:tcPr>
            <w:tcW w:w="4876" w:type="dxa"/>
          </w:tcPr>
          <w:p w14:paraId="5675B0A9" w14:textId="77777777" w:rsidR="00774A4C" w:rsidRPr="00CA4534" w:rsidRDefault="00774A4C" w:rsidP="0059524E">
            <w:pPr>
              <w:pStyle w:val="ColumnHeading"/>
            </w:pPr>
            <w:r w:rsidRPr="00CA4534">
              <w:t>Predlog spremembe</w:t>
            </w:r>
          </w:p>
        </w:tc>
      </w:tr>
      <w:tr w:rsidR="00774A4C" w:rsidRPr="00CA4534" w14:paraId="3F96F624" w14:textId="77777777" w:rsidTr="0059524E">
        <w:trPr>
          <w:jc w:val="center"/>
        </w:trPr>
        <w:tc>
          <w:tcPr>
            <w:tcW w:w="4876" w:type="dxa"/>
          </w:tcPr>
          <w:p w14:paraId="378EFD41" w14:textId="77777777" w:rsidR="00774A4C" w:rsidRPr="00CA4534" w:rsidRDefault="00774A4C" w:rsidP="0059524E">
            <w:pPr>
              <w:pStyle w:val="Normal6"/>
              <w:rPr>
                <w:b/>
                <w:i/>
              </w:rPr>
            </w:pPr>
            <w:r w:rsidRPr="00CA4534">
              <w:t>Kadar odločitev, da se brezplačna pravna pomoč in zastopanje ne dodelita, sprejme organ, ki ni sodišče, in ta odločitev temelji na tem, da se za pritožbo šteje, da nima dejanskih možnosti za uspeh, ima prosilec pravico do učinkovitega pravnega sredstva zoper navedeno odločitev pred sodiščem, za navedeni namen pa je upravičen zaprositi za brezplačno pravno pomoč in zastopanje.</w:t>
            </w:r>
          </w:p>
        </w:tc>
        <w:tc>
          <w:tcPr>
            <w:tcW w:w="4876" w:type="dxa"/>
          </w:tcPr>
          <w:p w14:paraId="03967F1C" w14:textId="77777777" w:rsidR="00774A4C" w:rsidRPr="00CA4534" w:rsidRDefault="00774A4C" w:rsidP="0059524E">
            <w:pPr>
              <w:pStyle w:val="Normal6"/>
              <w:rPr>
                <w:b/>
                <w:i/>
              </w:rPr>
            </w:pPr>
            <w:r w:rsidRPr="00CA4534">
              <w:t>Kadar odločitev, da se brezplačna pravna pomoč in zastopanje ne dodelita, sprejme organ, ki ni sodišče, in ta odločitev temelji na tem, da se za pritožbo šteje, da nima dejanskih možnosti za uspeh, ima prosilec pravico do učinkovitega pravnega sredstva zoper navedeno odločitev pred sodiščem, za navedeni namen pa je upravičen zaprositi za brezplačno pravno pomoč in zastopanje.</w:t>
            </w:r>
            <w:r w:rsidRPr="00CA4534">
              <w:rPr>
                <w:b/>
                <w:i/>
              </w:rPr>
              <w:br/>
              <w:t>Pri uporabi tega odstavka države članice zagotovijo, da pravna pomoč in zastopanje nista samovoljno omejena ter da učinkovit dostop prosilca do sodnega varstva ni oviran.</w:t>
            </w:r>
          </w:p>
        </w:tc>
      </w:tr>
    </w:tbl>
    <w:p w14:paraId="1D6D99E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0B6BA38" w14:textId="77777777" w:rsidR="00774A4C" w:rsidRPr="00CA4534" w:rsidRDefault="00774A4C" w:rsidP="00774A4C">
      <w:r w:rsidRPr="00CA4534">
        <w:rPr>
          <w:rStyle w:val="HideTWBExt"/>
        </w:rPr>
        <w:t>&lt;/Amend&gt;</w:t>
      </w:r>
    </w:p>
    <w:p w14:paraId="4D12B4C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770</w:t>
      </w:r>
      <w:r w:rsidRPr="00CA4534">
        <w:rPr>
          <w:rStyle w:val="HideTWBExt"/>
          <w:b w:val="0"/>
        </w:rPr>
        <w:t>&lt;/NumAm&gt;</w:t>
      </w:r>
    </w:p>
    <w:p w14:paraId="61AD5C14"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2B250CB" w14:textId="77777777" w:rsidR="00774A4C" w:rsidRPr="00CA4534" w:rsidRDefault="00774A4C" w:rsidP="00774A4C">
      <w:pPr>
        <w:pStyle w:val="NormalBold"/>
      </w:pPr>
      <w:r w:rsidRPr="00CA4534">
        <w:rPr>
          <w:rStyle w:val="HideTWBExt"/>
          <w:b w:val="0"/>
        </w:rPr>
        <w:t>&lt;/RepeatBlock-By&gt;</w:t>
      </w:r>
    </w:p>
    <w:p w14:paraId="1DD25A4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9DF4505" w14:textId="77777777" w:rsidR="00774A4C" w:rsidRPr="00CA4534" w:rsidRDefault="00774A4C" w:rsidP="00774A4C">
      <w:pPr>
        <w:pStyle w:val="NormalBold"/>
      </w:pPr>
      <w:r w:rsidRPr="00CA4534">
        <w:rPr>
          <w:rStyle w:val="HideTWBExt"/>
          <w:b w:val="0"/>
        </w:rPr>
        <w:t>&lt;Article&gt;</w:t>
      </w:r>
      <w:r w:rsidRPr="00CA4534">
        <w:t>Člen 15 – odstavek 5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08FD44E" w14:textId="77777777" w:rsidTr="0059524E">
        <w:trPr>
          <w:trHeight w:hRule="exact" w:val="240"/>
          <w:jc w:val="center"/>
        </w:trPr>
        <w:tc>
          <w:tcPr>
            <w:tcW w:w="9752" w:type="dxa"/>
            <w:gridSpan w:val="2"/>
          </w:tcPr>
          <w:p w14:paraId="75678CC2" w14:textId="77777777" w:rsidR="00774A4C" w:rsidRPr="00CA4534" w:rsidRDefault="00774A4C" w:rsidP="0059524E"/>
        </w:tc>
      </w:tr>
      <w:tr w:rsidR="00774A4C" w:rsidRPr="00CA4534" w14:paraId="3236F784" w14:textId="77777777" w:rsidTr="0059524E">
        <w:trPr>
          <w:trHeight w:val="240"/>
          <w:jc w:val="center"/>
        </w:trPr>
        <w:tc>
          <w:tcPr>
            <w:tcW w:w="4876" w:type="dxa"/>
          </w:tcPr>
          <w:p w14:paraId="48D0887B" w14:textId="77777777" w:rsidR="00774A4C" w:rsidRPr="00CA4534" w:rsidRDefault="00774A4C" w:rsidP="0059524E">
            <w:pPr>
              <w:pStyle w:val="ColumnHeading"/>
            </w:pPr>
            <w:r w:rsidRPr="00CA4534">
              <w:t>Besedilo, ki ga predlaga Komisija</w:t>
            </w:r>
          </w:p>
        </w:tc>
        <w:tc>
          <w:tcPr>
            <w:tcW w:w="4876" w:type="dxa"/>
          </w:tcPr>
          <w:p w14:paraId="0310AFDA" w14:textId="77777777" w:rsidR="00774A4C" w:rsidRPr="00CA4534" w:rsidRDefault="00774A4C" w:rsidP="0059524E">
            <w:pPr>
              <w:pStyle w:val="ColumnHeading"/>
            </w:pPr>
            <w:r w:rsidRPr="00CA4534">
              <w:t>Predlog spremembe</w:t>
            </w:r>
          </w:p>
        </w:tc>
      </w:tr>
      <w:tr w:rsidR="00774A4C" w:rsidRPr="00CA4534" w14:paraId="03853C14" w14:textId="77777777" w:rsidTr="0059524E">
        <w:trPr>
          <w:jc w:val="center"/>
        </w:trPr>
        <w:tc>
          <w:tcPr>
            <w:tcW w:w="4876" w:type="dxa"/>
          </w:tcPr>
          <w:p w14:paraId="01C25B13" w14:textId="77777777" w:rsidR="00774A4C" w:rsidRPr="00CA4534" w:rsidRDefault="00774A4C" w:rsidP="0059524E">
            <w:pPr>
              <w:pStyle w:val="Normal6"/>
              <w:rPr>
                <w:b/>
                <w:i/>
              </w:rPr>
            </w:pPr>
            <w:r w:rsidRPr="00CA4534">
              <w:t>Kadar odločitev, da se brezplačna pravna pomoč in zastopanje ne dodelita, sprejme organ, ki ni sodišče, in ta odločitev temelji na tem, da se za pritožbo šteje, da nima dejanskih možnosti za uspeh, ima prosilec pravico do učinkovitega pravnega sredstva zoper navedeno odločitev pred sodiščem</w:t>
            </w:r>
            <w:r w:rsidRPr="00CA4534">
              <w:rPr>
                <w:b/>
                <w:i/>
              </w:rPr>
              <w:t>, za navedeni namen pa je upravičen zaprositi za brezplačno pravno pomoč in zastopanje</w:t>
            </w:r>
            <w:r w:rsidRPr="00CA4534">
              <w:t>.</w:t>
            </w:r>
          </w:p>
        </w:tc>
        <w:tc>
          <w:tcPr>
            <w:tcW w:w="4876" w:type="dxa"/>
          </w:tcPr>
          <w:p w14:paraId="182CA366" w14:textId="77777777" w:rsidR="00774A4C" w:rsidRPr="00CA4534" w:rsidRDefault="00774A4C" w:rsidP="0059524E">
            <w:pPr>
              <w:pStyle w:val="Normal6"/>
              <w:rPr>
                <w:b/>
                <w:i/>
              </w:rPr>
            </w:pPr>
            <w:r w:rsidRPr="00CA4534">
              <w:t>Kadar odločitev, da se brezplačna pravna pomoč in zastopanje ne dodelita, sprejme organ, ki ni sodišče, in ta odločitev temelji na tem, da se za pritožbo šteje, da nima dejanskih možnosti za uspeh, ima prosilec pravico do učinkovitega pravnega sredstva zoper navedeno odločitev pred sodiščem.</w:t>
            </w:r>
          </w:p>
        </w:tc>
      </w:tr>
    </w:tbl>
    <w:p w14:paraId="295E825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9BB0A7D" w14:textId="77777777" w:rsidR="00774A4C" w:rsidRPr="00CA4534" w:rsidRDefault="00774A4C" w:rsidP="00774A4C">
      <w:r w:rsidRPr="00CA4534">
        <w:rPr>
          <w:rStyle w:val="HideTWBExt"/>
        </w:rPr>
        <w:t>&lt;/Amend&gt;</w:t>
      </w:r>
    </w:p>
    <w:p w14:paraId="078E30C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771</w:t>
      </w:r>
      <w:r w:rsidRPr="00CA4534">
        <w:rPr>
          <w:rStyle w:val="HideTWBExt"/>
          <w:b w:val="0"/>
        </w:rPr>
        <w:t>&lt;/NumAm&gt;</w:t>
      </w:r>
    </w:p>
    <w:p w14:paraId="74F32F0A"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0609B87"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053B5E7E"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1A4B016" w14:textId="77777777" w:rsidR="00774A4C" w:rsidRPr="00CA4534" w:rsidRDefault="00774A4C" w:rsidP="00774A4C">
      <w:pPr>
        <w:pStyle w:val="NormalBold"/>
      </w:pPr>
      <w:r w:rsidRPr="00CA4534">
        <w:rPr>
          <w:rStyle w:val="HideTWBExt"/>
          <w:b w:val="0"/>
        </w:rPr>
        <w:t>&lt;/RepeatBlock-By&gt;</w:t>
      </w:r>
    </w:p>
    <w:p w14:paraId="36040B3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42E306A" w14:textId="77777777" w:rsidR="00774A4C" w:rsidRPr="00CA4534" w:rsidRDefault="00774A4C" w:rsidP="00774A4C">
      <w:pPr>
        <w:pStyle w:val="NormalBold"/>
      </w:pPr>
      <w:r w:rsidRPr="00CA4534">
        <w:rPr>
          <w:rStyle w:val="HideTWBExt"/>
          <w:b w:val="0"/>
        </w:rPr>
        <w:t>&lt;Article&gt;</w:t>
      </w:r>
      <w:r w:rsidRPr="00CA4534">
        <w:t>Člen 15 – odstavek 5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B8A93F8" w14:textId="77777777" w:rsidTr="0059524E">
        <w:trPr>
          <w:trHeight w:hRule="exact" w:val="240"/>
          <w:jc w:val="center"/>
        </w:trPr>
        <w:tc>
          <w:tcPr>
            <w:tcW w:w="9752" w:type="dxa"/>
            <w:gridSpan w:val="2"/>
          </w:tcPr>
          <w:p w14:paraId="0B0435A4" w14:textId="77777777" w:rsidR="00774A4C" w:rsidRPr="00CA4534" w:rsidRDefault="00774A4C" w:rsidP="0059524E"/>
        </w:tc>
      </w:tr>
      <w:tr w:rsidR="00774A4C" w:rsidRPr="00CA4534" w14:paraId="121CA41E" w14:textId="77777777" w:rsidTr="0059524E">
        <w:trPr>
          <w:trHeight w:val="240"/>
          <w:jc w:val="center"/>
        </w:trPr>
        <w:tc>
          <w:tcPr>
            <w:tcW w:w="4876" w:type="dxa"/>
          </w:tcPr>
          <w:p w14:paraId="4E5B5E32" w14:textId="77777777" w:rsidR="00774A4C" w:rsidRPr="00CA4534" w:rsidRDefault="00774A4C" w:rsidP="0059524E">
            <w:pPr>
              <w:pStyle w:val="ColumnHeading"/>
            </w:pPr>
            <w:r w:rsidRPr="00CA4534">
              <w:t>Besedilo, ki ga predlaga Komisija</w:t>
            </w:r>
          </w:p>
        </w:tc>
        <w:tc>
          <w:tcPr>
            <w:tcW w:w="4876" w:type="dxa"/>
          </w:tcPr>
          <w:p w14:paraId="22397A7C" w14:textId="77777777" w:rsidR="00774A4C" w:rsidRPr="00CA4534" w:rsidRDefault="00774A4C" w:rsidP="0059524E">
            <w:pPr>
              <w:pStyle w:val="ColumnHeading"/>
            </w:pPr>
            <w:r w:rsidRPr="00CA4534">
              <w:t>Predlog spremembe</w:t>
            </w:r>
          </w:p>
        </w:tc>
      </w:tr>
      <w:tr w:rsidR="00774A4C" w:rsidRPr="00CA4534" w14:paraId="540F0A3F" w14:textId="77777777" w:rsidTr="0059524E">
        <w:trPr>
          <w:jc w:val="center"/>
        </w:trPr>
        <w:tc>
          <w:tcPr>
            <w:tcW w:w="4876" w:type="dxa"/>
          </w:tcPr>
          <w:p w14:paraId="6FD0C7CC" w14:textId="77777777" w:rsidR="00774A4C" w:rsidRPr="00CA4534" w:rsidRDefault="00774A4C" w:rsidP="0059524E">
            <w:pPr>
              <w:pStyle w:val="Normal6"/>
              <w:rPr>
                <w:b/>
                <w:i/>
              </w:rPr>
            </w:pPr>
            <w:r w:rsidRPr="00CA4534">
              <w:t>Kadar odločitev, da se brezplačna pravna pomoč in zastopanje ne dodelita, sprejme organ, ki ni sodišče,</w:t>
            </w:r>
            <w:r w:rsidRPr="00CA4534">
              <w:rPr>
                <w:b/>
                <w:i/>
              </w:rPr>
              <w:t xml:space="preserve"> in ta odločitev temelji na tem, da se za pritožbo šteje, da nima dejanskih možnosti za uspeh,</w:t>
            </w:r>
            <w:r w:rsidRPr="00CA4534">
              <w:t xml:space="preserve"> ima prosilec pravico do učinkovitega pravnega sredstva zoper navedeno odločitev pred sodiščem, za navedeni namen pa je upravičen zaprositi za brezplačno pravno pomoč in zastopanje.</w:t>
            </w:r>
          </w:p>
        </w:tc>
        <w:tc>
          <w:tcPr>
            <w:tcW w:w="4876" w:type="dxa"/>
          </w:tcPr>
          <w:p w14:paraId="378DC017" w14:textId="77777777" w:rsidR="00774A4C" w:rsidRPr="00CA4534" w:rsidRDefault="00774A4C" w:rsidP="0059524E">
            <w:pPr>
              <w:pStyle w:val="Normal6"/>
              <w:rPr>
                <w:b/>
                <w:i/>
              </w:rPr>
            </w:pPr>
            <w:r w:rsidRPr="00CA4534">
              <w:t>Kadar odločitev, da se brezplačna pravna pomoč in zastopanje ne dodelita, sprejme organ, ki ni sodišče, ima prosilec pravico do učinkovitega pravnega sredstva zoper navedeno odločitev pred sodiščem, za navedeni namen pa je upravičen zaprositi za brezplačno pravno pomoč in zastopanje.</w:t>
            </w:r>
          </w:p>
        </w:tc>
      </w:tr>
    </w:tbl>
    <w:p w14:paraId="6008EF3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1CD48F9" w14:textId="77777777" w:rsidR="00774A4C" w:rsidRPr="00CA4534" w:rsidRDefault="00774A4C" w:rsidP="00774A4C">
      <w:r w:rsidRPr="00CA4534">
        <w:rPr>
          <w:rStyle w:val="HideTWBExt"/>
        </w:rPr>
        <w:t>&lt;/Amend&gt;</w:t>
      </w:r>
    </w:p>
    <w:p w14:paraId="4B75634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772</w:t>
      </w:r>
      <w:r w:rsidRPr="00CA4534">
        <w:rPr>
          <w:rStyle w:val="HideTWBExt"/>
          <w:b w:val="0"/>
        </w:rPr>
        <w:t>&lt;/NumAm&gt;</w:t>
      </w:r>
    </w:p>
    <w:p w14:paraId="716F81EC"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DD82BBA" w14:textId="77777777" w:rsidR="00774A4C" w:rsidRPr="00CA4534" w:rsidRDefault="00774A4C" w:rsidP="00774A4C">
      <w:pPr>
        <w:pStyle w:val="NormalBold"/>
      </w:pPr>
      <w:r w:rsidRPr="00CA4534">
        <w:rPr>
          <w:rStyle w:val="HideTWBExt"/>
          <w:b w:val="0"/>
        </w:rPr>
        <w:t>&lt;/RepeatBlock-By&gt;</w:t>
      </w:r>
    </w:p>
    <w:p w14:paraId="4912551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F580B81" w14:textId="77777777" w:rsidR="00774A4C" w:rsidRPr="00CA4534" w:rsidRDefault="00774A4C" w:rsidP="00774A4C">
      <w:pPr>
        <w:pStyle w:val="NormalBold"/>
      </w:pPr>
      <w:r w:rsidRPr="00CA4534">
        <w:rPr>
          <w:rStyle w:val="HideTWBExt"/>
          <w:b w:val="0"/>
        </w:rPr>
        <w:t>&lt;Article&gt;</w:t>
      </w:r>
      <w:r w:rsidRPr="00CA4534">
        <w:t>Člen 16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20834BA" w14:textId="77777777" w:rsidTr="0059524E">
        <w:trPr>
          <w:trHeight w:hRule="exact" w:val="240"/>
          <w:jc w:val="center"/>
        </w:trPr>
        <w:tc>
          <w:tcPr>
            <w:tcW w:w="9752" w:type="dxa"/>
            <w:gridSpan w:val="2"/>
          </w:tcPr>
          <w:p w14:paraId="4FBE4920" w14:textId="77777777" w:rsidR="00774A4C" w:rsidRPr="00CA4534" w:rsidRDefault="00774A4C" w:rsidP="0059524E"/>
        </w:tc>
      </w:tr>
      <w:tr w:rsidR="00774A4C" w:rsidRPr="00CA4534" w14:paraId="296EF3B4" w14:textId="77777777" w:rsidTr="0059524E">
        <w:trPr>
          <w:trHeight w:val="240"/>
          <w:jc w:val="center"/>
        </w:trPr>
        <w:tc>
          <w:tcPr>
            <w:tcW w:w="4876" w:type="dxa"/>
          </w:tcPr>
          <w:p w14:paraId="1FDBB730" w14:textId="77777777" w:rsidR="00774A4C" w:rsidRPr="00CA4534" w:rsidRDefault="00774A4C" w:rsidP="0059524E">
            <w:pPr>
              <w:pStyle w:val="ColumnHeading"/>
            </w:pPr>
            <w:r w:rsidRPr="00CA4534">
              <w:t>Besedilo, ki ga predlaga Komisija</w:t>
            </w:r>
          </w:p>
        </w:tc>
        <w:tc>
          <w:tcPr>
            <w:tcW w:w="4876" w:type="dxa"/>
          </w:tcPr>
          <w:p w14:paraId="4B0F6A54" w14:textId="77777777" w:rsidR="00774A4C" w:rsidRPr="00CA4534" w:rsidRDefault="00774A4C" w:rsidP="0059524E">
            <w:pPr>
              <w:pStyle w:val="ColumnHeading"/>
            </w:pPr>
            <w:r w:rsidRPr="00CA4534">
              <w:t>Predlog spremembe</w:t>
            </w:r>
          </w:p>
        </w:tc>
      </w:tr>
      <w:tr w:rsidR="00774A4C" w:rsidRPr="00CA4534" w14:paraId="130DB308" w14:textId="77777777" w:rsidTr="0059524E">
        <w:trPr>
          <w:jc w:val="center"/>
        </w:trPr>
        <w:tc>
          <w:tcPr>
            <w:tcW w:w="4876" w:type="dxa"/>
          </w:tcPr>
          <w:p w14:paraId="20881C68" w14:textId="77777777" w:rsidR="00774A4C" w:rsidRPr="00CA4534" w:rsidRDefault="00774A4C" w:rsidP="0059524E">
            <w:pPr>
              <w:pStyle w:val="Normal6"/>
              <w:rPr>
                <w:b/>
                <w:i/>
              </w:rPr>
            </w:pPr>
            <w:r w:rsidRPr="00CA4534">
              <w:t>1.</w:t>
            </w:r>
            <w:r w:rsidRPr="00CA4534">
              <w:rPr>
                <w:b/>
                <w:i/>
              </w:rPr>
              <w:tab/>
            </w:r>
            <w:r w:rsidRPr="00CA4534">
              <w:t>Pravni</w:t>
            </w:r>
            <w:r w:rsidRPr="00CA4534">
              <w:rPr>
                <w:b/>
                <w:i/>
              </w:rPr>
              <w:t xml:space="preserve"> ali drug</w:t>
            </w:r>
            <w:r w:rsidRPr="00CA4534">
              <w:t xml:space="preserve"> svetovalec, ki ga kot takšnega dopušča ali dovoljuje nacionalno pravo in ki v skladu z nacionalnim pravom pomaga prosilcu ali ga zastopa, ima dostop do informacij iz prosilčevega spisa, na katerih temelji ali bo temeljila odločitev.</w:t>
            </w:r>
          </w:p>
        </w:tc>
        <w:tc>
          <w:tcPr>
            <w:tcW w:w="4876" w:type="dxa"/>
          </w:tcPr>
          <w:p w14:paraId="20B6775B" w14:textId="77777777" w:rsidR="00774A4C" w:rsidRPr="00CA4534" w:rsidRDefault="00774A4C" w:rsidP="0059524E">
            <w:pPr>
              <w:pStyle w:val="Normal6"/>
              <w:rPr>
                <w:b/>
                <w:i/>
              </w:rPr>
            </w:pPr>
            <w:r w:rsidRPr="00CA4534">
              <w:t>1.</w:t>
            </w:r>
            <w:r w:rsidRPr="00CA4534">
              <w:rPr>
                <w:b/>
                <w:i/>
              </w:rPr>
              <w:tab/>
            </w:r>
            <w:r w:rsidRPr="00CA4534">
              <w:t>Pravni svetovalec, ki ga kot takšnega dopušča ali dovoljuje nacionalno pravo in ki v skladu z nacionalnim pravom pomaga prosilcu ali ga zastopa, ima dostop do informacij iz prosilčevega spisa, na katerih temelji ali bo temeljila odločitev.</w:t>
            </w:r>
          </w:p>
        </w:tc>
      </w:tr>
    </w:tbl>
    <w:p w14:paraId="0F99ECA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F17DB92" w14:textId="77777777" w:rsidR="00774A4C" w:rsidRPr="00CA4534" w:rsidRDefault="00774A4C" w:rsidP="00774A4C">
      <w:r w:rsidRPr="00CA4534">
        <w:rPr>
          <w:rStyle w:val="HideTWBExt"/>
        </w:rPr>
        <w:t>&lt;/Amend&gt;</w:t>
      </w:r>
    </w:p>
    <w:p w14:paraId="714F25E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773</w:t>
      </w:r>
      <w:r w:rsidRPr="00CA4534">
        <w:rPr>
          <w:rStyle w:val="HideTWBExt"/>
          <w:b w:val="0"/>
        </w:rPr>
        <w:t>&lt;/NumAm&gt;</w:t>
      </w:r>
    </w:p>
    <w:p w14:paraId="046E4C7E"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1679202B" w14:textId="77777777" w:rsidR="00774A4C" w:rsidRPr="00CA4534" w:rsidRDefault="00774A4C" w:rsidP="00774A4C">
      <w:pPr>
        <w:pStyle w:val="NormalBold"/>
      </w:pPr>
      <w:r w:rsidRPr="00CA4534">
        <w:rPr>
          <w:rStyle w:val="HideTWBExt"/>
          <w:b w:val="0"/>
        </w:rPr>
        <w:t>&lt;/RepeatBlock-By&gt;</w:t>
      </w:r>
    </w:p>
    <w:p w14:paraId="3FD3D36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C62290E" w14:textId="77777777" w:rsidR="00774A4C" w:rsidRPr="00CA4534" w:rsidRDefault="00774A4C" w:rsidP="00774A4C">
      <w:pPr>
        <w:pStyle w:val="NormalBold"/>
      </w:pPr>
      <w:r w:rsidRPr="00CA4534">
        <w:rPr>
          <w:rStyle w:val="HideTWBExt"/>
          <w:b w:val="0"/>
        </w:rPr>
        <w:t>&lt;Article&gt;</w:t>
      </w:r>
      <w:r w:rsidRPr="00CA4534">
        <w:t>Člen 16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CD673D2" w14:textId="77777777" w:rsidTr="0059524E">
        <w:trPr>
          <w:trHeight w:hRule="exact" w:val="240"/>
          <w:jc w:val="center"/>
        </w:trPr>
        <w:tc>
          <w:tcPr>
            <w:tcW w:w="9752" w:type="dxa"/>
            <w:gridSpan w:val="2"/>
          </w:tcPr>
          <w:p w14:paraId="1CCDC39F" w14:textId="77777777" w:rsidR="00774A4C" w:rsidRPr="00CA4534" w:rsidRDefault="00774A4C" w:rsidP="0059524E"/>
        </w:tc>
      </w:tr>
      <w:tr w:rsidR="00774A4C" w:rsidRPr="00CA4534" w14:paraId="1E1DF531" w14:textId="77777777" w:rsidTr="0059524E">
        <w:trPr>
          <w:trHeight w:val="240"/>
          <w:jc w:val="center"/>
        </w:trPr>
        <w:tc>
          <w:tcPr>
            <w:tcW w:w="4876" w:type="dxa"/>
          </w:tcPr>
          <w:p w14:paraId="6A25F695" w14:textId="77777777" w:rsidR="00774A4C" w:rsidRPr="00CA4534" w:rsidRDefault="00774A4C" w:rsidP="0059524E">
            <w:pPr>
              <w:pStyle w:val="ColumnHeading"/>
            </w:pPr>
            <w:r w:rsidRPr="00CA4534">
              <w:t>Besedilo, ki ga predlaga Komisija</w:t>
            </w:r>
          </w:p>
        </w:tc>
        <w:tc>
          <w:tcPr>
            <w:tcW w:w="4876" w:type="dxa"/>
          </w:tcPr>
          <w:p w14:paraId="4D71B447" w14:textId="77777777" w:rsidR="00774A4C" w:rsidRPr="00CA4534" w:rsidRDefault="00774A4C" w:rsidP="0059524E">
            <w:pPr>
              <w:pStyle w:val="ColumnHeading"/>
            </w:pPr>
            <w:r w:rsidRPr="00CA4534">
              <w:t>Predlog spremembe</w:t>
            </w:r>
          </w:p>
        </w:tc>
      </w:tr>
      <w:tr w:rsidR="00774A4C" w:rsidRPr="00CA4534" w14:paraId="325CF8D6" w14:textId="77777777" w:rsidTr="0059524E">
        <w:trPr>
          <w:jc w:val="center"/>
        </w:trPr>
        <w:tc>
          <w:tcPr>
            <w:tcW w:w="4876" w:type="dxa"/>
          </w:tcPr>
          <w:p w14:paraId="7E5413C4" w14:textId="77777777" w:rsidR="00774A4C" w:rsidRPr="00CA4534" w:rsidRDefault="00774A4C" w:rsidP="0059524E">
            <w:pPr>
              <w:pStyle w:val="Normal6"/>
              <w:rPr>
                <w:b/>
                <w:i/>
              </w:rPr>
            </w:pPr>
            <w:r w:rsidRPr="00CA4534">
              <w:rPr>
                <w:b/>
                <w:i/>
              </w:rPr>
              <w:t>Organ za presojo lahko zavrne dostop do informacij iz prosilčevega spisa, kadar bi razkritje informacij ali virov ogrozilo nacionalno varnost, varnost organizacij ali oseb, ki informacije posredujejo, ali varnost oseb, ki jih te informacije zadevajo, ali kadar bi bili ogroženi interesi preiskave v zvezi z obravnavo prošenj za mednarodno zaščito s strani pristojnih organov držav članic ali bi to poslabšalo mednarodne odnose držav članic. V navedenih primerih organ za presojo:</w:t>
            </w:r>
          </w:p>
        </w:tc>
        <w:tc>
          <w:tcPr>
            <w:tcW w:w="4876" w:type="dxa"/>
          </w:tcPr>
          <w:p w14:paraId="7A874487" w14:textId="77777777" w:rsidR="00774A4C" w:rsidRPr="00CA4534" w:rsidRDefault="00774A4C" w:rsidP="0059524E">
            <w:pPr>
              <w:pStyle w:val="Normal6"/>
              <w:rPr>
                <w:b/>
                <w:i/>
              </w:rPr>
            </w:pPr>
            <w:r w:rsidRPr="00CA4534">
              <w:rPr>
                <w:b/>
                <w:i/>
              </w:rPr>
              <w:t>črtano</w:t>
            </w:r>
          </w:p>
        </w:tc>
      </w:tr>
      <w:tr w:rsidR="00774A4C" w:rsidRPr="00CA4534" w14:paraId="2642A3AD" w14:textId="77777777" w:rsidTr="0059524E">
        <w:trPr>
          <w:jc w:val="center"/>
        </w:trPr>
        <w:tc>
          <w:tcPr>
            <w:tcW w:w="4876" w:type="dxa"/>
          </w:tcPr>
          <w:p w14:paraId="33C30515" w14:textId="77777777" w:rsidR="00774A4C" w:rsidRPr="00CA4534" w:rsidRDefault="00774A4C" w:rsidP="0059524E">
            <w:pPr>
              <w:pStyle w:val="Normal6"/>
              <w:rPr>
                <w:b/>
                <w:i/>
              </w:rPr>
            </w:pPr>
            <w:r w:rsidRPr="00CA4534">
              <w:rPr>
                <w:b/>
                <w:i/>
              </w:rPr>
              <w:t>(a) v pritožbenem postopku sodiščem omogoči dostop do takih informacij ali virov; in</w:t>
            </w:r>
          </w:p>
        </w:tc>
        <w:tc>
          <w:tcPr>
            <w:tcW w:w="4876" w:type="dxa"/>
          </w:tcPr>
          <w:p w14:paraId="5BA6BA36" w14:textId="77777777" w:rsidR="00774A4C" w:rsidRPr="00CA4534" w:rsidRDefault="00774A4C" w:rsidP="0059524E">
            <w:pPr>
              <w:pStyle w:val="Normal6"/>
            </w:pPr>
          </w:p>
        </w:tc>
      </w:tr>
      <w:tr w:rsidR="00774A4C" w:rsidRPr="00CA4534" w14:paraId="6BCAEC13" w14:textId="77777777" w:rsidTr="0059524E">
        <w:trPr>
          <w:jc w:val="center"/>
        </w:trPr>
        <w:tc>
          <w:tcPr>
            <w:tcW w:w="4876" w:type="dxa"/>
          </w:tcPr>
          <w:p w14:paraId="658DF990" w14:textId="77777777" w:rsidR="00774A4C" w:rsidRPr="00CA4534" w:rsidRDefault="00774A4C" w:rsidP="0059524E">
            <w:pPr>
              <w:pStyle w:val="Normal6"/>
              <w:rPr>
                <w:b/>
                <w:i/>
              </w:rPr>
            </w:pPr>
            <w:r w:rsidRPr="00CA4534">
              <w:rPr>
                <w:b/>
                <w:i/>
              </w:rPr>
              <w:t>(b) zagotovi spoštovanje pravice prosilca do obrambe.</w:t>
            </w:r>
          </w:p>
        </w:tc>
        <w:tc>
          <w:tcPr>
            <w:tcW w:w="4876" w:type="dxa"/>
          </w:tcPr>
          <w:p w14:paraId="12AC01BA" w14:textId="77777777" w:rsidR="00774A4C" w:rsidRPr="00CA4534" w:rsidRDefault="00774A4C" w:rsidP="0059524E">
            <w:pPr>
              <w:pStyle w:val="Normal6"/>
            </w:pPr>
          </w:p>
        </w:tc>
      </w:tr>
    </w:tbl>
    <w:p w14:paraId="62CF74E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BC3F62A" w14:textId="77777777" w:rsidR="00774A4C" w:rsidRPr="00CA4534" w:rsidRDefault="00774A4C" w:rsidP="00774A4C">
      <w:r w:rsidRPr="00CA4534">
        <w:rPr>
          <w:rStyle w:val="HideTWBExt"/>
        </w:rPr>
        <w:t>&lt;/Amend&gt;</w:t>
      </w:r>
    </w:p>
    <w:p w14:paraId="37C790F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774</w:t>
      </w:r>
      <w:r w:rsidRPr="00CA4534">
        <w:rPr>
          <w:rStyle w:val="HideTWBExt"/>
          <w:b w:val="0"/>
        </w:rPr>
        <w:t>&lt;/NumAm&gt;</w:t>
      </w:r>
    </w:p>
    <w:p w14:paraId="7E10EFD3" w14:textId="77777777" w:rsidR="00774A4C" w:rsidRPr="00CA4534" w:rsidRDefault="00774A4C" w:rsidP="00774A4C">
      <w:pPr>
        <w:pStyle w:val="NormalBold"/>
      </w:pPr>
      <w:r w:rsidRPr="00CA4534">
        <w:rPr>
          <w:rStyle w:val="HideTWBExt"/>
          <w:b w:val="0"/>
        </w:rPr>
        <w:t>&lt;RepeatBlock-By&gt;&lt;Members&gt;</w:t>
      </w:r>
      <w:r w:rsidRPr="00CA4534">
        <w:t>Péter Niedermüller, Kati Piri, Josef Weidenholzer, Ana Gomes, Caterina Chinnici</w:t>
      </w:r>
      <w:r w:rsidRPr="00CA4534">
        <w:rPr>
          <w:rStyle w:val="HideTWBExt"/>
          <w:b w:val="0"/>
        </w:rPr>
        <w:t>&lt;/Members&gt;</w:t>
      </w:r>
    </w:p>
    <w:p w14:paraId="6ACD7646" w14:textId="77777777" w:rsidR="00774A4C" w:rsidRPr="00CA4534" w:rsidRDefault="00774A4C" w:rsidP="00774A4C">
      <w:pPr>
        <w:pStyle w:val="NormalBold"/>
      </w:pPr>
      <w:r w:rsidRPr="00CA4534">
        <w:rPr>
          <w:rStyle w:val="HideTWBExt"/>
          <w:b w:val="0"/>
        </w:rPr>
        <w:t>&lt;/RepeatBlock-By&gt;</w:t>
      </w:r>
    </w:p>
    <w:p w14:paraId="673F48B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1D6C831" w14:textId="77777777" w:rsidR="00774A4C" w:rsidRPr="00CA4534" w:rsidRDefault="00774A4C" w:rsidP="00774A4C">
      <w:pPr>
        <w:pStyle w:val="NormalBold"/>
      </w:pPr>
      <w:r w:rsidRPr="00CA4534">
        <w:rPr>
          <w:rStyle w:val="HideTWBExt"/>
          <w:b w:val="0"/>
        </w:rPr>
        <w:t>&lt;Article&gt;</w:t>
      </w:r>
      <w:r w:rsidRPr="00CA4534">
        <w:t>Člen 16 – odstavek 2 – pododstavek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7AE0C90" w14:textId="77777777" w:rsidTr="0059524E">
        <w:trPr>
          <w:trHeight w:hRule="exact" w:val="240"/>
          <w:jc w:val="center"/>
        </w:trPr>
        <w:tc>
          <w:tcPr>
            <w:tcW w:w="9752" w:type="dxa"/>
            <w:gridSpan w:val="2"/>
          </w:tcPr>
          <w:p w14:paraId="27CABC7F" w14:textId="77777777" w:rsidR="00774A4C" w:rsidRPr="00CA4534" w:rsidRDefault="00774A4C" w:rsidP="0059524E"/>
        </w:tc>
      </w:tr>
      <w:tr w:rsidR="00774A4C" w:rsidRPr="00CA4534" w14:paraId="4D0AB37B" w14:textId="77777777" w:rsidTr="0059524E">
        <w:trPr>
          <w:trHeight w:val="240"/>
          <w:jc w:val="center"/>
        </w:trPr>
        <w:tc>
          <w:tcPr>
            <w:tcW w:w="4876" w:type="dxa"/>
          </w:tcPr>
          <w:p w14:paraId="5B24B22C" w14:textId="77777777" w:rsidR="00774A4C" w:rsidRPr="00CA4534" w:rsidRDefault="00774A4C" w:rsidP="0059524E">
            <w:pPr>
              <w:pStyle w:val="ColumnHeading"/>
            </w:pPr>
            <w:r w:rsidRPr="00CA4534">
              <w:t>Besedilo, ki ga predlaga Komisija</w:t>
            </w:r>
          </w:p>
        </w:tc>
        <w:tc>
          <w:tcPr>
            <w:tcW w:w="4876" w:type="dxa"/>
          </w:tcPr>
          <w:p w14:paraId="29D4353A" w14:textId="77777777" w:rsidR="00774A4C" w:rsidRPr="00CA4534" w:rsidRDefault="00774A4C" w:rsidP="0059524E">
            <w:pPr>
              <w:pStyle w:val="ColumnHeading"/>
            </w:pPr>
            <w:r w:rsidRPr="00CA4534">
              <w:t>Predlog spremembe</w:t>
            </w:r>
          </w:p>
        </w:tc>
      </w:tr>
      <w:tr w:rsidR="00774A4C" w:rsidRPr="00CA4534" w14:paraId="108E1D0D" w14:textId="77777777" w:rsidTr="0059524E">
        <w:trPr>
          <w:jc w:val="center"/>
        </w:trPr>
        <w:tc>
          <w:tcPr>
            <w:tcW w:w="4876" w:type="dxa"/>
          </w:tcPr>
          <w:p w14:paraId="2E94657A" w14:textId="77777777" w:rsidR="00774A4C" w:rsidRPr="00CA4534" w:rsidRDefault="00774A4C" w:rsidP="0059524E">
            <w:pPr>
              <w:pStyle w:val="Normal6"/>
              <w:rPr>
                <w:b/>
                <w:i/>
              </w:rPr>
            </w:pPr>
            <w:r w:rsidRPr="00CA4534">
              <w:t>Organ za presojo lahko zavrne dostop do informacij iz prosilčevega spisa, kadar bi razkritje informacij ali virov ogrozilo nacionalno varnost, varnost organizacij ali oseb, ki informacije posredujejo, ali varnost oseb, ki jih te informacije zadevajo</w:t>
            </w:r>
            <w:r w:rsidRPr="00CA4534">
              <w:rPr>
                <w:b/>
                <w:i/>
              </w:rPr>
              <w:t>, ali kadar bi bili ogroženi interesi preiskave v zvezi z obravnavo prošenj za mednarodno zaščito s strani pristojnih organov držav članic ali bi to poslabšalo mednarodne odnose držav članic</w:t>
            </w:r>
            <w:r w:rsidRPr="00CA4534">
              <w:t>. V navedenih primerih organ za presojo:</w:t>
            </w:r>
          </w:p>
        </w:tc>
        <w:tc>
          <w:tcPr>
            <w:tcW w:w="4876" w:type="dxa"/>
          </w:tcPr>
          <w:p w14:paraId="0E05D376" w14:textId="77777777" w:rsidR="00774A4C" w:rsidRPr="00CA4534" w:rsidRDefault="00774A4C" w:rsidP="0059524E">
            <w:pPr>
              <w:pStyle w:val="Normal6"/>
              <w:rPr>
                <w:b/>
                <w:i/>
              </w:rPr>
            </w:pPr>
            <w:r w:rsidRPr="00CA4534">
              <w:t>Organ za presojo lahko zavrne dostop do informacij iz prosilčevega spisa, kadar bi razkritje informacij ali virov ogrozilo nacionalno varnost, varnost organizacij ali oseb, ki informacije posredujejo, ali varnost oseb, ki jih te informacije zadevajo. V navedenih primerih organ za presojo:</w:t>
            </w:r>
          </w:p>
        </w:tc>
      </w:tr>
    </w:tbl>
    <w:p w14:paraId="36FD44A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D3EA437"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72E8FA5" w14:textId="23EB4184" w:rsidR="00774A4C" w:rsidRPr="00CA4534" w:rsidRDefault="00774A4C" w:rsidP="00774A4C">
      <w:pPr>
        <w:pStyle w:val="Normal12Italic"/>
        <w:rPr>
          <w:lang w:val="sl-SI"/>
        </w:rPr>
      </w:pPr>
      <w:r w:rsidRPr="00CA4534">
        <w:rPr>
          <w:lang w:val="sl-SI"/>
        </w:rPr>
        <w:t>Ker mora pravni svetovalec prosilca nujno imeti dostop do prosilčevega spisa, da bi lahko zagotovil ustrezno svetovanje o prošnji, mora biti vsako odstopanje od dostopa do tega spisa zelo omejeno</w:t>
      </w:r>
      <w:r w:rsidR="00DA10CE" w:rsidRPr="00CA4534">
        <w:rPr>
          <w:lang w:val="sl-SI"/>
        </w:rPr>
        <w:t>.</w:t>
      </w:r>
      <w:r w:rsidRPr="00CA4534">
        <w:rPr>
          <w:lang w:val="sl-SI"/>
        </w:rPr>
        <w:t xml:space="preserve"> Črtano besedilo je preširoko in nejasno ter dopušča splošno izključitev dostopa do spisa.</w:t>
      </w:r>
    </w:p>
    <w:p w14:paraId="30499997" w14:textId="77777777" w:rsidR="00774A4C" w:rsidRPr="00CA4534" w:rsidRDefault="00774A4C" w:rsidP="00774A4C">
      <w:r w:rsidRPr="00CA4534">
        <w:rPr>
          <w:rStyle w:val="HideTWBExt"/>
        </w:rPr>
        <w:t>&lt;/Amend&gt;</w:t>
      </w:r>
    </w:p>
    <w:p w14:paraId="1295F7D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775</w:t>
      </w:r>
      <w:r w:rsidRPr="00CA4534">
        <w:rPr>
          <w:rStyle w:val="HideTWBExt"/>
          <w:b w:val="0"/>
        </w:rPr>
        <w:t>&lt;/NumAm&gt;</w:t>
      </w:r>
    </w:p>
    <w:p w14:paraId="1E52DA77"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6B93C066" w14:textId="77777777" w:rsidR="00774A4C" w:rsidRPr="00CA4534" w:rsidRDefault="00774A4C" w:rsidP="00774A4C">
      <w:pPr>
        <w:pStyle w:val="NormalBold"/>
      </w:pPr>
      <w:r w:rsidRPr="00CA4534">
        <w:rPr>
          <w:rStyle w:val="HideTWBExt"/>
          <w:b w:val="0"/>
        </w:rPr>
        <w:t>&lt;/RepeatBlock-By&gt;</w:t>
      </w:r>
    </w:p>
    <w:p w14:paraId="1E48F99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09C35D3" w14:textId="77777777" w:rsidR="00774A4C" w:rsidRPr="00CA4534" w:rsidRDefault="00774A4C" w:rsidP="00774A4C">
      <w:pPr>
        <w:pStyle w:val="NormalBold"/>
      </w:pPr>
      <w:r w:rsidRPr="00CA4534">
        <w:rPr>
          <w:rStyle w:val="HideTWBExt"/>
          <w:b w:val="0"/>
        </w:rPr>
        <w:t>&lt;Article&gt;</w:t>
      </w:r>
      <w:r w:rsidRPr="00CA4534">
        <w:t>Člen 16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17B5371" w14:textId="77777777" w:rsidTr="0059524E">
        <w:trPr>
          <w:trHeight w:hRule="exact" w:val="240"/>
          <w:jc w:val="center"/>
        </w:trPr>
        <w:tc>
          <w:tcPr>
            <w:tcW w:w="9752" w:type="dxa"/>
            <w:gridSpan w:val="2"/>
          </w:tcPr>
          <w:p w14:paraId="33C9D84A" w14:textId="77777777" w:rsidR="00774A4C" w:rsidRPr="00CA4534" w:rsidRDefault="00774A4C" w:rsidP="0059524E"/>
        </w:tc>
      </w:tr>
      <w:tr w:rsidR="00774A4C" w:rsidRPr="00CA4534" w14:paraId="7B38D5A0" w14:textId="77777777" w:rsidTr="0059524E">
        <w:trPr>
          <w:trHeight w:val="240"/>
          <w:jc w:val="center"/>
        </w:trPr>
        <w:tc>
          <w:tcPr>
            <w:tcW w:w="4876" w:type="dxa"/>
          </w:tcPr>
          <w:p w14:paraId="533CF79B" w14:textId="77777777" w:rsidR="00774A4C" w:rsidRPr="00CA4534" w:rsidRDefault="00774A4C" w:rsidP="0059524E">
            <w:pPr>
              <w:pStyle w:val="ColumnHeading"/>
            </w:pPr>
            <w:r w:rsidRPr="00CA4534">
              <w:t>Besedilo, ki ga predlaga Komisija</w:t>
            </w:r>
          </w:p>
        </w:tc>
        <w:tc>
          <w:tcPr>
            <w:tcW w:w="4876" w:type="dxa"/>
          </w:tcPr>
          <w:p w14:paraId="64F3E22D" w14:textId="77777777" w:rsidR="00774A4C" w:rsidRPr="00CA4534" w:rsidRDefault="00774A4C" w:rsidP="0059524E">
            <w:pPr>
              <w:pStyle w:val="ColumnHeading"/>
            </w:pPr>
            <w:r w:rsidRPr="00CA4534">
              <w:t>Predlog spremembe</w:t>
            </w:r>
          </w:p>
        </w:tc>
      </w:tr>
      <w:tr w:rsidR="00774A4C" w:rsidRPr="00CA4534" w14:paraId="3F114651" w14:textId="77777777" w:rsidTr="0059524E">
        <w:trPr>
          <w:jc w:val="center"/>
        </w:trPr>
        <w:tc>
          <w:tcPr>
            <w:tcW w:w="4876" w:type="dxa"/>
          </w:tcPr>
          <w:p w14:paraId="4E684FF0" w14:textId="77777777" w:rsidR="00774A4C" w:rsidRPr="00CA4534" w:rsidRDefault="00774A4C" w:rsidP="0059524E">
            <w:pPr>
              <w:pStyle w:val="Normal6"/>
              <w:rPr>
                <w:b/>
                <w:i/>
              </w:rPr>
            </w:pPr>
            <w:r w:rsidRPr="00CA4534">
              <w:t>V zvezi s točko</w:t>
            </w:r>
            <w:r w:rsidRPr="00CA4534">
              <w:rPr>
                <w:b/>
                <w:i/>
              </w:rPr>
              <w:t xml:space="preserve"> </w:t>
            </w:r>
            <w:r w:rsidRPr="00CA4534">
              <w:t>(b) organ za presojo zlasti omogoči dostop do informacij ali virov pravnemu ali drugemu svetovalcu, ki je opravil varnostno preverjanje, če so informacije relevantne za obravnavo prošnje ali odločanje o odvzemu mednarodne zaščite.</w:t>
            </w:r>
          </w:p>
        </w:tc>
        <w:tc>
          <w:tcPr>
            <w:tcW w:w="4876" w:type="dxa"/>
          </w:tcPr>
          <w:p w14:paraId="12CF8AEC" w14:textId="77777777" w:rsidR="00774A4C" w:rsidRPr="00CA4534" w:rsidRDefault="00774A4C" w:rsidP="0059524E">
            <w:pPr>
              <w:pStyle w:val="Normal6"/>
              <w:rPr>
                <w:b/>
                <w:i/>
              </w:rPr>
            </w:pPr>
            <w:r w:rsidRPr="00CA4534">
              <w:t>V zvezi s točko</w:t>
            </w:r>
            <w:r w:rsidRPr="00CA4534">
              <w:rPr>
                <w:b/>
                <w:i/>
              </w:rPr>
              <w:t xml:space="preserve"> </w:t>
            </w:r>
            <w:r w:rsidRPr="00CA4534">
              <w:t>(b)</w:t>
            </w:r>
            <w:r w:rsidRPr="00CA4534">
              <w:rPr>
                <w:b/>
                <w:i/>
              </w:rPr>
              <w:t xml:space="preserve"> lahko</w:t>
            </w:r>
            <w:r w:rsidRPr="00CA4534">
              <w:t xml:space="preserve"> organ za presojo zlasti omogoči dostop do informacij ali virov pravnemu ali drugemu svetovalcu, ki je opravil varnostno preverjanje, če so informacije relevantne za obravnavo prošnje ali odločanje o odvzemu mednarodne zaščite.</w:t>
            </w:r>
          </w:p>
        </w:tc>
      </w:tr>
    </w:tbl>
    <w:p w14:paraId="14C36F5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8921A65" w14:textId="77777777" w:rsidR="00774A4C" w:rsidRPr="00CA4534" w:rsidRDefault="00774A4C" w:rsidP="00774A4C">
      <w:r w:rsidRPr="00CA4534">
        <w:rPr>
          <w:rStyle w:val="HideTWBExt"/>
        </w:rPr>
        <w:t>&lt;/Amend&gt;</w:t>
      </w:r>
    </w:p>
    <w:p w14:paraId="080B4F5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776</w:t>
      </w:r>
      <w:r w:rsidRPr="00CA4534">
        <w:rPr>
          <w:rStyle w:val="HideTWBExt"/>
          <w:b w:val="0"/>
        </w:rPr>
        <w:t>&lt;/NumAm&gt;</w:t>
      </w:r>
    </w:p>
    <w:p w14:paraId="34F05EE1"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0474AB25" w14:textId="77777777" w:rsidR="00774A4C" w:rsidRPr="00CA4534" w:rsidRDefault="00774A4C" w:rsidP="00774A4C">
      <w:pPr>
        <w:pStyle w:val="NormalBold"/>
      </w:pPr>
      <w:r w:rsidRPr="00CA4534">
        <w:rPr>
          <w:rStyle w:val="HideTWBExt"/>
          <w:b w:val="0"/>
        </w:rPr>
        <w:t>&lt;/RepeatBlock-By&gt;</w:t>
      </w:r>
    </w:p>
    <w:p w14:paraId="0AD64FE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AC44A3A" w14:textId="77777777" w:rsidR="00774A4C" w:rsidRPr="00CA4534" w:rsidRDefault="00774A4C" w:rsidP="00774A4C">
      <w:pPr>
        <w:pStyle w:val="NormalBold"/>
      </w:pPr>
      <w:r w:rsidRPr="00CA4534">
        <w:rPr>
          <w:rStyle w:val="HideTWBExt"/>
          <w:b w:val="0"/>
        </w:rPr>
        <w:t>&lt;Article&gt;</w:t>
      </w:r>
      <w:r w:rsidRPr="00CA4534">
        <w:t>Člen 16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9AF1347" w14:textId="77777777" w:rsidTr="0059524E">
        <w:trPr>
          <w:trHeight w:hRule="exact" w:val="240"/>
          <w:jc w:val="center"/>
        </w:trPr>
        <w:tc>
          <w:tcPr>
            <w:tcW w:w="9752" w:type="dxa"/>
            <w:gridSpan w:val="2"/>
          </w:tcPr>
          <w:p w14:paraId="37606FD5" w14:textId="77777777" w:rsidR="00774A4C" w:rsidRPr="00CA4534" w:rsidRDefault="00774A4C" w:rsidP="0059524E"/>
        </w:tc>
      </w:tr>
      <w:tr w:rsidR="00774A4C" w:rsidRPr="00CA4534" w14:paraId="0DFFC751" w14:textId="77777777" w:rsidTr="0059524E">
        <w:trPr>
          <w:trHeight w:val="240"/>
          <w:jc w:val="center"/>
        </w:trPr>
        <w:tc>
          <w:tcPr>
            <w:tcW w:w="4876" w:type="dxa"/>
          </w:tcPr>
          <w:p w14:paraId="1C83368E" w14:textId="77777777" w:rsidR="00774A4C" w:rsidRPr="00CA4534" w:rsidRDefault="00774A4C" w:rsidP="0059524E">
            <w:pPr>
              <w:pStyle w:val="ColumnHeading"/>
            </w:pPr>
            <w:r w:rsidRPr="00CA4534">
              <w:t>Besedilo, ki ga predlaga Komisija</w:t>
            </w:r>
          </w:p>
        </w:tc>
        <w:tc>
          <w:tcPr>
            <w:tcW w:w="4876" w:type="dxa"/>
          </w:tcPr>
          <w:p w14:paraId="70D09C0E" w14:textId="77777777" w:rsidR="00774A4C" w:rsidRPr="00CA4534" w:rsidRDefault="00774A4C" w:rsidP="0059524E">
            <w:pPr>
              <w:pStyle w:val="ColumnHeading"/>
            </w:pPr>
            <w:r w:rsidRPr="00CA4534">
              <w:t>Predlog spremembe</w:t>
            </w:r>
          </w:p>
        </w:tc>
      </w:tr>
      <w:tr w:rsidR="00774A4C" w:rsidRPr="00CA4534" w14:paraId="37E52F4D" w14:textId="77777777" w:rsidTr="0059524E">
        <w:trPr>
          <w:jc w:val="center"/>
        </w:trPr>
        <w:tc>
          <w:tcPr>
            <w:tcW w:w="4876" w:type="dxa"/>
          </w:tcPr>
          <w:p w14:paraId="288E1637" w14:textId="77777777" w:rsidR="00774A4C" w:rsidRPr="00CA4534" w:rsidRDefault="00774A4C" w:rsidP="0059524E">
            <w:pPr>
              <w:pStyle w:val="Normal6"/>
              <w:rPr>
                <w:b/>
                <w:i/>
              </w:rPr>
            </w:pPr>
            <w:r w:rsidRPr="00CA4534">
              <w:t>V zvezi s točko</w:t>
            </w:r>
            <w:r w:rsidRPr="00CA4534">
              <w:rPr>
                <w:b/>
                <w:i/>
              </w:rPr>
              <w:t xml:space="preserve"> </w:t>
            </w:r>
            <w:r w:rsidRPr="00CA4534">
              <w:t>(b) organ za presojo zlasti omogoči dostop do informacij ali virov pravnemu</w:t>
            </w:r>
            <w:r w:rsidRPr="00CA4534">
              <w:rPr>
                <w:b/>
                <w:i/>
              </w:rPr>
              <w:t xml:space="preserve"> ali drugemu</w:t>
            </w:r>
            <w:r w:rsidRPr="00CA4534">
              <w:t xml:space="preserve"> svetovalcu, ki je opravil varnostno preverjanje, če so informacije relevantne za obravnavo prošnje ali odločanje o odvzemu mednarodne zaščite.</w:t>
            </w:r>
          </w:p>
        </w:tc>
        <w:tc>
          <w:tcPr>
            <w:tcW w:w="4876" w:type="dxa"/>
          </w:tcPr>
          <w:p w14:paraId="6DF700C3" w14:textId="77777777" w:rsidR="00774A4C" w:rsidRPr="00CA4534" w:rsidRDefault="00774A4C" w:rsidP="0059524E">
            <w:pPr>
              <w:pStyle w:val="Normal6"/>
              <w:rPr>
                <w:b/>
                <w:i/>
              </w:rPr>
            </w:pPr>
            <w:r w:rsidRPr="00CA4534">
              <w:t>V zvezi s točko</w:t>
            </w:r>
            <w:r w:rsidRPr="00CA4534">
              <w:rPr>
                <w:b/>
                <w:i/>
              </w:rPr>
              <w:t xml:space="preserve"> </w:t>
            </w:r>
            <w:r w:rsidRPr="00CA4534">
              <w:t>(b) organ za presojo zlasti omogoči dostop do informacij ali virov pravnemu svetovalcu, ki je opravil varnostno preverjanje, če so informacije relevantne za obravnavo prošnje ali odločanje o odvzemu mednarodne zaščite.</w:t>
            </w:r>
          </w:p>
        </w:tc>
      </w:tr>
    </w:tbl>
    <w:p w14:paraId="6E547D8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A618F98" w14:textId="77777777" w:rsidR="00774A4C" w:rsidRPr="00CA4534" w:rsidRDefault="00774A4C" w:rsidP="00774A4C">
      <w:r w:rsidRPr="00CA4534">
        <w:rPr>
          <w:rStyle w:val="HideTWBExt"/>
        </w:rPr>
        <w:t>&lt;/Amend&gt;</w:t>
      </w:r>
    </w:p>
    <w:p w14:paraId="4BCEA05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777</w:t>
      </w:r>
      <w:r w:rsidRPr="00CA4534">
        <w:rPr>
          <w:rStyle w:val="HideTWBExt"/>
          <w:b w:val="0"/>
        </w:rPr>
        <w:t>&lt;/NumAm&gt;</w:t>
      </w:r>
    </w:p>
    <w:p w14:paraId="50EA3FE9"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45A2B5B8" w14:textId="77777777" w:rsidR="00774A4C" w:rsidRPr="00CA4534" w:rsidRDefault="00774A4C" w:rsidP="00774A4C">
      <w:pPr>
        <w:pStyle w:val="NormalBold"/>
      </w:pPr>
      <w:r w:rsidRPr="00CA4534">
        <w:rPr>
          <w:rStyle w:val="HideTWBExt"/>
          <w:b w:val="0"/>
        </w:rPr>
        <w:t>&lt;/RepeatBlock-By&gt;</w:t>
      </w:r>
    </w:p>
    <w:p w14:paraId="0E22392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1F73075" w14:textId="77777777" w:rsidR="00774A4C" w:rsidRPr="00CA4534" w:rsidRDefault="00774A4C" w:rsidP="00774A4C">
      <w:pPr>
        <w:pStyle w:val="NormalBold"/>
      </w:pPr>
      <w:r w:rsidRPr="00CA4534">
        <w:rPr>
          <w:rStyle w:val="HideTWBExt"/>
          <w:b w:val="0"/>
        </w:rPr>
        <w:t>&lt;Article&gt;</w:t>
      </w:r>
      <w:r w:rsidRPr="00CA4534">
        <w:t>Člen 16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461C70B" w14:textId="77777777" w:rsidTr="0059524E">
        <w:trPr>
          <w:trHeight w:hRule="exact" w:val="240"/>
          <w:jc w:val="center"/>
        </w:trPr>
        <w:tc>
          <w:tcPr>
            <w:tcW w:w="9752" w:type="dxa"/>
            <w:gridSpan w:val="2"/>
          </w:tcPr>
          <w:p w14:paraId="130AE78D" w14:textId="77777777" w:rsidR="00774A4C" w:rsidRPr="00CA4534" w:rsidRDefault="00774A4C" w:rsidP="0059524E"/>
        </w:tc>
      </w:tr>
      <w:tr w:rsidR="00774A4C" w:rsidRPr="00CA4534" w14:paraId="119985F8" w14:textId="77777777" w:rsidTr="0059524E">
        <w:trPr>
          <w:trHeight w:val="240"/>
          <w:jc w:val="center"/>
        </w:trPr>
        <w:tc>
          <w:tcPr>
            <w:tcW w:w="4876" w:type="dxa"/>
          </w:tcPr>
          <w:p w14:paraId="561DBB06" w14:textId="77777777" w:rsidR="00774A4C" w:rsidRPr="00CA4534" w:rsidRDefault="00774A4C" w:rsidP="0059524E">
            <w:pPr>
              <w:pStyle w:val="ColumnHeading"/>
            </w:pPr>
            <w:r w:rsidRPr="00CA4534">
              <w:t>Besedilo, ki ga predlaga Komisija</w:t>
            </w:r>
          </w:p>
        </w:tc>
        <w:tc>
          <w:tcPr>
            <w:tcW w:w="4876" w:type="dxa"/>
          </w:tcPr>
          <w:p w14:paraId="4D9CC0B4" w14:textId="77777777" w:rsidR="00774A4C" w:rsidRPr="00CA4534" w:rsidRDefault="00774A4C" w:rsidP="0059524E">
            <w:pPr>
              <w:pStyle w:val="ColumnHeading"/>
            </w:pPr>
            <w:r w:rsidRPr="00CA4534">
              <w:t>Predlog spremembe</w:t>
            </w:r>
          </w:p>
        </w:tc>
      </w:tr>
      <w:tr w:rsidR="00774A4C" w:rsidRPr="00CA4534" w14:paraId="7F10BFDC" w14:textId="77777777" w:rsidTr="0059524E">
        <w:trPr>
          <w:jc w:val="center"/>
        </w:trPr>
        <w:tc>
          <w:tcPr>
            <w:tcW w:w="4876" w:type="dxa"/>
          </w:tcPr>
          <w:p w14:paraId="49B546FF" w14:textId="77777777" w:rsidR="00774A4C" w:rsidRPr="00CA4534" w:rsidRDefault="00774A4C" w:rsidP="0059524E">
            <w:pPr>
              <w:pStyle w:val="Normal6"/>
              <w:rPr>
                <w:b/>
                <w:i/>
              </w:rPr>
            </w:pPr>
            <w:r w:rsidRPr="00CA4534">
              <w:t>3.</w:t>
            </w:r>
            <w:r w:rsidRPr="00CA4534">
              <w:rPr>
                <w:b/>
                <w:i/>
              </w:rPr>
              <w:tab/>
            </w:r>
            <w:r w:rsidRPr="00CA4534">
              <w:t>Pravni</w:t>
            </w:r>
            <w:r w:rsidRPr="00CA4534">
              <w:rPr>
                <w:b/>
                <w:i/>
              </w:rPr>
              <w:t xml:space="preserve"> ali drug svetovalec</w:t>
            </w:r>
            <w:r w:rsidRPr="00CA4534">
              <w:t>, ki pomaga prosilcu ali ga zastopa, ima v skladu z Direktivo XXX/XXX/EU</w:t>
            </w:r>
            <w:r w:rsidRPr="00CA4534">
              <w:rPr>
                <w:b/>
                <w:i/>
              </w:rPr>
              <w:t xml:space="preserve"> </w:t>
            </w:r>
            <w:r w:rsidRPr="00CA4534">
              <w:t>(direktiva o pogojih za sprejem) dostop do zaprtih območij, kot so centri za tujce in tranzitna območja, za posvetovanje z navedenim prosilcem.</w:t>
            </w:r>
          </w:p>
        </w:tc>
        <w:tc>
          <w:tcPr>
            <w:tcW w:w="4876" w:type="dxa"/>
          </w:tcPr>
          <w:p w14:paraId="4A717E8D" w14:textId="2EA4AEAC" w:rsidR="00774A4C" w:rsidRPr="00CA4534" w:rsidRDefault="00774A4C" w:rsidP="00DA10CE">
            <w:pPr>
              <w:pStyle w:val="Normal6"/>
              <w:rPr>
                <w:b/>
                <w:i/>
              </w:rPr>
            </w:pPr>
            <w:r w:rsidRPr="00CA4534">
              <w:t>3.</w:t>
            </w:r>
            <w:r w:rsidRPr="00CA4534">
              <w:rPr>
                <w:b/>
                <w:i/>
              </w:rPr>
              <w:tab/>
            </w:r>
            <w:r w:rsidRPr="00CA4534">
              <w:t>Pravni</w:t>
            </w:r>
            <w:r w:rsidRPr="00CA4534">
              <w:rPr>
                <w:b/>
                <w:i/>
              </w:rPr>
              <w:t xml:space="preserve"> zastopnik</w:t>
            </w:r>
            <w:r w:rsidRPr="00CA4534">
              <w:t>, ki pomaga prosilcu ali ga zastopa, ima v skladu z Direktivo XXX/XXX/EU</w:t>
            </w:r>
            <w:r w:rsidRPr="00CA4534">
              <w:rPr>
                <w:b/>
                <w:i/>
              </w:rPr>
              <w:t xml:space="preserve"> </w:t>
            </w:r>
            <w:r w:rsidRPr="00CA4534">
              <w:t>(direktiva o pogojih za sprejem) dostop do zaprtih območij, kot so centri za tujce in tranzitna območja, za posvetovanje z navedenim prosilcem.</w:t>
            </w:r>
          </w:p>
        </w:tc>
      </w:tr>
    </w:tbl>
    <w:p w14:paraId="409D568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6F0E5455" w14:textId="77777777" w:rsidR="00774A4C" w:rsidRPr="00CA4534" w:rsidRDefault="00774A4C" w:rsidP="00774A4C">
      <w:r w:rsidRPr="00CA4534">
        <w:rPr>
          <w:rStyle w:val="HideTWBExt"/>
        </w:rPr>
        <w:t>&lt;/Amend&gt;</w:t>
      </w:r>
    </w:p>
    <w:p w14:paraId="13C63D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778</w:t>
      </w:r>
      <w:r w:rsidRPr="00CA4534">
        <w:rPr>
          <w:rStyle w:val="HideTWBExt"/>
          <w:b w:val="0"/>
        </w:rPr>
        <w:t>&lt;/NumAm&gt;</w:t>
      </w:r>
    </w:p>
    <w:p w14:paraId="372EBACA"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16C0A277" w14:textId="77777777" w:rsidR="00774A4C" w:rsidRPr="00CA4534" w:rsidRDefault="00774A4C" w:rsidP="00774A4C">
      <w:pPr>
        <w:pStyle w:val="NormalBold"/>
      </w:pPr>
      <w:r w:rsidRPr="00CA4534">
        <w:rPr>
          <w:rStyle w:val="HideTWBExt"/>
          <w:b w:val="0"/>
        </w:rPr>
        <w:t>&lt;/RepeatBlock-By&gt;</w:t>
      </w:r>
    </w:p>
    <w:p w14:paraId="772562D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04E4B2A" w14:textId="77777777" w:rsidR="00774A4C" w:rsidRPr="00CA4534" w:rsidRDefault="00774A4C" w:rsidP="00774A4C">
      <w:pPr>
        <w:pStyle w:val="NormalBold"/>
      </w:pPr>
      <w:r w:rsidRPr="00CA4534">
        <w:rPr>
          <w:rStyle w:val="HideTWBExt"/>
          <w:b w:val="0"/>
        </w:rPr>
        <w:t>&lt;Article&gt;</w:t>
      </w:r>
      <w:r w:rsidRPr="00CA4534">
        <w:t>Člen 16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CD319E" w14:textId="77777777" w:rsidTr="0059524E">
        <w:trPr>
          <w:trHeight w:hRule="exact" w:val="240"/>
          <w:jc w:val="center"/>
        </w:trPr>
        <w:tc>
          <w:tcPr>
            <w:tcW w:w="9752" w:type="dxa"/>
            <w:gridSpan w:val="2"/>
          </w:tcPr>
          <w:p w14:paraId="06A681C6" w14:textId="77777777" w:rsidR="00774A4C" w:rsidRPr="00CA4534" w:rsidRDefault="00774A4C" w:rsidP="0059524E"/>
        </w:tc>
      </w:tr>
      <w:tr w:rsidR="00774A4C" w:rsidRPr="00CA4534" w14:paraId="2C2B8C6F" w14:textId="77777777" w:rsidTr="0059524E">
        <w:trPr>
          <w:trHeight w:val="240"/>
          <w:jc w:val="center"/>
        </w:trPr>
        <w:tc>
          <w:tcPr>
            <w:tcW w:w="4876" w:type="dxa"/>
          </w:tcPr>
          <w:p w14:paraId="26F54614" w14:textId="77777777" w:rsidR="00774A4C" w:rsidRPr="00CA4534" w:rsidRDefault="00774A4C" w:rsidP="0059524E">
            <w:pPr>
              <w:pStyle w:val="ColumnHeading"/>
            </w:pPr>
            <w:r w:rsidRPr="00CA4534">
              <w:t>Besedilo, ki ga predlaga Komisija</w:t>
            </w:r>
          </w:p>
        </w:tc>
        <w:tc>
          <w:tcPr>
            <w:tcW w:w="4876" w:type="dxa"/>
          </w:tcPr>
          <w:p w14:paraId="2A8E3247" w14:textId="77777777" w:rsidR="00774A4C" w:rsidRPr="00CA4534" w:rsidRDefault="00774A4C" w:rsidP="0059524E">
            <w:pPr>
              <w:pStyle w:val="ColumnHeading"/>
            </w:pPr>
            <w:r w:rsidRPr="00CA4534">
              <w:t>Predlog spremembe</w:t>
            </w:r>
          </w:p>
        </w:tc>
      </w:tr>
      <w:tr w:rsidR="00774A4C" w:rsidRPr="00CA4534" w14:paraId="634E5828" w14:textId="77777777" w:rsidTr="0059524E">
        <w:trPr>
          <w:jc w:val="center"/>
        </w:trPr>
        <w:tc>
          <w:tcPr>
            <w:tcW w:w="4876" w:type="dxa"/>
          </w:tcPr>
          <w:p w14:paraId="1DB75279" w14:textId="77777777" w:rsidR="00774A4C" w:rsidRPr="00CA4534" w:rsidRDefault="00774A4C" w:rsidP="0059524E">
            <w:pPr>
              <w:pStyle w:val="Normal6"/>
              <w:rPr>
                <w:b/>
                <w:i/>
              </w:rPr>
            </w:pPr>
            <w:r w:rsidRPr="00CA4534">
              <w:t>3.</w:t>
            </w:r>
            <w:r w:rsidRPr="00CA4534">
              <w:rPr>
                <w:b/>
                <w:i/>
              </w:rPr>
              <w:tab/>
            </w:r>
            <w:r w:rsidRPr="00CA4534">
              <w:t>Pravni</w:t>
            </w:r>
            <w:r w:rsidRPr="00CA4534">
              <w:rPr>
                <w:b/>
                <w:i/>
              </w:rPr>
              <w:t xml:space="preserve"> ali drug</w:t>
            </w:r>
            <w:r w:rsidRPr="00CA4534">
              <w:t xml:space="preserve"> svetovalec, ki pomaga prosilcu ali ga zastopa, ima v skladu z Direktivo XXX/XXX/EU</w:t>
            </w:r>
            <w:r w:rsidRPr="00CA4534">
              <w:rPr>
                <w:b/>
                <w:i/>
              </w:rPr>
              <w:t xml:space="preserve"> </w:t>
            </w:r>
            <w:r w:rsidRPr="00CA4534">
              <w:t>(direktiva o pogojih za sprejem) dostop do zaprtih območij, kot so centri za tujce in tranzitna območja, za posvetovanje z navedenim prosilcem.</w:t>
            </w:r>
          </w:p>
        </w:tc>
        <w:tc>
          <w:tcPr>
            <w:tcW w:w="4876" w:type="dxa"/>
          </w:tcPr>
          <w:p w14:paraId="1CE39EC3" w14:textId="35CFCBED" w:rsidR="00774A4C" w:rsidRPr="00CA4534" w:rsidRDefault="00774A4C" w:rsidP="00DA10CE">
            <w:pPr>
              <w:pStyle w:val="Normal6"/>
              <w:rPr>
                <w:b/>
                <w:i/>
              </w:rPr>
            </w:pPr>
            <w:r w:rsidRPr="00CA4534">
              <w:t>3.</w:t>
            </w:r>
            <w:r w:rsidRPr="00CA4534">
              <w:rPr>
                <w:b/>
                <w:i/>
              </w:rPr>
              <w:tab/>
            </w:r>
            <w:r w:rsidRPr="00CA4534">
              <w:t>Pravni svetovalec, ki pomaga prosilcu ali ga zastopa, ima</w:t>
            </w:r>
            <w:r w:rsidRPr="00CA4534">
              <w:rPr>
                <w:b/>
                <w:i/>
              </w:rPr>
              <w:t xml:space="preserve"> </w:t>
            </w:r>
            <w:r w:rsidR="00DA10CE" w:rsidRPr="00CA4534">
              <w:rPr>
                <w:b/>
                <w:i/>
              </w:rPr>
              <w:t>lahko</w:t>
            </w:r>
            <w:r w:rsidR="00DA10CE" w:rsidRPr="00CA4534">
              <w:t xml:space="preserve"> </w:t>
            </w:r>
            <w:r w:rsidRPr="00CA4534">
              <w:t>v skladu z Direktivo XXX/XXX/EU</w:t>
            </w:r>
            <w:r w:rsidRPr="00CA4534">
              <w:rPr>
                <w:b/>
                <w:i/>
              </w:rPr>
              <w:t xml:space="preserve"> </w:t>
            </w:r>
            <w:r w:rsidRPr="00CA4534">
              <w:t>(direktiva o pogojih za sprejem) dostop do zaprtih območij, kot so centri za tujce in tranzitna območja, za posvetovanje z navedenim prosilcem.</w:t>
            </w:r>
          </w:p>
        </w:tc>
      </w:tr>
    </w:tbl>
    <w:p w14:paraId="4F98F50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9FC3EF2" w14:textId="77777777" w:rsidR="00774A4C" w:rsidRPr="00CA4534" w:rsidRDefault="00774A4C" w:rsidP="00774A4C">
      <w:r w:rsidRPr="00CA4534">
        <w:rPr>
          <w:rStyle w:val="HideTWBExt"/>
        </w:rPr>
        <w:t>&lt;/Amend&gt;</w:t>
      </w:r>
    </w:p>
    <w:p w14:paraId="1D078F0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779</w:t>
      </w:r>
      <w:r w:rsidRPr="00CA4534">
        <w:rPr>
          <w:rStyle w:val="HideTWBExt"/>
          <w:b w:val="0"/>
        </w:rPr>
        <w:t>&lt;/NumAm&gt;</w:t>
      </w:r>
    </w:p>
    <w:p w14:paraId="4605B89C"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648808B2" w14:textId="77777777" w:rsidR="00774A4C" w:rsidRPr="00CA4534" w:rsidRDefault="00774A4C" w:rsidP="00774A4C">
      <w:pPr>
        <w:pStyle w:val="NormalBold"/>
      </w:pPr>
      <w:r w:rsidRPr="00CA4534">
        <w:rPr>
          <w:rStyle w:val="HideTWBExt"/>
          <w:b w:val="0"/>
        </w:rPr>
        <w:t>&lt;/RepeatBlock-By&gt;</w:t>
      </w:r>
    </w:p>
    <w:p w14:paraId="51C26E3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B0A9D0E" w14:textId="77777777" w:rsidR="00774A4C" w:rsidRPr="00CA4534" w:rsidRDefault="00774A4C" w:rsidP="00774A4C">
      <w:pPr>
        <w:pStyle w:val="NormalBold"/>
      </w:pPr>
      <w:r w:rsidRPr="00CA4534">
        <w:rPr>
          <w:rStyle w:val="HideTWBExt"/>
          <w:b w:val="0"/>
        </w:rPr>
        <w:t>&lt;Article&gt;</w:t>
      </w:r>
      <w:r w:rsidRPr="00CA4534">
        <w:t>Člen 16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86FEB4E" w14:textId="77777777" w:rsidTr="0059524E">
        <w:trPr>
          <w:trHeight w:hRule="exact" w:val="240"/>
          <w:jc w:val="center"/>
        </w:trPr>
        <w:tc>
          <w:tcPr>
            <w:tcW w:w="9752" w:type="dxa"/>
            <w:gridSpan w:val="2"/>
          </w:tcPr>
          <w:p w14:paraId="5137E598" w14:textId="77777777" w:rsidR="00774A4C" w:rsidRPr="00CA4534" w:rsidRDefault="00774A4C" w:rsidP="0059524E"/>
        </w:tc>
      </w:tr>
      <w:tr w:rsidR="00774A4C" w:rsidRPr="00CA4534" w14:paraId="6A4AA239" w14:textId="77777777" w:rsidTr="0059524E">
        <w:trPr>
          <w:trHeight w:val="240"/>
          <w:jc w:val="center"/>
        </w:trPr>
        <w:tc>
          <w:tcPr>
            <w:tcW w:w="4876" w:type="dxa"/>
          </w:tcPr>
          <w:p w14:paraId="28A30F8A" w14:textId="77777777" w:rsidR="00774A4C" w:rsidRPr="00CA4534" w:rsidRDefault="00774A4C" w:rsidP="0059524E">
            <w:pPr>
              <w:pStyle w:val="ColumnHeading"/>
            </w:pPr>
            <w:r w:rsidRPr="00CA4534">
              <w:t>Besedilo, ki ga predlaga Komisija</w:t>
            </w:r>
          </w:p>
        </w:tc>
        <w:tc>
          <w:tcPr>
            <w:tcW w:w="4876" w:type="dxa"/>
          </w:tcPr>
          <w:p w14:paraId="1297F2CF" w14:textId="77777777" w:rsidR="00774A4C" w:rsidRPr="00CA4534" w:rsidRDefault="00774A4C" w:rsidP="0059524E">
            <w:pPr>
              <w:pStyle w:val="ColumnHeading"/>
            </w:pPr>
            <w:r w:rsidRPr="00CA4534">
              <w:t>Predlog spremembe</w:t>
            </w:r>
          </w:p>
        </w:tc>
      </w:tr>
      <w:tr w:rsidR="00774A4C" w:rsidRPr="00CA4534" w14:paraId="5586AFC3" w14:textId="77777777" w:rsidTr="0059524E">
        <w:trPr>
          <w:jc w:val="center"/>
        </w:trPr>
        <w:tc>
          <w:tcPr>
            <w:tcW w:w="4876" w:type="dxa"/>
          </w:tcPr>
          <w:p w14:paraId="4C3E594C" w14:textId="77777777" w:rsidR="00774A4C" w:rsidRPr="00CA4534" w:rsidRDefault="00774A4C" w:rsidP="0059524E">
            <w:pPr>
              <w:pStyle w:val="Normal6"/>
              <w:rPr>
                <w:b/>
                <w:i/>
              </w:rPr>
            </w:pPr>
            <w:r w:rsidRPr="00CA4534">
              <w:t>4.</w:t>
            </w:r>
            <w:r w:rsidRPr="00CA4534">
              <w:rPr>
                <w:b/>
                <w:i/>
              </w:rPr>
              <w:tab/>
            </w:r>
            <w:r w:rsidRPr="00CA4534">
              <w:t>Prosilec sme na osebni razgovor pripeljati pravnega</w:t>
            </w:r>
            <w:r w:rsidRPr="00CA4534">
              <w:rPr>
                <w:b/>
                <w:i/>
              </w:rPr>
              <w:t xml:space="preserve"> ali drugega</w:t>
            </w:r>
            <w:r w:rsidRPr="00CA4534">
              <w:t xml:space="preserve"> svetovalca, ki ga kot takšnega dopušča ali dovoljuje nacionalno pravo.</w:t>
            </w:r>
            <w:r w:rsidRPr="00CA4534">
              <w:rPr>
                <w:b/>
                <w:i/>
              </w:rPr>
              <w:t xml:space="preserve"> Pravni ali drug svetovalec sme sodelovati v osebnem razgovoru.</w:t>
            </w:r>
          </w:p>
        </w:tc>
        <w:tc>
          <w:tcPr>
            <w:tcW w:w="4876" w:type="dxa"/>
          </w:tcPr>
          <w:p w14:paraId="0EF4845D" w14:textId="77777777" w:rsidR="00774A4C" w:rsidRPr="00CA4534" w:rsidRDefault="00774A4C" w:rsidP="0059524E">
            <w:pPr>
              <w:pStyle w:val="Normal6"/>
              <w:rPr>
                <w:b/>
                <w:i/>
              </w:rPr>
            </w:pPr>
            <w:r w:rsidRPr="00CA4534">
              <w:t>4.</w:t>
            </w:r>
            <w:r w:rsidRPr="00CA4534">
              <w:rPr>
                <w:b/>
                <w:i/>
              </w:rPr>
              <w:tab/>
            </w:r>
            <w:r w:rsidRPr="00CA4534">
              <w:t>Prosilec sme na osebni razgovor pripeljati pravnega svetovalca, ki ga kot takšnega dopušča ali dovoljuje nacionalno pravo.</w:t>
            </w:r>
          </w:p>
        </w:tc>
      </w:tr>
    </w:tbl>
    <w:p w14:paraId="2B11ACB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01C09B9" w14:textId="77777777" w:rsidR="00774A4C" w:rsidRPr="00CA4534" w:rsidRDefault="00774A4C" w:rsidP="00774A4C">
      <w:r w:rsidRPr="00CA4534">
        <w:rPr>
          <w:rStyle w:val="HideTWBExt"/>
        </w:rPr>
        <w:t>&lt;/Amend&gt;</w:t>
      </w:r>
    </w:p>
    <w:p w14:paraId="2EADFA3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780</w:t>
      </w:r>
      <w:r w:rsidRPr="00CA4534">
        <w:rPr>
          <w:rStyle w:val="HideTWBExt"/>
          <w:b w:val="0"/>
        </w:rPr>
        <w:t>&lt;/NumAm&gt;</w:t>
      </w:r>
    </w:p>
    <w:p w14:paraId="6364DB0F"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2F34A870" w14:textId="77777777" w:rsidR="00774A4C" w:rsidRPr="00CA4534" w:rsidRDefault="00774A4C" w:rsidP="00774A4C">
      <w:pPr>
        <w:pStyle w:val="NormalBold"/>
      </w:pPr>
      <w:r w:rsidRPr="00CA4534">
        <w:rPr>
          <w:rStyle w:val="HideTWBExt"/>
          <w:b w:val="0"/>
        </w:rPr>
        <w:t>&lt;/RepeatBlock-By&gt;</w:t>
      </w:r>
    </w:p>
    <w:p w14:paraId="122EB04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42E24C2" w14:textId="77777777" w:rsidR="00774A4C" w:rsidRPr="00CA4534" w:rsidRDefault="00774A4C" w:rsidP="00774A4C">
      <w:pPr>
        <w:pStyle w:val="NormalBold"/>
      </w:pPr>
      <w:r w:rsidRPr="00CA4534">
        <w:rPr>
          <w:rStyle w:val="HideTWBExt"/>
          <w:b w:val="0"/>
        </w:rPr>
        <w:t>&lt;Article&gt;</w:t>
      </w:r>
      <w:r w:rsidRPr="00CA4534">
        <w:t>Člen 16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58927DB" w14:textId="77777777" w:rsidTr="0059524E">
        <w:trPr>
          <w:trHeight w:hRule="exact" w:val="240"/>
          <w:jc w:val="center"/>
        </w:trPr>
        <w:tc>
          <w:tcPr>
            <w:tcW w:w="9752" w:type="dxa"/>
            <w:gridSpan w:val="2"/>
          </w:tcPr>
          <w:p w14:paraId="1944F574" w14:textId="77777777" w:rsidR="00774A4C" w:rsidRPr="00CA4534" w:rsidRDefault="00774A4C" w:rsidP="0059524E"/>
        </w:tc>
      </w:tr>
      <w:tr w:rsidR="00774A4C" w:rsidRPr="00CA4534" w14:paraId="0E502B67" w14:textId="77777777" w:rsidTr="0059524E">
        <w:trPr>
          <w:trHeight w:val="240"/>
          <w:jc w:val="center"/>
        </w:trPr>
        <w:tc>
          <w:tcPr>
            <w:tcW w:w="4876" w:type="dxa"/>
          </w:tcPr>
          <w:p w14:paraId="79CA9F52" w14:textId="77777777" w:rsidR="00774A4C" w:rsidRPr="00CA4534" w:rsidRDefault="00774A4C" w:rsidP="0059524E">
            <w:pPr>
              <w:pStyle w:val="ColumnHeading"/>
            </w:pPr>
            <w:r w:rsidRPr="00CA4534">
              <w:t>Besedilo, ki ga predlaga Komisija</w:t>
            </w:r>
          </w:p>
        </w:tc>
        <w:tc>
          <w:tcPr>
            <w:tcW w:w="4876" w:type="dxa"/>
          </w:tcPr>
          <w:p w14:paraId="6D4F17C7" w14:textId="77777777" w:rsidR="00774A4C" w:rsidRPr="00CA4534" w:rsidRDefault="00774A4C" w:rsidP="0059524E">
            <w:pPr>
              <w:pStyle w:val="ColumnHeading"/>
            </w:pPr>
            <w:r w:rsidRPr="00CA4534">
              <w:t>Predlog spremembe</w:t>
            </w:r>
          </w:p>
        </w:tc>
      </w:tr>
      <w:tr w:rsidR="00774A4C" w:rsidRPr="00CA4534" w14:paraId="46E3FB4B" w14:textId="77777777" w:rsidTr="0059524E">
        <w:trPr>
          <w:jc w:val="center"/>
        </w:trPr>
        <w:tc>
          <w:tcPr>
            <w:tcW w:w="4876" w:type="dxa"/>
          </w:tcPr>
          <w:p w14:paraId="349DB681" w14:textId="77777777" w:rsidR="00774A4C" w:rsidRPr="00CA4534" w:rsidRDefault="00774A4C" w:rsidP="0059524E">
            <w:pPr>
              <w:pStyle w:val="Normal6"/>
              <w:rPr>
                <w:b/>
                <w:i/>
              </w:rPr>
            </w:pPr>
            <w:r w:rsidRPr="00CA4534">
              <w:t>5.</w:t>
            </w:r>
            <w:r w:rsidRPr="00CA4534">
              <w:rPr>
                <w:b/>
                <w:i/>
              </w:rPr>
              <w:tab/>
            </w:r>
            <w:r w:rsidRPr="00CA4534">
              <w:t>Organ za presojo lahko zahteva prisotnost prosilca na osebnem razgovoru tudi, če ga v skladu z nacionalnim pravom zastopa pravni</w:t>
            </w:r>
            <w:r w:rsidRPr="00CA4534">
              <w:rPr>
                <w:b/>
                <w:i/>
              </w:rPr>
              <w:t xml:space="preserve"> ali drug</w:t>
            </w:r>
            <w:r w:rsidRPr="00CA4534">
              <w:t xml:space="preserve"> svetovalec, in lahko zahteva, da prosilec osebno odgovarja na zastavljena vprašanja.</w:t>
            </w:r>
          </w:p>
        </w:tc>
        <w:tc>
          <w:tcPr>
            <w:tcW w:w="4876" w:type="dxa"/>
          </w:tcPr>
          <w:p w14:paraId="216F5386" w14:textId="77777777" w:rsidR="00774A4C" w:rsidRPr="00CA4534" w:rsidRDefault="00774A4C" w:rsidP="0059524E">
            <w:pPr>
              <w:pStyle w:val="Normal6"/>
              <w:rPr>
                <w:b/>
                <w:i/>
              </w:rPr>
            </w:pPr>
            <w:r w:rsidRPr="00CA4534">
              <w:t>5.</w:t>
            </w:r>
            <w:r w:rsidRPr="00CA4534">
              <w:rPr>
                <w:b/>
                <w:i/>
              </w:rPr>
              <w:tab/>
            </w:r>
            <w:r w:rsidRPr="00CA4534">
              <w:t>Organ za presojo lahko zahteva prisotnost prosilca na osebnem razgovoru tudi, če ga v skladu z nacionalnim pravom zastopa pravni svetovalec, in lahko zahteva, da prosilec osebno odgovarja na zastavljena vprašanja.</w:t>
            </w:r>
          </w:p>
        </w:tc>
      </w:tr>
    </w:tbl>
    <w:p w14:paraId="332C4E4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5C2DD91" w14:textId="77777777" w:rsidR="00774A4C" w:rsidRPr="00CA4534" w:rsidRDefault="00774A4C" w:rsidP="00774A4C">
      <w:r w:rsidRPr="00CA4534">
        <w:rPr>
          <w:rStyle w:val="HideTWBExt"/>
        </w:rPr>
        <w:t>&lt;/Amend&gt;</w:t>
      </w:r>
    </w:p>
    <w:p w14:paraId="5FBAE83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781</w:t>
      </w:r>
      <w:r w:rsidRPr="00CA4534">
        <w:rPr>
          <w:rStyle w:val="HideTWBExt"/>
          <w:b w:val="0"/>
        </w:rPr>
        <w:t>&lt;/NumAm&gt;</w:t>
      </w:r>
    </w:p>
    <w:p w14:paraId="206BF022" w14:textId="77777777" w:rsidR="00774A4C" w:rsidRPr="00CA4534" w:rsidRDefault="00774A4C" w:rsidP="00774A4C">
      <w:pPr>
        <w:pStyle w:val="NormalBold"/>
      </w:pPr>
      <w:r w:rsidRPr="00CA4534">
        <w:rPr>
          <w:rStyle w:val="HideTWBExt"/>
          <w:b w:val="0"/>
        </w:rPr>
        <w:t>&lt;RepeatBlock-By&gt;&lt;Members&gt;</w:t>
      </w:r>
      <w:r w:rsidRPr="00CA4534">
        <w:t>Péter Niedermüller, Birgit Sippel, Marju Lauristin, Caterina Chinnici, Josef Weidenholzer, Ana Gomes</w:t>
      </w:r>
      <w:r w:rsidRPr="00CA4534">
        <w:rPr>
          <w:rStyle w:val="HideTWBExt"/>
          <w:b w:val="0"/>
        </w:rPr>
        <w:t>&lt;/Members&gt;</w:t>
      </w:r>
    </w:p>
    <w:p w14:paraId="67E813E1" w14:textId="77777777" w:rsidR="00774A4C" w:rsidRPr="00CA4534" w:rsidRDefault="00774A4C" w:rsidP="00774A4C">
      <w:pPr>
        <w:pStyle w:val="NormalBold"/>
      </w:pPr>
      <w:r w:rsidRPr="00CA4534">
        <w:rPr>
          <w:rStyle w:val="HideTWBExt"/>
          <w:b w:val="0"/>
        </w:rPr>
        <w:t>&lt;/RepeatBlock-By&gt;</w:t>
      </w:r>
    </w:p>
    <w:p w14:paraId="4D4F7C2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D5B913A" w14:textId="77777777" w:rsidR="00774A4C" w:rsidRPr="00CA4534" w:rsidRDefault="00774A4C" w:rsidP="00774A4C">
      <w:pPr>
        <w:pStyle w:val="NormalBold"/>
      </w:pPr>
      <w:r w:rsidRPr="00CA4534">
        <w:rPr>
          <w:rStyle w:val="HideTWBExt"/>
          <w:b w:val="0"/>
        </w:rPr>
        <w:t>&lt;Article&gt;</w:t>
      </w:r>
      <w:r w:rsidRPr="00CA4534">
        <w:t>Člen 16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F39404C" w14:textId="77777777" w:rsidTr="0059524E">
        <w:trPr>
          <w:trHeight w:hRule="exact" w:val="240"/>
          <w:jc w:val="center"/>
        </w:trPr>
        <w:tc>
          <w:tcPr>
            <w:tcW w:w="9752" w:type="dxa"/>
            <w:gridSpan w:val="2"/>
          </w:tcPr>
          <w:p w14:paraId="3CDF57D4" w14:textId="77777777" w:rsidR="00774A4C" w:rsidRPr="00CA4534" w:rsidRDefault="00774A4C" w:rsidP="0059524E"/>
        </w:tc>
      </w:tr>
      <w:tr w:rsidR="00774A4C" w:rsidRPr="00CA4534" w14:paraId="76A26650" w14:textId="77777777" w:rsidTr="0059524E">
        <w:trPr>
          <w:trHeight w:val="240"/>
          <w:jc w:val="center"/>
        </w:trPr>
        <w:tc>
          <w:tcPr>
            <w:tcW w:w="4876" w:type="dxa"/>
          </w:tcPr>
          <w:p w14:paraId="32648D1C" w14:textId="77777777" w:rsidR="00774A4C" w:rsidRPr="00CA4534" w:rsidRDefault="00774A4C" w:rsidP="0059524E">
            <w:pPr>
              <w:pStyle w:val="ColumnHeading"/>
            </w:pPr>
            <w:r w:rsidRPr="00CA4534">
              <w:t>Besedilo, ki ga predlaga Komisija</w:t>
            </w:r>
          </w:p>
        </w:tc>
        <w:tc>
          <w:tcPr>
            <w:tcW w:w="4876" w:type="dxa"/>
          </w:tcPr>
          <w:p w14:paraId="56863B6B" w14:textId="77777777" w:rsidR="00774A4C" w:rsidRPr="00CA4534" w:rsidRDefault="00774A4C" w:rsidP="0059524E">
            <w:pPr>
              <w:pStyle w:val="ColumnHeading"/>
            </w:pPr>
            <w:r w:rsidRPr="00CA4534">
              <w:t>Predlog spremembe</w:t>
            </w:r>
          </w:p>
        </w:tc>
      </w:tr>
      <w:tr w:rsidR="00774A4C" w:rsidRPr="00CA4534" w14:paraId="632E0BC9" w14:textId="77777777" w:rsidTr="0059524E">
        <w:trPr>
          <w:jc w:val="center"/>
        </w:trPr>
        <w:tc>
          <w:tcPr>
            <w:tcW w:w="4876" w:type="dxa"/>
          </w:tcPr>
          <w:p w14:paraId="4F3C0139" w14:textId="77777777" w:rsidR="00774A4C" w:rsidRPr="00CA4534" w:rsidRDefault="00774A4C" w:rsidP="0059524E">
            <w:pPr>
              <w:pStyle w:val="Normal6"/>
              <w:rPr>
                <w:b/>
                <w:i/>
              </w:rPr>
            </w:pPr>
            <w:r w:rsidRPr="00CA4534">
              <w:t>6.</w:t>
            </w:r>
            <w:r w:rsidRPr="00CA4534">
              <w:rPr>
                <w:b/>
                <w:i/>
              </w:rPr>
              <w:tab/>
            </w:r>
            <w:r w:rsidRPr="00CA4534">
              <w:t>Brez poseganja v člen 22(5) odsotnost pravnega ali drugega svetovalca organu za presojo ne preprečuje opraviti osebnega razgovora s prosilcem.</w:t>
            </w:r>
          </w:p>
        </w:tc>
        <w:tc>
          <w:tcPr>
            <w:tcW w:w="4876" w:type="dxa"/>
          </w:tcPr>
          <w:p w14:paraId="4C07D2C7" w14:textId="77777777" w:rsidR="00774A4C" w:rsidRPr="00CA4534" w:rsidRDefault="00774A4C" w:rsidP="0059524E">
            <w:pPr>
              <w:pStyle w:val="Normal6"/>
              <w:rPr>
                <w:b/>
                <w:i/>
              </w:rPr>
            </w:pPr>
            <w:r w:rsidRPr="00CA4534">
              <w:t>6.</w:t>
            </w:r>
            <w:r w:rsidRPr="00CA4534">
              <w:rPr>
                <w:b/>
                <w:i/>
              </w:rPr>
              <w:tab/>
            </w:r>
            <w:r w:rsidRPr="00CA4534">
              <w:t>Brez poseganja v člen 22(5) odsotnost pravnega ali drugega svetovalca organu za presojo ne preprečuje opraviti osebnega razgovora s prosilcem</w:t>
            </w:r>
            <w:r w:rsidRPr="00CA4534">
              <w:rPr>
                <w:b/>
                <w:i/>
              </w:rPr>
              <w:t>, če je bil prosilec obveščen o pravici do pravne pomoči in zastopanja, vključno z brezplačno pravno pomočjo in zastopanjem, kadar je to ustrezno, in se je odločil, da te pravice ne bo uveljavljal</w:t>
            </w:r>
            <w:r w:rsidRPr="00CA4534">
              <w:t>.</w:t>
            </w:r>
          </w:p>
        </w:tc>
      </w:tr>
    </w:tbl>
    <w:p w14:paraId="788702A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E7D71F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D8A2503" w14:textId="63A42E28" w:rsidR="00774A4C" w:rsidRPr="00CA4534" w:rsidRDefault="00774A4C" w:rsidP="00774A4C">
      <w:pPr>
        <w:pStyle w:val="Normal12Italic"/>
        <w:rPr>
          <w:lang w:val="sl-SI"/>
        </w:rPr>
      </w:pPr>
      <w:r w:rsidRPr="00CA4534">
        <w:rPr>
          <w:lang w:val="sl-SI"/>
        </w:rPr>
        <w:t>Osebni razgovor je treba običajno opraviti v prisotnosti pravnega svetovalca. Če je pravni svetovalec odsoten, je treba prosilca vnaprej jasno obvestiti o pravici do pravne pomoči in zastopanja.</w:t>
      </w:r>
    </w:p>
    <w:p w14:paraId="17BACFEA" w14:textId="77777777" w:rsidR="00774A4C" w:rsidRPr="00CA4534" w:rsidRDefault="00774A4C" w:rsidP="00774A4C">
      <w:r w:rsidRPr="00CA4534">
        <w:rPr>
          <w:rStyle w:val="HideTWBExt"/>
        </w:rPr>
        <w:t>&lt;/Amend&gt;</w:t>
      </w:r>
    </w:p>
    <w:p w14:paraId="74C7061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782</w:t>
      </w:r>
      <w:r w:rsidRPr="00CA4534">
        <w:rPr>
          <w:rStyle w:val="HideTWBExt"/>
          <w:b w:val="0"/>
        </w:rPr>
        <w:t>&lt;/NumAm&gt;</w:t>
      </w:r>
    </w:p>
    <w:p w14:paraId="1241A88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BEA11FC" w14:textId="77777777" w:rsidR="00774A4C" w:rsidRPr="00CA4534" w:rsidRDefault="00774A4C" w:rsidP="00774A4C">
      <w:pPr>
        <w:pStyle w:val="NormalBold"/>
      </w:pPr>
      <w:r w:rsidRPr="00CA4534">
        <w:rPr>
          <w:rStyle w:val="HideTWBExt"/>
          <w:b w:val="0"/>
        </w:rPr>
        <w:t>&lt;/RepeatBlock-By&gt;</w:t>
      </w:r>
    </w:p>
    <w:p w14:paraId="5DC0E86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CA1B5C7" w14:textId="77777777" w:rsidR="00774A4C" w:rsidRPr="00CA4534" w:rsidRDefault="00774A4C" w:rsidP="00774A4C">
      <w:pPr>
        <w:pStyle w:val="NormalBold"/>
      </w:pPr>
      <w:r w:rsidRPr="00CA4534">
        <w:rPr>
          <w:rStyle w:val="HideTWBExt"/>
          <w:b w:val="0"/>
        </w:rPr>
        <w:t>&lt;Article&gt;</w:t>
      </w:r>
      <w:r w:rsidRPr="00CA4534">
        <w:t>Člen 16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73128D7" w14:textId="77777777" w:rsidTr="0059524E">
        <w:trPr>
          <w:trHeight w:hRule="exact" w:val="240"/>
          <w:jc w:val="center"/>
        </w:trPr>
        <w:tc>
          <w:tcPr>
            <w:tcW w:w="9752" w:type="dxa"/>
            <w:gridSpan w:val="2"/>
          </w:tcPr>
          <w:p w14:paraId="72C769C2" w14:textId="77777777" w:rsidR="00774A4C" w:rsidRPr="00CA4534" w:rsidRDefault="00774A4C" w:rsidP="0059524E"/>
        </w:tc>
      </w:tr>
      <w:tr w:rsidR="00774A4C" w:rsidRPr="00CA4534" w14:paraId="3B4DA3BE" w14:textId="77777777" w:rsidTr="0059524E">
        <w:trPr>
          <w:trHeight w:val="240"/>
          <w:jc w:val="center"/>
        </w:trPr>
        <w:tc>
          <w:tcPr>
            <w:tcW w:w="4876" w:type="dxa"/>
          </w:tcPr>
          <w:p w14:paraId="63F8B990" w14:textId="77777777" w:rsidR="00774A4C" w:rsidRPr="00CA4534" w:rsidRDefault="00774A4C" w:rsidP="0059524E">
            <w:pPr>
              <w:pStyle w:val="ColumnHeading"/>
            </w:pPr>
            <w:r w:rsidRPr="00CA4534">
              <w:t>Besedilo, ki ga predlaga Komisija</w:t>
            </w:r>
          </w:p>
        </w:tc>
        <w:tc>
          <w:tcPr>
            <w:tcW w:w="4876" w:type="dxa"/>
          </w:tcPr>
          <w:p w14:paraId="57F3B402" w14:textId="77777777" w:rsidR="00774A4C" w:rsidRPr="00CA4534" w:rsidRDefault="00774A4C" w:rsidP="0059524E">
            <w:pPr>
              <w:pStyle w:val="ColumnHeading"/>
            </w:pPr>
            <w:r w:rsidRPr="00CA4534">
              <w:t>Predlog spremembe</w:t>
            </w:r>
          </w:p>
        </w:tc>
      </w:tr>
      <w:tr w:rsidR="00774A4C" w:rsidRPr="00CA4534" w14:paraId="689E7C8F" w14:textId="77777777" w:rsidTr="0059524E">
        <w:trPr>
          <w:jc w:val="center"/>
        </w:trPr>
        <w:tc>
          <w:tcPr>
            <w:tcW w:w="4876" w:type="dxa"/>
          </w:tcPr>
          <w:p w14:paraId="2C8F82E5" w14:textId="77777777" w:rsidR="00774A4C" w:rsidRPr="00CA4534" w:rsidRDefault="00774A4C" w:rsidP="0059524E">
            <w:pPr>
              <w:pStyle w:val="Normal6"/>
              <w:rPr>
                <w:b/>
                <w:i/>
              </w:rPr>
            </w:pPr>
            <w:r w:rsidRPr="00CA4534">
              <w:t>6.</w:t>
            </w:r>
            <w:r w:rsidRPr="00CA4534">
              <w:rPr>
                <w:b/>
                <w:i/>
              </w:rPr>
              <w:tab/>
              <w:t>Brez poseganja v člen 22(5)</w:t>
            </w:r>
            <w:r w:rsidRPr="00CA4534">
              <w:t xml:space="preserve"> odsotnost pravnega ali drugega svetovalca organu za presojo</w:t>
            </w:r>
            <w:r w:rsidRPr="00CA4534">
              <w:rPr>
                <w:b/>
                <w:i/>
              </w:rPr>
              <w:t xml:space="preserve"> ne</w:t>
            </w:r>
            <w:r w:rsidRPr="00CA4534">
              <w:t xml:space="preserve"> preprečuje</w:t>
            </w:r>
            <w:r w:rsidRPr="00CA4534">
              <w:rPr>
                <w:b/>
                <w:i/>
              </w:rPr>
              <w:t xml:space="preserve"> opraviti</w:t>
            </w:r>
            <w:r w:rsidRPr="00CA4534">
              <w:t xml:space="preserve"> osebnega razgovora s prosilcem.</w:t>
            </w:r>
          </w:p>
        </w:tc>
        <w:tc>
          <w:tcPr>
            <w:tcW w:w="4876" w:type="dxa"/>
          </w:tcPr>
          <w:p w14:paraId="189D60FD" w14:textId="77777777" w:rsidR="00774A4C" w:rsidRPr="00CA4534" w:rsidRDefault="00774A4C" w:rsidP="0059524E">
            <w:pPr>
              <w:pStyle w:val="Normal6"/>
              <w:rPr>
                <w:b/>
                <w:i/>
              </w:rPr>
            </w:pPr>
            <w:r w:rsidRPr="00CA4534">
              <w:t>6.</w:t>
            </w:r>
            <w:r w:rsidRPr="00CA4534">
              <w:rPr>
                <w:b/>
                <w:i/>
              </w:rPr>
              <w:tab/>
            </w:r>
            <w:r w:rsidRPr="00CA4534">
              <w:t>Odsotnost pravnega ali drugega svetovalca organu za presojo preprečuje</w:t>
            </w:r>
            <w:r w:rsidRPr="00CA4534">
              <w:rPr>
                <w:b/>
                <w:i/>
              </w:rPr>
              <w:t xml:space="preserve"> opravljanje</w:t>
            </w:r>
            <w:r w:rsidRPr="00CA4534">
              <w:t xml:space="preserve"> osebnega razgovora s prosilcem</w:t>
            </w:r>
            <w:r w:rsidRPr="00CA4534">
              <w:rPr>
                <w:b/>
                <w:i/>
              </w:rPr>
              <w:t>, razen če je prosilec obveščen o pravici do pravnega svetovanja in jo zavrne</w:t>
            </w:r>
            <w:r w:rsidRPr="00CA4534">
              <w:t>.</w:t>
            </w:r>
          </w:p>
        </w:tc>
      </w:tr>
    </w:tbl>
    <w:p w14:paraId="231D721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BAD89CF" w14:textId="77777777" w:rsidR="00774A4C" w:rsidRPr="00CA4534" w:rsidRDefault="00774A4C" w:rsidP="00774A4C">
      <w:r w:rsidRPr="00CA4534">
        <w:rPr>
          <w:rStyle w:val="HideTWBExt"/>
        </w:rPr>
        <w:t>&lt;/Amend&gt;</w:t>
      </w:r>
    </w:p>
    <w:p w14:paraId="0B8C944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783</w:t>
      </w:r>
      <w:r w:rsidRPr="00CA4534">
        <w:rPr>
          <w:rStyle w:val="HideTWBExt"/>
          <w:b w:val="0"/>
        </w:rPr>
        <w:t>&lt;/NumAm&gt;</w:t>
      </w:r>
    </w:p>
    <w:p w14:paraId="2B224077"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C0FDDAF" w14:textId="77777777" w:rsidR="00774A4C" w:rsidRPr="00CA4534" w:rsidRDefault="00774A4C" w:rsidP="00774A4C">
      <w:pPr>
        <w:pStyle w:val="NormalBold"/>
      </w:pPr>
      <w:r w:rsidRPr="00CA4534">
        <w:rPr>
          <w:rStyle w:val="HideTWBExt"/>
          <w:b w:val="0"/>
        </w:rPr>
        <w:t>&lt;/RepeatBlock-By&gt;</w:t>
      </w:r>
    </w:p>
    <w:p w14:paraId="67B8753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A759560" w14:textId="77777777" w:rsidR="00774A4C" w:rsidRPr="00CA4534" w:rsidRDefault="00774A4C" w:rsidP="00774A4C">
      <w:pPr>
        <w:pStyle w:val="NormalBold"/>
      </w:pPr>
      <w:r w:rsidRPr="00CA4534">
        <w:rPr>
          <w:rStyle w:val="HideTWBExt"/>
          <w:b w:val="0"/>
        </w:rPr>
        <w:t>&lt;Article&gt;</w:t>
      </w:r>
      <w:r w:rsidRPr="00CA4534">
        <w:t>Člen 16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C038CC9" w14:textId="77777777" w:rsidTr="0059524E">
        <w:trPr>
          <w:trHeight w:hRule="exact" w:val="240"/>
          <w:jc w:val="center"/>
        </w:trPr>
        <w:tc>
          <w:tcPr>
            <w:tcW w:w="9752" w:type="dxa"/>
            <w:gridSpan w:val="2"/>
          </w:tcPr>
          <w:p w14:paraId="7BF047E8" w14:textId="77777777" w:rsidR="00774A4C" w:rsidRPr="00CA4534" w:rsidRDefault="00774A4C" w:rsidP="0059524E"/>
        </w:tc>
      </w:tr>
      <w:tr w:rsidR="00774A4C" w:rsidRPr="00CA4534" w14:paraId="25170B9D" w14:textId="77777777" w:rsidTr="0059524E">
        <w:trPr>
          <w:trHeight w:val="240"/>
          <w:jc w:val="center"/>
        </w:trPr>
        <w:tc>
          <w:tcPr>
            <w:tcW w:w="4876" w:type="dxa"/>
          </w:tcPr>
          <w:p w14:paraId="3F3CDE73" w14:textId="77777777" w:rsidR="00774A4C" w:rsidRPr="00CA4534" w:rsidRDefault="00774A4C" w:rsidP="0059524E">
            <w:pPr>
              <w:pStyle w:val="ColumnHeading"/>
            </w:pPr>
            <w:r w:rsidRPr="00CA4534">
              <w:t>Besedilo, ki ga predlaga Komisija</w:t>
            </w:r>
          </w:p>
        </w:tc>
        <w:tc>
          <w:tcPr>
            <w:tcW w:w="4876" w:type="dxa"/>
          </w:tcPr>
          <w:p w14:paraId="1D2EBD0B" w14:textId="77777777" w:rsidR="00774A4C" w:rsidRPr="00CA4534" w:rsidRDefault="00774A4C" w:rsidP="0059524E">
            <w:pPr>
              <w:pStyle w:val="ColumnHeading"/>
            </w:pPr>
            <w:r w:rsidRPr="00CA4534">
              <w:t>Predlog spremembe</w:t>
            </w:r>
          </w:p>
        </w:tc>
      </w:tr>
      <w:tr w:rsidR="00774A4C" w:rsidRPr="00CA4534" w14:paraId="51A808B4" w14:textId="77777777" w:rsidTr="0059524E">
        <w:trPr>
          <w:jc w:val="center"/>
        </w:trPr>
        <w:tc>
          <w:tcPr>
            <w:tcW w:w="4876" w:type="dxa"/>
          </w:tcPr>
          <w:p w14:paraId="00255DDB" w14:textId="77777777" w:rsidR="00774A4C" w:rsidRPr="00CA4534" w:rsidRDefault="00774A4C" w:rsidP="0059524E">
            <w:pPr>
              <w:pStyle w:val="Normal6"/>
              <w:rPr>
                <w:b/>
                <w:i/>
              </w:rPr>
            </w:pPr>
            <w:r w:rsidRPr="00CA4534">
              <w:t>6.</w:t>
            </w:r>
            <w:r w:rsidRPr="00CA4534">
              <w:rPr>
                <w:b/>
                <w:i/>
              </w:rPr>
              <w:tab/>
            </w:r>
            <w:r w:rsidRPr="00CA4534">
              <w:t>Brez poseganja v člen 22(5) odsotnost pravnega</w:t>
            </w:r>
            <w:r w:rsidRPr="00CA4534">
              <w:rPr>
                <w:b/>
                <w:i/>
              </w:rPr>
              <w:t xml:space="preserve"> ali drugega</w:t>
            </w:r>
            <w:r w:rsidRPr="00CA4534">
              <w:t xml:space="preserve"> svetovalca organu za presojo ne preprečuje opraviti osebnega razgovora s prosilcem.</w:t>
            </w:r>
          </w:p>
        </w:tc>
        <w:tc>
          <w:tcPr>
            <w:tcW w:w="4876" w:type="dxa"/>
          </w:tcPr>
          <w:p w14:paraId="348E498A" w14:textId="77777777" w:rsidR="00774A4C" w:rsidRPr="00CA4534" w:rsidRDefault="00774A4C" w:rsidP="0059524E">
            <w:pPr>
              <w:pStyle w:val="Normal6"/>
              <w:rPr>
                <w:b/>
                <w:i/>
              </w:rPr>
            </w:pPr>
            <w:r w:rsidRPr="00CA4534">
              <w:t>6.</w:t>
            </w:r>
            <w:r w:rsidRPr="00CA4534">
              <w:rPr>
                <w:b/>
                <w:i/>
              </w:rPr>
              <w:tab/>
            </w:r>
            <w:r w:rsidRPr="00CA4534">
              <w:t>Brez poseganja v člen 22(5) odsotnost pravnega svetovalca organu za presojo ne preprečuje opraviti osebnega razgovora s prosilcem.</w:t>
            </w:r>
          </w:p>
        </w:tc>
      </w:tr>
    </w:tbl>
    <w:p w14:paraId="3662B3E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39BE4C9" w14:textId="77777777" w:rsidR="00774A4C" w:rsidRPr="00CA4534" w:rsidRDefault="00774A4C" w:rsidP="00774A4C">
      <w:r w:rsidRPr="00CA4534">
        <w:rPr>
          <w:rStyle w:val="HideTWBExt"/>
        </w:rPr>
        <w:t>&lt;/Amend&gt;</w:t>
      </w:r>
    </w:p>
    <w:p w14:paraId="0EA493E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784</w:t>
      </w:r>
      <w:r w:rsidRPr="00CA4534">
        <w:rPr>
          <w:rStyle w:val="HideTWBExt"/>
          <w:b w:val="0"/>
        </w:rPr>
        <w:t>&lt;/NumAm&gt;</w:t>
      </w:r>
    </w:p>
    <w:p w14:paraId="5ACB47E1"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439174B4" w14:textId="77777777" w:rsidR="00774A4C" w:rsidRPr="00CA4534" w:rsidRDefault="00774A4C" w:rsidP="00774A4C">
      <w:pPr>
        <w:pStyle w:val="NormalBold"/>
      </w:pPr>
      <w:r w:rsidRPr="00CA4534">
        <w:rPr>
          <w:rStyle w:val="HideTWBExt"/>
          <w:b w:val="0"/>
        </w:rPr>
        <w:t>&lt;/RepeatBlock-By&gt;</w:t>
      </w:r>
    </w:p>
    <w:p w14:paraId="3E3701C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F4CB1DE" w14:textId="77777777" w:rsidR="00774A4C" w:rsidRPr="00CA4534" w:rsidRDefault="00774A4C" w:rsidP="00774A4C">
      <w:pPr>
        <w:pStyle w:val="NormalBold"/>
      </w:pPr>
      <w:r w:rsidRPr="00CA4534">
        <w:rPr>
          <w:rStyle w:val="HideTWBExt"/>
          <w:b w:val="0"/>
        </w:rPr>
        <w:t>&lt;Article&gt;</w:t>
      </w:r>
      <w:r w:rsidRPr="00CA4534">
        <w:t>Člen 17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90F5457" w14:textId="77777777" w:rsidTr="0059524E">
        <w:trPr>
          <w:trHeight w:hRule="exact" w:val="240"/>
          <w:jc w:val="center"/>
        </w:trPr>
        <w:tc>
          <w:tcPr>
            <w:tcW w:w="9752" w:type="dxa"/>
            <w:gridSpan w:val="2"/>
          </w:tcPr>
          <w:p w14:paraId="1C508BC9" w14:textId="77777777" w:rsidR="00774A4C" w:rsidRPr="00CA4534" w:rsidRDefault="00774A4C" w:rsidP="0059524E"/>
        </w:tc>
      </w:tr>
      <w:tr w:rsidR="00774A4C" w:rsidRPr="00CA4534" w14:paraId="2825F2CA" w14:textId="77777777" w:rsidTr="0059524E">
        <w:trPr>
          <w:trHeight w:val="240"/>
          <w:jc w:val="center"/>
        </w:trPr>
        <w:tc>
          <w:tcPr>
            <w:tcW w:w="4876" w:type="dxa"/>
          </w:tcPr>
          <w:p w14:paraId="3C2381E5" w14:textId="77777777" w:rsidR="00774A4C" w:rsidRPr="00CA4534" w:rsidRDefault="00774A4C" w:rsidP="0059524E">
            <w:pPr>
              <w:pStyle w:val="ColumnHeading"/>
            </w:pPr>
            <w:r w:rsidRPr="00CA4534">
              <w:t>Besedilo, ki ga predlaga Komisija</w:t>
            </w:r>
          </w:p>
        </w:tc>
        <w:tc>
          <w:tcPr>
            <w:tcW w:w="4876" w:type="dxa"/>
          </w:tcPr>
          <w:p w14:paraId="393B046F" w14:textId="77777777" w:rsidR="00774A4C" w:rsidRPr="00CA4534" w:rsidRDefault="00774A4C" w:rsidP="0059524E">
            <w:pPr>
              <w:pStyle w:val="ColumnHeading"/>
            </w:pPr>
            <w:r w:rsidRPr="00CA4534">
              <w:t>Predlog spremembe</w:t>
            </w:r>
          </w:p>
        </w:tc>
      </w:tr>
      <w:tr w:rsidR="00774A4C" w:rsidRPr="00CA4534" w14:paraId="2098B385" w14:textId="77777777" w:rsidTr="0059524E">
        <w:trPr>
          <w:jc w:val="center"/>
        </w:trPr>
        <w:tc>
          <w:tcPr>
            <w:tcW w:w="4876" w:type="dxa"/>
          </w:tcPr>
          <w:p w14:paraId="52DFE867" w14:textId="77777777" w:rsidR="00774A4C" w:rsidRPr="00CA4534" w:rsidRDefault="00774A4C" w:rsidP="0059524E">
            <w:pPr>
              <w:pStyle w:val="Normal6"/>
              <w:rPr>
                <w:b/>
                <w:i/>
              </w:rPr>
            </w:pPr>
            <w:r w:rsidRPr="00CA4534">
              <w:t>1.</w:t>
            </w:r>
            <w:r w:rsidRPr="00CA4534">
              <w:rPr>
                <w:b/>
                <w:i/>
              </w:rPr>
              <w:tab/>
            </w:r>
            <w:r w:rsidRPr="00CA4534">
              <w:t>Brezplačna pravna pomoč in zastopanje se zagotovita s pravnimi</w:t>
            </w:r>
            <w:r w:rsidRPr="00CA4534">
              <w:rPr>
                <w:b/>
                <w:i/>
              </w:rPr>
              <w:t xml:space="preserve"> in drugimi</w:t>
            </w:r>
            <w:r w:rsidRPr="00CA4534">
              <w:t xml:space="preserve"> svetovalci, ki jih kot take dovoljuje nacionalno pravo in ki naj pomagajo prosilcem ali jih zastopajo</w:t>
            </w:r>
            <w:r w:rsidRPr="00CA4534">
              <w:rPr>
                <w:b/>
                <w:i/>
              </w:rPr>
              <w:t>, ali nevladnimi organizacijami, ki jih za zagotavljanje svetovalnih storitev in zastopanje pooblašča nacionalno pravo</w:t>
            </w:r>
            <w:r w:rsidRPr="00CA4534">
              <w:t>.</w:t>
            </w:r>
          </w:p>
        </w:tc>
        <w:tc>
          <w:tcPr>
            <w:tcW w:w="4876" w:type="dxa"/>
          </w:tcPr>
          <w:p w14:paraId="72E39A05" w14:textId="77777777" w:rsidR="00774A4C" w:rsidRPr="00CA4534" w:rsidRDefault="00774A4C" w:rsidP="0059524E">
            <w:pPr>
              <w:pStyle w:val="Normal6"/>
              <w:rPr>
                <w:b/>
                <w:i/>
              </w:rPr>
            </w:pPr>
            <w:r w:rsidRPr="00CA4534">
              <w:t>1.</w:t>
            </w:r>
            <w:r w:rsidRPr="00CA4534">
              <w:rPr>
                <w:b/>
                <w:i/>
              </w:rPr>
              <w:tab/>
            </w:r>
            <w:r w:rsidRPr="00CA4534">
              <w:t>Brezplačna pravna pomoč in zastopanje se zagotovita s pravnimi svetovalci, ki jih kot take dovoljuje nacionalno pravo in ki naj pomagajo prosilcem ali jih zastopajo.</w:t>
            </w:r>
          </w:p>
        </w:tc>
      </w:tr>
    </w:tbl>
    <w:p w14:paraId="1D2BB8F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164297C" w14:textId="77777777" w:rsidR="00774A4C" w:rsidRPr="00CA4534" w:rsidRDefault="00774A4C" w:rsidP="00774A4C">
      <w:r w:rsidRPr="00CA4534">
        <w:rPr>
          <w:rStyle w:val="HideTWBExt"/>
        </w:rPr>
        <w:t>&lt;/Amend&gt;</w:t>
      </w:r>
    </w:p>
    <w:p w14:paraId="6A984BA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785</w:t>
      </w:r>
      <w:r w:rsidRPr="00CA4534">
        <w:rPr>
          <w:rStyle w:val="HideTWBExt"/>
          <w:b w:val="0"/>
        </w:rPr>
        <w:t>&lt;/NumAm&gt;</w:t>
      </w:r>
    </w:p>
    <w:p w14:paraId="6F9ACB5C"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20788122" w14:textId="77777777" w:rsidR="00774A4C" w:rsidRPr="00CA4534" w:rsidRDefault="00774A4C" w:rsidP="00774A4C">
      <w:pPr>
        <w:pStyle w:val="NormalBold"/>
      </w:pPr>
      <w:r w:rsidRPr="00CA4534">
        <w:rPr>
          <w:rStyle w:val="HideTWBExt"/>
          <w:b w:val="0"/>
        </w:rPr>
        <w:t>&lt;/RepeatBlock-By&gt;</w:t>
      </w:r>
    </w:p>
    <w:p w14:paraId="49FEC0C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D37754D" w14:textId="77777777" w:rsidR="00774A4C" w:rsidRPr="00CA4534" w:rsidRDefault="00774A4C" w:rsidP="00774A4C">
      <w:pPr>
        <w:pStyle w:val="NormalBold"/>
      </w:pPr>
      <w:r w:rsidRPr="00CA4534">
        <w:rPr>
          <w:rStyle w:val="HideTWBExt"/>
          <w:b w:val="0"/>
        </w:rPr>
        <w:t>&lt;Article&gt;</w:t>
      </w:r>
      <w:r w:rsidRPr="00CA4534">
        <w:t>Člen 17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22C68A0" w14:textId="77777777" w:rsidTr="0059524E">
        <w:trPr>
          <w:trHeight w:hRule="exact" w:val="240"/>
          <w:jc w:val="center"/>
        </w:trPr>
        <w:tc>
          <w:tcPr>
            <w:tcW w:w="9752" w:type="dxa"/>
            <w:gridSpan w:val="2"/>
          </w:tcPr>
          <w:p w14:paraId="639BFC56" w14:textId="77777777" w:rsidR="00774A4C" w:rsidRPr="00CA4534" w:rsidRDefault="00774A4C" w:rsidP="0059524E"/>
        </w:tc>
      </w:tr>
      <w:tr w:rsidR="00774A4C" w:rsidRPr="00CA4534" w14:paraId="4EF4D63F" w14:textId="77777777" w:rsidTr="0059524E">
        <w:trPr>
          <w:trHeight w:val="240"/>
          <w:jc w:val="center"/>
        </w:trPr>
        <w:tc>
          <w:tcPr>
            <w:tcW w:w="4876" w:type="dxa"/>
          </w:tcPr>
          <w:p w14:paraId="2CB6A5DB" w14:textId="77777777" w:rsidR="00774A4C" w:rsidRPr="00CA4534" w:rsidRDefault="00774A4C" w:rsidP="0059524E">
            <w:pPr>
              <w:pStyle w:val="ColumnHeading"/>
            </w:pPr>
            <w:r w:rsidRPr="00CA4534">
              <w:t>Besedilo, ki ga predlaga Komisija</w:t>
            </w:r>
          </w:p>
        </w:tc>
        <w:tc>
          <w:tcPr>
            <w:tcW w:w="4876" w:type="dxa"/>
          </w:tcPr>
          <w:p w14:paraId="76059367" w14:textId="77777777" w:rsidR="00774A4C" w:rsidRPr="00CA4534" w:rsidRDefault="00774A4C" w:rsidP="0059524E">
            <w:pPr>
              <w:pStyle w:val="ColumnHeading"/>
            </w:pPr>
            <w:r w:rsidRPr="00CA4534">
              <w:t>Predlog spremembe</w:t>
            </w:r>
          </w:p>
        </w:tc>
      </w:tr>
      <w:tr w:rsidR="00774A4C" w:rsidRPr="00CA4534" w14:paraId="4DBDE779" w14:textId="77777777" w:rsidTr="0059524E">
        <w:trPr>
          <w:jc w:val="center"/>
        </w:trPr>
        <w:tc>
          <w:tcPr>
            <w:tcW w:w="4876" w:type="dxa"/>
          </w:tcPr>
          <w:p w14:paraId="21CC043B" w14:textId="77777777" w:rsidR="00774A4C" w:rsidRPr="00CA4534" w:rsidRDefault="00774A4C" w:rsidP="0059524E">
            <w:pPr>
              <w:pStyle w:val="Normal6"/>
              <w:rPr>
                <w:b/>
                <w:i/>
              </w:rPr>
            </w:pPr>
            <w:r w:rsidRPr="00CA4534">
              <w:t>2.</w:t>
            </w:r>
            <w:r w:rsidRPr="00CA4534">
              <w:rPr>
                <w:b/>
                <w:i/>
              </w:rPr>
              <w:tab/>
            </w:r>
            <w:r w:rsidRPr="00CA4534">
              <w:t>Države članice določijo posebna postopkovna pravila v zvezi z načinom podajanja in obdelave prošenj za brezplačno pravno pomoč in zastopanje v zvezi s prošnjami za mednarodno zaščito ali uporabijo obstoječa pravila za podobne domače prošnje pod pogojem, da navedena pravila ne onemogočajo ali čezmerno otežujejo dostopa do brezplačne pravne pomoči in zastopanja.</w:t>
            </w:r>
          </w:p>
        </w:tc>
        <w:tc>
          <w:tcPr>
            <w:tcW w:w="4876" w:type="dxa"/>
          </w:tcPr>
          <w:p w14:paraId="2ACB2101" w14:textId="4D833686" w:rsidR="00774A4C" w:rsidRPr="00CA4534" w:rsidRDefault="00774A4C" w:rsidP="00782AB1">
            <w:pPr>
              <w:pStyle w:val="Normal6"/>
              <w:rPr>
                <w:b/>
                <w:i/>
              </w:rPr>
            </w:pPr>
            <w:r w:rsidRPr="00CA4534">
              <w:t>2.</w:t>
            </w:r>
            <w:r w:rsidRPr="00CA4534">
              <w:rPr>
                <w:b/>
                <w:i/>
              </w:rPr>
              <w:tab/>
            </w:r>
            <w:r w:rsidRPr="00CA4534">
              <w:t>Države članice določijo posebna postopkovna pravila v zvezi z načinom podajanja in obdelave prošenj za brezplačno pravno pomoč in zastopanje v zvezi s prošnjami za mednarodno zaščito ali uporabijo obstoječa pravila za podobne domače prošnje pod pogojem, da navedena pravila ne onemogočajo ali čezmerno otežujejo dostopa do brezplačne pravne pomoči in zastopanja.</w:t>
            </w:r>
            <w:r w:rsidRPr="00CA4534">
              <w:rPr>
                <w:b/>
                <w:i/>
              </w:rPr>
              <w:t xml:space="preserve"> Prosil</w:t>
            </w:r>
            <w:r w:rsidR="00782AB1" w:rsidRPr="00CA4534">
              <w:rPr>
                <w:b/>
                <w:i/>
              </w:rPr>
              <w:t>e</w:t>
            </w:r>
            <w:r w:rsidRPr="00CA4534">
              <w:rPr>
                <w:b/>
                <w:i/>
              </w:rPr>
              <w:t>c je vedno seznan</w:t>
            </w:r>
            <w:r w:rsidR="00782AB1" w:rsidRPr="00CA4534">
              <w:rPr>
                <w:b/>
                <w:i/>
              </w:rPr>
              <w:t>jen</w:t>
            </w:r>
            <w:r w:rsidRPr="00CA4534">
              <w:rPr>
                <w:b/>
                <w:i/>
              </w:rPr>
              <w:t xml:space="preserve"> s temi pravili.</w:t>
            </w:r>
          </w:p>
        </w:tc>
      </w:tr>
    </w:tbl>
    <w:p w14:paraId="0965EB1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5F7CA69" w14:textId="77777777" w:rsidR="00774A4C" w:rsidRPr="00CA4534" w:rsidRDefault="00774A4C" w:rsidP="00774A4C">
      <w:r w:rsidRPr="00CA4534">
        <w:rPr>
          <w:rStyle w:val="HideTWBExt"/>
        </w:rPr>
        <w:t>&lt;/Amend&gt;</w:t>
      </w:r>
    </w:p>
    <w:p w14:paraId="2E1CF2D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786</w:t>
      </w:r>
      <w:r w:rsidRPr="00CA4534">
        <w:rPr>
          <w:rStyle w:val="HideTWBExt"/>
          <w:b w:val="0"/>
        </w:rPr>
        <w:t>&lt;/NumAm&gt;</w:t>
      </w:r>
    </w:p>
    <w:p w14:paraId="279BF925"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5B1C348"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F9D5588"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41E71AF9" w14:textId="77777777" w:rsidR="00774A4C" w:rsidRPr="00CA4534" w:rsidRDefault="00774A4C" w:rsidP="00774A4C">
      <w:pPr>
        <w:pStyle w:val="NormalBold"/>
      </w:pPr>
      <w:r w:rsidRPr="00CA4534">
        <w:rPr>
          <w:rStyle w:val="HideTWBExt"/>
          <w:b w:val="0"/>
        </w:rPr>
        <w:t>&lt;/RepeatBlock-By&gt;</w:t>
      </w:r>
    </w:p>
    <w:p w14:paraId="5A0290C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F783533" w14:textId="77777777" w:rsidR="00774A4C" w:rsidRPr="00CA4534" w:rsidRDefault="00774A4C" w:rsidP="00774A4C">
      <w:pPr>
        <w:pStyle w:val="NormalBold"/>
      </w:pPr>
      <w:r w:rsidRPr="00CA4534">
        <w:rPr>
          <w:rStyle w:val="HideTWBExt"/>
          <w:b w:val="0"/>
        </w:rPr>
        <w:t>&lt;Article&gt;</w:t>
      </w:r>
      <w:r w:rsidRPr="00CA4534">
        <w:t>Člen 17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91169DD" w14:textId="77777777" w:rsidTr="0059524E">
        <w:trPr>
          <w:trHeight w:hRule="exact" w:val="240"/>
          <w:jc w:val="center"/>
        </w:trPr>
        <w:tc>
          <w:tcPr>
            <w:tcW w:w="9752" w:type="dxa"/>
            <w:gridSpan w:val="2"/>
          </w:tcPr>
          <w:p w14:paraId="319DAD63" w14:textId="77777777" w:rsidR="00774A4C" w:rsidRPr="00CA4534" w:rsidRDefault="00774A4C" w:rsidP="0059524E"/>
        </w:tc>
      </w:tr>
      <w:tr w:rsidR="00774A4C" w:rsidRPr="00CA4534" w14:paraId="4E1273E1" w14:textId="77777777" w:rsidTr="0059524E">
        <w:trPr>
          <w:trHeight w:val="240"/>
          <w:jc w:val="center"/>
        </w:trPr>
        <w:tc>
          <w:tcPr>
            <w:tcW w:w="4876" w:type="dxa"/>
          </w:tcPr>
          <w:p w14:paraId="7C16EDEB" w14:textId="77777777" w:rsidR="00774A4C" w:rsidRPr="00CA4534" w:rsidRDefault="00774A4C" w:rsidP="0059524E">
            <w:pPr>
              <w:pStyle w:val="ColumnHeading"/>
            </w:pPr>
            <w:r w:rsidRPr="00CA4534">
              <w:t>Besedilo, ki ga predlaga Komisija</w:t>
            </w:r>
          </w:p>
        </w:tc>
        <w:tc>
          <w:tcPr>
            <w:tcW w:w="4876" w:type="dxa"/>
          </w:tcPr>
          <w:p w14:paraId="16B237C6" w14:textId="77777777" w:rsidR="00774A4C" w:rsidRPr="00CA4534" w:rsidRDefault="00774A4C" w:rsidP="0059524E">
            <w:pPr>
              <w:pStyle w:val="ColumnHeading"/>
            </w:pPr>
            <w:r w:rsidRPr="00CA4534">
              <w:t>Predlog spremembe</w:t>
            </w:r>
          </w:p>
        </w:tc>
      </w:tr>
      <w:tr w:rsidR="00774A4C" w:rsidRPr="00CA4534" w14:paraId="783CC492" w14:textId="77777777" w:rsidTr="0059524E">
        <w:trPr>
          <w:jc w:val="center"/>
        </w:trPr>
        <w:tc>
          <w:tcPr>
            <w:tcW w:w="4876" w:type="dxa"/>
          </w:tcPr>
          <w:p w14:paraId="34F46D7C" w14:textId="77777777" w:rsidR="00774A4C" w:rsidRPr="00CA4534" w:rsidRDefault="00774A4C" w:rsidP="0059524E">
            <w:pPr>
              <w:pStyle w:val="Normal6"/>
              <w:rPr>
                <w:b/>
                <w:i/>
              </w:rPr>
            </w:pPr>
            <w:r w:rsidRPr="00CA4534">
              <w:t>2.</w:t>
            </w:r>
            <w:r w:rsidRPr="00CA4534">
              <w:rPr>
                <w:b/>
                <w:i/>
              </w:rPr>
              <w:tab/>
            </w:r>
            <w:r w:rsidRPr="00CA4534">
              <w:t>Države članice določijo posebna postopkovna pravila v zvezi z načinom podajanja in obdelave prošenj za brezplačno pravno pomoč in zastopanje v zvezi s prošnjami za mednarodno zaščito</w:t>
            </w:r>
            <w:r w:rsidRPr="00CA4534">
              <w:rPr>
                <w:b/>
                <w:i/>
              </w:rPr>
              <w:t xml:space="preserve"> ali uporabijo obstoječa pravila</w:t>
            </w:r>
            <w:r w:rsidRPr="00CA4534">
              <w:t xml:space="preserve"> za podobne domače prošnje pod pogojem, da navedena pravila ne onemogočajo ali čezmerno otežujejo dostopa do brezplačne pravne pomoči in zastopanja.</w:t>
            </w:r>
          </w:p>
        </w:tc>
        <w:tc>
          <w:tcPr>
            <w:tcW w:w="4876" w:type="dxa"/>
          </w:tcPr>
          <w:p w14:paraId="2018F35C" w14:textId="77777777" w:rsidR="00774A4C" w:rsidRPr="00CA4534" w:rsidRDefault="00774A4C" w:rsidP="0059524E">
            <w:pPr>
              <w:pStyle w:val="Normal6"/>
              <w:rPr>
                <w:b/>
                <w:i/>
              </w:rPr>
            </w:pPr>
            <w:r w:rsidRPr="00CA4534">
              <w:t>2.</w:t>
            </w:r>
            <w:r w:rsidRPr="00CA4534">
              <w:rPr>
                <w:b/>
                <w:i/>
              </w:rPr>
              <w:tab/>
            </w:r>
            <w:r w:rsidRPr="00CA4534">
              <w:t>Države članice določijo posebna postopkovna pravila v zvezi z načinom podajanja in obdelave prošenj za brezplačno pravno pomoč in zastopanje v zvezi s prošnjami za mednarodno zaščito</w:t>
            </w:r>
            <w:r w:rsidRPr="00CA4534">
              <w:rPr>
                <w:b/>
                <w:i/>
              </w:rPr>
              <w:t>, ki niso strožja od obstoječih pravil</w:t>
            </w:r>
            <w:r w:rsidRPr="00CA4534">
              <w:t xml:space="preserve"> za podobne domače prošnje pod pogojem, da navedena pravila ne onemogočajo ali čezmerno otežujejo dostopa do brezplačne pravne pomoči in zastopanja.</w:t>
            </w:r>
          </w:p>
        </w:tc>
      </w:tr>
    </w:tbl>
    <w:p w14:paraId="4E4DFF1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13EE38E" w14:textId="77777777" w:rsidR="00774A4C" w:rsidRPr="00CA4534" w:rsidRDefault="00774A4C" w:rsidP="00774A4C">
      <w:r w:rsidRPr="00CA4534">
        <w:rPr>
          <w:rStyle w:val="HideTWBExt"/>
        </w:rPr>
        <w:t>&lt;/Amend&gt;</w:t>
      </w:r>
    </w:p>
    <w:p w14:paraId="04AC70C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787</w:t>
      </w:r>
      <w:r w:rsidRPr="00CA4534">
        <w:rPr>
          <w:rStyle w:val="HideTWBExt"/>
          <w:b w:val="0"/>
        </w:rPr>
        <w:t>&lt;/NumAm&gt;</w:t>
      </w:r>
    </w:p>
    <w:p w14:paraId="666FC3AE"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8B2E34B" w14:textId="77777777" w:rsidR="00774A4C" w:rsidRPr="00CA4534" w:rsidRDefault="00774A4C" w:rsidP="00774A4C">
      <w:pPr>
        <w:pStyle w:val="NormalBold"/>
      </w:pPr>
      <w:r w:rsidRPr="00CA4534">
        <w:rPr>
          <w:rStyle w:val="HideTWBExt"/>
          <w:b w:val="0"/>
        </w:rPr>
        <w:t>&lt;/RepeatBlock-By&gt;</w:t>
      </w:r>
    </w:p>
    <w:p w14:paraId="31C6A27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C53907D" w14:textId="77777777" w:rsidR="00774A4C" w:rsidRPr="00CA4534" w:rsidRDefault="00774A4C" w:rsidP="00774A4C">
      <w:pPr>
        <w:pStyle w:val="NormalBold"/>
      </w:pPr>
      <w:r w:rsidRPr="00CA4534">
        <w:rPr>
          <w:rStyle w:val="HideTWBExt"/>
          <w:b w:val="0"/>
        </w:rPr>
        <w:t>&lt;Article&gt;</w:t>
      </w:r>
      <w:r w:rsidRPr="00CA4534">
        <w:t>Člen 17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346692F" w14:textId="77777777" w:rsidTr="0059524E">
        <w:trPr>
          <w:trHeight w:hRule="exact" w:val="240"/>
          <w:jc w:val="center"/>
        </w:trPr>
        <w:tc>
          <w:tcPr>
            <w:tcW w:w="9752" w:type="dxa"/>
            <w:gridSpan w:val="2"/>
          </w:tcPr>
          <w:p w14:paraId="1CDADC69" w14:textId="77777777" w:rsidR="00774A4C" w:rsidRPr="00CA4534" w:rsidRDefault="00774A4C" w:rsidP="0059524E"/>
        </w:tc>
      </w:tr>
      <w:tr w:rsidR="00774A4C" w:rsidRPr="00CA4534" w14:paraId="7B22F267" w14:textId="77777777" w:rsidTr="0059524E">
        <w:trPr>
          <w:trHeight w:val="240"/>
          <w:jc w:val="center"/>
        </w:trPr>
        <w:tc>
          <w:tcPr>
            <w:tcW w:w="4876" w:type="dxa"/>
          </w:tcPr>
          <w:p w14:paraId="0F3DFD07" w14:textId="77777777" w:rsidR="00774A4C" w:rsidRPr="00CA4534" w:rsidRDefault="00774A4C" w:rsidP="0059524E">
            <w:pPr>
              <w:pStyle w:val="ColumnHeading"/>
            </w:pPr>
            <w:r w:rsidRPr="00CA4534">
              <w:t>Besedilo, ki ga predlaga Komisija</w:t>
            </w:r>
          </w:p>
        </w:tc>
        <w:tc>
          <w:tcPr>
            <w:tcW w:w="4876" w:type="dxa"/>
          </w:tcPr>
          <w:p w14:paraId="5820BDEC" w14:textId="77777777" w:rsidR="00774A4C" w:rsidRPr="00CA4534" w:rsidRDefault="00774A4C" w:rsidP="0059524E">
            <w:pPr>
              <w:pStyle w:val="ColumnHeading"/>
            </w:pPr>
            <w:r w:rsidRPr="00CA4534">
              <w:t>Predlog spremembe</w:t>
            </w:r>
          </w:p>
        </w:tc>
      </w:tr>
      <w:tr w:rsidR="00774A4C" w:rsidRPr="00CA4534" w14:paraId="0B6A06BC" w14:textId="77777777" w:rsidTr="0059524E">
        <w:trPr>
          <w:jc w:val="center"/>
        </w:trPr>
        <w:tc>
          <w:tcPr>
            <w:tcW w:w="4876" w:type="dxa"/>
          </w:tcPr>
          <w:p w14:paraId="06BA5A4C" w14:textId="77777777" w:rsidR="00774A4C" w:rsidRPr="00CA4534" w:rsidRDefault="00774A4C" w:rsidP="0059524E">
            <w:pPr>
              <w:pStyle w:val="Normal6"/>
              <w:rPr>
                <w:b/>
                <w:i/>
              </w:rPr>
            </w:pPr>
            <w:r w:rsidRPr="00CA4534">
              <w:rPr>
                <w:b/>
                <w:i/>
              </w:rPr>
              <w:t>3.</w:t>
            </w:r>
            <w:r w:rsidRPr="00CA4534">
              <w:rPr>
                <w:b/>
                <w:i/>
              </w:rPr>
              <w:tab/>
              <w:t>Države članice lahko določijo tudi denarne ali časovne omejitve za brezplačno pravno pomoč in zastopanje, če z njimi ne omejujejo samovoljno dostopa do brezplačne pravne pomoči in zastopanja. V zvezi s honorarji in drugimi stroški se prosilci ne obravnavajo manj ugodno kot na splošno njihovi državljani v zadevah, ki se nanašajo na pravno pomoč.</w:t>
            </w:r>
          </w:p>
        </w:tc>
        <w:tc>
          <w:tcPr>
            <w:tcW w:w="4876" w:type="dxa"/>
          </w:tcPr>
          <w:p w14:paraId="3626D945" w14:textId="77777777" w:rsidR="00774A4C" w:rsidRPr="00CA4534" w:rsidRDefault="00774A4C" w:rsidP="0059524E">
            <w:pPr>
              <w:pStyle w:val="Normal6"/>
              <w:rPr>
                <w:b/>
                <w:i/>
              </w:rPr>
            </w:pPr>
            <w:r w:rsidRPr="00CA4534">
              <w:rPr>
                <w:b/>
                <w:i/>
              </w:rPr>
              <w:t>črtano</w:t>
            </w:r>
          </w:p>
        </w:tc>
      </w:tr>
    </w:tbl>
    <w:p w14:paraId="7D91058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F8E04D4" w14:textId="77777777" w:rsidR="00774A4C" w:rsidRPr="00CA4534" w:rsidRDefault="00774A4C" w:rsidP="00774A4C">
      <w:r w:rsidRPr="00CA4534">
        <w:rPr>
          <w:rStyle w:val="HideTWBExt"/>
        </w:rPr>
        <w:t>&lt;/Amend&gt;</w:t>
      </w:r>
    </w:p>
    <w:p w14:paraId="465C0B5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788</w:t>
      </w:r>
      <w:r w:rsidRPr="00CA4534">
        <w:rPr>
          <w:rStyle w:val="HideTWBExt"/>
          <w:b w:val="0"/>
        </w:rPr>
        <w:t>&lt;/NumAm&gt;</w:t>
      </w:r>
    </w:p>
    <w:p w14:paraId="542CBA2A"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2EEACC2" w14:textId="77777777" w:rsidR="00774A4C" w:rsidRPr="00CA4534" w:rsidRDefault="00774A4C" w:rsidP="00774A4C">
      <w:pPr>
        <w:pStyle w:val="NormalBold"/>
      </w:pPr>
      <w:r w:rsidRPr="00CA4534">
        <w:rPr>
          <w:rStyle w:val="HideTWBExt"/>
          <w:b w:val="0"/>
        </w:rPr>
        <w:t>&lt;/RepeatBlock-By&gt;</w:t>
      </w:r>
    </w:p>
    <w:p w14:paraId="29665D9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721AF97" w14:textId="77777777" w:rsidR="00774A4C" w:rsidRPr="00CA4534" w:rsidRDefault="00774A4C" w:rsidP="00774A4C">
      <w:pPr>
        <w:pStyle w:val="NormalBold"/>
      </w:pPr>
      <w:r w:rsidRPr="00CA4534">
        <w:rPr>
          <w:rStyle w:val="HideTWBExt"/>
          <w:b w:val="0"/>
        </w:rPr>
        <w:t>&lt;Article&gt;</w:t>
      </w:r>
      <w:r w:rsidRPr="00CA4534">
        <w:t>Člen 17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5CEC031" w14:textId="77777777" w:rsidTr="0059524E">
        <w:trPr>
          <w:trHeight w:hRule="exact" w:val="240"/>
          <w:jc w:val="center"/>
        </w:trPr>
        <w:tc>
          <w:tcPr>
            <w:tcW w:w="9752" w:type="dxa"/>
            <w:gridSpan w:val="2"/>
          </w:tcPr>
          <w:p w14:paraId="425A1B1B" w14:textId="77777777" w:rsidR="00774A4C" w:rsidRPr="00CA4534" w:rsidRDefault="00774A4C" w:rsidP="0059524E"/>
        </w:tc>
      </w:tr>
      <w:tr w:rsidR="00774A4C" w:rsidRPr="00CA4534" w14:paraId="6912B211" w14:textId="77777777" w:rsidTr="0059524E">
        <w:trPr>
          <w:trHeight w:val="240"/>
          <w:jc w:val="center"/>
        </w:trPr>
        <w:tc>
          <w:tcPr>
            <w:tcW w:w="4876" w:type="dxa"/>
          </w:tcPr>
          <w:p w14:paraId="37AFC210" w14:textId="77777777" w:rsidR="00774A4C" w:rsidRPr="00CA4534" w:rsidRDefault="00774A4C" w:rsidP="0059524E">
            <w:pPr>
              <w:pStyle w:val="ColumnHeading"/>
            </w:pPr>
            <w:r w:rsidRPr="00CA4534">
              <w:t>Besedilo, ki ga predlaga Komisija</w:t>
            </w:r>
          </w:p>
        </w:tc>
        <w:tc>
          <w:tcPr>
            <w:tcW w:w="4876" w:type="dxa"/>
          </w:tcPr>
          <w:p w14:paraId="6CB4A45F" w14:textId="77777777" w:rsidR="00774A4C" w:rsidRPr="00CA4534" w:rsidRDefault="00774A4C" w:rsidP="0059524E">
            <w:pPr>
              <w:pStyle w:val="ColumnHeading"/>
            </w:pPr>
            <w:r w:rsidRPr="00CA4534">
              <w:t>Predlog spremembe</w:t>
            </w:r>
          </w:p>
        </w:tc>
      </w:tr>
      <w:tr w:rsidR="00774A4C" w:rsidRPr="00CA4534" w14:paraId="490FF806" w14:textId="77777777" w:rsidTr="0059524E">
        <w:trPr>
          <w:jc w:val="center"/>
        </w:trPr>
        <w:tc>
          <w:tcPr>
            <w:tcW w:w="4876" w:type="dxa"/>
          </w:tcPr>
          <w:p w14:paraId="0D462333" w14:textId="77777777" w:rsidR="00774A4C" w:rsidRPr="00CA4534" w:rsidRDefault="00774A4C" w:rsidP="0059524E">
            <w:pPr>
              <w:pStyle w:val="Normal6"/>
              <w:rPr>
                <w:b/>
                <w:i/>
              </w:rPr>
            </w:pPr>
            <w:r w:rsidRPr="00CA4534">
              <w:t>3.</w:t>
            </w:r>
            <w:r w:rsidRPr="00CA4534">
              <w:rPr>
                <w:b/>
                <w:i/>
              </w:rPr>
              <w:tab/>
            </w:r>
            <w:r w:rsidRPr="00CA4534">
              <w:t>Države članice</w:t>
            </w:r>
            <w:r w:rsidRPr="00CA4534">
              <w:rPr>
                <w:b/>
                <w:i/>
              </w:rPr>
              <w:t xml:space="preserve"> lahko</w:t>
            </w:r>
            <w:r w:rsidRPr="00CA4534">
              <w:t xml:space="preserve"> določijo tudi denarne</w:t>
            </w:r>
            <w:r w:rsidRPr="00CA4534">
              <w:rPr>
                <w:b/>
                <w:i/>
              </w:rPr>
              <w:t xml:space="preserve"> ali</w:t>
            </w:r>
            <w:r w:rsidRPr="00CA4534">
              <w:t xml:space="preserve"> časovne omejitve za brezplačno pravno pomoč in zastopanje</w:t>
            </w:r>
            <w:r w:rsidRPr="00CA4534">
              <w:rPr>
                <w:b/>
                <w:i/>
              </w:rPr>
              <w:t>, če z njimi ne omejujejo samovoljno dostopa do brezplačne pravne pomoči in zastopanja</w:t>
            </w:r>
            <w:r w:rsidRPr="00CA4534">
              <w:t>. V zvezi s honorarji in drugimi stroški se prosilci ne obravnavajo</w:t>
            </w:r>
            <w:r w:rsidRPr="00CA4534">
              <w:rPr>
                <w:b/>
                <w:i/>
              </w:rPr>
              <w:t xml:space="preserve"> manj</w:t>
            </w:r>
            <w:r w:rsidRPr="00CA4534">
              <w:t xml:space="preserve"> ugodno kot na splošno njihovi državljani v zadevah, ki se nanašajo na pravno pomoč.</w:t>
            </w:r>
          </w:p>
        </w:tc>
        <w:tc>
          <w:tcPr>
            <w:tcW w:w="4876" w:type="dxa"/>
          </w:tcPr>
          <w:p w14:paraId="56C11A04" w14:textId="77777777" w:rsidR="00774A4C" w:rsidRPr="00CA4534" w:rsidRDefault="00774A4C" w:rsidP="0059524E">
            <w:pPr>
              <w:pStyle w:val="Normal6"/>
              <w:rPr>
                <w:b/>
                <w:i/>
              </w:rPr>
            </w:pPr>
            <w:r w:rsidRPr="00CA4534">
              <w:t>3.</w:t>
            </w:r>
            <w:r w:rsidRPr="00CA4534">
              <w:rPr>
                <w:b/>
                <w:i/>
              </w:rPr>
              <w:tab/>
            </w:r>
            <w:r w:rsidRPr="00CA4534">
              <w:t>Države članice določijo tudi denarne</w:t>
            </w:r>
            <w:r w:rsidRPr="00CA4534">
              <w:rPr>
                <w:b/>
                <w:i/>
              </w:rPr>
              <w:t xml:space="preserve"> in</w:t>
            </w:r>
            <w:r w:rsidRPr="00CA4534">
              <w:t xml:space="preserve"> časovne omejitve za brezplačno pravno pomoč in zastopanje. V zvezi s honorarji in drugimi stroški se prosilci ne obravnavajo</w:t>
            </w:r>
            <w:r w:rsidRPr="00CA4534">
              <w:rPr>
                <w:b/>
                <w:i/>
              </w:rPr>
              <w:t xml:space="preserve"> bolj</w:t>
            </w:r>
            <w:r w:rsidRPr="00CA4534">
              <w:t xml:space="preserve"> ugodno kot na splošno njihovi državljani v zadevah, ki se nanašajo na pravno pomoč.</w:t>
            </w:r>
          </w:p>
        </w:tc>
      </w:tr>
    </w:tbl>
    <w:p w14:paraId="04AADF9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A505C6E" w14:textId="77777777" w:rsidR="00774A4C" w:rsidRPr="00CA4534" w:rsidRDefault="00774A4C" w:rsidP="00774A4C">
      <w:r w:rsidRPr="00CA4534">
        <w:rPr>
          <w:rStyle w:val="HideTWBExt"/>
        </w:rPr>
        <w:t>&lt;/Amend&gt;</w:t>
      </w:r>
    </w:p>
    <w:p w14:paraId="67F6A0C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789</w:t>
      </w:r>
      <w:r w:rsidRPr="00CA4534">
        <w:rPr>
          <w:rStyle w:val="HideTWBExt"/>
          <w:b w:val="0"/>
        </w:rPr>
        <w:t>&lt;/NumAm&gt;</w:t>
      </w:r>
    </w:p>
    <w:p w14:paraId="7B82002D"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454DA60C" w14:textId="77777777" w:rsidR="00774A4C" w:rsidRPr="00CA4534" w:rsidRDefault="00774A4C" w:rsidP="00774A4C">
      <w:pPr>
        <w:pStyle w:val="NormalBold"/>
      </w:pPr>
      <w:r w:rsidRPr="00CA4534">
        <w:rPr>
          <w:rStyle w:val="HideTWBExt"/>
          <w:b w:val="0"/>
        </w:rPr>
        <w:t>&lt;/RepeatBlock-By&gt;</w:t>
      </w:r>
    </w:p>
    <w:p w14:paraId="4EE8032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5CF0056" w14:textId="77777777" w:rsidR="00774A4C" w:rsidRPr="00CA4534" w:rsidRDefault="00774A4C" w:rsidP="00774A4C">
      <w:pPr>
        <w:pStyle w:val="NormalBold"/>
      </w:pPr>
      <w:r w:rsidRPr="00CA4534">
        <w:rPr>
          <w:rStyle w:val="HideTWBExt"/>
          <w:b w:val="0"/>
        </w:rPr>
        <w:t>&lt;Article&gt;</w:t>
      </w:r>
      <w:r w:rsidRPr="00CA4534">
        <w:t>Člen 17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5248126" w14:textId="77777777" w:rsidTr="0059524E">
        <w:trPr>
          <w:trHeight w:hRule="exact" w:val="240"/>
          <w:jc w:val="center"/>
        </w:trPr>
        <w:tc>
          <w:tcPr>
            <w:tcW w:w="9752" w:type="dxa"/>
            <w:gridSpan w:val="2"/>
          </w:tcPr>
          <w:p w14:paraId="614CAA0C" w14:textId="77777777" w:rsidR="00774A4C" w:rsidRPr="00CA4534" w:rsidRDefault="00774A4C" w:rsidP="0059524E"/>
        </w:tc>
      </w:tr>
      <w:tr w:rsidR="00774A4C" w:rsidRPr="00CA4534" w14:paraId="01987045" w14:textId="77777777" w:rsidTr="0059524E">
        <w:trPr>
          <w:trHeight w:val="240"/>
          <w:jc w:val="center"/>
        </w:trPr>
        <w:tc>
          <w:tcPr>
            <w:tcW w:w="4876" w:type="dxa"/>
          </w:tcPr>
          <w:p w14:paraId="747B7321" w14:textId="77777777" w:rsidR="00774A4C" w:rsidRPr="00CA4534" w:rsidRDefault="00774A4C" w:rsidP="0059524E">
            <w:pPr>
              <w:pStyle w:val="ColumnHeading"/>
            </w:pPr>
            <w:r w:rsidRPr="00CA4534">
              <w:t>Besedilo, ki ga predlaga Komisija</w:t>
            </w:r>
          </w:p>
        </w:tc>
        <w:tc>
          <w:tcPr>
            <w:tcW w:w="4876" w:type="dxa"/>
          </w:tcPr>
          <w:p w14:paraId="3EFCC182" w14:textId="77777777" w:rsidR="00774A4C" w:rsidRPr="00CA4534" w:rsidRDefault="00774A4C" w:rsidP="0059524E">
            <w:pPr>
              <w:pStyle w:val="ColumnHeading"/>
            </w:pPr>
            <w:r w:rsidRPr="00CA4534">
              <w:t>Predlog spremembe</w:t>
            </w:r>
          </w:p>
        </w:tc>
      </w:tr>
      <w:tr w:rsidR="00774A4C" w:rsidRPr="00CA4534" w14:paraId="78204487" w14:textId="77777777" w:rsidTr="0059524E">
        <w:trPr>
          <w:jc w:val="center"/>
        </w:trPr>
        <w:tc>
          <w:tcPr>
            <w:tcW w:w="4876" w:type="dxa"/>
          </w:tcPr>
          <w:p w14:paraId="5017CAF3" w14:textId="77777777" w:rsidR="00774A4C" w:rsidRPr="00CA4534" w:rsidRDefault="00774A4C" w:rsidP="0059524E">
            <w:pPr>
              <w:pStyle w:val="Normal6"/>
              <w:rPr>
                <w:b/>
                <w:i/>
              </w:rPr>
            </w:pPr>
            <w:r w:rsidRPr="00CA4534">
              <w:t>3.</w:t>
            </w:r>
            <w:r w:rsidRPr="00CA4534">
              <w:rPr>
                <w:b/>
                <w:i/>
              </w:rPr>
              <w:tab/>
            </w:r>
            <w:r w:rsidRPr="00CA4534">
              <w:t>Države članice lahko določijo tudi denarne ali časovne omejitve za brezplačno pravno pomoč in zastopanje, če</w:t>
            </w:r>
            <w:r w:rsidRPr="00CA4534">
              <w:rPr>
                <w:b/>
                <w:i/>
              </w:rPr>
              <w:t xml:space="preserve"> z njimi</w:t>
            </w:r>
            <w:r w:rsidRPr="00CA4534">
              <w:t xml:space="preserve"> ne omejujejo</w:t>
            </w:r>
            <w:r w:rsidRPr="00CA4534">
              <w:rPr>
                <w:b/>
                <w:i/>
              </w:rPr>
              <w:t xml:space="preserve"> samovoljno</w:t>
            </w:r>
            <w:r w:rsidRPr="00CA4534">
              <w:t xml:space="preserve"> dostopa do brezplačne pravne pomoči in zastopanja. V zvezi s honorarji in drugimi stroški se prosilci ne obravnavajo manj ugodno kot na splošno njihovi državljani v zadevah, ki se nanašajo na pravno pomoč.</w:t>
            </w:r>
          </w:p>
        </w:tc>
        <w:tc>
          <w:tcPr>
            <w:tcW w:w="4876" w:type="dxa"/>
          </w:tcPr>
          <w:p w14:paraId="3BD1BBD9" w14:textId="5D2C490C" w:rsidR="00774A4C" w:rsidRPr="00CA4534" w:rsidRDefault="00774A4C" w:rsidP="00E21703">
            <w:pPr>
              <w:pStyle w:val="Normal6"/>
              <w:rPr>
                <w:b/>
                <w:i/>
              </w:rPr>
            </w:pPr>
            <w:r w:rsidRPr="00CA4534">
              <w:t>3.</w:t>
            </w:r>
            <w:r w:rsidRPr="00CA4534">
              <w:rPr>
                <w:b/>
                <w:i/>
              </w:rPr>
              <w:tab/>
            </w:r>
            <w:r w:rsidRPr="00CA4534">
              <w:t>Države članice lahko določijo tudi denarne ali časovne omejitve za brezplačno pravno pomoč in zastopanje, če</w:t>
            </w:r>
            <w:r w:rsidRPr="00CA4534">
              <w:rPr>
                <w:b/>
                <w:i/>
              </w:rPr>
              <w:t xml:space="preserve"> niso samovoljne </w:t>
            </w:r>
            <w:r w:rsidR="00E21703" w:rsidRPr="00CA4534">
              <w:rPr>
                <w:b/>
                <w:i/>
              </w:rPr>
              <w:t>ter</w:t>
            </w:r>
            <w:r w:rsidR="00E21703" w:rsidRPr="00CA4534">
              <w:t xml:space="preserve"> </w:t>
            </w:r>
            <w:r w:rsidRPr="00CA4534">
              <w:t>ne omejujejo</w:t>
            </w:r>
            <w:r w:rsidRPr="00CA4534">
              <w:rPr>
                <w:b/>
                <w:i/>
              </w:rPr>
              <w:t xml:space="preserve"> neupravičeno</w:t>
            </w:r>
            <w:r w:rsidRPr="00CA4534">
              <w:t xml:space="preserve"> dostopa do brezplačne pravne pomoči in zastopanja. V zvezi s honorarji in drugimi stroški se prosilci ne obravnavajo manj ugodno kot na splošno njihovi državljani v zadevah, ki se nanašajo na pravno pomoč.</w:t>
            </w:r>
          </w:p>
        </w:tc>
      </w:tr>
    </w:tbl>
    <w:p w14:paraId="08F1E0F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24F0E4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DE2E738" w14:textId="77777777" w:rsidR="00774A4C" w:rsidRPr="00CA4534" w:rsidRDefault="00774A4C" w:rsidP="00774A4C">
      <w:pPr>
        <w:pStyle w:val="Normal12Italic"/>
        <w:rPr>
          <w:lang w:val="sl-SI"/>
        </w:rPr>
      </w:pPr>
      <w:r w:rsidRPr="00CA4534">
        <w:rPr>
          <w:lang w:val="sl-SI"/>
        </w:rPr>
        <w:t>Določba, ki jo je predlagala Komisija, bi državam članicam omogočila sprejetje omejitev za brezplačno pravno pomoč, če take omejitve ne bi bile samovoljne. Pojasniti je treba, da omejitve ne bi smele neupravičeno omejevati dostopa do brezplačne pravne pomoči in zastopanja.</w:t>
      </w:r>
    </w:p>
    <w:p w14:paraId="34CD491A" w14:textId="77777777" w:rsidR="00774A4C" w:rsidRPr="00CA4534" w:rsidRDefault="00774A4C" w:rsidP="00774A4C">
      <w:r w:rsidRPr="00CA4534">
        <w:rPr>
          <w:rStyle w:val="HideTWBExt"/>
        </w:rPr>
        <w:t>&lt;/Amend&gt;</w:t>
      </w:r>
    </w:p>
    <w:p w14:paraId="427A4AB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790</w:t>
      </w:r>
      <w:r w:rsidRPr="00CA4534">
        <w:rPr>
          <w:rStyle w:val="HideTWBExt"/>
          <w:b w:val="0"/>
        </w:rPr>
        <w:t>&lt;/NumAm&gt;</w:t>
      </w:r>
    </w:p>
    <w:p w14:paraId="6891AB1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75CA1CA" w14:textId="77777777" w:rsidR="00774A4C" w:rsidRPr="00CA4534" w:rsidRDefault="00774A4C" w:rsidP="00774A4C">
      <w:pPr>
        <w:pStyle w:val="NormalBold"/>
      </w:pPr>
      <w:r w:rsidRPr="00CA4534">
        <w:rPr>
          <w:rStyle w:val="HideTWBExt"/>
          <w:b w:val="0"/>
        </w:rPr>
        <w:t>&lt;/RepeatBlock-By&gt;</w:t>
      </w:r>
    </w:p>
    <w:p w14:paraId="77B78A7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747C707" w14:textId="77777777" w:rsidR="00774A4C" w:rsidRPr="00CA4534" w:rsidRDefault="00774A4C" w:rsidP="00774A4C">
      <w:pPr>
        <w:pStyle w:val="NormalBold"/>
      </w:pPr>
      <w:r w:rsidRPr="00CA4534">
        <w:rPr>
          <w:rStyle w:val="HideTWBExt"/>
          <w:b w:val="0"/>
        </w:rPr>
        <w:t>&lt;Article&gt;</w:t>
      </w:r>
      <w:r w:rsidRPr="00CA4534">
        <w:t>Člen 17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0277088" w14:textId="77777777" w:rsidTr="0059524E">
        <w:trPr>
          <w:trHeight w:hRule="exact" w:val="240"/>
          <w:jc w:val="center"/>
        </w:trPr>
        <w:tc>
          <w:tcPr>
            <w:tcW w:w="9752" w:type="dxa"/>
            <w:gridSpan w:val="2"/>
          </w:tcPr>
          <w:p w14:paraId="77AB429D" w14:textId="77777777" w:rsidR="00774A4C" w:rsidRPr="00CA4534" w:rsidRDefault="00774A4C" w:rsidP="0059524E"/>
        </w:tc>
      </w:tr>
      <w:tr w:rsidR="00774A4C" w:rsidRPr="00CA4534" w14:paraId="35B79AF3" w14:textId="77777777" w:rsidTr="0059524E">
        <w:trPr>
          <w:trHeight w:val="240"/>
          <w:jc w:val="center"/>
        </w:trPr>
        <w:tc>
          <w:tcPr>
            <w:tcW w:w="4876" w:type="dxa"/>
          </w:tcPr>
          <w:p w14:paraId="0414CFAD" w14:textId="77777777" w:rsidR="00774A4C" w:rsidRPr="00CA4534" w:rsidRDefault="00774A4C" w:rsidP="0059524E">
            <w:pPr>
              <w:pStyle w:val="ColumnHeading"/>
            </w:pPr>
            <w:r w:rsidRPr="00CA4534">
              <w:t>Besedilo, ki ga predlaga Komisija</w:t>
            </w:r>
          </w:p>
        </w:tc>
        <w:tc>
          <w:tcPr>
            <w:tcW w:w="4876" w:type="dxa"/>
          </w:tcPr>
          <w:p w14:paraId="2D6FD127" w14:textId="77777777" w:rsidR="00774A4C" w:rsidRPr="00CA4534" w:rsidRDefault="00774A4C" w:rsidP="0059524E">
            <w:pPr>
              <w:pStyle w:val="ColumnHeading"/>
            </w:pPr>
            <w:r w:rsidRPr="00CA4534">
              <w:t>Predlog spremembe</w:t>
            </w:r>
          </w:p>
        </w:tc>
      </w:tr>
      <w:tr w:rsidR="00774A4C" w:rsidRPr="00CA4534" w14:paraId="0C08B5F9" w14:textId="77777777" w:rsidTr="0059524E">
        <w:trPr>
          <w:jc w:val="center"/>
        </w:trPr>
        <w:tc>
          <w:tcPr>
            <w:tcW w:w="4876" w:type="dxa"/>
          </w:tcPr>
          <w:p w14:paraId="5FC01E66" w14:textId="77777777" w:rsidR="00774A4C" w:rsidRPr="00CA4534" w:rsidRDefault="00774A4C" w:rsidP="0059524E">
            <w:pPr>
              <w:pStyle w:val="Normal6"/>
              <w:rPr>
                <w:b/>
                <w:i/>
              </w:rPr>
            </w:pPr>
            <w:r w:rsidRPr="00CA4534">
              <w:rPr>
                <w:b/>
                <w:i/>
              </w:rPr>
              <w:t>4.</w:t>
            </w:r>
            <w:r w:rsidRPr="00CA4534">
              <w:rPr>
                <w:b/>
                <w:i/>
              </w:rPr>
              <w:tab/>
              <w:t>Države članice lahko zahtevajo, da se jim v celoti ali delno povrnejo vsi stroški, če in kadar se finančni položaj prosilca znatno izboljša ali če je bila odločitev o odobritvi takšnih stroškov sprejeta na podlagi neresničnih informacij, ki jih je predložil prosilec.</w:t>
            </w:r>
          </w:p>
        </w:tc>
        <w:tc>
          <w:tcPr>
            <w:tcW w:w="4876" w:type="dxa"/>
          </w:tcPr>
          <w:p w14:paraId="685B278A" w14:textId="77777777" w:rsidR="00774A4C" w:rsidRPr="00CA4534" w:rsidRDefault="00774A4C" w:rsidP="0059524E">
            <w:pPr>
              <w:pStyle w:val="Normal6"/>
              <w:rPr>
                <w:b/>
                <w:i/>
              </w:rPr>
            </w:pPr>
            <w:r w:rsidRPr="00CA4534">
              <w:rPr>
                <w:b/>
                <w:i/>
              </w:rPr>
              <w:t>črtano</w:t>
            </w:r>
          </w:p>
        </w:tc>
      </w:tr>
    </w:tbl>
    <w:p w14:paraId="4539C6F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4927301" w14:textId="77777777" w:rsidR="00774A4C" w:rsidRPr="00CA4534" w:rsidRDefault="00774A4C" w:rsidP="00774A4C">
      <w:r w:rsidRPr="00CA4534">
        <w:rPr>
          <w:rStyle w:val="HideTWBExt"/>
        </w:rPr>
        <w:t>&lt;/Amend&gt;</w:t>
      </w:r>
    </w:p>
    <w:p w14:paraId="1152CA9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791</w:t>
      </w:r>
      <w:r w:rsidRPr="00CA4534">
        <w:rPr>
          <w:rStyle w:val="HideTWBExt"/>
          <w:b w:val="0"/>
        </w:rPr>
        <w:t>&lt;/NumAm&gt;</w:t>
      </w:r>
    </w:p>
    <w:p w14:paraId="303241BE"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1310F5C9" w14:textId="77777777" w:rsidR="00774A4C" w:rsidRPr="00CA4534" w:rsidRDefault="00774A4C" w:rsidP="00774A4C">
      <w:pPr>
        <w:pStyle w:val="NormalBold"/>
      </w:pPr>
      <w:r w:rsidRPr="00CA4534">
        <w:rPr>
          <w:rStyle w:val="HideTWBExt"/>
          <w:b w:val="0"/>
        </w:rPr>
        <w:t>&lt;/RepeatBlock-By&gt;</w:t>
      </w:r>
    </w:p>
    <w:p w14:paraId="0CB1D8B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DD4B7C2" w14:textId="77777777" w:rsidR="00774A4C" w:rsidRPr="00CA4534" w:rsidRDefault="00774A4C" w:rsidP="00774A4C">
      <w:pPr>
        <w:pStyle w:val="NormalBold"/>
      </w:pPr>
      <w:r w:rsidRPr="00CA4534">
        <w:rPr>
          <w:rStyle w:val="HideTWBExt"/>
          <w:b w:val="0"/>
        </w:rPr>
        <w:t>&lt;Article&gt;</w:t>
      </w:r>
      <w:r w:rsidRPr="00CA4534">
        <w:t>Člen 17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F6C8347" w14:textId="77777777" w:rsidTr="0059524E">
        <w:trPr>
          <w:trHeight w:hRule="exact" w:val="240"/>
          <w:jc w:val="center"/>
        </w:trPr>
        <w:tc>
          <w:tcPr>
            <w:tcW w:w="9752" w:type="dxa"/>
            <w:gridSpan w:val="2"/>
          </w:tcPr>
          <w:p w14:paraId="049A52F0" w14:textId="77777777" w:rsidR="00774A4C" w:rsidRPr="00CA4534" w:rsidRDefault="00774A4C" w:rsidP="0059524E"/>
        </w:tc>
      </w:tr>
      <w:tr w:rsidR="00774A4C" w:rsidRPr="00CA4534" w14:paraId="21AF6A76" w14:textId="77777777" w:rsidTr="0059524E">
        <w:trPr>
          <w:trHeight w:val="240"/>
          <w:jc w:val="center"/>
        </w:trPr>
        <w:tc>
          <w:tcPr>
            <w:tcW w:w="4876" w:type="dxa"/>
          </w:tcPr>
          <w:p w14:paraId="70F4F635" w14:textId="77777777" w:rsidR="00774A4C" w:rsidRPr="00CA4534" w:rsidRDefault="00774A4C" w:rsidP="0059524E">
            <w:pPr>
              <w:pStyle w:val="ColumnHeading"/>
            </w:pPr>
            <w:r w:rsidRPr="00CA4534">
              <w:t>Besedilo, ki ga predlaga Komisija</w:t>
            </w:r>
          </w:p>
        </w:tc>
        <w:tc>
          <w:tcPr>
            <w:tcW w:w="4876" w:type="dxa"/>
          </w:tcPr>
          <w:p w14:paraId="00965109" w14:textId="77777777" w:rsidR="00774A4C" w:rsidRPr="00CA4534" w:rsidRDefault="00774A4C" w:rsidP="0059524E">
            <w:pPr>
              <w:pStyle w:val="ColumnHeading"/>
            </w:pPr>
            <w:r w:rsidRPr="00CA4534">
              <w:t>Predlog spremembe</w:t>
            </w:r>
          </w:p>
        </w:tc>
      </w:tr>
      <w:tr w:rsidR="00774A4C" w:rsidRPr="00CA4534" w14:paraId="430E2727" w14:textId="77777777" w:rsidTr="0059524E">
        <w:trPr>
          <w:jc w:val="center"/>
        </w:trPr>
        <w:tc>
          <w:tcPr>
            <w:tcW w:w="4876" w:type="dxa"/>
          </w:tcPr>
          <w:p w14:paraId="61940071"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 stroški, če</w:t>
            </w:r>
            <w:r w:rsidRPr="00CA4534">
              <w:rPr>
                <w:b/>
                <w:i/>
              </w:rPr>
              <w:t xml:space="preserve"> in kadar se finančni položaj prosilca znatno izboljša ali če</w:t>
            </w:r>
            <w:r w:rsidRPr="00CA4534">
              <w:t xml:space="preserve"> je bila odločitev o odobritvi takšnih stroškov sprejeta na podlagi neresničnih informacij, ki jih je predložil prosilec.</w:t>
            </w:r>
          </w:p>
        </w:tc>
        <w:tc>
          <w:tcPr>
            <w:tcW w:w="4876" w:type="dxa"/>
          </w:tcPr>
          <w:p w14:paraId="05E1D0A6" w14:textId="775F0525" w:rsidR="00774A4C" w:rsidRPr="00CA4534" w:rsidRDefault="00774A4C" w:rsidP="0059524E">
            <w:pPr>
              <w:pStyle w:val="Normal6"/>
              <w:rPr>
                <w:b/>
                <w:i/>
              </w:rPr>
            </w:pPr>
            <w:r w:rsidRPr="00CA4534">
              <w:t>4.</w:t>
            </w:r>
            <w:r w:rsidRPr="00CA4534">
              <w:rPr>
                <w:b/>
                <w:i/>
              </w:rPr>
              <w:tab/>
              <w:t>Države članice lahko ob ustreznem upoštevanju določb člena 14 prekinejo zagotavljanje brezplačne pravne pomoči v skladu s členom 15(3)</w:t>
            </w:r>
            <w:r w:rsidR="00E21703" w:rsidRPr="00CA4534">
              <w:rPr>
                <w:b/>
                <w:i/>
              </w:rPr>
              <w:t>(</w:t>
            </w:r>
            <w:r w:rsidRPr="00CA4534">
              <w:rPr>
                <w:b/>
                <w:i/>
              </w:rPr>
              <w:t>b</w:t>
            </w:r>
            <w:r w:rsidR="00E21703" w:rsidRPr="00CA4534">
              <w:rPr>
                <w:b/>
                <w:i/>
              </w:rPr>
              <w:t>)</w:t>
            </w:r>
            <w:r w:rsidRPr="00CA4534">
              <w:rPr>
                <w:b/>
                <w:i/>
              </w:rPr>
              <w:t xml:space="preserve"> in 15(5)</w:t>
            </w:r>
            <w:r w:rsidR="00E21703" w:rsidRPr="00CA4534">
              <w:rPr>
                <w:b/>
                <w:i/>
              </w:rPr>
              <w:t>(</w:t>
            </w:r>
            <w:r w:rsidRPr="00CA4534">
              <w:rPr>
                <w:b/>
                <w:i/>
              </w:rPr>
              <w:t>b</w:t>
            </w:r>
            <w:r w:rsidR="00E21703" w:rsidRPr="00CA4534">
              <w:rPr>
                <w:b/>
                <w:i/>
              </w:rPr>
              <w:t>)</w:t>
            </w:r>
            <w:r w:rsidRPr="00CA4534">
              <w:rPr>
                <w:b/>
                <w:i/>
              </w:rPr>
              <w:t xml:space="preserve">, če in kadar se finančni položaj prosilca znatno izboljša. </w:t>
            </w:r>
            <w:r w:rsidRPr="00CA4534">
              <w:t>Države članice lahko zahtevajo, da se jim v celoti ali delno povrnejo vsi stroški, če je bila odločitev o odobritvi takšnih stroškov sprejeta na podlagi neresničnih informacij, ki jih je predložil prosilec</w:t>
            </w:r>
            <w:r w:rsidRPr="00CA4534">
              <w:rPr>
                <w:b/>
                <w:i/>
              </w:rPr>
              <w:t>, in če je mogoče dokazati, da ima prosilec dovolj sredstev</w:t>
            </w:r>
            <w:r w:rsidRPr="00CA4534">
              <w:t>.</w:t>
            </w:r>
          </w:p>
        </w:tc>
      </w:tr>
    </w:tbl>
    <w:p w14:paraId="1100DB8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8F1E9FC"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3AA47A2" w14:textId="14060891" w:rsidR="00774A4C" w:rsidRPr="00CA4534" w:rsidRDefault="00774A4C" w:rsidP="00774A4C">
      <w:pPr>
        <w:pStyle w:val="Normal12Italic"/>
        <w:rPr>
          <w:lang w:val="sl-SI"/>
        </w:rPr>
      </w:pPr>
      <w:r w:rsidRPr="00CA4534">
        <w:rPr>
          <w:lang w:val="sl-SI"/>
        </w:rPr>
        <w:t>Retroaktivno zahtevanje povračila stroškov pravne pomoči, ki naj bi jih po dogovoru krile države članice, ne bi bilo ustrezno. Omogočiti pa bi bilo treba prekinitev zagotavljanja brezplačne pravne pomoč</w:t>
      </w:r>
      <w:r w:rsidR="007F2C0D">
        <w:rPr>
          <w:lang w:val="sl-SI"/>
        </w:rPr>
        <w:t>i</w:t>
      </w:r>
      <w:r w:rsidRPr="00CA4534">
        <w:rPr>
          <w:lang w:val="sl-SI"/>
        </w:rPr>
        <w:t>, če se finančni položaj prosilca znatno izboljša. Če je prosilec, ki ima dovolj sredstev, prejel brezplačno pravno pomoč na podlagi neresničnih informacij, je treba državam članicam omogočiti, da od njega zahtevajo povračilo stroškov.</w:t>
      </w:r>
    </w:p>
    <w:p w14:paraId="568AD895" w14:textId="77777777" w:rsidR="00774A4C" w:rsidRPr="00CA4534" w:rsidRDefault="00774A4C" w:rsidP="00774A4C">
      <w:r w:rsidRPr="00CA4534">
        <w:rPr>
          <w:rStyle w:val="HideTWBExt"/>
        </w:rPr>
        <w:t>&lt;/Amend&gt;</w:t>
      </w:r>
    </w:p>
    <w:p w14:paraId="27A3B7F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792</w:t>
      </w:r>
      <w:r w:rsidRPr="00CA4534">
        <w:rPr>
          <w:rStyle w:val="HideTWBExt"/>
          <w:b w:val="0"/>
        </w:rPr>
        <w:t>&lt;/NumAm&gt;</w:t>
      </w:r>
    </w:p>
    <w:p w14:paraId="4ED4CDBA"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54E53A5A" w14:textId="77777777" w:rsidR="00774A4C" w:rsidRPr="00CA4534" w:rsidRDefault="00774A4C" w:rsidP="00774A4C">
      <w:pPr>
        <w:pStyle w:val="NormalBold"/>
      </w:pPr>
      <w:r w:rsidRPr="00CA4534">
        <w:rPr>
          <w:rStyle w:val="HideTWBExt"/>
          <w:b w:val="0"/>
        </w:rPr>
        <w:t>&lt;/RepeatBlock-By&gt;</w:t>
      </w:r>
    </w:p>
    <w:p w14:paraId="78FC6A1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67F7EBB" w14:textId="77777777" w:rsidR="00774A4C" w:rsidRPr="00CA4534" w:rsidRDefault="00774A4C" w:rsidP="00774A4C">
      <w:pPr>
        <w:pStyle w:val="NormalBold"/>
      </w:pPr>
      <w:r w:rsidRPr="00CA4534">
        <w:rPr>
          <w:rStyle w:val="HideTWBExt"/>
          <w:b w:val="0"/>
        </w:rPr>
        <w:t>&lt;Article&gt;</w:t>
      </w:r>
      <w:r w:rsidRPr="00CA4534">
        <w:t>Člen 17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EF6C268" w14:textId="77777777" w:rsidTr="0059524E">
        <w:trPr>
          <w:trHeight w:hRule="exact" w:val="240"/>
          <w:jc w:val="center"/>
        </w:trPr>
        <w:tc>
          <w:tcPr>
            <w:tcW w:w="9752" w:type="dxa"/>
            <w:gridSpan w:val="2"/>
          </w:tcPr>
          <w:p w14:paraId="642D7538" w14:textId="77777777" w:rsidR="00774A4C" w:rsidRPr="00CA4534" w:rsidRDefault="00774A4C" w:rsidP="0059524E"/>
        </w:tc>
      </w:tr>
      <w:tr w:rsidR="00774A4C" w:rsidRPr="00CA4534" w14:paraId="2BEA283D" w14:textId="77777777" w:rsidTr="0059524E">
        <w:trPr>
          <w:trHeight w:val="240"/>
          <w:jc w:val="center"/>
        </w:trPr>
        <w:tc>
          <w:tcPr>
            <w:tcW w:w="4876" w:type="dxa"/>
          </w:tcPr>
          <w:p w14:paraId="1B8CDA30" w14:textId="77777777" w:rsidR="00774A4C" w:rsidRPr="00CA4534" w:rsidRDefault="00774A4C" w:rsidP="0059524E">
            <w:pPr>
              <w:pStyle w:val="ColumnHeading"/>
            </w:pPr>
            <w:r w:rsidRPr="00CA4534">
              <w:t>Besedilo, ki ga predlaga Komisija</w:t>
            </w:r>
          </w:p>
        </w:tc>
        <w:tc>
          <w:tcPr>
            <w:tcW w:w="4876" w:type="dxa"/>
          </w:tcPr>
          <w:p w14:paraId="059B2514" w14:textId="77777777" w:rsidR="00774A4C" w:rsidRPr="00CA4534" w:rsidRDefault="00774A4C" w:rsidP="0059524E">
            <w:pPr>
              <w:pStyle w:val="ColumnHeading"/>
            </w:pPr>
            <w:r w:rsidRPr="00CA4534">
              <w:t>Predlog spremembe</w:t>
            </w:r>
          </w:p>
        </w:tc>
      </w:tr>
      <w:tr w:rsidR="00774A4C" w:rsidRPr="00CA4534" w14:paraId="41292A7A" w14:textId="77777777" w:rsidTr="0059524E">
        <w:trPr>
          <w:jc w:val="center"/>
        </w:trPr>
        <w:tc>
          <w:tcPr>
            <w:tcW w:w="4876" w:type="dxa"/>
          </w:tcPr>
          <w:p w14:paraId="511679EF"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 stroški, če in kadar se finančni položaj prosilca</w:t>
            </w:r>
            <w:r w:rsidRPr="00CA4534">
              <w:rPr>
                <w:b/>
                <w:i/>
              </w:rPr>
              <w:t xml:space="preserve"> znatno</w:t>
            </w:r>
            <w:r w:rsidRPr="00CA4534">
              <w:t xml:space="preserve"> izboljša ali če je bila odločitev o odobritvi takšnih stroškov sprejeta na podlagi neresničnih informacij, ki jih je predložil prosilec.</w:t>
            </w:r>
          </w:p>
        </w:tc>
        <w:tc>
          <w:tcPr>
            <w:tcW w:w="4876" w:type="dxa"/>
          </w:tcPr>
          <w:p w14:paraId="6650B47E"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 stroški, če in kadar se finančni položaj prosilca izboljša</w:t>
            </w:r>
            <w:r w:rsidRPr="00CA4534">
              <w:rPr>
                <w:b/>
                <w:i/>
              </w:rPr>
              <w:t xml:space="preserve"> tako, da ima dovolj finančnih sredstev,</w:t>
            </w:r>
            <w:r w:rsidRPr="00CA4534">
              <w:t xml:space="preserve"> ali če je bila odločitev o odobritvi takšnih stroškov sprejeta na podlagi neresničnih informacij, ki jih je predložil prosilec.</w:t>
            </w:r>
          </w:p>
        </w:tc>
      </w:tr>
    </w:tbl>
    <w:p w14:paraId="634F68F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87A4249" w14:textId="77777777" w:rsidR="00774A4C" w:rsidRPr="00CA4534" w:rsidRDefault="00774A4C" w:rsidP="00774A4C">
      <w:r w:rsidRPr="00CA4534">
        <w:rPr>
          <w:rStyle w:val="HideTWBExt"/>
        </w:rPr>
        <w:t>&lt;/Amend&gt;</w:t>
      </w:r>
    </w:p>
    <w:p w14:paraId="054DEF1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793</w:t>
      </w:r>
      <w:r w:rsidRPr="00CA4534">
        <w:rPr>
          <w:rStyle w:val="HideTWBExt"/>
          <w:b w:val="0"/>
        </w:rPr>
        <w:t>&lt;/NumAm&gt;</w:t>
      </w:r>
    </w:p>
    <w:p w14:paraId="19D94575"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F4A4AA8"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01EEEDE"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DBE7A56" w14:textId="77777777" w:rsidR="00774A4C" w:rsidRPr="00CA4534" w:rsidRDefault="00774A4C" w:rsidP="00774A4C">
      <w:pPr>
        <w:pStyle w:val="NormalBold"/>
      </w:pPr>
      <w:r w:rsidRPr="00CA4534">
        <w:rPr>
          <w:rStyle w:val="HideTWBExt"/>
          <w:b w:val="0"/>
        </w:rPr>
        <w:t>&lt;/RepeatBlock-By&gt;</w:t>
      </w:r>
    </w:p>
    <w:p w14:paraId="6F681E3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85C102E" w14:textId="77777777" w:rsidR="00774A4C" w:rsidRPr="00CA4534" w:rsidRDefault="00774A4C" w:rsidP="00774A4C">
      <w:pPr>
        <w:pStyle w:val="NormalBold"/>
      </w:pPr>
      <w:r w:rsidRPr="00CA4534">
        <w:rPr>
          <w:rStyle w:val="HideTWBExt"/>
          <w:b w:val="0"/>
        </w:rPr>
        <w:t>&lt;Article&gt;</w:t>
      </w:r>
      <w:r w:rsidRPr="00CA4534">
        <w:t>Člen 17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38437F8" w14:textId="77777777" w:rsidTr="0059524E">
        <w:trPr>
          <w:trHeight w:hRule="exact" w:val="240"/>
          <w:jc w:val="center"/>
        </w:trPr>
        <w:tc>
          <w:tcPr>
            <w:tcW w:w="9752" w:type="dxa"/>
            <w:gridSpan w:val="2"/>
          </w:tcPr>
          <w:p w14:paraId="4EE57347" w14:textId="77777777" w:rsidR="00774A4C" w:rsidRPr="00CA4534" w:rsidRDefault="00774A4C" w:rsidP="0059524E"/>
        </w:tc>
      </w:tr>
      <w:tr w:rsidR="00774A4C" w:rsidRPr="00CA4534" w14:paraId="4986307F" w14:textId="77777777" w:rsidTr="0059524E">
        <w:trPr>
          <w:trHeight w:val="240"/>
          <w:jc w:val="center"/>
        </w:trPr>
        <w:tc>
          <w:tcPr>
            <w:tcW w:w="4876" w:type="dxa"/>
          </w:tcPr>
          <w:p w14:paraId="12640262" w14:textId="77777777" w:rsidR="00774A4C" w:rsidRPr="00CA4534" w:rsidRDefault="00774A4C" w:rsidP="0059524E">
            <w:pPr>
              <w:pStyle w:val="ColumnHeading"/>
            </w:pPr>
            <w:r w:rsidRPr="00CA4534">
              <w:t>Besedilo, ki ga predlaga Komisija</w:t>
            </w:r>
          </w:p>
        </w:tc>
        <w:tc>
          <w:tcPr>
            <w:tcW w:w="4876" w:type="dxa"/>
          </w:tcPr>
          <w:p w14:paraId="21BC228D" w14:textId="77777777" w:rsidR="00774A4C" w:rsidRPr="00CA4534" w:rsidRDefault="00774A4C" w:rsidP="0059524E">
            <w:pPr>
              <w:pStyle w:val="ColumnHeading"/>
            </w:pPr>
            <w:r w:rsidRPr="00CA4534">
              <w:t>Predlog spremembe</w:t>
            </w:r>
          </w:p>
        </w:tc>
      </w:tr>
      <w:tr w:rsidR="00774A4C" w:rsidRPr="00CA4534" w14:paraId="4AF881F6" w14:textId="77777777" w:rsidTr="0059524E">
        <w:trPr>
          <w:jc w:val="center"/>
        </w:trPr>
        <w:tc>
          <w:tcPr>
            <w:tcW w:w="4876" w:type="dxa"/>
          </w:tcPr>
          <w:p w14:paraId="3BFF5799"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 stroški, če</w:t>
            </w:r>
            <w:r w:rsidRPr="00CA4534">
              <w:rPr>
                <w:b/>
                <w:i/>
              </w:rPr>
              <w:t xml:space="preserve"> in kadar se finančni položaj prosilca znatno izboljša ali če</w:t>
            </w:r>
            <w:r w:rsidRPr="00CA4534">
              <w:t xml:space="preserve"> je bila odločitev o odobritvi takšnih stroškov sprejeta na podlagi neresničnih informacij, ki jih je predložil prosilec.</w:t>
            </w:r>
          </w:p>
        </w:tc>
        <w:tc>
          <w:tcPr>
            <w:tcW w:w="4876" w:type="dxa"/>
          </w:tcPr>
          <w:p w14:paraId="4DD04BCB"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 stroški, če je bila odločitev o odobritvi takšnih stroškov sprejeta na podlagi neresničnih informacij, ki jih je predložil prosilec.</w:t>
            </w:r>
          </w:p>
        </w:tc>
      </w:tr>
    </w:tbl>
    <w:p w14:paraId="3A9EA4B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320EA79" w14:textId="77777777" w:rsidR="00774A4C" w:rsidRPr="00CA4534" w:rsidRDefault="00774A4C" w:rsidP="00774A4C">
      <w:r w:rsidRPr="00CA4534">
        <w:rPr>
          <w:rStyle w:val="HideTWBExt"/>
        </w:rPr>
        <w:t>&lt;/Amend&gt;</w:t>
      </w:r>
    </w:p>
    <w:p w14:paraId="50D00B6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794</w:t>
      </w:r>
      <w:r w:rsidRPr="00CA4534">
        <w:rPr>
          <w:rStyle w:val="HideTWBExt"/>
          <w:b w:val="0"/>
        </w:rPr>
        <w:t>&lt;/NumAm&gt;</w:t>
      </w:r>
    </w:p>
    <w:p w14:paraId="58537551" w14:textId="77777777" w:rsidR="00774A4C" w:rsidRPr="00CA4534" w:rsidRDefault="00774A4C" w:rsidP="00774A4C">
      <w:pPr>
        <w:pStyle w:val="NormalBold"/>
      </w:pPr>
      <w:r w:rsidRPr="00CA4534">
        <w:rPr>
          <w:rStyle w:val="HideTWBExt"/>
          <w:b w:val="0"/>
        </w:rPr>
        <w:t>&lt;RepeatBlock-By&gt;&lt;Members&gt;</w:t>
      </w:r>
      <w:r w:rsidRPr="00CA4534">
        <w:t>Péter Niedermüller, Kati Piri, Caterina Chinnici, Josef Weidenholzer, Ana Gomes</w:t>
      </w:r>
      <w:r w:rsidRPr="00CA4534">
        <w:rPr>
          <w:rStyle w:val="HideTWBExt"/>
          <w:b w:val="0"/>
        </w:rPr>
        <w:t>&lt;/Members&gt;</w:t>
      </w:r>
    </w:p>
    <w:p w14:paraId="14C89605" w14:textId="77777777" w:rsidR="00774A4C" w:rsidRPr="00CA4534" w:rsidRDefault="00774A4C" w:rsidP="00774A4C">
      <w:pPr>
        <w:pStyle w:val="NormalBold"/>
      </w:pPr>
      <w:r w:rsidRPr="00CA4534">
        <w:rPr>
          <w:rStyle w:val="HideTWBExt"/>
          <w:b w:val="0"/>
        </w:rPr>
        <w:t>&lt;/RepeatBlock-By&gt;</w:t>
      </w:r>
    </w:p>
    <w:p w14:paraId="6E2FFF6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265039B" w14:textId="77777777" w:rsidR="00774A4C" w:rsidRPr="00CA4534" w:rsidRDefault="00774A4C" w:rsidP="00774A4C">
      <w:pPr>
        <w:pStyle w:val="NormalBold"/>
      </w:pPr>
      <w:r w:rsidRPr="00CA4534">
        <w:rPr>
          <w:rStyle w:val="HideTWBExt"/>
          <w:b w:val="0"/>
        </w:rPr>
        <w:t>&lt;Article&gt;</w:t>
      </w:r>
      <w:r w:rsidRPr="00CA4534">
        <w:t>Člen 17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2812FED" w14:textId="77777777" w:rsidTr="0059524E">
        <w:trPr>
          <w:trHeight w:hRule="exact" w:val="240"/>
          <w:jc w:val="center"/>
        </w:trPr>
        <w:tc>
          <w:tcPr>
            <w:tcW w:w="9752" w:type="dxa"/>
            <w:gridSpan w:val="2"/>
          </w:tcPr>
          <w:p w14:paraId="3848235B" w14:textId="77777777" w:rsidR="00774A4C" w:rsidRPr="00CA4534" w:rsidRDefault="00774A4C" w:rsidP="0059524E"/>
        </w:tc>
      </w:tr>
      <w:tr w:rsidR="00774A4C" w:rsidRPr="00CA4534" w14:paraId="73045458" w14:textId="77777777" w:rsidTr="0059524E">
        <w:trPr>
          <w:trHeight w:val="240"/>
          <w:jc w:val="center"/>
        </w:trPr>
        <w:tc>
          <w:tcPr>
            <w:tcW w:w="4876" w:type="dxa"/>
          </w:tcPr>
          <w:p w14:paraId="71187714" w14:textId="77777777" w:rsidR="00774A4C" w:rsidRPr="00CA4534" w:rsidRDefault="00774A4C" w:rsidP="0059524E">
            <w:pPr>
              <w:pStyle w:val="ColumnHeading"/>
            </w:pPr>
            <w:r w:rsidRPr="00CA4534">
              <w:t>Besedilo, ki ga predlaga Komisija</w:t>
            </w:r>
          </w:p>
        </w:tc>
        <w:tc>
          <w:tcPr>
            <w:tcW w:w="4876" w:type="dxa"/>
          </w:tcPr>
          <w:p w14:paraId="529D2E41" w14:textId="77777777" w:rsidR="00774A4C" w:rsidRPr="00CA4534" w:rsidRDefault="00774A4C" w:rsidP="0059524E">
            <w:pPr>
              <w:pStyle w:val="ColumnHeading"/>
            </w:pPr>
            <w:r w:rsidRPr="00CA4534">
              <w:t>Predlog spremembe</w:t>
            </w:r>
          </w:p>
        </w:tc>
      </w:tr>
      <w:tr w:rsidR="00774A4C" w:rsidRPr="00CA4534" w14:paraId="67D3F142" w14:textId="77777777" w:rsidTr="0059524E">
        <w:trPr>
          <w:jc w:val="center"/>
        </w:trPr>
        <w:tc>
          <w:tcPr>
            <w:tcW w:w="4876" w:type="dxa"/>
          </w:tcPr>
          <w:p w14:paraId="0824A0EB"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 stroški, če</w:t>
            </w:r>
            <w:r w:rsidRPr="00CA4534">
              <w:rPr>
                <w:b/>
                <w:i/>
              </w:rPr>
              <w:t xml:space="preserve"> in kadar se finančni položaj prosilca znatno izboljša ali če</w:t>
            </w:r>
            <w:r w:rsidRPr="00CA4534">
              <w:t xml:space="preserve"> je bila odločitev o</w:t>
            </w:r>
            <w:r w:rsidRPr="00CA4534">
              <w:rPr>
                <w:b/>
                <w:i/>
              </w:rPr>
              <w:t xml:space="preserve"> odobritvi takšnih stroškov</w:t>
            </w:r>
            <w:r w:rsidRPr="00CA4534">
              <w:t xml:space="preserve"> sprejeta na podlagi neresničnih informacij, ki jih je predložil prosilec.</w:t>
            </w:r>
          </w:p>
        </w:tc>
        <w:tc>
          <w:tcPr>
            <w:tcW w:w="4876" w:type="dxa"/>
          </w:tcPr>
          <w:p w14:paraId="003E0F0C" w14:textId="77777777" w:rsidR="00774A4C" w:rsidRPr="00CA4534" w:rsidRDefault="00774A4C" w:rsidP="0059524E">
            <w:pPr>
              <w:pStyle w:val="Normal6"/>
              <w:rPr>
                <w:b/>
                <w:i/>
              </w:rPr>
            </w:pPr>
            <w:r w:rsidRPr="00CA4534">
              <w:t>4.</w:t>
            </w:r>
            <w:r w:rsidRPr="00CA4534">
              <w:rPr>
                <w:b/>
                <w:i/>
              </w:rPr>
              <w:tab/>
            </w:r>
            <w:r w:rsidRPr="00CA4534">
              <w:t>Države članice lahko zahtevajo, da se jim v celoti ali delno povrnejo vsi</w:t>
            </w:r>
            <w:r w:rsidRPr="00CA4534">
              <w:rPr>
                <w:b/>
                <w:i/>
              </w:rPr>
              <w:t xml:space="preserve"> nastali</w:t>
            </w:r>
            <w:r w:rsidRPr="00CA4534">
              <w:t xml:space="preserve"> stroški, če je bila odločitev o</w:t>
            </w:r>
            <w:r w:rsidRPr="00CA4534">
              <w:rPr>
                <w:b/>
                <w:i/>
              </w:rPr>
              <w:t xml:space="preserve"> zagotovitvi brezplačne pravne pomoči in zastopanja</w:t>
            </w:r>
            <w:r w:rsidRPr="00CA4534">
              <w:t xml:space="preserve"> sprejeta na podlagi neresničnih informacij, ki jih je predložil prosilec.</w:t>
            </w:r>
          </w:p>
        </w:tc>
      </w:tr>
    </w:tbl>
    <w:p w14:paraId="48DB702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569939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E4F7CB1" w14:textId="71863DB7" w:rsidR="00774A4C" w:rsidRPr="00CA4534" w:rsidRDefault="00774A4C" w:rsidP="00774A4C">
      <w:pPr>
        <w:pStyle w:val="Normal12Italic"/>
        <w:rPr>
          <w:lang w:val="sl-SI"/>
        </w:rPr>
      </w:pPr>
      <w:r w:rsidRPr="00CA4534">
        <w:rPr>
          <w:lang w:val="sl-SI"/>
        </w:rPr>
        <w:t xml:space="preserve">To je v skladu z besedilom, ki ga je Parlament sprejel v direktivi o pogojih za sprejem. Od prosilca se lahko zahteva povračilo stroškov brezplačne pravne pomoči le, če pozneje </w:t>
      </w:r>
      <w:r w:rsidR="00E21703" w:rsidRPr="00CA4534">
        <w:rPr>
          <w:lang w:val="sl-SI"/>
        </w:rPr>
        <w:t>postane jasno</w:t>
      </w:r>
      <w:r w:rsidRPr="00CA4534">
        <w:rPr>
          <w:lang w:val="sl-SI"/>
        </w:rPr>
        <w:t>, da je bila brezplačna pravna pomoč odobrena na podlagi neresničnih informacij, ki jih je predložil.</w:t>
      </w:r>
    </w:p>
    <w:p w14:paraId="2A6F69AB" w14:textId="77777777" w:rsidR="00774A4C" w:rsidRPr="00CA4534" w:rsidRDefault="00774A4C" w:rsidP="00774A4C">
      <w:r w:rsidRPr="00CA4534">
        <w:rPr>
          <w:rStyle w:val="HideTWBExt"/>
        </w:rPr>
        <w:t>&lt;/Amend&gt;</w:t>
      </w:r>
    </w:p>
    <w:p w14:paraId="0F35970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795</w:t>
      </w:r>
      <w:r w:rsidRPr="00CA4534">
        <w:rPr>
          <w:rStyle w:val="HideTWBExt"/>
          <w:b w:val="0"/>
        </w:rPr>
        <w:t>&lt;/NumAm&gt;</w:t>
      </w:r>
    </w:p>
    <w:p w14:paraId="15EF62C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1BAC219D" w14:textId="77777777" w:rsidR="00774A4C" w:rsidRPr="00CA4534" w:rsidRDefault="00774A4C" w:rsidP="00774A4C">
      <w:pPr>
        <w:pStyle w:val="NormalBold"/>
      </w:pPr>
      <w:r w:rsidRPr="00CA4534">
        <w:rPr>
          <w:rStyle w:val="HideTWBExt"/>
          <w:b w:val="0"/>
        </w:rPr>
        <w:t>&lt;/RepeatBlock-By&gt;</w:t>
      </w:r>
    </w:p>
    <w:p w14:paraId="359250E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936E26C" w14:textId="77777777" w:rsidR="00774A4C" w:rsidRPr="00CA4534" w:rsidRDefault="00774A4C" w:rsidP="00774A4C">
      <w:pPr>
        <w:pStyle w:val="NormalBold"/>
      </w:pPr>
      <w:r w:rsidRPr="00CA4534">
        <w:rPr>
          <w:rStyle w:val="HideTWBExt"/>
          <w:b w:val="0"/>
        </w:rPr>
        <w:t>&lt;Article&gt;</w:t>
      </w:r>
      <w:r w:rsidRPr="00CA4534">
        <w:t>Člen 17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06DDDE5" w14:textId="77777777" w:rsidTr="0059524E">
        <w:trPr>
          <w:trHeight w:hRule="exact" w:val="240"/>
          <w:jc w:val="center"/>
        </w:trPr>
        <w:tc>
          <w:tcPr>
            <w:tcW w:w="9752" w:type="dxa"/>
            <w:gridSpan w:val="2"/>
          </w:tcPr>
          <w:p w14:paraId="599912AA" w14:textId="77777777" w:rsidR="00774A4C" w:rsidRPr="00CA4534" w:rsidRDefault="00774A4C" w:rsidP="0059524E"/>
        </w:tc>
      </w:tr>
      <w:tr w:rsidR="00774A4C" w:rsidRPr="00CA4534" w14:paraId="6BBE5879" w14:textId="77777777" w:rsidTr="0059524E">
        <w:trPr>
          <w:trHeight w:val="240"/>
          <w:jc w:val="center"/>
        </w:trPr>
        <w:tc>
          <w:tcPr>
            <w:tcW w:w="4876" w:type="dxa"/>
          </w:tcPr>
          <w:p w14:paraId="71E687BC" w14:textId="77777777" w:rsidR="00774A4C" w:rsidRPr="00CA4534" w:rsidRDefault="00774A4C" w:rsidP="0059524E">
            <w:pPr>
              <w:pStyle w:val="ColumnHeading"/>
            </w:pPr>
            <w:r w:rsidRPr="00CA4534">
              <w:t>Besedilo, ki ga predlaga Komisija</w:t>
            </w:r>
          </w:p>
        </w:tc>
        <w:tc>
          <w:tcPr>
            <w:tcW w:w="4876" w:type="dxa"/>
          </w:tcPr>
          <w:p w14:paraId="33F22691" w14:textId="77777777" w:rsidR="00774A4C" w:rsidRPr="00CA4534" w:rsidRDefault="00774A4C" w:rsidP="0059524E">
            <w:pPr>
              <w:pStyle w:val="ColumnHeading"/>
            </w:pPr>
            <w:r w:rsidRPr="00CA4534">
              <w:t>Predlog spremembe</w:t>
            </w:r>
          </w:p>
        </w:tc>
      </w:tr>
      <w:tr w:rsidR="00774A4C" w:rsidRPr="00CA4534" w14:paraId="56B64D02" w14:textId="77777777" w:rsidTr="0059524E">
        <w:trPr>
          <w:jc w:val="center"/>
        </w:trPr>
        <w:tc>
          <w:tcPr>
            <w:tcW w:w="4876" w:type="dxa"/>
          </w:tcPr>
          <w:p w14:paraId="005504F5" w14:textId="77777777" w:rsidR="00774A4C" w:rsidRPr="00CA4534" w:rsidRDefault="00774A4C" w:rsidP="0059524E">
            <w:pPr>
              <w:pStyle w:val="Normal6"/>
              <w:rPr>
                <w:b/>
                <w:i/>
              </w:rPr>
            </w:pPr>
            <w:r w:rsidRPr="00CA4534">
              <w:t>4.</w:t>
            </w:r>
            <w:r w:rsidRPr="00CA4534">
              <w:rPr>
                <w:b/>
                <w:i/>
              </w:rPr>
              <w:tab/>
            </w:r>
            <w:r w:rsidRPr="00CA4534">
              <w:t>Države članice</w:t>
            </w:r>
            <w:r w:rsidRPr="00CA4534">
              <w:rPr>
                <w:b/>
                <w:i/>
              </w:rPr>
              <w:t xml:space="preserve"> lahko</w:t>
            </w:r>
            <w:r w:rsidRPr="00CA4534">
              <w:t xml:space="preserve"> zahtevajo, da se jim v celoti ali delno povrnejo vsi stroški, če in kadar se finančni položaj prosilca znatno izboljša ali če je bila odločitev o odobritvi takšnih stroškov sprejeta na podlagi neresničnih informacij, ki jih je predložil prosilec.</w:t>
            </w:r>
          </w:p>
        </w:tc>
        <w:tc>
          <w:tcPr>
            <w:tcW w:w="4876" w:type="dxa"/>
          </w:tcPr>
          <w:p w14:paraId="58ABED2A" w14:textId="77777777" w:rsidR="00774A4C" w:rsidRPr="00CA4534" w:rsidRDefault="00774A4C" w:rsidP="0059524E">
            <w:pPr>
              <w:pStyle w:val="Normal6"/>
              <w:rPr>
                <w:b/>
                <w:i/>
              </w:rPr>
            </w:pPr>
            <w:r w:rsidRPr="00CA4534">
              <w:t>4.</w:t>
            </w:r>
            <w:r w:rsidRPr="00CA4534">
              <w:rPr>
                <w:b/>
                <w:i/>
              </w:rPr>
              <w:tab/>
            </w:r>
            <w:r w:rsidRPr="00CA4534">
              <w:t>Države članice zahtevajo, da se jim v celoti ali delno povrnejo vsi stroški, če in kadar se finančni položaj prosilca znatno izboljša ali če je bila odločitev o odobritvi takšnih stroškov sprejeta na podlagi neresničnih informacij, ki jih je predložil prosilec.</w:t>
            </w:r>
          </w:p>
        </w:tc>
      </w:tr>
    </w:tbl>
    <w:p w14:paraId="2AB52B6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34EFAEB" w14:textId="77777777" w:rsidR="00774A4C" w:rsidRPr="00CA4534" w:rsidRDefault="00774A4C" w:rsidP="00774A4C">
      <w:r w:rsidRPr="00CA4534">
        <w:rPr>
          <w:rStyle w:val="HideTWBExt"/>
        </w:rPr>
        <w:t>&lt;/Amend&gt;</w:t>
      </w:r>
    </w:p>
    <w:p w14:paraId="07FCBD7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796</w:t>
      </w:r>
      <w:r w:rsidRPr="00CA4534">
        <w:rPr>
          <w:rStyle w:val="HideTWBExt"/>
          <w:b w:val="0"/>
        </w:rPr>
        <w:t>&lt;/NumAm&gt;</w:t>
      </w:r>
    </w:p>
    <w:p w14:paraId="05FCA17A"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47CB6E5F" w14:textId="77777777" w:rsidR="00774A4C" w:rsidRPr="00CA4534" w:rsidRDefault="00774A4C" w:rsidP="00774A4C">
      <w:pPr>
        <w:pStyle w:val="NormalBold"/>
      </w:pPr>
      <w:r w:rsidRPr="00CA4534">
        <w:rPr>
          <w:rStyle w:val="HideTWBExt"/>
          <w:b w:val="0"/>
        </w:rPr>
        <w:t>&lt;/RepeatBlock-By&gt;</w:t>
      </w:r>
    </w:p>
    <w:p w14:paraId="625611C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AF4B505" w14:textId="77777777" w:rsidR="00774A4C" w:rsidRPr="00CA4534" w:rsidRDefault="00774A4C" w:rsidP="00774A4C">
      <w:pPr>
        <w:pStyle w:val="NormalBold"/>
      </w:pPr>
      <w:r w:rsidRPr="00CA4534">
        <w:rPr>
          <w:rStyle w:val="HideTWBExt"/>
          <w:b w:val="0"/>
        </w:rPr>
        <w:t>&lt;Article&gt;</w:t>
      </w:r>
      <w:r w:rsidRPr="00CA4534">
        <w:t>Člen 18</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E2BC345" w14:textId="77777777" w:rsidTr="0059524E">
        <w:trPr>
          <w:trHeight w:hRule="exact" w:val="240"/>
          <w:jc w:val="center"/>
        </w:trPr>
        <w:tc>
          <w:tcPr>
            <w:tcW w:w="9752" w:type="dxa"/>
            <w:gridSpan w:val="2"/>
          </w:tcPr>
          <w:p w14:paraId="38D13D5C" w14:textId="77777777" w:rsidR="00774A4C" w:rsidRPr="00CA4534" w:rsidRDefault="00774A4C" w:rsidP="0059524E"/>
        </w:tc>
      </w:tr>
      <w:tr w:rsidR="00774A4C" w:rsidRPr="00CA4534" w14:paraId="080FF8A8" w14:textId="77777777" w:rsidTr="0059524E">
        <w:trPr>
          <w:trHeight w:val="240"/>
          <w:jc w:val="center"/>
        </w:trPr>
        <w:tc>
          <w:tcPr>
            <w:tcW w:w="4876" w:type="dxa"/>
          </w:tcPr>
          <w:p w14:paraId="7FEF0787" w14:textId="77777777" w:rsidR="00774A4C" w:rsidRPr="00CA4534" w:rsidRDefault="00774A4C" w:rsidP="0059524E">
            <w:pPr>
              <w:pStyle w:val="ColumnHeading"/>
            </w:pPr>
            <w:r w:rsidRPr="00CA4534">
              <w:t>Besedilo, ki ga predlaga Komisija</w:t>
            </w:r>
          </w:p>
        </w:tc>
        <w:tc>
          <w:tcPr>
            <w:tcW w:w="4876" w:type="dxa"/>
          </w:tcPr>
          <w:p w14:paraId="1000C19A" w14:textId="77777777" w:rsidR="00774A4C" w:rsidRPr="00CA4534" w:rsidRDefault="00774A4C" w:rsidP="0059524E">
            <w:pPr>
              <w:pStyle w:val="ColumnHeading"/>
            </w:pPr>
            <w:r w:rsidRPr="00CA4534">
              <w:t>Predlog spremembe</w:t>
            </w:r>
          </w:p>
        </w:tc>
      </w:tr>
      <w:tr w:rsidR="00774A4C" w:rsidRPr="00CA4534" w14:paraId="3871A875" w14:textId="77777777" w:rsidTr="0059524E">
        <w:trPr>
          <w:jc w:val="center"/>
        </w:trPr>
        <w:tc>
          <w:tcPr>
            <w:tcW w:w="4876" w:type="dxa"/>
          </w:tcPr>
          <w:p w14:paraId="67C2F1FC" w14:textId="77777777" w:rsidR="00774A4C" w:rsidRPr="00CA4534" w:rsidRDefault="00774A4C" w:rsidP="0059524E">
            <w:pPr>
              <w:pStyle w:val="Center"/>
              <w:rPr>
                <w:b/>
                <w:i/>
                <w:lang w:val="sl-SI"/>
              </w:rPr>
            </w:pPr>
            <w:r w:rsidRPr="00CA4534">
              <w:rPr>
                <w:b/>
                <w:i/>
                <w:sz w:val="24"/>
                <w:lang w:val="sl-SI"/>
              </w:rPr>
              <w:t>Člen 18</w:t>
            </w:r>
            <w:r w:rsidRPr="00CA4534">
              <w:rPr>
                <w:b/>
                <w:i/>
                <w:lang w:val="sl-SI"/>
              </w:rPr>
              <w:tab/>
            </w:r>
          </w:p>
        </w:tc>
        <w:tc>
          <w:tcPr>
            <w:tcW w:w="4876" w:type="dxa"/>
          </w:tcPr>
          <w:p w14:paraId="3CCA5026" w14:textId="77777777" w:rsidR="00774A4C" w:rsidRPr="00CA4534" w:rsidRDefault="00774A4C" w:rsidP="0059524E">
            <w:pPr>
              <w:pStyle w:val="Normal6"/>
              <w:rPr>
                <w:b/>
                <w:i/>
              </w:rPr>
            </w:pPr>
            <w:r w:rsidRPr="00CA4534">
              <w:rPr>
                <w:b/>
                <w:i/>
              </w:rPr>
              <w:t>črtano</w:t>
            </w:r>
          </w:p>
        </w:tc>
      </w:tr>
      <w:tr w:rsidR="00774A4C" w:rsidRPr="00CA4534" w14:paraId="6AF6C07E" w14:textId="77777777" w:rsidTr="0059524E">
        <w:trPr>
          <w:jc w:val="center"/>
        </w:trPr>
        <w:tc>
          <w:tcPr>
            <w:tcW w:w="4876" w:type="dxa"/>
          </w:tcPr>
          <w:p w14:paraId="7B58647F" w14:textId="77777777" w:rsidR="00774A4C" w:rsidRPr="00CA4534" w:rsidRDefault="00774A4C" w:rsidP="0059524E">
            <w:pPr>
              <w:pStyle w:val="Center"/>
              <w:rPr>
                <w:b/>
                <w:i/>
                <w:lang w:val="sl-SI"/>
              </w:rPr>
            </w:pPr>
            <w:r w:rsidRPr="00CA4534">
              <w:rPr>
                <w:b/>
                <w:i/>
                <w:sz w:val="24"/>
                <w:lang w:val="sl-SI"/>
              </w:rPr>
              <w:t>Vloga Visokega komisarja Združenih narodov za begunce</w:t>
            </w:r>
          </w:p>
        </w:tc>
        <w:tc>
          <w:tcPr>
            <w:tcW w:w="4876" w:type="dxa"/>
          </w:tcPr>
          <w:p w14:paraId="09144DBB" w14:textId="77777777" w:rsidR="00774A4C" w:rsidRPr="00CA4534" w:rsidRDefault="00774A4C" w:rsidP="0059524E">
            <w:pPr>
              <w:pStyle w:val="Normal6"/>
            </w:pPr>
          </w:p>
        </w:tc>
      </w:tr>
      <w:tr w:rsidR="00774A4C" w:rsidRPr="00CA4534" w14:paraId="0CFC6584" w14:textId="77777777" w:rsidTr="0059524E">
        <w:trPr>
          <w:jc w:val="center"/>
        </w:trPr>
        <w:tc>
          <w:tcPr>
            <w:tcW w:w="4876" w:type="dxa"/>
          </w:tcPr>
          <w:p w14:paraId="17439F82" w14:textId="77777777" w:rsidR="00774A4C" w:rsidRPr="00CA4534" w:rsidRDefault="00774A4C" w:rsidP="0059524E">
            <w:pPr>
              <w:pStyle w:val="Normal6"/>
              <w:rPr>
                <w:b/>
                <w:i/>
              </w:rPr>
            </w:pPr>
            <w:r w:rsidRPr="00CA4534">
              <w:rPr>
                <w:b/>
                <w:i/>
              </w:rPr>
              <w:t>1. Države članice Visokemu komisarju Združenih narodov za begunce omogočijo:</w:t>
            </w:r>
          </w:p>
        </w:tc>
        <w:tc>
          <w:tcPr>
            <w:tcW w:w="4876" w:type="dxa"/>
          </w:tcPr>
          <w:p w14:paraId="184AE9EA" w14:textId="77777777" w:rsidR="00774A4C" w:rsidRPr="00CA4534" w:rsidRDefault="00774A4C" w:rsidP="0059524E">
            <w:pPr>
              <w:pStyle w:val="Normal6"/>
            </w:pPr>
          </w:p>
        </w:tc>
      </w:tr>
      <w:tr w:rsidR="00774A4C" w:rsidRPr="00CA4534" w14:paraId="5BEB9046" w14:textId="77777777" w:rsidTr="0059524E">
        <w:trPr>
          <w:jc w:val="center"/>
        </w:trPr>
        <w:tc>
          <w:tcPr>
            <w:tcW w:w="4876" w:type="dxa"/>
          </w:tcPr>
          <w:p w14:paraId="49CF3293" w14:textId="77777777" w:rsidR="00774A4C" w:rsidRPr="00CA4534" w:rsidRDefault="00774A4C" w:rsidP="0059524E">
            <w:pPr>
              <w:pStyle w:val="Normal6"/>
              <w:rPr>
                <w:b/>
                <w:i/>
              </w:rPr>
            </w:pPr>
            <w:r w:rsidRPr="00CA4534">
              <w:rPr>
                <w:b/>
                <w:i/>
              </w:rPr>
              <w:t>(a) dostop do prosilcev, vključno s tistimi v azilnih domovih, pridržanih, na meji ali tranzitnih območjih;</w:t>
            </w:r>
          </w:p>
        </w:tc>
        <w:tc>
          <w:tcPr>
            <w:tcW w:w="4876" w:type="dxa"/>
          </w:tcPr>
          <w:p w14:paraId="2CD3FF08" w14:textId="77777777" w:rsidR="00774A4C" w:rsidRPr="00CA4534" w:rsidRDefault="00774A4C" w:rsidP="0059524E">
            <w:pPr>
              <w:pStyle w:val="Normal6"/>
            </w:pPr>
          </w:p>
        </w:tc>
      </w:tr>
      <w:tr w:rsidR="00774A4C" w:rsidRPr="00CA4534" w14:paraId="284E4D3F" w14:textId="77777777" w:rsidTr="0059524E">
        <w:trPr>
          <w:jc w:val="center"/>
        </w:trPr>
        <w:tc>
          <w:tcPr>
            <w:tcW w:w="4876" w:type="dxa"/>
          </w:tcPr>
          <w:p w14:paraId="770ABA5F" w14:textId="77777777" w:rsidR="00774A4C" w:rsidRPr="00CA4534" w:rsidRDefault="00774A4C" w:rsidP="0059524E">
            <w:pPr>
              <w:pStyle w:val="Normal6"/>
              <w:rPr>
                <w:b/>
                <w:i/>
              </w:rPr>
            </w:pPr>
            <w:r w:rsidRPr="00CA4534">
              <w:rPr>
                <w:b/>
                <w:i/>
              </w:rPr>
              <w:t>(b) dostop do informacij o posameznih prošnjah za mednarodno zaščito, o poteku postopka in o sprejetih odločitvah, če prosilec s tem soglaša;</w:t>
            </w:r>
          </w:p>
        </w:tc>
        <w:tc>
          <w:tcPr>
            <w:tcW w:w="4876" w:type="dxa"/>
          </w:tcPr>
          <w:p w14:paraId="719CD2C2" w14:textId="77777777" w:rsidR="00774A4C" w:rsidRPr="00CA4534" w:rsidRDefault="00774A4C" w:rsidP="0059524E">
            <w:pPr>
              <w:pStyle w:val="Normal6"/>
            </w:pPr>
          </w:p>
        </w:tc>
      </w:tr>
      <w:tr w:rsidR="00774A4C" w:rsidRPr="00CA4534" w14:paraId="2A64DB1F" w14:textId="77777777" w:rsidTr="0059524E">
        <w:trPr>
          <w:jc w:val="center"/>
        </w:trPr>
        <w:tc>
          <w:tcPr>
            <w:tcW w:w="4876" w:type="dxa"/>
          </w:tcPr>
          <w:p w14:paraId="5EF62B99" w14:textId="77777777" w:rsidR="00774A4C" w:rsidRPr="00CA4534" w:rsidRDefault="00774A4C" w:rsidP="0059524E">
            <w:pPr>
              <w:pStyle w:val="Normal6"/>
              <w:rPr>
                <w:b/>
                <w:i/>
              </w:rPr>
            </w:pPr>
            <w:r w:rsidRPr="00CA4534">
              <w:rPr>
                <w:b/>
                <w:i/>
              </w:rPr>
              <w:t>(c) da v okviru izvajanja svojih nadzornih nalog po 35. členu Ženevske konvencije v kateri koli fazi postopka predstavi svoje mnenje v zvezi s posameznimi prošnjami za mednarodno zaščito kateremu koli pristojnemu organu.</w:t>
            </w:r>
          </w:p>
        </w:tc>
        <w:tc>
          <w:tcPr>
            <w:tcW w:w="4876" w:type="dxa"/>
          </w:tcPr>
          <w:p w14:paraId="24F371E3" w14:textId="77777777" w:rsidR="00774A4C" w:rsidRPr="00CA4534" w:rsidRDefault="00774A4C" w:rsidP="0059524E">
            <w:pPr>
              <w:pStyle w:val="Normal6"/>
            </w:pPr>
          </w:p>
        </w:tc>
      </w:tr>
      <w:tr w:rsidR="00774A4C" w:rsidRPr="00CA4534" w14:paraId="52E11866" w14:textId="77777777" w:rsidTr="0059524E">
        <w:trPr>
          <w:jc w:val="center"/>
        </w:trPr>
        <w:tc>
          <w:tcPr>
            <w:tcW w:w="4876" w:type="dxa"/>
          </w:tcPr>
          <w:p w14:paraId="7A36FCF0" w14:textId="77777777" w:rsidR="00774A4C" w:rsidRPr="00CA4534" w:rsidRDefault="00774A4C" w:rsidP="0059524E">
            <w:pPr>
              <w:pStyle w:val="Normal6"/>
              <w:rPr>
                <w:b/>
                <w:i/>
              </w:rPr>
            </w:pPr>
            <w:r w:rsidRPr="00CA4534">
              <w:rPr>
                <w:b/>
                <w:i/>
              </w:rPr>
              <w:t>2. Odstavek 1 se uporablja tudi za organizacijo, ki v imenu Visokega komisarja Združenih narodov za begunce na podlagi sporazuma z državo članico deluje na ozemlju zadevne države članice.</w:t>
            </w:r>
          </w:p>
        </w:tc>
        <w:tc>
          <w:tcPr>
            <w:tcW w:w="4876" w:type="dxa"/>
          </w:tcPr>
          <w:p w14:paraId="2A928ABC" w14:textId="77777777" w:rsidR="00774A4C" w:rsidRPr="00CA4534" w:rsidRDefault="00774A4C" w:rsidP="0059524E">
            <w:pPr>
              <w:pStyle w:val="Normal6"/>
            </w:pPr>
          </w:p>
        </w:tc>
      </w:tr>
    </w:tbl>
    <w:p w14:paraId="2071F38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E990A51" w14:textId="77777777" w:rsidR="00774A4C" w:rsidRPr="00CA4534" w:rsidRDefault="00774A4C" w:rsidP="00774A4C">
      <w:r w:rsidRPr="00CA4534">
        <w:rPr>
          <w:rStyle w:val="HideTWBExt"/>
        </w:rPr>
        <w:t>&lt;/Amend&gt;</w:t>
      </w:r>
    </w:p>
    <w:p w14:paraId="602D91B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797</w:t>
      </w:r>
      <w:r w:rsidRPr="00CA4534">
        <w:rPr>
          <w:rStyle w:val="HideTWBExt"/>
          <w:b w:val="0"/>
        </w:rPr>
        <w:t>&lt;/NumAm&gt;</w:t>
      </w:r>
    </w:p>
    <w:p w14:paraId="4F3B7CC8"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82EEF0E" w14:textId="77777777" w:rsidR="00774A4C" w:rsidRPr="00CA4534" w:rsidRDefault="00774A4C" w:rsidP="00774A4C">
      <w:pPr>
        <w:pStyle w:val="NormalBold"/>
      </w:pPr>
      <w:r w:rsidRPr="00CA4534">
        <w:rPr>
          <w:rStyle w:val="HideTWBExt"/>
          <w:b w:val="0"/>
        </w:rPr>
        <w:t>&lt;/RepeatBlock-By&gt;</w:t>
      </w:r>
    </w:p>
    <w:p w14:paraId="7B95C33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B6F6B6D" w14:textId="77777777" w:rsidR="00774A4C" w:rsidRPr="00CA4534" w:rsidRDefault="00774A4C" w:rsidP="00774A4C">
      <w:pPr>
        <w:pStyle w:val="NormalBold"/>
      </w:pPr>
      <w:r w:rsidRPr="00CA4534">
        <w:rPr>
          <w:rStyle w:val="HideTWBExt"/>
          <w:b w:val="0"/>
        </w:rPr>
        <w:t>&lt;Article&gt;</w:t>
      </w:r>
      <w:r w:rsidRPr="00CA4534">
        <w:t>Člen 18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A5CB9AD" w14:textId="77777777" w:rsidTr="0059524E">
        <w:trPr>
          <w:trHeight w:hRule="exact" w:val="240"/>
          <w:jc w:val="center"/>
        </w:trPr>
        <w:tc>
          <w:tcPr>
            <w:tcW w:w="9752" w:type="dxa"/>
            <w:gridSpan w:val="2"/>
          </w:tcPr>
          <w:p w14:paraId="3C79090B" w14:textId="77777777" w:rsidR="00774A4C" w:rsidRPr="00CA4534" w:rsidRDefault="00774A4C" w:rsidP="0059524E"/>
        </w:tc>
      </w:tr>
      <w:tr w:rsidR="00774A4C" w:rsidRPr="00CA4534" w14:paraId="5CBB9591" w14:textId="77777777" w:rsidTr="0059524E">
        <w:trPr>
          <w:trHeight w:val="240"/>
          <w:jc w:val="center"/>
        </w:trPr>
        <w:tc>
          <w:tcPr>
            <w:tcW w:w="4876" w:type="dxa"/>
          </w:tcPr>
          <w:p w14:paraId="224BCAB0" w14:textId="77777777" w:rsidR="00774A4C" w:rsidRPr="00CA4534" w:rsidRDefault="00774A4C" w:rsidP="0059524E">
            <w:pPr>
              <w:pStyle w:val="ColumnHeading"/>
            </w:pPr>
            <w:r w:rsidRPr="00CA4534">
              <w:t>Besedilo, ki ga predlaga Komisija</w:t>
            </w:r>
          </w:p>
        </w:tc>
        <w:tc>
          <w:tcPr>
            <w:tcW w:w="4876" w:type="dxa"/>
          </w:tcPr>
          <w:p w14:paraId="50AB7530" w14:textId="77777777" w:rsidR="00774A4C" w:rsidRPr="00CA4534" w:rsidRDefault="00774A4C" w:rsidP="0059524E">
            <w:pPr>
              <w:pStyle w:val="ColumnHeading"/>
            </w:pPr>
            <w:r w:rsidRPr="00CA4534">
              <w:t>Predlog spremembe</w:t>
            </w:r>
          </w:p>
        </w:tc>
      </w:tr>
      <w:tr w:rsidR="00774A4C" w:rsidRPr="00CA4534" w14:paraId="36EA4A21" w14:textId="77777777" w:rsidTr="0059524E">
        <w:trPr>
          <w:jc w:val="center"/>
        </w:trPr>
        <w:tc>
          <w:tcPr>
            <w:tcW w:w="4876" w:type="dxa"/>
          </w:tcPr>
          <w:p w14:paraId="2365C16E" w14:textId="77777777" w:rsidR="00774A4C" w:rsidRPr="00CA4534" w:rsidRDefault="00774A4C" w:rsidP="0059524E">
            <w:pPr>
              <w:pStyle w:val="Normal6"/>
              <w:rPr>
                <w:b/>
                <w:i/>
              </w:rPr>
            </w:pPr>
            <w:r w:rsidRPr="00CA4534">
              <w:t>Vloga Visokega komisarja Združenih narodov za begunce</w:t>
            </w:r>
          </w:p>
        </w:tc>
        <w:tc>
          <w:tcPr>
            <w:tcW w:w="4876" w:type="dxa"/>
          </w:tcPr>
          <w:p w14:paraId="11BA6611" w14:textId="77777777" w:rsidR="00774A4C" w:rsidRPr="00CA4534" w:rsidRDefault="00774A4C" w:rsidP="0059524E">
            <w:pPr>
              <w:pStyle w:val="Normal6"/>
              <w:rPr>
                <w:b/>
                <w:i/>
              </w:rPr>
            </w:pPr>
            <w:r w:rsidRPr="00CA4534">
              <w:t>Vloga Visokega komisarja Združenih narodov za begunce</w:t>
            </w:r>
            <w:r w:rsidRPr="00CA4534">
              <w:rPr>
                <w:b/>
                <w:i/>
              </w:rPr>
              <w:t xml:space="preserve"> in ustreznih nevladnih organizacij</w:t>
            </w:r>
          </w:p>
        </w:tc>
      </w:tr>
    </w:tbl>
    <w:p w14:paraId="552AB76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2CB5F22" w14:textId="77777777" w:rsidR="00774A4C" w:rsidRPr="00CA4534" w:rsidRDefault="00774A4C" w:rsidP="00774A4C">
      <w:r w:rsidRPr="00CA4534">
        <w:rPr>
          <w:rStyle w:val="HideTWBExt"/>
        </w:rPr>
        <w:t>&lt;/Amend&gt;</w:t>
      </w:r>
    </w:p>
    <w:p w14:paraId="2F0D7E5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798</w:t>
      </w:r>
      <w:r w:rsidRPr="00CA4534">
        <w:rPr>
          <w:rStyle w:val="HideTWBExt"/>
          <w:b w:val="0"/>
        </w:rPr>
        <w:t>&lt;/NumAm&gt;</w:t>
      </w:r>
    </w:p>
    <w:p w14:paraId="33B45AB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29083402" w14:textId="77777777" w:rsidR="00774A4C" w:rsidRPr="00CA4534" w:rsidRDefault="00774A4C" w:rsidP="00774A4C">
      <w:pPr>
        <w:pStyle w:val="NormalBold"/>
      </w:pPr>
      <w:r w:rsidRPr="00CA4534">
        <w:rPr>
          <w:rStyle w:val="HideTWBExt"/>
          <w:b w:val="0"/>
        </w:rPr>
        <w:t>&lt;/RepeatBlock-By&gt;</w:t>
      </w:r>
    </w:p>
    <w:p w14:paraId="3AC0064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3BE55B7" w14:textId="77777777" w:rsidR="00774A4C" w:rsidRPr="00CA4534" w:rsidRDefault="00774A4C" w:rsidP="00774A4C">
      <w:pPr>
        <w:pStyle w:val="NormalBold"/>
      </w:pPr>
      <w:r w:rsidRPr="00CA4534">
        <w:rPr>
          <w:rStyle w:val="HideTWBExt"/>
          <w:b w:val="0"/>
        </w:rPr>
        <w:t>&lt;Article&gt;</w:t>
      </w:r>
      <w:r w:rsidRPr="00CA4534">
        <w:t>Člen 18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9B3DCE0" w14:textId="77777777" w:rsidTr="0059524E">
        <w:trPr>
          <w:trHeight w:hRule="exact" w:val="240"/>
          <w:jc w:val="center"/>
        </w:trPr>
        <w:tc>
          <w:tcPr>
            <w:tcW w:w="9752" w:type="dxa"/>
            <w:gridSpan w:val="2"/>
          </w:tcPr>
          <w:p w14:paraId="67EB51F4" w14:textId="77777777" w:rsidR="00774A4C" w:rsidRPr="00CA4534" w:rsidRDefault="00774A4C" w:rsidP="0059524E"/>
        </w:tc>
      </w:tr>
      <w:tr w:rsidR="00774A4C" w:rsidRPr="00CA4534" w14:paraId="12E0179B" w14:textId="77777777" w:rsidTr="0059524E">
        <w:trPr>
          <w:trHeight w:val="240"/>
          <w:jc w:val="center"/>
        </w:trPr>
        <w:tc>
          <w:tcPr>
            <w:tcW w:w="4876" w:type="dxa"/>
          </w:tcPr>
          <w:p w14:paraId="142D520C" w14:textId="77777777" w:rsidR="00774A4C" w:rsidRPr="00CA4534" w:rsidRDefault="00774A4C" w:rsidP="0059524E">
            <w:pPr>
              <w:pStyle w:val="ColumnHeading"/>
            </w:pPr>
            <w:r w:rsidRPr="00CA4534">
              <w:t>Besedilo, ki ga predlaga Komisija</w:t>
            </w:r>
          </w:p>
        </w:tc>
        <w:tc>
          <w:tcPr>
            <w:tcW w:w="4876" w:type="dxa"/>
          </w:tcPr>
          <w:p w14:paraId="29B15394" w14:textId="77777777" w:rsidR="00774A4C" w:rsidRPr="00CA4534" w:rsidRDefault="00774A4C" w:rsidP="0059524E">
            <w:pPr>
              <w:pStyle w:val="ColumnHeading"/>
            </w:pPr>
            <w:r w:rsidRPr="00CA4534">
              <w:t>Predlog spremembe</w:t>
            </w:r>
          </w:p>
        </w:tc>
      </w:tr>
      <w:tr w:rsidR="00774A4C" w:rsidRPr="00CA4534" w14:paraId="12340E62" w14:textId="77777777" w:rsidTr="0059524E">
        <w:trPr>
          <w:jc w:val="center"/>
        </w:trPr>
        <w:tc>
          <w:tcPr>
            <w:tcW w:w="4876" w:type="dxa"/>
          </w:tcPr>
          <w:p w14:paraId="39F649AF" w14:textId="77777777" w:rsidR="00774A4C" w:rsidRPr="00CA4534" w:rsidRDefault="00774A4C" w:rsidP="0059524E">
            <w:pPr>
              <w:pStyle w:val="Normal6"/>
              <w:rPr>
                <w:b/>
                <w:i/>
              </w:rPr>
            </w:pPr>
            <w:r w:rsidRPr="00CA4534">
              <w:t>1.</w:t>
            </w:r>
            <w:r w:rsidRPr="00CA4534">
              <w:rPr>
                <w:b/>
                <w:i/>
              </w:rPr>
              <w:tab/>
            </w:r>
            <w:r w:rsidRPr="00CA4534">
              <w:t>Države članice Visokemu komisarju Združenih narodov za begunce omogočijo:</w:t>
            </w:r>
          </w:p>
        </w:tc>
        <w:tc>
          <w:tcPr>
            <w:tcW w:w="4876" w:type="dxa"/>
          </w:tcPr>
          <w:p w14:paraId="38759724" w14:textId="77777777" w:rsidR="00774A4C" w:rsidRPr="00CA4534" w:rsidRDefault="00774A4C" w:rsidP="0059524E">
            <w:pPr>
              <w:pStyle w:val="Normal6"/>
              <w:rPr>
                <w:b/>
                <w:i/>
              </w:rPr>
            </w:pPr>
            <w:r w:rsidRPr="00CA4534">
              <w:t>1.</w:t>
            </w:r>
            <w:r w:rsidRPr="00CA4534">
              <w:rPr>
                <w:b/>
                <w:i/>
              </w:rPr>
              <w:tab/>
            </w:r>
            <w:r w:rsidRPr="00CA4534">
              <w:t>Države članice Visokemu komisarju Združenih narodov za begunce</w:t>
            </w:r>
            <w:r w:rsidRPr="00CA4534">
              <w:rPr>
                <w:b/>
                <w:i/>
              </w:rPr>
              <w:t xml:space="preserve"> in ustreznim nevladnim organizacijam</w:t>
            </w:r>
            <w:r w:rsidRPr="00CA4534">
              <w:t xml:space="preserve"> omogočijo:</w:t>
            </w:r>
          </w:p>
        </w:tc>
      </w:tr>
    </w:tbl>
    <w:p w14:paraId="721871F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ED8B23A" w14:textId="77777777" w:rsidR="00774A4C" w:rsidRPr="00CA4534" w:rsidRDefault="00774A4C" w:rsidP="00774A4C">
      <w:r w:rsidRPr="00CA4534">
        <w:rPr>
          <w:rStyle w:val="HideTWBExt"/>
        </w:rPr>
        <w:t>&lt;/Amend&gt;</w:t>
      </w:r>
    </w:p>
    <w:p w14:paraId="4A3A160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799</w:t>
      </w:r>
      <w:r w:rsidRPr="00CA4534">
        <w:rPr>
          <w:rStyle w:val="HideTWBExt"/>
          <w:b w:val="0"/>
        </w:rPr>
        <w:t>&lt;/NumAm&gt;</w:t>
      </w:r>
    </w:p>
    <w:p w14:paraId="316C559A" w14:textId="77777777" w:rsidR="00774A4C" w:rsidRPr="00CA4534" w:rsidRDefault="00774A4C" w:rsidP="00774A4C">
      <w:pPr>
        <w:pStyle w:val="NormalBold"/>
      </w:pPr>
      <w:r w:rsidRPr="00CA4534">
        <w:rPr>
          <w:rStyle w:val="HideTWBExt"/>
          <w:b w:val="0"/>
        </w:rPr>
        <w:t>&lt;RepeatBlock-By&gt;&lt;Members&gt;</w:t>
      </w:r>
      <w:r w:rsidRPr="00CA4534">
        <w:t>Beatrix von Storch</w:t>
      </w:r>
      <w:r w:rsidRPr="00CA4534">
        <w:rPr>
          <w:rStyle w:val="HideTWBExt"/>
          <w:b w:val="0"/>
        </w:rPr>
        <w:t>&lt;/Members&gt;</w:t>
      </w:r>
    </w:p>
    <w:p w14:paraId="241CB1DD" w14:textId="77777777" w:rsidR="00774A4C" w:rsidRPr="00CA4534" w:rsidRDefault="00774A4C" w:rsidP="00774A4C">
      <w:pPr>
        <w:pStyle w:val="NormalBold"/>
      </w:pPr>
      <w:r w:rsidRPr="00CA4534">
        <w:rPr>
          <w:rStyle w:val="HideTWBExt"/>
          <w:b w:val="0"/>
        </w:rPr>
        <w:t>&lt;/RepeatBlock-By&gt;</w:t>
      </w:r>
    </w:p>
    <w:p w14:paraId="7BE0389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3E8A3E4" w14:textId="77777777" w:rsidR="00774A4C" w:rsidRPr="00CA4534" w:rsidRDefault="00774A4C" w:rsidP="00774A4C">
      <w:pPr>
        <w:pStyle w:val="NormalBold"/>
      </w:pPr>
      <w:r w:rsidRPr="00CA4534">
        <w:rPr>
          <w:rStyle w:val="HideTWBExt"/>
          <w:b w:val="0"/>
        </w:rPr>
        <w:t>&lt;Article&gt;</w:t>
      </w:r>
      <w:r w:rsidRPr="00CA4534">
        <w:t>Člen 18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A2A233C" w14:textId="77777777" w:rsidTr="0059524E">
        <w:trPr>
          <w:trHeight w:hRule="exact" w:val="240"/>
          <w:jc w:val="center"/>
        </w:trPr>
        <w:tc>
          <w:tcPr>
            <w:tcW w:w="9752" w:type="dxa"/>
            <w:gridSpan w:val="2"/>
          </w:tcPr>
          <w:p w14:paraId="6EE45F55" w14:textId="77777777" w:rsidR="00774A4C" w:rsidRPr="00CA4534" w:rsidRDefault="00774A4C" w:rsidP="0059524E"/>
        </w:tc>
      </w:tr>
      <w:tr w:rsidR="00774A4C" w:rsidRPr="00CA4534" w14:paraId="7F2819B9" w14:textId="77777777" w:rsidTr="0059524E">
        <w:trPr>
          <w:trHeight w:val="240"/>
          <w:jc w:val="center"/>
        </w:trPr>
        <w:tc>
          <w:tcPr>
            <w:tcW w:w="4876" w:type="dxa"/>
          </w:tcPr>
          <w:p w14:paraId="4D96893E" w14:textId="77777777" w:rsidR="00774A4C" w:rsidRPr="00CA4534" w:rsidRDefault="00774A4C" w:rsidP="0059524E">
            <w:pPr>
              <w:pStyle w:val="ColumnHeading"/>
            </w:pPr>
            <w:r w:rsidRPr="00CA4534">
              <w:t>Besedilo, ki ga predlaga Komisija</w:t>
            </w:r>
          </w:p>
        </w:tc>
        <w:tc>
          <w:tcPr>
            <w:tcW w:w="4876" w:type="dxa"/>
          </w:tcPr>
          <w:p w14:paraId="231BDE33" w14:textId="77777777" w:rsidR="00774A4C" w:rsidRPr="00CA4534" w:rsidRDefault="00774A4C" w:rsidP="0059524E">
            <w:pPr>
              <w:pStyle w:val="ColumnHeading"/>
            </w:pPr>
            <w:r w:rsidRPr="00CA4534">
              <w:t>Predlog spremembe</w:t>
            </w:r>
          </w:p>
        </w:tc>
      </w:tr>
      <w:tr w:rsidR="00774A4C" w:rsidRPr="00CA4534" w14:paraId="3B84E4A5" w14:textId="77777777" w:rsidTr="0059524E">
        <w:trPr>
          <w:jc w:val="center"/>
        </w:trPr>
        <w:tc>
          <w:tcPr>
            <w:tcW w:w="4876" w:type="dxa"/>
          </w:tcPr>
          <w:p w14:paraId="406FCE2F" w14:textId="77777777" w:rsidR="00774A4C" w:rsidRPr="00CA4534" w:rsidRDefault="00774A4C" w:rsidP="0059524E">
            <w:pPr>
              <w:pStyle w:val="Normal6"/>
              <w:rPr>
                <w:b/>
                <w:i/>
              </w:rPr>
            </w:pPr>
            <w:r w:rsidRPr="00CA4534">
              <w:t>1.</w:t>
            </w:r>
            <w:r w:rsidRPr="00CA4534">
              <w:rPr>
                <w:b/>
                <w:i/>
              </w:rPr>
              <w:tab/>
            </w:r>
            <w:r w:rsidRPr="00CA4534">
              <w:t>Države članice Visokemu komisarju Združenih narodov za begunce omogočijo:</w:t>
            </w:r>
          </w:p>
        </w:tc>
        <w:tc>
          <w:tcPr>
            <w:tcW w:w="4876" w:type="dxa"/>
          </w:tcPr>
          <w:p w14:paraId="1C45C435" w14:textId="77777777" w:rsidR="00774A4C" w:rsidRPr="00CA4534" w:rsidRDefault="00774A4C" w:rsidP="0059524E">
            <w:pPr>
              <w:pStyle w:val="Normal6"/>
              <w:rPr>
                <w:b/>
                <w:i/>
              </w:rPr>
            </w:pPr>
            <w:r w:rsidRPr="00CA4534">
              <w:t>1.</w:t>
            </w:r>
            <w:r w:rsidRPr="00CA4534">
              <w:rPr>
                <w:b/>
                <w:i/>
              </w:rPr>
              <w:tab/>
            </w:r>
            <w:r w:rsidRPr="00CA4534">
              <w:t>Države članice</w:t>
            </w:r>
            <w:r w:rsidRPr="00CA4534">
              <w:rPr>
                <w:b/>
                <w:i/>
              </w:rPr>
              <w:t xml:space="preserve"> lahko</w:t>
            </w:r>
            <w:r w:rsidRPr="00CA4534">
              <w:t xml:space="preserve"> Visokemu komisarju Združenih narodov za begunce omogočijo:</w:t>
            </w:r>
          </w:p>
        </w:tc>
      </w:tr>
    </w:tbl>
    <w:p w14:paraId="74445B0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D658B4F" w14:textId="77777777" w:rsidR="00774A4C" w:rsidRPr="00CA4534" w:rsidRDefault="00774A4C" w:rsidP="00774A4C">
      <w:r w:rsidRPr="00CA4534">
        <w:rPr>
          <w:rStyle w:val="HideTWBExt"/>
        </w:rPr>
        <w:t>&lt;/Amend&gt;</w:t>
      </w:r>
    </w:p>
    <w:p w14:paraId="3B9E5F7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800</w:t>
      </w:r>
      <w:r w:rsidRPr="00CA4534">
        <w:rPr>
          <w:rStyle w:val="HideTWBExt"/>
          <w:b w:val="0"/>
        </w:rPr>
        <w:t>&lt;/NumAm&gt;</w:t>
      </w:r>
    </w:p>
    <w:p w14:paraId="45C2401C"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8225C1F"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934E4F4"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2D4060B9" w14:textId="77777777" w:rsidR="00774A4C" w:rsidRPr="00CA4534" w:rsidRDefault="00774A4C" w:rsidP="00774A4C">
      <w:pPr>
        <w:pStyle w:val="NormalBold"/>
      </w:pPr>
      <w:r w:rsidRPr="00CA4534">
        <w:rPr>
          <w:rStyle w:val="HideTWBExt"/>
          <w:b w:val="0"/>
        </w:rPr>
        <w:t>&lt;/RepeatBlock-By&gt;</w:t>
      </w:r>
    </w:p>
    <w:p w14:paraId="19CB6B4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BDE727C" w14:textId="77777777" w:rsidR="00774A4C" w:rsidRPr="00CA4534" w:rsidRDefault="00774A4C" w:rsidP="00774A4C">
      <w:pPr>
        <w:pStyle w:val="NormalBold"/>
      </w:pPr>
      <w:r w:rsidRPr="00CA4534">
        <w:rPr>
          <w:rStyle w:val="HideTWBExt"/>
          <w:b w:val="0"/>
        </w:rPr>
        <w:t>&lt;Article&gt;</w:t>
      </w:r>
      <w:r w:rsidRPr="00CA4534">
        <w:t>Člen 18 – 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4EB45BF" w14:textId="77777777" w:rsidTr="0059524E">
        <w:trPr>
          <w:trHeight w:hRule="exact" w:val="240"/>
          <w:jc w:val="center"/>
        </w:trPr>
        <w:tc>
          <w:tcPr>
            <w:tcW w:w="9752" w:type="dxa"/>
            <w:gridSpan w:val="2"/>
          </w:tcPr>
          <w:p w14:paraId="0FDAB8AC" w14:textId="77777777" w:rsidR="00774A4C" w:rsidRPr="00CA4534" w:rsidRDefault="00774A4C" w:rsidP="0059524E"/>
        </w:tc>
      </w:tr>
      <w:tr w:rsidR="00774A4C" w:rsidRPr="00CA4534" w14:paraId="52F8F45A" w14:textId="77777777" w:rsidTr="0059524E">
        <w:trPr>
          <w:trHeight w:val="240"/>
          <w:jc w:val="center"/>
        </w:trPr>
        <w:tc>
          <w:tcPr>
            <w:tcW w:w="4876" w:type="dxa"/>
          </w:tcPr>
          <w:p w14:paraId="60DF911E" w14:textId="77777777" w:rsidR="00774A4C" w:rsidRPr="00CA4534" w:rsidRDefault="00774A4C" w:rsidP="0059524E">
            <w:pPr>
              <w:pStyle w:val="ColumnHeading"/>
            </w:pPr>
            <w:r w:rsidRPr="00CA4534">
              <w:t>Besedilo, ki ga predlaga Komisija</w:t>
            </w:r>
          </w:p>
        </w:tc>
        <w:tc>
          <w:tcPr>
            <w:tcW w:w="4876" w:type="dxa"/>
          </w:tcPr>
          <w:p w14:paraId="7BCF18D7" w14:textId="77777777" w:rsidR="00774A4C" w:rsidRPr="00CA4534" w:rsidRDefault="00774A4C" w:rsidP="0059524E">
            <w:pPr>
              <w:pStyle w:val="ColumnHeading"/>
            </w:pPr>
            <w:r w:rsidRPr="00CA4534">
              <w:t>Predlog spremembe</w:t>
            </w:r>
          </w:p>
        </w:tc>
      </w:tr>
      <w:tr w:rsidR="00774A4C" w:rsidRPr="00CA4534" w14:paraId="5643F9FB" w14:textId="77777777" w:rsidTr="0059524E">
        <w:trPr>
          <w:jc w:val="center"/>
        </w:trPr>
        <w:tc>
          <w:tcPr>
            <w:tcW w:w="4876" w:type="dxa"/>
          </w:tcPr>
          <w:p w14:paraId="33C31177" w14:textId="77777777" w:rsidR="00774A4C" w:rsidRPr="00CA4534" w:rsidRDefault="00774A4C" w:rsidP="0059524E">
            <w:pPr>
              <w:pStyle w:val="Normal6"/>
              <w:rPr>
                <w:b/>
                <w:i/>
              </w:rPr>
            </w:pPr>
            <w:r w:rsidRPr="00CA4534">
              <w:t>(b)</w:t>
            </w:r>
            <w:r w:rsidRPr="00CA4534">
              <w:rPr>
                <w:b/>
                <w:i/>
              </w:rPr>
              <w:tab/>
            </w:r>
            <w:r w:rsidRPr="00CA4534">
              <w:t>dostop do informacij o posameznih prošnjah za mednarodno zaščito, o poteku postopka in o sprejetih odločitvah, če prosilec s tem soglaša;</w:t>
            </w:r>
          </w:p>
        </w:tc>
        <w:tc>
          <w:tcPr>
            <w:tcW w:w="4876" w:type="dxa"/>
          </w:tcPr>
          <w:p w14:paraId="5D81C3DE" w14:textId="77777777" w:rsidR="00774A4C" w:rsidRPr="00CA4534" w:rsidRDefault="00774A4C" w:rsidP="0059524E">
            <w:pPr>
              <w:pStyle w:val="Normal6"/>
              <w:rPr>
                <w:b/>
                <w:i/>
              </w:rPr>
            </w:pPr>
            <w:r w:rsidRPr="00CA4534">
              <w:t>(b)</w:t>
            </w:r>
            <w:r w:rsidRPr="00CA4534">
              <w:rPr>
                <w:b/>
                <w:i/>
              </w:rPr>
              <w:tab/>
            </w:r>
            <w:r w:rsidRPr="00CA4534">
              <w:t>dostop do informacij o posameznih prošnjah za mednarodno zaščito, o poteku</w:t>
            </w:r>
            <w:r w:rsidRPr="00CA4534">
              <w:rPr>
                <w:b/>
                <w:i/>
              </w:rPr>
              <w:t xml:space="preserve"> celotnega</w:t>
            </w:r>
            <w:r w:rsidRPr="00CA4534">
              <w:t xml:space="preserve"> postopka in o sprejetih odločitvah, če prosilec s tem soglaša;</w:t>
            </w:r>
          </w:p>
        </w:tc>
      </w:tr>
    </w:tbl>
    <w:p w14:paraId="08DA065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F316676" w14:textId="77777777" w:rsidR="00774A4C" w:rsidRPr="00CA4534" w:rsidRDefault="00774A4C" w:rsidP="00774A4C">
      <w:r w:rsidRPr="00CA4534">
        <w:rPr>
          <w:rStyle w:val="HideTWBExt"/>
        </w:rPr>
        <w:t>&lt;/Amend&gt;</w:t>
      </w:r>
    </w:p>
    <w:p w14:paraId="15347B3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801</w:t>
      </w:r>
      <w:r w:rsidRPr="00CA4534">
        <w:rPr>
          <w:rStyle w:val="HideTWBExt"/>
          <w:b w:val="0"/>
        </w:rPr>
        <w:t>&lt;/NumAm&gt;</w:t>
      </w:r>
    </w:p>
    <w:p w14:paraId="19677EE4" w14:textId="77777777" w:rsidR="00774A4C" w:rsidRPr="00CA4534" w:rsidRDefault="00774A4C" w:rsidP="00774A4C">
      <w:pPr>
        <w:pStyle w:val="NormalBold"/>
      </w:pPr>
      <w:r w:rsidRPr="00CA4534">
        <w:rPr>
          <w:rStyle w:val="HideTWBExt"/>
          <w:b w:val="0"/>
        </w:rPr>
        <w:t>&lt;RepeatBlock-By&gt;&lt;Members&gt;</w:t>
      </w:r>
      <w:r w:rsidRPr="00CA4534">
        <w:t>Beatrix von Storch</w:t>
      </w:r>
      <w:r w:rsidRPr="00CA4534">
        <w:rPr>
          <w:rStyle w:val="HideTWBExt"/>
          <w:b w:val="0"/>
        </w:rPr>
        <w:t>&lt;/Members&gt;</w:t>
      </w:r>
    </w:p>
    <w:p w14:paraId="327BB41D" w14:textId="77777777" w:rsidR="00774A4C" w:rsidRPr="00CA4534" w:rsidRDefault="00774A4C" w:rsidP="00774A4C">
      <w:pPr>
        <w:pStyle w:val="NormalBold"/>
      </w:pPr>
      <w:r w:rsidRPr="00CA4534">
        <w:rPr>
          <w:rStyle w:val="HideTWBExt"/>
          <w:b w:val="0"/>
        </w:rPr>
        <w:t>&lt;/RepeatBlock-By&gt;</w:t>
      </w:r>
    </w:p>
    <w:p w14:paraId="4EB99AB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1716B0C" w14:textId="77777777" w:rsidR="00774A4C" w:rsidRPr="00CA4534" w:rsidRDefault="00774A4C" w:rsidP="00774A4C">
      <w:pPr>
        <w:pStyle w:val="NormalBold"/>
      </w:pPr>
      <w:r w:rsidRPr="00CA4534">
        <w:rPr>
          <w:rStyle w:val="HideTWBExt"/>
          <w:b w:val="0"/>
        </w:rPr>
        <w:t>&lt;Article&gt;</w:t>
      </w:r>
      <w:r w:rsidRPr="00CA4534">
        <w:t>Člen 18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DB2573D" w14:textId="77777777" w:rsidTr="0059524E">
        <w:trPr>
          <w:trHeight w:hRule="exact" w:val="240"/>
          <w:jc w:val="center"/>
        </w:trPr>
        <w:tc>
          <w:tcPr>
            <w:tcW w:w="9752" w:type="dxa"/>
            <w:gridSpan w:val="2"/>
          </w:tcPr>
          <w:p w14:paraId="37247BE8" w14:textId="77777777" w:rsidR="00774A4C" w:rsidRPr="00CA4534" w:rsidRDefault="00774A4C" w:rsidP="0059524E"/>
        </w:tc>
      </w:tr>
      <w:tr w:rsidR="00774A4C" w:rsidRPr="00CA4534" w14:paraId="28B44095" w14:textId="77777777" w:rsidTr="0059524E">
        <w:trPr>
          <w:trHeight w:val="240"/>
          <w:jc w:val="center"/>
        </w:trPr>
        <w:tc>
          <w:tcPr>
            <w:tcW w:w="4876" w:type="dxa"/>
          </w:tcPr>
          <w:p w14:paraId="0DC97E7A" w14:textId="77777777" w:rsidR="00774A4C" w:rsidRPr="00CA4534" w:rsidRDefault="00774A4C" w:rsidP="0059524E">
            <w:pPr>
              <w:pStyle w:val="ColumnHeading"/>
            </w:pPr>
            <w:r w:rsidRPr="00CA4534">
              <w:t>Besedilo, ki ga predlaga Komisija</w:t>
            </w:r>
          </w:p>
        </w:tc>
        <w:tc>
          <w:tcPr>
            <w:tcW w:w="4876" w:type="dxa"/>
          </w:tcPr>
          <w:p w14:paraId="0605D475" w14:textId="77777777" w:rsidR="00774A4C" w:rsidRPr="00CA4534" w:rsidRDefault="00774A4C" w:rsidP="0059524E">
            <w:pPr>
              <w:pStyle w:val="ColumnHeading"/>
            </w:pPr>
            <w:r w:rsidRPr="00CA4534">
              <w:t>Predlog spremembe</w:t>
            </w:r>
          </w:p>
        </w:tc>
      </w:tr>
      <w:tr w:rsidR="00774A4C" w:rsidRPr="00CA4534" w14:paraId="0DF21521" w14:textId="77777777" w:rsidTr="0059524E">
        <w:trPr>
          <w:jc w:val="center"/>
        </w:trPr>
        <w:tc>
          <w:tcPr>
            <w:tcW w:w="4876" w:type="dxa"/>
          </w:tcPr>
          <w:p w14:paraId="261E50D3" w14:textId="77777777" w:rsidR="00774A4C" w:rsidRPr="00CA4534" w:rsidRDefault="00774A4C" w:rsidP="0059524E">
            <w:pPr>
              <w:pStyle w:val="Normal6"/>
              <w:rPr>
                <w:b/>
                <w:i/>
              </w:rPr>
            </w:pPr>
            <w:r w:rsidRPr="00CA4534">
              <w:rPr>
                <w:b/>
                <w:i/>
              </w:rPr>
              <w:t>2.</w:t>
            </w:r>
            <w:r w:rsidRPr="00CA4534">
              <w:rPr>
                <w:b/>
                <w:i/>
              </w:rPr>
              <w:tab/>
              <w:t>Odstavek 1 se uporablja tudi za organizacijo, ki v imenu Visokega komisarja Združenih narodov za begunce na podlagi sporazuma z državo članico deluje na ozemlju zadevne države članice.</w:t>
            </w:r>
          </w:p>
        </w:tc>
        <w:tc>
          <w:tcPr>
            <w:tcW w:w="4876" w:type="dxa"/>
          </w:tcPr>
          <w:p w14:paraId="740F6712" w14:textId="77777777" w:rsidR="00774A4C" w:rsidRPr="00CA4534" w:rsidRDefault="00774A4C" w:rsidP="0059524E">
            <w:pPr>
              <w:pStyle w:val="Normal6"/>
              <w:rPr>
                <w:b/>
                <w:i/>
              </w:rPr>
            </w:pPr>
            <w:r w:rsidRPr="00CA4534">
              <w:rPr>
                <w:b/>
                <w:i/>
              </w:rPr>
              <w:t>črtano</w:t>
            </w:r>
          </w:p>
        </w:tc>
      </w:tr>
    </w:tbl>
    <w:p w14:paraId="1B21429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6039BA0" w14:textId="77777777" w:rsidR="00774A4C" w:rsidRPr="00CA4534" w:rsidRDefault="00774A4C" w:rsidP="00774A4C">
      <w:r w:rsidRPr="00CA4534">
        <w:rPr>
          <w:rStyle w:val="HideTWBExt"/>
        </w:rPr>
        <w:t>&lt;/Amend&gt;</w:t>
      </w:r>
    </w:p>
    <w:p w14:paraId="337638F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802</w:t>
      </w:r>
      <w:r w:rsidRPr="00CA4534">
        <w:rPr>
          <w:rStyle w:val="HideTWBExt"/>
          <w:b w:val="0"/>
        </w:rPr>
        <w:t>&lt;/NumAm&gt;</w:t>
      </w:r>
    </w:p>
    <w:p w14:paraId="59754961"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038CF7AB" w14:textId="77777777" w:rsidR="00774A4C" w:rsidRPr="00CA4534" w:rsidRDefault="00774A4C" w:rsidP="00774A4C">
      <w:pPr>
        <w:pStyle w:val="NormalBold"/>
      </w:pPr>
      <w:r w:rsidRPr="00CA4534">
        <w:rPr>
          <w:rStyle w:val="HideTWBExt"/>
          <w:b w:val="0"/>
        </w:rPr>
        <w:t>&lt;/RepeatBlock-By&gt;</w:t>
      </w:r>
    </w:p>
    <w:p w14:paraId="5205FE0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AEF91D6" w14:textId="77777777" w:rsidR="00774A4C" w:rsidRPr="00CA4534" w:rsidRDefault="00774A4C" w:rsidP="00774A4C">
      <w:pPr>
        <w:pStyle w:val="NormalBold"/>
      </w:pPr>
      <w:r w:rsidRPr="00CA4534">
        <w:rPr>
          <w:rStyle w:val="HideTWBExt"/>
          <w:b w:val="0"/>
        </w:rPr>
        <w:t>&lt;Article&gt;</w:t>
      </w:r>
      <w:r w:rsidRPr="00CA4534">
        <w:t>Poglavje 2 – oddelek 4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6ECCFC8" w14:textId="77777777" w:rsidTr="0059524E">
        <w:trPr>
          <w:trHeight w:hRule="exact" w:val="240"/>
          <w:jc w:val="center"/>
        </w:trPr>
        <w:tc>
          <w:tcPr>
            <w:tcW w:w="9752" w:type="dxa"/>
            <w:gridSpan w:val="2"/>
          </w:tcPr>
          <w:p w14:paraId="63BA8E2A" w14:textId="77777777" w:rsidR="00774A4C" w:rsidRPr="00CA4534" w:rsidRDefault="00774A4C" w:rsidP="0059524E"/>
        </w:tc>
      </w:tr>
      <w:tr w:rsidR="00774A4C" w:rsidRPr="00CA4534" w14:paraId="5AD9E30D" w14:textId="77777777" w:rsidTr="0059524E">
        <w:trPr>
          <w:trHeight w:val="240"/>
          <w:jc w:val="center"/>
        </w:trPr>
        <w:tc>
          <w:tcPr>
            <w:tcW w:w="4876" w:type="dxa"/>
          </w:tcPr>
          <w:p w14:paraId="45EBDC0F" w14:textId="77777777" w:rsidR="00774A4C" w:rsidRPr="00CA4534" w:rsidRDefault="00774A4C" w:rsidP="0059524E">
            <w:pPr>
              <w:pStyle w:val="ColumnHeading"/>
            </w:pPr>
            <w:r w:rsidRPr="00CA4534">
              <w:t>Besedilo, ki ga predlaga Komisija</w:t>
            </w:r>
          </w:p>
        </w:tc>
        <w:tc>
          <w:tcPr>
            <w:tcW w:w="4876" w:type="dxa"/>
          </w:tcPr>
          <w:p w14:paraId="04661254" w14:textId="77777777" w:rsidR="00774A4C" w:rsidRPr="00CA4534" w:rsidRDefault="00774A4C" w:rsidP="0059524E">
            <w:pPr>
              <w:pStyle w:val="ColumnHeading"/>
            </w:pPr>
            <w:r w:rsidRPr="00CA4534">
              <w:t>Predlog spremembe</w:t>
            </w:r>
          </w:p>
        </w:tc>
      </w:tr>
      <w:tr w:rsidR="00774A4C" w:rsidRPr="00CA4534" w14:paraId="0351C879" w14:textId="77777777" w:rsidTr="0059524E">
        <w:trPr>
          <w:jc w:val="center"/>
        </w:trPr>
        <w:tc>
          <w:tcPr>
            <w:tcW w:w="4876" w:type="dxa"/>
          </w:tcPr>
          <w:p w14:paraId="73E84EF3" w14:textId="77777777" w:rsidR="00774A4C" w:rsidRPr="00CA4534" w:rsidRDefault="00774A4C" w:rsidP="0059524E">
            <w:pPr>
              <w:pStyle w:val="Normal6"/>
            </w:pPr>
            <w:r w:rsidRPr="00CA4534">
              <w:t>Posebna jamstva</w:t>
            </w:r>
          </w:p>
        </w:tc>
        <w:tc>
          <w:tcPr>
            <w:tcW w:w="4876" w:type="dxa"/>
          </w:tcPr>
          <w:p w14:paraId="3229A954" w14:textId="77777777" w:rsidR="00774A4C" w:rsidRPr="00CA4534" w:rsidRDefault="00774A4C" w:rsidP="0059524E">
            <w:pPr>
              <w:pStyle w:val="Normal6"/>
              <w:rPr>
                <w:i/>
              </w:rPr>
            </w:pPr>
            <w:r w:rsidRPr="00CA4534">
              <w:rPr>
                <w:i/>
              </w:rPr>
              <w:t>(Ne zadeva slovenske različice.)</w:t>
            </w:r>
          </w:p>
        </w:tc>
      </w:tr>
    </w:tbl>
    <w:p w14:paraId="73846BF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A2F1B2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C30B281" w14:textId="38C052BC" w:rsidR="00774A4C" w:rsidRPr="00CA4534" w:rsidRDefault="006F697F" w:rsidP="00774A4C">
      <w:pPr>
        <w:pStyle w:val="Normal12Italic"/>
        <w:rPr>
          <w:lang w:val="sl-SI"/>
        </w:rPr>
      </w:pPr>
      <w:r w:rsidRPr="00CA4534">
        <w:rPr>
          <w:lang w:val="sl-SI"/>
        </w:rPr>
        <w:t>(Ne zadeva slovenske različice.)</w:t>
      </w:r>
    </w:p>
    <w:p w14:paraId="333CDFD2" w14:textId="77777777" w:rsidR="00774A4C" w:rsidRPr="00CA4534" w:rsidRDefault="00774A4C" w:rsidP="00774A4C">
      <w:r w:rsidRPr="00CA4534">
        <w:rPr>
          <w:rStyle w:val="HideTWBExt"/>
        </w:rPr>
        <w:t>&lt;/Amend&gt;</w:t>
      </w:r>
    </w:p>
    <w:p w14:paraId="416356C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803</w:t>
      </w:r>
      <w:r w:rsidRPr="00CA4534">
        <w:rPr>
          <w:rStyle w:val="HideTWBExt"/>
          <w:b w:val="0"/>
        </w:rPr>
        <w:t>&lt;/NumAm&gt;</w:t>
      </w:r>
    </w:p>
    <w:p w14:paraId="1B04E1D1"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2557DA61" w14:textId="77777777" w:rsidR="00774A4C" w:rsidRPr="00CA4534" w:rsidRDefault="00774A4C" w:rsidP="00774A4C">
      <w:pPr>
        <w:pStyle w:val="NormalBold"/>
      </w:pPr>
      <w:r w:rsidRPr="00CA4534">
        <w:rPr>
          <w:rStyle w:val="HideTWBExt"/>
          <w:b w:val="0"/>
        </w:rPr>
        <w:t>&lt;/RepeatBlock-By&gt;</w:t>
      </w:r>
    </w:p>
    <w:p w14:paraId="366191B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81F97C2" w14:textId="77777777" w:rsidR="00774A4C" w:rsidRPr="00CA4534" w:rsidRDefault="00774A4C" w:rsidP="00774A4C">
      <w:pPr>
        <w:pStyle w:val="NormalBold"/>
      </w:pPr>
      <w:r w:rsidRPr="00CA4534">
        <w:rPr>
          <w:rStyle w:val="HideTWBExt"/>
          <w:b w:val="0"/>
        </w:rPr>
        <w:t>&lt;Article&gt;</w:t>
      </w:r>
      <w:r w:rsidRPr="00CA4534">
        <w:t>Člen 19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D9EABDD" w14:textId="77777777" w:rsidTr="0059524E">
        <w:trPr>
          <w:trHeight w:hRule="exact" w:val="240"/>
          <w:jc w:val="center"/>
        </w:trPr>
        <w:tc>
          <w:tcPr>
            <w:tcW w:w="9752" w:type="dxa"/>
            <w:gridSpan w:val="2"/>
          </w:tcPr>
          <w:p w14:paraId="4F0DC07F" w14:textId="77777777" w:rsidR="00774A4C" w:rsidRPr="00CA4534" w:rsidRDefault="00774A4C" w:rsidP="0059524E"/>
        </w:tc>
      </w:tr>
      <w:tr w:rsidR="00774A4C" w:rsidRPr="00CA4534" w14:paraId="05391041" w14:textId="77777777" w:rsidTr="0059524E">
        <w:trPr>
          <w:trHeight w:val="240"/>
          <w:jc w:val="center"/>
        </w:trPr>
        <w:tc>
          <w:tcPr>
            <w:tcW w:w="4876" w:type="dxa"/>
          </w:tcPr>
          <w:p w14:paraId="2B34346C" w14:textId="77777777" w:rsidR="00774A4C" w:rsidRPr="00CA4534" w:rsidRDefault="00774A4C" w:rsidP="0059524E">
            <w:pPr>
              <w:pStyle w:val="ColumnHeading"/>
            </w:pPr>
            <w:r w:rsidRPr="00CA4534">
              <w:t>Besedilo, ki ga predlaga Komisija</w:t>
            </w:r>
          </w:p>
        </w:tc>
        <w:tc>
          <w:tcPr>
            <w:tcW w:w="4876" w:type="dxa"/>
          </w:tcPr>
          <w:p w14:paraId="0CCBE5BC" w14:textId="77777777" w:rsidR="00774A4C" w:rsidRPr="00CA4534" w:rsidRDefault="00774A4C" w:rsidP="0059524E">
            <w:pPr>
              <w:pStyle w:val="ColumnHeading"/>
            </w:pPr>
            <w:r w:rsidRPr="00CA4534">
              <w:t>Predlog spremembe</w:t>
            </w:r>
          </w:p>
        </w:tc>
      </w:tr>
      <w:tr w:rsidR="00774A4C" w:rsidRPr="00CA4534" w14:paraId="09810E34" w14:textId="77777777" w:rsidTr="0059524E">
        <w:trPr>
          <w:jc w:val="center"/>
        </w:trPr>
        <w:tc>
          <w:tcPr>
            <w:tcW w:w="4876" w:type="dxa"/>
          </w:tcPr>
          <w:p w14:paraId="79312E81" w14:textId="77777777" w:rsidR="00774A4C" w:rsidRPr="00CA4534" w:rsidRDefault="00774A4C" w:rsidP="0059524E">
            <w:pPr>
              <w:pStyle w:val="Normal6"/>
            </w:pPr>
            <w:r w:rsidRPr="00CA4534">
              <w:t>Prosilci, ki potrebujejo posebna procesna jamstva</w:t>
            </w:r>
          </w:p>
        </w:tc>
        <w:tc>
          <w:tcPr>
            <w:tcW w:w="4876" w:type="dxa"/>
          </w:tcPr>
          <w:p w14:paraId="6ED20119" w14:textId="77777777" w:rsidR="00774A4C" w:rsidRPr="00CA4534" w:rsidRDefault="00774A4C" w:rsidP="0059524E">
            <w:pPr>
              <w:pStyle w:val="Normal6"/>
              <w:rPr>
                <w:i/>
              </w:rPr>
            </w:pPr>
            <w:r w:rsidRPr="00CA4534">
              <w:rPr>
                <w:i/>
              </w:rPr>
              <w:t>(Ne zadeva slovenske različice.)</w:t>
            </w:r>
          </w:p>
        </w:tc>
      </w:tr>
    </w:tbl>
    <w:p w14:paraId="370A869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9D9C39E"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23254CC" w14:textId="4532C160" w:rsidR="00774A4C" w:rsidRPr="00CA4534" w:rsidRDefault="006F697F" w:rsidP="00774A4C">
      <w:pPr>
        <w:pStyle w:val="Normal12Italic"/>
        <w:rPr>
          <w:lang w:val="sl-SI"/>
        </w:rPr>
      </w:pPr>
      <w:r w:rsidRPr="00CA4534">
        <w:rPr>
          <w:lang w:val="sl-SI"/>
        </w:rPr>
        <w:t>(Ne zadeva slovenske različice.)</w:t>
      </w:r>
    </w:p>
    <w:p w14:paraId="7FEBEC20" w14:textId="77777777" w:rsidR="00774A4C" w:rsidRPr="00CA4534" w:rsidRDefault="00774A4C" w:rsidP="00774A4C">
      <w:r w:rsidRPr="00CA4534">
        <w:rPr>
          <w:rStyle w:val="HideTWBExt"/>
        </w:rPr>
        <w:t>&lt;/Amend&gt;</w:t>
      </w:r>
    </w:p>
    <w:p w14:paraId="18CE758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804</w:t>
      </w:r>
      <w:r w:rsidRPr="00CA4534">
        <w:rPr>
          <w:rStyle w:val="HideTWBExt"/>
          <w:b w:val="0"/>
        </w:rPr>
        <w:t>&lt;/NumAm&gt;</w:t>
      </w:r>
    </w:p>
    <w:p w14:paraId="4380415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A56A8E1"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9997B28"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01688F1" w14:textId="77777777" w:rsidR="00774A4C" w:rsidRPr="00CA4534" w:rsidRDefault="00774A4C" w:rsidP="00774A4C">
      <w:pPr>
        <w:pStyle w:val="NormalBold"/>
      </w:pPr>
      <w:r w:rsidRPr="00CA4534">
        <w:rPr>
          <w:rStyle w:val="HideTWBExt"/>
          <w:b w:val="0"/>
        </w:rPr>
        <w:t>&lt;/RepeatBlock-By&gt;</w:t>
      </w:r>
    </w:p>
    <w:p w14:paraId="2B90767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01DA93E" w14:textId="77777777" w:rsidR="00774A4C" w:rsidRPr="00CA4534" w:rsidRDefault="00774A4C" w:rsidP="00774A4C">
      <w:pPr>
        <w:pStyle w:val="NormalBold"/>
      </w:pPr>
      <w:r w:rsidRPr="00CA4534">
        <w:rPr>
          <w:rStyle w:val="HideTWBExt"/>
          <w:b w:val="0"/>
        </w:rPr>
        <w:t>&lt;Article&gt;</w:t>
      </w:r>
      <w:r w:rsidRPr="00CA4534">
        <w:t>Člen 19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00820E6" w14:textId="77777777" w:rsidTr="0059524E">
        <w:trPr>
          <w:trHeight w:hRule="exact" w:val="240"/>
          <w:jc w:val="center"/>
        </w:trPr>
        <w:tc>
          <w:tcPr>
            <w:tcW w:w="9752" w:type="dxa"/>
            <w:gridSpan w:val="2"/>
          </w:tcPr>
          <w:p w14:paraId="6CF28C95" w14:textId="77777777" w:rsidR="00774A4C" w:rsidRPr="00CA4534" w:rsidRDefault="00774A4C" w:rsidP="0059524E"/>
        </w:tc>
      </w:tr>
      <w:tr w:rsidR="00774A4C" w:rsidRPr="00CA4534" w14:paraId="45057562" w14:textId="77777777" w:rsidTr="0059524E">
        <w:trPr>
          <w:trHeight w:val="240"/>
          <w:jc w:val="center"/>
        </w:trPr>
        <w:tc>
          <w:tcPr>
            <w:tcW w:w="4876" w:type="dxa"/>
          </w:tcPr>
          <w:p w14:paraId="42E2D944" w14:textId="77777777" w:rsidR="00774A4C" w:rsidRPr="00CA4534" w:rsidRDefault="00774A4C" w:rsidP="0059524E">
            <w:pPr>
              <w:pStyle w:val="ColumnHeading"/>
            </w:pPr>
            <w:r w:rsidRPr="00CA4534">
              <w:t>Besedilo, ki ga predlaga Komisija</w:t>
            </w:r>
          </w:p>
        </w:tc>
        <w:tc>
          <w:tcPr>
            <w:tcW w:w="4876" w:type="dxa"/>
          </w:tcPr>
          <w:p w14:paraId="13B5EB02" w14:textId="77777777" w:rsidR="00774A4C" w:rsidRPr="00CA4534" w:rsidRDefault="00774A4C" w:rsidP="0059524E">
            <w:pPr>
              <w:pStyle w:val="ColumnHeading"/>
            </w:pPr>
            <w:r w:rsidRPr="00CA4534">
              <w:t>Predlog spremembe</w:t>
            </w:r>
          </w:p>
        </w:tc>
      </w:tr>
      <w:tr w:rsidR="00774A4C" w:rsidRPr="00CA4534" w14:paraId="19C173B6" w14:textId="77777777" w:rsidTr="0059524E">
        <w:trPr>
          <w:jc w:val="center"/>
        </w:trPr>
        <w:tc>
          <w:tcPr>
            <w:tcW w:w="4876" w:type="dxa"/>
          </w:tcPr>
          <w:p w14:paraId="7D74F947" w14:textId="77777777" w:rsidR="00774A4C" w:rsidRPr="00CA4534" w:rsidRDefault="00774A4C" w:rsidP="0059524E">
            <w:pPr>
              <w:pStyle w:val="Normal6"/>
              <w:rPr>
                <w:b/>
                <w:i/>
              </w:rPr>
            </w:pPr>
            <w:r w:rsidRPr="00CA4534">
              <w:t>Organ za presojo sistematično presodi, ali posamezni prosilec potrebuje posebna procesna jamstva. Navedena presoja se lahko vključi v obstoječe nacionalne postopke ali v presojo iz člena 21 Direktive XXX/XXX/EU</w:t>
            </w:r>
            <w:r w:rsidRPr="00CA4534">
              <w:rPr>
                <w:b/>
                <w:i/>
              </w:rPr>
              <w:t xml:space="preserve"> </w:t>
            </w:r>
            <w:r w:rsidRPr="00CA4534">
              <w:t>(direktiva o pogojih za sprejem) ter zanjo ni potrebno, da poteka v obliki upravnega postopka.</w:t>
            </w:r>
          </w:p>
        </w:tc>
        <w:tc>
          <w:tcPr>
            <w:tcW w:w="4876" w:type="dxa"/>
          </w:tcPr>
          <w:p w14:paraId="0B8C2057" w14:textId="77777777" w:rsidR="00774A4C" w:rsidRPr="00CA4534" w:rsidRDefault="00774A4C" w:rsidP="0059524E">
            <w:pPr>
              <w:pStyle w:val="Normal6"/>
              <w:rPr>
                <w:b/>
                <w:i/>
              </w:rPr>
            </w:pPr>
            <w:r w:rsidRPr="00CA4534">
              <w:t>Organ za presojo sistematično</w:t>
            </w:r>
            <w:r w:rsidRPr="00CA4534">
              <w:rPr>
                <w:b/>
                <w:i/>
              </w:rPr>
              <w:t xml:space="preserve"> in čim prej po tem, ko je bila prošnja podana,</w:t>
            </w:r>
            <w:r w:rsidRPr="00CA4534">
              <w:t xml:space="preserve"> presodi, ali posamezni prosilec potrebuje posebna procesna jamstva. Navedena presoja se lahko vključi v obstoječe nacionalne postopke ali v presojo iz člena 21 Direktive XXX/XXX/EU</w:t>
            </w:r>
            <w:r w:rsidRPr="00CA4534">
              <w:rPr>
                <w:b/>
                <w:i/>
              </w:rPr>
              <w:t xml:space="preserve"> </w:t>
            </w:r>
            <w:r w:rsidRPr="00CA4534">
              <w:t>(direktiva o pogojih za sprejem) ter zanjo ni potrebno, da poteka v obliki upravnega postopka.</w:t>
            </w:r>
          </w:p>
        </w:tc>
      </w:tr>
    </w:tbl>
    <w:p w14:paraId="2D80D93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31B0E58" w14:textId="77777777" w:rsidR="00774A4C" w:rsidRPr="00CA4534" w:rsidRDefault="00774A4C" w:rsidP="00774A4C">
      <w:r w:rsidRPr="00CA4534">
        <w:rPr>
          <w:rStyle w:val="HideTWBExt"/>
        </w:rPr>
        <w:t>&lt;/Amend&gt;</w:t>
      </w:r>
    </w:p>
    <w:p w14:paraId="0002124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805</w:t>
      </w:r>
      <w:r w:rsidRPr="00CA4534">
        <w:rPr>
          <w:rStyle w:val="HideTWBExt"/>
          <w:b w:val="0"/>
        </w:rPr>
        <w:t>&lt;/NumAm&gt;</w:t>
      </w:r>
    </w:p>
    <w:p w14:paraId="6A82D147" w14:textId="77777777" w:rsidR="00774A4C" w:rsidRPr="00CA4534" w:rsidRDefault="00774A4C" w:rsidP="00774A4C">
      <w:pPr>
        <w:pStyle w:val="NormalBold"/>
      </w:pPr>
      <w:r w:rsidRPr="00CA4534">
        <w:rPr>
          <w:rStyle w:val="HideTWBExt"/>
          <w:b w:val="0"/>
        </w:rPr>
        <w:t>&lt;RepeatBlock-By&gt;&lt;Members&gt;</w:t>
      </w:r>
      <w:r w:rsidRPr="00CA4534">
        <w:t>Péter Niedermüller, Marju Lauristin, Kati Piri, Caterina Chinnici, Josef Weidenholzer, Ana Gomes</w:t>
      </w:r>
      <w:r w:rsidRPr="00CA4534">
        <w:rPr>
          <w:rStyle w:val="HideTWBExt"/>
          <w:b w:val="0"/>
        </w:rPr>
        <w:t>&lt;/Members&gt;</w:t>
      </w:r>
    </w:p>
    <w:p w14:paraId="37A37B32" w14:textId="77777777" w:rsidR="00774A4C" w:rsidRPr="00CA4534" w:rsidRDefault="00774A4C" w:rsidP="00774A4C">
      <w:pPr>
        <w:pStyle w:val="NormalBold"/>
      </w:pPr>
      <w:r w:rsidRPr="00CA4534">
        <w:rPr>
          <w:rStyle w:val="HideTWBExt"/>
          <w:b w:val="0"/>
        </w:rPr>
        <w:t>&lt;/RepeatBlock-By&gt;</w:t>
      </w:r>
    </w:p>
    <w:p w14:paraId="15B9EBC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89811FC" w14:textId="77777777" w:rsidR="00774A4C" w:rsidRPr="00CA4534" w:rsidRDefault="00774A4C" w:rsidP="00774A4C">
      <w:pPr>
        <w:pStyle w:val="NormalBold"/>
      </w:pPr>
      <w:r w:rsidRPr="00CA4534">
        <w:rPr>
          <w:rStyle w:val="HideTWBExt"/>
          <w:b w:val="0"/>
        </w:rPr>
        <w:t>&lt;Article&gt;</w:t>
      </w:r>
      <w:r w:rsidRPr="00CA4534">
        <w:t>Člen 19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E56D04" w14:textId="77777777" w:rsidTr="0059524E">
        <w:trPr>
          <w:trHeight w:hRule="exact" w:val="240"/>
          <w:jc w:val="center"/>
        </w:trPr>
        <w:tc>
          <w:tcPr>
            <w:tcW w:w="9752" w:type="dxa"/>
            <w:gridSpan w:val="2"/>
          </w:tcPr>
          <w:p w14:paraId="1CF6A35A" w14:textId="77777777" w:rsidR="00774A4C" w:rsidRPr="00CA4534" w:rsidRDefault="00774A4C" w:rsidP="0059524E"/>
        </w:tc>
      </w:tr>
      <w:tr w:rsidR="00774A4C" w:rsidRPr="00CA4534" w14:paraId="59C70F46" w14:textId="77777777" w:rsidTr="0059524E">
        <w:trPr>
          <w:trHeight w:val="240"/>
          <w:jc w:val="center"/>
        </w:trPr>
        <w:tc>
          <w:tcPr>
            <w:tcW w:w="4876" w:type="dxa"/>
          </w:tcPr>
          <w:p w14:paraId="48940A92" w14:textId="77777777" w:rsidR="00774A4C" w:rsidRPr="00CA4534" w:rsidRDefault="00774A4C" w:rsidP="0059524E">
            <w:pPr>
              <w:pStyle w:val="ColumnHeading"/>
            </w:pPr>
            <w:r w:rsidRPr="00CA4534">
              <w:t>Besedilo, ki ga predlaga Komisija</w:t>
            </w:r>
          </w:p>
        </w:tc>
        <w:tc>
          <w:tcPr>
            <w:tcW w:w="4876" w:type="dxa"/>
          </w:tcPr>
          <w:p w14:paraId="72664DE4" w14:textId="77777777" w:rsidR="00774A4C" w:rsidRPr="00CA4534" w:rsidRDefault="00774A4C" w:rsidP="0059524E">
            <w:pPr>
              <w:pStyle w:val="ColumnHeading"/>
            </w:pPr>
            <w:r w:rsidRPr="00CA4534">
              <w:t>Predlog spremembe</w:t>
            </w:r>
          </w:p>
        </w:tc>
      </w:tr>
      <w:tr w:rsidR="00774A4C" w:rsidRPr="00CA4534" w14:paraId="08C93B60" w14:textId="77777777" w:rsidTr="0059524E">
        <w:trPr>
          <w:jc w:val="center"/>
        </w:trPr>
        <w:tc>
          <w:tcPr>
            <w:tcW w:w="4876" w:type="dxa"/>
          </w:tcPr>
          <w:p w14:paraId="44A1DC8D" w14:textId="77777777" w:rsidR="00774A4C" w:rsidRPr="00CA4534" w:rsidRDefault="00774A4C" w:rsidP="0059524E">
            <w:pPr>
              <w:pStyle w:val="Normal6"/>
              <w:rPr>
                <w:b/>
                <w:i/>
              </w:rPr>
            </w:pPr>
            <w:r w:rsidRPr="00CA4534">
              <w:t>Organ za presojo sistematično presodi, ali</w:t>
            </w:r>
            <w:r w:rsidRPr="00CA4534">
              <w:rPr>
                <w:b/>
                <w:i/>
              </w:rPr>
              <w:t xml:space="preserve"> posamezni prosilec</w:t>
            </w:r>
            <w:r w:rsidRPr="00CA4534">
              <w:t xml:space="preserve"> potrebuje posebna procesna jamstva. Navedena presoja se</w:t>
            </w:r>
            <w:r w:rsidRPr="00CA4534">
              <w:rPr>
                <w:b/>
                <w:i/>
              </w:rPr>
              <w:t xml:space="preserve"> lahko</w:t>
            </w:r>
            <w:r w:rsidRPr="00CA4534">
              <w:t xml:space="preserve"> vključi v obstoječe nacionalne postopke ali v presojo iz člena 21 Direktive XXX/XXX/EU</w:t>
            </w:r>
            <w:r w:rsidRPr="00CA4534">
              <w:rPr>
                <w:b/>
                <w:i/>
              </w:rPr>
              <w:t xml:space="preserve"> </w:t>
            </w:r>
            <w:r w:rsidRPr="00CA4534">
              <w:t>(direktiva o pogojih za sprejem)</w:t>
            </w:r>
            <w:r w:rsidRPr="00CA4534">
              <w:rPr>
                <w:b/>
                <w:i/>
              </w:rPr>
              <w:t xml:space="preserve"> ter zanjo ni potrebno, da poteka v obliki upravnega postopka</w:t>
            </w:r>
            <w:r w:rsidRPr="00CA4534">
              <w:t>.</w:t>
            </w:r>
          </w:p>
        </w:tc>
        <w:tc>
          <w:tcPr>
            <w:tcW w:w="4876" w:type="dxa"/>
          </w:tcPr>
          <w:p w14:paraId="1096EB30" w14:textId="77777777" w:rsidR="00774A4C" w:rsidRPr="00CA4534" w:rsidRDefault="00774A4C" w:rsidP="0059524E">
            <w:pPr>
              <w:pStyle w:val="Normal6"/>
              <w:rPr>
                <w:b/>
                <w:i/>
              </w:rPr>
            </w:pPr>
            <w:r w:rsidRPr="00CA4534">
              <w:t>Organ za presojo sistematično</w:t>
            </w:r>
            <w:r w:rsidRPr="00CA4534">
              <w:rPr>
                <w:b/>
                <w:i/>
              </w:rPr>
              <w:t xml:space="preserve"> in za vsakega posameznega prosilca</w:t>
            </w:r>
            <w:r w:rsidRPr="00CA4534">
              <w:t xml:space="preserve"> presodi, ali potrebuje posebna procesna jamstva</w:t>
            </w:r>
            <w:r w:rsidRPr="00CA4534">
              <w:rPr>
                <w:b/>
                <w:i/>
              </w:rPr>
              <w:t>, po potrebi ob pomoči usposobljenega tolmača</w:t>
            </w:r>
            <w:r w:rsidRPr="00CA4534">
              <w:t>. Navedena presoja se vključi v obstoječe nacionalne postopke ali v presojo iz člena 21 Direktive XXX/XXX/EU</w:t>
            </w:r>
            <w:r w:rsidRPr="00CA4534">
              <w:rPr>
                <w:b/>
                <w:i/>
              </w:rPr>
              <w:t xml:space="preserve"> </w:t>
            </w:r>
            <w:r w:rsidRPr="00CA4534">
              <w:t>(direktiva o pogojih za sprejem).</w:t>
            </w:r>
          </w:p>
        </w:tc>
      </w:tr>
    </w:tbl>
    <w:p w14:paraId="2AF7886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5397A1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90CA80E" w14:textId="77777777" w:rsidR="00774A4C" w:rsidRPr="00CA4534" w:rsidRDefault="00774A4C" w:rsidP="00774A4C">
      <w:pPr>
        <w:pStyle w:val="Normal12Italic"/>
        <w:rPr>
          <w:lang w:val="sl-SI"/>
        </w:rPr>
      </w:pPr>
      <w:r w:rsidRPr="00CA4534">
        <w:rPr>
          <w:lang w:val="sl-SI"/>
        </w:rPr>
        <w:t>Besedilo je usklajeno z besedilom v zvezi s posebnimi potrebami glede sprejema, sprejetim v direktivi o pogojih za sprejem, saj to besedilo predvideva vključitev obeh presoj.</w:t>
      </w:r>
    </w:p>
    <w:p w14:paraId="3597FED2" w14:textId="77777777" w:rsidR="00774A4C" w:rsidRPr="00CA4534" w:rsidRDefault="00774A4C" w:rsidP="00774A4C">
      <w:r w:rsidRPr="00CA4534">
        <w:rPr>
          <w:rStyle w:val="HideTWBExt"/>
        </w:rPr>
        <w:t>&lt;/Amend&gt;</w:t>
      </w:r>
    </w:p>
    <w:p w14:paraId="2317A10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806</w:t>
      </w:r>
      <w:r w:rsidRPr="00CA4534">
        <w:rPr>
          <w:rStyle w:val="HideTWBExt"/>
          <w:b w:val="0"/>
        </w:rPr>
        <w:t>&lt;/NumAm&gt;</w:t>
      </w:r>
    </w:p>
    <w:p w14:paraId="5C8A0C45"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370594C6" w14:textId="77777777" w:rsidR="00774A4C" w:rsidRPr="00CA4534" w:rsidRDefault="00774A4C" w:rsidP="00774A4C">
      <w:pPr>
        <w:pStyle w:val="NormalBold"/>
      </w:pPr>
      <w:r w:rsidRPr="00CA4534">
        <w:rPr>
          <w:rStyle w:val="HideTWBExt"/>
          <w:b w:val="0"/>
        </w:rPr>
        <w:t>&lt;/RepeatBlock-By&gt;</w:t>
      </w:r>
    </w:p>
    <w:p w14:paraId="6C29445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630E58E" w14:textId="77777777" w:rsidR="00774A4C" w:rsidRPr="00CA4534" w:rsidRDefault="00774A4C" w:rsidP="00774A4C">
      <w:pPr>
        <w:pStyle w:val="NormalBold"/>
      </w:pPr>
      <w:r w:rsidRPr="00CA4534">
        <w:rPr>
          <w:rStyle w:val="HideTWBExt"/>
          <w:b w:val="0"/>
        </w:rPr>
        <w:t>&lt;Article&gt;</w:t>
      </w:r>
      <w:r w:rsidRPr="00CA4534">
        <w:t>Člen 19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08BC597" w14:textId="77777777" w:rsidTr="0059524E">
        <w:trPr>
          <w:trHeight w:hRule="exact" w:val="240"/>
          <w:jc w:val="center"/>
        </w:trPr>
        <w:tc>
          <w:tcPr>
            <w:tcW w:w="9752" w:type="dxa"/>
            <w:gridSpan w:val="2"/>
          </w:tcPr>
          <w:p w14:paraId="1CE32193" w14:textId="77777777" w:rsidR="00774A4C" w:rsidRPr="00CA4534" w:rsidRDefault="00774A4C" w:rsidP="0059524E"/>
        </w:tc>
      </w:tr>
      <w:tr w:rsidR="00774A4C" w:rsidRPr="00CA4534" w14:paraId="068FF01B" w14:textId="77777777" w:rsidTr="0059524E">
        <w:trPr>
          <w:trHeight w:val="240"/>
          <w:jc w:val="center"/>
        </w:trPr>
        <w:tc>
          <w:tcPr>
            <w:tcW w:w="4876" w:type="dxa"/>
          </w:tcPr>
          <w:p w14:paraId="1D280CBF" w14:textId="77777777" w:rsidR="00774A4C" w:rsidRPr="00CA4534" w:rsidRDefault="00774A4C" w:rsidP="0059524E">
            <w:pPr>
              <w:pStyle w:val="ColumnHeading"/>
            </w:pPr>
            <w:r w:rsidRPr="00CA4534">
              <w:t>Besedilo, ki ga predlaga Komisija</w:t>
            </w:r>
          </w:p>
        </w:tc>
        <w:tc>
          <w:tcPr>
            <w:tcW w:w="4876" w:type="dxa"/>
          </w:tcPr>
          <w:p w14:paraId="247DBB87" w14:textId="77777777" w:rsidR="00774A4C" w:rsidRPr="00CA4534" w:rsidRDefault="00774A4C" w:rsidP="0059524E">
            <w:pPr>
              <w:pStyle w:val="ColumnHeading"/>
            </w:pPr>
            <w:r w:rsidRPr="00CA4534">
              <w:t>Predlog spremembe</w:t>
            </w:r>
          </w:p>
        </w:tc>
      </w:tr>
      <w:tr w:rsidR="00774A4C" w:rsidRPr="00CA4534" w14:paraId="5E99297B" w14:textId="77777777" w:rsidTr="0059524E">
        <w:trPr>
          <w:jc w:val="center"/>
        </w:trPr>
        <w:tc>
          <w:tcPr>
            <w:tcW w:w="4876" w:type="dxa"/>
          </w:tcPr>
          <w:p w14:paraId="5AFAE8EA" w14:textId="77777777" w:rsidR="00774A4C" w:rsidRPr="00CA4534" w:rsidRDefault="00774A4C" w:rsidP="0059524E">
            <w:pPr>
              <w:pStyle w:val="Normal6"/>
            </w:pPr>
            <w:r w:rsidRPr="00CA4534">
              <w:t>Organ za presojo sistematično presodi, ali posamezni prosilec potrebuje posebna procesna jamstva. Navedena presoja se lahko vključi v obstoječe nacionalne postopke ali v presojo iz člena 21 Direktive XXX/XXX/EU (direktiva o pogojih za sprejem) ter zanjo ni potrebno, da poteka v obliki upravnega postopka.</w:t>
            </w:r>
          </w:p>
        </w:tc>
        <w:tc>
          <w:tcPr>
            <w:tcW w:w="4876" w:type="dxa"/>
          </w:tcPr>
          <w:p w14:paraId="66C6402F" w14:textId="77777777" w:rsidR="00774A4C" w:rsidRPr="00CA4534" w:rsidRDefault="00774A4C" w:rsidP="0059524E">
            <w:pPr>
              <w:pStyle w:val="Normal6"/>
              <w:rPr>
                <w:i/>
              </w:rPr>
            </w:pPr>
            <w:r w:rsidRPr="00CA4534">
              <w:rPr>
                <w:i/>
              </w:rPr>
              <w:t xml:space="preserve">(Ne zadeva slovenske različice.) </w:t>
            </w:r>
          </w:p>
        </w:tc>
      </w:tr>
    </w:tbl>
    <w:p w14:paraId="34D94EC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FB085E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20EE08B" w14:textId="473159DD" w:rsidR="00774A4C" w:rsidRPr="00CA4534" w:rsidRDefault="00063B2A" w:rsidP="00774A4C">
      <w:pPr>
        <w:pStyle w:val="Normal12Italic"/>
        <w:rPr>
          <w:lang w:val="sl-SI"/>
        </w:rPr>
      </w:pPr>
      <w:r w:rsidRPr="00CA4534">
        <w:rPr>
          <w:lang w:val="sl-SI"/>
        </w:rPr>
        <w:t>(Ne zadeva slovenske različice.)</w:t>
      </w:r>
    </w:p>
    <w:p w14:paraId="0FC8E940" w14:textId="77777777" w:rsidR="00774A4C" w:rsidRPr="00CA4534" w:rsidRDefault="00774A4C" w:rsidP="00774A4C">
      <w:r w:rsidRPr="00CA4534">
        <w:rPr>
          <w:rStyle w:val="HideTWBExt"/>
        </w:rPr>
        <w:t>&lt;/Amend&gt;</w:t>
      </w:r>
    </w:p>
    <w:p w14:paraId="29A8EAE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807</w:t>
      </w:r>
      <w:r w:rsidRPr="00CA4534">
        <w:rPr>
          <w:rStyle w:val="HideTWBExt"/>
          <w:b w:val="0"/>
        </w:rPr>
        <w:t>&lt;/NumAm&gt;</w:t>
      </w:r>
    </w:p>
    <w:p w14:paraId="5049A385"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34131735" w14:textId="77777777" w:rsidR="00774A4C" w:rsidRPr="00CA4534" w:rsidRDefault="00774A4C" w:rsidP="00774A4C">
      <w:pPr>
        <w:pStyle w:val="NormalBold"/>
      </w:pPr>
      <w:r w:rsidRPr="00CA4534">
        <w:rPr>
          <w:rStyle w:val="HideTWBExt"/>
          <w:b w:val="0"/>
        </w:rPr>
        <w:t>&lt;/RepeatBlock-By&gt;</w:t>
      </w:r>
    </w:p>
    <w:p w14:paraId="5B6E29B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C42322F" w14:textId="77777777" w:rsidR="00774A4C" w:rsidRPr="00CA4534" w:rsidRDefault="00774A4C" w:rsidP="00774A4C">
      <w:pPr>
        <w:pStyle w:val="NormalBold"/>
      </w:pPr>
      <w:r w:rsidRPr="00CA4534">
        <w:rPr>
          <w:rStyle w:val="HideTWBExt"/>
          <w:b w:val="0"/>
        </w:rPr>
        <w:t>&lt;Article&gt;</w:t>
      </w:r>
      <w:r w:rsidRPr="00CA4534">
        <w:t>Člen 19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12DC3CD" w14:textId="77777777" w:rsidTr="0059524E">
        <w:trPr>
          <w:trHeight w:hRule="exact" w:val="240"/>
          <w:jc w:val="center"/>
        </w:trPr>
        <w:tc>
          <w:tcPr>
            <w:tcW w:w="9752" w:type="dxa"/>
            <w:gridSpan w:val="2"/>
          </w:tcPr>
          <w:p w14:paraId="028C0879" w14:textId="77777777" w:rsidR="00774A4C" w:rsidRPr="00CA4534" w:rsidRDefault="00774A4C" w:rsidP="0059524E"/>
        </w:tc>
      </w:tr>
      <w:tr w:rsidR="00774A4C" w:rsidRPr="00CA4534" w14:paraId="1A56C04E" w14:textId="77777777" w:rsidTr="0059524E">
        <w:trPr>
          <w:trHeight w:val="240"/>
          <w:jc w:val="center"/>
        </w:trPr>
        <w:tc>
          <w:tcPr>
            <w:tcW w:w="4876" w:type="dxa"/>
          </w:tcPr>
          <w:p w14:paraId="63BD7201" w14:textId="77777777" w:rsidR="00774A4C" w:rsidRPr="00CA4534" w:rsidRDefault="00774A4C" w:rsidP="0059524E">
            <w:pPr>
              <w:pStyle w:val="ColumnHeading"/>
            </w:pPr>
            <w:r w:rsidRPr="00CA4534">
              <w:t>Besedilo, ki ga predlaga Komisija</w:t>
            </w:r>
          </w:p>
        </w:tc>
        <w:tc>
          <w:tcPr>
            <w:tcW w:w="4876" w:type="dxa"/>
          </w:tcPr>
          <w:p w14:paraId="75CB7BBC" w14:textId="77777777" w:rsidR="00774A4C" w:rsidRPr="00CA4534" w:rsidRDefault="00774A4C" w:rsidP="0059524E">
            <w:pPr>
              <w:pStyle w:val="ColumnHeading"/>
            </w:pPr>
            <w:r w:rsidRPr="00CA4534">
              <w:t>Predlog spremembe</w:t>
            </w:r>
          </w:p>
        </w:tc>
      </w:tr>
      <w:tr w:rsidR="00774A4C" w:rsidRPr="00CA4534" w14:paraId="72A5CB7E" w14:textId="77777777" w:rsidTr="0059524E">
        <w:trPr>
          <w:jc w:val="center"/>
        </w:trPr>
        <w:tc>
          <w:tcPr>
            <w:tcW w:w="4876" w:type="dxa"/>
          </w:tcPr>
          <w:p w14:paraId="0D1C1E1F" w14:textId="77777777" w:rsidR="00774A4C" w:rsidRPr="00CA4534" w:rsidRDefault="00774A4C" w:rsidP="0059524E">
            <w:pPr>
              <w:pStyle w:val="Normal6"/>
            </w:pPr>
            <w:r w:rsidRPr="00CA4534">
              <w:t>Za namene navedene presoje organ za presojo spoštuje splošna načela za presojo posebnih postopkovnih potreb iz člena 20.</w:t>
            </w:r>
          </w:p>
        </w:tc>
        <w:tc>
          <w:tcPr>
            <w:tcW w:w="4876" w:type="dxa"/>
          </w:tcPr>
          <w:p w14:paraId="0ABC3E11" w14:textId="77777777" w:rsidR="00774A4C" w:rsidRPr="00CA4534" w:rsidRDefault="00774A4C" w:rsidP="0059524E">
            <w:pPr>
              <w:pStyle w:val="Normal6"/>
              <w:rPr>
                <w:i/>
              </w:rPr>
            </w:pPr>
            <w:r w:rsidRPr="00CA4534">
              <w:rPr>
                <w:i/>
              </w:rPr>
              <w:t>(Ne zadeva slovenske različice</w:t>
            </w:r>
            <w:r w:rsidRPr="00CA4534">
              <w:t>.</w:t>
            </w:r>
            <w:r w:rsidRPr="00CA4534">
              <w:rPr>
                <w:i/>
              </w:rPr>
              <w:t>)</w:t>
            </w:r>
          </w:p>
        </w:tc>
      </w:tr>
    </w:tbl>
    <w:p w14:paraId="5D7C9F4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0F64B7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3B9FFAD" w14:textId="4B5152E5" w:rsidR="00774A4C" w:rsidRPr="00CA4534" w:rsidRDefault="00063B2A" w:rsidP="00774A4C">
      <w:pPr>
        <w:pStyle w:val="Normal12Italic"/>
        <w:rPr>
          <w:lang w:val="sl-SI"/>
        </w:rPr>
      </w:pPr>
      <w:r w:rsidRPr="00CA4534">
        <w:rPr>
          <w:lang w:val="sl-SI"/>
        </w:rPr>
        <w:t>(Ne zadeva slovenske različice.)</w:t>
      </w:r>
      <w:r w:rsidR="00774A4C" w:rsidRPr="00CA4534">
        <w:rPr>
          <w:lang w:val="sl-SI"/>
        </w:rPr>
        <w:t>.</w:t>
      </w:r>
    </w:p>
    <w:p w14:paraId="21927BD2" w14:textId="77777777" w:rsidR="00774A4C" w:rsidRPr="00CA4534" w:rsidRDefault="00774A4C" w:rsidP="00774A4C">
      <w:r w:rsidRPr="00CA4534">
        <w:rPr>
          <w:rStyle w:val="HideTWBExt"/>
        </w:rPr>
        <w:t>&lt;/Amend&gt;</w:t>
      </w:r>
    </w:p>
    <w:p w14:paraId="0BA4F75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808</w:t>
      </w:r>
      <w:r w:rsidRPr="00CA4534">
        <w:rPr>
          <w:rStyle w:val="HideTWBExt"/>
          <w:b w:val="0"/>
        </w:rPr>
        <w:t>&lt;/NumAm&gt;</w:t>
      </w:r>
    </w:p>
    <w:p w14:paraId="52B0919A"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5ACE9D1B" w14:textId="77777777" w:rsidR="00774A4C" w:rsidRPr="00CA4534" w:rsidRDefault="00774A4C" w:rsidP="00774A4C">
      <w:pPr>
        <w:pStyle w:val="NormalBold"/>
      </w:pPr>
      <w:r w:rsidRPr="00CA4534">
        <w:rPr>
          <w:rStyle w:val="HideTWBExt"/>
          <w:b w:val="0"/>
        </w:rPr>
        <w:t>&lt;/RepeatBlock-By&gt;</w:t>
      </w:r>
    </w:p>
    <w:p w14:paraId="436DFEA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DD04C4C" w14:textId="77777777" w:rsidR="00774A4C" w:rsidRPr="00CA4534" w:rsidRDefault="00774A4C" w:rsidP="00774A4C">
      <w:pPr>
        <w:pStyle w:val="NormalBold"/>
      </w:pPr>
      <w:r w:rsidRPr="00CA4534">
        <w:rPr>
          <w:rStyle w:val="HideTWBExt"/>
          <w:b w:val="0"/>
        </w:rPr>
        <w:t>&lt;Article&gt;</w:t>
      </w:r>
      <w:r w:rsidRPr="00CA4534">
        <w:t>Člen 19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661A04F" w14:textId="77777777" w:rsidTr="0059524E">
        <w:trPr>
          <w:trHeight w:hRule="exact" w:val="240"/>
          <w:jc w:val="center"/>
        </w:trPr>
        <w:tc>
          <w:tcPr>
            <w:tcW w:w="9752" w:type="dxa"/>
            <w:gridSpan w:val="2"/>
          </w:tcPr>
          <w:p w14:paraId="6B0BFFCF" w14:textId="77777777" w:rsidR="00774A4C" w:rsidRPr="00CA4534" w:rsidRDefault="00774A4C" w:rsidP="0059524E"/>
        </w:tc>
      </w:tr>
      <w:tr w:rsidR="00774A4C" w:rsidRPr="00CA4534" w14:paraId="2C9F919B" w14:textId="77777777" w:rsidTr="0059524E">
        <w:trPr>
          <w:trHeight w:val="240"/>
          <w:jc w:val="center"/>
        </w:trPr>
        <w:tc>
          <w:tcPr>
            <w:tcW w:w="4876" w:type="dxa"/>
          </w:tcPr>
          <w:p w14:paraId="2A4FD722" w14:textId="77777777" w:rsidR="00774A4C" w:rsidRPr="00CA4534" w:rsidRDefault="00774A4C" w:rsidP="0059524E">
            <w:pPr>
              <w:pStyle w:val="ColumnHeading"/>
            </w:pPr>
            <w:r w:rsidRPr="00CA4534">
              <w:t>Besedilo, ki ga predlaga Komisija</w:t>
            </w:r>
          </w:p>
        </w:tc>
        <w:tc>
          <w:tcPr>
            <w:tcW w:w="4876" w:type="dxa"/>
          </w:tcPr>
          <w:p w14:paraId="53FD046C" w14:textId="77777777" w:rsidR="00774A4C" w:rsidRPr="00CA4534" w:rsidRDefault="00774A4C" w:rsidP="0059524E">
            <w:pPr>
              <w:pStyle w:val="ColumnHeading"/>
            </w:pPr>
            <w:r w:rsidRPr="00CA4534">
              <w:t>Predlog spremembe</w:t>
            </w:r>
          </w:p>
        </w:tc>
      </w:tr>
      <w:tr w:rsidR="00774A4C" w:rsidRPr="00CA4534" w14:paraId="51585C88" w14:textId="77777777" w:rsidTr="0059524E">
        <w:trPr>
          <w:jc w:val="center"/>
        </w:trPr>
        <w:tc>
          <w:tcPr>
            <w:tcW w:w="4876" w:type="dxa"/>
          </w:tcPr>
          <w:p w14:paraId="00A1B025" w14:textId="77777777" w:rsidR="00774A4C" w:rsidRPr="00CA4534" w:rsidRDefault="00774A4C" w:rsidP="0059524E">
            <w:pPr>
              <w:pStyle w:val="Normal6"/>
              <w:rPr>
                <w:b/>
                <w:i/>
              </w:rPr>
            </w:pPr>
            <w:r w:rsidRPr="00CA4534">
              <w:t>2.</w:t>
            </w:r>
            <w:r w:rsidRPr="00CA4534">
              <w:rPr>
                <w:b/>
                <w:i/>
              </w:rPr>
              <w:tab/>
            </w:r>
            <w:r w:rsidRPr="00CA4534">
              <w:t>Prosilcem, za katere je bilo ugotovljeno, da so prosilci, ki potrebujejo posebna procesna jamstva, se zagotovi ustrezna podpora, da bi lahko izkoristili pravice in izpolnjevali obveznosti iz te</w:t>
            </w:r>
            <w:r w:rsidRPr="00CA4534">
              <w:rPr>
                <w:b/>
                <w:i/>
              </w:rPr>
              <w:t xml:space="preserve"> uredbe</w:t>
            </w:r>
            <w:r w:rsidRPr="00CA4534">
              <w:t xml:space="preserve"> med celotnim trajanjem postopka za mednarodno zaščito.</w:t>
            </w:r>
          </w:p>
        </w:tc>
        <w:tc>
          <w:tcPr>
            <w:tcW w:w="4876" w:type="dxa"/>
          </w:tcPr>
          <w:p w14:paraId="55EF1DD5" w14:textId="5978C37C" w:rsidR="00774A4C" w:rsidRPr="00CA4534" w:rsidRDefault="00774A4C" w:rsidP="0059524E">
            <w:pPr>
              <w:pStyle w:val="Normal6"/>
              <w:rPr>
                <w:b/>
                <w:i/>
              </w:rPr>
            </w:pPr>
            <w:r w:rsidRPr="00CA4534">
              <w:t>2.</w:t>
            </w:r>
            <w:r w:rsidRPr="00CA4534">
              <w:rPr>
                <w:b/>
                <w:i/>
              </w:rPr>
              <w:tab/>
            </w:r>
            <w:r w:rsidRPr="00CA4534">
              <w:t>Prosilcem, za katere je bilo ugotovljeno, da so prosilci, ki potrebujejo posebna procesna jamstva, se zagotovi ustrezna podpora, da bi lahko izkoristili pravice in izpolnjevali obveznosti iz te</w:t>
            </w:r>
            <w:r w:rsidRPr="00CA4534">
              <w:rPr>
                <w:b/>
                <w:i/>
              </w:rPr>
              <w:t xml:space="preserve"> direktive</w:t>
            </w:r>
            <w:r w:rsidRPr="00CA4534">
              <w:t xml:space="preserve"> med celotnim trajanjem postopka za mednarodno zaščito</w:t>
            </w:r>
            <w:r w:rsidRPr="00CA4534">
              <w:rPr>
                <w:b/>
                <w:i/>
              </w:rPr>
              <w:t>, na voljo pa jim mora</w:t>
            </w:r>
            <w:r w:rsidR="00063B2A" w:rsidRPr="00CA4534">
              <w:rPr>
                <w:b/>
                <w:i/>
              </w:rPr>
              <w:t>jo</w:t>
            </w:r>
            <w:r w:rsidRPr="00CA4534">
              <w:rPr>
                <w:b/>
                <w:i/>
              </w:rPr>
              <w:t xml:space="preserve"> biti tudi tolmač, kulturni posrednik in pravni svetovalec</w:t>
            </w:r>
            <w:r w:rsidRPr="00CA4534">
              <w:t>.</w:t>
            </w:r>
          </w:p>
        </w:tc>
      </w:tr>
    </w:tbl>
    <w:p w14:paraId="45E29EC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1F21C2D" w14:textId="77777777" w:rsidR="00774A4C" w:rsidRPr="00CA4534" w:rsidRDefault="00774A4C" w:rsidP="00774A4C">
      <w:r w:rsidRPr="00CA4534">
        <w:rPr>
          <w:rStyle w:val="HideTWBExt"/>
        </w:rPr>
        <w:t>&lt;/Amend&gt;</w:t>
      </w:r>
    </w:p>
    <w:p w14:paraId="602FA2B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809</w:t>
      </w:r>
      <w:r w:rsidRPr="00CA4534">
        <w:rPr>
          <w:rStyle w:val="HideTWBExt"/>
          <w:b w:val="0"/>
        </w:rPr>
        <w:t>&lt;/NumAm&gt;</w:t>
      </w:r>
    </w:p>
    <w:p w14:paraId="1E8150EC"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620A216F" w14:textId="77777777" w:rsidR="00774A4C" w:rsidRPr="00CA4534" w:rsidRDefault="00774A4C" w:rsidP="00774A4C">
      <w:pPr>
        <w:pStyle w:val="NormalBold"/>
      </w:pPr>
      <w:r w:rsidRPr="00CA4534">
        <w:rPr>
          <w:rStyle w:val="HideTWBExt"/>
          <w:b w:val="0"/>
        </w:rPr>
        <w:t>&lt;/RepeatBlock-By&gt;</w:t>
      </w:r>
    </w:p>
    <w:p w14:paraId="39B185E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A6ABBF1" w14:textId="77777777" w:rsidR="00774A4C" w:rsidRPr="00CA4534" w:rsidRDefault="00774A4C" w:rsidP="00774A4C">
      <w:pPr>
        <w:pStyle w:val="NormalBold"/>
      </w:pPr>
      <w:r w:rsidRPr="00CA4534">
        <w:rPr>
          <w:rStyle w:val="HideTWBExt"/>
          <w:b w:val="0"/>
        </w:rPr>
        <w:t>&lt;Article&gt;</w:t>
      </w:r>
      <w:r w:rsidRPr="00CA4534">
        <w:t>Člen 19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398ABE5" w14:textId="77777777" w:rsidTr="0059524E">
        <w:trPr>
          <w:trHeight w:hRule="exact" w:val="240"/>
          <w:jc w:val="center"/>
        </w:trPr>
        <w:tc>
          <w:tcPr>
            <w:tcW w:w="9752" w:type="dxa"/>
            <w:gridSpan w:val="2"/>
          </w:tcPr>
          <w:p w14:paraId="1BB90244" w14:textId="77777777" w:rsidR="00774A4C" w:rsidRPr="00CA4534" w:rsidRDefault="00774A4C" w:rsidP="0059524E"/>
        </w:tc>
      </w:tr>
      <w:tr w:rsidR="00774A4C" w:rsidRPr="00CA4534" w14:paraId="2733979B" w14:textId="77777777" w:rsidTr="0059524E">
        <w:trPr>
          <w:trHeight w:val="240"/>
          <w:jc w:val="center"/>
        </w:trPr>
        <w:tc>
          <w:tcPr>
            <w:tcW w:w="4876" w:type="dxa"/>
          </w:tcPr>
          <w:p w14:paraId="330724B8" w14:textId="77777777" w:rsidR="00774A4C" w:rsidRPr="00CA4534" w:rsidRDefault="00774A4C" w:rsidP="0059524E">
            <w:pPr>
              <w:pStyle w:val="ColumnHeading"/>
            </w:pPr>
            <w:r w:rsidRPr="00CA4534">
              <w:t>Besedilo, ki ga predlaga Komisija</w:t>
            </w:r>
          </w:p>
        </w:tc>
        <w:tc>
          <w:tcPr>
            <w:tcW w:w="4876" w:type="dxa"/>
          </w:tcPr>
          <w:p w14:paraId="341866FC" w14:textId="77777777" w:rsidR="00774A4C" w:rsidRPr="00CA4534" w:rsidRDefault="00774A4C" w:rsidP="0059524E">
            <w:pPr>
              <w:pStyle w:val="ColumnHeading"/>
            </w:pPr>
            <w:r w:rsidRPr="00CA4534">
              <w:t>Predlog spremembe</w:t>
            </w:r>
          </w:p>
        </w:tc>
      </w:tr>
      <w:tr w:rsidR="00774A4C" w:rsidRPr="00CA4534" w14:paraId="77FB3700" w14:textId="77777777" w:rsidTr="0059524E">
        <w:trPr>
          <w:jc w:val="center"/>
        </w:trPr>
        <w:tc>
          <w:tcPr>
            <w:tcW w:w="4876" w:type="dxa"/>
          </w:tcPr>
          <w:p w14:paraId="014BE8C8" w14:textId="77777777" w:rsidR="00774A4C" w:rsidRPr="00CA4534" w:rsidRDefault="00774A4C" w:rsidP="0059524E">
            <w:pPr>
              <w:pStyle w:val="Normal6"/>
              <w:rPr>
                <w:b/>
                <w:i/>
              </w:rPr>
            </w:pPr>
            <w:r w:rsidRPr="00CA4534">
              <w:t>2.</w:t>
            </w:r>
            <w:r w:rsidRPr="00CA4534">
              <w:rPr>
                <w:b/>
                <w:i/>
              </w:rPr>
              <w:tab/>
            </w:r>
            <w:r w:rsidRPr="00CA4534">
              <w:t>Prosilcem, za katere je bilo ugotovljeno, da so prosilci, ki potrebujejo posebna procesna jamstva, se zagotovi ustrezna podpora, da bi lahko izkoristili pravice in izpolnjevali obveznosti iz te uredbe med celotnim trajanjem postopka za mednarodno zaščito.</w:t>
            </w:r>
          </w:p>
        </w:tc>
        <w:tc>
          <w:tcPr>
            <w:tcW w:w="4876" w:type="dxa"/>
          </w:tcPr>
          <w:p w14:paraId="582E0178" w14:textId="54A89494" w:rsidR="00774A4C" w:rsidRPr="00CA4534" w:rsidRDefault="00774A4C" w:rsidP="0059524E">
            <w:pPr>
              <w:pStyle w:val="Normal6"/>
              <w:rPr>
                <w:b/>
                <w:i/>
              </w:rPr>
            </w:pPr>
            <w:r w:rsidRPr="00CA4534">
              <w:rPr>
                <w:i/>
              </w:rPr>
              <w:t>(Ne zadeva slovenske različice</w:t>
            </w:r>
            <w:r w:rsidRPr="00CA4534">
              <w:t>.</w:t>
            </w:r>
            <w:r w:rsidRPr="00CA4534">
              <w:rPr>
                <w:i/>
              </w:rPr>
              <w:t>)</w:t>
            </w:r>
          </w:p>
        </w:tc>
      </w:tr>
    </w:tbl>
    <w:p w14:paraId="7B7A019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29B209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00544B9" w14:textId="061CED3D" w:rsidR="00774A4C" w:rsidRPr="00CA4534" w:rsidRDefault="00063B2A" w:rsidP="00774A4C">
      <w:r w:rsidRPr="00CA4534">
        <w:t>(Ne zadeva slovenske različice.)</w:t>
      </w:r>
      <w:r w:rsidR="00774A4C" w:rsidRPr="00CA4534">
        <w:rPr>
          <w:rStyle w:val="HideTWBExt"/>
        </w:rPr>
        <w:t>&lt;/Amend&gt;</w:t>
      </w:r>
    </w:p>
    <w:p w14:paraId="052A3C6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810</w:t>
      </w:r>
      <w:r w:rsidRPr="00CA4534">
        <w:rPr>
          <w:rStyle w:val="HideTWBExt"/>
          <w:b w:val="0"/>
        </w:rPr>
        <w:t>&lt;/NumAm&gt;</w:t>
      </w:r>
    </w:p>
    <w:p w14:paraId="405C3B65"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2D5F74D3" w14:textId="77777777" w:rsidR="00774A4C" w:rsidRPr="00CA4534" w:rsidRDefault="00774A4C" w:rsidP="00774A4C">
      <w:pPr>
        <w:pStyle w:val="NormalBold"/>
      </w:pPr>
      <w:r w:rsidRPr="00CA4534">
        <w:rPr>
          <w:rStyle w:val="HideTWBExt"/>
          <w:b w:val="0"/>
        </w:rPr>
        <w:t>&lt;/RepeatBlock-By&gt;</w:t>
      </w:r>
    </w:p>
    <w:p w14:paraId="4211820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4B6AD19" w14:textId="77777777" w:rsidR="00774A4C" w:rsidRPr="00CA4534" w:rsidRDefault="00774A4C" w:rsidP="00774A4C">
      <w:pPr>
        <w:pStyle w:val="NormalBold"/>
      </w:pPr>
      <w:r w:rsidRPr="00CA4534">
        <w:rPr>
          <w:rStyle w:val="HideTWBExt"/>
          <w:b w:val="0"/>
        </w:rPr>
        <w:t>&lt;Article&gt;</w:t>
      </w:r>
      <w:r w:rsidRPr="00CA4534">
        <w:t>Člen 19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A67227C" w14:textId="77777777" w:rsidTr="0059524E">
        <w:trPr>
          <w:trHeight w:hRule="exact" w:val="240"/>
          <w:jc w:val="center"/>
        </w:trPr>
        <w:tc>
          <w:tcPr>
            <w:tcW w:w="9752" w:type="dxa"/>
            <w:gridSpan w:val="2"/>
          </w:tcPr>
          <w:p w14:paraId="5F1B6E66" w14:textId="77777777" w:rsidR="00774A4C" w:rsidRPr="00CA4534" w:rsidRDefault="00774A4C" w:rsidP="0059524E"/>
        </w:tc>
      </w:tr>
      <w:tr w:rsidR="00774A4C" w:rsidRPr="00CA4534" w14:paraId="6C8ABA06" w14:textId="77777777" w:rsidTr="0059524E">
        <w:trPr>
          <w:trHeight w:val="240"/>
          <w:jc w:val="center"/>
        </w:trPr>
        <w:tc>
          <w:tcPr>
            <w:tcW w:w="4876" w:type="dxa"/>
          </w:tcPr>
          <w:p w14:paraId="21A2CA50" w14:textId="77777777" w:rsidR="00774A4C" w:rsidRPr="00CA4534" w:rsidRDefault="00774A4C" w:rsidP="0059524E">
            <w:pPr>
              <w:pStyle w:val="ColumnHeading"/>
            </w:pPr>
            <w:r w:rsidRPr="00CA4534">
              <w:t>Besedilo, ki ga predlaga Komisija</w:t>
            </w:r>
          </w:p>
        </w:tc>
        <w:tc>
          <w:tcPr>
            <w:tcW w:w="4876" w:type="dxa"/>
          </w:tcPr>
          <w:p w14:paraId="7D381BAD" w14:textId="77777777" w:rsidR="00774A4C" w:rsidRPr="00CA4534" w:rsidRDefault="00774A4C" w:rsidP="0059524E">
            <w:pPr>
              <w:pStyle w:val="ColumnHeading"/>
            </w:pPr>
            <w:r w:rsidRPr="00CA4534">
              <w:t>Predlog spremembe</w:t>
            </w:r>
          </w:p>
        </w:tc>
      </w:tr>
      <w:tr w:rsidR="00774A4C" w:rsidRPr="00CA4534" w14:paraId="197A7A41" w14:textId="77777777" w:rsidTr="0059524E">
        <w:trPr>
          <w:jc w:val="center"/>
        </w:trPr>
        <w:tc>
          <w:tcPr>
            <w:tcW w:w="4876" w:type="dxa"/>
          </w:tcPr>
          <w:p w14:paraId="210F73E3" w14:textId="77777777" w:rsidR="00774A4C" w:rsidRPr="00CA4534" w:rsidRDefault="00774A4C" w:rsidP="0059524E">
            <w:pPr>
              <w:pStyle w:val="Normal6"/>
              <w:rPr>
                <w:b/>
                <w:i/>
              </w:rPr>
            </w:pPr>
            <w:r w:rsidRPr="00CA4534">
              <w:t>3.</w:t>
            </w:r>
            <w:r w:rsidRPr="00CA4534">
              <w:rPr>
                <w:b/>
                <w:i/>
              </w:rPr>
              <w:tab/>
              <w:t>Kadar navedene ustrezne podpore ni mogoče zagotoviti</w:t>
            </w:r>
            <w:r w:rsidRPr="00CA4534">
              <w:t xml:space="preserve"> v okviru pospešenega postopka obravnave iz člena 40 ali postopka na meji iz člena 41</w:t>
            </w:r>
            <w:r w:rsidRPr="00CA4534">
              <w:rPr>
                <w:b/>
                <w:i/>
              </w:rPr>
              <w:t>, zlasti če organ za presojo meni, da prosilec potrebuje posebna procesna jamstva zaradi mučenja, posilstva ali drugih hudih oblik psihološkega, fizičnega ali spolnega nasilja ali nasilja na podlagi spola, organ za presojo za zadevnega prosilca ne uporabi navedenih postopkov ali ju preneha uporabljati</w:t>
            </w:r>
            <w:r w:rsidRPr="00CA4534">
              <w:t>.</w:t>
            </w:r>
          </w:p>
        </w:tc>
        <w:tc>
          <w:tcPr>
            <w:tcW w:w="4876" w:type="dxa"/>
          </w:tcPr>
          <w:p w14:paraId="68DDA11B" w14:textId="77777777" w:rsidR="00774A4C" w:rsidRPr="00CA4534" w:rsidRDefault="00774A4C" w:rsidP="0059524E">
            <w:pPr>
              <w:pStyle w:val="Normal6"/>
              <w:rPr>
                <w:b/>
                <w:i/>
              </w:rPr>
            </w:pPr>
            <w:r w:rsidRPr="00CA4534">
              <w:t>3.</w:t>
            </w:r>
            <w:r w:rsidRPr="00CA4534">
              <w:rPr>
                <w:b/>
                <w:i/>
              </w:rPr>
              <w:tab/>
            </w:r>
            <w:r w:rsidRPr="00CA4534">
              <w:t>V okviru pospešenega postopka obravnave iz člena 40 ali postopka na meji iz člena 41</w:t>
            </w:r>
            <w:r w:rsidRPr="00CA4534">
              <w:rPr>
                <w:b/>
                <w:i/>
              </w:rPr>
              <w:t xml:space="preserve"> se zagotovi razumna in ustrezna podpora</w:t>
            </w:r>
            <w:r w:rsidRPr="00CA4534">
              <w:t>.</w:t>
            </w:r>
          </w:p>
        </w:tc>
      </w:tr>
    </w:tbl>
    <w:p w14:paraId="0AB0C33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A3EDAC5" w14:textId="77777777" w:rsidR="00774A4C" w:rsidRPr="00CA4534" w:rsidRDefault="00774A4C" w:rsidP="00774A4C">
      <w:r w:rsidRPr="00CA4534">
        <w:rPr>
          <w:rStyle w:val="HideTWBExt"/>
        </w:rPr>
        <w:t>&lt;/Amend&gt;</w:t>
      </w:r>
    </w:p>
    <w:p w14:paraId="185B88B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811</w:t>
      </w:r>
      <w:r w:rsidRPr="00CA4534">
        <w:rPr>
          <w:rStyle w:val="HideTWBExt"/>
          <w:b w:val="0"/>
        </w:rPr>
        <w:t>&lt;/NumAm&gt;</w:t>
      </w:r>
    </w:p>
    <w:p w14:paraId="0A98A375"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CC38437"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13B3FB1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AB545CC" w14:textId="77777777" w:rsidR="00774A4C" w:rsidRPr="00CA4534" w:rsidRDefault="00774A4C" w:rsidP="00774A4C">
      <w:pPr>
        <w:pStyle w:val="NormalBold"/>
      </w:pPr>
      <w:r w:rsidRPr="00CA4534">
        <w:rPr>
          <w:rStyle w:val="HideTWBExt"/>
          <w:b w:val="0"/>
        </w:rPr>
        <w:t>&lt;/RepeatBlock-By&gt;</w:t>
      </w:r>
    </w:p>
    <w:p w14:paraId="1743A12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889A9A3" w14:textId="77777777" w:rsidR="00774A4C" w:rsidRPr="00CA4534" w:rsidRDefault="00774A4C" w:rsidP="00774A4C">
      <w:pPr>
        <w:pStyle w:val="NormalBold"/>
      </w:pPr>
      <w:r w:rsidRPr="00CA4534">
        <w:rPr>
          <w:rStyle w:val="HideTWBExt"/>
          <w:b w:val="0"/>
        </w:rPr>
        <w:t>&lt;Article&gt;</w:t>
      </w:r>
      <w:r w:rsidRPr="00CA4534">
        <w:t>Člen 19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9EDAA0F" w14:textId="77777777" w:rsidTr="0059524E">
        <w:trPr>
          <w:trHeight w:hRule="exact" w:val="240"/>
          <w:jc w:val="center"/>
        </w:trPr>
        <w:tc>
          <w:tcPr>
            <w:tcW w:w="9752" w:type="dxa"/>
            <w:gridSpan w:val="2"/>
          </w:tcPr>
          <w:p w14:paraId="743D9798" w14:textId="77777777" w:rsidR="00774A4C" w:rsidRPr="00CA4534" w:rsidRDefault="00774A4C" w:rsidP="0059524E"/>
        </w:tc>
      </w:tr>
      <w:tr w:rsidR="00774A4C" w:rsidRPr="00CA4534" w14:paraId="0C6B0628" w14:textId="77777777" w:rsidTr="0059524E">
        <w:trPr>
          <w:trHeight w:val="240"/>
          <w:jc w:val="center"/>
        </w:trPr>
        <w:tc>
          <w:tcPr>
            <w:tcW w:w="4876" w:type="dxa"/>
          </w:tcPr>
          <w:p w14:paraId="2DA20DCB" w14:textId="77777777" w:rsidR="00774A4C" w:rsidRPr="00CA4534" w:rsidRDefault="00774A4C" w:rsidP="0059524E">
            <w:pPr>
              <w:pStyle w:val="ColumnHeading"/>
            </w:pPr>
            <w:r w:rsidRPr="00CA4534">
              <w:t>Besedilo, ki ga predlaga Komisija</w:t>
            </w:r>
          </w:p>
        </w:tc>
        <w:tc>
          <w:tcPr>
            <w:tcW w:w="4876" w:type="dxa"/>
          </w:tcPr>
          <w:p w14:paraId="3CF7E077" w14:textId="77777777" w:rsidR="00774A4C" w:rsidRPr="00CA4534" w:rsidRDefault="00774A4C" w:rsidP="0059524E">
            <w:pPr>
              <w:pStyle w:val="ColumnHeading"/>
            </w:pPr>
            <w:r w:rsidRPr="00CA4534">
              <w:t>Predlog spremembe</w:t>
            </w:r>
          </w:p>
        </w:tc>
      </w:tr>
      <w:tr w:rsidR="00774A4C" w:rsidRPr="00CA4534" w14:paraId="73674ED2" w14:textId="77777777" w:rsidTr="0059524E">
        <w:trPr>
          <w:jc w:val="center"/>
        </w:trPr>
        <w:tc>
          <w:tcPr>
            <w:tcW w:w="4876" w:type="dxa"/>
          </w:tcPr>
          <w:p w14:paraId="00D7E69B" w14:textId="77777777" w:rsidR="00774A4C" w:rsidRPr="00CA4534" w:rsidRDefault="00774A4C" w:rsidP="0059524E">
            <w:pPr>
              <w:pStyle w:val="Normal6"/>
              <w:rPr>
                <w:b/>
                <w:i/>
              </w:rPr>
            </w:pPr>
            <w:r w:rsidRPr="00CA4534">
              <w:t>3.</w:t>
            </w:r>
            <w:r w:rsidRPr="00CA4534">
              <w:rPr>
                <w:b/>
                <w:i/>
              </w:rPr>
              <w:tab/>
            </w:r>
            <w:r w:rsidRPr="00CA4534">
              <w:t>Kadar</w:t>
            </w:r>
            <w:r w:rsidRPr="00CA4534">
              <w:rPr>
                <w:b/>
                <w:i/>
              </w:rPr>
              <w:t xml:space="preserve"> navedene ustrezne podpore ni mogoče zagotoviti v okviru pospešenega postopka obravnave iz člena 40 ali postopka na meji iz člena 41</w:t>
            </w:r>
            <w:r w:rsidRPr="00CA4534">
              <w:t>,</w:t>
            </w:r>
            <w:r w:rsidRPr="00CA4534">
              <w:rPr>
                <w:b/>
                <w:i/>
              </w:rPr>
              <w:t xml:space="preserve"> zlasti če organ za presojo meni,</w:t>
            </w:r>
            <w:r w:rsidRPr="00CA4534">
              <w:t xml:space="preserve"> da prosilec potrebuje posebna procesna jamstva zaradi mučenja, posilstva ali drugih hudih oblik psihološkega, fizičnega ali spolnega nasilja ali nasilja na podlagi spola, organ za presojo za zadevnega prosilca ne uporabi</w:t>
            </w:r>
            <w:r w:rsidRPr="00CA4534">
              <w:rPr>
                <w:b/>
                <w:i/>
              </w:rPr>
              <w:t xml:space="preserve"> navedenih postopkov</w:t>
            </w:r>
            <w:r w:rsidRPr="00CA4534">
              <w:t xml:space="preserve"> ali ju preneha uporabljati.</w:t>
            </w:r>
          </w:p>
        </w:tc>
        <w:tc>
          <w:tcPr>
            <w:tcW w:w="4876" w:type="dxa"/>
          </w:tcPr>
          <w:p w14:paraId="75B67304" w14:textId="77777777" w:rsidR="00774A4C" w:rsidRPr="00CA4534" w:rsidRDefault="00774A4C" w:rsidP="0059524E">
            <w:pPr>
              <w:pStyle w:val="Normal6"/>
              <w:rPr>
                <w:b/>
                <w:i/>
              </w:rPr>
            </w:pPr>
            <w:r w:rsidRPr="00CA4534">
              <w:t>3.</w:t>
            </w:r>
            <w:r w:rsidRPr="00CA4534">
              <w:rPr>
                <w:b/>
                <w:i/>
              </w:rPr>
              <w:tab/>
            </w:r>
            <w:r w:rsidRPr="00CA4534">
              <w:t>Kadar</w:t>
            </w:r>
            <w:r w:rsidRPr="00CA4534">
              <w:rPr>
                <w:b/>
                <w:i/>
              </w:rPr>
              <w:t xml:space="preserve"> se ugotovi</w:t>
            </w:r>
            <w:r w:rsidRPr="00CA4534">
              <w:t>, da prosilec potrebuje posebna procesna jamstva zaradi mučenja, posilstva ali drugih hudih oblik psihološkega, fizičnega ali spolnega nasilja ali nasilja na podlagi spola, organ za presojo za zadevnega prosilca ne uporabi</w:t>
            </w:r>
            <w:r w:rsidRPr="00CA4534">
              <w:rPr>
                <w:b/>
                <w:i/>
              </w:rPr>
              <w:t xml:space="preserve"> pospešenega postopka obravnave iz člena 40</w:t>
            </w:r>
            <w:r w:rsidRPr="00CA4534">
              <w:t xml:space="preserve"> ali</w:t>
            </w:r>
            <w:r w:rsidRPr="00CA4534">
              <w:rPr>
                <w:b/>
                <w:i/>
              </w:rPr>
              <w:t xml:space="preserve"> postopka na meji iz člena 41 ali</w:t>
            </w:r>
            <w:r w:rsidRPr="00CA4534">
              <w:t xml:space="preserve"> ju preneha uporabljati.</w:t>
            </w:r>
          </w:p>
        </w:tc>
      </w:tr>
    </w:tbl>
    <w:p w14:paraId="5D47C91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5FA92D5" w14:textId="77777777" w:rsidR="00774A4C" w:rsidRPr="00CA4534" w:rsidRDefault="00774A4C" w:rsidP="00774A4C">
      <w:r w:rsidRPr="00CA4534">
        <w:rPr>
          <w:rStyle w:val="HideTWBExt"/>
        </w:rPr>
        <w:t>&lt;/Amend&gt;</w:t>
      </w:r>
    </w:p>
    <w:p w14:paraId="18DFCB8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812</w:t>
      </w:r>
      <w:r w:rsidRPr="00CA4534">
        <w:rPr>
          <w:rStyle w:val="HideTWBExt"/>
          <w:b w:val="0"/>
        </w:rPr>
        <w:t>&lt;/NumAm&gt;</w:t>
      </w:r>
    </w:p>
    <w:p w14:paraId="5C908F5A"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Josef Weidenholzer, Ana Gomes</w:t>
      </w:r>
      <w:r w:rsidRPr="00CA4534">
        <w:rPr>
          <w:rStyle w:val="HideTWBExt"/>
          <w:b w:val="0"/>
        </w:rPr>
        <w:t>&lt;/Members&gt;</w:t>
      </w:r>
    </w:p>
    <w:p w14:paraId="30D85334" w14:textId="77777777" w:rsidR="00774A4C" w:rsidRPr="00CA4534" w:rsidRDefault="00774A4C" w:rsidP="00774A4C">
      <w:pPr>
        <w:pStyle w:val="NormalBold"/>
      </w:pPr>
      <w:r w:rsidRPr="00CA4534">
        <w:rPr>
          <w:rStyle w:val="HideTWBExt"/>
          <w:b w:val="0"/>
        </w:rPr>
        <w:t>&lt;/RepeatBlock-By&gt;</w:t>
      </w:r>
    </w:p>
    <w:p w14:paraId="75FCADC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9A2CA55" w14:textId="77777777" w:rsidR="00774A4C" w:rsidRPr="00CA4534" w:rsidRDefault="00774A4C" w:rsidP="00774A4C">
      <w:pPr>
        <w:pStyle w:val="NormalBold"/>
      </w:pPr>
      <w:r w:rsidRPr="00CA4534">
        <w:rPr>
          <w:rStyle w:val="HideTWBExt"/>
          <w:b w:val="0"/>
        </w:rPr>
        <w:t>&lt;Article&gt;</w:t>
      </w:r>
      <w:r w:rsidRPr="00CA4534">
        <w:t>Člen 19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B30BCF7" w14:textId="77777777" w:rsidTr="0059524E">
        <w:trPr>
          <w:trHeight w:hRule="exact" w:val="240"/>
          <w:jc w:val="center"/>
        </w:trPr>
        <w:tc>
          <w:tcPr>
            <w:tcW w:w="9752" w:type="dxa"/>
            <w:gridSpan w:val="2"/>
          </w:tcPr>
          <w:p w14:paraId="75391D94" w14:textId="77777777" w:rsidR="00774A4C" w:rsidRPr="00CA4534" w:rsidRDefault="00774A4C" w:rsidP="0059524E"/>
        </w:tc>
      </w:tr>
      <w:tr w:rsidR="00774A4C" w:rsidRPr="00CA4534" w14:paraId="219A088F" w14:textId="77777777" w:rsidTr="0059524E">
        <w:trPr>
          <w:trHeight w:val="240"/>
          <w:jc w:val="center"/>
        </w:trPr>
        <w:tc>
          <w:tcPr>
            <w:tcW w:w="4876" w:type="dxa"/>
          </w:tcPr>
          <w:p w14:paraId="07CE0F80" w14:textId="77777777" w:rsidR="00774A4C" w:rsidRPr="00CA4534" w:rsidRDefault="00774A4C" w:rsidP="0059524E">
            <w:pPr>
              <w:pStyle w:val="ColumnHeading"/>
            </w:pPr>
            <w:r w:rsidRPr="00CA4534">
              <w:t>Besedilo, ki ga predlaga Komisija</w:t>
            </w:r>
          </w:p>
        </w:tc>
        <w:tc>
          <w:tcPr>
            <w:tcW w:w="4876" w:type="dxa"/>
          </w:tcPr>
          <w:p w14:paraId="073544B8" w14:textId="77777777" w:rsidR="00774A4C" w:rsidRPr="00CA4534" w:rsidRDefault="00774A4C" w:rsidP="0059524E">
            <w:pPr>
              <w:pStyle w:val="ColumnHeading"/>
            </w:pPr>
            <w:r w:rsidRPr="00CA4534">
              <w:t>Predlog spremembe</w:t>
            </w:r>
          </w:p>
        </w:tc>
      </w:tr>
      <w:tr w:rsidR="00774A4C" w:rsidRPr="00CA4534" w14:paraId="65F8B5BA" w14:textId="77777777" w:rsidTr="0059524E">
        <w:trPr>
          <w:jc w:val="center"/>
        </w:trPr>
        <w:tc>
          <w:tcPr>
            <w:tcW w:w="4876" w:type="dxa"/>
          </w:tcPr>
          <w:p w14:paraId="2D4714E4" w14:textId="77777777" w:rsidR="00774A4C" w:rsidRPr="00CA4534" w:rsidRDefault="00774A4C" w:rsidP="0059524E">
            <w:pPr>
              <w:pStyle w:val="Normal6"/>
              <w:rPr>
                <w:b/>
                <w:i/>
              </w:rPr>
            </w:pPr>
            <w:r w:rsidRPr="00CA4534">
              <w:t>3.</w:t>
            </w:r>
            <w:r w:rsidRPr="00CA4534">
              <w:rPr>
                <w:b/>
                <w:i/>
              </w:rPr>
              <w:tab/>
            </w:r>
            <w:r w:rsidRPr="00CA4534">
              <w:t>Kadar navedene ustrezne podpore ni mogoče zagotoviti v okviru pospešenega postopka obravnave iz člena 40 ali postopka na meji iz člena 41</w:t>
            </w:r>
            <w:r w:rsidRPr="00CA4534">
              <w:rPr>
                <w:b/>
                <w:i/>
              </w:rPr>
              <w:t>, zlasti</w:t>
            </w:r>
            <w:r w:rsidRPr="00CA4534">
              <w:t xml:space="preserve"> če organ za presojo meni, da prosilec potrebuje posebna procesna jamstva</w:t>
            </w:r>
            <w:r w:rsidRPr="00CA4534">
              <w:rPr>
                <w:b/>
                <w:i/>
              </w:rPr>
              <w:t xml:space="preserve"> zaradi</w:t>
            </w:r>
            <w:r w:rsidRPr="00CA4534">
              <w:t xml:space="preserve"> mučenja, posilstva ali drugih hudih oblik psihološkega, fizičnega ali spolnega nasilja ali nasilja na podlagi spola, organ za presojo za zadevnega prosilca ne uporabi navedenih postopkov ali ju preneha uporabljati.</w:t>
            </w:r>
          </w:p>
        </w:tc>
        <w:tc>
          <w:tcPr>
            <w:tcW w:w="4876" w:type="dxa"/>
          </w:tcPr>
          <w:p w14:paraId="1AF9387C" w14:textId="1EC5FB6E" w:rsidR="00774A4C" w:rsidRPr="00CA4534" w:rsidRDefault="00774A4C" w:rsidP="0059524E">
            <w:pPr>
              <w:pStyle w:val="Normal6"/>
              <w:rPr>
                <w:b/>
                <w:i/>
              </w:rPr>
            </w:pPr>
            <w:r w:rsidRPr="00CA4534">
              <w:t>3.</w:t>
            </w:r>
            <w:r w:rsidRPr="00CA4534">
              <w:rPr>
                <w:b/>
                <w:i/>
              </w:rPr>
              <w:tab/>
            </w:r>
            <w:r w:rsidRPr="00CA4534">
              <w:t>Kadar navedene ustrezne podpore ni mogoče zagotoviti v okviru pospešenega postopka obravnave iz člena 40 ali postopka na meji iz člena 41</w:t>
            </w:r>
            <w:r w:rsidRPr="00CA4534">
              <w:rPr>
                <w:b/>
                <w:i/>
              </w:rPr>
              <w:t xml:space="preserve"> ali</w:t>
            </w:r>
            <w:r w:rsidRPr="00CA4534">
              <w:t xml:space="preserve"> če organ za presojo meni, da prosilec potrebuje posebna procesna jamstva</w:t>
            </w:r>
            <w:r w:rsidRPr="00CA4534">
              <w:rPr>
                <w:b/>
                <w:i/>
              </w:rPr>
              <w:t>, pri čemer je posebna pozornost namenjena žrtvam</w:t>
            </w:r>
            <w:r w:rsidRPr="00CA4534">
              <w:t xml:space="preserve"> mučenja, posilstva ali drugih hudih oblik psihološkega, fizičnega ali spolnega nasilja ali nasilja na podlagi spola, organ za presojo za zadevnega prosilca ne uporabi navedenih postopkov ali ju preneha uporabljati.</w:t>
            </w:r>
          </w:p>
        </w:tc>
      </w:tr>
    </w:tbl>
    <w:p w14:paraId="116081C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E5E932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D3FB79A" w14:textId="77777777" w:rsidR="00774A4C" w:rsidRPr="00CA4534" w:rsidRDefault="00774A4C" w:rsidP="00774A4C">
      <w:pPr>
        <w:pStyle w:val="Normal12Italic"/>
        <w:rPr>
          <w:lang w:val="sl-SI"/>
        </w:rPr>
      </w:pPr>
      <w:r w:rsidRPr="00CA4534">
        <w:rPr>
          <w:lang w:val="sl-SI"/>
        </w:rPr>
        <w:t>Usklajeno z besedilom v zvezi z ranljivimi skupinami, ki ga je Parlament sprejel v uredbi o Agenciji Evropske unije za azil.</w:t>
      </w:r>
    </w:p>
    <w:p w14:paraId="20735B86" w14:textId="77777777" w:rsidR="00774A4C" w:rsidRPr="00CA4534" w:rsidRDefault="00774A4C" w:rsidP="00774A4C">
      <w:r w:rsidRPr="00CA4534">
        <w:rPr>
          <w:rStyle w:val="HideTWBExt"/>
        </w:rPr>
        <w:t>&lt;/Amend&gt;</w:t>
      </w:r>
    </w:p>
    <w:p w14:paraId="048AEF9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813</w:t>
      </w:r>
      <w:r w:rsidRPr="00CA4534">
        <w:rPr>
          <w:rStyle w:val="HideTWBExt"/>
          <w:b w:val="0"/>
        </w:rPr>
        <w:t>&lt;/NumAm&gt;</w:t>
      </w:r>
    </w:p>
    <w:p w14:paraId="6116010B"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2432DBA3" w14:textId="77777777" w:rsidR="00774A4C" w:rsidRPr="00CA4534" w:rsidRDefault="00774A4C" w:rsidP="00774A4C">
      <w:pPr>
        <w:pStyle w:val="NormalBold"/>
      </w:pPr>
      <w:r w:rsidRPr="00CA4534">
        <w:rPr>
          <w:rStyle w:val="HideTWBExt"/>
          <w:b w:val="0"/>
        </w:rPr>
        <w:t>&lt;/RepeatBlock-By&gt;</w:t>
      </w:r>
    </w:p>
    <w:p w14:paraId="4E20D17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C1150A5" w14:textId="77777777" w:rsidR="00774A4C" w:rsidRPr="00CA4534" w:rsidRDefault="00774A4C" w:rsidP="00774A4C">
      <w:pPr>
        <w:pStyle w:val="NormalBold"/>
      </w:pPr>
      <w:r w:rsidRPr="00CA4534">
        <w:rPr>
          <w:rStyle w:val="HideTWBExt"/>
          <w:b w:val="0"/>
        </w:rPr>
        <w:t>&lt;Article&gt;</w:t>
      </w:r>
      <w:r w:rsidRPr="00CA4534">
        <w:t>Člen 19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0673D81" w14:textId="77777777" w:rsidTr="0059524E">
        <w:trPr>
          <w:trHeight w:hRule="exact" w:val="240"/>
          <w:jc w:val="center"/>
        </w:trPr>
        <w:tc>
          <w:tcPr>
            <w:tcW w:w="9752" w:type="dxa"/>
            <w:gridSpan w:val="2"/>
          </w:tcPr>
          <w:p w14:paraId="1F4FB88A" w14:textId="77777777" w:rsidR="00774A4C" w:rsidRPr="00CA4534" w:rsidRDefault="00774A4C" w:rsidP="0059524E"/>
        </w:tc>
      </w:tr>
      <w:tr w:rsidR="00774A4C" w:rsidRPr="00CA4534" w14:paraId="04478632" w14:textId="77777777" w:rsidTr="0059524E">
        <w:trPr>
          <w:trHeight w:val="240"/>
          <w:jc w:val="center"/>
        </w:trPr>
        <w:tc>
          <w:tcPr>
            <w:tcW w:w="4876" w:type="dxa"/>
          </w:tcPr>
          <w:p w14:paraId="23AF609F" w14:textId="77777777" w:rsidR="00774A4C" w:rsidRPr="00CA4534" w:rsidRDefault="00774A4C" w:rsidP="0059524E">
            <w:pPr>
              <w:pStyle w:val="ColumnHeading"/>
            </w:pPr>
            <w:r w:rsidRPr="00CA4534">
              <w:t>Besedilo, ki ga predlaga Komisija</w:t>
            </w:r>
          </w:p>
        </w:tc>
        <w:tc>
          <w:tcPr>
            <w:tcW w:w="4876" w:type="dxa"/>
          </w:tcPr>
          <w:p w14:paraId="1A1A76AD" w14:textId="77777777" w:rsidR="00774A4C" w:rsidRPr="00CA4534" w:rsidRDefault="00774A4C" w:rsidP="0059524E">
            <w:pPr>
              <w:pStyle w:val="ColumnHeading"/>
            </w:pPr>
            <w:r w:rsidRPr="00CA4534">
              <w:t>Predlog spremembe</w:t>
            </w:r>
          </w:p>
        </w:tc>
      </w:tr>
      <w:tr w:rsidR="00774A4C" w:rsidRPr="00CA4534" w14:paraId="22F97084" w14:textId="77777777" w:rsidTr="0059524E">
        <w:trPr>
          <w:jc w:val="center"/>
        </w:trPr>
        <w:tc>
          <w:tcPr>
            <w:tcW w:w="4876" w:type="dxa"/>
          </w:tcPr>
          <w:p w14:paraId="46F3DA3F" w14:textId="77777777" w:rsidR="00774A4C" w:rsidRPr="00CA4534" w:rsidRDefault="00774A4C" w:rsidP="0059524E">
            <w:pPr>
              <w:pStyle w:val="Normal6"/>
              <w:rPr>
                <w:b/>
                <w:i/>
              </w:rPr>
            </w:pPr>
            <w:r w:rsidRPr="00CA4534">
              <w:t>3.</w:t>
            </w:r>
            <w:r w:rsidRPr="00CA4534">
              <w:rPr>
                <w:b/>
                <w:i/>
              </w:rPr>
              <w:tab/>
            </w:r>
            <w:r w:rsidRPr="00CA4534">
              <w:t>Kadar navedene ustrezne podpore ni mogoče zagotoviti v okviru pospešenega postopka obravnave iz člena 40 ali postopka na meji iz člena 41, zlasti če organ za presojo meni, da prosilec potrebuje posebna procesna jamstva zaradi mučenja, posilstva ali drugih hudih oblik psihološkega, fizičnega ali spolnega nasilja ali nasilja na podlagi spola, organ za presojo za zadevnega prosilca ne uporabi navedenih postopkov ali ju preneha uporabljati.</w:t>
            </w:r>
          </w:p>
        </w:tc>
        <w:tc>
          <w:tcPr>
            <w:tcW w:w="4876" w:type="dxa"/>
          </w:tcPr>
          <w:p w14:paraId="14087190" w14:textId="2C4B5C44" w:rsidR="00774A4C" w:rsidRPr="00CA4534" w:rsidRDefault="00774A4C" w:rsidP="0059524E">
            <w:pPr>
              <w:pStyle w:val="Normal6"/>
              <w:rPr>
                <w:b/>
                <w:i/>
              </w:rPr>
            </w:pPr>
            <w:r w:rsidRPr="00CA4534">
              <w:rPr>
                <w:b/>
                <w:i/>
              </w:rPr>
              <w:tab/>
            </w:r>
            <w:r w:rsidRPr="00CA4534">
              <w:rPr>
                <w:i/>
              </w:rPr>
              <w:t>(Ne zadeva slovenske različice</w:t>
            </w:r>
            <w:r w:rsidRPr="00CA4534">
              <w:t>.</w:t>
            </w:r>
            <w:r w:rsidRPr="00CA4534">
              <w:rPr>
                <w:i/>
              </w:rPr>
              <w:t>)</w:t>
            </w:r>
          </w:p>
        </w:tc>
      </w:tr>
    </w:tbl>
    <w:p w14:paraId="565E2B3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5AC4D0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E139E91" w14:textId="695063FB" w:rsidR="00774A4C" w:rsidRPr="00CA4534" w:rsidRDefault="00633D6A" w:rsidP="00774A4C">
      <w:pPr>
        <w:pStyle w:val="Normal12Italic"/>
        <w:rPr>
          <w:lang w:val="sl-SI"/>
        </w:rPr>
      </w:pPr>
      <w:r w:rsidRPr="00CA4534">
        <w:rPr>
          <w:lang w:val="sl-SI"/>
        </w:rPr>
        <w:t>(Ne zadeva slovenske različice.)</w:t>
      </w:r>
    </w:p>
    <w:p w14:paraId="01B7144B" w14:textId="77777777" w:rsidR="00774A4C" w:rsidRPr="00CA4534" w:rsidRDefault="00774A4C" w:rsidP="00774A4C">
      <w:r w:rsidRPr="00CA4534">
        <w:rPr>
          <w:rStyle w:val="HideTWBExt"/>
        </w:rPr>
        <w:t>&lt;/Amend&gt;</w:t>
      </w:r>
    </w:p>
    <w:p w14:paraId="67923F3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814</w:t>
      </w:r>
      <w:r w:rsidRPr="00CA4534">
        <w:rPr>
          <w:rStyle w:val="HideTWBExt"/>
          <w:b w:val="0"/>
        </w:rPr>
        <w:t>&lt;/NumAm&gt;</w:t>
      </w:r>
    </w:p>
    <w:p w14:paraId="708FDCC6"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A1586D3" w14:textId="77777777" w:rsidR="00774A4C" w:rsidRPr="00CA4534" w:rsidRDefault="00774A4C" w:rsidP="00774A4C">
      <w:pPr>
        <w:pStyle w:val="NormalBold"/>
      </w:pPr>
      <w:r w:rsidRPr="00CA4534">
        <w:rPr>
          <w:rStyle w:val="HideTWBExt"/>
          <w:b w:val="0"/>
        </w:rPr>
        <w:t>&lt;/RepeatBlock-By&gt;</w:t>
      </w:r>
    </w:p>
    <w:p w14:paraId="06E21FE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BEE8CD4" w14:textId="77777777" w:rsidR="00774A4C" w:rsidRPr="00CA4534" w:rsidRDefault="00774A4C" w:rsidP="00774A4C">
      <w:pPr>
        <w:pStyle w:val="NormalBold"/>
      </w:pPr>
      <w:r w:rsidRPr="00CA4534">
        <w:rPr>
          <w:rStyle w:val="HideTWBExt"/>
          <w:b w:val="0"/>
        </w:rPr>
        <w:t>&lt;Article&gt;</w:t>
      </w:r>
      <w:r w:rsidRPr="00CA4534">
        <w:t>Člen 19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648DA38" w14:textId="77777777" w:rsidTr="0059524E">
        <w:trPr>
          <w:trHeight w:hRule="exact" w:val="240"/>
          <w:jc w:val="center"/>
        </w:trPr>
        <w:tc>
          <w:tcPr>
            <w:tcW w:w="9752" w:type="dxa"/>
            <w:gridSpan w:val="2"/>
          </w:tcPr>
          <w:p w14:paraId="799D656C" w14:textId="77777777" w:rsidR="00774A4C" w:rsidRPr="00CA4534" w:rsidRDefault="00774A4C" w:rsidP="0059524E"/>
        </w:tc>
      </w:tr>
      <w:tr w:rsidR="00774A4C" w:rsidRPr="00CA4534" w14:paraId="2F831CF6" w14:textId="77777777" w:rsidTr="0059524E">
        <w:trPr>
          <w:trHeight w:val="240"/>
          <w:jc w:val="center"/>
        </w:trPr>
        <w:tc>
          <w:tcPr>
            <w:tcW w:w="4876" w:type="dxa"/>
          </w:tcPr>
          <w:p w14:paraId="53E86518" w14:textId="77777777" w:rsidR="00774A4C" w:rsidRPr="00CA4534" w:rsidRDefault="00774A4C" w:rsidP="0059524E">
            <w:pPr>
              <w:pStyle w:val="ColumnHeading"/>
            </w:pPr>
            <w:r w:rsidRPr="00CA4534">
              <w:t>Besedilo, ki ga predlaga Komisija</w:t>
            </w:r>
          </w:p>
        </w:tc>
        <w:tc>
          <w:tcPr>
            <w:tcW w:w="4876" w:type="dxa"/>
          </w:tcPr>
          <w:p w14:paraId="157B1FE4" w14:textId="77777777" w:rsidR="00774A4C" w:rsidRPr="00CA4534" w:rsidRDefault="00774A4C" w:rsidP="0059524E">
            <w:pPr>
              <w:pStyle w:val="ColumnHeading"/>
            </w:pPr>
            <w:r w:rsidRPr="00CA4534">
              <w:t>Predlog spremembe</w:t>
            </w:r>
          </w:p>
        </w:tc>
      </w:tr>
      <w:tr w:rsidR="00774A4C" w:rsidRPr="00CA4534" w14:paraId="11C1A65E" w14:textId="77777777" w:rsidTr="0059524E">
        <w:trPr>
          <w:jc w:val="center"/>
        </w:trPr>
        <w:tc>
          <w:tcPr>
            <w:tcW w:w="4876" w:type="dxa"/>
          </w:tcPr>
          <w:p w14:paraId="53FAC682" w14:textId="4C187DE8" w:rsidR="00774A4C" w:rsidRPr="00CA4534" w:rsidRDefault="00774A4C" w:rsidP="0098759C">
            <w:pPr>
              <w:pStyle w:val="Normal6"/>
              <w:rPr>
                <w:b/>
                <w:i/>
              </w:rPr>
            </w:pPr>
            <w:r w:rsidRPr="00CA4534">
              <w:rPr>
                <w:b/>
                <w:i/>
              </w:rPr>
              <w:t>4.</w:t>
            </w:r>
            <w:r w:rsidRPr="00CA4534">
              <w:rPr>
                <w:b/>
                <w:i/>
              </w:rPr>
              <w:tab/>
              <w:t xml:space="preserve">Komisija lahko z izvedbenimi akti določi podrobnosti in posebne ukrepe za presojo in obravnavo posebnih postopkovnih potreb prosilcev, vključno z mladoletniki brez spremstva. </w:t>
            </w:r>
            <w:r w:rsidR="0098759C" w:rsidRPr="00CA4534">
              <w:rPr>
                <w:b/>
                <w:i/>
              </w:rPr>
              <w:t xml:space="preserve">Navedeni </w:t>
            </w:r>
            <w:r w:rsidRPr="00CA4534">
              <w:rPr>
                <w:b/>
                <w:i/>
              </w:rPr>
              <w:t>izvedbeni akti se sprejmejo v skladu s postopkom pregleda iz člena 58.</w:t>
            </w:r>
          </w:p>
        </w:tc>
        <w:tc>
          <w:tcPr>
            <w:tcW w:w="4876" w:type="dxa"/>
          </w:tcPr>
          <w:p w14:paraId="569E4B75" w14:textId="77777777" w:rsidR="00774A4C" w:rsidRPr="00CA4534" w:rsidRDefault="00774A4C" w:rsidP="0059524E">
            <w:pPr>
              <w:pStyle w:val="Normal6"/>
              <w:rPr>
                <w:b/>
                <w:i/>
              </w:rPr>
            </w:pPr>
            <w:r w:rsidRPr="00CA4534">
              <w:rPr>
                <w:b/>
                <w:i/>
              </w:rPr>
              <w:t>črtano</w:t>
            </w:r>
          </w:p>
        </w:tc>
      </w:tr>
    </w:tbl>
    <w:p w14:paraId="4D1815F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00FE9A5" w14:textId="77777777" w:rsidR="00774A4C" w:rsidRPr="00CA4534" w:rsidRDefault="00774A4C" w:rsidP="00774A4C">
      <w:r w:rsidRPr="00CA4534">
        <w:rPr>
          <w:rStyle w:val="HideTWBExt"/>
        </w:rPr>
        <w:t>&lt;/Amend&gt;</w:t>
      </w:r>
    </w:p>
    <w:p w14:paraId="6D831FE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815</w:t>
      </w:r>
      <w:r w:rsidRPr="00CA4534">
        <w:rPr>
          <w:rStyle w:val="HideTWBExt"/>
          <w:b w:val="0"/>
        </w:rPr>
        <w:t>&lt;/NumAm&gt;</w:t>
      </w:r>
    </w:p>
    <w:p w14:paraId="5A6BCD43"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74AE765A" w14:textId="77777777" w:rsidR="00774A4C" w:rsidRPr="00CA4534" w:rsidRDefault="00774A4C" w:rsidP="00774A4C">
      <w:pPr>
        <w:pStyle w:val="NormalBold"/>
      </w:pPr>
      <w:r w:rsidRPr="00CA4534">
        <w:rPr>
          <w:rStyle w:val="HideTWBExt"/>
          <w:b w:val="0"/>
        </w:rPr>
        <w:t>&lt;/RepeatBlock-By&gt;</w:t>
      </w:r>
    </w:p>
    <w:p w14:paraId="63FF53E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543A767" w14:textId="77777777" w:rsidR="00774A4C" w:rsidRPr="00CA4534" w:rsidRDefault="00774A4C" w:rsidP="00774A4C">
      <w:pPr>
        <w:pStyle w:val="NormalBold"/>
      </w:pPr>
      <w:r w:rsidRPr="00CA4534">
        <w:rPr>
          <w:rStyle w:val="HideTWBExt"/>
          <w:b w:val="0"/>
        </w:rPr>
        <w:t>&lt;Article&gt;</w:t>
      </w:r>
      <w:r w:rsidRPr="00CA4534">
        <w:t>Člen 19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6936305" w14:textId="77777777" w:rsidTr="0059524E">
        <w:trPr>
          <w:trHeight w:hRule="exact" w:val="240"/>
          <w:jc w:val="center"/>
        </w:trPr>
        <w:tc>
          <w:tcPr>
            <w:tcW w:w="9752" w:type="dxa"/>
            <w:gridSpan w:val="2"/>
          </w:tcPr>
          <w:p w14:paraId="1F7A015F" w14:textId="77777777" w:rsidR="00774A4C" w:rsidRPr="00CA4534" w:rsidRDefault="00774A4C" w:rsidP="0059524E"/>
        </w:tc>
      </w:tr>
      <w:tr w:rsidR="00774A4C" w:rsidRPr="00CA4534" w14:paraId="455E803B" w14:textId="77777777" w:rsidTr="0059524E">
        <w:trPr>
          <w:trHeight w:val="240"/>
          <w:jc w:val="center"/>
        </w:trPr>
        <w:tc>
          <w:tcPr>
            <w:tcW w:w="4876" w:type="dxa"/>
          </w:tcPr>
          <w:p w14:paraId="7F4A718F" w14:textId="77777777" w:rsidR="00774A4C" w:rsidRPr="00CA4534" w:rsidRDefault="00774A4C" w:rsidP="0059524E">
            <w:pPr>
              <w:pStyle w:val="ColumnHeading"/>
            </w:pPr>
            <w:r w:rsidRPr="00CA4534">
              <w:t>Besedilo, ki ga predlaga Komisija</w:t>
            </w:r>
          </w:p>
        </w:tc>
        <w:tc>
          <w:tcPr>
            <w:tcW w:w="4876" w:type="dxa"/>
          </w:tcPr>
          <w:p w14:paraId="65F3645F" w14:textId="77777777" w:rsidR="00774A4C" w:rsidRPr="00CA4534" w:rsidRDefault="00774A4C" w:rsidP="0059524E">
            <w:pPr>
              <w:pStyle w:val="ColumnHeading"/>
            </w:pPr>
            <w:r w:rsidRPr="00CA4534">
              <w:t>Predlog spremembe</w:t>
            </w:r>
          </w:p>
        </w:tc>
      </w:tr>
      <w:tr w:rsidR="00774A4C" w:rsidRPr="00CA4534" w14:paraId="17551A92" w14:textId="77777777" w:rsidTr="0059524E">
        <w:trPr>
          <w:jc w:val="center"/>
        </w:trPr>
        <w:tc>
          <w:tcPr>
            <w:tcW w:w="4876" w:type="dxa"/>
          </w:tcPr>
          <w:p w14:paraId="556A2A9A" w14:textId="62A3126F" w:rsidR="00774A4C" w:rsidRPr="00CA4534" w:rsidRDefault="00774A4C" w:rsidP="0098759C">
            <w:pPr>
              <w:pStyle w:val="Normal6"/>
              <w:rPr>
                <w:b/>
                <w:i/>
              </w:rPr>
            </w:pPr>
            <w:r w:rsidRPr="00CA4534">
              <w:t>4.</w:t>
            </w:r>
            <w:r w:rsidRPr="00CA4534">
              <w:rPr>
                <w:b/>
                <w:i/>
              </w:rPr>
              <w:tab/>
            </w:r>
            <w:r w:rsidRPr="00CA4534">
              <w:t xml:space="preserve">Komisija lahko z izvedbenimi akti določi podrobnosti in posebne ukrepe za presojo in obravnavo posebnih postopkovnih potreb prosilcev, vključno z mladoletniki brez spremstva. </w:t>
            </w:r>
            <w:r w:rsidR="0098759C" w:rsidRPr="00CA4534">
              <w:t xml:space="preserve">Navedeni </w:t>
            </w:r>
            <w:r w:rsidRPr="00CA4534">
              <w:t>izvedbeni akti se sprejmejo v skladu s postopkom pregleda iz člena 58.</w:t>
            </w:r>
          </w:p>
        </w:tc>
        <w:tc>
          <w:tcPr>
            <w:tcW w:w="4876" w:type="dxa"/>
          </w:tcPr>
          <w:p w14:paraId="64F1479C" w14:textId="25070E68" w:rsidR="00774A4C" w:rsidRPr="00CA4534" w:rsidRDefault="00774A4C" w:rsidP="0059524E">
            <w:pPr>
              <w:pStyle w:val="Normal6"/>
              <w:rPr>
                <w:b/>
                <w:i/>
              </w:rPr>
            </w:pPr>
            <w:r w:rsidRPr="00CA4534">
              <w:rPr>
                <w:b/>
                <w:i/>
              </w:rPr>
              <w:tab/>
            </w:r>
            <w:r w:rsidRPr="00CA4534">
              <w:rPr>
                <w:i/>
              </w:rPr>
              <w:t>(Ne zadeva slovenske različice.)</w:t>
            </w:r>
            <w:r w:rsidRPr="00CA4534">
              <w:rPr>
                <w:b/>
                <w:i/>
              </w:rPr>
              <w:t xml:space="preserve"> </w:t>
            </w:r>
          </w:p>
        </w:tc>
      </w:tr>
    </w:tbl>
    <w:p w14:paraId="36E8FFE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3AED30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4E1B824" w14:textId="0389A0BB" w:rsidR="00774A4C" w:rsidRPr="00CA4534" w:rsidRDefault="00624B21" w:rsidP="00774A4C">
      <w:pPr>
        <w:pStyle w:val="Normal12Italic"/>
        <w:rPr>
          <w:lang w:val="sl-SI"/>
        </w:rPr>
      </w:pPr>
      <w:r w:rsidRPr="00CA4534">
        <w:rPr>
          <w:lang w:val="sl-SI"/>
        </w:rPr>
        <w:t>(Ne zadeva slovenske različice.)</w:t>
      </w:r>
      <w:r w:rsidRPr="00CA4534">
        <w:rPr>
          <w:b/>
          <w:i w:val="0"/>
          <w:lang w:val="sl-SI"/>
        </w:rPr>
        <w:t xml:space="preserve"> </w:t>
      </w:r>
    </w:p>
    <w:p w14:paraId="6261EA55" w14:textId="77777777" w:rsidR="00774A4C" w:rsidRPr="00CA4534" w:rsidRDefault="00774A4C" w:rsidP="00774A4C">
      <w:r w:rsidRPr="00CA4534">
        <w:rPr>
          <w:rStyle w:val="HideTWBExt"/>
        </w:rPr>
        <w:t>&lt;/Amend&gt;</w:t>
      </w:r>
    </w:p>
    <w:p w14:paraId="6167B3F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816</w:t>
      </w:r>
      <w:r w:rsidRPr="00CA4534">
        <w:rPr>
          <w:rStyle w:val="HideTWBExt"/>
          <w:b w:val="0"/>
        </w:rPr>
        <w:t>&lt;/NumAm&gt;</w:t>
      </w:r>
    </w:p>
    <w:p w14:paraId="6270ED70"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151DD8C"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CAD0100"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40C3F3A" w14:textId="77777777" w:rsidR="00774A4C" w:rsidRPr="00CA4534" w:rsidRDefault="00774A4C" w:rsidP="00774A4C">
      <w:pPr>
        <w:pStyle w:val="NormalBold"/>
      </w:pPr>
      <w:r w:rsidRPr="00CA4534">
        <w:rPr>
          <w:rStyle w:val="HideTWBExt"/>
          <w:b w:val="0"/>
        </w:rPr>
        <w:t>&lt;/RepeatBlock-By&gt;</w:t>
      </w:r>
    </w:p>
    <w:p w14:paraId="14E2994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41FAA96" w14:textId="77777777" w:rsidR="00774A4C" w:rsidRPr="00CA4534" w:rsidRDefault="00774A4C" w:rsidP="00774A4C">
      <w:pPr>
        <w:pStyle w:val="NormalBold"/>
      </w:pPr>
      <w:r w:rsidRPr="00CA4534">
        <w:rPr>
          <w:rStyle w:val="HideTWBExt"/>
          <w:b w:val="0"/>
        </w:rPr>
        <w:t>&lt;Article&gt;</w:t>
      </w:r>
      <w:r w:rsidRPr="00CA4534">
        <w:t>Člen 19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9A8A255" w14:textId="77777777" w:rsidTr="0059524E">
        <w:trPr>
          <w:trHeight w:hRule="exact" w:val="240"/>
          <w:jc w:val="center"/>
        </w:trPr>
        <w:tc>
          <w:tcPr>
            <w:tcW w:w="9752" w:type="dxa"/>
            <w:gridSpan w:val="2"/>
          </w:tcPr>
          <w:p w14:paraId="5DE01C40" w14:textId="77777777" w:rsidR="00774A4C" w:rsidRPr="00CA4534" w:rsidRDefault="00774A4C" w:rsidP="0059524E"/>
        </w:tc>
      </w:tr>
      <w:tr w:rsidR="00774A4C" w:rsidRPr="00CA4534" w14:paraId="6605333E" w14:textId="77777777" w:rsidTr="0059524E">
        <w:trPr>
          <w:trHeight w:val="240"/>
          <w:jc w:val="center"/>
        </w:trPr>
        <w:tc>
          <w:tcPr>
            <w:tcW w:w="4876" w:type="dxa"/>
          </w:tcPr>
          <w:p w14:paraId="556883F9" w14:textId="77777777" w:rsidR="00774A4C" w:rsidRPr="00CA4534" w:rsidRDefault="00774A4C" w:rsidP="0059524E">
            <w:pPr>
              <w:pStyle w:val="ColumnHeading"/>
            </w:pPr>
            <w:r w:rsidRPr="00CA4534">
              <w:t>Besedilo, ki ga predlaga Komisija</w:t>
            </w:r>
          </w:p>
        </w:tc>
        <w:tc>
          <w:tcPr>
            <w:tcW w:w="4876" w:type="dxa"/>
          </w:tcPr>
          <w:p w14:paraId="259BD348" w14:textId="77777777" w:rsidR="00774A4C" w:rsidRPr="00CA4534" w:rsidRDefault="00774A4C" w:rsidP="0059524E">
            <w:pPr>
              <w:pStyle w:val="ColumnHeading"/>
            </w:pPr>
            <w:r w:rsidRPr="00CA4534">
              <w:t>Predlog spremembe</w:t>
            </w:r>
          </w:p>
        </w:tc>
      </w:tr>
      <w:tr w:rsidR="00774A4C" w:rsidRPr="00CA4534" w14:paraId="258C9A4E" w14:textId="77777777" w:rsidTr="0059524E">
        <w:trPr>
          <w:jc w:val="center"/>
        </w:trPr>
        <w:tc>
          <w:tcPr>
            <w:tcW w:w="4876" w:type="dxa"/>
          </w:tcPr>
          <w:p w14:paraId="708BB34D" w14:textId="51E7C793" w:rsidR="00774A4C" w:rsidRPr="00CA4534" w:rsidRDefault="00774A4C" w:rsidP="0098759C">
            <w:pPr>
              <w:pStyle w:val="Normal6"/>
              <w:rPr>
                <w:b/>
                <w:i/>
              </w:rPr>
            </w:pPr>
            <w:r w:rsidRPr="00CA4534">
              <w:t>4.</w:t>
            </w:r>
            <w:r w:rsidRPr="00CA4534">
              <w:rPr>
                <w:b/>
                <w:i/>
              </w:rPr>
              <w:tab/>
            </w:r>
            <w:r w:rsidRPr="00CA4534">
              <w:t>Komisija</w:t>
            </w:r>
            <w:r w:rsidRPr="00CA4534">
              <w:rPr>
                <w:b/>
                <w:i/>
              </w:rPr>
              <w:t xml:space="preserve"> lahko z izvedbenimi akti</w:t>
            </w:r>
            <w:r w:rsidRPr="00CA4534">
              <w:t xml:space="preserve"> določi podrobnosti in posebne ukrepe za presojo in obravnavo posebnih postopkovnih potreb prosilcev, vključno z mladoletniki brez spremstva.</w:t>
            </w:r>
            <w:r w:rsidRPr="00CA4534">
              <w:rPr>
                <w:b/>
                <w:i/>
              </w:rPr>
              <w:t xml:space="preserve"> </w:t>
            </w:r>
            <w:r w:rsidR="0098759C" w:rsidRPr="00CA4534">
              <w:rPr>
                <w:b/>
                <w:i/>
              </w:rPr>
              <w:t xml:space="preserve">Navedeni </w:t>
            </w:r>
            <w:r w:rsidRPr="00CA4534">
              <w:rPr>
                <w:b/>
                <w:i/>
              </w:rPr>
              <w:t>izvedbeni akti se sprejmejo v skladu s postopkom pregleda iz člena 58.</w:t>
            </w:r>
          </w:p>
        </w:tc>
        <w:tc>
          <w:tcPr>
            <w:tcW w:w="4876" w:type="dxa"/>
          </w:tcPr>
          <w:p w14:paraId="3A6A92C0" w14:textId="77777777" w:rsidR="00774A4C" w:rsidRPr="00CA4534" w:rsidRDefault="00774A4C" w:rsidP="0059524E">
            <w:pPr>
              <w:pStyle w:val="Normal6"/>
              <w:rPr>
                <w:b/>
                <w:i/>
              </w:rPr>
            </w:pPr>
            <w:r w:rsidRPr="00CA4534">
              <w:t>4.</w:t>
            </w:r>
            <w:r w:rsidRPr="00CA4534">
              <w:rPr>
                <w:b/>
                <w:i/>
              </w:rPr>
              <w:tab/>
            </w:r>
            <w:r w:rsidRPr="00CA4534">
              <w:t>Komisija</w:t>
            </w:r>
            <w:r w:rsidRPr="00CA4534">
              <w:rPr>
                <w:b/>
                <w:i/>
              </w:rPr>
              <w:t xml:space="preserve"> je pooblaščena, da v skladu s členom 59 sprejema delegirane akte, v katerih</w:t>
            </w:r>
            <w:r w:rsidRPr="00CA4534">
              <w:t xml:space="preserve"> določi podrobnosti in posebne ukrepe za presojo in obravnavo posebnih postopkovnih potreb prosilcev, vključno z mladoletniki brez spremstva.</w:t>
            </w:r>
          </w:p>
        </w:tc>
      </w:tr>
    </w:tbl>
    <w:p w14:paraId="1E0871E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506CDBD" w14:textId="77777777" w:rsidR="00774A4C" w:rsidRPr="00CA4534" w:rsidRDefault="00774A4C" w:rsidP="00774A4C">
      <w:r w:rsidRPr="00CA4534">
        <w:rPr>
          <w:rStyle w:val="HideTWBExt"/>
        </w:rPr>
        <w:t>&lt;/Amend&gt;</w:t>
      </w:r>
    </w:p>
    <w:p w14:paraId="310F9A3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817</w:t>
      </w:r>
      <w:r w:rsidRPr="00CA4534">
        <w:rPr>
          <w:rStyle w:val="HideTWBExt"/>
          <w:b w:val="0"/>
        </w:rPr>
        <w:t>&lt;/NumAm&gt;</w:t>
      </w:r>
    </w:p>
    <w:p w14:paraId="3E9AE4B3" w14:textId="77777777" w:rsidR="00774A4C" w:rsidRPr="00CA4534" w:rsidRDefault="00774A4C" w:rsidP="00774A4C">
      <w:pPr>
        <w:pStyle w:val="NormalBold"/>
      </w:pPr>
      <w:r w:rsidRPr="00CA4534">
        <w:rPr>
          <w:rStyle w:val="HideTWBExt"/>
          <w:b w:val="0"/>
        </w:rPr>
        <w:t>&lt;RepeatBlock-By&gt;&lt;Members&gt;</w:t>
      </w:r>
      <w:r w:rsidRPr="00CA4534">
        <w:t>Péter Niedermüller</w:t>
      </w:r>
      <w:r w:rsidRPr="00CA4534">
        <w:rPr>
          <w:rStyle w:val="HideTWBExt"/>
          <w:b w:val="0"/>
        </w:rPr>
        <w:t>&lt;/Members&gt;</w:t>
      </w:r>
    </w:p>
    <w:p w14:paraId="574488E2" w14:textId="77777777" w:rsidR="00774A4C" w:rsidRPr="00CA4534" w:rsidRDefault="00774A4C" w:rsidP="00774A4C">
      <w:pPr>
        <w:pStyle w:val="NormalBold"/>
      </w:pPr>
      <w:r w:rsidRPr="00CA4534">
        <w:rPr>
          <w:rStyle w:val="HideTWBExt"/>
          <w:b w:val="0"/>
        </w:rPr>
        <w:t>&lt;/RepeatBlock-By&gt;</w:t>
      </w:r>
    </w:p>
    <w:p w14:paraId="7B44287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0D1E37C" w14:textId="77777777" w:rsidR="00774A4C" w:rsidRPr="00CA4534" w:rsidRDefault="00774A4C" w:rsidP="00774A4C">
      <w:pPr>
        <w:pStyle w:val="NormalBold"/>
      </w:pPr>
      <w:r w:rsidRPr="00CA4534">
        <w:rPr>
          <w:rStyle w:val="HideTWBExt"/>
          <w:b w:val="0"/>
        </w:rPr>
        <w:t>&lt;Article&gt;</w:t>
      </w:r>
      <w:r w:rsidRPr="00CA4534">
        <w:t>Člen 19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F14DA6D" w14:textId="77777777" w:rsidTr="0059524E">
        <w:trPr>
          <w:trHeight w:hRule="exact" w:val="240"/>
          <w:jc w:val="center"/>
        </w:trPr>
        <w:tc>
          <w:tcPr>
            <w:tcW w:w="9752" w:type="dxa"/>
            <w:gridSpan w:val="2"/>
          </w:tcPr>
          <w:p w14:paraId="0F10B5A3" w14:textId="77777777" w:rsidR="00774A4C" w:rsidRPr="00CA4534" w:rsidRDefault="00774A4C" w:rsidP="0059524E"/>
        </w:tc>
      </w:tr>
      <w:tr w:rsidR="00774A4C" w:rsidRPr="00CA4534" w14:paraId="2219069C" w14:textId="77777777" w:rsidTr="0059524E">
        <w:trPr>
          <w:trHeight w:val="240"/>
          <w:jc w:val="center"/>
        </w:trPr>
        <w:tc>
          <w:tcPr>
            <w:tcW w:w="4876" w:type="dxa"/>
          </w:tcPr>
          <w:p w14:paraId="2E0C4D05" w14:textId="77777777" w:rsidR="00774A4C" w:rsidRPr="00CA4534" w:rsidRDefault="00774A4C" w:rsidP="0059524E">
            <w:pPr>
              <w:pStyle w:val="ColumnHeading"/>
            </w:pPr>
            <w:r w:rsidRPr="00CA4534">
              <w:t>Besedilo, ki ga predlaga Komisija</w:t>
            </w:r>
          </w:p>
        </w:tc>
        <w:tc>
          <w:tcPr>
            <w:tcW w:w="4876" w:type="dxa"/>
          </w:tcPr>
          <w:p w14:paraId="28F38A9A" w14:textId="77777777" w:rsidR="00774A4C" w:rsidRPr="00CA4534" w:rsidRDefault="00774A4C" w:rsidP="0059524E">
            <w:pPr>
              <w:pStyle w:val="ColumnHeading"/>
            </w:pPr>
            <w:r w:rsidRPr="00CA4534">
              <w:t>Predlog spremembe</w:t>
            </w:r>
          </w:p>
        </w:tc>
      </w:tr>
      <w:tr w:rsidR="00774A4C" w:rsidRPr="00CA4534" w14:paraId="2FA631B0" w14:textId="77777777" w:rsidTr="0059524E">
        <w:trPr>
          <w:jc w:val="center"/>
        </w:trPr>
        <w:tc>
          <w:tcPr>
            <w:tcW w:w="4876" w:type="dxa"/>
          </w:tcPr>
          <w:p w14:paraId="351F4389" w14:textId="43E04199" w:rsidR="00774A4C" w:rsidRPr="00CA4534" w:rsidRDefault="00774A4C" w:rsidP="0098759C">
            <w:pPr>
              <w:pStyle w:val="Normal6"/>
              <w:rPr>
                <w:b/>
                <w:i/>
              </w:rPr>
            </w:pPr>
            <w:r w:rsidRPr="00CA4534">
              <w:t>4.</w:t>
            </w:r>
            <w:r w:rsidRPr="00CA4534">
              <w:rPr>
                <w:b/>
                <w:i/>
              </w:rPr>
              <w:tab/>
            </w:r>
            <w:r w:rsidRPr="00CA4534">
              <w:t>Komisija</w:t>
            </w:r>
            <w:r w:rsidRPr="00CA4534">
              <w:rPr>
                <w:b/>
                <w:i/>
              </w:rPr>
              <w:t xml:space="preserve"> lahko z izvedbenimi akti</w:t>
            </w:r>
            <w:r w:rsidRPr="00CA4534">
              <w:t xml:space="preserve"> določi podrobnosti in posebne ukrepe za presojo in obravnavo posebnih postopkovnih potreb prosilcev, vključno z mladoletniki brez spremstva.</w:t>
            </w:r>
            <w:r w:rsidRPr="00CA4534">
              <w:rPr>
                <w:b/>
                <w:i/>
              </w:rPr>
              <w:t xml:space="preserve"> </w:t>
            </w:r>
            <w:r w:rsidR="0098759C" w:rsidRPr="00CA4534">
              <w:rPr>
                <w:b/>
                <w:i/>
              </w:rPr>
              <w:t xml:space="preserve">Navedeni </w:t>
            </w:r>
            <w:r w:rsidRPr="00CA4534">
              <w:rPr>
                <w:b/>
                <w:i/>
              </w:rPr>
              <w:t>izvedbeni akti se sprejmejo v skladu s postopkom pregleda iz člena 58.</w:t>
            </w:r>
          </w:p>
        </w:tc>
        <w:tc>
          <w:tcPr>
            <w:tcW w:w="4876" w:type="dxa"/>
          </w:tcPr>
          <w:p w14:paraId="0B6EAB16" w14:textId="77777777" w:rsidR="00774A4C" w:rsidRPr="00CA4534" w:rsidRDefault="00774A4C" w:rsidP="0059524E">
            <w:pPr>
              <w:pStyle w:val="Normal6"/>
              <w:rPr>
                <w:b/>
                <w:i/>
              </w:rPr>
            </w:pPr>
            <w:r w:rsidRPr="00CA4534">
              <w:t>4.</w:t>
            </w:r>
            <w:r w:rsidRPr="00CA4534">
              <w:rPr>
                <w:b/>
                <w:i/>
              </w:rPr>
              <w:tab/>
            </w:r>
            <w:r w:rsidRPr="00CA4534">
              <w:t>Komisija</w:t>
            </w:r>
            <w:r w:rsidRPr="00CA4534">
              <w:rPr>
                <w:b/>
                <w:i/>
              </w:rPr>
              <w:t xml:space="preserve"> je pooblaščena, da v skladu s členom 59 sprejema delegirane akte, v katerih</w:t>
            </w:r>
            <w:r w:rsidRPr="00CA4534">
              <w:t xml:space="preserve"> določi podrobnosti in posebne ukrepe za presojo in obravnavo posebnih postopkovnih potreb prosilcev, vključno z mladoletniki brez spremstva.</w:t>
            </w:r>
          </w:p>
        </w:tc>
      </w:tr>
    </w:tbl>
    <w:p w14:paraId="15CD021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4D62A0B"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717EFF4" w14:textId="1E26F265" w:rsidR="00774A4C" w:rsidRPr="00CA4534" w:rsidRDefault="00545341" w:rsidP="00774A4C">
      <w:pPr>
        <w:pStyle w:val="Normal12Italic"/>
        <w:rPr>
          <w:lang w:val="sl-SI"/>
        </w:rPr>
      </w:pPr>
      <w:r w:rsidRPr="00CA4534">
        <w:rPr>
          <w:lang w:val="sl-SI"/>
        </w:rPr>
        <w:t>Način, k</w:t>
      </w:r>
      <w:r w:rsidR="00774A4C" w:rsidRPr="00CA4534">
        <w:rPr>
          <w:lang w:val="sl-SI"/>
        </w:rPr>
        <w:t>ako organi za presojo obravnavajo posebne postopkovne potrebe prosilcev, je ključna postopkovna pravica prosilcev. Glede na njegov</w:t>
      </w:r>
      <w:r w:rsidR="00236569" w:rsidRPr="00CA4534">
        <w:rPr>
          <w:lang w:val="sl-SI"/>
        </w:rPr>
        <w:t>o</w:t>
      </w:r>
      <w:r w:rsidR="00774A4C" w:rsidRPr="00CA4534">
        <w:rPr>
          <w:lang w:val="sl-SI"/>
        </w:rPr>
        <w:t xml:space="preserve"> pome</w:t>
      </w:r>
      <w:r w:rsidR="00236569" w:rsidRPr="00CA4534">
        <w:rPr>
          <w:lang w:val="sl-SI"/>
        </w:rPr>
        <w:t>mbnost</w:t>
      </w:r>
      <w:r w:rsidR="00774A4C" w:rsidRPr="00CA4534">
        <w:rPr>
          <w:lang w:val="sl-SI"/>
        </w:rPr>
        <w:t xml:space="preserve"> se morata sozakonodajalca dogovoriti o vsakem aktu, v katerem natančneje določita podrobnosti in posebne ukrepe, ki so na voljo prosilcem. Ob upoštevanju tega dejstva se lahko v teh razmerah uporabi samo delegirani akt.</w:t>
      </w:r>
    </w:p>
    <w:p w14:paraId="4C5D40ED" w14:textId="77777777" w:rsidR="00774A4C" w:rsidRPr="00CA4534" w:rsidRDefault="00774A4C" w:rsidP="00774A4C">
      <w:r w:rsidRPr="00CA4534">
        <w:rPr>
          <w:rStyle w:val="HideTWBExt"/>
        </w:rPr>
        <w:t>&lt;/Amend&gt;</w:t>
      </w:r>
    </w:p>
    <w:p w14:paraId="3090A36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818</w:t>
      </w:r>
      <w:r w:rsidRPr="00CA4534">
        <w:rPr>
          <w:rStyle w:val="HideTWBExt"/>
          <w:b w:val="0"/>
        </w:rPr>
        <w:t>&lt;/NumAm&gt;</w:t>
      </w:r>
    </w:p>
    <w:p w14:paraId="37D9A86B"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341EF055" w14:textId="77777777" w:rsidR="00774A4C" w:rsidRPr="00CA4534" w:rsidRDefault="00774A4C" w:rsidP="00774A4C">
      <w:pPr>
        <w:pStyle w:val="NormalBold"/>
      </w:pPr>
      <w:r w:rsidRPr="00CA4534">
        <w:rPr>
          <w:rStyle w:val="HideTWBExt"/>
          <w:b w:val="0"/>
        </w:rPr>
        <w:t>&lt;/RepeatBlock-By&gt;</w:t>
      </w:r>
    </w:p>
    <w:p w14:paraId="21F6B01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FCE3993" w14:textId="77777777" w:rsidR="00774A4C" w:rsidRPr="00CA4534" w:rsidRDefault="00774A4C" w:rsidP="00774A4C">
      <w:pPr>
        <w:pStyle w:val="NormalBold"/>
      </w:pPr>
      <w:r w:rsidRPr="00CA4534">
        <w:rPr>
          <w:rStyle w:val="HideTWBExt"/>
          <w:b w:val="0"/>
        </w:rPr>
        <w:t>&lt;Article&gt;</w:t>
      </w:r>
      <w:r w:rsidRPr="00CA4534">
        <w:t>Člen 20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0E03FF5" w14:textId="77777777" w:rsidTr="0059524E">
        <w:trPr>
          <w:trHeight w:hRule="exact" w:val="240"/>
          <w:jc w:val="center"/>
        </w:trPr>
        <w:tc>
          <w:tcPr>
            <w:tcW w:w="9752" w:type="dxa"/>
            <w:gridSpan w:val="2"/>
          </w:tcPr>
          <w:p w14:paraId="7583805C" w14:textId="77777777" w:rsidR="00774A4C" w:rsidRPr="00CA4534" w:rsidRDefault="00774A4C" w:rsidP="0059524E"/>
        </w:tc>
      </w:tr>
      <w:tr w:rsidR="00774A4C" w:rsidRPr="00CA4534" w14:paraId="060C155A" w14:textId="77777777" w:rsidTr="0059524E">
        <w:trPr>
          <w:trHeight w:val="240"/>
          <w:jc w:val="center"/>
        </w:trPr>
        <w:tc>
          <w:tcPr>
            <w:tcW w:w="4876" w:type="dxa"/>
          </w:tcPr>
          <w:p w14:paraId="460281A1" w14:textId="77777777" w:rsidR="00774A4C" w:rsidRPr="00CA4534" w:rsidRDefault="00774A4C" w:rsidP="0059524E">
            <w:pPr>
              <w:pStyle w:val="ColumnHeading"/>
            </w:pPr>
            <w:r w:rsidRPr="00CA4534">
              <w:t>Besedilo, ki ga predlaga Komisija</w:t>
            </w:r>
          </w:p>
        </w:tc>
        <w:tc>
          <w:tcPr>
            <w:tcW w:w="4876" w:type="dxa"/>
          </w:tcPr>
          <w:p w14:paraId="6933DF58" w14:textId="77777777" w:rsidR="00774A4C" w:rsidRPr="00CA4534" w:rsidRDefault="00774A4C" w:rsidP="0059524E">
            <w:pPr>
              <w:pStyle w:val="ColumnHeading"/>
            </w:pPr>
            <w:r w:rsidRPr="00CA4534">
              <w:t>Predlog spremembe</w:t>
            </w:r>
          </w:p>
        </w:tc>
      </w:tr>
      <w:tr w:rsidR="00774A4C" w:rsidRPr="00CA4534" w14:paraId="1903EAC3" w14:textId="77777777" w:rsidTr="0059524E">
        <w:trPr>
          <w:jc w:val="center"/>
        </w:trPr>
        <w:tc>
          <w:tcPr>
            <w:tcW w:w="4876" w:type="dxa"/>
          </w:tcPr>
          <w:p w14:paraId="189BE421" w14:textId="77777777" w:rsidR="00774A4C" w:rsidRPr="00CA4534" w:rsidRDefault="00774A4C" w:rsidP="0059524E">
            <w:pPr>
              <w:pStyle w:val="Normal6"/>
            </w:pPr>
            <w:r w:rsidRPr="00CA4534">
              <w:t>Splošna načela za presojo posebnih postopkovnih potreb</w:t>
            </w:r>
          </w:p>
        </w:tc>
        <w:tc>
          <w:tcPr>
            <w:tcW w:w="4876" w:type="dxa"/>
          </w:tcPr>
          <w:p w14:paraId="2F8B95F0" w14:textId="77777777" w:rsidR="00774A4C" w:rsidRPr="00CA4534" w:rsidRDefault="00774A4C" w:rsidP="0059524E">
            <w:pPr>
              <w:pStyle w:val="Normal6"/>
              <w:rPr>
                <w:i/>
              </w:rPr>
            </w:pPr>
            <w:r w:rsidRPr="00CA4534">
              <w:rPr>
                <w:i/>
              </w:rPr>
              <w:t>(Ne zadeva slovenske različice.)</w:t>
            </w:r>
          </w:p>
        </w:tc>
      </w:tr>
    </w:tbl>
    <w:p w14:paraId="4651F4C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1279FF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8310A11" w14:textId="13F5237B" w:rsidR="00774A4C" w:rsidRPr="00CA4534" w:rsidRDefault="00236569" w:rsidP="00774A4C">
      <w:pPr>
        <w:pStyle w:val="Normal12Italic"/>
        <w:rPr>
          <w:lang w:val="sl-SI"/>
        </w:rPr>
      </w:pPr>
      <w:r w:rsidRPr="00CA4534">
        <w:rPr>
          <w:lang w:val="sl-SI"/>
        </w:rPr>
        <w:t>(Ne zadeva slovenske različice.)</w:t>
      </w:r>
    </w:p>
    <w:p w14:paraId="0C5C1CA0" w14:textId="77777777" w:rsidR="00774A4C" w:rsidRPr="00CA4534" w:rsidRDefault="00774A4C" w:rsidP="00774A4C">
      <w:r w:rsidRPr="00CA4534">
        <w:rPr>
          <w:rStyle w:val="HideTWBExt"/>
        </w:rPr>
        <w:t>&lt;/Amend&gt;</w:t>
      </w:r>
    </w:p>
    <w:p w14:paraId="44C2CFB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819</w:t>
      </w:r>
      <w:r w:rsidRPr="00CA4534">
        <w:rPr>
          <w:rStyle w:val="HideTWBExt"/>
          <w:b w:val="0"/>
        </w:rPr>
        <w:t>&lt;/NumAm&gt;</w:t>
      </w:r>
    </w:p>
    <w:p w14:paraId="00A74BB1" w14:textId="77777777" w:rsidR="00774A4C" w:rsidRPr="00CA4534" w:rsidRDefault="00774A4C" w:rsidP="00774A4C">
      <w:pPr>
        <w:pStyle w:val="NormalBold"/>
      </w:pPr>
      <w:r w:rsidRPr="00CA4534">
        <w:rPr>
          <w:rStyle w:val="HideTWBExt"/>
          <w:b w:val="0"/>
        </w:rPr>
        <w:t>&lt;RepeatBlock-By&gt;&lt;Members&gt;</w:t>
      </w:r>
      <w:r w:rsidRPr="00CA4534">
        <w:t>Péter Niedermüller, Birgit Sippel, Kati Piri, Caterina Chinnici, Elly Schlein, Cécile Kashetu Kyenge, Ana Gomes, Josef Weidenholzer</w:t>
      </w:r>
      <w:r w:rsidRPr="00CA4534">
        <w:rPr>
          <w:rStyle w:val="HideTWBExt"/>
          <w:b w:val="0"/>
        </w:rPr>
        <w:t>&lt;/Members&gt;</w:t>
      </w:r>
    </w:p>
    <w:p w14:paraId="2D0F7F39" w14:textId="77777777" w:rsidR="00774A4C" w:rsidRPr="00CA4534" w:rsidRDefault="00774A4C" w:rsidP="00774A4C">
      <w:pPr>
        <w:pStyle w:val="NormalBold"/>
      </w:pPr>
      <w:r w:rsidRPr="00CA4534">
        <w:rPr>
          <w:rStyle w:val="HideTWBExt"/>
          <w:b w:val="0"/>
        </w:rPr>
        <w:t>&lt;/RepeatBlock-By&gt;</w:t>
      </w:r>
    </w:p>
    <w:p w14:paraId="469070D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E45EA38" w14:textId="77777777" w:rsidR="00774A4C" w:rsidRPr="00CA4534" w:rsidRDefault="00774A4C" w:rsidP="00774A4C">
      <w:pPr>
        <w:pStyle w:val="NormalBold"/>
      </w:pPr>
      <w:r w:rsidRPr="00CA4534">
        <w:rPr>
          <w:rStyle w:val="HideTWBExt"/>
          <w:b w:val="0"/>
        </w:rPr>
        <w:t>&lt;Article&gt;</w:t>
      </w:r>
      <w:r w:rsidRPr="00CA4534">
        <w:t>Člen 20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130420D" w14:textId="77777777" w:rsidTr="0059524E">
        <w:trPr>
          <w:trHeight w:hRule="exact" w:val="240"/>
          <w:jc w:val="center"/>
        </w:trPr>
        <w:tc>
          <w:tcPr>
            <w:tcW w:w="9752" w:type="dxa"/>
            <w:gridSpan w:val="2"/>
          </w:tcPr>
          <w:p w14:paraId="4B373D1C" w14:textId="77777777" w:rsidR="00774A4C" w:rsidRPr="00CA4534" w:rsidRDefault="00774A4C" w:rsidP="0059524E"/>
        </w:tc>
      </w:tr>
      <w:tr w:rsidR="00774A4C" w:rsidRPr="00CA4534" w14:paraId="38E01FF1" w14:textId="77777777" w:rsidTr="0059524E">
        <w:trPr>
          <w:trHeight w:val="240"/>
          <w:jc w:val="center"/>
        </w:trPr>
        <w:tc>
          <w:tcPr>
            <w:tcW w:w="4876" w:type="dxa"/>
          </w:tcPr>
          <w:p w14:paraId="5362AF42" w14:textId="77777777" w:rsidR="00774A4C" w:rsidRPr="00CA4534" w:rsidRDefault="00774A4C" w:rsidP="0059524E">
            <w:pPr>
              <w:pStyle w:val="ColumnHeading"/>
            </w:pPr>
            <w:r w:rsidRPr="00CA4534">
              <w:t>Besedilo, ki ga predlaga Komisija</w:t>
            </w:r>
          </w:p>
        </w:tc>
        <w:tc>
          <w:tcPr>
            <w:tcW w:w="4876" w:type="dxa"/>
          </w:tcPr>
          <w:p w14:paraId="0BEA5C35" w14:textId="77777777" w:rsidR="00774A4C" w:rsidRPr="00CA4534" w:rsidRDefault="00774A4C" w:rsidP="0059524E">
            <w:pPr>
              <w:pStyle w:val="ColumnHeading"/>
            </w:pPr>
            <w:r w:rsidRPr="00CA4534">
              <w:t>Predlog spremembe</w:t>
            </w:r>
          </w:p>
        </w:tc>
      </w:tr>
      <w:tr w:rsidR="00774A4C" w:rsidRPr="00CA4534" w14:paraId="2B44406A" w14:textId="77777777" w:rsidTr="0059524E">
        <w:trPr>
          <w:jc w:val="center"/>
        </w:trPr>
        <w:tc>
          <w:tcPr>
            <w:tcW w:w="4876" w:type="dxa"/>
          </w:tcPr>
          <w:p w14:paraId="09362D5B" w14:textId="77777777" w:rsidR="00774A4C" w:rsidRPr="00CA4534" w:rsidRDefault="00774A4C" w:rsidP="0059524E">
            <w:pPr>
              <w:pStyle w:val="Normal6"/>
              <w:rPr>
                <w:b/>
                <w:i/>
              </w:rPr>
            </w:pPr>
            <w:r w:rsidRPr="00CA4534">
              <w:t>1.</w:t>
            </w:r>
            <w:r w:rsidRPr="00CA4534">
              <w:rPr>
                <w:b/>
                <w:i/>
              </w:rPr>
              <w:tab/>
            </w:r>
            <w:r w:rsidRPr="00CA4534">
              <w:t>Organi, odgovorni za prejem in registracijo prošenj, postopek določanja prosilcev s posebnimi postopkovnimi potrebami začnejo takoj, ko je bila prošnja podana, organ za presojo pa ga nadaljuje, ko je prošnja vložena.</w:t>
            </w:r>
          </w:p>
        </w:tc>
        <w:tc>
          <w:tcPr>
            <w:tcW w:w="4876" w:type="dxa"/>
          </w:tcPr>
          <w:p w14:paraId="7E76B680" w14:textId="77777777" w:rsidR="00774A4C" w:rsidRPr="00CA4534" w:rsidRDefault="00774A4C" w:rsidP="0059524E">
            <w:pPr>
              <w:pStyle w:val="Normal6"/>
              <w:rPr>
                <w:b/>
                <w:i/>
              </w:rPr>
            </w:pPr>
            <w:r w:rsidRPr="00CA4534">
              <w:t>1.</w:t>
            </w:r>
            <w:r w:rsidRPr="00CA4534">
              <w:rPr>
                <w:b/>
                <w:i/>
              </w:rPr>
              <w:tab/>
            </w:r>
            <w:r w:rsidRPr="00CA4534">
              <w:t>Organi, odgovorni za prejem in registracijo prošenj, postopek določanja prosilcev s posebnimi postopkovnimi potrebami začnejo takoj, ko je bila prošnja podana, organ za presojo pa ga nadaljuje, ko je prošnja vložena.</w:t>
            </w:r>
            <w:r w:rsidRPr="00CA4534">
              <w:rPr>
                <w:b/>
                <w:i/>
              </w:rPr>
              <w:t xml:space="preserve"> Presoja se v vsakem primeru začne izvajati najpozneje 15 dni po tem, ko je bila prošnja podana, in se zaključi v 30 dneh.</w:t>
            </w:r>
          </w:p>
        </w:tc>
      </w:tr>
    </w:tbl>
    <w:p w14:paraId="7467FC5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448B401"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42E63E8" w14:textId="77777777" w:rsidR="00774A4C" w:rsidRPr="00CA4534" w:rsidRDefault="00774A4C" w:rsidP="00774A4C">
      <w:pPr>
        <w:pStyle w:val="Normal12Italic"/>
        <w:rPr>
          <w:lang w:val="sl-SI"/>
        </w:rPr>
      </w:pPr>
      <w:r w:rsidRPr="00CA4534">
        <w:rPr>
          <w:lang w:val="sl-SI"/>
        </w:rPr>
        <w:t>Usklajeno z besedilom v zvezi s posebnimi potrebami glede sprejema, ki ga je Parlament sprejel v direktivi o pogojih za sprejem.</w:t>
      </w:r>
    </w:p>
    <w:p w14:paraId="02BB7115" w14:textId="77777777" w:rsidR="00774A4C" w:rsidRPr="00CA4534" w:rsidRDefault="00774A4C" w:rsidP="00774A4C">
      <w:r w:rsidRPr="00CA4534">
        <w:rPr>
          <w:rStyle w:val="HideTWBExt"/>
        </w:rPr>
        <w:t>&lt;/Amend&gt;</w:t>
      </w:r>
    </w:p>
    <w:p w14:paraId="6BEDF62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820</w:t>
      </w:r>
      <w:r w:rsidRPr="00CA4534">
        <w:rPr>
          <w:rStyle w:val="HideTWBExt"/>
          <w:b w:val="0"/>
        </w:rPr>
        <w:t>&lt;/NumAm&gt;</w:t>
      </w:r>
    </w:p>
    <w:p w14:paraId="23088FCF"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1A81C2C1" w14:textId="77777777" w:rsidR="00774A4C" w:rsidRPr="00CA4534" w:rsidRDefault="00774A4C" w:rsidP="00774A4C">
      <w:pPr>
        <w:pStyle w:val="NormalBold"/>
      </w:pPr>
      <w:r w:rsidRPr="00CA4534">
        <w:rPr>
          <w:rStyle w:val="HideTWBExt"/>
          <w:b w:val="0"/>
        </w:rPr>
        <w:t>&lt;/RepeatBlock-By&gt;</w:t>
      </w:r>
    </w:p>
    <w:p w14:paraId="7F1935A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52D7709" w14:textId="77777777" w:rsidR="00774A4C" w:rsidRPr="00CA4534" w:rsidRDefault="00774A4C" w:rsidP="00774A4C">
      <w:pPr>
        <w:pStyle w:val="NormalBold"/>
      </w:pPr>
      <w:r w:rsidRPr="00CA4534">
        <w:rPr>
          <w:rStyle w:val="HideTWBExt"/>
          <w:b w:val="0"/>
        </w:rPr>
        <w:t>&lt;Article&gt;</w:t>
      </w:r>
      <w:r w:rsidRPr="00CA4534">
        <w:t>Člen 20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DEA0F74" w14:textId="77777777" w:rsidTr="0059524E">
        <w:trPr>
          <w:trHeight w:hRule="exact" w:val="240"/>
          <w:jc w:val="center"/>
        </w:trPr>
        <w:tc>
          <w:tcPr>
            <w:tcW w:w="9752" w:type="dxa"/>
            <w:gridSpan w:val="2"/>
          </w:tcPr>
          <w:p w14:paraId="3C3C3C82" w14:textId="77777777" w:rsidR="00774A4C" w:rsidRPr="00CA4534" w:rsidRDefault="00774A4C" w:rsidP="0059524E"/>
        </w:tc>
      </w:tr>
      <w:tr w:rsidR="00774A4C" w:rsidRPr="00CA4534" w14:paraId="6B8D6927" w14:textId="77777777" w:rsidTr="0059524E">
        <w:trPr>
          <w:trHeight w:val="240"/>
          <w:jc w:val="center"/>
        </w:trPr>
        <w:tc>
          <w:tcPr>
            <w:tcW w:w="4876" w:type="dxa"/>
          </w:tcPr>
          <w:p w14:paraId="475FD93D" w14:textId="77777777" w:rsidR="00774A4C" w:rsidRPr="00CA4534" w:rsidRDefault="00774A4C" w:rsidP="0059524E">
            <w:pPr>
              <w:pStyle w:val="ColumnHeading"/>
            </w:pPr>
            <w:r w:rsidRPr="00CA4534">
              <w:t>Besedilo, ki ga predlaga Komisija</w:t>
            </w:r>
          </w:p>
        </w:tc>
        <w:tc>
          <w:tcPr>
            <w:tcW w:w="4876" w:type="dxa"/>
          </w:tcPr>
          <w:p w14:paraId="431DDBFE" w14:textId="77777777" w:rsidR="00774A4C" w:rsidRPr="00CA4534" w:rsidRDefault="00774A4C" w:rsidP="0059524E">
            <w:pPr>
              <w:pStyle w:val="ColumnHeading"/>
            </w:pPr>
            <w:r w:rsidRPr="00CA4534">
              <w:t>Predlog spremembe</w:t>
            </w:r>
          </w:p>
        </w:tc>
      </w:tr>
      <w:tr w:rsidR="00774A4C" w:rsidRPr="00CA4534" w14:paraId="66FA65D9" w14:textId="77777777" w:rsidTr="0059524E">
        <w:trPr>
          <w:jc w:val="center"/>
        </w:trPr>
        <w:tc>
          <w:tcPr>
            <w:tcW w:w="4876" w:type="dxa"/>
          </w:tcPr>
          <w:p w14:paraId="2B07DAC1" w14:textId="77777777" w:rsidR="00774A4C" w:rsidRPr="00CA4534" w:rsidRDefault="00774A4C" w:rsidP="0059524E">
            <w:pPr>
              <w:pStyle w:val="Normal6"/>
              <w:rPr>
                <w:b/>
                <w:i/>
              </w:rPr>
            </w:pPr>
            <w:r w:rsidRPr="00CA4534">
              <w:t>1.</w:t>
            </w:r>
            <w:r w:rsidRPr="00CA4534">
              <w:rPr>
                <w:b/>
                <w:i/>
              </w:rPr>
              <w:tab/>
            </w:r>
            <w:r w:rsidRPr="00CA4534">
              <w:t>Organi, odgovorni za prejem in registracijo prošenj, postopek določanja prosilcev s posebnimi postopkovnimi potrebami začnejo takoj, ko je bila prošnja podana, organ za presojo pa ga nadaljuje, ko je prošnja vložena.</w:t>
            </w:r>
          </w:p>
        </w:tc>
        <w:tc>
          <w:tcPr>
            <w:tcW w:w="4876" w:type="dxa"/>
          </w:tcPr>
          <w:p w14:paraId="675FF301" w14:textId="3E5EEEBD" w:rsidR="00774A4C" w:rsidRPr="00CA4534" w:rsidRDefault="00774A4C" w:rsidP="0059524E">
            <w:pPr>
              <w:pStyle w:val="Normal6"/>
              <w:rPr>
                <w:b/>
                <w:i/>
              </w:rPr>
            </w:pPr>
            <w:r w:rsidRPr="00CA4534">
              <w:rPr>
                <w:b/>
                <w:i/>
              </w:rPr>
              <w:tab/>
            </w:r>
            <w:r w:rsidRPr="00CA4534">
              <w:rPr>
                <w:i/>
              </w:rPr>
              <w:t>(Ne zadeva slovenske različice</w:t>
            </w:r>
            <w:r w:rsidRPr="00CA4534">
              <w:t>.</w:t>
            </w:r>
            <w:r w:rsidRPr="00CA4534">
              <w:rPr>
                <w:i/>
              </w:rPr>
              <w:t>)</w:t>
            </w:r>
          </w:p>
        </w:tc>
      </w:tr>
    </w:tbl>
    <w:p w14:paraId="2F2212A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93305FC"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579628C" w14:textId="366E7394" w:rsidR="00774A4C" w:rsidRPr="00CA4534" w:rsidRDefault="00236569" w:rsidP="00774A4C">
      <w:pPr>
        <w:pStyle w:val="Normal12Italic"/>
        <w:rPr>
          <w:lang w:val="sl-SI"/>
        </w:rPr>
      </w:pPr>
      <w:r w:rsidRPr="00CA4534">
        <w:rPr>
          <w:lang w:val="sl-SI"/>
        </w:rPr>
        <w:t>(Ne zadeva slovenske različice.)</w:t>
      </w:r>
    </w:p>
    <w:p w14:paraId="5CC67212" w14:textId="77777777" w:rsidR="00774A4C" w:rsidRPr="00CA4534" w:rsidRDefault="00774A4C" w:rsidP="00774A4C">
      <w:r w:rsidRPr="00CA4534">
        <w:rPr>
          <w:rStyle w:val="HideTWBExt"/>
        </w:rPr>
        <w:t>&lt;/Amend&gt;</w:t>
      </w:r>
    </w:p>
    <w:p w14:paraId="4412F4E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821</w:t>
      </w:r>
      <w:r w:rsidRPr="00CA4534">
        <w:rPr>
          <w:rStyle w:val="HideTWBExt"/>
          <w:b w:val="0"/>
        </w:rPr>
        <w:t>&lt;/NumAm&gt;</w:t>
      </w:r>
    </w:p>
    <w:p w14:paraId="26493B80"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627C5638" w14:textId="77777777" w:rsidR="00774A4C" w:rsidRPr="00CA4534" w:rsidRDefault="00774A4C" w:rsidP="00774A4C">
      <w:pPr>
        <w:pStyle w:val="NormalBold"/>
      </w:pPr>
      <w:r w:rsidRPr="00CA4534">
        <w:rPr>
          <w:rStyle w:val="HideTWBExt"/>
          <w:b w:val="0"/>
        </w:rPr>
        <w:t>&lt;/RepeatBlock-By&gt;</w:t>
      </w:r>
    </w:p>
    <w:p w14:paraId="57048F7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4FFA782" w14:textId="77777777" w:rsidR="00774A4C" w:rsidRPr="00CA4534" w:rsidRDefault="00774A4C" w:rsidP="00774A4C">
      <w:pPr>
        <w:pStyle w:val="NormalBold"/>
      </w:pPr>
      <w:r w:rsidRPr="00CA4534">
        <w:rPr>
          <w:rStyle w:val="HideTWBExt"/>
          <w:b w:val="0"/>
        </w:rPr>
        <w:t>&lt;Article&gt;</w:t>
      </w:r>
      <w:r w:rsidRPr="00CA4534">
        <w:t>Člen 20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8A1E4A0" w14:textId="77777777" w:rsidTr="0059524E">
        <w:trPr>
          <w:trHeight w:hRule="exact" w:val="240"/>
          <w:jc w:val="center"/>
        </w:trPr>
        <w:tc>
          <w:tcPr>
            <w:tcW w:w="9752" w:type="dxa"/>
            <w:gridSpan w:val="2"/>
          </w:tcPr>
          <w:p w14:paraId="3ECA0EAD" w14:textId="77777777" w:rsidR="00774A4C" w:rsidRPr="00CA4534" w:rsidRDefault="00774A4C" w:rsidP="0059524E"/>
        </w:tc>
      </w:tr>
      <w:tr w:rsidR="00774A4C" w:rsidRPr="00CA4534" w14:paraId="58694088" w14:textId="77777777" w:rsidTr="0059524E">
        <w:trPr>
          <w:trHeight w:val="240"/>
          <w:jc w:val="center"/>
        </w:trPr>
        <w:tc>
          <w:tcPr>
            <w:tcW w:w="4876" w:type="dxa"/>
          </w:tcPr>
          <w:p w14:paraId="25CCCFE7" w14:textId="77777777" w:rsidR="00774A4C" w:rsidRPr="00CA4534" w:rsidRDefault="00774A4C" w:rsidP="0059524E">
            <w:pPr>
              <w:pStyle w:val="ColumnHeading"/>
            </w:pPr>
            <w:r w:rsidRPr="00CA4534">
              <w:t>Besedilo, ki ga predlaga Komisija</w:t>
            </w:r>
          </w:p>
        </w:tc>
        <w:tc>
          <w:tcPr>
            <w:tcW w:w="4876" w:type="dxa"/>
          </w:tcPr>
          <w:p w14:paraId="3D509B79" w14:textId="77777777" w:rsidR="00774A4C" w:rsidRPr="00CA4534" w:rsidRDefault="00774A4C" w:rsidP="0059524E">
            <w:pPr>
              <w:pStyle w:val="ColumnHeading"/>
            </w:pPr>
            <w:r w:rsidRPr="00CA4534">
              <w:t>Predlog spremembe</w:t>
            </w:r>
          </w:p>
        </w:tc>
      </w:tr>
      <w:tr w:rsidR="00774A4C" w:rsidRPr="00CA4534" w14:paraId="44F825CE" w14:textId="77777777" w:rsidTr="0059524E">
        <w:trPr>
          <w:jc w:val="center"/>
        </w:trPr>
        <w:tc>
          <w:tcPr>
            <w:tcW w:w="4876" w:type="dxa"/>
          </w:tcPr>
          <w:p w14:paraId="58DD777F" w14:textId="77777777" w:rsidR="00774A4C" w:rsidRPr="00CA4534" w:rsidRDefault="00774A4C" w:rsidP="0059524E">
            <w:pPr>
              <w:pStyle w:val="Normal6"/>
              <w:rPr>
                <w:b/>
                <w:i/>
              </w:rPr>
            </w:pPr>
            <w:r w:rsidRPr="00CA4534">
              <w:t>Osebje organov, odgovornih za prejem in registracijo prošenj, pri registraciji prošnje navede, ali prosilec kaže</w:t>
            </w:r>
            <w:r w:rsidRPr="00CA4534">
              <w:rPr>
                <w:b/>
                <w:i/>
              </w:rPr>
              <w:t xml:space="preserve"> prve</w:t>
            </w:r>
            <w:r w:rsidRPr="00CA4534">
              <w:t xml:space="preserve"> znake ranljivosti, ki bi lahko zahtevali posebna procesna jamstva in na katere je mogoče sklepati iz fizičnih znakov ali prosilčevih izjav ali vedenja.</w:t>
            </w:r>
          </w:p>
        </w:tc>
        <w:tc>
          <w:tcPr>
            <w:tcW w:w="4876" w:type="dxa"/>
          </w:tcPr>
          <w:p w14:paraId="433E3806" w14:textId="77777777" w:rsidR="00774A4C" w:rsidRPr="00CA4534" w:rsidRDefault="00774A4C" w:rsidP="0059524E">
            <w:pPr>
              <w:pStyle w:val="Normal6"/>
              <w:rPr>
                <w:b/>
                <w:i/>
              </w:rPr>
            </w:pPr>
            <w:r w:rsidRPr="00CA4534">
              <w:t>Osebje organov, odgovornih za prejem in registracijo prošenj, pri registraciji prošnje navede, ali prosilec kaže</w:t>
            </w:r>
            <w:r w:rsidRPr="00CA4534">
              <w:rPr>
                <w:b/>
                <w:i/>
              </w:rPr>
              <w:t xml:space="preserve"> jasne</w:t>
            </w:r>
            <w:r w:rsidRPr="00CA4534">
              <w:t xml:space="preserve"> znake ranljivosti, ki bi lahko zahtevali posebna procesna jamstva in na katere je mogoče sklepati iz fizičnih znakov ali prosilčevih izjav ali vedenja.</w:t>
            </w:r>
          </w:p>
        </w:tc>
      </w:tr>
    </w:tbl>
    <w:p w14:paraId="7ECF31B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6DB235AE" w14:textId="77777777" w:rsidR="00774A4C" w:rsidRPr="00CA4534" w:rsidRDefault="00774A4C" w:rsidP="00774A4C">
      <w:r w:rsidRPr="00CA4534">
        <w:rPr>
          <w:rStyle w:val="HideTWBExt"/>
        </w:rPr>
        <w:t>&lt;/Amend&gt;</w:t>
      </w:r>
    </w:p>
    <w:p w14:paraId="68C2411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822</w:t>
      </w:r>
      <w:r w:rsidRPr="00CA4534">
        <w:rPr>
          <w:rStyle w:val="HideTWBExt"/>
          <w:b w:val="0"/>
        </w:rPr>
        <w:t>&lt;/NumAm&gt;</w:t>
      </w:r>
    </w:p>
    <w:p w14:paraId="7F47999E"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78DD3E2D" w14:textId="77777777" w:rsidR="00774A4C" w:rsidRPr="00CA4534" w:rsidRDefault="00774A4C" w:rsidP="00774A4C">
      <w:pPr>
        <w:pStyle w:val="NormalBold"/>
      </w:pPr>
      <w:r w:rsidRPr="00CA4534">
        <w:rPr>
          <w:rStyle w:val="HideTWBExt"/>
          <w:b w:val="0"/>
        </w:rPr>
        <w:t>&lt;/RepeatBlock-By&gt;</w:t>
      </w:r>
    </w:p>
    <w:p w14:paraId="5AA7473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E652250" w14:textId="77777777" w:rsidR="00774A4C" w:rsidRPr="00CA4534" w:rsidRDefault="00774A4C" w:rsidP="00774A4C">
      <w:pPr>
        <w:pStyle w:val="NormalBold"/>
      </w:pPr>
      <w:r w:rsidRPr="00CA4534">
        <w:rPr>
          <w:rStyle w:val="HideTWBExt"/>
          <w:b w:val="0"/>
        </w:rPr>
        <w:t>&lt;Article&gt;</w:t>
      </w:r>
      <w:r w:rsidRPr="00CA4534">
        <w:t>Člen 20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A386B8B" w14:textId="77777777" w:rsidTr="0059524E">
        <w:trPr>
          <w:trHeight w:hRule="exact" w:val="240"/>
          <w:jc w:val="center"/>
        </w:trPr>
        <w:tc>
          <w:tcPr>
            <w:tcW w:w="9752" w:type="dxa"/>
            <w:gridSpan w:val="2"/>
          </w:tcPr>
          <w:p w14:paraId="68E23C83" w14:textId="77777777" w:rsidR="00774A4C" w:rsidRPr="00CA4534" w:rsidRDefault="00774A4C" w:rsidP="0059524E"/>
        </w:tc>
      </w:tr>
      <w:tr w:rsidR="00774A4C" w:rsidRPr="00CA4534" w14:paraId="7E6D928E" w14:textId="77777777" w:rsidTr="0059524E">
        <w:trPr>
          <w:trHeight w:val="240"/>
          <w:jc w:val="center"/>
        </w:trPr>
        <w:tc>
          <w:tcPr>
            <w:tcW w:w="4876" w:type="dxa"/>
          </w:tcPr>
          <w:p w14:paraId="71829A4C" w14:textId="77777777" w:rsidR="00774A4C" w:rsidRPr="00CA4534" w:rsidRDefault="00774A4C" w:rsidP="0059524E">
            <w:pPr>
              <w:pStyle w:val="ColumnHeading"/>
            </w:pPr>
            <w:r w:rsidRPr="00CA4534">
              <w:t>Besedilo, ki ga predlaga Komisija</w:t>
            </w:r>
          </w:p>
        </w:tc>
        <w:tc>
          <w:tcPr>
            <w:tcW w:w="4876" w:type="dxa"/>
          </w:tcPr>
          <w:p w14:paraId="3A66378B" w14:textId="77777777" w:rsidR="00774A4C" w:rsidRPr="00CA4534" w:rsidRDefault="00774A4C" w:rsidP="0059524E">
            <w:pPr>
              <w:pStyle w:val="ColumnHeading"/>
            </w:pPr>
            <w:r w:rsidRPr="00CA4534">
              <w:t>Predlog spremembe</w:t>
            </w:r>
          </w:p>
        </w:tc>
      </w:tr>
      <w:tr w:rsidR="00774A4C" w:rsidRPr="00CA4534" w14:paraId="29E53C62" w14:textId="77777777" w:rsidTr="0059524E">
        <w:trPr>
          <w:jc w:val="center"/>
        </w:trPr>
        <w:tc>
          <w:tcPr>
            <w:tcW w:w="4876" w:type="dxa"/>
          </w:tcPr>
          <w:p w14:paraId="4C9C413B" w14:textId="77777777" w:rsidR="00774A4C" w:rsidRPr="00CA4534" w:rsidRDefault="00774A4C" w:rsidP="0059524E">
            <w:pPr>
              <w:pStyle w:val="Normal6"/>
            </w:pPr>
            <w:r w:rsidRPr="00CA4534">
              <w:t>Osebje organov, odgovornih za prejem in registracijo prošenj, pri registraciji prošnje navede, ali prosilec kaže prve znake ranljivosti, ki bi lahko zahtevali posebna procesna jamstva in na katere je mogoče sklepati iz fizičnih znakov ali prosilčevih izjav ali vedenja.</w:t>
            </w:r>
          </w:p>
        </w:tc>
        <w:tc>
          <w:tcPr>
            <w:tcW w:w="4876" w:type="dxa"/>
          </w:tcPr>
          <w:p w14:paraId="217F40CA" w14:textId="77777777" w:rsidR="00774A4C" w:rsidRPr="00CA4534" w:rsidRDefault="00774A4C" w:rsidP="0059524E">
            <w:pPr>
              <w:pStyle w:val="Normal6"/>
              <w:rPr>
                <w:i/>
              </w:rPr>
            </w:pPr>
            <w:r w:rsidRPr="00CA4534">
              <w:rPr>
                <w:i/>
              </w:rPr>
              <w:t>(Ne zadeva slovenske različice</w:t>
            </w:r>
            <w:r w:rsidRPr="00CA4534">
              <w:t>.</w:t>
            </w:r>
            <w:r w:rsidRPr="00CA4534">
              <w:rPr>
                <w:i/>
              </w:rPr>
              <w:t>)</w:t>
            </w:r>
          </w:p>
        </w:tc>
      </w:tr>
    </w:tbl>
    <w:p w14:paraId="5A4A3B8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CDA0E7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469F16E" w14:textId="3BB56271" w:rsidR="00774A4C" w:rsidRPr="00CA4534" w:rsidRDefault="00236569" w:rsidP="00774A4C">
      <w:pPr>
        <w:pStyle w:val="Normal12Italic"/>
        <w:rPr>
          <w:lang w:val="sl-SI"/>
        </w:rPr>
      </w:pPr>
      <w:r w:rsidRPr="00CA4534">
        <w:rPr>
          <w:lang w:val="sl-SI"/>
        </w:rPr>
        <w:t>(Ne zadeva slovenske različice.)</w:t>
      </w:r>
    </w:p>
    <w:p w14:paraId="6F5FC8B9" w14:textId="77777777" w:rsidR="00774A4C" w:rsidRPr="00CA4534" w:rsidRDefault="00774A4C" w:rsidP="00774A4C">
      <w:r w:rsidRPr="00CA4534">
        <w:rPr>
          <w:rStyle w:val="HideTWBExt"/>
        </w:rPr>
        <w:t>&lt;/Amend&gt;</w:t>
      </w:r>
    </w:p>
    <w:p w14:paraId="48A4512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823</w:t>
      </w:r>
      <w:r w:rsidRPr="00CA4534">
        <w:rPr>
          <w:rStyle w:val="HideTWBExt"/>
          <w:b w:val="0"/>
        </w:rPr>
        <w:t>&lt;/NumAm&gt;</w:t>
      </w:r>
    </w:p>
    <w:p w14:paraId="62CA0707"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 Caterina Chinnici</w:t>
      </w:r>
      <w:r w:rsidRPr="00CA4534">
        <w:rPr>
          <w:rStyle w:val="HideTWBExt"/>
          <w:b w:val="0"/>
        </w:rPr>
        <w:t>&lt;/Members&gt;</w:t>
      </w:r>
    </w:p>
    <w:p w14:paraId="7B7C8AC8" w14:textId="77777777" w:rsidR="00774A4C" w:rsidRPr="00CA4534" w:rsidRDefault="00774A4C" w:rsidP="00774A4C">
      <w:pPr>
        <w:pStyle w:val="NormalBold"/>
      </w:pPr>
      <w:r w:rsidRPr="00CA4534">
        <w:rPr>
          <w:rStyle w:val="HideTWBExt"/>
          <w:b w:val="0"/>
        </w:rPr>
        <w:t>&lt;/RepeatBlock-By&gt;</w:t>
      </w:r>
    </w:p>
    <w:p w14:paraId="73E5026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39B25D4" w14:textId="77777777" w:rsidR="00774A4C" w:rsidRPr="00CA4534" w:rsidRDefault="00774A4C" w:rsidP="00774A4C">
      <w:pPr>
        <w:pStyle w:val="NormalBold"/>
      </w:pPr>
      <w:r w:rsidRPr="00CA4534">
        <w:rPr>
          <w:rStyle w:val="HideTWBExt"/>
          <w:b w:val="0"/>
        </w:rPr>
        <w:t>&lt;Article&gt;</w:t>
      </w:r>
      <w:r w:rsidRPr="00CA4534">
        <w:t>Člen 20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11C98E" w14:textId="77777777" w:rsidTr="0059524E">
        <w:trPr>
          <w:trHeight w:hRule="exact" w:val="240"/>
          <w:jc w:val="center"/>
        </w:trPr>
        <w:tc>
          <w:tcPr>
            <w:tcW w:w="9752" w:type="dxa"/>
            <w:gridSpan w:val="2"/>
          </w:tcPr>
          <w:p w14:paraId="62071732" w14:textId="77777777" w:rsidR="00774A4C" w:rsidRPr="00CA4534" w:rsidRDefault="00774A4C" w:rsidP="0059524E"/>
        </w:tc>
      </w:tr>
      <w:tr w:rsidR="00774A4C" w:rsidRPr="00CA4534" w14:paraId="79EBCFA6" w14:textId="77777777" w:rsidTr="0059524E">
        <w:trPr>
          <w:trHeight w:val="240"/>
          <w:jc w:val="center"/>
        </w:trPr>
        <w:tc>
          <w:tcPr>
            <w:tcW w:w="4876" w:type="dxa"/>
          </w:tcPr>
          <w:p w14:paraId="566E381B" w14:textId="77777777" w:rsidR="00774A4C" w:rsidRPr="00CA4534" w:rsidRDefault="00774A4C" w:rsidP="0059524E">
            <w:pPr>
              <w:pStyle w:val="ColumnHeading"/>
            </w:pPr>
            <w:r w:rsidRPr="00CA4534">
              <w:t>Besedilo, ki ga predlaga Komisija</w:t>
            </w:r>
          </w:p>
        </w:tc>
        <w:tc>
          <w:tcPr>
            <w:tcW w:w="4876" w:type="dxa"/>
          </w:tcPr>
          <w:p w14:paraId="5D6B56BF" w14:textId="77777777" w:rsidR="00774A4C" w:rsidRPr="00CA4534" w:rsidRDefault="00774A4C" w:rsidP="0059524E">
            <w:pPr>
              <w:pStyle w:val="ColumnHeading"/>
            </w:pPr>
            <w:r w:rsidRPr="00CA4534">
              <w:t>Predlog spremembe</w:t>
            </w:r>
          </w:p>
        </w:tc>
      </w:tr>
      <w:tr w:rsidR="00774A4C" w:rsidRPr="00CA4534" w14:paraId="4EE941D6" w14:textId="77777777" w:rsidTr="0059524E">
        <w:trPr>
          <w:jc w:val="center"/>
        </w:trPr>
        <w:tc>
          <w:tcPr>
            <w:tcW w:w="4876" w:type="dxa"/>
          </w:tcPr>
          <w:p w14:paraId="668A1394" w14:textId="77777777" w:rsidR="00774A4C" w:rsidRPr="00CA4534" w:rsidRDefault="00774A4C" w:rsidP="0059524E">
            <w:pPr>
              <w:pStyle w:val="Normal6"/>
              <w:rPr>
                <w:b/>
                <w:i/>
              </w:rPr>
            </w:pPr>
            <w:r w:rsidRPr="00CA4534">
              <w:t>Informacija, da prosilec kaže prve znake ranljivosti, se vključi v prosilčev spis hkrati z opisom znakov ranljivosti, ki jih prosilec kaže in ki bi lahko zahtevali posebna procesna jamstva.</w:t>
            </w:r>
          </w:p>
        </w:tc>
        <w:tc>
          <w:tcPr>
            <w:tcW w:w="4876" w:type="dxa"/>
          </w:tcPr>
          <w:p w14:paraId="5A1E13C5" w14:textId="77777777" w:rsidR="00774A4C" w:rsidRPr="00CA4534" w:rsidRDefault="00774A4C" w:rsidP="0059524E">
            <w:pPr>
              <w:pStyle w:val="Normal6"/>
              <w:rPr>
                <w:b/>
                <w:i/>
              </w:rPr>
            </w:pPr>
            <w:r w:rsidRPr="00CA4534">
              <w:t>Informacija, da prosilec kaže prve znake ranljivosti, se vključi v prosilčev spis hkrati z opisom znakov ranljivosti, ki jih prosilec kaže in ki bi lahko zahtevali posebna procesna jamstva</w:t>
            </w:r>
            <w:r w:rsidRPr="00CA4534">
              <w:rPr>
                <w:b/>
                <w:i/>
              </w:rPr>
              <w:t>, in ugotovitvami prosilca, da potrebuje posebno postopkovno podporo</w:t>
            </w:r>
            <w:r w:rsidRPr="00CA4534">
              <w:t>.</w:t>
            </w:r>
          </w:p>
        </w:tc>
      </w:tr>
    </w:tbl>
    <w:p w14:paraId="658F7D5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CC8613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E45BF43" w14:textId="77777777" w:rsidR="00774A4C" w:rsidRPr="00CA4534" w:rsidRDefault="00774A4C" w:rsidP="00774A4C">
      <w:pPr>
        <w:pStyle w:val="Normal12Italic"/>
        <w:rPr>
          <w:lang w:val="sl-SI"/>
        </w:rPr>
      </w:pPr>
      <w:r w:rsidRPr="00CA4534">
        <w:rPr>
          <w:lang w:val="sl-SI"/>
        </w:rPr>
        <w:t>Besedilo je usklajeno z besedilom v zvezi s posebnimi potrebami glede sprejema, ki je bilo sprejeto v direktivi o pogojih za sprejem.</w:t>
      </w:r>
    </w:p>
    <w:p w14:paraId="14C75019" w14:textId="77777777" w:rsidR="00774A4C" w:rsidRPr="00CA4534" w:rsidRDefault="00774A4C" w:rsidP="00774A4C">
      <w:r w:rsidRPr="00CA4534">
        <w:rPr>
          <w:rStyle w:val="HideTWBExt"/>
        </w:rPr>
        <w:t>&lt;/Amend&gt;</w:t>
      </w:r>
    </w:p>
    <w:p w14:paraId="3D5891F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824</w:t>
      </w:r>
      <w:r w:rsidRPr="00CA4534">
        <w:rPr>
          <w:rStyle w:val="HideTWBExt"/>
          <w:b w:val="0"/>
        </w:rPr>
        <w:t>&lt;/NumAm&gt;</w:t>
      </w:r>
    </w:p>
    <w:p w14:paraId="09E59EFC"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4910D7A1" w14:textId="77777777" w:rsidR="00774A4C" w:rsidRPr="00CA4534" w:rsidRDefault="00774A4C" w:rsidP="00774A4C">
      <w:pPr>
        <w:pStyle w:val="NormalBold"/>
      </w:pPr>
      <w:r w:rsidRPr="00CA4534">
        <w:rPr>
          <w:rStyle w:val="HideTWBExt"/>
          <w:b w:val="0"/>
        </w:rPr>
        <w:t>&lt;/RepeatBlock-By&gt;</w:t>
      </w:r>
    </w:p>
    <w:p w14:paraId="262D0A2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8EBBC75" w14:textId="77777777" w:rsidR="00774A4C" w:rsidRPr="00CA4534" w:rsidRDefault="00774A4C" w:rsidP="00774A4C">
      <w:pPr>
        <w:pStyle w:val="NormalBold"/>
      </w:pPr>
      <w:r w:rsidRPr="00CA4534">
        <w:rPr>
          <w:rStyle w:val="HideTWBExt"/>
          <w:b w:val="0"/>
        </w:rPr>
        <w:t>&lt;Article&gt;</w:t>
      </w:r>
      <w:r w:rsidRPr="00CA4534">
        <w:t>Člen 20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6899807" w14:textId="77777777" w:rsidTr="0059524E">
        <w:trPr>
          <w:trHeight w:hRule="exact" w:val="240"/>
          <w:jc w:val="center"/>
        </w:trPr>
        <w:tc>
          <w:tcPr>
            <w:tcW w:w="9752" w:type="dxa"/>
            <w:gridSpan w:val="2"/>
          </w:tcPr>
          <w:p w14:paraId="76A9AE1D" w14:textId="77777777" w:rsidR="00774A4C" w:rsidRPr="00CA4534" w:rsidRDefault="00774A4C" w:rsidP="0059524E"/>
        </w:tc>
      </w:tr>
      <w:tr w:rsidR="00774A4C" w:rsidRPr="00CA4534" w14:paraId="5764F053" w14:textId="77777777" w:rsidTr="0059524E">
        <w:trPr>
          <w:trHeight w:val="240"/>
          <w:jc w:val="center"/>
        </w:trPr>
        <w:tc>
          <w:tcPr>
            <w:tcW w:w="4876" w:type="dxa"/>
          </w:tcPr>
          <w:p w14:paraId="479A2A5F" w14:textId="77777777" w:rsidR="00774A4C" w:rsidRPr="00CA4534" w:rsidRDefault="00774A4C" w:rsidP="0059524E">
            <w:pPr>
              <w:pStyle w:val="ColumnHeading"/>
            </w:pPr>
            <w:r w:rsidRPr="00CA4534">
              <w:t>Besedilo, ki ga predlaga Komisija</w:t>
            </w:r>
          </w:p>
        </w:tc>
        <w:tc>
          <w:tcPr>
            <w:tcW w:w="4876" w:type="dxa"/>
          </w:tcPr>
          <w:p w14:paraId="00585296" w14:textId="77777777" w:rsidR="00774A4C" w:rsidRPr="00CA4534" w:rsidRDefault="00774A4C" w:rsidP="0059524E">
            <w:pPr>
              <w:pStyle w:val="ColumnHeading"/>
            </w:pPr>
            <w:r w:rsidRPr="00CA4534">
              <w:t>Predlog spremembe</w:t>
            </w:r>
          </w:p>
        </w:tc>
      </w:tr>
      <w:tr w:rsidR="00774A4C" w:rsidRPr="00CA4534" w14:paraId="2007C5EF" w14:textId="77777777" w:rsidTr="0059524E">
        <w:trPr>
          <w:jc w:val="center"/>
        </w:trPr>
        <w:tc>
          <w:tcPr>
            <w:tcW w:w="4876" w:type="dxa"/>
          </w:tcPr>
          <w:p w14:paraId="566483F5" w14:textId="77777777" w:rsidR="00774A4C" w:rsidRPr="00CA4534" w:rsidRDefault="00774A4C" w:rsidP="0059524E">
            <w:pPr>
              <w:pStyle w:val="Normal6"/>
              <w:rPr>
                <w:b/>
                <w:i/>
              </w:rPr>
            </w:pPr>
            <w:r w:rsidRPr="00CA4534">
              <w:t>Informacija, da prosilec kaže</w:t>
            </w:r>
            <w:r w:rsidRPr="00CA4534">
              <w:rPr>
                <w:b/>
                <w:i/>
              </w:rPr>
              <w:t xml:space="preserve"> prve</w:t>
            </w:r>
            <w:r w:rsidRPr="00CA4534">
              <w:t xml:space="preserve"> znake ranljivosti, se vključi v prosilčev spis hkrati z opisom znakov ranljivosti, ki jih prosilec kaže in ki bi lahko zahtevali posebna procesna jamstva.</w:t>
            </w:r>
          </w:p>
        </w:tc>
        <w:tc>
          <w:tcPr>
            <w:tcW w:w="4876" w:type="dxa"/>
          </w:tcPr>
          <w:p w14:paraId="69273421" w14:textId="77777777" w:rsidR="00774A4C" w:rsidRPr="00CA4534" w:rsidRDefault="00774A4C" w:rsidP="0059524E">
            <w:pPr>
              <w:pStyle w:val="Normal6"/>
              <w:rPr>
                <w:b/>
                <w:i/>
              </w:rPr>
            </w:pPr>
            <w:r w:rsidRPr="00CA4534">
              <w:t>Informacija, da prosilec kaže</w:t>
            </w:r>
            <w:r w:rsidRPr="00CA4534">
              <w:rPr>
                <w:b/>
                <w:i/>
              </w:rPr>
              <w:t xml:space="preserve"> jasne</w:t>
            </w:r>
            <w:r w:rsidRPr="00CA4534">
              <w:t xml:space="preserve"> znake ranljivosti, se vključi v prosilčev spis hkrati z opisom znakov ranljivosti, ki jih prosilec kaže in ki bi lahko zahtevali posebna procesna jamstva.</w:t>
            </w:r>
          </w:p>
        </w:tc>
      </w:tr>
    </w:tbl>
    <w:p w14:paraId="6541238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0EFD2413" w14:textId="77777777" w:rsidR="00774A4C" w:rsidRPr="00CA4534" w:rsidRDefault="00774A4C" w:rsidP="00774A4C">
      <w:r w:rsidRPr="00CA4534">
        <w:rPr>
          <w:rStyle w:val="HideTWBExt"/>
        </w:rPr>
        <w:t>&lt;/Amend&gt;</w:t>
      </w:r>
    </w:p>
    <w:p w14:paraId="205DB68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825</w:t>
      </w:r>
      <w:r w:rsidRPr="00CA4534">
        <w:rPr>
          <w:rStyle w:val="HideTWBExt"/>
          <w:b w:val="0"/>
        </w:rPr>
        <w:t>&lt;/NumAm&gt;</w:t>
      </w:r>
    </w:p>
    <w:p w14:paraId="463154A1"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6D8885AB" w14:textId="77777777" w:rsidR="00774A4C" w:rsidRPr="00CA4534" w:rsidRDefault="00774A4C" w:rsidP="00774A4C">
      <w:pPr>
        <w:pStyle w:val="NormalBold"/>
      </w:pPr>
      <w:r w:rsidRPr="00CA4534">
        <w:rPr>
          <w:rStyle w:val="HideTWBExt"/>
          <w:b w:val="0"/>
        </w:rPr>
        <w:t>&lt;/RepeatBlock-By&gt;</w:t>
      </w:r>
    </w:p>
    <w:p w14:paraId="297CE18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6E44A1D" w14:textId="77777777" w:rsidR="00774A4C" w:rsidRPr="00CA4534" w:rsidRDefault="00774A4C" w:rsidP="00774A4C">
      <w:pPr>
        <w:pStyle w:val="NormalBold"/>
      </w:pPr>
      <w:r w:rsidRPr="00CA4534">
        <w:rPr>
          <w:rStyle w:val="HideTWBExt"/>
          <w:b w:val="0"/>
        </w:rPr>
        <w:t>&lt;Article&gt;</w:t>
      </w:r>
      <w:r w:rsidRPr="00CA4534">
        <w:t>Člen 20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5A9AF70" w14:textId="77777777" w:rsidTr="0059524E">
        <w:trPr>
          <w:trHeight w:hRule="exact" w:val="240"/>
          <w:jc w:val="center"/>
        </w:trPr>
        <w:tc>
          <w:tcPr>
            <w:tcW w:w="9752" w:type="dxa"/>
            <w:gridSpan w:val="2"/>
          </w:tcPr>
          <w:p w14:paraId="6EFC071C" w14:textId="77777777" w:rsidR="00774A4C" w:rsidRPr="00CA4534" w:rsidRDefault="00774A4C" w:rsidP="0059524E"/>
        </w:tc>
      </w:tr>
      <w:tr w:rsidR="00774A4C" w:rsidRPr="00CA4534" w14:paraId="3D6512A7" w14:textId="77777777" w:rsidTr="0059524E">
        <w:trPr>
          <w:trHeight w:val="240"/>
          <w:jc w:val="center"/>
        </w:trPr>
        <w:tc>
          <w:tcPr>
            <w:tcW w:w="4876" w:type="dxa"/>
          </w:tcPr>
          <w:p w14:paraId="69BC35AD" w14:textId="77777777" w:rsidR="00774A4C" w:rsidRPr="00CA4534" w:rsidRDefault="00774A4C" w:rsidP="0059524E">
            <w:pPr>
              <w:pStyle w:val="ColumnHeading"/>
            </w:pPr>
            <w:r w:rsidRPr="00CA4534">
              <w:t>Besedilo, ki ga predlaga Komisija</w:t>
            </w:r>
          </w:p>
        </w:tc>
        <w:tc>
          <w:tcPr>
            <w:tcW w:w="4876" w:type="dxa"/>
          </w:tcPr>
          <w:p w14:paraId="74640D74" w14:textId="77777777" w:rsidR="00774A4C" w:rsidRPr="00CA4534" w:rsidRDefault="00774A4C" w:rsidP="0059524E">
            <w:pPr>
              <w:pStyle w:val="ColumnHeading"/>
            </w:pPr>
            <w:r w:rsidRPr="00CA4534">
              <w:t>Predlog spremembe</w:t>
            </w:r>
          </w:p>
        </w:tc>
      </w:tr>
      <w:tr w:rsidR="00774A4C" w:rsidRPr="00CA4534" w14:paraId="1FBD96B1" w14:textId="77777777" w:rsidTr="0059524E">
        <w:trPr>
          <w:jc w:val="center"/>
        </w:trPr>
        <w:tc>
          <w:tcPr>
            <w:tcW w:w="4876" w:type="dxa"/>
          </w:tcPr>
          <w:p w14:paraId="69895FB7" w14:textId="77777777" w:rsidR="00774A4C" w:rsidRPr="00CA4534" w:rsidRDefault="00774A4C" w:rsidP="0059524E">
            <w:pPr>
              <w:pStyle w:val="Normal6"/>
            </w:pPr>
            <w:r w:rsidRPr="00CA4534">
              <w:t>Informacija, da prosilec kaže prve znake ranljivosti, se vključi v prosilčev spis hkrati z opisom znakov ranljivosti, ki jih prosilec kaže in ki bi lahko zahtevali posebna procesna jamstva.</w:t>
            </w:r>
          </w:p>
        </w:tc>
        <w:tc>
          <w:tcPr>
            <w:tcW w:w="4876" w:type="dxa"/>
          </w:tcPr>
          <w:p w14:paraId="5629E185" w14:textId="77777777" w:rsidR="00774A4C" w:rsidRPr="00CA4534" w:rsidRDefault="00774A4C" w:rsidP="0059524E">
            <w:pPr>
              <w:pStyle w:val="Normal6"/>
              <w:rPr>
                <w:i/>
              </w:rPr>
            </w:pPr>
            <w:r w:rsidRPr="00CA4534">
              <w:rPr>
                <w:i/>
              </w:rPr>
              <w:t>(Ne zadeva slovenske različice</w:t>
            </w:r>
            <w:r w:rsidRPr="00CA4534">
              <w:t>.</w:t>
            </w:r>
            <w:r w:rsidRPr="00CA4534">
              <w:rPr>
                <w:i/>
              </w:rPr>
              <w:t>)</w:t>
            </w:r>
          </w:p>
        </w:tc>
      </w:tr>
    </w:tbl>
    <w:p w14:paraId="474AC2F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A256BB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8A164D5" w14:textId="492CB9BC" w:rsidR="00774A4C" w:rsidRPr="00CA4534" w:rsidRDefault="00236569" w:rsidP="00774A4C">
      <w:pPr>
        <w:pStyle w:val="Normal12Italic"/>
        <w:rPr>
          <w:lang w:val="sl-SI"/>
        </w:rPr>
      </w:pPr>
      <w:r w:rsidRPr="00CA4534">
        <w:rPr>
          <w:lang w:val="sl-SI"/>
        </w:rPr>
        <w:t>(Ne zadeva slovenske različice.)</w:t>
      </w:r>
    </w:p>
    <w:p w14:paraId="52A5F8B3" w14:textId="77777777" w:rsidR="00774A4C" w:rsidRPr="00CA4534" w:rsidRDefault="00774A4C" w:rsidP="00774A4C">
      <w:r w:rsidRPr="00CA4534">
        <w:rPr>
          <w:rStyle w:val="HideTWBExt"/>
        </w:rPr>
        <w:t>&lt;/Amend&gt;</w:t>
      </w:r>
    </w:p>
    <w:p w14:paraId="4442C32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826</w:t>
      </w:r>
      <w:r w:rsidRPr="00CA4534">
        <w:rPr>
          <w:rStyle w:val="HideTWBExt"/>
          <w:b w:val="0"/>
        </w:rPr>
        <w:t>&lt;/NumAm&gt;</w:t>
      </w:r>
    </w:p>
    <w:p w14:paraId="50452D4B"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08E781B2" w14:textId="77777777" w:rsidR="00774A4C" w:rsidRPr="00CA4534" w:rsidRDefault="00774A4C" w:rsidP="00774A4C">
      <w:pPr>
        <w:pStyle w:val="NormalBold"/>
      </w:pPr>
      <w:r w:rsidRPr="00CA4534">
        <w:rPr>
          <w:rStyle w:val="HideTWBExt"/>
          <w:b w:val="0"/>
        </w:rPr>
        <w:t>&lt;/RepeatBlock-By&gt;</w:t>
      </w:r>
    </w:p>
    <w:p w14:paraId="34674F4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A590073" w14:textId="77777777" w:rsidR="00774A4C" w:rsidRPr="00CA4534" w:rsidRDefault="00774A4C" w:rsidP="00774A4C">
      <w:pPr>
        <w:pStyle w:val="NormalBold"/>
      </w:pPr>
      <w:r w:rsidRPr="00CA4534">
        <w:rPr>
          <w:rStyle w:val="HideTWBExt"/>
          <w:b w:val="0"/>
        </w:rPr>
        <w:t>&lt;Article&gt;</w:t>
      </w:r>
      <w:r w:rsidRPr="00CA4534">
        <w:t>Člen 20 – odstavek 2 – pododstavek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6C55E73" w14:textId="77777777" w:rsidTr="0059524E">
        <w:trPr>
          <w:trHeight w:hRule="exact" w:val="240"/>
          <w:jc w:val="center"/>
        </w:trPr>
        <w:tc>
          <w:tcPr>
            <w:tcW w:w="9752" w:type="dxa"/>
            <w:gridSpan w:val="2"/>
          </w:tcPr>
          <w:p w14:paraId="43733BAE" w14:textId="77777777" w:rsidR="00774A4C" w:rsidRPr="00CA4534" w:rsidRDefault="00774A4C" w:rsidP="0059524E"/>
        </w:tc>
      </w:tr>
      <w:tr w:rsidR="00774A4C" w:rsidRPr="00CA4534" w14:paraId="7C333657" w14:textId="77777777" w:rsidTr="0059524E">
        <w:trPr>
          <w:trHeight w:val="240"/>
          <w:jc w:val="center"/>
        </w:trPr>
        <w:tc>
          <w:tcPr>
            <w:tcW w:w="4876" w:type="dxa"/>
          </w:tcPr>
          <w:p w14:paraId="4CC52C41" w14:textId="77777777" w:rsidR="00774A4C" w:rsidRPr="00CA4534" w:rsidRDefault="00774A4C" w:rsidP="0059524E">
            <w:pPr>
              <w:pStyle w:val="ColumnHeading"/>
            </w:pPr>
            <w:r w:rsidRPr="00CA4534">
              <w:t>Besedilo, ki ga predlaga Komisija</w:t>
            </w:r>
          </w:p>
        </w:tc>
        <w:tc>
          <w:tcPr>
            <w:tcW w:w="4876" w:type="dxa"/>
          </w:tcPr>
          <w:p w14:paraId="433FA895" w14:textId="77777777" w:rsidR="00774A4C" w:rsidRPr="00CA4534" w:rsidRDefault="00774A4C" w:rsidP="0059524E">
            <w:pPr>
              <w:pStyle w:val="ColumnHeading"/>
            </w:pPr>
            <w:r w:rsidRPr="00CA4534">
              <w:t>Predlog spremembe</w:t>
            </w:r>
          </w:p>
        </w:tc>
      </w:tr>
      <w:tr w:rsidR="00774A4C" w:rsidRPr="00CA4534" w14:paraId="713F7A53" w14:textId="77777777" w:rsidTr="0059524E">
        <w:trPr>
          <w:jc w:val="center"/>
        </w:trPr>
        <w:tc>
          <w:tcPr>
            <w:tcW w:w="4876" w:type="dxa"/>
          </w:tcPr>
          <w:p w14:paraId="53B89C1E" w14:textId="77777777" w:rsidR="00774A4C" w:rsidRPr="00CA4534" w:rsidRDefault="00774A4C" w:rsidP="0059524E">
            <w:pPr>
              <w:pStyle w:val="Normal6"/>
            </w:pPr>
            <w:r w:rsidRPr="00CA4534">
              <w:t>Države članice zagotovijo, da je osebje organov iz člena 5 usposobljeno za zaznavanje prvih znakov ranljivosti pri prosilcih, ki bi lahko zahtevali posebna procesna jamstva, in da v ta namen prejme navodila.</w:t>
            </w:r>
          </w:p>
        </w:tc>
        <w:tc>
          <w:tcPr>
            <w:tcW w:w="4876" w:type="dxa"/>
          </w:tcPr>
          <w:p w14:paraId="6C4A161E" w14:textId="77777777" w:rsidR="00774A4C" w:rsidRPr="00CA4534" w:rsidRDefault="00774A4C" w:rsidP="0059524E">
            <w:pPr>
              <w:pStyle w:val="Normal6"/>
              <w:rPr>
                <w:i/>
              </w:rPr>
            </w:pPr>
            <w:r w:rsidRPr="00CA4534">
              <w:rPr>
                <w:i/>
              </w:rPr>
              <w:t>(Ne zadeva slovenske različice</w:t>
            </w:r>
            <w:r w:rsidRPr="00CA4534">
              <w:t>.</w:t>
            </w:r>
            <w:r w:rsidRPr="00CA4534">
              <w:rPr>
                <w:i/>
              </w:rPr>
              <w:t>)</w:t>
            </w:r>
          </w:p>
        </w:tc>
      </w:tr>
    </w:tbl>
    <w:p w14:paraId="2B44C50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8486A27"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D1D1942" w14:textId="0DAF74FD" w:rsidR="00774A4C" w:rsidRPr="00CA4534" w:rsidRDefault="00236569" w:rsidP="00774A4C">
      <w:pPr>
        <w:pStyle w:val="Normal12Italic"/>
        <w:rPr>
          <w:lang w:val="sl-SI"/>
        </w:rPr>
      </w:pPr>
      <w:r w:rsidRPr="00CA4534">
        <w:rPr>
          <w:lang w:val="sl-SI"/>
        </w:rPr>
        <w:t>(Ne zadeva slovenske različice.)</w:t>
      </w:r>
    </w:p>
    <w:p w14:paraId="405ED091" w14:textId="77777777" w:rsidR="00774A4C" w:rsidRPr="00CA4534" w:rsidRDefault="00774A4C" w:rsidP="00774A4C">
      <w:r w:rsidRPr="00CA4534">
        <w:rPr>
          <w:rStyle w:val="HideTWBExt"/>
        </w:rPr>
        <w:t>&lt;/Amend&gt;</w:t>
      </w:r>
    </w:p>
    <w:p w14:paraId="1074317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827</w:t>
      </w:r>
      <w:r w:rsidRPr="00CA4534">
        <w:rPr>
          <w:rStyle w:val="HideTWBExt"/>
          <w:b w:val="0"/>
        </w:rPr>
        <w:t>&lt;/NumAm&gt;</w:t>
      </w:r>
    </w:p>
    <w:p w14:paraId="549AF740"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580C3B99" w14:textId="77777777" w:rsidR="00774A4C" w:rsidRPr="00CA4534" w:rsidRDefault="00774A4C" w:rsidP="00774A4C">
      <w:pPr>
        <w:pStyle w:val="NormalBold"/>
      </w:pPr>
      <w:r w:rsidRPr="00CA4534">
        <w:rPr>
          <w:rStyle w:val="HideTWBExt"/>
          <w:b w:val="0"/>
        </w:rPr>
        <w:t>&lt;/RepeatBlock-By&gt;</w:t>
      </w:r>
    </w:p>
    <w:p w14:paraId="6857454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708C54C" w14:textId="77777777" w:rsidR="00774A4C" w:rsidRPr="00CA4534" w:rsidRDefault="00774A4C" w:rsidP="00774A4C">
      <w:pPr>
        <w:pStyle w:val="NormalBold"/>
      </w:pPr>
      <w:r w:rsidRPr="00CA4534">
        <w:rPr>
          <w:rStyle w:val="HideTWBExt"/>
          <w:b w:val="0"/>
        </w:rPr>
        <w:t>&lt;Article&gt;</w:t>
      </w:r>
      <w:r w:rsidRPr="00CA4534">
        <w:t>Člen 20 – odstavek 2 – pododstavek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A6FB3EE" w14:textId="77777777" w:rsidTr="0059524E">
        <w:trPr>
          <w:trHeight w:hRule="exact" w:val="240"/>
          <w:jc w:val="center"/>
        </w:trPr>
        <w:tc>
          <w:tcPr>
            <w:tcW w:w="9752" w:type="dxa"/>
            <w:gridSpan w:val="2"/>
          </w:tcPr>
          <w:p w14:paraId="2685EA06" w14:textId="77777777" w:rsidR="00774A4C" w:rsidRPr="00CA4534" w:rsidRDefault="00774A4C" w:rsidP="0059524E"/>
        </w:tc>
      </w:tr>
      <w:tr w:rsidR="00774A4C" w:rsidRPr="00CA4534" w14:paraId="4409C752" w14:textId="77777777" w:rsidTr="0059524E">
        <w:trPr>
          <w:trHeight w:val="240"/>
          <w:jc w:val="center"/>
        </w:trPr>
        <w:tc>
          <w:tcPr>
            <w:tcW w:w="4876" w:type="dxa"/>
          </w:tcPr>
          <w:p w14:paraId="2A56A3CE" w14:textId="77777777" w:rsidR="00774A4C" w:rsidRPr="00CA4534" w:rsidRDefault="00774A4C" w:rsidP="0059524E">
            <w:pPr>
              <w:pStyle w:val="ColumnHeading"/>
            </w:pPr>
            <w:r w:rsidRPr="00CA4534">
              <w:t>Besedilo, ki ga predlaga Komisija</w:t>
            </w:r>
          </w:p>
        </w:tc>
        <w:tc>
          <w:tcPr>
            <w:tcW w:w="4876" w:type="dxa"/>
          </w:tcPr>
          <w:p w14:paraId="58D6D081" w14:textId="77777777" w:rsidR="00774A4C" w:rsidRPr="00CA4534" w:rsidRDefault="00774A4C" w:rsidP="0059524E">
            <w:pPr>
              <w:pStyle w:val="ColumnHeading"/>
            </w:pPr>
            <w:r w:rsidRPr="00CA4534">
              <w:t>Predlog spremembe</w:t>
            </w:r>
          </w:p>
        </w:tc>
      </w:tr>
      <w:tr w:rsidR="00774A4C" w:rsidRPr="00CA4534" w14:paraId="60FE9C6F" w14:textId="77777777" w:rsidTr="0059524E">
        <w:trPr>
          <w:jc w:val="center"/>
        </w:trPr>
        <w:tc>
          <w:tcPr>
            <w:tcW w:w="4876" w:type="dxa"/>
          </w:tcPr>
          <w:p w14:paraId="46306231" w14:textId="77777777" w:rsidR="00774A4C" w:rsidRPr="00CA4534" w:rsidRDefault="00774A4C" w:rsidP="0059524E">
            <w:pPr>
              <w:pStyle w:val="Normal6"/>
              <w:rPr>
                <w:b/>
                <w:i/>
              </w:rPr>
            </w:pPr>
            <w:r w:rsidRPr="00CA4534">
              <w:t>Države članice zagotovijo, da je osebje organov iz člena 5 usposobljeno za zaznavanje</w:t>
            </w:r>
            <w:r w:rsidRPr="00CA4534">
              <w:rPr>
                <w:b/>
                <w:i/>
              </w:rPr>
              <w:t xml:space="preserve"> prvih</w:t>
            </w:r>
            <w:r w:rsidRPr="00CA4534">
              <w:t xml:space="preserve"> znakov ranljivosti pri prosilcih, ki bi lahko zahtevali posebna procesna jamstva, in da v ta namen prejme navodila.</w:t>
            </w:r>
          </w:p>
        </w:tc>
        <w:tc>
          <w:tcPr>
            <w:tcW w:w="4876" w:type="dxa"/>
          </w:tcPr>
          <w:p w14:paraId="4933BDA1" w14:textId="77777777" w:rsidR="00774A4C" w:rsidRPr="00CA4534" w:rsidRDefault="00774A4C" w:rsidP="0059524E">
            <w:pPr>
              <w:pStyle w:val="Normal6"/>
              <w:rPr>
                <w:b/>
                <w:i/>
              </w:rPr>
            </w:pPr>
            <w:r w:rsidRPr="00CA4534">
              <w:t>Države članice zagotovijo, da je osebje organov iz člena 5 usposobljeno za zaznavanje</w:t>
            </w:r>
            <w:r w:rsidRPr="00CA4534">
              <w:rPr>
                <w:b/>
                <w:i/>
              </w:rPr>
              <w:t xml:space="preserve"> jasnih</w:t>
            </w:r>
            <w:r w:rsidRPr="00CA4534">
              <w:t xml:space="preserve"> znakov ranljivosti pri prosilcih, ki bi lahko zahtevali posebna procesna jamstva, in da v ta namen prejme navodila.</w:t>
            </w:r>
          </w:p>
        </w:tc>
      </w:tr>
    </w:tbl>
    <w:p w14:paraId="22C42B1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5AB5BFE2" w14:textId="77777777" w:rsidR="00774A4C" w:rsidRPr="00CA4534" w:rsidRDefault="00774A4C" w:rsidP="00774A4C">
      <w:r w:rsidRPr="00CA4534">
        <w:rPr>
          <w:rStyle w:val="HideTWBExt"/>
        </w:rPr>
        <w:t>&lt;/Amend&gt;</w:t>
      </w:r>
    </w:p>
    <w:p w14:paraId="098F399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828</w:t>
      </w:r>
      <w:r w:rsidRPr="00CA4534">
        <w:rPr>
          <w:rStyle w:val="HideTWBExt"/>
          <w:b w:val="0"/>
        </w:rPr>
        <w:t>&lt;/NumAm&gt;</w:t>
      </w:r>
    </w:p>
    <w:p w14:paraId="56A10C54"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7B62CE60" w14:textId="77777777" w:rsidR="00774A4C" w:rsidRPr="00CA4534" w:rsidRDefault="00774A4C" w:rsidP="00774A4C">
      <w:pPr>
        <w:pStyle w:val="NormalBold"/>
      </w:pPr>
      <w:r w:rsidRPr="00CA4534">
        <w:rPr>
          <w:rStyle w:val="HideTWBExt"/>
          <w:b w:val="0"/>
        </w:rPr>
        <w:t>&lt;/RepeatBlock-By&gt;</w:t>
      </w:r>
    </w:p>
    <w:p w14:paraId="18942D3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7985A73" w14:textId="77777777" w:rsidR="00774A4C" w:rsidRPr="00CA4534" w:rsidRDefault="00774A4C" w:rsidP="00774A4C">
      <w:pPr>
        <w:pStyle w:val="NormalBold"/>
      </w:pPr>
      <w:r w:rsidRPr="00CA4534">
        <w:rPr>
          <w:rStyle w:val="HideTWBExt"/>
          <w:b w:val="0"/>
        </w:rPr>
        <w:t>&lt;Article&gt;</w:t>
      </w:r>
      <w:r w:rsidRPr="00CA4534">
        <w:t>Člen 20 – odstavek 3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E52E2D7" w14:textId="77777777" w:rsidTr="0059524E">
        <w:trPr>
          <w:trHeight w:hRule="exact" w:val="240"/>
          <w:jc w:val="center"/>
        </w:trPr>
        <w:tc>
          <w:tcPr>
            <w:tcW w:w="9752" w:type="dxa"/>
            <w:gridSpan w:val="2"/>
          </w:tcPr>
          <w:p w14:paraId="7AD2A6B8" w14:textId="77777777" w:rsidR="00774A4C" w:rsidRPr="00CA4534" w:rsidRDefault="00774A4C" w:rsidP="0059524E"/>
        </w:tc>
      </w:tr>
      <w:tr w:rsidR="00774A4C" w:rsidRPr="00CA4534" w14:paraId="57F1CF76" w14:textId="77777777" w:rsidTr="0059524E">
        <w:trPr>
          <w:trHeight w:val="240"/>
          <w:jc w:val="center"/>
        </w:trPr>
        <w:tc>
          <w:tcPr>
            <w:tcW w:w="4876" w:type="dxa"/>
          </w:tcPr>
          <w:p w14:paraId="4CD55800" w14:textId="77777777" w:rsidR="00774A4C" w:rsidRPr="00CA4534" w:rsidRDefault="00774A4C" w:rsidP="0059524E">
            <w:pPr>
              <w:pStyle w:val="ColumnHeading"/>
            </w:pPr>
            <w:r w:rsidRPr="00CA4534">
              <w:t>Besedilo, ki ga predlaga Komisija</w:t>
            </w:r>
          </w:p>
        </w:tc>
        <w:tc>
          <w:tcPr>
            <w:tcW w:w="4876" w:type="dxa"/>
          </w:tcPr>
          <w:p w14:paraId="2F9DE89E" w14:textId="77777777" w:rsidR="00774A4C" w:rsidRPr="00CA4534" w:rsidRDefault="00774A4C" w:rsidP="0059524E">
            <w:pPr>
              <w:pStyle w:val="ColumnHeading"/>
            </w:pPr>
            <w:r w:rsidRPr="00CA4534">
              <w:t>Predlog spremembe</w:t>
            </w:r>
          </w:p>
        </w:tc>
      </w:tr>
      <w:tr w:rsidR="00774A4C" w:rsidRPr="00CA4534" w14:paraId="2CF9E067" w14:textId="77777777" w:rsidTr="0059524E">
        <w:trPr>
          <w:jc w:val="center"/>
        </w:trPr>
        <w:tc>
          <w:tcPr>
            <w:tcW w:w="4876" w:type="dxa"/>
          </w:tcPr>
          <w:p w14:paraId="72B0C871" w14:textId="77777777" w:rsidR="00774A4C" w:rsidRPr="00CA4534" w:rsidRDefault="00774A4C" w:rsidP="0059524E">
            <w:pPr>
              <w:pStyle w:val="Normal6"/>
              <w:rPr>
                <w:b/>
                <w:i/>
              </w:rPr>
            </w:pPr>
            <w:r w:rsidRPr="00CA4534">
              <w:rPr>
                <w:b/>
                <w:i/>
              </w:rPr>
              <w:t>Če obstajajo znaki, da so bili prosilci morda žrtve mučenja, posilstva ali drugih hudih oblik psihološkega, fizičnega ali spolnega nasilja ali nasilja na podlagi spola in da bi to lahko negativno vplivalo na njihovo sposobnost za učinkovito sodelovanje v postopku,</w:t>
            </w:r>
            <w:r w:rsidRPr="00CA4534">
              <w:t xml:space="preserve"> organ za presojo zadevne prosilce napoti k zdravniku ali psihologu za nadaljnjo presojo njihovega fizičnega in psihičnega stanja.</w:t>
            </w:r>
          </w:p>
        </w:tc>
        <w:tc>
          <w:tcPr>
            <w:tcW w:w="4876" w:type="dxa"/>
          </w:tcPr>
          <w:p w14:paraId="03068A72" w14:textId="77777777" w:rsidR="00774A4C" w:rsidRPr="00CA4534" w:rsidRDefault="00774A4C" w:rsidP="0059524E">
            <w:pPr>
              <w:pStyle w:val="Normal6"/>
              <w:rPr>
                <w:b/>
                <w:i/>
              </w:rPr>
            </w:pPr>
            <w:r w:rsidRPr="00CA4534">
              <w:t>Organ za presojo</w:t>
            </w:r>
            <w:r w:rsidRPr="00CA4534">
              <w:rPr>
                <w:b/>
                <w:i/>
              </w:rPr>
              <w:t xml:space="preserve"> lahko</w:t>
            </w:r>
            <w:r w:rsidRPr="00CA4534">
              <w:t xml:space="preserve"> zadevne prosilce</w:t>
            </w:r>
            <w:r w:rsidRPr="00CA4534">
              <w:rPr>
                <w:b/>
                <w:i/>
              </w:rPr>
              <w:t xml:space="preserve"> po potrebi</w:t>
            </w:r>
            <w:r w:rsidRPr="00CA4534">
              <w:t xml:space="preserve"> napoti k zdravniku ali psihologu za nadaljnjo presojo njihovega fizičnega in psihičnega stanja.</w:t>
            </w:r>
          </w:p>
        </w:tc>
      </w:tr>
    </w:tbl>
    <w:p w14:paraId="0922909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E127C34" w14:textId="77777777" w:rsidR="00774A4C" w:rsidRPr="00CA4534" w:rsidRDefault="00774A4C" w:rsidP="00774A4C">
      <w:r w:rsidRPr="00CA4534">
        <w:rPr>
          <w:rStyle w:val="HideTWBExt"/>
        </w:rPr>
        <w:t>&lt;/Amend&gt;</w:t>
      </w:r>
    </w:p>
    <w:p w14:paraId="76338DF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829</w:t>
      </w:r>
      <w:r w:rsidRPr="00CA4534">
        <w:rPr>
          <w:rStyle w:val="HideTWBExt"/>
          <w:b w:val="0"/>
        </w:rPr>
        <w:t>&lt;/NumAm&gt;</w:t>
      </w:r>
    </w:p>
    <w:p w14:paraId="32DA039D" w14:textId="77777777" w:rsidR="00774A4C" w:rsidRPr="00CA4534" w:rsidRDefault="00774A4C" w:rsidP="00774A4C">
      <w:pPr>
        <w:pStyle w:val="NormalBold"/>
      </w:pPr>
      <w:r w:rsidRPr="00CA4534">
        <w:rPr>
          <w:rStyle w:val="HideTWBExt"/>
          <w:b w:val="0"/>
        </w:rPr>
        <w:t>&lt;RepeatBlock-By&gt;&lt;Members&gt;</w:t>
      </w:r>
      <w:r w:rsidRPr="00CA4534">
        <w:t>Péter Niedermüller, Birgit Sippel, Kati Piri, Caterina Chinnici, Marju Lauristin, Josef Weidenholzer, Ana Gomes, Cécile Kashetu Kyenge, Elly Schlein</w:t>
      </w:r>
      <w:r w:rsidRPr="00CA4534">
        <w:rPr>
          <w:rStyle w:val="HideTWBExt"/>
          <w:b w:val="0"/>
        </w:rPr>
        <w:t>&lt;/Members&gt;</w:t>
      </w:r>
    </w:p>
    <w:p w14:paraId="70C97194" w14:textId="77777777" w:rsidR="00774A4C" w:rsidRPr="00CA4534" w:rsidRDefault="00774A4C" w:rsidP="00774A4C">
      <w:pPr>
        <w:pStyle w:val="NormalBold"/>
      </w:pPr>
      <w:r w:rsidRPr="00CA4534">
        <w:rPr>
          <w:rStyle w:val="HideTWBExt"/>
          <w:b w:val="0"/>
        </w:rPr>
        <w:t>&lt;/RepeatBlock-By&gt;</w:t>
      </w:r>
    </w:p>
    <w:p w14:paraId="7B1728E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2894D15" w14:textId="77777777" w:rsidR="00774A4C" w:rsidRPr="00CA4534" w:rsidRDefault="00774A4C" w:rsidP="00774A4C">
      <w:pPr>
        <w:pStyle w:val="NormalBold"/>
      </w:pPr>
      <w:r w:rsidRPr="00CA4534">
        <w:rPr>
          <w:rStyle w:val="HideTWBExt"/>
          <w:b w:val="0"/>
        </w:rPr>
        <w:t>&lt;Article&gt;</w:t>
      </w:r>
      <w:r w:rsidRPr="00CA4534">
        <w:t>Člen 20 – odstavek 3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FD3553A" w14:textId="77777777" w:rsidTr="0059524E">
        <w:trPr>
          <w:trHeight w:hRule="exact" w:val="240"/>
          <w:jc w:val="center"/>
        </w:trPr>
        <w:tc>
          <w:tcPr>
            <w:tcW w:w="9752" w:type="dxa"/>
            <w:gridSpan w:val="2"/>
          </w:tcPr>
          <w:p w14:paraId="285F01C3" w14:textId="77777777" w:rsidR="00774A4C" w:rsidRPr="00CA4534" w:rsidRDefault="00774A4C" w:rsidP="0059524E"/>
        </w:tc>
      </w:tr>
      <w:tr w:rsidR="00774A4C" w:rsidRPr="00CA4534" w14:paraId="0CBDC26D" w14:textId="77777777" w:rsidTr="0059524E">
        <w:trPr>
          <w:trHeight w:val="240"/>
          <w:jc w:val="center"/>
        </w:trPr>
        <w:tc>
          <w:tcPr>
            <w:tcW w:w="4876" w:type="dxa"/>
          </w:tcPr>
          <w:p w14:paraId="49798589" w14:textId="77777777" w:rsidR="00774A4C" w:rsidRPr="00CA4534" w:rsidRDefault="00774A4C" w:rsidP="0059524E">
            <w:pPr>
              <w:pStyle w:val="ColumnHeading"/>
            </w:pPr>
            <w:r w:rsidRPr="00CA4534">
              <w:t>Besedilo, ki ga predlaga Komisija</w:t>
            </w:r>
          </w:p>
        </w:tc>
        <w:tc>
          <w:tcPr>
            <w:tcW w:w="4876" w:type="dxa"/>
          </w:tcPr>
          <w:p w14:paraId="5604AF16" w14:textId="77777777" w:rsidR="00774A4C" w:rsidRPr="00CA4534" w:rsidRDefault="00774A4C" w:rsidP="0059524E">
            <w:pPr>
              <w:pStyle w:val="ColumnHeading"/>
            </w:pPr>
            <w:r w:rsidRPr="00CA4534">
              <w:t>Predlog spremembe</w:t>
            </w:r>
          </w:p>
        </w:tc>
      </w:tr>
      <w:tr w:rsidR="00774A4C" w:rsidRPr="00CA4534" w14:paraId="47FF59B7" w14:textId="77777777" w:rsidTr="0059524E">
        <w:trPr>
          <w:jc w:val="center"/>
        </w:trPr>
        <w:tc>
          <w:tcPr>
            <w:tcW w:w="4876" w:type="dxa"/>
          </w:tcPr>
          <w:p w14:paraId="66D8847F" w14:textId="77777777" w:rsidR="00774A4C" w:rsidRPr="00CA4534" w:rsidRDefault="00774A4C" w:rsidP="0059524E">
            <w:pPr>
              <w:pStyle w:val="Normal6"/>
              <w:rPr>
                <w:b/>
                <w:i/>
              </w:rPr>
            </w:pPr>
            <w:r w:rsidRPr="00CA4534">
              <w:t>Če obstajajo znaki, da so bili prosilci morda žrtve mučenja, posilstva ali drugih hudih oblik psihološkega, fizičnega ali spolnega nasilja ali nasilja na podlagi spola in da bi to lahko negativno vplivalo na njihovo sposobnost za učinkovito sodelovanje v postopku, organ za presojo zadevne prosilce napoti k zdravniku ali psihologu za nadaljnjo presojo njihovega fizičnega in psihičnega stanja.</w:t>
            </w:r>
          </w:p>
        </w:tc>
        <w:tc>
          <w:tcPr>
            <w:tcW w:w="4876" w:type="dxa"/>
          </w:tcPr>
          <w:p w14:paraId="1B5FDF1F" w14:textId="77777777" w:rsidR="00774A4C" w:rsidRPr="00CA4534" w:rsidRDefault="00774A4C" w:rsidP="0059524E">
            <w:pPr>
              <w:pStyle w:val="Normal6"/>
              <w:rPr>
                <w:b/>
                <w:i/>
              </w:rPr>
            </w:pPr>
            <w:r w:rsidRPr="00CA4534">
              <w:t>Če obstajajo znaki, da so bili prosilci morda žrtve mučenja, posilstva ali drugih hudih oblik psihološkega, fizičnega ali spolnega nasilja ali nasilja na podlagi spola in da bi to lahko negativno vplivalo na njihovo sposobnost za učinkovito sodelovanje v postopku, organ za presojo zadevne prosilce napoti k zdravniku ali psihologu za nadaljnjo presojo njihovega fizičnega in psihičnega stanja.</w:t>
            </w:r>
            <w:r w:rsidRPr="00CA4534">
              <w:rPr>
                <w:b/>
                <w:i/>
              </w:rPr>
              <w:t xml:space="preserve"> V takih primerih je zdravnik ali psiholog usposobljen za izvajanje takih presoj in ga podpira usposobljen tolmač.</w:t>
            </w:r>
          </w:p>
        </w:tc>
      </w:tr>
    </w:tbl>
    <w:p w14:paraId="2A2196D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5A3F23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D9038D1" w14:textId="77777777" w:rsidR="00774A4C" w:rsidRPr="00CA4534" w:rsidRDefault="00774A4C" w:rsidP="00774A4C">
      <w:pPr>
        <w:pStyle w:val="Normal12Italic"/>
        <w:rPr>
          <w:lang w:val="sl-SI"/>
        </w:rPr>
      </w:pPr>
      <w:r w:rsidRPr="00CA4534">
        <w:rPr>
          <w:lang w:val="sl-SI"/>
        </w:rPr>
        <w:t>Besedilo je usklajeno z besedilom v zvezi s posebnimi potrebami glede sprejema, ki je bilo sprejeto v direktivi o pogojih za sprejem.</w:t>
      </w:r>
    </w:p>
    <w:p w14:paraId="00E0880A" w14:textId="77777777" w:rsidR="00774A4C" w:rsidRPr="00CA4534" w:rsidRDefault="00774A4C" w:rsidP="00774A4C">
      <w:r w:rsidRPr="00CA4534">
        <w:rPr>
          <w:rStyle w:val="HideTWBExt"/>
        </w:rPr>
        <w:t>&lt;/Amend&gt;</w:t>
      </w:r>
    </w:p>
    <w:p w14:paraId="40CFA08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830</w:t>
      </w:r>
      <w:r w:rsidRPr="00CA4534">
        <w:rPr>
          <w:rStyle w:val="HideTWBExt"/>
          <w:b w:val="0"/>
        </w:rPr>
        <w:t>&lt;/NumAm&gt;</w:t>
      </w:r>
    </w:p>
    <w:p w14:paraId="784D4988"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480AD573" w14:textId="77777777" w:rsidR="00774A4C" w:rsidRPr="00CA4534" w:rsidRDefault="00774A4C" w:rsidP="00774A4C">
      <w:pPr>
        <w:pStyle w:val="NormalBold"/>
      </w:pPr>
      <w:r w:rsidRPr="00CA4534">
        <w:rPr>
          <w:rStyle w:val="HideTWBExt"/>
          <w:b w:val="0"/>
        </w:rPr>
        <w:t>&lt;/RepeatBlock-By&gt;</w:t>
      </w:r>
    </w:p>
    <w:p w14:paraId="62AB7E1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811D023" w14:textId="77777777" w:rsidR="00774A4C" w:rsidRPr="00CA4534" w:rsidRDefault="00774A4C" w:rsidP="00774A4C">
      <w:pPr>
        <w:pStyle w:val="NormalBold"/>
      </w:pPr>
      <w:r w:rsidRPr="00CA4534">
        <w:rPr>
          <w:rStyle w:val="HideTWBExt"/>
          <w:b w:val="0"/>
        </w:rPr>
        <w:t>&lt;Article&gt;</w:t>
      </w:r>
      <w:r w:rsidRPr="00CA4534">
        <w:t>Člen 20 – odstavek 3 – pododstavek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E3B50F7" w14:textId="77777777" w:rsidTr="0059524E">
        <w:trPr>
          <w:trHeight w:hRule="exact" w:val="240"/>
          <w:jc w:val="center"/>
        </w:trPr>
        <w:tc>
          <w:tcPr>
            <w:tcW w:w="9752" w:type="dxa"/>
            <w:gridSpan w:val="2"/>
          </w:tcPr>
          <w:p w14:paraId="0E6AB200" w14:textId="77777777" w:rsidR="00774A4C" w:rsidRPr="00CA4534" w:rsidRDefault="00774A4C" w:rsidP="0059524E"/>
        </w:tc>
      </w:tr>
      <w:tr w:rsidR="00774A4C" w:rsidRPr="00CA4534" w14:paraId="3B230D1F" w14:textId="77777777" w:rsidTr="0059524E">
        <w:trPr>
          <w:trHeight w:val="240"/>
          <w:jc w:val="center"/>
        </w:trPr>
        <w:tc>
          <w:tcPr>
            <w:tcW w:w="4876" w:type="dxa"/>
          </w:tcPr>
          <w:p w14:paraId="349DD897" w14:textId="77777777" w:rsidR="00774A4C" w:rsidRPr="00CA4534" w:rsidRDefault="00774A4C" w:rsidP="0059524E">
            <w:pPr>
              <w:pStyle w:val="ColumnHeading"/>
            </w:pPr>
            <w:r w:rsidRPr="00CA4534">
              <w:t>Besedilo, ki ga predlaga Komisija</w:t>
            </w:r>
          </w:p>
        </w:tc>
        <w:tc>
          <w:tcPr>
            <w:tcW w:w="4876" w:type="dxa"/>
          </w:tcPr>
          <w:p w14:paraId="268AEFED" w14:textId="77777777" w:rsidR="00774A4C" w:rsidRPr="00CA4534" w:rsidRDefault="00774A4C" w:rsidP="0059524E">
            <w:pPr>
              <w:pStyle w:val="ColumnHeading"/>
            </w:pPr>
            <w:r w:rsidRPr="00CA4534">
              <w:t>Predlog spremembe</w:t>
            </w:r>
          </w:p>
        </w:tc>
      </w:tr>
      <w:tr w:rsidR="00774A4C" w:rsidRPr="00CA4534" w14:paraId="696AEF5D" w14:textId="77777777" w:rsidTr="0059524E">
        <w:trPr>
          <w:jc w:val="center"/>
        </w:trPr>
        <w:tc>
          <w:tcPr>
            <w:tcW w:w="4876" w:type="dxa"/>
          </w:tcPr>
          <w:p w14:paraId="4ABB36AD" w14:textId="77777777" w:rsidR="00774A4C" w:rsidRPr="00CA4534" w:rsidRDefault="00774A4C" w:rsidP="0059524E">
            <w:pPr>
              <w:pStyle w:val="Normal6"/>
              <w:rPr>
                <w:b/>
                <w:i/>
              </w:rPr>
            </w:pPr>
            <w:r w:rsidRPr="00CA4534">
              <w:rPr>
                <w:b/>
                <w:i/>
              </w:rPr>
              <w:t>Navedeni pregled se opravi ne glede na zdravniški pregled iz členov 23 in 24.</w:t>
            </w:r>
          </w:p>
        </w:tc>
        <w:tc>
          <w:tcPr>
            <w:tcW w:w="4876" w:type="dxa"/>
          </w:tcPr>
          <w:p w14:paraId="0B2D7194" w14:textId="77777777" w:rsidR="00774A4C" w:rsidRPr="00CA4534" w:rsidRDefault="00774A4C" w:rsidP="0059524E">
            <w:pPr>
              <w:pStyle w:val="Normal6"/>
              <w:rPr>
                <w:b/>
                <w:i/>
              </w:rPr>
            </w:pPr>
            <w:r w:rsidRPr="00CA4534">
              <w:rPr>
                <w:b/>
                <w:i/>
              </w:rPr>
              <w:t>črtano</w:t>
            </w:r>
          </w:p>
        </w:tc>
      </w:tr>
    </w:tbl>
    <w:p w14:paraId="466DB04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90F95E9" w14:textId="77777777" w:rsidR="00774A4C" w:rsidRPr="00CA4534" w:rsidRDefault="00774A4C" w:rsidP="00774A4C">
      <w:r w:rsidRPr="00CA4534">
        <w:rPr>
          <w:rStyle w:val="HideTWBExt"/>
        </w:rPr>
        <w:t>&lt;/Amend&gt;</w:t>
      </w:r>
    </w:p>
    <w:p w14:paraId="65F705D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831</w:t>
      </w:r>
      <w:r w:rsidRPr="00CA4534">
        <w:rPr>
          <w:rStyle w:val="HideTWBExt"/>
          <w:b w:val="0"/>
        </w:rPr>
        <w:t>&lt;/NumAm&gt;</w:t>
      </w:r>
    </w:p>
    <w:p w14:paraId="50A85FED" w14:textId="77777777" w:rsidR="00774A4C" w:rsidRPr="00CA4534" w:rsidRDefault="00774A4C" w:rsidP="00774A4C">
      <w:pPr>
        <w:pStyle w:val="NormalBold"/>
      </w:pPr>
      <w:r w:rsidRPr="00CA4534">
        <w:rPr>
          <w:rStyle w:val="HideTWBExt"/>
          <w:b w:val="0"/>
        </w:rPr>
        <w:t>&lt;RepeatBlock-By&gt;&lt;Members&gt;</w:t>
      </w:r>
      <w:r w:rsidRPr="00CA4534">
        <w:t>Péter Niedermüller, Kati Piri, Caterina Chinnici, Josef Weidenholzer, Ana Gomes</w:t>
      </w:r>
      <w:r w:rsidRPr="00CA4534">
        <w:rPr>
          <w:rStyle w:val="HideTWBExt"/>
          <w:b w:val="0"/>
        </w:rPr>
        <w:t>&lt;/Members&gt;</w:t>
      </w:r>
    </w:p>
    <w:p w14:paraId="6674D7DE" w14:textId="77777777" w:rsidR="00774A4C" w:rsidRPr="00CA4534" w:rsidRDefault="00774A4C" w:rsidP="00774A4C">
      <w:pPr>
        <w:pStyle w:val="NormalBold"/>
      </w:pPr>
      <w:r w:rsidRPr="00CA4534">
        <w:rPr>
          <w:rStyle w:val="HideTWBExt"/>
          <w:b w:val="0"/>
        </w:rPr>
        <w:t>&lt;/RepeatBlock-By&gt;</w:t>
      </w:r>
    </w:p>
    <w:p w14:paraId="2B8A588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5724C8A" w14:textId="77777777" w:rsidR="00774A4C" w:rsidRPr="00CA4534" w:rsidRDefault="00774A4C" w:rsidP="00774A4C">
      <w:pPr>
        <w:pStyle w:val="NormalBold"/>
      </w:pPr>
      <w:r w:rsidRPr="00CA4534">
        <w:rPr>
          <w:rStyle w:val="HideTWBExt"/>
          <w:b w:val="0"/>
        </w:rPr>
        <w:t>&lt;Article&gt;</w:t>
      </w:r>
      <w:r w:rsidRPr="00CA4534">
        <w:t>Člen 20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03AB710" w14:textId="77777777" w:rsidTr="0059524E">
        <w:trPr>
          <w:trHeight w:hRule="exact" w:val="240"/>
          <w:jc w:val="center"/>
        </w:trPr>
        <w:tc>
          <w:tcPr>
            <w:tcW w:w="9752" w:type="dxa"/>
            <w:gridSpan w:val="2"/>
          </w:tcPr>
          <w:p w14:paraId="3CEF37C1" w14:textId="77777777" w:rsidR="00774A4C" w:rsidRPr="00CA4534" w:rsidRDefault="00774A4C" w:rsidP="0059524E"/>
        </w:tc>
      </w:tr>
      <w:tr w:rsidR="00774A4C" w:rsidRPr="00CA4534" w14:paraId="43D4459A" w14:textId="77777777" w:rsidTr="0059524E">
        <w:trPr>
          <w:trHeight w:val="240"/>
          <w:jc w:val="center"/>
        </w:trPr>
        <w:tc>
          <w:tcPr>
            <w:tcW w:w="4876" w:type="dxa"/>
          </w:tcPr>
          <w:p w14:paraId="278DB363" w14:textId="77777777" w:rsidR="00774A4C" w:rsidRPr="00CA4534" w:rsidRDefault="00774A4C" w:rsidP="0059524E">
            <w:pPr>
              <w:pStyle w:val="ColumnHeading"/>
            </w:pPr>
            <w:r w:rsidRPr="00CA4534">
              <w:t>Besedilo, ki ga predlaga Komisija</w:t>
            </w:r>
          </w:p>
        </w:tc>
        <w:tc>
          <w:tcPr>
            <w:tcW w:w="4876" w:type="dxa"/>
          </w:tcPr>
          <w:p w14:paraId="022796E3" w14:textId="77777777" w:rsidR="00774A4C" w:rsidRPr="00CA4534" w:rsidRDefault="00774A4C" w:rsidP="0059524E">
            <w:pPr>
              <w:pStyle w:val="ColumnHeading"/>
            </w:pPr>
            <w:r w:rsidRPr="00CA4534">
              <w:t>Predlog spremembe</w:t>
            </w:r>
          </w:p>
        </w:tc>
      </w:tr>
      <w:tr w:rsidR="00774A4C" w:rsidRPr="00CA4534" w14:paraId="69D983FB" w14:textId="77777777" w:rsidTr="0059524E">
        <w:trPr>
          <w:jc w:val="center"/>
        </w:trPr>
        <w:tc>
          <w:tcPr>
            <w:tcW w:w="4876" w:type="dxa"/>
          </w:tcPr>
          <w:p w14:paraId="417EF532" w14:textId="77777777" w:rsidR="00774A4C" w:rsidRPr="00CA4534" w:rsidRDefault="00774A4C" w:rsidP="0059524E">
            <w:pPr>
              <w:pStyle w:val="Normal6"/>
              <w:rPr>
                <w:b/>
                <w:i/>
              </w:rPr>
            </w:pPr>
            <w:r w:rsidRPr="00CA4534">
              <w:t>4.</w:t>
            </w:r>
            <w:r w:rsidRPr="00CA4534">
              <w:rPr>
                <w:b/>
                <w:i/>
              </w:rPr>
              <w:tab/>
            </w:r>
            <w:r w:rsidRPr="00CA4534">
              <w:t>Odgovorni organi obravnavajo potrebo po posebnih procesnih jamstvih iz tega člena tudi, kadar navedena potreba postane očitna v kasnejši fazi postopka, ne da bi bilo treba ponovno začeti postopek za mednarodno zaščito.</w:t>
            </w:r>
          </w:p>
        </w:tc>
        <w:tc>
          <w:tcPr>
            <w:tcW w:w="4876" w:type="dxa"/>
          </w:tcPr>
          <w:p w14:paraId="3E915E40" w14:textId="77777777" w:rsidR="00774A4C" w:rsidRPr="00CA4534" w:rsidRDefault="00774A4C" w:rsidP="0059524E">
            <w:pPr>
              <w:pStyle w:val="Normal6"/>
              <w:rPr>
                <w:b/>
                <w:i/>
              </w:rPr>
            </w:pPr>
            <w:r w:rsidRPr="00CA4534">
              <w:t>4.</w:t>
            </w:r>
            <w:r w:rsidRPr="00CA4534">
              <w:rPr>
                <w:b/>
                <w:i/>
              </w:rPr>
              <w:tab/>
            </w:r>
            <w:r w:rsidRPr="00CA4534">
              <w:t>Odgovorni organi obravnavajo potrebo po posebnih procesnih jamstvih iz tega člena tudi, kadar navedena potreba postane očitna v kasnejši fazi postopka</w:t>
            </w:r>
            <w:r w:rsidRPr="00CA4534">
              <w:rPr>
                <w:b/>
                <w:i/>
              </w:rPr>
              <w:t xml:space="preserve"> ali če prosilec utemeljeno zahteva ponovno presojo svojih posebnih postopkovnih potreb</w:t>
            </w:r>
            <w:r w:rsidRPr="00CA4534">
              <w:t>, ne da bi bilo treba ponovno začeti postopek za mednarodno zaščito.</w:t>
            </w:r>
          </w:p>
        </w:tc>
      </w:tr>
    </w:tbl>
    <w:p w14:paraId="58A9200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B3DAED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8684358" w14:textId="77777777" w:rsidR="00774A4C" w:rsidRPr="00CA4534" w:rsidRDefault="00774A4C" w:rsidP="00774A4C">
      <w:pPr>
        <w:pStyle w:val="Normal12Italic"/>
        <w:rPr>
          <w:lang w:val="sl-SI"/>
        </w:rPr>
      </w:pPr>
      <w:r w:rsidRPr="00CA4534">
        <w:rPr>
          <w:lang w:val="sl-SI"/>
        </w:rPr>
        <w:t>Besedilo je usklajeno z besedilom v zvezi s posebnimi potrebami glede sprejema, ki je bilo sprejeto v direktivi o pogojih za sprejem.</w:t>
      </w:r>
    </w:p>
    <w:p w14:paraId="12EC6276" w14:textId="77777777" w:rsidR="00774A4C" w:rsidRPr="00CA4534" w:rsidRDefault="00774A4C" w:rsidP="00774A4C">
      <w:r w:rsidRPr="00CA4534">
        <w:rPr>
          <w:rStyle w:val="HideTWBExt"/>
        </w:rPr>
        <w:t>&lt;/Amend&gt;</w:t>
      </w:r>
    </w:p>
    <w:p w14:paraId="1189F40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832</w:t>
      </w:r>
      <w:r w:rsidRPr="00CA4534">
        <w:rPr>
          <w:rStyle w:val="HideTWBExt"/>
          <w:b w:val="0"/>
        </w:rPr>
        <w:t>&lt;/NumAm&gt;</w:t>
      </w:r>
    </w:p>
    <w:p w14:paraId="74637BFE"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798BC1B"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97522F7"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0DCB1854" w14:textId="77777777" w:rsidR="00774A4C" w:rsidRPr="00CA4534" w:rsidRDefault="00774A4C" w:rsidP="00774A4C">
      <w:pPr>
        <w:pStyle w:val="NormalBold"/>
      </w:pPr>
      <w:r w:rsidRPr="00CA4534">
        <w:rPr>
          <w:rStyle w:val="HideTWBExt"/>
          <w:b w:val="0"/>
        </w:rPr>
        <w:t>&lt;/RepeatBlock-By&gt;</w:t>
      </w:r>
    </w:p>
    <w:p w14:paraId="437103A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1A57C19" w14:textId="77777777" w:rsidR="00774A4C" w:rsidRPr="00CA4534" w:rsidRDefault="00774A4C" w:rsidP="00774A4C">
      <w:pPr>
        <w:pStyle w:val="NormalBold"/>
      </w:pPr>
      <w:r w:rsidRPr="00CA4534">
        <w:rPr>
          <w:rStyle w:val="HideTWBExt"/>
          <w:b w:val="0"/>
        </w:rPr>
        <w:t>&lt;Article&gt;</w:t>
      </w:r>
      <w:r w:rsidRPr="00CA4534">
        <w:t>Člen 20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D99A06" w14:textId="77777777" w:rsidTr="0059524E">
        <w:trPr>
          <w:trHeight w:hRule="exact" w:val="240"/>
          <w:jc w:val="center"/>
        </w:trPr>
        <w:tc>
          <w:tcPr>
            <w:tcW w:w="9752" w:type="dxa"/>
            <w:gridSpan w:val="2"/>
          </w:tcPr>
          <w:p w14:paraId="2496BCE6" w14:textId="77777777" w:rsidR="00774A4C" w:rsidRPr="00CA4534" w:rsidRDefault="00774A4C" w:rsidP="0059524E"/>
        </w:tc>
      </w:tr>
      <w:tr w:rsidR="00774A4C" w:rsidRPr="00CA4534" w14:paraId="18391D73" w14:textId="77777777" w:rsidTr="0059524E">
        <w:trPr>
          <w:trHeight w:val="240"/>
          <w:jc w:val="center"/>
        </w:trPr>
        <w:tc>
          <w:tcPr>
            <w:tcW w:w="4876" w:type="dxa"/>
          </w:tcPr>
          <w:p w14:paraId="47F6A32F" w14:textId="77777777" w:rsidR="00774A4C" w:rsidRPr="00CA4534" w:rsidRDefault="00774A4C" w:rsidP="0059524E">
            <w:pPr>
              <w:pStyle w:val="ColumnHeading"/>
            </w:pPr>
            <w:r w:rsidRPr="00CA4534">
              <w:t>Besedilo, ki ga predlaga Komisija</w:t>
            </w:r>
          </w:p>
        </w:tc>
        <w:tc>
          <w:tcPr>
            <w:tcW w:w="4876" w:type="dxa"/>
          </w:tcPr>
          <w:p w14:paraId="5BDF1518" w14:textId="77777777" w:rsidR="00774A4C" w:rsidRPr="00CA4534" w:rsidRDefault="00774A4C" w:rsidP="0059524E">
            <w:pPr>
              <w:pStyle w:val="ColumnHeading"/>
            </w:pPr>
            <w:r w:rsidRPr="00CA4534">
              <w:t>Predlog spremembe</w:t>
            </w:r>
          </w:p>
        </w:tc>
      </w:tr>
      <w:tr w:rsidR="00774A4C" w:rsidRPr="00CA4534" w14:paraId="6CC8B028" w14:textId="77777777" w:rsidTr="0059524E">
        <w:trPr>
          <w:jc w:val="center"/>
        </w:trPr>
        <w:tc>
          <w:tcPr>
            <w:tcW w:w="4876" w:type="dxa"/>
          </w:tcPr>
          <w:p w14:paraId="622B958C" w14:textId="77777777" w:rsidR="00774A4C" w:rsidRPr="00CA4534" w:rsidRDefault="00774A4C" w:rsidP="0059524E">
            <w:pPr>
              <w:pStyle w:val="Normal6"/>
              <w:rPr>
                <w:b/>
                <w:i/>
              </w:rPr>
            </w:pPr>
            <w:r w:rsidRPr="00CA4534">
              <w:t>4.</w:t>
            </w:r>
            <w:r w:rsidRPr="00CA4534">
              <w:rPr>
                <w:b/>
                <w:i/>
              </w:rPr>
              <w:tab/>
            </w:r>
            <w:r w:rsidRPr="00CA4534">
              <w:t>Odgovorni organi obravnavajo potrebo po posebnih procesnih jamstvih iz tega člena tudi, kadar navedena potreba postane očitna v kasnejši fazi postopka, ne da bi bilo treba ponovno začeti postopek za mednarodno zaščito.</w:t>
            </w:r>
          </w:p>
        </w:tc>
        <w:tc>
          <w:tcPr>
            <w:tcW w:w="4876" w:type="dxa"/>
          </w:tcPr>
          <w:p w14:paraId="3D1514B8" w14:textId="77777777" w:rsidR="00774A4C" w:rsidRPr="00CA4534" w:rsidRDefault="00774A4C" w:rsidP="0059524E">
            <w:pPr>
              <w:pStyle w:val="Normal6"/>
              <w:rPr>
                <w:b/>
                <w:i/>
              </w:rPr>
            </w:pPr>
            <w:r w:rsidRPr="00CA4534">
              <w:t>4.</w:t>
            </w:r>
            <w:r w:rsidRPr="00CA4534">
              <w:rPr>
                <w:b/>
                <w:i/>
              </w:rPr>
              <w:tab/>
            </w:r>
            <w:r w:rsidRPr="00CA4534">
              <w:t>Odgovorni organi obravnavajo potrebo po posebnih procesnih jamstvih iz tega člena tudi, kadar navedena potreba postane očitna</w:t>
            </w:r>
            <w:r w:rsidRPr="00CA4534">
              <w:rPr>
                <w:b/>
                <w:i/>
              </w:rPr>
              <w:t xml:space="preserve"> ali je izražena</w:t>
            </w:r>
            <w:r w:rsidRPr="00CA4534">
              <w:t xml:space="preserve"> v kasnejši fazi postopka, ne da bi bilo treba ponovno začeti postopek za mednarodno zaščito.</w:t>
            </w:r>
          </w:p>
        </w:tc>
      </w:tr>
    </w:tbl>
    <w:p w14:paraId="6A1ADC2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37C941E" w14:textId="77777777" w:rsidR="00774A4C" w:rsidRPr="00CA4534" w:rsidRDefault="00774A4C" w:rsidP="00774A4C">
      <w:r w:rsidRPr="00CA4534">
        <w:rPr>
          <w:rStyle w:val="HideTWBExt"/>
        </w:rPr>
        <w:t>&lt;/Amend&gt;</w:t>
      </w:r>
    </w:p>
    <w:p w14:paraId="7D4B157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833</w:t>
      </w:r>
      <w:r w:rsidRPr="00CA4534">
        <w:rPr>
          <w:rStyle w:val="HideTWBExt"/>
          <w:b w:val="0"/>
        </w:rPr>
        <w:t>&lt;/NumAm&gt;</w:t>
      </w:r>
    </w:p>
    <w:p w14:paraId="44837CE0"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035A86F4" w14:textId="77777777" w:rsidR="00774A4C" w:rsidRPr="00CA4534" w:rsidRDefault="00774A4C" w:rsidP="00774A4C">
      <w:pPr>
        <w:pStyle w:val="NormalBold"/>
      </w:pPr>
      <w:r w:rsidRPr="00CA4534">
        <w:rPr>
          <w:rStyle w:val="HideTWBExt"/>
          <w:b w:val="0"/>
        </w:rPr>
        <w:t>&lt;/RepeatBlock-By&gt;</w:t>
      </w:r>
    </w:p>
    <w:p w14:paraId="42F7EF7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CAB9F19" w14:textId="77777777" w:rsidR="00774A4C" w:rsidRPr="00CA4534" w:rsidRDefault="00774A4C" w:rsidP="00774A4C">
      <w:pPr>
        <w:pStyle w:val="NormalBold"/>
      </w:pPr>
      <w:r w:rsidRPr="00CA4534">
        <w:rPr>
          <w:rStyle w:val="HideTWBExt"/>
          <w:b w:val="0"/>
        </w:rPr>
        <w:t>&lt;Article&gt;</w:t>
      </w:r>
      <w:r w:rsidRPr="00CA4534">
        <w:t>Člen 20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D776F16" w14:textId="77777777" w:rsidTr="0059524E">
        <w:trPr>
          <w:trHeight w:hRule="exact" w:val="240"/>
          <w:jc w:val="center"/>
        </w:trPr>
        <w:tc>
          <w:tcPr>
            <w:tcW w:w="9752" w:type="dxa"/>
            <w:gridSpan w:val="2"/>
          </w:tcPr>
          <w:p w14:paraId="1F035242" w14:textId="77777777" w:rsidR="00774A4C" w:rsidRPr="00CA4534" w:rsidRDefault="00774A4C" w:rsidP="0059524E"/>
        </w:tc>
      </w:tr>
      <w:tr w:rsidR="00774A4C" w:rsidRPr="00CA4534" w14:paraId="0881C7C6" w14:textId="77777777" w:rsidTr="0059524E">
        <w:trPr>
          <w:trHeight w:val="240"/>
          <w:jc w:val="center"/>
        </w:trPr>
        <w:tc>
          <w:tcPr>
            <w:tcW w:w="4876" w:type="dxa"/>
          </w:tcPr>
          <w:p w14:paraId="49ED9946" w14:textId="77777777" w:rsidR="00774A4C" w:rsidRPr="00CA4534" w:rsidRDefault="00774A4C" w:rsidP="0059524E">
            <w:pPr>
              <w:pStyle w:val="ColumnHeading"/>
            </w:pPr>
            <w:r w:rsidRPr="00CA4534">
              <w:t>Besedilo, ki ga predlaga Komisija</w:t>
            </w:r>
          </w:p>
        </w:tc>
        <w:tc>
          <w:tcPr>
            <w:tcW w:w="4876" w:type="dxa"/>
          </w:tcPr>
          <w:p w14:paraId="3B1DFD0E" w14:textId="77777777" w:rsidR="00774A4C" w:rsidRPr="00CA4534" w:rsidRDefault="00774A4C" w:rsidP="0059524E">
            <w:pPr>
              <w:pStyle w:val="ColumnHeading"/>
            </w:pPr>
            <w:r w:rsidRPr="00CA4534">
              <w:t>Predlog spremembe</w:t>
            </w:r>
          </w:p>
        </w:tc>
      </w:tr>
      <w:tr w:rsidR="00774A4C" w:rsidRPr="00CA4534" w14:paraId="5DAE68AF" w14:textId="77777777" w:rsidTr="0059524E">
        <w:trPr>
          <w:jc w:val="center"/>
        </w:trPr>
        <w:tc>
          <w:tcPr>
            <w:tcW w:w="4876" w:type="dxa"/>
          </w:tcPr>
          <w:p w14:paraId="75D9A78E" w14:textId="77777777" w:rsidR="00774A4C" w:rsidRPr="00CA4534" w:rsidRDefault="00774A4C" w:rsidP="0059524E">
            <w:pPr>
              <w:pStyle w:val="Normal6"/>
              <w:rPr>
                <w:b/>
                <w:i/>
              </w:rPr>
            </w:pPr>
            <w:r w:rsidRPr="00CA4534">
              <w:t>4.</w:t>
            </w:r>
            <w:r w:rsidRPr="00CA4534">
              <w:rPr>
                <w:b/>
                <w:i/>
              </w:rPr>
              <w:tab/>
            </w:r>
            <w:r w:rsidRPr="00CA4534">
              <w:t>Odgovorni organi obravnavajo potrebo po posebnih procesnih jamstvih iz tega člena tudi, kadar navedena potreba postane očitna v kasnejši fazi postopka, ne da bi bilo treba ponovno začeti postopek za mednarodno zaščito.</w:t>
            </w:r>
          </w:p>
        </w:tc>
        <w:tc>
          <w:tcPr>
            <w:tcW w:w="4876" w:type="dxa"/>
          </w:tcPr>
          <w:p w14:paraId="39FDEE5E" w14:textId="1F27BE9E" w:rsidR="00774A4C" w:rsidRPr="00CA4534" w:rsidRDefault="00774A4C" w:rsidP="0059524E">
            <w:pPr>
              <w:pStyle w:val="Normal6"/>
              <w:rPr>
                <w:b/>
                <w:i/>
              </w:rPr>
            </w:pPr>
            <w:r w:rsidRPr="00CA4534">
              <w:rPr>
                <w:b/>
                <w:i/>
              </w:rPr>
              <w:tab/>
            </w:r>
            <w:r w:rsidRPr="00CA4534">
              <w:rPr>
                <w:i/>
              </w:rPr>
              <w:t>(Ne zadeva slovenske različice</w:t>
            </w:r>
            <w:r w:rsidRPr="00CA4534">
              <w:t>.</w:t>
            </w:r>
            <w:r w:rsidRPr="00CA4534">
              <w:rPr>
                <w:i/>
              </w:rPr>
              <w:t>)</w:t>
            </w:r>
          </w:p>
        </w:tc>
      </w:tr>
    </w:tbl>
    <w:p w14:paraId="06F2E7E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FB84D9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C8528D7" w14:textId="6D812CA6" w:rsidR="00774A4C" w:rsidRPr="00CA4534" w:rsidRDefault="00A66A8E" w:rsidP="00774A4C">
      <w:pPr>
        <w:pStyle w:val="Normal12Italic"/>
        <w:rPr>
          <w:lang w:val="sl-SI"/>
        </w:rPr>
      </w:pPr>
      <w:r w:rsidRPr="00CA4534">
        <w:rPr>
          <w:lang w:val="sl-SI"/>
        </w:rPr>
        <w:t>(Ne zadeva slovenske različice.)</w:t>
      </w:r>
    </w:p>
    <w:p w14:paraId="2B7CA689" w14:textId="77777777" w:rsidR="00774A4C" w:rsidRPr="00CA4534" w:rsidRDefault="00774A4C" w:rsidP="00774A4C">
      <w:r w:rsidRPr="00CA4534">
        <w:rPr>
          <w:rStyle w:val="HideTWBExt"/>
        </w:rPr>
        <w:t>&lt;/Amend&gt;</w:t>
      </w:r>
    </w:p>
    <w:p w14:paraId="680D94D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834</w:t>
      </w:r>
      <w:r w:rsidRPr="00CA4534">
        <w:rPr>
          <w:rStyle w:val="HideTWBExt"/>
          <w:b w:val="0"/>
        </w:rPr>
        <w:t>&lt;/NumAm&gt;</w:t>
      </w:r>
    </w:p>
    <w:p w14:paraId="6C149383"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C6BEF64" w14:textId="77777777" w:rsidR="00774A4C" w:rsidRPr="00CA4534" w:rsidRDefault="00774A4C" w:rsidP="00774A4C">
      <w:pPr>
        <w:pStyle w:val="NormalBold"/>
      </w:pPr>
      <w:r w:rsidRPr="00CA4534">
        <w:rPr>
          <w:rStyle w:val="HideTWBExt"/>
          <w:b w:val="0"/>
        </w:rPr>
        <w:t>&lt;/RepeatBlock-By&gt;</w:t>
      </w:r>
    </w:p>
    <w:p w14:paraId="03CBB14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85C1A67" w14:textId="77777777" w:rsidR="00774A4C" w:rsidRPr="00CA4534" w:rsidRDefault="00774A4C" w:rsidP="00774A4C">
      <w:pPr>
        <w:pStyle w:val="NormalBold"/>
      </w:pPr>
      <w:r w:rsidRPr="00CA4534">
        <w:rPr>
          <w:rStyle w:val="HideTWBExt"/>
          <w:b w:val="0"/>
        </w:rPr>
        <w:t>&lt;Article&gt;</w:t>
      </w:r>
      <w:r w:rsidRPr="00CA4534">
        <w:t>Člen 21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A3A613B" w14:textId="77777777" w:rsidTr="0059524E">
        <w:trPr>
          <w:trHeight w:hRule="exact" w:val="240"/>
          <w:jc w:val="center"/>
        </w:trPr>
        <w:tc>
          <w:tcPr>
            <w:tcW w:w="9752" w:type="dxa"/>
            <w:gridSpan w:val="2"/>
          </w:tcPr>
          <w:p w14:paraId="406DAAB3" w14:textId="77777777" w:rsidR="00774A4C" w:rsidRPr="00CA4534" w:rsidRDefault="00774A4C" w:rsidP="0059524E"/>
        </w:tc>
      </w:tr>
      <w:tr w:rsidR="00774A4C" w:rsidRPr="00CA4534" w14:paraId="60A7D108" w14:textId="77777777" w:rsidTr="0059524E">
        <w:trPr>
          <w:trHeight w:val="240"/>
          <w:jc w:val="center"/>
        </w:trPr>
        <w:tc>
          <w:tcPr>
            <w:tcW w:w="4876" w:type="dxa"/>
          </w:tcPr>
          <w:p w14:paraId="3CB0E3DC" w14:textId="77777777" w:rsidR="00774A4C" w:rsidRPr="00CA4534" w:rsidRDefault="00774A4C" w:rsidP="0059524E">
            <w:pPr>
              <w:pStyle w:val="ColumnHeading"/>
            </w:pPr>
            <w:r w:rsidRPr="00CA4534">
              <w:t>Besedilo, ki ga predlaga Komisija</w:t>
            </w:r>
          </w:p>
        </w:tc>
        <w:tc>
          <w:tcPr>
            <w:tcW w:w="4876" w:type="dxa"/>
          </w:tcPr>
          <w:p w14:paraId="69223713" w14:textId="77777777" w:rsidR="00774A4C" w:rsidRPr="00CA4534" w:rsidRDefault="00774A4C" w:rsidP="0059524E">
            <w:pPr>
              <w:pStyle w:val="ColumnHeading"/>
            </w:pPr>
            <w:r w:rsidRPr="00CA4534">
              <w:t>Predlog spremembe</w:t>
            </w:r>
          </w:p>
        </w:tc>
      </w:tr>
      <w:tr w:rsidR="00774A4C" w:rsidRPr="00CA4534" w14:paraId="66319FD0" w14:textId="77777777" w:rsidTr="0059524E">
        <w:trPr>
          <w:jc w:val="center"/>
        </w:trPr>
        <w:tc>
          <w:tcPr>
            <w:tcW w:w="4876" w:type="dxa"/>
          </w:tcPr>
          <w:p w14:paraId="210B06C9" w14:textId="77777777" w:rsidR="00774A4C" w:rsidRPr="00CA4534" w:rsidRDefault="00774A4C" w:rsidP="0059524E">
            <w:pPr>
              <w:pStyle w:val="Normal6"/>
              <w:rPr>
                <w:b/>
                <w:i/>
              </w:rPr>
            </w:pPr>
            <w:r w:rsidRPr="00CA4534">
              <w:t>1.</w:t>
            </w:r>
            <w:r w:rsidRPr="00CA4534">
              <w:rPr>
                <w:b/>
                <w:i/>
              </w:rPr>
              <w:tab/>
            </w:r>
            <w:r w:rsidRPr="00CA4534">
              <w:t>Pri uporabi te</w:t>
            </w:r>
            <w:r w:rsidRPr="00CA4534">
              <w:rPr>
                <w:b/>
                <w:i/>
              </w:rPr>
              <w:t xml:space="preserve"> uredbe</w:t>
            </w:r>
            <w:r w:rsidRPr="00CA4534">
              <w:t xml:space="preserve"> je najpomembnejše vodilo držav članic največja korist otroka.</w:t>
            </w:r>
          </w:p>
        </w:tc>
        <w:tc>
          <w:tcPr>
            <w:tcW w:w="4876" w:type="dxa"/>
          </w:tcPr>
          <w:p w14:paraId="3F100F8E" w14:textId="77777777" w:rsidR="00774A4C" w:rsidRPr="00CA4534" w:rsidRDefault="00774A4C" w:rsidP="0059524E">
            <w:pPr>
              <w:pStyle w:val="Normal6"/>
              <w:rPr>
                <w:b/>
                <w:i/>
              </w:rPr>
            </w:pPr>
            <w:r w:rsidRPr="00CA4534">
              <w:t>1.</w:t>
            </w:r>
            <w:r w:rsidRPr="00CA4534">
              <w:rPr>
                <w:b/>
                <w:i/>
              </w:rPr>
              <w:tab/>
            </w:r>
            <w:r w:rsidRPr="00CA4534">
              <w:t>Pri uporabi te</w:t>
            </w:r>
            <w:r w:rsidRPr="00CA4534">
              <w:rPr>
                <w:b/>
                <w:i/>
              </w:rPr>
              <w:t xml:space="preserve"> direktive</w:t>
            </w:r>
            <w:r w:rsidRPr="00CA4534">
              <w:t xml:space="preserve"> je najpomembnejše vodilo držav članic največja korist otroka.</w:t>
            </w:r>
          </w:p>
        </w:tc>
      </w:tr>
    </w:tbl>
    <w:p w14:paraId="18CCD79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5786ED7" w14:textId="77777777" w:rsidR="00774A4C" w:rsidRPr="00CA4534" w:rsidRDefault="00774A4C" w:rsidP="00774A4C">
      <w:r w:rsidRPr="00CA4534">
        <w:rPr>
          <w:rStyle w:val="HideTWBExt"/>
        </w:rPr>
        <w:t>&lt;/Amend&gt;</w:t>
      </w:r>
    </w:p>
    <w:p w14:paraId="7840E88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835</w:t>
      </w:r>
      <w:r w:rsidRPr="00CA4534">
        <w:rPr>
          <w:rStyle w:val="HideTWBExt"/>
          <w:b w:val="0"/>
        </w:rPr>
        <w:t>&lt;/NumAm&gt;</w:t>
      </w:r>
    </w:p>
    <w:p w14:paraId="6D2636C5"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6E1023C4" w14:textId="77777777" w:rsidR="00774A4C" w:rsidRPr="00CA4534" w:rsidRDefault="00774A4C" w:rsidP="00774A4C">
      <w:pPr>
        <w:pStyle w:val="NormalBold"/>
      </w:pPr>
      <w:r w:rsidRPr="00CA4534">
        <w:rPr>
          <w:rStyle w:val="HideTWBExt"/>
          <w:b w:val="0"/>
        </w:rPr>
        <w:t>&lt;/RepeatBlock-By&gt;</w:t>
      </w:r>
    </w:p>
    <w:p w14:paraId="7C390E4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3E6F37F" w14:textId="77777777" w:rsidR="00774A4C" w:rsidRPr="00CA4534" w:rsidRDefault="00774A4C" w:rsidP="00774A4C">
      <w:pPr>
        <w:pStyle w:val="NormalBold"/>
      </w:pPr>
      <w:r w:rsidRPr="00CA4534">
        <w:rPr>
          <w:rStyle w:val="HideTWBExt"/>
          <w:b w:val="0"/>
        </w:rPr>
        <w:t>&lt;Article&gt;</w:t>
      </w:r>
      <w:r w:rsidRPr="00CA4534">
        <w:t>Člen 21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E9B5F7F" w14:textId="77777777" w:rsidTr="0059524E">
        <w:trPr>
          <w:trHeight w:hRule="exact" w:val="240"/>
          <w:jc w:val="center"/>
        </w:trPr>
        <w:tc>
          <w:tcPr>
            <w:tcW w:w="9752" w:type="dxa"/>
            <w:gridSpan w:val="2"/>
          </w:tcPr>
          <w:p w14:paraId="3E182049" w14:textId="77777777" w:rsidR="00774A4C" w:rsidRPr="00CA4534" w:rsidRDefault="00774A4C" w:rsidP="0059524E"/>
        </w:tc>
      </w:tr>
      <w:tr w:rsidR="00774A4C" w:rsidRPr="00CA4534" w14:paraId="15E8C200" w14:textId="77777777" w:rsidTr="0059524E">
        <w:trPr>
          <w:trHeight w:val="240"/>
          <w:jc w:val="center"/>
        </w:trPr>
        <w:tc>
          <w:tcPr>
            <w:tcW w:w="4876" w:type="dxa"/>
          </w:tcPr>
          <w:p w14:paraId="69AB4FD8" w14:textId="77777777" w:rsidR="00774A4C" w:rsidRPr="00CA4534" w:rsidRDefault="00774A4C" w:rsidP="0059524E">
            <w:pPr>
              <w:pStyle w:val="ColumnHeading"/>
            </w:pPr>
            <w:r w:rsidRPr="00CA4534">
              <w:t>Besedilo, ki ga predlaga Komisija</w:t>
            </w:r>
          </w:p>
        </w:tc>
        <w:tc>
          <w:tcPr>
            <w:tcW w:w="4876" w:type="dxa"/>
          </w:tcPr>
          <w:p w14:paraId="6C2300F6" w14:textId="77777777" w:rsidR="00774A4C" w:rsidRPr="00CA4534" w:rsidRDefault="00774A4C" w:rsidP="0059524E">
            <w:pPr>
              <w:pStyle w:val="ColumnHeading"/>
            </w:pPr>
            <w:r w:rsidRPr="00CA4534">
              <w:t>Predlog spremembe</w:t>
            </w:r>
          </w:p>
        </w:tc>
      </w:tr>
      <w:tr w:rsidR="00774A4C" w:rsidRPr="00CA4534" w14:paraId="58BCBEB9" w14:textId="77777777" w:rsidTr="0059524E">
        <w:trPr>
          <w:jc w:val="center"/>
        </w:trPr>
        <w:tc>
          <w:tcPr>
            <w:tcW w:w="4876" w:type="dxa"/>
          </w:tcPr>
          <w:p w14:paraId="1D672B61"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 očitno ni v največjo korist otroka.</w:t>
            </w:r>
            <w:r w:rsidRPr="00CA4534">
              <w:rPr>
                <w:b/>
                <w:i/>
              </w:rPr>
              <w:t xml:space="preserve"> V navedenem primeru organ za presojo navede razloge za odločitev, da mladoletniku ne zagotovi možnosti za osebni razgovor.</w:t>
            </w:r>
          </w:p>
        </w:tc>
        <w:tc>
          <w:tcPr>
            <w:tcW w:w="4876" w:type="dxa"/>
          </w:tcPr>
          <w:p w14:paraId="19F7F69E"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 očitno ni v največjo korist otroka.</w:t>
            </w:r>
          </w:p>
        </w:tc>
      </w:tr>
    </w:tbl>
    <w:p w14:paraId="5BEDA94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784F6F8" w14:textId="77777777" w:rsidR="00774A4C" w:rsidRPr="00CA4534" w:rsidRDefault="00774A4C" w:rsidP="00774A4C">
      <w:r w:rsidRPr="00CA4534">
        <w:rPr>
          <w:rStyle w:val="HideTWBExt"/>
        </w:rPr>
        <w:t>&lt;/Amend&gt;</w:t>
      </w:r>
    </w:p>
    <w:p w14:paraId="5303559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836</w:t>
      </w:r>
      <w:r w:rsidRPr="00CA4534">
        <w:rPr>
          <w:rStyle w:val="HideTWBExt"/>
          <w:b w:val="0"/>
        </w:rPr>
        <w:t>&lt;/NumAm&gt;</w:t>
      </w:r>
    </w:p>
    <w:p w14:paraId="41F694D6"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2BB8A491" w14:textId="77777777" w:rsidR="00774A4C" w:rsidRPr="00CA4534" w:rsidRDefault="00774A4C" w:rsidP="00774A4C">
      <w:pPr>
        <w:pStyle w:val="NormalBold"/>
      </w:pPr>
      <w:r w:rsidRPr="00CA4534">
        <w:rPr>
          <w:rStyle w:val="HideTWBExt"/>
          <w:b w:val="0"/>
        </w:rPr>
        <w:t>&lt;/RepeatBlock-By&gt;</w:t>
      </w:r>
    </w:p>
    <w:p w14:paraId="658E2BC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A339BF0" w14:textId="77777777" w:rsidR="00774A4C" w:rsidRPr="00CA4534" w:rsidRDefault="00774A4C" w:rsidP="00774A4C">
      <w:pPr>
        <w:pStyle w:val="NormalBold"/>
      </w:pPr>
      <w:r w:rsidRPr="00CA4534">
        <w:rPr>
          <w:rStyle w:val="HideTWBExt"/>
          <w:b w:val="0"/>
        </w:rPr>
        <w:t>&lt;Article&gt;</w:t>
      </w:r>
      <w:r w:rsidRPr="00CA4534">
        <w:t>Člen 21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784EF1B" w14:textId="77777777" w:rsidTr="0059524E">
        <w:trPr>
          <w:trHeight w:hRule="exact" w:val="240"/>
          <w:jc w:val="center"/>
        </w:trPr>
        <w:tc>
          <w:tcPr>
            <w:tcW w:w="9752" w:type="dxa"/>
            <w:gridSpan w:val="2"/>
          </w:tcPr>
          <w:p w14:paraId="48F203B4" w14:textId="77777777" w:rsidR="00774A4C" w:rsidRPr="00CA4534" w:rsidRDefault="00774A4C" w:rsidP="0059524E"/>
        </w:tc>
      </w:tr>
      <w:tr w:rsidR="00774A4C" w:rsidRPr="00CA4534" w14:paraId="7BC543EE" w14:textId="77777777" w:rsidTr="0059524E">
        <w:trPr>
          <w:trHeight w:val="240"/>
          <w:jc w:val="center"/>
        </w:trPr>
        <w:tc>
          <w:tcPr>
            <w:tcW w:w="4876" w:type="dxa"/>
          </w:tcPr>
          <w:p w14:paraId="11D582B4" w14:textId="77777777" w:rsidR="00774A4C" w:rsidRPr="00CA4534" w:rsidRDefault="00774A4C" w:rsidP="0059524E">
            <w:pPr>
              <w:pStyle w:val="ColumnHeading"/>
            </w:pPr>
            <w:r w:rsidRPr="00CA4534">
              <w:t>Besedilo, ki ga predlaga Komisija</w:t>
            </w:r>
          </w:p>
        </w:tc>
        <w:tc>
          <w:tcPr>
            <w:tcW w:w="4876" w:type="dxa"/>
          </w:tcPr>
          <w:p w14:paraId="4703E717" w14:textId="77777777" w:rsidR="00774A4C" w:rsidRPr="00CA4534" w:rsidRDefault="00774A4C" w:rsidP="0059524E">
            <w:pPr>
              <w:pStyle w:val="ColumnHeading"/>
            </w:pPr>
            <w:r w:rsidRPr="00CA4534">
              <w:t>Predlog spremembe</w:t>
            </w:r>
          </w:p>
        </w:tc>
      </w:tr>
      <w:tr w:rsidR="00774A4C" w:rsidRPr="00CA4534" w14:paraId="5B09A20C" w14:textId="77777777" w:rsidTr="0059524E">
        <w:trPr>
          <w:jc w:val="center"/>
        </w:trPr>
        <w:tc>
          <w:tcPr>
            <w:tcW w:w="4876" w:type="dxa"/>
          </w:tcPr>
          <w:p w14:paraId="59CBF4D9"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 očitno ni v največjo korist otroka. V navedenem primeru organ za presojo navede razloge za odločitev, da mladoletniku ne zagotovi možnosti za osebni razgovor.</w:t>
            </w:r>
          </w:p>
        </w:tc>
        <w:tc>
          <w:tcPr>
            <w:tcW w:w="4876" w:type="dxa"/>
          </w:tcPr>
          <w:p w14:paraId="007D1E8C"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 očitno ni v največjo korist otroka</w:t>
            </w:r>
            <w:r w:rsidRPr="00CA4534">
              <w:rPr>
                <w:b/>
                <w:i/>
              </w:rPr>
              <w:t xml:space="preserve"> ali če je mladoletnik tako mlad, da osebni razgovor ne bi bil smiseln</w:t>
            </w:r>
            <w:r w:rsidRPr="00CA4534">
              <w:t>. V navedenem primeru organ za presojo navede razloge za odločitev, da mladoletniku ne zagotovi možnosti za osebni razgovor.</w:t>
            </w:r>
          </w:p>
        </w:tc>
      </w:tr>
    </w:tbl>
    <w:p w14:paraId="1B9A814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15D3FDB" w14:textId="77777777" w:rsidR="00774A4C" w:rsidRPr="00CA4534" w:rsidRDefault="00774A4C" w:rsidP="00774A4C">
      <w:r w:rsidRPr="00CA4534">
        <w:rPr>
          <w:rStyle w:val="HideTWBExt"/>
        </w:rPr>
        <w:t>&lt;/Amend&gt;</w:t>
      </w:r>
    </w:p>
    <w:p w14:paraId="4167729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837</w:t>
      </w:r>
      <w:r w:rsidRPr="00CA4534">
        <w:rPr>
          <w:rStyle w:val="HideTWBExt"/>
          <w:b w:val="0"/>
        </w:rPr>
        <w:t>&lt;/NumAm&gt;</w:t>
      </w:r>
    </w:p>
    <w:p w14:paraId="38A440B5"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0533387"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2EC785D" w14:textId="77777777" w:rsidR="00774A4C" w:rsidRPr="00CA4534" w:rsidRDefault="00774A4C" w:rsidP="00774A4C">
      <w:pPr>
        <w:pStyle w:val="NormalBold"/>
      </w:pPr>
      <w:r w:rsidRPr="00CA4534">
        <w:rPr>
          <w:rStyle w:val="HideTWBExt"/>
          <w:b w:val="0"/>
        </w:rPr>
        <w:t>&lt;Members&gt;</w:t>
      </w:r>
      <w:r w:rsidRPr="00CA4534">
        <w:t>Jean Lambert, Judith Sargentini, Bodil Valero</w:t>
      </w:r>
      <w:r w:rsidRPr="00CA4534">
        <w:rPr>
          <w:rStyle w:val="HideTWBExt"/>
          <w:b w:val="0"/>
        </w:rPr>
        <w:t>&lt;/Members&gt;</w:t>
      </w:r>
    </w:p>
    <w:p w14:paraId="24D27C13" w14:textId="77777777" w:rsidR="00774A4C" w:rsidRPr="00CA4534" w:rsidRDefault="00774A4C" w:rsidP="00774A4C">
      <w:pPr>
        <w:pStyle w:val="NormalBold"/>
      </w:pPr>
      <w:r w:rsidRPr="00CA4534">
        <w:rPr>
          <w:rStyle w:val="HideTWBExt"/>
          <w:b w:val="0"/>
        </w:rPr>
        <w:t>&lt;/RepeatBlock-By&gt;</w:t>
      </w:r>
    </w:p>
    <w:p w14:paraId="39EEBB2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68E56E8" w14:textId="77777777" w:rsidR="00774A4C" w:rsidRPr="00CA4534" w:rsidRDefault="00774A4C" w:rsidP="00774A4C">
      <w:pPr>
        <w:pStyle w:val="NormalBold"/>
      </w:pPr>
      <w:r w:rsidRPr="00CA4534">
        <w:rPr>
          <w:rStyle w:val="HideTWBExt"/>
          <w:b w:val="0"/>
        </w:rPr>
        <w:t>&lt;Article&gt;</w:t>
      </w:r>
      <w:r w:rsidRPr="00CA4534">
        <w:t>Člen 21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D265B93" w14:textId="77777777" w:rsidTr="0059524E">
        <w:trPr>
          <w:trHeight w:hRule="exact" w:val="240"/>
          <w:jc w:val="center"/>
        </w:trPr>
        <w:tc>
          <w:tcPr>
            <w:tcW w:w="9752" w:type="dxa"/>
            <w:gridSpan w:val="2"/>
          </w:tcPr>
          <w:p w14:paraId="6DA8BB4D" w14:textId="77777777" w:rsidR="00774A4C" w:rsidRPr="00CA4534" w:rsidRDefault="00774A4C" w:rsidP="0059524E"/>
        </w:tc>
      </w:tr>
      <w:tr w:rsidR="00774A4C" w:rsidRPr="00CA4534" w14:paraId="3BF2E142" w14:textId="77777777" w:rsidTr="0059524E">
        <w:trPr>
          <w:trHeight w:val="240"/>
          <w:jc w:val="center"/>
        </w:trPr>
        <w:tc>
          <w:tcPr>
            <w:tcW w:w="4876" w:type="dxa"/>
          </w:tcPr>
          <w:p w14:paraId="4394181A" w14:textId="77777777" w:rsidR="00774A4C" w:rsidRPr="00CA4534" w:rsidRDefault="00774A4C" w:rsidP="0059524E">
            <w:pPr>
              <w:pStyle w:val="ColumnHeading"/>
            </w:pPr>
            <w:r w:rsidRPr="00CA4534">
              <w:t>Besedilo, ki ga predlaga Komisija</w:t>
            </w:r>
          </w:p>
        </w:tc>
        <w:tc>
          <w:tcPr>
            <w:tcW w:w="4876" w:type="dxa"/>
          </w:tcPr>
          <w:p w14:paraId="236D8779" w14:textId="77777777" w:rsidR="00774A4C" w:rsidRPr="00CA4534" w:rsidRDefault="00774A4C" w:rsidP="0059524E">
            <w:pPr>
              <w:pStyle w:val="ColumnHeading"/>
            </w:pPr>
            <w:r w:rsidRPr="00CA4534">
              <w:t>Predlog spremembe</w:t>
            </w:r>
          </w:p>
        </w:tc>
      </w:tr>
      <w:tr w:rsidR="00774A4C" w:rsidRPr="00CA4534" w14:paraId="1506C800" w14:textId="77777777" w:rsidTr="0059524E">
        <w:trPr>
          <w:jc w:val="center"/>
        </w:trPr>
        <w:tc>
          <w:tcPr>
            <w:tcW w:w="4876" w:type="dxa"/>
          </w:tcPr>
          <w:p w14:paraId="6FB87292"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w:t>
            </w:r>
            <w:r w:rsidRPr="00CA4534">
              <w:rPr>
                <w:b/>
                <w:i/>
              </w:rPr>
              <w:t xml:space="preserve"> očitno</w:t>
            </w:r>
            <w:r w:rsidRPr="00CA4534">
              <w:t xml:space="preserve"> ni v največjo korist otroka. V navedenem primeru organ za presojo navede razloge za odločitev, da mladoletniku ne zagotovi možnosti za osebni razgovor.</w:t>
            </w:r>
          </w:p>
        </w:tc>
        <w:tc>
          <w:tcPr>
            <w:tcW w:w="4876" w:type="dxa"/>
          </w:tcPr>
          <w:p w14:paraId="121043D4" w14:textId="77777777" w:rsidR="00774A4C" w:rsidRPr="00CA4534" w:rsidRDefault="00774A4C" w:rsidP="0059524E">
            <w:pPr>
              <w:pStyle w:val="Normal6"/>
              <w:rPr>
                <w:b/>
                <w:i/>
              </w:rPr>
            </w:pPr>
            <w:r w:rsidRPr="00CA4534">
              <w:t>Organ za presojo mladoletniku zagotovi</w:t>
            </w:r>
            <w:r w:rsidRPr="00CA4534">
              <w:rPr>
                <w:b/>
                <w:i/>
              </w:rPr>
              <w:t xml:space="preserve"> pravico do zaslišanja in</w:t>
            </w:r>
            <w:r w:rsidRPr="00CA4534">
              <w:t xml:space="preserve"> možnost za osebni razgovor, tudi takrat, kadar je v skladu s členom 31(6) in členom 32(1) prošnja podana v njegovem imenu, razen če to ni v največjo korist otroka. V navedenem primeru organ za presojo navede razloge za odločitev, da mladoletniku ne zagotovi možnosti za osebni razgovor.</w:t>
            </w:r>
          </w:p>
        </w:tc>
      </w:tr>
    </w:tbl>
    <w:p w14:paraId="4033736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0DE1FBE" w14:textId="77777777" w:rsidR="00774A4C" w:rsidRPr="00CA4534" w:rsidRDefault="00774A4C" w:rsidP="00774A4C">
      <w:r w:rsidRPr="00CA4534">
        <w:rPr>
          <w:rStyle w:val="HideTWBExt"/>
        </w:rPr>
        <w:t>&lt;/Amend&gt;</w:t>
      </w:r>
    </w:p>
    <w:p w14:paraId="347464C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838</w:t>
      </w:r>
      <w:r w:rsidRPr="00CA4534">
        <w:rPr>
          <w:rStyle w:val="HideTWBExt"/>
          <w:b w:val="0"/>
        </w:rPr>
        <w:t>&lt;/NumAm&gt;</w:t>
      </w:r>
    </w:p>
    <w:p w14:paraId="704B45AA" w14:textId="77777777" w:rsidR="00774A4C" w:rsidRPr="00CA4534" w:rsidRDefault="00774A4C" w:rsidP="00774A4C">
      <w:pPr>
        <w:pStyle w:val="NormalBold"/>
      </w:pPr>
      <w:r w:rsidRPr="00CA4534">
        <w:rPr>
          <w:rStyle w:val="HideTWBExt"/>
          <w:b w:val="0"/>
        </w:rPr>
        <w:t>&lt;RepeatBlock-By&gt;&lt;Members&gt;</w:t>
      </w:r>
      <w:r w:rsidRPr="00CA4534">
        <w:t>Maria Grapini</w:t>
      </w:r>
      <w:r w:rsidRPr="00CA4534">
        <w:rPr>
          <w:rStyle w:val="HideTWBExt"/>
          <w:b w:val="0"/>
        </w:rPr>
        <w:t>&lt;/Members&gt;</w:t>
      </w:r>
    </w:p>
    <w:p w14:paraId="12BC7203" w14:textId="77777777" w:rsidR="00774A4C" w:rsidRPr="00CA4534" w:rsidRDefault="00774A4C" w:rsidP="00774A4C">
      <w:pPr>
        <w:pStyle w:val="NormalBold"/>
      </w:pPr>
      <w:r w:rsidRPr="00CA4534">
        <w:rPr>
          <w:rStyle w:val="HideTWBExt"/>
          <w:b w:val="0"/>
        </w:rPr>
        <w:t>&lt;/RepeatBlock-By&gt;</w:t>
      </w:r>
    </w:p>
    <w:p w14:paraId="626E9C4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86D482C" w14:textId="77777777" w:rsidR="00774A4C" w:rsidRPr="00CA4534" w:rsidRDefault="00774A4C" w:rsidP="00774A4C">
      <w:pPr>
        <w:pStyle w:val="NormalBold"/>
      </w:pPr>
      <w:r w:rsidRPr="00CA4534">
        <w:rPr>
          <w:rStyle w:val="HideTWBExt"/>
          <w:b w:val="0"/>
        </w:rPr>
        <w:t>&lt;Article&gt;</w:t>
      </w:r>
      <w:r w:rsidRPr="00CA4534">
        <w:t>Člen 21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94B3611" w14:textId="77777777" w:rsidTr="0059524E">
        <w:trPr>
          <w:trHeight w:hRule="exact" w:val="240"/>
          <w:jc w:val="center"/>
        </w:trPr>
        <w:tc>
          <w:tcPr>
            <w:tcW w:w="9752" w:type="dxa"/>
            <w:gridSpan w:val="2"/>
          </w:tcPr>
          <w:p w14:paraId="2376A2AB" w14:textId="77777777" w:rsidR="00774A4C" w:rsidRPr="00CA4534" w:rsidRDefault="00774A4C" w:rsidP="0059524E"/>
        </w:tc>
      </w:tr>
      <w:tr w:rsidR="00774A4C" w:rsidRPr="00CA4534" w14:paraId="460F0EA7" w14:textId="77777777" w:rsidTr="0059524E">
        <w:trPr>
          <w:trHeight w:val="240"/>
          <w:jc w:val="center"/>
        </w:trPr>
        <w:tc>
          <w:tcPr>
            <w:tcW w:w="4876" w:type="dxa"/>
          </w:tcPr>
          <w:p w14:paraId="7565E9A3" w14:textId="77777777" w:rsidR="00774A4C" w:rsidRPr="00CA4534" w:rsidRDefault="00774A4C" w:rsidP="0059524E">
            <w:pPr>
              <w:pStyle w:val="ColumnHeading"/>
            </w:pPr>
            <w:r w:rsidRPr="00CA4534">
              <w:t>Besedilo, ki ga predlaga Komisija</w:t>
            </w:r>
          </w:p>
        </w:tc>
        <w:tc>
          <w:tcPr>
            <w:tcW w:w="4876" w:type="dxa"/>
          </w:tcPr>
          <w:p w14:paraId="61C10CA5" w14:textId="77777777" w:rsidR="00774A4C" w:rsidRPr="00CA4534" w:rsidRDefault="00774A4C" w:rsidP="0059524E">
            <w:pPr>
              <w:pStyle w:val="ColumnHeading"/>
            </w:pPr>
            <w:r w:rsidRPr="00CA4534">
              <w:t>Predlog spremembe</w:t>
            </w:r>
          </w:p>
        </w:tc>
      </w:tr>
      <w:tr w:rsidR="00774A4C" w:rsidRPr="00CA4534" w14:paraId="30753E0C" w14:textId="77777777" w:rsidTr="0059524E">
        <w:trPr>
          <w:jc w:val="center"/>
        </w:trPr>
        <w:tc>
          <w:tcPr>
            <w:tcW w:w="4876" w:type="dxa"/>
          </w:tcPr>
          <w:p w14:paraId="4AB1E80C"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 očitno ni v največjo korist otroka. V navedenem primeru organ za presojo navede razloge za odločitev, da mladoletniku ne zagotovi možnosti za osebni razgovor.</w:t>
            </w:r>
          </w:p>
        </w:tc>
        <w:tc>
          <w:tcPr>
            <w:tcW w:w="4876" w:type="dxa"/>
          </w:tcPr>
          <w:p w14:paraId="261FE3DC" w14:textId="0738ACC2" w:rsidR="00774A4C" w:rsidRPr="00CA4534" w:rsidRDefault="00774A4C" w:rsidP="00551271">
            <w:pPr>
              <w:pStyle w:val="Normal6"/>
              <w:rPr>
                <w:b/>
                <w:i/>
              </w:rPr>
            </w:pPr>
            <w:r w:rsidRPr="00CA4534">
              <w:t>Organ za presojo mladoletniku zagotovi možnost za osebni razgovor</w:t>
            </w:r>
            <w:r w:rsidRPr="00CA4534">
              <w:rPr>
                <w:b/>
                <w:i/>
              </w:rPr>
              <w:t xml:space="preserve"> v razmerah</w:t>
            </w:r>
            <w:r w:rsidRPr="00CA4534">
              <w:t>,</w:t>
            </w:r>
            <w:r w:rsidRPr="00CA4534">
              <w:rPr>
                <w:b/>
                <w:i/>
              </w:rPr>
              <w:t xml:space="preserve"> prilagojenih mladoletniku,</w:t>
            </w:r>
            <w:r w:rsidRPr="00CA4534">
              <w:t xml:space="preserve"> tudi takrat, kadar je v skladu s členom 31(6) in členom 32(1) prošnja podana v njegovem imenu, razen če to očitno ni v največjo korist otroka. V navedenem primeru organ za presojo navede razloge za odločitev, da mladoletniku ne zagotovi možnosti za osebni razgovor.</w:t>
            </w:r>
          </w:p>
        </w:tc>
      </w:tr>
    </w:tbl>
    <w:p w14:paraId="1CDA250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{RO}</w:t>
      </w:r>
      <w:r w:rsidRPr="00CA4534">
        <w:rPr>
          <w:lang w:val="sl-SI"/>
        </w:rPr>
        <w:t>ro</w:t>
      </w:r>
      <w:r w:rsidRPr="00CA4534">
        <w:rPr>
          <w:rStyle w:val="HideTWBExt"/>
          <w:lang w:val="sl-SI"/>
        </w:rPr>
        <w:t>&lt;/Original&gt;</w:t>
      </w:r>
    </w:p>
    <w:p w14:paraId="77CA7E9D" w14:textId="77777777" w:rsidR="00774A4C" w:rsidRPr="00CA4534" w:rsidRDefault="00774A4C" w:rsidP="00774A4C">
      <w:r w:rsidRPr="00CA4534">
        <w:rPr>
          <w:rStyle w:val="HideTWBExt"/>
        </w:rPr>
        <w:t>&lt;/Amend&gt;</w:t>
      </w:r>
    </w:p>
    <w:p w14:paraId="2E6832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839</w:t>
      </w:r>
      <w:r w:rsidRPr="00CA4534">
        <w:rPr>
          <w:rStyle w:val="HideTWBExt"/>
          <w:b w:val="0"/>
        </w:rPr>
        <w:t>&lt;/NumAm&gt;</w:t>
      </w:r>
    </w:p>
    <w:p w14:paraId="6E62DD34"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61CD05C8" w14:textId="77777777" w:rsidR="00774A4C" w:rsidRPr="00CA4534" w:rsidRDefault="00774A4C" w:rsidP="00774A4C">
      <w:pPr>
        <w:pStyle w:val="NormalBold"/>
      </w:pPr>
      <w:r w:rsidRPr="00CA4534">
        <w:rPr>
          <w:rStyle w:val="HideTWBExt"/>
          <w:b w:val="0"/>
        </w:rPr>
        <w:t>&lt;/RepeatBlock-By&gt;</w:t>
      </w:r>
    </w:p>
    <w:p w14:paraId="1163A71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70E0A9A" w14:textId="77777777" w:rsidR="00774A4C" w:rsidRPr="00CA4534" w:rsidRDefault="00774A4C" w:rsidP="00774A4C">
      <w:pPr>
        <w:pStyle w:val="NormalBold"/>
      </w:pPr>
      <w:r w:rsidRPr="00CA4534">
        <w:rPr>
          <w:rStyle w:val="HideTWBExt"/>
          <w:b w:val="0"/>
        </w:rPr>
        <w:t>&lt;Article&gt;</w:t>
      </w:r>
      <w:r w:rsidRPr="00CA4534">
        <w:t>Člen 21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8D6AED0" w14:textId="77777777" w:rsidTr="0059524E">
        <w:trPr>
          <w:trHeight w:hRule="exact" w:val="240"/>
          <w:jc w:val="center"/>
        </w:trPr>
        <w:tc>
          <w:tcPr>
            <w:tcW w:w="9752" w:type="dxa"/>
            <w:gridSpan w:val="2"/>
          </w:tcPr>
          <w:p w14:paraId="30B98957" w14:textId="77777777" w:rsidR="00774A4C" w:rsidRPr="00CA4534" w:rsidRDefault="00774A4C" w:rsidP="0059524E"/>
        </w:tc>
      </w:tr>
      <w:tr w:rsidR="00774A4C" w:rsidRPr="00CA4534" w14:paraId="0C443711" w14:textId="77777777" w:rsidTr="0059524E">
        <w:trPr>
          <w:trHeight w:val="240"/>
          <w:jc w:val="center"/>
        </w:trPr>
        <w:tc>
          <w:tcPr>
            <w:tcW w:w="4876" w:type="dxa"/>
          </w:tcPr>
          <w:p w14:paraId="3EFD4418" w14:textId="77777777" w:rsidR="00774A4C" w:rsidRPr="00CA4534" w:rsidRDefault="00774A4C" w:rsidP="0059524E">
            <w:pPr>
              <w:pStyle w:val="ColumnHeading"/>
            </w:pPr>
            <w:r w:rsidRPr="00CA4534">
              <w:t>Besedilo, ki ga predlaga Komisija</w:t>
            </w:r>
          </w:p>
        </w:tc>
        <w:tc>
          <w:tcPr>
            <w:tcW w:w="4876" w:type="dxa"/>
          </w:tcPr>
          <w:p w14:paraId="152A2117" w14:textId="77777777" w:rsidR="00774A4C" w:rsidRPr="00CA4534" w:rsidRDefault="00774A4C" w:rsidP="0059524E">
            <w:pPr>
              <w:pStyle w:val="ColumnHeading"/>
            </w:pPr>
            <w:r w:rsidRPr="00CA4534">
              <w:t>Predlog spremembe</w:t>
            </w:r>
          </w:p>
        </w:tc>
      </w:tr>
      <w:tr w:rsidR="00774A4C" w:rsidRPr="00CA4534" w14:paraId="7AC3E881" w14:textId="77777777" w:rsidTr="0059524E">
        <w:trPr>
          <w:jc w:val="center"/>
        </w:trPr>
        <w:tc>
          <w:tcPr>
            <w:tcW w:w="4876" w:type="dxa"/>
          </w:tcPr>
          <w:p w14:paraId="30013422" w14:textId="77777777" w:rsidR="00774A4C" w:rsidRPr="00CA4534" w:rsidRDefault="00774A4C" w:rsidP="0059524E">
            <w:pPr>
              <w:pStyle w:val="Normal6"/>
              <w:rPr>
                <w:b/>
                <w:i/>
              </w:rPr>
            </w:pPr>
            <w:r w:rsidRPr="00CA4534">
              <w:t>Organ za presojo mladoletniku zagotovi</w:t>
            </w:r>
            <w:r w:rsidRPr="00CA4534">
              <w:rPr>
                <w:b/>
                <w:i/>
              </w:rPr>
              <w:t xml:space="preserve"> možnost za</w:t>
            </w:r>
            <w:r w:rsidRPr="00CA4534">
              <w:t xml:space="preserve"> osebni razgovor, tudi takrat, kadar je v skladu s členom 31(6) in členom 32(1) prošnja podana v njegovem imenu, razen če to očitno ni v največjo korist otroka. V navedenem primeru organ za presojo navede razloge za odločitev, da mladoletniku ne zagotovi</w:t>
            </w:r>
            <w:r w:rsidRPr="00CA4534">
              <w:rPr>
                <w:b/>
                <w:i/>
              </w:rPr>
              <w:t xml:space="preserve"> možnosti za osebni razgovor</w:t>
            </w:r>
            <w:r w:rsidRPr="00CA4534">
              <w:t>.</w:t>
            </w:r>
          </w:p>
        </w:tc>
        <w:tc>
          <w:tcPr>
            <w:tcW w:w="4876" w:type="dxa"/>
          </w:tcPr>
          <w:p w14:paraId="3939D598" w14:textId="77777777" w:rsidR="00774A4C" w:rsidRPr="00CA4534" w:rsidRDefault="00774A4C" w:rsidP="0059524E">
            <w:pPr>
              <w:pStyle w:val="Normal6"/>
              <w:rPr>
                <w:b/>
                <w:i/>
              </w:rPr>
            </w:pPr>
            <w:r w:rsidRPr="00CA4534">
              <w:t>Organ za presojo mladoletniku zagotovi osebni razgovor, tudi takrat, kadar je v skladu s členom 31(6) in členom 32(1) prošnja podana v njegovem imenu, razen če to očitno ni v največjo korist otroka. V navedenem primeru organ za presojo navede razloge za odločitev, da mladoletniku ne zagotovi</w:t>
            </w:r>
            <w:r w:rsidRPr="00CA4534">
              <w:rPr>
                <w:b/>
                <w:i/>
              </w:rPr>
              <w:t xml:space="preserve"> osebnega razgovora</w:t>
            </w:r>
            <w:r w:rsidRPr="00CA4534">
              <w:t>.</w:t>
            </w:r>
          </w:p>
        </w:tc>
      </w:tr>
    </w:tbl>
    <w:p w14:paraId="48BB973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FA53102" w14:textId="77777777" w:rsidR="00774A4C" w:rsidRPr="00CA4534" w:rsidRDefault="00774A4C" w:rsidP="00774A4C">
      <w:r w:rsidRPr="00CA4534">
        <w:rPr>
          <w:rStyle w:val="HideTWBExt"/>
        </w:rPr>
        <w:t>&lt;/Amend&gt;</w:t>
      </w:r>
    </w:p>
    <w:p w14:paraId="5F56089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840</w:t>
      </w:r>
      <w:r w:rsidRPr="00CA4534">
        <w:rPr>
          <w:rStyle w:val="HideTWBExt"/>
          <w:b w:val="0"/>
        </w:rPr>
        <w:t>&lt;/NumAm&gt;</w:t>
      </w:r>
    </w:p>
    <w:p w14:paraId="02958F03"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Josef Weidenholzer, Ana Gomes</w:t>
      </w:r>
      <w:r w:rsidRPr="00CA4534">
        <w:rPr>
          <w:rStyle w:val="HideTWBExt"/>
          <w:b w:val="0"/>
        </w:rPr>
        <w:t>&lt;/Members&gt;</w:t>
      </w:r>
    </w:p>
    <w:p w14:paraId="3E9C1200" w14:textId="77777777" w:rsidR="00774A4C" w:rsidRPr="00CA4534" w:rsidRDefault="00774A4C" w:rsidP="00774A4C">
      <w:pPr>
        <w:pStyle w:val="NormalBold"/>
      </w:pPr>
      <w:r w:rsidRPr="00CA4534">
        <w:rPr>
          <w:rStyle w:val="HideTWBExt"/>
          <w:b w:val="0"/>
        </w:rPr>
        <w:t>&lt;/RepeatBlock-By&gt;</w:t>
      </w:r>
    </w:p>
    <w:p w14:paraId="046B4E6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3ABFCC5" w14:textId="77777777" w:rsidR="00774A4C" w:rsidRPr="00CA4534" w:rsidRDefault="00774A4C" w:rsidP="00774A4C">
      <w:pPr>
        <w:pStyle w:val="NormalBold"/>
      </w:pPr>
      <w:r w:rsidRPr="00CA4534">
        <w:rPr>
          <w:rStyle w:val="HideTWBExt"/>
          <w:b w:val="0"/>
        </w:rPr>
        <w:t>&lt;Article&gt;</w:t>
      </w:r>
      <w:r w:rsidRPr="00CA4534">
        <w:t>Člen 21 – odstavek 2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FAA893E" w14:textId="77777777" w:rsidTr="0059524E">
        <w:trPr>
          <w:trHeight w:hRule="exact" w:val="240"/>
          <w:jc w:val="center"/>
        </w:trPr>
        <w:tc>
          <w:tcPr>
            <w:tcW w:w="9752" w:type="dxa"/>
            <w:gridSpan w:val="2"/>
          </w:tcPr>
          <w:p w14:paraId="180CD741" w14:textId="77777777" w:rsidR="00774A4C" w:rsidRPr="00CA4534" w:rsidRDefault="00774A4C" w:rsidP="0059524E"/>
        </w:tc>
      </w:tr>
      <w:tr w:rsidR="00774A4C" w:rsidRPr="00CA4534" w14:paraId="5F950858" w14:textId="77777777" w:rsidTr="0059524E">
        <w:trPr>
          <w:trHeight w:val="240"/>
          <w:jc w:val="center"/>
        </w:trPr>
        <w:tc>
          <w:tcPr>
            <w:tcW w:w="4876" w:type="dxa"/>
          </w:tcPr>
          <w:p w14:paraId="0C5FE4F2" w14:textId="77777777" w:rsidR="00774A4C" w:rsidRPr="00CA4534" w:rsidRDefault="00774A4C" w:rsidP="0059524E">
            <w:pPr>
              <w:pStyle w:val="ColumnHeading"/>
            </w:pPr>
            <w:r w:rsidRPr="00CA4534">
              <w:t>Besedilo, ki ga predlaga Komisija</w:t>
            </w:r>
          </w:p>
        </w:tc>
        <w:tc>
          <w:tcPr>
            <w:tcW w:w="4876" w:type="dxa"/>
          </w:tcPr>
          <w:p w14:paraId="55DECE16" w14:textId="77777777" w:rsidR="00774A4C" w:rsidRPr="00CA4534" w:rsidRDefault="00774A4C" w:rsidP="0059524E">
            <w:pPr>
              <w:pStyle w:val="ColumnHeading"/>
            </w:pPr>
            <w:r w:rsidRPr="00CA4534">
              <w:t>Predlog spremembe</w:t>
            </w:r>
          </w:p>
        </w:tc>
      </w:tr>
      <w:tr w:rsidR="00774A4C" w:rsidRPr="00CA4534" w14:paraId="4C2BE09F" w14:textId="77777777" w:rsidTr="0059524E">
        <w:trPr>
          <w:jc w:val="center"/>
        </w:trPr>
        <w:tc>
          <w:tcPr>
            <w:tcW w:w="4876" w:type="dxa"/>
          </w:tcPr>
          <w:p w14:paraId="736DF673"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w:t>
            </w:r>
            <w:r w:rsidRPr="00CA4534">
              <w:rPr>
                <w:b/>
                <w:i/>
              </w:rPr>
              <w:t xml:space="preserve"> očitno</w:t>
            </w:r>
            <w:r w:rsidRPr="00CA4534">
              <w:t xml:space="preserve"> ni v največjo korist otroka. V navedenem primeru organ za presojo navede razloge za odločitev, da mladoletniku ne zagotovi možnosti za osebni razgovor.</w:t>
            </w:r>
          </w:p>
        </w:tc>
        <w:tc>
          <w:tcPr>
            <w:tcW w:w="4876" w:type="dxa"/>
          </w:tcPr>
          <w:p w14:paraId="5C949BDA" w14:textId="77777777" w:rsidR="00774A4C" w:rsidRPr="00CA4534" w:rsidRDefault="00774A4C" w:rsidP="0059524E">
            <w:pPr>
              <w:pStyle w:val="Normal6"/>
              <w:rPr>
                <w:b/>
                <w:i/>
              </w:rPr>
            </w:pPr>
            <w:r w:rsidRPr="00CA4534">
              <w:t>Organ za presojo mladoletniku zagotovi možnost za osebni razgovor, tudi takrat, kadar je v skladu s členom 31(6) in členom 32(1) prošnja podana v njegovem imenu, razen če to ni v največjo korist otroka. V navedenem primeru organ za presojo navede razloge za odločitev, da mladoletniku ne zagotovi možnosti za osebni razgovor.</w:t>
            </w:r>
          </w:p>
        </w:tc>
      </w:tr>
    </w:tbl>
    <w:p w14:paraId="4A55193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DB52A9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A2F09D7" w14:textId="3FD8894C" w:rsidR="00774A4C" w:rsidRPr="00CA4534" w:rsidRDefault="00774A4C" w:rsidP="00774A4C">
      <w:pPr>
        <w:pStyle w:val="Normal12Italic"/>
        <w:rPr>
          <w:lang w:val="sl-SI"/>
        </w:rPr>
      </w:pPr>
      <w:r w:rsidRPr="00CA4534">
        <w:rPr>
          <w:lang w:val="sl-SI"/>
        </w:rPr>
        <w:t>Največja korist otroka bi morala biti vedno najpomembnejše vodilo. Če osebni razgovor ni v največji koristi otroka, se ne bi smel izvesti.</w:t>
      </w:r>
    </w:p>
    <w:p w14:paraId="29995F0A" w14:textId="77777777" w:rsidR="00774A4C" w:rsidRPr="00CA4534" w:rsidRDefault="00774A4C" w:rsidP="00774A4C">
      <w:r w:rsidRPr="00CA4534">
        <w:rPr>
          <w:rStyle w:val="HideTWBExt"/>
        </w:rPr>
        <w:t>&lt;/Amend&gt;</w:t>
      </w:r>
    </w:p>
    <w:p w14:paraId="7BDFC59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841</w:t>
      </w:r>
      <w:r w:rsidRPr="00CA4534">
        <w:rPr>
          <w:rStyle w:val="HideTWBExt"/>
          <w:b w:val="0"/>
        </w:rPr>
        <w:t>&lt;/NumAm&gt;</w:t>
      </w:r>
    </w:p>
    <w:p w14:paraId="52AD2713"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w:t>
      </w:r>
      <w:r w:rsidRPr="00CA4534">
        <w:rPr>
          <w:rStyle w:val="HideTWBExt"/>
          <w:b w:val="0"/>
        </w:rPr>
        <w:t>&lt;/Members&gt;</w:t>
      </w:r>
    </w:p>
    <w:p w14:paraId="57C0D44D" w14:textId="77777777" w:rsidR="00774A4C" w:rsidRPr="00CA4534" w:rsidRDefault="00774A4C" w:rsidP="00774A4C">
      <w:pPr>
        <w:pStyle w:val="NormalBold"/>
      </w:pPr>
      <w:r w:rsidRPr="00CA4534">
        <w:rPr>
          <w:rStyle w:val="HideTWBExt"/>
          <w:b w:val="0"/>
        </w:rPr>
        <w:t>&lt;/RepeatBlock-By&gt;</w:t>
      </w:r>
    </w:p>
    <w:p w14:paraId="1B9D63F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011CED6" w14:textId="77777777" w:rsidR="00774A4C" w:rsidRPr="00CA4534" w:rsidRDefault="00774A4C" w:rsidP="00774A4C">
      <w:pPr>
        <w:pStyle w:val="NormalBold"/>
      </w:pPr>
      <w:r w:rsidRPr="00CA4534">
        <w:rPr>
          <w:rStyle w:val="HideTWBExt"/>
          <w:b w:val="0"/>
        </w:rPr>
        <w:t>&lt;Article&gt;</w:t>
      </w:r>
      <w:r w:rsidRPr="00CA4534">
        <w:t>Člen 21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196C854" w14:textId="77777777" w:rsidTr="0059524E">
        <w:trPr>
          <w:trHeight w:hRule="exact" w:val="240"/>
          <w:jc w:val="center"/>
        </w:trPr>
        <w:tc>
          <w:tcPr>
            <w:tcW w:w="9752" w:type="dxa"/>
            <w:gridSpan w:val="2"/>
          </w:tcPr>
          <w:p w14:paraId="463886C3" w14:textId="77777777" w:rsidR="00774A4C" w:rsidRPr="00CA4534" w:rsidRDefault="00774A4C" w:rsidP="0059524E"/>
        </w:tc>
      </w:tr>
      <w:tr w:rsidR="00774A4C" w:rsidRPr="00CA4534" w14:paraId="52883748" w14:textId="77777777" w:rsidTr="0059524E">
        <w:trPr>
          <w:trHeight w:val="240"/>
          <w:jc w:val="center"/>
        </w:trPr>
        <w:tc>
          <w:tcPr>
            <w:tcW w:w="4876" w:type="dxa"/>
          </w:tcPr>
          <w:p w14:paraId="108FE555" w14:textId="77777777" w:rsidR="00774A4C" w:rsidRPr="00CA4534" w:rsidRDefault="00774A4C" w:rsidP="0059524E">
            <w:pPr>
              <w:pStyle w:val="ColumnHeading"/>
            </w:pPr>
            <w:r w:rsidRPr="00CA4534">
              <w:t>Besedilo, ki ga predlaga Komisija</w:t>
            </w:r>
          </w:p>
        </w:tc>
        <w:tc>
          <w:tcPr>
            <w:tcW w:w="4876" w:type="dxa"/>
          </w:tcPr>
          <w:p w14:paraId="7B5DA4CD" w14:textId="77777777" w:rsidR="00774A4C" w:rsidRPr="00CA4534" w:rsidRDefault="00774A4C" w:rsidP="0059524E">
            <w:pPr>
              <w:pStyle w:val="ColumnHeading"/>
            </w:pPr>
            <w:r w:rsidRPr="00CA4534">
              <w:t>Predlog spremembe</w:t>
            </w:r>
          </w:p>
        </w:tc>
      </w:tr>
      <w:tr w:rsidR="00774A4C" w:rsidRPr="00CA4534" w14:paraId="06DCA60A" w14:textId="77777777" w:rsidTr="0059524E">
        <w:trPr>
          <w:jc w:val="center"/>
        </w:trPr>
        <w:tc>
          <w:tcPr>
            <w:tcW w:w="4876" w:type="dxa"/>
          </w:tcPr>
          <w:p w14:paraId="4EBDAF7B" w14:textId="77777777" w:rsidR="00774A4C" w:rsidRPr="00CA4534" w:rsidRDefault="00774A4C" w:rsidP="0059524E">
            <w:pPr>
              <w:pStyle w:val="Normal6"/>
              <w:rPr>
                <w:b/>
                <w:i/>
              </w:rPr>
            </w:pPr>
            <w:r w:rsidRPr="00CA4534">
              <w:rPr>
                <w:b/>
                <w:i/>
              </w:rPr>
              <w:t>Vse take osebne razgovore izvede</w:t>
            </w:r>
            <w:r w:rsidRPr="00CA4534">
              <w:t xml:space="preserve"> oseba, ki ima potrebno znanje o pravicah in posebnih potrebah mladoletnikov</w:t>
            </w:r>
            <w:r w:rsidRPr="00CA4534">
              <w:rPr>
                <w:b/>
                <w:i/>
              </w:rPr>
              <w:t>, ter se opravijo na otroku in okoliščinam primeren način</w:t>
            </w:r>
            <w:r w:rsidRPr="00CA4534">
              <w:t>.</w:t>
            </w:r>
          </w:p>
        </w:tc>
        <w:tc>
          <w:tcPr>
            <w:tcW w:w="4876" w:type="dxa"/>
          </w:tcPr>
          <w:p w14:paraId="5E01D1DB" w14:textId="0F9AC309" w:rsidR="00774A4C" w:rsidRPr="00CA4534" w:rsidRDefault="00774A4C" w:rsidP="00EB35A6">
            <w:pPr>
              <w:pStyle w:val="Normal6"/>
              <w:rPr>
                <w:b/>
                <w:i/>
              </w:rPr>
            </w:pPr>
            <w:r w:rsidRPr="00CA4534">
              <w:rPr>
                <w:b/>
                <w:i/>
              </w:rPr>
              <w:t xml:space="preserve">Vsi taki osebni razgovori se opravijo v jeziku, ki ga razumejo, </w:t>
            </w:r>
            <w:r w:rsidR="00EB35A6" w:rsidRPr="00CA4534">
              <w:rPr>
                <w:b/>
                <w:i/>
              </w:rPr>
              <w:t xml:space="preserve">ter </w:t>
            </w:r>
            <w:r w:rsidRPr="00CA4534">
              <w:rPr>
                <w:b/>
                <w:i/>
              </w:rPr>
              <w:t>na otroku in okoliščinam primeren način.</w:t>
            </w:r>
            <w:r w:rsidRPr="00CA4534">
              <w:t xml:space="preserve"> Oseba, ki</w:t>
            </w:r>
            <w:r w:rsidRPr="00CA4534">
              <w:rPr>
                <w:b/>
                <w:i/>
              </w:rPr>
              <w:t xml:space="preserve"> izvede osebni razgovor,</w:t>
            </w:r>
            <w:r w:rsidRPr="00CA4534">
              <w:t xml:space="preserve"> ima potrebno znanje o pravicah in posebnih potrebah mladoletnikov</w:t>
            </w:r>
            <w:r w:rsidRPr="00CA4534">
              <w:rPr>
                <w:b/>
                <w:i/>
              </w:rPr>
              <w:t xml:space="preserve"> ter ne nosi vojaške ali policijske uniforme</w:t>
            </w:r>
            <w:r w:rsidRPr="00CA4534">
              <w:t>.</w:t>
            </w:r>
          </w:p>
        </w:tc>
      </w:tr>
    </w:tbl>
    <w:p w14:paraId="59DA7B3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DB4CB10" w14:textId="77777777" w:rsidR="00774A4C" w:rsidRPr="00CA4534" w:rsidRDefault="00774A4C" w:rsidP="00774A4C">
      <w:r w:rsidRPr="00CA4534">
        <w:rPr>
          <w:rStyle w:val="HideTWBExt"/>
        </w:rPr>
        <w:t>&lt;/Amend&gt;</w:t>
      </w:r>
    </w:p>
    <w:p w14:paraId="0BDEEA8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842</w:t>
      </w:r>
      <w:r w:rsidRPr="00CA4534">
        <w:rPr>
          <w:rStyle w:val="HideTWBExt"/>
          <w:b w:val="0"/>
        </w:rPr>
        <w:t>&lt;/NumAm&gt;</w:t>
      </w:r>
    </w:p>
    <w:p w14:paraId="01D6E122"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2B878468" w14:textId="77777777" w:rsidR="00774A4C" w:rsidRPr="00CA4534" w:rsidRDefault="00774A4C" w:rsidP="00774A4C">
      <w:pPr>
        <w:pStyle w:val="NormalBold"/>
      </w:pPr>
      <w:r w:rsidRPr="00CA4534">
        <w:rPr>
          <w:rStyle w:val="HideTWBExt"/>
          <w:b w:val="0"/>
        </w:rPr>
        <w:t>&lt;/RepeatBlock-By&gt;</w:t>
      </w:r>
    </w:p>
    <w:p w14:paraId="08EF665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3352EC7" w14:textId="77777777" w:rsidR="00774A4C" w:rsidRPr="00CA4534" w:rsidRDefault="00774A4C" w:rsidP="00774A4C">
      <w:pPr>
        <w:pStyle w:val="NormalBold"/>
      </w:pPr>
      <w:r w:rsidRPr="00CA4534">
        <w:rPr>
          <w:rStyle w:val="HideTWBExt"/>
          <w:b w:val="0"/>
        </w:rPr>
        <w:t>&lt;Article&gt;</w:t>
      </w:r>
      <w:r w:rsidRPr="00CA4534">
        <w:t>Člen 21 – odstavek 2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DE7A970" w14:textId="77777777" w:rsidTr="0059524E">
        <w:trPr>
          <w:trHeight w:hRule="exact" w:val="240"/>
          <w:jc w:val="center"/>
        </w:trPr>
        <w:tc>
          <w:tcPr>
            <w:tcW w:w="9752" w:type="dxa"/>
            <w:gridSpan w:val="2"/>
          </w:tcPr>
          <w:p w14:paraId="0A508414" w14:textId="77777777" w:rsidR="00774A4C" w:rsidRPr="00CA4534" w:rsidRDefault="00774A4C" w:rsidP="0059524E"/>
        </w:tc>
      </w:tr>
      <w:tr w:rsidR="00774A4C" w:rsidRPr="00CA4534" w14:paraId="234D349D" w14:textId="77777777" w:rsidTr="0059524E">
        <w:trPr>
          <w:trHeight w:val="240"/>
          <w:jc w:val="center"/>
        </w:trPr>
        <w:tc>
          <w:tcPr>
            <w:tcW w:w="4876" w:type="dxa"/>
          </w:tcPr>
          <w:p w14:paraId="4B5C140A" w14:textId="77777777" w:rsidR="00774A4C" w:rsidRPr="00CA4534" w:rsidRDefault="00774A4C" w:rsidP="0059524E">
            <w:pPr>
              <w:pStyle w:val="ColumnHeading"/>
            </w:pPr>
            <w:r w:rsidRPr="00CA4534">
              <w:t>Besedilo, ki ga predlaga Komisija</w:t>
            </w:r>
          </w:p>
        </w:tc>
        <w:tc>
          <w:tcPr>
            <w:tcW w:w="4876" w:type="dxa"/>
          </w:tcPr>
          <w:p w14:paraId="2679A21F" w14:textId="77777777" w:rsidR="00774A4C" w:rsidRPr="00CA4534" w:rsidRDefault="00774A4C" w:rsidP="0059524E">
            <w:pPr>
              <w:pStyle w:val="ColumnHeading"/>
            </w:pPr>
            <w:r w:rsidRPr="00CA4534">
              <w:t>Predlog spremembe</w:t>
            </w:r>
          </w:p>
        </w:tc>
      </w:tr>
      <w:tr w:rsidR="00774A4C" w:rsidRPr="00CA4534" w14:paraId="568DB65C" w14:textId="77777777" w:rsidTr="0059524E">
        <w:trPr>
          <w:jc w:val="center"/>
        </w:trPr>
        <w:tc>
          <w:tcPr>
            <w:tcW w:w="4876" w:type="dxa"/>
          </w:tcPr>
          <w:p w14:paraId="63E82B19" w14:textId="77777777" w:rsidR="00774A4C" w:rsidRPr="00CA4534" w:rsidRDefault="00774A4C" w:rsidP="0059524E">
            <w:pPr>
              <w:pStyle w:val="Normal6"/>
            </w:pPr>
            <w:r w:rsidRPr="00CA4534">
              <w:t>Vse take osebne razgovore izvede oseba, ki ima potrebno znanje o pravicah in posebnih potrebah mladoletnikov, ter se opravijo na otroku in okoliščinam primeren način.</w:t>
            </w:r>
          </w:p>
        </w:tc>
        <w:tc>
          <w:tcPr>
            <w:tcW w:w="4876" w:type="dxa"/>
          </w:tcPr>
          <w:p w14:paraId="5CCA4389" w14:textId="77777777" w:rsidR="00774A4C" w:rsidRPr="00CA4534" w:rsidRDefault="00774A4C" w:rsidP="0059524E">
            <w:pPr>
              <w:pStyle w:val="Normal6"/>
              <w:rPr>
                <w:i/>
              </w:rPr>
            </w:pPr>
            <w:r w:rsidRPr="00CA4534">
              <w:rPr>
                <w:i/>
              </w:rPr>
              <w:t>(Ne zadeva slovenske različice</w:t>
            </w:r>
            <w:r w:rsidRPr="00CA4534">
              <w:t>.</w:t>
            </w:r>
            <w:r w:rsidRPr="00CA4534">
              <w:rPr>
                <w:i/>
              </w:rPr>
              <w:t>)</w:t>
            </w:r>
          </w:p>
        </w:tc>
      </w:tr>
    </w:tbl>
    <w:p w14:paraId="1599CE3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88942A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4CE5090" w14:textId="3F38E4F2" w:rsidR="00774A4C" w:rsidRPr="00CA4534" w:rsidRDefault="00EB35A6" w:rsidP="00774A4C">
      <w:pPr>
        <w:pStyle w:val="Normal12Italic"/>
        <w:rPr>
          <w:lang w:val="sl-SI"/>
        </w:rPr>
      </w:pPr>
      <w:r w:rsidRPr="00CA4534">
        <w:rPr>
          <w:lang w:val="sl-SI"/>
        </w:rPr>
        <w:t>(Ne zadeva slovenske različice.)</w:t>
      </w:r>
    </w:p>
    <w:p w14:paraId="09F58CFE" w14:textId="77777777" w:rsidR="00774A4C" w:rsidRPr="00CA4534" w:rsidRDefault="00774A4C" w:rsidP="00774A4C">
      <w:r w:rsidRPr="00CA4534">
        <w:rPr>
          <w:rStyle w:val="HideTWBExt"/>
        </w:rPr>
        <w:t>&lt;/Amend&gt;</w:t>
      </w:r>
    </w:p>
    <w:p w14:paraId="2C2E963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843</w:t>
      </w:r>
      <w:r w:rsidRPr="00CA4534">
        <w:rPr>
          <w:rStyle w:val="HideTWBExt"/>
          <w:b w:val="0"/>
        </w:rPr>
        <w:t>&lt;/NumAm&gt;</w:t>
      </w:r>
    </w:p>
    <w:p w14:paraId="12464AD9"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2DB23283" w14:textId="77777777" w:rsidR="00774A4C" w:rsidRPr="00CA4534" w:rsidRDefault="00774A4C" w:rsidP="00774A4C">
      <w:pPr>
        <w:pStyle w:val="NormalBold"/>
      </w:pPr>
      <w:r w:rsidRPr="00CA4534">
        <w:rPr>
          <w:rStyle w:val="HideTWBExt"/>
          <w:b w:val="0"/>
        </w:rPr>
        <w:t>&lt;/RepeatBlock-By&gt;</w:t>
      </w:r>
    </w:p>
    <w:p w14:paraId="2848909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2E02297" w14:textId="77777777" w:rsidR="00774A4C" w:rsidRPr="00CA4534" w:rsidRDefault="00774A4C" w:rsidP="00774A4C">
      <w:pPr>
        <w:pStyle w:val="NormalBold"/>
      </w:pPr>
      <w:r w:rsidRPr="00CA4534">
        <w:rPr>
          <w:rStyle w:val="HideTWBExt"/>
          <w:b w:val="0"/>
        </w:rPr>
        <w:t>&lt;Article&gt;</w:t>
      </w:r>
      <w:r w:rsidRPr="00CA4534">
        <w:t>Člen 21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DA14E62" w14:textId="77777777" w:rsidTr="0059524E">
        <w:trPr>
          <w:trHeight w:hRule="exact" w:val="240"/>
          <w:jc w:val="center"/>
        </w:trPr>
        <w:tc>
          <w:tcPr>
            <w:tcW w:w="9752" w:type="dxa"/>
            <w:gridSpan w:val="2"/>
          </w:tcPr>
          <w:p w14:paraId="6B9BA8A2" w14:textId="77777777" w:rsidR="00774A4C" w:rsidRPr="00CA4534" w:rsidRDefault="00774A4C" w:rsidP="0059524E"/>
        </w:tc>
      </w:tr>
      <w:tr w:rsidR="00774A4C" w:rsidRPr="00CA4534" w14:paraId="3FA94B60" w14:textId="77777777" w:rsidTr="0059524E">
        <w:trPr>
          <w:trHeight w:val="240"/>
          <w:jc w:val="center"/>
        </w:trPr>
        <w:tc>
          <w:tcPr>
            <w:tcW w:w="4876" w:type="dxa"/>
          </w:tcPr>
          <w:p w14:paraId="4048D600" w14:textId="77777777" w:rsidR="00774A4C" w:rsidRPr="00CA4534" w:rsidRDefault="00774A4C" w:rsidP="0059524E">
            <w:pPr>
              <w:pStyle w:val="ColumnHeading"/>
            </w:pPr>
            <w:r w:rsidRPr="00CA4534">
              <w:t>Besedilo, ki ga predlaga Komisija</w:t>
            </w:r>
          </w:p>
        </w:tc>
        <w:tc>
          <w:tcPr>
            <w:tcW w:w="4876" w:type="dxa"/>
          </w:tcPr>
          <w:p w14:paraId="45469405" w14:textId="77777777" w:rsidR="00774A4C" w:rsidRPr="00CA4534" w:rsidRDefault="00774A4C" w:rsidP="0059524E">
            <w:pPr>
              <w:pStyle w:val="ColumnHeading"/>
            </w:pPr>
            <w:r w:rsidRPr="00CA4534">
              <w:t>Predlog spremembe</w:t>
            </w:r>
          </w:p>
        </w:tc>
      </w:tr>
      <w:tr w:rsidR="00774A4C" w:rsidRPr="00CA4534" w14:paraId="5262DE68" w14:textId="77777777" w:rsidTr="0059524E">
        <w:trPr>
          <w:jc w:val="center"/>
        </w:trPr>
        <w:tc>
          <w:tcPr>
            <w:tcW w:w="4876" w:type="dxa"/>
          </w:tcPr>
          <w:p w14:paraId="5CBD6742" w14:textId="77777777" w:rsidR="00774A4C" w:rsidRPr="00CA4534" w:rsidRDefault="00774A4C" w:rsidP="0059524E">
            <w:pPr>
              <w:pStyle w:val="Normal6"/>
              <w:rPr>
                <w:b/>
                <w:i/>
              </w:rPr>
            </w:pPr>
            <w:r w:rsidRPr="00CA4534">
              <w:t>3.</w:t>
            </w:r>
            <w:r w:rsidRPr="00CA4534">
              <w:rPr>
                <w:b/>
                <w:i/>
              </w:rPr>
              <w:tab/>
            </w:r>
            <w:r w:rsidRPr="00CA4534">
              <w:t>Odločitev o prošnji mladoletnika pripravi osebje organa za presojo, ki ima potrebno znanje o pravicah in posebnih potrebah mladoletnikov.</w:t>
            </w:r>
          </w:p>
        </w:tc>
        <w:tc>
          <w:tcPr>
            <w:tcW w:w="4876" w:type="dxa"/>
          </w:tcPr>
          <w:p w14:paraId="692F3075" w14:textId="04B3E5FE" w:rsidR="00774A4C" w:rsidRPr="00CA4534" w:rsidRDefault="00774A4C" w:rsidP="0059524E">
            <w:pPr>
              <w:pStyle w:val="Normal6"/>
              <w:rPr>
                <w:b/>
                <w:i/>
              </w:rPr>
            </w:pPr>
            <w:r w:rsidRPr="00CA4534">
              <w:rPr>
                <w:b/>
                <w:i/>
              </w:rPr>
              <w:tab/>
            </w:r>
            <w:r w:rsidRPr="00CA4534">
              <w:rPr>
                <w:i/>
              </w:rPr>
              <w:t>(Ne zadeva slovenske različice</w:t>
            </w:r>
            <w:r w:rsidRPr="00CA4534">
              <w:t>.</w:t>
            </w:r>
            <w:r w:rsidRPr="00CA4534">
              <w:rPr>
                <w:i/>
              </w:rPr>
              <w:t>)</w:t>
            </w:r>
          </w:p>
        </w:tc>
      </w:tr>
    </w:tbl>
    <w:p w14:paraId="35FB16D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CA7445C"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7F687F7" w14:textId="048AFF18" w:rsidR="00774A4C" w:rsidRPr="00CA4534" w:rsidRDefault="00EB35A6" w:rsidP="00774A4C">
      <w:pPr>
        <w:pStyle w:val="Normal12Italic"/>
        <w:rPr>
          <w:lang w:val="sl-SI"/>
        </w:rPr>
      </w:pPr>
      <w:r w:rsidRPr="00CA4534">
        <w:rPr>
          <w:lang w:val="sl-SI"/>
        </w:rPr>
        <w:t>(Ne zadeva slovenske različice.)</w:t>
      </w:r>
    </w:p>
    <w:p w14:paraId="07CAE307" w14:textId="77777777" w:rsidR="00774A4C" w:rsidRPr="00CA4534" w:rsidRDefault="00774A4C" w:rsidP="00774A4C">
      <w:r w:rsidRPr="00CA4534">
        <w:rPr>
          <w:rStyle w:val="HideTWBExt"/>
        </w:rPr>
        <w:t>&lt;/Amend&gt;</w:t>
      </w:r>
    </w:p>
    <w:p w14:paraId="0D74444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844</w:t>
      </w:r>
      <w:r w:rsidRPr="00CA4534">
        <w:rPr>
          <w:rStyle w:val="HideTWBExt"/>
          <w:b w:val="0"/>
        </w:rPr>
        <w:t>&lt;/NumAm&gt;</w:t>
      </w:r>
    </w:p>
    <w:p w14:paraId="406C5599"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171CA773" w14:textId="77777777" w:rsidR="00774A4C" w:rsidRPr="00CA4534" w:rsidRDefault="00774A4C" w:rsidP="00774A4C">
      <w:pPr>
        <w:pStyle w:val="NormalBold"/>
      </w:pPr>
      <w:r w:rsidRPr="00CA4534">
        <w:rPr>
          <w:rStyle w:val="HideTWBExt"/>
          <w:b w:val="0"/>
        </w:rPr>
        <w:t>&lt;/RepeatBlock-By&gt;</w:t>
      </w:r>
    </w:p>
    <w:p w14:paraId="4150AA9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EAD2517" w14:textId="77777777" w:rsidR="00774A4C" w:rsidRPr="00CA4534" w:rsidRDefault="00774A4C" w:rsidP="00774A4C">
      <w:pPr>
        <w:pStyle w:val="NormalBold"/>
      </w:pPr>
      <w:r w:rsidRPr="00CA4534">
        <w:rPr>
          <w:rStyle w:val="HideTWBExt"/>
          <w:b w:val="0"/>
        </w:rPr>
        <w:t>&lt;Article&gt;</w:t>
      </w:r>
      <w:r w:rsidRPr="00CA4534">
        <w:t>Člen 21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3D25313" w14:textId="77777777" w:rsidTr="0059524E">
        <w:trPr>
          <w:trHeight w:hRule="exact" w:val="240"/>
          <w:jc w:val="center"/>
        </w:trPr>
        <w:tc>
          <w:tcPr>
            <w:tcW w:w="9752" w:type="dxa"/>
            <w:gridSpan w:val="2"/>
          </w:tcPr>
          <w:p w14:paraId="6374D312" w14:textId="77777777" w:rsidR="00774A4C" w:rsidRPr="00CA4534" w:rsidRDefault="00774A4C" w:rsidP="0059524E"/>
        </w:tc>
      </w:tr>
      <w:tr w:rsidR="00774A4C" w:rsidRPr="00CA4534" w14:paraId="49778A44" w14:textId="77777777" w:rsidTr="0059524E">
        <w:trPr>
          <w:trHeight w:val="240"/>
          <w:jc w:val="center"/>
        </w:trPr>
        <w:tc>
          <w:tcPr>
            <w:tcW w:w="4876" w:type="dxa"/>
          </w:tcPr>
          <w:p w14:paraId="06C9CB36" w14:textId="77777777" w:rsidR="00774A4C" w:rsidRPr="00CA4534" w:rsidRDefault="00774A4C" w:rsidP="0059524E">
            <w:pPr>
              <w:pStyle w:val="ColumnHeading"/>
            </w:pPr>
            <w:r w:rsidRPr="00CA4534">
              <w:t>Besedilo, ki ga predlaga Komisija</w:t>
            </w:r>
          </w:p>
        </w:tc>
        <w:tc>
          <w:tcPr>
            <w:tcW w:w="4876" w:type="dxa"/>
          </w:tcPr>
          <w:p w14:paraId="068578CA" w14:textId="77777777" w:rsidR="00774A4C" w:rsidRPr="00CA4534" w:rsidRDefault="00774A4C" w:rsidP="0059524E">
            <w:pPr>
              <w:pStyle w:val="ColumnHeading"/>
            </w:pPr>
            <w:r w:rsidRPr="00CA4534">
              <w:t>Predlog spremembe</w:t>
            </w:r>
          </w:p>
        </w:tc>
      </w:tr>
      <w:tr w:rsidR="00774A4C" w:rsidRPr="00CA4534" w14:paraId="41C75E0E" w14:textId="77777777" w:rsidTr="0059524E">
        <w:trPr>
          <w:jc w:val="center"/>
        </w:trPr>
        <w:tc>
          <w:tcPr>
            <w:tcW w:w="4876" w:type="dxa"/>
          </w:tcPr>
          <w:p w14:paraId="0A0024FA" w14:textId="77777777" w:rsidR="00774A4C" w:rsidRPr="00CA4534" w:rsidRDefault="00774A4C" w:rsidP="0059524E">
            <w:pPr>
              <w:pStyle w:val="Normal6"/>
              <w:rPr>
                <w:b/>
                <w:i/>
              </w:rPr>
            </w:pPr>
            <w:r w:rsidRPr="00CA4534">
              <w:t>3.</w:t>
            </w:r>
            <w:r w:rsidRPr="00CA4534">
              <w:rPr>
                <w:b/>
                <w:i/>
              </w:rPr>
              <w:tab/>
            </w:r>
            <w:r w:rsidRPr="00CA4534">
              <w:t>Odločitev o prošnji mladoletnika</w:t>
            </w:r>
            <w:r w:rsidRPr="00CA4534">
              <w:rPr>
                <w:b/>
                <w:i/>
              </w:rPr>
              <w:t xml:space="preserve"> pripravi</w:t>
            </w:r>
            <w:r w:rsidRPr="00CA4534">
              <w:t xml:space="preserve"> osebje organa za presojo, ki ima potrebno znanje o pravicah in posebnih potrebah mladoletnikov.</w:t>
            </w:r>
          </w:p>
        </w:tc>
        <w:tc>
          <w:tcPr>
            <w:tcW w:w="4876" w:type="dxa"/>
          </w:tcPr>
          <w:p w14:paraId="42974F3B" w14:textId="77777777" w:rsidR="00774A4C" w:rsidRPr="00CA4534" w:rsidRDefault="00774A4C" w:rsidP="0059524E">
            <w:pPr>
              <w:pStyle w:val="Normal6"/>
              <w:rPr>
                <w:b/>
                <w:i/>
              </w:rPr>
            </w:pPr>
            <w:r w:rsidRPr="00CA4534">
              <w:t>3.</w:t>
            </w:r>
            <w:r w:rsidRPr="00CA4534">
              <w:rPr>
                <w:b/>
                <w:i/>
              </w:rPr>
              <w:tab/>
            </w:r>
            <w:r w:rsidRPr="00CA4534">
              <w:t>Odločitev o prošnji mladoletnika</w:t>
            </w:r>
            <w:r w:rsidRPr="00CA4534">
              <w:rPr>
                <w:b/>
                <w:i/>
              </w:rPr>
              <w:t xml:space="preserve"> sprejme</w:t>
            </w:r>
            <w:r w:rsidRPr="00CA4534">
              <w:t xml:space="preserve"> osebje organa za presojo, ki ima potrebno znanje o pravicah in posebnih potrebah mladoletnikov.</w:t>
            </w:r>
          </w:p>
        </w:tc>
      </w:tr>
    </w:tbl>
    <w:p w14:paraId="18700DD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1DCFA0EA" w14:textId="77777777" w:rsidR="00774A4C" w:rsidRPr="00CA4534" w:rsidRDefault="00774A4C" w:rsidP="00774A4C">
      <w:r w:rsidRPr="00CA4534">
        <w:rPr>
          <w:rStyle w:val="HideTWBExt"/>
        </w:rPr>
        <w:t>&lt;/Amend&gt;</w:t>
      </w:r>
    </w:p>
    <w:p w14:paraId="415CE02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845</w:t>
      </w:r>
      <w:r w:rsidRPr="00CA4534">
        <w:rPr>
          <w:rStyle w:val="HideTWBExt"/>
          <w:b w:val="0"/>
        </w:rPr>
        <w:t>&lt;/NumAm&gt;</w:t>
      </w:r>
    </w:p>
    <w:p w14:paraId="230F8239"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25038094" w14:textId="77777777" w:rsidR="00774A4C" w:rsidRPr="00CA4534" w:rsidRDefault="00774A4C" w:rsidP="00774A4C">
      <w:pPr>
        <w:pStyle w:val="NormalBold"/>
      </w:pPr>
      <w:r w:rsidRPr="00CA4534">
        <w:rPr>
          <w:rStyle w:val="HideTWBExt"/>
          <w:b w:val="0"/>
        </w:rPr>
        <w:t>&lt;/RepeatBlock-By&gt;</w:t>
      </w:r>
    </w:p>
    <w:p w14:paraId="1268664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A27F088" w14:textId="77777777" w:rsidR="00774A4C" w:rsidRPr="00CA4534" w:rsidRDefault="00774A4C" w:rsidP="00774A4C">
      <w:pPr>
        <w:pStyle w:val="NormalBold"/>
      </w:pPr>
      <w:r w:rsidRPr="00CA4534">
        <w:rPr>
          <w:rStyle w:val="HideTWBExt"/>
          <w:b w:val="0"/>
        </w:rPr>
        <w:t>&lt;Article&gt;</w:t>
      </w:r>
      <w:r w:rsidRPr="00CA4534">
        <w:t>Člen 21 – odstavek 3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428F66" w14:textId="77777777" w:rsidTr="0059524E">
        <w:trPr>
          <w:trHeight w:hRule="exact" w:val="240"/>
          <w:jc w:val="center"/>
        </w:trPr>
        <w:tc>
          <w:tcPr>
            <w:tcW w:w="9752" w:type="dxa"/>
            <w:gridSpan w:val="2"/>
          </w:tcPr>
          <w:p w14:paraId="7943633A" w14:textId="77777777" w:rsidR="00774A4C" w:rsidRPr="00CA4534" w:rsidRDefault="00774A4C" w:rsidP="0059524E"/>
        </w:tc>
      </w:tr>
      <w:tr w:rsidR="00774A4C" w:rsidRPr="00CA4534" w14:paraId="58F19BB0" w14:textId="77777777" w:rsidTr="0059524E">
        <w:trPr>
          <w:trHeight w:val="240"/>
          <w:jc w:val="center"/>
        </w:trPr>
        <w:tc>
          <w:tcPr>
            <w:tcW w:w="4876" w:type="dxa"/>
          </w:tcPr>
          <w:p w14:paraId="7984021C" w14:textId="77777777" w:rsidR="00774A4C" w:rsidRPr="00CA4534" w:rsidRDefault="00774A4C" w:rsidP="0059524E">
            <w:pPr>
              <w:pStyle w:val="ColumnHeading"/>
            </w:pPr>
            <w:r w:rsidRPr="00CA4534">
              <w:t>Besedilo, ki ga predlaga Komisija</w:t>
            </w:r>
          </w:p>
        </w:tc>
        <w:tc>
          <w:tcPr>
            <w:tcW w:w="4876" w:type="dxa"/>
          </w:tcPr>
          <w:p w14:paraId="5851E601" w14:textId="77777777" w:rsidR="00774A4C" w:rsidRPr="00CA4534" w:rsidRDefault="00774A4C" w:rsidP="0059524E">
            <w:pPr>
              <w:pStyle w:val="ColumnHeading"/>
            </w:pPr>
            <w:r w:rsidRPr="00CA4534">
              <w:t>Predlog spremembe</w:t>
            </w:r>
          </w:p>
        </w:tc>
      </w:tr>
      <w:tr w:rsidR="00774A4C" w:rsidRPr="00CA4534" w14:paraId="4082071D" w14:textId="77777777" w:rsidTr="0059524E">
        <w:trPr>
          <w:jc w:val="center"/>
        </w:trPr>
        <w:tc>
          <w:tcPr>
            <w:tcW w:w="4876" w:type="dxa"/>
          </w:tcPr>
          <w:p w14:paraId="47EE9B49" w14:textId="77777777" w:rsidR="00774A4C" w:rsidRPr="00CA4534" w:rsidRDefault="00774A4C" w:rsidP="0059524E">
            <w:pPr>
              <w:pStyle w:val="Normal6"/>
            </w:pPr>
          </w:p>
        </w:tc>
        <w:tc>
          <w:tcPr>
            <w:tcW w:w="4876" w:type="dxa"/>
          </w:tcPr>
          <w:p w14:paraId="27C80C06" w14:textId="77777777" w:rsidR="00774A4C" w:rsidRPr="00CA4534" w:rsidRDefault="00774A4C" w:rsidP="0059524E">
            <w:pPr>
              <w:pStyle w:val="Normal6"/>
              <w:rPr>
                <w:b/>
                <w:i/>
              </w:rPr>
            </w:pPr>
            <w:r w:rsidRPr="00CA4534">
              <w:rPr>
                <w:b/>
                <w:i/>
              </w:rPr>
              <w:t>3a.</w:t>
            </w:r>
            <w:r w:rsidRPr="00CA4534">
              <w:rPr>
                <w:b/>
                <w:i/>
              </w:rPr>
              <w:tab/>
              <w:t>Pri presoji največje koristi otroka organ za presojo ustrezno upošteva zlasti naslednje dejavnike:</w:t>
            </w:r>
          </w:p>
        </w:tc>
      </w:tr>
      <w:tr w:rsidR="00774A4C" w:rsidRPr="00CA4534" w14:paraId="7A8F471F" w14:textId="77777777" w:rsidTr="0059524E">
        <w:trPr>
          <w:jc w:val="center"/>
        </w:trPr>
        <w:tc>
          <w:tcPr>
            <w:tcW w:w="4876" w:type="dxa"/>
          </w:tcPr>
          <w:p w14:paraId="5757C192" w14:textId="77777777" w:rsidR="00774A4C" w:rsidRPr="00CA4534" w:rsidRDefault="00774A4C" w:rsidP="0059524E">
            <w:pPr>
              <w:pStyle w:val="Normal6"/>
            </w:pPr>
          </w:p>
        </w:tc>
        <w:tc>
          <w:tcPr>
            <w:tcW w:w="4876" w:type="dxa"/>
          </w:tcPr>
          <w:p w14:paraId="5CA9D64E" w14:textId="77777777" w:rsidR="00774A4C" w:rsidRPr="00CA4534" w:rsidRDefault="00774A4C" w:rsidP="0059524E">
            <w:pPr>
              <w:pStyle w:val="Normal6"/>
              <w:rPr>
                <w:b/>
                <w:i/>
              </w:rPr>
            </w:pPr>
            <w:r w:rsidRPr="00CA4534">
              <w:rPr>
                <w:b/>
                <w:i/>
              </w:rPr>
              <w:t>a) dobro počutje in družbeni razvoj mladoletnika, ob posebnem upoštevanju njegovega etničnega, verskega, kulturnega in jezikovnega ozadja ter dodatnem upoštevanju potrebe po stabilnosti ter neprekinjenosti njegovega varstva in urejenega skrbništva ter dostopa do zdravstvenih in izobraževalnih storitev;</w:t>
            </w:r>
          </w:p>
        </w:tc>
      </w:tr>
      <w:tr w:rsidR="00774A4C" w:rsidRPr="00CA4534" w14:paraId="164769A5" w14:textId="77777777" w:rsidTr="0059524E">
        <w:trPr>
          <w:jc w:val="center"/>
        </w:trPr>
        <w:tc>
          <w:tcPr>
            <w:tcW w:w="4876" w:type="dxa"/>
          </w:tcPr>
          <w:p w14:paraId="65A879D4" w14:textId="77777777" w:rsidR="00774A4C" w:rsidRPr="00CA4534" w:rsidRDefault="00774A4C" w:rsidP="0059524E">
            <w:pPr>
              <w:pStyle w:val="Normal6"/>
            </w:pPr>
          </w:p>
        </w:tc>
        <w:tc>
          <w:tcPr>
            <w:tcW w:w="4876" w:type="dxa"/>
          </w:tcPr>
          <w:p w14:paraId="0B56A6BD" w14:textId="6368E993" w:rsidR="00774A4C" w:rsidRPr="00CA4534" w:rsidRDefault="00774A4C" w:rsidP="00EA7953">
            <w:pPr>
              <w:pStyle w:val="Normal6"/>
              <w:rPr>
                <w:b/>
                <w:i/>
              </w:rPr>
            </w:pPr>
            <w:r w:rsidRPr="00CA4534">
              <w:rPr>
                <w:b/>
                <w:i/>
              </w:rPr>
              <w:t>b) vprašanja glede varnosti in zaščite, zlasti kadar obstaja tveganje, da je mladoletnik žrtev kakršne koli oblike nasilja in izkoriščanja, vključno s trgovino z ljudmi;</w:t>
            </w:r>
            <w:r w:rsidRPr="00CA4534">
              <w:rPr>
                <w:b/>
                <w:i/>
              </w:rPr>
              <w:br/>
              <w:t>c) mnenja mladoletnika v skladu z njegovo starostjo in zrelostjo</w:t>
            </w:r>
            <w:r w:rsidR="00EA7953" w:rsidRPr="00CA4534">
              <w:rPr>
                <w:b/>
                <w:i/>
              </w:rPr>
              <w:t>;</w:t>
            </w:r>
            <w:r w:rsidRPr="00CA4534">
              <w:rPr>
                <w:b/>
                <w:i/>
              </w:rPr>
              <w:br/>
              <w:t>d) informacijo skrbnika v državi članici, kjer se nahaja mladoletnik.</w:t>
            </w:r>
          </w:p>
        </w:tc>
      </w:tr>
    </w:tbl>
    <w:p w14:paraId="4CAC8F4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30129F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EB4227B" w14:textId="77777777" w:rsidR="00774A4C" w:rsidRPr="00CA4534" w:rsidRDefault="00774A4C" w:rsidP="00774A4C">
      <w:pPr>
        <w:pStyle w:val="Normal12Italic"/>
        <w:rPr>
          <w:lang w:val="sl-SI"/>
        </w:rPr>
      </w:pPr>
      <w:r w:rsidRPr="00CA4534">
        <w:rPr>
          <w:lang w:val="sl-SI"/>
        </w:rPr>
        <w:t>Dublinska uredba vključuje določbe za pojasnitev presoj največje koristi, zato bi bilo logično, da bi jih vključili tudi v uredbo o azilnih postopkih.</w:t>
      </w:r>
    </w:p>
    <w:p w14:paraId="4F9B872C" w14:textId="77777777" w:rsidR="00774A4C" w:rsidRPr="00CA4534" w:rsidRDefault="00774A4C" w:rsidP="00774A4C">
      <w:r w:rsidRPr="00CA4534">
        <w:rPr>
          <w:rStyle w:val="HideTWBExt"/>
        </w:rPr>
        <w:t>&lt;/Amend&gt;</w:t>
      </w:r>
    </w:p>
    <w:p w14:paraId="1C9D8F8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846</w:t>
      </w:r>
      <w:r w:rsidRPr="00CA4534">
        <w:rPr>
          <w:rStyle w:val="HideTWBExt"/>
          <w:b w:val="0"/>
        </w:rPr>
        <w:t>&lt;/NumAm&gt;</w:t>
      </w:r>
    </w:p>
    <w:p w14:paraId="63991BFE"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03D3BE36" w14:textId="77777777" w:rsidR="00774A4C" w:rsidRPr="00CA4534" w:rsidRDefault="00774A4C" w:rsidP="00774A4C">
      <w:pPr>
        <w:pStyle w:val="NormalBold"/>
      </w:pPr>
      <w:r w:rsidRPr="00CA4534">
        <w:rPr>
          <w:rStyle w:val="HideTWBExt"/>
          <w:b w:val="0"/>
        </w:rPr>
        <w:t>&lt;/RepeatBlock-By&gt;</w:t>
      </w:r>
    </w:p>
    <w:p w14:paraId="6D34D66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F126E36" w14:textId="77777777" w:rsidR="00774A4C" w:rsidRPr="00CA4534" w:rsidRDefault="00774A4C" w:rsidP="00774A4C">
      <w:pPr>
        <w:pStyle w:val="NormalBold"/>
      </w:pPr>
      <w:r w:rsidRPr="00CA4534">
        <w:rPr>
          <w:rStyle w:val="HideTWBExt"/>
          <w:b w:val="0"/>
        </w:rPr>
        <w:t>&lt;Article&gt;</w:t>
      </w:r>
      <w:r w:rsidRPr="00CA4534">
        <w:t>Člen 22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C852F57" w14:textId="77777777" w:rsidTr="0059524E">
        <w:trPr>
          <w:trHeight w:hRule="exact" w:val="240"/>
          <w:jc w:val="center"/>
        </w:trPr>
        <w:tc>
          <w:tcPr>
            <w:tcW w:w="9752" w:type="dxa"/>
            <w:gridSpan w:val="2"/>
          </w:tcPr>
          <w:p w14:paraId="211ACF08" w14:textId="77777777" w:rsidR="00774A4C" w:rsidRPr="00CA4534" w:rsidRDefault="00774A4C" w:rsidP="0059524E"/>
        </w:tc>
      </w:tr>
      <w:tr w:rsidR="00774A4C" w:rsidRPr="00CA4534" w14:paraId="2AB915ED" w14:textId="77777777" w:rsidTr="0059524E">
        <w:trPr>
          <w:trHeight w:val="240"/>
          <w:jc w:val="center"/>
        </w:trPr>
        <w:tc>
          <w:tcPr>
            <w:tcW w:w="4876" w:type="dxa"/>
          </w:tcPr>
          <w:p w14:paraId="3C75D062" w14:textId="77777777" w:rsidR="00774A4C" w:rsidRPr="00CA4534" w:rsidRDefault="00774A4C" w:rsidP="0059524E">
            <w:pPr>
              <w:pStyle w:val="ColumnHeading"/>
            </w:pPr>
            <w:r w:rsidRPr="00CA4534">
              <w:t>Besedilo, ki ga predlaga Komisija</w:t>
            </w:r>
          </w:p>
        </w:tc>
        <w:tc>
          <w:tcPr>
            <w:tcW w:w="4876" w:type="dxa"/>
          </w:tcPr>
          <w:p w14:paraId="0EC806C9" w14:textId="77777777" w:rsidR="00774A4C" w:rsidRPr="00CA4534" w:rsidRDefault="00774A4C" w:rsidP="0059524E">
            <w:pPr>
              <w:pStyle w:val="ColumnHeading"/>
            </w:pPr>
            <w:r w:rsidRPr="00CA4534">
              <w:t>Predlog spremembe</w:t>
            </w:r>
          </w:p>
        </w:tc>
      </w:tr>
      <w:tr w:rsidR="00774A4C" w:rsidRPr="00CA4534" w14:paraId="401C1012" w14:textId="77777777" w:rsidTr="0059524E">
        <w:trPr>
          <w:jc w:val="center"/>
        </w:trPr>
        <w:tc>
          <w:tcPr>
            <w:tcW w:w="4876" w:type="dxa"/>
          </w:tcPr>
          <w:p w14:paraId="198AF4D3" w14:textId="77777777" w:rsidR="00774A4C" w:rsidRPr="00CA4534" w:rsidRDefault="00774A4C" w:rsidP="0059524E">
            <w:pPr>
              <w:pStyle w:val="Normal6"/>
            </w:pPr>
            <w:r w:rsidRPr="00CA4534">
              <w:t>Posebna jamstva za mladoletnike brez spremstva</w:t>
            </w:r>
          </w:p>
        </w:tc>
        <w:tc>
          <w:tcPr>
            <w:tcW w:w="4876" w:type="dxa"/>
          </w:tcPr>
          <w:p w14:paraId="02DF0053" w14:textId="77777777" w:rsidR="00774A4C" w:rsidRPr="00CA4534" w:rsidRDefault="00774A4C" w:rsidP="0059524E">
            <w:pPr>
              <w:pStyle w:val="Normal6"/>
              <w:rPr>
                <w:i/>
              </w:rPr>
            </w:pPr>
            <w:r w:rsidRPr="00CA4534">
              <w:rPr>
                <w:i/>
              </w:rPr>
              <w:t>(Ne zadeva slovenske različice.)</w:t>
            </w:r>
          </w:p>
        </w:tc>
      </w:tr>
    </w:tbl>
    <w:p w14:paraId="0FA16AE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E8F84D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2B89544" w14:textId="48F3785E" w:rsidR="00774A4C" w:rsidRPr="00CA4534" w:rsidRDefault="00EB60F0" w:rsidP="00774A4C">
      <w:r w:rsidRPr="00CA4534">
        <w:t>(Ne zadeva slovenske različice.)</w:t>
      </w:r>
      <w:r w:rsidR="00774A4C" w:rsidRPr="00CA4534">
        <w:rPr>
          <w:rStyle w:val="HideTWBExt"/>
        </w:rPr>
        <w:t>&lt;/Amend&gt;</w:t>
      </w:r>
    </w:p>
    <w:p w14:paraId="1E4324B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847</w:t>
      </w:r>
      <w:r w:rsidRPr="00CA4534">
        <w:rPr>
          <w:rStyle w:val="HideTWBExt"/>
          <w:b w:val="0"/>
        </w:rPr>
        <w:t>&lt;/NumAm&gt;</w:t>
      </w:r>
    </w:p>
    <w:p w14:paraId="10E4B0F1"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3064B7F6" w14:textId="77777777" w:rsidR="00774A4C" w:rsidRPr="00CA4534" w:rsidRDefault="00774A4C" w:rsidP="00774A4C">
      <w:pPr>
        <w:pStyle w:val="NormalBold"/>
      </w:pPr>
      <w:r w:rsidRPr="00CA4534">
        <w:rPr>
          <w:rStyle w:val="HideTWBExt"/>
          <w:b w:val="0"/>
        </w:rPr>
        <w:t>&lt;/RepeatBlock-By&gt;</w:t>
      </w:r>
    </w:p>
    <w:p w14:paraId="22F22AD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F63399A" w14:textId="77777777" w:rsidR="00774A4C" w:rsidRPr="00CA4534" w:rsidRDefault="00774A4C" w:rsidP="00774A4C">
      <w:pPr>
        <w:pStyle w:val="NormalBold"/>
      </w:pPr>
      <w:r w:rsidRPr="00CA4534">
        <w:rPr>
          <w:rStyle w:val="HideTWBExt"/>
          <w:b w:val="0"/>
        </w:rPr>
        <w:t>&lt;Article&gt;</w:t>
      </w:r>
      <w:r w:rsidRPr="00CA4534">
        <w:t>Člen 22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699EAC3" w14:textId="77777777" w:rsidTr="0059524E">
        <w:trPr>
          <w:trHeight w:hRule="exact" w:val="240"/>
          <w:jc w:val="center"/>
        </w:trPr>
        <w:tc>
          <w:tcPr>
            <w:tcW w:w="9752" w:type="dxa"/>
            <w:gridSpan w:val="2"/>
          </w:tcPr>
          <w:p w14:paraId="5CA59033" w14:textId="77777777" w:rsidR="00774A4C" w:rsidRPr="00CA4534" w:rsidRDefault="00774A4C" w:rsidP="0059524E"/>
        </w:tc>
      </w:tr>
      <w:tr w:rsidR="00774A4C" w:rsidRPr="00CA4534" w14:paraId="11DC704A" w14:textId="77777777" w:rsidTr="0059524E">
        <w:trPr>
          <w:trHeight w:val="240"/>
          <w:jc w:val="center"/>
        </w:trPr>
        <w:tc>
          <w:tcPr>
            <w:tcW w:w="4876" w:type="dxa"/>
          </w:tcPr>
          <w:p w14:paraId="69D02CCE" w14:textId="77777777" w:rsidR="00774A4C" w:rsidRPr="00CA4534" w:rsidRDefault="00774A4C" w:rsidP="0059524E">
            <w:pPr>
              <w:pStyle w:val="ColumnHeading"/>
            </w:pPr>
            <w:r w:rsidRPr="00CA4534">
              <w:t>Besedilo, ki ga predlaga Komisija</w:t>
            </w:r>
          </w:p>
        </w:tc>
        <w:tc>
          <w:tcPr>
            <w:tcW w:w="4876" w:type="dxa"/>
          </w:tcPr>
          <w:p w14:paraId="7253BF3D" w14:textId="77777777" w:rsidR="00774A4C" w:rsidRPr="00CA4534" w:rsidRDefault="00774A4C" w:rsidP="0059524E">
            <w:pPr>
              <w:pStyle w:val="ColumnHeading"/>
            </w:pPr>
            <w:r w:rsidRPr="00CA4534">
              <w:t>Predlog spremembe</w:t>
            </w:r>
          </w:p>
        </w:tc>
      </w:tr>
      <w:tr w:rsidR="00774A4C" w:rsidRPr="00CA4534" w14:paraId="5D5973DB" w14:textId="77777777" w:rsidTr="0059524E">
        <w:trPr>
          <w:jc w:val="center"/>
        </w:trPr>
        <w:tc>
          <w:tcPr>
            <w:tcW w:w="4876" w:type="dxa"/>
          </w:tcPr>
          <w:p w14:paraId="50CC745D" w14:textId="77777777" w:rsidR="00774A4C" w:rsidRPr="00CA4534" w:rsidRDefault="00774A4C" w:rsidP="0059524E">
            <w:pPr>
              <w:pStyle w:val="Normal6"/>
              <w:rPr>
                <w:b/>
                <w:i/>
              </w:rPr>
            </w:pPr>
            <w:r w:rsidRPr="00CA4534">
              <w:t>Odgovorni organi čim prej in ne pozneje kot pet delovnih dni od trenutka, ko mladoletnik brez spremstva poda prošnjo, imenujejo osebo ali organizacijo za skrbnika.</w:t>
            </w:r>
          </w:p>
        </w:tc>
        <w:tc>
          <w:tcPr>
            <w:tcW w:w="4876" w:type="dxa"/>
          </w:tcPr>
          <w:p w14:paraId="4E98F770" w14:textId="77777777" w:rsidR="00774A4C" w:rsidRPr="00CA4534" w:rsidRDefault="00774A4C" w:rsidP="0059524E">
            <w:pPr>
              <w:pStyle w:val="Normal6"/>
              <w:rPr>
                <w:b/>
                <w:i/>
              </w:rPr>
            </w:pPr>
            <w:r w:rsidRPr="00CA4534">
              <w:rPr>
                <w:b/>
                <w:i/>
              </w:rPr>
              <w:t>1.</w:t>
            </w:r>
            <w:r w:rsidRPr="00CA4534">
              <w:t xml:space="preserve"> Odgovorni organi čim prej</w:t>
            </w:r>
            <w:r w:rsidRPr="00CA4534">
              <w:rPr>
                <w:b/>
                <w:i/>
              </w:rPr>
              <w:t xml:space="preserve"> po prihodu na ozemlje Unije</w:t>
            </w:r>
            <w:r w:rsidRPr="00CA4534">
              <w:t xml:space="preserve"> in ne pozneje kot pet delovnih dni od trenutka, ko mladoletnik brez spremstva poda prošnjo, imenujejo osebo ali organizacijo za skrbnika.</w:t>
            </w:r>
          </w:p>
        </w:tc>
      </w:tr>
    </w:tbl>
    <w:p w14:paraId="4BBE6F2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3BBEA49" w14:textId="77777777" w:rsidR="00774A4C" w:rsidRPr="00CA4534" w:rsidRDefault="00774A4C" w:rsidP="00774A4C">
      <w:r w:rsidRPr="00CA4534">
        <w:rPr>
          <w:rStyle w:val="HideTWBExt"/>
        </w:rPr>
        <w:t>&lt;/Amend&gt;</w:t>
      </w:r>
    </w:p>
    <w:p w14:paraId="3B17E3A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848</w:t>
      </w:r>
      <w:r w:rsidRPr="00CA4534">
        <w:rPr>
          <w:rStyle w:val="HideTWBExt"/>
          <w:b w:val="0"/>
        </w:rPr>
        <w:t>&lt;/NumAm&gt;</w:t>
      </w:r>
    </w:p>
    <w:p w14:paraId="1E85AEE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0992911C" w14:textId="77777777" w:rsidR="00774A4C" w:rsidRPr="00CA4534" w:rsidRDefault="00774A4C" w:rsidP="00774A4C">
      <w:pPr>
        <w:pStyle w:val="NormalBold"/>
      </w:pPr>
      <w:r w:rsidRPr="00CA4534">
        <w:rPr>
          <w:rStyle w:val="HideTWBExt"/>
          <w:b w:val="0"/>
        </w:rPr>
        <w:t>&lt;/RepeatBlock-By&gt;</w:t>
      </w:r>
    </w:p>
    <w:p w14:paraId="56D5887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8E0CD90" w14:textId="77777777" w:rsidR="00774A4C" w:rsidRPr="00CA4534" w:rsidRDefault="00774A4C" w:rsidP="00774A4C">
      <w:pPr>
        <w:pStyle w:val="NormalBold"/>
      </w:pPr>
      <w:r w:rsidRPr="00CA4534">
        <w:rPr>
          <w:rStyle w:val="HideTWBExt"/>
          <w:b w:val="0"/>
        </w:rPr>
        <w:t>&lt;Article&gt;</w:t>
      </w:r>
      <w:r w:rsidRPr="00CA4534">
        <w:t>Člen 22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9322D44" w14:textId="77777777" w:rsidTr="0059524E">
        <w:trPr>
          <w:trHeight w:hRule="exact" w:val="240"/>
          <w:jc w:val="center"/>
        </w:trPr>
        <w:tc>
          <w:tcPr>
            <w:tcW w:w="9752" w:type="dxa"/>
            <w:gridSpan w:val="2"/>
          </w:tcPr>
          <w:p w14:paraId="433AFE14" w14:textId="77777777" w:rsidR="00774A4C" w:rsidRPr="00CA4534" w:rsidRDefault="00774A4C" w:rsidP="0059524E"/>
        </w:tc>
      </w:tr>
      <w:tr w:rsidR="00774A4C" w:rsidRPr="00CA4534" w14:paraId="430D2573" w14:textId="77777777" w:rsidTr="0059524E">
        <w:trPr>
          <w:trHeight w:val="240"/>
          <w:jc w:val="center"/>
        </w:trPr>
        <w:tc>
          <w:tcPr>
            <w:tcW w:w="4876" w:type="dxa"/>
          </w:tcPr>
          <w:p w14:paraId="24FF680A" w14:textId="77777777" w:rsidR="00774A4C" w:rsidRPr="00CA4534" w:rsidRDefault="00774A4C" w:rsidP="0059524E">
            <w:pPr>
              <w:pStyle w:val="ColumnHeading"/>
            </w:pPr>
            <w:r w:rsidRPr="00CA4534">
              <w:t>Besedilo, ki ga predlaga Komisija</w:t>
            </w:r>
          </w:p>
        </w:tc>
        <w:tc>
          <w:tcPr>
            <w:tcW w:w="4876" w:type="dxa"/>
          </w:tcPr>
          <w:p w14:paraId="75471568" w14:textId="77777777" w:rsidR="00774A4C" w:rsidRPr="00CA4534" w:rsidRDefault="00774A4C" w:rsidP="0059524E">
            <w:pPr>
              <w:pStyle w:val="ColumnHeading"/>
            </w:pPr>
            <w:r w:rsidRPr="00CA4534">
              <w:t>Predlog spremembe</w:t>
            </w:r>
          </w:p>
        </w:tc>
      </w:tr>
      <w:tr w:rsidR="00774A4C" w:rsidRPr="00CA4534" w14:paraId="049D48F8" w14:textId="77777777" w:rsidTr="0059524E">
        <w:trPr>
          <w:jc w:val="center"/>
        </w:trPr>
        <w:tc>
          <w:tcPr>
            <w:tcW w:w="4876" w:type="dxa"/>
          </w:tcPr>
          <w:p w14:paraId="6A62918E" w14:textId="77777777" w:rsidR="00774A4C" w:rsidRPr="00CA4534" w:rsidRDefault="00774A4C" w:rsidP="0059524E">
            <w:pPr>
              <w:pStyle w:val="Normal6"/>
              <w:rPr>
                <w:b/>
                <w:i/>
              </w:rPr>
            </w:pPr>
            <w:r w:rsidRPr="00CA4534">
              <w:t>Odgovorni organi čim prej</w:t>
            </w:r>
            <w:r w:rsidRPr="00CA4534">
              <w:rPr>
                <w:b/>
                <w:i/>
              </w:rPr>
              <w:t xml:space="preserve"> in ne pozneje kot pet delovnih dni od trenutka</w:t>
            </w:r>
            <w:r w:rsidRPr="00CA4534">
              <w:t>, ko mladoletnik brez spremstva poda prošnjo, imenujejo osebo ali organizacijo za skrbnika.</w:t>
            </w:r>
          </w:p>
        </w:tc>
        <w:tc>
          <w:tcPr>
            <w:tcW w:w="4876" w:type="dxa"/>
          </w:tcPr>
          <w:p w14:paraId="6276DA30" w14:textId="77777777" w:rsidR="00774A4C" w:rsidRPr="00CA4534" w:rsidRDefault="00774A4C" w:rsidP="0059524E">
            <w:pPr>
              <w:pStyle w:val="Normal6"/>
              <w:rPr>
                <w:b/>
                <w:i/>
              </w:rPr>
            </w:pPr>
            <w:r w:rsidRPr="00CA4534">
              <w:t>Odgovorni organi čim prej</w:t>
            </w:r>
            <w:r w:rsidRPr="00CA4534">
              <w:rPr>
                <w:b/>
                <w:i/>
              </w:rPr>
              <w:t xml:space="preserve"> po tem</w:t>
            </w:r>
            <w:r w:rsidRPr="00CA4534">
              <w:t>, ko mladoletnik brez spremstva poda prošnjo, imenujejo osebo ali organizacijo za skrbnika.</w:t>
            </w:r>
          </w:p>
        </w:tc>
      </w:tr>
    </w:tbl>
    <w:p w14:paraId="21050A4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9689B90" w14:textId="77777777" w:rsidR="00774A4C" w:rsidRPr="00CA4534" w:rsidRDefault="00774A4C" w:rsidP="00774A4C">
      <w:r w:rsidRPr="00CA4534">
        <w:rPr>
          <w:rStyle w:val="HideTWBExt"/>
        </w:rPr>
        <w:t>&lt;/Amend&gt;</w:t>
      </w:r>
    </w:p>
    <w:p w14:paraId="1D24C59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849</w:t>
      </w:r>
      <w:r w:rsidRPr="00CA4534">
        <w:rPr>
          <w:rStyle w:val="HideTWBExt"/>
          <w:b w:val="0"/>
        </w:rPr>
        <w:t>&lt;/NumAm&gt;</w:t>
      </w:r>
    </w:p>
    <w:p w14:paraId="26BE243A"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67809923" w14:textId="77777777" w:rsidR="00774A4C" w:rsidRPr="00CA4534" w:rsidRDefault="00774A4C" w:rsidP="00774A4C">
      <w:pPr>
        <w:pStyle w:val="NormalBold"/>
      </w:pPr>
      <w:r w:rsidRPr="00CA4534">
        <w:rPr>
          <w:rStyle w:val="HideTWBExt"/>
          <w:b w:val="0"/>
        </w:rPr>
        <w:t>&lt;/RepeatBlock-By&gt;</w:t>
      </w:r>
    </w:p>
    <w:p w14:paraId="4B7FCC4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0CC7D3D" w14:textId="77777777" w:rsidR="00774A4C" w:rsidRPr="00CA4534" w:rsidRDefault="00774A4C" w:rsidP="00774A4C">
      <w:pPr>
        <w:pStyle w:val="NormalBold"/>
      </w:pPr>
      <w:r w:rsidRPr="00CA4534">
        <w:rPr>
          <w:rStyle w:val="HideTWBExt"/>
          <w:b w:val="0"/>
        </w:rPr>
        <w:t>&lt;Article&gt;</w:t>
      </w:r>
      <w:r w:rsidRPr="00CA4534">
        <w:t>Člen 22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B850283" w14:textId="77777777" w:rsidTr="0059524E">
        <w:trPr>
          <w:trHeight w:hRule="exact" w:val="240"/>
          <w:jc w:val="center"/>
        </w:trPr>
        <w:tc>
          <w:tcPr>
            <w:tcW w:w="9752" w:type="dxa"/>
            <w:gridSpan w:val="2"/>
          </w:tcPr>
          <w:p w14:paraId="3FED3E8A" w14:textId="77777777" w:rsidR="00774A4C" w:rsidRPr="00CA4534" w:rsidRDefault="00774A4C" w:rsidP="0059524E"/>
        </w:tc>
      </w:tr>
      <w:tr w:rsidR="00774A4C" w:rsidRPr="00CA4534" w14:paraId="226563B7" w14:textId="77777777" w:rsidTr="0059524E">
        <w:trPr>
          <w:trHeight w:val="240"/>
          <w:jc w:val="center"/>
        </w:trPr>
        <w:tc>
          <w:tcPr>
            <w:tcW w:w="4876" w:type="dxa"/>
          </w:tcPr>
          <w:p w14:paraId="08BE1A62" w14:textId="77777777" w:rsidR="00774A4C" w:rsidRPr="00CA4534" w:rsidRDefault="00774A4C" w:rsidP="0059524E">
            <w:pPr>
              <w:pStyle w:val="ColumnHeading"/>
            </w:pPr>
            <w:r w:rsidRPr="00CA4534">
              <w:t>Besedilo, ki ga predlaga Komisija</w:t>
            </w:r>
          </w:p>
        </w:tc>
        <w:tc>
          <w:tcPr>
            <w:tcW w:w="4876" w:type="dxa"/>
          </w:tcPr>
          <w:p w14:paraId="0006DD53" w14:textId="77777777" w:rsidR="00774A4C" w:rsidRPr="00CA4534" w:rsidRDefault="00774A4C" w:rsidP="0059524E">
            <w:pPr>
              <w:pStyle w:val="ColumnHeading"/>
            </w:pPr>
            <w:r w:rsidRPr="00CA4534">
              <w:t>Predlog spremembe</w:t>
            </w:r>
          </w:p>
        </w:tc>
      </w:tr>
      <w:tr w:rsidR="00774A4C" w:rsidRPr="00CA4534" w14:paraId="4D4B0314" w14:textId="77777777" w:rsidTr="0059524E">
        <w:trPr>
          <w:jc w:val="center"/>
        </w:trPr>
        <w:tc>
          <w:tcPr>
            <w:tcW w:w="4876" w:type="dxa"/>
          </w:tcPr>
          <w:p w14:paraId="26AF1D8E" w14:textId="77777777" w:rsidR="00774A4C" w:rsidRPr="00CA4534" w:rsidRDefault="00774A4C" w:rsidP="0059524E">
            <w:pPr>
              <w:pStyle w:val="Normal6"/>
              <w:rPr>
                <w:b/>
                <w:i/>
              </w:rPr>
            </w:pPr>
            <w:r w:rsidRPr="00CA4534">
              <w:t>Odgovorni organi čim prej in ne pozneje kot pet</w:t>
            </w:r>
            <w:r w:rsidRPr="00CA4534">
              <w:rPr>
                <w:b/>
                <w:i/>
              </w:rPr>
              <w:t xml:space="preserve"> delovnih</w:t>
            </w:r>
            <w:r w:rsidRPr="00CA4534">
              <w:t xml:space="preserve"> dni od trenutka, ko mladoletnik brez spremstva</w:t>
            </w:r>
            <w:r w:rsidRPr="00CA4534">
              <w:rPr>
                <w:b/>
                <w:i/>
              </w:rPr>
              <w:t xml:space="preserve"> poda prošnjo</w:t>
            </w:r>
            <w:r w:rsidRPr="00CA4534">
              <w:t>, imenujejo osebo ali organizacijo za skrbnika.</w:t>
            </w:r>
          </w:p>
        </w:tc>
        <w:tc>
          <w:tcPr>
            <w:tcW w:w="4876" w:type="dxa"/>
          </w:tcPr>
          <w:p w14:paraId="270D88EF" w14:textId="77777777" w:rsidR="00774A4C" w:rsidRPr="00CA4534" w:rsidRDefault="00774A4C" w:rsidP="0059524E">
            <w:pPr>
              <w:pStyle w:val="Normal6"/>
              <w:rPr>
                <w:b/>
                <w:i/>
              </w:rPr>
            </w:pPr>
            <w:r w:rsidRPr="00CA4534">
              <w:t>Odgovorni organi čim prej in ne pozneje kot pet dni od trenutka, ko</w:t>
            </w:r>
            <w:r w:rsidRPr="00CA4534">
              <w:rPr>
                <w:b/>
                <w:i/>
              </w:rPr>
              <w:t xml:space="preserve"> se</w:t>
            </w:r>
            <w:r w:rsidRPr="00CA4534">
              <w:t xml:space="preserve"> mladoletnik brez spremstva</w:t>
            </w:r>
            <w:r w:rsidRPr="00CA4534">
              <w:rPr>
                <w:b/>
                <w:i/>
              </w:rPr>
              <w:t xml:space="preserve"> izkrca na ozemlju Evropske unije</w:t>
            </w:r>
            <w:r w:rsidRPr="00CA4534">
              <w:t>, imenujejo osebo ali organizacijo za skrbnika.</w:t>
            </w:r>
          </w:p>
        </w:tc>
      </w:tr>
    </w:tbl>
    <w:p w14:paraId="51C1F05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82DAD18" w14:textId="77777777" w:rsidR="00774A4C" w:rsidRPr="00CA4534" w:rsidRDefault="00774A4C" w:rsidP="00774A4C">
      <w:r w:rsidRPr="00CA4534">
        <w:rPr>
          <w:rStyle w:val="HideTWBExt"/>
        </w:rPr>
        <w:t>&lt;/Amend&gt;</w:t>
      </w:r>
    </w:p>
    <w:p w14:paraId="2B563EB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850</w:t>
      </w:r>
      <w:r w:rsidRPr="00CA4534">
        <w:rPr>
          <w:rStyle w:val="HideTWBExt"/>
          <w:b w:val="0"/>
        </w:rPr>
        <w:t>&lt;/NumAm&gt;</w:t>
      </w:r>
    </w:p>
    <w:p w14:paraId="26B1F4BD" w14:textId="77777777" w:rsidR="00774A4C" w:rsidRPr="00CA4534" w:rsidRDefault="00774A4C" w:rsidP="00774A4C">
      <w:pPr>
        <w:pStyle w:val="NormalBold"/>
      </w:pPr>
      <w:r w:rsidRPr="00CA4534">
        <w:rPr>
          <w:rStyle w:val="HideTWBExt"/>
          <w:b w:val="0"/>
        </w:rPr>
        <w:t>&lt;RepeatBlock-By&gt;&lt;Members&gt;</w:t>
      </w:r>
      <w:r w:rsidRPr="00CA4534">
        <w:t>Péter Niedermüller, Birgit Sippel, Josef Weidenholzer, Ana Gomes</w:t>
      </w:r>
      <w:r w:rsidRPr="00CA4534">
        <w:rPr>
          <w:rStyle w:val="HideTWBExt"/>
          <w:b w:val="0"/>
        </w:rPr>
        <w:t>&lt;/Members&gt;</w:t>
      </w:r>
    </w:p>
    <w:p w14:paraId="1406B7DA" w14:textId="77777777" w:rsidR="00774A4C" w:rsidRPr="00CA4534" w:rsidRDefault="00774A4C" w:rsidP="00774A4C">
      <w:pPr>
        <w:pStyle w:val="NormalBold"/>
      </w:pPr>
      <w:r w:rsidRPr="00CA4534">
        <w:rPr>
          <w:rStyle w:val="HideTWBExt"/>
          <w:b w:val="0"/>
        </w:rPr>
        <w:t>&lt;/RepeatBlock-By&gt;</w:t>
      </w:r>
    </w:p>
    <w:p w14:paraId="60C7DAB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E1EAB58" w14:textId="77777777" w:rsidR="00774A4C" w:rsidRPr="00CA4534" w:rsidRDefault="00774A4C" w:rsidP="00774A4C">
      <w:pPr>
        <w:pStyle w:val="NormalBold"/>
      </w:pPr>
      <w:r w:rsidRPr="00CA4534">
        <w:rPr>
          <w:rStyle w:val="HideTWBExt"/>
          <w:b w:val="0"/>
        </w:rPr>
        <w:t>&lt;Article&gt;</w:t>
      </w:r>
      <w:r w:rsidRPr="00CA4534">
        <w:t>Člen 22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3133EE1" w14:textId="77777777" w:rsidTr="0059524E">
        <w:trPr>
          <w:trHeight w:hRule="exact" w:val="240"/>
          <w:jc w:val="center"/>
        </w:trPr>
        <w:tc>
          <w:tcPr>
            <w:tcW w:w="9752" w:type="dxa"/>
            <w:gridSpan w:val="2"/>
          </w:tcPr>
          <w:p w14:paraId="29A03B64" w14:textId="77777777" w:rsidR="00774A4C" w:rsidRPr="00CA4534" w:rsidRDefault="00774A4C" w:rsidP="0059524E"/>
        </w:tc>
      </w:tr>
      <w:tr w:rsidR="00774A4C" w:rsidRPr="00CA4534" w14:paraId="64FDF369" w14:textId="77777777" w:rsidTr="0059524E">
        <w:trPr>
          <w:trHeight w:val="240"/>
          <w:jc w:val="center"/>
        </w:trPr>
        <w:tc>
          <w:tcPr>
            <w:tcW w:w="4876" w:type="dxa"/>
          </w:tcPr>
          <w:p w14:paraId="145FDF29" w14:textId="77777777" w:rsidR="00774A4C" w:rsidRPr="00CA4534" w:rsidRDefault="00774A4C" w:rsidP="0059524E">
            <w:pPr>
              <w:pStyle w:val="ColumnHeading"/>
            </w:pPr>
            <w:r w:rsidRPr="00CA4534">
              <w:t>Besedilo, ki ga predlaga Komisija</w:t>
            </w:r>
          </w:p>
        </w:tc>
        <w:tc>
          <w:tcPr>
            <w:tcW w:w="4876" w:type="dxa"/>
          </w:tcPr>
          <w:p w14:paraId="3D00DBD3" w14:textId="77777777" w:rsidR="00774A4C" w:rsidRPr="00CA4534" w:rsidRDefault="00774A4C" w:rsidP="0059524E">
            <w:pPr>
              <w:pStyle w:val="ColumnHeading"/>
            </w:pPr>
            <w:r w:rsidRPr="00CA4534">
              <w:t>Predlog spremembe</w:t>
            </w:r>
          </w:p>
        </w:tc>
      </w:tr>
      <w:tr w:rsidR="00774A4C" w:rsidRPr="00CA4534" w14:paraId="65F3DACB" w14:textId="77777777" w:rsidTr="0059524E">
        <w:trPr>
          <w:jc w:val="center"/>
        </w:trPr>
        <w:tc>
          <w:tcPr>
            <w:tcW w:w="4876" w:type="dxa"/>
          </w:tcPr>
          <w:p w14:paraId="7D6FE11A" w14:textId="77777777" w:rsidR="00774A4C" w:rsidRPr="00CA4534" w:rsidRDefault="00774A4C" w:rsidP="0059524E">
            <w:pPr>
              <w:pStyle w:val="Normal6"/>
              <w:rPr>
                <w:b/>
                <w:i/>
              </w:rPr>
            </w:pPr>
            <w:r w:rsidRPr="00CA4534">
              <w:t>Odgovorni organi</w:t>
            </w:r>
            <w:r w:rsidRPr="00CA4534">
              <w:rPr>
                <w:b/>
                <w:i/>
              </w:rPr>
              <w:t xml:space="preserve"> čim prej in ne pozneje kot pet delovnih dni</w:t>
            </w:r>
            <w:r w:rsidRPr="00CA4534">
              <w:t xml:space="preserve"> od trenutka, ko mladoletnik brez spremstva poda prošnjo,</w:t>
            </w:r>
            <w:r w:rsidRPr="00CA4534">
              <w:rPr>
                <w:b/>
                <w:i/>
              </w:rPr>
              <w:t xml:space="preserve"> imenujejo osebo ali organizacijo</w:t>
            </w:r>
            <w:r w:rsidRPr="00CA4534">
              <w:t xml:space="preserve"> za skrbnika.</w:t>
            </w:r>
          </w:p>
        </w:tc>
        <w:tc>
          <w:tcPr>
            <w:tcW w:w="4876" w:type="dxa"/>
          </w:tcPr>
          <w:p w14:paraId="481B9A1B" w14:textId="77777777" w:rsidR="00774A4C" w:rsidRPr="00CA4534" w:rsidRDefault="00774A4C" w:rsidP="0059524E">
            <w:pPr>
              <w:pStyle w:val="Normal6"/>
              <w:rPr>
                <w:b/>
                <w:i/>
              </w:rPr>
            </w:pPr>
            <w:r w:rsidRPr="00CA4534">
              <w:t>Odgovorni organi od trenutka, ko mladoletnik brez spremstva poda prošnjo,</w:t>
            </w:r>
            <w:r w:rsidRPr="00CA4534">
              <w:rPr>
                <w:b/>
                <w:i/>
              </w:rPr>
              <w:t xml:space="preserve"> sprejmejo ukrepe</w:t>
            </w:r>
            <w:r w:rsidRPr="00CA4534">
              <w:t xml:space="preserve"> za</w:t>
            </w:r>
            <w:r w:rsidRPr="00CA4534">
              <w:rPr>
                <w:b/>
                <w:i/>
              </w:rPr>
              <w:t xml:space="preserve"> imenovanje osebe ali organizacije za</w:t>
            </w:r>
            <w:r w:rsidRPr="00CA4534">
              <w:t xml:space="preserve"> skrbnika.</w:t>
            </w:r>
          </w:p>
        </w:tc>
      </w:tr>
    </w:tbl>
    <w:p w14:paraId="571D878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2E5CB9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4C14A5B" w14:textId="77777777" w:rsidR="00774A4C" w:rsidRPr="00CA4534" w:rsidRDefault="00774A4C" w:rsidP="00774A4C">
      <w:pPr>
        <w:pStyle w:val="Normal12Italic"/>
        <w:rPr>
          <w:lang w:val="sl-SI"/>
        </w:rPr>
      </w:pPr>
      <w:r w:rsidRPr="00CA4534">
        <w:rPr>
          <w:lang w:val="sl-SI"/>
        </w:rPr>
        <w:t>V skladu z besedilom, ki ga je Parlament sprejel v direktivi o pogojih za sprejem.</w:t>
      </w:r>
    </w:p>
    <w:p w14:paraId="664E7CB8" w14:textId="77777777" w:rsidR="00774A4C" w:rsidRPr="00CA4534" w:rsidRDefault="00774A4C" w:rsidP="00774A4C">
      <w:r w:rsidRPr="00CA4534">
        <w:rPr>
          <w:rStyle w:val="HideTWBExt"/>
        </w:rPr>
        <w:t>&lt;/Amend&gt;</w:t>
      </w:r>
    </w:p>
    <w:p w14:paraId="6C137BC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851</w:t>
      </w:r>
      <w:r w:rsidRPr="00CA4534">
        <w:rPr>
          <w:rStyle w:val="HideTWBExt"/>
          <w:b w:val="0"/>
        </w:rPr>
        <w:t>&lt;/NumAm&gt;</w:t>
      </w:r>
    </w:p>
    <w:p w14:paraId="427F7DF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00F76DF" w14:textId="77777777" w:rsidR="00774A4C" w:rsidRPr="00CA4534" w:rsidRDefault="00774A4C" w:rsidP="00774A4C">
      <w:pPr>
        <w:pStyle w:val="NormalBold"/>
      </w:pPr>
      <w:r w:rsidRPr="00CA4534">
        <w:rPr>
          <w:rStyle w:val="HideTWBExt"/>
          <w:b w:val="0"/>
        </w:rPr>
        <w:t>&lt;/RepeatBlock-By&gt;</w:t>
      </w:r>
    </w:p>
    <w:p w14:paraId="5C50073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5312698" w14:textId="77777777" w:rsidR="00774A4C" w:rsidRPr="00CA4534" w:rsidRDefault="00774A4C" w:rsidP="00774A4C">
      <w:pPr>
        <w:pStyle w:val="NormalBold"/>
      </w:pPr>
      <w:r w:rsidRPr="00CA4534">
        <w:rPr>
          <w:rStyle w:val="HideTWBExt"/>
          <w:b w:val="0"/>
        </w:rPr>
        <w:t>&lt;Article&gt;</w:t>
      </w:r>
      <w:r w:rsidRPr="00CA4534">
        <w:t>Člen 22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FA69F09" w14:textId="77777777" w:rsidTr="0059524E">
        <w:trPr>
          <w:trHeight w:hRule="exact" w:val="240"/>
          <w:jc w:val="center"/>
        </w:trPr>
        <w:tc>
          <w:tcPr>
            <w:tcW w:w="9752" w:type="dxa"/>
            <w:gridSpan w:val="2"/>
          </w:tcPr>
          <w:p w14:paraId="49A23A62" w14:textId="77777777" w:rsidR="00774A4C" w:rsidRPr="00CA4534" w:rsidRDefault="00774A4C" w:rsidP="0059524E"/>
        </w:tc>
      </w:tr>
      <w:tr w:rsidR="00774A4C" w:rsidRPr="00CA4534" w14:paraId="36565648" w14:textId="77777777" w:rsidTr="0059524E">
        <w:trPr>
          <w:trHeight w:val="240"/>
          <w:jc w:val="center"/>
        </w:trPr>
        <w:tc>
          <w:tcPr>
            <w:tcW w:w="4876" w:type="dxa"/>
          </w:tcPr>
          <w:p w14:paraId="66300983" w14:textId="77777777" w:rsidR="00774A4C" w:rsidRPr="00CA4534" w:rsidRDefault="00774A4C" w:rsidP="0059524E">
            <w:pPr>
              <w:pStyle w:val="ColumnHeading"/>
            </w:pPr>
            <w:r w:rsidRPr="00CA4534">
              <w:t>Besedilo, ki ga predlaga Komisija</w:t>
            </w:r>
          </w:p>
        </w:tc>
        <w:tc>
          <w:tcPr>
            <w:tcW w:w="4876" w:type="dxa"/>
          </w:tcPr>
          <w:p w14:paraId="5BE9E07F" w14:textId="77777777" w:rsidR="00774A4C" w:rsidRPr="00CA4534" w:rsidRDefault="00774A4C" w:rsidP="0059524E">
            <w:pPr>
              <w:pStyle w:val="ColumnHeading"/>
            </w:pPr>
            <w:r w:rsidRPr="00CA4534">
              <w:t>Predlog spremembe</w:t>
            </w:r>
          </w:p>
        </w:tc>
      </w:tr>
      <w:tr w:rsidR="00774A4C" w:rsidRPr="00CA4534" w14:paraId="603EBC6E" w14:textId="77777777" w:rsidTr="0059524E">
        <w:trPr>
          <w:jc w:val="center"/>
        </w:trPr>
        <w:tc>
          <w:tcPr>
            <w:tcW w:w="4876" w:type="dxa"/>
          </w:tcPr>
          <w:p w14:paraId="2938E272" w14:textId="77777777" w:rsidR="00774A4C" w:rsidRPr="00CA4534" w:rsidRDefault="00774A4C" w:rsidP="0059524E">
            <w:pPr>
              <w:pStyle w:val="Normal6"/>
              <w:rPr>
                <w:b/>
                <w:i/>
              </w:rPr>
            </w:pPr>
            <w:r w:rsidRPr="00CA4534">
              <w:t>Odgovorni organi čim prej in ne pozneje kot</w:t>
            </w:r>
            <w:r w:rsidRPr="00CA4534">
              <w:rPr>
                <w:b/>
                <w:i/>
              </w:rPr>
              <w:t xml:space="preserve"> pet delovnih dni</w:t>
            </w:r>
            <w:r w:rsidRPr="00CA4534">
              <w:t xml:space="preserve"> od trenutka, ko mladoletnik brez spremstva poda prošnjo, imenujejo osebo ali organizacijo za skrbnika.</w:t>
            </w:r>
          </w:p>
        </w:tc>
        <w:tc>
          <w:tcPr>
            <w:tcW w:w="4876" w:type="dxa"/>
          </w:tcPr>
          <w:p w14:paraId="06540489" w14:textId="77777777" w:rsidR="00774A4C" w:rsidRPr="00CA4534" w:rsidRDefault="00774A4C" w:rsidP="0059524E">
            <w:pPr>
              <w:pStyle w:val="Normal6"/>
              <w:rPr>
                <w:b/>
                <w:i/>
              </w:rPr>
            </w:pPr>
            <w:r w:rsidRPr="00CA4534">
              <w:t>Odgovorni organi čim prej in ne pozneje kot</w:t>
            </w:r>
            <w:r w:rsidRPr="00CA4534">
              <w:rPr>
                <w:b/>
                <w:i/>
              </w:rPr>
              <w:t xml:space="preserve"> dva delovna dneva</w:t>
            </w:r>
            <w:r w:rsidRPr="00CA4534">
              <w:t xml:space="preserve"> od trenutka, ko mladoletnik brez spremstva poda prošnjo, imenujejo osebo ali organizacijo za skrbnika.</w:t>
            </w:r>
          </w:p>
        </w:tc>
      </w:tr>
    </w:tbl>
    <w:p w14:paraId="61CFBEC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9D77518" w14:textId="77777777" w:rsidR="00774A4C" w:rsidRPr="00CA4534" w:rsidRDefault="00774A4C" w:rsidP="00774A4C">
      <w:r w:rsidRPr="00CA4534">
        <w:rPr>
          <w:rStyle w:val="HideTWBExt"/>
        </w:rPr>
        <w:t>&lt;/Amend&gt;</w:t>
      </w:r>
    </w:p>
    <w:p w14:paraId="59B4038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852</w:t>
      </w:r>
      <w:r w:rsidRPr="00CA4534">
        <w:rPr>
          <w:rStyle w:val="HideTWBExt"/>
          <w:b w:val="0"/>
        </w:rPr>
        <w:t>&lt;/NumAm&gt;</w:t>
      </w:r>
    </w:p>
    <w:p w14:paraId="69F7CB13"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623675DC" w14:textId="77777777" w:rsidR="00774A4C" w:rsidRPr="00CA4534" w:rsidRDefault="00774A4C" w:rsidP="00774A4C">
      <w:pPr>
        <w:pStyle w:val="NormalBold"/>
      </w:pPr>
      <w:r w:rsidRPr="00CA4534">
        <w:rPr>
          <w:rStyle w:val="HideTWBExt"/>
          <w:b w:val="0"/>
        </w:rPr>
        <w:t>&lt;/RepeatBlock-By&gt;</w:t>
      </w:r>
    </w:p>
    <w:p w14:paraId="5E54709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86FE10A" w14:textId="77777777" w:rsidR="00774A4C" w:rsidRPr="00CA4534" w:rsidRDefault="00774A4C" w:rsidP="00774A4C">
      <w:pPr>
        <w:pStyle w:val="NormalBold"/>
      </w:pPr>
      <w:r w:rsidRPr="00CA4534">
        <w:rPr>
          <w:rStyle w:val="HideTWBExt"/>
          <w:b w:val="0"/>
        </w:rPr>
        <w:t>&lt;Article&gt;</w:t>
      </w:r>
      <w:r w:rsidRPr="00CA4534">
        <w:t>Člen 22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9D8E21D" w14:textId="77777777" w:rsidTr="0059524E">
        <w:trPr>
          <w:trHeight w:hRule="exact" w:val="240"/>
          <w:jc w:val="center"/>
        </w:trPr>
        <w:tc>
          <w:tcPr>
            <w:tcW w:w="9752" w:type="dxa"/>
            <w:gridSpan w:val="2"/>
          </w:tcPr>
          <w:p w14:paraId="27191F77" w14:textId="77777777" w:rsidR="00774A4C" w:rsidRPr="00CA4534" w:rsidRDefault="00774A4C" w:rsidP="0059524E"/>
        </w:tc>
      </w:tr>
      <w:tr w:rsidR="00774A4C" w:rsidRPr="00CA4534" w14:paraId="22DF4AC4" w14:textId="77777777" w:rsidTr="0059524E">
        <w:trPr>
          <w:trHeight w:val="240"/>
          <w:jc w:val="center"/>
        </w:trPr>
        <w:tc>
          <w:tcPr>
            <w:tcW w:w="4876" w:type="dxa"/>
          </w:tcPr>
          <w:p w14:paraId="606729C1" w14:textId="77777777" w:rsidR="00774A4C" w:rsidRPr="00CA4534" w:rsidRDefault="00774A4C" w:rsidP="0059524E">
            <w:pPr>
              <w:pStyle w:val="ColumnHeading"/>
            </w:pPr>
            <w:r w:rsidRPr="00CA4534">
              <w:t>Besedilo, ki ga predlaga Komisija</w:t>
            </w:r>
          </w:p>
        </w:tc>
        <w:tc>
          <w:tcPr>
            <w:tcW w:w="4876" w:type="dxa"/>
          </w:tcPr>
          <w:p w14:paraId="70B9CC4B" w14:textId="77777777" w:rsidR="00774A4C" w:rsidRPr="00CA4534" w:rsidRDefault="00774A4C" w:rsidP="0059524E">
            <w:pPr>
              <w:pStyle w:val="ColumnHeading"/>
            </w:pPr>
            <w:r w:rsidRPr="00CA4534">
              <w:t>Predlog spremembe</w:t>
            </w:r>
          </w:p>
        </w:tc>
      </w:tr>
      <w:tr w:rsidR="00774A4C" w:rsidRPr="00CA4534" w14:paraId="080DD526" w14:textId="77777777" w:rsidTr="0059524E">
        <w:trPr>
          <w:jc w:val="center"/>
        </w:trPr>
        <w:tc>
          <w:tcPr>
            <w:tcW w:w="4876" w:type="dxa"/>
          </w:tcPr>
          <w:p w14:paraId="6B43FBDF" w14:textId="77777777" w:rsidR="00774A4C" w:rsidRPr="00CA4534" w:rsidRDefault="00774A4C" w:rsidP="0059524E">
            <w:pPr>
              <w:pStyle w:val="Normal6"/>
              <w:rPr>
                <w:b/>
                <w:i/>
              </w:rPr>
            </w:pPr>
            <w:r w:rsidRPr="00CA4534">
              <w:t>Odgovorni organi čim prej in ne pozneje kot pet</w:t>
            </w:r>
            <w:r w:rsidRPr="00CA4534">
              <w:rPr>
                <w:b/>
                <w:i/>
              </w:rPr>
              <w:t xml:space="preserve"> delovnih</w:t>
            </w:r>
            <w:r w:rsidRPr="00CA4534">
              <w:t xml:space="preserve"> dni od trenutka, ko mladoletnik brez spremstva</w:t>
            </w:r>
            <w:r w:rsidRPr="00CA4534">
              <w:rPr>
                <w:b/>
                <w:i/>
              </w:rPr>
              <w:t xml:space="preserve"> poda prošnjo</w:t>
            </w:r>
            <w:r w:rsidRPr="00CA4534">
              <w:t>, imenujejo osebo ali organizacijo za skrbnika.</w:t>
            </w:r>
          </w:p>
        </w:tc>
        <w:tc>
          <w:tcPr>
            <w:tcW w:w="4876" w:type="dxa"/>
          </w:tcPr>
          <w:p w14:paraId="2A227C78" w14:textId="77777777" w:rsidR="00774A4C" w:rsidRPr="00CA4534" w:rsidRDefault="00774A4C" w:rsidP="0059524E">
            <w:pPr>
              <w:pStyle w:val="Normal6"/>
              <w:rPr>
                <w:b/>
                <w:i/>
              </w:rPr>
            </w:pPr>
            <w:r w:rsidRPr="00CA4534">
              <w:t>Odgovorni organi čim prej in ne pozneje kot pet dni od trenutka, ko mladoletnik brez spremstva</w:t>
            </w:r>
            <w:r w:rsidRPr="00CA4534">
              <w:rPr>
                <w:b/>
                <w:i/>
              </w:rPr>
              <w:t xml:space="preserve"> prispe v državo članico</w:t>
            </w:r>
            <w:r w:rsidRPr="00CA4534">
              <w:t>, imenujejo osebo ali organizacijo za skrbnika.</w:t>
            </w:r>
          </w:p>
        </w:tc>
      </w:tr>
    </w:tbl>
    <w:p w14:paraId="15B6C63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FDEA9F6" w14:textId="77777777" w:rsidR="00774A4C" w:rsidRPr="00CA4534" w:rsidRDefault="00774A4C" w:rsidP="00774A4C">
      <w:r w:rsidRPr="00CA4534">
        <w:rPr>
          <w:rStyle w:val="HideTWBExt"/>
        </w:rPr>
        <w:t>&lt;/Amend&gt;</w:t>
      </w:r>
    </w:p>
    <w:p w14:paraId="3C2AF98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853</w:t>
      </w:r>
      <w:r w:rsidRPr="00CA4534">
        <w:rPr>
          <w:rStyle w:val="HideTWBExt"/>
          <w:b w:val="0"/>
        </w:rPr>
        <w:t>&lt;/NumAm&gt;</w:t>
      </w:r>
    </w:p>
    <w:p w14:paraId="57B30ACD"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0AB2501D" w14:textId="77777777" w:rsidR="00774A4C" w:rsidRPr="00CA4534" w:rsidRDefault="00774A4C" w:rsidP="00774A4C">
      <w:pPr>
        <w:pStyle w:val="NormalBold"/>
      </w:pPr>
      <w:r w:rsidRPr="00CA4534">
        <w:rPr>
          <w:rStyle w:val="HideTWBExt"/>
          <w:b w:val="0"/>
        </w:rPr>
        <w:t>&lt;/RepeatBlock-By&gt;</w:t>
      </w:r>
    </w:p>
    <w:p w14:paraId="75B822C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41A2520" w14:textId="77777777" w:rsidR="00774A4C" w:rsidRPr="00CA4534" w:rsidRDefault="00774A4C" w:rsidP="00774A4C">
      <w:pPr>
        <w:pStyle w:val="NormalBold"/>
      </w:pPr>
      <w:r w:rsidRPr="00CA4534">
        <w:rPr>
          <w:rStyle w:val="HideTWBExt"/>
          <w:b w:val="0"/>
        </w:rPr>
        <w:t>&lt;Article&gt;</w:t>
      </w:r>
      <w:r w:rsidRPr="00CA4534">
        <w:t>Člen 22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BF551E8" w14:textId="77777777" w:rsidTr="0059524E">
        <w:trPr>
          <w:trHeight w:hRule="exact" w:val="240"/>
          <w:jc w:val="center"/>
        </w:trPr>
        <w:tc>
          <w:tcPr>
            <w:tcW w:w="9752" w:type="dxa"/>
            <w:gridSpan w:val="2"/>
          </w:tcPr>
          <w:p w14:paraId="6A0EFC63" w14:textId="77777777" w:rsidR="00774A4C" w:rsidRPr="00CA4534" w:rsidRDefault="00774A4C" w:rsidP="0059524E"/>
        </w:tc>
      </w:tr>
      <w:tr w:rsidR="00774A4C" w:rsidRPr="00CA4534" w14:paraId="786AC270" w14:textId="77777777" w:rsidTr="0059524E">
        <w:trPr>
          <w:trHeight w:val="240"/>
          <w:jc w:val="center"/>
        </w:trPr>
        <w:tc>
          <w:tcPr>
            <w:tcW w:w="4876" w:type="dxa"/>
          </w:tcPr>
          <w:p w14:paraId="6D54195B" w14:textId="77777777" w:rsidR="00774A4C" w:rsidRPr="00CA4534" w:rsidRDefault="00774A4C" w:rsidP="0059524E">
            <w:pPr>
              <w:pStyle w:val="ColumnHeading"/>
            </w:pPr>
            <w:r w:rsidRPr="00CA4534">
              <w:t>Besedilo, ki ga predlaga Komisija</w:t>
            </w:r>
          </w:p>
        </w:tc>
        <w:tc>
          <w:tcPr>
            <w:tcW w:w="4876" w:type="dxa"/>
          </w:tcPr>
          <w:p w14:paraId="4E5D9D5C" w14:textId="77777777" w:rsidR="00774A4C" w:rsidRPr="00CA4534" w:rsidRDefault="00774A4C" w:rsidP="0059524E">
            <w:pPr>
              <w:pStyle w:val="ColumnHeading"/>
            </w:pPr>
            <w:r w:rsidRPr="00CA4534">
              <w:t>Predlog spremembe</w:t>
            </w:r>
          </w:p>
        </w:tc>
      </w:tr>
      <w:tr w:rsidR="00774A4C" w:rsidRPr="00CA4534" w14:paraId="76526CAA" w14:textId="77777777" w:rsidTr="0059524E">
        <w:trPr>
          <w:jc w:val="center"/>
        </w:trPr>
        <w:tc>
          <w:tcPr>
            <w:tcW w:w="4876" w:type="dxa"/>
          </w:tcPr>
          <w:p w14:paraId="32B231BB" w14:textId="77777777" w:rsidR="00774A4C" w:rsidRPr="00CA4534" w:rsidRDefault="00774A4C" w:rsidP="0059524E">
            <w:pPr>
              <w:pStyle w:val="Normal6"/>
              <w:rPr>
                <w:b/>
                <w:i/>
              </w:rPr>
            </w:pPr>
            <w:r w:rsidRPr="00CA4534">
              <w:rPr>
                <w:b/>
                <w:i/>
              </w:rPr>
              <w:t>Kadar je za zastopnika imenovana organizacija, ta določi osebo, odgovorno za izvajanje dolžnosti skrbnika.</w:t>
            </w:r>
          </w:p>
        </w:tc>
        <w:tc>
          <w:tcPr>
            <w:tcW w:w="4876" w:type="dxa"/>
          </w:tcPr>
          <w:p w14:paraId="792AB443" w14:textId="77777777" w:rsidR="00774A4C" w:rsidRPr="00CA4534" w:rsidRDefault="00774A4C" w:rsidP="0059524E">
            <w:pPr>
              <w:pStyle w:val="Normal6"/>
              <w:rPr>
                <w:b/>
                <w:i/>
              </w:rPr>
            </w:pPr>
            <w:r w:rsidRPr="00CA4534">
              <w:rPr>
                <w:b/>
                <w:i/>
              </w:rPr>
              <w:t>črtano</w:t>
            </w:r>
          </w:p>
        </w:tc>
      </w:tr>
    </w:tbl>
    <w:p w14:paraId="531FBF8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4045F90" w14:textId="77777777" w:rsidR="00774A4C" w:rsidRPr="00CA4534" w:rsidRDefault="00774A4C" w:rsidP="00774A4C">
      <w:r w:rsidRPr="00CA4534">
        <w:rPr>
          <w:rStyle w:val="HideTWBExt"/>
        </w:rPr>
        <w:t>&lt;/Amend&gt;</w:t>
      </w:r>
    </w:p>
    <w:p w14:paraId="36D2DAE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854</w:t>
      </w:r>
      <w:r w:rsidRPr="00CA4534">
        <w:rPr>
          <w:rStyle w:val="HideTWBExt"/>
          <w:b w:val="0"/>
        </w:rPr>
        <w:t>&lt;/NumAm&gt;</w:t>
      </w:r>
    </w:p>
    <w:p w14:paraId="52247D40"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5CE5D5F7" w14:textId="77777777" w:rsidR="00774A4C" w:rsidRPr="00CA4534" w:rsidRDefault="00774A4C" w:rsidP="00774A4C">
      <w:pPr>
        <w:pStyle w:val="NormalBold"/>
      </w:pPr>
      <w:r w:rsidRPr="00CA4534">
        <w:rPr>
          <w:rStyle w:val="HideTWBExt"/>
          <w:b w:val="0"/>
        </w:rPr>
        <w:t>&lt;/RepeatBlock-By&gt;</w:t>
      </w:r>
    </w:p>
    <w:p w14:paraId="784E5D2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15803F1" w14:textId="77777777" w:rsidR="00774A4C" w:rsidRPr="00CA4534" w:rsidRDefault="00774A4C" w:rsidP="00774A4C">
      <w:pPr>
        <w:pStyle w:val="NormalBold"/>
      </w:pPr>
      <w:r w:rsidRPr="00CA4534">
        <w:rPr>
          <w:rStyle w:val="HideTWBExt"/>
          <w:b w:val="0"/>
        </w:rPr>
        <w:t>&lt;Article&gt;</w:t>
      </w:r>
      <w:r w:rsidRPr="00CA4534">
        <w:t>Člen 22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C9216FE" w14:textId="77777777" w:rsidTr="0059524E">
        <w:trPr>
          <w:trHeight w:hRule="exact" w:val="240"/>
          <w:jc w:val="center"/>
        </w:trPr>
        <w:tc>
          <w:tcPr>
            <w:tcW w:w="9752" w:type="dxa"/>
            <w:gridSpan w:val="2"/>
          </w:tcPr>
          <w:p w14:paraId="589C3B0C" w14:textId="77777777" w:rsidR="00774A4C" w:rsidRPr="00CA4534" w:rsidRDefault="00774A4C" w:rsidP="0059524E"/>
        </w:tc>
      </w:tr>
      <w:tr w:rsidR="00774A4C" w:rsidRPr="00CA4534" w14:paraId="11CDC235" w14:textId="77777777" w:rsidTr="0059524E">
        <w:trPr>
          <w:trHeight w:val="240"/>
          <w:jc w:val="center"/>
        </w:trPr>
        <w:tc>
          <w:tcPr>
            <w:tcW w:w="4876" w:type="dxa"/>
          </w:tcPr>
          <w:p w14:paraId="0B891419" w14:textId="77777777" w:rsidR="00774A4C" w:rsidRPr="00CA4534" w:rsidRDefault="00774A4C" w:rsidP="0059524E">
            <w:pPr>
              <w:pStyle w:val="ColumnHeading"/>
            </w:pPr>
            <w:r w:rsidRPr="00CA4534">
              <w:t>Besedilo, ki ga predlaga Komisija</w:t>
            </w:r>
          </w:p>
        </w:tc>
        <w:tc>
          <w:tcPr>
            <w:tcW w:w="4876" w:type="dxa"/>
          </w:tcPr>
          <w:p w14:paraId="24D4C672" w14:textId="77777777" w:rsidR="00774A4C" w:rsidRPr="00CA4534" w:rsidRDefault="00774A4C" w:rsidP="0059524E">
            <w:pPr>
              <w:pStyle w:val="ColumnHeading"/>
            </w:pPr>
            <w:r w:rsidRPr="00CA4534">
              <w:t>Predlog spremembe</w:t>
            </w:r>
          </w:p>
        </w:tc>
      </w:tr>
      <w:tr w:rsidR="00774A4C" w:rsidRPr="00CA4534" w14:paraId="46033CAC" w14:textId="77777777" w:rsidTr="0059524E">
        <w:trPr>
          <w:jc w:val="center"/>
        </w:trPr>
        <w:tc>
          <w:tcPr>
            <w:tcW w:w="4876" w:type="dxa"/>
          </w:tcPr>
          <w:p w14:paraId="1DA026F9" w14:textId="77777777" w:rsidR="00774A4C" w:rsidRPr="00CA4534" w:rsidRDefault="00774A4C" w:rsidP="0059524E">
            <w:pPr>
              <w:pStyle w:val="Normal6"/>
              <w:rPr>
                <w:b/>
                <w:i/>
              </w:rPr>
            </w:pPr>
            <w:r w:rsidRPr="00CA4534">
              <w:t>Kadar je za zastopnika imenovana organizacija, ta določi osebo, odgovorno za izvajanje dolžnosti skrbnika.</w:t>
            </w:r>
          </w:p>
        </w:tc>
        <w:tc>
          <w:tcPr>
            <w:tcW w:w="4876" w:type="dxa"/>
          </w:tcPr>
          <w:p w14:paraId="2403EF62" w14:textId="77777777" w:rsidR="00774A4C" w:rsidRPr="00CA4534" w:rsidRDefault="00774A4C" w:rsidP="0059524E">
            <w:pPr>
              <w:pStyle w:val="Normal6"/>
              <w:rPr>
                <w:b/>
                <w:i/>
              </w:rPr>
            </w:pPr>
            <w:r w:rsidRPr="00CA4534">
              <w:t>Kadar je za zastopnika imenovana organizacija, ta določi osebo, odgovorno za izvajanje dolžnosti skrbnika</w:t>
            </w:r>
            <w:r w:rsidRPr="00CA4534">
              <w:rPr>
                <w:b/>
                <w:i/>
              </w:rPr>
              <w:t xml:space="preserve"> za mladoletnika brez spremstva v skladu s to uredbo</w:t>
            </w:r>
            <w:r w:rsidRPr="00CA4534">
              <w:t>.</w:t>
            </w:r>
          </w:p>
        </w:tc>
      </w:tr>
    </w:tbl>
    <w:p w14:paraId="053B639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2672CF4" w14:textId="77777777" w:rsidR="00774A4C" w:rsidRPr="00CA4534" w:rsidRDefault="00774A4C" w:rsidP="00774A4C">
      <w:r w:rsidRPr="00CA4534">
        <w:rPr>
          <w:rStyle w:val="HideTWBExt"/>
        </w:rPr>
        <w:t>&lt;/Amend&gt;</w:t>
      </w:r>
    </w:p>
    <w:p w14:paraId="5B347BD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855</w:t>
      </w:r>
      <w:r w:rsidRPr="00CA4534">
        <w:rPr>
          <w:rStyle w:val="HideTWBExt"/>
          <w:b w:val="0"/>
        </w:rPr>
        <w:t>&lt;/NumAm&gt;</w:t>
      </w:r>
    </w:p>
    <w:p w14:paraId="077F898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42CAB54A" w14:textId="77777777" w:rsidR="00774A4C" w:rsidRPr="00CA4534" w:rsidRDefault="00774A4C" w:rsidP="00774A4C">
      <w:pPr>
        <w:pStyle w:val="NormalBold"/>
      </w:pPr>
      <w:r w:rsidRPr="00CA4534">
        <w:rPr>
          <w:rStyle w:val="HideTWBExt"/>
          <w:b w:val="0"/>
        </w:rPr>
        <w:t>&lt;/RepeatBlock-By&gt;</w:t>
      </w:r>
    </w:p>
    <w:p w14:paraId="75999DC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1473A48" w14:textId="77777777" w:rsidR="00774A4C" w:rsidRPr="00CA4534" w:rsidRDefault="00774A4C" w:rsidP="00774A4C">
      <w:pPr>
        <w:pStyle w:val="NormalBold"/>
      </w:pPr>
      <w:r w:rsidRPr="00CA4534">
        <w:rPr>
          <w:rStyle w:val="HideTWBExt"/>
          <w:b w:val="0"/>
        </w:rPr>
        <w:t>&lt;Article&gt;</w:t>
      </w:r>
      <w:r w:rsidRPr="00CA4534">
        <w:t>Člen 22 – odstavek 1 – pododstavek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F35E646" w14:textId="77777777" w:rsidTr="0059524E">
        <w:trPr>
          <w:trHeight w:hRule="exact" w:val="240"/>
          <w:jc w:val="center"/>
        </w:trPr>
        <w:tc>
          <w:tcPr>
            <w:tcW w:w="9752" w:type="dxa"/>
            <w:gridSpan w:val="2"/>
          </w:tcPr>
          <w:p w14:paraId="4493A536" w14:textId="77777777" w:rsidR="00774A4C" w:rsidRPr="00CA4534" w:rsidRDefault="00774A4C" w:rsidP="0059524E"/>
        </w:tc>
      </w:tr>
      <w:tr w:rsidR="00774A4C" w:rsidRPr="00CA4534" w14:paraId="65CBEA19" w14:textId="77777777" w:rsidTr="0059524E">
        <w:trPr>
          <w:trHeight w:val="240"/>
          <w:jc w:val="center"/>
        </w:trPr>
        <w:tc>
          <w:tcPr>
            <w:tcW w:w="4876" w:type="dxa"/>
          </w:tcPr>
          <w:p w14:paraId="01D00D96" w14:textId="77777777" w:rsidR="00774A4C" w:rsidRPr="00CA4534" w:rsidRDefault="00774A4C" w:rsidP="0059524E">
            <w:pPr>
              <w:pStyle w:val="ColumnHeading"/>
            </w:pPr>
            <w:r w:rsidRPr="00CA4534">
              <w:t>Besedilo, ki ga predlaga Komisija</w:t>
            </w:r>
          </w:p>
        </w:tc>
        <w:tc>
          <w:tcPr>
            <w:tcW w:w="4876" w:type="dxa"/>
          </w:tcPr>
          <w:p w14:paraId="25A5D43D" w14:textId="77777777" w:rsidR="00774A4C" w:rsidRPr="00CA4534" w:rsidRDefault="00774A4C" w:rsidP="0059524E">
            <w:pPr>
              <w:pStyle w:val="ColumnHeading"/>
            </w:pPr>
            <w:r w:rsidRPr="00CA4534">
              <w:t>Predlog spremembe</w:t>
            </w:r>
          </w:p>
        </w:tc>
      </w:tr>
      <w:tr w:rsidR="00774A4C" w:rsidRPr="00CA4534" w14:paraId="7D125159" w14:textId="77777777" w:rsidTr="0059524E">
        <w:trPr>
          <w:jc w:val="center"/>
        </w:trPr>
        <w:tc>
          <w:tcPr>
            <w:tcW w:w="4876" w:type="dxa"/>
          </w:tcPr>
          <w:p w14:paraId="5AE0ABEE" w14:textId="77777777" w:rsidR="00774A4C" w:rsidRPr="00CA4534" w:rsidRDefault="00774A4C" w:rsidP="0059524E">
            <w:pPr>
              <w:pStyle w:val="Normal6"/>
              <w:rPr>
                <w:b/>
                <w:i/>
              </w:rPr>
            </w:pPr>
            <w:r w:rsidRPr="00CA4534">
              <w:t>Organ za presojo mladoletnika brez spremstva</w:t>
            </w:r>
            <w:r w:rsidRPr="00CA4534">
              <w:rPr>
                <w:b/>
                <w:i/>
              </w:rPr>
              <w:t xml:space="preserve"> nemudoma</w:t>
            </w:r>
            <w:r w:rsidRPr="00CA4534">
              <w:t xml:space="preserve"> obvesti o imenovanju skrbnika.</w:t>
            </w:r>
          </w:p>
        </w:tc>
        <w:tc>
          <w:tcPr>
            <w:tcW w:w="4876" w:type="dxa"/>
          </w:tcPr>
          <w:p w14:paraId="7830A40C" w14:textId="77777777" w:rsidR="00774A4C" w:rsidRPr="00CA4534" w:rsidRDefault="00774A4C" w:rsidP="0059524E">
            <w:pPr>
              <w:pStyle w:val="Normal6"/>
              <w:rPr>
                <w:b/>
                <w:i/>
              </w:rPr>
            </w:pPr>
            <w:r w:rsidRPr="00CA4534">
              <w:t>Organ za presojo mladoletnika brez spremstva</w:t>
            </w:r>
            <w:r w:rsidRPr="00CA4534">
              <w:rPr>
                <w:b/>
                <w:i/>
              </w:rPr>
              <w:t xml:space="preserve"> brez nepotrebnega odlašanja</w:t>
            </w:r>
            <w:r w:rsidRPr="00CA4534">
              <w:t xml:space="preserve"> obvesti o imenovanju skrbnika.</w:t>
            </w:r>
          </w:p>
        </w:tc>
      </w:tr>
    </w:tbl>
    <w:p w14:paraId="42C7C03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426B636" w14:textId="77777777" w:rsidR="00774A4C" w:rsidRPr="00CA4534" w:rsidRDefault="00774A4C" w:rsidP="00774A4C">
      <w:r w:rsidRPr="00CA4534">
        <w:rPr>
          <w:rStyle w:val="HideTWBExt"/>
        </w:rPr>
        <w:t>&lt;/Amend&gt;</w:t>
      </w:r>
    </w:p>
    <w:p w14:paraId="5C28E51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856</w:t>
      </w:r>
      <w:r w:rsidRPr="00CA4534">
        <w:rPr>
          <w:rStyle w:val="HideTWBExt"/>
          <w:b w:val="0"/>
        </w:rPr>
        <w:t>&lt;/NumAm&gt;</w:t>
      </w:r>
    </w:p>
    <w:p w14:paraId="27EAB63F"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725E5C82" w14:textId="77777777" w:rsidR="00774A4C" w:rsidRPr="00CA4534" w:rsidRDefault="00774A4C" w:rsidP="00774A4C">
      <w:pPr>
        <w:pStyle w:val="NormalBold"/>
      </w:pPr>
      <w:r w:rsidRPr="00CA4534">
        <w:rPr>
          <w:rStyle w:val="HideTWBExt"/>
          <w:b w:val="0"/>
        </w:rPr>
        <w:t>&lt;/RepeatBlock-By&gt;</w:t>
      </w:r>
    </w:p>
    <w:p w14:paraId="290FEE5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336ACCF" w14:textId="77777777" w:rsidR="00774A4C" w:rsidRPr="00CA4534" w:rsidRDefault="00774A4C" w:rsidP="00774A4C">
      <w:pPr>
        <w:pStyle w:val="NormalBold"/>
      </w:pPr>
      <w:r w:rsidRPr="00CA4534">
        <w:rPr>
          <w:rStyle w:val="HideTWBExt"/>
          <w:b w:val="0"/>
        </w:rPr>
        <w:t>&lt;Article&gt;</w:t>
      </w:r>
      <w:r w:rsidRPr="00CA4534">
        <w:t>Člen 22 – odstavek 1 – pododstavek 3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5A7ED4C" w14:textId="77777777" w:rsidTr="0059524E">
        <w:trPr>
          <w:trHeight w:hRule="exact" w:val="240"/>
          <w:jc w:val="center"/>
        </w:trPr>
        <w:tc>
          <w:tcPr>
            <w:tcW w:w="9752" w:type="dxa"/>
            <w:gridSpan w:val="2"/>
          </w:tcPr>
          <w:p w14:paraId="4390660E" w14:textId="77777777" w:rsidR="00774A4C" w:rsidRPr="00CA4534" w:rsidRDefault="00774A4C" w:rsidP="0059524E"/>
        </w:tc>
      </w:tr>
      <w:tr w:rsidR="00774A4C" w:rsidRPr="00CA4534" w14:paraId="026B531C" w14:textId="77777777" w:rsidTr="0059524E">
        <w:trPr>
          <w:trHeight w:val="240"/>
          <w:jc w:val="center"/>
        </w:trPr>
        <w:tc>
          <w:tcPr>
            <w:tcW w:w="4876" w:type="dxa"/>
          </w:tcPr>
          <w:p w14:paraId="664737A7" w14:textId="77777777" w:rsidR="00774A4C" w:rsidRPr="00CA4534" w:rsidRDefault="00774A4C" w:rsidP="0059524E">
            <w:pPr>
              <w:pStyle w:val="ColumnHeading"/>
            </w:pPr>
            <w:r w:rsidRPr="00CA4534">
              <w:t>Besedilo, ki ga predlaga Komisija</w:t>
            </w:r>
          </w:p>
        </w:tc>
        <w:tc>
          <w:tcPr>
            <w:tcW w:w="4876" w:type="dxa"/>
          </w:tcPr>
          <w:p w14:paraId="552EE09A" w14:textId="77777777" w:rsidR="00774A4C" w:rsidRPr="00CA4534" w:rsidRDefault="00774A4C" w:rsidP="0059524E">
            <w:pPr>
              <w:pStyle w:val="ColumnHeading"/>
            </w:pPr>
            <w:r w:rsidRPr="00CA4534">
              <w:t>Predlog spremembe</w:t>
            </w:r>
          </w:p>
        </w:tc>
      </w:tr>
      <w:tr w:rsidR="00774A4C" w:rsidRPr="00CA4534" w14:paraId="29E01DED" w14:textId="77777777" w:rsidTr="0059524E">
        <w:trPr>
          <w:jc w:val="center"/>
        </w:trPr>
        <w:tc>
          <w:tcPr>
            <w:tcW w:w="4876" w:type="dxa"/>
          </w:tcPr>
          <w:p w14:paraId="6A600082" w14:textId="77777777" w:rsidR="00774A4C" w:rsidRPr="00CA4534" w:rsidRDefault="00774A4C" w:rsidP="0059524E">
            <w:pPr>
              <w:pStyle w:val="Normal6"/>
            </w:pPr>
          </w:p>
        </w:tc>
        <w:tc>
          <w:tcPr>
            <w:tcW w:w="4876" w:type="dxa"/>
          </w:tcPr>
          <w:p w14:paraId="000062EF" w14:textId="77777777" w:rsidR="00774A4C" w:rsidRPr="00CA4534" w:rsidRDefault="00774A4C" w:rsidP="0059524E">
            <w:pPr>
              <w:pStyle w:val="Normal6"/>
              <w:rPr>
                <w:b/>
                <w:i/>
              </w:rPr>
            </w:pPr>
            <w:r w:rsidRPr="00CA4534">
              <w:rPr>
                <w:b/>
                <w:i/>
              </w:rPr>
              <w:t>Procesni roki ne začnejo teči pred imenovanjem skrbnika.</w:t>
            </w:r>
          </w:p>
        </w:tc>
      </w:tr>
    </w:tbl>
    <w:p w14:paraId="15E8E24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23E2CAB"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644524B" w14:textId="0533642F" w:rsidR="00774A4C" w:rsidRPr="00CA4534" w:rsidRDefault="00774A4C" w:rsidP="00774A4C">
      <w:pPr>
        <w:pStyle w:val="Normal12Italic"/>
        <w:rPr>
          <w:lang w:val="sl-SI"/>
        </w:rPr>
      </w:pPr>
      <w:r w:rsidRPr="00CA4534">
        <w:rPr>
          <w:lang w:val="sl-SI"/>
        </w:rPr>
        <w:t>Mladoletniku mora nujno pomagati skrbnik, zato roki ne smejo začeti teči, dokler skrbnik ne začne pom</w:t>
      </w:r>
      <w:r w:rsidR="00EB60F0" w:rsidRPr="00CA4534">
        <w:rPr>
          <w:lang w:val="sl-SI"/>
        </w:rPr>
        <w:t>agati</w:t>
      </w:r>
      <w:r w:rsidRPr="00CA4534">
        <w:rPr>
          <w:lang w:val="sl-SI"/>
        </w:rPr>
        <w:t xml:space="preserve"> mladoletniku.</w:t>
      </w:r>
    </w:p>
    <w:p w14:paraId="4615ED99" w14:textId="77777777" w:rsidR="00774A4C" w:rsidRPr="00CA4534" w:rsidRDefault="00774A4C" w:rsidP="00774A4C">
      <w:r w:rsidRPr="00CA4534">
        <w:rPr>
          <w:rStyle w:val="HideTWBExt"/>
        </w:rPr>
        <w:t>&lt;/Amend&gt;</w:t>
      </w:r>
    </w:p>
    <w:p w14:paraId="5248E51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857</w:t>
      </w:r>
      <w:r w:rsidRPr="00CA4534">
        <w:rPr>
          <w:rStyle w:val="HideTWBExt"/>
          <w:b w:val="0"/>
        </w:rPr>
        <w:t>&lt;/NumAm&gt;</w:t>
      </w:r>
    </w:p>
    <w:p w14:paraId="518898E3"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005E22E5" w14:textId="77777777" w:rsidR="00774A4C" w:rsidRPr="00CA4534" w:rsidRDefault="00774A4C" w:rsidP="00774A4C">
      <w:pPr>
        <w:pStyle w:val="NormalBold"/>
      </w:pPr>
      <w:r w:rsidRPr="00CA4534">
        <w:rPr>
          <w:rStyle w:val="HideTWBExt"/>
          <w:b w:val="0"/>
        </w:rPr>
        <w:t>&lt;/RepeatBlock-By&gt;</w:t>
      </w:r>
    </w:p>
    <w:p w14:paraId="366D6A4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E9323C0" w14:textId="77777777" w:rsidR="00774A4C" w:rsidRPr="00CA4534" w:rsidRDefault="00774A4C" w:rsidP="00774A4C">
      <w:pPr>
        <w:pStyle w:val="NormalBold"/>
      </w:pPr>
      <w:r w:rsidRPr="00CA4534">
        <w:rPr>
          <w:rStyle w:val="HideTWBExt"/>
          <w:b w:val="0"/>
        </w:rPr>
        <w:t>&lt;Article&gt;</w:t>
      </w:r>
      <w:r w:rsidRPr="00CA4534">
        <w:t>Člen 22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4932389" w14:textId="77777777" w:rsidTr="0059524E">
        <w:trPr>
          <w:trHeight w:hRule="exact" w:val="240"/>
          <w:jc w:val="center"/>
        </w:trPr>
        <w:tc>
          <w:tcPr>
            <w:tcW w:w="9752" w:type="dxa"/>
            <w:gridSpan w:val="2"/>
          </w:tcPr>
          <w:p w14:paraId="0DCF4B94" w14:textId="77777777" w:rsidR="00774A4C" w:rsidRPr="00CA4534" w:rsidRDefault="00774A4C" w:rsidP="0059524E"/>
        </w:tc>
      </w:tr>
      <w:tr w:rsidR="00774A4C" w:rsidRPr="00CA4534" w14:paraId="4A7515CF" w14:textId="77777777" w:rsidTr="0059524E">
        <w:trPr>
          <w:trHeight w:val="240"/>
          <w:jc w:val="center"/>
        </w:trPr>
        <w:tc>
          <w:tcPr>
            <w:tcW w:w="4876" w:type="dxa"/>
          </w:tcPr>
          <w:p w14:paraId="7BC73680" w14:textId="77777777" w:rsidR="00774A4C" w:rsidRPr="00CA4534" w:rsidRDefault="00774A4C" w:rsidP="0059524E">
            <w:pPr>
              <w:pStyle w:val="ColumnHeading"/>
            </w:pPr>
            <w:r w:rsidRPr="00CA4534">
              <w:t>Besedilo, ki ga predlaga Komisija</w:t>
            </w:r>
          </w:p>
        </w:tc>
        <w:tc>
          <w:tcPr>
            <w:tcW w:w="4876" w:type="dxa"/>
          </w:tcPr>
          <w:p w14:paraId="2482D6BF" w14:textId="77777777" w:rsidR="00774A4C" w:rsidRPr="00CA4534" w:rsidRDefault="00774A4C" w:rsidP="0059524E">
            <w:pPr>
              <w:pStyle w:val="ColumnHeading"/>
            </w:pPr>
            <w:r w:rsidRPr="00CA4534">
              <w:t>Predlog spremembe</w:t>
            </w:r>
          </w:p>
        </w:tc>
      </w:tr>
      <w:tr w:rsidR="00774A4C" w:rsidRPr="00CA4534" w14:paraId="5B76E54C" w14:textId="77777777" w:rsidTr="0059524E">
        <w:trPr>
          <w:jc w:val="center"/>
        </w:trPr>
        <w:tc>
          <w:tcPr>
            <w:tcW w:w="4876" w:type="dxa"/>
          </w:tcPr>
          <w:p w14:paraId="08D2776D" w14:textId="77777777" w:rsidR="00774A4C" w:rsidRPr="00CA4534" w:rsidRDefault="00774A4C" w:rsidP="0059524E">
            <w:pPr>
              <w:pStyle w:val="Normal6"/>
              <w:rPr>
                <w:b/>
                <w:i/>
              </w:rPr>
            </w:pPr>
            <w:r w:rsidRPr="00CA4534">
              <w:t>2.</w:t>
            </w:r>
            <w:r w:rsidRPr="00CA4534">
              <w:rPr>
                <w:b/>
                <w:i/>
              </w:rPr>
              <w:tab/>
            </w:r>
            <w:r w:rsidRPr="00CA4534">
              <w:t>Organ za presojo skrbnika obvesti o vseh relevantnih dejstvih, postopkovnih korakih in rokih, ki se nanašajo na zadevnega mladoletnika brez spremstva.</w:t>
            </w:r>
          </w:p>
        </w:tc>
        <w:tc>
          <w:tcPr>
            <w:tcW w:w="4876" w:type="dxa"/>
          </w:tcPr>
          <w:p w14:paraId="0D3C402E" w14:textId="77777777" w:rsidR="00774A4C" w:rsidRPr="00CA4534" w:rsidRDefault="00774A4C" w:rsidP="0059524E">
            <w:pPr>
              <w:pStyle w:val="Normal6"/>
              <w:rPr>
                <w:b/>
                <w:i/>
              </w:rPr>
            </w:pPr>
            <w:r w:rsidRPr="00CA4534">
              <w:t>2.</w:t>
            </w:r>
            <w:r w:rsidRPr="00CA4534">
              <w:rPr>
                <w:b/>
                <w:i/>
              </w:rPr>
              <w:tab/>
            </w:r>
            <w:r w:rsidRPr="00CA4534">
              <w:t>Organ za presojo skrbnika obvesti o vseh relevantnih dejstvih, postopkovnih korakih in rokih, ki se nanašajo na zadevnega mladoletnika brez spremstva.</w:t>
            </w:r>
            <w:r w:rsidRPr="00CA4534">
              <w:rPr>
                <w:b/>
                <w:i/>
              </w:rPr>
              <w:t xml:space="preserve"> Skrbnik ima tudi dostop do vsebine ustreznih dokumentov iz spisov prosilcev, vključno s posebnim informativnim gradivom za mladoletnike brez spremstva.</w:t>
            </w:r>
          </w:p>
        </w:tc>
      </w:tr>
    </w:tbl>
    <w:p w14:paraId="7B47847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1B21D6E"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91FC806" w14:textId="77777777" w:rsidR="00774A4C" w:rsidRPr="00CA4534" w:rsidRDefault="00774A4C" w:rsidP="00774A4C">
      <w:pPr>
        <w:pStyle w:val="Normal12Italic"/>
        <w:rPr>
          <w:lang w:val="sl-SI"/>
        </w:rPr>
      </w:pPr>
      <w:r w:rsidRPr="00CA4534">
        <w:rPr>
          <w:lang w:val="sl-SI"/>
        </w:rPr>
        <w:t>Namen pojasnila je zagotoviti skrbniku dostop do vseh ustreznih informacij, da bi lahko podprl mladoletnika. Izraža določbe iz dublinske uredbe.</w:t>
      </w:r>
    </w:p>
    <w:p w14:paraId="43495776" w14:textId="77777777" w:rsidR="00774A4C" w:rsidRPr="00CA4534" w:rsidRDefault="00774A4C" w:rsidP="00774A4C">
      <w:r w:rsidRPr="00CA4534">
        <w:rPr>
          <w:rStyle w:val="HideTWBExt"/>
        </w:rPr>
        <w:t>&lt;/Amend&gt;</w:t>
      </w:r>
    </w:p>
    <w:p w14:paraId="6FAD2D1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858</w:t>
      </w:r>
      <w:r w:rsidRPr="00CA4534">
        <w:rPr>
          <w:rStyle w:val="HideTWBExt"/>
          <w:b w:val="0"/>
        </w:rPr>
        <w:t>&lt;/NumAm&gt;</w:t>
      </w:r>
    </w:p>
    <w:p w14:paraId="61A6F84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5D8EEB65" w14:textId="77777777" w:rsidR="00774A4C" w:rsidRPr="00CA4534" w:rsidRDefault="00774A4C" w:rsidP="00774A4C">
      <w:pPr>
        <w:pStyle w:val="NormalBold"/>
      </w:pPr>
      <w:r w:rsidRPr="00CA4534">
        <w:rPr>
          <w:rStyle w:val="HideTWBExt"/>
          <w:b w:val="0"/>
        </w:rPr>
        <w:t>&lt;/RepeatBlock-By&gt;</w:t>
      </w:r>
    </w:p>
    <w:p w14:paraId="4EE95F5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9FBDB7B" w14:textId="77777777" w:rsidR="00774A4C" w:rsidRPr="00CA4534" w:rsidRDefault="00774A4C" w:rsidP="00774A4C">
      <w:pPr>
        <w:pStyle w:val="NormalBold"/>
      </w:pPr>
      <w:r w:rsidRPr="00CA4534">
        <w:rPr>
          <w:rStyle w:val="HideTWBExt"/>
          <w:b w:val="0"/>
        </w:rPr>
        <w:t>&lt;Article&gt;</w:t>
      </w:r>
      <w:r w:rsidRPr="00CA4534">
        <w:t>Člen 22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8A3F99" w14:textId="77777777" w:rsidTr="0059524E">
        <w:trPr>
          <w:trHeight w:hRule="exact" w:val="240"/>
          <w:jc w:val="center"/>
        </w:trPr>
        <w:tc>
          <w:tcPr>
            <w:tcW w:w="9752" w:type="dxa"/>
            <w:gridSpan w:val="2"/>
          </w:tcPr>
          <w:p w14:paraId="7E1FEB13" w14:textId="77777777" w:rsidR="00774A4C" w:rsidRPr="00CA4534" w:rsidRDefault="00774A4C" w:rsidP="0059524E"/>
        </w:tc>
      </w:tr>
      <w:tr w:rsidR="00774A4C" w:rsidRPr="00CA4534" w14:paraId="5C0C2A4B" w14:textId="77777777" w:rsidTr="0059524E">
        <w:trPr>
          <w:trHeight w:val="240"/>
          <w:jc w:val="center"/>
        </w:trPr>
        <w:tc>
          <w:tcPr>
            <w:tcW w:w="4876" w:type="dxa"/>
          </w:tcPr>
          <w:p w14:paraId="37B6A8A0" w14:textId="77777777" w:rsidR="00774A4C" w:rsidRPr="00CA4534" w:rsidRDefault="00774A4C" w:rsidP="0059524E">
            <w:pPr>
              <w:pStyle w:val="ColumnHeading"/>
            </w:pPr>
            <w:r w:rsidRPr="00CA4534">
              <w:t>Besedilo, ki ga predlaga Komisija</w:t>
            </w:r>
          </w:p>
        </w:tc>
        <w:tc>
          <w:tcPr>
            <w:tcW w:w="4876" w:type="dxa"/>
          </w:tcPr>
          <w:p w14:paraId="756FC602" w14:textId="77777777" w:rsidR="00774A4C" w:rsidRPr="00CA4534" w:rsidRDefault="00774A4C" w:rsidP="0059524E">
            <w:pPr>
              <w:pStyle w:val="ColumnHeading"/>
            </w:pPr>
            <w:r w:rsidRPr="00CA4534">
              <w:t>Predlog spremembe</w:t>
            </w:r>
          </w:p>
        </w:tc>
      </w:tr>
      <w:tr w:rsidR="00774A4C" w:rsidRPr="00CA4534" w14:paraId="7CB72F1F" w14:textId="77777777" w:rsidTr="0059524E">
        <w:trPr>
          <w:jc w:val="center"/>
        </w:trPr>
        <w:tc>
          <w:tcPr>
            <w:tcW w:w="4876" w:type="dxa"/>
          </w:tcPr>
          <w:p w14:paraId="59BF6AEB" w14:textId="77777777" w:rsidR="00774A4C" w:rsidRPr="00CA4534" w:rsidRDefault="00774A4C" w:rsidP="0059524E">
            <w:pPr>
              <w:pStyle w:val="Normal6"/>
              <w:rPr>
                <w:b/>
                <w:i/>
              </w:rPr>
            </w:pPr>
            <w:r w:rsidRPr="00CA4534">
              <w:t>2.</w:t>
            </w:r>
            <w:r w:rsidRPr="00CA4534">
              <w:rPr>
                <w:b/>
                <w:i/>
              </w:rPr>
              <w:tab/>
            </w:r>
            <w:r w:rsidRPr="00CA4534">
              <w:t>Organ za presojo skrbnika obvesti o vseh relevantnih dejstvih, postopkovnih korakih in rokih, ki se nanašajo na zadevnega mladoletnika brez spremstva.</w:t>
            </w:r>
          </w:p>
        </w:tc>
        <w:tc>
          <w:tcPr>
            <w:tcW w:w="4876" w:type="dxa"/>
          </w:tcPr>
          <w:p w14:paraId="1F7593E3" w14:textId="77777777" w:rsidR="00774A4C" w:rsidRPr="00CA4534" w:rsidRDefault="00774A4C" w:rsidP="0059524E">
            <w:pPr>
              <w:pStyle w:val="Normal6"/>
              <w:rPr>
                <w:b/>
                <w:i/>
              </w:rPr>
            </w:pPr>
            <w:r w:rsidRPr="00CA4534">
              <w:t>2.</w:t>
            </w:r>
            <w:r w:rsidRPr="00CA4534">
              <w:rPr>
                <w:b/>
                <w:i/>
              </w:rPr>
              <w:tab/>
            </w:r>
            <w:r w:rsidRPr="00CA4534">
              <w:t>Organ za presojo skrbnika</w:t>
            </w:r>
            <w:r w:rsidRPr="00CA4534">
              <w:rPr>
                <w:b/>
                <w:i/>
              </w:rPr>
              <w:t xml:space="preserve"> in mladoletnika</w:t>
            </w:r>
            <w:r w:rsidRPr="00CA4534">
              <w:t xml:space="preserve"> obvesti o vseh relevantnih dejstvih, postopkovnih korakih in rokih, ki se nanašajo na zadevnega mladoletnika brez spremstva.</w:t>
            </w:r>
          </w:p>
        </w:tc>
      </w:tr>
    </w:tbl>
    <w:p w14:paraId="1A97B94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9AC1DA1" w14:textId="77777777" w:rsidR="00774A4C" w:rsidRPr="00CA4534" w:rsidRDefault="00774A4C" w:rsidP="00774A4C">
      <w:r w:rsidRPr="00CA4534">
        <w:rPr>
          <w:rStyle w:val="HideTWBExt"/>
        </w:rPr>
        <w:t>&lt;/Amend&gt;</w:t>
      </w:r>
    </w:p>
    <w:p w14:paraId="6AF989D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859</w:t>
      </w:r>
      <w:r w:rsidRPr="00CA4534">
        <w:rPr>
          <w:rStyle w:val="HideTWBExt"/>
          <w:b w:val="0"/>
        </w:rPr>
        <w:t>&lt;/NumAm&gt;</w:t>
      </w:r>
    </w:p>
    <w:p w14:paraId="022A13F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234BAA64" w14:textId="77777777" w:rsidR="00774A4C" w:rsidRPr="00CA4534" w:rsidRDefault="00774A4C" w:rsidP="00774A4C">
      <w:pPr>
        <w:pStyle w:val="NormalBold"/>
      </w:pPr>
      <w:r w:rsidRPr="00CA4534">
        <w:rPr>
          <w:rStyle w:val="HideTWBExt"/>
          <w:b w:val="0"/>
        </w:rPr>
        <w:t>&lt;/RepeatBlock-By&gt;</w:t>
      </w:r>
    </w:p>
    <w:p w14:paraId="28D48DC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D4F0445" w14:textId="77777777" w:rsidR="00774A4C" w:rsidRPr="00CA4534" w:rsidRDefault="00774A4C" w:rsidP="00774A4C">
      <w:pPr>
        <w:pStyle w:val="NormalBold"/>
      </w:pPr>
      <w:r w:rsidRPr="00CA4534">
        <w:rPr>
          <w:rStyle w:val="HideTWBExt"/>
          <w:b w:val="0"/>
        </w:rPr>
        <w:t>&lt;Article&gt;</w:t>
      </w:r>
      <w:r w:rsidRPr="00CA4534">
        <w:t>Člen 22 – odstavek 3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CA83CC4" w14:textId="77777777" w:rsidTr="0059524E">
        <w:trPr>
          <w:trHeight w:hRule="exact" w:val="240"/>
          <w:jc w:val="center"/>
        </w:trPr>
        <w:tc>
          <w:tcPr>
            <w:tcW w:w="9752" w:type="dxa"/>
            <w:gridSpan w:val="2"/>
          </w:tcPr>
          <w:p w14:paraId="5B63BF21" w14:textId="77777777" w:rsidR="00774A4C" w:rsidRPr="00CA4534" w:rsidRDefault="00774A4C" w:rsidP="0059524E"/>
        </w:tc>
      </w:tr>
      <w:tr w:rsidR="00774A4C" w:rsidRPr="00CA4534" w14:paraId="383A0B88" w14:textId="77777777" w:rsidTr="0059524E">
        <w:trPr>
          <w:trHeight w:val="240"/>
          <w:jc w:val="center"/>
        </w:trPr>
        <w:tc>
          <w:tcPr>
            <w:tcW w:w="4876" w:type="dxa"/>
          </w:tcPr>
          <w:p w14:paraId="7D2FF4A1" w14:textId="77777777" w:rsidR="00774A4C" w:rsidRPr="00CA4534" w:rsidRDefault="00774A4C" w:rsidP="0059524E">
            <w:pPr>
              <w:pStyle w:val="ColumnHeading"/>
            </w:pPr>
            <w:r w:rsidRPr="00CA4534">
              <w:t>Besedilo, ki ga predlaga Komisija</w:t>
            </w:r>
          </w:p>
        </w:tc>
        <w:tc>
          <w:tcPr>
            <w:tcW w:w="4876" w:type="dxa"/>
          </w:tcPr>
          <w:p w14:paraId="33C8C4FE" w14:textId="77777777" w:rsidR="00774A4C" w:rsidRPr="00CA4534" w:rsidRDefault="00774A4C" w:rsidP="0059524E">
            <w:pPr>
              <w:pStyle w:val="ColumnHeading"/>
            </w:pPr>
            <w:r w:rsidRPr="00CA4534">
              <w:t>Predlog spremembe</w:t>
            </w:r>
          </w:p>
        </w:tc>
      </w:tr>
      <w:tr w:rsidR="00774A4C" w:rsidRPr="00CA4534" w14:paraId="52CFC7E1" w14:textId="77777777" w:rsidTr="0059524E">
        <w:trPr>
          <w:jc w:val="center"/>
        </w:trPr>
        <w:tc>
          <w:tcPr>
            <w:tcW w:w="4876" w:type="dxa"/>
          </w:tcPr>
          <w:p w14:paraId="25D93048" w14:textId="77777777" w:rsidR="00774A4C" w:rsidRPr="00CA4534" w:rsidRDefault="00774A4C" w:rsidP="0059524E">
            <w:pPr>
              <w:pStyle w:val="Normal6"/>
              <w:rPr>
                <w:b/>
                <w:i/>
              </w:rPr>
            </w:pPr>
            <w:r w:rsidRPr="00CA4534">
              <w:t>(a)</w:t>
            </w:r>
            <w:r w:rsidRPr="00CA4534">
              <w:rPr>
                <w:b/>
                <w:i/>
              </w:rPr>
              <w:tab/>
            </w:r>
            <w:r w:rsidRPr="00CA4534">
              <w:t>mladoletnika brez spremstva zastopa in mu pomaga med postopkom iz te</w:t>
            </w:r>
            <w:r w:rsidRPr="00CA4534">
              <w:rPr>
                <w:b/>
                <w:i/>
              </w:rPr>
              <w:t xml:space="preserve"> uredbe</w:t>
            </w:r>
            <w:r w:rsidRPr="00CA4534">
              <w:t xml:space="preserve"> ter</w:t>
            </w:r>
          </w:p>
        </w:tc>
        <w:tc>
          <w:tcPr>
            <w:tcW w:w="4876" w:type="dxa"/>
          </w:tcPr>
          <w:p w14:paraId="181E05C3" w14:textId="77777777" w:rsidR="00774A4C" w:rsidRPr="00CA4534" w:rsidRDefault="00774A4C" w:rsidP="0059524E">
            <w:pPr>
              <w:pStyle w:val="Normal6"/>
              <w:rPr>
                <w:b/>
                <w:i/>
              </w:rPr>
            </w:pPr>
            <w:r w:rsidRPr="00CA4534">
              <w:t>(a)</w:t>
            </w:r>
            <w:r w:rsidRPr="00CA4534">
              <w:rPr>
                <w:b/>
                <w:i/>
              </w:rPr>
              <w:tab/>
            </w:r>
            <w:r w:rsidRPr="00CA4534">
              <w:t>mladoletnika brez spremstva zastopa in mu pomaga med postopkom iz te</w:t>
            </w:r>
            <w:r w:rsidRPr="00CA4534">
              <w:rPr>
                <w:b/>
                <w:i/>
              </w:rPr>
              <w:t xml:space="preserve"> direktive</w:t>
            </w:r>
            <w:r w:rsidRPr="00CA4534">
              <w:t xml:space="preserve"> ter</w:t>
            </w:r>
          </w:p>
        </w:tc>
      </w:tr>
    </w:tbl>
    <w:p w14:paraId="0833EBD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AEC510E" w14:textId="77777777" w:rsidR="00774A4C" w:rsidRPr="00CA4534" w:rsidRDefault="00774A4C" w:rsidP="00774A4C">
      <w:r w:rsidRPr="00CA4534">
        <w:rPr>
          <w:rStyle w:val="HideTWBExt"/>
        </w:rPr>
        <w:t>&lt;/Amend&gt;</w:t>
      </w:r>
    </w:p>
    <w:p w14:paraId="66EE62C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860</w:t>
      </w:r>
      <w:r w:rsidRPr="00CA4534">
        <w:rPr>
          <w:rStyle w:val="HideTWBExt"/>
          <w:b w:val="0"/>
        </w:rPr>
        <w:t>&lt;/NumAm&gt;</w:t>
      </w:r>
    </w:p>
    <w:p w14:paraId="625013DA"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5168ECD" w14:textId="77777777" w:rsidR="00774A4C" w:rsidRPr="00CA4534" w:rsidRDefault="00774A4C" w:rsidP="00774A4C">
      <w:pPr>
        <w:pStyle w:val="NormalBold"/>
      </w:pPr>
      <w:r w:rsidRPr="00CA4534">
        <w:rPr>
          <w:rStyle w:val="HideTWBExt"/>
          <w:b w:val="0"/>
        </w:rPr>
        <w:t>&lt;/RepeatBlock-By&gt;</w:t>
      </w:r>
    </w:p>
    <w:p w14:paraId="3D712AE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988F235" w14:textId="77777777" w:rsidR="00774A4C" w:rsidRPr="00CA4534" w:rsidRDefault="00774A4C" w:rsidP="00774A4C">
      <w:pPr>
        <w:pStyle w:val="NormalBold"/>
      </w:pPr>
      <w:r w:rsidRPr="00CA4534">
        <w:rPr>
          <w:rStyle w:val="HideTWBExt"/>
          <w:b w:val="0"/>
        </w:rPr>
        <w:t>&lt;Article&gt;</w:t>
      </w:r>
      <w:r w:rsidRPr="00CA4534">
        <w:t>Člen 22 – odstavek 3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E407C42" w14:textId="77777777" w:rsidTr="0059524E">
        <w:trPr>
          <w:trHeight w:hRule="exact" w:val="240"/>
          <w:jc w:val="center"/>
        </w:trPr>
        <w:tc>
          <w:tcPr>
            <w:tcW w:w="9752" w:type="dxa"/>
            <w:gridSpan w:val="2"/>
          </w:tcPr>
          <w:p w14:paraId="55C0BDDC" w14:textId="77777777" w:rsidR="00774A4C" w:rsidRPr="00CA4534" w:rsidRDefault="00774A4C" w:rsidP="0059524E"/>
        </w:tc>
      </w:tr>
      <w:tr w:rsidR="00774A4C" w:rsidRPr="00CA4534" w14:paraId="22073D8B" w14:textId="77777777" w:rsidTr="0059524E">
        <w:trPr>
          <w:trHeight w:val="240"/>
          <w:jc w:val="center"/>
        </w:trPr>
        <w:tc>
          <w:tcPr>
            <w:tcW w:w="4876" w:type="dxa"/>
          </w:tcPr>
          <w:p w14:paraId="6AEBD9EC" w14:textId="77777777" w:rsidR="00774A4C" w:rsidRPr="00CA4534" w:rsidRDefault="00774A4C" w:rsidP="0059524E">
            <w:pPr>
              <w:pStyle w:val="ColumnHeading"/>
            </w:pPr>
            <w:r w:rsidRPr="00CA4534">
              <w:t>Besedilo, ki ga predlaga Komisija</w:t>
            </w:r>
          </w:p>
        </w:tc>
        <w:tc>
          <w:tcPr>
            <w:tcW w:w="4876" w:type="dxa"/>
          </w:tcPr>
          <w:p w14:paraId="75142CCA" w14:textId="77777777" w:rsidR="00774A4C" w:rsidRPr="00CA4534" w:rsidRDefault="00774A4C" w:rsidP="0059524E">
            <w:pPr>
              <w:pStyle w:val="ColumnHeading"/>
            </w:pPr>
            <w:r w:rsidRPr="00CA4534">
              <w:t>Predlog spremembe</w:t>
            </w:r>
          </w:p>
        </w:tc>
      </w:tr>
      <w:tr w:rsidR="00774A4C" w:rsidRPr="00CA4534" w14:paraId="7E5E3278" w14:textId="77777777" w:rsidTr="0059524E">
        <w:trPr>
          <w:jc w:val="center"/>
        </w:trPr>
        <w:tc>
          <w:tcPr>
            <w:tcW w:w="4876" w:type="dxa"/>
          </w:tcPr>
          <w:p w14:paraId="0AD0B03A" w14:textId="77777777" w:rsidR="00774A4C" w:rsidRPr="00CA4534" w:rsidRDefault="00774A4C" w:rsidP="0059524E">
            <w:pPr>
              <w:pStyle w:val="Normal6"/>
              <w:rPr>
                <w:b/>
                <w:i/>
              </w:rPr>
            </w:pPr>
            <w:r w:rsidRPr="00CA4534">
              <w:t>(b)</w:t>
            </w:r>
            <w:r w:rsidRPr="00CA4534">
              <w:rPr>
                <w:b/>
                <w:i/>
              </w:rPr>
              <w:tab/>
            </w:r>
            <w:r w:rsidRPr="00CA4534">
              <w:t>mladoletniku brez spremstva omogoči izkoriščanje pravic in izpolnjevanje obveznosti iz te</w:t>
            </w:r>
            <w:r w:rsidRPr="00CA4534">
              <w:rPr>
                <w:b/>
                <w:i/>
              </w:rPr>
              <w:t xml:space="preserve"> uredbe</w:t>
            </w:r>
            <w:r w:rsidRPr="00CA4534">
              <w:t>.</w:t>
            </w:r>
          </w:p>
        </w:tc>
        <w:tc>
          <w:tcPr>
            <w:tcW w:w="4876" w:type="dxa"/>
          </w:tcPr>
          <w:p w14:paraId="0305536D" w14:textId="77777777" w:rsidR="00774A4C" w:rsidRPr="00CA4534" w:rsidRDefault="00774A4C" w:rsidP="0059524E">
            <w:pPr>
              <w:pStyle w:val="Normal6"/>
              <w:rPr>
                <w:b/>
                <w:i/>
              </w:rPr>
            </w:pPr>
            <w:r w:rsidRPr="00CA4534">
              <w:t>(b)</w:t>
            </w:r>
            <w:r w:rsidRPr="00CA4534">
              <w:rPr>
                <w:b/>
                <w:i/>
              </w:rPr>
              <w:tab/>
            </w:r>
            <w:r w:rsidRPr="00CA4534">
              <w:t>mladoletniku brez spremstva omogoči izkoriščanje pravic in izpolnjevanje obveznosti iz te</w:t>
            </w:r>
            <w:r w:rsidRPr="00CA4534">
              <w:rPr>
                <w:b/>
                <w:i/>
              </w:rPr>
              <w:t xml:space="preserve"> direktive</w:t>
            </w:r>
            <w:r w:rsidRPr="00CA4534">
              <w:t>.</w:t>
            </w:r>
          </w:p>
        </w:tc>
      </w:tr>
    </w:tbl>
    <w:p w14:paraId="7EC3166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D40A660" w14:textId="77777777" w:rsidR="00774A4C" w:rsidRPr="00CA4534" w:rsidRDefault="00774A4C" w:rsidP="00774A4C">
      <w:r w:rsidRPr="00CA4534">
        <w:rPr>
          <w:rStyle w:val="HideTWBExt"/>
        </w:rPr>
        <w:t>&lt;/Amend&gt;</w:t>
      </w:r>
    </w:p>
    <w:p w14:paraId="543B62B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861</w:t>
      </w:r>
      <w:r w:rsidRPr="00CA4534">
        <w:rPr>
          <w:rStyle w:val="HideTWBExt"/>
          <w:b w:val="0"/>
        </w:rPr>
        <w:t>&lt;/NumAm&gt;</w:t>
      </w:r>
    </w:p>
    <w:p w14:paraId="05466537"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w:t>
      </w:r>
      <w:r w:rsidRPr="00CA4534">
        <w:rPr>
          <w:rStyle w:val="HideTWBExt"/>
          <w:b w:val="0"/>
        </w:rPr>
        <w:t>&lt;/Members&gt;</w:t>
      </w:r>
    </w:p>
    <w:p w14:paraId="78A5AFF1" w14:textId="77777777" w:rsidR="00774A4C" w:rsidRPr="00CA4534" w:rsidRDefault="00774A4C" w:rsidP="00774A4C">
      <w:pPr>
        <w:pStyle w:val="NormalBold"/>
      </w:pPr>
      <w:r w:rsidRPr="00CA4534">
        <w:rPr>
          <w:rStyle w:val="HideTWBExt"/>
          <w:b w:val="0"/>
        </w:rPr>
        <w:t>&lt;/RepeatBlock-By&gt;</w:t>
      </w:r>
    </w:p>
    <w:p w14:paraId="075B9CE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09EF034" w14:textId="77777777" w:rsidR="00774A4C" w:rsidRPr="00CA4534" w:rsidRDefault="00774A4C" w:rsidP="00774A4C">
      <w:pPr>
        <w:pStyle w:val="NormalBold"/>
      </w:pPr>
      <w:r w:rsidRPr="00CA4534">
        <w:rPr>
          <w:rStyle w:val="HideTWBExt"/>
          <w:b w:val="0"/>
        </w:rPr>
        <w:t>&lt;Article&gt;</w:t>
      </w:r>
      <w:r w:rsidRPr="00CA4534">
        <w:t>Člen 22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AAF456B" w14:textId="77777777" w:rsidTr="0059524E">
        <w:trPr>
          <w:trHeight w:hRule="exact" w:val="240"/>
          <w:jc w:val="center"/>
        </w:trPr>
        <w:tc>
          <w:tcPr>
            <w:tcW w:w="9752" w:type="dxa"/>
            <w:gridSpan w:val="2"/>
          </w:tcPr>
          <w:p w14:paraId="4C71F420" w14:textId="77777777" w:rsidR="00774A4C" w:rsidRPr="00CA4534" w:rsidRDefault="00774A4C" w:rsidP="0059524E"/>
        </w:tc>
      </w:tr>
      <w:tr w:rsidR="00774A4C" w:rsidRPr="00CA4534" w14:paraId="2BFAB7FA" w14:textId="77777777" w:rsidTr="0059524E">
        <w:trPr>
          <w:trHeight w:val="240"/>
          <w:jc w:val="center"/>
        </w:trPr>
        <w:tc>
          <w:tcPr>
            <w:tcW w:w="4876" w:type="dxa"/>
          </w:tcPr>
          <w:p w14:paraId="4106F2E3" w14:textId="77777777" w:rsidR="00774A4C" w:rsidRPr="00CA4534" w:rsidRDefault="00774A4C" w:rsidP="0059524E">
            <w:pPr>
              <w:pStyle w:val="ColumnHeading"/>
            </w:pPr>
            <w:r w:rsidRPr="00CA4534">
              <w:t>Besedilo, ki ga predlaga Komisija</w:t>
            </w:r>
          </w:p>
        </w:tc>
        <w:tc>
          <w:tcPr>
            <w:tcW w:w="4876" w:type="dxa"/>
          </w:tcPr>
          <w:p w14:paraId="42A0C036" w14:textId="77777777" w:rsidR="00774A4C" w:rsidRPr="00CA4534" w:rsidRDefault="00774A4C" w:rsidP="0059524E">
            <w:pPr>
              <w:pStyle w:val="ColumnHeading"/>
            </w:pPr>
            <w:r w:rsidRPr="00CA4534">
              <w:t>Predlog spremembe</w:t>
            </w:r>
          </w:p>
        </w:tc>
      </w:tr>
      <w:tr w:rsidR="00774A4C" w:rsidRPr="00CA4534" w14:paraId="6B145C86" w14:textId="77777777" w:rsidTr="0059524E">
        <w:trPr>
          <w:jc w:val="center"/>
        </w:trPr>
        <w:tc>
          <w:tcPr>
            <w:tcW w:w="4876" w:type="dxa"/>
          </w:tcPr>
          <w:p w14:paraId="4C70BBED" w14:textId="77777777" w:rsidR="00774A4C" w:rsidRPr="00CA4534" w:rsidRDefault="00774A4C" w:rsidP="0059524E">
            <w:pPr>
              <w:pStyle w:val="Normal6"/>
              <w:rPr>
                <w:b/>
                <w:i/>
              </w:rPr>
            </w:pPr>
            <w:r w:rsidRPr="00CA4534">
              <w:t>Skrbnik svoje dolžnosti opravlja v skladu z načelom največje koristi otroka, ima za to</w:t>
            </w:r>
            <w:r w:rsidRPr="00CA4534">
              <w:rPr>
                <w:b/>
                <w:i/>
              </w:rPr>
              <w:t xml:space="preserve"> potrebno</w:t>
            </w:r>
            <w:r w:rsidRPr="00CA4534">
              <w:t xml:space="preserve"> strokovno znanje in</w:t>
            </w:r>
            <w:r w:rsidRPr="00CA4534">
              <w:rPr>
                <w:b/>
                <w:i/>
              </w:rPr>
              <w:t xml:space="preserve"> nima preverjene zgodovine kaznivih dejanj ali prekrškov, povezanih z</w:t>
            </w:r>
            <w:r w:rsidRPr="00CA4534">
              <w:t xml:space="preserve"> otroki.</w:t>
            </w:r>
          </w:p>
        </w:tc>
        <w:tc>
          <w:tcPr>
            <w:tcW w:w="4876" w:type="dxa"/>
          </w:tcPr>
          <w:p w14:paraId="1BE63F3A" w14:textId="0410E17B" w:rsidR="00774A4C" w:rsidRPr="00CA4534" w:rsidRDefault="00774A4C" w:rsidP="00201BEA">
            <w:pPr>
              <w:pStyle w:val="Normal6"/>
              <w:rPr>
                <w:b/>
                <w:i/>
              </w:rPr>
            </w:pPr>
            <w:r w:rsidRPr="00CA4534">
              <w:t>Skrbnik svoje dolžnosti opravlja v skladu z načelom največje koristi otroka, ima za to</w:t>
            </w:r>
            <w:r w:rsidRPr="00CA4534">
              <w:rPr>
                <w:b/>
                <w:i/>
              </w:rPr>
              <w:t xml:space="preserve"> potrebne kvalifikacije in</w:t>
            </w:r>
            <w:r w:rsidRPr="00CA4534">
              <w:t xml:space="preserve"> strokovno znanje</w:t>
            </w:r>
            <w:r w:rsidRPr="00CA4534">
              <w:rPr>
                <w:b/>
                <w:i/>
              </w:rPr>
              <w:t xml:space="preserve"> ter je deležen stalnega</w:t>
            </w:r>
            <w:r w:rsidRPr="00CA4534">
              <w:t xml:space="preserve"> in</w:t>
            </w:r>
            <w:r w:rsidRPr="00CA4534">
              <w:rPr>
                <w:b/>
                <w:i/>
              </w:rPr>
              <w:t xml:space="preserve"> ustreznega usposabljanja in ni zaveden v nobeni uradni kazenski evidenci, zlasti v zvezi z morebitnimi kaznivimi dejanji ali prekrški nad</w:t>
            </w:r>
            <w:r w:rsidRPr="00CA4534">
              <w:t xml:space="preserve"> otroki.</w:t>
            </w:r>
            <w:r w:rsidRPr="00CA4534">
              <w:rPr>
                <w:b/>
                <w:i/>
              </w:rPr>
              <w:t xml:space="preserve"> Pristojni organi po imenovanju skrbnika redno preverjajo, ali je zaveden v kazenski evidenci, da bi </w:t>
            </w:r>
            <w:r w:rsidR="00201BEA" w:rsidRPr="00CA4534">
              <w:rPr>
                <w:b/>
                <w:i/>
              </w:rPr>
              <w:t xml:space="preserve">ugotovili </w:t>
            </w:r>
            <w:r w:rsidRPr="00CA4534">
              <w:rPr>
                <w:b/>
                <w:i/>
              </w:rPr>
              <w:t>morebitna neskladja z njegovo vlogo.</w:t>
            </w:r>
          </w:p>
        </w:tc>
      </w:tr>
    </w:tbl>
    <w:p w14:paraId="072E735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C0AE755" w14:textId="77777777" w:rsidR="00774A4C" w:rsidRPr="00CA4534" w:rsidRDefault="00774A4C" w:rsidP="00774A4C">
      <w:r w:rsidRPr="00CA4534">
        <w:rPr>
          <w:rStyle w:val="HideTWBExt"/>
        </w:rPr>
        <w:t>&lt;/Amend&gt;</w:t>
      </w:r>
    </w:p>
    <w:p w14:paraId="695979D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862</w:t>
      </w:r>
      <w:r w:rsidRPr="00CA4534">
        <w:rPr>
          <w:rStyle w:val="HideTWBExt"/>
          <w:b w:val="0"/>
        </w:rPr>
        <w:t>&lt;/NumAm&gt;</w:t>
      </w:r>
    </w:p>
    <w:p w14:paraId="28A46F19" w14:textId="77777777" w:rsidR="00774A4C" w:rsidRPr="00CA4534" w:rsidRDefault="00774A4C" w:rsidP="00774A4C">
      <w:pPr>
        <w:pStyle w:val="NormalBold"/>
      </w:pPr>
      <w:r w:rsidRPr="00CA4534">
        <w:rPr>
          <w:rStyle w:val="HideTWBExt"/>
          <w:b w:val="0"/>
        </w:rPr>
        <w:t>&lt;RepeatBlock-By&gt;&lt;Members&gt;</w:t>
      </w:r>
      <w:r w:rsidRPr="00CA4534">
        <w:t>Péter Niedermüller, Birgit Sippel, Josef Weidenholzer, Ana Gomes, Kati Piri</w:t>
      </w:r>
      <w:r w:rsidRPr="00CA4534">
        <w:rPr>
          <w:rStyle w:val="HideTWBExt"/>
          <w:b w:val="0"/>
        </w:rPr>
        <w:t>&lt;/Members&gt;</w:t>
      </w:r>
    </w:p>
    <w:p w14:paraId="4746CFD3" w14:textId="77777777" w:rsidR="00774A4C" w:rsidRPr="00CA4534" w:rsidRDefault="00774A4C" w:rsidP="00774A4C">
      <w:pPr>
        <w:pStyle w:val="NormalBold"/>
      </w:pPr>
      <w:r w:rsidRPr="00CA4534">
        <w:rPr>
          <w:rStyle w:val="HideTWBExt"/>
          <w:b w:val="0"/>
        </w:rPr>
        <w:t>&lt;/RepeatBlock-By&gt;</w:t>
      </w:r>
    </w:p>
    <w:p w14:paraId="029F9EE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09FE82C" w14:textId="77777777" w:rsidR="00774A4C" w:rsidRPr="00CA4534" w:rsidRDefault="00774A4C" w:rsidP="00774A4C">
      <w:pPr>
        <w:pStyle w:val="NormalBold"/>
      </w:pPr>
      <w:r w:rsidRPr="00CA4534">
        <w:rPr>
          <w:rStyle w:val="HideTWBExt"/>
          <w:b w:val="0"/>
        </w:rPr>
        <w:t>&lt;Article&gt;</w:t>
      </w:r>
      <w:r w:rsidRPr="00CA4534">
        <w:t>Člen 22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80B7A00" w14:textId="77777777" w:rsidTr="0059524E">
        <w:trPr>
          <w:trHeight w:hRule="exact" w:val="240"/>
          <w:jc w:val="center"/>
        </w:trPr>
        <w:tc>
          <w:tcPr>
            <w:tcW w:w="9752" w:type="dxa"/>
            <w:gridSpan w:val="2"/>
          </w:tcPr>
          <w:p w14:paraId="519ABB2C" w14:textId="77777777" w:rsidR="00774A4C" w:rsidRPr="00CA4534" w:rsidRDefault="00774A4C" w:rsidP="0059524E"/>
        </w:tc>
      </w:tr>
      <w:tr w:rsidR="00774A4C" w:rsidRPr="00CA4534" w14:paraId="581D3BD9" w14:textId="77777777" w:rsidTr="0059524E">
        <w:trPr>
          <w:trHeight w:val="240"/>
          <w:jc w:val="center"/>
        </w:trPr>
        <w:tc>
          <w:tcPr>
            <w:tcW w:w="4876" w:type="dxa"/>
          </w:tcPr>
          <w:p w14:paraId="2B5424DF" w14:textId="77777777" w:rsidR="00774A4C" w:rsidRPr="00CA4534" w:rsidRDefault="00774A4C" w:rsidP="0059524E">
            <w:pPr>
              <w:pStyle w:val="ColumnHeading"/>
            </w:pPr>
            <w:r w:rsidRPr="00CA4534">
              <w:t>Besedilo, ki ga predlaga Komisija</w:t>
            </w:r>
          </w:p>
        </w:tc>
        <w:tc>
          <w:tcPr>
            <w:tcW w:w="4876" w:type="dxa"/>
          </w:tcPr>
          <w:p w14:paraId="561754CE" w14:textId="77777777" w:rsidR="00774A4C" w:rsidRPr="00CA4534" w:rsidRDefault="00774A4C" w:rsidP="0059524E">
            <w:pPr>
              <w:pStyle w:val="ColumnHeading"/>
            </w:pPr>
            <w:r w:rsidRPr="00CA4534">
              <w:t>Predlog spremembe</w:t>
            </w:r>
          </w:p>
        </w:tc>
      </w:tr>
      <w:tr w:rsidR="00774A4C" w:rsidRPr="00CA4534" w14:paraId="607620E6" w14:textId="77777777" w:rsidTr="0059524E">
        <w:trPr>
          <w:jc w:val="center"/>
        </w:trPr>
        <w:tc>
          <w:tcPr>
            <w:tcW w:w="4876" w:type="dxa"/>
          </w:tcPr>
          <w:p w14:paraId="748DEBF0" w14:textId="77777777" w:rsidR="00774A4C" w:rsidRPr="00CA4534" w:rsidRDefault="00774A4C" w:rsidP="0059524E">
            <w:pPr>
              <w:pStyle w:val="Normal6"/>
              <w:rPr>
                <w:b/>
                <w:i/>
              </w:rPr>
            </w:pPr>
            <w:r w:rsidRPr="00CA4534">
              <w:t>Skrbnik svoje dolžnosti opravlja v skladu z načelom največje koristi otroka, ima za to</w:t>
            </w:r>
            <w:r w:rsidRPr="00CA4534">
              <w:rPr>
                <w:b/>
                <w:i/>
              </w:rPr>
              <w:t xml:space="preserve"> potrebno</w:t>
            </w:r>
            <w:r w:rsidRPr="00CA4534">
              <w:t xml:space="preserve"> strokovno znanje </w:t>
            </w:r>
            <w:r w:rsidRPr="00CA4534">
              <w:rPr>
                <w:b/>
                <w:i/>
              </w:rPr>
              <w:t>in nima preverjene zgodovine kaznivih dejanj ali prekrškov, povezanih z</w:t>
            </w:r>
            <w:r w:rsidRPr="00CA4534">
              <w:t xml:space="preserve"> otroki.</w:t>
            </w:r>
          </w:p>
        </w:tc>
        <w:tc>
          <w:tcPr>
            <w:tcW w:w="4876" w:type="dxa"/>
          </w:tcPr>
          <w:p w14:paraId="03A15CEA" w14:textId="1C082B58" w:rsidR="00774A4C" w:rsidRPr="00CA4534" w:rsidRDefault="00774A4C" w:rsidP="0052495D">
            <w:pPr>
              <w:pStyle w:val="Normal6"/>
              <w:rPr>
                <w:b/>
                <w:i/>
              </w:rPr>
            </w:pPr>
            <w:r w:rsidRPr="00CA4534">
              <w:t>Skrbnik svoje dolžnosti opravlja v skladu z načelom največje koristi otroka, ima za to</w:t>
            </w:r>
            <w:r w:rsidRPr="00CA4534">
              <w:rPr>
                <w:b/>
                <w:i/>
              </w:rPr>
              <w:t xml:space="preserve"> potrebne kvalifikacije in</w:t>
            </w:r>
            <w:r w:rsidRPr="00CA4534">
              <w:t xml:space="preserve"> strokovno znanje </w:t>
            </w:r>
            <w:r w:rsidR="0052495D" w:rsidRPr="00CA4534">
              <w:rPr>
                <w:b/>
                <w:i/>
              </w:rPr>
              <w:t xml:space="preserve">ter </w:t>
            </w:r>
            <w:r w:rsidRPr="00CA4534">
              <w:rPr>
                <w:b/>
                <w:i/>
              </w:rPr>
              <w:t>ni zaveden v nobeni kazenski evidenci, zlasti v zvezi z morebitnimi kaznivimi dejanji ali prekrški nad</w:t>
            </w:r>
            <w:r w:rsidRPr="00CA4534">
              <w:t xml:space="preserve"> otroki.</w:t>
            </w:r>
            <w:r w:rsidRPr="00CA4534">
              <w:rPr>
                <w:b/>
                <w:i/>
              </w:rPr>
              <w:t xml:space="preserve"> Odgovorni organi redno pregledujejo kazenske evidence imenovanih skrbnikov, da bi ugotovili morebitne nezdružljivosti z njihovo vlogo.</w:t>
            </w:r>
          </w:p>
        </w:tc>
      </w:tr>
    </w:tbl>
    <w:p w14:paraId="2ED8F19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3BA20F9"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68FE3D9" w14:textId="77777777" w:rsidR="00774A4C" w:rsidRPr="00CA4534" w:rsidRDefault="00774A4C" w:rsidP="00774A4C">
      <w:pPr>
        <w:pStyle w:val="Normal12Italic"/>
        <w:rPr>
          <w:lang w:val="sl-SI"/>
        </w:rPr>
      </w:pPr>
      <w:r w:rsidRPr="00CA4534">
        <w:rPr>
          <w:lang w:val="sl-SI"/>
        </w:rPr>
        <w:t>V skladu z besedilom, ki ga je Parlament sprejel v direktivi o pogojih za sprejem.</w:t>
      </w:r>
    </w:p>
    <w:p w14:paraId="7924CB2E" w14:textId="77777777" w:rsidR="00774A4C" w:rsidRPr="00CA4534" w:rsidRDefault="00774A4C" w:rsidP="00774A4C">
      <w:r w:rsidRPr="00CA4534">
        <w:rPr>
          <w:rStyle w:val="HideTWBExt"/>
        </w:rPr>
        <w:t>&lt;/Amend&gt;</w:t>
      </w:r>
    </w:p>
    <w:p w14:paraId="13938B4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863</w:t>
      </w:r>
      <w:r w:rsidRPr="00CA4534">
        <w:rPr>
          <w:rStyle w:val="HideTWBExt"/>
          <w:b w:val="0"/>
        </w:rPr>
        <w:t>&lt;/NumAm&gt;</w:t>
      </w:r>
    </w:p>
    <w:p w14:paraId="1E52646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59E1AB50"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4176003E" w14:textId="77777777" w:rsidR="00774A4C" w:rsidRPr="00CA4534" w:rsidRDefault="00774A4C" w:rsidP="00774A4C">
      <w:pPr>
        <w:pStyle w:val="NormalBold"/>
      </w:pPr>
      <w:r w:rsidRPr="00CA4534">
        <w:rPr>
          <w:rStyle w:val="HideTWBExt"/>
          <w:b w:val="0"/>
        </w:rPr>
        <w:t>&lt;Members&gt;</w:t>
      </w:r>
      <w:r w:rsidRPr="00CA4534">
        <w:t>Jean Lambert, Judith Sargentini, Bodil Valero</w:t>
      </w:r>
      <w:r w:rsidRPr="00CA4534">
        <w:rPr>
          <w:rStyle w:val="HideTWBExt"/>
          <w:b w:val="0"/>
        </w:rPr>
        <w:t>&lt;/Members&gt;</w:t>
      </w:r>
    </w:p>
    <w:p w14:paraId="66F41EBE" w14:textId="77777777" w:rsidR="00774A4C" w:rsidRPr="00CA4534" w:rsidRDefault="00774A4C" w:rsidP="00774A4C">
      <w:pPr>
        <w:pStyle w:val="NormalBold"/>
      </w:pPr>
      <w:r w:rsidRPr="00CA4534">
        <w:rPr>
          <w:rStyle w:val="HideTWBExt"/>
          <w:b w:val="0"/>
        </w:rPr>
        <w:t>&lt;/RepeatBlock-By&gt;</w:t>
      </w:r>
    </w:p>
    <w:p w14:paraId="3E4C3F2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E1FBD19" w14:textId="77777777" w:rsidR="00774A4C" w:rsidRPr="00CA4534" w:rsidRDefault="00774A4C" w:rsidP="00774A4C">
      <w:pPr>
        <w:pStyle w:val="NormalBold"/>
      </w:pPr>
      <w:r w:rsidRPr="00CA4534">
        <w:rPr>
          <w:rStyle w:val="HideTWBExt"/>
          <w:b w:val="0"/>
        </w:rPr>
        <w:t>&lt;Article&gt;</w:t>
      </w:r>
      <w:r w:rsidRPr="00CA4534">
        <w:t>Člen 22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94850F2" w14:textId="77777777" w:rsidTr="0059524E">
        <w:trPr>
          <w:trHeight w:hRule="exact" w:val="240"/>
          <w:jc w:val="center"/>
        </w:trPr>
        <w:tc>
          <w:tcPr>
            <w:tcW w:w="9752" w:type="dxa"/>
            <w:gridSpan w:val="2"/>
          </w:tcPr>
          <w:p w14:paraId="72A61A35" w14:textId="77777777" w:rsidR="00774A4C" w:rsidRPr="00CA4534" w:rsidRDefault="00774A4C" w:rsidP="0059524E"/>
        </w:tc>
      </w:tr>
      <w:tr w:rsidR="00774A4C" w:rsidRPr="00CA4534" w14:paraId="391832CE" w14:textId="77777777" w:rsidTr="0059524E">
        <w:trPr>
          <w:trHeight w:val="240"/>
          <w:jc w:val="center"/>
        </w:trPr>
        <w:tc>
          <w:tcPr>
            <w:tcW w:w="4876" w:type="dxa"/>
          </w:tcPr>
          <w:p w14:paraId="1656511F" w14:textId="77777777" w:rsidR="00774A4C" w:rsidRPr="00CA4534" w:rsidRDefault="00774A4C" w:rsidP="0059524E">
            <w:pPr>
              <w:pStyle w:val="ColumnHeading"/>
            </w:pPr>
            <w:r w:rsidRPr="00CA4534">
              <w:t>Besedilo, ki ga predlaga Komisija</w:t>
            </w:r>
          </w:p>
        </w:tc>
        <w:tc>
          <w:tcPr>
            <w:tcW w:w="4876" w:type="dxa"/>
          </w:tcPr>
          <w:p w14:paraId="0872D9BF" w14:textId="77777777" w:rsidR="00774A4C" w:rsidRPr="00CA4534" w:rsidRDefault="00774A4C" w:rsidP="0059524E">
            <w:pPr>
              <w:pStyle w:val="ColumnHeading"/>
            </w:pPr>
            <w:r w:rsidRPr="00CA4534">
              <w:t>Predlog spremembe</w:t>
            </w:r>
          </w:p>
        </w:tc>
      </w:tr>
      <w:tr w:rsidR="00774A4C" w:rsidRPr="00CA4534" w14:paraId="6B776898" w14:textId="77777777" w:rsidTr="0059524E">
        <w:trPr>
          <w:jc w:val="center"/>
        </w:trPr>
        <w:tc>
          <w:tcPr>
            <w:tcW w:w="4876" w:type="dxa"/>
          </w:tcPr>
          <w:p w14:paraId="7061C813" w14:textId="77777777" w:rsidR="00774A4C" w:rsidRPr="00CA4534" w:rsidRDefault="00774A4C" w:rsidP="0059524E">
            <w:pPr>
              <w:pStyle w:val="Normal6"/>
              <w:rPr>
                <w:b/>
                <w:i/>
              </w:rPr>
            </w:pPr>
            <w:r w:rsidRPr="00CA4534">
              <w:t>Skrbnik svoje dolžnosti opravlja v skladu z načelom največje koristi otroka, ima za to</w:t>
            </w:r>
            <w:r w:rsidRPr="00CA4534">
              <w:rPr>
                <w:b/>
                <w:i/>
              </w:rPr>
              <w:t xml:space="preserve"> potrebno</w:t>
            </w:r>
            <w:r w:rsidRPr="00CA4534">
              <w:t xml:space="preserve"> strokovno znanje in nima preverjene zgodovine kaznivih dejanj ali prekrškov</w:t>
            </w:r>
            <w:r w:rsidRPr="00CA4534">
              <w:rPr>
                <w:b/>
                <w:i/>
              </w:rPr>
              <w:t>, povezanih z otroki</w:t>
            </w:r>
            <w:r w:rsidRPr="00CA4534">
              <w:t>.</w:t>
            </w:r>
          </w:p>
        </w:tc>
        <w:tc>
          <w:tcPr>
            <w:tcW w:w="4876" w:type="dxa"/>
          </w:tcPr>
          <w:p w14:paraId="7245666D" w14:textId="77777777" w:rsidR="00774A4C" w:rsidRPr="00CA4534" w:rsidRDefault="00774A4C" w:rsidP="0059524E">
            <w:pPr>
              <w:pStyle w:val="Normal6"/>
              <w:rPr>
                <w:b/>
                <w:i/>
              </w:rPr>
            </w:pPr>
            <w:r w:rsidRPr="00CA4534">
              <w:t>Skrbnik svoje dolžnosti opravlja v skladu z načelom največje koristi otroka,</w:t>
            </w:r>
            <w:r w:rsidRPr="00CA4534">
              <w:rPr>
                <w:b/>
                <w:i/>
              </w:rPr>
              <w:t xml:space="preserve"> je neodvisen in</w:t>
            </w:r>
            <w:r w:rsidRPr="00CA4534">
              <w:t xml:space="preserve"> ima za to</w:t>
            </w:r>
            <w:r w:rsidRPr="00CA4534">
              <w:rPr>
                <w:b/>
                <w:i/>
              </w:rPr>
              <w:t xml:space="preserve"> potrebne kvalifikacije in</w:t>
            </w:r>
            <w:r w:rsidRPr="00CA4534">
              <w:t xml:space="preserve"> strokovno znanje in nima preverjene zgodovine kaznivih dejanj ali prekrškov.</w:t>
            </w:r>
            <w:r w:rsidRPr="00CA4534">
              <w:rPr>
                <w:b/>
                <w:i/>
              </w:rPr>
              <w:t xml:space="preserve"> Skrbniki se redno usposabljajo za opravljanje svojih nalog.</w:t>
            </w:r>
          </w:p>
        </w:tc>
      </w:tr>
    </w:tbl>
    <w:p w14:paraId="5EF478F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3D09AC7" w14:textId="77777777" w:rsidR="00774A4C" w:rsidRPr="00CA4534" w:rsidRDefault="00774A4C" w:rsidP="00774A4C">
      <w:r w:rsidRPr="00CA4534">
        <w:rPr>
          <w:rStyle w:val="HideTWBExt"/>
        </w:rPr>
        <w:t>&lt;/Amend&gt;</w:t>
      </w:r>
    </w:p>
    <w:p w14:paraId="54CEAD5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864</w:t>
      </w:r>
      <w:r w:rsidRPr="00CA4534">
        <w:rPr>
          <w:rStyle w:val="HideTWBExt"/>
          <w:b w:val="0"/>
        </w:rPr>
        <w:t>&lt;/NumAm&gt;</w:t>
      </w:r>
    </w:p>
    <w:p w14:paraId="17DCD5C6"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0E01C761" w14:textId="77777777" w:rsidR="00774A4C" w:rsidRPr="00CA4534" w:rsidRDefault="00774A4C" w:rsidP="00774A4C">
      <w:pPr>
        <w:pStyle w:val="NormalBold"/>
      </w:pPr>
      <w:r w:rsidRPr="00CA4534">
        <w:rPr>
          <w:rStyle w:val="HideTWBExt"/>
          <w:b w:val="0"/>
        </w:rPr>
        <w:t>&lt;/RepeatBlock-By&gt;</w:t>
      </w:r>
    </w:p>
    <w:p w14:paraId="754A7B6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56DDE5D" w14:textId="77777777" w:rsidR="00774A4C" w:rsidRPr="00CA4534" w:rsidRDefault="00774A4C" w:rsidP="00774A4C">
      <w:pPr>
        <w:pStyle w:val="NormalBold"/>
      </w:pPr>
      <w:r w:rsidRPr="00CA4534">
        <w:rPr>
          <w:rStyle w:val="HideTWBExt"/>
          <w:b w:val="0"/>
        </w:rPr>
        <w:t>&lt;Article&gt;</w:t>
      </w:r>
      <w:r w:rsidRPr="00CA4534">
        <w:t>Člen 22 – odstavek 4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DA038AA" w14:textId="77777777" w:rsidTr="0059524E">
        <w:trPr>
          <w:trHeight w:hRule="exact" w:val="240"/>
          <w:jc w:val="center"/>
        </w:trPr>
        <w:tc>
          <w:tcPr>
            <w:tcW w:w="9752" w:type="dxa"/>
            <w:gridSpan w:val="2"/>
          </w:tcPr>
          <w:p w14:paraId="22F860A4" w14:textId="77777777" w:rsidR="00774A4C" w:rsidRPr="00CA4534" w:rsidRDefault="00774A4C" w:rsidP="0059524E"/>
        </w:tc>
      </w:tr>
      <w:tr w:rsidR="00774A4C" w:rsidRPr="00CA4534" w14:paraId="38688E86" w14:textId="77777777" w:rsidTr="0059524E">
        <w:trPr>
          <w:trHeight w:val="240"/>
          <w:jc w:val="center"/>
        </w:trPr>
        <w:tc>
          <w:tcPr>
            <w:tcW w:w="4876" w:type="dxa"/>
          </w:tcPr>
          <w:p w14:paraId="76AA975D" w14:textId="77777777" w:rsidR="00774A4C" w:rsidRPr="00CA4534" w:rsidRDefault="00774A4C" w:rsidP="0059524E">
            <w:pPr>
              <w:pStyle w:val="ColumnHeading"/>
            </w:pPr>
            <w:r w:rsidRPr="00CA4534">
              <w:t>Besedilo, ki ga predlaga Komisija</w:t>
            </w:r>
          </w:p>
        </w:tc>
        <w:tc>
          <w:tcPr>
            <w:tcW w:w="4876" w:type="dxa"/>
          </w:tcPr>
          <w:p w14:paraId="097DC12D" w14:textId="77777777" w:rsidR="00774A4C" w:rsidRPr="00CA4534" w:rsidRDefault="00774A4C" w:rsidP="0059524E">
            <w:pPr>
              <w:pStyle w:val="ColumnHeading"/>
            </w:pPr>
            <w:r w:rsidRPr="00CA4534">
              <w:t>Predlog spremembe</w:t>
            </w:r>
          </w:p>
        </w:tc>
      </w:tr>
      <w:tr w:rsidR="00774A4C" w:rsidRPr="00CA4534" w14:paraId="2E849CE9" w14:textId="77777777" w:rsidTr="0059524E">
        <w:trPr>
          <w:jc w:val="center"/>
        </w:trPr>
        <w:tc>
          <w:tcPr>
            <w:tcW w:w="4876" w:type="dxa"/>
          </w:tcPr>
          <w:p w14:paraId="1E3086D8" w14:textId="77777777" w:rsidR="00774A4C" w:rsidRPr="00CA4534" w:rsidRDefault="00774A4C" w:rsidP="0059524E">
            <w:pPr>
              <w:pStyle w:val="Normal6"/>
              <w:rPr>
                <w:b/>
                <w:i/>
              </w:rPr>
            </w:pPr>
            <w:r w:rsidRPr="00CA4534">
              <w:t>Oseba v vlogi skrbnika se zamenja le, kadar odgovorni organi menijo, da neustrezno opravlja naloge skrbnika.</w:t>
            </w:r>
            <w:r w:rsidRPr="00CA4534">
              <w:rPr>
                <w:b/>
                <w:i/>
              </w:rPr>
              <w:t xml:space="preserve"> Organizacij ali</w:t>
            </w:r>
            <w:r w:rsidRPr="00CA4534">
              <w:t xml:space="preserve"> posameznikov, katerih interesi so ali bi morda lahko bili v nasprotju z interesi mladoletnika brez spremstva, se ne imenuje za skrbnika.</w:t>
            </w:r>
          </w:p>
        </w:tc>
        <w:tc>
          <w:tcPr>
            <w:tcW w:w="4876" w:type="dxa"/>
          </w:tcPr>
          <w:p w14:paraId="46B1CFFB" w14:textId="77777777" w:rsidR="00774A4C" w:rsidRPr="00CA4534" w:rsidRDefault="00774A4C" w:rsidP="0059524E">
            <w:pPr>
              <w:pStyle w:val="Normal6"/>
              <w:rPr>
                <w:b/>
                <w:i/>
              </w:rPr>
            </w:pPr>
            <w:r w:rsidRPr="00CA4534">
              <w:t>Oseba v vlogi skrbnika se zamenja le, kadar odgovorni organi menijo, da neustrezno opravlja naloge skrbnika. Posameznikov, katerih interesi so ali bi morda lahko bili v nasprotju z interesi mladoletnika brez spremstva, se ne imenuje za skrbnika.</w:t>
            </w:r>
          </w:p>
        </w:tc>
      </w:tr>
    </w:tbl>
    <w:p w14:paraId="3084707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3DC16B8" w14:textId="77777777" w:rsidR="00774A4C" w:rsidRPr="00CA4534" w:rsidRDefault="00774A4C" w:rsidP="00774A4C">
      <w:r w:rsidRPr="00CA4534">
        <w:rPr>
          <w:rStyle w:val="HideTWBExt"/>
        </w:rPr>
        <w:t>&lt;/Amend&gt;</w:t>
      </w:r>
    </w:p>
    <w:p w14:paraId="0D606A3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865</w:t>
      </w:r>
      <w:r w:rsidRPr="00CA4534">
        <w:rPr>
          <w:rStyle w:val="HideTWBExt"/>
          <w:b w:val="0"/>
        </w:rPr>
        <w:t>&lt;/NumAm&gt;</w:t>
      </w:r>
    </w:p>
    <w:p w14:paraId="46D84E06"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733607EE" w14:textId="77777777" w:rsidR="00774A4C" w:rsidRPr="00CA4534" w:rsidRDefault="00774A4C" w:rsidP="00774A4C">
      <w:pPr>
        <w:pStyle w:val="NormalBold"/>
      </w:pPr>
      <w:r w:rsidRPr="00CA4534">
        <w:rPr>
          <w:rStyle w:val="HideTWBExt"/>
          <w:b w:val="0"/>
        </w:rPr>
        <w:t>&lt;/RepeatBlock-By&gt;</w:t>
      </w:r>
    </w:p>
    <w:p w14:paraId="7ADB27C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492C481" w14:textId="77777777" w:rsidR="00774A4C" w:rsidRPr="00CA4534" w:rsidRDefault="00774A4C" w:rsidP="00774A4C">
      <w:pPr>
        <w:pStyle w:val="NormalBold"/>
      </w:pPr>
      <w:r w:rsidRPr="00CA4534">
        <w:rPr>
          <w:rStyle w:val="HideTWBExt"/>
          <w:b w:val="0"/>
        </w:rPr>
        <w:t>&lt;Article&gt;</w:t>
      </w:r>
      <w:r w:rsidRPr="00CA4534">
        <w:t>Člen 22 – odstavek 5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BE9D610" w14:textId="77777777" w:rsidTr="0059524E">
        <w:trPr>
          <w:trHeight w:hRule="exact" w:val="240"/>
          <w:jc w:val="center"/>
        </w:trPr>
        <w:tc>
          <w:tcPr>
            <w:tcW w:w="9752" w:type="dxa"/>
            <w:gridSpan w:val="2"/>
          </w:tcPr>
          <w:p w14:paraId="4D896B65" w14:textId="77777777" w:rsidR="00774A4C" w:rsidRPr="00CA4534" w:rsidRDefault="00774A4C" w:rsidP="0059524E"/>
        </w:tc>
      </w:tr>
      <w:tr w:rsidR="00774A4C" w:rsidRPr="00CA4534" w14:paraId="4595E674" w14:textId="77777777" w:rsidTr="0059524E">
        <w:trPr>
          <w:trHeight w:val="240"/>
          <w:jc w:val="center"/>
        </w:trPr>
        <w:tc>
          <w:tcPr>
            <w:tcW w:w="4876" w:type="dxa"/>
          </w:tcPr>
          <w:p w14:paraId="44C5EB85" w14:textId="77777777" w:rsidR="00774A4C" w:rsidRPr="00CA4534" w:rsidRDefault="00774A4C" w:rsidP="0059524E">
            <w:pPr>
              <w:pStyle w:val="ColumnHeading"/>
            </w:pPr>
            <w:r w:rsidRPr="00CA4534">
              <w:t>Besedilo, ki ga predlaga Komisija</w:t>
            </w:r>
          </w:p>
        </w:tc>
        <w:tc>
          <w:tcPr>
            <w:tcW w:w="4876" w:type="dxa"/>
          </w:tcPr>
          <w:p w14:paraId="77E920A2" w14:textId="77777777" w:rsidR="00774A4C" w:rsidRPr="00CA4534" w:rsidRDefault="00774A4C" w:rsidP="0059524E">
            <w:pPr>
              <w:pStyle w:val="ColumnHeading"/>
            </w:pPr>
            <w:r w:rsidRPr="00CA4534">
              <w:t>Predlog spremembe</w:t>
            </w:r>
          </w:p>
        </w:tc>
      </w:tr>
      <w:tr w:rsidR="00774A4C" w:rsidRPr="00CA4534" w14:paraId="3B0B9725" w14:textId="77777777" w:rsidTr="0059524E">
        <w:trPr>
          <w:jc w:val="center"/>
        </w:trPr>
        <w:tc>
          <w:tcPr>
            <w:tcW w:w="4876" w:type="dxa"/>
          </w:tcPr>
          <w:p w14:paraId="22B6D6DF" w14:textId="77777777" w:rsidR="00774A4C" w:rsidRPr="00CA4534" w:rsidRDefault="00774A4C" w:rsidP="0059524E">
            <w:pPr>
              <w:pStyle w:val="Normal6"/>
              <w:rPr>
                <w:b/>
                <w:i/>
              </w:rPr>
            </w:pPr>
            <w:r w:rsidRPr="00CA4534">
              <w:t>Odgovorni organi</w:t>
            </w:r>
            <w:r w:rsidRPr="00CA4534">
              <w:rPr>
                <w:b/>
                <w:i/>
              </w:rPr>
              <w:t xml:space="preserve"> skrbniku</w:t>
            </w:r>
            <w:r w:rsidRPr="00CA4534">
              <w:t xml:space="preserve"> istočasno ne</w:t>
            </w:r>
            <w:r w:rsidRPr="00CA4534">
              <w:rPr>
                <w:b/>
                <w:i/>
              </w:rPr>
              <w:t xml:space="preserve"> naložijo nesorazmernega števila</w:t>
            </w:r>
            <w:r w:rsidRPr="00CA4534">
              <w:t xml:space="preserve"> mladoletnikov brez spremstva, zaradi česar ne bi mogel učinkovito opravljati svojih nalog.</w:t>
            </w:r>
          </w:p>
        </w:tc>
        <w:tc>
          <w:tcPr>
            <w:tcW w:w="4876" w:type="dxa"/>
          </w:tcPr>
          <w:p w14:paraId="5B5DDD9C" w14:textId="57C2F621" w:rsidR="00774A4C" w:rsidRPr="00CA4534" w:rsidRDefault="00774A4C" w:rsidP="00927466">
            <w:pPr>
              <w:pStyle w:val="Normal6"/>
              <w:rPr>
                <w:b/>
                <w:i/>
              </w:rPr>
            </w:pPr>
            <w:r w:rsidRPr="00CA4534">
              <w:t>Odgovorni organi</w:t>
            </w:r>
            <w:r w:rsidRPr="00CA4534">
              <w:rPr>
                <w:b/>
                <w:i/>
              </w:rPr>
              <w:t xml:space="preserve"> zagotovijo, da skrbnik</w:t>
            </w:r>
            <w:r w:rsidRPr="00CA4534">
              <w:t xml:space="preserve"> </w:t>
            </w:r>
            <w:r w:rsidR="008338EA" w:rsidRPr="00CA4534">
              <w:t>istočasno</w:t>
            </w:r>
            <w:r w:rsidRPr="00CA4534">
              <w:t xml:space="preserve"> ne</w:t>
            </w:r>
            <w:r w:rsidRPr="00CA4534">
              <w:rPr>
                <w:b/>
                <w:i/>
              </w:rPr>
              <w:t xml:space="preserve"> odgovarja za nesorazmerno število</w:t>
            </w:r>
            <w:r w:rsidRPr="00CA4534">
              <w:t xml:space="preserve"> mladoletnikov brez spremstva,</w:t>
            </w:r>
            <w:r w:rsidRPr="00CA4534">
              <w:rPr>
                <w:b/>
                <w:i/>
              </w:rPr>
              <w:t xml:space="preserve"> v nobenem primeru pa ne za več kot dvajset,</w:t>
            </w:r>
            <w:r w:rsidRPr="00CA4534">
              <w:t xml:space="preserve"> </w:t>
            </w:r>
            <w:r w:rsidR="00315E89" w:rsidRPr="00CA4534">
              <w:t>zaradi česar ne bi mogel</w:t>
            </w:r>
            <w:r w:rsidRPr="00CA4534">
              <w:t xml:space="preserve"> učinkovito opravljati svoj</w:t>
            </w:r>
            <w:r w:rsidR="0047259D" w:rsidRPr="00CA4534">
              <w:t>ih</w:t>
            </w:r>
            <w:r w:rsidRPr="00CA4534">
              <w:t xml:space="preserve"> nalog.</w:t>
            </w:r>
          </w:p>
        </w:tc>
      </w:tr>
    </w:tbl>
    <w:p w14:paraId="46B2286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BC3E515" w14:textId="77777777" w:rsidR="00774A4C" w:rsidRPr="00CA4534" w:rsidRDefault="00774A4C" w:rsidP="00774A4C">
      <w:r w:rsidRPr="00CA4534">
        <w:rPr>
          <w:rStyle w:val="HideTWBExt"/>
        </w:rPr>
        <w:t>&lt;/Amend&gt;</w:t>
      </w:r>
    </w:p>
    <w:p w14:paraId="65383A4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866</w:t>
      </w:r>
      <w:r w:rsidRPr="00CA4534">
        <w:rPr>
          <w:rStyle w:val="HideTWBExt"/>
          <w:b w:val="0"/>
        </w:rPr>
        <w:t>&lt;/NumAm&gt;</w:t>
      </w:r>
    </w:p>
    <w:p w14:paraId="3920CC53"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3A4B62C5" w14:textId="77777777" w:rsidR="00774A4C" w:rsidRPr="00CA4534" w:rsidRDefault="00774A4C" w:rsidP="00774A4C">
      <w:pPr>
        <w:pStyle w:val="NormalBold"/>
      </w:pPr>
      <w:r w:rsidRPr="00CA4534">
        <w:rPr>
          <w:rStyle w:val="HideTWBExt"/>
          <w:b w:val="0"/>
        </w:rPr>
        <w:t>&lt;/RepeatBlock-By&gt;</w:t>
      </w:r>
    </w:p>
    <w:p w14:paraId="7918F88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E025E01" w14:textId="77777777" w:rsidR="00774A4C" w:rsidRPr="00CA4534" w:rsidRDefault="00774A4C" w:rsidP="00774A4C">
      <w:pPr>
        <w:pStyle w:val="NormalBold"/>
      </w:pPr>
      <w:r w:rsidRPr="00CA4534">
        <w:rPr>
          <w:rStyle w:val="HideTWBExt"/>
          <w:b w:val="0"/>
        </w:rPr>
        <w:t>&lt;Article&gt;</w:t>
      </w:r>
      <w:r w:rsidRPr="00CA4534">
        <w:t>Člen 22 – odstavek 5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AD57F0" w14:textId="77777777" w:rsidTr="0059524E">
        <w:trPr>
          <w:trHeight w:hRule="exact" w:val="240"/>
          <w:jc w:val="center"/>
        </w:trPr>
        <w:tc>
          <w:tcPr>
            <w:tcW w:w="9752" w:type="dxa"/>
            <w:gridSpan w:val="2"/>
          </w:tcPr>
          <w:p w14:paraId="4BDD30FE" w14:textId="77777777" w:rsidR="00774A4C" w:rsidRPr="00CA4534" w:rsidRDefault="00774A4C" w:rsidP="0059524E"/>
        </w:tc>
      </w:tr>
      <w:tr w:rsidR="00774A4C" w:rsidRPr="00CA4534" w14:paraId="053B7029" w14:textId="77777777" w:rsidTr="0059524E">
        <w:trPr>
          <w:trHeight w:val="240"/>
          <w:jc w:val="center"/>
        </w:trPr>
        <w:tc>
          <w:tcPr>
            <w:tcW w:w="4876" w:type="dxa"/>
          </w:tcPr>
          <w:p w14:paraId="38137FF5" w14:textId="77777777" w:rsidR="00774A4C" w:rsidRPr="00CA4534" w:rsidRDefault="00774A4C" w:rsidP="0059524E">
            <w:pPr>
              <w:pStyle w:val="ColumnHeading"/>
            </w:pPr>
            <w:r w:rsidRPr="00CA4534">
              <w:t>Besedilo, ki ga predlaga Komisija</w:t>
            </w:r>
          </w:p>
        </w:tc>
        <w:tc>
          <w:tcPr>
            <w:tcW w:w="4876" w:type="dxa"/>
          </w:tcPr>
          <w:p w14:paraId="5F20B7E3" w14:textId="77777777" w:rsidR="00774A4C" w:rsidRPr="00CA4534" w:rsidRDefault="00774A4C" w:rsidP="0059524E">
            <w:pPr>
              <w:pStyle w:val="ColumnHeading"/>
            </w:pPr>
            <w:r w:rsidRPr="00CA4534">
              <w:t>Predlog spremembe</w:t>
            </w:r>
          </w:p>
        </w:tc>
      </w:tr>
      <w:tr w:rsidR="00774A4C" w:rsidRPr="00CA4534" w14:paraId="7F5077F7" w14:textId="77777777" w:rsidTr="0059524E">
        <w:trPr>
          <w:jc w:val="center"/>
        </w:trPr>
        <w:tc>
          <w:tcPr>
            <w:tcW w:w="4876" w:type="dxa"/>
          </w:tcPr>
          <w:p w14:paraId="544A8F90" w14:textId="77777777" w:rsidR="00774A4C" w:rsidRPr="00CA4534" w:rsidRDefault="00774A4C" w:rsidP="0059524E">
            <w:pPr>
              <w:pStyle w:val="Normal6"/>
              <w:rPr>
                <w:b/>
                <w:i/>
              </w:rPr>
            </w:pPr>
            <w:r w:rsidRPr="00CA4534">
              <w:t>Odgovorni organi skrbniku istočasno ne naložijo nesorazmernega števila mladoletnikov brez spremstva, zaradi česar ne bi mogel učinkovito opravljati svojih nalog.</w:t>
            </w:r>
          </w:p>
        </w:tc>
        <w:tc>
          <w:tcPr>
            <w:tcW w:w="4876" w:type="dxa"/>
          </w:tcPr>
          <w:p w14:paraId="4B7269C5" w14:textId="77777777" w:rsidR="00774A4C" w:rsidRPr="00CA4534" w:rsidRDefault="00774A4C" w:rsidP="0059524E">
            <w:pPr>
              <w:pStyle w:val="Normal6"/>
              <w:rPr>
                <w:b/>
                <w:i/>
              </w:rPr>
            </w:pPr>
            <w:r w:rsidRPr="00CA4534">
              <w:t>Odgovorni organi skrbniku istočasno ne naložijo nesorazmernega števila mladoletnikov brez spremstva,</w:t>
            </w:r>
            <w:r w:rsidRPr="00CA4534">
              <w:rPr>
                <w:b/>
                <w:i/>
              </w:rPr>
              <w:t xml:space="preserve"> v nobenem primeru pa ne več kot dvajset,</w:t>
            </w:r>
            <w:r w:rsidRPr="00CA4534">
              <w:t xml:space="preserve"> zaradi česar ne bi mogel učinkovito opravljati svojih nalog.</w:t>
            </w:r>
          </w:p>
        </w:tc>
      </w:tr>
    </w:tbl>
    <w:p w14:paraId="4D1730E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DBCA0AF" w14:textId="77777777" w:rsidR="00774A4C" w:rsidRPr="00CA4534" w:rsidRDefault="00774A4C" w:rsidP="00774A4C">
      <w:r w:rsidRPr="00CA4534">
        <w:rPr>
          <w:rStyle w:val="HideTWBExt"/>
        </w:rPr>
        <w:t>&lt;/Amend&gt;</w:t>
      </w:r>
    </w:p>
    <w:p w14:paraId="186D0FF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867</w:t>
      </w:r>
      <w:r w:rsidRPr="00CA4534">
        <w:rPr>
          <w:rStyle w:val="HideTWBExt"/>
          <w:b w:val="0"/>
        </w:rPr>
        <w:t>&lt;/NumAm&gt;</w:t>
      </w:r>
    </w:p>
    <w:p w14:paraId="2B0A985A" w14:textId="77777777" w:rsidR="00774A4C" w:rsidRPr="00CA4534" w:rsidRDefault="00774A4C" w:rsidP="00774A4C">
      <w:pPr>
        <w:pStyle w:val="NormalBold"/>
      </w:pPr>
      <w:r w:rsidRPr="00CA4534">
        <w:rPr>
          <w:rStyle w:val="HideTWBExt"/>
          <w:b w:val="0"/>
        </w:rPr>
        <w:t>&lt;RepeatBlock-By&gt;&lt;Members&gt;</w:t>
      </w:r>
      <w:r w:rsidRPr="00CA4534">
        <w:t>Péter Niedermüller, Marju Lauristin, Birgit Sippel, Caterina Chinnici, Kati Piri, Josef Weidenholzer, Ana Gomes</w:t>
      </w:r>
      <w:r w:rsidRPr="00CA4534">
        <w:rPr>
          <w:rStyle w:val="HideTWBExt"/>
          <w:b w:val="0"/>
        </w:rPr>
        <w:t>&lt;/Members&gt;</w:t>
      </w:r>
    </w:p>
    <w:p w14:paraId="508386D1" w14:textId="77777777" w:rsidR="00774A4C" w:rsidRPr="00CA4534" w:rsidRDefault="00774A4C" w:rsidP="00774A4C">
      <w:pPr>
        <w:pStyle w:val="NormalBold"/>
      </w:pPr>
      <w:r w:rsidRPr="00CA4534">
        <w:rPr>
          <w:rStyle w:val="HideTWBExt"/>
          <w:b w:val="0"/>
        </w:rPr>
        <w:t>&lt;/RepeatBlock-By&gt;</w:t>
      </w:r>
    </w:p>
    <w:p w14:paraId="60D7DCC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43D00B3" w14:textId="77777777" w:rsidR="00774A4C" w:rsidRPr="00CA4534" w:rsidRDefault="00774A4C" w:rsidP="00774A4C">
      <w:pPr>
        <w:pStyle w:val="NormalBold"/>
      </w:pPr>
      <w:r w:rsidRPr="00CA4534">
        <w:rPr>
          <w:rStyle w:val="HideTWBExt"/>
          <w:b w:val="0"/>
        </w:rPr>
        <w:t>&lt;Article&gt;</w:t>
      </w:r>
      <w:r w:rsidRPr="00CA4534">
        <w:t>Člen 22 – odstavek 5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CFE248B" w14:textId="77777777" w:rsidTr="0059524E">
        <w:trPr>
          <w:trHeight w:hRule="exact" w:val="240"/>
          <w:jc w:val="center"/>
        </w:trPr>
        <w:tc>
          <w:tcPr>
            <w:tcW w:w="9752" w:type="dxa"/>
            <w:gridSpan w:val="2"/>
          </w:tcPr>
          <w:p w14:paraId="4350C764" w14:textId="77777777" w:rsidR="00774A4C" w:rsidRPr="00CA4534" w:rsidRDefault="00774A4C" w:rsidP="0059524E"/>
        </w:tc>
      </w:tr>
      <w:tr w:rsidR="00774A4C" w:rsidRPr="00CA4534" w14:paraId="0FE89291" w14:textId="77777777" w:rsidTr="0059524E">
        <w:trPr>
          <w:trHeight w:val="240"/>
          <w:jc w:val="center"/>
        </w:trPr>
        <w:tc>
          <w:tcPr>
            <w:tcW w:w="4876" w:type="dxa"/>
          </w:tcPr>
          <w:p w14:paraId="0CCC9A7A" w14:textId="77777777" w:rsidR="00774A4C" w:rsidRPr="00CA4534" w:rsidRDefault="00774A4C" w:rsidP="0059524E">
            <w:pPr>
              <w:pStyle w:val="ColumnHeading"/>
            </w:pPr>
            <w:r w:rsidRPr="00CA4534">
              <w:t>Besedilo, ki ga predlaga Komisija</w:t>
            </w:r>
          </w:p>
        </w:tc>
        <w:tc>
          <w:tcPr>
            <w:tcW w:w="4876" w:type="dxa"/>
          </w:tcPr>
          <w:p w14:paraId="204EF3B8" w14:textId="77777777" w:rsidR="00774A4C" w:rsidRPr="00CA4534" w:rsidRDefault="00774A4C" w:rsidP="0059524E">
            <w:pPr>
              <w:pStyle w:val="ColumnHeading"/>
            </w:pPr>
            <w:r w:rsidRPr="00CA4534">
              <w:t>Predlog spremembe</w:t>
            </w:r>
          </w:p>
        </w:tc>
      </w:tr>
      <w:tr w:rsidR="00774A4C" w:rsidRPr="00CA4534" w14:paraId="0D93FC66" w14:textId="77777777" w:rsidTr="0059524E">
        <w:trPr>
          <w:jc w:val="center"/>
        </w:trPr>
        <w:tc>
          <w:tcPr>
            <w:tcW w:w="4876" w:type="dxa"/>
          </w:tcPr>
          <w:p w14:paraId="684B8B68" w14:textId="77777777" w:rsidR="00774A4C" w:rsidRPr="00CA4534" w:rsidRDefault="00774A4C" w:rsidP="0059524E">
            <w:pPr>
              <w:pStyle w:val="Normal6"/>
              <w:rPr>
                <w:b/>
                <w:i/>
              </w:rPr>
            </w:pPr>
            <w:r w:rsidRPr="00CA4534">
              <w:t>Odgovorni organi skrbniku istočasno ne naložijo nesorazmernega števila mladoletnikov brez spremstva, zaradi česar ne bi mogel učinkovito opravljati svojih nalog.</w:t>
            </w:r>
          </w:p>
        </w:tc>
        <w:tc>
          <w:tcPr>
            <w:tcW w:w="4876" w:type="dxa"/>
          </w:tcPr>
          <w:p w14:paraId="3530009B" w14:textId="77777777" w:rsidR="00774A4C" w:rsidRPr="00CA4534" w:rsidRDefault="00774A4C" w:rsidP="0059524E">
            <w:pPr>
              <w:pStyle w:val="Normal6"/>
              <w:rPr>
                <w:b/>
                <w:i/>
              </w:rPr>
            </w:pPr>
            <w:r w:rsidRPr="00CA4534">
              <w:t>Odgovorni organi skrbniku istočasno ne naložijo nesorazmernega števila mladoletnikov brez spremstva,</w:t>
            </w:r>
            <w:r w:rsidRPr="00CA4534">
              <w:rPr>
                <w:b/>
                <w:i/>
              </w:rPr>
              <w:t xml:space="preserve"> v nobenem primeru pa ne več kot dvajset,</w:t>
            </w:r>
            <w:r w:rsidRPr="00CA4534">
              <w:t xml:space="preserve"> zaradi česar ne bi mogel učinkovito opravljati svojih nalog.</w:t>
            </w:r>
          </w:p>
        </w:tc>
      </w:tr>
    </w:tbl>
    <w:p w14:paraId="0146907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B214D6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7A20012" w14:textId="77777777" w:rsidR="00774A4C" w:rsidRPr="00CA4534" w:rsidRDefault="00774A4C" w:rsidP="00774A4C">
      <w:pPr>
        <w:pStyle w:val="Normal12Italic"/>
        <w:rPr>
          <w:lang w:val="sl-SI"/>
        </w:rPr>
      </w:pPr>
      <w:r w:rsidRPr="00CA4534">
        <w:rPr>
          <w:lang w:val="sl-SI"/>
        </w:rPr>
        <w:t>V skladu z besedilom, ki ga je Parlament sprejel v direktivi o pogojih za sprejem.</w:t>
      </w:r>
    </w:p>
    <w:p w14:paraId="3CE96740" w14:textId="77777777" w:rsidR="00774A4C" w:rsidRPr="00CA4534" w:rsidRDefault="00774A4C" w:rsidP="00774A4C">
      <w:r w:rsidRPr="00CA4534">
        <w:rPr>
          <w:rStyle w:val="HideTWBExt"/>
        </w:rPr>
        <w:t>&lt;/Amend&gt;</w:t>
      </w:r>
    </w:p>
    <w:p w14:paraId="612AE6F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868</w:t>
      </w:r>
      <w:r w:rsidRPr="00CA4534">
        <w:rPr>
          <w:rStyle w:val="HideTWBExt"/>
          <w:b w:val="0"/>
        </w:rPr>
        <w:t>&lt;/NumAm&gt;</w:t>
      </w:r>
    </w:p>
    <w:p w14:paraId="45EC6D3F"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1A27F4F6" w14:textId="77777777" w:rsidR="00774A4C" w:rsidRPr="00CA4534" w:rsidRDefault="00774A4C" w:rsidP="00774A4C">
      <w:pPr>
        <w:pStyle w:val="NormalBold"/>
      </w:pPr>
      <w:r w:rsidRPr="00CA4534">
        <w:rPr>
          <w:rStyle w:val="HideTWBExt"/>
          <w:b w:val="0"/>
        </w:rPr>
        <w:t>&lt;/RepeatBlock-By&gt;</w:t>
      </w:r>
    </w:p>
    <w:p w14:paraId="09ED4A8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F4FCEC3" w14:textId="77777777" w:rsidR="00774A4C" w:rsidRPr="00CA4534" w:rsidRDefault="00774A4C" w:rsidP="00774A4C">
      <w:pPr>
        <w:pStyle w:val="NormalBold"/>
      </w:pPr>
      <w:r w:rsidRPr="00CA4534">
        <w:rPr>
          <w:rStyle w:val="HideTWBExt"/>
          <w:b w:val="0"/>
        </w:rPr>
        <w:t>&lt;Article&gt;</w:t>
      </w:r>
      <w:r w:rsidRPr="00CA4534">
        <w:t>Člen 22 – odstavek 5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0468E92" w14:textId="77777777" w:rsidTr="0059524E">
        <w:trPr>
          <w:trHeight w:hRule="exact" w:val="240"/>
          <w:jc w:val="center"/>
        </w:trPr>
        <w:tc>
          <w:tcPr>
            <w:tcW w:w="9752" w:type="dxa"/>
            <w:gridSpan w:val="2"/>
          </w:tcPr>
          <w:p w14:paraId="63BC0CDE" w14:textId="77777777" w:rsidR="00774A4C" w:rsidRPr="00CA4534" w:rsidRDefault="00774A4C" w:rsidP="0059524E"/>
        </w:tc>
      </w:tr>
      <w:tr w:rsidR="00774A4C" w:rsidRPr="00CA4534" w14:paraId="6C2A3E75" w14:textId="77777777" w:rsidTr="0059524E">
        <w:trPr>
          <w:trHeight w:val="240"/>
          <w:jc w:val="center"/>
        </w:trPr>
        <w:tc>
          <w:tcPr>
            <w:tcW w:w="4876" w:type="dxa"/>
          </w:tcPr>
          <w:p w14:paraId="6DD83C6C" w14:textId="77777777" w:rsidR="00774A4C" w:rsidRPr="00CA4534" w:rsidRDefault="00774A4C" w:rsidP="0059524E">
            <w:pPr>
              <w:pStyle w:val="ColumnHeading"/>
            </w:pPr>
            <w:r w:rsidRPr="00CA4534">
              <w:t>Besedilo, ki ga predlaga Komisija</w:t>
            </w:r>
          </w:p>
        </w:tc>
        <w:tc>
          <w:tcPr>
            <w:tcW w:w="4876" w:type="dxa"/>
          </w:tcPr>
          <w:p w14:paraId="1B92DCB8" w14:textId="77777777" w:rsidR="00774A4C" w:rsidRPr="00CA4534" w:rsidRDefault="00774A4C" w:rsidP="0059524E">
            <w:pPr>
              <w:pStyle w:val="ColumnHeading"/>
            </w:pPr>
            <w:r w:rsidRPr="00CA4534">
              <w:t>Predlog spremembe</w:t>
            </w:r>
          </w:p>
        </w:tc>
      </w:tr>
      <w:tr w:rsidR="00774A4C" w:rsidRPr="00CA4534" w14:paraId="5231080D" w14:textId="77777777" w:rsidTr="0059524E">
        <w:trPr>
          <w:jc w:val="center"/>
        </w:trPr>
        <w:tc>
          <w:tcPr>
            <w:tcW w:w="4876" w:type="dxa"/>
          </w:tcPr>
          <w:p w14:paraId="2BAAF083" w14:textId="77777777" w:rsidR="00774A4C" w:rsidRPr="00CA4534" w:rsidRDefault="00774A4C" w:rsidP="0059524E">
            <w:pPr>
              <w:pStyle w:val="Normal6"/>
              <w:rPr>
                <w:b/>
                <w:i/>
              </w:rPr>
            </w:pPr>
            <w:r w:rsidRPr="00CA4534">
              <w:t>Odgovorni organi skrbniku istočasno ne naložijo nesorazmernega števila mladoletnikov brez spremstva, zaradi česar ne bi mogel učinkovito opravljati svojih nalog.</w:t>
            </w:r>
          </w:p>
        </w:tc>
        <w:tc>
          <w:tcPr>
            <w:tcW w:w="4876" w:type="dxa"/>
          </w:tcPr>
          <w:p w14:paraId="57D99B8B" w14:textId="77777777" w:rsidR="00774A4C" w:rsidRPr="00CA4534" w:rsidRDefault="00774A4C" w:rsidP="0059524E">
            <w:pPr>
              <w:pStyle w:val="Normal6"/>
              <w:rPr>
                <w:b/>
                <w:i/>
              </w:rPr>
            </w:pPr>
            <w:r w:rsidRPr="00CA4534">
              <w:t>Odgovorni organi skrbniku istočasno ne naložijo nesorazmernega števila mladoletnikov brez spremstva,</w:t>
            </w:r>
            <w:r w:rsidRPr="00CA4534">
              <w:rPr>
                <w:b/>
                <w:i/>
              </w:rPr>
              <w:t xml:space="preserve"> v nobenem primeru pa ne več kot deset,</w:t>
            </w:r>
            <w:r w:rsidRPr="00CA4534">
              <w:t xml:space="preserve"> zaradi česar ne bi mogel učinkovito opravljati svojih nalog.</w:t>
            </w:r>
          </w:p>
        </w:tc>
      </w:tr>
    </w:tbl>
    <w:p w14:paraId="3E0EAB6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3D319C3" w14:textId="77777777" w:rsidR="00774A4C" w:rsidRPr="00CA4534" w:rsidRDefault="00774A4C" w:rsidP="00774A4C">
      <w:r w:rsidRPr="00CA4534">
        <w:rPr>
          <w:rStyle w:val="HideTWBExt"/>
        </w:rPr>
        <w:t>&lt;/Amend&gt;</w:t>
      </w:r>
    </w:p>
    <w:p w14:paraId="64902B4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869</w:t>
      </w:r>
      <w:r w:rsidRPr="00CA4534">
        <w:rPr>
          <w:rStyle w:val="HideTWBExt"/>
          <w:b w:val="0"/>
        </w:rPr>
        <w:t>&lt;/NumAm&gt;</w:t>
      </w:r>
    </w:p>
    <w:p w14:paraId="09D909AE"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6655053E" w14:textId="77777777" w:rsidR="00774A4C" w:rsidRPr="00CA4534" w:rsidRDefault="00774A4C" w:rsidP="00774A4C">
      <w:pPr>
        <w:pStyle w:val="NormalBold"/>
      </w:pPr>
      <w:r w:rsidRPr="00CA4534">
        <w:rPr>
          <w:rStyle w:val="HideTWBExt"/>
          <w:b w:val="0"/>
        </w:rPr>
        <w:t>&lt;/RepeatBlock-By&gt;</w:t>
      </w:r>
    </w:p>
    <w:p w14:paraId="66B6FBB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4E41778" w14:textId="77777777" w:rsidR="00774A4C" w:rsidRPr="00CA4534" w:rsidRDefault="00774A4C" w:rsidP="00774A4C">
      <w:pPr>
        <w:pStyle w:val="NormalBold"/>
      </w:pPr>
      <w:r w:rsidRPr="00CA4534">
        <w:rPr>
          <w:rStyle w:val="HideTWBExt"/>
          <w:b w:val="0"/>
        </w:rPr>
        <w:t>&lt;Article&gt;</w:t>
      </w:r>
      <w:r w:rsidRPr="00CA4534">
        <w:t>Člen 22 – odstavek 5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76E4FA6" w14:textId="77777777" w:rsidTr="0059524E">
        <w:trPr>
          <w:trHeight w:hRule="exact" w:val="240"/>
          <w:jc w:val="center"/>
        </w:trPr>
        <w:tc>
          <w:tcPr>
            <w:tcW w:w="9752" w:type="dxa"/>
            <w:gridSpan w:val="2"/>
          </w:tcPr>
          <w:p w14:paraId="0D65049A" w14:textId="77777777" w:rsidR="00774A4C" w:rsidRPr="00CA4534" w:rsidRDefault="00774A4C" w:rsidP="0059524E"/>
        </w:tc>
      </w:tr>
      <w:tr w:rsidR="00774A4C" w:rsidRPr="00CA4534" w14:paraId="4E415B75" w14:textId="77777777" w:rsidTr="0059524E">
        <w:trPr>
          <w:trHeight w:val="240"/>
          <w:jc w:val="center"/>
        </w:trPr>
        <w:tc>
          <w:tcPr>
            <w:tcW w:w="4876" w:type="dxa"/>
          </w:tcPr>
          <w:p w14:paraId="5DF28CFD" w14:textId="77777777" w:rsidR="00774A4C" w:rsidRPr="00CA4534" w:rsidRDefault="00774A4C" w:rsidP="0059524E">
            <w:pPr>
              <w:pStyle w:val="ColumnHeading"/>
            </w:pPr>
            <w:r w:rsidRPr="00CA4534">
              <w:t>Besedilo, ki ga predlaga Komisija</w:t>
            </w:r>
          </w:p>
        </w:tc>
        <w:tc>
          <w:tcPr>
            <w:tcW w:w="4876" w:type="dxa"/>
          </w:tcPr>
          <w:p w14:paraId="3D179F26" w14:textId="77777777" w:rsidR="00774A4C" w:rsidRPr="00CA4534" w:rsidRDefault="00774A4C" w:rsidP="0059524E">
            <w:pPr>
              <w:pStyle w:val="ColumnHeading"/>
            </w:pPr>
            <w:r w:rsidRPr="00CA4534">
              <w:t>Predlog spremembe</w:t>
            </w:r>
          </w:p>
        </w:tc>
      </w:tr>
      <w:tr w:rsidR="00774A4C" w:rsidRPr="00CA4534" w14:paraId="24DD3F7F" w14:textId="77777777" w:rsidTr="0059524E">
        <w:trPr>
          <w:jc w:val="center"/>
        </w:trPr>
        <w:tc>
          <w:tcPr>
            <w:tcW w:w="4876" w:type="dxa"/>
          </w:tcPr>
          <w:p w14:paraId="3C5E6B80" w14:textId="77777777" w:rsidR="00774A4C" w:rsidRPr="00CA4534" w:rsidRDefault="00774A4C" w:rsidP="0059524E">
            <w:pPr>
              <w:pStyle w:val="Normal6"/>
              <w:rPr>
                <w:b/>
                <w:i/>
              </w:rPr>
            </w:pPr>
            <w:r w:rsidRPr="00CA4534">
              <w:t>Odgovorni organi skrbniku istočasno</w:t>
            </w:r>
            <w:r w:rsidRPr="00CA4534">
              <w:rPr>
                <w:b/>
                <w:i/>
              </w:rPr>
              <w:t xml:space="preserve"> ne</w:t>
            </w:r>
            <w:r w:rsidRPr="00CA4534">
              <w:t xml:space="preserve"> naložijo</w:t>
            </w:r>
            <w:r w:rsidRPr="00CA4534">
              <w:rPr>
                <w:b/>
                <w:i/>
              </w:rPr>
              <w:t xml:space="preserve"> nesorazmernega števila</w:t>
            </w:r>
            <w:r w:rsidRPr="00CA4534">
              <w:t xml:space="preserve"> mladoletnikov brez spremstva,</w:t>
            </w:r>
            <w:r w:rsidRPr="00CA4534">
              <w:rPr>
                <w:b/>
                <w:i/>
              </w:rPr>
              <w:t xml:space="preserve"> zaradi česar ne bi mogel</w:t>
            </w:r>
            <w:r w:rsidRPr="00CA4534">
              <w:t xml:space="preserve"> učinkovito</w:t>
            </w:r>
            <w:r w:rsidRPr="00CA4534">
              <w:rPr>
                <w:b/>
                <w:i/>
              </w:rPr>
              <w:t xml:space="preserve"> opravljati svojih nalog</w:t>
            </w:r>
            <w:r w:rsidRPr="00CA4534">
              <w:t>.</w:t>
            </w:r>
          </w:p>
        </w:tc>
        <w:tc>
          <w:tcPr>
            <w:tcW w:w="4876" w:type="dxa"/>
          </w:tcPr>
          <w:p w14:paraId="0D4ED8BB" w14:textId="77777777" w:rsidR="00774A4C" w:rsidRPr="00CA4534" w:rsidRDefault="00774A4C" w:rsidP="0059524E">
            <w:pPr>
              <w:pStyle w:val="Normal6"/>
              <w:rPr>
                <w:b/>
                <w:i/>
              </w:rPr>
            </w:pPr>
            <w:r w:rsidRPr="00CA4534">
              <w:t>Odgovorni organi skrbniku istočasno naložijo</w:t>
            </w:r>
            <w:r w:rsidRPr="00CA4534">
              <w:rPr>
                <w:b/>
                <w:i/>
              </w:rPr>
              <w:t xml:space="preserve"> ustrezno in omejeno število</w:t>
            </w:r>
            <w:r w:rsidRPr="00CA4534">
              <w:t xml:space="preserve"> mladoletnikov brez spremstva,</w:t>
            </w:r>
            <w:r w:rsidRPr="00CA4534">
              <w:rPr>
                <w:b/>
                <w:i/>
              </w:rPr>
              <w:t xml:space="preserve"> da bi lahko</w:t>
            </w:r>
            <w:r w:rsidRPr="00CA4534">
              <w:t xml:space="preserve"> učinkovito</w:t>
            </w:r>
            <w:r w:rsidRPr="00CA4534">
              <w:rPr>
                <w:b/>
                <w:i/>
              </w:rPr>
              <w:t xml:space="preserve"> opravljal svoje naloge</w:t>
            </w:r>
            <w:r w:rsidRPr="00CA4534">
              <w:t>.</w:t>
            </w:r>
          </w:p>
        </w:tc>
      </w:tr>
    </w:tbl>
    <w:p w14:paraId="56D9C28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B07A0C2" w14:textId="77777777" w:rsidR="00774A4C" w:rsidRPr="00CA4534" w:rsidRDefault="00774A4C" w:rsidP="00774A4C">
      <w:r w:rsidRPr="00CA4534">
        <w:rPr>
          <w:rStyle w:val="HideTWBExt"/>
        </w:rPr>
        <w:t>&lt;/Amend&gt;</w:t>
      </w:r>
    </w:p>
    <w:p w14:paraId="6EAF20C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870</w:t>
      </w:r>
      <w:r w:rsidRPr="00CA4534">
        <w:rPr>
          <w:rStyle w:val="HideTWBExt"/>
          <w:b w:val="0"/>
        </w:rPr>
        <w:t>&lt;/NumAm&gt;</w:t>
      </w:r>
    </w:p>
    <w:p w14:paraId="4F890DCB"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57E2F1B2" w14:textId="77777777" w:rsidR="00774A4C" w:rsidRPr="00CA4534" w:rsidRDefault="00774A4C" w:rsidP="00774A4C">
      <w:pPr>
        <w:pStyle w:val="NormalBold"/>
      </w:pPr>
      <w:r w:rsidRPr="00CA4534">
        <w:rPr>
          <w:rStyle w:val="HideTWBExt"/>
          <w:b w:val="0"/>
        </w:rPr>
        <w:t>&lt;/RepeatBlock-By&gt;</w:t>
      </w:r>
    </w:p>
    <w:p w14:paraId="385F286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59E0974" w14:textId="77777777" w:rsidR="00774A4C" w:rsidRPr="00CA4534" w:rsidRDefault="00774A4C" w:rsidP="00774A4C">
      <w:pPr>
        <w:pStyle w:val="NormalBold"/>
      </w:pPr>
      <w:r w:rsidRPr="00CA4534">
        <w:rPr>
          <w:rStyle w:val="HideTWBExt"/>
          <w:b w:val="0"/>
        </w:rPr>
        <w:t>&lt;Article&gt;</w:t>
      </w:r>
      <w:r w:rsidRPr="00CA4534">
        <w:t>Člen 22 – odstavek 5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EC3CDB0" w14:textId="77777777" w:rsidTr="0059524E">
        <w:trPr>
          <w:trHeight w:hRule="exact" w:val="240"/>
          <w:jc w:val="center"/>
        </w:trPr>
        <w:tc>
          <w:tcPr>
            <w:tcW w:w="9752" w:type="dxa"/>
            <w:gridSpan w:val="2"/>
          </w:tcPr>
          <w:p w14:paraId="0ADD81A8" w14:textId="77777777" w:rsidR="00774A4C" w:rsidRPr="00CA4534" w:rsidRDefault="00774A4C" w:rsidP="0059524E"/>
        </w:tc>
      </w:tr>
      <w:tr w:rsidR="00774A4C" w:rsidRPr="00CA4534" w14:paraId="7E9CEAAD" w14:textId="77777777" w:rsidTr="0059524E">
        <w:trPr>
          <w:trHeight w:val="240"/>
          <w:jc w:val="center"/>
        </w:trPr>
        <w:tc>
          <w:tcPr>
            <w:tcW w:w="4876" w:type="dxa"/>
          </w:tcPr>
          <w:p w14:paraId="68B6D9F6" w14:textId="77777777" w:rsidR="00774A4C" w:rsidRPr="00CA4534" w:rsidRDefault="00774A4C" w:rsidP="0059524E">
            <w:pPr>
              <w:pStyle w:val="ColumnHeading"/>
            </w:pPr>
            <w:r w:rsidRPr="00CA4534">
              <w:t>Besedilo, ki ga predlaga Komisija</w:t>
            </w:r>
          </w:p>
        </w:tc>
        <w:tc>
          <w:tcPr>
            <w:tcW w:w="4876" w:type="dxa"/>
          </w:tcPr>
          <w:p w14:paraId="49D4AA7A" w14:textId="77777777" w:rsidR="00774A4C" w:rsidRPr="00CA4534" w:rsidRDefault="00774A4C" w:rsidP="0059524E">
            <w:pPr>
              <w:pStyle w:val="ColumnHeading"/>
            </w:pPr>
            <w:r w:rsidRPr="00CA4534">
              <w:t>Predlog spremembe</w:t>
            </w:r>
          </w:p>
        </w:tc>
      </w:tr>
      <w:tr w:rsidR="00774A4C" w:rsidRPr="00CA4534" w14:paraId="7A3AD9E9" w14:textId="77777777" w:rsidTr="0059524E">
        <w:trPr>
          <w:jc w:val="center"/>
        </w:trPr>
        <w:tc>
          <w:tcPr>
            <w:tcW w:w="4876" w:type="dxa"/>
          </w:tcPr>
          <w:p w14:paraId="64E3DF50" w14:textId="77777777" w:rsidR="00774A4C" w:rsidRPr="00CA4534" w:rsidRDefault="00774A4C" w:rsidP="0059524E">
            <w:pPr>
              <w:pStyle w:val="Normal6"/>
              <w:rPr>
                <w:b/>
                <w:i/>
              </w:rPr>
            </w:pPr>
            <w:r w:rsidRPr="00CA4534">
              <w:t>Države članice imenujejo subjekte ali osebe, odgovorne za</w:t>
            </w:r>
            <w:r w:rsidRPr="00CA4534">
              <w:rPr>
                <w:b/>
                <w:i/>
              </w:rPr>
              <w:t xml:space="preserve"> izvajanje nalog skrbnika in za redni nadzor ter</w:t>
            </w:r>
            <w:r w:rsidRPr="00CA4534">
              <w:t xml:space="preserve"> spremljanje,</w:t>
            </w:r>
            <w:r w:rsidRPr="00CA4534">
              <w:rPr>
                <w:b/>
                <w:i/>
              </w:rPr>
              <w:t xml:space="preserve"> ali</w:t>
            </w:r>
            <w:r w:rsidRPr="00CA4534">
              <w:t xml:space="preserve"> skrbniki svoje naloge</w:t>
            </w:r>
            <w:r w:rsidRPr="00CA4534">
              <w:rPr>
                <w:b/>
                <w:i/>
              </w:rPr>
              <w:t xml:space="preserve"> opravljajo zadovoljivo. Navedeni</w:t>
            </w:r>
            <w:r w:rsidRPr="00CA4534">
              <w:t xml:space="preserve"> subjekti ali osebe</w:t>
            </w:r>
            <w:r w:rsidRPr="00CA4534">
              <w:rPr>
                <w:b/>
                <w:i/>
              </w:rPr>
              <w:t xml:space="preserve"> pregledajo pritožbe</w:t>
            </w:r>
            <w:r w:rsidRPr="00CA4534">
              <w:t>, ki jih mladoletniki brez spremstva vložijo</w:t>
            </w:r>
            <w:r w:rsidRPr="00CA4534">
              <w:rPr>
                <w:b/>
                <w:i/>
              </w:rPr>
              <w:t xml:space="preserve"> zoper svoje skrbnike</w:t>
            </w:r>
            <w:r w:rsidRPr="00CA4534">
              <w:t>.</w:t>
            </w:r>
          </w:p>
        </w:tc>
        <w:tc>
          <w:tcPr>
            <w:tcW w:w="4876" w:type="dxa"/>
          </w:tcPr>
          <w:p w14:paraId="14FAF2A1" w14:textId="738D9009" w:rsidR="00774A4C" w:rsidRPr="00CA4534" w:rsidRDefault="00774A4C" w:rsidP="00326AFE">
            <w:pPr>
              <w:pStyle w:val="Normal6"/>
              <w:rPr>
                <w:b/>
                <w:i/>
              </w:rPr>
            </w:pPr>
            <w:r w:rsidRPr="00CA4534">
              <w:t>Države članice imenujejo subjekte ali osebe, odgovorne za</w:t>
            </w:r>
            <w:r w:rsidRPr="00CA4534">
              <w:rPr>
                <w:b/>
                <w:i/>
              </w:rPr>
              <w:t xml:space="preserve"> redno</w:t>
            </w:r>
            <w:r w:rsidRPr="00CA4534">
              <w:t xml:space="preserve"> spremljanje,</w:t>
            </w:r>
            <w:r w:rsidRPr="00CA4534">
              <w:rPr>
                <w:b/>
                <w:i/>
              </w:rPr>
              <w:t xml:space="preserve"> da</w:t>
            </w:r>
            <w:r w:rsidRPr="00CA4534">
              <w:t xml:space="preserve"> skrbniki</w:t>
            </w:r>
            <w:r w:rsidRPr="00CA4534">
              <w:rPr>
                <w:b/>
                <w:i/>
              </w:rPr>
              <w:t xml:space="preserve"> zadovoljivo izvajajo</w:t>
            </w:r>
            <w:r w:rsidRPr="00CA4534">
              <w:t xml:space="preserve"> svoje naloge</w:t>
            </w:r>
            <w:r w:rsidRPr="00CA4534">
              <w:rPr>
                <w:b/>
                <w:i/>
              </w:rPr>
              <w:t>. Ti</w:t>
            </w:r>
            <w:r w:rsidRPr="00CA4534">
              <w:t xml:space="preserve"> subjekti ali osebe</w:t>
            </w:r>
            <w:r w:rsidRPr="00CA4534">
              <w:rPr>
                <w:b/>
                <w:i/>
              </w:rPr>
              <w:t xml:space="preserve"> so pristojni tudi za pregled pritožb</w:t>
            </w:r>
            <w:r w:rsidRPr="00CA4534">
              <w:t>, ki jih</w:t>
            </w:r>
            <w:r w:rsidRPr="00CA4534">
              <w:rPr>
                <w:b/>
                <w:i/>
              </w:rPr>
              <w:t xml:space="preserve"> zoper svojega skrbnika vložijo</w:t>
            </w:r>
            <w:r w:rsidRPr="00CA4534">
              <w:t xml:space="preserve"> mladoletniki brez spremstva</w:t>
            </w:r>
            <w:r w:rsidRPr="00CA4534">
              <w:rPr>
                <w:b/>
                <w:i/>
              </w:rPr>
              <w:t xml:space="preserve">. V ta namen se mladoletnikom brez spremstva v jedrnati, pregledni, razumljivi in lahko dostopni obliki ter jasnem in preprostem jeziku, tako ustno kot tudi v pisni obliki, na otroku prijazen način in v jeziku, ki ga razumejo, </w:t>
            </w:r>
            <w:r w:rsidR="006F726F" w:rsidRPr="00CA4534">
              <w:rPr>
                <w:b/>
                <w:i/>
              </w:rPr>
              <w:t>zagoto</w:t>
            </w:r>
            <w:r w:rsidR="002A015C" w:rsidRPr="00CA4534">
              <w:rPr>
                <w:b/>
                <w:i/>
              </w:rPr>
              <w:t>v</w:t>
            </w:r>
            <w:r w:rsidR="006F726F" w:rsidRPr="00CA4534">
              <w:rPr>
                <w:b/>
                <w:i/>
              </w:rPr>
              <w:t xml:space="preserve">ijo </w:t>
            </w:r>
            <w:r w:rsidRPr="00CA4534">
              <w:rPr>
                <w:b/>
                <w:i/>
              </w:rPr>
              <w:t>informacije o tem, kdo so ti subjekti ali osebe ter kako lahko zaupno in varno</w:t>
            </w:r>
            <w:r w:rsidRPr="00CA4534">
              <w:t xml:space="preserve"> vložijo</w:t>
            </w:r>
            <w:r w:rsidRPr="00CA4534">
              <w:rPr>
                <w:b/>
                <w:i/>
              </w:rPr>
              <w:t xml:space="preserve"> pritožbe </w:t>
            </w:r>
            <w:r w:rsidR="006F726F" w:rsidRPr="00CA4534">
              <w:rPr>
                <w:b/>
                <w:i/>
              </w:rPr>
              <w:t xml:space="preserve">zoper </w:t>
            </w:r>
            <w:r w:rsidRPr="00CA4534">
              <w:rPr>
                <w:b/>
                <w:i/>
              </w:rPr>
              <w:t>skrbnik</w:t>
            </w:r>
            <w:r w:rsidR="006F726F" w:rsidRPr="00CA4534">
              <w:rPr>
                <w:b/>
                <w:i/>
              </w:rPr>
              <w:t>e</w:t>
            </w:r>
            <w:r w:rsidRPr="00CA4534">
              <w:t>.</w:t>
            </w:r>
          </w:p>
        </w:tc>
      </w:tr>
    </w:tbl>
    <w:p w14:paraId="3EC6AE2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145819" w14:textId="77777777" w:rsidR="00774A4C" w:rsidRPr="00CA4534" w:rsidRDefault="00774A4C" w:rsidP="00774A4C">
      <w:r w:rsidRPr="00CA4534">
        <w:rPr>
          <w:rStyle w:val="HideTWBExt"/>
        </w:rPr>
        <w:t>&lt;/Amend&gt;</w:t>
      </w:r>
    </w:p>
    <w:p w14:paraId="1284A4E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871</w:t>
      </w:r>
      <w:r w:rsidRPr="00CA4534">
        <w:rPr>
          <w:rStyle w:val="HideTWBExt"/>
          <w:b w:val="0"/>
        </w:rPr>
        <w:t>&lt;/NumAm&gt;</w:t>
      </w:r>
    </w:p>
    <w:p w14:paraId="05B7FCE1"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Barbara Kudrycka, Carlos Coelho</w:t>
      </w:r>
      <w:r w:rsidRPr="00CA4534">
        <w:rPr>
          <w:rStyle w:val="HideTWBExt"/>
          <w:b w:val="0"/>
        </w:rPr>
        <w:t>&lt;/Members&gt;</w:t>
      </w:r>
    </w:p>
    <w:p w14:paraId="7E6D02F9" w14:textId="77777777" w:rsidR="00774A4C" w:rsidRPr="00CA4534" w:rsidRDefault="00774A4C" w:rsidP="00774A4C">
      <w:pPr>
        <w:pStyle w:val="NormalBold"/>
      </w:pPr>
      <w:r w:rsidRPr="00CA4534">
        <w:rPr>
          <w:rStyle w:val="HideTWBExt"/>
          <w:b w:val="0"/>
        </w:rPr>
        <w:t>&lt;/RepeatBlock-By&gt;</w:t>
      </w:r>
    </w:p>
    <w:p w14:paraId="3718165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21E32F8" w14:textId="77777777" w:rsidR="00774A4C" w:rsidRPr="00CA4534" w:rsidRDefault="00774A4C" w:rsidP="00774A4C">
      <w:pPr>
        <w:pStyle w:val="NormalBold"/>
      </w:pPr>
      <w:r w:rsidRPr="00CA4534">
        <w:rPr>
          <w:rStyle w:val="HideTWBExt"/>
          <w:b w:val="0"/>
        </w:rPr>
        <w:t>&lt;Article&gt;</w:t>
      </w:r>
      <w:r w:rsidRPr="00CA4534">
        <w:t>Člen 22 – odstavek 5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80BC26C" w14:textId="77777777" w:rsidTr="0059524E">
        <w:trPr>
          <w:trHeight w:hRule="exact" w:val="240"/>
          <w:jc w:val="center"/>
        </w:trPr>
        <w:tc>
          <w:tcPr>
            <w:tcW w:w="9752" w:type="dxa"/>
            <w:gridSpan w:val="2"/>
          </w:tcPr>
          <w:p w14:paraId="4B961761" w14:textId="77777777" w:rsidR="00774A4C" w:rsidRPr="00CA4534" w:rsidRDefault="00774A4C" w:rsidP="0059524E"/>
        </w:tc>
      </w:tr>
      <w:tr w:rsidR="00774A4C" w:rsidRPr="00CA4534" w14:paraId="14ADBDC1" w14:textId="77777777" w:rsidTr="0059524E">
        <w:trPr>
          <w:trHeight w:val="240"/>
          <w:jc w:val="center"/>
        </w:trPr>
        <w:tc>
          <w:tcPr>
            <w:tcW w:w="4876" w:type="dxa"/>
          </w:tcPr>
          <w:p w14:paraId="562E8F6F" w14:textId="77777777" w:rsidR="00774A4C" w:rsidRPr="00CA4534" w:rsidRDefault="00774A4C" w:rsidP="0059524E">
            <w:pPr>
              <w:pStyle w:val="ColumnHeading"/>
            </w:pPr>
            <w:r w:rsidRPr="00CA4534">
              <w:t>Besedilo, ki ga predlaga Komisija</w:t>
            </w:r>
          </w:p>
        </w:tc>
        <w:tc>
          <w:tcPr>
            <w:tcW w:w="4876" w:type="dxa"/>
          </w:tcPr>
          <w:p w14:paraId="53418C3C" w14:textId="77777777" w:rsidR="00774A4C" w:rsidRPr="00CA4534" w:rsidRDefault="00774A4C" w:rsidP="0059524E">
            <w:pPr>
              <w:pStyle w:val="ColumnHeading"/>
            </w:pPr>
            <w:r w:rsidRPr="00CA4534">
              <w:t>Predlog spremembe</w:t>
            </w:r>
          </w:p>
        </w:tc>
      </w:tr>
      <w:tr w:rsidR="00774A4C" w:rsidRPr="00CA4534" w14:paraId="62806128" w14:textId="77777777" w:rsidTr="0059524E">
        <w:trPr>
          <w:jc w:val="center"/>
        </w:trPr>
        <w:tc>
          <w:tcPr>
            <w:tcW w:w="4876" w:type="dxa"/>
          </w:tcPr>
          <w:p w14:paraId="6855546D" w14:textId="77777777" w:rsidR="00774A4C" w:rsidRPr="00CA4534" w:rsidRDefault="00774A4C" w:rsidP="0059524E">
            <w:pPr>
              <w:pStyle w:val="Normal6"/>
              <w:rPr>
                <w:b/>
                <w:i/>
              </w:rPr>
            </w:pPr>
            <w:r w:rsidRPr="00CA4534">
              <w:t>Države članice imenujejo subjekte ali osebe, odgovorne za izvajanje nalog skrbnika in za redni nadzor ter spremljanje, ali skrbniki svoje naloge opravljajo zadovoljivo. Navedeni subjekti ali osebe pregledajo pritožbe, ki jih mladoletniki brez spremstva vložijo zoper svoje skrbnike.</w:t>
            </w:r>
          </w:p>
        </w:tc>
        <w:tc>
          <w:tcPr>
            <w:tcW w:w="4876" w:type="dxa"/>
          </w:tcPr>
          <w:p w14:paraId="2C94C618" w14:textId="3E96D1FB" w:rsidR="00774A4C" w:rsidRPr="00CA4534" w:rsidRDefault="00774A4C" w:rsidP="00A079C5">
            <w:pPr>
              <w:pStyle w:val="Normal6"/>
              <w:rPr>
                <w:b/>
                <w:i/>
              </w:rPr>
            </w:pPr>
            <w:r w:rsidRPr="00CA4534">
              <w:t>Države članice imenujejo subjekte ali osebe, odgovorne za izvajanje nalog skrbnika in za redni nadzor ter spremljanje, ali skrbniki svoje naloge opravljajo zadovoljivo. Navedeni subjekti ali osebe pregledajo pritožbe, ki jih mladoletniki brez spremstva vložijo zoper svoje skrbnike.</w:t>
            </w:r>
            <w:r w:rsidRPr="00CA4534">
              <w:rPr>
                <w:b/>
                <w:i/>
              </w:rPr>
              <w:br/>
              <w:t xml:space="preserve">Mladoletnike brez spremstva se na otroku prijazen način in v jeziku, ki ga razumejo, obvesti, kdo so ti subjekti ali osebe ter prek katerih pritožbenih mehanizmov lahko zaupno in varno vložijo pritožbe </w:t>
            </w:r>
            <w:r w:rsidR="00A079C5" w:rsidRPr="00CA4534">
              <w:rPr>
                <w:b/>
                <w:i/>
              </w:rPr>
              <w:t xml:space="preserve">zoper svoje </w:t>
            </w:r>
            <w:r w:rsidRPr="00CA4534">
              <w:rPr>
                <w:b/>
                <w:i/>
              </w:rPr>
              <w:t>skrbnik</w:t>
            </w:r>
            <w:r w:rsidR="00A079C5" w:rsidRPr="00CA4534">
              <w:rPr>
                <w:b/>
                <w:i/>
              </w:rPr>
              <w:t>e</w:t>
            </w:r>
            <w:r w:rsidRPr="00CA4534">
              <w:rPr>
                <w:b/>
                <w:i/>
              </w:rPr>
              <w:t>.</w:t>
            </w:r>
          </w:p>
        </w:tc>
      </w:tr>
    </w:tbl>
    <w:p w14:paraId="721C1E9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BCE3F47" w14:textId="77777777" w:rsidR="00774A4C" w:rsidRPr="00CA4534" w:rsidRDefault="00774A4C" w:rsidP="00774A4C">
      <w:r w:rsidRPr="00CA4534">
        <w:rPr>
          <w:rStyle w:val="HideTWBExt"/>
        </w:rPr>
        <w:t>&lt;/Amend&gt;</w:t>
      </w:r>
    </w:p>
    <w:p w14:paraId="725E581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872</w:t>
      </w:r>
      <w:r w:rsidRPr="00CA4534">
        <w:rPr>
          <w:rStyle w:val="HideTWBExt"/>
          <w:b w:val="0"/>
        </w:rPr>
        <w:t>&lt;/NumAm&gt;</w:t>
      </w:r>
    </w:p>
    <w:p w14:paraId="28664745"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76C8DE88" w14:textId="77777777" w:rsidR="00774A4C" w:rsidRPr="00CA4534" w:rsidRDefault="00774A4C" w:rsidP="00774A4C">
      <w:pPr>
        <w:pStyle w:val="NormalBold"/>
      </w:pPr>
      <w:r w:rsidRPr="00CA4534">
        <w:rPr>
          <w:rStyle w:val="HideTWBExt"/>
          <w:b w:val="0"/>
        </w:rPr>
        <w:t>&lt;/RepeatBlock-By&gt;</w:t>
      </w:r>
    </w:p>
    <w:p w14:paraId="130DF7A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9E2790B" w14:textId="77777777" w:rsidR="00774A4C" w:rsidRPr="00CA4534" w:rsidRDefault="00774A4C" w:rsidP="00774A4C">
      <w:pPr>
        <w:pStyle w:val="NormalBold"/>
      </w:pPr>
      <w:r w:rsidRPr="00CA4534">
        <w:rPr>
          <w:rStyle w:val="HideTWBExt"/>
          <w:b w:val="0"/>
        </w:rPr>
        <w:t>&lt;Article&gt;</w:t>
      </w:r>
      <w:r w:rsidRPr="00CA4534">
        <w:t>Člen 22 – odstavek 5 – pododstavek 2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F075A3D" w14:textId="77777777" w:rsidTr="0059524E">
        <w:trPr>
          <w:trHeight w:hRule="exact" w:val="240"/>
          <w:jc w:val="center"/>
        </w:trPr>
        <w:tc>
          <w:tcPr>
            <w:tcW w:w="9752" w:type="dxa"/>
            <w:gridSpan w:val="2"/>
          </w:tcPr>
          <w:p w14:paraId="204A5764" w14:textId="77777777" w:rsidR="00774A4C" w:rsidRPr="00CA4534" w:rsidRDefault="00774A4C" w:rsidP="0059524E"/>
        </w:tc>
      </w:tr>
      <w:tr w:rsidR="00774A4C" w:rsidRPr="00CA4534" w14:paraId="5AF52B64" w14:textId="77777777" w:rsidTr="0059524E">
        <w:trPr>
          <w:trHeight w:val="240"/>
          <w:jc w:val="center"/>
        </w:trPr>
        <w:tc>
          <w:tcPr>
            <w:tcW w:w="4876" w:type="dxa"/>
          </w:tcPr>
          <w:p w14:paraId="381DB7DE" w14:textId="77777777" w:rsidR="00774A4C" w:rsidRPr="00CA4534" w:rsidRDefault="00774A4C" w:rsidP="0059524E">
            <w:pPr>
              <w:pStyle w:val="ColumnHeading"/>
            </w:pPr>
            <w:r w:rsidRPr="00CA4534">
              <w:t>Besedilo, ki ga predlaga Komisija</w:t>
            </w:r>
          </w:p>
        </w:tc>
        <w:tc>
          <w:tcPr>
            <w:tcW w:w="4876" w:type="dxa"/>
          </w:tcPr>
          <w:p w14:paraId="67239417" w14:textId="77777777" w:rsidR="00774A4C" w:rsidRPr="00CA4534" w:rsidRDefault="00774A4C" w:rsidP="0059524E">
            <w:pPr>
              <w:pStyle w:val="ColumnHeading"/>
            </w:pPr>
            <w:r w:rsidRPr="00CA4534">
              <w:t>Predlog spremembe</w:t>
            </w:r>
          </w:p>
        </w:tc>
      </w:tr>
      <w:tr w:rsidR="00774A4C" w:rsidRPr="00CA4534" w14:paraId="7009562E" w14:textId="77777777" w:rsidTr="0059524E">
        <w:trPr>
          <w:jc w:val="center"/>
        </w:trPr>
        <w:tc>
          <w:tcPr>
            <w:tcW w:w="4876" w:type="dxa"/>
          </w:tcPr>
          <w:p w14:paraId="0A8E90E5" w14:textId="77777777" w:rsidR="00774A4C" w:rsidRPr="00CA4534" w:rsidRDefault="00774A4C" w:rsidP="0059524E">
            <w:pPr>
              <w:pStyle w:val="Normal6"/>
            </w:pPr>
          </w:p>
        </w:tc>
        <w:tc>
          <w:tcPr>
            <w:tcW w:w="4876" w:type="dxa"/>
          </w:tcPr>
          <w:p w14:paraId="1A595472" w14:textId="77777777" w:rsidR="00774A4C" w:rsidRPr="00CA4534" w:rsidRDefault="00774A4C" w:rsidP="0059524E">
            <w:pPr>
              <w:pStyle w:val="Normal6"/>
              <w:rPr>
                <w:b/>
                <w:i/>
              </w:rPr>
            </w:pPr>
            <w:r w:rsidRPr="00CA4534">
              <w:rPr>
                <w:b/>
                <w:i/>
              </w:rPr>
              <w:t>Odgovorni organi ali osebe ocenjujejo uspešnost skrbnika v prvem mesecu po imenovanju in nato redno.</w:t>
            </w:r>
          </w:p>
        </w:tc>
      </w:tr>
    </w:tbl>
    <w:p w14:paraId="313C087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1D8A7B" w14:textId="77777777" w:rsidR="00774A4C" w:rsidRPr="00CA4534" w:rsidRDefault="00774A4C" w:rsidP="00774A4C">
      <w:r w:rsidRPr="00CA4534">
        <w:rPr>
          <w:rStyle w:val="HideTWBExt"/>
        </w:rPr>
        <w:t>&lt;/Amend&gt;</w:t>
      </w:r>
    </w:p>
    <w:p w14:paraId="735674E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873</w:t>
      </w:r>
      <w:r w:rsidRPr="00CA4534">
        <w:rPr>
          <w:rStyle w:val="HideTWBExt"/>
          <w:b w:val="0"/>
        </w:rPr>
        <w:t>&lt;/NumAm&gt;</w:t>
      </w:r>
    </w:p>
    <w:p w14:paraId="56D0F660"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Josef Weidenholzer, Ana Gomes</w:t>
      </w:r>
      <w:r w:rsidRPr="00CA4534">
        <w:rPr>
          <w:rStyle w:val="HideTWBExt"/>
          <w:b w:val="0"/>
        </w:rPr>
        <w:t>&lt;/Members&gt;</w:t>
      </w:r>
    </w:p>
    <w:p w14:paraId="29889CF7" w14:textId="77777777" w:rsidR="00774A4C" w:rsidRPr="00CA4534" w:rsidRDefault="00774A4C" w:rsidP="00774A4C">
      <w:pPr>
        <w:pStyle w:val="NormalBold"/>
      </w:pPr>
      <w:r w:rsidRPr="00CA4534">
        <w:rPr>
          <w:rStyle w:val="HideTWBExt"/>
          <w:b w:val="0"/>
        </w:rPr>
        <w:t>&lt;/RepeatBlock-By&gt;</w:t>
      </w:r>
    </w:p>
    <w:p w14:paraId="78FA6C4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A188A47" w14:textId="77777777" w:rsidR="00774A4C" w:rsidRPr="00CA4534" w:rsidRDefault="00774A4C" w:rsidP="00774A4C">
      <w:pPr>
        <w:pStyle w:val="NormalBold"/>
      </w:pPr>
      <w:r w:rsidRPr="00CA4534">
        <w:rPr>
          <w:rStyle w:val="HideTWBExt"/>
          <w:b w:val="0"/>
        </w:rPr>
        <w:t>&lt;Article&gt;</w:t>
      </w:r>
      <w:r w:rsidRPr="00CA4534">
        <w:t>Člen 22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0565C0B" w14:textId="77777777" w:rsidTr="0059524E">
        <w:trPr>
          <w:trHeight w:hRule="exact" w:val="240"/>
          <w:jc w:val="center"/>
        </w:trPr>
        <w:tc>
          <w:tcPr>
            <w:tcW w:w="9752" w:type="dxa"/>
            <w:gridSpan w:val="2"/>
          </w:tcPr>
          <w:p w14:paraId="5A7D9F55" w14:textId="77777777" w:rsidR="00774A4C" w:rsidRPr="00CA4534" w:rsidRDefault="00774A4C" w:rsidP="0059524E"/>
        </w:tc>
      </w:tr>
      <w:tr w:rsidR="00774A4C" w:rsidRPr="00CA4534" w14:paraId="66DA727A" w14:textId="77777777" w:rsidTr="0059524E">
        <w:trPr>
          <w:trHeight w:val="240"/>
          <w:jc w:val="center"/>
        </w:trPr>
        <w:tc>
          <w:tcPr>
            <w:tcW w:w="4876" w:type="dxa"/>
          </w:tcPr>
          <w:p w14:paraId="2C15D582" w14:textId="77777777" w:rsidR="00774A4C" w:rsidRPr="00CA4534" w:rsidRDefault="00774A4C" w:rsidP="0059524E">
            <w:pPr>
              <w:pStyle w:val="ColumnHeading"/>
            </w:pPr>
            <w:r w:rsidRPr="00CA4534">
              <w:t>Besedilo, ki ga predlaga Komisija</w:t>
            </w:r>
          </w:p>
        </w:tc>
        <w:tc>
          <w:tcPr>
            <w:tcW w:w="4876" w:type="dxa"/>
          </w:tcPr>
          <w:p w14:paraId="5CACA8F4" w14:textId="77777777" w:rsidR="00774A4C" w:rsidRPr="00CA4534" w:rsidRDefault="00774A4C" w:rsidP="0059524E">
            <w:pPr>
              <w:pStyle w:val="ColumnHeading"/>
            </w:pPr>
            <w:r w:rsidRPr="00CA4534">
              <w:t>Predlog spremembe</w:t>
            </w:r>
          </w:p>
        </w:tc>
      </w:tr>
      <w:tr w:rsidR="00774A4C" w:rsidRPr="00CA4534" w14:paraId="21429001" w14:textId="77777777" w:rsidTr="0059524E">
        <w:trPr>
          <w:jc w:val="center"/>
        </w:trPr>
        <w:tc>
          <w:tcPr>
            <w:tcW w:w="4876" w:type="dxa"/>
          </w:tcPr>
          <w:p w14:paraId="6566AA5A" w14:textId="77777777" w:rsidR="00774A4C" w:rsidRPr="00CA4534" w:rsidRDefault="00774A4C" w:rsidP="0059524E">
            <w:pPr>
              <w:pStyle w:val="Normal6"/>
              <w:rPr>
                <w:b/>
                <w:i/>
              </w:rPr>
            </w:pPr>
            <w:r w:rsidRPr="00CA4534">
              <w:t>6.</w:t>
            </w:r>
            <w:r w:rsidRPr="00CA4534">
              <w:rPr>
                <w:b/>
                <w:i/>
              </w:rPr>
              <w:tab/>
            </w:r>
            <w:r w:rsidRPr="00CA4534">
              <w:t>Skrbnik mladoletnika brez spremstva obvesti o pomenu in možnih posledicah osebnega razgovora ter ga po potrebi obvesti tudi, kako naj se pripravi na osebni razgovor. Skrbnik in</w:t>
            </w:r>
            <w:r w:rsidRPr="00CA4534">
              <w:rPr>
                <w:b/>
                <w:i/>
              </w:rPr>
              <w:t xml:space="preserve"> po potrebi</w:t>
            </w:r>
            <w:r w:rsidRPr="00CA4534">
              <w:t xml:space="preserve"> pravni ali drug svetovalec, ki ga kot takšnega dopušča ali dovoljuje nacionalno pravo, je prisoten pri razgovoru ter ima možnost postavljati vprašanja ali podajati pripombe v okviru, ki ga določi oseba, ki vodi razgovor. Organ za presojo lahko zahteva prisotnost mladoletnika brez spremstva na osebnem razgovoru, četudi je njegov skrbnik prisoten.</w:t>
            </w:r>
          </w:p>
        </w:tc>
        <w:tc>
          <w:tcPr>
            <w:tcW w:w="4876" w:type="dxa"/>
          </w:tcPr>
          <w:p w14:paraId="2EA23E73" w14:textId="77777777" w:rsidR="00774A4C" w:rsidRPr="00CA4534" w:rsidRDefault="00774A4C" w:rsidP="0059524E">
            <w:pPr>
              <w:pStyle w:val="Normal6"/>
              <w:rPr>
                <w:b/>
                <w:i/>
              </w:rPr>
            </w:pPr>
            <w:r w:rsidRPr="00CA4534">
              <w:t>6.</w:t>
            </w:r>
            <w:r w:rsidRPr="00CA4534">
              <w:rPr>
                <w:b/>
                <w:i/>
              </w:rPr>
              <w:tab/>
            </w:r>
            <w:r w:rsidRPr="00CA4534">
              <w:t>Skrbnik mladoletnika brez spremstva obvesti o pomenu in možnih posledicah osebnega razgovora ter ga po potrebi obvesti tudi, kako naj se pripravi na osebni razgovor. Skrbnik in pravni ali drug svetovalec, ki ga kot takšnega dopušča ali dovoljuje nacionalno pravo, je prisoten pri razgovoru ter ima možnost postavljati vprašanja ali podajati pripombe v okviru, ki ga določi oseba, ki vodi razgovor. Organ za presojo lahko zahteva prisotnost mladoletnika brez spremstva na osebnem razgovoru, četudi je njegov skrbnik prisoten.</w:t>
            </w:r>
          </w:p>
        </w:tc>
      </w:tr>
    </w:tbl>
    <w:p w14:paraId="119B421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C4444E1"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2132642" w14:textId="77777777" w:rsidR="00774A4C" w:rsidRPr="00CA4534" w:rsidRDefault="00774A4C" w:rsidP="00774A4C">
      <w:pPr>
        <w:pStyle w:val="Normal12Italic"/>
        <w:rPr>
          <w:lang w:val="sl-SI"/>
        </w:rPr>
      </w:pPr>
      <w:r w:rsidRPr="00CA4534">
        <w:rPr>
          <w:lang w:val="sl-SI"/>
        </w:rPr>
        <w:t>Pravica do prisotnosti odvetnika je določena v členu 16(4). Imenovanje skrbnika ne sme omejiti te pravice.</w:t>
      </w:r>
    </w:p>
    <w:p w14:paraId="23AF867F" w14:textId="77777777" w:rsidR="00774A4C" w:rsidRPr="00CA4534" w:rsidRDefault="00774A4C" w:rsidP="00774A4C">
      <w:r w:rsidRPr="00CA4534">
        <w:rPr>
          <w:rStyle w:val="HideTWBExt"/>
        </w:rPr>
        <w:t>&lt;/Amend&gt;</w:t>
      </w:r>
    </w:p>
    <w:p w14:paraId="1FC78BC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874</w:t>
      </w:r>
      <w:r w:rsidRPr="00CA4534">
        <w:rPr>
          <w:rStyle w:val="HideTWBExt"/>
          <w:b w:val="0"/>
        </w:rPr>
        <w:t>&lt;/NumAm&gt;</w:t>
      </w:r>
    </w:p>
    <w:p w14:paraId="454A42BC"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4CEF0049" w14:textId="77777777" w:rsidR="00774A4C" w:rsidRPr="00CA4534" w:rsidRDefault="00774A4C" w:rsidP="00774A4C">
      <w:pPr>
        <w:pStyle w:val="NormalBold"/>
      </w:pPr>
      <w:r w:rsidRPr="00CA4534">
        <w:rPr>
          <w:rStyle w:val="HideTWBExt"/>
          <w:b w:val="0"/>
        </w:rPr>
        <w:t>&lt;/RepeatBlock-By&gt;</w:t>
      </w:r>
    </w:p>
    <w:p w14:paraId="07EAD02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63F5322" w14:textId="77777777" w:rsidR="00774A4C" w:rsidRPr="00CA4534" w:rsidRDefault="00774A4C" w:rsidP="00774A4C">
      <w:pPr>
        <w:pStyle w:val="NormalBold"/>
      </w:pPr>
      <w:r w:rsidRPr="00CA4534">
        <w:rPr>
          <w:rStyle w:val="HideTWBExt"/>
          <w:b w:val="0"/>
        </w:rPr>
        <w:t>&lt;Article&gt;</w:t>
      </w:r>
      <w:r w:rsidRPr="00CA4534">
        <w:t>Člen 23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3A32F04" w14:textId="77777777" w:rsidTr="0059524E">
        <w:trPr>
          <w:trHeight w:hRule="exact" w:val="240"/>
          <w:jc w:val="center"/>
        </w:trPr>
        <w:tc>
          <w:tcPr>
            <w:tcW w:w="9752" w:type="dxa"/>
            <w:gridSpan w:val="2"/>
          </w:tcPr>
          <w:p w14:paraId="566534B0" w14:textId="77777777" w:rsidR="00774A4C" w:rsidRPr="00CA4534" w:rsidRDefault="00774A4C" w:rsidP="0059524E"/>
        </w:tc>
      </w:tr>
      <w:tr w:rsidR="00774A4C" w:rsidRPr="00CA4534" w14:paraId="2D355720" w14:textId="77777777" w:rsidTr="0059524E">
        <w:trPr>
          <w:trHeight w:val="240"/>
          <w:jc w:val="center"/>
        </w:trPr>
        <w:tc>
          <w:tcPr>
            <w:tcW w:w="4876" w:type="dxa"/>
          </w:tcPr>
          <w:p w14:paraId="264F4F39" w14:textId="77777777" w:rsidR="00774A4C" w:rsidRPr="00CA4534" w:rsidRDefault="00774A4C" w:rsidP="0059524E">
            <w:pPr>
              <w:pStyle w:val="ColumnHeading"/>
            </w:pPr>
            <w:r w:rsidRPr="00CA4534">
              <w:t>Besedilo, ki ga predlaga Komisija</w:t>
            </w:r>
          </w:p>
        </w:tc>
        <w:tc>
          <w:tcPr>
            <w:tcW w:w="4876" w:type="dxa"/>
          </w:tcPr>
          <w:p w14:paraId="4B9EFBF9" w14:textId="77777777" w:rsidR="00774A4C" w:rsidRPr="00CA4534" w:rsidRDefault="00774A4C" w:rsidP="0059524E">
            <w:pPr>
              <w:pStyle w:val="ColumnHeading"/>
            </w:pPr>
            <w:r w:rsidRPr="00CA4534">
              <w:t>Predlog spremembe</w:t>
            </w:r>
          </w:p>
        </w:tc>
      </w:tr>
      <w:tr w:rsidR="00774A4C" w:rsidRPr="00CA4534" w14:paraId="2FFA4435" w14:textId="77777777" w:rsidTr="0059524E">
        <w:trPr>
          <w:jc w:val="center"/>
        </w:trPr>
        <w:tc>
          <w:tcPr>
            <w:tcW w:w="4876" w:type="dxa"/>
          </w:tcPr>
          <w:p w14:paraId="725C2E07" w14:textId="77777777" w:rsidR="00774A4C" w:rsidRPr="00CA4534" w:rsidRDefault="00774A4C" w:rsidP="0059524E">
            <w:pPr>
              <w:pStyle w:val="Normal6"/>
              <w:rPr>
                <w:b/>
                <w:i/>
              </w:rPr>
            </w:pPr>
            <w:r w:rsidRPr="00CA4534">
              <w:t>Zdravniški pregled</w:t>
            </w:r>
          </w:p>
        </w:tc>
        <w:tc>
          <w:tcPr>
            <w:tcW w:w="4876" w:type="dxa"/>
          </w:tcPr>
          <w:p w14:paraId="555EC6B7" w14:textId="77777777" w:rsidR="00774A4C" w:rsidRPr="00CA4534" w:rsidRDefault="00774A4C" w:rsidP="0059524E">
            <w:pPr>
              <w:pStyle w:val="Normal6"/>
              <w:rPr>
                <w:b/>
                <w:i/>
              </w:rPr>
            </w:pPr>
            <w:r w:rsidRPr="00CA4534">
              <w:t>Zdravniški</w:t>
            </w:r>
            <w:r w:rsidRPr="00CA4534">
              <w:rPr>
                <w:b/>
                <w:i/>
              </w:rPr>
              <w:t xml:space="preserve"> in psihološki</w:t>
            </w:r>
            <w:r w:rsidRPr="00CA4534">
              <w:t xml:space="preserve"> pregled</w:t>
            </w:r>
          </w:p>
        </w:tc>
      </w:tr>
    </w:tbl>
    <w:p w14:paraId="2F17640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F65DC14" w14:textId="77777777" w:rsidR="00774A4C" w:rsidRPr="00CA4534" w:rsidRDefault="00774A4C" w:rsidP="00774A4C">
      <w:r w:rsidRPr="00CA4534">
        <w:rPr>
          <w:rStyle w:val="HideTWBExt"/>
        </w:rPr>
        <w:t>&lt;/Amend&gt;</w:t>
      </w:r>
    </w:p>
    <w:p w14:paraId="71B8BC2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875</w:t>
      </w:r>
      <w:r w:rsidRPr="00CA4534">
        <w:rPr>
          <w:rStyle w:val="HideTWBExt"/>
          <w:b w:val="0"/>
        </w:rPr>
        <w:t>&lt;/NumAm&gt;</w:t>
      </w:r>
    </w:p>
    <w:p w14:paraId="57185DDE"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5CD60528" w14:textId="77777777" w:rsidR="00774A4C" w:rsidRPr="00CA4534" w:rsidRDefault="00774A4C" w:rsidP="00774A4C">
      <w:pPr>
        <w:pStyle w:val="NormalBold"/>
      </w:pPr>
      <w:r w:rsidRPr="00CA4534">
        <w:rPr>
          <w:rStyle w:val="HideTWBExt"/>
          <w:b w:val="0"/>
        </w:rPr>
        <w:t>&lt;/RepeatBlock-By&gt;</w:t>
      </w:r>
    </w:p>
    <w:p w14:paraId="1990C4D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1DD63B8" w14:textId="77777777" w:rsidR="00774A4C" w:rsidRPr="00CA4534" w:rsidRDefault="00774A4C" w:rsidP="00774A4C">
      <w:pPr>
        <w:pStyle w:val="NormalBold"/>
      </w:pPr>
      <w:r w:rsidRPr="00CA4534">
        <w:rPr>
          <w:rStyle w:val="HideTWBExt"/>
          <w:b w:val="0"/>
        </w:rPr>
        <w:t>&lt;Article&gt;</w:t>
      </w:r>
      <w:r w:rsidRPr="00CA4534">
        <w:t>Člen 23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206BCDF" w14:textId="77777777" w:rsidTr="0059524E">
        <w:trPr>
          <w:trHeight w:hRule="exact" w:val="240"/>
          <w:jc w:val="center"/>
        </w:trPr>
        <w:tc>
          <w:tcPr>
            <w:tcW w:w="9752" w:type="dxa"/>
            <w:gridSpan w:val="2"/>
          </w:tcPr>
          <w:p w14:paraId="05477957" w14:textId="77777777" w:rsidR="00774A4C" w:rsidRPr="00CA4534" w:rsidRDefault="00774A4C" w:rsidP="0059524E"/>
        </w:tc>
      </w:tr>
      <w:tr w:rsidR="00774A4C" w:rsidRPr="00CA4534" w14:paraId="59AB3B48" w14:textId="77777777" w:rsidTr="0059524E">
        <w:trPr>
          <w:trHeight w:val="240"/>
          <w:jc w:val="center"/>
        </w:trPr>
        <w:tc>
          <w:tcPr>
            <w:tcW w:w="4876" w:type="dxa"/>
          </w:tcPr>
          <w:p w14:paraId="77888EAD" w14:textId="77777777" w:rsidR="00774A4C" w:rsidRPr="00CA4534" w:rsidRDefault="00774A4C" w:rsidP="0059524E">
            <w:pPr>
              <w:pStyle w:val="ColumnHeading"/>
            </w:pPr>
            <w:r w:rsidRPr="00CA4534">
              <w:t>Besedilo, ki ga predlaga Komisija</w:t>
            </w:r>
          </w:p>
        </w:tc>
        <w:tc>
          <w:tcPr>
            <w:tcW w:w="4876" w:type="dxa"/>
          </w:tcPr>
          <w:p w14:paraId="4CD6709E" w14:textId="77777777" w:rsidR="00774A4C" w:rsidRPr="00CA4534" w:rsidRDefault="00774A4C" w:rsidP="0059524E">
            <w:pPr>
              <w:pStyle w:val="ColumnHeading"/>
            </w:pPr>
            <w:r w:rsidRPr="00CA4534">
              <w:t>Predlog spremembe</w:t>
            </w:r>
          </w:p>
        </w:tc>
      </w:tr>
      <w:tr w:rsidR="00774A4C" w:rsidRPr="00CA4534" w14:paraId="6F0CE2BD" w14:textId="77777777" w:rsidTr="0059524E">
        <w:trPr>
          <w:jc w:val="center"/>
        </w:trPr>
        <w:tc>
          <w:tcPr>
            <w:tcW w:w="4876" w:type="dxa"/>
          </w:tcPr>
          <w:p w14:paraId="190E29DA" w14:textId="77777777" w:rsidR="00774A4C" w:rsidRPr="00CA4534" w:rsidRDefault="00774A4C" w:rsidP="0059524E">
            <w:pPr>
              <w:pStyle w:val="Normal6"/>
              <w:rPr>
                <w:b/>
                <w:i/>
              </w:rPr>
            </w:pPr>
            <w:r w:rsidRPr="00CA4534">
              <w:t>1.</w:t>
            </w:r>
            <w:r w:rsidRPr="00CA4534">
              <w:rPr>
                <w:b/>
                <w:i/>
              </w:rPr>
              <w:tab/>
              <w:t>Organ za presojo, kadar je mnenja, da je to relevantno za presojo prošnje za mednarodno zaščito v skladu z Uredbo (EU) XXX/XXX (uredba o pogojih za azil), in s privolitvijo prosilca, poskrbi za zdravniški</w:t>
            </w:r>
            <w:r w:rsidRPr="00CA4534">
              <w:t xml:space="preserve"> pregled</w:t>
            </w:r>
            <w:r w:rsidRPr="00CA4534">
              <w:rPr>
                <w:b/>
                <w:i/>
              </w:rPr>
              <w:t xml:space="preserve"> prosilca</w:t>
            </w:r>
            <w:r w:rsidRPr="00CA4534">
              <w:t xml:space="preserve"> glede znakov in simptomov, ki bi lahko kazali na preganjanje ali</w:t>
            </w:r>
            <w:r w:rsidRPr="00CA4534">
              <w:rPr>
                <w:b/>
                <w:i/>
              </w:rPr>
              <w:t xml:space="preserve"> resno škodo v preteklosti</w:t>
            </w:r>
            <w:r w:rsidRPr="00CA4534">
              <w:t>.</w:t>
            </w:r>
          </w:p>
        </w:tc>
        <w:tc>
          <w:tcPr>
            <w:tcW w:w="4876" w:type="dxa"/>
          </w:tcPr>
          <w:p w14:paraId="4F684ADD" w14:textId="77777777" w:rsidR="00774A4C" w:rsidRPr="00CA4534" w:rsidRDefault="00774A4C" w:rsidP="0059524E">
            <w:pPr>
              <w:pStyle w:val="Normal6"/>
              <w:rPr>
                <w:b/>
                <w:i/>
              </w:rPr>
            </w:pPr>
            <w:r w:rsidRPr="00CA4534">
              <w:t>1.</w:t>
            </w:r>
            <w:r w:rsidRPr="00CA4534">
              <w:rPr>
                <w:b/>
                <w:i/>
              </w:rPr>
              <w:tab/>
              <w:t>Prosilec lahko privoli v zdravniški in psihološki</w:t>
            </w:r>
            <w:r w:rsidRPr="00CA4534">
              <w:t xml:space="preserve"> pregled glede znakov in simptomov, ki bi lahko kazali na preganjanje</w:t>
            </w:r>
            <w:r w:rsidRPr="00CA4534">
              <w:rPr>
                <w:b/>
                <w:i/>
              </w:rPr>
              <w:t>, resne poškodbe</w:t>
            </w:r>
            <w:r w:rsidRPr="00CA4534">
              <w:t xml:space="preserve"> ali</w:t>
            </w:r>
            <w:r w:rsidRPr="00CA4534">
              <w:rPr>
                <w:b/>
                <w:i/>
              </w:rPr>
              <w:t xml:space="preserve"> nečloveško ravnanje</w:t>
            </w:r>
            <w:r w:rsidRPr="00CA4534">
              <w:t>.</w:t>
            </w:r>
          </w:p>
        </w:tc>
      </w:tr>
    </w:tbl>
    <w:p w14:paraId="5C63606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B77017F" w14:textId="77777777" w:rsidR="00774A4C" w:rsidRPr="00CA4534" w:rsidRDefault="00774A4C" w:rsidP="00774A4C">
      <w:r w:rsidRPr="00CA4534">
        <w:rPr>
          <w:rStyle w:val="HideTWBExt"/>
        </w:rPr>
        <w:t>&lt;/Amend&gt;</w:t>
      </w:r>
    </w:p>
    <w:p w14:paraId="4F8165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876</w:t>
      </w:r>
      <w:r w:rsidRPr="00CA4534">
        <w:rPr>
          <w:rStyle w:val="HideTWBExt"/>
          <w:b w:val="0"/>
        </w:rPr>
        <w:t>&lt;/NumAm&gt;</w:t>
      </w:r>
    </w:p>
    <w:p w14:paraId="321C6C26" w14:textId="77777777" w:rsidR="00774A4C" w:rsidRPr="00CA4534" w:rsidRDefault="00774A4C" w:rsidP="00774A4C">
      <w:pPr>
        <w:pStyle w:val="NormalBold"/>
      </w:pPr>
      <w:r w:rsidRPr="00CA4534">
        <w:rPr>
          <w:rStyle w:val="HideTWBExt"/>
          <w:b w:val="0"/>
        </w:rPr>
        <w:t>&lt;RepeatBlock-By&gt;&lt;Members&gt;</w:t>
      </w:r>
      <w:r w:rsidRPr="00CA4534">
        <w:t>Beatrix von Storch</w:t>
      </w:r>
      <w:r w:rsidRPr="00CA4534">
        <w:rPr>
          <w:rStyle w:val="HideTWBExt"/>
          <w:b w:val="0"/>
        </w:rPr>
        <w:t>&lt;/Members&gt;</w:t>
      </w:r>
    </w:p>
    <w:p w14:paraId="076DC314" w14:textId="77777777" w:rsidR="00774A4C" w:rsidRPr="00CA4534" w:rsidRDefault="00774A4C" w:rsidP="00774A4C">
      <w:pPr>
        <w:pStyle w:val="NormalBold"/>
      </w:pPr>
      <w:r w:rsidRPr="00CA4534">
        <w:rPr>
          <w:rStyle w:val="HideTWBExt"/>
          <w:b w:val="0"/>
        </w:rPr>
        <w:t>&lt;/RepeatBlock-By&gt;</w:t>
      </w:r>
    </w:p>
    <w:p w14:paraId="18E17E8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DBEE319" w14:textId="77777777" w:rsidR="00774A4C" w:rsidRPr="00CA4534" w:rsidRDefault="00774A4C" w:rsidP="00774A4C">
      <w:pPr>
        <w:pStyle w:val="NormalBold"/>
      </w:pPr>
      <w:r w:rsidRPr="00CA4534">
        <w:rPr>
          <w:rStyle w:val="HideTWBExt"/>
          <w:b w:val="0"/>
        </w:rPr>
        <w:t>&lt;Article&gt;</w:t>
      </w:r>
      <w:r w:rsidRPr="00CA4534">
        <w:t>Člen 23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7145DE6" w14:textId="77777777" w:rsidTr="0059524E">
        <w:trPr>
          <w:trHeight w:hRule="exact" w:val="240"/>
          <w:jc w:val="center"/>
        </w:trPr>
        <w:tc>
          <w:tcPr>
            <w:tcW w:w="9752" w:type="dxa"/>
            <w:gridSpan w:val="2"/>
          </w:tcPr>
          <w:p w14:paraId="3F1AED74" w14:textId="77777777" w:rsidR="00774A4C" w:rsidRPr="00CA4534" w:rsidRDefault="00774A4C" w:rsidP="0059524E"/>
        </w:tc>
      </w:tr>
      <w:tr w:rsidR="00774A4C" w:rsidRPr="00CA4534" w14:paraId="335144A2" w14:textId="77777777" w:rsidTr="0059524E">
        <w:trPr>
          <w:trHeight w:val="240"/>
          <w:jc w:val="center"/>
        </w:trPr>
        <w:tc>
          <w:tcPr>
            <w:tcW w:w="4876" w:type="dxa"/>
          </w:tcPr>
          <w:p w14:paraId="33630377" w14:textId="77777777" w:rsidR="00774A4C" w:rsidRPr="00CA4534" w:rsidRDefault="00774A4C" w:rsidP="0059524E">
            <w:pPr>
              <w:pStyle w:val="ColumnHeading"/>
            </w:pPr>
            <w:r w:rsidRPr="00CA4534">
              <w:t>Besedilo, ki ga predlaga Komisija</w:t>
            </w:r>
          </w:p>
        </w:tc>
        <w:tc>
          <w:tcPr>
            <w:tcW w:w="4876" w:type="dxa"/>
          </w:tcPr>
          <w:p w14:paraId="7888CDEF" w14:textId="77777777" w:rsidR="00774A4C" w:rsidRPr="00CA4534" w:rsidRDefault="00774A4C" w:rsidP="0059524E">
            <w:pPr>
              <w:pStyle w:val="ColumnHeading"/>
            </w:pPr>
            <w:r w:rsidRPr="00CA4534">
              <w:t>Predlog spremembe</w:t>
            </w:r>
          </w:p>
        </w:tc>
      </w:tr>
      <w:tr w:rsidR="00774A4C" w:rsidRPr="00CA4534" w14:paraId="312E0108" w14:textId="77777777" w:rsidTr="0059524E">
        <w:trPr>
          <w:jc w:val="center"/>
        </w:trPr>
        <w:tc>
          <w:tcPr>
            <w:tcW w:w="4876" w:type="dxa"/>
          </w:tcPr>
          <w:p w14:paraId="4FC2C99A" w14:textId="77777777" w:rsidR="00774A4C" w:rsidRPr="00CA4534" w:rsidRDefault="00774A4C" w:rsidP="0059524E">
            <w:pPr>
              <w:pStyle w:val="Normal6"/>
              <w:rPr>
                <w:b/>
                <w:i/>
              </w:rPr>
            </w:pPr>
            <w:r w:rsidRPr="00CA4534">
              <w:t>2.</w:t>
            </w:r>
            <w:r w:rsidRPr="00CA4534">
              <w:rPr>
                <w:b/>
                <w:i/>
              </w:rPr>
              <w:tab/>
            </w:r>
            <w:r w:rsidRPr="00CA4534">
              <w:t>Zdravniški pregled izvedejo usposobljeni zdravstveni delavci. Države članice lahko določijo zdravstvene delavce, ki lahko opravljajo take zdravniške preglede. Navedeni zdravniški pregledi se plačujejo iz javnih sredstev.</w:t>
            </w:r>
          </w:p>
        </w:tc>
        <w:tc>
          <w:tcPr>
            <w:tcW w:w="4876" w:type="dxa"/>
          </w:tcPr>
          <w:p w14:paraId="7EBCEF1C" w14:textId="77777777" w:rsidR="00774A4C" w:rsidRPr="00CA4534" w:rsidRDefault="00774A4C" w:rsidP="0059524E">
            <w:pPr>
              <w:pStyle w:val="Normal6"/>
              <w:rPr>
                <w:b/>
                <w:i/>
              </w:rPr>
            </w:pPr>
            <w:r w:rsidRPr="00CA4534">
              <w:t>2.</w:t>
            </w:r>
            <w:r w:rsidRPr="00CA4534">
              <w:rPr>
                <w:b/>
                <w:i/>
              </w:rPr>
              <w:tab/>
            </w:r>
            <w:r w:rsidRPr="00CA4534">
              <w:t>Zdravniški pregled izvedejo usposobljeni zdravstveni delavci. Države članice lahko določijo zdravstvene delavce, ki lahko opravljajo take zdravniške preglede. Navedeni zdravniški pregledi se plačujejo iz javnih sredstev</w:t>
            </w:r>
            <w:r w:rsidRPr="00CA4534">
              <w:rPr>
                <w:b/>
                <w:i/>
              </w:rPr>
              <w:t>, razen če ima prosilec dovolj sredstev</w:t>
            </w:r>
            <w:r w:rsidRPr="00CA4534">
              <w:t>.</w:t>
            </w:r>
          </w:p>
        </w:tc>
      </w:tr>
    </w:tbl>
    <w:p w14:paraId="4CEA4D1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39D8776" w14:textId="77777777" w:rsidR="00774A4C" w:rsidRPr="00CA4534" w:rsidRDefault="00774A4C" w:rsidP="00774A4C">
      <w:r w:rsidRPr="00CA4534">
        <w:rPr>
          <w:rStyle w:val="HideTWBExt"/>
        </w:rPr>
        <w:t>&lt;/Amend&gt;</w:t>
      </w:r>
    </w:p>
    <w:p w14:paraId="5D62949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877</w:t>
      </w:r>
      <w:r w:rsidRPr="00CA4534">
        <w:rPr>
          <w:rStyle w:val="HideTWBExt"/>
          <w:b w:val="0"/>
        </w:rPr>
        <w:t>&lt;/NumAm&gt;</w:t>
      </w:r>
    </w:p>
    <w:p w14:paraId="29EBD6E0" w14:textId="77777777" w:rsidR="00774A4C" w:rsidRPr="00CA4534" w:rsidRDefault="00774A4C" w:rsidP="00774A4C">
      <w:pPr>
        <w:pStyle w:val="NormalBold"/>
      </w:pPr>
      <w:r w:rsidRPr="00CA4534">
        <w:rPr>
          <w:rStyle w:val="HideTWBExt"/>
          <w:b w:val="0"/>
        </w:rPr>
        <w:t>&lt;RepeatBlock-By&gt;&lt;Members&gt;</w:t>
      </w:r>
      <w:r w:rsidRPr="00CA4534">
        <w:t>Elisavet Vozemberg-Vrionidi (Elissavet Vozemberg-Vrionidi)</w:t>
      </w:r>
      <w:r w:rsidRPr="00CA4534">
        <w:rPr>
          <w:rStyle w:val="HideTWBExt"/>
          <w:b w:val="0"/>
        </w:rPr>
        <w:t>&lt;/Members&gt;</w:t>
      </w:r>
    </w:p>
    <w:p w14:paraId="579F1DAD" w14:textId="77777777" w:rsidR="00774A4C" w:rsidRPr="00CA4534" w:rsidRDefault="00774A4C" w:rsidP="00774A4C">
      <w:pPr>
        <w:pStyle w:val="NormalBold"/>
      </w:pPr>
      <w:r w:rsidRPr="00CA4534">
        <w:rPr>
          <w:rStyle w:val="HideTWBExt"/>
          <w:b w:val="0"/>
        </w:rPr>
        <w:t>&lt;/RepeatBlock-By&gt;</w:t>
      </w:r>
    </w:p>
    <w:p w14:paraId="0E42489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FE6D0E6" w14:textId="77777777" w:rsidR="00774A4C" w:rsidRPr="00CA4534" w:rsidRDefault="00774A4C" w:rsidP="00774A4C">
      <w:pPr>
        <w:pStyle w:val="NormalBold"/>
      </w:pPr>
      <w:r w:rsidRPr="00CA4534">
        <w:rPr>
          <w:rStyle w:val="HideTWBExt"/>
          <w:b w:val="0"/>
        </w:rPr>
        <w:t>&lt;Article&gt;</w:t>
      </w:r>
      <w:r w:rsidRPr="00CA4534">
        <w:t>Člen 23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07886C7" w14:textId="77777777" w:rsidTr="0059524E">
        <w:trPr>
          <w:trHeight w:hRule="exact" w:val="240"/>
          <w:jc w:val="center"/>
        </w:trPr>
        <w:tc>
          <w:tcPr>
            <w:tcW w:w="9752" w:type="dxa"/>
            <w:gridSpan w:val="2"/>
          </w:tcPr>
          <w:p w14:paraId="74E8C272" w14:textId="77777777" w:rsidR="00774A4C" w:rsidRPr="00CA4534" w:rsidRDefault="00774A4C" w:rsidP="0059524E"/>
        </w:tc>
      </w:tr>
      <w:tr w:rsidR="00774A4C" w:rsidRPr="00CA4534" w14:paraId="590EEBA6" w14:textId="77777777" w:rsidTr="0059524E">
        <w:trPr>
          <w:trHeight w:val="240"/>
          <w:jc w:val="center"/>
        </w:trPr>
        <w:tc>
          <w:tcPr>
            <w:tcW w:w="4876" w:type="dxa"/>
          </w:tcPr>
          <w:p w14:paraId="4AD74168" w14:textId="77777777" w:rsidR="00774A4C" w:rsidRPr="00CA4534" w:rsidRDefault="00774A4C" w:rsidP="0059524E">
            <w:pPr>
              <w:pStyle w:val="ColumnHeading"/>
            </w:pPr>
            <w:r w:rsidRPr="00CA4534">
              <w:t>Besedilo, ki ga predlaga Komisija</w:t>
            </w:r>
          </w:p>
        </w:tc>
        <w:tc>
          <w:tcPr>
            <w:tcW w:w="4876" w:type="dxa"/>
          </w:tcPr>
          <w:p w14:paraId="3EF506B4" w14:textId="77777777" w:rsidR="00774A4C" w:rsidRPr="00CA4534" w:rsidRDefault="00774A4C" w:rsidP="0059524E">
            <w:pPr>
              <w:pStyle w:val="ColumnHeading"/>
            </w:pPr>
            <w:r w:rsidRPr="00CA4534">
              <w:t>Predlog spremembe</w:t>
            </w:r>
          </w:p>
        </w:tc>
      </w:tr>
      <w:tr w:rsidR="00774A4C" w:rsidRPr="00CA4534" w14:paraId="5E351F5B" w14:textId="77777777" w:rsidTr="0059524E">
        <w:trPr>
          <w:jc w:val="center"/>
        </w:trPr>
        <w:tc>
          <w:tcPr>
            <w:tcW w:w="4876" w:type="dxa"/>
          </w:tcPr>
          <w:p w14:paraId="2C732B5A" w14:textId="77777777" w:rsidR="00774A4C" w:rsidRPr="00CA4534" w:rsidRDefault="00774A4C" w:rsidP="0059524E">
            <w:pPr>
              <w:pStyle w:val="Normal6"/>
              <w:rPr>
                <w:b/>
                <w:i/>
              </w:rPr>
            </w:pPr>
            <w:r w:rsidRPr="00CA4534">
              <w:t>2.</w:t>
            </w:r>
            <w:r w:rsidRPr="00CA4534">
              <w:rPr>
                <w:b/>
                <w:i/>
              </w:rPr>
              <w:tab/>
            </w:r>
            <w:r w:rsidRPr="00CA4534">
              <w:t>Zdravniški pregled izvedejo usposobljeni zdravstveni delavci. Države članice lahko določijo zdravstvene delavce, ki lahko opravljajo take zdravniške preglede. Navedeni zdravniški pregledi</w:t>
            </w:r>
            <w:r w:rsidRPr="00CA4534">
              <w:rPr>
                <w:b/>
                <w:i/>
              </w:rPr>
              <w:t xml:space="preserve"> se plačujejo iz javnih sredstev</w:t>
            </w:r>
            <w:r w:rsidRPr="00CA4534">
              <w:t>.</w:t>
            </w:r>
          </w:p>
        </w:tc>
        <w:tc>
          <w:tcPr>
            <w:tcW w:w="4876" w:type="dxa"/>
          </w:tcPr>
          <w:p w14:paraId="5952F2B0" w14:textId="77777777" w:rsidR="00774A4C" w:rsidRPr="00CA4534" w:rsidRDefault="00774A4C" w:rsidP="0059524E">
            <w:pPr>
              <w:pStyle w:val="Normal6"/>
              <w:rPr>
                <w:b/>
                <w:i/>
              </w:rPr>
            </w:pPr>
            <w:r w:rsidRPr="00CA4534">
              <w:t>2.</w:t>
            </w:r>
            <w:r w:rsidRPr="00CA4534">
              <w:rPr>
                <w:b/>
                <w:i/>
              </w:rPr>
              <w:tab/>
            </w:r>
            <w:r w:rsidRPr="00CA4534">
              <w:t>Zdravniški pregled izvedejo usposobljeni zdravstveni delavci. Države članice lahko določijo zdravstvene delavce, ki lahko opravljajo take zdravniške preglede. Navedeni zdravniški pregledi</w:t>
            </w:r>
            <w:r w:rsidRPr="00CA4534">
              <w:rPr>
                <w:b/>
                <w:i/>
              </w:rPr>
              <w:t xml:space="preserve"> so za prosilce brezplačni</w:t>
            </w:r>
            <w:r w:rsidRPr="00CA4534">
              <w:t>.</w:t>
            </w:r>
          </w:p>
        </w:tc>
      </w:tr>
    </w:tbl>
    <w:p w14:paraId="3700C29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336279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F98EA86" w14:textId="77777777" w:rsidR="00774A4C" w:rsidRPr="00CA4534" w:rsidRDefault="00774A4C" w:rsidP="00774A4C">
      <w:pPr>
        <w:pStyle w:val="Normal12Italic"/>
        <w:rPr>
          <w:lang w:val="sl-SI"/>
        </w:rPr>
      </w:pPr>
      <w:r w:rsidRPr="00CA4534">
        <w:rPr>
          <w:lang w:val="sl-SI"/>
        </w:rPr>
        <w:t>Nacionalna zakonodaja v nekaterih državah članicah tega ne določa.</w:t>
      </w:r>
    </w:p>
    <w:p w14:paraId="6869F264" w14:textId="77777777" w:rsidR="00774A4C" w:rsidRPr="00CA4534" w:rsidRDefault="00774A4C" w:rsidP="00774A4C">
      <w:r w:rsidRPr="00CA4534">
        <w:rPr>
          <w:rStyle w:val="HideTWBExt"/>
        </w:rPr>
        <w:t>&lt;/Amend&gt;</w:t>
      </w:r>
    </w:p>
    <w:p w14:paraId="4384CCC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878</w:t>
      </w:r>
      <w:r w:rsidRPr="00CA4534">
        <w:rPr>
          <w:rStyle w:val="HideTWBExt"/>
          <w:b w:val="0"/>
        </w:rPr>
        <w:t>&lt;/NumAm&gt;</w:t>
      </w:r>
    </w:p>
    <w:p w14:paraId="58AFED9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039AB44" w14:textId="77777777" w:rsidR="00774A4C" w:rsidRPr="00CA4534" w:rsidRDefault="00774A4C" w:rsidP="00774A4C">
      <w:pPr>
        <w:pStyle w:val="NormalBold"/>
      </w:pPr>
      <w:r w:rsidRPr="00CA4534">
        <w:rPr>
          <w:rStyle w:val="HideTWBExt"/>
          <w:b w:val="0"/>
        </w:rPr>
        <w:t>&lt;/RepeatBlock-By&gt;</w:t>
      </w:r>
    </w:p>
    <w:p w14:paraId="6F6C368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573D4CC" w14:textId="77777777" w:rsidR="00774A4C" w:rsidRPr="00CA4534" w:rsidRDefault="00774A4C" w:rsidP="00774A4C">
      <w:pPr>
        <w:pStyle w:val="NormalBold"/>
      </w:pPr>
      <w:r w:rsidRPr="00CA4534">
        <w:rPr>
          <w:rStyle w:val="HideTWBExt"/>
          <w:b w:val="0"/>
        </w:rPr>
        <w:t>&lt;Article&gt;</w:t>
      </w:r>
      <w:r w:rsidRPr="00CA4534">
        <w:t>Člen 23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E4B643" w14:textId="77777777" w:rsidTr="0059524E">
        <w:trPr>
          <w:trHeight w:hRule="exact" w:val="240"/>
          <w:jc w:val="center"/>
        </w:trPr>
        <w:tc>
          <w:tcPr>
            <w:tcW w:w="9752" w:type="dxa"/>
            <w:gridSpan w:val="2"/>
          </w:tcPr>
          <w:p w14:paraId="67B7592B" w14:textId="77777777" w:rsidR="00774A4C" w:rsidRPr="00CA4534" w:rsidRDefault="00774A4C" w:rsidP="0059524E"/>
        </w:tc>
      </w:tr>
      <w:tr w:rsidR="00774A4C" w:rsidRPr="00CA4534" w14:paraId="7C0498C7" w14:textId="77777777" w:rsidTr="0059524E">
        <w:trPr>
          <w:trHeight w:val="240"/>
          <w:jc w:val="center"/>
        </w:trPr>
        <w:tc>
          <w:tcPr>
            <w:tcW w:w="4876" w:type="dxa"/>
          </w:tcPr>
          <w:p w14:paraId="04311AE9" w14:textId="77777777" w:rsidR="00774A4C" w:rsidRPr="00CA4534" w:rsidRDefault="00774A4C" w:rsidP="0059524E">
            <w:pPr>
              <w:pStyle w:val="ColumnHeading"/>
            </w:pPr>
            <w:r w:rsidRPr="00CA4534">
              <w:t>Besedilo, ki ga predlaga Komisija</w:t>
            </w:r>
          </w:p>
        </w:tc>
        <w:tc>
          <w:tcPr>
            <w:tcW w:w="4876" w:type="dxa"/>
          </w:tcPr>
          <w:p w14:paraId="6AE205C7" w14:textId="77777777" w:rsidR="00774A4C" w:rsidRPr="00CA4534" w:rsidRDefault="00774A4C" w:rsidP="0059524E">
            <w:pPr>
              <w:pStyle w:val="ColumnHeading"/>
            </w:pPr>
            <w:r w:rsidRPr="00CA4534">
              <w:t>Predlog spremembe</w:t>
            </w:r>
          </w:p>
        </w:tc>
      </w:tr>
      <w:tr w:rsidR="00774A4C" w:rsidRPr="00CA4534" w14:paraId="400EB7F5" w14:textId="77777777" w:rsidTr="0059524E">
        <w:trPr>
          <w:jc w:val="center"/>
        </w:trPr>
        <w:tc>
          <w:tcPr>
            <w:tcW w:w="4876" w:type="dxa"/>
          </w:tcPr>
          <w:p w14:paraId="5766034D" w14:textId="77777777" w:rsidR="00774A4C" w:rsidRPr="00CA4534" w:rsidRDefault="00774A4C" w:rsidP="0059524E">
            <w:pPr>
              <w:pStyle w:val="Normal6"/>
              <w:rPr>
                <w:b/>
                <w:i/>
              </w:rPr>
            </w:pPr>
            <w:r w:rsidRPr="00CA4534">
              <w:t>2.</w:t>
            </w:r>
            <w:r w:rsidRPr="00CA4534">
              <w:rPr>
                <w:b/>
                <w:i/>
              </w:rPr>
              <w:tab/>
            </w:r>
            <w:r w:rsidRPr="00CA4534">
              <w:t>Zdravniški pregled izvedejo usposobljeni</w:t>
            </w:r>
            <w:r w:rsidRPr="00CA4534">
              <w:rPr>
                <w:b/>
                <w:i/>
              </w:rPr>
              <w:t xml:space="preserve"> zdravstveni delavci</w:t>
            </w:r>
            <w:r w:rsidRPr="00CA4534">
              <w:t>. Države članice lahko določijo</w:t>
            </w:r>
            <w:r w:rsidRPr="00CA4534">
              <w:rPr>
                <w:b/>
                <w:i/>
              </w:rPr>
              <w:t xml:space="preserve"> zdravstvene delavce</w:t>
            </w:r>
            <w:r w:rsidRPr="00CA4534">
              <w:t>, ki lahko opravljajo take</w:t>
            </w:r>
            <w:r w:rsidRPr="00CA4534">
              <w:rPr>
                <w:b/>
                <w:i/>
              </w:rPr>
              <w:t xml:space="preserve"> zdravniške</w:t>
            </w:r>
            <w:r w:rsidRPr="00CA4534">
              <w:t xml:space="preserve"> preglede. Navedeni</w:t>
            </w:r>
            <w:r w:rsidRPr="00CA4534">
              <w:rPr>
                <w:b/>
                <w:i/>
              </w:rPr>
              <w:t xml:space="preserve"> zdravniški</w:t>
            </w:r>
            <w:r w:rsidRPr="00CA4534">
              <w:t xml:space="preserve"> pregledi se plačujejo iz javnih sredstev.</w:t>
            </w:r>
          </w:p>
        </w:tc>
        <w:tc>
          <w:tcPr>
            <w:tcW w:w="4876" w:type="dxa"/>
          </w:tcPr>
          <w:p w14:paraId="7F99884C" w14:textId="60C44030" w:rsidR="00774A4C" w:rsidRPr="00CA4534" w:rsidRDefault="00774A4C" w:rsidP="000C1DAC">
            <w:pPr>
              <w:pStyle w:val="Normal6"/>
              <w:rPr>
                <w:b/>
                <w:i/>
              </w:rPr>
            </w:pPr>
            <w:r w:rsidRPr="00CA4534">
              <w:t>2.</w:t>
            </w:r>
            <w:r w:rsidRPr="00CA4534">
              <w:rPr>
                <w:b/>
                <w:i/>
              </w:rPr>
              <w:tab/>
            </w:r>
            <w:r w:rsidRPr="00CA4534">
              <w:t>Zdravniški</w:t>
            </w:r>
            <w:r w:rsidRPr="00CA4534">
              <w:rPr>
                <w:b/>
                <w:i/>
              </w:rPr>
              <w:t xml:space="preserve"> in psihološki</w:t>
            </w:r>
            <w:r w:rsidRPr="00CA4534">
              <w:t xml:space="preserve"> pregled izvedejo usposobljeni</w:t>
            </w:r>
            <w:r w:rsidRPr="00CA4534">
              <w:rPr>
                <w:b/>
                <w:i/>
              </w:rPr>
              <w:t xml:space="preserve"> izvajalci</w:t>
            </w:r>
            <w:r w:rsidRPr="00CA4534">
              <w:t>. Države članice lahko določijo</w:t>
            </w:r>
            <w:r w:rsidRPr="00CA4534">
              <w:rPr>
                <w:b/>
                <w:i/>
              </w:rPr>
              <w:t xml:space="preserve"> izvajalce</w:t>
            </w:r>
            <w:r w:rsidRPr="00CA4534">
              <w:t>, ki lahko opravljajo take preglede. Navedeni pregledi se plačujejo iz javnih sredstev.</w:t>
            </w:r>
          </w:p>
        </w:tc>
      </w:tr>
    </w:tbl>
    <w:p w14:paraId="0FB3FEA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73D45E8" w14:textId="77777777" w:rsidR="00774A4C" w:rsidRPr="00CA4534" w:rsidRDefault="00774A4C" w:rsidP="00774A4C">
      <w:r w:rsidRPr="00CA4534">
        <w:rPr>
          <w:rStyle w:val="HideTWBExt"/>
        </w:rPr>
        <w:t>&lt;/Amend&gt;</w:t>
      </w:r>
    </w:p>
    <w:p w14:paraId="54AF84B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879</w:t>
      </w:r>
      <w:r w:rsidRPr="00CA4534">
        <w:rPr>
          <w:rStyle w:val="HideTWBExt"/>
          <w:b w:val="0"/>
        </w:rPr>
        <w:t>&lt;/NumAm&gt;</w:t>
      </w:r>
    </w:p>
    <w:p w14:paraId="6C831321"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7B81D118" w14:textId="77777777" w:rsidR="00774A4C" w:rsidRPr="00CA4534" w:rsidRDefault="00774A4C" w:rsidP="00774A4C">
      <w:pPr>
        <w:pStyle w:val="NormalBold"/>
      </w:pPr>
      <w:r w:rsidRPr="00CA4534">
        <w:rPr>
          <w:rStyle w:val="HideTWBExt"/>
          <w:b w:val="0"/>
        </w:rPr>
        <w:t>&lt;/RepeatBlock-By&gt;</w:t>
      </w:r>
    </w:p>
    <w:p w14:paraId="3E3F8C8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6FE751A" w14:textId="77777777" w:rsidR="00774A4C" w:rsidRPr="00CA4534" w:rsidRDefault="00774A4C" w:rsidP="00774A4C">
      <w:pPr>
        <w:pStyle w:val="NormalBold"/>
      </w:pPr>
      <w:r w:rsidRPr="00CA4534">
        <w:rPr>
          <w:rStyle w:val="HideTWBExt"/>
          <w:b w:val="0"/>
        </w:rPr>
        <w:t>&lt;Article&gt;</w:t>
      </w:r>
      <w:r w:rsidRPr="00CA4534">
        <w:t>Člen 23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01134F2" w14:textId="77777777" w:rsidTr="0059524E">
        <w:trPr>
          <w:trHeight w:hRule="exact" w:val="240"/>
          <w:jc w:val="center"/>
        </w:trPr>
        <w:tc>
          <w:tcPr>
            <w:tcW w:w="9752" w:type="dxa"/>
            <w:gridSpan w:val="2"/>
          </w:tcPr>
          <w:p w14:paraId="0ADF356C" w14:textId="77777777" w:rsidR="00774A4C" w:rsidRPr="00CA4534" w:rsidRDefault="00774A4C" w:rsidP="0059524E"/>
        </w:tc>
      </w:tr>
      <w:tr w:rsidR="00774A4C" w:rsidRPr="00CA4534" w14:paraId="17FB2CCB" w14:textId="77777777" w:rsidTr="0059524E">
        <w:trPr>
          <w:trHeight w:val="240"/>
          <w:jc w:val="center"/>
        </w:trPr>
        <w:tc>
          <w:tcPr>
            <w:tcW w:w="4876" w:type="dxa"/>
          </w:tcPr>
          <w:p w14:paraId="1F28F10C" w14:textId="77777777" w:rsidR="00774A4C" w:rsidRPr="00CA4534" w:rsidRDefault="00774A4C" w:rsidP="0059524E">
            <w:pPr>
              <w:pStyle w:val="ColumnHeading"/>
            </w:pPr>
            <w:r w:rsidRPr="00CA4534">
              <w:t>Besedilo, ki ga predlaga Komisija</w:t>
            </w:r>
          </w:p>
        </w:tc>
        <w:tc>
          <w:tcPr>
            <w:tcW w:w="4876" w:type="dxa"/>
          </w:tcPr>
          <w:p w14:paraId="00B417A1" w14:textId="77777777" w:rsidR="00774A4C" w:rsidRPr="00CA4534" w:rsidRDefault="00774A4C" w:rsidP="0059524E">
            <w:pPr>
              <w:pStyle w:val="ColumnHeading"/>
            </w:pPr>
            <w:r w:rsidRPr="00CA4534">
              <w:t>Predlog spremembe</w:t>
            </w:r>
          </w:p>
        </w:tc>
      </w:tr>
      <w:tr w:rsidR="00774A4C" w:rsidRPr="00CA4534" w14:paraId="766F44B1" w14:textId="77777777" w:rsidTr="0059524E">
        <w:trPr>
          <w:jc w:val="center"/>
        </w:trPr>
        <w:tc>
          <w:tcPr>
            <w:tcW w:w="4876" w:type="dxa"/>
          </w:tcPr>
          <w:p w14:paraId="19F22F28" w14:textId="77777777" w:rsidR="00774A4C" w:rsidRPr="00CA4534" w:rsidRDefault="00774A4C" w:rsidP="0059524E">
            <w:pPr>
              <w:pStyle w:val="Normal6"/>
              <w:rPr>
                <w:b/>
                <w:i/>
              </w:rPr>
            </w:pPr>
            <w:r w:rsidRPr="00CA4534">
              <w:t>2.</w:t>
            </w:r>
            <w:r w:rsidRPr="00CA4534">
              <w:rPr>
                <w:b/>
                <w:i/>
              </w:rPr>
              <w:tab/>
            </w:r>
            <w:r w:rsidRPr="00CA4534">
              <w:t>Zdravniški pregled izvedejo usposobljeni zdravstveni delavci. Države članice lahko določijo zdravstvene delavce, ki lahko opravljajo take zdravniške preglede. Navedeni zdravniški pregledi</w:t>
            </w:r>
            <w:r w:rsidRPr="00CA4534">
              <w:rPr>
                <w:b/>
                <w:i/>
              </w:rPr>
              <w:t xml:space="preserve"> se plačujejo iz javnih sredstev</w:t>
            </w:r>
            <w:r w:rsidRPr="00CA4534">
              <w:t>.</w:t>
            </w:r>
          </w:p>
        </w:tc>
        <w:tc>
          <w:tcPr>
            <w:tcW w:w="4876" w:type="dxa"/>
          </w:tcPr>
          <w:p w14:paraId="7B07D47A" w14:textId="77777777" w:rsidR="00774A4C" w:rsidRPr="00CA4534" w:rsidRDefault="00774A4C" w:rsidP="0059524E">
            <w:pPr>
              <w:pStyle w:val="Normal6"/>
              <w:rPr>
                <w:b/>
                <w:i/>
              </w:rPr>
            </w:pPr>
            <w:r w:rsidRPr="00CA4534">
              <w:t>2.</w:t>
            </w:r>
            <w:r w:rsidRPr="00CA4534">
              <w:rPr>
                <w:b/>
                <w:i/>
              </w:rPr>
              <w:tab/>
            </w:r>
            <w:r w:rsidRPr="00CA4534">
              <w:t>Zdravniški pregled izvedejo usposobljeni zdravstveni delavci. Države članice lahko določijo zdravstvene delavce, ki lahko opravljajo take zdravniške preglede. Navedeni zdravniški pregledi</w:t>
            </w:r>
            <w:r w:rsidRPr="00CA4534">
              <w:rPr>
                <w:b/>
                <w:i/>
              </w:rPr>
              <w:t xml:space="preserve"> so brezplačni</w:t>
            </w:r>
            <w:r w:rsidRPr="00CA4534">
              <w:t>.</w:t>
            </w:r>
          </w:p>
        </w:tc>
      </w:tr>
    </w:tbl>
    <w:p w14:paraId="25AB1FF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0F6A665" w14:textId="77777777" w:rsidR="00774A4C" w:rsidRPr="00CA4534" w:rsidRDefault="00774A4C" w:rsidP="00774A4C">
      <w:r w:rsidRPr="00CA4534">
        <w:rPr>
          <w:rStyle w:val="HideTWBExt"/>
        </w:rPr>
        <w:t>&lt;/Amend&gt;</w:t>
      </w:r>
    </w:p>
    <w:p w14:paraId="015A2BB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880</w:t>
      </w:r>
      <w:r w:rsidRPr="00CA4534">
        <w:rPr>
          <w:rStyle w:val="HideTWBExt"/>
          <w:b w:val="0"/>
        </w:rPr>
        <w:t>&lt;/NumAm&gt;</w:t>
      </w:r>
    </w:p>
    <w:p w14:paraId="7B4CAA3A"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472B7898" w14:textId="77777777" w:rsidR="00774A4C" w:rsidRPr="00CA4534" w:rsidRDefault="00774A4C" w:rsidP="00774A4C">
      <w:pPr>
        <w:pStyle w:val="NormalBold"/>
      </w:pPr>
      <w:r w:rsidRPr="00CA4534">
        <w:rPr>
          <w:rStyle w:val="HideTWBExt"/>
          <w:b w:val="0"/>
        </w:rPr>
        <w:t>&lt;/RepeatBlock-By&gt;</w:t>
      </w:r>
    </w:p>
    <w:p w14:paraId="69BE387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188C728" w14:textId="77777777" w:rsidR="00774A4C" w:rsidRPr="00CA4534" w:rsidRDefault="00774A4C" w:rsidP="00774A4C">
      <w:pPr>
        <w:pStyle w:val="NormalBold"/>
      </w:pPr>
      <w:r w:rsidRPr="00CA4534">
        <w:rPr>
          <w:rStyle w:val="HideTWBExt"/>
          <w:b w:val="0"/>
        </w:rPr>
        <w:t>&lt;Article&gt;</w:t>
      </w:r>
      <w:r w:rsidRPr="00CA4534">
        <w:t>Člen 23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4728F46" w14:textId="77777777" w:rsidTr="0059524E">
        <w:trPr>
          <w:trHeight w:hRule="exact" w:val="240"/>
          <w:jc w:val="center"/>
        </w:trPr>
        <w:tc>
          <w:tcPr>
            <w:tcW w:w="9752" w:type="dxa"/>
            <w:gridSpan w:val="2"/>
          </w:tcPr>
          <w:p w14:paraId="374D1D87" w14:textId="77777777" w:rsidR="00774A4C" w:rsidRPr="00CA4534" w:rsidRDefault="00774A4C" w:rsidP="0059524E"/>
        </w:tc>
      </w:tr>
      <w:tr w:rsidR="00774A4C" w:rsidRPr="00CA4534" w14:paraId="4DE7C979" w14:textId="77777777" w:rsidTr="0059524E">
        <w:trPr>
          <w:trHeight w:val="240"/>
          <w:jc w:val="center"/>
        </w:trPr>
        <w:tc>
          <w:tcPr>
            <w:tcW w:w="4876" w:type="dxa"/>
          </w:tcPr>
          <w:p w14:paraId="59EF31FE" w14:textId="77777777" w:rsidR="00774A4C" w:rsidRPr="00CA4534" w:rsidRDefault="00774A4C" w:rsidP="0059524E">
            <w:pPr>
              <w:pStyle w:val="ColumnHeading"/>
            </w:pPr>
            <w:r w:rsidRPr="00CA4534">
              <w:t>Besedilo, ki ga predlaga Komisija</w:t>
            </w:r>
          </w:p>
        </w:tc>
        <w:tc>
          <w:tcPr>
            <w:tcW w:w="4876" w:type="dxa"/>
          </w:tcPr>
          <w:p w14:paraId="485DB4A4" w14:textId="77777777" w:rsidR="00774A4C" w:rsidRPr="00CA4534" w:rsidRDefault="00774A4C" w:rsidP="0059524E">
            <w:pPr>
              <w:pStyle w:val="ColumnHeading"/>
            </w:pPr>
            <w:r w:rsidRPr="00CA4534">
              <w:t>Predlog spremembe</w:t>
            </w:r>
          </w:p>
        </w:tc>
      </w:tr>
      <w:tr w:rsidR="00774A4C" w:rsidRPr="00CA4534" w14:paraId="38E7B533" w14:textId="77777777" w:rsidTr="0059524E">
        <w:trPr>
          <w:jc w:val="center"/>
        </w:trPr>
        <w:tc>
          <w:tcPr>
            <w:tcW w:w="4876" w:type="dxa"/>
          </w:tcPr>
          <w:p w14:paraId="50291540" w14:textId="77777777" w:rsidR="00774A4C" w:rsidRPr="00CA4534" w:rsidRDefault="00774A4C" w:rsidP="0059524E">
            <w:pPr>
              <w:pStyle w:val="Normal6"/>
              <w:rPr>
                <w:b/>
                <w:i/>
              </w:rPr>
            </w:pPr>
            <w:r w:rsidRPr="00CA4534">
              <w:rPr>
                <w:b/>
                <w:i/>
              </w:rPr>
              <w:t>3.</w:t>
            </w:r>
            <w:r w:rsidRPr="00CA4534">
              <w:rPr>
                <w:b/>
                <w:i/>
              </w:rPr>
              <w:tab/>
              <w:t>Če se ne opravi noben zdravniški pregled v skladu z odstavkom 1, organ za presojo prosilce obvesti, da lahko na svojo pobudo in na svoje stroške poskrbijo za zdravniški pregled glede znakov in simptomov, ki bi lahko kazali na preganjanje ali resno škodo v preteklosti.</w:t>
            </w:r>
          </w:p>
        </w:tc>
        <w:tc>
          <w:tcPr>
            <w:tcW w:w="4876" w:type="dxa"/>
          </w:tcPr>
          <w:p w14:paraId="53212079" w14:textId="77777777" w:rsidR="00774A4C" w:rsidRPr="00CA4534" w:rsidRDefault="00774A4C" w:rsidP="0059524E">
            <w:pPr>
              <w:pStyle w:val="Normal6"/>
              <w:rPr>
                <w:b/>
                <w:i/>
              </w:rPr>
            </w:pPr>
            <w:r w:rsidRPr="00CA4534">
              <w:rPr>
                <w:b/>
                <w:i/>
              </w:rPr>
              <w:t>črtano</w:t>
            </w:r>
          </w:p>
        </w:tc>
      </w:tr>
    </w:tbl>
    <w:p w14:paraId="2C1F26F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225B4FB" w14:textId="77777777" w:rsidR="00774A4C" w:rsidRPr="00CA4534" w:rsidRDefault="00774A4C" w:rsidP="00774A4C">
      <w:r w:rsidRPr="00CA4534">
        <w:rPr>
          <w:rStyle w:val="HideTWBExt"/>
        </w:rPr>
        <w:t>&lt;/Amend&gt;</w:t>
      </w:r>
    </w:p>
    <w:p w14:paraId="3B9CDB5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881</w:t>
      </w:r>
      <w:r w:rsidRPr="00CA4534">
        <w:rPr>
          <w:rStyle w:val="HideTWBExt"/>
          <w:b w:val="0"/>
        </w:rPr>
        <w:t>&lt;/NumAm&gt;</w:t>
      </w:r>
    </w:p>
    <w:p w14:paraId="0B96C656"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2439A26" w14:textId="77777777" w:rsidR="00774A4C" w:rsidRPr="00CA4534" w:rsidRDefault="00774A4C" w:rsidP="00774A4C">
      <w:pPr>
        <w:pStyle w:val="NormalBold"/>
      </w:pPr>
      <w:r w:rsidRPr="00CA4534">
        <w:rPr>
          <w:rStyle w:val="HideTWBExt"/>
          <w:b w:val="0"/>
        </w:rPr>
        <w:t>&lt;/RepeatBlock-By&gt;</w:t>
      </w:r>
    </w:p>
    <w:p w14:paraId="667D738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5C5E612" w14:textId="77777777" w:rsidR="00774A4C" w:rsidRPr="00CA4534" w:rsidRDefault="00774A4C" w:rsidP="00774A4C">
      <w:pPr>
        <w:pStyle w:val="NormalBold"/>
      </w:pPr>
      <w:r w:rsidRPr="00CA4534">
        <w:rPr>
          <w:rStyle w:val="HideTWBExt"/>
          <w:b w:val="0"/>
        </w:rPr>
        <w:t>&lt;Article&gt;</w:t>
      </w:r>
      <w:r w:rsidRPr="00CA4534">
        <w:t>Člen 23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E8A4C99" w14:textId="77777777" w:rsidTr="0059524E">
        <w:trPr>
          <w:trHeight w:hRule="exact" w:val="240"/>
          <w:jc w:val="center"/>
        </w:trPr>
        <w:tc>
          <w:tcPr>
            <w:tcW w:w="9752" w:type="dxa"/>
            <w:gridSpan w:val="2"/>
          </w:tcPr>
          <w:p w14:paraId="44182D2F" w14:textId="77777777" w:rsidR="00774A4C" w:rsidRPr="00CA4534" w:rsidRDefault="00774A4C" w:rsidP="0059524E"/>
        </w:tc>
      </w:tr>
      <w:tr w:rsidR="00774A4C" w:rsidRPr="00CA4534" w14:paraId="059068A8" w14:textId="77777777" w:rsidTr="0059524E">
        <w:trPr>
          <w:trHeight w:val="240"/>
          <w:jc w:val="center"/>
        </w:trPr>
        <w:tc>
          <w:tcPr>
            <w:tcW w:w="4876" w:type="dxa"/>
          </w:tcPr>
          <w:p w14:paraId="4AA97255" w14:textId="77777777" w:rsidR="00774A4C" w:rsidRPr="00CA4534" w:rsidRDefault="00774A4C" w:rsidP="0059524E">
            <w:pPr>
              <w:pStyle w:val="ColumnHeading"/>
            </w:pPr>
            <w:r w:rsidRPr="00CA4534">
              <w:t>Besedilo, ki ga predlaga Komisija</w:t>
            </w:r>
          </w:p>
        </w:tc>
        <w:tc>
          <w:tcPr>
            <w:tcW w:w="4876" w:type="dxa"/>
          </w:tcPr>
          <w:p w14:paraId="6193FE52" w14:textId="77777777" w:rsidR="00774A4C" w:rsidRPr="00CA4534" w:rsidRDefault="00774A4C" w:rsidP="0059524E">
            <w:pPr>
              <w:pStyle w:val="ColumnHeading"/>
            </w:pPr>
            <w:r w:rsidRPr="00CA4534">
              <w:t>Predlog spremembe</w:t>
            </w:r>
          </w:p>
        </w:tc>
      </w:tr>
      <w:tr w:rsidR="00774A4C" w:rsidRPr="00CA4534" w14:paraId="3558011C" w14:textId="77777777" w:rsidTr="0059524E">
        <w:trPr>
          <w:jc w:val="center"/>
        </w:trPr>
        <w:tc>
          <w:tcPr>
            <w:tcW w:w="4876" w:type="dxa"/>
          </w:tcPr>
          <w:p w14:paraId="100BB8D8" w14:textId="77777777" w:rsidR="00774A4C" w:rsidRPr="00CA4534" w:rsidRDefault="00774A4C" w:rsidP="0059524E">
            <w:pPr>
              <w:pStyle w:val="Normal6"/>
              <w:rPr>
                <w:b/>
                <w:i/>
              </w:rPr>
            </w:pPr>
            <w:r w:rsidRPr="00CA4534">
              <w:t>4.</w:t>
            </w:r>
            <w:r w:rsidRPr="00CA4534">
              <w:rPr>
                <w:b/>
                <w:i/>
              </w:rPr>
              <w:tab/>
            </w:r>
            <w:r w:rsidRPr="00CA4534">
              <w:t>Rezultati zdravniškega pregleda se čim prej predložijo organu za presojo in organ za presojo jih presodi skupaj z drugimi elementi prošnje.</w:t>
            </w:r>
          </w:p>
        </w:tc>
        <w:tc>
          <w:tcPr>
            <w:tcW w:w="4876" w:type="dxa"/>
          </w:tcPr>
          <w:p w14:paraId="2CBEF8B5" w14:textId="77777777" w:rsidR="00774A4C" w:rsidRPr="00CA4534" w:rsidRDefault="00774A4C" w:rsidP="0059524E">
            <w:pPr>
              <w:pStyle w:val="Normal6"/>
              <w:rPr>
                <w:b/>
                <w:i/>
              </w:rPr>
            </w:pPr>
            <w:r w:rsidRPr="00CA4534">
              <w:t>4.</w:t>
            </w:r>
            <w:r w:rsidRPr="00CA4534">
              <w:rPr>
                <w:b/>
                <w:i/>
              </w:rPr>
              <w:tab/>
            </w:r>
            <w:r w:rsidRPr="00CA4534">
              <w:t>Rezultati zdravniškega pregleda se čim prej predložijo organu za presojo</w:t>
            </w:r>
            <w:r w:rsidRPr="00CA4534">
              <w:rPr>
                <w:b/>
                <w:i/>
              </w:rPr>
              <w:t xml:space="preserve"> ter prosilcu</w:t>
            </w:r>
            <w:r w:rsidRPr="00CA4534">
              <w:t xml:space="preserve"> in organ za presojo jih presodi skupaj z drugimi elementi prošnje.</w:t>
            </w:r>
          </w:p>
        </w:tc>
      </w:tr>
    </w:tbl>
    <w:p w14:paraId="0C2F625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0DC9546" w14:textId="77777777" w:rsidR="00774A4C" w:rsidRPr="00CA4534" w:rsidRDefault="00774A4C" w:rsidP="00774A4C">
      <w:r w:rsidRPr="00CA4534">
        <w:rPr>
          <w:rStyle w:val="HideTWBExt"/>
        </w:rPr>
        <w:t>&lt;/Amend&gt;</w:t>
      </w:r>
    </w:p>
    <w:p w14:paraId="795766F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882</w:t>
      </w:r>
      <w:r w:rsidRPr="00CA4534">
        <w:rPr>
          <w:rStyle w:val="HideTWBExt"/>
          <w:b w:val="0"/>
        </w:rPr>
        <w:t>&lt;/NumAm&gt;</w:t>
      </w:r>
    </w:p>
    <w:p w14:paraId="2915BE9D"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423E5F62" w14:textId="77777777" w:rsidR="00774A4C" w:rsidRPr="00CA4534" w:rsidRDefault="00774A4C" w:rsidP="00774A4C">
      <w:pPr>
        <w:pStyle w:val="NormalBold"/>
      </w:pPr>
      <w:r w:rsidRPr="00CA4534">
        <w:rPr>
          <w:rStyle w:val="HideTWBExt"/>
          <w:b w:val="0"/>
        </w:rPr>
        <w:t>&lt;/RepeatBlock-By&gt;</w:t>
      </w:r>
    </w:p>
    <w:p w14:paraId="6DDDFDF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86555AE" w14:textId="77777777" w:rsidR="00774A4C" w:rsidRPr="00CA4534" w:rsidRDefault="00774A4C" w:rsidP="00774A4C">
      <w:pPr>
        <w:pStyle w:val="NormalBold"/>
      </w:pPr>
      <w:r w:rsidRPr="00CA4534">
        <w:rPr>
          <w:rStyle w:val="HideTWBExt"/>
          <w:b w:val="0"/>
        </w:rPr>
        <w:t>&lt;Article&gt;</w:t>
      </w:r>
      <w:r w:rsidRPr="00CA4534">
        <w:t>Člen 23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5D92A9F" w14:textId="77777777" w:rsidTr="0059524E">
        <w:trPr>
          <w:trHeight w:hRule="exact" w:val="240"/>
          <w:jc w:val="center"/>
        </w:trPr>
        <w:tc>
          <w:tcPr>
            <w:tcW w:w="9752" w:type="dxa"/>
            <w:gridSpan w:val="2"/>
          </w:tcPr>
          <w:p w14:paraId="6294E9C6" w14:textId="77777777" w:rsidR="00774A4C" w:rsidRPr="00CA4534" w:rsidRDefault="00774A4C" w:rsidP="0059524E"/>
        </w:tc>
      </w:tr>
      <w:tr w:rsidR="00774A4C" w:rsidRPr="00CA4534" w14:paraId="129B591F" w14:textId="77777777" w:rsidTr="0059524E">
        <w:trPr>
          <w:trHeight w:val="240"/>
          <w:jc w:val="center"/>
        </w:trPr>
        <w:tc>
          <w:tcPr>
            <w:tcW w:w="4876" w:type="dxa"/>
          </w:tcPr>
          <w:p w14:paraId="7744D97E" w14:textId="77777777" w:rsidR="00774A4C" w:rsidRPr="00CA4534" w:rsidRDefault="00774A4C" w:rsidP="0059524E">
            <w:pPr>
              <w:pStyle w:val="ColumnHeading"/>
            </w:pPr>
            <w:r w:rsidRPr="00CA4534">
              <w:t>Besedilo, ki ga predlaga Komisija</w:t>
            </w:r>
          </w:p>
        </w:tc>
        <w:tc>
          <w:tcPr>
            <w:tcW w:w="4876" w:type="dxa"/>
          </w:tcPr>
          <w:p w14:paraId="2758BEC5" w14:textId="77777777" w:rsidR="00774A4C" w:rsidRPr="00CA4534" w:rsidRDefault="00774A4C" w:rsidP="0059524E">
            <w:pPr>
              <w:pStyle w:val="ColumnHeading"/>
            </w:pPr>
            <w:r w:rsidRPr="00CA4534">
              <w:t>Predlog spremembe</w:t>
            </w:r>
          </w:p>
        </w:tc>
      </w:tr>
      <w:tr w:rsidR="00774A4C" w:rsidRPr="00CA4534" w14:paraId="72441573" w14:textId="77777777" w:rsidTr="0059524E">
        <w:trPr>
          <w:jc w:val="center"/>
        </w:trPr>
        <w:tc>
          <w:tcPr>
            <w:tcW w:w="4876" w:type="dxa"/>
          </w:tcPr>
          <w:p w14:paraId="6CB6ADA9" w14:textId="77777777" w:rsidR="00774A4C" w:rsidRPr="00CA4534" w:rsidRDefault="00774A4C" w:rsidP="0059524E">
            <w:pPr>
              <w:pStyle w:val="Normal6"/>
              <w:rPr>
                <w:b/>
                <w:i/>
              </w:rPr>
            </w:pPr>
            <w:r w:rsidRPr="00CA4534">
              <w:t>5.</w:t>
            </w:r>
            <w:r w:rsidRPr="00CA4534">
              <w:rPr>
                <w:b/>
                <w:i/>
              </w:rPr>
              <w:tab/>
              <w:t>Če prosilec odkloni</w:t>
            </w:r>
            <w:r w:rsidRPr="00CA4534">
              <w:t xml:space="preserve"> zdravniški</w:t>
            </w:r>
            <w:r w:rsidRPr="00CA4534">
              <w:rPr>
                <w:b/>
                <w:i/>
              </w:rPr>
              <w:t xml:space="preserve"> pregled, to organu</w:t>
            </w:r>
            <w:r w:rsidRPr="00CA4534">
              <w:t xml:space="preserve"> za presojo</w:t>
            </w:r>
            <w:r w:rsidRPr="00CA4534">
              <w:rPr>
                <w:b/>
                <w:i/>
              </w:rPr>
              <w:t xml:space="preserve"> ne prepreči odločiti o prošnji za mednarodno zaščito</w:t>
            </w:r>
            <w:r w:rsidRPr="00CA4534">
              <w:t>.</w:t>
            </w:r>
          </w:p>
        </w:tc>
        <w:tc>
          <w:tcPr>
            <w:tcW w:w="4876" w:type="dxa"/>
          </w:tcPr>
          <w:p w14:paraId="37311D76" w14:textId="77777777" w:rsidR="00774A4C" w:rsidRPr="00CA4534" w:rsidRDefault="00774A4C" w:rsidP="0059524E">
            <w:pPr>
              <w:pStyle w:val="Normal6"/>
              <w:rPr>
                <w:b/>
                <w:i/>
              </w:rPr>
            </w:pPr>
            <w:r w:rsidRPr="00CA4534">
              <w:t>5.</w:t>
            </w:r>
            <w:r w:rsidRPr="00CA4534">
              <w:rPr>
                <w:b/>
                <w:i/>
              </w:rPr>
              <w:tab/>
            </w:r>
            <w:r w:rsidRPr="00CA4534">
              <w:t>Zdravniški</w:t>
            </w:r>
            <w:r w:rsidRPr="00CA4534">
              <w:rPr>
                <w:b/>
                <w:i/>
              </w:rPr>
              <w:t xml:space="preserve"> pregledi se opravijo kot zadnja možnost, organ</w:t>
            </w:r>
            <w:r w:rsidRPr="00CA4534">
              <w:t xml:space="preserve"> za presojo</w:t>
            </w:r>
            <w:r w:rsidRPr="00CA4534">
              <w:rPr>
                <w:b/>
                <w:i/>
              </w:rPr>
              <w:t xml:space="preserve"> pa svojo odločitev pisno utemelji</w:t>
            </w:r>
            <w:r w:rsidRPr="00CA4534">
              <w:t>.</w:t>
            </w:r>
          </w:p>
        </w:tc>
      </w:tr>
    </w:tbl>
    <w:p w14:paraId="38F7D7F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724C386" w14:textId="77777777" w:rsidR="00774A4C" w:rsidRPr="00CA4534" w:rsidRDefault="00774A4C" w:rsidP="00774A4C">
      <w:r w:rsidRPr="00CA4534">
        <w:rPr>
          <w:rStyle w:val="HideTWBExt"/>
        </w:rPr>
        <w:t>&lt;/Amend&gt;</w:t>
      </w:r>
    </w:p>
    <w:p w14:paraId="786DA64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883</w:t>
      </w:r>
      <w:r w:rsidRPr="00CA4534">
        <w:rPr>
          <w:rStyle w:val="HideTWBExt"/>
          <w:b w:val="0"/>
        </w:rPr>
        <w:t>&lt;/NumAm&gt;</w:t>
      </w:r>
    </w:p>
    <w:p w14:paraId="2190A6EB"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456056F8" w14:textId="77777777" w:rsidR="00774A4C" w:rsidRPr="00CA4534" w:rsidRDefault="00774A4C" w:rsidP="00774A4C">
      <w:pPr>
        <w:pStyle w:val="NormalBold"/>
      </w:pPr>
      <w:r w:rsidRPr="00CA4534">
        <w:rPr>
          <w:rStyle w:val="HideTWBExt"/>
          <w:b w:val="0"/>
        </w:rPr>
        <w:t>&lt;/RepeatBlock-By&gt;</w:t>
      </w:r>
    </w:p>
    <w:p w14:paraId="1BF53A8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9D2AC4D" w14:textId="77777777" w:rsidR="00774A4C" w:rsidRPr="00CA4534" w:rsidRDefault="00774A4C" w:rsidP="00774A4C">
      <w:pPr>
        <w:pStyle w:val="NormalBold"/>
      </w:pPr>
      <w:r w:rsidRPr="00CA4534">
        <w:rPr>
          <w:rStyle w:val="HideTWBExt"/>
          <w:b w:val="0"/>
        </w:rPr>
        <w:t>&lt;Article&gt;</w:t>
      </w:r>
      <w:r w:rsidRPr="00CA4534">
        <w:t>Člen 24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2F43932" w14:textId="77777777" w:rsidTr="0059524E">
        <w:trPr>
          <w:trHeight w:hRule="exact" w:val="240"/>
          <w:jc w:val="center"/>
        </w:trPr>
        <w:tc>
          <w:tcPr>
            <w:tcW w:w="9752" w:type="dxa"/>
            <w:gridSpan w:val="2"/>
          </w:tcPr>
          <w:p w14:paraId="1228D15B" w14:textId="77777777" w:rsidR="00774A4C" w:rsidRPr="00CA4534" w:rsidRDefault="00774A4C" w:rsidP="0059524E"/>
        </w:tc>
      </w:tr>
      <w:tr w:rsidR="00774A4C" w:rsidRPr="00CA4534" w14:paraId="487D594B" w14:textId="77777777" w:rsidTr="0059524E">
        <w:trPr>
          <w:trHeight w:val="240"/>
          <w:jc w:val="center"/>
        </w:trPr>
        <w:tc>
          <w:tcPr>
            <w:tcW w:w="4876" w:type="dxa"/>
          </w:tcPr>
          <w:p w14:paraId="2E43024A" w14:textId="77777777" w:rsidR="00774A4C" w:rsidRPr="00CA4534" w:rsidRDefault="00774A4C" w:rsidP="0059524E">
            <w:pPr>
              <w:pStyle w:val="ColumnHeading"/>
            </w:pPr>
            <w:r w:rsidRPr="00CA4534">
              <w:t>Besedilo, ki ga predlaga Komisija</w:t>
            </w:r>
          </w:p>
        </w:tc>
        <w:tc>
          <w:tcPr>
            <w:tcW w:w="4876" w:type="dxa"/>
          </w:tcPr>
          <w:p w14:paraId="5BBBA387" w14:textId="77777777" w:rsidR="00774A4C" w:rsidRPr="00CA4534" w:rsidRDefault="00774A4C" w:rsidP="0059524E">
            <w:pPr>
              <w:pStyle w:val="ColumnHeading"/>
            </w:pPr>
            <w:r w:rsidRPr="00CA4534">
              <w:t>Predlog spremembe</w:t>
            </w:r>
          </w:p>
        </w:tc>
      </w:tr>
      <w:tr w:rsidR="00774A4C" w:rsidRPr="00CA4534" w14:paraId="158A5B50" w14:textId="77777777" w:rsidTr="0059524E">
        <w:trPr>
          <w:jc w:val="center"/>
        </w:trPr>
        <w:tc>
          <w:tcPr>
            <w:tcW w:w="4876" w:type="dxa"/>
          </w:tcPr>
          <w:p w14:paraId="0BD777A1" w14:textId="77777777" w:rsidR="00774A4C" w:rsidRPr="00CA4534" w:rsidRDefault="00774A4C" w:rsidP="0059524E">
            <w:pPr>
              <w:pStyle w:val="Normal6"/>
              <w:rPr>
                <w:b/>
                <w:i/>
              </w:rPr>
            </w:pPr>
            <w:r w:rsidRPr="00CA4534">
              <w:t>Zdravniški pregled mladoletnikov brez spremstva</w:t>
            </w:r>
          </w:p>
        </w:tc>
        <w:tc>
          <w:tcPr>
            <w:tcW w:w="4876" w:type="dxa"/>
          </w:tcPr>
          <w:p w14:paraId="641505BF" w14:textId="77777777" w:rsidR="00774A4C" w:rsidRPr="00CA4534" w:rsidRDefault="00774A4C" w:rsidP="0059524E">
            <w:pPr>
              <w:pStyle w:val="Normal6"/>
              <w:rPr>
                <w:b/>
                <w:i/>
              </w:rPr>
            </w:pPr>
            <w:r w:rsidRPr="00CA4534">
              <w:t>Zdravniški</w:t>
            </w:r>
            <w:r w:rsidRPr="00CA4534">
              <w:rPr>
                <w:b/>
                <w:i/>
              </w:rPr>
              <w:t xml:space="preserve"> in psihološki</w:t>
            </w:r>
            <w:r w:rsidRPr="00CA4534">
              <w:t xml:space="preserve"> pregled mladoletnikov brez spremstva</w:t>
            </w:r>
          </w:p>
        </w:tc>
      </w:tr>
    </w:tbl>
    <w:p w14:paraId="77DDC74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231F57D" w14:textId="77777777" w:rsidR="00774A4C" w:rsidRPr="00CA4534" w:rsidRDefault="00774A4C" w:rsidP="00774A4C">
      <w:r w:rsidRPr="00CA4534">
        <w:rPr>
          <w:rStyle w:val="HideTWBExt"/>
        </w:rPr>
        <w:t>&lt;/Amend&gt;</w:t>
      </w:r>
    </w:p>
    <w:p w14:paraId="21A36D0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884</w:t>
      </w:r>
      <w:r w:rsidRPr="00CA4534">
        <w:rPr>
          <w:rStyle w:val="HideTWBExt"/>
          <w:b w:val="0"/>
        </w:rPr>
        <w:t>&lt;/NumAm&gt;</w:t>
      </w:r>
    </w:p>
    <w:p w14:paraId="159AEE0E"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73AB4542" w14:textId="77777777" w:rsidR="00774A4C" w:rsidRPr="00CA4534" w:rsidRDefault="00774A4C" w:rsidP="00774A4C">
      <w:pPr>
        <w:pStyle w:val="NormalBold"/>
      </w:pPr>
      <w:r w:rsidRPr="00CA4534">
        <w:rPr>
          <w:rStyle w:val="HideTWBExt"/>
          <w:b w:val="0"/>
        </w:rPr>
        <w:t>&lt;/RepeatBlock-By&gt;</w:t>
      </w:r>
    </w:p>
    <w:p w14:paraId="0C8CDB5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2C70427" w14:textId="77777777" w:rsidR="00774A4C" w:rsidRPr="00CA4534" w:rsidRDefault="00774A4C" w:rsidP="00774A4C">
      <w:pPr>
        <w:pStyle w:val="NormalBold"/>
      </w:pPr>
      <w:r w:rsidRPr="00CA4534">
        <w:rPr>
          <w:rStyle w:val="HideTWBExt"/>
          <w:b w:val="0"/>
        </w:rPr>
        <w:t>&lt;Article&gt;</w:t>
      </w:r>
      <w:r w:rsidRPr="00CA4534">
        <w:t>Člen 24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C18B353" w14:textId="77777777" w:rsidTr="0059524E">
        <w:trPr>
          <w:trHeight w:hRule="exact" w:val="240"/>
          <w:jc w:val="center"/>
        </w:trPr>
        <w:tc>
          <w:tcPr>
            <w:tcW w:w="9752" w:type="dxa"/>
            <w:gridSpan w:val="2"/>
          </w:tcPr>
          <w:p w14:paraId="77F70F73" w14:textId="77777777" w:rsidR="00774A4C" w:rsidRPr="00CA4534" w:rsidRDefault="00774A4C" w:rsidP="0059524E"/>
        </w:tc>
      </w:tr>
      <w:tr w:rsidR="00774A4C" w:rsidRPr="00CA4534" w14:paraId="15CE5428" w14:textId="77777777" w:rsidTr="0059524E">
        <w:trPr>
          <w:trHeight w:val="240"/>
          <w:jc w:val="center"/>
        </w:trPr>
        <w:tc>
          <w:tcPr>
            <w:tcW w:w="4876" w:type="dxa"/>
          </w:tcPr>
          <w:p w14:paraId="3AA45D6E" w14:textId="77777777" w:rsidR="00774A4C" w:rsidRPr="00CA4534" w:rsidRDefault="00774A4C" w:rsidP="0059524E">
            <w:pPr>
              <w:pStyle w:val="ColumnHeading"/>
            </w:pPr>
            <w:r w:rsidRPr="00CA4534">
              <w:t>Besedilo, ki ga predlaga Komisija</w:t>
            </w:r>
          </w:p>
        </w:tc>
        <w:tc>
          <w:tcPr>
            <w:tcW w:w="4876" w:type="dxa"/>
          </w:tcPr>
          <w:p w14:paraId="4EA11C7A" w14:textId="77777777" w:rsidR="00774A4C" w:rsidRPr="00CA4534" w:rsidRDefault="00774A4C" w:rsidP="0059524E">
            <w:pPr>
              <w:pStyle w:val="ColumnHeading"/>
            </w:pPr>
            <w:r w:rsidRPr="00CA4534">
              <w:t>Predlog spremembe</w:t>
            </w:r>
          </w:p>
        </w:tc>
      </w:tr>
      <w:tr w:rsidR="00774A4C" w:rsidRPr="00CA4534" w14:paraId="4FE8DA9F" w14:textId="77777777" w:rsidTr="0059524E">
        <w:trPr>
          <w:jc w:val="center"/>
        </w:trPr>
        <w:tc>
          <w:tcPr>
            <w:tcW w:w="4876" w:type="dxa"/>
          </w:tcPr>
          <w:p w14:paraId="277F4239" w14:textId="77777777" w:rsidR="00774A4C" w:rsidRPr="00CA4534" w:rsidRDefault="00774A4C" w:rsidP="0059524E">
            <w:pPr>
              <w:pStyle w:val="Normal6"/>
              <w:rPr>
                <w:b/>
                <w:i/>
              </w:rPr>
            </w:pPr>
            <w:r w:rsidRPr="00CA4534">
              <w:rPr>
                <w:b/>
                <w:i/>
              </w:rPr>
              <w:t>Zdravniški</w:t>
            </w:r>
            <w:r w:rsidRPr="00CA4534">
              <w:t xml:space="preserve"> pregled mladoletnikov brez spremstva</w:t>
            </w:r>
          </w:p>
        </w:tc>
        <w:tc>
          <w:tcPr>
            <w:tcW w:w="4876" w:type="dxa"/>
          </w:tcPr>
          <w:p w14:paraId="581C4751" w14:textId="77777777" w:rsidR="00774A4C" w:rsidRPr="00CA4534" w:rsidRDefault="00774A4C" w:rsidP="0059524E">
            <w:pPr>
              <w:pStyle w:val="Normal6"/>
              <w:rPr>
                <w:b/>
                <w:i/>
              </w:rPr>
            </w:pPr>
            <w:r w:rsidRPr="00CA4534">
              <w:t>Pregled mladoletnikov brez spremstva</w:t>
            </w:r>
          </w:p>
        </w:tc>
      </w:tr>
    </w:tbl>
    <w:p w14:paraId="3317EAB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793557A" w14:textId="77777777" w:rsidR="00774A4C" w:rsidRPr="00CA4534" w:rsidRDefault="00774A4C" w:rsidP="00774A4C">
      <w:r w:rsidRPr="00CA4534">
        <w:rPr>
          <w:rStyle w:val="HideTWBExt"/>
        </w:rPr>
        <w:t>&lt;/Amend&gt;</w:t>
      </w:r>
    </w:p>
    <w:p w14:paraId="2A43069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885</w:t>
      </w:r>
      <w:r w:rsidRPr="00CA4534">
        <w:rPr>
          <w:rStyle w:val="HideTWBExt"/>
          <w:b w:val="0"/>
        </w:rPr>
        <w:t>&lt;/NumAm&gt;</w:t>
      </w:r>
    </w:p>
    <w:p w14:paraId="6861479E"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77055408" w14:textId="77777777" w:rsidR="00774A4C" w:rsidRPr="00CA4534" w:rsidRDefault="00774A4C" w:rsidP="00774A4C">
      <w:pPr>
        <w:pStyle w:val="NormalBold"/>
      </w:pPr>
      <w:r w:rsidRPr="00CA4534">
        <w:rPr>
          <w:rStyle w:val="HideTWBExt"/>
          <w:b w:val="0"/>
        </w:rPr>
        <w:t>&lt;/RepeatBlock-By&gt;</w:t>
      </w:r>
    </w:p>
    <w:p w14:paraId="2275BCB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9D6154C" w14:textId="77777777" w:rsidR="00774A4C" w:rsidRPr="00CA4534" w:rsidRDefault="00774A4C" w:rsidP="00774A4C">
      <w:pPr>
        <w:pStyle w:val="NormalBold"/>
      </w:pPr>
      <w:r w:rsidRPr="00CA4534">
        <w:rPr>
          <w:rStyle w:val="HideTWBExt"/>
          <w:b w:val="0"/>
        </w:rPr>
        <w:t>&lt;Article&gt;</w:t>
      </w:r>
      <w:r w:rsidRPr="00CA4534">
        <w:t>Člen 24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9840224" w14:textId="77777777" w:rsidTr="0059524E">
        <w:trPr>
          <w:trHeight w:hRule="exact" w:val="240"/>
          <w:jc w:val="center"/>
        </w:trPr>
        <w:tc>
          <w:tcPr>
            <w:tcW w:w="9752" w:type="dxa"/>
            <w:gridSpan w:val="2"/>
          </w:tcPr>
          <w:p w14:paraId="44FBC366" w14:textId="77777777" w:rsidR="00774A4C" w:rsidRPr="00CA4534" w:rsidRDefault="00774A4C" w:rsidP="0059524E"/>
        </w:tc>
      </w:tr>
      <w:tr w:rsidR="00774A4C" w:rsidRPr="00CA4534" w14:paraId="3F857B61" w14:textId="77777777" w:rsidTr="0059524E">
        <w:trPr>
          <w:trHeight w:val="240"/>
          <w:jc w:val="center"/>
        </w:trPr>
        <w:tc>
          <w:tcPr>
            <w:tcW w:w="4876" w:type="dxa"/>
          </w:tcPr>
          <w:p w14:paraId="2852C9A4" w14:textId="77777777" w:rsidR="00774A4C" w:rsidRPr="00CA4534" w:rsidRDefault="00774A4C" w:rsidP="0059524E">
            <w:pPr>
              <w:pStyle w:val="ColumnHeading"/>
            </w:pPr>
            <w:r w:rsidRPr="00CA4534">
              <w:t>Besedilo, ki ga predlaga Komisija</w:t>
            </w:r>
          </w:p>
        </w:tc>
        <w:tc>
          <w:tcPr>
            <w:tcW w:w="4876" w:type="dxa"/>
          </w:tcPr>
          <w:p w14:paraId="0B0E52A7" w14:textId="77777777" w:rsidR="00774A4C" w:rsidRPr="00CA4534" w:rsidRDefault="00774A4C" w:rsidP="0059524E">
            <w:pPr>
              <w:pStyle w:val="ColumnHeading"/>
            </w:pPr>
            <w:r w:rsidRPr="00CA4534">
              <w:t>Predlog spremembe</w:t>
            </w:r>
          </w:p>
        </w:tc>
      </w:tr>
      <w:tr w:rsidR="00774A4C" w:rsidRPr="00CA4534" w14:paraId="07A4109A" w14:textId="77777777" w:rsidTr="0059524E">
        <w:trPr>
          <w:jc w:val="center"/>
        </w:trPr>
        <w:tc>
          <w:tcPr>
            <w:tcW w:w="4876" w:type="dxa"/>
          </w:tcPr>
          <w:p w14:paraId="7EDB003E" w14:textId="77777777" w:rsidR="00774A4C" w:rsidRPr="00CA4534" w:rsidRDefault="00774A4C" w:rsidP="0059524E">
            <w:pPr>
              <w:pStyle w:val="Normal6"/>
              <w:rPr>
                <w:b/>
                <w:i/>
              </w:rPr>
            </w:pPr>
            <w:r w:rsidRPr="00CA4534">
              <w:rPr>
                <w:b/>
                <w:i/>
              </w:rPr>
              <w:t>Zdravniški pregled</w:t>
            </w:r>
            <w:r w:rsidRPr="00CA4534">
              <w:t xml:space="preserve"> mladoletnikov</w:t>
            </w:r>
            <w:r w:rsidRPr="00CA4534">
              <w:rPr>
                <w:b/>
                <w:i/>
              </w:rPr>
              <w:t xml:space="preserve"> brez spremstva</w:t>
            </w:r>
          </w:p>
        </w:tc>
        <w:tc>
          <w:tcPr>
            <w:tcW w:w="4876" w:type="dxa"/>
          </w:tcPr>
          <w:p w14:paraId="32A539B8" w14:textId="77777777" w:rsidR="00774A4C" w:rsidRPr="00CA4534" w:rsidRDefault="00774A4C" w:rsidP="0059524E">
            <w:pPr>
              <w:pStyle w:val="Normal6"/>
              <w:rPr>
                <w:b/>
                <w:i/>
              </w:rPr>
            </w:pPr>
            <w:r w:rsidRPr="00CA4534">
              <w:rPr>
                <w:b/>
                <w:i/>
              </w:rPr>
              <w:t>Določitev starosti</w:t>
            </w:r>
            <w:r w:rsidRPr="00CA4534">
              <w:t xml:space="preserve"> mladoletnikov</w:t>
            </w:r>
          </w:p>
        </w:tc>
      </w:tr>
    </w:tbl>
    <w:p w14:paraId="3C1DA5B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86BE334" w14:textId="77777777" w:rsidR="00774A4C" w:rsidRPr="00CA4534" w:rsidRDefault="00774A4C" w:rsidP="00774A4C">
      <w:r w:rsidRPr="00CA4534">
        <w:rPr>
          <w:rStyle w:val="HideTWBExt"/>
        </w:rPr>
        <w:t>&lt;/Amend&gt;</w:t>
      </w:r>
    </w:p>
    <w:p w14:paraId="3DF82DC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886</w:t>
      </w:r>
      <w:r w:rsidRPr="00CA4534">
        <w:rPr>
          <w:rStyle w:val="HideTWBExt"/>
          <w:b w:val="0"/>
        </w:rPr>
        <w:t>&lt;/NumAm&gt;</w:t>
      </w:r>
    </w:p>
    <w:p w14:paraId="7501676F"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51EA1159" w14:textId="77777777" w:rsidR="00774A4C" w:rsidRPr="00CA4534" w:rsidRDefault="00774A4C" w:rsidP="00774A4C">
      <w:pPr>
        <w:pStyle w:val="NormalBold"/>
      </w:pPr>
      <w:r w:rsidRPr="00CA4534">
        <w:rPr>
          <w:rStyle w:val="HideTWBExt"/>
          <w:b w:val="0"/>
        </w:rPr>
        <w:t>&lt;/RepeatBlock-By&gt;</w:t>
      </w:r>
    </w:p>
    <w:p w14:paraId="1BA85F4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55BAF09"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0DE3324" w14:textId="77777777" w:rsidTr="0059524E">
        <w:trPr>
          <w:trHeight w:hRule="exact" w:val="240"/>
          <w:jc w:val="center"/>
        </w:trPr>
        <w:tc>
          <w:tcPr>
            <w:tcW w:w="9752" w:type="dxa"/>
            <w:gridSpan w:val="2"/>
          </w:tcPr>
          <w:p w14:paraId="4956C55C" w14:textId="77777777" w:rsidR="00774A4C" w:rsidRPr="00CA4534" w:rsidRDefault="00774A4C" w:rsidP="0059524E"/>
        </w:tc>
      </w:tr>
      <w:tr w:rsidR="00774A4C" w:rsidRPr="00CA4534" w14:paraId="1918E5DF" w14:textId="77777777" w:rsidTr="0059524E">
        <w:trPr>
          <w:trHeight w:val="240"/>
          <w:jc w:val="center"/>
        </w:trPr>
        <w:tc>
          <w:tcPr>
            <w:tcW w:w="4876" w:type="dxa"/>
          </w:tcPr>
          <w:p w14:paraId="075CA1F5" w14:textId="77777777" w:rsidR="00774A4C" w:rsidRPr="00CA4534" w:rsidRDefault="00774A4C" w:rsidP="0059524E">
            <w:pPr>
              <w:pStyle w:val="ColumnHeading"/>
            </w:pPr>
            <w:r w:rsidRPr="00CA4534">
              <w:t>Besedilo, ki ga predlaga Komisija</w:t>
            </w:r>
          </w:p>
        </w:tc>
        <w:tc>
          <w:tcPr>
            <w:tcW w:w="4876" w:type="dxa"/>
          </w:tcPr>
          <w:p w14:paraId="07BDD820" w14:textId="77777777" w:rsidR="00774A4C" w:rsidRPr="00CA4534" w:rsidRDefault="00774A4C" w:rsidP="0059524E">
            <w:pPr>
              <w:pStyle w:val="ColumnHeading"/>
            </w:pPr>
            <w:r w:rsidRPr="00CA4534">
              <w:t>Predlog spremembe</w:t>
            </w:r>
          </w:p>
        </w:tc>
      </w:tr>
      <w:tr w:rsidR="00774A4C" w:rsidRPr="00CA4534" w14:paraId="4094508C" w14:textId="77777777" w:rsidTr="0059524E">
        <w:trPr>
          <w:jc w:val="center"/>
        </w:trPr>
        <w:tc>
          <w:tcPr>
            <w:tcW w:w="4876" w:type="dxa"/>
          </w:tcPr>
          <w:p w14:paraId="6B374FDC" w14:textId="77777777" w:rsidR="00774A4C" w:rsidRPr="00CA4534" w:rsidRDefault="00774A4C" w:rsidP="0059524E">
            <w:pPr>
              <w:pStyle w:val="Normal6"/>
              <w:rPr>
                <w:b/>
                <w:i/>
              </w:rPr>
            </w:pPr>
            <w:r w:rsidRPr="00CA4534">
              <w:t>1.</w:t>
            </w:r>
            <w:r w:rsidRPr="00CA4534">
              <w:rPr>
                <w:b/>
                <w:i/>
              </w:rPr>
              <w:tab/>
            </w:r>
            <w:r w:rsidRPr="00CA4534">
              <w:t>Zdravniški pregledi se lahko uporabijo za določitev starosti mladoletnikov brez spremstva v okviru obravnavanja prošnje, če obstajajo po izjavah prosilca ali na podlagi drugih relevantnih znakov, vključno s psihosocialno oceno,</w:t>
            </w:r>
            <w:r w:rsidRPr="00CA4534">
              <w:rPr>
                <w:b/>
                <w:i/>
              </w:rPr>
              <w:t xml:space="preserve"> dvomi</w:t>
            </w:r>
            <w:r w:rsidRPr="00CA4534">
              <w:t xml:space="preserve"> glede tega, ali je prosilec mladoleten ali polnoleten. Kadar rezultati zdravniškega pregleda niso prepričljivi ali vključujejo razpon starosti pod 18 leti, države članice domnevajo, da je prosilec mladoleten.</w:t>
            </w:r>
          </w:p>
        </w:tc>
        <w:tc>
          <w:tcPr>
            <w:tcW w:w="4876" w:type="dxa"/>
          </w:tcPr>
          <w:p w14:paraId="43FF9F6F" w14:textId="77777777" w:rsidR="00774A4C" w:rsidRPr="00CA4534" w:rsidRDefault="00774A4C" w:rsidP="0059524E">
            <w:pPr>
              <w:pStyle w:val="Normal6"/>
              <w:rPr>
                <w:b/>
                <w:i/>
              </w:rPr>
            </w:pPr>
            <w:r w:rsidRPr="00CA4534">
              <w:t>1.</w:t>
            </w:r>
            <w:r w:rsidRPr="00CA4534">
              <w:rPr>
                <w:b/>
                <w:i/>
              </w:rPr>
              <w:tab/>
            </w:r>
            <w:r w:rsidRPr="00CA4534">
              <w:t>Zdravniški pregledi se lahko</w:t>
            </w:r>
            <w:r w:rsidRPr="00CA4534">
              <w:rPr>
                <w:b/>
                <w:i/>
              </w:rPr>
              <w:t xml:space="preserve"> kot zadnja možnost</w:t>
            </w:r>
            <w:r w:rsidRPr="00CA4534">
              <w:t xml:space="preserve"> uporabijo za določitev starosti mladoletnikov brez spremstva v okviru obravnavanja prošnje, če obstajajo po izjavah prosilca ali na podlagi drugih relevantnih znakov, vključno s psihosocialno oceno,</w:t>
            </w:r>
            <w:r w:rsidRPr="00CA4534">
              <w:rPr>
                <w:b/>
                <w:i/>
              </w:rPr>
              <w:t xml:space="preserve"> resni razlogi za dvom</w:t>
            </w:r>
            <w:r w:rsidRPr="00CA4534">
              <w:t xml:space="preserve"> glede tega, ali je prosilec mladoleten ali polnoleten</w:t>
            </w:r>
            <w:r w:rsidRPr="00CA4534">
              <w:rPr>
                <w:b/>
                <w:i/>
              </w:rPr>
              <w:t>, in če starosti prosilca ni bilo mogoče določiti z drugimi pristopi, kot so poskusi zbiranja dokumentacije, in drugimi postopki za določitev starosti, za izvedbo katerih so se morda odločile države članice</w:t>
            </w:r>
            <w:r w:rsidRPr="00CA4534">
              <w:t>. Kadar rezultati zdravniškega pregleda niso prepričljivi ali vključujejo razpon starosti pod 18 leti, države članice domnevajo, da je prosilec mladoleten.</w:t>
            </w:r>
          </w:p>
        </w:tc>
      </w:tr>
    </w:tbl>
    <w:p w14:paraId="14E2E1E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F021D7C" w14:textId="77777777" w:rsidR="00774A4C" w:rsidRPr="00CA4534" w:rsidRDefault="00774A4C" w:rsidP="00774A4C">
      <w:r w:rsidRPr="00CA4534">
        <w:rPr>
          <w:rStyle w:val="HideTWBExt"/>
        </w:rPr>
        <w:t>&lt;/Amend&gt;</w:t>
      </w:r>
    </w:p>
    <w:p w14:paraId="6F31F67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887</w:t>
      </w:r>
      <w:r w:rsidRPr="00CA4534">
        <w:rPr>
          <w:rStyle w:val="HideTWBExt"/>
          <w:b w:val="0"/>
        </w:rPr>
        <w:t>&lt;/NumAm&gt;</w:t>
      </w:r>
    </w:p>
    <w:p w14:paraId="6AC8F397"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A35E942" w14:textId="77777777" w:rsidR="00774A4C" w:rsidRPr="00CA4534" w:rsidRDefault="00774A4C" w:rsidP="00774A4C">
      <w:pPr>
        <w:pStyle w:val="NormalBold"/>
      </w:pPr>
      <w:r w:rsidRPr="00CA4534">
        <w:rPr>
          <w:rStyle w:val="HideTWBExt"/>
          <w:b w:val="0"/>
        </w:rPr>
        <w:t>&lt;/RepeatBlock-By&gt;</w:t>
      </w:r>
    </w:p>
    <w:p w14:paraId="4142572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91551C6"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56E920D" w14:textId="77777777" w:rsidTr="0059524E">
        <w:trPr>
          <w:trHeight w:hRule="exact" w:val="240"/>
          <w:jc w:val="center"/>
        </w:trPr>
        <w:tc>
          <w:tcPr>
            <w:tcW w:w="9752" w:type="dxa"/>
            <w:gridSpan w:val="2"/>
          </w:tcPr>
          <w:p w14:paraId="31EEE907" w14:textId="77777777" w:rsidR="00774A4C" w:rsidRPr="00CA4534" w:rsidRDefault="00774A4C" w:rsidP="0059524E"/>
        </w:tc>
      </w:tr>
      <w:tr w:rsidR="00774A4C" w:rsidRPr="00CA4534" w14:paraId="5D8866B5" w14:textId="77777777" w:rsidTr="0059524E">
        <w:trPr>
          <w:trHeight w:val="240"/>
          <w:jc w:val="center"/>
        </w:trPr>
        <w:tc>
          <w:tcPr>
            <w:tcW w:w="4876" w:type="dxa"/>
          </w:tcPr>
          <w:p w14:paraId="6DE5D4C3" w14:textId="77777777" w:rsidR="00774A4C" w:rsidRPr="00CA4534" w:rsidRDefault="00774A4C" w:rsidP="0059524E">
            <w:pPr>
              <w:pStyle w:val="ColumnHeading"/>
            </w:pPr>
            <w:r w:rsidRPr="00CA4534">
              <w:t>Besedilo, ki ga predlaga Komisija</w:t>
            </w:r>
          </w:p>
        </w:tc>
        <w:tc>
          <w:tcPr>
            <w:tcW w:w="4876" w:type="dxa"/>
          </w:tcPr>
          <w:p w14:paraId="25202717" w14:textId="77777777" w:rsidR="00774A4C" w:rsidRPr="00CA4534" w:rsidRDefault="00774A4C" w:rsidP="0059524E">
            <w:pPr>
              <w:pStyle w:val="ColumnHeading"/>
            </w:pPr>
            <w:r w:rsidRPr="00CA4534">
              <w:t>Predlog spremembe</w:t>
            </w:r>
          </w:p>
        </w:tc>
      </w:tr>
      <w:tr w:rsidR="00774A4C" w:rsidRPr="00CA4534" w14:paraId="0797B2F9" w14:textId="77777777" w:rsidTr="0059524E">
        <w:trPr>
          <w:jc w:val="center"/>
        </w:trPr>
        <w:tc>
          <w:tcPr>
            <w:tcW w:w="4876" w:type="dxa"/>
          </w:tcPr>
          <w:p w14:paraId="54D92749" w14:textId="77777777" w:rsidR="00774A4C" w:rsidRPr="00CA4534" w:rsidRDefault="00774A4C" w:rsidP="0059524E">
            <w:pPr>
              <w:pStyle w:val="Normal6"/>
              <w:rPr>
                <w:b/>
                <w:i/>
              </w:rPr>
            </w:pPr>
            <w:r w:rsidRPr="00CA4534">
              <w:t>1.</w:t>
            </w:r>
            <w:r w:rsidRPr="00CA4534">
              <w:rPr>
                <w:b/>
                <w:i/>
              </w:rPr>
              <w:tab/>
              <w:t>Zdravniški pregledi se lahko uporabijo za določitev starosti mladoletnikov brez spremstva v okviru obravnavanja prošnje, če obstajajo</w:t>
            </w:r>
            <w:r w:rsidRPr="00CA4534">
              <w:t xml:space="preserve"> po izjavah prosilca ali na podlagi</w:t>
            </w:r>
            <w:r w:rsidRPr="00CA4534">
              <w:rPr>
                <w:b/>
                <w:i/>
              </w:rPr>
              <w:t xml:space="preserve"> drugih relevantnih znakov, vključno s psihosocialno oceno,</w:t>
            </w:r>
            <w:r w:rsidRPr="00CA4534">
              <w:t xml:space="preserve"> dvomi glede tega, ali je</w:t>
            </w:r>
            <w:r w:rsidRPr="00CA4534">
              <w:rPr>
                <w:b/>
                <w:i/>
              </w:rPr>
              <w:t xml:space="preserve"> prosilec</w:t>
            </w:r>
            <w:r w:rsidRPr="00CA4534">
              <w:t xml:space="preserve"> mladoleten ali</w:t>
            </w:r>
            <w:r w:rsidRPr="00CA4534">
              <w:rPr>
                <w:b/>
                <w:i/>
              </w:rPr>
              <w:t xml:space="preserve"> polnoleten</w:t>
            </w:r>
            <w:r w:rsidRPr="00CA4534">
              <w:t>. Kadar rezultati</w:t>
            </w:r>
            <w:r w:rsidRPr="00CA4534">
              <w:rPr>
                <w:b/>
                <w:i/>
              </w:rPr>
              <w:t xml:space="preserve"> zdravniškega pregleda</w:t>
            </w:r>
            <w:r w:rsidRPr="00CA4534">
              <w:t xml:space="preserve"> niso prepričljivi ali vključujejo razpon starosti pod 18 leti, države članice domnevajo, da je prosilec mladoleten.</w:t>
            </w:r>
          </w:p>
        </w:tc>
        <w:tc>
          <w:tcPr>
            <w:tcW w:w="4876" w:type="dxa"/>
          </w:tcPr>
          <w:p w14:paraId="29C50D30" w14:textId="3B025410" w:rsidR="00774A4C" w:rsidRPr="00CA4534" w:rsidRDefault="00774A4C" w:rsidP="000C1DAC">
            <w:pPr>
              <w:pStyle w:val="Normal6"/>
              <w:rPr>
                <w:b/>
                <w:i/>
              </w:rPr>
            </w:pPr>
            <w:r w:rsidRPr="00CA4534">
              <w:t>1.</w:t>
            </w:r>
            <w:r w:rsidRPr="00CA4534">
              <w:rPr>
                <w:b/>
                <w:i/>
              </w:rPr>
              <w:tab/>
              <w:t>Če</w:t>
            </w:r>
            <w:r w:rsidRPr="00CA4534">
              <w:t xml:space="preserve"> po izjavah prosilca ali na podlagi</w:t>
            </w:r>
            <w:r w:rsidRPr="00CA4534">
              <w:rPr>
                <w:b/>
                <w:i/>
              </w:rPr>
              <w:t xml:space="preserve"> dostopne dokumentacije obstajajo</w:t>
            </w:r>
            <w:r w:rsidRPr="00CA4534">
              <w:t xml:space="preserve"> dvomi glede tega, ali je</w:t>
            </w:r>
            <w:r w:rsidRPr="00CA4534">
              <w:rPr>
                <w:b/>
                <w:i/>
              </w:rPr>
              <w:t xml:space="preserve"> mladoletnik brez spremstva dejansko</w:t>
            </w:r>
            <w:r w:rsidRPr="00CA4534">
              <w:t xml:space="preserve"> mladoleten</w:t>
            </w:r>
            <w:r w:rsidRPr="00CA4534">
              <w:rPr>
                <w:b/>
                <w:i/>
              </w:rPr>
              <w:t>, lahko organi za presojo pri usposobljenih izvajalcih naročijo psihosocialno oceno, s katero se v okviru obravnavanja prošnje določi starost prosilca.</w:t>
            </w:r>
            <w:r w:rsidRPr="00CA4534">
              <w:rPr>
                <w:b/>
                <w:i/>
              </w:rPr>
              <w:br/>
              <w:t>Določitev starosti ne sme temeljiti izključno na videzu</w:t>
            </w:r>
            <w:r w:rsidRPr="00CA4534">
              <w:t xml:space="preserve"> ali</w:t>
            </w:r>
            <w:r w:rsidRPr="00CA4534">
              <w:rPr>
                <w:b/>
                <w:i/>
              </w:rPr>
              <w:t xml:space="preserve"> ved</w:t>
            </w:r>
            <w:r w:rsidR="00EA2E1B" w:rsidRPr="00CA4534">
              <w:rPr>
                <w:b/>
                <w:i/>
              </w:rPr>
              <w:t>ê</w:t>
            </w:r>
            <w:r w:rsidRPr="00CA4534">
              <w:rPr>
                <w:b/>
                <w:i/>
              </w:rPr>
              <w:t>nju prosilca</w:t>
            </w:r>
            <w:r w:rsidRPr="00CA4534">
              <w:t>.</w:t>
            </w:r>
            <w:r w:rsidRPr="00CA4534">
              <w:rPr>
                <w:b/>
                <w:i/>
              </w:rPr>
              <w:br/>
            </w:r>
            <w:r w:rsidRPr="00CA4534">
              <w:t>Kadar rezultati</w:t>
            </w:r>
            <w:r w:rsidRPr="00CA4534">
              <w:rPr>
                <w:b/>
                <w:i/>
              </w:rPr>
              <w:t xml:space="preserve"> psihosocialne ocene</w:t>
            </w:r>
            <w:r w:rsidRPr="00CA4534">
              <w:t xml:space="preserve"> niso prepričljivi ali vključujejo razpon starosti pod 18 leti, države članice domnevajo, da je prosilec mladoleten.</w:t>
            </w:r>
          </w:p>
        </w:tc>
      </w:tr>
    </w:tbl>
    <w:p w14:paraId="61B9A75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A5586E1" w14:textId="77777777" w:rsidR="00774A4C" w:rsidRPr="00CA4534" w:rsidRDefault="00774A4C" w:rsidP="00774A4C">
      <w:r w:rsidRPr="00CA4534">
        <w:rPr>
          <w:rStyle w:val="HideTWBExt"/>
        </w:rPr>
        <w:t>&lt;/Amend&gt;</w:t>
      </w:r>
    </w:p>
    <w:p w14:paraId="2E242A2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888</w:t>
      </w:r>
      <w:r w:rsidRPr="00CA4534">
        <w:rPr>
          <w:rStyle w:val="HideTWBExt"/>
          <w:b w:val="0"/>
        </w:rPr>
        <w:t>&lt;/NumAm&gt;</w:t>
      </w:r>
    </w:p>
    <w:p w14:paraId="3C71C76D" w14:textId="77777777" w:rsidR="00774A4C" w:rsidRPr="00CA4534" w:rsidRDefault="00774A4C" w:rsidP="00774A4C">
      <w:pPr>
        <w:pStyle w:val="NormalBold"/>
      </w:pPr>
      <w:r w:rsidRPr="00CA4534">
        <w:rPr>
          <w:rStyle w:val="HideTWBExt"/>
          <w:b w:val="0"/>
        </w:rPr>
        <w:t>&lt;RepeatBlock-By&gt;&lt;Members&gt;</w:t>
      </w:r>
      <w:r w:rsidRPr="00CA4534">
        <w:t>Beatrix von Storch</w:t>
      </w:r>
      <w:r w:rsidRPr="00CA4534">
        <w:rPr>
          <w:rStyle w:val="HideTWBExt"/>
          <w:b w:val="0"/>
        </w:rPr>
        <w:t>&lt;/Members&gt;</w:t>
      </w:r>
    </w:p>
    <w:p w14:paraId="73FC6F58" w14:textId="77777777" w:rsidR="00774A4C" w:rsidRPr="00CA4534" w:rsidRDefault="00774A4C" w:rsidP="00774A4C">
      <w:pPr>
        <w:pStyle w:val="NormalBold"/>
      </w:pPr>
      <w:r w:rsidRPr="00CA4534">
        <w:rPr>
          <w:rStyle w:val="HideTWBExt"/>
          <w:b w:val="0"/>
        </w:rPr>
        <w:t>&lt;/RepeatBlock-By&gt;</w:t>
      </w:r>
    </w:p>
    <w:p w14:paraId="36487F8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6502725"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447A54D" w14:textId="77777777" w:rsidTr="0059524E">
        <w:trPr>
          <w:trHeight w:hRule="exact" w:val="240"/>
          <w:jc w:val="center"/>
        </w:trPr>
        <w:tc>
          <w:tcPr>
            <w:tcW w:w="9752" w:type="dxa"/>
            <w:gridSpan w:val="2"/>
          </w:tcPr>
          <w:p w14:paraId="1BFA8186" w14:textId="77777777" w:rsidR="00774A4C" w:rsidRPr="00CA4534" w:rsidRDefault="00774A4C" w:rsidP="0059524E"/>
        </w:tc>
      </w:tr>
      <w:tr w:rsidR="00774A4C" w:rsidRPr="00CA4534" w14:paraId="1B2B55DD" w14:textId="77777777" w:rsidTr="0059524E">
        <w:trPr>
          <w:trHeight w:val="240"/>
          <w:jc w:val="center"/>
        </w:trPr>
        <w:tc>
          <w:tcPr>
            <w:tcW w:w="4876" w:type="dxa"/>
          </w:tcPr>
          <w:p w14:paraId="7B9D80F1" w14:textId="77777777" w:rsidR="00774A4C" w:rsidRPr="00CA4534" w:rsidRDefault="00774A4C" w:rsidP="0059524E">
            <w:pPr>
              <w:pStyle w:val="ColumnHeading"/>
            </w:pPr>
            <w:r w:rsidRPr="00CA4534">
              <w:t>Besedilo, ki ga predlaga Komisija</w:t>
            </w:r>
          </w:p>
        </w:tc>
        <w:tc>
          <w:tcPr>
            <w:tcW w:w="4876" w:type="dxa"/>
          </w:tcPr>
          <w:p w14:paraId="6468950F" w14:textId="77777777" w:rsidR="00774A4C" w:rsidRPr="00CA4534" w:rsidRDefault="00774A4C" w:rsidP="0059524E">
            <w:pPr>
              <w:pStyle w:val="ColumnHeading"/>
            </w:pPr>
            <w:r w:rsidRPr="00CA4534">
              <w:t>Predlog spremembe</w:t>
            </w:r>
          </w:p>
        </w:tc>
      </w:tr>
      <w:tr w:rsidR="00774A4C" w:rsidRPr="00CA4534" w14:paraId="644079A9" w14:textId="77777777" w:rsidTr="0059524E">
        <w:trPr>
          <w:jc w:val="center"/>
        </w:trPr>
        <w:tc>
          <w:tcPr>
            <w:tcW w:w="4876" w:type="dxa"/>
          </w:tcPr>
          <w:p w14:paraId="6889CAF6" w14:textId="77777777" w:rsidR="00774A4C" w:rsidRPr="00CA4534" w:rsidRDefault="00774A4C" w:rsidP="0059524E">
            <w:pPr>
              <w:pStyle w:val="Normal6"/>
              <w:rPr>
                <w:b/>
                <w:i/>
              </w:rPr>
            </w:pPr>
            <w:r w:rsidRPr="00CA4534">
              <w:t>1.</w:t>
            </w:r>
            <w:r w:rsidRPr="00CA4534">
              <w:rPr>
                <w:b/>
                <w:i/>
              </w:rPr>
              <w:tab/>
            </w:r>
            <w:r w:rsidRPr="00CA4534">
              <w:t>Zdravniški pregledi se lahko uporabijo za določitev starosti mladoletnikov brez spremstva v okviru obravnavanja prošnje, če obstajajo po izjavah prosilca ali na podlagi drugih relevantnih znakov, vključno s psihosocialno oceno, dvomi glede tega, ali je prosilec mladoleten ali polnoleten.</w:t>
            </w:r>
            <w:r w:rsidRPr="00CA4534">
              <w:rPr>
                <w:b/>
                <w:i/>
              </w:rPr>
              <w:t xml:space="preserve"> Kadar rezultati zdravniškega pregleda niso prepričljivi ali vključujejo razpon starosti pod 18 leti, države članice domnevajo, da je prosilec mladoleten.</w:t>
            </w:r>
          </w:p>
        </w:tc>
        <w:tc>
          <w:tcPr>
            <w:tcW w:w="4876" w:type="dxa"/>
          </w:tcPr>
          <w:p w14:paraId="093C2ABE" w14:textId="77777777" w:rsidR="00774A4C" w:rsidRPr="00CA4534" w:rsidRDefault="00774A4C" w:rsidP="0059524E">
            <w:pPr>
              <w:pStyle w:val="Normal6"/>
              <w:rPr>
                <w:b/>
                <w:i/>
              </w:rPr>
            </w:pPr>
            <w:r w:rsidRPr="00CA4534">
              <w:t>1.</w:t>
            </w:r>
            <w:r w:rsidRPr="00CA4534">
              <w:rPr>
                <w:b/>
                <w:i/>
              </w:rPr>
              <w:tab/>
            </w:r>
            <w:r w:rsidRPr="00CA4534">
              <w:t>Zdravniški pregledi se lahko uporabijo za določitev starosti mladoletnikov brez spremstva v okviru obravnavanja prošnje, če obstajajo po izjavah prosilca ali na podlagi drugih relevantnih znakov, vključno s psihosocialno oceno, dvomi glede tega, ali je prosilec mladoleten ali polnoleten.</w:t>
            </w:r>
          </w:p>
        </w:tc>
      </w:tr>
    </w:tbl>
    <w:p w14:paraId="188842E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E7B7115" w14:textId="77777777" w:rsidR="00774A4C" w:rsidRPr="00CA4534" w:rsidRDefault="00774A4C" w:rsidP="00774A4C">
      <w:r w:rsidRPr="00CA4534">
        <w:rPr>
          <w:rStyle w:val="HideTWBExt"/>
        </w:rPr>
        <w:t>&lt;/Amend&gt;</w:t>
      </w:r>
    </w:p>
    <w:p w14:paraId="20AE125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889</w:t>
      </w:r>
      <w:r w:rsidRPr="00CA4534">
        <w:rPr>
          <w:rStyle w:val="HideTWBExt"/>
          <w:b w:val="0"/>
        </w:rPr>
        <w:t>&lt;/NumAm&gt;</w:t>
      </w:r>
    </w:p>
    <w:p w14:paraId="51015F2D" w14:textId="77777777" w:rsidR="00774A4C" w:rsidRPr="00CA4534" w:rsidRDefault="00774A4C" w:rsidP="00774A4C">
      <w:pPr>
        <w:pStyle w:val="NormalBold"/>
      </w:pPr>
      <w:r w:rsidRPr="00CA4534">
        <w:rPr>
          <w:rStyle w:val="HideTWBExt"/>
          <w:b w:val="0"/>
        </w:rPr>
        <w:t>&lt;RepeatBlock-By&gt;&lt;Members&gt;</w:t>
      </w:r>
      <w:r w:rsidRPr="00CA4534">
        <w:t>Elly Schlein</w:t>
      </w:r>
      <w:r w:rsidRPr="00CA4534">
        <w:rPr>
          <w:rStyle w:val="HideTWBExt"/>
          <w:b w:val="0"/>
        </w:rPr>
        <w:t>&lt;/Members&gt;</w:t>
      </w:r>
    </w:p>
    <w:p w14:paraId="3CAD3291" w14:textId="77777777" w:rsidR="00774A4C" w:rsidRPr="00CA4534" w:rsidRDefault="00774A4C" w:rsidP="00774A4C">
      <w:pPr>
        <w:pStyle w:val="NormalBold"/>
      </w:pPr>
      <w:r w:rsidRPr="00CA4534">
        <w:rPr>
          <w:rStyle w:val="HideTWBExt"/>
          <w:b w:val="0"/>
        </w:rPr>
        <w:t>&lt;/RepeatBlock-By&gt;</w:t>
      </w:r>
    </w:p>
    <w:p w14:paraId="5B79A9C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5726372"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19E4C03" w14:textId="77777777" w:rsidTr="0059524E">
        <w:trPr>
          <w:trHeight w:hRule="exact" w:val="240"/>
          <w:jc w:val="center"/>
        </w:trPr>
        <w:tc>
          <w:tcPr>
            <w:tcW w:w="9752" w:type="dxa"/>
            <w:gridSpan w:val="2"/>
          </w:tcPr>
          <w:p w14:paraId="705E02CC" w14:textId="77777777" w:rsidR="00774A4C" w:rsidRPr="00CA4534" w:rsidRDefault="00774A4C" w:rsidP="0059524E"/>
        </w:tc>
      </w:tr>
      <w:tr w:rsidR="00774A4C" w:rsidRPr="00CA4534" w14:paraId="70E8623D" w14:textId="77777777" w:rsidTr="0059524E">
        <w:trPr>
          <w:trHeight w:val="240"/>
          <w:jc w:val="center"/>
        </w:trPr>
        <w:tc>
          <w:tcPr>
            <w:tcW w:w="4876" w:type="dxa"/>
          </w:tcPr>
          <w:p w14:paraId="10D6EB54" w14:textId="77777777" w:rsidR="00774A4C" w:rsidRPr="00CA4534" w:rsidRDefault="00774A4C" w:rsidP="0059524E">
            <w:pPr>
              <w:pStyle w:val="ColumnHeading"/>
            </w:pPr>
            <w:r w:rsidRPr="00CA4534">
              <w:t>Besedilo, ki ga predlaga Komisija</w:t>
            </w:r>
          </w:p>
        </w:tc>
        <w:tc>
          <w:tcPr>
            <w:tcW w:w="4876" w:type="dxa"/>
          </w:tcPr>
          <w:p w14:paraId="200EBFFF" w14:textId="77777777" w:rsidR="00774A4C" w:rsidRPr="00CA4534" w:rsidRDefault="00774A4C" w:rsidP="0059524E">
            <w:pPr>
              <w:pStyle w:val="ColumnHeading"/>
            </w:pPr>
            <w:r w:rsidRPr="00CA4534">
              <w:t>Predlog spremembe</w:t>
            </w:r>
          </w:p>
        </w:tc>
      </w:tr>
      <w:tr w:rsidR="00774A4C" w:rsidRPr="00CA4534" w14:paraId="13ECBE5A" w14:textId="77777777" w:rsidTr="0059524E">
        <w:trPr>
          <w:jc w:val="center"/>
        </w:trPr>
        <w:tc>
          <w:tcPr>
            <w:tcW w:w="4876" w:type="dxa"/>
          </w:tcPr>
          <w:p w14:paraId="1E0DBEBD" w14:textId="77777777" w:rsidR="00774A4C" w:rsidRPr="00CA4534" w:rsidRDefault="00774A4C" w:rsidP="0059524E">
            <w:pPr>
              <w:pStyle w:val="Normal6"/>
              <w:rPr>
                <w:b/>
                <w:i/>
              </w:rPr>
            </w:pPr>
            <w:r w:rsidRPr="00CA4534">
              <w:t>1.</w:t>
            </w:r>
            <w:r w:rsidRPr="00CA4534">
              <w:rPr>
                <w:b/>
                <w:i/>
              </w:rPr>
              <w:tab/>
            </w:r>
            <w:r w:rsidRPr="00CA4534">
              <w:t>Zdravniški pregledi se lahko uporabijo za določitev starosti mladoletnikov brez spremstva v okviru obravnavanja prošnje, če obstajajo po izjavah prosilca ali na podlagi drugih relevantnih znakov, vključno s psihosocialno oceno, dvomi glede tega, ali je prosilec mladoleten ali polnoleten. Kadar rezultati zdravniškega pregleda niso prepričljivi ali vključujejo razpon starosti pod 18 leti, države članice domnevajo, da je prosilec mladoleten.</w:t>
            </w:r>
          </w:p>
        </w:tc>
        <w:tc>
          <w:tcPr>
            <w:tcW w:w="4876" w:type="dxa"/>
          </w:tcPr>
          <w:p w14:paraId="105B26D0" w14:textId="77777777" w:rsidR="00774A4C" w:rsidRPr="00CA4534" w:rsidRDefault="00774A4C" w:rsidP="0059524E">
            <w:pPr>
              <w:pStyle w:val="Normal6"/>
              <w:rPr>
                <w:b/>
                <w:i/>
              </w:rPr>
            </w:pPr>
            <w:r w:rsidRPr="00CA4534">
              <w:t>1.</w:t>
            </w:r>
            <w:r w:rsidRPr="00CA4534">
              <w:rPr>
                <w:b/>
                <w:i/>
              </w:rPr>
              <w:tab/>
            </w:r>
            <w:r w:rsidRPr="00CA4534">
              <w:t>Zdravniški pregledi se lahko uporabijo za določitev starosti mladoletnikov brez spremstva v okviru obravnavanja prošnje, če obstajajo po izjavah prosilca ali na podlagi drugih relevantnih znakov, vključno s psihosocialno oceno, dvomi glede tega, ali je prosilec mladoleten ali polnoleten. Kadar rezultati zdravniškega pregleda niso prepričljivi ali vključujejo razpon starosti pod 18 leti, države članice domnevajo, da je prosilec mladoleten.</w:t>
            </w:r>
            <w:r w:rsidRPr="00CA4534">
              <w:rPr>
                <w:b/>
                <w:i/>
              </w:rPr>
              <w:t xml:space="preserve"> Prosilec ima pravico do učinkovitega pravnega sredstva zoper odločitev o določitvi starosti.</w:t>
            </w:r>
          </w:p>
        </w:tc>
      </w:tr>
    </w:tbl>
    <w:p w14:paraId="7C4F2C6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4685879" w14:textId="77777777" w:rsidR="00774A4C" w:rsidRPr="00CA4534" w:rsidRDefault="00774A4C" w:rsidP="00774A4C">
      <w:r w:rsidRPr="00CA4534">
        <w:rPr>
          <w:rStyle w:val="HideTWBExt"/>
        </w:rPr>
        <w:t>&lt;/Amend&gt;</w:t>
      </w:r>
    </w:p>
    <w:p w14:paraId="3216CBA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890</w:t>
      </w:r>
      <w:r w:rsidRPr="00CA4534">
        <w:rPr>
          <w:rStyle w:val="HideTWBExt"/>
          <w:b w:val="0"/>
        </w:rPr>
        <w:t>&lt;/NumAm&gt;</w:t>
      </w:r>
    </w:p>
    <w:p w14:paraId="2F8EF01A"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199DDEA7" w14:textId="77777777" w:rsidR="00774A4C" w:rsidRPr="00CA4534" w:rsidRDefault="00774A4C" w:rsidP="00774A4C">
      <w:pPr>
        <w:pStyle w:val="NormalBold"/>
      </w:pPr>
      <w:r w:rsidRPr="00CA4534">
        <w:rPr>
          <w:rStyle w:val="HideTWBExt"/>
          <w:b w:val="0"/>
        </w:rPr>
        <w:t>&lt;/RepeatBlock-By&gt;</w:t>
      </w:r>
    </w:p>
    <w:p w14:paraId="587371E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FE57E76"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BB04461" w14:textId="77777777" w:rsidTr="0059524E">
        <w:trPr>
          <w:trHeight w:hRule="exact" w:val="240"/>
          <w:jc w:val="center"/>
        </w:trPr>
        <w:tc>
          <w:tcPr>
            <w:tcW w:w="9752" w:type="dxa"/>
            <w:gridSpan w:val="2"/>
          </w:tcPr>
          <w:p w14:paraId="02316304" w14:textId="77777777" w:rsidR="00774A4C" w:rsidRPr="00CA4534" w:rsidRDefault="00774A4C" w:rsidP="0059524E"/>
        </w:tc>
      </w:tr>
      <w:tr w:rsidR="00774A4C" w:rsidRPr="00CA4534" w14:paraId="7216D8E9" w14:textId="77777777" w:rsidTr="0059524E">
        <w:trPr>
          <w:trHeight w:val="240"/>
          <w:jc w:val="center"/>
        </w:trPr>
        <w:tc>
          <w:tcPr>
            <w:tcW w:w="4876" w:type="dxa"/>
          </w:tcPr>
          <w:p w14:paraId="743C125B" w14:textId="77777777" w:rsidR="00774A4C" w:rsidRPr="00CA4534" w:rsidRDefault="00774A4C" w:rsidP="0059524E">
            <w:pPr>
              <w:pStyle w:val="ColumnHeading"/>
            </w:pPr>
            <w:r w:rsidRPr="00CA4534">
              <w:t>Besedilo, ki ga predlaga Komisija</w:t>
            </w:r>
          </w:p>
        </w:tc>
        <w:tc>
          <w:tcPr>
            <w:tcW w:w="4876" w:type="dxa"/>
          </w:tcPr>
          <w:p w14:paraId="3F992B17" w14:textId="77777777" w:rsidR="00774A4C" w:rsidRPr="00CA4534" w:rsidRDefault="00774A4C" w:rsidP="0059524E">
            <w:pPr>
              <w:pStyle w:val="ColumnHeading"/>
            </w:pPr>
            <w:r w:rsidRPr="00CA4534">
              <w:t>Predlog spremembe</w:t>
            </w:r>
          </w:p>
        </w:tc>
      </w:tr>
      <w:tr w:rsidR="00774A4C" w:rsidRPr="00CA4534" w14:paraId="05DE31EC" w14:textId="77777777" w:rsidTr="0059524E">
        <w:trPr>
          <w:jc w:val="center"/>
        </w:trPr>
        <w:tc>
          <w:tcPr>
            <w:tcW w:w="4876" w:type="dxa"/>
          </w:tcPr>
          <w:p w14:paraId="718C4E64" w14:textId="77777777" w:rsidR="00774A4C" w:rsidRPr="00CA4534" w:rsidRDefault="00774A4C" w:rsidP="0059524E">
            <w:pPr>
              <w:pStyle w:val="Normal6"/>
              <w:rPr>
                <w:b/>
                <w:i/>
              </w:rPr>
            </w:pPr>
            <w:r w:rsidRPr="00CA4534">
              <w:t>1.</w:t>
            </w:r>
            <w:r w:rsidRPr="00CA4534">
              <w:rPr>
                <w:b/>
                <w:i/>
              </w:rPr>
              <w:tab/>
            </w:r>
            <w:r w:rsidRPr="00CA4534">
              <w:t>Zdravniški pregledi se</w:t>
            </w:r>
            <w:r w:rsidRPr="00CA4534">
              <w:rPr>
                <w:b/>
                <w:i/>
              </w:rPr>
              <w:t xml:space="preserve"> lahko</w:t>
            </w:r>
            <w:r w:rsidRPr="00CA4534">
              <w:t xml:space="preserve"> uporabijo za določitev starosti mladoletnikov brez spremstva v okviru obravnavanja prošnje, če obstajajo po izjavah prosilca ali na podlagi drugih relevantnih znakov, vključno s psihosocialno oceno, dvomi glede tega, ali je prosilec mladoleten ali polnoleten. Kadar rezultati zdravniškega pregleda niso prepričljivi ali vključujejo razpon starosti pod 18 leti, države članice domnevajo, da je prosilec mladoleten.</w:t>
            </w:r>
          </w:p>
        </w:tc>
        <w:tc>
          <w:tcPr>
            <w:tcW w:w="4876" w:type="dxa"/>
          </w:tcPr>
          <w:p w14:paraId="2EA833F6" w14:textId="77777777" w:rsidR="00774A4C" w:rsidRPr="00CA4534" w:rsidRDefault="00774A4C" w:rsidP="0059524E">
            <w:pPr>
              <w:pStyle w:val="Normal6"/>
              <w:rPr>
                <w:b/>
                <w:i/>
              </w:rPr>
            </w:pPr>
            <w:r w:rsidRPr="00CA4534">
              <w:t>1.</w:t>
            </w:r>
            <w:r w:rsidRPr="00CA4534">
              <w:rPr>
                <w:b/>
                <w:i/>
              </w:rPr>
              <w:tab/>
            </w:r>
            <w:r w:rsidRPr="00CA4534">
              <w:t>Zdravniški pregledi se uporabijo za določitev starosti mladoletnikov brez spremstva v okviru obravnavanja prošnje, če obstajajo po izjavah prosilca ali na podlagi drugih relevantnih znakov, vključno s</w:t>
            </w:r>
            <w:r w:rsidRPr="00CA4534">
              <w:rPr>
                <w:b/>
                <w:i/>
              </w:rPr>
              <w:t xml:space="preserve"> fizično in</w:t>
            </w:r>
            <w:r w:rsidRPr="00CA4534">
              <w:t xml:space="preserve"> psihosocialno oceno, dvomi glede tega, ali je prosilec mladoleten ali polnoleten. Kadar rezultati zdravniškega pregleda niso prepričljivi ali vključujejo razpon starosti pod 18 leti, države članice domnevajo, da je prosilec mladoleten.</w:t>
            </w:r>
          </w:p>
        </w:tc>
      </w:tr>
    </w:tbl>
    <w:p w14:paraId="382DDE2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2AFAF6B" w14:textId="77777777" w:rsidR="00774A4C" w:rsidRPr="00CA4534" w:rsidRDefault="00774A4C" w:rsidP="00774A4C">
      <w:r w:rsidRPr="00CA4534">
        <w:rPr>
          <w:rStyle w:val="HideTWBExt"/>
        </w:rPr>
        <w:t>&lt;/Amend&gt;</w:t>
      </w:r>
    </w:p>
    <w:p w14:paraId="38E9796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891</w:t>
      </w:r>
      <w:r w:rsidRPr="00CA4534">
        <w:rPr>
          <w:rStyle w:val="HideTWBExt"/>
          <w:b w:val="0"/>
        </w:rPr>
        <w:t>&lt;/NumAm&gt;</w:t>
      </w:r>
    </w:p>
    <w:p w14:paraId="6FE27273"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5D4D9B6A" w14:textId="77777777" w:rsidR="00774A4C" w:rsidRPr="00CA4534" w:rsidRDefault="00774A4C" w:rsidP="00774A4C">
      <w:pPr>
        <w:pStyle w:val="NormalBold"/>
      </w:pPr>
      <w:r w:rsidRPr="00CA4534">
        <w:rPr>
          <w:rStyle w:val="HideTWBExt"/>
          <w:b w:val="0"/>
        </w:rPr>
        <w:t>&lt;/RepeatBlock-By&gt;</w:t>
      </w:r>
    </w:p>
    <w:p w14:paraId="0550123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BD89B1B"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F62CF12" w14:textId="77777777" w:rsidTr="0059524E">
        <w:trPr>
          <w:trHeight w:hRule="exact" w:val="240"/>
          <w:jc w:val="center"/>
        </w:trPr>
        <w:tc>
          <w:tcPr>
            <w:tcW w:w="9752" w:type="dxa"/>
            <w:gridSpan w:val="2"/>
          </w:tcPr>
          <w:p w14:paraId="6FC338B1" w14:textId="77777777" w:rsidR="00774A4C" w:rsidRPr="00CA4534" w:rsidRDefault="00774A4C" w:rsidP="0059524E"/>
        </w:tc>
      </w:tr>
      <w:tr w:rsidR="00774A4C" w:rsidRPr="00CA4534" w14:paraId="38213C3E" w14:textId="77777777" w:rsidTr="0059524E">
        <w:trPr>
          <w:trHeight w:val="240"/>
          <w:jc w:val="center"/>
        </w:trPr>
        <w:tc>
          <w:tcPr>
            <w:tcW w:w="4876" w:type="dxa"/>
          </w:tcPr>
          <w:p w14:paraId="7CAEA73F" w14:textId="77777777" w:rsidR="00774A4C" w:rsidRPr="00CA4534" w:rsidRDefault="00774A4C" w:rsidP="0059524E">
            <w:pPr>
              <w:pStyle w:val="ColumnHeading"/>
            </w:pPr>
            <w:r w:rsidRPr="00CA4534">
              <w:t>Besedilo, ki ga predlaga Komisija</w:t>
            </w:r>
          </w:p>
        </w:tc>
        <w:tc>
          <w:tcPr>
            <w:tcW w:w="4876" w:type="dxa"/>
          </w:tcPr>
          <w:p w14:paraId="5353278D" w14:textId="77777777" w:rsidR="00774A4C" w:rsidRPr="00CA4534" w:rsidRDefault="00774A4C" w:rsidP="0059524E">
            <w:pPr>
              <w:pStyle w:val="ColumnHeading"/>
            </w:pPr>
            <w:r w:rsidRPr="00CA4534">
              <w:t>Predlog spremembe</w:t>
            </w:r>
          </w:p>
        </w:tc>
      </w:tr>
      <w:tr w:rsidR="00774A4C" w:rsidRPr="00CA4534" w14:paraId="43FC3602" w14:textId="77777777" w:rsidTr="0059524E">
        <w:trPr>
          <w:jc w:val="center"/>
        </w:trPr>
        <w:tc>
          <w:tcPr>
            <w:tcW w:w="4876" w:type="dxa"/>
          </w:tcPr>
          <w:p w14:paraId="6E10DF34" w14:textId="77777777" w:rsidR="00774A4C" w:rsidRPr="00CA4534" w:rsidRDefault="00774A4C" w:rsidP="0059524E">
            <w:pPr>
              <w:pStyle w:val="Normal6"/>
              <w:rPr>
                <w:b/>
                <w:i/>
              </w:rPr>
            </w:pPr>
            <w:r w:rsidRPr="00CA4534">
              <w:t>1.</w:t>
            </w:r>
            <w:r w:rsidRPr="00CA4534">
              <w:rPr>
                <w:b/>
                <w:i/>
              </w:rPr>
              <w:tab/>
            </w:r>
            <w:r w:rsidRPr="00CA4534">
              <w:t>Zdravniški pregledi se lahko uporabijo za določitev starosti mladoletnikov</w:t>
            </w:r>
            <w:r w:rsidRPr="00CA4534">
              <w:rPr>
                <w:b/>
                <w:i/>
              </w:rPr>
              <w:t xml:space="preserve"> brez spremstva</w:t>
            </w:r>
            <w:r w:rsidRPr="00CA4534">
              <w:t xml:space="preserve"> v okviru obravnavanja prošnje, če obstajajo po izjavah prosilca ali na podlagi drugih relevantnih znakov, vključno s psihosocialno oceno, dvomi glede tega, ali je prosilec mladoleten ali polnoleten. Kadar rezultati zdravniškega pregleda niso prepričljivi ali vključujejo razpon starosti pod 18 leti, države članice domnevajo, da je prosilec mladoleten.</w:t>
            </w:r>
          </w:p>
        </w:tc>
        <w:tc>
          <w:tcPr>
            <w:tcW w:w="4876" w:type="dxa"/>
          </w:tcPr>
          <w:p w14:paraId="184FAF13" w14:textId="77777777" w:rsidR="00774A4C" w:rsidRPr="00CA4534" w:rsidRDefault="00774A4C" w:rsidP="0059524E">
            <w:pPr>
              <w:pStyle w:val="Normal6"/>
              <w:rPr>
                <w:b/>
                <w:i/>
              </w:rPr>
            </w:pPr>
            <w:r w:rsidRPr="00CA4534">
              <w:t>1.</w:t>
            </w:r>
            <w:r w:rsidRPr="00CA4534">
              <w:rPr>
                <w:b/>
                <w:i/>
              </w:rPr>
              <w:tab/>
            </w:r>
            <w:r w:rsidRPr="00CA4534">
              <w:t>Zdravniški pregledi se lahko</w:t>
            </w:r>
            <w:r w:rsidRPr="00CA4534">
              <w:rPr>
                <w:b/>
                <w:i/>
              </w:rPr>
              <w:t xml:space="preserve"> kot standardni postopek</w:t>
            </w:r>
            <w:r w:rsidRPr="00CA4534">
              <w:t xml:space="preserve"> uporabijo za določitev starosti mladoletnikov v okviru obravnavanja prošnje, če obstajajo po izjavah prosilca ali na podlagi drugih relevantnih znakov, vključno s psihosocialno oceno, dvomi glede tega, ali je prosilec mladoleten ali polnoleten. Kadar rezultati zdravniškega pregleda niso prepričljivi ali vključujejo razpon starosti pod 18 leti, države članice domnevajo, da je prosilec mladoleten.</w:t>
            </w:r>
          </w:p>
        </w:tc>
      </w:tr>
    </w:tbl>
    <w:p w14:paraId="3DB0B6D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F63B804" w14:textId="77777777" w:rsidR="00774A4C" w:rsidRPr="00CA4534" w:rsidRDefault="00774A4C" w:rsidP="00774A4C">
      <w:r w:rsidRPr="00CA4534">
        <w:rPr>
          <w:rStyle w:val="HideTWBExt"/>
        </w:rPr>
        <w:t>&lt;/Amend&gt;</w:t>
      </w:r>
    </w:p>
    <w:p w14:paraId="6F973DB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892</w:t>
      </w:r>
      <w:r w:rsidRPr="00CA4534">
        <w:rPr>
          <w:rStyle w:val="HideTWBExt"/>
          <w:b w:val="0"/>
        </w:rPr>
        <w:t>&lt;/NumAm&gt;</w:t>
      </w:r>
    </w:p>
    <w:p w14:paraId="18280554"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52612BA0"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74D3773B" w14:textId="77777777" w:rsidR="00774A4C" w:rsidRPr="00CA4534" w:rsidRDefault="00774A4C" w:rsidP="00774A4C">
      <w:pPr>
        <w:pStyle w:val="NormalBold"/>
      </w:pPr>
      <w:r w:rsidRPr="00CA4534">
        <w:rPr>
          <w:rStyle w:val="HideTWBExt"/>
          <w:b w:val="0"/>
        </w:rPr>
        <w:t>&lt;Members&gt;</w:t>
      </w:r>
      <w:r w:rsidRPr="00CA4534">
        <w:t>Jean Lambert, Judith Sargentini</w:t>
      </w:r>
      <w:r w:rsidRPr="00CA4534">
        <w:rPr>
          <w:rStyle w:val="HideTWBExt"/>
          <w:b w:val="0"/>
        </w:rPr>
        <w:t>&lt;/Members&gt;</w:t>
      </w:r>
    </w:p>
    <w:p w14:paraId="6F921807" w14:textId="77777777" w:rsidR="00774A4C" w:rsidRPr="00CA4534" w:rsidRDefault="00774A4C" w:rsidP="00774A4C">
      <w:pPr>
        <w:pStyle w:val="NormalBold"/>
      </w:pPr>
      <w:r w:rsidRPr="00CA4534">
        <w:rPr>
          <w:rStyle w:val="HideTWBExt"/>
          <w:b w:val="0"/>
        </w:rPr>
        <w:t>&lt;/RepeatBlock-By&gt;</w:t>
      </w:r>
    </w:p>
    <w:p w14:paraId="52B0BFA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1B52DED"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8C4676F" w14:textId="77777777" w:rsidTr="0059524E">
        <w:trPr>
          <w:trHeight w:hRule="exact" w:val="240"/>
          <w:jc w:val="center"/>
        </w:trPr>
        <w:tc>
          <w:tcPr>
            <w:tcW w:w="9752" w:type="dxa"/>
            <w:gridSpan w:val="2"/>
          </w:tcPr>
          <w:p w14:paraId="7EAFC924" w14:textId="77777777" w:rsidR="00774A4C" w:rsidRPr="00CA4534" w:rsidRDefault="00774A4C" w:rsidP="0059524E"/>
        </w:tc>
      </w:tr>
      <w:tr w:rsidR="00774A4C" w:rsidRPr="00CA4534" w14:paraId="4F561131" w14:textId="77777777" w:rsidTr="0059524E">
        <w:trPr>
          <w:trHeight w:val="240"/>
          <w:jc w:val="center"/>
        </w:trPr>
        <w:tc>
          <w:tcPr>
            <w:tcW w:w="4876" w:type="dxa"/>
          </w:tcPr>
          <w:p w14:paraId="61C0E2D1" w14:textId="77777777" w:rsidR="00774A4C" w:rsidRPr="00CA4534" w:rsidRDefault="00774A4C" w:rsidP="0059524E">
            <w:pPr>
              <w:pStyle w:val="ColumnHeading"/>
            </w:pPr>
            <w:r w:rsidRPr="00CA4534">
              <w:t>Besedilo, ki ga predlaga Komisija</w:t>
            </w:r>
          </w:p>
        </w:tc>
        <w:tc>
          <w:tcPr>
            <w:tcW w:w="4876" w:type="dxa"/>
          </w:tcPr>
          <w:p w14:paraId="3FCA4F6E" w14:textId="77777777" w:rsidR="00774A4C" w:rsidRPr="00CA4534" w:rsidRDefault="00774A4C" w:rsidP="0059524E">
            <w:pPr>
              <w:pStyle w:val="ColumnHeading"/>
            </w:pPr>
            <w:r w:rsidRPr="00CA4534">
              <w:t>Predlog spremembe</w:t>
            </w:r>
          </w:p>
        </w:tc>
      </w:tr>
      <w:tr w:rsidR="00774A4C" w:rsidRPr="00CA4534" w14:paraId="6815A650" w14:textId="77777777" w:rsidTr="0059524E">
        <w:trPr>
          <w:jc w:val="center"/>
        </w:trPr>
        <w:tc>
          <w:tcPr>
            <w:tcW w:w="4876" w:type="dxa"/>
          </w:tcPr>
          <w:p w14:paraId="33DE63A9" w14:textId="77777777" w:rsidR="00774A4C" w:rsidRPr="00CA4534" w:rsidRDefault="00774A4C" w:rsidP="0059524E">
            <w:pPr>
              <w:pStyle w:val="Normal6"/>
              <w:rPr>
                <w:b/>
                <w:i/>
              </w:rPr>
            </w:pPr>
            <w:r w:rsidRPr="00CA4534">
              <w:t>1.</w:t>
            </w:r>
            <w:r w:rsidRPr="00CA4534">
              <w:rPr>
                <w:b/>
                <w:i/>
              </w:rPr>
              <w:tab/>
              <w:t>Zdravniški pregledi se lahko uporabijo za določitev starosti mladoletnikov brez spremstva v okviru obravnavanja prošnje, če obstajajo</w:t>
            </w:r>
            <w:r w:rsidRPr="00CA4534">
              <w:t xml:space="preserve"> po izjavah prosilca</w:t>
            </w:r>
            <w:r w:rsidRPr="00CA4534">
              <w:rPr>
                <w:b/>
                <w:i/>
              </w:rPr>
              <w:t xml:space="preserve"> ali</w:t>
            </w:r>
            <w:r w:rsidRPr="00CA4534">
              <w:t xml:space="preserve"> na podlagi drugih relevantnih znakov</w:t>
            </w:r>
            <w:r w:rsidRPr="00CA4534">
              <w:rPr>
                <w:b/>
                <w:i/>
              </w:rPr>
              <w:t>, vključno s psihosocialno oceno,</w:t>
            </w:r>
            <w:r w:rsidRPr="00CA4534">
              <w:t xml:space="preserve"> dvomi glede tega, ali je</w:t>
            </w:r>
            <w:r w:rsidRPr="00CA4534">
              <w:rPr>
                <w:b/>
                <w:i/>
              </w:rPr>
              <w:t xml:space="preserve"> prosilec</w:t>
            </w:r>
            <w:r w:rsidRPr="00CA4534">
              <w:t xml:space="preserve"> mladoleten</w:t>
            </w:r>
            <w:r w:rsidRPr="00CA4534">
              <w:rPr>
                <w:b/>
                <w:i/>
              </w:rPr>
              <w:t xml:space="preserve"> ali polnoleten. Kadar rezultati zdravniškega pregleda niso prepričljivi ali vključujejo razpon starosti pod 18 leti</w:t>
            </w:r>
            <w:r w:rsidRPr="00CA4534">
              <w:t>, države članice</w:t>
            </w:r>
            <w:r w:rsidRPr="00CA4534">
              <w:rPr>
                <w:b/>
                <w:i/>
              </w:rPr>
              <w:t xml:space="preserve"> domnevajo, da je prosilec mladoleten</w:t>
            </w:r>
            <w:r w:rsidRPr="00CA4534">
              <w:t>.</w:t>
            </w:r>
          </w:p>
        </w:tc>
        <w:tc>
          <w:tcPr>
            <w:tcW w:w="4876" w:type="dxa"/>
          </w:tcPr>
          <w:p w14:paraId="75A22295" w14:textId="635FC765" w:rsidR="00774A4C" w:rsidRPr="00CA4534" w:rsidRDefault="00774A4C" w:rsidP="00EA2E1B">
            <w:pPr>
              <w:pStyle w:val="Normal6"/>
              <w:rPr>
                <w:b/>
                <w:i/>
              </w:rPr>
            </w:pPr>
            <w:r w:rsidRPr="00CA4534">
              <w:t>1.</w:t>
            </w:r>
            <w:r w:rsidRPr="00CA4534">
              <w:rPr>
                <w:b/>
                <w:i/>
              </w:rPr>
              <w:tab/>
              <w:t>Če</w:t>
            </w:r>
            <w:r w:rsidRPr="00CA4534">
              <w:t xml:space="preserve"> po izjavah prosilca</w:t>
            </w:r>
            <w:r w:rsidRPr="00CA4534">
              <w:rPr>
                <w:b/>
                <w:i/>
              </w:rPr>
              <w:t xml:space="preserve"> in</w:t>
            </w:r>
            <w:r w:rsidRPr="00CA4534">
              <w:t xml:space="preserve"> na podlagi</w:t>
            </w:r>
            <w:r w:rsidRPr="00CA4534">
              <w:rPr>
                <w:b/>
                <w:i/>
              </w:rPr>
              <w:t xml:space="preserve"> dostopne dokumentacije ali</w:t>
            </w:r>
            <w:r w:rsidRPr="00CA4534">
              <w:t xml:space="preserve"> drugih relevantnih znakov</w:t>
            </w:r>
            <w:r w:rsidRPr="00CA4534">
              <w:rPr>
                <w:b/>
                <w:i/>
              </w:rPr>
              <w:t xml:space="preserve"> obstajajo</w:t>
            </w:r>
            <w:r w:rsidRPr="00CA4534">
              <w:t xml:space="preserve"> dvomi glede tega, ali je</w:t>
            </w:r>
            <w:r w:rsidRPr="00CA4534">
              <w:rPr>
                <w:b/>
                <w:i/>
              </w:rPr>
              <w:t xml:space="preserve"> mladoletnik brez spremstva dejansko</w:t>
            </w:r>
            <w:r w:rsidRPr="00CA4534">
              <w:t xml:space="preserve"> mladoleten,</w:t>
            </w:r>
            <w:r w:rsidRPr="00CA4534">
              <w:rPr>
                <w:b/>
                <w:i/>
              </w:rPr>
              <w:t xml:space="preserve"> lahko</w:t>
            </w:r>
            <w:r w:rsidRPr="00CA4534">
              <w:t xml:space="preserve"> države članice</w:t>
            </w:r>
            <w:r w:rsidRPr="00CA4534">
              <w:rPr>
                <w:b/>
                <w:i/>
              </w:rPr>
              <w:t xml:space="preserve"> pri usposobljenih izvajalcih naročijo psihosocialno oceno, s katero se v okviru obravnavanja prošnje določi starost prosilca</w:t>
            </w:r>
            <w:r w:rsidRPr="00CA4534">
              <w:t>.</w:t>
            </w:r>
            <w:r w:rsidRPr="00CA4534">
              <w:rPr>
                <w:b/>
                <w:i/>
              </w:rPr>
              <w:t xml:space="preserve"> Določitev starosti ne temelji izključno na videzu ali ved</w:t>
            </w:r>
            <w:r w:rsidR="00EA2E1B" w:rsidRPr="00CA4534">
              <w:rPr>
                <w:b/>
                <w:i/>
              </w:rPr>
              <w:t>ê</w:t>
            </w:r>
            <w:r w:rsidRPr="00CA4534">
              <w:rPr>
                <w:b/>
                <w:i/>
              </w:rPr>
              <w:t>nju prosilca.</w:t>
            </w:r>
          </w:p>
        </w:tc>
      </w:tr>
    </w:tbl>
    <w:p w14:paraId="219A326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38BEC50" w14:textId="77777777" w:rsidR="00774A4C" w:rsidRPr="00CA4534" w:rsidRDefault="00774A4C" w:rsidP="00774A4C">
      <w:r w:rsidRPr="00CA4534">
        <w:rPr>
          <w:rStyle w:val="HideTWBExt"/>
        </w:rPr>
        <w:t>&lt;/Amend&gt;</w:t>
      </w:r>
    </w:p>
    <w:p w14:paraId="19F5859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893</w:t>
      </w:r>
      <w:r w:rsidRPr="00CA4534">
        <w:rPr>
          <w:rStyle w:val="HideTWBExt"/>
          <w:b w:val="0"/>
        </w:rPr>
        <w:t>&lt;/NumAm&gt;</w:t>
      </w:r>
    </w:p>
    <w:p w14:paraId="7B11D09B" w14:textId="77777777" w:rsidR="00774A4C" w:rsidRPr="00CA4534" w:rsidRDefault="00774A4C" w:rsidP="00774A4C">
      <w:pPr>
        <w:pStyle w:val="NormalBold"/>
      </w:pPr>
      <w:r w:rsidRPr="00CA4534">
        <w:rPr>
          <w:rStyle w:val="HideTWBExt"/>
          <w:b w:val="0"/>
        </w:rPr>
        <w:t>&lt;RepeatBlock-By&gt;&lt;Members&gt;</w:t>
      </w:r>
      <w:r w:rsidRPr="00CA4534">
        <w:t>Péter Niedermüller, Marju Lauristin, Caterina Chinnici, Ana Gomes, Josef Weidenholzer</w:t>
      </w:r>
      <w:r w:rsidRPr="00CA4534">
        <w:rPr>
          <w:rStyle w:val="HideTWBExt"/>
          <w:b w:val="0"/>
        </w:rPr>
        <w:t>&lt;/Members&gt;</w:t>
      </w:r>
    </w:p>
    <w:p w14:paraId="757CCEB4" w14:textId="77777777" w:rsidR="00774A4C" w:rsidRPr="00CA4534" w:rsidRDefault="00774A4C" w:rsidP="00774A4C">
      <w:pPr>
        <w:pStyle w:val="NormalBold"/>
      </w:pPr>
      <w:r w:rsidRPr="00CA4534">
        <w:rPr>
          <w:rStyle w:val="HideTWBExt"/>
          <w:b w:val="0"/>
        </w:rPr>
        <w:t>&lt;/RepeatBlock-By&gt;</w:t>
      </w:r>
    </w:p>
    <w:p w14:paraId="5012CE1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C794E8C" w14:textId="77777777" w:rsidR="00774A4C" w:rsidRPr="00CA4534" w:rsidRDefault="00774A4C" w:rsidP="00774A4C">
      <w:pPr>
        <w:pStyle w:val="NormalBold"/>
      </w:pPr>
      <w:r w:rsidRPr="00CA4534">
        <w:rPr>
          <w:rStyle w:val="HideTWBExt"/>
          <w:b w:val="0"/>
        </w:rPr>
        <w:t>&lt;Article&gt;</w:t>
      </w:r>
      <w:r w:rsidRPr="00CA4534">
        <w:t>Člen 24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522F8D" w14:textId="77777777" w:rsidTr="0059524E">
        <w:trPr>
          <w:trHeight w:hRule="exact" w:val="240"/>
          <w:jc w:val="center"/>
        </w:trPr>
        <w:tc>
          <w:tcPr>
            <w:tcW w:w="9752" w:type="dxa"/>
            <w:gridSpan w:val="2"/>
          </w:tcPr>
          <w:p w14:paraId="54C75D46" w14:textId="77777777" w:rsidR="00774A4C" w:rsidRPr="00CA4534" w:rsidRDefault="00774A4C" w:rsidP="0059524E"/>
        </w:tc>
      </w:tr>
      <w:tr w:rsidR="00774A4C" w:rsidRPr="00CA4534" w14:paraId="71B26E0D" w14:textId="77777777" w:rsidTr="0059524E">
        <w:trPr>
          <w:trHeight w:val="240"/>
          <w:jc w:val="center"/>
        </w:trPr>
        <w:tc>
          <w:tcPr>
            <w:tcW w:w="4876" w:type="dxa"/>
          </w:tcPr>
          <w:p w14:paraId="0EF72E5C" w14:textId="77777777" w:rsidR="00774A4C" w:rsidRPr="00CA4534" w:rsidRDefault="00774A4C" w:rsidP="0059524E">
            <w:pPr>
              <w:pStyle w:val="ColumnHeading"/>
            </w:pPr>
            <w:r w:rsidRPr="00CA4534">
              <w:t>Besedilo, ki ga predlaga Komisija</w:t>
            </w:r>
          </w:p>
        </w:tc>
        <w:tc>
          <w:tcPr>
            <w:tcW w:w="4876" w:type="dxa"/>
          </w:tcPr>
          <w:p w14:paraId="3BBA35E5" w14:textId="77777777" w:rsidR="00774A4C" w:rsidRPr="00CA4534" w:rsidRDefault="00774A4C" w:rsidP="0059524E">
            <w:pPr>
              <w:pStyle w:val="ColumnHeading"/>
            </w:pPr>
            <w:r w:rsidRPr="00CA4534">
              <w:t>Predlog spremembe</w:t>
            </w:r>
          </w:p>
        </w:tc>
      </w:tr>
      <w:tr w:rsidR="00774A4C" w:rsidRPr="00CA4534" w14:paraId="36B6ED1A" w14:textId="77777777" w:rsidTr="0059524E">
        <w:trPr>
          <w:jc w:val="center"/>
        </w:trPr>
        <w:tc>
          <w:tcPr>
            <w:tcW w:w="4876" w:type="dxa"/>
          </w:tcPr>
          <w:p w14:paraId="6534DD16" w14:textId="77777777" w:rsidR="00774A4C" w:rsidRPr="00CA4534" w:rsidRDefault="00774A4C" w:rsidP="0059524E">
            <w:pPr>
              <w:pStyle w:val="Normal6"/>
              <w:rPr>
                <w:b/>
                <w:i/>
              </w:rPr>
            </w:pPr>
            <w:r w:rsidRPr="00CA4534">
              <w:t>1.</w:t>
            </w:r>
            <w:r w:rsidRPr="00CA4534">
              <w:rPr>
                <w:b/>
                <w:i/>
              </w:rPr>
              <w:tab/>
              <w:t>Zdravniški pregledi se lahko uporabijo za določitev starosti mladoletnikov brez spremstva v okviru obravnavanja prošnje, če obstajajo</w:t>
            </w:r>
            <w:r w:rsidRPr="00CA4534">
              <w:t xml:space="preserve"> po izjavah prosilca</w:t>
            </w:r>
            <w:r w:rsidRPr="00CA4534">
              <w:rPr>
                <w:b/>
                <w:i/>
              </w:rPr>
              <w:t xml:space="preserve"> ali</w:t>
            </w:r>
            <w:r w:rsidRPr="00CA4534">
              <w:t xml:space="preserve"> na podlagi drugih relevantnih znakov</w:t>
            </w:r>
            <w:r w:rsidRPr="00CA4534">
              <w:rPr>
                <w:b/>
                <w:i/>
              </w:rPr>
              <w:t>, vključno s psihosocialno oceno,</w:t>
            </w:r>
            <w:r w:rsidRPr="00CA4534">
              <w:t xml:space="preserve"> dvomi glede tega, ali je</w:t>
            </w:r>
            <w:r w:rsidRPr="00CA4534">
              <w:rPr>
                <w:b/>
                <w:i/>
              </w:rPr>
              <w:t xml:space="preserve"> prosilec</w:t>
            </w:r>
            <w:r w:rsidRPr="00CA4534">
              <w:t xml:space="preserve"> mladoleten</w:t>
            </w:r>
            <w:r w:rsidRPr="00CA4534">
              <w:rPr>
                <w:b/>
                <w:i/>
              </w:rPr>
              <w:t xml:space="preserve"> ali polnoleten. Kadar rezultati zdravniškega pregleda niso prepričljivi ali vključujejo razpon starosti pod 18 leti</w:t>
            </w:r>
            <w:r w:rsidRPr="00CA4534">
              <w:t>, države članice</w:t>
            </w:r>
            <w:r w:rsidRPr="00CA4534">
              <w:rPr>
                <w:b/>
                <w:i/>
              </w:rPr>
              <w:t xml:space="preserve"> domnevajo, da je prosilec mladoleten</w:t>
            </w:r>
            <w:r w:rsidRPr="00CA4534">
              <w:t>.</w:t>
            </w:r>
          </w:p>
        </w:tc>
        <w:tc>
          <w:tcPr>
            <w:tcW w:w="4876" w:type="dxa"/>
          </w:tcPr>
          <w:p w14:paraId="38127247" w14:textId="6C7168DF" w:rsidR="00774A4C" w:rsidRPr="00CA4534" w:rsidRDefault="00774A4C" w:rsidP="00EA2E1B">
            <w:pPr>
              <w:pStyle w:val="Normal6"/>
              <w:rPr>
                <w:b/>
                <w:i/>
              </w:rPr>
            </w:pPr>
            <w:r w:rsidRPr="00CA4534">
              <w:t>1.</w:t>
            </w:r>
            <w:r w:rsidRPr="00CA4534">
              <w:rPr>
                <w:b/>
                <w:i/>
              </w:rPr>
              <w:tab/>
              <w:t>Če</w:t>
            </w:r>
            <w:r w:rsidRPr="00CA4534">
              <w:t xml:space="preserve"> po izjavah prosilca</w:t>
            </w:r>
            <w:r w:rsidRPr="00CA4534">
              <w:rPr>
                <w:b/>
                <w:i/>
              </w:rPr>
              <w:t xml:space="preserve"> in</w:t>
            </w:r>
            <w:r w:rsidRPr="00CA4534">
              <w:t xml:space="preserve"> na podlagi</w:t>
            </w:r>
            <w:r w:rsidRPr="00CA4534">
              <w:rPr>
                <w:b/>
                <w:i/>
              </w:rPr>
              <w:t xml:space="preserve"> dostopne dokumentacije ali</w:t>
            </w:r>
            <w:r w:rsidRPr="00CA4534">
              <w:t xml:space="preserve"> drugih relevantnih znakov</w:t>
            </w:r>
            <w:r w:rsidRPr="00CA4534">
              <w:rPr>
                <w:b/>
                <w:i/>
              </w:rPr>
              <w:t xml:space="preserve"> obstajajo</w:t>
            </w:r>
            <w:r w:rsidRPr="00CA4534">
              <w:t xml:space="preserve"> dvomi glede tega, ali je</w:t>
            </w:r>
            <w:r w:rsidRPr="00CA4534">
              <w:rPr>
                <w:b/>
                <w:i/>
              </w:rPr>
              <w:t xml:space="preserve"> mladoletnik brez spremstva dejansko</w:t>
            </w:r>
            <w:r w:rsidRPr="00CA4534">
              <w:t xml:space="preserve"> mladoleten,</w:t>
            </w:r>
            <w:r w:rsidRPr="00CA4534">
              <w:rPr>
                <w:b/>
                <w:i/>
              </w:rPr>
              <w:t xml:space="preserve"> lahko</w:t>
            </w:r>
            <w:r w:rsidRPr="00CA4534">
              <w:t xml:space="preserve"> države članice</w:t>
            </w:r>
            <w:r w:rsidRPr="00CA4534">
              <w:rPr>
                <w:b/>
                <w:i/>
              </w:rPr>
              <w:t xml:space="preserve"> pri usposobljenih izvajalcih naročijo psihosocialno oceno, s katero se v okviru obravnavanja prošnje določi starost prosilca</w:t>
            </w:r>
            <w:r w:rsidRPr="00CA4534">
              <w:t>.</w:t>
            </w:r>
            <w:r w:rsidRPr="00CA4534">
              <w:rPr>
                <w:b/>
                <w:i/>
              </w:rPr>
              <w:t xml:space="preserve"> Določitev starosti ne temelji izključno na videzu ali ved</w:t>
            </w:r>
            <w:r w:rsidR="00EA2E1B" w:rsidRPr="00CA4534">
              <w:rPr>
                <w:b/>
                <w:i/>
              </w:rPr>
              <w:t>ê</w:t>
            </w:r>
            <w:r w:rsidRPr="00CA4534">
              <w:rPr>
                <w:b/>
                <w:i/>
              </w:rPr>
              <w:t>nju prosilca.</w:t>
            </w:r>
          </w:p>
        </w:tc>
      </w:tr>
    </w:tbl>
    <w:p w14:paraId="22B2DA1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2653716"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FFF3091" w14:textId="77777777" w:rsidR="00774A4C" w:rsidRPr="00CA4534" w:rsidRDefault="00774A4C" w:rsidP="00774A4C">
      <w:pPr>
        <w:pStyle w:val="Normal12Italic"/>
        <w:rPr>
          <w:lang w:val="sl-SI"/>
        </w:rPr>
      </w:pPr>
      <w:r w:rsidRPr="00CA4534">
        <w:rPr>
          <w:lang w:val="sl-SI"/>
        </w:rPr>
        <w:t>Zdravniški pregled mora biti zadnja možnost za določitev starosti mladoletnikov brez spremstva.</w:t>
      </w:r>
    </w:p>
    <w:p w14:paraId="3BF701E5" w14:textId="77777777" w:rsidR="00774A4C" w:rsidRPr="00CA4534" w:rsidRDefault="00774A4C" w:rsidP="00774A4C">
      <w:r w:rsidRPr="00CA4534">
        <w:rPr>
          <w:rStyle w:val="HideTWBExt"/>
        </w:rPr>
        <w:t>&lt;/Amend&gt;</w:t>
      </w:r>
    </w:p>
    <w:p w14:paraId="0E10722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894</w:t>
      </w:r>
      <w:r w:rsidRPr="00CA4534">
        <w:rPr>
          <w:rStyle w:val="HideTWBExt"/>
          <w:b w:val="0"/>
        </w:rPr>
        <w:t>&lt;/NumAm&gt;</w:t>
      </w:r>
    </w:p>
    <w:p w14:paraId="27F81258" w14:textId="77777777" w:rsidR="00774A4C" w:rsidRPr="00CA4534" w:rsidRDefault="00774A4C" w:rsidP="00774A4C">
      <w:pPr>
        <w:pStyle w:val="NormalBold"/>
      </w:pPr>
      <w:r w:rsidRPr="00CA4534">
        <w:rPr>
          <w:rStyle w:val="HideTWBExt"/>
          <w:b w:val="0"/>
        </w:rPr>
        <w:t>&lt;RepeatBlock-By&gt;&lt;Members&gt;</w:t>
      </w:r>
      <w:r w:rsidRPr="00CA4534">
        <w:t>Péter Niedermüller, Birgit Sippel, Marju Lauristin, Caterina Chinnici, Ana Gomes, Josef Weidenholzer</w:t>
      </w:r>
      <w:r w:rsidRPr="00CA4534">
        <w:rPr>
          <w:rStyle w:val="HideTWBExt"/>
          <w:b w:val="0"/>
        </w:rPr>
        <w:t>&lt;/Members&gt;</w:t>
      </w:r>
    </w:p>
    <w:p w14:paraId="72E47B14" w14:textId="77777777" w:rsidR="00774A4C" w:rsidRPr="00CA4534" w:rsidRDefault="00774A4C" w:rsidP="00774A4C">
      <w:pPr>
        <w:pStyle w:val="NormalBold"/>
      </w:pPr>
      <w:r w:rsidRPr="00CA4534">
        <w:rPr>
          <w:rStyle w:val="HideTWBExt"/>
          <w:b w:val="0"/>
        </w:rPr>
        <w:t>&lt;/RepeatBlock-By&gt;</w:t>
      </w:r>
    </w:p>
    <w:p w14:paraId="4252A88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818ED7B" w14:textId="77777777" w:rsidR="00774A4C" w:rsidRPr="00CA4534" w:rsidRDefault="00774A4C" w:rsidP="00774A4C">
      <w:pPr>
        <w:pStyle w:val="NormalBold"/>
      </w:pPr>
      <w:r w:rsidRPr="00CA4534">
        <w:rPr>
          <w:rStyle w:val="HideTWBExt"/>
          <w:b w:val="0"/>
        </w:rPr>
        <w:t>&lt;Article&gt;</w:t>
      </w:r>
      <w:r w:rsidRPr="00CA4534">
        <w:t>Člen 24 – odstavek 1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273A414" w14:textId="77777777" w:rsidTr="0059524E">
        <w:trPr>
          <w:trHeight w:hRule="exact" w:val="240"/>
          <w:jc w:val="center"/>
        </w:trPr>
        <w:tc>
          <w:tcPr>
            <w:tcW w:w="9752" w:type="dxa"/>
            <w:gridSpan w:val="2"/>
          </w:tcPr>
          <w:p w14:paraId="6F5B73BA" w14:textId="77777777" w:rsidR="00774A4C" w:rsidRPr="00CA4534" w:rsidRDefault="00774A4C" w:rsidP="0059524E"/>
        </w:tc>
      </w:tr>
      <w:tr w:rsidR="00774A4C" w:rsidRPr="00CA4534" w14:paraId="11775010" w14:textId="77777777" w:rsidTr="0059524E">
        <w:trPr>
          <w:trHeight w:val="240"/>
          <w:jc w:val="center"/>
        </w:trPr>
        <w:tc>
          <w:tcPr>
            <w:tcW w:w="4876" w:type="dxa"/>
          </w:tcPr>
          <w:p w14:paraId="496A5055" w14:textId="77777777" w:rsidR="00774A4C" w:rsidRPr="00CA4534" w:rsidRDefault="00774A4C" w:rsidP="0059524E">
            <w:pPr>
              <w:pStyle w:val="ColumnHeading"/>
            </w:pPr>
            <w:r w:rsidRPr="00CA4534">
              <w:t>Besedilo, ki ga predlaga Komisija</w:t>
            </w:r>
          </w:p>
        </w:tc>
        <w:tc>
          <w:tcPr>
            <w:tcW w:w="4876" w:type="dxa"/>
          </w:tcPr>
          <w:p w14:paraId="0E98A825" w14:textId="77777777" w:rsidR="00774A4C" w:rsidRPr="00CA4534" w:rsidRDefault="00774A4C" w:rsidP="0059524E">
            <w:pPr>
              <w:pStyle w:val="ColumnHeading"/>
            </w:pPr>
            <w:r w:rsidRPr="00CA4534">
              <w:t>Predlog spremembe</w:t>
            </w:r>
          </w:p>
        </w:tc>
      </w:tr>
      <w:tr w:rsidR="00774A4C" w:rsidRPr="00CA4534" w14:paraId="66F86EED" w14:textId="77777777" w:rsidTr="0059524E">
        <w:trPr>
          <w:jc w:val="center"/>
        </w:trPr>
        <w:tc>
          <w:tcPr>
            <w:tcW w:w="4876" w:type="dxa"/>
          </w:tcPr>
          <w:p w14:paraId="29472744" w14:textId="77777777" w:rsidR="00774A4C" w:rsidRPr="00CA4534" w:rsidRDefault="00774A4C" w:rsidP="0059524E">
            <w:pPr>
              <w:pStyle w:val="Normal6"/>
            </w:pPr>
          </w:p>
        </w:tc>
        <w:tc>
          <w:tcPr>
            <w:tcW w:w="4876" w:type="dxa"/>
          </w:tcPr>
          <w:p w14:paraId="29BA310C" w14:textId="77777777" w:rsidR="00774A4C" w:rsidRPr="00CA4534" w:rsidRDefault="00774A4C" w:rsidP="0059524E">
            <w:pPr>
              <w:pStyle w:val="Normal6"/>
              <w:rPr>
                <w:b/>
                <w:i/>
              </w:rPr>
            </w:pPr>
            <w:r w:rsidRPr="00CA4534">
              <w:rPr>
                <w:b/>
                <w:i/>
              </w:rPr>
              <w:t>1a.</w:t>
            </w:r>
            <w:r w:rsidRPr="00CA4534">
              <w:rPr>
                <w:b/>
                <w:i/>
              </w:rPr>
              <w:tab/>
              <w:t>Če po postopku iz odstavka 1 še vedno obstajajo dvomi glede starosti mladoletnika brez spremstva, se lahko za določitev njegove starosti v okviru obravnavanja prošnje kot zadnja možnost uporabijo zdravniški pregledi. Kadar ob upoštevanju dovoljenega odstopanja pri uporabljeni metodi rezultati zdravniškega pregleda niso prepričljivi ali vključujejo razpon starosti pod 18 leti, države članice domnevajo, da je prosilec mladoleten.</w:t>
            </w:r>
          </w:p>
        </w:tc>
      </w:tr>
    </w:tbl>
    <w:p w14:paraId="63C4649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0531327"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E12780B" w14:textId="77777777" w:rsidR="00774A4C" w:rsidRPr="00CA4534" w:rsidRDefault="00774A4C" w:rsidP="00774A4C">
      <w:pPr>
        <w:pStyle w:val="Normal12Italic"/>
        <w:rPr>
          <w:lang w:val="sl-SI"/>
        </w:rPr>
      </w:pPr>
      <w:r w:rsidRPr="00CA4534">
        <w:rPr>
          <w:lang w:val="sl-SI"/>
        </w:rPr>
        <w:t>V primeru dvoma je treba vedno presoditi v korist mladoletnika.</w:t>
      </w:r>
    </w:p>
    <w:p w14:paraId="7593EC4D" w14:textId="77777777" w:rsidR="00774A4C" w:rsidRPr="00CA4534" w:rsidRDefault="00774A4C" w:rsidP="00774A4C">
      <w:r w:rsidRPr="00CA4534">
        <w:rPr>
          <w:rStyle w:val="HideTWBExt"/>
        </w:rPr>
        <w:t>&lt;/Amend&gt;</w:t>
      </w:r>
    </w:p>
    <w:p w14:paraId="46DD37E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895</w:t>
      </w:r>
      <w:r w:rsidRPr="00CA4534">
        <w:rPr>
          <w:rStyle w:val="HideTWBExt"/>
          <w:b w:val="0"/>
        </w:rPr>
        <w:t>&lt;/NumAm&gt;</w:t>
      </w:r>
    </w:p>
    <w:p w14:paraId="2FB71EA5"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F1F657A"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1284C261" w14:textId="77777777" w:rsidR="00774A4C" w:rsidRPr="00CA4534" w:rsidRDefault="00774A4C" w:rsidP="00774A4C">
      <w:pPr>
        <w:pStyle w:val="NormalBold"/>
      </w:pPr>
      <w:r w:rsidRPr="00CA4534">
        <w:rPr>
          <w:rStyle w:val="HideTWBExt"/>
          <w:b w:val="0"/>
        </w:rPr>
        <w:t>&lt;Members&gt;</w:t>
      </w:r>
      <w:r w:rsidRPr="00CA4534">
        <w:t>Jean Lambert, Judith Sargentini</w:t>
      </w:r>
      <w:r w:rsidRPr="00CA4534">
        <w:rPr>
          <w:rStyle w:val="HideTWBExt"/>
          <w:b w:val="0"/>
        </w:rPr>
        <w:t>&lt;/Members&gt;</w:t>
      </w:r>
    </w:p>
    <w:p w14:paraId="0A21BA8A" w14:textId="77777777" w:rsidR="00774A4C" w:rsidRPr="00CA4534" w:rsidRDefault="00774A4C" w:rsidP="00774A4C">
      <w:pPr>
        <w:pStyle w:val="NormalBold"/>
      </w:pPr>
      <w:r w:rsidRPr="00CA4534">
        <w:rPr>
          <w:rStyle w:val="HideTWBExt"/>
          <w:b w:val="0"/>
        </w:rPr>
        <w:t>&lt;/RepeatBlock-By&gt;</w:t>
      </w:r>
    </w:p>
    <w:p w14:paraId="4AFDF58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BC235FC" w14:textId="77777777" w:rsidR="00774A4C" w:rsidRPr="00CA4534" w:rsidRDefault="00774A4C" w:rsidP="00774A4C">
      <w:pPr>
        <w:pStyle w:val="NormalBold"/>
      </w:pPr>
      <w:r w:rsidRPr="00CA4534">
        <w:rPr>
          <w:rStyle w:val="HideTWBExt"/>
          <w:b w:val="0"/>
        </w:rPr>
        <w:t>&lt;Article&gt;</w:t>
      </w:r>
      <w:r w:rsidRPr="00CA4534">
        <w:t>Člen 24 – odstavek 1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2C902EC" w14:textId="77777777" w:rsidTr="0059524E">
        <w:trPr>
          <w:trHeight w:hRule="exact" w:val="240"/>
          <w:jc w:val="center"/>
        </w:trPr>
        <w:tc>
          <w:tcPr>
            <w:tcW w:w="9752" w:type="dxa"/>
            <w:gridSpan w:val="2"/>
          </w:tcPr>
          <w:p w14:paraId="349DBF84" w14:textId="77777777" w:rsidR="00774A4C" w:rsidRPr="00CA4534" w:rsidRDefault="00774A4C" w:rsidP="0059524E"/>
        </w:tc>
      </w:tr>
      <w:tr w:rsidR="00774A4C" w:rsidRPr="00CA4534" w14:paraId="34B6167F" w14:textId="77777777" w:rsidTr="0059524E">
        <w:trPr>
          <w:trHeight w:val="240"/>
          <w:jc w:val="center"/>
        </w:trPr>
        <w:tc>
          <w:tcPr>
            <w:tcW w:w="4876" w:type="dxa"/>
          </w:tcPr>
          <w:p w14:paraId="1481D4A7" w14:textId="77777777" w:rsidR="00774A4C" w:rsidRPr="00CA4534" w:rsidRDefault="00774A4C" w:rsidP="0059524E">
            <w:pPr>
              <w:pStyle w:val="ColumnHeading"/>
            </w:pPr>
            <w:r w:rsidRPr="00CA4534">
              <w:t>Besedilo, ki ga predlaga Komisija</w:t>
            </w:r>
          </w:p>
        </w:tc>
        <w:tc>
          <w:tcPr>
            <w:tcW w:w="4876" w:type="dxa"/>
          </w:tcPr>
          <w:p w14:paraId="53C7D7FE" w14:textId="77777777" w:rsidR="00774A4C" w:rsidRPr="00CA4534" w:rsidRDefault="00774A4C" w:rsidP="0059524E">
            <w:pPr>
              <w:pStyle w:val="ColumnHeading"/>
            </w:pPr>
            <w:r w:rsidRPr="00CA4534">
              <w:t>Predlog spremembe</w:t>
            </w:r>
          </w:p>
        </w:tc>
      </w:tr>
      <w:tr w:rsidR="00774A4C" w:rsidRPr="00CA4534" w14:paraId="21C9AC36" w14:textId="77777777" w:rsidTr="0059524E">
        <w:trPr>
          <w:jc w:val="center"/>
        </w:trPr>
        <w:tc>
          <w:tcPr>
            <w:tcW w:w="4876" w:type="dxa"/>
          </w:tcPr>
          <w:p w14:paraId="4889DD34" w14:textId="77777777" w:rsidR="00774A4C" w:rsidRPr="00CA4534" w:rsidRDefault="00774A4C" w:rsidP="0059524E">
            <w:pPr>
              <w:pStyle w:val="Normal6"/>
            </w:pPr>
          </w:p>
        </w:tc>
        <w:tc>
          <w:tcPr>
            <w:tcW w:w="4876" w:type="dxa"/>
          </w:tcPr>
          <w:p w14:paraId="6BF7F046" w14:textId="77777777" w:rsidR="00774A4C" w:rsidRPr="00CA4534" w:rsidRDefault="00774A4C" w:rsidP="0059524E">
            <w:pPr>
              <w:pStyle w:val="Normal6"/>
              <w:rPr>
                <w:b/>
                <w:i/>
              </w:rPr>
            </w:pPr>
            <w:r w:rsidRPr="00CA4534">
              <w:rPr>
                <w:b/>
                <w:i/>
              </w:rPr>
              <w:t>1a.</w:t>
            </w:r>
            <w:r w:rsidRPr="00CA4534">
              <w:rPr>
                <w:b/>
                <w:i/>
              </w:rPr>
              <w:tab/>
              <w:t>Če po postopku iz odstavka 1 še vedno obstajajo dvomi glede starosti mladoletnika brez spremstva, se lahko za določitev njegove starosti v okviru obravnavanja prošnje kot zadnja možnost uporabijo zdravniški pregledi. Kadar rezultati zdravniškega pregleda niso prepričljivi ali vključujejo razpon starosti pod 18 leti, države članice domnevajo, da je prosilec mladoleten.</w:t>
            </w:r>
          </w:p>
        </w:tc>
      </w:tr>
    </w:tbl>
    <w:p w14:paraId="50E053F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9029F25" w14:textId="77777777" w:rsidR="00774A4C" w:rsidRPr="00CA4534" w:rsidRDefault="00774A4C" w:rsidP="00774A4C">
      <w:r w:rsidRPr="00CA4534">
        <w:rPr>
          <w:rStyle w:val="HideTWBExt"/>
        </w:rPr>
        <w:t>&lt;/Amend&gt;</w:t>
      </w:r>
    </w:p>
    <w:p w14:paraId="04A03BE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896</w:t>
      </w:r>
      <w:r w:rsidRPr="00CA4534">
        <w:rPr>
          <w:rStyle w:val="HideTWBExt"/>
          <w:b w:val="0"/>
        </w:rPr>
        <w:t>&lt;/NumAm&gt;</w:t>
      </w:r>
    </w:p>
    <w:p w14:paraId="122741F3"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0719B4C3" w14:textId="77777777" w:rsidR="00774A4C" w:rsidRPr="00CA4534" w:rsidRDefault="00774A4C" w:rsidP="00774A4C">
      <w:pPr>
        <w:pStyle w:val="NormalBold"/>
      </w:pPr>
      <w:r w:rsidRPr="00CA4534">
        <w:rPr>
          <w:rStyle w:val="HideTWBExt"/>
          <w:b w:val="0"/>
        </w:rPr>
        <w:t>&lt;/RepeatBlock-By&gt;</w:t>
      </w:r>
    </w:p>
    <w:p w14:paraId="00385A2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CE69429" w14:textId="77777777" w:rsidR="00774A4C" w:rsidRPr="00CA4534" w:rsidRDefault="00774A4C" w:rsidP="00774A4C">
      <w:pPr>
        <w:pStyle w:val="NormalBold"/>
      </w:pPr>
      <w:r w:rsidRPr="00CA4534">
        <w:rPr>
          <w:rStyle w:val="HideTWBExt"/>
          <w:b w:val="0"/>
        </w:rPr>
        <w:t>&lt;Article&gt;</w:t>
      </w:r>
      <w:r w:rsidRPr="00CA4534">
        <w:t>Člen 24 – odstavek 1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4D62E20" w14:textId="77777777" w:rsidTr="0059524E">
        <w:trPr>
          <w:trHeight w:hRule="exact" w:val="240"/>
          <w:jc w:val="center"/>
        </w:trPr>
        <w:tc>
          <w:tcPr>
            <w:tcW w:w="9752" w:type="dxa"/>
            <w:gridSpan w:val="2"/>
          </w:tcPr>
          <w:p w14:paraId="04CE9927" w14:textId="77777777" w:rsidR="00774A4C" w:rsidRPr="00CA4534" w:rsidRDefault="00774A4C" w:rsidP="0059524E"/>
        </w:tc>
      </w:tr>
      <w:tr w:rsidR="00774A4C" w:rsidRPr="00CA4534" w14:paraId="5D1AA14E" w14:textId="77777777" w:rsidTr="0059524E">
        <w:trPr>
          <w:trHeight w:val="240"/>
          <w:jc w:val="center"/>
        </w:trPr>
        <w:tc>
          <w:tcPr>
            <w:tcW w:w="4876" w:type="dxa"/>
          </w:tcPr>
          <w:p w14:paraId="27B4385A" w14:textId="77777777" w:rsidR="00774A4C" w:rsidRPr="00CA4534" w:rsidRDefault="00774A4C" w:rsidP="0059524E">
            <w:pPr>
              <w:pStyle w:val="ColumnHeading"/>
            </w:pPr>
            <w:r w:rsidRPr="00CA4534">
              <w:t>Besedilo, ki ga predlaga Komisija</w:t>
            </w:r>
          </w:p>
        </w:tc>
        <w:tc>
          <w:tcPr>
            <w:tcW w:w="4876" w:type="dxa"/>
          </w:tcPr>
          <w:p w14:paraId="47E2A682" w14:textId="77777777" w:rsidR="00774A4C" w:rsidRPr="00CA4534" w:rsidRDefault="00774A4C" w:rsidP="0059524E">
            <w:pPr>
              <w:pStyle w:val="ColumnHeading"/>
            </w:pPr>
            <w:r w:rsidRPr="00CA4534">
              <w:t>Predlog spremembe</w:t>
            </w:r>
          </w:p>
        </w:tc>
      </w:tr>
      <w:tr w:rsidR="00774A4C" w:rsidRPr="00CA4534" w14:paraId="65762138" w14:textId="77777777" w:rsidTr="0059524E">
        <w:trPr>
          <w:jc w:val="center"/>
        </w:trPr>
        <w:tc>
          <w:tcPr>
            <w:tcW w:w="4876" w:type="dxa"/>
          </w:tcPr>
          <w:p w14:paraId="61AB07D9" w14:textId="77777777" w:rsidR="00774A4C" w:rsidRPr="00CA4534" w:rsidRDefault="00774A4C" w:rsidP="0059524E">
            <w:pPr>
              <w:pStyle w:val="Normal6"/>
            </w:pPr>
          </w:p>
        </w:tc>
        <w:tc>
          <w:tcPr>
            <w:tcW w:w="4876" w:type="dxa"/>
          </w:tcPr>
          <w:p w14:paraId="7958F9DA" w14:textId="77777777" w:rsidR="00774A4C" w:rsidRPr="00CA4534" w:rsidRDefault="00774A4C" w:rsidP="0059524E">
            <w:pPr>
              <w:pStyle w:val="Normal6"/>
              <w:rPr>
                <w:b/>
                <w:i/>
              </w:rPr>
            </w:pPr>
            <w:r w:rsidRPr="00CA4534">
              <w:rPr>
                <w:b/>
                <w:i/>
              </w:rPr>
              <w:t>1a.</w:t>
            </w:r>
            <w:r w:rsidRPr="00CA4534">
              <w:rPr>
                <w:b/>
                <w:i/>
              </w:rPr>
              <w:tab/>
              <w:t>Vsi zdravniški pregledi iz odstavka 1 temeljijo na znanstveno potrjenih metodah.</w:t>
            </w:r>
          </w:p>
        </w:tc>
      </w:tr>
    </w:tbl>
    <w:p w14:paraId="7FE5597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CA5978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7B1D3C2" w14:textId="77777777" w:rsidR="00774A4C" w:rsidRPr="00CA4534" w:rsidRDefault="00774A4C" w:rsidP="00774A4C">
      <w:pPr>
        <w:pStyle w:val="Normal12Italic"/>
        <w:rPr>
          <w:lang w:val="sl-SI"/>
        </w:rPr>
      </w:pPr>
      <w:r w:rsidRPr="00CA4534">
        <w:rPr>
          <w:lang w:val="sl-SI"/>
        </w:rPr>
        <w:t>Zagotoviti je treba, da vsi zdravniški pregledi, uporabljeni za določitev starosti mladoletnika, temeljijo na znanstveno potrjenih metodah.</w:t>
      </w:r>
    </w:p>
    <w:p w14:paraId="1C156D2E" w14:textId="77777777" w:rsidR="00774A4C" w:rsidRPr="00CA4534" w:rsidRDefault="00774A4C" w:rsidP="00774A4C">
      <w:r w:rsidRPr="00CA4534">
        <w:rPr>
          <w:rStyle w:val="HideTWBExt"/>
        </w:rPr>
        <w:t>&lt;/Amend&gt;</w:t>
      </w:r>
    </w:p>
    <w:p w14:paraId="7D0A3DE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897</w:t>
      </w:r>
      <w:r w:rsidRPr="00CA4534">
        <w:rPr>
          <w:rStyle w:val="HideTWBExt"/>
          <w:b w:val="0"/>
        </w:rPr>
        <w:t>&lt;/NumAm&gt;</w:t>
      </w:r>
    </w:p>
    <w:p w14:paraId="0CF67A2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66B7ECF9"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390AF402" w14:textId="77777777" w:rsidR="00774A4C" w:rsidRPr="00CA4534" w:rsidRDefault="00774A4C" w:rsidP="00774A4C">
      <w:pPr>
        <w:pStyle w:val="NormalBold"/>
      </w:pPr>
      <w:r w:rsidRPr="00CA4534">
        <w:rPr>
          <w:rStyle w:val="HideTWBExt"/>
          <w:b w:val="0"/>
        </w:rPr>
        <w:t>&lt;Members&gt;</w:t>
      </w:r>
      <w:r w:rsidRPr="00CA4534">
        <w:t>Judith Sargentini, Jean Lambert</w:t>
      </w:r>
      <w:r w:rsidRPr="00CA4534">
        <w:rPr>
          <w:rStyle w:val="HideTWBExt"/>
          <w:b w:val="0"/>
        </w:rPr>
        <w:t>&lt;/Members&gt;</w:t>
      </w:r>
    </w:p>
    <w:p w14:paraId="743FCB9D" w14:textId="77777777" w:rsidR="00774A4C" w:rsidRPr="00CA4534" w:rsidRDefault="00774A4C" w:rsidP="00774A4C">
      <w:pPr>
        <w:pStyle w:val="NormalBold"/>
      </w:pPr>
      <w:r w:rsidRPr="00CA4534">
        <w:rPr>
          <w:rStyle w:val="HideTWBExt"/>
          <w:b w:val="0"/>
        </w:rPr>
        <w:t>&lt;/RepeatBlock-By&gt;</w:t>
      </w:r>
    </w:p>
    <w:p w14:paraId="4E732C8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3807031" w14:textId="77777777" w:rsidR="00774A4C" w:rsidRPr="00CA4534" w:rsidRDefault="00774A4C" w:rsidP="00774A4C">
      <w:pPr>
        <w:pStyle w:val="NormalBold"/>
      </w:pPr>
      <w:r w:rsidRPr="00CA4534">
        <w:rPr>
          <w:rStyle w:val="HideTWBExt"/>
          <w:b w:val="0"/>
        </w:rPr>
        <w:t>&lt;Article&gt;</w:t>
      </w:r>
      <w:r w:rsidRPr="00CA4534">
        <w:t>Člen 24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254CD3E" w14:textId="77777777" w:rsidTr="0059524E">
        <w:trPr>
          <w:trHeight w:hRule="exact" w:val="240"/>
          <w:jc w:val="center"/>
        </w:trPr>
        <w:tc>
          <w:tcPr>
            <w:tcW w:w="9752" w:type="dxa"/>
            <w:gridSpan w:val="2"/>
          </w:tcPr>
          <w:p w14:paraId="615CDB45" w14:textId="77777777" w:rsidR="00774A4C" w:rsidRPr="00CA4534" w:rsidRDefault="00774A4C" w:rsidP="0059524E"/>
        </w:tc>
      </w:tr>
      <w:tr w:rsidR="00774A4C" w:rsidRPr="00CA4534" w14:paraId="2F09FF3A" w14:textId="77777777" w:rsidTr="0059524E">
        <w:trPr>
          <w:trHeight w:val="240"/>
          <w:jc w:val="center"/>
        </w:trPr>
        <w:tc>
          <w:tcPr>
            <w:tcW w:w="4876" w:type="dxa"/>
          </w:tcPr>
          <w:p w14:paraId="4A52A1EF" w14:textId="77777777" w:rsidR="00774A4C" w:rsidRPr="00CA4534" w:rsidRDefault="00774A4C" w:rsidP="0059524E">
            <w:pPr>
              <w:pStyle w:val="ColumnHeading"/>
            </w:pPr>
            <w:r w:rsidRPr="00CA4534">
              <w:t>Besedilo, ki ga predlaga Komisija</w:t>
            </w:r>
          </w:p>
        </w:tc>
        <w:tc>
          <w:tcPr>
            <w:tcW w:w="4876" w:type="dxa"/>
          </w:tcPr>
          <w:p w14:paraId="5F1B2291" w14:textId="77777777" w:rsidR="00774A4C" w:rsidRPr="00CA4534" w:rsidRDefault="00774A4C" w:rsidP="0059524E">
            <w:pPr>
              <w:pStyle w:val="ColumnHeading"/>
            </w:pPr>
            <w:r w:rsidRPr="00CA4534">
              <w:t>Predlog spremembe</w:t>
            </w:r>
          </w:p>
        </w:tc>
      </w:tr>
      <w:tr w:rsidR="00774A4C" w:rsidRPr="00CA4534" w14:paraId="29FBE166" w14:textId="77777777" w:rsidTr="0059524E">
        <w:trPr>
          <w:jc w:val="center"/>
        </w:trPr>
        <w:tc>
          <w:tcPr>
            <w:tcW w:w="4876" w:type="dxa"/>
          </w:tcPr>
          <w:p w14:paraId="2D9112C9" w14:textId="77777777" w:rsidR="00774A4C" w:rsidRPr="00CA4534" w:rsidRDefault="00774A4C" w:rsidP="0059524E">
            <w:pPr>
              <w:pStyle w:val="Normal6"/>
              <w:rPr>
                <w:b/>
                <w:i/>
              </w:rPr>
            </w:pPr>
            <w:r w:rsidRPr="00CA4534">
              <w:t>2.</w:t>
            </w:r>
            <w:r w:rsidRPr="00CA4534">
              <w:rPr>
                <w:b/>
                <w:i/>
              </w:rPr>
              <w:tab/>
            </w:r>
            <w:r w:rsidRPr="00CA4534">
              <w:t>Zdravniški pregled za določanje starosti mladoletnikov brez spremstva se ne izvede brez njihove privolitve</w:t>
            </w:r>
            <w:r w:rsidRPr="00CA4534">
              <w:rPr>
                <w:b/>
                <w:i/>
              </w:rPr>
              <w:t xml:space="preserve"> ali</w:t>
            </w:r>
            <w:r w:rsidRPr="00CA4534">
              <w:t xml:space="preserve"> privolitve njihovih skrbnikov.</w:t>
            </w:r>
          </w:p>
        </w:tc>
        <w:tc>
          <w:tcPr>
            <w:tcW w:w="4876" w:type="dxa"/>
          </w:tcPr>
          <w:p w14:paraId="318A8422" w14:textId="77777777" w:rsidR="00774A4C" w:rsidRPr="00CA4534" w:rsidRDefault="00774A4C" w:rsidP="0059524E">
            <w:pPr>
              <w:pStyle w:val="Normal6"/>
              <w:rPr>
                <w:b/>
                <w:i/>
              </w:rPr>
            </w:pPr>
            <w:r w:rsidRPr="00CA4534">
              <w:t>2.</w:t>
            </w:r>
            <w:r w:rsidRPr="00CA4534">
              <w:rPr>
                <w:b/>
                <w:i/>
              </w:rPr>
              <w:tab/>
            </w:r>
            <w:r w:rsidRPr="00CA4534">
              <w:t>Zdravniški pregled za določanje starosti mladoletnikov brez spremstva se ne izvede brez njihove privolitve</w:t>
            </w:r>
            <w:r w:rsidRPr="00CA4534">
              <w:rPr>
                <w:b/>
                <w:i/>
              </w:rPr>
              <w:t xml:space="preserve"> in</w:t>
            </w:r>
            <w:r w:rsidRPr="00CA4534">
              <w:t xml:space="preserve"> privolitve njihovih skrbnikov.</w:t>
            </w:r>
          </w:p>
        </w:tc>
      </w:tr>
    </w:tbl>
    <w:p w14:paraId="3F02BFC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82FD58" w14:textId="77777777" w:rsidR="00774A4C" w:rsidRPr="00CA4534" w:rsidRDefault="00774A4C" w:rsidP="00774A4C">
      <w:r w:rsidRPr="00CA4534">
        <w:rPr>
          <w:rStyle w:val="HideTWBExt"/>
        </w:rPr>
        <w:t>&lt;/Amend&gt;</w:t>
      </w:r>
    </w:p>
    <w:p w14:paraId="273DF59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898</w:t>
      </w:r>
      <w:r w:rsidRPr="00CA4534">
        <w:rPr>
          <w:rStyle w:val="HideTWBExt"/>
          <w:b w:val="0"/>
        </w:rPr>
        <w:t>&lt;/NumAm&gt;</w:t>
      </w:r>
    </w:p>
    <w:p w14:paraId="0F031C17"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0559525C" w14:textId="77777777" w:rsidR="00774A4C" w:rsidRPr="00CA4534" w:rsidRDefault="00774A4C" w:rsidP="00774A4C">
      <w:pPr>
        <w:pStyle w:val="NormalBold"/>
      </w:pPr>
      <w:r w:rsidRPr="00CA4534">
        <w:rPr>
          <w:rStyle w:val="HideTWBExt"/>
          <w:b w:val="0"/>
        </w:rPr>
        <w:t>&lt;/RepeatBlock-By&gt;</w:t>
      </w:r>
    </w:p>
    <w:p w14:paraId="4EB9492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537F359" w14:textId="77777777" w:rsidR="00774A4C" w:rsidRPr="00CA4534" w:rsidRDefault="00774A4C" w:rsidP="00774A4C">
      <w:pPr>
        <w:pStyle w:val="NormalBold"/>
      </w:pPr>
      <w:r w:rsidRPr="00CA4534">
        <w:rPr>
          <w:rStyle w:val="HideTWBExt"/>
          <w:b w:val="0"/>
        </w:rPr>
        <w:t>&lt;Article&gt;</w:t>
      </w:r>
      <w:r w:rsidRPr="00CA4534">
        <w:t>Člen 24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9B2B42D" w14:textId="77777777" w:rsidTr="0059524E">
        <w:trPr>
          <w:trHeight w:hRule="exact" w:val="240"/>
          <w:jc w:val="center"/>
        </w:trPr>
        <w:tc>
          <w:tcPr>
            <w:tcW w:w="9752" w:type="dxa"/>
            <w:gridSpan w:val="2"/>
          </w:tcPr>
          <w:p w14:paraId="3E7F6E2E" w14:textId="77777777" w:rsidR="00774A4C" w:rsidRPr="00CA4534" w:rsidRDefault="00774A4C" w:rsidP="0059524E"/>
        </w:tc>
      </w:tr>
      <w:tr w:rsidR="00774A4C" w:rsidRPr="00CA4534" w14:paraId="6F725956" w14:textId="77777777" w:rsidTr="0059524E">
        <w:trPr>
          <w:trHeight w:val="240"/>
          <w:jc w:val="center"/>
        </w:trPr>
        <w:tc>
          <w:tcPr>
            <w:tcW w:w="4876" w:type="dxa"/>
          </w:tcPr>
          <w:p w14:paraId="17B6F78B" w14:textId="77777777" w:rsidR="00774A4C" w:rsidRPr="00CA4534" w:rsidRDefault="00774A4C" w:rsidP="0059524E">
            <w:pPr>
              <w:pStyle w:val="ColumnHeading"/>
            </w:pPr>
            <w:r w:rsidRPr="00CA4534">
              <w:t>Besedilo, ki ga predlaga Komisija</w:t>
            </w:r>
          </w:p>
        </w:tc>
        <w:tc>
          <w:tcPr>
            <w:tcW w:w="4876" w:type="dxa"/>
          </w:tcPr>
          <w:p w14:paraId="61435720" w14:textId="77777777" w:rsidR="00774A4C" w:rsidRPr="00CA4534" w:rsidRDefault="00774A4C" w:rsidP="0059524E">
            <w:pPr>
              <w:pStyle w:val="ColumnHeading"/>
            </w:pPr>
            <w:r w:rsidRPr="00CA4534">
              <w:t>Predlog spremembe</w:t>
            </w:r>
          </w:p>
        </w:tc>
      </w:tr>
      <w:tr w:rsidR="00774A4C" w:rsidRPr="00CA4534" w14:paraId="42D838FC" w14:textId="77777777" w:rsidTr="0059524E">
        <w:trPr>
          <w:jc w:val="center"/>
        </w:trPr>
        <w:tc>
          <w:tcPr>
            <w:tcW w:w="4876" w:type="dxa"/>
          </w:tcPr>
          <w:p w14:paraId="10DA3BF8" w14:textId="77777777" w:rsidR="00774A4C" w:rsidRPr="00CA4534" w:rsidRDefault="00774A4C" w:rsidP="0059524E">
            <w:pPr>
              <w:pStyle w:val="Normal6"/>
              <w:rPr>
                <w:b/>
                <w:i/>
              </w:rPr>
            </w:pPr>
            <w:r w:rsidRPr="00CA4534">
              <w:t>2.</w:t>
            </w:r>
            <w:r w:rsidRPr="00CA4534">
              <w:rPr>
                <w:b/>
                <w:i/>
              </w:rPr>
              <w:tab/>
            </w:r>
            <w:r w:rsidRPr="00CA4534">
              <w:t>Zdravniški pregled za določanje starosti mladoletnikov</w:t>
            </w:r>
            <w:r w:rsidRPr="00CA4534">
              <w:rPr>
                <w:b/>
                <w:i/>
              </w:rPr>
              <w:t xml:space="preserve"> brez spremstva</w:t>
            </w:r>
            <w:r w:rsidRPr="00CA4534">
              <w:t xml:space="preserve"> se ne izvede brez njihove privolitve ali privolitve njihovih skrbnikov.</w:t>
            </w:r>
          </w:p>
        </w:tc>
        <w:tc>
          <w:tcPr>
            <w:tcW w:w="4876" w:type="dxa"/>
          </w:tcPr>
          <w:p w14:paraId="1F3B5929" w14:textId="77777777" w:rsidR="00774A4C" w:rsidRPr="00CA4534" w:rsidRDefault="00774A4C" w:rsidP="0059524E">
            <w:pPr>
              <w:pStyle w:val="Normal6"/>
              <w:rPr>
                <w:b/>
                <w:i/>
              </w:rPr>
            </w:pPr>
            <w:r w:rsidRPr="00CA4534">
              <w:t>2.</w:t>
            </w:r>
            <w:r w:rsidRPr="00CA4534">
              <w:rPr>
                <w:b/>
                <w:i/>
              </w:rPr>
              <w:tab/>
            </w:r>
            <w:r w:rsidRPr="00CA4534">
              <w:t>Zdravniški pregled za določanje starosti mladoletnikov se ne izvede brez njihove privolitve ali privolitve njihovih skrbnikov.</w:t>
            </w:r>
          </w:p>
        </w:tc>
      </w:tr>
    </w:tbl>
    <w:p w14:paraId="7C0EF32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4926C84" w14:textId="77777777" w:rsidR="00774A4C" w:rsidRPr="00CA4534" w:rsidRDefault="00774A4C" w:rsidP="00774A4C">
      <w:r w:rsidRPr="00CA4534">
        <w:rPr>
          <w:rStyle w:val="HideTWBExt"/>
        </w:rPr>
        <w:t>&lt;/Amend&gt;</w:t>
      </w:r>
    </w:p>
    <w:p w14:paraId="6059E5E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899</w:t>
      </w:r>
      <w:r w:rsidRPr="00CA4534">
        <w:rPr>
          <w:rStyle w:val="HideTWBExt"/>
          <w:b w:val="0"/>
        </w:rPr>
        <w:t>&lt;/NumAm&gt;</w:t>
      </w:r>
    </w:p>
    <w:p w14:paraId="73D4F873"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4C4C3C74" w14:textId="77777777" w:rsidR="00774A4C" w:rsidRPr="00CA4534" w:rsidRDefault="00774A4C" w:rsidP="00774A4C">
      <w:pPr>
        <w:pStyle w:val="NormalBold"/>
      </w:pPr>
      <w:r w:rsidRPr="00CA4534">
        <w:rPr>
          <w:rStyle w:val="HideTWBExt"/>
          <w:b w:val="0"/>
        </w:rPr>
        <w:t>&lt;/RepeatBlock-By&gt;</w:t>
      </w:r>
    </w:p>
    <w:p w14:paraId="23B7FE8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4ACCA26" w14:textId="77777777" w:rsidR="00774A4C" w:rsidRPr="00CA4534" w:rsidRDefault="00774A4C" w:rsidP="00774A4C">
      <w:pPr>
        <w:pStyle w:val="NormalBold"/>
      </w:pPr>
      <w:r w:rsidRPr="00CA4534">
        <w:rPr>
          <w:rStyle w:val="HideTWBExt"/>
          <w:b w:val="0"/>
        </w:rPr>
        <w:t>&lt;Article&gt;</w:t>
      </w:r>
      <w:r w:rsidRPr="00CA4534">
        <w:t>Člen 24 – odstavek 2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75301F5" w14:textId="77777777" w:rsidTr="0059524E">
        <w:trPr>
          <w:trHeight w:hRule="exact" w:val="240"/>
          <w:jc w:val="center"/>
        </w:trPr>
        <w:tc>
          <w:tcPr>
            <w:tcW w:w="9752" w:type="dxa"/>
            <w:gridSpan w:val="2"/>
          </w:tcPr>
          <w:p w14:paraId="53D401B9" w14:textId="77777777" w:rsidR="00774A4C" w:rsidRPr="00CA4534" w:rsidRDefault="00774A4C" w:rsidP="0059524E"/>
        </w:tc>
      </w:tr>
      <w:tr w:rsidR="00774A4C" w:rsidRPr="00CA4534" w14:paraId="44782C4C" w14:textId="77777777" w:rsidTr="0059524E">
        <w:trPr>
          <w:trHeight w:val="240"/>
          <w:jc w:val="center"/>
        </w:trPr>
        <w:tc>
          <w:tcPr>
            <w:tcW w:w="4876" w:type="dxa"/>
          </w:tcPr>
          <w:p w14:paraId="167ECF20" w14:textId="77777777" w:rsidR="00774A4C" w:rsidRPr="00CA4534" w:rsidRDefault="00774A4C" w:rsidP="0059524E">
            <w:pPr>
              <w:pStyle w:val="ColumnHeading"/>
            </w:pPr>
            <w:r w:rsidRPr="00CA4534">
              <w:t>Besedilo, ki ga predlaga Komisija</w:t>
            </w:r>
          </w:p>
        </w:tc>
        <w:tc>
          <w:tcPr>
            <w:tcW w:w="4876" w:type="dxa"/>
          </w:tcPr>
          <w:p w14:paraId="19DCBE2B" w14:textId="77777777" w:rsidR="00774A4C" w:rsidRPr="00CA4534" w:rsidRDefault="00774A4C" w:rsidP="0059524E">
            <w:pPr>
              <w:pStyle w:val="ColumnHeading"/>
            </w:pPr>
            <w:r w:rsidRPr="00CA4534">
              <w:t>Predlog spremembe</w:t>
            </w:r>
          </w:p>
        </w:tc>
      </w:tr>
      <w:tr w:rsidR="00774A4C" w:rsidRPr="00CA4534" w14:paraId="74919E54" w14:textId="77777777" w:rsidTr="0059524E">
        <w:trPr>
          <w:jc w:val="center"/>
        </w:trPr>
        <w:tc>
          <w:tcPr>
            <w:tcW w:w="4876" w:type="dxa"/>
          </w:tcPr>
          <w:p w14:paraId="51482DAF" w14:textId="77777777" w:rsidR="00774A4C" w:rsidRPr="00CA4534" w:rsidRDefault="00774A4C" w:rsidP="0059524E">
            <w:pPr>
              <w:pStyle w:val="Normal6"/>
            </w:pPr>
          </w:p>
        </w:tc>
        <w:tc>
          <w:tcPr>
            <w:tcW w:w="4876" w:type="dxa"/>
          </w:tcPr>
          <w:p w14:paraId="590D76C1" w14:textId="77777777" w:rsidR="00774A4C" w:rsidRPr="00CA4534" w:rsidRDefault="00774A4C" w:rsidP="0059524E">
            <w:pPr>
              <w:pStyle w:val="Normal6"/>
              <w:rPr>
                <w:b/>
                <w:i/>
              </w:rPr>
            </w:pPr>
            <w:r w:rsidRPr="00CA4534">
              <w:rPr>
                <w:b/>
                <w:i/>
              </w:rPr>
              <w:t>2a.</w:t>
            </w:r>
            <w:r w:rsidRPr="00CA4534">
              <w:rPr>
                <w:b/>
                <w:i/>
              </w:rPr>
              <w:tab/>
              <w:t>Zdravniški pregledi se lahko uporabijo v izrednih razmerah in kot zadnja možnost.</w:t>
            </w:r>
          </w:p>
        </w:tc>
      </w:tr>
    </w:tbl>
    <w:p w14:paraId="1174030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AA465BB" w14:textId="77777777" w:rsidR="00774A4C" w:rsidRPr="00CA4534" w:rsidRDefault="00774A4C" w:rsidP="00774A4C">
      <w:r w:rsidRPr="00CA4534">
        <w:rPr>
          <w:rStyle w:val="HideTWBExt"/>
        </w:rPr>
        <w:t>&lt;/Amend&gt;</w:t>
      </w:r>
    </w:p>
    <w:p w14:paraId="7FDF700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900</w:t>
      </w:r>
      <w:r w:rsidRPr="00CA4534">
        <w:rPr>
          <w:rStyle w:val="HideTWBExt"/>
          <w:b w:val="0"/>
        </w:rPr>
        <w:t>&lt;/NumAm&gt;</w:t>
      </w:r>
    </w:p>
    <w:p w14:paraId="39D9A61E"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DC6A430" w14:textId="77777777" w:rsidR="00774A4C" w:rsidRPr="00CA4534" w:rsidRDefault="00774A4C" w:rsidP="00774A4C">
      <w:pPr>
        <w:pStyle w:val="NormalBold"/>
      </w:pPr>
      <w:r w:rsidRPr="00CA4534">
        <w:rPr>
          <w:rStyle w:val="HideTWBExt"/>
          <w:b w:val="0"/>
        </w:rPr>
        <w:t>&lt;/RepeatBlock-By&gt;</w:t>
      </w:r>
    </w:p>
    <w:p w14:paraId="7895B6B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28FEFFD" w14:textId="77777777" w:rsidR="00774A4C" w:rsidRPr="00CA4534" w:rsidRDefault="00774A4C" w:rsidP="00774A4C">
      <w:pPr>
        <w:pStyle w:val="NormalBold"/>
      </w:pPr>
      <w:r w:rsidRPr="00CA4534">
        <w:rPr>
          <w:rStyle w:val="HideTWBExt"/>
          <w:b w:val="0"/>
        </w:rPr>
        <w:t>&lt;Article&gt;</w:t>
      </w:r>
      <w:r w:rsidRPr="00CA4534">
        <w:t>Člen 24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95EBF53" w14:textId="77777777" w:rsidTr="0059524E">
        <w:trPr>
          <w:trHeight w:hRule="exact" w:val="240"/>
          <w:jc w:val="center"/>
        </w:trPr>
        <w:tc>
          <w:tcPr>
            <w:tcW w:w="9752" w:type="dxa"/>
            <w:gridSpan w:val="2"/>
          </w:tcPr>
          <w:p w14:paraId="06F67E7A" w14:textId="77777777" w:rsidR="00774A4C" w:rsidRPr="00CA4534" w:rsidRDefault="00774A4C" w:rsidP="0059524E"/>
        </w:tc>
      </w:tr>
      <w:tr w:rsidR="00774A4C" w:rsidRPr="00CA4534" w14:paraId="5ABC0DE5" w14:textId="77777777" w:rsidTr="0059524E">
        <w:trPr>
          <w:trHeight w:val="240"/>
          <w:jc w:val="center"/>
        </w:trPr>
        <w:tc>
          <w:tcPr>
            <w:tcW w:w="4876" w:type="dxa"/>
          </w:tcPr>
          <w:p w14:paraId="02DEA50E" w14:textId="77777777" w:rsidR="00774A4C" w:rsidRPr="00CA4534" w:rsidRDefault="00774A4C" w:rsidP="0059524E">
            <w:pPr>
              <w:pStyle w:val="ColumnHeading"/>
            </w:pPr>
            <w:r w:rsidRPr="00CA4534">
              <w:t>Besedilo, ki ga predlaga Komisija</w:t>
            </w:r>
          </w:p>
        </w:tc>
        <w:tc>
          <w:tcPr>
            <w:tcW w:w="4876" w:type="dxa"/>
          </w:tcPr>
          <w:p w14:paraId="326EABA8" w14:textId="77777777" w:rsidR="00774A4C" w:rsidRPr="00CA4534" w:rsidRDefault="00774A4C" w:rsidP="0059524E">
            <w:pPr>
              <w:pStyle w:val="ColumnHeading"/>
            </w:pPr>
            <w:r w:rsidRPr="00CA4534">
              <w:t>Predlog spremembe</w:t>
            </w:r>
          </w:p>
        </w:tc>
      </w:tr>
      <w:tr w:rsidR="00774A4C" w:rsidRPr="00CA4534" w14:paraId="6349EC81" w14:textId="77777777" w:rsidTr="0059524E">
        <w:trPr>
          <w:jc w:val="center"/>
        </w:trPr>
        <w:tc>
          <w:tcPr>
            <w:tcW w:w="4876" w:type="dxa"/>
          </w:tcPr>
          <w:p w14:paraId="7B6DEE11" w14:textId="77777777" w:rsidR="00774A4C" w:rsidRPr="00CA4534" w:rsidRDefault="00774A4C" w:rsidP="0059524E">
            <w:pPr>
              <w:pStyle w:val="Normal6"/>
              <w:rPr>
                <w:b/>
                <w:i/>
              </w:rPr>
            </w:pPr>
            <w:r w:rsidRPr="00CA4534">
              <w:t>3.</w:t>
            </w:r>
            <w:r w:rsidRPr="00CA4534">
              <w:rPr>
                <w:b/>
                <w:i/>
              </w:rPr>
              <w:tab/>
            </w:r>
            <w:r w:rsidRPr="00CA4534">
              <w:t>Vsi zdravniški pregledi se izvedejo ob doslednem spoštovanju posameznikovega dostojanstva, so čim manj invazivni, opravijo pa jih usposobljeni zdravstveni delavci, s čimer se zagotovi karseda zanesljiv rezultat.</w:t>
            </w:r>
          </w:p>
        </w:tc>
        <w:tc>
          <w:tcPr>
            <w:tcW w:w="4876" w:type="dxa"/>
          </w:tcPr>
          <w:p w14:paraId="43530740" w14:textId="77777777" w:rsidR="00774A4C" w:rsidRPr="00CA4534" w:rsidRDefault="00774A4C" w:rsidP="0059524E">
            <w:pPr>
              <w:pStyle w:val="Normal6"/>
              <w:rPr>
                <w:b/>
                <w:i/>
              </w:rPr>
            </w:pPr>
            <w:r w:rsidRPr="00CA4534">
              <w:t>3.</w:t>
            </w:r>
            <w:r w:rsidRPr="00CA4534">
              <w:rPr>
                <w:b/>
                <w:i/>
              </w:rPr>
              <w:tab/>
            </w:r>
            <w:r w:rsidRPr="00CA4534">
              <w:t>Vsi zdravniški pregledi se izvedejo ob doslednem spoštovanju posameznikovega dostojanstva, so čim manj invazivni, opravijo pa jih usposobljeni zdravstveni delavci, s čimer se zagotovi karseda zanesljiv rezultat</w:t>
            </w:r>
            <w:r w:rsidRPr="00CA4534">
              <w:rPr>
                <w:b/>
                <w:i/>
              </w:rPr>
              <w:t>, pri tem pa je treba pisno navesti dovoljeno odstopanje pri uporabljeni metodi</w:t>
            </w:r>
            <w:r w:rsidRPr="00CA4534">
              <w:t>.</w:t>
            </w:r>
            <w:r w:rsidRPr="00CA4534">
              <w:rPr>
                <w:b/>
                <w:i/>
              </w:rPr>
              <w:br/>
              <w:t>Zdravniški pregled se vedno uporabi kot zadnja možnost, organ za presojo pa pisno utemelji odločitev zanj. Če je bil opravljen zdravniški pregled, se vsi dokumenti, povezani z njim, vključijo v prosilčev spis.</w:t>
            </w:r>
          </w:p>
        </w:tc>
      </w:tr>
    </w:tbl>
    <w:p w14:paraId="2602EAE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8FB6CAC" w14:textId="77777777" w:rsidR="00774A4C" w:rsidRPr="00CA4534" w:rsidRDefault="00774A4C" w:rsidP="00774A4C">
      <w:r w:rsidRPr="00CA4534">
        <w:rPr>
          <w:rStyle w:val="HideTWBExt"/>
        </w:rPr>
        <w:t>&lt;/Amend&gt;</w:t>
      </w:r>
    </w:p>
    <w:p w14:paraId="4084F5E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901</w:t>
      </w:r>
      <w:r w:rsidRPr="00CA4534">
        <w:rPr>
          <w:rStyle w:val="HideTWBExt"/>
          <w:b w:val="0"/>
        </w:rPr>
        <w:t>&lt;/NumAm&gt;</w:t>
      </w:r>
    </w:p>
    <w:p w14:paraId="47D961B9"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7986DDC1" w14:textId="77777777" w:rsidR="00774A4C" w:rsidRPr="00CA4534" w:rsidRDefault="00774A4C" w:rsidP="00774A4C">
      <w:pPr>
        <w:pStyle w:val="NormalBold"/>
      </w:pPr>
      <w:r w:rsidRPr="00CA4534">
        <w:rPr>
          <w:rStyle w:val="HideTWBExt"/>
          <w:b w:val="0"/>
        </w:rPr>
        <w:t>&lt;/RepeatBlock-By&gt;</w:t>
      </w:r>
    </w:p>
    <w:p w14:paraId="45F6365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190745D" w14:textId="77777777" w:rsidR="00774A4C" w:rsidRPr="00CA4534" w:rsidRDefault="00774A4C" w:rsidP="00774A4C">
      <w:pPr>
        <w:pStyle w:val="NormalBold"/>
      </w:pPr>
      <w:r w:rsidRPr="00CA4534">
        <w:rPr>
          <w:rStyle w:val="HideTWBExt"/>
          <w:b w:val="0"/>
        </w:rPr>
        <w:t>&lt;Article&gt;</w:t>
      </w:r>
      <w:r w:rsidRPr="00CA4534">
        <w:t>Člen 24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7D95AE9" w14:textId="77777777" w:rsidTr="0059524E">
        <w:trPr>
          <w:trHeight w:hRule="exact" w:val="240"/>
          <w:jc w:val="center"/>
        </w:trPr>
        <w:tc>
          <w:tcPr>
            <w:tcW w:w="9752" w:type="dxa"/>
            <w:gridSpan w:val="2"/>
          </w:tcPr>
          <w:p w14:paraId="6DCCE0CF" w14:textId="77777777" w:rsidR="00774A4C" w:rsidRPr="00CA4534" w:rsidRDefault="00774A4C" w:rsidP="0059524E"/>
        </w:tc>
      </w:tr>
      <w:tr w:rsidR="00774A4C" w:rsidRPr="00CA4534" w14:paraId="3D143C1E" w14:textId="77777777" w:rsidTr="0059524E">
        <w:trPr>
          <w:trHeight w:val="240"/>
          <w:jc w:val="center"/>
        </w:trPr>
        <w:tc>
          <w:tcPr>
            <w:tcW w:w="4876" w:type="dxa"/>
          </w:tcPr>
          <w:p w14:paraId="18818446" w14:textId="77777777" w:rsidR="00774A4C" w:rsidRPr="00CA4534" w:rsidRDefault="00774A4C" w:rsidP="0059524E">
            <w:pPr>
              <w:pStyle w:val="ColumnHeading"/>
            </w:pPr>
            <w:r w:rsidRPr="00CA4534">
              <w:t>Besedilo, ki ga predlaga Komisija</w:t>
            </w:r>
          </w:p>
        </w:tc>
        <w:tc>
          <w:tcPr>
            <w:tcW w:w="4876" w:type="dxa"/>
          </w:tcPr>
          <w:p w14:paraId="3BBC2CEC" w14:textId="77777777" w:rsidR="00774A4C" w:rsidRPr="00CA4534" w:rsidRDefault="00774A4C" w:rsidP="0059524E">
            <w:pPr>
              <w:pStyle w:val="ColumnHeading"/>
            </w:pPr>
            <w:r w:rsidRPr="00CA4534">
              <w:t>Predlog spremembe</w:t>
            </w:r>
          </w:p>
        </w:tc>
      </w:tr>
      <w:tr w:rsidR="00774A4C" w:rsidRPr="00CA4534" w14:paraId="2E01CC97" w14:textId="77777777" w:rsidTr="0059524E">
        <w:trPr>
          <w:jc w:val="center"/>
        </w:trPr>
        <w:tc>
          <w:tcPr>
            <w:tcW w:w="4876" w:type="dxa"/>
          </w:tcPr>
          <w:p w14:paraId="4C531155" w14:textId="77777777" w:rsidR="00774A4C" w:rsidRPr="00CA4534" w:rsidRDefault="00774A4C" w:rsidP="0059524E">
            <w:pPr>
              <w:pStyle w:val="Normal6"/>
              <w:rPr>
                <w:b/>
                <w:i/>
              </w:rPr>
            </w:pPr>
            <w:r w:rsidRPr="00CA4534">
              <w:t>3.</w:t>
            </w:r>
            <w:r w:rsidRPr="00CA4534">
              <w:rPr>
                <w:b/>
                <w:i/>
              </w:rPr>
              <w:tab/>
            </w:r>
            <w:r w:rsidRPr="00CA4534">
              <w:t>Vsi zdravniški pregledi se izvedejo ob doslednem spoštovanju posameznikovega dostojanstva, so čim manj invazivni, opravijo pa jih usposobljeni zdravstveni delavci, s čimer se zagotovi karseda zanesljiv rezultat.</w:t>
            </w:r>
          </w:p>
        </w:tc>
        <w:tc>
          <w:tcPr>
            <w:tcW w:w="4876" w:type="dxa"/>
          </w:tcPr>
          <w:p w14:paraId="29CCB9D4" w14:textId="77777777" w:rsidR="00774A4C" w:rsidRPr="00CA4534" w:rsidRDefault="00774A4C" w:rsidP="0059524E">
            <w:pPr>
              <w:pStyle w:val="Normal6"/>
              <w:rPr>
                <w:b/>
                <w:i/>
              </w:rPr>
            </w:pPr>
            <w:r w:rsidRPr="00CA4534">
              <w:t>3.</w:t>
            </w:r>
            <w:r w:rsidRPr="00CA4534">
              <w:rPr>
                <w:b/>
                <w:i/>
              </w:rPr>
              <w:tab/>
            </w:r>
            <w:r w:rsidRPr="00CA4534">
              <w:t>Vsi zdravniški pregledi se izvedejo ob doslednem spoštovanju posameznikovega dostojanstva, so čim manj invazivni, opravijo pa jih</w:t>
            </w:r>
            <w:r w:rsidRPr="00CA4534">
              <w:rPr>
                <w:b/>
                <w:i/>
              </w:rPr>
              <w:t xml:space="preserve"> neodvisni, kvalificirani in</w:t>
            </w:r>
            <w:r w:rsidRPr="00CA4534">
              <w:t xml:space="preserve"> usposobljeni zdravstveni delavci,</w:t>
            </w:r>
            <w:r w:rsidRPr="00CA4534">
              <w:rPr>
                <w:b/>
                <w:i/>
              </w:rPr>
              <w:t xml:space="preserve"> ki so seznanjeni z etničnim in kulturnim ozadjem prosilca, v sodelovanju z večdisciplinarno skupino</w:t>
            </w:r>
            <w:r w:rsidRPr="00CA4534">
              <w:t xml:space="preserve"> s</w:t>
            </w:r>
            <w:r w:rsidRPr="00CA4534">
              <w:rPr>
                <w:b/>
                <w:i/>
              </w:rPr>
              <w:t xml:space="preserve"> strokovnim znanjem s področja otrokovih pravic, psihologije in razvoja, s</w:t>
            </w:r>
            <w:r w:rsidRPr="00CA4534">
              <w:t xml:space="preserve"> čimer se zagotovi karseda zanesljiv rezultat.</w:t>
            </w:r>
          </w:p>
        </w:tc>
      </w:tr>
    </w:tbl>
    <w:p w14:paraId="161276C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D63736D" w14:textId="77777777" w:rsidR="00774A4C" w:rsidRPr="00CA4534" w:rsidRDefault="00774A4C" w:rsidP="00774A4C">
      <w:r w:rsidRPr="00CA4534">
        <w:rPr>
          <w:rStyle w:val="HideTWBExt"/>
        </w:rPr>
        <w:t>&lt;/Amend&gt;</w:t>
      </w:r>
    </w:p>
    <w:p w14:paraId="4B50133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902</w:t>
      </w:r>
      <w:r w:rsidRPr="00CA4534">
        <w:rPr>
          <w:rStyle w:val="HideTWBExt"/>
          <w:b w:val="0"/>
        </w:rPr>
        <w:t>&lt;/NumAm&gt;</w:t>
      </w:r>
    </w:p>
    <w:p w14:paraId="59FDC6B2"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77BC90D3" w14:textId="77777777" w:rsidR="00774A4C" w:rsidRPr="00CA4534" w:rsidRDefault="00774A4C" w:rsidP="00774A4C">
      <w:pPr>
        <w:pStyle w:val="NormalBold"/>
      </w:pPr>
      <w:r w:rsidRPr="00CA4534">
        <w:rPr>
          <w:rStyle w:val="HideTWBExt"/>
          <w:b w:val="0"/>
        </w:rPr>
        <w:t>&lt;/RepeatBlock-By&gt;</w:t>
      </w:r>
    </w:p>
    <w:p w14:paraId="180CD9A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0069DD4" w14:textId="77777777" w:rsidR="00774A4C" w:rsidRPr="00CA4534" w:rsidRDefault="00774A4C" w:rsidP="00774A4C">
      <w:pPr>
        <w:pStyle w:val="NormalBold"/>
      </w:pPr>
      <w:r w:rsidRPr="00CA4534">
        <w:rPr>
          <w:rStyle w:val="HideTWBExt"/>
          <w:b w:val="0"/>
        </w:rPr>
        <w:t>&lt;Article&gt;</w:t>
      </w:r>
      <w:r w:rsidRPr="00CA4534">
        <w:t>Člen 24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62D547E" w14:textId="77777777" w:rsidTr="0059524E">
        <w:trPr>
          <w:trHeight w:hRule="exact" w:val="240"/>
          <w:jc w:val="center"/>
        </w:trPr>
        <w:tc>
          <w:tcPr>
            <w:tcW w:w="9752" w:type="dxa"/>
            <w:gridSpan w:val="2"/>
          </w:tcPr>
          <w:p w14:paraId="58E1B6C4" w14:textId="77777777" w:rsidR="00774A4C" w:rsidRPr="00CA4534" w:rsidRDefault="00774A4C" w:rsidP="0059524E"/>
        </w:tc>
      </w:tr>
      <w:tr w:rsidR="00774A4C" w:rsidRPr="00CA4534" w14:paraId="12FEE000" w14:textId="77777777" w:rsidTr="0059524E">
        <w:trPr>
          <w:trHeight w:val="240"/>
          <w:jc w:val="center"/>
        </w:trPr>
        <w:tc>
          <w:tcPr>
            <w:tcW w:w="4876" w:type="dxa"/>
          </w:tcPr>
          <w:p w14:paraId="740F5710" w14:textId="77777777" w:rsidR="00774A4C" w:rsidRPr="00CA4534" w:rsidRDefault="00774A4C" w:rsidP="0059524E">
            <w:pPr>
              <w:pStyle w:val="ColumnHeading"/>
            </w:pPr>
            <w:r w:rsidRPr="00CA4534">
              <w:t>Besedilo, ki ga predlaga Komisija</w:t>
            </w:r>
          </w:p>
        </w:tc>
        <w:tc>
          <w:tcPr>
            <w:tcW w:w="4876" w:type="dxa"/>
          </w:tcPr>
          <w:p w14:paraId="0B8BF33B" w14:textId="77777777" w:rsidR="00774A4C" w:rsidRPr="00CA4534" w:rsidRDefault="00774A4C" w:rsidP="0059524E">
            <w:pPr>
              <w:pStyle w:val="ColumnHeading"/>
            </w:pPr>
            <w:r w:rsidRPr="00CA4534">
              <w:t>Predlog spremembe</w:t>
            </w:r>
          </w:p>
        </w:tc>
      </w:tr>
      <w:tr w:rsidR="00774A4C" w:rsidRPr="00CA4534" w14:paraId="243B4346" w14:textId="77777777" w:rsidTr="0059524E">
        <w:trPr>
          <w:jc w:val="center"/>
        </w:trPr>
        <w:tc>
          <w:tcPr>
            <w:tcW w:w="4876" w:type="dxa"/>
          </w:tcPr>
          <w:p w14:paraId="56E41101" w14:textId="77777777" w:rsidR="00774A4C" w:rsidRPr="00CA4534" w:rsidRDefault="00774A4C" w:rsidP="0059524E">
            <w:pPr>
              <w:pStyle w:val="Normal6"/>
              <w:rPr>
                <w:b/>
                <w:i/>
              </w:rPr>
            </w:pPr>
            <w:r w:rsidRPr="00CA4534">
              <w:t>3.</w:t>
            </w:r>
            <w:r w:rsidRPr="00CA4534">
              <w:rPr>
                <w:b/>
                <w:i/>
              </w:rPr>
              <w:tab/>
            </w:r>
            <w:r w:rsidRPr="00CA4534">
              <w:t>Vsi zdravniški pregledi se izvedejo ob doslednem spoštovanju posameznikovega dostojanstva,</w:t>
            </w:r>
            <w:r w:rsidRPr="00CA4534">
              <w:rPr>
                <w:b/>
                <w:i/>
              </w:rPr>
              <w:t xml:space="preserve"> so čim manj invazivni,</w:t>
            </w:r>
            <w:r w:rsidRPr="00CA4534">
              <w:t xml:space="preserve"> opravijo pa jih usposobljeni zdravstveni delavci, s čimer se zagotovi karseda zanesljiv rezultat.</w:t>
            </w:r>
          </w:p>
        </w:tc>
        <w:tc>
          <w:tcPr>
            <w:tcW w:w="4876" w:type="dxa"/>
          </w:tcPr>
          <w:p w14:paraId="066D2544" w14:textId="77777777" w:rsidR="00774A4C" w:rsidRPr="00CA4534" w:rsidRDefault="00774A4C" w:rsidP="0059524E">
            <w:pPr>
              <w:pStyle w:val="Normal6"/>
              <w:rPr>
                <w:b/>
                <w:i/>
              </w:rPr>
            </w:pPr>
            <w:r w:rsidRPr="00CA4534">
              <w:t>3.</w:t>
            </w:r>
            <w:r w:rsidRPr="00CA4534">
              <w:rPr>
                <w:b/>
                <w:i/>
              </w:rPr>
              <w:tab/>
            </w:r>
            <w:r w:rsidRPr="00CA4534">
              <w:t>Vsi zdravniški pregledi se izvedejo ob doslednem spoštovanju posameznikovega dostojanstva, opravijo pa jih usposobljeni zdravstveni delavci, s čimer se zagotovi karseda zanesljiv rezultat.</w:t>
            </w:r>
          </w:p>
        </w:tc>
      </w:tr>
    </w:tbl>
    <w:p w14:paraId="1090964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5E28820" w14:textId="77777777" w:rsidR="00774A4C" w:rsidRPr="00CA4534" w:rsidRDefault="00774A4C" w:rsidP="00774A4C">
      <w:r w:rsidRPr="00CA4534">
        <w:rPr>
          <w:rStyle w:val="HideTWBExt"/>
        </w:rPr>
        <w:t>&lt;/Amend&gt;</w:t>
      </w:r>
    </w:p>
    <w:p w14:paraId="2E8CF50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903</w:t>
      </w:r>
      <w:r w:rsidRPr="00CA4534">
        <w:rPr>
          <w:rStyle w:val="HideTWBExt"/>
          <w:b w:val="0"/>
        </w:rPr>
        <w:t>&lt;/NumAm&gt;</w:t>
      </w:r>
    </w:p>
    <w:p w14:paraId="70A14A0F"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6A321F3" w14:textId="77777777" w:rsidR="00774A4C" w:rsidRPr="00CA4534" w:rsidRDefault="00774A4C" w:rsidP="00774A4C">
      <w:pPr>
        <w:pStyle w:val="NormalBold"/>
      </w:pPr>
      <w:r w:rsidRPr="00CA4534">
        <w:rPr>
          <w:rStyle w:val="HideTWBExt"/>
          <w:b w:val="0"/>
        </w:rPr>
        <w:t>&lt;/RepeatBlock-By&gt;</w:t>
      </w:r>
    </w:p>
    <w:p w14:paraId="6B5A54E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377CB82"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A85F07A" w14:textId="77777777" w:rsidTr="0059524E">
        <w:trPr>
          <w:trHeight w:hRule="exact" w:val="240"/>
          <w:jc w:val="center"/>
        </w:trPr>
        <w:tc>
          <w:tcPr>
            <w:tcW w:w="9752" w:type="dxa"/>
            <w:gridSpan w:val="2"/>
          </w:tcPr>
          <w:p w14:paraId="25C6E683" w14:textId="77777777" w:rsidR="00774A4C" w:rsidRPr="00CA4534" w:rsidRDefault="00774A4C" w:rsidP="0059524E"/>
        </w:tc>
      </w:tr>
      <w:tr w:rsidR="00774A4C" w:rsidRPr="00CA4534" w14:paraId="758F0739" w14:textId="77777777" w:rsidTr="0059524E">
        <w:trPr>
          <w:trHeight w:val="240"/>
          <w:jc w:val="center"/>
        </w:trPr>
        <w:tc>
          <w:tcPr>
            <w:tcW w:w="4876" w:type="dxa"/>
          </w:tcPr>
          <w:p w14:paraId="5F675DB2" w14:textId="77777777" w:rsidR="00774A4C" w:rsidRPr="00CA4534" w:rsidRDefault="00774A4C" w:rsidP="0059524E">
            <w:pPr>
              <w:pStyle w:val="ColumnHeading"/>
            </w:pPr>
            <w:r w:rsidRPr="00CA4534">
              <w:t>Besedilo, ki ga predlaga Komisija</w:t>
            </w:r>
          </w:p>
        </w:tc>
        <w:tc>
          <w:tcPr>
            <w:tcW w:w="4876" w:type="dxa"/>
          </w:tcPr>
          <w:p w14:paraId="1B826CA7" w14:textId="77777777" w:rsidR="00774A4C" w:rsidRPr="00CA4534" w:rsidRDefault="00774A4C" w:rsidP="0059524E">
            <w:pPr>
              <w:pStyle w:val="ColumnHeading"/>
            </w:pPr>
            <w:r w:rsidRPr="00CA4534">
              <w:t>Predlog spremembe</w:t>
            </w:r>
          </w:p>
        </w:tc>
      </w:tr>
      <w:tr w:rsidR="00774A4C" w:rsidRPr="00CA4534" w14:paraId="5EC1204B" w14:textId="77777777" w:rsidTr="0059524E">
        <w:trPr>
          <w:jc w:val="center"/>
        </w:trPr>
        <w:tc>
          <w:tcPr>
            <w:tcW w:w="4876" w:type="dxa"/>
          </w:tcPr>
          <w:p w14:paraId="0B151DA1" w14:textId="77777777" w:rsidR="00774A4C" w:rsidRPr="00CA4534" w:rsidRDefault="00774A4C" w:rsidP="0059524E">
            <w:pPr>
              <w:pStyle w:val="Normal6"/>
              <w:rPr>
                <w:b/>
                <w:i/>
              </w:rPr>
            </w:pPr>
            <w:r w:rsidRPr="00CA4534">
              <w:t>4.</w:t>
            </w:r>
            <w:r w:rsidRPr="00CA4534">
              <w:rPr>
                <w:b/>
                <w:i/>
              </w:rPr>
              <w:tab/>
              <w:t>Kadar se zdravniški pregledi uporabijo za določanje starosti mladoletnikov brez spremstva, organ za presojo zagotovi, da so</w:t>
            </w:r>
            <w:r w:rsidRPr="00CA4534">
              <w:t xml:space="preserve"> mladoletniki brez spremstva</w:t>
            </w:r>
            <w:r w:rsidRPr="00CA4534">
              <w:rPr>
                <w:b/>
                <w:i/>
              </w:rPr>
              <w:t xml:space="preserve"> pred obravnavo prošnje za mednarodno zaščito obveščeni o možnosti določanja</w:t>
            </w:r>
            <w:r w:rsidRPr="00CA4534">
              <w:t xml:space="preserve"> starosti</w:t>
            </w:r>
            <w:r w:rsidRPr="00CA4534">
              <w:rPr>
                <w:b/>
                <w:i/>
              </w:rPr>
              <w:t xml:space="preserve"> z zdravniškim pregledom, in sicer v jeziku, ki ga razumejo ali za katerega se lahko razumno domneva, da ga razumejo. Obvestilo vključuje informacije o metodah pregleda in morebitnih posledicah rezultata zdravniškega pregleda za obravnavo prošnje ter o možnosti, da mladoletnik brez spremstva ali njegov skrbnik ta zdravniški pregled odkloni, in posledicah odklonitve.</w:t>
            </w:r>
          </w:p>
        </w:tc>
        <w:tc>
          <w:tcPr>
            <w:tcW w:w="4876" w:type="dxa"/>
          </w:tcPr>
          <w:p w14:paraId="441E7025" w14:textId="77777777" w:rsidR="00774A4C" w:rsidRPr="00CA4534" w:rsidRDefault="00774A4C" w:rsidP="0059524E">
            <w:pPr>
              <w:pStyle w:val="Normal6"/>
              <w:rPr>
                <w:b/>
                <w:i/>
              </w:rPr>
            </w:pPr>
            <w:r w:rsidRPr="00CA4534">
              <w:t>4.</w:t>
            </w:r>
            <w:r w:rsidRPr="00CA4534">
              <w:rPr>
                <w:b/>
                <w:i/>
              </w:rPr>
              <w:tab/>
            </w:r>
            <w:r w:rsidRPr="00CA4534">
              <w:t>Mladoletniki brez spremstva</w:t>
            </w:r>
            <w:r w:rsidRPr="00CA4534">
              <w:rPr>
                <w:b/>
                <w:i/>
              </w:rPr>
              <w:t xml:space="preserve"> imajo pravico do učinkovitega pravnega sredstva zoper odločitev o določitvi</w:t>
            </w:r>
            <w:r w:rsidRPr="00CA4534">
              <w:t xml:space="preserve"> starosti</w:t>
            </w:r>
            <w:r w:rsidRPr="00CA4534">
              <w:rPr>
                <w:b/>
                <w:i/>
              </w:rPr>
              <w:t>.</w:t>
            </w:r>
          </w:p>
        </w:tc>
      </w:tr>
    </w:tbl>
    <w:p w14:paraId="3200C9D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34B3855" w14:textId="77777777" w:rsidR="00774A4C" w:rsidRPr="00CA4534" w:rsidRDefault="00774A4C" w:rsidP="00774A4C">
      <w:r w:rsidRPr="00CA4534">
        <w:rPr>
          <w:rStyle w:val="HideTWBExt"/>
        </w:rPr>
        <w:t>&lt;/Amend&gt;</w:t>
      </w:r>
    </w:p>
    <w:p w14:paraId="57BCF3D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904</w:t>
      </w:r>
      <w:r w:rsidRPr="00CA4534">
        <w:rPr>
          <w:rStyle w:val="HideTWBExt"/>
          <w:b w:val="0"/>
        </w:rPr>
        <w:t>&lt;/NumAm&gt;</w:t>
      </w:r>
    </w:p>
    <w:p w14:paraId="06E251BA"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365F3E9"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94AF2FB" w14:textId="77777777" w:rsidR="00774A4C" w:rsidRPr="00CA4534" w:rsidRDefault="00774A4C" w:rsidP="00774A4C">
      <w:pPr>
        <w:pStyle w:val="NormalBold"/>
      </w:pPr>
      <w:r w:rsidRPr="00CA4534">
        <w:rPr>
          <w:rStyle w:val="HideTWBExt"/>
          <w:b w:val="0"/>
        </w:rPr>
        <w:t>&lt;Members&gt;</w:t>
      </w:r>
      <w:r w:rsidRPr="00CA4534">
        <w:t>Jean Lambert, Judith Sargentini</w:t>
      </w:r>
      <w:r w:rsidRPr="00CA4534">
        <w:rPr>
          <w:rStyle w:val="HideTWBExt"/>
          <w:b w:val="0"/>
        </w:rPr>
        <w:t>&lt;/Members&gt;</w:t>
      </w:r>
    </w:p>
    <w:p w14:paraId="7B587001" w14:textId="77777777" w:rsidR="00774A4C" w:rsidRPr="00CA4534" w:rsidRDefault="00774A4C" w:rsidP="00774A4C">
      <w:pPr>
        <w:pStyle w:val="NormalBold"/>
      </w:pPr>
      <w:r w:rsidRPr="00CA4534">
        <w:rPr>
          <w:rStyle w:val="HideTWBExt"/>
          <w:b w:val="0"/>
        </w:rPr>
        <w:t>&lt;/RepeatBlock-By&gt;</w:t>
      </w:r>
    </w:p>
    <w:p w14:paraId="0ACDDAF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656E2DF"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07A042E" w14:textId="77777777" w:rsidTr="0059524E">
        <w:trPr>
          <w:trHeight w:hRule="exact" w:val="240"/>
          <w:jc w:val="center"/>
        </w:trPr>
        <w:tc>
          <w:tcPr>
            <w:tcW w:w="9752" w:type="dxa"/>
            <w:gridSpan w:val="2"/>
          </w:tcPr>
          <w:p w14:paraId="1E4A3904" w14:textId="77777777" w:rsidR="00774A4C" w:rsidRPr="00CA4534" w:rsidRDefault="00774A4C" w:rsidP="0059524E"/>
        </w:tc>
      </w:tr>
      <w:tr w:rsidR="00774A4C" w:rsidRPr="00CA4534" w14:paraId="6C2C9B54" w14:textId="77777777" w:rsidTr="0059524E">
        <w:trPr>
          <w:trHeight w:val="240"/>
          <w:jc w:val="center"/>
        </w:trPr>
        <w:tc>
          <w:tcPr>
            <w:tcW w:w="4876" w:type="dxa"/>
          </w:tcPr>
          <w:p w14:paraId="03FF1542" w14:textId="77777777" w:rsidR="00774A4C" w:rsidRPr="00CA4534" w:rsidRDefault="00774A4C" w:rsidP="0059524E">
            <w:pPr>
              <w:pStyle w:val="ColumnHeading"/>
            </w:pPr>
            <w:r w:rsidRPr="00CA4534">
              <w:t>Besedilo, ki ga predlaga Komisija</w:t>
            </w:r>
          </w:p>
        </w:tc>
        <w:tc>
          <w:tcPr>
            <w:tcW w:w="4876" w:type="dxa"/>
          </w:tcPr>
          <w:p w14:paraId="6BDF2F75" w14:textId="77777777" w:rsidR="00774A4C" w:rsidRPr="00CA4534" w:rsidRDefault="00774A4C" w:rsidP="0059524E">
            <w:pPr>
              <w:pStyle w:val="ColumnHeading"/>
            </w:pPr>
            <w:r w:rsidRPr="00CA4534">
              <w:t>Predlog spremembe</w:t>
            </w:r>
          </w:p>
        </w:tc>
      </w:tr>
      <w:tr w:rsidR="00774A4C" w:rsidRPr="00CA4534" w14:paraId="6AF2D0C5" w14:textId="77777777" w:rsidTr="0059524E">
        <w:trPr>
          <w:jc w:val="center"/>
        </w:trPr>
        <w:tc>
          <w:tcPr>
            <w:tcW w:w="4876" w:type="dxa"/>
          </w:tcPr>
          <w:p w14:paraId="064FE13A"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w:t>
            </w:r>
            <w:r w:rsidRPr="00CA4534">
              <w:rPr>
                <w:b/>
                <w:i/>
              </w:rPr>
              <w:t xml:space="preserve"> ali za katerega se lahko razumno domneva, da ga razumejo</w:t>
            </w:r>
            <w:r w:rsidRPr="00CA4534">
              <w:t>. Obvestilo vključuje informacije o metodah pregleda in morebitnih posledicah rezultata zdravniškega pregleda za obravnavo prošnje ter o možnosti, da mladoletnik brez spremstva ali njegov skrbnik ta zdravniški pregled odkloni, in posledicah odklonitve.</w:t>
            </w:r>
          </w:p>
        </w:tc>
        <w:tc>
          <w:tcPr>
            <w:tcW w:w="4876" w:type="dxa"/>
          </w:tcPr>
          <w:p w14:paraId="41801D5A"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 Obvestilo vključuje informacije o metodah pregleda in morebitnih posledicah rezultata zdravniškega pregleda za obravnavo prošnje</w:t>
            </w:r>
            <w:r w:rsidRPr="00CA4534">
              <w:rPr>
                <w:b/>
                <w:i/>
              </w:rPr>
              <w:t>, vključno s pravico do pritožbe zoper odločitev o zdravniškem pregledu,</w:t>
            </w:r>
            <w:r w:rsidRPr="00CA4534">
              <w:t xml:space="preserve"> ter o možnosti, da mladoletnik brez spremstva ali njegov skrbnik ta zdravniški pregled odkloni, in posledicah odklonitve.</w:t>
            </w:r>
            <w:r w:rsidRPr="00CA4534">
              <w:rPr>
                <w:b/>
                <w:i/>
              </w:rPr>
              <w:t xml:space="preserve"> Vsi dokumenti, povezani z zdravniškim pregledom, se vključijo v prosilčev spis.</w:t>
            </w:r>
          </w:p>
        </w:tc>
      </w:tr>
    </w:tbl>
    <w:p w14:paraId="004015E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595B80E" w14:textId="77777777" w:rsidR="00774A4C" w:rsidRPr="00CA4534" w:rsidRDefault="00774A4C" w:rsidP="00774A4C">
      <w:r w:rsidRPr="00CA4534">
        <w:rPr>
          <w:rStyle w:val="HideTWBExt"/>
        </w:rPr>
        <w:t>&lt;/Amend&gt;</w:t>
      </w:r>
    </w:p>
    <w:p w14:paraId="4BC2C93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905</w:t>
      </w:r>
      <w:r w:rsidRPr="00CA4534">
        <w:rPr>
          <w:rStyle w:val="HideTWBExt"/>
          <w:b w:val="0"/>
        </w:rPr>
        <w:t>&lt;/NumAm&gt;</w:t>
      </w:r>
    </w:p>
    <w:p w14:paraId="0AADA922" w14:textId="77777777" w:rsidR="00774A4C" w:rsidRPr="00CA4534" w:rsidRDefault="00774A4C" w:rsidP="00774A4C">
      <w:pPr>
        <w:pStyle w:val="NormalBold"/>
      </w:pPr>
      <w:r w:rsidRPr="00CA4534">
        <w:rPr>
          <w:rStyle w:val="HideTWBExt"/>
          <w:b w:val="0"/>
        </w:rPr>
        <w:t>&lt;RepeatBlock-By&gt;&lt;Members&gt;</w:t>
      </w:r>
      <w:r w:rsidRPr="00CA4534">
        <w:t>Péter Niedermüller, Marju Lauristin, Caterina Chinnici, Josef Weidenholzer, Ana Gomes</w:t>
      </w:r>
      <w:r w:rsidRPr="00CA4534">
        <w:rPr>
          <w:rStyle w:val="HideTWBExt"/>
          <w:b w:val="0"/>
        </w:rPr>
        <w:t>&lt;/Members&gt;</w:t>
      </w:r>
    </w:p>
    <w:p w14:paraId="433E3DA4" w14:textId="77777777" w:rsidR="00774A4C" w:rsidRPr="00CA4534" w:rsidRDefault="00774A4C" w:rsidP="00774A4C">
      <w:pPr>
        <w:pStyle w:val="NormalBold"/>
      </w:pPr>
      <w:r w:rsidRPr="00CA4534">
        <w:rPr>
          <w:rStyle w:val="HideTWBExt"/>
          <w:b w:val="0"/>
        </w:rPr>
        <w:t>&lt;/RepeatBlock-By&gt;</w:t>
      </w:r>
    </w:p>
    <w:p w14:paraId="45CF909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6EA22A1"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DAF53DF" w14:textId="77777777" w:rsidTr="0059524E">
        <w:trPr>
          <w:trHeight w:hRule="exact" w:val="240"/>
          <w:jc w:val="center"/>
        </w:trPr>
        <w:tc>
          <w:tcPr>
            <w:tcW w:w="9752" w:type="dxa"/>
            <w:gridSpan w:val="2"/>
          </w:tcPr>
          <w:p w14:paraId="1F3F626B" w14:textId="77777777" w:rsidR="00774A4C" w:rsidRPr="00CA4534" w:rsidRDefault="00774A4C" w:rsidP="0059524E"/>
        </w:tc>
      </w:tr>
      <w:tr w:rsidR="00774A4C" w:rsidRPr="00CA4534" w14:paraId="10941CA6" w14:textId="77777777" w:rsidTr="0059524E">
        <w:trPr>
          <w:trHeight w:val="240"/>
          <w:jc w:val="center"/>
        </w:trPr>
        <w:tc>
          <w:tcPr>
            <w:tcW w:w="4876" w:type="dxa"/>
          </w:tcPr>
          <w:p w14:paraId="2A318A46" w14:textId="77777777" w:rsidR="00774A4C" w:rsidRPr="00CA4534" w:rsidRDefault="00774A4C" w:rsidP="0059524E">
            <w:pPr>
              <w:pStyle w:val="ColumnHeading"/>
            </w:pPr>
            <w:r w:rsidRPr="00CA4534">
              <w:t>Besedilo, ki ga predlaga Komisija</w:t>
            </w:r>
          </w:p>
        </w:tc>
        <w:tc>
          <w:tcPr>
            <w:tcW w:w="4876" w:type="dxa"/>
          </w:tcPr>
          <w:p w14:paraId="4992675C" w14:textId="77777777" w:rsidR="00774A4C" w:rsidRPr="00CA4534" w:rsidRDefault="00774A4C" w:rsidP="0059524E">
            <w:pPr>
              <w:pStyle w:val="ColumnHeading"/>
            </w:pPr>
            <w:r w:rsidRPr="00CA4534">
              <w:t>Predlog spremembe</w:t>
            </w:r>
          </w:p>
        </w:tc>
      </w:tr>
      <w:tr w:rsidR="00774A4C" w:rsidRPr="00CA4534" w14:paraId="32AB01D7" w14:textId="77777777" w:rsidTr="0059524E">
        <w:trPr>
          <w:jc w:val="center"/>
        </w:trPr>
        <w:tc>
          <w:tcPr>
            <w:tcW w:w="4876" w:type="dxa"/>
          </w:tcPr>
          <w:p w14:paraId="1D1BD92F"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w:t>
            </w:r>
            <w:r w:rsidRPr="00CA4534">
              <w:rPr>
                <w:b/>
                <w:i/>
              </w:rPr>
              <w:t xml:space="preserve"> ali za katerega se lahko razumno domneva, da ga razumejo</w:t>
            </w:r>
            <w:r w:rsidRPr="00CA4534">
              <w:t>. Obvestilo vključuje informacije o metodah pregleda in morebitnih posledicah rezultata zdravniškega pregleda za obravnavo prošnje ter o možnosti, da mladoletnik brez spremstva ali njegov skrbnik ta zdravniški pregled odkloni, in posledicah odklonitve.</w:t>
            </w:r>
          </w:p>
        </w:tc>
        <w:tc>
          <w:tcPr>
            <w:tcW w:w="4876" w:type="dxa"/>
          </w:tcPr>
          <w:p w14:paraId="5067A17C" w14:textId="05082B5D" w:rsidR="00774A4C" w:rsidRPr="00CA4534" w:rsidRDefault="00774A4C" w:rsidP="00B21431">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 Obvestilo vključuje informacije o metodah pregleda in morebitnih posledicah rezultata zdravniškega pregleda za obravnavo prošnje</w:t>
            </w:r>
            <w:r w:rsidRPr="00CA4534">
              <w:rPr>
                <w:b/>
                <w:i/>
              </w:rPr>
              <w:t>, vključno s pravico do pritožbe zoper odločitev o zdravniškem pregledu,</w:t>
            </w:r>
            <w:r w:rsidRPr="00CA4534">
              <w:t xml:space="preserve"> ter o možnosti, da mladoletnik brez spremstva ali njegov skrbnik ta zdravniški pregled odkloni, in posledicah odklonitve.</w:t>
            </w:r>
            <w:r w:rsidRPr="00CA4534">
              <w:rPr>
                <w:b/>
                <w:i/>
              </w:rPr>
              <w:t xml:space="preserve"> Vsi dokumenti, povezani z zdravniškim pregledom, se </w:t>
            </w:r>
            <w:r w:rsidR="00B21431" w:rsidRPr="00CA4534">
              <w:rPr>
                <w:b/>
                <w:i/>
              </w:rPr>
              <w:t xml:space="preserve">dodajo v </w:t>
            </w:r>
            <w:r w:rsidRPr="00CA4534">
              <w:rPr>
                <w:b/>
                <w:i/>
              </w:rPr>
              <w:t>prosilčev spis.</w:t>
            </w:r>
          </w:p>
        </w:tc>
      </w:tr>
    </w:tbl>
    <w:p w14:paraId="65726F3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2228B11" w14:textId="77777777" w:rsidR="00774A4C" w:rsidRPr="00CA4534" w:rsidRDefault="00774A4C" w:rsidP="00774A4C">
      <w:r w:rsidRPr="00CA4534">
        <w:rPr>
          <w:rStyle w:val="HideTWBExt"/>
        </w:rPr>
        <w:t>&lt;/Amend&gt;</w:t>
      </w:r>
    </w:p>
    <w:p w14:paraId="323DFA7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906</w:t>
      </w:r>
      <w:r w:rsidRPr="00CA4534">
        <w:rPr>
          <w:rStyle w:val="HideTWBExt"/>
          <w:b w:val="0"/>
        </w:rPr>
        <w:t>&lt;/NumAm&gt;</w:t>
      </w:r>
    </w:p>
    <w:p w14:paraId="0EBDB737"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1F2A7D9E" w14:textId="77777777" w:rsidR="00774A4C" w:rsidRPr="00CA4534" w:rsidRDefault="00774A4C" w:rsidP="00774A4C">
      <w:pPr>
        <w:pStyle w:val="NormalBold"/>
      </w:pPr>
      <w:r w:rsidRPr="00CA4534">
        <w:rPr>
          <w:rStyle w:val="HideTWBExt"/>
          <w:b w:val="0"/>
        </w:rPr>
        <w:t>&lt;/RepeatBlock-By&gt;</w:t>
      </w:r>
    </w:p>
    <w:p w14:paraId="3C21D89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97DCEB2"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29A94CB" w14:textId="77777777" w:rsidTr="0059524E">
        <w:trPr>
          <w:trHeight w:hRule="exact" w:val="240"/>
          <w:jc w:val="center"/>
        </w:trPr>
        <w:tc>
          <w:tcPr>
            <w:tcW w:w="9752" w:type="dxa"/>
            <w:gridSpan w:val="2"/>
          </w:tcPr>
          <w:p w14:paraId="6A6F8051" w14:textId="77777777" w:rsidR="00774A4C" w:rsidRPr="00CA4534" w:rsidRDefault="00774A4C" w:rsidP="0059524E"/>
        </w:tc>
      </w:tr>
      <w:tr w:rsidR="00774A4C" w:rsidRPr="00CA4534" w14:paraId="1FB52D99" w14:textId="77777777" w:rsidTr="0059524E">
        <w:trPr>
          <w:trHeight w:val="240"/>
          <w:jc w:val="center"/>
        </w:trPr>
        <w:tc>
          <w:tcPr>
            <w:tcW w:w="4876" w:type="dxa"/>
          </w:tcPr>
          <w:p w14:paraId="0F4B02C5" w14:textId="77777777" w:rsidR="00774A4C" w:rsidRPr="00CA4534" w:rsidRDefault="00774A4C" w:rsidP="0059524E">
            <w:pPr>
              <w:pStyle w:val="ColumnHeading"/>
            </w:pPr>
            <w:r w:rsidRPr="00CA4534">
              <w:t>Besedilo, ki ga predlaga Komisija</w:t>
            </w:r>
          </w:p>
        </w:tc>
        <w:tc>
          <w:tcPr>
            <w:tcW w:w="4876" w:type="dxa"/>
          </w:tcPr>
          <w:p w14:paraId="4BB5FCEF" w14:textId="77777777" w:rsidR="00774A4C" w:rsidRPr="00CA4534" w:rsidRDefault="00774A4C" w:rsidP="0059524E">
            <w:pPr>
              <w:pStyle w:val="ColumnHeading"/>
            </w:pPr>
            <w:r w:rsidRPr="00CA4534">
              <w:t>Predlog spremembe</w:t>
            </w:r>
          </w:p>
        </w:tc>
      </w:tr>
      <w:tr w:rsidR="00774A4C" w:rsidRPr="00CA4534" w14:paraId="7E783462" w14:textId="77777777" w:rsidTr="0059524E">
        <w:trPr>
          <w:jc w:val="center"/>
        </w:trPr>
        <w:tc>
          <w:tcPr>
            <w:tcW w:w="4876" w:type="dxa"/>
          </w:tcPr>
          <w:p w14:paraId="04A31915" w14:textId="77777777" w:rsidR="00774A4C" w:rsidRPr="00CA4534" w:rsidRDefault="00774A4C" w:rsidP="0059524E">
            <w:pPr>
              <w:pStyle w:val="Normal6"/>
              <w:rPr>
                <w:b/>
                <w:i/>
              </w:rPr>
            </w:pPr>
            <w:r w:rsidRPr="00CA4534">
              <w:t>4.</w:t>
            </w:r>
            <w:r w:rsidRPr="00CA4534">
              <w:rPr>
                <w:b/>
                <w:i/>
              </w:rPr>
              <w:tab/>
              <w:t>Kadar se zdravniški pregledi uporabijo za določanje starosti mladoletnikov brez spremstva,</w:t>
            </w:r>
            <w:r w:rsidRPr="00CA4534">
              <w:t xml:space="preserve"> organ za presojo zagotovi, da so mladoletniki brez spremstva pred obravnavo prošnje za mednarodno zaščito obveščeni o možnosti določanja starosti z zdravniškim pregledom, in sicer v jeziku, ki ga razumejo ali za katerega se lahko razumno domneva, da ga razumejo. Obvestilo vključuje informacije o metodah pregleda in morebitnih posledicah rezultata zdravniškega pregleda za obravnavo prošnje ter o</w:t>
            </w:r>
            <w:r w:rsidRPr="00CA4534">
              <w:rPr>
                <w:b/>
                <w:i/>
              </w:rPr>
              <w:t xml:space="preserve"> možnosti, da mladoletnik</w:t>
            </w:r>
            <w:r w:rsidRPr="00CA4534">
              <w:t xml:space="preserve"> brez spremstva ali</w:t>
            </w:r>
            <w:r w:rsidRPr="00CA4534">
              <w:rPr>
                <w:b/>
                <w:i/>
              </w:rPr>
              <w:t xml:space="preserve"> njegov skrbnik ta zdravniški pregled odkloni, in posledicah odklonitve</w:t>
            </w:r>
            <w:r w:rsidRPr="00CA4534">
              <w:t>.</w:t>
            </w:r>
          </w:p>
        </w:tc>
        <w:tc>
          <w:tcPr>
            <w:tcW w:w="4876" w:type="dxa"/>
          </w:tcPr>
          <w:p w14:paraId="0005ED96" w14:textId="77777777" w:rsidR="00774A4C" w:rsidRPr="00CA4534" w:rsidRDefault="00774A4C" w:rsidP="0059524E">
            <w:pPr>
              <w:pStyle w:val="Normal6"/>
              <w:rPr>
                <w:b/>
                <w:i/>
              </w:rPr>
            </w:pPr>
            <w:r w:rsidRPr="00CA4534">
              <w:t>4.</w:t>
            </w:r>
            <w:r w:rsidRPr="00CA4534">
              <w:rPr>
                <w:b/>
                <w:i/>
              </w:rPr>
              <w:tab/>
            </w:r>
            <w:r w:rsidRPr="00CA4534">
              <w:t>Organ za presojo zagotovi, da so mladoletniki brez spremstva pred obravnavo prošnje za mednarodno zaščito obveščeni o možnosti določanja starosti z zdravniškim pregledom, in sicer v jeziku, ki ga razumejo ali za katerega se lahko razumno domneva, da ga razumejo. Obvestilo vključuje informacije o metodah pregleda in morebitnih posledicah rezultata zdravniškega pregleda za obravnavo prošnje ter o</w:t>
            </w:r>
            <w:r w:rsidRPr="00CA4534">
              <w:rPr>
                <w:b/>
                <w:i/>
              </w:rPr>
              <w:t xml:space="preserve"> posledicah odklonitve zdravniškega pregleda s strani mladoletnika</w:t>
            </w:r>
            <w:r w:rsidRPr="00CA4534">
              <w:t xml:space="preserve"> brez spremstva ali</w:t>
            </w:r>
            <w:r w:rsidRPr="00CA4534">
              <w:rPr>
                <w:b/>
                <w:i/>
              </w:rPr>
              <w:t xml:space="preserve"> njegovega skrbnika</w:t>
            </w:r>
            <w:r w:rsidRPr="00CA4534">
              <w:t>.</w:t>
            </w:r>
          </w:p>
        </w:tc>
      </w:tr>
    </w:tbl>
    <w:p w14:paraId="647E89D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57AD6A5" w14:textId="77777777" w:rsidR="00774A4C" w:rsidRPr="00CA4534" w:rsidRDefault="00774A4C" w:rsidP="00774A4C">
      <w:r w:rsidRPr="00CA4534">
        <w:rPr>
          <w:rStyle w:val="HideTWBExt"/>
        </w:rPr>
        <w:t>&lt;/Amend&gt;</w:t>
      </w:r>
    </w:p>
    <w:p w14:paraId="3489541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907</w:t>
      </w:r>
      <w:r w:rsidRPr="00CA4534">
        <w:rPr>
          <w:rStyle w:val="HideTWBExt"/>
          <w:b w:val="0"/>
        </w:rPr>
        <w:t>&lt;/NumAm&gt;</w:t>
      </w:r>
    </w:p>
    <w:p w14:paraId="136C5352"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3DC53D84" w14:textId="77777777" w:rsidR="00774A4C" w:rsidRPr="00CA4534" w:rsidRDefault="00774A4C" w:rsidP="00774A4C">
      <w:pPr>
        <w:pStyle w:val="NormalBold"/>
      </w:pPr>
      <w:r w:rsidRPr="00CA4534">
        <w:rPr>
          <w:rStyle w:val="HideTWBExt"/>
          <w:b w:val="0"/>
        </w:rPr>
        <w:t>&lt;/RepeatBlock-By&gt;</w:t>
      </w:r>
    </w:p>
    <w:p w14:paraId="52D5CAC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ED19F6A"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419C9A4" w14:textId="77777777" w:rsidTr="0059524E">
        <w:trPr>
          <w:trHeight w:hRule="exact" w:val="240"/>
          <w:jc w:val="center"/>
        </w:trPr>
        <w:tc>
          <w:tcPr>
            <w:tcW w:w="9752" w:type="dxa"/>
            <w:gridSpan w:val="2"/>
          </w:tcPr>
          <w:p w14:paraId="7ADDA542" w14:textId="77777777" w:rsidR="00774A4C" w:rsidRPr="00CA4534" w:rsidRDefault="00774A4C" w:rsidP="0059524E"/>
        </w:tc>
      </w:tr>
      <w:tr w:rsidR="00774A4C" w:rsidRPr="00CA4534" w14:paraId="0882802B" w14:textId="77777777" w:rsidTr="0059524E">
        <w:trPr>
          <w:trHeight w:val="240"/>
          <w:jc w:val="center"/>
        </w:trPr>
        <w:tc>
          <w:tcPr>
            <w:tcW w:w="4876" w:type="dxa"/>
          </w:tcPr>
          <w:p w14:paraId="0C596B61" w14:textId="77777777" w:rsidR="00774A4C" w:rsidRPr="00CA4534" w:rsidRDefault="00774A4C" w:rsidP="0059524E">
            <w:pPr>
              <w:pStyle w:val="ColumnHeading"/>
            </w:pPr>
            <w:r w:rsidRPr="00CA4534">
              <w:t>Besedilo, ki ga predlaga Komisija</w:t>
            </w:r>
          </w:p>
        </w:tc>
        <w:tc>
          <w:tcPr>
            <w:tcW w:w="4876" w:type="dxa"/>
          </w:tcPr>
          <w:p w14:paraId="5D7910B3" w14:textId="77777777" w:rsidR="00774A4C" w:rsidRPr="00CA4534" w:rsidRDefault="00774A4C" w:rsidP="0059524E">
            <w:pPr>
              <w:pStyle w:val="ColumnHeading"/>
            </w:pPr>
            <w:r w:rsidRPr="00CA4534">
              <w:t>Predlog spremembe</w:t>
            </w:r>
          </w:p>
        </w:tc>
      </w:tr>
      <w:tr w:rsidR="00774A4C" w:rsidRPr="00CA4534" w14:paraId="565EE4DB" w14:textId="77777777" w:rsidTr="0059524E">
        <w:trPr>
          <w:jc w:val="center"/>
        </w:trPr>
        <w:tc>
          <w:tcPr>
            <w:tcW w:w="4876" w:type="dxa"/>
          </w:tcPr>
          <w:p w14:paraId="117B9CA2"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 ali za katerega se lahko razumno domneva, da ga razumejo. Obvestilo vključuje informacije o metodah pregleda in morebitnih posledicah rezultata zdravniškega pregleda za obravnavo prošnje ter o možnosti, da mladoletnik brez spremstva ali njegov skrbnik ta zdravniški pregled odkloni, in posledicah odklonitve.</w:t>
            </w:r>
          </w:p>
        </w:tc>
        <w:tc>
          <w:tcPr>
            <w:tcW w:w="4876" w:type="dxa"/>
          </w:tcPr>
          <w:p w14:paraId="4E34B05E"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 ali za katerega se lahko razumno domneva, da ga razumejo</w:t>
            </w:r>
            <w:r w:rsidRPr="00CA4534">
              <w:rPr>
                <w:b/>
                <w:i/>
              </w:rPr>
              <w:t>, ter, kjer je to mogoče, v preprostem jeziku</w:t>
            </w:r>
            <w:r w:rsidRPr="00CA4534">
              <w:t>. Obvestilo vključuje informacije o metodah pregleda in morebitnih posledicah rezultata zdravniškega pregleda za obravnavo prošnje ter o možnosti, da mladoletnik brez spremstva ali njegov skrbnik ta zdravniški pregled odkloni, in posledicah odklonitve.</w:t>
            </w:r>
          </w:p>
        </w:tc>
      </w:tr>
    </w:tbl>
    <w:p w14:paraId="117E962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0541669" w14:textId="77777777" w:rsidR="00774A4C" w:rsidRPr="00CA4534" w:rsidRDefault="00774A4C" w:rsidP="00774A4C">
      <w:r w:rsidRPr="00CA4534">
        <w:rPr>
          <w:rStyle w:val="HideTWBExt"/>
        </w:rPr>
        <w:t>&lt;/Amend&gt;</w:t>
      </w:r>
    </w:p>
    <w:p w14:paraId="74ECA0B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908</w:t>
      </w:r>
      <w:r w:rsidRPr="00CA4534">
        <w:rPr>
          <w:rStyle w:val="HideTWBExt"/>
          <w:b w:val="0"/>
        </w:rPr>
        <w:t>&lt;/NumAm&gt;</w:t>
      </w:r>
    </w:p>
    <w:p w14:paraId="34DEA63C"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Barbara Kudrycka, Carlos Coelho</w:t>
      </w:r>
      <w:r w:rsidRPr="00CA4534">
        <w:rPr>
          <w:rStyle w:val="HideTWBExt"/>
          <w:b w:val="0"/>
        </w:rPr>
        <w:t>&lt;/Members&gt;</w:t>
      </w:r>
    </w:p>
    <w:p w14:paraId="5C9C1B25" w14:textId="77777777" w:rsidR="00774A4C" w:rsidRPr="00CA4534" w:rsidRDefault="00774A4C" w:rsidP="00774A4C">
      <w:pPr>
        <w:pStyle w:val="NormalBold"/>
      </w:pPr>
      <w:r w:rsidRPr="00CA4534">
        <w:rPr>
          <w:rStyle w:val="HideTWBExt"/>
          <w:b w:val="0"/>
        </w:rPr>
        <w:t>&lt;/RepeatBlock-By&gt;</w:t>
      </w:r>
    </w:p>
    <w:p w14:paraId="6BCA41F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9528829"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E0B5FC" w14:textId="77777777" w:rsidTr="0059524E">
        <w:trPr>
          <w:trHeight w:hRule="exact" w:val="240"/>
          <w:jc w:val="center"/>
        </w:trPr>
        <w:tc>
          <w:tcPr>
            <w:tcW w:w="9752" w:type="dxa"/>
            <w:gridSpan w:val="2"/>
          </w:tcPr>
          <w:p w14:paraId="7E3E7378" w14:textId="77777777" w:rsidR="00774A4C" w:rsidRPr="00CA4534" w:rsidRDefault="00774A4C" w:rsidP="0059524E"/>
        </w:tc>
      </w:tr>
      <w:tr w:rsidR="00774A4C" w:rsidRPr="00CA4534" w14:paraId="08EAD6EA" w14:textId="77777777" w:rsidTr="0059524E">
        <w:trPr>
          <w:trHeight w:val="240"/>
          <w:jc w:val="center"/>
        </w:trPr>
        <w:tc>
          <w:tcPr>
            <w:tcW w:w="4876" w:type="dxa"/>
          </w:tcPr>
          <w:p w14:paraId="13B253E6" w14:textId="77777777" w:rsidR="00774A4C" w:rsidRPr="00CA4534" w:rsidRDefault="00774A4C" w:rsidP="0059524E">
            <w:pPr>
              <w:pStyle w:val="ColumnHeading"/>
            </w:pPr>
            <w:r w:rsidRPr="00CA4534">
              <w:t>Besedilo, ki ga predlaga Komisija</w:t>
            </w:r>
          </w:p>
        </w:tc>
        <w:tc>
          <w:tcPr>
            <w:tcW w:w="4876" w:type="dxa"/>
          </w:tcPr>
          <w:p w14:paraId="3B495FBE" w14:textId="77777777" w:rsidR="00774A4C" w:rsidRPr="00CA4534" w:rsidRDefault="00774A4C" w:rsidP="0059524E">
            <w:pPr>
              <w:pStyle w:val="ColumnHeading"/>
            </w:pPr>
            <w:r w:rsidRPr="00CA4534">
              <w:t>Predlog spremembe</w:t>
            </w:r>
          </w:p>
        </w:tc>
      </w:tr>
      <w:tr w:rsidR="00774A4C" w:rsidRPr="00CA4534" w14:paraId="492B73C1" w14:textId="77777777" w:rsidTr="0059524E">
        <w:trPr>
          <w:jc w:val="center"/>
        </w:trPr>
        <w:tc>
          <w:tcPr>
            <w:tcW w:w="4876" w:type="dxa"/>
          </w:tcPr>
          <w:p w14:paraId="34438F26"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w:t>
            </w:r>
            <w:r w:rsidRPr="00CA4534">
              <w:rPr>
                <w:b/>
                <w:i/>
              </w:rPr>
              <w:t xml:space="preserve"> ali za katerega se lahko razumno domneva, da ga razumejo</w:t>
            </w:r>
            <w:r w:rsidRPr="00CA4534">
              <w:t>. Obvestilo vključuje informacije o metodah pregleda in morebitnih posledicah rezultata zdravniškega pregleda za obravnavo prošnje ter o možnosti, da mladoletnik brez spremstva ali njegov skrbnik ta zdravniški pregled odkloni, in posledicah odklonitve.</w:t>
            </w:r>
          </w:p>
        </w:tc>
        <w:tc>
          <w:tcPr>
            <w:tcW w:w="4876" w:type="dxa"/>
          </w:tcPr>
          <w:p w14:paraId="1ED76ADD" w14:textId="257435D3" w:rsidR="00774A4C" w:rsidRPr="00CA4534" w:rsidRDefault="00774A4C" w:rsidP="00B21431">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w:t>
            </w:r>
            <w:r w:rsidRPr="00CA4534">
              <w:rPr>
                <w:b/>
                <w:i/>
              </w:rPr>
              <w:t xml:space="preserve">, </w:t>
            </w:r>
            <w:r w:rsidR="00B21431" w:rsidRPr="00CA4534">
              <w:rPr>
                <w:b/>
                <w:i/>
              </w:rPr>
              <w:t xml:space="preserve">ter </w:t>
            </w:r>
            <w:r w:rsidRPr="00CA4534">
              <w:rPr>
                <w:b/>
                <w:i/>
              </w:rPr>
              <w:t>na način, ki je prijazen otroku in primeren njegovi starosti</w:t>
            </w:r>
            <w:r w:rsidRPr="00CA4534">
              <w:t>. Obvestilo vključuje informacije o metodah pregleda in morebitnih posledicah rezultata zdravniškega pregleda za obravnavo prošnje ter o možnosti, da mladoletnik brez spremstva ali njegov skrbnik ta zdravniški pregled odkloni, in posledicah odklonitve.</w:t>
            </w:r>
          </w:p>
        </w:tc>
      </w:tr>
    </w:tbl>
    <w:p w14:paraId="23049A4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29FE74C" w14:textId="77777777" w:rsidR="00774A4C" w:rsidRPr="00CA4534" w:rsidRDefault="00774A4C" w:rsidP="00774A4C">
      <w:r w:rsidRPr="00CA4534">
        <w:rPr>
          <w:rStyle w:val="HideTWBExt"/>
        </w:rPr>
        <w:t>&lt;/Amend&gt;</w:t>
      </w:r>
    </w:p>
    <w:p w14:paraId="4B78FCF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909</w:t>
      </w:r>
      <w:r w:rsidRPr="00CA4534">
        <w:rPr>
          <w:rStyle w:val="HideTWBExt"/>
          <w:b w:val="0"/>
        </w:rPr>
        <w:t>&lt;/NumAm&gt;</w:t>
      </w:r>
    </w:p>
    <w:p w14:paraId="7B8E6075"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20176496" w14:textId="77777777" w:rsidR="00774A4C" w:rsidRPr="00CA4534" w:rsidRDefault="00774A4C" w:rsidP="00774A4C">
      <w:pPr>
        <w:pStyle w:val="NormalBold"/>
      </w:pPr>
      <w:r w:rsidRPr="00CA4534">
        <w:rPr>
          <w:rStyle w:val="HideTWBExt"/>
          <w:b w:val="0"/>
        </w:rPr>
        <w:t>&lt;/RepeatBlock-By&gt;</w:t>
      </w:r>
    </w:p>
    <w:p w14:paraId="3C7AA08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76DA400" w14:textId="77777777" w:rsidR="00774A4C" w:rsidRPr="00CA4534" w:rsidRDefault="00774A4C" w:rsidP="00774A4C">
      <w:pPr>
        <w:pStyle w:val="NormalBold"/>
      </w:pPr>
      <w:r w:rsidRPr="00CA4534">
        <w:rPr>
          <w:rStyle w:val="HideTWBExt"/>
          <w:b w:val="0"/>
        </w:rPr>
        <w:t>&lt;Article&gt;</w:t>
      </w:r>
      <w:r w:rsidRPr="00CA4534">
        <w:t>Člen 24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B23582C" w14:textId="77777777" w:rsidTr="0059524E">
        <w:trPr>
          <w:trHeight w:hRule="exact" w:val="240"/>
          <w:jc w:val="center"/>
        </w:trPr>
        <w:tc>
          <w:tcPr>
            <w:tcW w:w="9752" w:type="dxa"/>
            <w:gridSpan w:val="2"/>
          </w:tcPr>
          <w:p w14:paraId="543973FB" w14:textId="77777777" w:rsidR="00774A4C" w:rsidRPr="00CA4534" w:rsidRDefault="00774A4C" w:rsidP="0059524E"/>
        </w:tc>
      </w:tr>
      <w:tr w:rsidR="00774A4C" w:rsidRPr="00CA4534" w14:paraId="6C4D787B" w14:textId="77777777" w:rsidTr="0059524E">
        <w:trPr>
          <w:trHeight w:val="240"/>
          <w:jc w:val="center"/>
        </w:trPr>
        <w:tc>
          <w:tcPr>
            <w:tcW w:w="4876" w:type="dxa"/>
          </w:tcPr>
          <w:p w14:paraId="55FA70B7" w14:textId="77777777" w:rsidR="00774A4C" w:rsidRPr="00CA4534" w:rsidRDefault="00774A4C" w:rsidP="0059524E">
            <w:pPr>
              <w:pStyle w:val="ColumnHeading"/>
            </w:pPr>
            <w:r w:rsidRPr="00CA4534">
              <w:t>Besedilo, ki ga predlaga Komisija</w:t>
            </w:r>
          </w:p>
        </w:tc>
        <w:tc>
          <w:tcPr>
            <w:tcW w:w="4876" w:type="dxa"/>
          </w:tcPr>
          <w:p w14:paraId="03C3096E" w14:textId="77777777" w:rsidR="00774A4C" w:rsidRPr="00CA4534" w:rsidRDefault="00774A4C" w:rsidP="0059524E">
            <w:pPr>
              <w:pStyle w:val="ColumnHeading"/>
            </w:pPr>
            <w:r w:rsidRPr="00CA4534">
              <w:t>Predlog spremembe</w:t>
            </w:r>
          </w:p>
        </w:tc>
      </w:tr>
      <w:tr w:rsidR="00774A4C" w:rsidRPr="00CA4534" w14:paraId="6110ECCF" w14:textId="77777777" w:rsidTr="0059524E">
        <w:trPr>
          <w:jc w:val="center"/>
        </w:trPr>
        <w:tc>
          <w:tcPr>
            <w:tcW w:w="4876" w:type="dxa"/>
          </w:tcPr>
          <w:p w14:paraId="7313F75F"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w:t>
            </w:r>
            <w:r w:rsidRPr="00CA4534">
              <w:rPr>
                <w:b/>
                <w:i/>
              </w:rPr>
              <w:t xml:space="preserve"> ali za katerega se lahko razumno domneva, da ga razumejo</w:t>
            </w:r>
            <w:r w:rsidRPr="00CA4534">
              <w:t>. Obvestilo vključuje informacije o metodah pregleda in morebitnih posledicah rezultata zdravniškega pregleda za obravnavo prošnje ter o možnosti, da mladoletnik brez spremstva ali njegov skrbnik ta zdravniški pregled odkloni, in posledicah odklonitve.</w:t>
            </w:r>
          </w:p>
        </w:tc>
        <w:tc>
          <w:tcPr>
            <w:tcW w:w="4876" w:type="dxa"/>
          </w:tcPr>
          <w:p w14:paraId="6005FEE8" w14:textId="77777777" w:rsidR="00774A4C" w:rsidRPr="00CA4534" w:rsidRDefault="00774A4C" w:rsidP="0059524E">
            <w:pPr>
              <w:pStyle w:val="Normal6"/>
              <w:rPr>
                <w:b/>
                <w:i/>
              </w:rPr>
            </w:pPr>
            <w:r w:rsidRPr="00CA4534">
              <w:t>4.</w:t>
            </w:r>
            <w:r w:rsidRPr="00CA4534">
              <w:rPr>
                <w:b/>
                <w:i/>
              </w:rPr>
              <w:tab/>
            </w:r>
            <w:r w:rsidRPr="00CA4534">
              <w:t>Kadar se zdravniški pregledi uporabijo za določanje starosti mladoletnikov brez spremstva, organ za presojo zagotovi, da so mladoletniki brez spremstva pred obravnavo prošnje za mednarodno zaščito obveščeni o možnosti določanja starosti z zdravniškim pregledom, in sicer v jeziku, ki ga razumejo. Obvestilo vključuje informacije o metodah pregleda in morebitnih posledicah rezultata zdravniškega pregleda za obravnavo prošnje ter o možnosti, da mladoletnik brez spremstva ali njegov skrbnik ta zdravniški pregled odkloni, in posledicah odklonitve.</w:t>
            </w:r>
          </w:p>
        </w:tc>
      </w:tr>
    </w:tbl>
    <w:p w14:paraId="6159BBE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A8B878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5DB3FB9" w14:textId="77777777" w:rsidR="00774A4C" w:rsidRPr="00CA4534" w:rsidRDefault="00774A4C" w:rsidP="00774A4C">
      <w:pPr>
        <w:pStyle w:val="Normal12Italic"/>
        <w:rPr>
          <w:lang w:val="sl-SI"/>
        </w:rPr>
      </w:pPr>
      <w:r w:rsidRPr="00CA4534">
        <w:rPr>
          <w:lang w:val="sl-SI"/>
        </w:rPr>
        <w:t>Namen pojasnila je izboljšati posredovanje informacij.</w:t>
      </w:r>
    </w:p>
    <w:p w14:paraId="27289BD0" w14:textId="77777777" w:rsidR="00774A4C" w:rsidRPr="00CA4534" w:rsidRDefault="00774A4C" w:rsidP="00774A4C">
      <w:r w:rsidRPr="00CA4534">
        <w:rPr>
          <w:rStyle w:val="HideTWBExt"/>
        </w:rPr>
        <w:t>&lt;/Amend&gt;</w:t>
      </w:r>
    </w:p>
    <w:p w14:paraId="5BEE3AD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910</w:t>
      </w:r>
      <w:r w:rsidRPr="00CA4534">
        <w:rPr>
          <w:rStyle w:val="HideTWBExt"/>
          <w:b w:val="0"/>
        </w:rPr>
        <w:t>&lt;/NumAm&gt;</w:t>
      </w:r>
    </w:p>
    <w:p w14:paraId="5D549130"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1052D008" w14:textId="77777777" w:rsidR="00774A4C" w:rsidRPr="00CA4534" w:rsidRDefault="00774A4C" w:rsidP="00774A4C">
      <w:pPr>
        <w:pStyle w:val="NormalBold"/>
      </w:pPr>
      <w:r w:rsidRPr="00CA4534">
        <w:rPr>
          <w:rStyle w:val="HideTWBExt"/>
          <w:b w:val="0"/>
        </w:rPr>
        <w:t>&lt;/RepeatBlock-By&gt;</w:t>
      </w:r>
    </w:p>
    <w:p w14:paraId="5403847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5FDC6F6" w14:textId="77777777" w:rsidR="00774A4C" w:rsidRPr="00CA4534" w:rsidRDefault="00774A4C" w:rsidP="00774A4C">
      <w:pPr>
        <w:pStyle w:val="NormalBold"/>
      </w:pPr>
      <w:r w:rsidRPr="00CA4534">
        <w:rPr>
          <w:rStyle w:val="HideTWBExt"/>
          <w:b w:val="0"/>
        </w:rPr>
        <w:t>&lt;Article&gt;</w:t>
      </w:r>
      <w:r w:rsidRPr="00CA4534">
        <w:t>Člen 24 – odstavek 4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8C01A2" w14:textId="77777777" w:rsidTr="0059524E">
        <w:trPr>
          <w:trHeight w:hRule="exact" w:val="240"/>
          <w:jc w:val="center"/>
        </w:trPr>
        <w:tc>
          <w:tcPr>
            <w:tcW w:w="9752" w:type="dxa"/>
            <w:gridSpan w:val="2"/>
          </w:tcPr>
          <w:p w14:paraId="13C69D44" w14:textId="77777777" w:rsidR="00774A4C" w:rsidRPr="00CA4534" w:rsidRDefault="00774A4C" w:rsidP="0059524E"/>
        </w:tc>
      </w:tr>
      <w:tr w:rsidR="00774A4C" w:rsidRPr="00CA4534" w14:paraId="2C8054DB" w14:textId="77777777" w:rsidTr="0059524E">
        <w:trPr>
          <w:trHeight w:val="240"/>
          <w:jc w:val="center"/>
        </w:trPr>
        <w:tc>
          <w:tcPr>
            <w:tcW w:w="4876" w:type="dxa"/>
          </w:tcPr>
          <w:p w14:paraId="27278C14" w14:textId="77777777" w:rsidR="00774A4C" w:rsidRPr="00CA4534" w:rsidRDefault="00774A4C" w:rsidP="0059524E">
            <w:pPr>
              <w:pStyle w:val="ColumnHeading"/>
            </w:pPr>
            <w:r w:rsidRPr="00CA4534">
              <w:t>Besedilo, ki ga predlaga Komisija</w:t>
            </w:r>
          </w:p>
        </w:tc>
        <w:tc>
          <w:tcPr>
            <w:tcW w:w="4876" w:type="dxa"/>
          </w:tcPr>
          <w:p w14:paraId="3335A825" w14:textId="77777777" w:rsidR="00774A4C" w:rsidRPr="00CA4534" w:rsidRDefault="00774A4C" w:rsidP="0059524E">
            <w:pPr>
              <w:pStyle w:val="ColumnHeading"/>
            </w:pPr>
            <w:r w:rsidRPr="00CA4534">
              <w:t>Predlog spremembe</w:t>
            </w:r>
          </w:p>
        </w:tc>
      </w:tr>
      <w:tr w:rsidR="00774A4C" w:rsidRPr="00CA4534" w14:paraId="49397BE8" w14:textId="77777777" w:rsidTr="0059524E">
        <w:trPr>
          <w:jc w:val="center"/>
        </w:trPr>
        <w:tc>
          <w:tcPr>
            <w:tcW w:w="4876" w:type="dxa"/>
          </w:tcPr>
          <w:p w14:paraId="52441EFD" w14:textId="77777777" w:rsidR="00774A4C" w:rsidRPr="00CA4534" w:rsidRDefault="00774A4C" w:rsidP="0059524E">
            <w:pPr>
              <w:pStyle w:val="Normal6"/>
            </w:pPr>
          </w:p>
        </w:tc>
        <w:tc>
          <w:tcPr>
            <w:tcW w:w="4876" w:type="dxa"/>
          </w:tcPr>
          <w:p w14:paraId="1A65AA0D" w14:textId="77777777" w:rsidR="00774A4C" w:rsidRPr="00CA4534" w:rsidRDefault="00774A4C" w:rsidP="0059524E">
            <w:pPr>
              <w:pStyle w:val="Normal6"/>
              <w:rPr>
                <w:b/>
                <w:i/>
              </w:rPr>
            </w:pPr>
            <w:r w:rsidRPr="00CA4534">
              <w:rPr>
                <w:b/>
                <w:i/>
              </w:rPr>
              <w:t>4a.</w:t>
            </w:r>
            <w:r w:rsidRPr="00CA4534">
              <w:rPr>
                <w:b/>
                <w:i/>
              </w:rPr>
              <w:tab/>
              <w:t>Kadar se zdravniški pregledi uporabijo za določanje starosti mladoletnikov s spremstvom, organ za presojo zagotovi, da so odrasli družinski člani, ki jih spremljajo, pred obravnavo prošnje mladoletnika za mednarodno zaščito obveščeni o možnosti določanja starosti mladoletnika z zdravniškim pregledom, in sicer v jeziku, ki ga razumejo ali za katerega se lahko razumno domneva, da ga razumejo, ter, kjer je to mogoče, v preprostem jeziku. Obvestilo vključuje informacije o metodah pregleda in morebitnih posledicah rezultata zdravniškega pregleda mladoletnika za obravnavo prošnje ter o možnosti, da odrasli družinski člani, ki mladoletnika spremljajo, ta zdravniški pregled odklonijo, in posledicah odklonitve.</w:t>
            </w:r>
          </w:p>
        </w:tc>
      </w:tr>
    </w:tbl>
    <w:p w14:paraId="3D533C3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D38CD29" w14:textId="77777777" w:rsidR="00774A4C" w:rsidRPr="00CA4534" w:rsidRDefault="00774A4C" w:rsidP="00774A4C">
      <w:r w:rsidRPr="00CA4534">
        <w:rPr>
          <w:rStyle w:val="HideTWBExt"/>
        </w:rPr>
        <w:t>&lt;/Amend&gt;</w:t>
      </w:r>
    </w:p>
    <w:p w14:paraId="472381E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911</w:t>
      </w:r>
      <w:r w:rsidRPr="00CA4534">
        <w:rPr>
          <w:rStyle w:val="HideTWBExt"/>
          <w:b w:val="0"/>
        </w:rPr>
        <w:t>&lt;/NumAm&gt;</w:t>
      </w:r>
    </w:p>
    <w:p w14:paraId="383C276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6BF9C9C" w14:textId="77777777" w:rsidR="00774A4C" w:rsidRPr="00CA4534" w:rsidRDefault="00774A4C" w:rsidP="00774A4C">
      <w:pPr>
        <w:pStyle w:val="NormalBold"/>
      </w:pPr>
      <w:r w:rsidRPr="00CA4534">
        <w:rPr>
          <w:rStyle w:val="HideTWBExt"/>
          <w:b w:val="0"/>
        </w:rPr>
        <w:t>&lt;/RepeatBlock-By&gt;</w:t>
      </w:r>
    </w:p>
    <w:p w14:paraId="2FE80DD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4681D5D" w14:textId="77777777" w:rsidR="00774A4C" w:rsidRPr="00CA4534" w:rsidRDefault="00774A4C" w:rsidP="00774A4C">
      <w:pPr>
        <w:pStyle w:val="NormalBold"/>
      </w:pPr>
      <w:r w:rsidRPr="00CA4534">
        <w:rPr>
          <w:rStyle w:val="HideTWBExt"/>
          <w:b w:val="0"/>
        </w:rPr>
        <w:t>&lt;Article&gt;</w:t>
      </w:r>
      <w:r w:rsidRPr="00CA4534">
        <w:t>Člen 24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7448EC3" w14:textId="77777777" w:rsidTr="0059524E">
        <w:trPr>
          <w:trHeight w:hRule="exact" w:val="240"/>
          <w:jc w:val="center"/>
        </w:trPr>
        <w:tc>
          <w:tcPr>
            <w:tcW w:w="9752" w:type="dxa"/>
            <w:gridSpan w:val="2"/>
          </w:tcPr>
          <w:p w14:paraId="593B6954" w14:textId="77777777" w:rsidR="00774A4C" w:rsidRPr="00CA4534" w:rsidRDefault="00774A4C" w:rsidP="0059524E"/>
        </w:tc>
      </w:tr>
      <w:tr w:rsidR="00774A4C" w:rsidRPr="00CA4534" w14:paraId="5AF8AC9C" w14:textId="77777777" w:rsidTr="0059524E">
        <w:trPr>
          <w:trHeight w:val="240"/>
          <w:jc w:val="center"/>
        </w:trPr>
        <w:tc>
          <w:tcPr>
            <w:tcW w:w="4876" w:type="dxa"/>
          </w:tcPr>
          <w:p w14:paraId="7C25A11C" w14:textId="77777777" w:rsidR="00774A4C" w:rsidRPr="00CA4534" w:rsidRDefault="00774A4C" w:rsidP="0059524E">
            <w:pPr>
              <w:pStyle w:val="ColumnHeading"/>
            </w:pPr>
            <w:r w:rsidRPr="00CA4534">
              <w:t>Besedilo, ki ga predlaga Komisija</w:t>
            </w:r>
          </w:p>
        </w:tc>
        <w:tc>
          <w:tcPr>
            <w:tcW w:w="4876" w:type="dxa"/>
          </w:tcPr>
          <w:p w14:paraId="4AA299F2" w14:textId="77777777" w:rsidR="00774A4C" w:rsidRPr="00CA4534" w:rsidRDefault="00774A4C" w:rsidP="0059524E">
            <w:pPr>
              <w:pStyle w:val="ColumnHeading"/>
            </w:pPr>
            <w:r w:rsidRPr="00CA4534">
              <w:t>Predlog spremembe</w:t>
            </w:r>
          </w:p>
        </w:tc>
      </w:tr>
      <w:tr w:rsidR="00774A4C" w:rsidRPr="00CA4534" w14:paraId="3B50D0BE" w14:textId="77777777" w:rsidTr="0059524E">
        <w:trPr>
          <w:jc w:val="center"/>
        </w:trPr>
        <w:tc>
          <w:tcPr>
            <w:tcW w:w="4876" w:type="dxa"/>
          </w:tcPr>
          <w:p w14:paraId="1102B265" w14:textId="77777777" w:rsidR="00774A4C" w:rsidRPr="00CA4534" w:rsidRDefault="00774A4C" w:rsidP="0059524E">
            <w:pPr>
              <w:pStyle w:val="Normal6"/>
              <w:rPr>
                <w:b/>
                <w:i/>
              </w:rPr>
            </w:pPr>
            <w:r w:rsidRPr="00CA4534">
              <w:rPr>
                <w:b/>
                <w:i/>
              </w:rPr>
              <w:t>5.</w:t>
            </w:r>
            <w:r w:rsidRPr="00CA4534">
              <w:rPr>
                <w:b/>
                <w:i/>
              </w:rPr>
              <w:tab/>
              <w:t>Odklonitev zdravniškega pregleda s strani mladoletnika brez spremstva ali njegovega skrbnika se lahko šteje le kot izpodbojna pravna domneva, da prosilec ni mladoleten, in organu za presojo ne prepreči odločiti o prošnji za mednarodno zaščito.</w:t>
            </w:r>
          </w:p>
        </w:tc>
        <w:tc>
          <w:tcPr>
            <w:tcW w:w="4876" w:type="dxa"/>
          </w:tcPr>
          <w:p w14:paraId="2F827860" w14:textId="77777777" w:rsidR="00774A4C" w:rsidRPr="00CA4534" w:rsidRDefault="00774A4C" w:rsidP="0059524E">
            <w:pPr>
              <w:pStyle w:val="Normal6"/>
              <w:rPr>
                <w:b/>
                <w:i/>
              </w:rPr>
            </w:pPr>
            <w:r w:rsidRPr="00CA4534">
              <w:rPr>
                <w:b/>
                <w:i/>
              </w:rPr>
              <w:t>črtano</w:t>
            </w:r>
          </w:p>
        </w:tc>
      </w:tr>
    </w:tbl>
    <w:p w14:paraId="2664E90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84BBF5B" w14:textId="77777777" w:rsidR="00774A4C" w:rsidRPr="00CA4534" w:rsidRDefault="00774A4C" w:rsidP="00774A4C">
      <w:r w:rsidRPr="00CA4534">
        <w:rPr>
          <w:rStyle w:val="HideTWBExt"/>
        </w:rPr>
        <w:t>&lt;/Amend&gt;</w:t>
      </w:r>
    </w:p>
    <w:p w14:paraId="5CF8C06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912</w:t>
      </w:r>
      <w:r w:rsidRPr="00CA4534">
        <w:rPr>
          <w:rStyle w:val="HideTWBExt"/>
          <w:b w:val="0"/>
        </w:rPr>
        <w:t>&lt;/NumAm&gt;</w:t>
      </w:r>
    </w:p>
    <w:p w14:paraId="4DFB028B"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319D6C62" w14:textId="77777777" w:rsidR="00774A4C" w:rsidRPr="00CA4534" w:rsidRDefault="00774A4C" w:rsidP="00774A4C">
      <w:pPr>
        <w:pStyle w:val="NormalBold"/>
      </w:pPr>
      <w:r w:rsidRPr="00CA4534">
        <w:rPr>
          <w:rStyle w:val="HideTWBExt"/>
          <w:b w:val="0"/>
        </w:rPr>
        <w:t>&lt;/RepeatBlock-By&gt;</w:t>
      </w:r>
    </w:p>
    <w:p w14:paraId="7F53B5E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9774C7E" w14:textId="77777777" w:rsidR="00774A4C" w:rsidRPr="00CA4534" w:rsidRDefault="00774A4C" w:rsidP="00774A4C">
      <w:pPr>
        <w:pStyle w:val="NormalBold"/>
      </w:pPr>
      <w:r w:rsidRPr="00CA4534">
        <w:rPr>
          <w:rStyle w:val="HideTWBExt"/>
          <w:b w:val="0"/>
        </w:rPr>
        <w:t>&lt;Article&gt;</w:t>
      </w:r>
      <w:r w:rsidRPr="00CA4534">
        <w:t>Člen 24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28164B5" w14:textId="77777777" w:rsidTr="0059524E">
        <w:trPr>
          <w:trHeight w:hRule="exact" w:val="240"/>
          <w:jc w:val="center"/>
        </w:trPr>
        <w:tc>
          <w:tcPr>
            <w:tcW w:w="9752" w:type="dxa"/>
            <w:gridSpan w:val="2"/>
          </w:tcPr>
          <w:p w14:paraId="00BE604F" w14:textId="77777777" w:rsidR="00774A4C" w:rsidRPr="00CA4534" w:rsidRDefault="00774A4C" w:rsidP="0059524E"/>
        </w:tc>
      </w:tr>
      <w:tr w:rsidR="00774A4C" w:rsidRPr="00CA4534" w14:paraId="4DB4D3CA" w14:textId="77777777" w:rsidTr="0059524E">
        <w:trPr>
          <w:trHeight w:val="240"/>
          <w:jc w:val="center"/>
        </w:trPr>
        <w:tc>
          <w:tcPr>
            <w:tcW w:w="4876" w:type="dxa"/>
          </w:tcPr>
          <w:p w14:paraId="59013B76" w14:textId="77777777" w:rsidR="00774A4C" w:rsidRPr="00CA4534" w:rsidRDefault="00774A4C" w:rsidP="0059524E">
            <w:pPr>
              <w:pStyle w:val="ColumnHeading"/>
            </w:pPr>
            <w:r w:rsidRPr="00CA4534">
              <w:t>Besedilo, ki ga predlaga Komisija</w:t>
            </w:r>
          </w:p>
        </w:tc>
        <w:tc>
          <w:tcPr>
            <w:tcW w:w="4876" w:type="dxa"/>
          </w:tcPr>
          <w:p w14:paraId="1F52FCB1" w14:textId="77777777" w:rsidR="00774A4C" w:rsidRPr="00CA4534" w:rsidRDefault="00774A4C" w:rsidP="0059524E">
            <w:pPr>
              <w:pStyle w:val="ColumnHeading"/>
            </w:pPr>
            <w:r w:rsidRPr="00CA4534">
              <w:t>Predlog spremembe</w:t>
            </w:r>
          </w:p>
        </w:tc>
      </w:tr>
      <w:tr w:rsidR="00774A4C" w:rsidRPr="00CA4534" w14:paraId="54FC2667" w14:textId="77777777" w:rsidTr="0059524E">
        <w:trPr>
          <w:jc w:val="center"/>
        </w:trPr>
        <w:tc>
          <w:tcPr>
            <w:tcW w:w="4876" w:type="dxa"/>
          </w:tcPr>
          <w:p w14:paraId="2D2DBCC8"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 se</w:t>
            </w:r>
            <w:r w:rsidRPr="00CA4534">
              <w:rPr>
                <w:b/>
                <w:i/>
              </w:rPr>
              <w:t xml:space="preserve"> lahko</w:t>
            </w:r>
            <w:r w:rsidRPr="00CA4534">
              <w:t xml:space="preserve"> šteje</w:t>
            </w:r>
            <w:r w:rsidRPr="00CA4534">
              <w:rPr>
                <w:b/>
                <w:i/>
              </w:rPr>
              <w:t xml:space="preserve"> le </w:t>
            </w:r>
            <w:r w:rsidRPr="00CA4534">
              <w:t>kot</w:t>
            </w:r>
            <w:r w:rsidRPr="00CA4534">
              <w:rPr>
                <w:b/>
                <w:i/>
              </w:rPr>
              <w:t xml:space="preserve"> izpodbojna</w:t>
            </w:r>
            <w:r w:rsidRPr="00CA4534">
              <w:t xml:space="preserve"> pravna domneva, da prosilec ni mladoleten, in organu za presojo ne prepreči odločiti o prošnji za mednarodno zaščito.</w:t>
            </w:r>
          </w:p>
        </w:tc>
        <w:tc>
          <w:tcPr>
            <w:tcW w:w="4876" w:type="dxa"/>
          </w:tcPr>
          <w:p w14:paraId="4EB01AAC"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w:t>
            </w:r>
            <w:r w:rsidRPr="00CA4534">
              <w:rPr>
                <w:b/>
                <w:i/>
              </w:rPr>
              <w:t xml:space="preserve"> oziroma s strani družinskih članov, ki ga spremljajo,</w:t>
            </w:r>
            <w:r w:rsidRPr="00CA4534">
              <w:t xml:space="preserve"> se šteje</w:t>
            </w:r>
            <w:r w:rsidRPr="00CA4534">
              <w:rPr>
                <w:b/>
                <w:i/>
              </w:rPr>
              <w:t xml:space="preserve"> </w:t>
            </w:r>
            <w:r w:rsidRPr="00CA4534">
              <w:t>kot pravna domneva, da prosilec ni mladoleten, in organu za presojo ne prepreči odločiti o prošnji za mednarodno zaščito.</w:t>
            </w:r>
            <w:r w:rsidRPr="00CA4534">
              <w:rPr>
                <w:b/>
                <w:i/>
              </w:rPr>
              <w:t xml:space="preserve"> Odklonitev privolitve v zdravniški pregled se lahko šteje tudi kot zavrnitev sodelovanja zaradi nezagotovitve informacij, potrebnih za obravnavo prošnje.</w:t>
            </w:r>
          </w:p>
        </w:tc>
      </w:tr>
    </w:tbl>
    <w:p w14:paraId="685A292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5EA11BD" w14:textId="77777777" w:rsidR="00774A4C" w:rsidRPr="00CA4534" w:rsidRDefault="00774A4C" w:rsidP="00774A4C">
      <w:r w:rsidRPr="00CA4534">
        <w:rPr>
          <w:rStyle w:val="HideTWBExt"/>
        </w:rPr>
        <w:t>&lt;/Amend&gt;</w:t>
      </w:r>
    </w:p>
    <w:p w14:paraId="5FB7659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913</w:t>
      </w:r>
      <w:r w:rsidRPr="00CA4534">
        <w:rPr>
          <w:rStyle w:val="HideTWBExt"/>
          <w:b w:val="0"/>
        </w:rPr>
        <w:t>&lt;/NumAm&gt;</w:t>
      </w:r>
    </w:p>
    <w:p w14:paraId="19C0205A" w14:textId="77777777" w:rsidR="00774A4C" w:rsidRPr="00CA4534" w:rsidRDefault="00774A4C" w:rsidP="00774A4C">
      <w:pPr>
        <w:pStyle w:val="NormalBold"/>
      </w:pPr>
      <w:r w:rsidRPr="00CA4534">
        <w:rPr>
          <w:rStyle w:val="HideTWBExt"/>
          <w:b w:val="0"/>
        </w:rPr>
        <w:t>&lt;RepeatBlock-By&gt;&lt;Members&gt;</w:t>
      </w:r>
      <w:r w:rsidRPr="00CA4534">
        <w:t>Péter Niedermüller, Birgit Sippel, Marju Lauristin, Josef Weidenholzer, Ana Gomes, Caterina Chinnici</w:t>
      </w:r>
      <w:r w:rsidRPr="00CA4534">
        <w:rPr>
          <w:rStyle w:val="HideTWBExt"/>
          <w:b w:val="0"/>
        </w:rPr>
        <w:t>&lt;/Members&gt;</w:t>
      </w:r>
    </w:p>
    <w:p w14:paraId="7AA5EAC4" w14:textId="77777777" w:rsidR="00774A4C" w:rsidRPr="00CA4534" w:rsidRDefault="00774A4C" w:rsidP="00774A4C">
      <w:pPr>
        <w:pStyle w:val="NormalBold"/>
      </w:pPr>
      <w:r w:rsidRPr="00CA4534">
        <w:rPr>
          <w:rStyle w:val="HideTWBExt"/>
          <w:b w:val="0"/>
        </w:rPr>
        <w:t>&lt;/RepeatBlock-By&gt;</w:t>
      </w:r>
    </w:p>
    <w:p w14:paraId="4A2C6BB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52E52AF" w14:textId="77777777" w:rsidR="00774A4C" w:rsidRPr="00CA4534" w:rsidRDefault="00774A4C" w:rsidP="00774A4C">
      <w:pPr>
        <w:pStyle w:val="NormalBold"/>
      </w:pPr>
      <w:r w:rsidRPr="00CA4534">
        <w:rPr>
          <w:rStyle w:val="HideTWBExt"/>
          <w:b w:val="0"/>
        </w:rPr>
        <w:t>&lt;Article&gt;</w:t>
      </w:r>
      <w:r w:rsidRPr="00CA4534">
        <w:t>Člen 24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3460881" w14:textId="77777777" w:rsidTr="0059524E">
        <w:trPr>
          <w:trHeight w:hRule="exact" w:val="240"/>
          <w:jc w:val="center"/>
        </w:trPr>
        <w:tc>
          <w:tcPr>
            <w:tcW w:w="9752" w:type="dxa"/>
            <w:gridSpan w:val="2"/>
          </w:tcPr>
          <w:p w14:paraId="7D26C44F" w14:textId="77777777" w:rsidR="00774A4C" w:rsidRPr="00CA4534" w:rsidRDefault="00774A4C" w:rsidP="0059524E"/>
        </w:tc>
      </w:tr>
      <w:tr w:rsidR="00774A4C" w:rsidRPr="00CA4534" w14:paraId="04314D85" w14:textId="77777777" w:rsidTr="0059524E">
        <w:trPr>
          <w:trHeight w:val="240"/>
          <w:jc w:val="center"/>
        </w:trPr>
        <w:tc>
          <w:tcPr>
            <w:tcW w:w="4876" w:type="dxa"/>
          </w:tcPr>
          <w:p w14:paraId="40C115CE" w14:textId="77777777" w:rsidR="00774A4C" w:rsidRPr="00CA4534" w:rsidRDefault="00774A4C" w:rsidP="0059524E">
            <w:pPr>
              <w:pStyle w:val="ColumnHeading"/>
            </w:pPr>
            <w:r w:rsidRPr="00CA4534">
              <w:t>Besedilo, ki ga predlaga Komisija</w:t>
            </w:r>
          </w:p>
        </w:tc>
        <w:tc>
          <w:tcPr>
            <w:tcW w:w="4876" w:type="dxa"/>
          </w:tcPr>
          <w:p w14:paraId="4A6E4A9D" w14:textId="77777777" w:rsidR="00774A4C" w:rsidRPr="00CA4534" w:rsidRDefault="00774A4C" w:rsidP="0059524E">
            <w:pPr>
              <w:pStyle w:val="ColumnHeading"/>
            </w:pPr>
            <w:r w:rsidRPr="00CA4534">
              <w:t>Predlog spremembe</w:t>
            </w:r>
          </w:p>
        </w:tc>
      </w:tr>
      <w:tr w:rsidR="00774A4C" w:rsidRPr="00CA4534" w14:paraId="5A5706D7" w14:textId="77777777" w:rsidTr="0059524E">
        <w:trPr>
          <w:jc w:val="center"/>
        </w:trPr>
        <w:tc>
          <w:tcPr>
            <w:tcW w:w="4876" w:type="dxa"/>
          </w:tcPr>
          <w:p w14:paraId="72778AAE"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w:t>
            </w:r>
            <w:r w:rsidRPr="00CA4534">
              <w:rPr>
                <w:b/>
                <w:i/>
              </w:rPr>
              <w:t xml:space="preserve"> se lahko šteje le kot izpodbojna pravna domneva</w:t>
            </w:r>
            <w:r w:rsidRPr="00CA4534">
              <w:t>, da prosilec ni mladoleten</w:t>
            </w:r>
            <w:r w:rsidRPr="00CA4534">
              <w:rPr>
                <w:b/>
                <w:i/>
              </w:rPr>
              <w:t>, in</w:t>
            </w:r>
            <w:r w:rsidRPr="00CA4534">
              <w:t xml:space="preserve"> organu za presojo ne prepreči odločiti o prošnji za mednarodno zaščito.</w:t>
            </w:r>
          </w:p>
        </w:tc>
        <w:tc>
          <w:tcPr>
            <w:tcW w:w="4876" w:type="dxa"/>
          </w:tcPr>
          <w:p w14:paraId="6F102B38"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w:t>
            </w:r>
            <w:r w:rsidRPr="00CA4534">
              <w:rPr>
                <w:b/>
                <w:i/>
              </w:rPr>
              <w:t xml:space="preserve"> ne sme povzročiti pravne domneve</w:t>
            </w:r>
            <w:r w:rsidRPr="00CA4534">
              <w:t>, da prosilec ni mladoleten</w:t>
            </w:r>
            <w:r w:rsidRPr="00CA4534">
              <w:rPr>
                <w:b/>
                <w:i/>
              </w:rPr>
              <w:t>. Odklonitev zdravniškega pregleda</w:t>
            </w:r>
            <w:r w:rsidRPr="00CA4534">
              <w:t xml:space="preserve"> organu za presojo ne prepreči odločiti o prošnji za mednarodno zaščito</w:t>
            </w:r>
            <w:r w:rsidRPr="00CA4534">
              <w:rPr>
                <w:b/>
                <w:i/>
              </w:rPr>
              <w:t>, vendar odločitev o zavrnitvi prošnje za mednarodno zaščito, ki jo je podal mladoletnik brez spremstva, ki je odklonil zdravniški pregled, ne sme temeljiti le na tej odklonitvi</w:t>
            </w:r>
            <w:r w:rsidRPr="00CA4534">
              <w:t>.</w:t>
            </w:r>
          </w:p>
        </w:tc>
      </w:tr>
    </w:tbl>
    <w:p w14:paraId="57AE5DE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755C4DB"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06DE026" w14:textId="7641AB7A" w:rsidR="00774A4C" w:rsidRPr="00CA4534" w:rsidRDefault="00774A4C" w:rsidP="00774A4C">
      <w:pPr>
        <w:pStyle w:val="Normal12Italic"/>
        <w:rPr>
          <w:lang w:val="sl-SI"/>
        </w:rPr>
      </w:pPr>
      <w:r w:rsidRPr="00CA4534">
        <w:rPr>
          <w:lang w:val="sl-SI"/>
        </w:rPr>
        <w:t>Besedilo je usklajeno z veljavno direktivo o azilnih postopkih. Zagotoviti je treba predvsem, da se o starosti prosilca ne domneva na podlagi njegove odklonitve zdravniškega pregleda. Odločitev o zavrnitvi prošnje za mednarodno zaščito nikoli ne sme temeljiti na odklonitvi zdravniškega pregleda.</w:t>
      </w:r>
    </w:p>
    <w:p w14:paraId="623CDC6E" w14:textId="77777777" w:rsidR="00774A4C" w:rsidRPr="00CA4534" w:rsidRDefault="00774A4C" w:rsidP="00774A4C">
      <w:r w:rsidRPr="00CA4534">
        <w:rPr>
          <w:rStyle w:val="HideTWBExt"/>
        </w:rPr>
        <w:t>&lt;/Amend&gt;</w:t>
      </w:r>
    </w:p>
    <w:p w14:paraId="53E164D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914</w:t>
      </w:r>
      <w:r w:rsidRPr="00CA4534">
        <w:rPr>
          <w:rStyle w:val="HideTWBExt"/>
          <w:b w:val="0"/>
        </w:rPr>
        <w:t>&lt;/NumAm&gt;</w:t>
      </w:r>
    </w:p>
    <w:p w14:paraId="08E76AA0" w14:textId="77777777" w:rsidR="00774A4C" w:rsidRPr="00CA4534" w:rsidRDefault="00774A4C" w:rsidP="00774A4C">
      <w:pPr>
        <w:pStyle w:val="NormalBold"/>
      </w:pPr>
      <w:r w:rsidRPr="00CA4534">
        <w:rPr>
          <w:rStyle w:val="HideTWBExt"/>
          <w:b w:val="0"/>
        </w:rPr>
        <w:t>&lt;RepeatBlock-By&gt;&lt;Members&gt;</w:t>
      </w:r>
      <w:r w:rsidRPr="00CA4534">
        <w:t>Beatrix von Storch</w:t>
      </w:r>
      <w:r w:rsidRPr="00CA4534">
        <w:rPr>
          <w:rStyle w:val="HideTWBExt"/>
          <w:b w:val="0"/>
        </w:rPr>
        <w:t>&lt;/Members&gt;</w:t>
      </w:r>
    </w:p>
    <w:p w14:paraId="30F224AA" w14:textId="77777777" w:rsidR="00774A4C" w:rsidRPr="00CA4534" w:rsidRDefault="00774A4C" w:rsidP="00774A4C">
      <w:pPr>
        <w:pStyle w:val="NormalBold"/>
      </w:pPr>
      <w:r w:rsidRPr="00CA4534">
        <w:rPr>
          <w:rStyle w:val="HideTWBExt"/>
          <w:b w:val="0"/>
        </w:rPr>
        <w:t>&lt;/RepeatBlock-By&gt;</w:t>
      </w:r>
    </w:p>
    <w:p w14:paraId="54754B7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2DE3AC1" w14:textId="77777777" w:rsidR="00774A4C" w:rsidRPr="00CA4534" w:rsidRDefault="00774A4C" w:rsidP="00774A4C">
      <w:pPr>
        <w:pStyle w:val="NormalBold"/>
      </w:pPr>
      <w:r w:rsidRPr="00CA4534">
        <w:rPr>
          <w:rStyle w:val="HideTWBExt"/>
          <w:b w:val="0"/>
        </w:rPr>
        <w:t>&lt;Article&gt;</w:t>
      </w:r>
      <w:r w:rsidRPr="00CA4534">
        <w:t>Člen 24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FB94D8C" w14:textId="77777777" w:rsidTr="0059524E">
        <w:trPr>
          <w:trHeight w:hRule="exact" w:val="240"/>
          <w:jc w:val="center"/>
        </w:trPr>
        <w:tc>
          <w:tcPr>
            <w:tcW w:w="9752" w:type="dxa"/>
            <w:gridSpan w:val="2"/>
          </w:tcPr>
          <w:p w14:paraId="1280BC02" w14:textId="77777777" w:rsidR="00774A4C" w:rsidRPr="00CA4534" w:rsidRDefault="00774A4C" w:rsidP="0059524E"/>
        </w:tc>
      </w:tr>
      <w:tr w:rsidR="00774A4C" w:rsidRPr="00CA4534" w14:paraId="428DFC44" w14:textId="77777777" w:rsidTr="0059524E">
        <w:trPr>
          <w:trHeight w:val="240"/>
          <w:jc w:val="center"/>
        </w:trPr>
        <w:tc>
          <w:tcPr>
            <w:tcW w:w="4876" w:type="dxa"/>
          </w:tcPr>
          <w:p w14:paraId="32E0F63C" w14:textId="77777777" w:rsidR="00774A4C" w:rsidRPr="00CA4534" w:rsidRDefault="00774A4C" w:rsidP="0059524E">
            <w:pPr>
              <w:pStyle w:val="ColumnHeading"/>
            </w:pPr>
            <w:r w:rsidRPr="00CA4534">
              <w:t>Besedilo, ki ga predlaga Komisija</w:t>
            </w:r>
          </w:p>
        </w:tc>
        <w:tc>
          <w:tcPr>
            <w:tcW w:w="4876" w:type="dxa"/>
          </w:tcPr>
          <w:p w14:paraId="7B5337BB" w14:textId="77777777" w:rsidR="00774A4C" w:rsidRPr="00CA4534" w:rsidRDefault="00774A4C" w:rsidP="0059524E">
            <w:pPr>
              <w:pStyle w:val="ColumnHeading"/>
            </w:pPr>
            <w:r w:rsidRPr="00CA4534">
              <w:t>Predlog spremembe</w:t>
            </w:r>
          </w:p>
        </w:tc>
      </w:tr>
      <w:tr w:rsidR="00774A4C" w:rsidRPr="00CA4534" w14:paraId="2DDC0FE3" w14:textId="77777777" w:rsidTr="0059524E">
        <w:trPr>
          <w:jc w:val="center"/>
        </w:trPr>
        <w:tc>
          <w:tcPr>
            <w:tcW w:w="4876" w:type="dxa"/>
          </w:tcPr>
          <w:p w14:paraId="5C1395F1"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 se lahko šteje</w:t>
            </w:r>
            <w:r w:rsidRPr="00CA4534">
              <w:rPr>
                <w:b/>
                <w:i/>
              </w:rPr>
              <w:t xml:space="preserve"> le</w:t>
            </w:r>
            <w:r w:rsidRPr="00CA4534">
              <w:t xml:space="preserve"> kot izpodbojna pravna domneva, da prosilec ni mladoleten, in organu za presojo ne prepreči odločiti o prošnji za mednarodno zaščito.</w:t>
            </w:r>
          </w:p>
        </w:tc>
        <w:tc>
          <w:tcPr>
            <w:tcW w:w="4876" w:type="dxa"/>
          </w:tcPr>
          <w:p w14:paraId="766C2533"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 se lahko šteje kot izpodbojna pravna domneva, da prosilec ni mladoleten, in organu za presojo ne prepreči odločiti o prošnji za mednarodno zaščito.</w:t>
            </w:r>
          </w:p>
        </w:tc>
      </w:tr>
    </w:tbl>
    <w:p w14:paraId="6E5A42C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7C0481A" w14:textId="77777777" w:rsidR="00774A4C" w:rsidRPr="00CA4534" w:rsidRDefault="00774A4C" w:rsidP="00774A4C">
      <w:r w:rsidRPr="00CA4534">
        <w:rPr>
          <w:rStyle w:val="HideTWBExt"/>
        </w:rPr>
        <w:t>&lt;/Amend&gt;</w:t>
      </w:r>
    </w:p>
    <w:p w14:paraId="469ABA5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915</w:t>
      </w:r>
      <w:r w:rsidRPr="00CA4534">
        <w:rPr>
          <w:rStyle w:val="HideTWBExt"/>
          <w:b w:val="0"/>
        </w:rPr>
        <w:t>&lt;/NumAm&gt;</w:t>
      </w:r>
    </w:p>
    <w:p w14:paraId="38EAFACA"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9A3DBCB"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0E33CE5F" w14:textId="77777777" w:rsidR="00774A4C" w:rsidRPr="00CA4534" w:rsidRDefault="00774A4C" w:rsidP="00774A4C">
      <w:pPr>
        <w:pStyle w:val="NormalBold"/>
      </w:pPr>
      <w:r w:rsidRPr="00CA4534">
        <w:rPr>
          <w:rStyle w:val="HideTWBExt"/>
          <w:b w:val="0"/>
        </w:rPr>
        <w:t>&lt;Members&gt;</w:t>
      </w:r>
      <w:r w:rsidRPr="00CA4534">
        <w:t>Judith Sargentini, Jean Lambert</w:t>
      </w:r>
      <w:r w:rsidRPr="00CA4534">
        <w:rPr>
          <w:rStyle w:val="HideTWBExt"/>
          <w:b w:val="0"/>
        </w:rPr>
        <w:t>&lt;/Members&gt;</w:t>
      </w:r>
    </w:p>
    <w:p w14:paraId="7480BAE5" w14:textId="77777777" w:rsidR="00774A4C" w:rsidRPr="00CA4534" w:rsidRDefault="00774A4C" w:rsidP="00774A4C">
      <w:pPr>
        <w:pStyle w:val="NormalBold"/>
      </w:pPr>
      <w:r w:rsidRPr="00CA4534">
        <w:rPr>
          <w:rStyle w:val="HideTWBExt"/>
          <w:b w:val="0"/>
        </w:rPr>
        <w:t>&lt;/RepeatBlock-By&gt;</w:t>
      </w:r>
    </w:p>
    <w:p w14:paraId="098EDFB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92991DA" w14:textId="77777777" w:rsidR="00774A4C" w:rsidRPr="00CA4534" w:rsidRDefault="00774A4C" w:rsidP="00774A4C">
      <w:pPr>
        <w:pStyle w:val="NormalBold"/>
      </w:pPr>
      <w:r w:rsidRPr="00CA4534">
        <w:rPr>
          <w:rStyle w:val="HideTWBExt"/>
          <w:b w:val="0"/>
        </w:rPr>
        <w:t>&lt;Article&gt;</w:t>
      </w:r>
      <w:r w:rsidRPr="00CA4534">
        <w:t>Člen 24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ACF0E6C" w14:textId="77777777" w:rsidTr="0059524E">
        <w:trPr>
          <w:trHeight w:hRule="exact" w:val="240"/>
          <w:jc w:val="center"/>
        </w:trPr>
        <w:tc>
          <w:tcPr>
            <w:tcW w:w="9752" w:type="dxa"/>
            <w:gridSpan w:val="2"/>
          </w:tcPr>
          <w:p w14:paraId="5ACD2346" w14:textId="77777777" w:rsidR="00774A4C" w:rsidRPr="00CA4534" w:rsidRDefault="00774A4C" w:rsidP="0059524E"/>
        </w:tc>
      </w:tr>
      <w:tr w:rsidR="00774A4C" w:rsidRPr="00CA4534" w14:paraId="54D60B5A" w14:textId="77777777" w:rsidTr="0059524E">
        <w:trPr>
          <w:trHeight w:val="240"/>
          <w:jc w:val="center"/>
        </w:trPr>
        <w:tc>
          <w:tcPr>
            <w:tcW w:w="4876" w:type="dxa"/>
          </w:tcPr>
          <w:p w14:paraId="4468FE7B" w14:textId="77777777" w:rsidR="00774A4C" w:rsidRPr="00CA4534" w:rsidRDefault="00774A4C" w:rsidP="0059524E">
            <w:pPr>
              <w:pStyle w:val="ColumnHeading"/>
            </w:pPr>
            <w:r w:rsidRPr="00CA4534">
              <w:t>Besedilo, ki ga predlaga Komisija</w:t>
            </w:r>
          </w:p>
        </w:tc>
        <w:tc>
          <w:tcPr>
            <w:tcW w:w="4876" w:type="dxa"/>
          </w:tcPr>
          <w:p w14:paraId="0AF785D6" w14:textId="77777777" w:rsidR="00774A4C" w:rsidRPr="00CA4534" w:rsidRDefault="00774A4C" w:rsidP="0059524E">
            <w:pPr>
              <w:pStyle w:val="ColumnHeading"/>
            </w:pPr>
            <w:r w:rsidRPr="00CA4534">
              <w:t>Predlog spremembe</w:t>
            </w:r>
          </w:p>
        </w:tc>
      </w:tr>
      <w:tr w:rsidR="00774A4C" w:rsidRPr="00CA4534" w14:paraId="51A5FD4B" w14:textId="77777777" w:rsidTr="0059524E">
        <w:trPr>
          <w:jc w:val="center"/>
        </w:trPr>
        <w:tc>
          <w:tcPr>
            <w:tcW w:w="4876" w:type="dxa"/>
          </w:tcPr>
          <w:p w14:paraId="327E66C5"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 se lahko šteje le kot izpodbojna pravna domneva, da prosilec ni mladoleten, in</w:t>
            </w:r>
            <w:r w:rsidRPr="00CA4534">
              <w:rPr>
                <w:b/>
                <w:i/>
              </w:rPr>
              <w:t xml:space="preserve"> organu</w:t>
            </w:r>
            <w:r w:rsidRPr="00CA4534">
              <w:t xml:space="preserve"> za</w:t>
            </w:r>
            <w:r w:rsidRPr="00CA4534">
              <w:rPr>
                <w:b/>
                <w:i/>
              </w:rPr>
              <w:t xml:space="preserve"> presojo ne prepreči odločiti o prošnji za</w:t>
            </w:r>
            <w:r w:rsidRPr="00CA4534">
              <w:t xml:space="preserve"> mednarodno zaščito.</w:t>
            </w:r>
          </w:p>
        </w:tc>
        <w:tc>
          <w:tcPr>
            <w:tcW w:w="4876" w:type="dxa"/>
          </w:tcPr>
          <w:p w14:paraId="36395CB3" w14:textId="77777777" w:rsidR="00774A4C" w:rsidRPr="00CA4534" w:rsidRDefault="00774A4C" w:rsidP="0059524E">
            <w:pPr>
              <w:pStyle w:val="Normal6"/>
              <w:rPr>
                <w:b/>
                <w:i/>
              </w:rPr>
            </w:pPr>
            <w:r w:rsidRPr="00CA4534">
              <w:t>5.</w:t>
            </w:r>
            <w:r w:rsidRPr="00CA4534">
              <w:rPr>
                <w:b/>
                <w:i/>
              </w:rPr>
              <w:tab/>
            </w:r>
            <w:r w:rsidRPr="00CA4534">
              <w:t>Odklonitev zdravniškega pregleda s strani mladoletnika brez spremstva ali njegovega skrbnika se lahko šteje le kot izpodbojna pravna domneva, da prosilec ni mladoleten, in</w:t>
            </w:r>
            <w:r w:rsidRPr="00CA4534">
              <w:rPr>
                <w:b/>
                <w:i/>
              </w:rPr>
              <w:t xml:space="preserve"> ni edini razlog</w:t>
            </w:r>
            <w:r w:rsidRPr="00CA4534">
              <w:t xml:space="preserve"> za</w:t>
            </w:r>
            <w:r w:rsidRPr="00CA4534">
              <w:rPr>
                <w:b/>
                <w:i/>
              </w:rPr>
              <w:t xml:space="preserve"> zavrnitev prošnje za</w:t>
            </w:r>
            <w:r w:rsidRPr="00CA4534">
              <w:t xml:space="preserve"> mednarodno zaščito.</w:t>
            </w:r>
          </w:p>
        </w:tc>
      </w:tr>
    </w:tbl>
    <w:p w14:paraId="67F2FDE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003C169" w14:textId="77777777" w:rsidR="00774A4C" w:rsidRPr="00CA4534" w:rsidRDefault="00774A4C" w:rsidP="00774A4C">
      <w:r w:rsidRPr="00CA4534">
        <w:rPr>
          <w:rStyle w:val="HideTWBExt"/>
        </w:rPr>
        <w:t>&lt;/Amend&gt;</w:t>
      </w:r>
    </w:p>
    <w:p w14:paraId="5B1FDD5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916</w:t>
      </w:r>
      <w:r w:rsidRPr="00CA4534">
        <w:rPr>
          <w:rStyle w:val="HideTWBExt"/>
          <w:b w:val="0"/>
        </w:rPr>
        <w:t>&lt;/NumAm&gt;</w:t>
      </w:r>
    </w:p>
    <w:p w14:paraId="707A5626"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047D4F6"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7EC19D3B" w14:textId="77777777" w:rsidR="00774A4C" w:rsidRPr="00CA4534" w:rsidRDefault="00774A4C" w:rsidP="00774A4C">
      <w:pPr>
        <w:pStyle w:val="NormalBold"/>
      </w:pPr>
      <w:r w:rsidRPr="00CA4534">
        <w:rPr>
          <w:rStyle w:val="HideTWBExt"/>
          <w:b w:val="0"/>
        </w:rPr>
        <w:t>&lt;Members&gt;</w:t>
      </w:r>
      <w:r w:rsidRPr="00CA4534">
        <w:t>Jean Lambert, Judith Sargentini</w:t>
      </w:r>
      <w:r w:rsidRPr="00CA4534">
        <w:rPr>
          <w:rStyle w:val="HideTWBExt"/>
          <w:b w:val="0"/>
        </w:rPr>
        <w:t>&lt;/Members&gt;</w:t>
      </w:r>
    </w:p>
    <w:p w14:paraId="64B9E5A7" w14:textId="77777777" w:rsidR="00774A4C" w:rsidRPr="00CA4534" w:rsidRDefault="00774A4C" w:rsidP="00774A4C">
      <w:pPr>
        <w:pStyle w:val="NormalBold"/>
      </w:pPr>
      <w:r w:rsidRPr="00CA4534">
        <w:rPr>
          <w:rStyle w:val="HideTWBExt"/>
          <w:b w:val="0"/>
        </w:rPr>
        <w:t>&lt;/RepeatBlock-By&gt;</w:t>
      </w:r>
    </w:p>
    <w:p w14:paraId="4AAC365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BAEBA45" w14:textId="77777777" w:rsidR="00774A4C" w:rsidRPr="00CA4534" w:rsidRDefault="00774A4C" w:rsidP="00774A4C">
      <w:pPr>
        <w:pStyle w:val="NormalBold"/>
      </w:pPr>
      <w:r w:rsidRPr="00CA4534">
        <w:rPr>
          <w:rStyle w:val="HideTWBExt"/>
          <w:b w:val="0"/>
        </w:rPr>
        <w:t>&lt;Article&gt;</w:t>
      </w:r>
      <w:r w:rsidRPr="00CA4534">
        <w:t>Člen 24 – odstavek 5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60746E7" w14:textId="77777777" w:rsidTr="0059524E">
        <w:trPr>
          <w:trHeight w:hRule="exact" w:val="240"/>
          <w:jc w:val="center"/>
        </w:trPr>
        <w:tc>
          <w:tcPr>
            <w:tcW w:w="9752" w:type="dxa"/>
            <w:gridSpan w:val="2"/>
          </w:tcPr>
          <w:p w14:paraId="092CC827" w14:textId="77777777" w:rsidR="00774A4C" w:rsidRPr="00CA4534" w:rsidRDefault="00774A4C" w:rsidP="0059524E"/>
        </w:tc>
      </w:tr>
      <w:tr w:rsidR="00774A4C" w:rsidRPr="00CA4534" w14:paraId="0145A9F0" w14:textId="77777777" w:rsidTr="0059524E">
        <w:trPr>
          <w:trHeight w:val="240"/>
          <w:jc w:val="center"/>
        </w:trPr>
        <w:tc>
          <w:tcPr>
            <w:tcW w:w="4876" w:type="dxa"/>
          </w:tcPr>
          <w:p w14:paraId="3037D161" w14:textId="77777777" w:rsidR="00774A4C" w:rsidRPr="00CA4534" w:rsidRDefault="00774A4C" w:rsidP="0059524E">
            <w:pPr>
              <w:pStyle w:val="ColumnHeading"/>
            </w:pPr>
            <w:r w:rsidRPr="00CA4534">
              <w:t>Besedilo, ki ga predlaga Komisija</w:t>
            </w:r>
          </w:p>
        </w:tc>
        <w:tc>
          <w:tcPr>
            <w:tcW w:w="4876" w:type="dxa"/>
          </w:tcPr>
          <w:p w14:paraId="68683853" w14:textId="77777777" w:rsidR="00774A4C" w:rsidRPr="00CA4534" w:rsidRDefault="00774A4C" w:rsidP="0059524E">
            <w:pPr>
              <w:pStyle w:val="ColumnHeading"/>
            </w:pPr>
            <w:r w:rsidRPr="00CA4534">
              <w:t>Predlog spremembe</w:t>
            </w:r>
          </w:p>
        </w:tc>
      </w:tr>
      <w:tr w:rsidR="00774A4C" w:rsidRPr="00CA4534" w14:paraId="0D0B1686" w14:textId="77777777" w:rsidTr="0059524E">
        <w:trPr>
          <w:jc w:val="center"/>
        </w:trPr>
        <w:tc>
          <w:tcPr>
            <w:tcW w:w="4876" w:type="dxa"/>
          </w:tcPr>
          <w:p w14:paraId="6895113C" w14:textId="77777777" w:rsidR="00774A4C" w:rsidRPr="00CA4534" w:rsidRDefault="00774A4C" w:rsidP="0059524E">
            <w:pPr>
              <w:pStyle w:val="Normal6"/>
            </w:pPr>
          </w:p>
        </w:tc>
        <w:tc>
          <w:tcPr>
            <w:tcW w:w="4876" w:type="dxa"/>
          </w:tcPr>
          <w:p w14:paraId="39C31BB7" w14:textId="505C60A1" w:rsidR="00774A4C" w:rsidRPr="00CA4534" w:rsidRDefault="00774A4C" w:rsidP="003F42FB">
            <w:pPr>
              <w:pStyle w:val="Normal6"/>
              <w:rPr>
                <w:b/>
                <w:i/>
              </w:rPr>
            </w:pPr>
            <w:r w:rsidRPr="00CA4534">
              <w:rPr>
                <w:b/>
                <w:i/>
              </w:rPr>
              <w:t>5a.</w:t>
            </w:r>
            <w:r w:rsidRPr="00CA4534">
              <w:rPr>
                <w:b/>
                <w:i/>
              </w:rPr>
              <w:tab/>
              <w:t xml:space="preserve">Mladoletnikom brez spremstva se </w:t>
            </w:r>
            <w:r w:rsidR="003F42FB" w:rsidRPr="00CA4534">
              <w:rPr>
                <w:b/>
                <w:i/>
              </w:rPr>
              <w:t xml:space="preserve">prizna </w:t>
            </w:r>
            <w:r w:rsidRPr="00CA4534">
              <w:rPr>
                <w:b/>
                <w:i/>
              </w:rPr>
              <w:t>pravica do učinkovitega pravnega sredstva zoper odločitev o določitvi starosti.</w:t>
            </w:r>
          </w:p>
        </w:tc>
      </w:tr>
    </w:tbl>
    <w:p w14:paraId="7D6BBA6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8DA7282" w14:textId="77777777" w:rsidR="00774A4C" w:rsidRPr="00CA4534" w:rsidRDefault="00774A4C" w:rsidP="00774A4C">
      <w:r w:rsidRPr="00CA4534">
        <w:rPr>
          <w:rStyle w:val="HideTWBExt"/>
        </w:rPr>
        <w:t>&lt;/Amend&gt;</w:t>
      </w:r>
    </w:p>
    <w:p w14:paraId="5F67B98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917</w:t>
      </w:r>
      <w:r w:rsidRPr="00CA4534">
        <w:rPr>
          <w:rStyle w:val="HideTWBExt"/>
          <w:b w:val="0"/>
        </w:rPr>
        <w:t>&lt;/NumAm&gt;</w:t>
      </w:r>
    </w:p>
    <w:p w14:paraId="29450A6B"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58AD8250" w14:textId="77777777" w:rsidR="00774A4C" w:rsidRPr="00CA4534" w:rsidRDefault="00774A4C" w:rsidP="00774A4C">
      <w:pPr>
        <w:pStyle w:val="NormalBold"/>
      </w:pPr>
      <w:r w:rsidRPr="00CA4534">
        <w:rPr>
          <w:rStyle w:val="HideTWBExt"/>
          <w:b w:val="0"/>
        </w:rPr>
        <w:t>&lt;/RepeatBlock-By&gt;</w:t>
      </w:r>
    </w:p>
    <w:p w14:paraId="136D0FE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A08E145" w14:textId="77777777" w:rsidR="00774A4C" w:rsidRPr="00CA4534" w:rsidRDefault="00774A4C" w:rsidP="00774A4C">
      <w:pPr>
        <w:pStyle w:val="NormalBold"/>
      </w:pPr>
      <w:r w:rsidRPr="00CA4534">
        <w:rPr>
          <w:rStyle w:val="HideTWBExt"/>
          <w:b w:val="0"/>
        </w:rPr>
        <w:t>&lt;Article&gt;</w:t>
      </w:r>
      <w:r w:rsidRPr="00CA4534">
        <w:t>Člen 24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407F57B" w14:textId="77777777" w:rsidTr="0059524E">
        <w:trPr>
          <w:trHeight w:hRule="exact" w:val="240"/>
          <w:jc w:val="center"/>
        </w:trPr>
        <w:tc>
          <w:tcPr>
            <w:tcW w:w="9752" w:type="dxa"/>
            <w:gridSpan w:val="2"/>
          </w:tcPr>
          <w:p w14:paraId="21B6FCAB" w14:textId="77777777" w:rsidR="00774A4C" w:rsidRPr="00CA4534" w:rsidRDefault="00774A4C" w:rsidP="0059524E"/>
        </w:tc>
      </w:tr>
      <w:tr w:rsidR="00774A4C" w:rsidRPr="00CA4534" w14:paraId="4B2A9CCC" w14:textId="77777777" w:rsidTr="0059524E">
        <w:trPr>
          <w:trHeight w:val="240"/>
          <w:jc w:val="center"/>
        </w:trPr>
        <w:tc>
          <w:tcPr>
            <w:tcW w:w="4876" w:type="dxa"/>
          </w:tcPr>
          <w:p w14:paraId="40611C7E" w14:textId="77777777" w:rsidR="00774A4C" w:rsidRPr="00CA4534" w:rsidRDefault="00774A4C" w:rsidP="0059524E">
            <w:pPr>
              <w:pStyle w:val="ColumnHeading"/>
            </w:pPr>
            <w:r w:rsidRPr="00CA4534">
              <w:t>Besedilo, ki ga predlaga Komisija</w:t>
            </w:r>
          </w:p>
        </w:tc>
        <w:tc>
          <w:tcPr>
            <w:tcW w:w="4876" w:type="dxa"/>
          </w:tcPr>
          <w:p w14:paraId="688ED913" w14:textId="77777777" w:rsidR="00774A4C" w:rsidRPr="00CA4534" w:rsidRDefault="00774A4C" w:rsidP="0059524E">
            <w:pPr>
              <w:pStyle w:val="ColumnHeading"/>
            </w:pPr>
            <w:r w:rsidRPr="00CA4534">
              <w:t>Predlog spremembe</w:t>
            </w:r>
          </w:p>
        </w:tc>
      </w:tr>
      <w:tr w:rsidR="00774A4C" w:rsidRPr="00CA4534" w14:paraId="706C5B49" w14:textId="77777777" w:rsidTr="0059524E">
        <w:trPr>
          <w:jc w:val="center"/>
        </w:trPr>
        <w:tc>
          <w:tcPr>
            <w:tcW w:w="4876" w:type="dxa"/>
          </w:tcPr>
          <w:p w14:paraId="3CCE115B" w14:textId="77777777" w:rsidR="00774A4C" w:rsidRPr="00CA4534" w:rsidRDefault="00774A4C" w:rsidP="0059524E">
            <w:pPr>
              <w:pStyle w:val="Normal6"/>
              <w:rPr>
                <w:b/>
                <w:i/>
              </w:rPr>
            </w:pPr>
            <w:r w:rsidRPr="00CA4534">
              <w:rPr>
                <w:b/>
                <w:i/>
              </w:rPr>
              <w:t>6.</w:t>
            </w:r>
            <w:r w:rsidRPr="00CA4534">
              <w:rPr>
                <w:b/>
                <w:i/>
              </w:rPr>
              <w:tab/>
              <w:t>Država članica prizna odločitve o določitvi starosti, ki jih na podlagi zdravniškega pregleda, opravljenega v skladu s tem členom in z uporabo metod, ki jih priznava njihovo nacionalno pravo, sprejmejo druge države članice.</w:t>
            </w:r>
          </w:p>
        </w:tc>
        <w:tc>
          <w:tcPr>
            <w:tcW w:w="4876" w:type="dxa"/>
          </w:tcPr>
          <w:p w14:paraId="487CA254" w14:textId="77777777" w:rsidR="00774A4C" w:rsidRPr="00CA4534" w:rsidRDefault="00774A4C" w:rsidP="0059524E">
            <w:pPr>
              <w:pStyle w:val="Normal6"/>
              <w:rPr>
                <w:b/>
                <w:i/>
              </w:rPr>
            </w:pPr>
            <w:r w:rsidRPr="00CA4534">
              <w:rPr>
                <w:b/>
                <w:i/>
              </w:rPr>
              <w:t>črtano</w:t>
            </w:r>
          </w:p>
        </w:tc>
      </w:tr>
    </w:tbl>
    <w:p w14:paraId="07F6F98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8CE989D" w14:textId="77777777" w:rsidR="00774A4C" w:rsidRPr="00CA4534" w:rsidRDefault="00774A4C" w:rsidP="00774A4C">
      <w:r w:rsidRPr="00CA4534">
        <w:rPr>
          <w:rStyle w:val="HideTWBExt"/>
        </w:rPr>
        <w:t>&lt;/Amend&gt;</w:t>
      </w:r>
    </w:p>
    <w:p w14:paraId="18C1953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918</w:t>
      </w:r>
      <w:r w:rsidRPr="00CA4534">
        <w:rPr>
          <w:rStyle w:val="HideTWBExt"/>
          <w:b w:val="0"/>
        </w:rPr>
        <w:t>&lt;/NumAm&gt;</w:t>
      </w:r>
    </w:p>
    <w:p w14:paraId="5585C162"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0758B01C" w14:textId="77777777" w:rsidR="00774A4C" w:rsidRPr="00CA4534" w:rsidRDefault="00774A4C" w:rsidP="00774A4C">
      <w:pPr>
        <w:pStyle w:val="NormalBold"/>
      </w:pPr>
      <w:r w:rsidRPr="00CA4534">
        <w:rPr>
          <w:rStyle w:val="HideTWBExt"/>
          <w:b w:val="0"/>
        </w:rPr>
        <w:t>&lt;/RepeatBlock-By&gt;</w:t>
      </w:r>
    </w:p>
    <w:p w14:paraId="7068DE0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21B047F" w14:textId="77777777" w:rsidR="00774A4C" w:rsidRPr="00CA4534" w:rsidRDefault="00774A4C" w:rsidP="00774A4C">
      <w:pPr>
        <w:pStyle w:val="NormalBold"/>
      </w:pPr>
      <w:r w:rsidRPr="00CA4534">
        <w:rPr>
          <w:rStyle w:val="HideTWBExt"/>
          <w:b w:val="0"/>
        </w:rPr>
        <w:t>&lt;Article&gt;</w:t>
      </w:r>
      <w:r w:rsidRPr="00CA4534">
        <w:t>Člen 24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05DEE4C" w14:textId="77777777" w:rsidTr="0059524E">
        <w:trPr>
          <w:trHeight w:hRule="exact" w:val="240"/>
          <w:jc w:val="center"/>
        </w:trPr>
        <w:tc>
          <w:tcPr>
            <w:tcW w:w="9752" w:type="dxa"/>
            <w:gridSpan w:val="2"/>
          </w:tcPr>
          <w:p w14:paraId="61882E1D" w14:textId="77777777" w:rsidR="00774A4C" w:rsidRPr="00CA4534" w:rsidRDefault="00774A4C" w:rsidP="0059524E"/>
        </w:tc>
      </w:tr>
      <w:tr w:rsidR="00774A4C" w:rsidRPr="00CA4534" w14:paraId="3FAB8201" w14:textId="77777777" w:rsidTr="0059524E">
        <w:trPr>
          <w:trHeight w:val="240"/>
          <w:jc w:val="center"/>
        </w:trPr>
        <w:tc>
          <w:tcPr>
            <w:tcW w:w="4876" w:type="dxa"/>
          </w:tcPr>
          <w:p w14:paraId="6E8BA955" w14:textId="77777777" w:rsidR="00774A4C" w:rsidRPr="00CA4534" w:rsidRDefault="00774A4C" w:rsidP="0059524E">
            <w:pPr>
              <w:pStyle w:val="ColumnHeading"/>
            </w:pPr>
            <w:r w:rsidRPr="00CA4534">
              <w:t>Besedilo, ki ga predlaga Komisija</w:t>
            </w:r>
          </w:p>
        </w:tc>
        <w:tc>
          <w:tcPr>
            <w:tcW w:w="4876" w:type="dxa"/>
          </w:tcPr>
          <w:p w14:paraId="7EEC05E8" w14:textId="77777777" w:rsidR="00774A4C" w:rsidRPr="00CA4534" w:rsidRDefault="00774A4C" w:rsidP="0059524E">
            <w:pPr>
              <w:pStyle w:val="ColumnHeading"/>
            </w:pPr>
            <w:r w:rsidRPr="00CA4534">
              <w:t>Predlog spremembe</w:t>
            </w:r>
          </w:p>
        </w:tc>
      </w:tr>
      <w:tr w:rsidR="00774A4C" w:rsidRPr="00CA4534" w14:paraId="3B48FC32" w14:textId="77777777" w:rsidTr="0059524E">
        <w:trPr>
          <w:jc w:val="center"/>
        </w:trPr>
        <w:tc>
          <w:tcPr>
            <w:tcW w:w="4876" w:type="dxa"/>
          </w:tcPr>
          <w:p w14:paraId="31A7296B" w14:textId="77777777" w:rsidR="00774A4C" w:rsidRPr="00CA4534" w:rsidRDefault="00774A4C" w:rsidP="0059524E">
            <w:pPr>
              <w:pStyle w:val="Normal6"/>
              <w:rPr>
                <w:b/>
                <w:i/>
              </w:rPr>
            </w:pPr>
            <w:r w:rsidRPr="00CA4534">
              <w:t>6.</w:t>
            </w:r>
            <w:r w:rsidRPr="00CA4534">
              <w:rPr>
                <w:b/>
                <w:i/>
              </w:rPr>
              <w:tab/>
            </w:r>
            <w:r w:rsidRPr="00CA4534">
              <w:t>Država članica prizna odločitve o določitvi starosti, ki jih na podlagi zdravniškega pregleda, opravljenega v skladu s tem členom in z uporabo metod, ki jih priznava njihovo nacionalno pravo, sprejmejo druge države članice.</w:t>
            </w:r>
          </w:p>
        </w:tc>
        <w:tc>
          <w:tcPr>
            <w:tcW w:w="4876" w:type="dxa"/>
          </w:tcPr>
          <w:p w14:paraId="74ECCB87" w14:textId="77777777" w:rsidR="00774A4C" w:rsidRPr="00CA4534" w:rsidRDefault="00774A4C" w:rsidP="0059524E">
            <w:pPr>
              <w:pStyle w:val="Normal6"/>
              <w:rPr>
                <w:b/>
                <w:i/>
              </w:rPr>
            </w:pPr>
            <w:r w:rsidRPr="00CA4534">
              <w:t>6.</w:t>
            </w:r>
            <w:r w:rsidRPr="00CA4534">
              <w:rPr>
                <w:b/>
                <w:i/>
              </w:rPr>
              <w:tab/>
            </w:r>
            <w:r w:rsidRPr="00CA4534">
              <w:t>Država članica</w:t>
            </w:r>
            <w:r w:rsidRPr="00CA4534">
              <w:rPr>
                <w:b/>
                <w:i/>
              </w:rPr>
              <w:t xml:space="preserve"> lahko</w:t>
            </w:r>
            <w:r w:rsidRPr="00CA4534">
              <w:t xml:space="preserve"> prizna odločitve o določitvi starosti, ki jih na podlagi zdravniškega pregleda, opravljenega v skladu s tem členom in z uporabo metod, ki jih priznava njihovo nacionalno pravo, sprejmejo druge države članice.</w:t>
            </w:r>
          </w:p>
        </w:tc>
      </w:tr>
    </w:tbl>
    <w:p w14:paraId="79FFD14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60C2C5D" w14:textId="77777777" w:rsidR="00774A4C" w:rsidRPr="00CA4534" w:rsidRDefault="00774A4C" w:rsidP="00774A4C">
      <w:r w:rsidRPr="00CA4534">
        <w:rPr>
          <w:rStyle w:val="HideTWBExt"/>
        </w:rPr>
        <w:t>&lt;/Amend&gt;</w:t>
      </w:r>
    </w:p>
    <w:p w14:paraId="7C0EE5F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919</w:t>
      </w:r>
      <w:r w:rsidRPr="00CA4534">
        <w:rPr>
          <w:rStyle w:val="HideTWBExt"/>
          <w:b w:val="0"/>
        </w:rPr>
        <w:t>&lt;/NumAm&gt;</w:t>
      </w:r>
    </w:p>
    <w:p w14:paraId="629A24ED"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4E87886A" w14:textId="77777777" w:rsidR="00774A4C" w:rsidRPr="00CA4534" w:rsidRDefault="00774A4C" w:rsidP="00774A4C">
      <w:pPr>
        <w:pStyle w:val="NormalBold"/>
      </w:pPr>
      <w:r w:rsidRPr="00CA4534">
        <w:rPr>
          <w:rStyle w:val="HideTWBExt"/>
          <w:b w:val="0"/>
        </w:rPr>
        <w:t>&lt;/RepeatBlock-By&gt;</w:t>
      </w:r>
    </w:p>
    <w:p w14:paraId="40892F1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9DF4982" w14:textId="77777777" w:rsidR="00774A4C" w:rsidRPr="00CA4534" w:rsidRDefault="00774A4C" w:rsidP="00774A4C">
      <w:pPr>
        <w:pStyle w:val="NormalBold"/>
      </w:pPr>
      <w:r w:rsidRPr="00CA4534">
        <w:rPr>
          <w:rStyle w:val="HideTWBExt"/>
          <w:b w:val="0"/>
        </w:rPr>
        <w:t>&lt;Article&gt;</w:t>
      </w:r>
      <w:r w:rsidRPr="00CA4534">
        <w:t>Člen 25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63C4656" w14:textId="77777777" w:rsidTr="0059524E">
        <w:trPr>
          <w:trHeight w:hRule="exact" w:val="240"/>
          <w:jc w:val="center"/>
        </w:trPr>
        <w:tc>
          <w:tcPr>
            <w:tcW w:w="9752" w:type="dxa"/>
            <w:gridSpan w:val="2"/>
          </w:tcPr>
          <w:p w14:paraId="3613F21E" w14:textId="77777777" w:rsidR="00774A4C" w:rsidRPr="00CA4534" w:rsidRDefault="00774A4C" w:rsidP="0059524E"/>
        </w:tc>
      </w:tr>
      <w:tr w:rsidR="00774A4C" w:rsidRPr="00CA4534" w14:paraId="75943B05" w14:textId="77777777" w:rsidTr="0059524E">
        <w:trPr>
          <w:trHeight w:val="240"/>
          <w:jc w:val="center"/>
        </w:trPr>
        <w:tc>
          <w:tcPr>
            <w:tcW w:w="4876" w:type="dxa"/>
          </w:tcPr>
          <w:p w14:paraId="41631820" w14:textId="77777777" w:rsidR="00774A4C" w:rsidRPr="00CA4534" w:rsidRDefault="00774A4C" w:rsidP="0059524E">
            <w:pPr>
              <w:pStyle w:val="ColumnHeading"/>
            </w:pPr>
            <w:r w:rsidRPr="00CA4534">
              <w:t>Besedilo, ki ga predlaga Komisija</w:t>
            </w:r>
          </w:p>
        </w:tc>
        <w:tc>
          <w:tcPr>
            <w:tcW w:w="4876" w:type="dxa"/>
          </w:tcPr>
          <w:p w14:paraId="11A15706" w14:textId="77777777" w:rsidR="00774A4C" w:rsidRPr="00CA4534" w:rsidRDefault="00774A4C" w:rsidP="0059524E">
            <w:pPr>
              <w:pStyle w:val="ColumnHeading"/>
            </w:pPr>
            <w:r w:rsidRPr="00CA4534">
              <w:t>Predlog spremembe</w:t>
            </w:r>
          </w:p>
        </w:tc>
      </w:tr>
      <w:tr w:rsidR="00774A4C" w:rsidRPr="00CA4534" w14:paraId="4A0703FD" w14:textId="77777777" w:rsidTr="0059524E">
        <w:trPr>
          <w:jc w:val="center"/>
        </w:trPr>
        <w:tc>
          <w:tcPr>
            <w:tcW w:w="4876" w:type="dxa"/>
          </w:tcPr>
          <w:p w14:paraId="52A937B6" w14:textId="77777777" w:rsidR="00774A4C" w:rsidRPr="00CA4534" w:rsidRDefault="00774A4C" w:rsidP="0059524E">
            <w:pPr>
              <w:pStyle w:val="Normal6"/>
              <w:rPr>
                <w:b/>
                <w:i/>
              </w:rPr>
            </w:pPr>
            <w:r w:rsidRPr="00CA4534">
              <w:t>Podajanje prošnje za mednarodno zaščito</w:t>
            </w:r>
          </w:p>
        </w:tc>
        <w:tc>
          <w:tcPr>
            <w:tcW w:w="4876" w:type="dxa"/>
          </w:tcPr>
          <w:p w14:paraId="40CB1590" w14:textId="77777777" w:rsidR="00774A4C" w:rsidRPr="00CA4534" w:rsidRDefault="00774A4C" w:rsidP="0059524E">
            <w:pPr>
              <w:pStyle w:val="Normal6"/>
              <w:rPr>
                <w:b/>
                <w:i/>
              </w:rPr>
            </w:pPr>
            <w:r w:rsidRPr="00CA4534">
              <w:t>Podajanje</w:t>
            </w:r>
            <w:r w:rsidRPr="00CA4534">
              <w:rPr>
                <w:b/>
                <w:i/>
              </w:rPr>
              <w:t xml:space="preserve"> in registracija</w:t>
            </w:r>
            <w:r w:rsidRPr="00CA4534">
              <w:t xml:space="preserve"> prošnje za mednarodno zaščito</w:t>
            </w:r>
          </w:p>
        </w:tc>
      </w:tr>
    </w:tbl>
    <w:p w14:paraId="0A30D01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DAC9BCA" w14:textId="77777777" w:rsidR="00774A4C" w:rsidRPr="00CA4534" w:rsidRDefault="00774A4C" w:rsidP="00774A4C">
      <w:r w:rsidRPr="00CA4534">
        <w:rPr>
          <w:rStyle w:val="HideTWBExt"/>
        </w:rPr>
        <w:t>&lt;/Amend&gt;</w:t>
      </w:r>
    </w:p>
    <w:p w14:paraId="31E1512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920</w:t>
      </w:r>
      <w:r w:rsidRPr="00CA4534">
        <w:rPr>
          <w:rStyle w:val="HideTWBExt"/>
          <w:b w:val="0"/>
        </w:rPr>
        <w:t>&lt;/NumAm&gt;</w:t>
      </w:r>
    </w:p>
    <w:p w14:paraId="2BF3048F"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2502AF0D" w14:textId="77777777" w:rsidR="00774A4C" w:rsidRPr="00CA4534" w:rsidRDefault="00774A4C" w:rsidP="00774A4C">
      <w:pPr>
        <w:pStyle w:val="NormalBold"/>
      </w:pPr>
      <w:r w:rsidRPr="00CA4534">
        <w:rPr>
          <w:rStyle w:val="HideTWBExt"/>
          <w:b w:val="0"/>
        </w:rPr>
        <w:t>&lt;/RepeatBlock-By&gt;</w:t>
      </w:r>
    </w:p>
    <w:p w14:paraId="73025C0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C91CF10" w14:textId="77777777" w:rsidR="00774A4C" w:rsidRPr="00CA4534" w:rsidRDefault="00774A4C" w:rsidP="00774A4C">
      <w:pPr>
        <w:pStyle w:val="NormalBold"/>
      </w:pPr>
      <w:r w:rsidRPr="00CA4534">
        <w:rPr>
          <w:rStyle w:val="HideTWBExt"/>
          <w:b w:val="0"/>
        </w:rPr>
        <w:t>&lt;Article&gt;</w:t>
      </w:r>
      <w:r w:rsidRPr="00CA4534">
        <w:t>Člen 25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891BFC1" w14:textId="77777777" w:rsidTr="0059524E">
        <w:trPr>
          <w:trHeight w:hRule="exact" w:val="240"/>
          <w:jc w:val="center"/>
        </w:trPr>
        <w:tc>
          <w:tcPr>
            <w:tcW w:w="9752" w:type="dxa"/>
            <w:gridSpan w:val="2"/>
          </w:tcPr>
          <w:p w14:paraId="40C17426" w14:textId="77777777" w:rsidR="00774A4C" w:rsidRPr="00CA4534" w:rsidRDefault="00774A4C" w:rsidP="0059524E"/>
        </w:tc>
      </w:tr>
      <w:tr w:rsidR="00774A4C" w:rsidRPr="00CA4534" w14:paraId="2854ED6B" w14:textId="77777777" w:rsidTr="0059524E">
        <w:trPr>
          <w:trHeight w:val="240"/>
          <w:jc w:val="center"/>
        </w:trPr>
        <w:tc>
          <w:tcPr>
            <w:tcW w:w="4876" w:type="dxa"/>
          </w:tcPr>
          <w:p w14:paraId="6A7622CE" w14:textId="77777777" w:rsidR="00774A4C" w:rsidRPr="00CA4534" w:rsidRDefault="00774A4C" w:rsidP="0059524E">
            <w:pPr>
              <w:pStyle w:val="ColumnHeading"/>
            </w:pPr>
            <w:r w:rsidRPr="00CA4534">
              <w:t>Besedilo, ki ga predlaga Komisija</w:t>
            </w:r>
          </w:p>
        </w:tc>
        <w:tc>
          <w:tcPr>
            <w:tcW w:w="4876" w:type="dxa"/>
          </w:tcPr>
          <w:p w14:paraId="512234EB" w14:textId="77777777" w:rsidR="00774A4C" w:rsidRPr="00CA4534" w:rsidRDefault="00774A4C" w:rsidP="0059524E">
            <w:pPr>
              <w:pStyle w:val="ColumnHeading"/>
            </w:pPr>
            <w:r w:rsidRPr="00CA4534">
              <w:t>Predlog spremembe</w:t>
            </w:r>
          </w:p>
        </w:tc>
      </w:tr>
      <w:tr w:rsidR="00774A4C" w:rsidRPr="00CA4534" w14:paraId="4BE9A091" w14:textId="77777777" w:rsidTr="0059524E">
        <w:trPr>
          <w:jc w:val="center"/>
        </w:trPr>
        <w:tc>
          <w:tcPr>
            <w:tcW w:w="4876" w:type="dxa"/>
          </w:tcPr>
          <w:p w14:paraId="5D24F7BD" w14:textId="77777777" w:rsidR="00774A4C" w:rsidRPr="00CA4534" w:rsidRDefault="00774A4C" w:rsidP="0059524E">
            <w:pPr>
              <w:pStyle w:val="Normal6"/>
              <w:rPr>
                <w:b/>
                <w:i/>
              </w:rPr>
            </w:pPr>
            <w:r w:rsidRPr="00CA4534">
              <w:t>Prošnja za mednarodno zaščito je podana, kadar državljan tretje države ali oseba brez državljanstva</w:t>
            </w:r>
            <w:r w:rsidRPr="00CA4534">
              <w:rPr>
                <w:b/>
                <w:i/>
              </w:rPr>
              <w:t xml:space="preserve"> pri uradnikih organa za presojo ali drugih organov iz člena 5(3) in (4)</w:t>
            </w:r>
            <w:r w:rsidRPr="00CA4534">
              <w:t xml:space="preserve"> izrazi željo za mednarodno zaščito.</w:t>
            </w:r>
          </w:p>
        </w:tc>
        <w:tc>
          <w:tcPr>
            <w:tcW w:w="4876" w:type="dxa"/>
          </w:tcPr>
          <w:p w14:paraId="6E40EDA4" w14:textId="67006A0F" w:rsidR="00774A4C" w:rsidRPr="00CA4534" w:rsidRDefault="00774A4C" w:rsidP="0059524E">
            <w:pPr>
              <w:pStyle w:val="Normal6"/>
              <w:rPr>
                <w:b/>
                <w:i/>
              </w:rPr>
            </w:pPr>
            <w:r w:rsidRPr="00CA4534">
              <w:t>Prošnja za mednarodno zaščito je podana, kadar državljan tretje države ali oseba brez državljanstva izrazi željo za mednarodno zaščito</w:t>
            </w:r>
            <w:r w:rsidRPr="00CA4534">
              <w:rPr>
                <w:b/>
                <w:i/>
              </w:rPr>
              <w:t xml:space="preserve"> pri:</w:t>
            </w:r>
            <w:r w:rsidRPr="00CA4534">
              <w:rPr>
                <w:b/>
                <w:i/>
              </w:rPr>
              <w:br/>
              <w:t>(a) mejnih policistih;</w:t>
            </w:r>
            <w:r w:rsidRPr="00CA4534">
              <w:rPr>
                <w:b/>
                <w:i/>
              </w:rPr>
              <w:br/>
              <w:t>(b) policiji;</w:t>
            </w:r>
            <w:r w:rsidRPr="00CA4534">
              <w:rPr>
                <w:b/>
                <w:i/>
              </w:rPr>
              <w:br/>
              <w:t>(c) organih za priseljevanje;</w:t>
            </w:r>
            <w:r w:rsidRPr="00CA4534">
              <w:rPr>
                <w:b/>
                <w:i/>
              </w:rPr>
              <w:br/>
              <w:t>(d) organih, odgovornih za centre za tujce</w:t>
            </w:r>
            <w:r w:rsidR="00CB67EE" w:rsidRPr="00CA4534">
              <w:rPr>
                <w:b/>
                <w:i/>
              </w:rPr>
              <w:t>,</w:t>
            </w:r>
            <w:r w:rsidRPr="00CA4534">
              <w:rPr>
                <w:b/>
                <w:i/>
              </w:rPr>
              <w:t xml:space="preserve"> in</w:t>
            </w:r>
            <w:r w:rsidRPr="00CA4534">
              <w:rPr>
                <w:b/>
                <w:i/>
              </w:rPr>
              <w:br/>
              <w:t>(e) drugih organih, ki so jim te naloge zaupale države članice</w:t>
            </w:r>
            <w:r w:rsidRPr="00CA4534">
              <w:t>.</w:t>
            </w:r>
          </w:p>
        </w:tc>
      </w:tr>
    </w:tbl>
    <w:p w14:paraId="5CC1BB6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F3F71BB" w14:textId="77777777" w:rsidR="00774A4C" w:rsidRPr="00CA4534" w:rsidRDefault="00774A4C" w:rsidP="00774A4C">
      <w:r w:rsidRPr="00CA4534">
        <w:rPr>
          <w:rStyle w:val="HideTWBExt"/>
        </w:rPr>
        <w:t>&lt;/Amend&gt;</w:t>
      </w:r>
    </w:p>
    <w:p w14:paraId="0FFACA7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921</w:t>
      </w:r>
      <w:r w:rsidRPr="00CA4534">
        <w:rPr>
          <w:rStyle w:val="HideTWBExt"/>
          <w:b w:val="0"/>
        </w:rPr>
        <w:t>&lt;/NumAm&gt;</w:t>
      </w:r>
    </w:p>
    <w:p w14:paraId="2335B4D6"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5E673069" w14:textId="77777777" w:rsidR="00774A4C" w:rsidRPr="00CA4534" w:rsidRDefault="00774A4C" w:rsidP="00774A4C">
      <w:pPr>
        <w:pStyle w:val="NormalBold"/>
      </w:pPr>
      <w:r w:rsidRPr="00CA4534">
        <w:rPr>
          <w:rStyle w:val="HideTWBExt"/>
          <w:b w:val="0"/>
        </w:rPr>
        <w:t>&lt;/RepeatBlock-By&gt;</w:t>
      </w:r>
    </w:p>
    <w:p w14:paraId="37B90E9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171F758" w14:textId="77777777" w:rsidR="00774A4C" w:rsidRPr="00CA4534" w:rsidRDefault="00774A4C" w:rsidP="00774A4C">
      <w:pPr>
        <w:pStyle w:val="NormalBold"/>
      </w:pPr>
      <w:r w:rsidRPr="00CA4534">
        <w:rPr>
          <w:rStyle w:val="HideTWBExt"/>
          <w:b w:val="0"/>
        </w:rPr>
        <w:t>&lt;Article&gt;</w:t>
      </w:r>
      <w:r w:rsidRPr="00CA4534">
        <w:t>Člen 25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37340D7" w14:textId="77777777" w:rsidTr="0059524E">
        <w:trPr>
          <w:trHeight w:hRule="exact" w:val="240"/>
          <w:jc w:val="center"/>
        </w:trPr>
        <w:tc>
          <w:tcPr>
            <w:tcW w:w="9752" w:type="dxa"/>
            <w:gridSpan w:val="2"/>
          </w:tcPr>
          <w:p w14:paraId="1C2ADD29" w14:textId="77777777" w:rsidR="00774A4C" w:rsidRPr="00CA4534" w:rsidRDefault="00774A4C" w:rsidP="0059524E"/>
        </w:tc>
      </w:tr>
      <w:tr w:rsidR="00774A4C" w:rsidRPr="00CA4534" w14:paraId="27FFAF9F" w14:textId="77777777" w:rsidTr="0059524E">
        <w:trPr>
          <w:trHeight w:val="240"/>
          <w:jc w:val="center"/>
        </w:trPr>
        <w:tc>
          <w:tcPr>
            <w:tcW w:w="4876" w:type="dxa"/>
          </w:tcPr>
          <w:p w14:paraId="678B54DD" w14:textId="77777777" w:rsidR="00774A4C" w:rsidRPr="00CA4534" w:rsidRDefault="00774A4C" w:rsidP="0059524E">
            <w:pPr>
              <w:pStyle w:val="ColumnHeading"/>
            </w:pPr>
            <w:r w:rsidRPr="00CA4534">
              <w:t>Besedilo, ki ga predlaga Komisija</w:t>
            </w:r>
          </w:p>
        </w:tc>
        <w:tc>
          <w:tcPr>
            <w:tcW w:w="4876" w:type="dxa"/>
          </w:tcPr>
          <w:p w14:paraId="67439D8A" w14:textId="77777777" w:rsidR="00774A4C" w:rsidRPr="00CA4534" w:rsidRDefault="00774A4C" w:rsidP="0059524E">
            <w:pPr>
              <w:pStyle w:val="ColumnHeading"/>
            </w:pPr>
            <w:r w:rsidRPr="00CA4534">
              <w:t>Predlog spremembe</w:t>
            </w:r>
          </w:p>
        </w:tc>
      </w:tr>
      <w:tr w:rsidR="00774A4C" w:rsidRPr="00CA4534" w14:paraId="3594BB65" w14:textId="77777777" w:rsidTr="0059524E">
        <w:trPr>
          <w:jc w:val="center"/>
        </w:trPr>
        <w:tc>
          <w:tcPr>
            <w:tcW w:w="4876" w:type="dxa"/>
          </w:tcPr>
          <w:p w14:paraId="17011D3D" w14:textId="77777777" w:rsidR="00774A4C" w:rsidRPr="00CA4534" w:rsidRDefault="00774A4C" w:rsidP="0059524E">
            <w:pPr>
              <w:pStyle w:val="Normal6"/>
              <w:rPr>
                <w:b/>
                <w:i/>
              </w:rPr>
            </w:pPr>
            <w:r w:rsidRPr="00CA4534">
              <w:t>Prošnja za mednarodno zaščito je podana, kadar državljan tretje države ali oseba brez državljanstva pri uradnikih organa za presojo ali drugih organov iz člena 5(3) in</w:t>
            </w:r>
            <w:r w:rsidRPr="00CA4534">
              <w:rPr>
                <w:b/>
                <w:i/>
              </w:rPr>
              <w:t xml:space="preserve"> </w:t>
            </w:r>
            <w:r w:rsidRPr="00CA4534">
              <w:t>(4) izrazi željo za mednarodno zaščito.</w:t>
            </w:r>
          </w:p>
        </w:tc>
        <w:tc>
          <w:tcPr>
            <w:tcW w:w="4876" w:type="dxa"/>
          </w:tcPr>
          <w:p w14:paraId="20CB62A9" w14:textId="02F3DD54" w:rsidR="00774A4C" w:rsidRPr="00CA4534" w:rsidRDefault="00774A4C" w:rsidP="008850F4">
            <w:pPr>
              <w:pStyle w:val="Normal6"/>
              <w:rPr>
                <w:b/>
                <w:i/>
              </w:rPr>
            </w:pPr>
            <w:r w:rsidRPr="00CA4534">
              <w:t>Prošnja za mednarodno zaščito je podana, kadar državljan tretje države ali oseba brez državljanstva pri uradnikih organa za presojo ali drugih organov iz člena 5(3) in</w:t>
            </w:r>
            <w:r w:rsidRPr="00CA4534">
              <w:rPr>
                <w:b/>
                <w:i/>
              </w:rPr>
              <w:t xml:space="preserve"> </w:t>
            </w:r>
            <w:r w:rsidRPr="00CA4534">
              <w:t>(4)</w:t>
            </w:r>
            <w:r w:rsidRPr="00CA4534">
              <w:rPr>
                <w:b/>
                <w:i/>
              </w:rPr>
              <w:t xml:space="preserve"> ustno ali pisno</w:t>
            </w:r>
            <w:r w:rsidRPr="00CA4534">
              <w:t xml:space="preserve"> izrazi željo za mednarodno zaščito</w:t>
            </w:r>
            <w:r w:rsidRPr="00CA4534">
              <w:rPr>
                <w:b/>
                <w:i/>
              </w:rPr>
              <w:t xml:space="preserve"> ali jih zaprosi za zaščito pred </w:t>
            </w:r>
            <w:r w:rsidR="008850F4" w:rsidRPr="00CA4534">
              <w:rPr>
                <w:b/>
                <w:i/>
              </w:rPr>
              <w:t xml:space="preserve">deportacijo </w:t>
            </w:r>
            <w:r w:rsidRPr="00CA4534">
              <w:rPr>
                <w:b/>
                <w:i/>
              </w:rPr>
              <w:t>ali vrnitvijo v tretjo državo zaradi strahu pred preganjanjem ali resno škodo</w:t>
            </w:r>
            <w:r w:rsidRPr="00CA4534">
              <w:t>.</w:t>
            </w:r>
          </w:p>
        </w:tc>
      </w:tr>
    </w:tbl>
    <w:p w14:paraId="25E5EEE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10AEC43" w14:textId="77777777" w:rsidR="00774A4C" w:rsidRPr="00CA4534" w:rsidRDefault="00774A4C" w:rsidP="00774A4C">
      <w:r w:rsidRPr="00CA4534">
        <w:rPr>
          <w:rStyle w:val="HideTWBExt"/>
        </w:rPr>
        <w:t>&lt;/Amend&gt;</w:t>
      </w:r>
    </w:p>
    <w:p w14:paraId="1B167FB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922</w:t>
      </w:r>
      <w:r w:rsidRPr="00CA4534">
        <w:rPr>
          <w:rStyle w:val="HideTWBExt"/>
          <w:b w:val="0"/>
        </w:rPr>
        <w:t>&lt;/NumAm&gt;</w:t>
      </w:r>
    </w:p>
    <w:p w14:paraId="492F2E62"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21337D6"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651E0D0"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2E2A5DC3" w14:textId="77777777" w:rsidR="00774A4C" w:rsidRPr="00CA4534" w:rsidRDefault="00774A4C" w:rsidP="00774A4C">
      <w:pPr>
        <w:pStyle w:val="NormalBold"/>
      </w:pPr>
      <w:r w:rsidRPr="00CA4534">
        <w:rPr>
          <w:rStyle w:val="HideTWBExt"/>
          <w:b w:val="0"/>
        </w:rPr>
        <w:t>&lt;/RepeatBlock-By&gt;</w:t>
      </w:r>
    </w:p>
    <w:p w14:paraId="2A5BBF4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CC604E6" w14:textId="77777777" w:rsidR="00774A4C" w:rsidRPr="00CA4534" w:rsidRDefault="00774A4C" w:rsidP="00774A4C">
      <w:pPr>
        <w:pStyle w:val="NormalBold"/>
      </w:pPr>
      <w:r w:rsidRPr="00CA4534">
        <w:rPr>
          <w:rStyle w:val="HideTWBExt"/>
          <w:b w:val="0"/>
        </w:rPr>
        <w:t>&lt;Article&gt;</w:t>
      </w:r>
      <w:r w:rsidRPr="00CA4534">
        <w:t>Člen 25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407B926" w14:textId="77777777" w:rsidTr="0059524E">
        <w:trPr>
          <w:trHeight w:hRule="exact" w:val="240"/>
          <w:jc w:val="center"/>
        </w:trPr>
        <w:tc>
          <w:tcPr>
            <w:tcW w:w="9752" w:type="dxa"/>
            <w:gridSpan w:val="2"/>
          </w:tcPr>
          <w:p w14:paraId="73B6B9ED" w14:textId="77777777" w:rsidR="00774A4C" w:rsidRPr="00CA4534" w:rsidRDefault="00774A4C" w:rsidP="0059524E"/>
        </w:tc>
      </w:tr>
      <w:tr w:rsidR="00774A4C" w:rsidRPr="00CA4534" w14:paraId="713CCB96" w14:textId="77777777" w:rsidTr="0059524E">
        <w:trPr>
          <w:trHeight w:val="240"/>
          <w:jc w:val="center"/>
        </w:trPr>
        <w:tc>
          <w:tcPr>
            <w:tcW w:w="4876" w:type="dxa"/>
          </w:tcPr>
          <w:p w14:paraId="7756D0FA" w14:textId="77777777" w:rsidR="00774A4C" w:rsidRPr="00CA4534" w:rsidRDefault="00774A4C" w:rsidP="0059524E">
            <w:pPr>
              <w:pStyle w:val="ColumnHeading"/>
            </w:pPr>
            <w:r w:rsidRPr="00CA4534">
              <w:t>Besedilo, ki ga predlaga Komisija</w:t>
            </w:r>
          </w:p>
        </w:tc>
        <w:tc>
          <w:tcPr>
            <w:tcW w:w="4876" w:type="dxa"/>
          </w:tcPr>
          <w:p w14:paraId="589BEF6B" w14:textId="77777777" w:rsidR="00774A4C" w:rsidRPr="00CA4534" w:rsidRDefault="00774A4C" w:rsidP="0059524E">
            <w:pPr>
              <w:pStyle w:val="ColumnHeading"/>
            </w:pPr>
            <w:r w:rsidRPr="00CA4534">
              <w:t>Predlog spremembe</w:t>
            </w:r>
          </w:p>
        </w:tc>
      </w:tr>
      <w:tr w:rsidR="00774A4C" w:rsidRPr="00CA4534" w14:paraId="0A66331C" w14:textId="77777777" w:rsidTr="0059524E">
        <w:trPr>
          <w:jc w:val="center"/>
        </w:trPr>
        <w:tc>
          <w:tcPr>
            <w:tcW w:w="4876" w:type="dxa"/>
          </w:tcPr>
          <w:p w14:paraId="445B3307" w14:textId="77777777" w:rsidR="00774A4C" w:rsidRPr="00CA4534" w:rsidRDefault="00774A4C" w:rsidP="0059524E">
            <w:pPr>
              <w:pStyle w:val="Normal6"/>
              <w:rPr>
                <w:b/>
                <w:i/>
              </w:rPr>
            </w:pPr>
            <w:r w:rsidRPr="00CA4534">
              <w:t>Prošnja za mednarodno zaščito</w:t>
            </w:r>
            <w:r w:rsidRPr="00CA4534">
              <w:rPr>
                <w:b/>
                <w:i/>
              </w:rPr>
              <w:t xml:space="preserve"> je podana</w:t>
            </w:r>
            <w:r w:rsidRPr="00CA4534">
              <w:t>, kadar državljan tretje države ali oseba brez državljanstva pri uradnikih organa za presojo ali drugih organov iz člena 5(3) in</w:t>
            </w:r>
            <w:r w:rsidRPr="00CA4534">
              <w:rPr>
                <w:b/>
                <w:i/>
              </w:rPr>
              <w:t xml:space="preserve"> </w:t>
            </w:r>
            <w:r w:rsidRPr="00CA4534">
              <w:t>(4) izrazi željo za mednarodno zaščito.</w:t>
            </w:r>
          </w:p>
        </w:tc>
        <w:tc>
          <w:tcPr>
            <w:tcW w:w="4876" w:type="dxa"/>
          </w:tcPr>
          <w:p w14:paraId="79C15EFE" w14:textId="77777777" w:rsidR="00774A4C" w:rsidRPr="00CA4534" w:rsidRDefault="00774A4C" w:rsidP="0059524E">
            <w:pPr>
              <w:pStyle w:val="Normal6"/>
              <w:rPr>
                <w:b/>
                <w:i/>
              </w:rPr>
            </w:pPr>
            <w:r w:rsidRPr="00CA4534">
              <w:t>Prošnja za mednarodno zaščito</w:t>
            </w:r>
            <w:r w:rsidRPr="00CA4534">
              <w:rPr>
                <w:b/>
                <w:i/>
              </w:rPr>
              <w:t xml:space="preserve"> se šteje za podano</w:t>
            </w:r>
            <w:r w:rsidRPr="00CA4534">
              <w:t>, kadar državljan tretje države ali oseba brez državljanstva pri uradnikih organa za presojo ali drugih organov iz člena 5(3) in</w:t>
            </w:r>
            <w:r w:rsidRPr="00CA4534">
              <w:rPr>
                <w:b/>
                <w:i/>
              </w:rPr>
              <w:t xml:space="preserve"> </w:t>
            </w:r>
            <w:r w:rsidRPr="00CA4534">
              <w:t>(4) izrazi željo za mednarodno zaščito.</w:t>
            </w:r>
          </w:p>
        </w:tc>
      </w:tr>
    </w:tbl>
    <w:p w14:paraId="0DC35DF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AF88754" w14:textId="77777777" w:rsidR="00774A4C" w:rsidRPr="00CA4534" w:rsidRDefault="00774A4C" w:rsidP="00774A4C">
      <w:r w:rsidRPr="00CA4534">
        <w:rPr>
          <w:rStyle w:val="HideTWBExt"/>
        </w:rPr>
        <w:t>&lt;/Amend&gt;</w:t>
      </w:r>
    </w:p>
    <w:p w14:paraId="4B6C56A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923</w:t>
      </w:r>
      <w:r w:rsidRPr="00CA4534">
        <w:rPr>
          <w:rStyle w:val="HideTWBExt"/>
          <w:b w:val="0"/>
        </w:rPr>
        <w:t>&lt;/NumAm&gt;</w:t>
      </w:r>
    </w:p>
    <w:p w14:paraId="1644A31A"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6231E7E5" w14:textId="77777777" w:rsidR="00774A4C" w:rsidRPr="00CA4534" w:rsidRDefault="00774A4C" w:rsidP="00774A4C">
      <w:pPr>
        <w:pStyle w:val="NormalBold"/>
      </w:pPr>
      <w:r w:rsidRPr="00CA4534">
        <w:rPr>
          <w:rStyle w:val="HideTWBExt"/>
          <w:b w:val="0"/>
        </w:rPr>
        <w:t>&lt;/RepeatBlock-By&gt;</w:t>
      </w:r>
    </w:p>
    <w:p w14:paraId="2F9A390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A8A662F" w14:textId="77777777" w:rsidR="00774A4C" w:rsidRPr="00CA4534" w:rsidRDefault="00774A4C" w:rsidP="00774A4C">
      <w:pPr>
        <w:pStyle w:val="NormalBold"/>
      </w:pPr>
      <w:r w:rsidRPr="00CA4534">
        <w:rPr>
          <w:rStyle w:val="HideTWBExt"/>
          <w:b w:val="0"/>
        </w:rPr>
        <w:t>&lt;Article&gt;</w:t>
      </w:r>
      <w:r w:rsidRPr="00CA4534">
        <w:t>Člen 25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2343873" w14:textId="77777777" w:rsidTr="0059524E">
        <w:trPr>
          <w:trHeight w:hRule="exact" w:val="240"/>
          <w:jc w:val="center"/>
        </w:trPr>
        <w:tc>
          <w:tcPr>
            <w:tcW w:w="9752" w:type="dxa"/>
            <w:gridSpan w:val="2"/>
          </w:tcPr>
          <w:p w14:paraId="3A7EEC18" w14:textId="77777777" w:rsidR="00774A4C" w:rsidRPr="00CA4534" w:rsidRDefault="00774A4C" w:rsidP="0059524E"/>
        </w:tc>
      </w:tr>
      <w:tr w:rsidR="00774A4C" w:rsidRPr="00CA4534" w14:paraId="5CC83728" w14:textId="77777777" w:rsidTr="0059524E">
        <w:trPr>
          <w:trHeight w:val="240"/>
          <w:jc w:val="center"/>
        </w:trPr>
        <w:tc>
          <w:tcPr>
            <w:tcW w:w="4876" w:type="dxa"/>
          </w:tcPr>
          <w:p w14:paraId="1866648E" w14:textId="77777777" w:rsidR="00774A4C" w:rsidRPr="00CA4534" w:rsidRDefault="00774A4C" w:rsidP="0059524E">
            <w:pPr>
              <w:pStyle w:val="ColumnHeading"/>
            </w:pPr>
            <w:r w:rsidRPr="00CA4534">
              <w:t>Besedilo, ki ga predlaga Komisija</w:t>
            </w:r>
          </w:p>
        </w:tc>
        <w:tc>
          <w:tcPr>
            <w:tcW w:w="4876" w:type="dxa"/>
          </w:tcPr>
          <w:p w14:paraId="2B2C47B8" w14:textId="77777777" w:rsidR="00774A4C" w:rsidRPr="00CA4534" w:rsidRDefault="00774A4C" w:rsidP="0059524E">
            <w:pPr>
              <w:pStyle w:val="ColumnHeading"/>
            </w:pPr>
            <w:r w:rsidRPr="00CA4534">
              <w:t>Predlog spremembe</w:t>
            </w:r>
          </w:p>
        </w:tc>
      </w:tr>
      <w:tr w:rsidR="00774A4C" w:rsidRPr="00CA4534" w14:paraId="13BDD89A" w14:textId="77777777" w:rsidTr="0059524E">
        <w:trPr>
          <w:jc w:val="center"/>
        </w:trPr>
        <w:tc>
          <w:tcPr>
            <w:tcW w:w="4876" w:type="dxa"/>
          </w:tcPr>
          <w:p w14:paraId="07F8E728" w14:textId="77777777" w:rsidR="00774A4C" w:rsidRPr="00CA4534" w:rsidRDefault="00774A4C" w:rsidP="0059524E">
            <w:pPr>
              <w:pStyle w:val="Normal6"/>
              <w:rPr>
                <w:b/>
                <w:i/>
              </w:rPr>
            </w:pPr>
            <w:r w:rsidRPr="00CA4534">
              <w:rPr>
                <w:b/>
                <w:i/>
              </w:rPr>
              <w:t>Kadar navedeni uradniki niso prepričani, ali se lahko določena izjava šteje kot prošnja, zadevno osebo izrecno vprašajo, ali želi pridobiti mednarodno zaščito.</w:t>
            </w:r>
          </w:p>
        </w:tc>
        <w:tc>
          <w:tcPr>
            <w:tcW w:w="4876" w:type="dxa"/>
          </w:tcPr>
          <w:p w14:paraId="72C8930A" w14:textId="77777777" w:rsidR="00774A4C" w:rsidRPr="00CA4534" w:rsidRDefault="00774A4C" w:rsidP="0059524E">
            <w:pPr>
              <w:pStyle w:val="Normal6"/>
              <w:rPr>
                <w:b/>
                <w:i/>
              </w:rPr>
            </w:pPr>
            <w:r w:rsidRPr="00CA4534">
              <w:rPr>
                <w:b/>
                <w:i/>
              </w:rPr>
              <w:t>črtano</w:t>
            </w:r>
          </w:p>
        </w:tc>
      </w:tr>
    </w:tbl>
    <w:p w14:paraId="752B4A0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8C5118B" w14:textId="77777777" w:rsidR="00774A4C" w:rsidRPr="00CA4534" w:rsidRDefault="00774A4C" w:rsidP="00774A4C">
      <w:r w:rsidRPr="00CA4534">
        <w:rPr>
          <w:rStyle w:val="HideTWBExt"/>
        </w:rPr>
        <w:t>&lt;/Amend&gt;</w:t>
      </w:r>
    </w:p>
    <w:p w14:paraId="5B3ED12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924</w:t>
      </w:r>
      <w:r w:rsidRPr="00CA4534">
        <w:rPr>
          <w:rStyle w:val="HideTWBExt"/>
          <w:b w:val="0"/>
        </w:rPr>
        <w:t>&lt;/NumAm&gt;</w:t>
      </w:r>
    </w:p>
    <w:p w14:paraId="13EA5581"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1FDF0045" w14:textId="77777777" w:rsidR="00774A4C" w:rsidRPr="00CA4534" w:rsidRDefault="00774A4C" w:rsidP="00774A4C">
      <w:pPr>
        <w:pStyle w:val="NormalBold"/>
      </w:pPr>
      <w:r w:rsidRPr="00CA4534">
        <w:rPr>
          <w:rStyle w:val="HideTWBExt"/>
          <w:b w:val="0"/>
        </w:rPr>
        <w:t>&lt;/RepeatBlock-By&gt;</w:t>
      </w:r>
    </w:p>
    <w:p w14:paraId="491A18B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9328FBB" w14:textId="77777777" w:rsidR="00774A4C" w:rsidRPr="00CA4534" w:rsidRDefault="00774A4C" w:rsidP="00774A4C">
      <w:pPr>
        <w:pStyle w:val="NormalBold"/>
      </w:pPr>
      <w:r w:rsidRPr="00CA4534">
        <w:rPr>
          <w:rStyle w:val="HideTWBExt"/>
          <w:b w:val="0"/>
        </w:rPr>
        <w:t>&lt;Article&gt;</w:t>
      </w:r>
      <w:r w:rsidRPr="00CA4534">
        <w:t>Člen 25 – odstavek 2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FD43EA3" w14:textId="77777777" w:rsidTr="0059524E">
        <w:trPr>
          <w:trHeight w:hRule="exact" w:val="240"/>
          <w:jc w:val="center"/>
        </w:trPr>
        <w:tc>
          <w:tcPr>
            <w:tcW w:w="9752" w:type="dxa"/>
            <w:gridSpan w:val="2"/>
          </w:tcPr>
          <w:p w14:paraId="73C0A058" w14:textId="77777777" w:rsidR="00774A4C" w:rsidRPr="00CA4534" w:rsidRDefault="00774A4C" w:rsidP="0059524E"/>
        </w:tc>
      </w:tr>
      <w:tr w:rsidR="00774A4C" w:rsidRPr="00CA4534" w14:paraId="02BE46E8" w14:textId="77777777" w:rsidTr="0059524E">
        <w:trPr>
          <w:trHeight w:val="240"/>
          <w:jc w:val="center"/>
        </w:trPr>
        <w:tc>
          <w:tcPr>
            <w:tcW w:w="4876" w:type="dxa"/>
          </w:tcPr>
          <w:p w14:paraId="4C73D7FE" w14:textId="77777777" w:rsidR="00774A4C" w:rsidRPr="00CA4534" w:rsidRDefault="00774A4C" w:rsidP="0059524E">
            <w:pPr>
              <w:pStyle w:val="ColumnHeading"/>
            </w:pPr>
            <w:r w:rsidRPr="00CA4534">
              <w:t>Besedilo, ki ga predlaga Komisija</w:t>
            </w:r>
          </w:p>
        </w:tc>
        <w:tc>
          <w:tcPr>
            <w:tcW w:w="4876" w:type="dxa"/>
          </w:tcPr>
          <w:p w14:paraId="133210E1" w14:textId="77777777" w:rsidR="00774A4C" w:rsidRPr="00CA4534" w:rsidRDefault="00774A4C" w:rsidP="0059524E">
            <w:pPr>
              <w:pStyle w:val="ColumnHeading"/>
            </w:pPr>
            <w:r w:rsidRPr="00CA4534">
              <w:t>Predlog spremembe</w:t>
            </w:r>
          </w:p>
        </w:tc>
      </w:tr>
      <w:tr w:rsidR="00774A4C" w:rsidRPr="00CA4534" w14:paraId="66FD524F" w14:textId="77777777" w:rsidTr="0059524E">
        <w:trPr>
          <w:jc w:val="center"/>
        </w:trPr>
        <w:tc>
          <w:tcPr>
            <w:tcW w:w="4876" w:type="dxa"/>
          </w:tcPr>
          <w:p w14:paraId="58B2EA7A" w14:textId="77777777" w:rsidR="00774A4C" w:rsidRPr="00CA4534" w:rsidRDefault="00774A4C" w:rsidP="0059524E">
            <w:pPr>
              <w:pStyle w:val="Normal6"/>
            </w:pPr>
          </w:p>
        </w:tc>
        <w:tc>
          <w:tcPr>
            <w:tcW w:w="4876" w:type="dxa"/>
          </w:tcPr>
          <w:p w14:paraId="62DA2D00" w14:textId="77777777" w:rsidR="00774A4C" w:rsidRPr="00CA4534" w:rsidRDefault="00774A4C" w:rsidP="0059524E">
            <w:pPr>
              <w:pStyle w:val="Normal6"/>
              <w:rPr>
                <w:b/>
                <w:i/>
              </w:rPr>
            </w:pPr>
            <w:r w:rsidRPr="00CA4534">
              <w:rPr>
                <w:b/>
                <w:i/>
              </w:rPr>
              <w:t>2a.</w:t>
            </w:r>
            <w:r w:rsidRPr="00CA4534">
              <w:rPr>
                <w:b/>
                <w:i/>
              </w:rPr>
              <w:tab/>
              <w:t>Organi, odgovorni za prejem in registracijo prošenj:</w:t>
            </w:r>
          </w:p>
        </w:tc>
      </w:tr>
      <w:tr w:rsidR="00774A4C" w:rsidRPr="00CA4534" w14:paraId="0D3FC6F7" w14:textId="77777777" w:rsidTr="0059524E">
        <w:trPr>
          <w:jc w:val="center"/>
        </w:trPr>
        <w:tc>
          <w:tcPr>
            <w:tcW w:w="4876" w:type="dxa"/>
          </w:tcPr>
          <w:p w14:paraId="1F4B7D76" w14:textId="77777777" w:rsidR="00774A4C" w:rsidRPr="00CA4534" w:rsidRDefault="00774A4C" w:rsidP="0059524E">
            <w:pPr>
              <w:pStyle w:val="Normal6"/>
            </w:pPr>
          </w:p>
        </w:tc>
        <w:tc>
          <w:tcPr>
            <w:tcW w:w="4876" w:type="dxa"/>
          </w:tcPr>
          <w:p w14:paraId="2E18ECC3" w14:textId="77777777" w:rsidR="00774A4C" w:rsidRPr="00CA4534" w:rsidRDefault="00774A4C" w:rsidP="0059524E">
            <w:pPr>
              <w:pStyle w:val="Normal6"/>
              <w:rPr>
                <w:b/>
                <w:i/>
              </w:rPr>
            </w:pPr>
            <w:r w:rsidRPr="00CA4534">
              <w:rPr>
                <w:b/>
                <w:i/>
              </w:rPr>
              <w:t>(a) prosilce obvestijo o njihovih pravicah in obveznostih, določenih zlasti v členih 28 in 31 v zvezi z vlaganjem prošenj, členu 7 v zvezi z obveznostmi prosilcev in posledicami neizpolnjevanja teh obveznosti, členu 9 v zvezi s pravico prosilcev, da ostanejo na ozemlju odgovorne države članice, in členu 8 v zvezi s splošnimi jamstvi za prosilce;</w:t>
            </w:r>
          </w:p>
        </w:tc>
      </w:tr>
      <w:tr w:rsidR="00774A4C" w:rsidRPr="00CA4534" w14:paraId="1F99F01E" w14:textId="77777777" w:rsidTr="0059524E">
        <w:trPr>
          <w:jc w:val="center"/>
        </w:trPr>
        <w:tc>
          <w:tcPr>
            <w:tcW w:w="4876" w:type="dxa"/>
          </w:tcPr>
          <w:p w14:paraId="62C0A834" w14:textId="77777777" w:rsidR="00774A4C" w:rsidRPr="00CA4534" w:rsidRDefault="00774A4C" w:rsidP="0059524E">
            <w:pPr>
              <w:pStyle w:val="Normal6"/>
            </w:pPr>
          </w:p>
        </w:tc>
        <w:tc>
          <w:tcPr>
            <w:tcW w:w="4876" w:type="dxa"/>
          </w:tcPr>
          <w:p w14:paraId="1401AEC1" w14:textId="77777777" w:rsidR="00774A4C" w:rsidRPr="00CA4534" w:rsidRDefault="00774A4C" w:rsidP="0059524E">
            <w:pPr>
              <w:pStyle w:val="Normal6"/>
              <w:rPr>
                <w:b/>
                <w:i/>
              </w:rPr>
            </w:pPr>
            <w:r w:rsidRPr="00CA4534">
              <w:rPr>
                <w:b/>
                <w:i/>
              </w:rPr>
              <w:t>(b) prošnjo takoj registrirajo. Registrirajo tudi naslednje informacije:</w:t>
            </w:r>
          </w:p>
        </w:tc>
      </w:tr>
      <w:tr w:rsidR="00774A4C" w:rsidRPr="00CA4534" w14:paraId="52084767" w14:textId="77777777" w:rsidTr="0059524E">
        <w:trPr>
          <w:jc w:val="center"/>
        </w:trPr>
        <w:tc>
          <w:tcPr>
            <w:tcW w:w="4876" w:type="dxa"/>
          </w:tcPr>
          <w:p w14:paraId="6F9D65BE" w14:textId="77777777" w:rsidR="00774A4C" w:rsidRPr="00CA4534" w:rsidRDefault="00774A4C" w:rsidP="0059524E">
            <w:pPr>
              <w:pStyle w:val="Normal6"/>
            </w:pPr>
          </w:p>
        </w:tc>
        <w:tc>
          <w:tcPr>
            <w:tcW w:w="4876" w:type="dxa"/>
          </w:tcPr>
          <w:p w14:paraId="045528BB" w14:textId="77777777" w:rsidR="00774A4C" w:rsidRPr="00CA4534" w:rsidRDefault="00774A4C" w:rsidP="0059524E">
            <w:pPr>
              <w:pStyle w:val="Normal6"/>
              <w:rPr>
                <w:b/>
                <w:i/>
              </w:rPr>
            </w:pPr>
            <w:r w:rsidRPr="00CA4534">
              <w:rPr>
                <w:b/>
                <w:i/>
              </w:rPr>
              <w:t>(i) ime, datum rojstva, spol, državljanstvo in druge osebne podatke o prosilcu;</w:t>
            </w:r>
          </w:p>
        </w:tc>
      </w:tr>
      <w:tr w:rsidR="00774A4C" w:rsidRPr="00CA4534" w14:paraId="40D49ADF" w14:textId="77777777" w:rsidTr="0059524E">
        <w:trPr>
          <w:jc w:val="center"/>
        </w:trPr>
        <w:tc>
          <w:tcPr>
            <w:tcW w:w="4876" w:type="dxa"/>
          </w:tcPr>
          <w:p w14:paraId="22A82079" w14:textId="77777777" w:rsidR="00774A4C" w:rsidRPr="00CA4534" w:rsidRDefault="00774A4C" w:rsidP="0059524E">
            <w:pPr>
              <w:pStyle w:val="Normal6"/>
            </w:pPr>
          </w:p>
        </w:tc>
        <w:tc>
          <w:tcPr>
            <w:tcW w:w="4876" w:type="dxa"/>
          </w:tcPr>
          <w:p w14:paraId="26F28492" w14:textId="77777777" w:rsidR="00774A4C" w:rsidRPr="00CA4534" w:rsidRDefault="00774A4C" w:rsidP="0059524E">
            <w:pPr>
              <w:pStyle w:val="Normal6"/>
              <w:rPr>
                <w:b/>
                <w:i/>
              </w:rPr>
            </w:pPr>
            <w:r w:rsidRPr="00CA4534">
              <w:rPr>
                <w:b/>
                <w:i/>
              </w:rPr>
              <w:t>(ii) vrsto in številko osebnega dokumenta ali potne listine prosilca;</w:t>
            </w:r>
          </w:p>
        </w:tc>
      </w:tr>
      <w:tr w:rsidR="00774A4C" w:rsidRPr="00CA4534" w14:paraId="01CFC7DC" w14:textId="77777777" w:rsidTr="0059524E">
        <w:trPr>
          <w:jc w:val="center"/>
        </w:trPr>
        <w:tc>
          <w:tcPr>
            <w:tcW w:w="4876" w:type="dxa"/>
          </w:tcPr>
          <w:p w14:paraId="374641F1" w14:textId="77777777" w:rsidR="00774A4C" w:rsidRPr="00CA4534" w:rsidRDefault="00774A4C" w:rsidP="0059524E">
            <w:pPr>
              <w:pStyle w:val="Normal6"/>
            </w:pPr>
          </w:p>
        </w:tc>
        <w:tc>
          <w:tcPr>
            <w:tcW w:w="4876" w:type="dxa"/>
          </w:tcPr>
          <w:p w14:paraId="1D5C87BB" w14:textId="77777777" w:rsidR="00774A4C" w:rsidRPr="00CA4534" w:rsidRDefault="00774A4C" w:rsidP="0059524E">
            <w:pPr>
              <w:pStyle w:val="Normal6"/>
              <w:rPr>
                <w:b/>
                <w:i/>
              </w:rPr>
            </w:pPr>
            <w:r w:rsidRPr="00CA4534">
              <w:rPr>
                <w:b/>
                <w:i/>
              </w:rPr>
              <w:t>(iii) datum prošnje, kraj, kjer je bila prošnja podana, in organ, pred katerim je bila prošnja podana;</w:t>
            </w:r>
          </w:p>
        </w:tc>
      </w:tr>
      <w:tr w:rsidR="00774A4C" w:rsidRPr="00CA4534" w14:paraId="16EF99FC" w14:textId="77777777" w:rsidTr="0059524E">
        <w:trPr>
          <w:jc w:val="center"/>
        </w:trPr>
        <w:tc>
          <w:tcPr>
            <w:tcW w:w="4876" w:type="dxa"/>
          </w:tcPr>
          <w:p w14:paraId="1B32FBDF" w14:textId="77777777" w:rsidR="00774A4C" w:rsidRPr="00CA4534" w:rsidRDefault="00774A4C" w:rsidP="0059524E">
            <w:pPr>
              <w:pStyle w:val="Normal6"/>
            </w:pPr>
          </w:p>
        </w:tc>
        <w:tc>
          <w:tcPr>
            <w:tcW w:w="4876" w:type="dxa"/>
          </w:tcPr>
          <w:p w14:paraId="0DF54F4B" w14:textId="77777777" w:rsidR="00774A4C" w:rsidRPr="00CA4534" w:rsidRDefault="00774A4C" w:rsidP="0059524E">
            <w:pPr>
              <w:pStyle w:val="Normal6"/>
              <w:rPr>
                <w:b/>
                <w:i/>
              </w:rPr>
            </w:pPr>
            <w:r w:rsidRPr="00CA4534">
              <w:rPr>
                <w:b/>
                <w:i/>
              </w:rPr>
              <w:t>(iv) prosilca obvestijo, kje in kako se vloži prošnja za mednarodno zaščito;</w:t>
            </w:r>
          </w:p>
        </w:tc>
      </w:tr>
      <w:tr w:rsidR="00774A4C" w:rsidRPr="00CA4534" w14:paraId="717E3BDA" w14:textId="77777777" w:rsidTr="0059524E">
        <w:trPr>
          <w:jc w:val="center"/>
        </w:trPr>
        <w:tc>
          <w:tcPr>
            <w:tcW w:w="4876" w:type="dxa"/>
          </w:tcPr>
          <w:p w14:paraId="00F312B2" w14:textId="77777777" w:rsidR="00774A4C" w:rsidRPr="00CA4534" w:rsidRDefault="00774A4C" w:rsidP="0059524E">
            <w:pPr>
              <w:pStyle w:val="Normal6"/>
            </w:pPr>
          </w:p>
        </w:tc>
        <w:tc>
          <w:tcPr>
            <w:tcW w:w="4876" w:type="dxa"/>
          </w:tcPr>
          <w:p w14:paraId="0820E858" w14:textId="77777777" w:rsidR="00774A4C" w:rsidRPr="00CA4534" w:rsidRDefault="00774A4C" w:rsidP="0059524E">
            <w:pPr>
              <w:pStyle w:val="Normal6"/>
              <w:rPr>
                <w:b/>
                <w:i/>
              </w:rPr>
            </w:pPr>
            <w:r w:rsidRPr="00CA4534">
              <w:rPr>
                <w:b/>
                <w:i/>
              </w:rPr>
              <w:t>(v) organe, odgovorne za pogoje za sprejem v skladu z Direktivo XXX/XXX/EU (direktiva o pogojih za sprejem), obvestijo o prošnji.</w:t>
            </w:r>
          </w:p>
        </w:tc>
      </w:tr>
      <w:tr w:rsidR="00774A4C" w:rsidRPr="00CA4534" w14:paraId="38108F42" w14:textId="77777777" w:rsidTr="0059524E">
        <w:trPr>
          <w:jc w:val="center"/>
        </w:trPr>
        <w:tc>
          <w:tcPr>
            <w:tcW w:w="4876" w:type="dxa"/>
          </w:tcPr>
          <w:p w14:paraId="12CB1545" w14:textId="77777777" w:rsidR="00774A4C" w:rsidRPr="00CA4534" w:rsidRDefault="00774A4C" w:rsidP="0059524E">
            <w:pPr>
              <w:pStyle w:val="Normal6"/>
            </w:pPr>
          </w:p>
        </w:tc>
        <w:tc>
          <w:tcPr>
            <w:tcW w:w="4876" w:type="dxa"/>
          </w:tcPr>
          <w:p w14:paraId="13FBA5B3" w14:textId="607E9503" w:rsidR="00774A4C" w:rsidRPr="00CA4534" w:rsidRDefault="00774A4C" w:rsidP="0098759C">
            <w:pPr>
              <w:pStyle w:val="Normal6"/>
              <w:rPr>
                <w:b/>
                <w:i/>
              </w:rPr>
            </w:pPr>
            <w:r w:rsidRPr="00CA4534">
              <w:rPr>
                <w:b/>
                <w:i/>
              </w:rPr>
              <w:t xml:space="preserve">2. Komisija lahko z izvedbenimi akti določi vsebino informacij, ki se zagotovijo prosilcem ob podajanju prošnje. </w:t>
            </w:r>
            <w:r w:rsidR="0098759C" w:rsidRPr="00CA4534">
              <w:rPr>
                <w:b/>
                <w:i/>
              </w:rPr>
              <w:t xml:space="preserve">Navedeni </w:t>
            </w:r>
            <w:r w:rsidRPr="00CA4534">
              <w:rPr>
                <w:b/>
                <w:i/>
              </w:rPr>
              <w:t>izvedbeni akti se sprejmejo v skladu s postopkom pregleda iz člena 58.</w:t>
            </w:r>
          </w:p>
        </w:tc>
      </w:tr>
      <w:tr w:rsidR="00774A4C" w:rsidRPr="00CA4534" w14:paraId="6CAEA98B" w14:textId="77777777" w:rsidTr="0059524E">
        <w:trPr>
          <w:jc w:val="center"/>
        </w:trPr>
        <w:tc>
          <w:tcPr>
            <w:tcW w:w="4876" w:type="dxa"/>
          </w:tcPr>
          <w:p w14:paraId="6E549889" w14:textId="77777777" w:rsidR="00774A4C" w:rsidRPr="00CA4534" w:rsidRDefault="00774A4C" w:rsidP="0059524E">
            <w:pPr>
              <w:pStyle w:val="Normal6"/>
            </w:pPr>
          </w:p>
        </w:tc>
        <w:tc>
          <w:tcPr>
            <w:tcW w:w="4876" w:type="dxa"/>
          </w:tcPr>
          <w:p w14:paraId="3E6CBD80" w14:textId="6DCD3ECA" w:rsidR="00774A4C" w:rsidRPr="00CA4534" w:rsidRDefault="00774A4C" w:rsidP="006B2EA6">
            <w:pPr>
              <w:pStyle w:val="Normal6"/>
              <w:rPr>
                <w:b/>
                <w:i/>
              </w:rPr>
            </w:pPr>
            <w:r w:rsidRPr="00CA4534">
              <w:rPr>
                <w:b/>
                <w:i/>
              </w:rPr>
              <w:t>3. Kadar istočasne prošnje za mednarodno zaščito nesorazmernega števila državljanov tretjih držav ali oseb brez državljanstva v praksi otežujejo registracijo prošenj takoj, ko so podane, lahko organi države članice navedeni rok podaljšajo na deset delovnih dni.</w:t>
            </w:r>
          </w:p>
        </w:tc>
      </w:tr>
    </w:tbl>
    <w:p w14:paraId="03AB35B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A3900B4" w14:textId="77777777" w:rsidR="00774A4C" w:rsidRPr="00CA4534" w:rsidRDefault="00774A4C" w:rsidP="00774A4C">
      <w:r w:rsidRPr="00CA4534">
        <w:rPr>
          <w:rStyle w:val="HideTWBExt"/>
        </w:rPr>
        <w:t>&lt;/Amend&gt;</w:t>
      </w:r>
    </w:p>
    <w:p w14:paraId="57DCD4F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925</w:t>
      </w:r>
      <w:r w:rsidRPr="00CA4534">
        <w:rPr>
          <w:rStyle w:val="HideTWBExt"/>
          <w:b w:val="0"/>
        </w:rPr>
        <w:t>&lt;/NumAm&gt;</w:t>
      </w:r>
    </w:p>
    <w:p w14:paraId="4DE26D21"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028178B0" w14:textId="77777777" w:rsidR="00774A4C" w:rsidRPr="00CA4534" w:rsidRDefault="00774A4C" w:rsidP="00774A4C">
      <w:pPr>
        <w:pStyle w:val="NormalBold"/>
      </w:pPr>
      <w:r w:rsidRPr="00CA4534">
        <w:rPr>
          <w:rStyle w:val="HideTWBExt"/>
          <w:b w:val="0"/>
        </w:rPr>
        <w:t>&lt;/RepeatBlock-By&gt;</w:t>
      </w:r>
    </w:p>
    <w:p w14:paraId="3BFFA86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9ECD85B" w14:textId="77777777" w:rsidR="00774A4C" w:rsidRPr="00CA4534" w:rsidRDefault="00774A4C" w:rsidP="00774A4C">
      <w:pPr>
        <w:pStyle w:val="NormalBold"/>
      </w:pPr>
      <w:r w:rsidRPr="00CA4534">
        <w:rPr>
          <w:rStyle w:val="HideTWBExt"/>
          <w:b w:val="0"/>
        </w:rPr>
        <w:t>&lt;Article&gt;</w:t>
      </w:r>
      <w:r w:rsidRPr="00CA4534">
        <w:t>Člen 26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FA54DA" w14:textId="77777777" w:rsidTr="0059524E">
        <w:trPr>
          <w:trHeight w:hRule="exact" w:val="240"/>
          <w:jc w:val="center"/>
        </w:trPr>
        <w:tc>
          <w:tcPr>
            <w:tcW w:w="9752" w:type="dxa"/>
            <w:gridSpan w:val="2"/>
          </w:tcPr>
          <w:p w14:paraId="6E34F079" w14:textId="77777777" w:rsidR="00774A4C" w:rsidRPr="00CA4534" w:rsidRDefault="00774A4C" w:rsidP="0059524E"/>
        </w:tc>
      </w:tr>
      <w:tr w:rsidR="00774A4C" w:rsidRPr="00CA4534" w14:paraId="6F106F76" w14:textId="77777777" w:rsidTr="0059524E">
        <w:trPr>
          <w:trHeight w:val="240"/>
          <w:jc w:val="center"/>
        </w:trPr>
        <w:tc>
          <w:tcPr>
            <w:tcW w:w="4876" w:type="dxa"/>
          </w:tcPr>
          <w:p w14:paraId="41963BFC" w14:textId="77777777" w:rsidR="00774A4C" w:rsidRPr="00CA4534" w:rsidRDefault="00774A4C" w:rsidP="0059524E">
            <w:pPr>
              <w:pStyle w:val="ColumnHeading"/>
            </w:pPr>
            <w:r w:rsidRPr="00CA4534">
              <w:t>Besedilo, ki ga predlaga Komisija</w:t>
            </w:r>
          </w:p>
        </w:tc>
        <w:tc>
          <w:tcPr>
            <w:tcW w:w="4876" w:type="dxa"/>
          </w:tcPr>
          <w:p w14:paraId="3B881813" w14:textId="77777777" w:rsidR="00774A4C" w:rsidRPr="00CA4534" w:rsidRDefault="00774A4C" w:rsidP="0059524E">
            <w:pPr>
              <w:pStyle w:val="ColumnHeading"/>
            </w:pPr>
            <w:r w:rsidRPr="00CA4534">
              <w:t>Predlog spremembe</w:t>
            </w:r>
          </w:p>
        </w:tc>
      </w:tr>
      <w:tr w:rsidR="00774A4C" w:rsidRPr="00CA4534" w14:paraId="07485DF6" w14:textId="77777777" w:rsidTr="0059524E">
        <w:trPr>
          <w:jc w:val="center"/>
        </w:trPr>
        <w:tc>
          <w:tcPr>
            <w:tcW w:w="4876" w:type="dxa"/>
          </w:tcPr>
          <w:p w14:paraId="6490E48C" w14:textId="77777777" w:rsidR="00774A4C" w:rsidRPr="00CA4534" w:rsidRDefault="00774A4C" w:rsidP="0059524E">
            <w:pPr>
              <w:pStyle w:val="Center"/>
              <w:rPr>
                <w:b/>
                <w:i/>
                <w:lang w:val="sl-SI"/>
              </w:rPr>
            </w:pPr>
            <w:r w:rsidRPr="00CA4534">
              <w:rPr>
                <w:b/>
                <w:i/>
                <w:sz w:val="24"/>
                <w:lang w:val="sl-SI"/>
              </w:rPr>
              <w:t>Člen 26</w:t>
            </w:r>
            <w:r w:rsidRPr="00CA4534">
              <w:rPr>
                <w:b/>
                <w:i/>
                <w:lang w:val="sl-SI"/>
              </w:rPr>
              <w:tab/>
            </w:r>
          </w:p>
        </w:tc>
        <w:tc>
          <w:tcPr>
            <w:tcW w:w="4876" w:type="dxa"/>
          </w:tcPr>
          <w:p w14:paraId="259CB13E" w14:textId="77777777" w:rsidR="00774A4C" w:rsidRPr="00CA4534" w:rsidRDefault="00774A4C" w:rsidP="0059524E">
            <w:pPr>
              <w:pStyle w:val="Normal6"/>
              <w:rPr>
                <w:b/>
                <w:i/>
              </w:rPr>
            </w:pPr>
            <w:r w:rsidRPr="00CA4534">
              <w:rPr>
                <w:b/>
                <w:i/>
              </w:rPr>
              <w:t>črtano</w:t>
            </w:r>
          </w:p>
        </w:tc>
      </w:tr>
      <w:tr w:rsidR="00774A4C" w:rsidRPr="00CA4534" w14:paraId="0899F60E" w14:textId="77777777" w:rsidTr="0059524E">
        <w:trPr>
          <w:jc w:val="center"/>
        </w:trPr>
        <w:tc>
          <w:tcPr>
            <w:tcW w:w="4876" w:type="dxa"/>
          </w:tcPr>
          <w:p w14:paraId="7E494FF3" w14:textId="77777777" w:rsidR="00774A4C" w:rsidRPr="00CA4534" w:rsidRDefault="00774A4C" w:rsidP="0059524E">
            <w:pPr>
              <w:pStyle w:val="Center"/>
              <w:rPr>
                <w:b/>
                <w:i/>
                <w:lang w:val="sl-SI"/>
              </w:rPr>
            </w:pPr>
            <w:r w:rsidRPr="00CA4534">
              <w:rPr>
                <w:b/>
                <w:i/>
                <w:sz w:val="24"/>
                <w:lang w:val="sl-SI"/>
              </w:rPr>
              <w:t>Naloge odgovornih organov, kadar je prošnja podana</w:t>
            </w:r>
          </w:p>
        </w:tc>
        <w:tc>
          <w:tcPr>
            <w:tcW w:w="4876" w:type="dxa"/>
          </w:tcPr>
          <w:p w14:paraId="5D8D1636" w14:textId="77777777" w:rsidR="00774A4C" w:rsidRPr="00CA4534" w:rsidRDefault="00774A4C" w:rsidP="0059524E">
            <w:pPr>
              <w:pStyle w:val="Normal6"/>
            </w:pPr>
          </w:p>
        </w:tc>
      </w:tr>
      <w:tr w:rsidR="00774A4C" w:rsidRPr="00CA4534" w14:paraId="3FECE2BB" w14:textId="77777777" w:rsidTr="0059524E">
        <w:trPr>
          <w:jc w:val="center"/>
        </w:trPr>
        <w:tc>
          <w:tcPr>
            <w:tcW w:w="4876" w:type="dxa"/>
          </w:tcPr>
          <w:p w14:paraId="158121CC" w14:textId="77777777" w:rsidR="00774A4C" w:rsidRPr="00CA4534" w:rsidRDefault="00774A4C" w:rsidP="0059524E">
            <w:pPr>
              <w:pStyle w:val="Normal6"/>
              <w:rPr>
                <w:b/>
                <w:i/>
              </w:rPr>
            </w:pPr>
            <w:r w:rsidRPr="00CA4534">
              <w:rPr>
                <w:b/>
                <w:i/>
              </w:rPr>
              <w:t>1. Organi, odgovorni za prejem in registracijo prošenj:</w:t>
            </w:r>
          </w:p>
        </w:tc>
        <w:tc>
          <w:tcPr>
            <w:tcW w:w="4876" w:type="dxa"/>
          </w:tcPr>
          <w:p w14:paraId="15FA571E" w14:textId="77777777" w:rsidR="00774A4C" w:rsidRPr="00CA4534" w:rsidRDefault="00774A4C" w:rsidP="0059524E">
            <w:pPr>
              <w:pStyle w:val="Normal6"/>
            </w:pPr>
          </w:p>
        </w:tc>
      </w:tr>
      <w:tr w:rsidR="00774A4C" w:rsidRPr="00CA4534" w14:paraId="0855886B" w14:textId="77777777" w:rsidTr="0059524E">
        <w:trPr>
          <w:jc w:val="center"/>
        </w:trPr>
        <w:tc>
          <w:tcPr>
            <w:tcW w:w="4876" w:type="dxa"/>
          </w:tcPr>
          <w:p w14:paraId="7DC2E8AF" w14:textId="77777777" w:rsidR="00774A4C" w:rsidRPr="00CA4534" w:rsidRDefault="00774A4C" w:rsidP="0059524E">
            <w:pPr>
              <w:pStyle w:val="Normal6"/>
              <w:rPr>
                <w:b/>
                <w:i/>
              </w:rPr>
            </w:pPr>
            <w:r w:rsidRPr="00CA4534">
              <w:rPr>
                <w:b/>
                <w:i/>
              </w:rPr>
              <w:t>(a) prosilce obvestijo o njihovih pravicah in obveznostih, določenih zlasti v členih 27, 28 in 31 v zvezi z registracijo in vlaganjem prošenj, členu 7 v zvezi z obveznostmi prosilcev in posledicami neizpolnjevanja teh obveznosti, členu 9 v zvezi s pravico prosilcev, da ostanejo na ozemlju odgovorne države članice, in členu 8 v zvezi s splošnimi jamstvi za prosilce;</w:t>
            </w:r>
          </w:p>
        </w:tc>
        <w:tc>
          <w:tcPr>
            <w:tcW w:w="4876" w:type="dxa"/>
          </w:tcPr>
          <w:p w14:paraId="39659017" w14:textId="77777777" w:rsidR="00774A4C" w:rsidRPr="00CA4534" w:rsidRDefault="00774A4C" w:rsidP="0059524E">
            <w:pPr>
              <w:pStyle w:val="Normal6"/>
            </w:pPr>
          </w:p>
        </w:tc>
      </w:tr>
      <w:tr w:rsidR="00774A4C" w:rsidRPr="00CA4534" w14:paraId="1063A30D" w14:textId="77777777" w:rsidTr="0059524E">
        <w:trPr>
          <w:jc w:val="center"/>
        </w:trPr>
        <w:tc>
          <w:tcPr>
            <w:tcW w:w="4876" w:type="dxa"/>
          </w:tcPr>
          <w:p w14:paraId="545F1DFA" w14:textId="77777777" w:rsidR="00774A4C" w:rsidRPr="00CA4534" w:rsidRDefault="00774A4C" w:rsidP="0059524E">
            <w:pPr>
              <w:pStyle w:val="Normal6"/>
              <w:rPr>
                <w:b/>
                <w:i/>
              </w:rPr>
            </w:pPr>
            <w:r w:rsidRPr="00CA4534">
              <w:rPr>
                <w:b/>
                <w:i/>
              </w:rPr>
              <w:t>(b) registrirajo prošnjo v skladu s členom 27;</w:t>
            </w:r>
          </w:p>
        </w:tc>
        <w:tc>
          <w:tcPr>
            <w:tcW w:w="4876" w:type="dxa"/>
          </w:tcPr>
          <w:p w14:paraId="600DE6FF" w14:textId="77777777" w:rsidR="00774A4C" w:rsidRPr="00CA4534" w:rsidRDefault="00774A4C" w:rsidP="0059524E">
            <w:pPr>
              <w:pStyle w:val="Normal6"/>
            </w:pPr>
          </w:p>
        </w:tc>
      </w:tr>
      <w:tr w:rsidR="00774A4C" w:rsidRPr="00CA4534" w14:paraId="1BABC05B" w14:textId="77777777" w:rsidTr="0059524E">
        <w:trPr>
          <w:jc w:val="center"/>
        </w:trPr>
        <w:tc>
          <w:tcPr>
            <w:tcW w:w="4876" w:type="dxa"/>
          </w:tcPr>
          <w:p w14:paraId="5972D81A" w14:textId="77777777" w:rsidR="00774A4C" w:rsidRPr="00CA4534" w:rsidRDefault="00774A4C" w:rsidP="0059524E">
            <w:pPr>
              <w:pStyle w:val="Normal6"/>
              <w:rPr>
                <w:b/>
                <w:i/>
              </w:rPr>
            </w:pPr>
            <w:r w:rsidRPr="00CA4534">
              <w:rPr>
                <w:b/>
                <w:i/>
              </w:rPr>
              <w:t>(c) ob registraciji prosilca obvestijo, kje in kako se vloži prošnja za mednarodno zaščito;</w:t>
            </w:r>
          </w:p>
        </w:tc>
        <w:tc>
          <w:tcPr>
            <w:tcW w:w="4876" w:type="dxa"/>
          </w:tcPr>
          <w:p w14:paraId="25D947FF" w14:textId="77777777" w:rsidR="00774A4C" w:rsidRPr="00CA4534" w:rsidRDefault="00774A4C" w:rsidP="0059524E">
            <w:pPr>
              <w:pStyle w:val="Normal6"/>
            </w:pPr>
          </w:p>
        </w:tc>
      </w:tr>
      <w:tr w:rsidR="00774A4C" w:rsidRPr="00CA4534" w14:paraId="17A46B96" w14:textId="77777777" w:rsidTr="0059524E">
        <w:trPr>
          <w:jc w:val="center"/>
        </w:trPr>
        <w:tc>
          <w:tcPr>
            <w:tcW w:w="4876" w:type="dxa"/>
          </w:tcPr>
          <w:p w14:paraId="26FF17CF" w14:textId="77777777" w:rsidR="00774A4C" w:rsidRPr="00CA4534" w:rsidRDefault="00774A4C" w:rsidP="0059524E">
            <w:pPr>
              <w:pStyle w:val="Normal6"/>
              <w:rPr>
                <w:b/>
                <w:i/>
              </w:rPr>
            </w:pPr>
            <w:r w:rsidRPr="00CA4534">
              <w:rPr>
                <w:b/>
                <w:i/>
              </w:rPr>
              <w:t>(d) organe, odgovorne za pogoje za sprejem v skladu z Direktivo XXX/XXX/EU (direktiva o pogojih za sprejem), obvestijo o prošnji.</w:t>
            </w:r>
          </w:p>
        </w:tc>
        <w:tc>
          <w:tcPr>
            <w:tcW w:w="4876" w:type="dxa"/>
          </w:tcPr>
          <w:p w14:paraId="2341353F" w14:textId="77777777" w:rsidR="00774A4C" w:rsidRPr="00CA4534" w:rsidRDefault="00774A4C" w:rsidP="0059524E">
            <w:pPr>
              <w:pStyle w:val="Normal6"/>
            </w:pPr>
          </w:p>
        </w:tc>
      </w:tr>
      <w:tr w:rsidR="00774A4C" w:rsidRPr="00CA4534" w14:paraId="34F8DF3F" w14:textId="77777777" w:rsidTr="0059524E">
        <w:trPr>
          <w:jc w:val="center"/>
        </w:trPr>
        <w:tc>
          <w:tcPr>
            <w:tcW w:w="4876" w:type="dxa"/>
          </w:tcPr>
          <w:p w14:paraId="19C007BA" w14:textId="73278874" w:rsidR="00774A4C" w:rsidRPr="00CA4534" w:rsidRDefault="00774A4C" w:rsidP="0098759C">
            <w:pPr>
              <w:pStyle w:val="Normal6"/>
              <w:rPr>
                <w:b/>
                <w:i/>
              </w:rPr>
            </w:pPr>
            <w:r w:rsidRPr="00CA4534">
              <w:rPr>
                <w:b/>
                <w:i/>
              </w:rPr>
              <w:t xml:space="preserve">2. Komisija lahko z izvedbenimi akti določi vsebino informacij, ki se zagotovijo prosilcem ob podajanju prošnje. </w:t>
            </w:r>
            <w:r w:rsidR="0098759C" w:rsidRPr="00CA4534">
              <w:rPr>
                <w:b/>
                <w:i/>
              </w:rPr>
              <w:t xml:space="preserve">Navedeni </w:t>
            </w:r>
            <w:r w:rsidRPr="00CA4534">
              <w:rPr>
                <w:b/>
                <w:i/>
              </w:rPr>
              <w:t>izvedbeni akti se sprejmejo v skladu s postopkom pregleda iz člena 58.</w:t>
            </w:r>
          </w:p>
        </w:tc>
        <w:tc>
          <w:tcPr>
            <w:tcW w:w="4876" w:type="dxa"/>
          </w:tcPr>
          <w:p w14:paraId="76F520D1" w14:textId="77777777" w:rsidR="00774A4C" w:rsidRPr="00CA4534" w:rsidRDefault="00774A4C" w:rsidP="0059524E">
            <w:pPr>
              <w:pStyle w:val="Normal6"/>
            </w:pPr>
          </w:p>
        </w:tc>
      </w:tr>
    </w:tbl>
    <w:p w14:paraId="4A994E5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65EA934" w14:textId="77777777" w:rsidR="00774A4C" w:rsidRPr="00CA4534" w:rsidRDefault="00774A4C" w:rsidP="00774A4C">
      <w:r w:rsidRPr="00CA4534">
        <w:rPr>
          <w:rStyle w:val="HideTWBExt"/>
        </w:rPr>
        <w:t>&lt;/Amend&gt;</w:t>
      </w:r>
    </w:p>
    <w:p w14:paraId="288E350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926</w:t>
      </w:r>
      <w:r w:rsidRPr="00CA4534">
        <w:rPr>
          <w:rStyle w:val="HideTWBExt"/>
          <w:b w:val="0"/>
        </w:rPr>
        <w:t>&lt;/NumAm&gt;</w:t>
      </w:r>
    </w:p>
    <w:p w14:paraId="729591ED"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F0C345F" w14:textId="77777777" w:rsidR="00774A4C" w:rsidRPr="00CA4534" w:rsidRDefault="00774A4C" w:rsidP="00774A4C">
      <w:pPr>
        <w:pStyle w:val="NormalBold"/>
      </w:pPr>
      <w:r w:rsidRPr="00CA4534">
        <w:rPr>
          <w:rStyle w:val="HideTWBExt"/>
          <w:b w:val="0"/>
        </w:rPr>
        <w:t>&lt;/RepeatBlock-By&gt;</w:t>
      </w:r>
    </w:p>
    <w:p w14:paraId="4242035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98710EB" w14:textId="77777777" w:rsidR="00774A4C" w:rsidRPr="00CA4534" w:rsidRDefault="00774A4C" w:rsidP="00774A4C">
      <w:pPr>
        <w:pStyle w:val="NormalBold"/>
      </w:pPr>
      <w:r w:rsidRPr="00CA4534">
        <w:rPr>
          <w:rStyle w:val="HideTWBExt"/>
          <w:b w:val="0"/>
        </w:rPr>
        <w:t>&lt;Article&gt;</w:t>
      </w:r>
      <w:r w:rsidRPr="00CA4534">
        <w:t>Člen 26 – 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74771BB" w14:textId="77777777" w:rsidTr="0059524E">
        <w:trPr>
          <w:trHeight w:hRule="exact" w:val="240"/>
          <w:jc w:val="center"/>
        </w:trPr>
        <w:tc>
          <w:tcPr>
            <w:tcW w:w="9752" w:type="dxa"/>
            <w:gridSpan w:val="2"/>
          </w:tcPr>
          <w:p w14:paraId="4DA1124A" w14:textId="77777777" w:rsidR="00774A4C" w:rsidRPr="00CA4534" w:rsidRDefault="00774A4C" w:rsidP="0059524E"/>
        </w:tc>
      </w:tr>
      <w:tr w:rsidR="00774A4C" w:rsidRPr="00CA4534" w14:paraId="092890E3" w14:textId="77777777" w:rsidTr="0059524E">
        <w:trPr>
          <w:trHeight w:val="240"/>
          <w:jc w:val="center"/>
        </w:trPr>
        <w:tc>
          <w:tcPr>
            <w:tcW w:w="4876" w:type="dxa"/>
          </w:tcPr>
          <w:p w14:paraId="4AE2EC66" w14:textId="77777777" w:rsidR="00774A4C" w:rsidRPr="00CA4534" w:rsidRDefault="00774A4C" w:rsidP="0059524E">
            <w:pPr>
              <w:pStyle w:val="ColumnHeading"/>
            </w:pPr>
            <w:r w:rsidRPr="00CA4534">
              <w:t>Besedilo, ki ga predlaga Komisija</w:t>
            </w:r>
          </w:p>
        </w:tc>
        <w:tc>
          <w:tcPr>
            <w:tcW w:w="4876" w:type="dxa"/>
          </w:tcPr>
          <w:p w14:paraId="7E93DA3F" w14:textId="77777777" w:rsidR="00774A4C" w:rsidRPr="00CA4534" w:rsidRDefault="00774A4C" w:rsidP="0059524E">
            <w:pPr>
              <w:pStyle w:val="ColumnHeading"/>
            </w:pPr>
            <w:r w:rsidRPr="00CA4534">
              <w:t>Predlog spremembe</w:t>
            </w:r>
          </w:p>
        </w:tc>
      </w:tr>
      <w:tr w:rsidR="00774A4C" w:rsidRPr="00CA4534" w14:paraId="21E741EE" w14:textId="77777777" w:rsidTr="0059524E">
        <w:trPr>
          <w:jc w:val="center"/>
        </w:trPr>
        <w:tc>
          <w:tcPr>
            <w:tcW w:w="4876" w:type="dxa"/>
          </w:tcPr>
          <w:p w14:paraId="744AFA73" w14:textId="77777777" w:rsidR="00774A4C" w:rsidRPr="00CA4534" w:rsidRDefault="00774A4C" w:rsidP="0059524E">
            <w:pPr>
              <w:pStyle w:val="Normal6"/>
              <w:rPr>
                <w:b/>
                <w:i/>
              </w:rPr>
            </w:pPr>
            <w:r w:rsidRPr="00CA4534">
              <w:t>(a)</w:t>
            </w:r>
            <w:r w:rsidRPr="00CA4534">
              <w:rPr>
                <w:b/>
                <w:i/>
              </w:rPr>
              <w:tab/>
            </w:r>
            <w:r w:rsidRPr="00CA4534">
              <w:t>prosilce obvestijo o njihovih pravicah in obveznostih, določenih zlasti v členih 27, 28 in 31 v zvezi z registracijo in vlaganjem prošenj, členu 7 v zvezi z obveznostmi prosilcev in posledicami neizpolnjevanja teh obveznosti, členu 9 v zvezi s pravico prosilcev, da ostanejo na ozemlju odgovorne države članice, in členu 8 v zvezi s splošnimi jamstvi za prosilce;</w:t>
            </w:r>
          </w:p>
        </w:tc>
        <w:tc>
          <w:tcPr>
            <w:tcW w:w="4876" w:type="dxa"/>
          </w:tcPr>
          <w:p w14:paraId="7B77117F" w14:textId="77777777" w:rsidR="00774A4C" w:rsidRPr="00CA4534" w:rsidRDefault="00774A4C" w:rsidP="0059524E">
            <w:pPr>
              <w:pStyle w:val="Normal6"/>
              <w:rPr>
                <w:b/>
                <w:i/>
              </w:rPr>
            </w:pPr>
            <w:r w:rsidRPr="00CA4534">
              <w:t>(a)</w:t>
            </w:r>
            <w:r w:rsidRPr="00CA4534">
              <w:rPr>
                <w:b/>
                <w:i/>
              </w:rPr>
              <w:tab/>
            </w:r>
            <w:r w:rsidRPr="00CA4534">
              <w:t>prosilce</w:t>
            </w:r>
            <w:r w:rsidRPr="00CA4534">
              <w:rPr>
                <w:b/>
                <w:i/>
              </w:rPr>
              <w:t xml:space="preserve"> v jeziku, ki ga razumejo,</w:t>
            </w:r>
            <w:r w:rsidRPr="00CA4534">
              <w:t xml:space="preserve"> obvestijo o njihovih pravicah in obveznostih, določenih zlasti v členih 27, 28 in 31 v zvezi z registracijo in vlaganjem prošenj, členu 7 v zvezi z obveznostmi prosilcev in posledicami neizpolnjevanja teh obveznosti, členu 9 v zvezi s pravico prosilcev, da ostanejo na ozemlju odgovorne države članice, in členu 8 v zvezi s splošnimi jamstvi za prosilce;</w:t>
            </w:r>
          </w:p>
        </w:tc>
      </w:tr>
    </w:tbl>
    <w:p w14:paraId="3FD906A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3E006B0" w14:textId="77777777" w:rsidR="00774A4C" w:rsidRPr="00CA4534" w:rsidRDefault="00774A4C" w:rsidP="00774A4C">
      <w:r w:rsidRPr="00CA4534">
        <w:rPr>
          <w:rStyle w:val="HideTWBExt"/>
        </w:rPr>
        <w:t>&lt;/Amend&gt;</w:t>
      </w:r>
    </w:p>
    <w:p w14:paraId="446D4A4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927</w:t>
      </w:r>
      <w:r w:rsidRPr="00CA4534">
        <w:rPr>
          <w:rStyle w:val="HideTWBExt"/>
          <w:b w:val="0"/>
        </w:rPr>
        <w:t>&lt;/NumAm&gt;</w:t>
      </w:r>
    </w:p>
    <w:p w14:paraId="2FC681EC" w14:textId="77777777" w:rsidR="00774A4C" w:rsidRPr="00CA4534" w:rsidRDefault="00774A4C" w:rsidP="00774A4C">
      <w:pPr>
        <w:pStyle w:val="NormalBold"/>
      </w:pPr>
      <w:r w:rsidRPr="00CA4534">
        <w:rPr>
          <w:rStyle w:val="HideTWBExt"/>
          <w:b w:val="0"/>
        </w:rPr>
        <w:t>&lt;RepeatBlock-By&gt;&lt;Members&gt;</w:t>
      </w:r>
      <w:r w:rsidRPr="00CA4534">
        <w:t>Péter Niedermüller</w:t>
      </w:r>
      <w:r w:rsidRPr="00CA4534">
        <w:rPr>
          <w:rStyle w:val="HideTWBExt"/>
          <w:b w:val="0"/>
        </w:rPr>
        <w:t>&lt;/Members&gt;</w:t>
      </w:r>
    </w:p>
    <w:p w14:paraId="6D72FA32" w14:textId="77777777" w:rsidR="00774A4C" w:rsidRPr="00CA4534" w:rsidRDefault="00774A4C" w:rsidP="00774A4C">
      <w:pPr>
        <w:pStyle w:val="NormalBold"/>
      </w:pPr>
      <w:r w:rsidRPr="00CA4534">
        <w:rPr>
          <w:rStyle w:val="HideTWBExt"/>
          <w:b w:val="0"/>
        </w:rPr>
        <w:t>&lt;/RepeatBlock-By&gt;</w:t>
      </w:r>
    </w:p>
    <w:p w14:paraId="6EF54A9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33BA1ED" w14:textId="77777777" w:rsidR="00774A4C" w:rsidRPr="00CA4534" w:rsidRDefault="00774A4C" w:rsidP="00774A4C">
      <w:pPr>
        <w:pStyle w:val="NormalBold"/>
      </w:pPr>
      <w:r w:rsidRPr="00CA4534">
        <w:rPr>
          <w:rStyle w:val="HideTWBExt"/>
          <w:b w:val="0"/>
        </w:rPr>
        <w:t>&lt;Article&gt;</w:t>
      </w:r>
      <w:r w:rsidRPr="00CA4534">
        <w:t>Člen 26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BD6D17A" w14:textId="77777777" w:rsidTr="0059524E">
        <w:trPr>
          <w:trHeight w:hRule="exact" w:val="240"/>
          <w:jc w:val="center"/>
        </w:trPr>
        <w:tc>
          <w:tcPr>
            <w:tcW w:w="9752" w:type="dxa"/>
            <w:gridSpan w:val="2"/>
          </w:tcPr>
          <w:p w14:paraId="31BFF2EA" w14:textId="77777777" w:rsidR="00774A4C" w:rsidRPr="00CA4534" w:rsidRDefault="00774A4C" w:rsidP="0059524E"/>
        </w:tc>
      </w:tr>
      <w:tr w:rsidR="00774A4C" w:rsidRPr="00CA4534" w14:paraId="0E19D2B8" w14:textId="77777777" w:rsidTr="0059524E">
        <w:trPr>
          <w:trHeight w:val="240"/>
          <w:jc w:val="center"/>
        </w:trPr>
        <w:tc>
          <w:tcPr>
            <w:tcW w:w="4876" w:type="dxa"/>
          </w:tcPr>
          <w:p w14:paraId="6B2F0052" w14:textId="77777777" w:rsidR="00774A4C" w:rsidRPr="00CA4534" w:rsidRDefault="00774A4C" w:rsidP="0059524E">
            <w:pPr>
              <w:pStyle w:val="ColumnHeading"/>
            </w:pPr>
            <w:r w:rsidRPr="00CA4534">
              <w:t>Besedilo, ki ga predlaga Komisija</w:t>
            </w:r>
          </w:p>
        </w:tc>
        <w:tc>
          <w:tcPr>
            <w:tcW w:w="4876" w:type="dxa"/>
          </w:tcPr>
          <w:p w14:paraId="052C432D" w14:textId="77777777" w:rsidR="00774A4C" w:rsidRPr="00CA4534" w:rsidRDefault="00774A4C" w:rsidP="0059524E">
            <w:pPr>
              <w:pStyle w:val="ColumnHeading"/>
            </w:pPr>
            <w:r w:rsidRPr="00CA4534">
              <w:t>Predlog spremembe</w:t>
            </w:r>
          </w:p>
        </w:tc>
      </w:tr>
      <w:tr w:rsidR="00774A4C" w:rsidRPr="00CA4534" w14:paraId="5ED55A7C" w14:textId="77777777" w:rsidTr="0059524E">
        <w:trPr>
          <w:jc w:val="center"/>
        </w:trPr>
        <w:tc>
          <w:tcPr>
            <w:tcW w:w="4876" w:type="dxa"/>
          </w:tcPr>
          <w:p w14:paraId="0FB58742" w14:textId="4EAABE5B" w:rsidR="00774A4C" w:rsidRPr="00CA4534" w:rsidRDefault="00774A4C" w:rsidP="0098759C">
            <w:pPr>
              <w:pStyle w:val="Normal6"/>
              <w:rPr>
                <w:b/>
                <w:i/>
              </w:rPr>
            </w:pPr>
            <w:r w:rsidRPr="00CA4534">
              <w:t>2.</w:t>
            </w:r>
            <w:r w:rsidRPr="00CA4534">
              <w:rPr>
                <w:b/>
                <w:i/>
              </w:rPr>
              <w:tab/>
            </w:r>
            <w:r w:rsidRPr="00CA4534">
              <w:t>Komisija</w:t>
            </w:r>
            <w:r w:rsidRPr="00CA4534">
              <w:rPr>
                <w:b/>
                <w:i/>
              </w:rPr>
              <w:t xml:space="preserve"> lahko z izvedbenimi akti</w:t>
            </w:r>
            <w:r w:rsidRPr="00CA4534">
              <w:t xml:space="preserve"> določi vsebino informacij, ki se zagotovijo prosilcem ob podajanju prošnje.</w:t>
            </w:r>
            <w:r w:rsidRPr="00CA4534">
              <w:rPr>
                <w:b/>
                <w:i/>
              </w:rPr>
              <w:t xml:space="preserve"> </w:t>
            </w:r>
            <w:r w:rsidR="0098759C" w:rsidRPr="00CA4534">
              <w:rPr>
                <w:b/>
                <w:i/>
              </w:rPr>
              <w:t xml:space="preserve">Navedeni </w:t>
            </w:r>
            <w:r w:rsidRPr="00CA4534">
              <w:rPr>
                <w:b/>
                <w:i/>
              </w:rPr>
              <w:t>izvedbeni akti se sprejmejo v skladu s postopkom pregleda iz člena 58.</w:t>
            </w:r>
          </w:p>
        </w:tc>
        <w:tc>
          <w:tcPr>
            <w:tcW w:w="4876" w:type="dxa"/>
          </w:tcPr>
          <w:p w14:paraId="42129B1C" w14:textId="77777777" w:rsidR="00774A4C" w:rsidRPr="00CA4534" w:rsidRDefault="00774A4C" w:rsidP="0059524E">
            <w:pPr>
              <w:pStyle w:val="Normal6"/>
              <w:rPr>
                <w:b/>
                <w:i/>
              </w:rPr>
            </w:pPr>
            <w:r w:rsidRPr="00CA4534">
              <w:t>2.</w:t>
            </w:r>
            <w:r w:rsidRPr="00CA4534">
              <w:rPr>
                <w:b/>
                <w:i/>
              </w:rPr>
              <w:tab/>
            </w:r>
            <w:r w:rsidRPr="00CA4534">
              <w:t>Komisija</w:t>
            </w:r>
            <w:r w:rsidRPr="00CA4534">
              <w:rPr>
                <w:b/>
                <w:i/>
              </w:rPr>
              <w:t xml:space="preserve"> je pooblaščena, da v skladu s členom 59 sprejema delegirane akte, v katerih</w:t>
            </w:r>
            <w:r w:rsidRPr="00CA4534">
              <w:t xml:space="preserve"> določi vsebino informacij, ki se zagotovijo prosilcem ob podajanju prošnje.</w:t>
            </w:r>
          </w:p>
        </w:tc>
      </w:tr>
    </w:tbl>
    <w:p w14:paraId="39FD34A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1DA53F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FD5293D" w14:textId="77777777" w:rsidR="00774A4C" w:rsidRPr="00CA4534" w:rsidRDefault="00774A4C" w:rsidP="00774A4C">
      <w:pPr>
        <w:pStyle w:val="Normal12Italic"/>
        <w:rPr>
          <w:lang w:val="sl-SI"/>
        </w:rPr>
      </w:pPr>
      <w:r w:rsidRPr="00CA4534">
        <w:rPr>
          <w:lang w:val="sl-SI"/>
        </w:rPr>
        <w:t>Zagotavljanje informacij prosilcem je njihova ključna postopkovna pravica. Glede na njegov pomen se morata sozakonodajalca dogovoriti o vsakem aktu, v katerem natančneje določita informacije, ki se zagotovijo prosilcem. Ob upoštevanju tega dejstva se lahko v teh razmerah uporabi samo delegirani akt.</w:t>
      </w:r>
    </w:p>
    <w:p w14:paraId="5F9BED90" w14:textId="77777777" w:rsidR="00774A4C" w:rsidRPr="00CA4534" w:rsidRDefault="00774A4C" w:rsidP="00774A4C">
      <w:r w:rsidRPr="00CA4534">
        <w:rPr>
          <w:rStyle w:val="HideTWBExt"/>
        </w:rPr>
        <w:t>&lt;/Amend&gt;</w:t>
      </w:r>
    </w:p>
    <w:p w14:paraId="7BF5966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928</w:t>
      </w:r>
      <w:r w:rsidRPr="00CA4534">
        <w:rPr>
          <w:rStyle w:val="HideTWBExt"/>
          <w:b w:val="0"/>
        </w:rPr>
        <w:t>&lt;/NumAm&gt;</w:t>
      </w:r>
    </w:p>
    <w:p w14:paraId="17991A76"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6798D757" w14:textId="77777777" w:rsidR="00774A4C" w:rsidRPr="00CA4534" w:rsidRDefault="00774A4C" w:rsidP="00774A4C">
      <w:pPr>
        <w:pStyle w:val="NormalBold"/>
      </w:pPr>
      <w:r w:rsidRPr="00CA4534">
        <w:rPr>
          <w:rStyle w:val="HideTWBExt"/>
          <w:b w:val="0"/>
        </w:rPr>
        <w:t>&lt;/RepeatBlock-By&gt;</w:t>
      </w:r>
    </w:p>
    <w:p w14:paraId="6D8A007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240C998" w14:textId="77777777" w:rsidR="00774A4C" w:rsidRPr="00CA4534" w:rsidRDefault="00774A4C" w:rsidP="00774A4C">
      <w:pPr>
        <w:pStyle w:val="NormalBold"/>
      </w:pPr>
      <w:r w:rsidRPr="00CA4534">
        <w:rPr>
          <w:rStyle w:val="HideTWBExt"/>
          <w:b w:val="0"/>
        </w:rPr>
        <w:t>&lt;Article&gt;</w:t>
      </w:r>
      <w:r w:rsidRPr="00CA4534">
        <w:t>Člen 27</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1AD992C" w14:textId="77777777" w:rsidTr="0059524E">
        <w:trPr>
          <w:trHeight w:hRule="exact" w:val="240"/>
          <w:jc w:val="center"/>
        </w:trPr>
        <w:tc>
          <w:tcPr>
            <w:tcW w:w="9752" w:type="dxa"/>
            <w:gridSpan w:val="2"/>
          </w:tcPr>
          <w:p w14:paraId="6A82A981" w14:textId="77777777" w:rsidR="00774A4C" w:rsidRPr="00CA4534" w:rsidRDefault="00774A4C" w:rsidP="0059524E"/>
        </w:tc>
      </w:tr>
      <w:tr w:rsidR="00774A4C" w:rsidRPr="00CA4534" w14:paraId="08149D12" w14:textId="77777777" w:rsidTr="0059524E">
        <w:trPr>
          <w:trHeight w:val="240"/>
          <w:jc w:val="center"/>
        </w:trPr>
        <w:tc>
          <w:tcPr>
            <w:tcW w:w="4876" w:type="dxa"/>
          </w:tcPr>
          <w:p w14:paraId="6BDA089F" w14:textId="77777777" w:rsidR="00774A4C" w:rsidRPr="00CA4534" w:rsidRDefault="00774A4C" w:rsidP="0059524E">
            <w:pPr>
              <w:pStyle w:val="ColumnHeading"/>
            </w:pPr>
            <w:r w:rsidRPr="00CA4534">
              <w:t>Besedilo, ki ga predlaga Komisija</w:t>
            </w:r>
          </w:p>
        </w:tc>
        <w:tc>
          <w:tcPr>
            <w:tcW w:w="4876" w:type="dxa"/>
          </w:tcPr>
          <w:p w14:paraId="26899B39" w14:textId="77777777" w:rsidR="00774A4C" w:rsidRPr="00CA4534" w:rsidRDefault="00774A4C" w:rsidP="0059524E">
            <w:pPr>
              <w:pStyle w:val="ColumnHeading"/>
            </w:pPr>
            <w:r w:rsidRPr="00CA4534">
              <w:t>Predlog spremembe</w:t>
            </w:r>
          </w:p>
        </w:tc>
      </w:tr>
      <w:tr w:rsidR="00774A4C" w:rsidRPr="00CA4534" w14:paraId="59D02081" w14:textId="77777777" w:rsidTr="0059524E">
        <w:trPr>
          <w:jc w:val="center"/>
        </w:trPr>
        <w:tc>
          <w:tcPr>
            <w:tcW w:w="4876" w:type="dxa"/>
          </w:tcPr>
          <w:p w14:paraId="19DA7A55" w14:textId="77777777" w:rsidR="00774A4C" w:rsidRPr="00CA4534" w:rsidRDefault="00774A4C" w:rsidP="0059524E">
            <w:pPr>
              <w:pStyle w:val="Center"/>
              <w:rPr>
                <w:b/>
                <w:i/>
                <w:lang w:val="sl-SI"/>
              </w:rPr>
            </w:pPr>
            <w:r w:rsidRPr="00CA4534">
              <w:rPr>
                <w:b/>
                <w:i/>
                <w:sz w:val="24"/>
                <w:lang w:val="sl-SI"/>
              </w:rPr>
              <w:t>Člen 27</w:t>
            </w:r>
            <w:r w:rsidRPr="00CA4534">
              <w:rPr>
                <w:b/>
                <w:i/>
                <w:lang w:val="sl-SI"/>
              </w:rPr>
              <w:tab/>
            </w:r>
          </w:p>
        </w:tc>
        <w:tc>
          <w:tcPr>
            <w:tcW w:w="4876" w:type="dxa"/>
          </w:tcPr>
          <w:p w14:paraId="6D93CA98" w14:textId="77777777" w:rsidR="00774A4C" w:rsidRPr="00CA4534" w:rsidRDefault="00774A4C" w:rsidP="0059524E">
            <w:pPr>
              <w:pStyle w:val="Normal6"/>
              <w:rPr>
                <w:b/>
                <w:i/>
              </w:rPr>
            </w:pPr>
            <w:r w:rsidRPr="00CA4534">
              <w:rPr>
                <w:b/>
                <w:i/>
              </w:rPr>
              <w:t>črtano</w:t>
            </w:r>
          </w:p>
        </w:tc>
      </w:tr>
      <w:tr w:rsidR="00774A4C" w:rsidRPr="00CA4534" w14:paraId="63252294" w14:textId="77777777" w:rsidTr="0059524E">
        <w:trPr>
          <w:jc w:val="center"/>
        </w:trPr>
        <w:tc>
          <w:tcPr>
            <w:tcW w:w="4876" w:type="dxa"/>
          </w:tcPr>
          <w:p w14:paraId="207BD54C" w14:textId="77777777" w:rsidR="00774A4C" w:rsidRPr="00CA4534" w:rsidRDefault="00774A4C" w:rsidP="0059524E">
            <w:pPr>
              <w:pStyle w:val="Center"/>
              <w:rPr>
                <w:b/>
                <w:i/>
                <w:lang w:val="sl-SI"/>
              </w:rPr>
            </w:pPr>
            <w:r w:rsidRPr="00CA4534">
              <w:rPr>
                <w:b/>
                <w:i/>
                <w:sz w:val="24"/>
                <w:lang w:val="sl-SI"/>
              </w:rPr>
              <w:t>Registracija prošenj za mednarodno zaščito</w:t>
            </w:r>
          </w:p>
        </w:tc>
        <w:tc>
          <w:tcPr>
            <w:tcW w:w="4876" w:type="dxa"/>
          </w:tcPr>
          <w:p w14:paraId="49B295AE" w14:textId="77777777" w:rsidR="00774A4C" w:rsidRPr="00CA4534" w:rsidRDefault="00774A4C" w:rsidP="0059524E">
            <w:pPr>
              <w:pStyle w:val="Normal6"/>
            </w:pPr>
          </w:p>
        </w:tc>
      </w:tr>
      <w:tr w:rsidR="00774A4C" w:rsidRPr="00CA4534" w14:paraId="71458169" w14:textId="77777777" w:rsidTr="0059524E">
        <w:trPr>
          <w:jc w:val="center"/>
        </w:trPr>
        <w:tc>
          <w:tcPr>
            <w:tcW w:w="4876" w:type="dxa"/>
          </w:tcPr>
          <w:p w14:paraId="22AC76F6" w14:textId="77777777" w:rsidR="00774A4C" w:rsidRPr="00CA4534" w:rsidRDefault="00774A4C" w:rsidP="0059524E">
            <w:pPr>
              <w:pStyle w:val="Normal6"/>
              <w:rPr>
                <w:b/>
                <w:i/>
              </w:rPr>
            </w:pPr>
            <w:r w:rsidRPr="00CA4534">
              <w:rPr>
                <w:b/>
                <w:i/>
              </w:rPr>
              <w:t>1.</w:t>
            </w:r>
          </w:p>
        </w:tc>
        <w:tc>
          <w:tcPr>
            <w:tcW w:w="4876" w:type="dxa"/>
          </w:tcPr>
          <w:p w14:paraId="4D5C841F" w14:textId="77777777" w:rsidR="00774A4C" w:rsidRPr="00CA4534" w:rsidRDefault="00774A4C" w:rsidP="0059524E">
            <w:pPr>
              <w:pStyle w:val="Normal6"/>
            </w:pPr>
          </w:p>
        </w:tc>
      </w:tr>
      <w:tr w:rsidR="00774A4C" w:rsidRPr="00CA4534" w14:paraId="5AD581B5" w14:textId="77777777" w:rsidTr="0059524E">
        <w:trPr>
          <w:jc w:val="center"/>
        </w:trPr>
        <w:tc>
          <w:tcPr>
            <w:tcW w:w="4876" w:type="dxa"/>
          </w:tcPr>
          <w:p w14:paraId="1282856B" w14:textId="77777777" w:rsidR="00774A4C" w:rsidRPr="00CA4534" w:rsidRDefault="00774A4C" w:rsidP="0059524E">
            <w:pPr>
              <w:pStyle w:val="Normal6"/>
              <w:rPr>
                <w:b/>
                <w:i/>
              </w:rPr>
            </w:pPr>
            <w:r w:rsidRPr="00CA4534">
              <w:rPr>
                <w:b/>
                <w:i/>
              </w:rPr>
              <w:t>Organi, odgovorni za prejem in registracijo prošenj za mednarodno zaščito, registrirajo prošnje nemudoma in ne pozneje kot tri delovne dni od takrat, ko je prošnja podana. Registrirajo tudi naslednje informacije:</w:t>
            </w:r>
          </w:p>
        </w:tc>
        <w:tc>
          <w:tcPr>
            <w:tcW w:w="4876" w:type="dxa"/>
          </w:tcPr>
          <w:p w14:paraId="34451F7B" w14:textId="77777777" w:rsidR="00774A4C" w:rsidRPr="00CA4534" w:rsidRDefault="00774A4C" w:rsidP="0059524E">
            <w:pPr>
              <w:pStyle w:val="Normal6"/>
            </w:pPr>
          </w:p>
        </w:tc>
      </w:tr>
      <w:tr w:rsidR="00774A4C" w:rsidRPr="00CA4534" w14:paraId="08BE9AA9" w14:textId="77777777" w:rsidTr="0059524E">
        <w:trPr>
          <w:jc w:val="center"/>
        </w:trPr>
        <w:tc>
          <w:tcPr>
            <w:tcW w:w="4876" w:type="dxa"/>
          </w:tcPr>
          <w:p w14:paraId="4BDDD64B" w14:textId="77777777" w:rsidR="00774A4C" w:rsidRPr="00CA4534" w:rsidRDefault="00774A4C" w:rsidP="0059524E">
            <w:pPr>
              <w:pStyle w:val="Normal6"/>
              <w:rPr>
                <w:b/>
                <w:i/>
              </w:rPr>
            </w:pPr>
            <w:r w:rsidRPr="00CA4534">
              <w:rPr>
                <w:b/>
                <w:i/>
              </w:rPr>
              <w:t>(a) ime, datum rojstva, spol, državljanstvo in druge osebne podatke o prosilcu;</w:t>
            </w:r>
          </w:p>
        </w:tc>
        <w:tc>
          <w:tcPr>
            <w:tcW w:w="4876" w:type="dxa"/>
          </w:tcPr>
          <w:p w14:paraId="1872D769" w14:textId="77777777" w:rsidR="00774A4C" w:rsidRPr="00CA4534" w:rsidRDefault="00774A4C" w:rsidP="0059524E">
            <w:pPr>
              <w:pStyle w:val="Normal6"/>
            </w:pPr>
          </w:p>
        </w:tc>
      </w:tr>
      <w:tr w:rsidR="00774A4C" w:rsidRPr="00CA4534" w14:paraId="550A3419" w14:textId="77777777" w:rsidTr="0059524E">
        <w:trPr>
          <w:jc w:val="center"/>
        </w:trPr>
        <w:tc>
          <w:tcPr>
            <w:tcW w:w="4876" w:type="dxa"/>
          </w:tcPr>
          <w:p w14:paraId="133FEBC3" w14:textId="77777777" w:rsidR="00774A4C" w:rsidRPr="00CA4534" w:rsidRDefault="00774A4C" w:rsidP="0059524E">
            <w:pPr>
              <w:pStyle w:val="Normal6"/>
              <w:rPr>
                <w:b/>
                <w:i/>
              </w:rPr>
            </w:pPr>
            <w:r w:rsidRPr="00CA4534">
              <w:rPr>
                <w:b/>
                <w:i/>
              </w:rPr>
              <w:t>(b) vrsto in številko osebnega dokumenta ali potne listine prosilca;</w:t>
            </w:r>
          </w:p>
        </w:tc>
        <w:tc>
          <w:tcPr>
            <w:tcW w:w="4876" w:type="dxa"/>
          </w:tcPr>
          <w:p w14:paraId="16444B52" w14:textId="77777777" w:rsidR="00774A4C" w:rsidRPr="00CA4534" w:rsidRDefault="00774A4C" w:rsidP="0059524E">
            <w:pPr>
              <w:pStyle w:val="Normal6"/>
            </w:pPr>
          </w:p>
        </w:tc>
      </w:tr>
      <w:tr w:rsidR="00774A4C" w:rsidRPr="00CA4534" w14:paraId="730362D3" w14:textId="77777777" w:rsidTr="0059524E">
        <w:trPr>
          <w:jc w:val="center"/>
        </w:trPr>
        <w:tc>
          <w:tcPr>
            <w:tcW w:w="4876" w:type="dxa"/>
          </w:tcPr>
          <w:p w14:paraId="037D7C7A" w14:textId="77777777" w:rsidR="00774A4C" w:rsidRPr="00CA4534" w:rsidRDefault="00774A4C" w:rsidP="0059524E">
            <w:pPr>
              <w:pStyle w:val="Normal6"/>
              <w:rPr>
                <w:b/>
                <w:i/>
              </w:rPr>
            </w:pPr>
            <w:r w:rsidRPr="00CA4534">
              <w:rPr>
                <w:b/>
                <w:i/>
              </w:rPr>
              <w:t>(c) datum prošnje, kraj, kjer je bila prošnja podana, in organ, pred katerim je bila prošnja podana.</w:t>
            </w:r>
          </w:p>
        </w:tc>
        <w:tc>
          <w:tcPr>
            <w:tcW w:w="4876" w:type="dxa"/>
          </w:tcPr>
          <w:p w14:paraId="001CFC30" w14:textId="77777777" w:rsidR="00774A4C" w:rsidRPr="00CA4534" w:rsidRDefault="00774A4C" w:rsidP="0059524E">
            <w:pPr>
              <w:pStyle w:val="Normal6"/>
            </w:pPr>
          </w:p>
        </w:tc>
      </w:tr>
      <w:tr w:rsidR="00774A4C" w:rsidRPr="00CA4534" w14:paraId="64704138" w14:textId="77777777" w:rsidTr="0059524E">
        <w:trPr>
          <w:jc w:val="center"/>
        </w:trPr>
        <w:tc>
          <w:tcPr>
            <w:tcW w:w="4876" w:type="dxa"/>
          </w:tcPr>
          <w:p w14:paraId="63F32AFE" w14:textId="77777777" w:rsidR="00774A4C" w:rsidRPr="00CA4534" w:rsidRDefault="00774A4C" w:rsidP="0059524E">
            <w:pPr>
              <w:pStyle w:val="Normal6"/>
              <w:rPr>
                <w:b/>
                <w:i/>
              </w:rPr>
            </w:pPr>
            <w:r w:rsidRPr="00CA4534">
              <w:rPr>
                <w:b/>
                <w:i/>
              </w:rPr>
              <w:t>Kadar je podatke iz točk (a) in (b) država članica pridobila, še preden je bila prošnja podana, jih ne zahteva še enkrat.</w:t>
            </w:r>
          </w:p>
        </w:tc>
        <w:tc>
          <w:tcPr>
            <w:tcW w:w="4876" w:type="dxa"/>
          </w:tcPr>
          <w:p w14:paraId="02C5418C" w14:textId="77777777" w:rsidR="00774A4C" w:rsidRPr="00CA4534" w:rsidRDefault="00774A4C" w:rsidP="0059524E">
            <w:pPr>
              <w:pStyle w:val="Normal6"/>
            </w:pPr>
          </w:p>
        </w:tc>
      </w:tr>
      <w:tr w:rsidR="00774A4C" w:rsidRPr="00CA4534" w14:paraId="6D501133" w14:textId="77777777" w:rsidTr="0059524E">
        <w:trPr>
          <w:jc w:val="center"/>
        </w:trPr>
        <w:tc>
          <w:tcPr>
            <w:tcW w:w="4876" w:type="dxa"/>
          </w:tcPr>
          <w:p w14:paraId="4182E560" w14:textId="77777777" w:rsidR="00774A4C" w:rsidRPr="00CA4534" w:rsidRDefault="00774A4C" w:rsidP="0059524E">
            <w:pPr>
              <w:pStyle w:val="Normal6"/>
              <w:rPr>
                <w:b/>
                <w:i/>
              </w:rPr>
            </w:pPr>
            <w:r w:rsidRPr="00CA4534">
              <w:rPr>
                <w:b/>
                <w:i/>
              </w:rPr>
              <w:t>2. Kadar informacije zbere organ za presojo ali drug organ, ki mu pomaga, za namene obravnave prošnje, se lahko dodatni podatki, potrebni za obravnavo prošnje, zberejo tudi ob registraciji.</w:t>
            </w:r>
          </w:p>
        </w:tc>
        <w:tc>
          <w:tcPr>
            <w:tcW w:w="4876" w:type="dxa"/>
          </w:tcPr>
          <w:p w14:paraId="55A67129" w14:textId="77777777" w:rsidR="00774A4C" w:rsidRPr="00CA4534" w:rsidRDefault="00774A4C" w:rsidP="0059524E">
            <w:pPr>
              <w:pStyle w:val="Normal6"/>
            </w:pPr>
          </w:p>
        </w:tc>
      </w:tr>
      <w:tr w:rsidR="00774A4C" w:rsidRPr="00CA4534" w14:paraId="6EA214F1" w14:textId="77777777" w:rsidTr="0059524E">
        <w:trPr>
          <w:jc w:val="center"/>
        </w:trPr>
        <w:tc>
          <w:tcPr>
            <w:tcW w:w="4876" w:type="dxa"/>
          </w:tcPr>
          <w:p w14:paraId="33B0D387" w14:textId="77777777" w:rsidR="00774A4C" w:rsidRPr="00CA4534" w:rsidRDefault="00774A4C" w:rsidP="0059524E">
            <w:pPr>
              <w:pStyle w:val="Normal6"/>
              <w:rPr>
                <w:b/>
                <w:i/>
              </w:rPr>
            </w:pPr>
            <w:r w:rsidRPr="00CA4534">
              <w:rPr>
                <w:b/>
                <w:i/>
              </w:rPr>
              <w:t>3. Kadar istočasne prošnje za mednarodno zaščito nesorazmernega števila državljanov tretjih držav ali oseb brez državljanstva v praksi otežujejo registracijo prošenj v treh delovnih dneh od podajanja prošnje, lahko organi države članice navedeni rok podaljšajo na deset delovnih dni.</w:t>
            </w:r>
          </w:p>
        </w:tc>
        <w:tc>
          <w:tcPr>
            <w:tcW w:w="4876" w:type="dxa"/>
          </w:tcPr>
          <w:p w14:paraId="21AFC194" w14:textId="77777777" w:rsidR="00774A4C" w:rsidRPr="00CA4534" w:rsidRDefault="00774A4C" w:rsidP="0059524E">
            <w:pPr>
              <w:pStyle w:val="Normal6"/>
            </w:pPr>
          </w:p>
        </w:tc>
      </w:tr>
      <w:tr w:rsidR="00774A4C" w:rsidRPr="00CA4534" w14:paraId="6A67701E" w14:textId="77777777" w:rsidTr="0059524E">
        <w:trPr>
          <w:jc w:val="center"/>
        </w:trPr>
        <w:tc>
          <w:tcPr>
            <w:tcW w:w="4876" w:type="dxa"/>
          </w:tcPr>
          <w:p w14:paraId="5B0A5B02" w14:textId="77777777" w:rsidR="00774A4C" w:rsidRPr="00CA4534" w:rsidRDefault="00774A4C" w:rsidP="0059524E">
            <w:pPr>
              <w:pStyle w:val="Normal6"/>
              <w:rPr>
                <w:b/>
                <w:i/>
              </w:rPr>
            </w:pPr>
            <w:r w:rsidRPr="00CA4534">
              <w:rPr>
                <w:b/>
                <w:i/>
              </w:rPr>
              <w:t>4. Odgovorni organi vse sklope podatkov iz odstavka 1 in vse ostale relevantne podatke, zbrane na podlagi odstavka 2, hranijo deset let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37524680" w14:textId="77777777" w:rsidR="00774A4C" w:rsidRPr="00CA4534" w:rsidRDefault="00774A4C" w:rsidP="0059524E">
            <w:pPr>
              <w:pStyle w:val="Normal6"/>
            </w:pPr>
          </w:p>
        </w:tc>
      </w:tr>
    </w:tbl>
    <w:p w14:paraId="1D45240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0835D43" w14:textId="77777777" w:rsidR="00774A4C" w:rsidRPr="00CA4534" w:rsidRDefault="00774A4C" w:rsidP="00774A4C">
      <w:r w:rsidRPr="00CA4534">
        <w:rPr>
          <w:rStyle w:val="HideTWBExt"/>
        </w:rPr>
        <w:t>&lt;/Amend&gt;</w:t>
      </w:r>
    </w:p>
    <w:p w14:paraId="4A9D827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929</w:t>
      </w:r>
      <w:r w:rsidRPr="00CA4534">
        <w:rPr>
          <w:rStyle w:val="HideTWBExt"/>
          <w:b w:val="0"/>
        </w:rPr>
        <w:t>&lt;/NumAm&gt;</w:t>
      </w:r>
    </w:p>
    <w:p w14:paraId="17A3191A" w14:textId="77777777" w:rsidR="00774A4C" w:rsidRPr="00CA4534" w:rsidRDefault="00774A4C" w:rsidP="00774A4C">
      <w:pPr>
        <w:pStyle w:val="NormalBold"/>
      </w:pPr>
      <w:r w:rsidRPr="00CA4534">
        <w:rPr>
          <w:rStyle w:val="HideTWBExt"/>
          <w:b w:val="0"/>
        </w:rPr>
        <w:t>&lt;RepeatBlock-By&gt;&lt;Members&gt;</w:t>
      </w:r>
      <w:r w:rsidRPr="00CA4534">
        <w:t>Elisavet Vozemberg-Vrionidi (Elissavet Vozemberg-Vrionidi)</w:t>
      </w:r>
      <w:r w:rsidRPr="00CA4534">
        <w:rPr>
          <w:rStyle w:val="HideTWBExt"/>
          <w:b w:val="0"/>
        </w:rPr>
        <w:t>&lt;/Members&gt;</w:t>
      </w:r>
    </w:p>
    <w:p w14:paraId="6706C1C6" w14:textId="77777777" w:rsidR="00774A4C" w:rsidRPr="00CA4534" w:rsidRDefault="00774A4C" w:rsidP="00774A4C">
      <w:pPr>
        <w:pStyle w:val="NormalBold"/>
      </w:pPr>
      <w:r w:rsidRPr="00CA4534">
        <w:rPr>
          <w:rStyle w:val="HideTWBExt"/>
          <w:b w:val="0"/>
        </w:rPr>
        <w:t>&lt;/RepeatBlock-By&gt;</w:t>
      </w:r>
    </w:p>
    <w:p w14:paraId="0944C62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E71F433" w14:textId="77777777" w:rsidR="00774A4C" w:rsidRPr="00CA4534" w:rsidRDefault="00774A4C" w:rsidP="00774A4C">
      <w:pPr>
        <w:pStyle w:val="NormalBold"/>
      </w:pPr>
      <w:r w:rsidRPr="00CA4534">
        <w:rPr>
          <w:rStyle w:val="HideTWBExt"/>
          <w:b w:val="0"/>
        </w:rPr>
        <w:t>&lt;Article&gt;</w:t>
      </w:r>
      <w:r w:rsidRPr="00CA4534">
        <w:t>Člen 27 – odstavek 1 – pododstavek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CC13128" w14:textId="77777777" w:rsidTr="0059524E">
        <w:trPr>
          <w:trHeight w:hRule="exact" w:val="240"/>
          <w:jc w:val="center"/>
        </w:trPr>
        <w:tc>
          <w:tcPr>
            <w:tcW w:w="9752" w:type="dxa"/>
            <w:gridSpan w:val="2"/>
          </w:tcPr>
          <w:p w14:paraId="64B206F1" w14:textId="77777777" w:rsidR="00774A4C" w:rsidRPr="00CA4534" w:rsidRDefault="00774A4C" w:rsidP="0059524E"/>
        </w:tc>
      </w:tr>
      <w:tr w:rsidR="00774A4C" w:rsidRPr="00CA4534" w14:paraId="52624663" w14:textId="77777777" w:rsidTr="0059524E">
        <w:trPr>
          <w:trHeight w:val="240"/>
          <w:jc w:val="center"/>
        </w:trPr>
        <w:tc>
          <w:tcPr>
            <w:tcW w:w="4876" w:type="dxa"/>
          </w:tcPr>
          <w:p w14:paraId="3A878AB2" w14:textId="77777777" w:rsidR="00774A4C" w:rsidRPr="00CA4534" w:rsidRDefault="00774A4C" w:rsidP="0059524E">
            <w:pPr>
              <w:pStyle w:val="ColumnHeading"/>
            </w:pPr>
            <w:r w:rsidRPr="00CA4534">
              <w:t>Besedilo, ki ga predlaga Komisija</w:t>
            </w:r>
          </w:p>
        </w:tc>
        <w:tc>
          <w:tcPr>
            <w:tcW w:w="4876" w:type="dxa"/>
          </w:tcPr>
          <w:p w14:paraId="7CE0AD38" w14:textId="77777777" w:rsidR="00774A4C" w:rsidRPr="00CA4534" w:rsidRDefault="00774A4C" w:rsidP="0059524E">
            <w:pPr>
              <w:pStyle w:val="ColumnHeading"/>
            </w:pPr>
            <w:r w:rsidRPr="00CA4534">
              <w:t>Predlog spremembe</w:t>
            </w:r>
          </w:p>
        </w:tc>
      </w:tr>
      <w:tr w:rsidR="00774A4C" w:rsidRPr="00CA4534" w14:paraId="70053126" w14:textId="77777777" w:rsidTr="0059524E">
        <w:trPr>
          <w:jc w:val="center"/>
        </w:trPr>
        <w:tc>
          <w:tcPr>
            <w:tcW w:w="4876" w:type="dxa"/>
          </w:tcPr>
          <w:p w14:paraId="1F332659" w14:textId="77777777" w:rsidR="00774A4C" w:rsidRPr="00CA4534" w:rsidRDefault="00774A4C" w:rsidP="0059524E">
            <w:pPr>
              <w:pStyle w:val="Normal6"/>
              <w:rPr>
                <w:b/>
                <w:i/>
              </w:rPr>
            </w:pPr>
            <w:r w:rsidRPr="00CA4534">
              <w:t>Organi, odgovorni za prejem in registracijo prošenj za mednarodno zaščito, registrirajo prošnje nemudoma in ne pozneje kot</w:t>
            </w:r>
            <w:r w:rsidRPr="00CA4534">
              <w:rPr>
                <w:b/>
                <w:i/>
              </w:rPr>
              <w:t xml:space="preserve"> tri delovne</w:t>
            </w:r>
            <w:r w:rsidRPr="00CA4534">
              <w:t xml:space="preserve"> dni od takrat, ko je prošnja podana. Registrirajo tudi naslednje informacije:</w:t>
            </w:r>
          </w:p>
        </w:tc>
        <w:tc>
          <w:tcPr>
            <w:tcW w:w="4876" w:type="dxa"/>
          </w:tcPr>
          <w:p w14:paraId="0852EAC5" w14:textId="77777777" w:rsidR="00774A4C" w:rsidRPr="00CA4534" w:rsidRDefault="00774A4C" w:rsidP="0059524E">
            <w:pPr>
              <w:pStyle w:val="Normal6"/>
              <w:rPr>
                <w:b/>
                <w:i/>
              </w:rPr>
            </w:pPr>
            <w:r w:rsidRPr="00CA4534">
              <w:t>Organi, odgovorni za prejem in registracijo prošenj za mednarodno zaščito, registrirajo prošnje nemudoma in ne pozneje kot</w:t>
            </w:r>
            <w:r w:rsidRPr="00CA4534">
              <w:rPr>
                <w:b/>
                <w:i/>
              </w:rPr>
              <w:t xml:space="preserve"> deset delovnih</w:t>
            </w:r>
            <w:r w:rsidRPr="00CA4534">
              <w:t xml:space="preserve"> dni od takrat, ko je prošnja podana. Registrirajo tudi naslednje informacije:</w:t>
            </w:r>
          </w:p>
        </w:tc>
      </w:tr>
    </w:tbl>
    <w:p w14:paraId="123B77B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E6D6E19"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7255FCB" w14:textId="77777777" w:rsidR="00774A4C" w:rsidRPr="00CA4534" w:rsidRDefault="00774A4C" w:rsidP="00774A4C">
      <w:pPr>
        <w:pStyle w:val="Normal12Italic"/>
        <w:rPr>
          <w:lang w:val="sl-SI"/>
        </w:rPr>
      </w:pPr>
      <w:r w:rsidRPr="00CA4534">
        <w:rPr>
          <w:lang w:val="sl-SI"/>
        </w:rPr>
        <w:t>V primeru množičnih prihodov tridnevni rok ni realen.</w:t>
      </w:r>
    </w:p>
    <w:p w14:paraId="0FD8B6C1" w14:textId="77777777" w:rsidR="00774A4C" w:rsidRPr="00CA4534" w:rsidRDefault="00774A4C" w:rsidP="00774A4C">
      <w:r w:rsidRPr="00CA4534">
        <w:rPr>
          <w:rStyle w:val="HideTWBExt"/>
        </w:rPr>
        <w:t>&lt;/Amend&gt;</w:t>
      </w:r>
    </w:p>
    <w:p w14:paraId="07E7D2F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930</w:t>
      </w:r>
      <w:r w:rsidRPr="00CA4534">
        <w:rPr>
          <w:rStyle w:val="HideTWBExt"/>
          <w:b w:val="0"/>
        </w:rPr>
        <w:t>&lt;/NumAm&gt;</w:t>
      </w:r>
    </w:p>
    <w:p w14:paraId="639456AB"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4CCDC645" w14:textId="77777777" w:rsidR="00774A4C" w:rsidRPr="00CA4534" w:rsidRDefault="00774A4C" w:rsidP="00774A4C">
      <w:pPr>
        <w:pStyle w:val="NormalBold"/>
      </w:pPr>
      <w:r w:rsidRPr="00CA4534">
        <w:rPr>
          <w:rStyle w:val="HideTWBExt"/>
          <w:b w:val="0"/>
        </w:rPr>
        <w:t>&lt;/RepeatBlock-By&gt;</w:t>
      </w:r>
    </w:p>
    <w:p w14:paraId="0D3C315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93D9C23" w14:textId="77777777" w:rsidR="00774A4C" w:rsidRPr="00CA4534" w:rsidRDefault="00774A4C" w:rsidP="00774A4C">
      <w:pPr>
        <w:pStyle w:val="NormalBold"/>
      </w:pPr>
      <w:r w:rsidRPr="00CA4534">
        <w:rPr>
          <w:rStyle w:val="HideTWBExt"/>
          <w:b w:val="0"/>
        </w:rPr>
        <w:t>&lt;Article&gt;</w:t>
      </w:r>
      <w:r w:rsidRPr="00CA4534">
        <w:t>Člen 27 – odstavek 1 – pododstavek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50C2804" w14:textId="77777777" w:rsidTr="0059524E">
        <w:trPr>
          <w:trHeight w:hRule="exact" w:val="240"/>
          <w:jc w:val="center"/>
        </w:trPr>
        <w:tc>
          <w:tcPr>
            <w:tcW w:w="9752" w:type="dxa"/>
            <w:gridSpan w:val="2"/>
          </w:tcPr>
          <w:p w14:paraId="2B9BDA23" w14:textId="77777777" w:rsidR="00774A4C" w:rsidRPr="00CA4534" w:rsidRDefault="00774A4C" w:rsidP="0059524E"/>
        </w:tc>
      </w:tr>
      <w:tr w:rsidR="00774A4C" w:rsidRPr="00CA4534" w14:paraId="044732E7" w14:textId="77777777" w:rsidTr="0059524E">
        <w:trPr>
          <w:trHeight w:val="240"/>
          <w:jc w:val="center"/>
        </w:trPr>
        <w:tc>
          <w:tcPr>
            <w:tcW w:w="4876" w:type="dxa"/>
          </w:tcPr>
          <w:p w14:paraId="0E67D6E1" w14:textId="77777777" w:rsidR="00774A4C" w:rsidRPr="00CA4534" w:rsidRDefault="00774A4C" w:rsidP="0059524E">
            <w:pPr>
              <w:pStyle w:val="ColumnHeading"/>
            </w:pPr>
            <w:r w:rsidRPr="00CA4534">
              <w:t>Besedilo, ki ga predlaga Komisija</w:t>
            </w:r>
          </w:p>
        </w:tc>
        <w:tc>
          <w:tcPr>
            <w:tcW w:w="4876" w:type="dxa"/>
          </w:tcPr>
          <w:p w14:paraId="40AB3CC5" w14:textId="77777777" w:rsidR="00774A4C" w:rsidRPr="00CA4534" w:rsidRDefault="00774A4C" w:rsidP="0059524E">
            <w:pPr>
              <w:pStyle w:val="ColumnHeading"/>
            </w:pPr>
            <w:r w:rsidRPr="00CA4534">
              <w:t>Predlog spremembe</w:t>
            </w:r>
          </w:p>
        </w:tc>
      </w:tr>
      <w:tr w:rsidR="00774A4C" w:rsidRPr="00CA4534" w14:paraId="7601A8E8" w14:textId="77777777" w:rsidTr="0059524E">
        <w:trPr>
          <w:jc w:val="center"/>
        </w:trPr>
        <w:tc>
          <w:tcPr>
            <w:tcW w:w="4876" w:type="dxa"/>
          </w:tcPr>
          <w:p w14:paraId="3A787985" w14:textId="77777777" w:rsidR="00774A4C" w:rsidRPr="00CA4534" w:rsidRDefault="00774A4C" w:rsidP="0059524E">
            <w:pPr>
              <w:pStyle w:val="Normal6"/>
              <w:rPr>
                <w:b/>
                <w:i/>
              </w:rPr>
            </w:pPr>
            <w:r w:rsidRPr="00CA4534">
              <w:t>Organi, odgovorni za prejem in registracijo prošenj za mednarodno zaščito, registrirajo prošnje nemudoma in ne pozneje kot</w:t>
            </w:r>
            <w:r w:rsidRPr="00CA4534">
              <w:rPr>
                <w:b/>
                <w:i/>
              </w:rPr>
              <w:t xml:space="preserve"> tri delovne</w:t>
            </w:r>
            <w:r w:rsidRPr="00CA4534">
              <w:t xml:space="preserve"> dni od takrat, ko je prošnja podana. Registrirajo tudi naslednje informacije:</w:t>
            </w:r>
          </w:p>
        </w:tc>
        <w:tc>
          <w:tcPr>
            <w:tcW w:w="4876" w:type="dxa"/>
          </w:tcPr>
          <w:p w14:paraId="3ADAC699" w14:textId="77777777" w:rsidR="00774A4C" w:rsidRPr="00CA4534" w:rsidRDefault="00774A4C" w:rsidP="0059524E">
            <w:pPr>
              <w:pStyle w:val="Normal6"/>
              <w:rPr>
                <w:b/>
                <w:i/>
              </w:rPr>
            </w:pPr>
            <w:r w:rsidRPr="00CA4534">
              <w:t>Organi, odgovorni za prejem in registracijo prošenj za mednarodno zaščito, registrirajo prošnje nemudoma in ne pozneje kot</w:t>
            </w:r>
            <w:r w:rsidRPr="00CA4534">
              <w:rPr>
                <w:b/>
                <w:i/>
              </w:rPr>
              <w:t xml:space="preserve"> deset</w:t>
            </w:r>
            <w:r w:rsidRPr="00CA4534">
              <w:t xml:space="preserve"> dni od takrat, ko je prošnja podana. Registrirajo tudi naslednje informacije:</w:t>
            </w:r>
          </w:p>
        </w:tc>
      </w:tr>
    </w:tbl>
    <w:p w14:paraId="38B9B78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7C1A701" w14:textId="77777777" w:rsidR="00774A4C" w:rsidRPr="00CA4534" w:rsidRDefault="00774A4C" w:rsidP="00774A4C">
      <w:r w:rsidRPr="00CA4534">
        <w:rPr>
          <w:rStyle w:val="HideTWBExt"/>
        </w:rPr>
        <w:t>&lt;/Amend&gt;</w:t>
      </w:r>
    </w:p>
    <w:p w14:paraId="6B30B4B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931</w:t>
      </w:r>
      <w:r w:rsidRPr="00CA4534">
        <w:rPr>
          <w:rStyle w:val="HideTWBExt"/>
          <w:b w:val="0"/>
        </w:rPr>
        <w:t>&lt;/NumAm&gt;</w:t>
      </w:r>
    </w:p>
    <w:p w14:paraId="4691CB23"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22AE4E4" w14:textId="77777777" w:rsidR="00774A4C" w:rsidRPr="00CA4534" w:rsidRDefault="00774A4C" w:rsidP="00774A4C">
      <w:pPr>
        <w:pStyle w:val="NormalBold"/>
      </w:pPr>
      <w:r w:rsidRPr="00CA4534">
        <w:rPr>
          <w:rStyle w:val="HideTWBExt"/>
          <w:b w:val="0"/>
        </w:rPr>
        <w:t>&lt;/RepeatBlock-By&gt;</w:t>
      </w:r>
    </w:p>
    <w:p w14:paraId="229BDD3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08341E7" w14:textId="77777777" w:rsidR="00774A4C" w:rsidRPr="00CA4534" w:rsidRDefault="00774A4C" w:rsidP="00774A4C">
      <w:pPr>
        <w:pStyle w:val="NormalBold"/>
      </w:pPr>
      <w:r w:rsidRPr="00CA4534">
        <w:rPr>
          <w:rStyle w:val="HideTWBExt"/>
          <w:b w:val="0"/>
        </w:rPr>
        <w:t>&lt;Article&gt;</w:t>
      </w:r>
      <w:r w:rsidRPr="00CA4534">
        <w:t>Člen 27 – odstavek 1 – pododstavek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69E2B50" w14:textId="77777777" w:rsidTr="0059524E">
        <w:trPr>
          <w:trHeight w:hRule="exact" w:val="240"/>
          <w:jc w:val="center"/>
        </w:trPr>
        <w:tc>
          <w:tcPr>
            <w:tcW w:w="9752" w:type="dxa"/>
            <w:gridSpan w:val="2"/>
          </w:tcPr>
          <w:p w14:paraId="56842577" w14:textId="77777777" w:rsidR="00774A4C" w:rsidRPr="00CA4534" w:rsidRDefault="00774A4C" w:rsidP="0059524E"/>
        </w:tc>
      </w:tr>
      <w:tr w:rsidR="00774A4C" w:rsidRPr="00CA4534" w14:paraId="55DEEA5E" w14:textId="77777777" w:rsidTr="0059524E">
        <w:trPr>
          <w:trHeight w:val="240"/>
          <w:jc w:val="center"/>
        </w:trPr>
        <w:tc>
          <w:tcPr>
            <w:tcW w:w="4876" w:type="dxa"/>
          </w:tcPr>
          <w:p w14:paraId="1CF050D1" w14:textId="77777777" w:rsidR="00774A4C" w:rsidRPr="00CA4534" w:rsidRDefault="00774A4C" w:rsidP="0059524E">
            <w:pPr>
              <w:pStyle w:val="ColumnHeading"/>
            </w:pPr>
            <w:r w:rsidRPr="00CA4534">
              <w:t>Besedilo, ki ga predlaga Komisija</w:t>
            </w:r>
          </w:p>
        </w:tc>
        <w:tc>
          <w:tcPr>
            <w:tcW w:w="4876" w:type="dxa"/>
          </w:tcPr>
          <w:p w14:paraId="4A59109B" w14:textId="77777777" w:rsidR="00774A4C" w:rsidRPr="00CA4534" w:rsidRDefault="00774A4C" w:rsidP="0059524E">
            <w:pPr>
              <w:pStyle w:val="ColumnHeading"/>
            </w:pPr>
            <w:r w:rsidRPr="00CA4534">
              <w:t>Predlog spremembe</w:t>
            </w:r>
          </w:p>
        </w:tc>
      </w:tr>
      <w:tr w:rsidR="00774A4C" w:rsidRPr="00CA4534" w14:paraId="0AD5612D" w14:textId="77777777" w:rsidTr="0059524E">
        <w:trPr>
          <w:jc w:val="center"/>
        </w:trPr>
        <w:tc>
          <w:tcPr>
            <w:tcW w:w="4876" w:type="dxa"/>
          </w:tcPr>
          <w:p w14:paraId="63D1ECBE" w14:textId="77777777" w:rsidR="00774A4C" w:rsidRPr="00CA4534" w:rsidRDefault="00774A4C" w:rsidP="0059524E">
            <w:pPr>
              <w:pStyle w:val="Normal6"/>
              <w:rPr>
                <w:b/>
                <w:i/>
              </w:rPr>
            </w:pPr>
            <w:r w:rsidRPr="00CA4534">
              <w:t>(a)</w:t>
            </w:r>
            <w:r w:rsidRPr="00CA4534">
              <w:rPr>
                <w:b/>
                <w:i/>
              </w:rPr>
              <w:tab/>
            </w:r>
            <w:r w:rsidRPr="00CA4534">
              <w:t>ime, datum rojstva, spol, državljanstvo in druge osebne podatke o prosilcu;</w:t>
            </w:r>
          </w:p>
        </w:tc>
        <w:tc>
          <w:tcPr>
            <w:tcW w:w="4876" w:type="dxa"/>
          </w:tcPr>
          <w:p w14:paraId="077411A3" w14:textId="77777777" w:rsidR="00774A4C" w:rsidRPr="00CA4534" w:rsidRDefault="00774A4C" w:rsidP="0059524E">
            <w:pPr>
              <w:pStyle w:val="Normal6"/>
              <w:rPr>
                <w:b/>
                <w:i/>
              </w:rPr>
            </w:pPr>
            <w:r w:rsidRPr="00CA4534">
              <w:t>(a)</w:t>
            </w:r>
            <w:r w:rsidRPr="00CA4534">
              <w:rPr>
                <w:b/>
                <w:i/>
              </w:rPr>
              <w:tab/>
            </w:r>
            <w:r w:rsidRPr="00CA4534">
              <w:t>ime, datum rojstva, spol, državljanstvo in druge osebne podatke o prosilcu</w:t>
            </w:r>
            <w:r w:rsidRPr="00CA4534">
              <w:rPr>
                <w:b/>
                <w:i/>
              </w:rPr>
              <w:t>, po potrebi tudi spolno identiteto prosilca</w:t>
            </w:r>
            <w:r w:rsidRPr="00CA4534">
              <w:t>;</w:t>
            </w:r>
          </w:p>
        </w:tc>
      </w:tr>
    </w:tbl>
    <w:p w14:paraId="36FDAF5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D3CC56B" w14:textId="77777777" w:rsidR="00774A4C" w:rsidRPr="00CA4534" w:rsidRDefault="00774A4C" w:rsidP="00774A4C">
      <w:r w:rsidRPr="00CA4534">
        <w:rPr>
          <w:rStyle w:val="HideTWBExt"/>
        </w:rPr>
        <w:t>&lt;/Amend&gt;</w:t>
      </w:r>
    </w:p>
    <w:p w14:paraId="5F6E7CC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932</w:t>
      </w:r>
      <w:r w:rsidRPr="00CA4534">
        <w:rPr>
          <w:rStyle w:val="HideTWBExt"/>
          <w:b w:val="0"/>
        </w:rPr>
        <w:t>&lt;/NumAm&gt;</w:t>
      </w:r>
    </w:p>
    <w:p w14:paraId="2CB5AF24"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510CD18B" w14:textId="77777777" w:rsidR="00774A4C" w:rsidRPr="00CA4534" w:rsidRDefault="00774A4C" w:rsidP="00774A4C">
      <w:pPr>
        <w:pStyle w:val="NormalBold"/>
      </w:pPr>
      <w:r w:rsidRPr="00CA4534">
        <w:rPr>
          <w:rStyle w:val="HideTWBExt"/>
          <w:b w:val="0"/>
        </w:rPr>
        <w:t>&lt;/RepeatBlock-By&gt;</w:t>
      </w:r>
    </w:p>
    <w:p w14:paraId="73CF96B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DD4CBEE" w14:textId="77777777" w:rsidR="00774A4C" w:rsidRPr="00CA4534" w:rsidRDefault="00774A4C" w:rsidP="00774A4C">
      <w:pPr>
        <w:pStyle w:val="NormalBold"/>
      </w:pPr>
      <w:r w:rsidRPr="00CA4534">
        <w:rPr>
          <w:rStyle w:val="HideTWBExt"/>
          <w:b w:val="0"/>
        </w:rPr>
        <w:t>&lt;Article&gt;</w:t>
      </w:r>
      <w:r w:rsidRPr="00CA4534">
        <w:t>Člen 27 – odstavek 1 – pododstavek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DFD07C9" w14:textId="77777777" w:rsidTr="0059524E">
        <w:trPr>
          <w:trHeight w:hRule="exact" w:val="240"/>
          <w:jc w:val="center"/>
        </w:trPr>
        <w:tc>
          <w:tcPr>
            <w:tcW w:w="9752" w:type="dxa"/>
            <w:gridSpan w:val="2"/>
          </w:tcPr>
          <w:p w14:paraId="67A05C2D" w14:textId="77777777" w:rsidR="00774A4C" w:rsidRPr="00CA4534" w:rsidRDefault="00774A4C" w:rsidP="0059524E"/>
        </w:tc>
      </w:tr>
      <w:tr w:rsidR="00774A4C" w:rsidRPr="00CA4534" w14:paraId="1942DA46" w14:textId="77777777" w:rsidTr="0059524E">
        <w:trPr>
          <w:trHeight w:val="240"/>
          <w:jc w:val="center"/>
        </w:trPr>
        <w:tc>
          <w:tcPr>
            <w:tcW w:w="4876" w:type="dxa"/>
          </w:tcPr>
          <w:p w14:paraId="3F2070E7" w14:textId="77777777" w:rsidR="00774A4C" w:rsidRPr="00CA4534" w:rsidRDefault="00774A4C" w:rsidP="0059524E">
            <w:pPr>
              <w:pStyle w:val="ColumnHeading"/>
            </w:pPr>
            <w:r w:rsidRPr="00CA4534">
              <w:t>Besedilo, ki ga predlaga Komisija</w:t>
            </w:r>
          </w:p>
        </w:tc>
        <w:tc>
          <w:tcPr>
            <w:tcW w:w="4876" w:type="dxa"/>
          </w:tcPr>
          <w:p w14:paraId="5A982150" w14:textId="77777777" w:rsidR="00774A4C" w:rsidRPr="00CA4534" w:rsidRDefault="00774A4C" w:rsidP="0059524E">
            <w:pPr>
              <w:pStyle w:val="ColumnHeading"/>
            </w:pPr>
            <w:r w:rsidRPr="00CA4534">
              <w:t>Predlog spremembe</w:t>
            </w:r>
          </w:p>
        </w:tc>
      </w:tr>
      <w:tr w:rsidR="00774A4C" w:rsidRPr="00CA4534" w14:paraId="1DC37859" w14:textId="77777777" w:rsidTr="0059524E">
        <w:trPr>
          <w:jc w:val="center"/>
        </w:trPr>
        <w:tc>
          <w:tcPr>
            <w:tcW w:w="4876" w:type="dxa"/>
          </w:tcPr>
          <w:p w14:paraId="34BC6B99" w14:textId="77777777" w:rsidR="00774A4C" w:rsidRPr="00CA4534" w:rsidRDefault="00774A4C" w:rsidP="0059524E">
            <w:pPr>
              <w:pStyle w:val="Normal6"/>
              <w:rPr>
                <w:b/>
                <w:i/>
              </w:rPr>
            </w:pPr>
            <w:r w:rsidRPr="00CA4534">
              <w:t>(a)</w:t>
            </w:r>
            <w:r w:rsidRPr="00CA4534">
              <w:rPr>
                <w:b/>
                <w:i/>
              </w:rPr>
              <w:tab/>
            </w:r>
            <w:r w:rsidRPr="00CA4534">
              <w:t>ime, datum rojstva, spol, državljanstvo in</w:t>
            </w:r>
            <w:r w:rsidRPr="00CA4534">
              <w:rPr>
                <w:b/>
                <w:i/>
              </w:rPr>
              <w:t xml:space="preserve"> druge osebne podatke o prosilcu</w:t>
            </w:r>
            <w:r w:rsidRPr="00CA4534">
              <w:t>;</w:t>
            </w:r>
          </w:p>
        </w:tc>
        <w:tc>
          <w:tcPr>
            <w:tcW w:w="4876" w:type="dxa"/>
          </w:tcPr>
          <w:p w14:paraId="3B78A0F4" w14:textId="77777777" w:rsidR="00774A4C" w:rsidRPr="00CA4534" w:rsidRDefault="00774A4C" w:rsidP="0059524E">
            <w:pPr>
              <w:pStyle w:val="Normal6"/>
              <w:rPr>
                <w:b/>
                <w:i/>
              </w:rPr>
            </w:pPr>
            <w:r w:rsidRPr="00CA4534">
              <w:t>(a)</w:t>
            </w:r>
            <w:r w:rsidRPr="00CA4534">
              <w:rPr>
                <w:b/>
                <w:i/>
              </w:rPr>
              <w:tab/>
            </w:r>
            <w:r w:rsidRPr="00CA4534">
              <w:t>ime, datum rojstva, spol, državljanstvo in</w:t>
            </w:r>
            <w:r w:rsidRPr="00CA4534">
              <w:rPr>
                <w:b/>
                <w:i/>
              </w:rPr>
              <w:t xml:space="preserve"> družinski status</w:t>
            </w:r>
            <w:r w:rsidRPr="00CA4534">
              <w:t>;</w:t>
            </w:r>
          </w:p>
        </w:tc>
      </w:tr>
    </w:tbl>
    <w:p w14:paraId="6EECC1A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BCDFCE9" w14:textId="77777777" w:rsidR="00774A4C" w:rsidRPr="00CA4534" w:rsidRDefault="00774A4C" w:rsidP="00774A4C">
      <w:pPr>
        <w:pStyle w:val="AMNumberTabs"/>
      </w:pPr>
      <w:r w:rsidRPr="00CA4534">
        <w:rPr>
          <w:rStyle w:val="HideTWBExt"/>
          <w:b w:val="0"/>
        </w:rPr>
        <w:t>&lt;/Amend&gt;&lt;Amend&gt;</w:t>
      </w:r>
      <w:r w:rsidRPr="00CA4534">
        <w:t>Predlog spremembe</w:t>
      </w:r>
      <w:r w:rsidRPr="00CA4534">
        <w:tab/>
      </w:r>
      <w:r w:rsidRPr="00CA4534">
        <w:tab/>
      </w:r>
      <w:r w:rsidRPr="00CA4534">
        <w:rPr>
          <w:rStyle w:val="HideTWBExt"/>
          <w:b w:val="0"/>
        </w:rPr>
        <w:t>&lt;NumAm&gt;</w:t>
      </w:r>
      <w:r w:rsidRPr="00CA4534">
        <w:t>933</w:t>
      </w:r>
      <w:r w:rsidRPr="00CA4534">
        <w:rPr>
          <w:rStyle w:val="HideTWBExt"/>
          <w:b w:val="0"/>
        </w:rPr>
        <w:t>&lt;/NumAm&gt;</w:t>
      </w:r>
    </w:p>
    <w:p w14:paraId="786C370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6A8722B0"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D4AA78E" w14:textId="77777777" w:rsidR="00774A4C" w:rsidRPr="00CA4534" w:rsidRDefault="00774A4C" w:rsidP="00774A4C">
      <w:pPr>
        <w:pStyle w:val="NormalBold"/>
      </w:pPr>
      <w:r w:rsidRPr="00CA4534">
        <w:rPr>
          <w:rStyle w:val="HideTWBExt"/>
          <w:b w:val="0"/>
        </w:rPr>
        <w:t>&lt;Members&gt;</w:t>
      </w:r>
      <w:r w:rsidRPr="00CA4534">
        <w:t>Judith Sargentini, Jean Lambert</w:t>
      </w:r>
      <w:r w:rsidRPr="00CA4534">
        <w:rPr>
          <w:rStyle w:val="HideTWBExt"/>
          <w:b w:val="0"/>
        </w:rPr>
        <w:t>&lt;/Members&gt;</w:t>
      </w:r>
    </w:p>
    <w:p w14:paraId="140AE8D3" w14:textId="77777777" w:rsidR="00774A4C" w:rsidRPr="00CA4534" w:rsidRDefault="00774A4C" w:rsidP="00774A4C">
      <w:pPr>
        <w:pStyle w:val="NormalBold"/>
      </w:pPr>
      <w:r w:rsidRPr="00CA4534">
        <w:rPr>
          <w:rStyle w:val="HideTWBExt"/>
          <w:b w:val="0"/>
        </w:rPr>
        <w:t>&lt;/RepeatBlock-By&gt;</w:t>
      </w:r>
    </w:p>
    <w:p w14:paraId="0192B24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3CD4C04" w14:textId="77777777" w:rsidR="00774A4C" w:rsidRPr="00CA4534" w:rsidRDefault="00774A4C" w:rsidP="00774A4C">
      <w:pPr>
        <w:pStyle w:val="NormalBold"/>
      </w:pPr>
      <w:r w:rsidRPr="00CA4534">
        <w:rPr>
          <w:rStyle w:val="HideTWBExt"/>
          <w:b w:val="0"/>
        </w:rPr>
        <w:t>&lt;Article&gt;</w:t>
      </w:r>
      <w:r w:rsidRPr="00CA4534">
        <w:t>Člen 27 – odstavek 1 – pododstavek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1A3F327" w14:textId="77777777" w:rsidTr="0059524E">
        <w:trPr>
          <w:trHeight w:hRule="exact" w:val="240"/>
          <w:jc w:val="center"/>
        </w:trPr>
        <w:tc>
          <w:tcPr>
            <w:tcW w:w="9752" w:type="dxa"/>
            <w:gridSpan w:val="2"/>
          </w:tcPr>
          <w:p w14:paraId="25EA1E95" w14:textId="77777777" w:rsidR="00774A4C" w:rsidRPr="00CA4534" w:rsidRDefault="00774A4C" w:rsidP="0059524E"/>
        </w:tc>
      </w:tr>
      <w:tr w:rsidR="00774A4C" w:rsidRPr="00CA4534" w14:paraId="1ED226A2" w14:textId="77777777" w:rsidTr="0059524E">
        <w:trPr>
          <w:trHeight w:val="240"/>
          <w:jc w:val="center"/>
        </w:trPr>
        <w:tc>
          <w:tcPr>
            <w:tcW w:w="4876" w:type="dxa"/>
          </w:tcPr>
          <w:p w14:paraId="29B3DB69" w14:textId="77777777" w:rsidR="00774A4C" w:rsidRPr="00CA4534" w:rsidRDefault="00774A4C" w:rsidP="0059524E">
            <w:pPr>
              <w:pStyle w:val="ColumnHeading"/>
            </w:pPr>
            <w:r w:rsidRPr="00CA4534">
              <w:t>Besedilo, ki ga predlaga Komisija</w:t>
            </w:r>
          </w:p>
        </w:tc>
        <w:tc>
          <w:tcPr>
            <w:tcW w:w="4876" w:type="dxa"/>
          </w:tcPr>
          <w:p w14:paraId="73F5267B" w14:textId="77777777" w:rsidR="00774A4C" w:rsidRPr="00CA4534" w:rsidRDefault="00774A4C" w:rsidP="0059524E">
            <w:pPr>
              <w:pStyle w:val="ColumnHeading"/>
            </w:pPr>
            <w:r w:rsidRPr="00CA4534">
              <w:t>Predlog spremembe</w:t>
            </w:r>
          </w:p>
        </w:tc>
      </w:tr>
      <w:tr w:rsidR="00774A4C" w:rsidRPr="00CA4534" w14:paraId="0BF68BBF" w14:textId="77777777" w:rsidTr="0059524E">
        <w:trPr>
          <w:jc w:val="center"/>
        </w:trPr>
        <w:tc>
          <w:tcPr>
            <w:tcW w:w="4876" w:type="dxa"/>
          </w:tcPr>
          <w:p w14:paraId="7F20E8B1" w14:textId="77777777" w:rsidR="00774A4C" w:rsidRPr="00CA4534" w:rsidRDefault="00774A4C" w:rsidP="0059524E">
            <w:pPr>
              <w:pStyle w:val="Normal6"/>
              <w:rPr>
                <w:b/>
                <w:i/>
              </w:rPr>
            </w:pPr>
            <w:r w:rsidRPr="00CA4534">
              <w:t>(a)</w:t>
            </w:r>
            <w:r w:rsidRPr="00CA4534">
              <w:rPr>
                <w:b/>
                <w:i/>
              </w:rPr>
              <w:tab/>
            </w:r>
            <w:r w:rsidRPr="00CA4534">
              <w:t>ime, datum rojstva, spol, državljanstvo</w:t>
            </w:r>
            <w:r w:rsidRPr="00CA4534">
              <w:rPr>
                <w:b/>
                <w:i/>
              </w:rPr>
              <w:t xml:space="preserve"> in druge osebne podatke o prosilcu</w:t>
            </w:r>
            <w:r w:rsidRPr="00CA4534">
              <w:t>;</w:t>
            </w:r>
          </w:p>
        </w:tc>
        <w:tc>
          <w:tcPr>
            <w:tcW w:w="4876" w:type="dxa"/>
          </w:tcPr>
          <w:p w14:paraId="2C8BD852" w14:textId="77777777" w:rsidR="00774A4C" w:rsidRPr="00CA4534" w:rsidRDefault="00774A4C" w:rsidP="0059524E">
            <w:pPr>
              <w:pStyle w:val="Normal6"/>
              <w:rPr>
                <w:b/>
                <w:i/>
              </w:rPr>
            </w:pPr>
            <w:r w:rsidRPr="00CA4534">
              <w:t>(a)</w:t>
            </w:r>
            <w:r w:rsidRPr="00CA4534">
              <w:rPr>
                <w:b/>
                <w:i/>
              </w:rPr>
              <w:tab/>
            </w:r>
            <w:r w:rsidRPr="00CA4534">
              <w:t>ime, datum rojstva, spol, državljanstvo</w:t>
            </w:r>
            <w:r w:rsidRPr="00CA4534">
              <w:rPr>
                <w:b/>
                <w:i/>
              </w:rPr>
              <w:t xml:space="preserve"> ali apatridnost</w:t>
            </w:r>
            <w:r w:rsidRPr="00CA4534">
              <w:t>;</w:t>
            </w:r>
          </w:p>
        </w:tc>
      </w:tr>
    </w:tbl>
    <w:p w14:paraId="0C5BDC9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B29EA77" w14:textId="77777777" w:rsidR="00774A4C" w:rsidRPr="00CA4534" w:rsidRDefault="00774A4C" w:rsidP="00774A4C">
      <w:r w:rsidRPr="00CA4534">
        <w:rPr>
          <w:rStyle w:val="HideTWBExt"/>
        </w:rPr>
        <w:t>&lt;/Amend&gt;</w:t>
      </w:r>
    </w:p>
    <w:p w14:paraId="5214A2C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934</w:t>
      </w:r>
      <w:r w:rsidRPr="00CA4534">
        <w:rPr>
          <w:rStyle w:val="HideTWBExt"/>
          <w:b w:val="0"/>
        </w:rPr>
        <w:t>&lt;/NumAm&gt;</w:t>
      </w:r>
    </w:p>
    <w:p w14:paraId="7CB4C9E9"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EB2DCE4"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ED0EA5F"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FBC2CA8" w14:textId="77777777" w:rsidR="00774A4C" w:rsidRPr="00CA4534" w:rsidRDefault="00774A4C" w:rsidP="00774A4C">
      <w:pPr>
        <w:pStyle w:val="NormalBold"/>
      </w:pPr>
      <w:r w:rsidRPr="00CA4534">
        <w:rPr>
          <w:rStyle w:val="HideTWBExt"/>
          <w:b w:val="0"/>
        </w:rPr>
        <w:t>&lt;/RepeatBlock-By&gt;</w:t>
      </w:r>
    </w:p>
    <w:p w14:paraId="510A037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833F5A7" w14:textId="77777777" w:rsidR="00774A4C" w:rsidRPr="00CA4534" w:rsidRDefault="00774A4C" w:rsidP="00774A4C">
      <w:pPr>
        <w:pStyle w:val="NormalBold"/>
      </w:pPr>
      <w:r w:rsidRPr="00CA4534">
        <w:rPr>
          <w:rStyle w:val="HideTWBExt"/>
          <w:b w:val="0"/>
        </w:rPr>
        <w:t>&lt;Article&gt;</w:t>
      </w:r>
      <w:r w:rsidRPr="00CA4534">
        <w:t>Člen 27 – odstavek 1 – pododstavek 1 – točka a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CD0394" w14:textId="77777777" w:rsidTr="0059524E">
        <w:trPr>
          <w:trHeight w:hRule="exact" w:val="240"/>
          <w:jc w:val="center"/>
        </w:trPr>
        <w:tc>
          <w:tcPr>
            <w:tcW w:w="9752" w:type="dxa"/>
            <w:gridSpan w:val="2"/>
          </w:tcPr>
          <w:p w14:paraId="4C63C017" w14:textId="77777777" w:rsidR="00774A4C" w:rsidRPr="00CA4534" w:rsidRDefault="00774A4C" w:rsidP="0059524E"/>
        </w:tc>
      </w:tr>
      <w:tr w:rsidR="00774A4C" w:rsidRPr="00CA4534" w14:paraId="42A38142" w14:textId="77777777" w:rsidTr="0059524E">
        <w:trPr>
          <w:trHeight w:val="240"/>
          <w:jc w:val="center"/>
        </w:trPr>
        <w:tc>
          <w:tcPr>
            <w:tcW w:w="4876" w:type="dxa"/>
          </w:tcPr>
          <w:p w14:paraId="390F1AB6" w14:textId="77777777" w:rsidR="00774A4C" w:rsidRPr="00CA4534" w:rsidRDefault="00774A4C" w:rsidP="0059524E">
            <w:pPr>
              <w:pStyle w:val="ColumnHeading"/>
            </w:pPr>
            <w:r w:rsidRPr="00CA4534">
              <w:t>Besedilo, ki ga predlaga Komisija</w:t>
            </w:r>
          </w:p>
        </w:tc>
        <w:tc>
          <w:tcPr>
            <w:tcW w:w="4876" w:type="dxa"/>
          </w:tcPr>
          <w:p w14:paraId="138078B5" w14:textId="77777777" w:rsidR="00774A4C" w:rsidRPr="00CA4534" w:rsidRDefault="00774A4C" w:rsidP="0059524E">
            <w:pPr>
              <w:pStyle w:val="ColumnHeading"/>
            </w:pPr>
            <w:r w:rsidRPr="00CA4534">
              <w:t>Predlog spremembe</w:t>
            </w:r>
          </w:p>
        </w:tc>
      </w:tr>
      <w:tr w:rsidR="00774A4C" w:rsidRPr="00CA4534" w14:paraId="3E69875E" w14:textId="77777777" w:rsidTr="0059524E">
        <w:trPr>
          <w:jc w:val="center"/>
        </w:trPr>
        <w:tc>
          <w:tcPr>
            <w:tcW w:w="4876" w:type="dxa"/>
          </w:tcPr>
          <w:p w14:paraId="15A2A216" w14:textId="77777777" w:rsidR="00774A4C" w:rsidRPr="00CA4534" w:rsidRDefault="00774A4C" w:rsidP="0059524E">
            <w:pPr>
              <w:pStyle w:val="Normal6"/>
            </w:pPr>
          </w:p>
        </w:tc>
        <w:tc>
          <w:tcPr>
            <w:tcW w:w="4876" w:type="dxa"/>
          </w:tcPr>
          <w:p w14:paraId="1B30E90E" w14:textId="77777777" w:rsidR="00774A4C" w:rsidRPr="00CA4534" w:rsidRDefault="00774A4C" w:rsidP="0059524E">
            <w:pPr>
              <w:pStyle w:val="Normal6"/>
              <w:rPr>
                <w:b/>
                <w:i/>
              </w:rPr>
            </w:pPr>
            <w:r w:rsidRPr="00CA4534">
              <w:rPr>
                <w:b/>
                <w:i/>
              </w:rPr>
              <w:t>(aa)</w:t>
            </w:r>
            <w:r w:rsidRPr="00CA4534">
              <w:rPr>
                <w:b/>
                <w:i/>
              </w:rPr>
              <w:tab/>
              <w:t>druge osebne podatke o prosilcu, kot sta družinski status in zdravstveno stanje;</w:t>
            </w:r>
          </w:p>
        </w:tc>
      </w:tr>
    </w:tbl>
    <w:p w14:paraId="717AED5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3F0651F" w14:textId="77777777" w:rsidR="00774A4C" w:rsidRPr="00CA4534" w:rsidRDefault="00774A4C" w:rsidP="00774A4C">
      <w:r w:rsidRPr="00CA4534">
        <w:rPr>
          <w:rStyle w:val="HideTWBExt"/>
        </w:rPr>
        <w:t>&lt;/Amend&gt;</w:t>
      </w:r>
    </w:p>
    <w:p w14:paraId="08641E6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935</w:t>
      </w:r>
      <w:r w:rsidRPr="00CA4534">
        <w:rPr>
          <w:rStyle w:val="HideTWBExt"/>
          <w:b w:val="0"/>
        </w:rPr>
        <w:t>&lt;/NumAm&gt;</w:t>
      </w:r>
    </w:p>
    <w:p w14:paraId="03EFC5A4"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07DE518"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18CA8C42"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2D737ED8" w14:textId="77777777" w:rsidR="00774A4C" w:rsidRPr="00CA4534" w:rsidRDefault="00774A4C" w:rsidP="00774A4C">
      <w:pPr>
        <w:pStyle w:val="NormalBold"/>
      </w:pPr>
      <w:r w:rsidRPr="00CA4534">
        <w:rPr>
          <w:rStyle w:val="HideTWBExt"/>
          <w:b w:val="0"/>
        </w:rPr>
        <w:t>&lt;/RepeatBlock-By&gt;</w:t>
      </w:r>
    </w:p>
    <w:p w14:paraId="42D5E72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311B656" w14:textId="77777777" w:rsidR="00774A4C" w:rsidRPr="00CA4534" w:rsidRDefault="00774A4C" w:rsidP="00774A4C">
      <w:pPr>
        <w:pStyle w:val="NormalBold"/>
      </w:pPr>
      <w:r w:rsidRPr="00CA4534">
        <w:rPr>
          <w:rStyle w:val="HideTWBExt"/>
          <w:b w:val="0"/>
        </w:rPr>
        <w:t>&lt;Article&gt;</w:t>
      </w:r>
      <w:r w:rsidRPr="00CA4534">
        <w:t>Člen 27 – odstavek 1 – pododstavek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7091C7D" w14:textId="77777777" w:rsidTr="0059524E">
        <w:trPr>
          <w:trHeight w:hRule="exact" w:val="240"/>
          <w:jc w:val="center"/>
        </w:trPr>
        <w:tc>
          <w:tcPr>
            <w:tcW w:w="9752" w:type="dxa"/>
            <w:gridSpan w:val="2"/>
          </w:tcPr>
          <w:p w14:paraId="798CBBAF" w14:textId="77777777" w:rsidR="00774A4C" w:rsidRPr="00CA4534" w:rsidRDefault="00774A4C" w:rsidP="0059524E"/>
        </w:tc>
      </w:tr>
      <w:tr w:rsidR="00774A4C" w:rsidRPr="00CA4534" w14:paraId="029E8821" w14:textId="77777777" w:rsidTr="0059524E">
        <w:trPr>
          <w:trHeight w:val="240"/>
          <w:jc w:val="center"/>
        </w:trPr>
        <w:tc>
          <w:tcPr>
            <w:tcW w:w="4876" w:type="dxa"/>
          </w:tcPr>
          <w:p w14:paraId="2396C140" w14:textId="77777777" w:rsidR="00774A4C" w:rsidRPr="00CA4534" w:rsidRDefault="00774A4C" w:rsidP="0059524E">
            <w:pPr>
              <w:pStyle w:val="ColumnHeading"/>
            </w:pPr>
            <w:r w:rsidRPr="00CA4534">
              <w:t>Besedilo, ki ga predlaga Komisija</w:t>
            </w:r>
          </w:p>
        </w:tc>
        <w:tc>
          <w:tcPr>
            <w:tcW w:w="4876" w:type="dxa"/>
          </w:tcPr>
          <w:p w14:paraId="698085EB" w14:textId="77777777" w:rsidR="00774A4C" w:rsidRPr="00CA4534" w:rsidRDefault="00774A4C" w:rsidP="0059524E">
            <w:pPr>
              <w:pStyle w:val="ColumnHeading"/>
            </w:pPr>
            <w:r w:rsidRPr="00CA4534">
              <w:t>Predlog spremembe</w:t>
            </w:r>
          </w:p>
        </w:tc>
      </w:tr>
      <w:tr w:rsidR="00774A4C" w:rsidRPr="00CA4534" w14:paraId="1F57F443" w14:textId="77777777" w:rsidTr="0059524E">
        <w:trPr>
          <w:jc w:val="center"/>
        </w:trPr>
        <w:tc>
          <w:tcPr>
            <w:tcW w:w="4876" w:type="dxa"/>
          </w:tcPr>
          <w:p w14:paraId="16D901DA" w14:textId="77777777" w:rsidR="00774A4C" w:rsidRPr="00CA4534" w:rsidRDefault="00774A4C" w:rsidP="0059524E">
            <w:pPr>
              <w:pStyle w:val="Normal6"/>
              <w:rPr>
                <w:b/>
                <w:i/>
              </w:rPr>
            </w:pPr>
            <w:r w:rsidRPr="00CA4534">
              <w:t>(b)</w:t>
            </w:r>
            <w:r w:rsidRPr="00CA4534">
              <w:rPr>
                <w:b/>
                <w:i/>
              </w:rPr>
              <w:tab/>
            </w:r>
            <w:r w:rsidRPr="00CA4534">
              <w:t>vrsto in številko osebnega dokumenta ali potne listine prosilca;</w:t>
            </w:r>
          </w:p>
        </w:tc>
        <w:tc>
          <w:tcPr>
            <w:tcW w:w="4876" w:type="dxa"/>
          </w:tcPr>
          <w:p w14:paraId="1E28D3F4" w14:textId="77777777" w:rsidR="00774A4C" w:rsidRPr="00CA4534" w:rsidRDefault="00774A4C" w:rsidP="0059524E">
            <w:pPr>
              <w:pStyle w:val="Normal6"/>
              <w:rPr>
                <w:b/>
                <w:i/>
              </w:rPr>
            </w:pPr>
            <w:r w:rsidRPr="00CA4534">
              <w:t>(b)</w:t>
            </w:r>
            <w:r w:rsidRPr="00CA4534">
              <w:rPr>
                <w:b/>
                <w:i/>
              </w:rPr>
              <w:tab/>
            </w:r>
            <w:r w:rsidRPr="00CA4534">
              <w:t>vrsto in številko osebnega dokumenta ali potne listine prosilca</w:t>
            </w:r>
            <w:r w:rsidRPr="00CA4534">
              <w:rPr>
                <w:b/>
                <w:i/>
              </w:rPr>
              <w:t>, če je na voljo</w:t>
            </w:r>
            <w:r w:rsidRPr="00CA4534">
              <w:t>;</w:t>
            </w:r>
          </w:p>
        </w:tc>
      </w:tr>
    </w:tbl>
    <w:p w14:paraId="0C425FC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961C416" w14:textId="77777777" w:rsidR="00774A4C" w:rsidRPr="00CA4534" w:rsidRDefault="00774A4C" w:rsidP="00774A4C">
      <w:r w:rsidRPr="00CA4534">
        <w:rPr>
          <w:rStyle w:val="HideTWBExt"/>
        </w:rPr>
        <w:t>&lt;/Amend&gt;</w:t>
      </w:r>
    </w:p>
    <w:p w14:paraId="66AC7BE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936</w:t>
      </w:r>
      <w:r w:rsidRPr="00CA4534">
        <w:rPr>
          <w:rStyle w:val="HideTWBExt"/>
          <w:b w:val="0"/>
        </w:rPr>
        <w:t>&lt;/NumAm&gt;</w:t>
      </w:r>
    </w:p>
    <w:p w14:paraId="021AF736"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5F8A8A5D" w14:textId="77777777" w:rsidR="00774A4C" w:rsidRPr="00CA4534" w:rsidRDefault="00774A4C" w:rsidP="00774A4C">
      <w:pPr>
        <w:pStyle w:val="NormalBold"/>
      </w:pPr>
      <w:r w:rsidRPr="00CA4534">
        <w:rPr>
          <w:rStyle w:val="HideTWBExt"/>
          <w:b w:val="0"/>
        </w:rPr>
        <w:t>&lt;/RepeatBlock-By&gt;</w:t>
      </w:r>
    </w:p>
    <w:p w14:paraId="60EAF10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02D387D" w14:textId="77777777" w:rsidR="00774A4C" w:rsidRPr="00CA4534" w:rsidRDefault="00774A4C" w:rsidP="00774A4C">
      <w:pPr>
        <w:pStyle w:val="NormalBold"/>
      </w:pPr>
      <w:r w:rsidRPr="00CA4534">
        <w:rPr>
          <w:rStyle w:val="HideTWBExt"/>
          <w:b w:val="0"/>
        </w:rPr>
        <w:t>&lt;Article&gt;</w:t>
      </w:r>
      <w:r w:rsidRPr="00CA4534">
        <w:t>Člen 27 – odstavek 1 – pododstavek 1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3A060C3" w14:textId="77777777" w:rsidTr="0059524E">
        <w:trPr>
          <w:trHeight w:hRule="exact" w:val="240"/>
          <w:jc w:val="center"/>
        </w:trPr>
        <w:tc>
          <w:tcPr>
            <w:tcW w:w="9752" w:type="dxa"/>
            <w:gridSpan w:val="2"/>
          </w:tcPr>
          <w:p w14:paraId="51DCEDEC" w14:textId="77777777" w:rsidR="00774A4C" w:rsidRPr="00CA4534" w:rsidRDefault="00774A4C" w:rsidP="0059524E"/>
        </w:tc>
      </w:tr>
      <w:tr w:rsidR="00774A4C" w:rsidRPr="00CA4534" w14:paraId="5CCE5244" w14:textId="77777777" w:rsidTr="0059524E">
        <w:trPr>
          <w:trHeight w:val="240"/>
          <w:jc w:val="center"/>
        </w:trPr>
        <w:tc>
          <w:tcPr>
            <w:tcW w:w="4876" w:type="dxa"/>
          </w:tcPr>
          <w:p w14:paraId="5AACCD23" w14:textId="77777777" w:rsidR="00774A4C" w:rsidRPr="00CA4534" w:rsidRDefault="00774A4C" w:rsidP="0059524E">
            <w:pPr>
              <w:pStyle w:val="ColumnHeading"/>
            </w:pPr>
            <w:r w:rsidRPr="00CA4534">
              <w:t>Besedilo, ki ga predlaga Komisija</w:t>
            </w:r>
          </w:p>
        </w:tc>
        <w:tc>
          <w:tcPr>
            <w:tcW w:w="4876" w:type="dxa"/>
          </w:tcPr>
          <w:p w14:paraId="3246AFAD" w14:textId="77777777" w:rsidR="00774A4C" w:rsidRPr="00CA4534" w:rsidRDefault="00774A4C" w:rsidP="0059524E">
            <w:pPr>
              <w:pStyle w:val="ColumnHeading"/>
            </w:pPr>
            <w:r w:rsidRPr="00CA4534">
              <w:t>Predlog spremembe</w:t>
            </w:r>
          </w:p>
        </w:tc>
      </w:tr>
      <w:tr w:rsidR="00774A4C" w:rsidRPr="00CA4534" w14:paraId="41D3781D" w14:textId="77777777" w:rsidTr="0059524E">
        <w:trPr>
          <w:jc w:val="center"/>
        </w:trPr>
        <w:tc>
          <w:tcPr>
            <w:tcW w:w="4876" w:type="dxa"/>
          </w:tcPr>
          <w:p w14:paraId="7236F369" w14:textId="77777777" w:rsidR="00774A4C" w:rsidRPr="00CA4534" w:rsidRDefault="00774A4C" w:rsidP="0059524E">
            <w:pPr>
              <w:pStyle w:val="Normal6"/>
            </w:pPr>
          </w:p>
        </w:tc>
        <w:tc>
          <w:tcPr>
            <w:tcW w:w="4876" w:type="dxa"/>
          </w:tcPr>
          <w:p w14:paraId="4124F4E3" w14:textId="77777777" w:rsidR="00774A4C" w:rsidRPr="00CA4534" w:rsidRDefault="00774A4C" w:rsidP="0059524E">
            <w:pPr>
              <w:pStyle w:val="Normal6"/>
              <w:rPr>
                <w:b/>
                <w:i/>
              </w:rPr>
            </w:pPr>
            <w:r w:rsidRPr="00CA4534">
              <w:rPr>
                <w:b/>
                <w:i/>
              </w:rPr>
              <w:t>Država članica za presojo izvede temeljito varnostno preverjanje vsakega prosilca čim prej po registraciji prošnje.</w:t>
            </w:r>
          </w:p>
        </w:tc>
      </w:tr>
    </w:tbl>
    <w:p w14:paraId="68B3CD9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4E330FC" w14:textId="77777777" w:rsidR="00774A4C" w:rsidRPr="00CA4534" w:rsidRDefault="00774A4C" w:rsidP="00774A4C">
      <w:r w:rsidRPr="00CA4534">
        <w:rPr>
          <w:rStyle w:val="HideTWBExt"/>
        </w:rPr>
        <w:t>&lt;/Amend&gt;</w:t>
      </w:r>
    </w:p>
    <w:p w14:paraId="2ADB1B8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937</w:t>
      </w:r>
      <w:r w:rsidRPr="00CA4534">
        <w:rPr>
          <w:rStyle w:val="HideTWBExt"/>
          <w:b w:val="0"/>
        </w:rPr>
        <w:t>&lt;/NumAm&gt;</w:t>
      </w:r>
    </w:p>
    <w:p w14:paraId="32BCA832"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0A8D53F1"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ADA0CDB" w14:textId="77777777" w:rsidR="00774A4C" w:rsidRPr="00CA4534" w:rsidRDefault="00774A4C" w:rsidP="00774A4C">
      <w:pPr>
        <w:pStyle w:val="NormalBold"/>
      </w:pPr>
      <w:r w:rsidRPr="00CA4534">
        <w:rPr>
          <w:rStyle w:val="HideTWBExt"/>
          <w:b w:val="0"/>
        </w:rPr>
        <w:t>&lt;Members&gt;</w:t>
      </w:r>
      <w:r w:rsidRPr="00CA4534">
        <w:t>Jean Lambert, Judith Sargentini</w:t>
      </w:r>
      <w:r w:rsidRPr="00CA4534">
        <w:rPr>
          <w:rStyle w:val="HideTWBExt"/>
          <w:b w:val="0"/>
        </w:rPr>
        <w:t>&lt;/Members&gt;</w:t>
      </w:r>
    </w:p>
    <w:p w14:paraId="4A2C1243" w14:textId="77777777" w:rsidR="00774A4C" w:rsidRPr="00CA4534" w:rsidRDefault="00774A4C" w:rsidP="00774A4C">
      <w:pPr>
        <w:pStyle w:val="NormalBold"/>
      </w:pPr>
      <w:r w:rsidRPr="00CA4534">
        <w:rPr>
          <w:rStyle w:val="HideTWBExt"/>
          <w:b w:val="0"/>
        </w:rPr>
        <w:t>&lt;/RepeatBlock-By&gt;</w:t>
      </w:r>
    </w:p>
    <w:p w14:paraId="17C572F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CD8A41C" w14:textId="77777777" w:rsidR="00774A4C" w:rsidRPr="00CA4534" w:rsidRDefault="00774A4C" w:rsidP="00774A4C">
      <w:pPr>
        <w:pStyle w:val="NormalBold"/>
      </w:pPr>
      <w:r w:rsidRPr="00CA4534">
        <w:rPr>
          <w:rStyle w:val="HideTWBExt"/>
          <w:b w:val="0"/>
        </w:rPr>
        <w:t>&lt;Article&gt;</w:t>
      </w:r>
      <w:r w:rsidRPr="00CA4534">
        <w:t>Člen 27 – odstavek 1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61A5F79" w14:textId="77777777" w:rsidTr="0059524E">
        <w:trPr>
          <w:trHeight w:hRule="exact" w:val="240"/>
          <w:jc w:val="center"/>
        </w:trPr>
        <w:tc>
          <w:tcPr>
            <w:tcW w:w="9752" w:type="dxa"/>
            <w:gridSpan w:val="2"/>
          </w:tcPr>
          <w:p w14:paraId="6E1C7DFE" w14:textId="77777777" w:rsidR="00774A4C" w:rsidRPr="00CA4534" w:rsidRDefault="00774A4C" w:rsidP="0059524E"/>
        </w:tc>
      </w:tr>
      <w:tr w:rsidR="00774A4C" w:rsidRPr="00CA4534" w14:paraId="12B634A0" w14:textId="77777777" w:rsidTr="0059524E">
        <w:trPr>
          <w:trHeight w:val="240"/>
          <w:jc w:val="center"/>
        </w:trPr>
        <w:tc>
          <w:tcPr>
            <w:tcW w:w="4876" w:type="dxa"/>
          </w:tcPr>
          <w:p w14:paraId="4CCD9BDE" w14:textId="77777777" w:rsidR="00774A4C" w:rsidRPr="00CA4534" w:rsidRDefault="00774A4C" w:rsidP="0059524E">
            <w:pPr>
              <w:pStyle w:val="ColumnHeading"/>
            </w:pPr>
            <w:r w:rsidRPr="00CA4534">
              <w:t>Besedilo, ki ga predlaga Komisija</w:t>
            </w:r>
          </w:p>
        </w:tc>
        <w:tc>
          <w:tcPr>
            <w:tcW w:w="4876" w:type="dxa"/>
          </w:tcPr>
          <w:p w14:paraId="06E1779B" w14:textId="77777777" w:rsidR="00774A4C" w:rsidRPr="00CA4534" w:rsidRDefault="00774A4C" w:rsidP="0059524E">
            <w:pPr>
              <w:pStyle w:val="ColumnHeading"/>
            </w:pPr>
            <w:r w:rsidRPr="00CA4534">
              <w:t>Predlog spremembe</w:t>
            </w:r>
          </w:p>
        </w:tc>
      </w:tr>
      <w:tr w:rsidR="00774A4C" w:rsidRPr="00CA4534" w14:paraId="165D8FA4" w14:textId="77777777" w:rsidTr="0059524E">
        <w:trPr>
          <w:jc w:val="center"/>
        </w:trPr>
        <w:tc>
          <w:tcPr>
            <w:tcW w:w="4876" w:type="dxa"/>
          </w:tcPr>
          <w:p w14:paraId="730DA441" w14:textId="77777777" w:rsidR="00774A4C" w:rsidRPr="00CA4534" w:rsidRDefault="00774A4C" w:rsidP="0059524E">
            <w:pPr>
              <w:pStyle w:val="Normal6"/>
            </w:pPr>
          </w:p>
        </w:tc>
        <w:tc>
          <w:tcPr>
            <w:tcW w:w="4876" w:type="dxa"/>
          </w:tcPr>
          <w:p w14:paraId="6D63526A" w14:textId="07557869" w:rsidR="00774A4C" w:rsidRPr="00CA4534" w:rsidRDefault="00774A4C" w:rsidP="006638B6">
            <w:pPr>
              <w:pStyle w:val="Normal6"/>
              <w:rPr>
                <w:b/>
                <w:i/>
              </w:rPr>
            </w:pPr>
            <w:r w:rsidRPr="00CA4534">
              <w:rPr>
                <w:b/>
                <w:i/>
              </w:rPr>
              <w:t>1a.</w:t>
            </w:r>
            <w:r w:rsidRPr="00CA4534">
              <w:rPr>
                <w:b/>
                <w:i/>
              </w:rPr>
              <w:tab/>
              <w:t xml:space="preserve">Če posameznik trdi, da nima državljanstva, je treba to jasno zabeležiti, posameznika pa napotiti na pristojni mehanizem za identifikacijo apatridnosti, da potrdi ta status v </w:t>
            </w:r>
            <w:r w:rsidR="006638B6" w:rsidRPr="00CA4534">
              <w:rPr>
                <w:b/>
                <w:i/>
              </w:rPr>
              <w:t xml:space="preserve">primernem </w:t>
            </w:r>
            <w:r w:rsidRPr="00CA4534">
              <w:rPr>
                <w:b/>
                <w:i/>
              </w:rPr>
              <w:t>času.</w:t>
            </w:r>
          </w:p>
        </w:tc>
      </w:tr>
    </w:tbl>
    <w:p w14:paraId="1E5C460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4F7E811" w14:textId="77777777" w:rsidR="00774A4C" w:rsidRPr="00CA4534" w:rsidRDefault="00774A4C" w:rsidP="00774A4C">
      <w:r w:rsidRPr="00CA4534">
        <w:rPr>
          <w:rStyle w:val="HideTWBExt"/>
        </w:rPr>
        <w:t>&lt;/Amend&gt;</w:t>
      </w:r>
    </w:p>
    <w:p w14:paraId="458EA65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938</w:t>
      </w:r>
      <w:r w:rsidRPr="00CA4534">
        <w:rPr>
          <w:rStyle w:val="HideTWBExt"/>
          <w:b w:val="0"/>
        </w:rPr>
        <w:t>&lt;/NumAm&gt;</w:t>
      </w:r>
    </w:p>
    <w:p w14:paraId="0C916E52"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4241F12B" w14:textId="77777777" w:rsidR="00774A4C" w:rsidRPr="00CA4534" w:rsidRDefault="00774A4C" w:rsidP="00774A4C">
      <w:pPr>
        <w:pStyle w:val="NormalBold"/>
      </w:pPr>
      <w:r w:rsidRPr="00CA4534">
        <w:rPr>
          <w:rStyle w:val="HideTWBExt"/>
          <w:b w:val="0"/>
        </w:rPr>
        <w:t>&lt;/RepeatBlock-By&gt;</w:t>
      </w:r>
    </w:p>
    <w:p w14:paraId="76CDCCF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03E2C53" w14:textId="77777777" w:rsidR="00774A4C" w:rsidRPr="00CA4534" w:rsidRDefault="00774A4C" w:rsidP="00774A4C">
      <w:pPr>
        <w:pStyle w:val="NormalBold"/>
      </w:pPr>
      <w:r w:rsidRPr="00CA4534">
        <w:rPr>
          <w:rStyle w:val="HideTWBExt"/>
          <w:b w:val="0"/>
        </w:rPr>
        <w:t>&lt;Article&gt;</w:t>
      </w:r>
      <w:r w:rsidRPr="00CA4534">
        <w:t>Člen 27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1F796C0" w14:textId="77777777" w:rsidTr="0059524E">
        <w:trPr>
          <w:trHeight w:hRule="exact" w:val="240"/>
          <w:jc w:val="center"/>
        </w:trPr>
        <w:tc>
          <w:tcPr>
            <w:tcW w:w="9752" w:type="dxa"/>
            <w:gridSpan w:val="2"/>
          </w:tcPr>
          <w:p w14:paraId="7C375653" w14:textId="77777777" w:rsidR="00774A4C" w:rsidRPr="00CA4534" w:rsidRDefault="00774A4C" w:rsidP="0059524E"/>
        </w:tc>
      </w:tr>
      <w:tr w:rsidR="00774A4C" w:rsidRPr="00CA4534" w14:paraId="7A57EB60" w14:textId="77777777" w:rsidTr="0059524E">
        <w:trPr>
          <w:trHeight w:val="240"/>
          <w:jc w:val="center"/>
        </w:trPr>
        <w:tc>
          <w:tcPr>
            <w:tcW w:w="4876" w:type="dxa"/>
          </w:tcPr>
          <w:p w14:paraId="425F3378" w14:textId="77777777" w:rsidR="00774A4C" w:rsidRPr="00CA4534" w:rsidRDefault="00774A4C" w:rsidP="0059524E">
            <w:pPr>
              <w:pStyle w:val="ColumnHeading"/>
            </w:pPr>
            <w:r w:rsidRPr="00CA4534">
              <w:t>Besedilo, ki ga predlaga Komisija</w:t>
            </w:r>
          </w:p>
        </w:tc>
        <w:tc>
          <w:tcPr>
            <w:tcW w:w="4876" w:type="dxa"/>
          </w:tcPr>
          <w:p w14:paraId="594655D6" w14:textId="77777777" w:rsidR="00774A4C" w:rsidRPr="00CA4534" w:rsidRDefault="00774A4C" w:rsidP="0059524E">
            <w:pPr>
              <w:pStyle w:val="ColumnHeading"/>
            </w:pPr>
            <w:r w:rsidRPr="00CA4534">
              <w:t>Predlog spremembe</w:t>
            </w:r>
          </w:p>
        </w:tc>
      </w:tr>
      <w:tr w:rsidR="00774A4C" w:rsidRPr="00CA4534" w14:paraId="380F45B8" w14:textId="77777777" w:rsidTr="0059524E">
        <w:trPr>
          <w:jc w:val="center"/>
        </w:trPr>
        <w:tc>
          <w:tcPr>
            <w:tcW w:w="4876" w:type="dxa"/>
          </w:tcPr>
          <w:p w14:paraId="19EDACA7" w14:textId="77777777" w:rsidR="00774A4C" w:rsidRPr="00CA4534" w:rsidRDefault="00774A4C" w:rsidP="0059524E">
            <w:pPr>
              <w:pStyle w:val="Normal6"/>
              <w:rPr>
                <w:b/>
                <w:i/>
              </w:rPr>
            </w:pPr>
            <w:r w:rsidRPr="00CA4534">
              <w:t>2.</w:t>
            </w:r>
            <w:r w:rsidRPr="00CA4534">
              <w:rPr>
                <w:b/>
                <w:i/>
              </w:rPr>
              <w:tab/>
            </w:r>
            <w:r w:rsidRPr="00CA4534">
              <w:t>Kadar informacije zbere organ za presojo ali drug organ, ki mu pomaga, za namene obravnave prošnje, se lahko dodatni podatki, potrebni za obravnavo prošnje, zberejo tudi ob registraciji.</w:t>
            </w:r>
          </w:p>
        </w:tc>
        <w:tc>
          <w:tcPr>
            <w:tcW w:w="4876" w:type="dxa"/>
          </w:tcPr>
          <w:p w14:paraId="4E053000" w14:textId="77777777" w:rsidR="00774A4C" w:rsidRPr="00CA4534" w:rsidRDefault="00774A4C" w:rsidP="0059524E">
            <w:pPr>
              <w:pStyle w:val="Normal6"/>
              <w:rPr>
                <w:b/>
                <w:i/>
              </w:rPr>
            </w:pPr>
            <w:r w:rsidRPr="00CA4534">
              <w:t>2.</w:t>
            </w:r>
            <w:r w:rsidRPr="00CA4534">
              <w:rPr>
                <w:b/>
                <w:i/>
              </w:rPr>
              <w:tab/>
            </w:r>
            <w:r w:rsidRPr="00CA4534">
              <w:t>Kadar informacije zbere organ za presojo ali drug organ, ki mu pomaga, za namene obravnave prošnje, se lahko dodatni podatki, potrebni za obravnavo prošnje, zberejo tudi ob registraciji.</w:t>
            </w:r>
            <w:r w:rsidRPr="00CA4534">
              <w:rPr>
                <w:b/>
                <w:i/>
              </w:rPr>
              <w:t xml:space="preserve"> Organi države članice, ki proučujejo ali določijo, katera država članica je odgovorna za prošnjo, imajo dostop do vstopno-izstopnih podatkov o prosilcu iz Uredbe (EU) št. XXX/XXX (sistem vstopno-izstopnih točk).</w:t>
            </w:r>
          </w:p>
        </w:tc>
      </w:tr>
    </w:tbl>
    <w:p w14:paraId="3CF275E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CA181B2" w14:textId="77777777" w:rsidR="00774A4C" w:rsidRPr="00CA4534" w:rsidRDefault="00774A4C" w:rsidP="00774A4C">
      <w:r w:rsidRPr="00CA4534">
        <w:rPr>
          <w:rStyle w:val="HideTWBExt"/>
        </w:rPr>
        <w:t>&lt;/Amend&gt;</w:t>
      </w:r>
    </w:p>
    <w:p w14:paraId="1AF969A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939</w:t>
      </w:r>
      <w:r w:rsidRPr="00CA4534">
        <w:rPr>
          <w:rStyle w:val="HideTWBExt"/>
          <w:b w:val="0"/>
        </w:rPr>
        <w:t>&lt;/NumAm&gt;</w:t>
      </w:r>
    </w:p>
    <w:p w14:paraId="6D56D2EE"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6E6D532"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08DA5D2"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51F4E24" w14:textId="77777777" w:rsidR="00774A4C" w:rsidRPr="00CA4534" w:rsidRDefault="00774A4C" w:rsidP="00774A4C">
      <w:pPr>
        <w:pStyle w:val="NormalBold"/>
      </w:pPr>
      <w:r w:rsidRPr="00CA4534">
        <w:rPr>
          <w:rStyle w:val="HideTWBExt"/>
          <w:b w:val="0"/>
        </w:rPr>
        <w:t>&lt;/RepeatBlock-By&gt;</w:t>
      </w:r>
    </w:p>
    <w:p w14:paraId="7D05A7A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CFD6CB6" w14:textId="77777777" w:rsidR="00774A4C" w:rsidRPr="00CA4534" w:rsidRDefault="00774A4C" w:rsidP="00774A4C">
      <w:pPr>
        <w:pStyle w:val="NormalBold"/>
      </w:pPr>
      <w:r w:rsidRPr="00CA4534">
        <w:rPr>
          <w:rStyle w:val="HideTWBExt"/>
          <w:b w:val="0"/>
        </w:rPr>
        <w:t>&lt;Article&gt;</w:t>
      </w:r>
      <w:r w:rsidRPr="00CA4534">
        <w:t>Člen 27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DD80EE2" w14:textId="77777777" w:rsidTr="0059524E">
        <w:trPr>
          <w:trHeight w:hRule="exact" w:val="240"/>
          <w:jc w:val="center"/>
        </w:trPr>
        <w:tc>
          <w:tcPr>
            <w:tcW w:w="9752" w:type="dxa"/>
            <w:gridSpan w:val="2"/>
          </w:tcPr>
          <w:p w14:paraId="0140610E" w14:textId="77777777" w:rsidR="00774A4C" w:rsidRPr="00CA4534" w:rsidRDefault="00774A4C" w:rsidP="0059524E"/>
        </w:tc>
      </w:tr>
      <w:tr w:rsidR="00774A4C" w:rsidRPr="00CA4534" w14:paraId="407165F5" w14:textId="77777777" w:rsidTr="0059524E">
        <w:trPr>
          <w:trHeight w:val="240"/>
          <w:jc w:val="center"/>
        </w:trPr>
        <w:tc>
          <w:tcPr>
            <w:tcW w:w="4876" w:type="dxa"/>
          </w:tcPr>
          <w:p w14:paraId="04BFC1CF" w14:textId="77777777" w:rsidR="00774A4C" w:rsidRPr="00CA4534" w:rsidRDefault="00774A4C" w:rsidP="0059524E">
            <w:pPr>
              <w:pStyle w:val="ColumnHeading"/>
            </w:pPr>
            <w:r w:rsidRPr="00CA4534">
              <w:t>Besedilo, ki ga predlaga Komisija</w:t>
            </w:r>
          </w:p>
        </w:tc>
        <w:tc>
          <w:tcPr>
            <w:tcW w:w="4876" w:type="dxa"/>
          </w:tcPr>
          <w:p w14:paraId="4B7AC8AD" w14:textId="77777777" w:rsidR="00774A4C" w:rsidRPr="00CA4534" w:rsidRDefault="00774A4C" w:rsidP="0059524E">
            <w:pPr>
              <w:pStyle w:val="ColumnHeading"/>
            </w:pPr>
            <w:r w:rsidRPr="00CA4534">
              <w:t>Predlog spremembe</w:t>
            </w:r>
          </w:p>
        </w:tc>
      </w:tr>
      <w:tr w:rsidR="00774A4C" w:rsidRPr="00CA4534" w14:paraId="28D69A5D" w14:textId="77777777" w:rsidTr="0059524E">
        <w:trPr>
          <w:jc w:val="center"/>
        </w:trPr>
        <w:tc>
          <w:tcPr>
            <w:tcW w:w="4876" w:type="dxa"/>
          </w:tcPr>
          <w:p w14:paraId="596146B6" w14:textId="77777777" w:rsidR="00774A4C" w:rsidRPr="00CA4534" w:rsidRDefault="00774A4C" w:rsidP="0059524E">
            <w:pPr>
              <w:pStyle w:val="Normal6"/>
              <w:rPr>
                <w:b/>
                <w:i/>
              </w:rPr>
            </w:pPr>
            <w:r w:rsidRPr="00CA4534">
              <w:t>3.</w:t>
            </w:r>
            <w:r w:rsidRPr="00CA4534">
              <w:rPr>
                <w:b/>
                <w:i/>
              </w:rPr>
              <w:tab/>
            </w:r>
            <w:r w:rsidRPr="00CA4534">
              <w:t>Kadar istočasne prošnje za mednarodno zaščito nesorazmernega števila državljanov tretjih držav ali oseb brez državljanstva v praksi otežujejo registracijo prošenj v treh delovnih dneh od podajanja prošnje, lahko organi države članice navedeni rok podaljšajo na</w:t>
            </w:r>
            <w:r w:rsidRPr="00CA4534">
              <w:rPr>
                <w:b/>
                <w:i/>
              </w:rPr>
              <w:t xml:space="preserve"> deset</w:t>
            </w:r>
            <w:r w:rsidRPr="00CA4534">
              <w:t xml:space="preserve"> delovnih dni.</w:t>
            </w:r>
          </w:p>
        </w:tc>
        <w:tc>
          <w:tcPr>
            <w:tcW w:w="4876" w:type="dxa"/>
          </w:tcPr>
          <w:p w14:paraId="03E2A4BD" w14:textId="77777777" w:rsidR="00774A4C" w:rsidRPr="00CA4534" w:rsidRDefault="00774A4C" w:rsidP="0059524E">
            <w:pPr>
              <w:pStyle w:val="Normal6"/>
              <w:rPr>
                <w:b/>
                <w:i/>
              </w:rPr>
            </w:pPr>
            <w:r w:rsidRPr="00CA4534">
              <w:t>3.</w:t>
            </w:r>
            <w:r w:rsidRPr="00CA4534">
              <w:rPr>
                <w:b/>
                <w:i/>
              </w:rPr>
              <w:tab/>
            </w:r>
            <w:r w:rsidRPr="00CA4534">
              <w:t>Kadar istočasne prošnje za mednarodno zaščito nesorazmernega števila državljanov tretjih držav ali oseb brez državljanstva v praksi otežujejo registracijo prošenj v treh delovnih dneh od podajanja prošnje, lahko organi države članice navedeni rok podaljšajo na</w:t>
            </w:r>
            <w:r w:rsidRPr="00CA4534">
              <w:rPr>
                <w:b/>
                <w:i/>
              </w:rPr>
              <w:t xml:space="preserve"> pet</w:t>
            </w:r>
            <w:r w:rsidRPr="00CA4534">
              <w:t xml:space="preserve"> delovnih dni.</w:t>
            </w:r>
          </w:p>
        </w:tc>
      </w:tr>
    </w:tbl>
    <w:p w14:paraId="4BECA20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00FA707" w14:textId="77777777" w:rsidR="00774A4C" w:rsidRPr="00CA4534" w:rsidRDefault="00774A4C" w:rsidP="00774A4C">
      <w:r w:rsidRPr="00CA4534">
        <w:rPr>
          <w:rStyle w:val="HideTWBExt"/>
        </w:rPr>
        <w:t>&lt;/Amend&gt;</w:t>
      </w:r>
    </w:p>
    <w:p w14:paraId="038786E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940</w:t>
      </w:r>
      <w:r w:rsidRPr="00CA4534">
        <w:rPr>
          <w:rStyle w:val="HideTWBExt"/>
          <w:b w:val="0"/>
        </w:rPr>
        <w:t>&lt;/NumAm&gt;</w:t>
      </w:r>
    </w:p>
    <w:p w14:paraId="014EC062"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45372420" w14:textId="77777777" w:rsidR="00774A4C" w:rsidRPr="00CA4534" w:rsidRDefault="00774A4C" w:rsidP="00774A4C">
      <w:pPr>
        <w:pStyle w:val="NormalBold"/>
      </w:pPr>
      <w:r w:rsidRPr="00CA4534">
        <w:rPr>
          <w:rStyle w:val="HideTWBExt"/>
          <w:b w:val="0"/>
        </w:rPr>
        <w:t>&lt;/RepeatBlock-By&gt;</w:t>
      </w:r>
    </w:p>
    <w:p w14:paraId="6F71C62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ACAB182" w14:textId="77777777" w:rsidR="00774A4C" w:rsidRPr="00CA4534" w:rsidRDefault="00774A4C" w:rsidP="00774A4C">
      <w:pPr>
        <w:pStyle w:val="NormalBold"/>
      </w:pPr>
      <w:r w:rsidRPr="00CA4534">
        <w:rPr>
          <w:rStyle w:val="HideTWBExt"/>
          <w:b w:val="0"/>
        </w:rPr>
        <w:t>&lt;Article&gt;</w:t>
      </w:r>
      <w:r w:rsidRPr="00CA4534">
        <w:t>Člen 27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2D60E89" w14:textId="77777777" w:rsidTr="0059524E">
        <w:trPr>
          <w:trHeight w:hRule="exact" w:val="240"/>
          <w:jc w:val="center"/>
        </w:trPr>
        <w:tc>
          <w:tcPr>
            <w:tcW w:w="9752" w:type="dxa"/>
            <w:gridSpan w:val="2"/>
          </w:tcPr>
          <w:p w14:paraId="4D08BA0B" w14:textId="77777777" w:rsidR="00774A4C" w:rsidRPr="00CA4534" w:rsidRDefault="00774A4C" w:rsidP="0059524E"/>
        </w:tc>
      </w:tr>
      <w:tr w:rsidR="00774A4C" w:rsidRPr="00CA4534" w14:paraId="2C8EFBDC" w14:textId="77777777" w:rsidTr="0059524E">
        <w:trPr>
          <w:trHeight w:val="240"/>
          <w:jc w:val="center"/>
        </w:trPr>
        <w:tc>
          <w:tcPr>
            <w:tcW w:w="4876" w:type="dxa"/>
          </w:tcPr>
          <w:p w14:paraId="48F8961B" w14:textId="77777777" w:rsidR="00774A4C" w:rsidRPr="00CA4534" w:rsidRDefault="00774A4C" w:rsidP="0059524E">
            <w:pPr>
              <w:pStyle w:val="ColumnHeading"/>
            </w:pPr>
            <w:r w:rsidRPr="00CA4534">
              <w:t>Besedilo, ki ga predlaga Komisija</w:t>
            </w:r>
          </w:p>
        </w:tc>
        <w:tc>
          <w:tcPr>
            <w:tcW w:w="4876" w:type="dxa"/>
          </w:tcPr>
          <w:p w14:paraId="03A358B6" w14:textId="77777777" w:rsidR="00774A4C" w:rsidRPr="00CA4534" w:rsidRDefault="00774A4C" w:rsidP="0059524E">
            <w:pPr>
              <w:pStyle w:val="ColumnHeading"/>
            </w:pPr>
            <w:r w:rsidRPr="00CA4534">
              <w:t>Predlog spremembe</w:t>
            </w:r>
          </w:p>
        </w:tc>
      </w:tr>
      <w:tr w:rsidR="00774A4C" w:rsidRPr="00CA4534" w14:paraId="65D59F59" w14:textId="77777777" w:rsidTr="0059524E">
        <w:trPr>
          <w:jc w:val="center"/>
        </w:trPr>
        <w:tc>
          <w:tcPr>
            <w:tcW w:w="4876" w:type="dxa"/>
          </w:tcPr>
          <w:p w14:paraId="0460F42D" w14:textId="77777777" w:rsidR="00774A4C" w:rsidRPr="00CA4534" w:rsidRDefault="00774A4C" w:rsidP="0059524E">
            <w:pPr>
              <w:pStyle w:val="Normal6"/>
              <w:rPr>
                <w:b/>
                <w:i/>
              </w:rPr>
            </w:pPr>
            <w:r w:rsidRPr="00CA4534">
              <w:t>3.</w:t>
            </w:r>
            <w:r w:rsidRPr="00CA4534">
              <w:rPr>
                <w:b/>
                <w:i/>
              </w:rPr>
              <w:tab/>
            </w:r>
            <w:r w:rsidRPr="00CA4534">
              <w:t>Kadar istočasne prošnje za mednarodno zaščito nesorazmernega števila državljanov tretjih držav ali oseb brez državljanstva v praksi otežujejo registracijo prošenj v treh delovnih dneh od podajanja prošnje, lahko organi države članice navedeni rok podaljšajo na</w:t>
            </w:r>
            <w:r w:rsidRPr="00CA4534">
              <w:rPr>
                <w:b/>
                <w:i/>
              </w:rPr>
              <w:t xml:space="preserve"> deset delovnih</w:t>
            </w:r>
            <w:r w:rsidRPr="00CA4534">
              <w:t xml:space="preserve"> dni.</w:t>
            </w:r>
          </w:p>
        </w:tc>
        <w:tc>
          <w:tcPr>
            <w:tcW w:w="4876" w:type="dxa"/>
          </w:tcPr>
          <w:p w14:paraId="1684203E" w14:textId="77777777" w:rsidR="00774A4C" w:rsidRPr="00CA4534" w:rsidRDefault="00774A4C" w:rsidP="0059524E">
            <w:pPr>
              <w:pStyle w:val="Normal6"/>
              <w:rPr>
                <w:b/>
                <w:i/>
              </w:rPr>
            </w:pPr>
            <w:r w:rsidRPr="00CA4534">
              <w:t>3.</w:t>
            </w:r>
            <w:r w:rsidRPr="00CA4534">
              <w:rPr>
                <w:b/>
                <w:i/>
              </w:rPr>
              <w:tab/>
            </w:r>
            <w:r w:rsidRPr="00CA4534">
              <w:t>Kadar istočasne prošnje za mednarodno zaščito nesorazmernega števila državljanov tretjih držav ali oseb brez državljanstva v praksi otežujejo registracijo prošenj v treh delovnih dneh od podajanja prošnje, lahko organi države članice navedeni rok podaljšajo na</w:t>
            </w:r>
            <w:r w:rsidRPr="00CA4534">
              <w:rPr>
                <w:b/>
                <w:i/>
              </w:rPr>
              <w:t xml:space="preserve"> sedem</w:t>
            </w:r>
            <w:r w:rsidRPr="00CA4534">
              <w:t xml:space="preserve"> dni.</w:t>
            </w:r>
          </w:p>
        </w:tc>
      </w:tr>
    </w:tbl>
    <w:p w14:paraId="4F4EF55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3270CE8" w14:textId="77777777" w:rsidR="00774A4C" w:rsidRPr="00CA4534" w:rsidRDefault="00774A4C" w:rsidP="00774A4C">
      <w:r w:rsidRPr="00CA4534">
        <w:rPr>
          <w:rStyle w:val="HideTWBExt"/>
        </w:rPr>
        <w:t>&lt;/Amend&gt;</w:t>
      </w:r>
    </w:p>
    <w:p w14:paraId="2C26F54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941</w:t>
      </w:r>
      <w:r w:rsidRPr="00CA4534">
        <w:rPr>
          <w:rStyle w:val="HideTWBExt"/>
          <w:b w:val="0"/>
        </w:rPr>
        <w:t>&lt;/NumAm&gt;</w:t>
      </w:r>
    </w:p>
    <w:p w14:paraId="6D9B7156"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7F57EF51" w14:textId="77777777" w:rsidR="00774A4C" w:rsidRPr="00CA4534" w:rsidRDefault="00774A4C" w:rsidP="00774A4C">
      <w:pPr>
        <w:pStyle w:val="NormalBold"/>
      </w:pPr>
      <w:r w:rsidRPr="00CA4534">
        <w:rPr>
          <w:rStyle w:val="HideTWBExt"/>
          <w:b w:val="0"/>
        </w:rPr>
        <w:t>&lt;/RepeatBlock-By&gt;</w:t>
      </w:r>
    </w:p>
    <w:p w14:paraId="6B84F90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7524C18" w14:textId="77777777" w:rsidR="00774A4C" w:rsidRPr="00CA4534" w:rsidRDefault="00774A4C" w:rsidP="00774A4C">
      <w:pPr>
        <w:pStyle w:val="NormalBold"/>
      </w:pPr>
      <w:r w:rsidRPr="00CA4534">
        <w:rPr>
          <w:rStyle w:val="HideTWBExt"/>
          <w:b w:val="0"/>
        </w:rPr>
        <w:t>&lt;Article&gt;</w:t>
      </w:r>
      <w:r w:rsidRPr="00CA4534">
        <w:t>Člen 27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AFA24FE" w14:textId="77777777" w:rsidTr="0059524E">
        <w:trPr>
          <w:trHeight w:hRule="exact" w:val="240"/>
          <w:jc w:val="center"/>
        </w:trPr>
        <w:tc>
          <w:tcPr>
            <w:tcW w:w="9752" w:type="dxa"/>
            <w:gridSpan w:val="2"/>
          </w:tcPr>
          <w:p w14:paraId="5B3E2ABB" w14:textId="77777777" w:rsidR="00774A4C" w:rsidRPr="00CA4534" w:rsidRDefault="00774A4C" w:rsidP="0059524E"/>
        </w:tc>
      </w:tr>
      <w:tr w:rsidR="00774A4C" w:rsidRPr="00CA4534" w14:paraId="5378ED0E" w14:textId="77777777" w:rsidTr="0059524E">
        <w:trPr>
          <w:trHeight w:val="240"/>
          <w:jc w:val="center"/>
        </w:trPr>
        <w:tc>
          <w:tcPr>
            <w:tcW w:w="4876" w:type="dxa"/>
          </w:tcPr>
          <w:p w14:paraId="696A150A" w14:textId="77777777" w:rsidR="00774A4C" w:rsidRPr="00CA4534" w:rsidRDefault="00774A4C" w:rsidP="0059524E">
            <w:pPr>
              <w:pStyle w:val="ColumnHeading"/>
            </w:pPr>
            <w:r w:rsidRPr="00CA4534">
              <w:t>Besedilo, ki ga predlaga Komisija</w:t>
            </w:r>
          </w:p>
        </w:tc>
        <w:tc>
          <w:tcPr>
            <w:tcW w:w="4876" w:type="dxa"/>
          </w:tcPr>
          <w:p w14:paraId="25B608B6" w14:textId="77777777" w:rsidR="00774A4C" w:rsidRPr="00CA4534" w:rsidRDefault="00774A4C" w:rsidP="0059524E">
            <w:pPr>
              <w:pStyle w:val="ColumnHeading"/>
            </w:pPr>
            <w:r w:rsidRPr="00CA4534">
              <w:t>Predlog spremembe</w:t>
            </w:r>
          </w:p>
        </w:tc>
      </w:tr>
      <w:tr w:rsidR="00774A4C" w:rsidRPr="00CA4534" w14:paraId="70AC5297" w14:textId="77777777" w:rsidTr="0059524E">
        <w:trPr>
          <w:jc w:val="center"/>
        </w:trPr>
        <w:tc>
          <w:tcPr>
            <w:tcW w:w="4876" w:type="dxa"/>
          </w:tcPr>
          <w:p w14:paraId="612B221A"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 deset let od datuma končne odločitve. Podatki se izbrišejo po izteku navedenega obdobja</w:t>
            </w:r>
            <w:r w:rsidRPr="00CA4534">
              <w:rPr>
                <w:b/>
                <w:i/>
              </w:rPr>
              <w:t xml:space="preserve"> ali kadar se nanašajo na osebo, ki je pred iztekom navedenega obdobja pridobila državljanstvo katere koli države članice, takoj, ko država članica ugotovi, da je zadevna oseba pridobila tako državljanstvo</w:t>
            </w:r>
            <w:r w:rsidRPr="00CA4534">
              <w:t>.</w:t>
            </w:r>
          </w:p>
        </w:tc>
        <w:tc>
          <w:tcPr>
            <w:tcW w:w="4876" w:type="dxa"/>
          </w:tcPr>
          <w:p w14:paraId="4EC82E7D"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 deset let od datuma končne odločitve. Podatki se izbrišejo po izteku navedenega obdobja.</w:t>
            </w:r>
          </w:p>
        </w:tc>
      </w:tr>
    </w:tbl>
    <w:p w14:paraId="1DE95B4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C5E6B69" w14:textId="77777777" w:rsidR="00774A4C" w:rsidRPr="00CA4534" w:rsidRDefault="00774A4C" w:rsidP="00774A4C">
      <w:r w:rsidRPr="00CA4534">
        <w:rPr>
          <w:rStyle w:val="HideTWBExt"/>
        </w:rPr>
        <w:t>&lt;/Amend&gt;</w:t>
      </w:r>
    </w:p>
    <w:p w14:paraId="6D4B67B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942</w:t>
      </w:r>
      <w:r w:rsidRPr="00CA4534">
        <w:rPr>
          <w:rStyle w:val="HideTWBExt"/>
          <w:b w:val="0"/>
        </w:rPr>
        <w:t>&lt;/NumAm&gt;</w:t>
      </w:r>
    </w:p>
    <w:p w14:paraId="00D6F01D"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Josef Weidenholzer, Ana Gomes, Birgit Sippel</w:t>
      </w:r>
      <w:r w:rsidRPr="00CA4534">
        <w:rPr>
          <w:rStyle w:val="HideTWBExt"/>
          <w:b w:val="0"/>
        </w:rPr>
        <w:t>&lt;/Members&gt;</w:t>
      </w:r>
    </w:p>
    <w:p w14:paraId="50C63C29" w14:textId="77777777" w:rsidR="00774A4C" w:rsidRPr="00CA4534" w:rsidRDefault="00774A4C" w:rsidP="00774A4C">
      <w:pPr>
        <w:pStyle w:val="NormalBold"/>
      </w:pPr>
      <w:r w:rsidRPr="00CA4534">
        <w:rPr>
          <w:rStyle w:val="HideTWBExt"/>
          <w:b w:val="0"/>
        </w:rPr>
        <w:t>&lt;/RepeatBlock-By&gt;</w:t>
      </w:r>
    </w:p>
    <w:p w14:paraId="5FFED08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D91C179" w14:textId="77777777" w:rsidR="00774A4C" w:rsidRPr="00CA4534" w:rsidRDefault="00774A4C" w:rsidP="00774A4C">
      <w:pPr>
        <w:pStyle w:val="NormalBold"/>
      </w:pPr>
      <w:r w:rsidRPr="00CA4534">
        <w:rPr>
          <w:rStyle w:val="HideTWBExt"/>
          <w:b w:val="0"/>
        </w:rPr>
        <w:t>&lt;Article&gt;</w:t>
      </w:r>
      <w:r w:rsidRPr="00CA4534">
        <w:t>Člen 27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3877A29" w14:textId="77777777" w:rsidTr="0059524E">
        <w:trPr>
          <w:trHeight w:hRule="exact" w:val="240"/>
          <w:jc w:val="center"/>
        </w:trPr>
        <w:tc>
          <w:tcPr>
            <w:tcW w:w="9752" w:type="dxa"/>
            <w:gridSpan w:val="2"/>
          </w:tcPr>
          <w:p w14:paraId="6BB82C46" w14:textId="77777777" w:rsidR="00774A4C" w:rsidRPr="00CA4534" w:rsidRDefault="00774A4C" w:rsidP="0059524E"/>
        </w:tc>
      </w:tr>
      <w:tr w:rsidR="00774A4C" w:rsidRPr="00CA4534" w14:paraId="5B0230F7" w14:textId="77777777" w:rsidTr="0059524E">
        <w:trPr>
          <w:trHeight w:val="240"/>
          <w:jc w:val="center"/>
        </w:trPr>
        <w:tc>
          <w:tcPr>
            <w:tcW w:w="4876" w:type="dxa"/>
          </w:tcPr>
          <w:p w14:paraId="4F662CC4" w14:textId="77777777" w:rsidR="00774A4C" w:rsidRPr="00CA4534" w:rsidRDefault="00774A4C" w:rsidP="0059524E">
            <w:pPr>
              <w:pStyle w:val="ColumnHeading"/>
            </w:pPr>
            <w:r w:rsidRPr="00CA4534">
              <w:t>Besedilo, ki ga predlaga Komisija</w:t>
            </w:r>
          </w:p>
        </w:tc>
        <w:tc>
          <w:tcPr>
            <w:tcW w:w="4876" w:type="dxa"/>
          </w:tcPr>
          <w:p w14:paraId="1DD04C0C" w14:textId="77777777" w:rsidR="00774A4C" w:rsidRPr="00CA4534" w:rsidRDefault="00774A4C" w:rsidP="0059524E">
            <w:pPr>
              <w:pStyle w:val="ColumnHeading"/>
            </w:pPr>
            <w:r w:rsidRPr="00CA4534">
              <w:t>Predlog spremembe</w:t>
            </w:r>
          </w:p>
        </w:tc>
      </w:tr>
      <w:tr w:rsidR="00774A4C" w:rsidRPr="00CA4534" w14:paraId="5E695009" w14:textId="77777777" w:rsidTr="0059524E">
        <w:trPr>
          <w:jc w:val="center"/>
        </w:trPr>
        <w:tc>
          <w:tcPr>
            <w:tcW w:w="4876" w:type="dxa"/>
          </w:tcPr>
          <w:p w14:paraId="7E1D4DF1"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w:t>
            </w:r>
            <w:r w:rsidRPr="00CA4534">
              <w:rPr>
                <w:b/>
                <w:i/>
              </w:rPr>
              <w:t xml:space="preserve"> deset let</w:t>
            </w:r>
            <w:r w:rsidRPr="00CA4534">
              <w:t xml:space="preserve">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45440B10"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w:t>
            </w:r>
            <w:r w:rsidRPr="00CA4534">
              <w:rPr>
                <w:b/>
                <w:i/>
              </w:rPr>
              <w:t xml:space="preserve"> eno leto</w:t>
            </w:r>
            <w:r w:rsidRPr="00CA4534">
              <w:t xml:space="preserve"> od datuma končne odločitve</w:t>
            </w:r>
            <w:r w:rsidRPr="00CA4534">
              <w:rPr>
                <w:b/>
                <w:i/>
              </w:rPr>
              <w:t xml:space="preserve"> o prošnji za mednarodno zaščito, vključno z vsemi ravnmi pritožbe</w:t>
            </w:r>
            <w:r w:rsidRPr="00CA4534">
              <w:t>. Podatki se izbrišejo po izteku navedenega obdobja ali kadar se nanašajo na osebo, ki je pred iztekom navedenega obdobja pridobila državljanstvo katere koli države članice, takoj, ko država članica ugotovi, da je zadevna oseba pridobila tako državljanstvo.</w:t>
            </w:r>
          </w:p>
        </w:tc>
      </w:tr>
    </w:tbl>
    <w:p w14:paraId="0930405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B20FFA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BFB9BE7" w14:textId="449BCEAF" w:rsidR="00774A4C" w:rsidRPr="00CA4534" w:rsidRDefault="00774A4C" w:rsidP="00774A4C">
      <w:pPr>
        <w:pStyle w:val="Normal12Italic"/>
        <w:rPr>
          <w:lang w:val="sl-SI"/>
        </w:rPr>
      </w:pPr>
      <w:r w:rsidRPr="00CA4534">
        <w:rPr>
          <w:lang w:val="sl-SI"/>
        </w:rPr>
        <w:t>Evidentiranje osebnih podatkov prosilca po sprejetju končne odločitve o prošnji bi bilo</w:t>
      </w:r>
      <w:r w:rsidR="000B2A82" w:rsidRPr="00CA4534">
        <w:rPr>
          <w:lang w:val="sl-SI"/>
        </w:rPr>
        <w:t xml:space="preserve"> lahko</w:t>
      </w:r>
      <w:r w:rsidRPr="00CA4534">
        <w:rPr>
          <w:lang w:val="sl-SI"/>
        </w:rPr>
        <w:t xml:space="preserve"> koristno v primeru naknadnih prošenj. </w:t>
      </w:r>
      <w:r w:rsidR="00046291" w:rsidRPr="00CA4534">
        <w:rPr>
          <w:lang w:val="sl-SI"/>
        </w:rPr>
        <w:t>G</w:t>
      </w:r>
      <w:r w:rsidRPr="00CA4534">
        <w:rPr>
          <w:lang w:val="sl-SI"/>
        </w:rPr>
        <w:t xml:space="preserve">lede na roke za obravnavanje prošenj na splošno, zlasti naknadnih prošenj, </w:t>
      </w:r>
      <w:r w:rsidR="00046291" w:rsidRPr="00CA4534">
        <w:rPr>
          <w:lang w:val="sl-SI"/>
        </w:rPr>
        <w:t xml:space="preserve">pa </w:t>
      </w:r>
      <w:r w:rsidRPr="00CA4534">
        <w:rPr>
          <w:lang w:val="sl-SI"/>
        </w:rPr>
        <w:t xml:space="preserve">ni mogoče razumeti, zakaj bi se te informacije hranile deset let. Eno leto po končni odločitvi bi moralo </w:t>
      </w:r>
      <w:r w:rsidR="007C7B51" w:rsidRPr="00CA4534">
        <w:rPr>
          <w:lang w:val="sl-SI"/>
        </w:rPr>
        <w:t>povsem zadoščati</w:t>
      </w:r>
      <w:r w:rsidRPr="00CA4534">
        <w:rPr>
          <w:lang w:val="sl-SI"/>
        </w:rPr>
        <w:t>.</w:t>
      </w:r>
    </w:p>
    <w:p w14:paraId="5E98D3A5" w14:textId="77777777" w:rsidR="00774A4C" w:rsidRPr="00CA4534" w:rsidRDefault="00774A4C" w:rsidP="00774A4C">
      <w:r w:rsidRPr="00CA4534">
        <w:rPr>
          <w:rStyle w:val="HideTWBExt"/>
        </w:rPr>
        <w:t>&lt;/Amend&gt;</w:t>
      </w:r>
    </w:p>
    <w:p w14:paraId="27FC3BE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943</w:t>
      </w:r>
      <w:r w:rsidRPr="00CA4534">
        <w:rPr>
          <w:rStyle w:val="HideTWBExt"/>
          <w:b w:val="0"/>
        </w:rPr>
        <w:t>&lt;/NumAm&gt;</w:t>
      </w:r>
    </w:p>
    <w:p w14:paraId="1292FA64"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2B9C9044" w14:textId="77777777" w:rsidR="00774A4C" w:rsidRPr="00CA4534" w:rsidRDefault="00774A4C" w:rsidP="00774A4C">
      <w:pPr>
        <w:pStyle w:val="NormalBold"/>
      </w:pPr>
      <w:r w:rsidRPr="00CA4534">
        <w:rPr>
          <w:rStyle w:val="HideTWBExt"/>
          <w:b w:val="0"/>
        </w:rPr>
        <w:t>&lt;/RepeatBlock-By&gt;</w:t>
      </w:r>
    </w:p>
    <w:p w14:paraId="3057548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1536284" w14:textId="77777777" w:rsidR="00774A4C" w:rsidRPr="00CA4534" w:rsidRDefault="00774A4C" w:rsidP="00774A4C">
      <w:pPr>
        <w:pStyle w:val="NormalBold"/>
      </w:pPr>
      <w:r w:rsidRPr="00CA4534">
        <w:rPr>
          <w:rStyle w:val="HideTWBExt"/>
          <w:b w:val="0"/>
        </w:rPr>
        <w:t>&lt;Article&gt;</w:t>
      </w:r>
      <w:r w:rsidRPr="00CA4534">
        <w:t>Člen 27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3568819" w14:textId="77777777" w:rsidTr="0059524E">
        <w:trPr>
          <w:trHeight w:hRule="exact" w:val="240"/>
          <w:jc w:val="center"/>
        </w:trPr>
        <w:tc>
          <w:tcPr>
            <w:tcW w:w="9752" w:type="dxa"/>
            <w:gridSpan w:val="2"/>
          </w:tcPr>
          <w:p w14:paraId="16F72BC3" w14:textId="77777777" w:rsidR="00774A4C" w:rsidRPr="00CA4534" w:rsidRDefault="00774A4C" w:rsidP="0059524E"/>
        </w:tc>
      </w:tr>
      <w:tr w:rsidR="00774A4C" w:rsidRPr="00CA4534" w14:paraId="35A6C377" w14:textId="77777777" w:rsidTr="0059524E">
        <w:trPr>
          <w:trHeight w:val="240"/>
          <w:jc w:val="center"/>
        </w:trPr>
        <w:tc>
          <w:tcPr>
            <w:tcW w:w="4876" w:type="dxa"/>
          </w:tcPr>
          <w:p w14:paraId="49AFD9A9" w14:textId="77777777" w:rsidR="00774A4C" w:rsidRPr="00CA4534" w:rsidRDefault="00774A4C" w:rsidP="0059524E">
            <w:pPr>
              <w:pStyle w:val="ColumnHeading"/>
            </w:pPr>
            <w:r w:rsidRPr="00CA4534">
              <w:t>Besedilo, ki ga predlaga Komisija</w:t>
            </w:r>
          </w:p>
        </w:tc>
        <w:tc>
          <w:tcPr>
            <w:tcW w:w="4876" w:type="dxa"/>
          </w:tcPr>
          <w:p w14:paraId="7A3DF32B" w14:textId="77777777" w:rsidR="00774A4C" w:rsidRPr="00CA4534" w:rsidRDefault="00774A4C" w:rsidP="0059524E">
            <w:pPr>
              <w:pStyle w:val="ColumnHeading"/>
            </w:pPr>
            <w:r w:rsidRPr="00CA4534">
              <w:t>Predlog spremembe</w:t>
            </w:r>
          </w:p>
        </w:tc>
      </w:tr>
      <w:tr w:rsidR="00774A4C" w:rsidRPr="00CA4534" w14:paraId="1F579668" w14:textId="77777777" w:rsidTr="0059524E">
        <w:trPr>
          <w:jc w:val="center"/>
        </w:trPr>
        <w:tc>
          <w:tcPr>
            <w:tcW w:w="4876" w:type="dxa"/>
          </w:tcPr>
          <w:p w14:paraId="59A57609"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 deset let od datuma končne odločitve. Podatki se izbrišejo po izteku navedenega obdobja ali kadar se nanašajo na osebo, ki je pred iztekom navedenega obdobja pridobila državljanstvo katere koli države članice, takoj</w:t>
            </w:r>
            <w:r w:rsidRPr="00CA4534">
              <w:rPr>
                <w:b/>
                <w:i/>
              </w:rPr>
              <w:t>, ko država članica ugotovi, da je</w:t>
            </w:r>
            <w:r w:rsidRPr="00CA4534">
              <w:t xml:space="preserve"> zadevna oseba</w:t>
            </w:r>
            <w:r w:rsidRPr="00CA4534">
              <w:rPr>
                <w:b/>
                <w:i/>
              </w:rPr>
              <w:t xml:space="preserve"> pridobila</w:t>
            </w:r>
            <w:r w:rsidRPr="00CA4534">
              <w:t xml:space="preserve"> tako državljanstvo.</w:t>
            </w:r>
          </w:p>
        </w:tc>
        <w:tc>
          <w:tcPr>
            <w:tcW w:w="4876" w:type="dxa"/>
          </w:tcPr>
          <w:p w14:paraId="3BAE0DE3"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 deset let od datuma končne odločitve. Podatki se izbrišejo po izteku navedenega obdobja ali kadar se nanašajo na osebo, ki je pred iztekom navedenega obdobja pridobila državljanstvo katere koli države članice, takoj</w:t>
            </w:r>
            <w:r w:rsidRPr="00CA4534">
              <w:rPr>
                <w:b/>
                <w:i/>
              </w:rPr>
              <w:t xml:space="preserve"> ko</w:t>
            </w:r>
            <w:r w:rsidRPr="00CA4534">
              <w:t xml:space="preserve"> zadevna oseba</w:t>
            </w:r>
            <w:r w:rsidRPr="00CA4534">
              <w:rPr>
                <w:b/>
                <w:i/>
              </w:rPr>
              <w:t xml:space="preserve"> pridobi</w:t>
            </w:r>
            <w:r w:rsidRPr="00CA4534">
              <w:t xml:space="preserve"> tako državljanstvo.</w:t>
            </w:r>
          </w:p>
        </w:tc>
      </w:tr>
    </w:tbl>
    <w:p w14:paraId="7E31DE8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A33F86D" w14:textId="77777777" w:rsidR="00774A4C" w:rsidRPr="00CA4534" w:rsidRDefault="00774A4C" w:rsidP="00774A4C">
      <w:r w:rsidRPr="00CA4534">
        <w:rPr>
          <w:rStyle w:val="HideTWBExt"/>
        </w:rPr>
        <w:t>&lt;/Amend&gt;</w:t>
      </w:r>
    </w:p>
    <w:p w14:paraId="16CE5DC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944</w:t>
      </w:r>
      <w:r w:rsidRPr="00CA4534">
        <w:rPr>
          <w:rStyle w:val="HideTWBExt"/>
          <w:b w:val="0"/>
        </w:rPr>
        <w:t>&lt;/NumAm&gt;</w:t>
      </w:r>
    </w:p>
    <w:p w14:paraId="05EFFED3"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630F973A" w14:textId="77777777" w:rsidR="00774A4C" w:rsidRPr="00CA4534" w:rsidRDefault="00774A4C" w:rsidP="00774A4C">
      <w:pPr>
        <w:pStyle w:val="NormalBold"/>
      </w:pPr>
      <w:r w:rsidRPr="00CA4534">
        <w:rPr>
          <w:rStyle w:val="HideTWBExt"/>
          <w:b w:val="0"/>
        </w:rPr>
        <w:t>&lt;/RepeatBlock-By&gt;</w:t>
      </w:r>
    </w:p>
    <w:p w14:paraId="68297D3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AB56519" w14:textId="77777777" w:rsidR="00774A4C" w:rsidRPr="00CA4534" w:rsidRDefault="00774A4C" w:rsidP="00774A4C">
      <w:pPr>
        <w:pStyle w:val="NormalBold"/>
      </w:pPr>
      <w:r w:rsidRPr="00CA4534">
        <w:rPr>
          <w:rStyle w:val="HideTWBExt"/>
          <w:b w:val="0"/>
        </w:rPr>
        <w:t>&lt;Article&gt;</w:t>
      </w:r>
      <w:r w:rsidRPr="00CA4534">
        <w:t>Člen 27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35AB037" w14:textId="77777777" w:rsidTr="0059524E">
        <w:trPr>
          <w:trHeight w:hRule="exact" w:val="240"/>
          <w:jc w:val="center"/>
        </w:trPr>
        <w:tc>
          <w:tcPr>
            <w:tcW w:w="9752" w:type="dxa"/>
            <w:gridSpan w:val="2"/>
          </w:tcPr>
          <w:p w14:paraId="3BF439D0" w14:textId="77777777" w:rsidR="00774A4C" w:rsidRPr="00CA4534" w:rsidRDefault="00774A4C" w:rsidP="0059524E"/>
        </w:tc>
      </w:tr>
      <w:tr w:rsidR="00774A4C" w:rsidRPr="00CA4534" w14:paraId="1EEDBC0A" w14:textId="77777777" w:rsidTr="0059524E">
        <w:trPr>
          <w:trHeight w:val="240"/>
          <w:jc w:val="center"/>
        </w:trPr>
        <w:tc>
          <w:tcPr>
            <w:tcW w:w="4876" w:type="dxa"/>
          </w:tcPr>
          <w:p w14:paraId="6926E4AD" w14:textId="77777777" w:rsidR="00774A4C" w:rsidRPr="00CA4534" w:rsidRDefault="00774A4C" w:rsidP="0059524E">
            <w:pPr>
              <w:pStyle w:val="ColumnHeading"/>
            </w:pPr>
            <w:r w:rsidRPr="00CA4534">
              <w:t>Besedilo, ki ga predlaga Komisija</w:t>
            </w:r>
          </w:p>
        </w:tc>
        <w:tc>
          <w:tcPr>
            <w:tcW w:w="4876" w:type="dxa"/>
          </w:tcPr>
          <w:p w14:paraId="141FB19E" w14:textId="77777777" w:rsidR="00774A4C" w:rsidRPr="00CA4534" w:rsidRDefault="00774A4C" w:rsidP="0059524E">
            <w:pPr>
              <w:pStyle w:val="ColumnHeading"/>
            </w:pPr>
            <w:r w:rsidRPr="00CA4534">
              <w:t>Predlog spremembe</w:t>
            </w:r>
          </w:p>
        </w:tc>
      </w:tr>
      <w:tr w:rsidR="00774A4C" w:rsidRPr="00CA4534" w14:paraId="5F9FD74C" w14:textId="77777777" w:rsidTr="0059524E">
        <w:trPr>
          <w:jc w:val="center"/>
        </w:trPr>
        <w:tc>
          <w:tcPr>
            <w:tcW w:w="4876" w:type="dxa"/>
          </w:tcPr>
          <w:p w14:paraId="2153839B"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w:t>
            </w:r>
            <w:r w:rsidRPr="00CA4534">
              <w:rPr>
                <w:b/>
                <w:i/>
              </w:rPr>
              <w:t xml:space="preserve"> deset</w:t>
            </w:r>
            <w:r w:rsidRPr="00CA4534">
              <w:t xml:space="preserve"> let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1BEC9F16"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w:t>
            </w:r>
            <w:r w:rsidRPr="00CA4534">
              <w:rPr>
                <w:b/>
                <w:i/>
              </w:rPr>
              <w:t xml:space="preserve"> pet</w:t>
            </w:r>
            <w:r w:rsidRPr="00CA4534">
              <w:t xml:space="preserve"> let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r>
    </w:tbl>
    <w:p w14:paraId="1213635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CD5D2B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200E051" w14:textId="2854DEED" w:rsidR="00774A4C" w:rsidRPr="00CA4534" w:rsidRDefault="00774A4C" w:rsidP="00774A4C">
      <w:pPr>
        <w:pStyle w:val="Normal12Italic"/>
        <w:rPr>
          <w:lang w:val="sl-SI"/>
        </w:rPr>
      </w:pPr>
      <w:r w:rsidRPr="00CA4534">
        <w:rPr>
          <w:lang w:val="sl-SI"/>
        </w:rPr>
        <w:t xml:space="preserve">Namen tega predloga spremembe je obdobje hrambe podatkov uskladiti s petletnim obdobjem, dogovorjenim v stališču EP o </w:t>
      </w:r>
      <w:r w:rsidR="00046291" w:rsidRPr="00CA4534">
        <w:rPr>
          <w:lang w:val="sl-SI"/>
        </w:rPr>
        <w:t xml:space="preserve">predlogu </w:t>
      </w:r>
      <w:r w:rsidRPr="00CA4534">
        <w:rPr>
          <w:lang w:val="sl-SI"/>
        </w:rPr>
        <w:t>Eurodac.</w:t>
      </w:r>
    </w:p>
    <w:p w14:paraId="76AA3B3F" w14:textId="77777777" w:rsidR="00774A4C" w:rsidRPr="00CA4534" w:rsidRDefault="00774A4C" w:rsidP="00774A4C">
      <w:r w:rsidRPr="00CA4534">
        <w:rPr>
          <w:rStyle w:val="HideTWBExt"/>
        </w:rPr>
        <w:t>&lt;/Amend&gt;</w:t>
      </w:r>
    </w:p>
    <w:p w14:paraId="7BAFC61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945</w:t>
      </w:r>
      <w:r w:rsidRPr="00CA4534">
        <w:rPr>
          <w:rStyle w:val="HideTWBExt"/>
          <w:b w:val="0"/>
        </w:rPr>
        <w:t>&lt;/NumAm&gt;</w:t>
      </w:r>
    </w:p>
    <w:p w14:paraId="214F47FC"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9894A1D" w14:textId="77777777" w:rsidR="00774A4C" w:rsidRPr="00CA4534" w:rsidRDefault="00774A4C" w:rsidP="00774A4C">
      <w:pPr>
        <w:pStyle w:val="NormalBold"/>
      </w:pPr>
      <w:r w:rsidRPr="00CA4534">
        <w:rPr>
          <w:rStyle w:val="HideTWBExt"/>
          <w:b w:val="0"/>
        </w:rPr>
        <w:t>&lt;/RepeatBlock-By&gt;</w:t>
      </w:r>
    </w:p>
    <w:p w14:paraId="22ED23E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E867DEC" w14:textId="77777777" w:rsidR="00774A4C" w:rsidRPr="00CA4534" w:rsidRDefault="00774A4C" w:rsidP="00774A4C">
      <w:pPr>
        <w:pStyle w:val="NormalBold"/>
      </w:pPr>
      <w:r w:rsidRPr="00CA4534">
        <w:rPr>
          <w:rStyle w:val="HideTWBExt"/>
          <w:b w:val="0"/>
        </w:rPr>
        <w:t>&lt;Article&gt;</w:t>
      </w:r>
      <w:r w:rsidRPr="00CA4534">
        <w:t>Člen 27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F1B4F62" w14:textId="77777777" w:rsidTr="0059524E">
        <w:trPr>
          <w:trHeight w:hRule="exact" w:val="240"/>
          <w:jc w:val="center"/>
        </w:trPr>
        <w:tc>
          <w:tcPr>
            <w:tcW w:w="9752" w:type="dxa"/>
            <w:gridSpan w:val="2"/>
          </w:tcPr>
          <w:p w14:paraId="0899CB5C" w14:textId="77777777" w:rsidR="00774A4C" w:rsidRPr="00CA4534" w:rsidRDefault="00774A4C" w:rsidP="0059524E"/>
        </w:tc>
      </w:tr>
      <w:tr w:rsidR="00774A4C" w:rsidRPr="00CA4534" w14:paraId="68948BCF" w14:textId="77777777" w:rsidTr="0059524E">
        <w:trPr>
          <w:trHeight w:val="240"/>
          <w:jc w:val="center"/>
        </w:trPr>
        <w:tc>
          <w:tcPr>
            <w:tcW w:w="4876" w:type="dxa"/>
          </w:tcPr>
          <w:p w14:paraId="25C1169B" w14:textId="77777777" w:rsidR="00774A4C" w:rsidRPr="00CA4534" w:rsidRDefault="00774A4C" w:rsidP="0059524E">
            <w:pPr>
              <w:pStyle w:val="ColumnHeading"/>
            </w:pPr>
            <w:r w:rsidRPr="00CA4534">
              <w:t>Besedilo, ki ga predlaga Komisija</w:t>
            </w:r>
          </w:p>
        </w:tc>
        <w:tc>
          <w:tcPr>
            <w:tcW w:w="4876" w:type="dxa"/>
          </w:tcPr>
          <w:p w14:paraId="7B8CEE07" w14:textId="77777777" w:rsidR="00774A4C" w:rsidRPr="00CA4534" w:rsidRDefault="00774A4C" w:rsidP="0059524E">
            <w:pPr>
              <w:pStyle w:val="ColumnHeading"/>
            </w:pPr>
            <w:r w:rsidRPr="00CA4534">
              <w:t>Predlog spremembe</w:t>
            </w:r>
          </w:p>
        </w:tc>
      </w:tr>
      <w:tr w:rsidR="00774A4C" w:rsidRPr="00CA4534" w14:paraId="2DB7E9DE" w14:textId="77777777" w:rsidTr="0059524E">
        <w:trPr>
          <w:jc w:val="center"/>
        </w:trPr>
        <w:tc>
          <w:tcPr>
            <w:tcW w:w="4876" w:type="dxa"/>
          </w:tcPr>
          <w:p w14:paraId="25C47B69"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w:t>
            </w:r>
            <w:r w:rsidRPr="00CA4534">
              <w:rPr>
                <w:b/>
                <w:i/>
              </w:rPr>
              <w:t xml:space="preserve"> deset let</w:t>
            </w:r>
            <w:r w:rsidRPr="00CA4534">
              <w:t xml:space="preserve">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7DBF449B" w14:textId="77777777" w:rsidR="00774A4C" w:rsidRPr="00CA4534" w:rsidRDefault="00774A4C" w:rsidP="0059524E">
            <w:pPr>
              <w:pStyle w:val="Normal6"/>
              <w:rPr>
                <w:b/>
                <w:i/>
              </w:rPr>
            </w:pPr>
            <w:r w:rsidRPr="00CA4534">
              <w:t>4.</w:t>
            </w:r>
            <w:r w:rsidRPr="00CA4534">
              <w:rPr>
                <w:b/>
                <w:i/>
              </w:rPr>
              <w:tab/>
            </w:r>
            <w:r w:rsidRPr="00CA4534">
              <w:t>Odgovorni organi vse sklope podatkov iz odstavka 1 in vse ostale relevantne podatke, zbrane na podlagi odstavka 2, hranijo</w:t>
            </w:r>
            <w:r w:rsidRPr="00CA4534">
              <w:rPr>
                <w:b/>
                <w:i/>
              </w:rPr>
              <w:t xml:space="preserve"> dve leti</w:t>
            </w:r>
            <w:r w:rsidRPr="00CA4534">
              <w:t xml:space="preserve">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r>
    </w:tbl>
    <w:p w14:paraId="0393B15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407C361" w14:textId="77777777" w:rsidR="00774A4C" w:rsidRPr="00CA4534" w:rsidRDefault="00774A4C" w:rsidP="00774A4C">
      <w:r w:rsidRPr="00CA4534">
        <w:rPr>
          <w:rStyle w:val="HideTWBExt"/>
        </w:rPr>
        <w:t>&lt;/Amend&gt;</w:t>
      </w:r>
    </w:p>
    <w:p w14:paraId="48DF397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946</w:t>
      </w:r>
      <w:r w:rsidRPr="00CA4534">
        <w:rPr>
          <w:rStyle w:val="HideTWBExt"/>
          <w:b w:val="0"/>
        </w:rPr>
        <w:t>&lt;/NumAm&gt;</w:t>
      </w:r>
    </w:p>
    <w:p w14:paraId="36ACE3F9"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1B29B74"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C027C5E"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66A0A12" w14:textId="77777777" w:rsidR="00774A4C" w:rsidRPr="00CA4534" w:rsidRDefault="00774A4C" w:rsidP="00774A4C">
      <w:pPr>
        <w:pStyle w:val="NormalBold"/>
      </w:pPr>
      <w:r w:rsidRPr="00CA4534">
        <w:rPr>
          <w:rStyle w:val="HideTWBExt"/>
          <w:b w:val="0"/>
        </w:rPr>
        <w:t>&lt;/RepeatBlock-By&gt;</w:t>
      </w:r>
    </w:p>
    <w:p w14:paraId="0D11524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C8DF2F6"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57BFC9E" w14:textId="77777777" w:rsidTr="0059524E">
        <w:trPr>
          <w:trHeight w:hRule="exact" w:val="240"/>
          <w:jc w:val="center"/>
        </w:trPr>
        <w:tc>
          <w:tcPr>
            <w:tcW w:w="9752" w:type="dxa"/>
            <w:gridSpan w:val="2"/>
          </w:tcPr>
          <w:p w14:paraId="1CAEB5AA" w14:textId="77777777" w:rsidR="00774A4C" w:rsidRPr="00CA4534" w:rsidRDefault="00774A4C" w:rsidP="0059524E"/>
        </w:tc>
      </w:tr>
      <w:tr w:rsidR="00774A4C" w:rsidRPr="00CA4534" w14:paraId="186DA972" w14:textId="77777777" w:rsidTr="0059524E">
        <w:trPr>
          <w:trHeight w:val="240"/>
          <w:jc w:val="center"/>
        </w:trPr>
        <w:tc>
          <w:tcPr>
            <w:tcW w:w="4876" w:type="dxa"/>
          </w:tcPr>
          <w:p w14:paraId="30972CA4" w14:textId="77777777" w:rsidR="00774A4C" w:rsidRPr="00CA4534" w:rsidRDefault="00774A4C" w:rsidP="0059524E">
            <w:pPr>
              <w:pStyle w:val="ColumnHeading"/>
            </w:pPr>
            <w:r w:rsidRPr="00CA4534">
              <w:t>Besedilo, ki ga predlaga Komisija</w:t>
            </w:r>
          </w:p>
        </w:tc>
        <w:tc>
          <w:tcPr>
            <w:tcW w:w="4876" w:type="dxa"/>
          </w:tcPr>
          <w:p w14:paraId="32985124" w14:textId="77777777" w:rsidR="00774A4C" w:rsidRPr="00CA4534" w:rsidRDefault="00774A4C" w:rsidP="0059524E">
            <w:pPr>
              <w:pStyle w:val="ColumnHeading"/>
            </w:pPr>
            <w:r w:rsidRPr="00CA4534">
              <w:t>Predlog spremembe</w:t>
            </w:r>
          </w:p>
        </w:tc>
      </w:tr>
      <w:tr w:rsidR="00774A4C" w:rsidRPr="00CA4534" w14:paraId="487BD880" w14:textId="77777777" w:rsidTr="0059524E">
        <w:trPr>
          <w:jc w:val="center"/>
        </w:trPr>
        <w:tc>
          <w:tcPr>
            <w:tcW w:w="4876" w:type="dxa"/>
          </w:tcPr>
          <w:p w14:paraId="420A4C50"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w:t>
            </w:r>
            <w:r w:rsidRPr="00CA4534">
              <w:t xml:space="preserve"> delovnih dneh od datuma, ko je prošnja registrirana, če je imel dejansko možnost to storiti v navedenem roku.</w:t>
            </w:r>
          </w:p>
        </w:tc>
        <w:tc>
          <w:tcPr>
            <w:tcW w:w="4876" w:type="dxa"/>
          </w:tcPr>
          <w:p w14:paraId="201E60FF" w14:textId="1A672A69" w:rsidR="00774A4C" w:rsidRPr="00CA4534" w:rsidRDefault="00774A4C" w:rsidP="00A418C9">
            <w:pPr>
              <w:pStyle w:val="Normal6"/>
              <w:rPr>
                <w:b/>
                <w:i/>
              </w:rPr>
            </w:pPr>
            <w:r w:rsidRPr="00CA4534">
              <w:t>1.</w:t>
            </w:r>
            <w:r w:rsidRPr="00CA4534">
              <w:rPr>
                <w:b/>
                <w:i/>
              </w:rPr>
              <w:tab/>
            </w:r>
            <w:r w:rsidRPr="00CA4534">
              <w:t>Prosilec vloži prošnjo v</w:t>
            </w:r>
            <w:r w:rsidRPr="00CA4534">
              <w:rPr>
                <w:b/>
                <w:i/>
              </w:rPr>
              <w:t xml:space="preserve"> dvajsetih</w:t>
            </w:r>
            <w:r w:rsidRPr="00CA4534">
              <w:t xml:space="preserve"> delovnih dneh od datuma, ko je prošnja registrirana,</w:t>
            </w:r>
            <w:r w:rsidRPr="00CA4534">
              <w:rPr>
                <w:b/>
                <w:i/>
              </w:rPr>
              <w:t xml:space="preserve"> ali najpozneje na datum sestanka, določenega v skladu z odstavkom 5,</w:t>
            </w:r>
            <w:r w:rsidRPr="00CA4534">
              <w:t xml:space="preserve"> če je imel dejansko možnost to storiti v navedenem roku.</w:t>
            </w:r>
            <w:r w:rsidRPr="00CA4534">
              <w:rPr>
                <w:b/>
                <w:i/>
              </w:rPr>
              <w:t xml:space="preserve"> Kadar prosilec zaprosi za brezplačno pravno pomoč, začne </w:t>
            </w:r>
            <w:r w:rsidR="00A418C9" w:rsidRPr="00CA4534">
              <w:rPr>
                <w:b/>
                <w:i/>
              </w:rPr>
              <w:t xml:space="preserve">rok </w:t>
            </w:r>
            <w:r w:rsidRPr="00CA4534">
              <w:rPr>
                <w:b/>
                <w:i/>
              </w:rPr>
              <w:t>za vložitev prošnje teči ob imenovanju pravnega ali drugega svetovalca, ali kadar se zagotovitev brezplačne pravne pomoči in zastopanja zavrne v skladu s členom 15(3).</w:t>
            </w:r>
          </w:p>
        </w:tc>
      </w:tr>
    </w:tbl>
    <w:p w14:paraId="522D736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4B011A7" w14:textId="77777777" w:rsidR="00774A4C" w:rsidRPr="00CA4534" w:rsidRDefault="00774A4C" w:rsidP="00774A4C">
      <w:r w:rsidRPr="00CA4534">
        <w:rPr>
          <w:rStyle w:val="HideTWBExt"/>
        </w:rPr>
        <w:t>&lt;/Amend&gt;</w:t>
      </w:r>
    </w:p>
    <w:p w14:paraId="61A1FD1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947</w:t>
      </w:r>
      <w:r w:rsidRPr="00CA4534">
        <w:rPr>
          <w:rStyle w:val="HideTWBExt"/>
          <w:b w:val="0"/>
        </w:rPr>
        <w:t>&lt;/NumAm&gt;</w:t>
      </w:r>
    </w:p>
    <w:p w14:paraId="1E778239"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9CB8BE3" w14:textId="77777777" w:rsidR="00774A4C" w:rsidRPr="00CA4534" w:rsidRDefault="00774A4C" w:rsidP="00774A4C">
      <w:pPr>
        <w:pStyle w:val="NormalBold"/>
      </w:pPr>
      <w:r w:rsidRPr="00CA4534">
        <w:rPr>
          <w:rStyle w:val="HideTWBExt"/>
          <w:b w:val="0"/>
        </w:rPr>
        <w:t>&lt;/RepeatBlock-By&gt;</w:t>
      </w:r>
    </w:p>
    <w:p w14:paraId="40C272B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EB86604"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1699831" w14:textId="77777777" w:rsidTr="0059524E">
        <w:trPr>
          <w:trHeight w:hRule="exact" w:val="240"/>
          <w:jc w:val="center"/>
        </w:trPr>
        <w:tc>
          <w:tcPr>
            <w:tcW w:w="9752" w:type="dxa"/>
            <w:gridSpan w:val="2"/>
          </w:tcPr>
          <w:p w14:paraId="032EB1DA" w14:textId="77777777" w:rsidR="00774A4C" w:rsidRPr="00CA4534" w:rsidRDefault="00774A4C" w:rsidP="0059524E"/>
        </w:tc>
      </w:tr>
      <w:tr w:rsidR="00774A4C" w:rsidRPr="00CA4534" w14:paraId="1410F98A" w14:textId="77777777" w:rsidTr="0059524E">
        <w:trPr>
          <w:trHeight w:val="240"/>
          <w:jc w:val="center"/>
        </w:trPr>
        <w:tc>
          <w:tcPr>
            <w:tcW w:w="4876" w:type="dxa"/>
          </w:tcPr>
          <w:p w14:paraId="3B0058C9" w14:textId="77777777" w:rsidR="00774A4C" w:rsidRPr="00CA4534" w:rsidRDefault="00774A4C" w:rsidP="0059524E">
            <w:pPr>
              <w:pStyle w:val="ColumnHeading"/>
            </w:pPr>
            <w:r w:rsidRPr="00CA4534">
              <w:t>Besedilo, ki ga predlaga Komisija</w:t>
            </w:r>
          </w:p>
        </w:tc>
        <w:tc>
          <w:tcPr>
            <w:tcW w:w="4876" w:type="dxa"/>
          </w:tcPr>
          <w:p w14:paraId="175ADE5B" w14:textId="77777777" w:rsidR="00774A4C" w:rsidRPr="00CA4534" w:rsidRDefault="00774A4C" w:rsidP="0059524E">
            <w:pPr>
              <w:pStyle w:val="ColumnHeading"/>
            </w:pPr>
            <w:r w:rsidRPr="00CA4534">
              <w:t>Predlog spremembe</w:t>
            </w:r>
          </w:p>
        </w:tc>
      </w:tr>
      <w:tr w:rsidR="00774A4C" w:rsidRPr="00CA4534" w14:paraId="0CCBAA2B" w14:textId="77777777" w:rsidTr="0059524E">
        <w:trPr>
          <w:jc w:val="center"/>
        </w:trPr>
        <w:tc>
          <w:tcPr>
            <w:tcW w:w="4876" w:type="dxa"/>
          </w:tcPr>
          <w:p w14:paraId="6A41EA9D"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w:t>
            </w:r>
            <w:r w:rsidRPr="00CA4534">
              <w:t xml:space="preserve"> delovnih dneh od datuma, ko je prošnja registrirana, če je imel dejansko možnost to storiti v navedenem roku.</w:t>
            </w:r>
          </w:p>
        </w:tc>
        <w:tc>
          <w:tcPr>
            <w:tcW w:w="4876" w:type="dxa"/>
          </w:tcPr>
          <w:p w14:paraId="7DD26DCF"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dvajsetih</w:t>
            </w:r>
            <w:r w:rsidRPr="00CA4534">
              <w:t xml:space="preserve"> delovnih dneh od datuma, ko je prošnja registrirana, če je imel dejansko možnost to storiti v navedenem roku</w:t>
            </w:r>
            <w:r w:rsidRPr="00CA4534">
              <w:rPr>
                <w:b/>
                <w:i/>
              </w:rPr>
              <w:t>, vključno z dostopom do prevajalcev in tolmačev ter pravnih svetovalcev</w:t>
            </w:r>
            <w:r w:rsidRPr="00CA4534">
              <w:t>.</w:t>
            </w:r>
          </w:p>
        </w:tc>
      </w:tr>
    </w:tbl>
    <w:p w14:paraId="7C4BF2C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8ADE795" w14:textId="77777777" w:rsidR="00774A4C" w:rsidRPr="00CA4534" w:rsidRDefault="00774A4C" w:rsidP="00774A4C">
      <w:r w:rsidRPr="00CA4534">
        <w:rPr>
          <w:rStyle w:val="HideTWBExt"/>
        </w:rPr>
        <w:t>&lt;/Amend&gt;</w:t>
      </w:r>
    </w:p>
    <w:p w14:paraId="1299FB9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948</w:t>
      </w:r>
      <w:r w:rsidRPr="00CA4534">
        <w:rPr>
          <w:rStyle w:val="HideTWBExt"/>
          <w:b w:val="0"/>
        </w:rPr>
        <w:t>&lt;/NumAm&gt;</w:t>
      </w:r>
    </w:p>
    <w:p w14:paraId="3855E676"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52771A74" w14:textId="77777777" w:rsidR="00774A4C" w:rsidRPr="00CA4534" w:rsidRDefault="00774A4C" w:rsidP="00774A4C">
      <w:pPr>
        <w:pStyle w:val="NormalBold"/>
      </w:pPr>
      <w:r w:rsidRPr="00CA4534">
        <w:rPr>
          <w:rStyle w:val="HideTWBExt"/>
          <w:b w:val="0"/>
        </w:rPr>
        <w:t>&lt;/RepeatBlock-By&gt;</w:t>
      </w:r>
    </w:p>
    <w:p w14:paraId="3E3EA8F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4E4B086"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23ABBEB" w14:textId="77777777" w:rsidTr="0059524E">
        <w:trPr>
          <w:trHeight w:hRule="exact" w:val="240"/>
          <w:jc w:val="center"/>
        </w:trPr>
        <w:tc>
          <w:tcPr>
            <w:tcW w:w="9752" w:type="dxa"/>
            <w:gridSpan w:val="2"/>
          </w:tcPr>
          <w:p w14:paraId="5454BF46" w14:textId="77777777" w:rsidR="00774A4C" w:rsidRPr="00CA4534" w:rsidRDefault="00774A4C" w:rsidP="0059524E"/>
        </w:tc>
      </w:tr>
      <w:tr w:rsidR="00774A4C" w:rsidRPr="00CA4534" w14:paraId="5E46AB68" w14:textId="77777777" w:rsidTr="0059524E">
        <w:trPr>
          <w:trHeight w:val="240"/>
          <w:jc w:val="center"/>
        </w:trPr>
        <w:tc>
          <w:tcPr>
            <w:tcW w:w="4876" w:type="dxa"/>
          </w:tcPr>
          <w:p w14:paraId="3247F7E5" w14:textId="77777777" w:rsidR="00774A4C" w:rsidRPr="00CA4534" w:rsidRDefault="00774A4C" w:rsidP="0059524E">
            <w:pPr>
              <w:pStyle w:val="ColumnHeading"/>
            </w:pPr>
            <w:r w:rsidRPr="00CA4534">
              <w:t>Besedilo, ki ga predlaga Komisija</w:t>
            </w:r>
          </w:p>
        </w:tc>
        <w:tc>
          <w:tcPr>
            <w:tcW w:w="4876" w:type="dxa"/>
          </w:tcPr>
          <w:p w14:paraId="0DFDD7A6" w14:textId="77777777" w:rsidR="00774A4C" w:rsidRPr="00CA4534" w:rsidRDefault="00774A4C" w:rsidP="0059524E">
            <w:pPr>
              <w:pStyle w:val="ColumnHeading"/>
            </w:pPr>
            <w:r w:rsidRPr="00CA4534">
              <w:t>Predlog spremembe</w:t>
            </w:r>
          </w:p>
        </w:tc>
      </w:tr>
      <w:tr w:rsidR="00774A4C" w:rsidRPr="00CA4534" w14:paraId="4088CC62" w14:textId="77777777" w:rsidTr="0059524E">
        <w:trPr>
          <w:jc w:val="center"/>
        </w:trPr>
        <w:tc>
          <w:tcPr>
            <w:tcW w:w="4876" w:type="dxa"/>
          </w:tcPr>
          <w:p w14:paraId="582AA626"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w:t>
            </w:r>
            <w:r w:rsidRPr="00CA4534">
              <w:t xml:space="preserve"> delovnih dneh od datuma, ko je prošnja registrirana, če je imel dejansko možnost to storiti v navedenem roku.</w:t>
            </w:r>
          </w:p>
        </w:tc>
        <w:tc>
          <w:tcPr>
            <w:tcW w:w="4876" w:type="dxa"/>
          </w:tcPr>
          <w:p w14:paraId="7734D2D2"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dvajsetih</w:t>
            </w:r>
            <w:r w:rsidRPr="00CA4534">
              <w:t xml:space="preserve"> delovnih dneh od datuma, ko je prošnja registrirana, če je imel dejansko možnost to storiti v navedenem roku.</w:t>
            </w:r>
          </w:p>
        </w:tc>
      </w:tr>
    </w:tbl>
    <w:p w14:paraId="5B159C7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1FC13D"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8453CB7" w14:textId="77777777" w:rsidR="00774A4C" w:rsidRPr="00CA4534" w:rsidRDefault="00774A4C" w:rsidP="00774A4C">
      <w:pPr>
        <w:pStyle w:val="Normal12Italic"/>
        <w:rPr>
          <w:lang w:val="sl-SI"/>
        </w:rPr>
      </w:pPr>
      <w:r w:rsidRPr="00CA4534">
        <w:rPr>
          <w:lang w:val="sl-SI"/>
        </w:rPr>
        <w:t>Bolje je že v tej fazi zagotoviti popolno, točno in visokokakovostno prošnjo, kot pa hiteti, saj bi to lahko pozneje zaradi dodatnih prošenj povzročilo daljše zamude in dodatno upravno breme.</w:t>
      </w:r>
    </w:p>
    <w:p w14:paraId="2337267A" w14:textId="77777777" w:rsidR="00774A4C" w:rsidRPr="00CA4534" w:rsidRDefault="00774A4C" w:rsidP="00774A4C">
      <w:r w:rsidRPr="00CA4534">
        <w:rPr>
          <w:rStyle w:val="HideTWBExt"/>
        </w:rPr>
        <w:t>&lt;/Amend&gt;</w:t>
      </w:r>
    </w:p>
    <w:p w14:paraId="15CBE2A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949</w:t>
      </w:r>
      <w:r w:rsidRPr="00CA4534">
        <w:rPr>
          <w:rStyle w:val="HideTWBExt"/>
          <w:b w:val="0"/>
        </w:rPr>
        <w:t>&lt;/NumAm&gt;</w:t>
      </w:r>
    </w:p>
    <w:p w14:paraId="49C3BDD8"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7556EDBE" w14:textId="77777777" w:rsidR="00774A4C" w:rsidRPr="00CA4534" w:rsidRDefault="00774A4C" w:rsidP="00774A4C">
      <w:pPr>
        <w:pStyle w:val="NormalBold"/>
      </w:pPr>
      <w:r w:rsidRPr="00CA4534">
        <w:rPr>
          <w:rStyle w:val="HideTWBExt"/>
          <w:b w:val="0"/>
        </w:rPr>
        <w:t>&lt;/RepeatBlock-By&gt;</w:t>
      </w:r>
    </w:p>
    <w:p w14:paraId="22EB8FE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1FC70C0"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694B072" w14:textId="77777777" w:rsidTr="0059524E">
        <w:trPr>
          <w:trHeight w:hRule="exact" w:val="240"/>
          <w:jc w:val="center"/>
        </w:trPr>
        <w:tc>
          <w:tcPr>
            <w:tcW w:w="9752" w:type="dxa"/>
            <w:gridSpan w:val="2"/>
          </w:tcPr>
          <w:p w14:paraId="0C7E5BCE" w14:textId="77777777" w:rsidR="00774A4C" w:rsidRPr="00CA4534" w:rsidRDefault="00774A4C" w:rsidP="0059524E"/>
        </w:tc>
      </w:tr>
      <w:tr w:rsidR="00774A4C" w:rsidRPr="00CA4534" w14:paraId="44422B32" w14:textId="77777777" w:rsidTr="0059524E">
        <w:trPr>
          <w:trHeight w:val="240"/>
          <w:jc w:val="center"/>
        </w:trPr>
        <w:tc>
          <w:tcPr>
            <w:tcW w:w="4876" w:type="dxa"/>
          </w:tcPr>
          <w:p w14:paraId="7141F19C" w14:textId="77777777" w:rsidR="00774A4C" w:rsidRPr="00CA4534" w:rsidRDefault="00774A4C" w:rsidP="0059524E">
            <w:pPr>
              <w:pStyle w:val="ColumnHeading"/>
            </w:pPr>
            <w:r w:rsidRPr="00CA4534">
              <w:t>Besedilo, ki ga predlaga Komisija</w:t>
            </w:r>
          </w:p>
        </w:tc>
        <w:tc>
          <w:tcPr>
            <w:tcW w:w="4876" w:type="dxa"/>
          </w:tcPr>
          <w:p w14:paraId="09DED29B" w14:textId="77777777" w:rsidR="00774A4C" w:rsidRPr="00CA4534" w:rsidRDefault="00774A4C" w:rsidP="0059524E">
            <w:pPr>
              <w:pStyle w:val="ColumnHeading"/>
            </w:pPr>
            <w:r w:rsidRPr="00CA4534">
              <w:t>Predlog spremembe</w:t>
            </w:r>
          </w:p>
        </w:tc>
      </w:tr>
      <w:tr w:rsidR="00774A4C" w:rsidRPr="00CA4534" w14:paraId="23A3B877" w14:textId="77777777" w:rsidTr="0059524E">
        <w:trPr>
          <w:jc w:val="center"/>
        </w:trPr>
        <w:tc>
          <w:tcPr>
            <w:tcW w:w="4876" w:type="dxa"/>
          </w:tcPr>
          <w:p w14:paraId="3980016B"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w:t>
            </w:r>
            <w:r w:rsidRPr="00CA4534">
              <w:t xml:space="preserve"> delovnih dneh od datuma, ko je prošnja registrirana, če je imel dejansko možnost to storiti v navedenem roku.</w:t>
            </w:r>
          </w:p>
        </w:tc>
        <w:tc>
          <w:tcPr>
            <w:tcW w:w="4876" w:type="dxa"/>
          </w:tcPr>
          <w:p w14:paraId="7EC3410E"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petnajstih</w:t>
            </w:r>
            <w:r w:rsidRPr="00CA4534">
              <w:t xml:space="preserve"> delovnih dneh od datuma, ko je prošnja registrirana, če je imel dejansko možnost to storiti v navedenem roku.</w:t>
            </w:r>
          </w:p>
        </w:tc>
      </w:tr>
    </w:tbl>
    <w:p w14:paraId="5AE862C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0234DCF" w14:textId="77777777" w:rsidR="00774A4C" w:rsidRPr="00CA4534" w:rsidRDefault="00774A4C" w:rsidP="00774A4C">
      <w:r w:rsidRPr="00CA4534">
        <w:rPr>
          <w:rStyle w:val="HideTWBExt"/>
        </w:rPr>
        <w:t>&lt;/Amend&gt;</w:t>
      </w:r>
    </w:p>
    <w:p w14:paraId="056CB0E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950</w:t>
      </w:r>
      <w:r w:rsidRPr="00CA4534">
        <w:rPr>
          <w:rStyle w:val="HideTWBExt"/>
          <w:b w:val="0"/>
        </w:rPr>
        <w:t>&lt;/NumAm&gt;</w:t>
      </w:r>
    </w:p>
    <w:p w14:paraId="35CC4CD0"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79ABA3CC" w14:textId="77777777" w:rsidR="00774A4C" w:rsidRPr="00CA4534" w:rsidRDefault="00774A4C" w:rsidP="00774A4C">
      <w:pPr>
        <w:pStyle w:val="NormalBold"/>
      </w:pPr>
      <w:r w:rsidRPr="00CA4534">
        <w:rPr>
          <w:rStyle w:val="HideTWBExt"/>
          <w:b w:val="0"/>
        </w:rPr>
        <w:t>&lt;/RepeatBlock-By&gt;</w:t>
      </w:r>
    </w:p>
    <w:p w14:paraId="48B7B9F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B658E65"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6B4461" w14:textId="77777777" w:rsidTr="0059524E">
        <w:trPr>
          <w:trHeight w:hRule="exact" w:val="240"/>
          <w:jc w:val="center"/>
        </w:trPr>
        <w:tc>
          <w:tcPr>
            <w:tcW w:w="9752" w:type="dxa"/>
            <w:gridSpan w:val="2"/>
          </w:tcPr>
          <w:p w14:paraId="1214A0D8" w14:textId="77777777" w:rsidR="00774A4C" w:rsidRPr="00CA4534" w:rsidRDefault="00774A4C" w:rsidP="0059524E"/>
        </w:tc>
      </w:tr>
      <w:tr w:rsidR="00774A4C" w:rsidRPr="00CA4534" w14:paraId="71155748" w14:textId="77777777" w:rsidTr="0059524E">
        <w:trPr>
          <w:trHeight w:val="240"/>
          <w:jc w:val="center"/>
        </w:trPr>
        <w:tc>
          <w:tcPr>
            <w:tcW w:w="4876" w:type="dxa"/>
          </w:tcPr>
          <w:p w14:paraId="7A2B02C5" w14:textId="77777777" w:rsidR="00774A4C" w:rsidRPr="00CA4534" w:rsidRDefault="00774A4C" w:rsidP="0059524E">
            <w:pPr>
              <w:pStyle w:val="ColumnHeading"/>
            </w:pPr>
            <w:r w:rsidRPr="00CA4534">
              <w:t>Besedilo, ki ga predlaga Komisija</w:t>
            </w:r>
          </w:p>
        </w:tc>
        <w:tc>
          <w:tcPr>
            <w:tcW w:w="4876" w:type="dxa"/>
          </w:tcPr>
          <w:p w14:paraId="5F162EFC" w14:textId="77777777" w:rsidR="00774A4C" w:rsidRPr="00CA4534" w:rsidRDefault="00774A4C" w:rsidP="0059524E">
            <w:pPr>
              <w:pStyle w:val="ColumnHeading"/>
            </w:pPr>
            <w:r w:rsidRPr="00CA4534">
              <w:t>Predlog spremembe</w:t>
            </w:r>
          </w:p>
        </w:tc>
      </w:tr>
      <w:tr w:rsidR="00774A4C" w:rsidRPr="00CA4534" w14:paraId="3EDC3ED2" w14:textId="77777777" w:rsidTr="0059524E">
        <w:trPr>
          <w:jc w:val="center"/>
        </w:trPr>
        <w:tc>
          <w:tcPr>
            <w:tcW w:w="4876" w:type="dxa"/>
          </w:tcPr>
          <w:p w14:paraId="5AC247E9"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 delovnih dneh</w:t>
            </w:r>
            <w:r w:rsidRPr="00CA4534">
              <w:t xml:space="preserve"> od datuma, ko je prošnja registrirana, če je imel dejansko možnost to storiti v navedenem roku.</w:t>
            </w:r>
          </w:p>
        </w:tc>
        <w:tc>
          <w:tcPr>
            <w:tcW w:w="4876" w:type="dxa"/>
          </w:tcPr>
          <w:p w14:paraId="6A4D9F11"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enem mesecu</w:t>
            </w:r>
            <w:r w:rsidRPr="00CA4534">
              <w:t xml:space="preserve"> od datuma, ko je prošnja registrirana, če je imel dejansko možnost to storiti v navedenem roku.</w:t>
            </w:r>
          </w:p>
        </w:tc>
      </w:tr>
    </w:tbl>
    <w:p w14:paraId="2262CA7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2FF1333" w14:textId="77777777" w:rsidR="00774A4C" w:rsidRPr="00CA4534" w:rsidRDefault="00774A4C" w:rsidP="00774A4C">
      <w:r w:rsidRPr="00CA4534">
        <w:rPr>
          <w:rStyle w:val="HideTWBExt"/>
        </w:rPr>
        <w:t>&lt;/Amend&gt;</w:t>
      </w:r>
    </w:p>
    <w:p w14:paraId="4E9053A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951</w:t>
      </w:r>
      <w:r w:rsidRPr="00CA4534">
        <w:rPr>
          <w:rStyle w:val="HideTWBExt"/>
          <w:b w:val="0"/>
        </w:rPr>
        <w:t>&lt;/NumAm&gt;</w:t>
      </w:r>
    </w:p>
    <w:p w14:paraId="11E73758"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6E42EB7B" w14:textId="77777777" w:rsidR="00774A4C" w:rsidRPr="00CA4534" w:rsidRDefault="00774A4C" w:rsidP="00774A4C">
      <w:pPr>
        <w:pStyle w:val="NormalBold"/>
      </w:pPr>
      <w:r w:rsidRPr="00CA4534">
        <w:rPr>
          <w:rStyle w:val="HideTWBExt"/>
          <w:b w:val="0"/>
        </w:rPr>
        <w:t>&lt;/RepeatBlock-By&gt;</w:t>
      </w:r>
    </w:p>
    <w:p w14:paraId="1850B69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B79575B"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4FE2A20" w14:textId="77777777" w:rsidTr="0059524E">
        <w:trPr>
          <w:trHeight w:hRule="exact" w:val="240"/>
          <w:jc w:val="center"/>
        </w:trPr>
        <w:tc>
          <w:tcPr>
            <w:tcW w:w="9752" w:type="dxa"/>
            <w:gridSpan w:val="2"/>
          </w:tcPr>
          <w:p w14:paraId="2919271C" w14:textId="77777777" w:rsidR="00774A4C" w:rsidRPr="00CA4534" w:rsidRDefault="00774A4C" w:rsidP="0059524E"/>
        </w:tc>
      </w:tr>
      <w:tr w:rsidR="00774A4C" w:rsidRPr="00CA4534" w14:paraId="0E51C3C9" w14:textId="77777777" w:rsidTr="0059524E">
        <w:trPr>
          <w:trHeight w:val="240"/>
          <w:jc w:val="center"/>
        </w:trPr>
        <w:tc>
          <w:tcPr>
            <w:tcW w:w="4876" w:type="dxa"/>
          </w:tcPr>
          <w:p w14:paraId="65A2D601" w14:textId="77777777" w:rsidR="00774A4C" w:rsidRPr="00CA4534" w:rsidRDefault="00774A4C" w:rsidP="0059524E">
            <w:pPr>
              <w:pStyle w:val="ColumnHeading"/>
            </w:pPr>
            <w:r w:rsidRPr="00CA4534">
              <w:t>Besedilo, ki ga predlaga Komisija</w:t>
            </w:r>
          </w:p>
        </w:tc>
        <w:tc>
          <w:tcPr>
            <w:tcW w:w="4876" w:type="dxa"/>
          </w:tcPr>
          <w:p w14:paraId="32F8D009" w14:textId="77777777" w:rsidR="00774A4C" w:rsidRPr="00CA4534" w:rsidRDefault="00774A4C" w:rsidP="0059524E">
            <w:pPr>
              <w:pStyle w:val="ColumnHeading"/>
            </w:pPr>
            <w:r w:rsidRPr="00CA4534">
              <w:t>Predlog spremembe</w:t>
            </w:r>
          </w:p>
        </w:tc>
      </w:tr>
      <w:tr w:rsidR="00774A4C" w:rsidRPr="00CA4534" w14:paraId="3BF6BD1F" w14:textId="77777777" w:rsidTr="0059524E">
        <w:trPr>
          <w:jc w:val="center"/>
        </w:trPr>
        <w:tc>
          <w:tcPr>
            <w:tcW w:w="4876" w:type="dxa"/>
          </w:tcPr>
          <w:p w14:paraId="71D0B9AD"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 delovnih</w:t>
            </w:r>
            <w:r w:rsidRPr="00CA4534">
              <w:t xml:space="preserve"> dneh od datuma, ko je prošnja registrirana, če je imel dejansko možnost to storiti v navedenem roku.</w:t>
            </w:r>
          </w:p>
        </w:tc>
        <w:tc>
          <w:tcPr>
            <w:tcW w:w="4876" w:type="dxa"/>
          </w:tcPr>
          <w:p w14:paraId="6F7022DF"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sedmih</w:t>
            </w:r>
            <w:r w:rsidRPr="00CA4534">
              <w:t xml:space="preserve"> dneh od datuma, ko je prošnja registrirana, če je imel dejansko možnost to storiti v navedenem roku.</w:t>
            </w:r>
          </w:p>
        </w:tc>
      </w:tr>
    </w:tbl>
    <w:p w14:paraId="03C22EB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B8633BC" w14:textId="77777777" w:rsidR="00774A4C" w:rsidRPr="00CA4534" w:rsidRDefault="00774A4C" w:rsidP="00774A4C">
      <w:r w:rsidRPr="00CA4534">
        <w:rPr>
          <w:rStyle w:val="HideTWBExt"/>
        </w:rPr>
        <w:t>&lt;/Amend&gt;</w:t>
      </w:r>
    </w:p>
    <w:p w14:paraId="767BA1A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952</w:t>
      </w:r>
      <w:r w:rsidRPr="00CA4534">
        <w:rPr>
          <w:rStyle w:val="HideTWBExt"/>
          <w:b w:val="0"/>
        </w:rPr>
        <w:t>&lt;/NumAm&gt;</w:t>
      </w:r>
    </w:p>
    <w:p w14:paraId="7FF5E5F3" w14:textId="77777777" w:rsidR="00774A4C" w:rsidRPr="00CA4534" w:rsidRDefault="00774A4C" w:rsidP="00774A4C">
      <w:pPr>
        <w:pStyle w:val="NormalBold"/>
      </w:pPr>
      <w:r w:rsidRPr="00CA4534">
        <w:rPr>
          <w:rStyle w:val="HideTWBExt"/>
          <w:b w:val="0"/>
        </w:rPr>
        <w:t>&lt;RepeatBlock-By&gt;&lt;Members&gt;</w:t>
      </w:r>
      <w:r w:rsidRPr="00CA4534">
        <w:t>Elisavet Vozemberg-Vrionidi (Elissavet Vozemberg-Vrionidi)</w:t>
      </w:r>
      <w:r w:rsidRPr="00CA4534">
        <w:rPr>
          <w:rStyle w:val="HideTWBExt"/>
          <w:b w:val="0"/>
        </w:rPr>
        <w:t>&lt;/Members&gt;</w:t>
      </w:r>
    </w:p>
    <w:p w14:paraId="17838A66" w14:textId="77777777" w:rsidR="00774A4C" w:rsidRPr="00CA4534" w:rsidRDefault="00774A4C" w:rsidP="00774A4C">
      <w:pPr>
        <w:pStyle w:val="NormalBold"/>
      </w:pPr>
      <w:r w:rsidRPr="00CA4534">
        <w:rPr>
          <w:rStyle w:val="HideTWBExt"/>
          <w:b w:val="0"/>
        </w:rPr>
        <w:t>&lt;/RepeatBlock-By&gt;</w:t>
      </w:r>
    </w:p>
    <w:p w14:paraId="2C612CE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7050040" w14:textId="77777777" w:rsidR="00774A4C" w:rsidRPr="00CA4534" w:rsidRDefault="00774A4C" w:rsidP="00774A4C">
      <w:pPr>
        <w:pStyle w:val="NormalBold"/>
      </w:pPr>
      <w:r w:rsidRPr="00CA4534">
        <w:rPr>
          <w:rStyle w:val="HideTWBExt"/>
          <w:b w:val="0"/>
        </w:rPr>
        <w:t>&lt;Article&gt;</w:t>
      </w:r>
      <w:r w:rsidRPr="00CA4534">
        <w:t>Člen 28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7413B31" w14:textId="77777777" w:rsidTr="0059524E">
        <w:trPr>
          <w:trHeight w:hRule="exact" w:val="240"/>
          <w:jc w:val="center"/>
        </w:trPr>
        <w:tc>
          <w:tcPr>
            <w:tcW w:w="9752" w:type="dxa"/>
            <w:gridSpan w:val="2"/>
          </w:tcPr>
          <w:p w14:paraId="05E758AB" w14:textId="77777777" w:rsidR="00774A4C" w:rsidRPr="00CA4534" w:rsidRDefault="00774A4C" w:rsidP="0059524E"/>
        </w:tc>
      </w:tr>
      <w:tr w:rsidR="00774A4C" w:rsidRPr="00CA4534" w14:paraId="7655A12E" w14:textId="77777777" w:rsidTr="0059524E">
        <w:trPr>
          <w:trHeight w:val="240"/>
          <w:jc w:val="center"/>
        </w:trPr>
        <w:tc>
          <w:tcPr>
            <w:tcW w:w="4876" w:type="dxa"/>
          </w:tcPr>
          <w:p w14:paraId="3C887A94" w14:textId="77777777" w:rsidR="00774A4C" w:rsidRPr="00CA4534" w:rsidRDefault="00774A4C" w:rsidP="0059524E">
            <w:pPr>
              <w:pStyle w:val="ColumnHeading"/>
            </w:pPr>
            <w:r w:rsidRPr="00CA4534">
              <w:t>Besedilo, ki ga predlaga Komisija</w:t>
            </w:r>
          </w:p>
        </w:tc>
        <w:tc>
          <w:tcPr>
            <w:tcW w:w="4876" w:type="dxa"/>
          </w:tcPr>
          <w:p w14:paraId="5AD346F2" w14:textId="77777777" w:rsidR="00774A4C" w:rsidRPr="00CA4534" w:rsidRDefault="00774A4C" w:rsidP="0059524E">
            <w:pPr>
              <w:pStyle w:val="ColumnHeading"/>
            </w:pPr>
            <w:r w:rsidRPr="00CA4534">
              <w:t>Predlog spremembe</w:t>
            </w:r>
          </w:p>
        </w:tc>
      </w:tr>
      <w:tr w:rsidR="00774A4C" w:rsidRPr="00CA4534" w14:paraId="665C585C" w14:textId="77777777" w:rsidTr="0059524E">
        <w:trPr>
          <w:jc w:val="center"/>
        </w:trPr>
        <w:tc>
          <w:tcPr>
            <w:tcW w:w="4876" w:type="dxa"/>
          </w:tcPr>
          <w:p w14:paraId="4E1557CC"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desetih delovnih dneh</w:t>
            </w:r>
            <w:r w:rsidRPr="00CA4534">
              <w:t xml:space="preserve"> od datuma, ko je prošnja registrirana, če je imel dejansko možnost to storiti v navedenem roku.</w:t>
            </w:r>
          </w:p>
        </w:tc>
        <w:tc>
          <w:tcPr>
            <w:tcW w:w="4876" w:type="dxa"/>
          </w:tcPr>
          <w:p w14:paraId="23D61124" w14:textId="77777777" w:rsidR="00774A4C" w:rsidRPr="00CA4534" w:rsidRDefault="00774A4C" w:rsidP="0059524E">
            <w:pPr>
              <w:pStyle w:val="Normal6"/>
              <w:rPr>
                <w:b/>
                <w:i/>
              </w:rPr>
            </w:pPr>
            <w:r w:rsidRPr="00CA4534">
              <w:t>1.</w:t>
            </w:r>
            <w:r w:rsidRPr="00CA4534">
              <w:rPr>
                <w:b/>
                <w:i/>
              </w:rPr>
              <w:tab/>
            </w:r>
            <w:r w:rsidRPr="00CA4534">
              <w:t>Prosilec vloži prošnjo v</w:t>
            </w:r>
            <w:r w:rsidRPr="00CA4534">
              <w:rPr>
                <w:b/>
                <w:i/>
              </w:rPr>
              <w:t xml:space="preserve"> enem mesecu</w:t>
            </w:r>
            <w:r w:rsidRPr="00CA4534">
              <w:t xml:space="preserve"> od datuma, ko je prošnja registrirana, če je imel dejansko možnost to storiti v navedenem roku.</w:t>
            </w:r>
          </w:p>
        </w:tc>
      </w:tr>
    </w:tbl>
    <w:p w14:paraId="7FB6A9C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D9CD1ED"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42E2A45" w14:textId="77777777" w:rsidR="00774A4C" w:rsidRPr="00CA4534" w:rsidRDefault="00774A4C" w:rsidP="00774A4C">
      <w:pPr>
        <w:pStyle w:val="Normal12Italic"/>
        <w:rPr>
          <w:lang w:val="sl-SI"/>
        </w:rPr>
      </w:pPr>
      <w:r w:rsidRPr="00CA4534">
        <w:rPr>
          <w:lang w:val="sl-SI"/>
        </w:rPr>
        <w:t>V praksi so taki roki prekratki.</w:t>
      </w:r>
    </w:p>
    <w:p w14:paraId="1A186340" w14:textId="77777777" w:rsidR="00774A4C" w:rsidRPr="00CA4534" w:rsidRDefault="00774A4C" w:rsidP="00774A4C">
      <w:r w:rsidRPr="00CA4534">
        <w:rPr>
          <w:rStyle w:val="HideTWBExt"/>
        </w:rPr>
        <w:t>&lt;/Amend&gt;</w:t>
      </w:r>
    </w:p>
    <w:p w14:paraId="34A43AF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953</w:t>
      </w:r>
      <w:r w:rsidRPr="00CA4534">
        <w:rPr>
          <w:rStyle w:val="HideTWBExt"/>
          <w:b w:val="0"/>
        </w:rPr>
        <w:t>&lt;/NumAm&gt;</w:t>
      </w:r>
    </w:p>
    <w:p w14:paraId="1B7799E2"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Marju Lauristin, Josef Weidenholzer, Ana Gomes</w:t>
      </w:r>
      <w:r w:rsidRPr="00CA4534">
        <w:rPr>
          <w:rStyle w:val="HideTWBExt"/>
          <w:b w:val="0"/>
        </w:rPr>
        <w:t>&lt;/Members&gt;</w:t>
      </w:r>
    </w:p>
    <w:p w14:paraId="56573FC1" w14:textId="77777777" w:rsidR="00774A4C" w:rsidRPr="00CA4534" w:rsidRDefault="00774A4C" w:rsidP="00774A4C">
      <w:pPr>
        <w:pStyle w:val="NormalBold"/>
      </w:pPr>
      <w:r w:rsidRPr="00CA4534">
        <w:rPr>
          <w:rStyle w:val="HideTWBExt"/>
          <w:b w:val="0"/>
        </w:rPr>
        <w:t>&lt;/RepeatBlock-By&gt;</w:t>
      </w:r>
    </w:p>
    <w:p w14:paraId="6C35A1F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0941657" w14:textId="77777777" w:rsidR="00774A4C" w:rsidRPr="00CA4534" w:rsidRDefault="00774A4C" w:rsidP="00774A4C">
      <w:pPr>
        <w:pStyle w:val="NormalBold"/>
      </w:pPr>
      <w:r w:rsidRPr="00CA4534">
        <w:rPr>
          <w:rStyle w:val="HideTWBExt"/>
          <w:b w:val="0"/>
        </w:rPr>
        <w:t>&lt;Article&gt;</w:t>
      </w:r>
      <w:r w:rsidRPr="00CA4534">
        <w:t>Člen 28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D9DE561" w14:textId="77777777" w:rsidTr="0059524E">
        <w:trPr>
          <w:trHeight w:hRule="exact" w:val="240"/>
          <w:jc w:val="center"/>
        </w:trPr>
        <w:tc>
          <w:tcPr>
            <w:tcW w:w="9752" w:type="dxa"/>
            <w:gridSpan w:val="2"/>
          </w:tcPr>
          <w:p w14:paraId="2C29E0B2" w14:textId="77777777" w:rsidR="00774A4C" w:rsidRPr="00CA4534" w:rsidRDefault="00774A4C" w:rsidP="0059524E"/>
        </w:tc>
      </w:tr>
      <w:tr w:rsidR="00774A4C" w:rsidRPr="00CA4534" w14:paraId="5D31D114" w14:textId="77777777" w:rsidTr="0059524E">
        <w:trPr>
          <w:trHeight w:val="240"/>
          <w:jc w:val="center"/>
        </w:trPr>
        <w:tc>
          <w:tcPr>
            <w:tcW w:w="4876" w:type="dxa"/>
          </w:tcPr>
          <w:p w14:paraId="0D75967A" w14:textId="77777777" w:rsidR="00774A4C" w:rsidRPr="00CA4534" w:rsidRDefault="00774A4C" w:rsidP="0059524E">
            <w:pPr>
              <w:pStyle w:val="ColumnHeading"/>
            </w:pPr>
            <w:r w:rsidRPr="00CA4534">
              <w:t>Besedilo, ki ga predlaga Komisija</w:t>
            </w:r>
          </w:p>
        </w:tc>
        <w:tc>
          <w:tcPr>
            <w:tcW w:w="4876" w:type="dxa"/>
          </w:tcPr>
          <w:p w14:paraId="731A90CC" w14:textId="77777777" w:rsidR="00774A4C" w:rsidRPr="00CA4534" w:rsidRDefault="00774A4C" w:rsidP="0059524E">
            <w:pPr>
              <w:pStyle w:val="ColumnHeading"/>
            </w:pPr>
            <w:r w:rsidRPr="00CA4534">
              <w:t>Predlog spremembe</w:t>
            </w:r>
          </w:p>
        </w:tc>
      </w:tr>
      <w:tr w:rsidR="00774A4C" w:rsidRPr="00CA4534" w14:paraId="609B826A" w14:textId="77777777" w:rsidTr="0059524E">
        <w:trPr>
          <w:jc w:val="center"/>
        </w:trPr>
        <w:tc>
          <w:tcPr>
            <w:tcW w:w="4876" w:type="dxa"/>
          </w:tcPr>
          <w:p w14:paraId="5B2EC68E" w14:textId="77777777" w:rsidR="00774A4C" w:rsidRPr="00CA4534" w:rsidRDefault="00774A4C" w:rsidP="0059524E">
            <w:pPr>
              <w:pStyle w:val="Normal6"/>
              <w:rPr>
                <w:b/>
                <w:i/>
              </w:rPr>
            </w:pPr>
            <w:r w:rsidRPr="00CA4534">
              <w:t>2.</w:t>
            </w:r>
            <w:r w:rsidRPr="00CA4534">
              <w:rPr>
                <w:b/>
                <w:i/>
              </w:rPr>
              <w:tab/>
            </w:r>
            <w:r w:rsidRPr="00CA4534">
              <w:t>Organ, odgovoren za prejem in registracijo prošenj za mednarodno zaščito, da prosilcu dejansko možnost, da vloži prošnjo v roku iz odstavka 1.</w:t>
            </w:r>
          </w:p>
        </w:tc>
        <w:tc>
          <w:tcPr>
            <w:tcW w:w="4876" w:type="dxa"/>
          </w:tcPr>
          <w:p w14:paraId="2C840AB5" w14:textId="69DABC93" w:rsidR="00774A4C" w:rsidRPr="00CA4534" w:rsidRDefault="00774A4C" w:rsidP="00A418C9">
            <w:pPr>
              <w:pStyle w:val="Normal6"/>
              <w:rPr>
                <w:b/>
                <w:i/>
              </w:rPr>
            </w:pPr>
            <w:r w:rsidRPr="00CA4534">
              <w:t>2.</w:t>
            </w:r>
            <w:r w:rsidRPr="00CA4534">
              <w:rPr>
                <w:b/>
                <w:i/>
              </w:rPr>
              <w:tab/>
            </w:r>
            <w:r w:rsidRPr="00CA4534">
              <w:t>Organ, odgovoren za prejem in registracijo prošenj za mednarodno zaščito, da prosilcu dejansko možnost, da vloži prošnjo v roku iz odstavka 1.</w:t>
            </w:r>
            <w:r w:rsidRPr="00CA4534">
              <w:rPr>
                <w:b/>
                <w:i/>
              </w:rPr>
              <w:t xml:space="preserve"> Prosilec ima v skladu s členom 14(1) pravico do pravne pomoči in zastopanja pri pripravi na vložitev prošnje ter je o tej pravici obveščen, vključno s pravico do brezplačne pravne pomoči in zastopanja, kjer je to potrebno. Kadar prosilec zaprosi za brezplačno pravno pomoč, začne </w:t>
            </w:r>
            <w:r w:rsidR="00A418C9" w:rsidRPr="00CA4534">
              <w:rPr>
                <w:b/>
                <w:i/>
              </w:rPr>
              <w:t>rok</w:t>
            </w:r>
            <w:r w:rsidRPr="00CA4534">
              <w:rPr>
                <w:b/>
                <w:i/>
              </w:rPr>
              <w:t xml:space="preserve"> za vložitev prošnje teči ob imenovanju pravnega ali drugega svetovalca.</w:t>
            </w:r>
          </w:p>
        </w:tc>
      </w:tr>
    </w:tbl>
    <w:p w14:paraId="48E7135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3DDF3F4"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4E4C170" w14:textId="07814D3E" w:rsidR="00774A4C" w:rsidRPr="00CA4534" w:rsidRDefault="00774A4C" w:rsidP="00774A4C">
      <w:pPr>
        <w:pStyle w:val="Normal12Italic"/>
        <w:rPr>
          <w:lang w:val="sl-SI"/>
        </w:rPr>
      </w:pPr>
      <w:r w:rsidRPr="00CA4534">
        <w:rPr>
          <w:lang w:val="sl-SI"/>
        </w:rPr>
        <w:t>Pravica prosilca do pravne pomoči in zastopanja pred vložitvijo prošnje je zelo pomembna in bi morala biti jasna. Ta predlog spremembe je skladen s predlogi sprememb členov 14(1) in 15(1).</w:t>
      </w:r>
    </w:p>
    <w:p w14:paraId="66DDD1CF" w14:textId="77777777" w:rsidR="00774A4C" w:rsidRPr="00CA4534" w:rsidRDefault="00774A4C" w:rsidP="00774A4C">
      <w:r w:rsidRPr="00CA4534">
        <w:rPr>
          <w:rStyle w:val="HideTWBExt"/>
        </w:rPr>
        <w:t>&lt;/Amend&gt;</w:t>
      </w:r>
    </w:p>
    <w:p w14:paraId="66C6D02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954</w:t>
      </w:r>
      <w:r w:rsidRPr="00CA4534">
        <w:rPr>
          <w:rStyle w:val="HideTWBExt"/>
          <w:b w:val="0"/>
        </w:rPr>
        <w:t>&lt;/NumAm&gt;</w:t>
      </w:r>
    </w:p>
    <w:p w14:paraId="742C863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6B24E2B6" w14:textId="77777777" w:rsidR="00774A4C" w:rsidRPr="00CA4534" w:rsidRDefault="00774A4C" w:rsidP="00774A4C">
      <w:pPr>
        <w:pStyle w:val="NormalBold"/>
      </w:pPr>
      <w:r w:rsidRPr="00CA4534">
        <w:rPr>
          <w:rStyle w:val="HideTWBExt"/>
          <w:b w:val="0"/>
        </w:rPr>
        <w:t>&lt;/RepeatBlock-By&gt;</w:t>
      </w:r>
    </w:p>
    <w:p w14:paraId="011A42F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7872E3B" w14:textId="77777777" w:rsidR="00774A4C" w:rsidRPr="00CA4534" w:rsidRDefault="00774A4C" w:rsidP="00774A4C">
      <w:pPr>
        <w:pStyle w:val="NormalBold"/>
      </w:pPr>
      <w:r w:rsidRPr="00CA4534">
        <w:rPr>
          <w:rStyle w:val="HideTWBExt"/>
          <w:b w:val="0"/>
        </w:rPr>
        <w:t>&lt;Article&gt;</w:t>
      </w:r>
      <w:r w:rsidRPr="00CA4534">
        <w:t>Člen 28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3F2D313" w14:textId="77777777" w:rsidTr="0059524E">
        <w:trPr>
          <w:trHeight w:hRule="exact" w:val="240"/>
          <w:jc w:val="center"/>
        </w:trPr>
        <w:tc>
          <w:tcPr>
            <w:tcW w:w="9752" w:type="dxa"/>
            <w:gridSpan w:val="2"/>
          </w:tcPr>
          <w:p w14:paraId="480571FD" w14:textId="77777777" w:rsidR="00774A4C" w:rsidRPr="00CA4534" w:rsidRDefault="00774A4C" w:rsidP="0059524E"/>
        </w:tc>
      </w:tr>
      <w:tr w:rsidR="00774A4C" w:rsidRPr="00CA4534" w14:paraId="617F05A2" w14:textId="77777777" w:rsidTr="0059524E">
        <w:trPr>
          <w:trHeight w:val="240"/>
          <w:jc w:val="center"/>
        </w:trPr>
        <w:tc>
          <w:tcPr>
            <w:tcW w:w="4876" w:type="dxa"/>
          </w:tcPr>
          <w:p w14:paraId="65984369" w14:textId="77777777" w:rsidR="00774A4C" w:rsidRPr="00CA4534" w:rsidRDefault="00774A4C" w:rsidP="0059524E">
            <w:pPr>
              <w:pStyle w:val="ColumnHeading"/>
            </w:pPr>
            <w:r w:rsidRPr="00CA4534">
              <w:t>Besedilo, ki ga predlaga Komisija</w:t>
            </w:r>
          </w:p>
        </w:tc>
        <w:tc>
          <w:tcPr>
            <w:tcW w:w="4876" w:type="dxa"/>
          </w:tcPr>
          <w:p w14:paraId="1D5F063D" w14:textId="77777777" w:rsidR="00774A4C" w:rsidRPr="00CA4534" w:rsidRDefault="00774A4C" w:rsidP="0059524E">
            <w:pPr>
              <w:pStyle w:val="ColumnHeading"/>
            </w:pPr>
            <w:r w:rsidRPr="00CA4534">
              <w:t>Predlog spremembe</w:t>
            </w:r>
          </w:p>
        </w:tc>
      </w:tr>
      <w:tr w:rsidR="00774A4C" w:rsidRPr="00CA4534" w14:paraId="4368AFC9" w14:textId="77777777" w:rsidTr="0059524E">
        <w:trPr>
          <w:jc w:val="center"/>
        </w:trPr>
        <w:tc>
          <w:tcPr>
            <w:tcW w:w="4876" w:type="dxa"/>
          </w:tcPr>
          <w:p w14:paraId="61080FE3" w14:textId="77777777" w:rsidR="00774A4C" w:rsidRPr="00CA4534" w:rsidRDefault="00774A4C" w:rsidP="0059524E">
            <w:pPr>
              <w:pStyle w:val="Normal6"/>
              <w:rPr>
                <w:b/>
                <w:i/>
              </w:rPr>
            </w:pPr>
            <w:r w:rsidRPr="00CA4534">
              <w:t>3.</w:t>
            </w:r>
            <w:r w:rsidRPr="00CA4534">
              <w:rPr>
                <w:b/>
                <w:i/>
              </w:rPr>
              <w:tab/>
            </w:r>
            <w:r w:rsidRPr="00CA4534">
              <w:t>Kadar nesorazmerno število državljanov tretjih držav ali oseb brez državljanstva istočasno zaprosi za mednarodno zaščito, kar v praksi otežuje omogočanje vložitve prošnje v roku iz odstavka 1, odgovorni organ da prosilcu dejansko možnost, da svojo prošnjo vloži najpozneje v</w:t>
            </w:r>
            <w:r w:rsidRPr="00CA4534">
              <w:rPr>
                <w:b/>
                <w:i/>
              </w:rPr>
              <w:t xml:space="preserve"> enem mesecu</w:t>
            </w:r>
            <w:r w:rsidRPr="00CA4534">
              <w:t xml:space="preserve"> od datuma, ko je prošnja registrirana.</w:t>
            </w:r>
          </w:p>
        </w:tc>
        <w:tc>
          <w:tcPr>
            <w:tcW w:w="4876" w:type="dxa"/>
          </w:tcPr>
          <w:p w14:paraId="0D5650DC" w14:textId="77777777" w:rsidR="00774A4C" w:rsidRPr="00CA4534" w:rsidRDefault="00774A4C" w:rsidP="0059524E">
            <w:pPr>
              <w:pStyle w:val="Normal6"/>
              <w:rPr>
                <w:b/>
                <w:i/>
              </w:rPr>
            </w:pPr>
            <w:r w:rsidRPr="00CA4534">
              <w:t>3.</w:t>
            </w:r>
            <w:r w:rsidRPr="00CA4534">
              <w:rPr>
                <w:b/>
                <w:i/>
              </w:rPr>
              <w:tab/>
            </w:r>
            <w:r w:rsidRPr="00CA4534">
              <w:t>Kadar nesorazmerno število državljanov tretjih držav ali oseb brez državljanstva istočasno zaprosi za mednarodno zaščito, kar v praksi otežuje omogočanje vložitve prošnje v roku iz odstavka 1, odgovorni organ da prosilcu dejansko možnost, da svojo prošnjo vloži najpozneje v</w:t>
            </w:r>
            <w:r w:rsidRPr="00CA4534">
              <w:rPr>
                <w:b/>
                <w:i/>
              </w:rPr>
              <w:t xml:space="preserve"> treh tednih</w:t>
            </w:r>
            <w:r w:rsidRPr="00CA4534">
              <w:t xml:space="preserve"> od datuma, ko je prošnja registrirana.</w:t>
            </w:r>
          </w:p>
        </w:tc>
      </w:tr>
    </w:tbl>
    <w:p w14:paraId="222C7DC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FE1E0E9" w14:textId="77777777" w:rsidR="00774A4C" w:rsidRPr="00CA4534" w:rsidRDefault="00774A4C" w:rsidP="00774A4C">
      <w:r w:rsidRPr="00CA4534">
        <w:rPr>
          <w:rStyle w:val="HideTWBExt"/>
        </w:rPr>
        <w:t>&lt;/Amend&gt;</w:t>
      </w:r>
    </w:p>
    <w:p w14:paraId="377E052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955</w:t>
      </w:r>
      <w:r w:rsidRPr="00CA4534">
        <w:rPr>
          <w:rStyle w:val="HideTWBExt"/>
          <w:b w:val="0"/>
        </w:rPr>
        <w:t>&lt;/NumAm&gt;</w:t>
      </w:r>
    </w:p>
    <w:p w14:paraId="7898F0C6"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1E59D7F0" w14:textId="77777777" w:rsidR="00774A4C" w:rsidRPr="00CA4534" w:rsidRDefault="00774A4C" w:rsidP="00774A4C">
      <w:pPr>
        <w:pStyle w:val="NormalBold"/>
      </w:pPr>
      <w:r w:rsidRPr="00CA4534">
        <w:rPr>
          <w:rStyle w:val="HideTWBExt"/>
          <w:b w:val="0"/>
        </w:rPr>
        <w:t>&lt;/RepeatBlock-By&gt;</w:t>
      </w:r>
    </w:p>
    <w:p w14:paraId="77BDDD5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9E13390" w14:textId="77777777" w:rsidR="00774A4C" w:rsidRPr="00CA4534" w:rsidRDefault="00774A4C" w:rsidP="00774A4C">
      <w:pPr>
        <w:pStyle w:val="NormalBold"/>
      </w:pPr>
      <w:r w:rsidRPr="00CA4534">
        <w:rPr>
          <w:rStyle w:val="HideTWBExt"/>
          <w:b w:val="0"/>
        </w:rPr>
        <w:t>&lt;Article&gt;</w:t>
      </w:r>
      <w:r w:rsidRPr="00CA4534">
        <w:t>Člen 28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4A5A7BC" w14:textId="77777777" w:rsidTr="0059524E">
        <w:trPr>
          <w:trHeight w:hRule="exact" w:val="240"/>
          <w:jc w:val="center"/>
        </w:trPr>
        <w:tc>
          <w:tcPr>
            <w:tcW w:w="9752" w:type="dxa"/>
            <w:gridSpan w:val="2"/>
          </w:tcPr>
          <w:p w14:paraId="5F83F6F3" w14:textId="77777777" w:rsidR="00774A4C" w:rsidRPr="00CA4534" w:rsidRDefault="00774A4C" w:rsidP="0059524E"/>
        </w:tc>
      </w:tr>
      <w:tr w:rsidR="00774A4C" w:rsidRPr="00CA4534" w14:paraId="32265565" w14:textId="77777777" w:rsidTr="0059524E">
        <w:trPr>
          <w:trHeight w:val="240"/>
          <w:jc w:val="center"/>
        </w:trPr>
        <w:tc>
          <w:tcPr>
            <w:tcW w:w="4876" w:type="dxa"/>
          </w:tcPr>
          <w:p w14:paraId="4220C0DF" w14:textId="77777777" w:rsidR="00774A4C" w:rsidRPr="00CA4534" w:rsidRDefault="00774A4C" w:rsidP="0059524E">
            <w:pPr>
              <w:pStyle w:val="ColumnHeading"/>
            </w:pPr>
            <w:r w:rsidRPr="00CA4534">
              <w:t>Besedilo, ki ga predlaga Komisija</w:t>
            </w:r>
          </w:p>
        </w:tc>
        <w:tc>
          <w:tcPr>
            <w:tcW w:w="4876" w:type="dxa"/>
          </w:tcPr>
          <w:p w14:paraId="7D94023A" w14:textId="77777777" w:rsidR="00774A4C" w:rsidRPr="00CA4534" w:rsidRDefault="00774A4C" w:rsidP="0059524E">
            <w:pPr>
              <w:pStyle w:val="ColumnHeading"/>
            </w:pPr>
            <w:r w:rsidRPr="00CA4534">
              <w:t>Predlog spremembe</w:t>
            </w:r>
          </w:p>
        </w:tc>
      </w:tr>
      <w:tr w:rsidR="00774A4C" w:rsidRPr="00CA4534" w14:paraId="32A8F2A7" w14:textId="77777777" w:rsidTr="0059524E">
        <w:trPr>
          <w:jc w:val="center"/>
        </w:trPr>
        <w:tc>
          <w:tcPr>
            <w:tcW w:w="4876" w:type="dxa"/>
          </w:tcPr>
          <w:p w14:paraId="03A6D3F2" w14:textId="77777777" w:rsidR="00774A4C" w:rsidRPr="00CA4534" w:rsidRDefault="00774A4C" w:rsidP="0059524E">
            <w:pPr>
              <w:pStyle w:val="Normal6"/>
              <w:rPr>
                <w:b/>
                <w:i/>
              </w:rPr>
            </w:pPr>
            <w:r w:rsidRPr="00CA4534">
              <w:t>3.</w:t>
            </w:r>
            <w:r w:rsidRPr="00CA4534">
              <w:rPr>
                <w:b/>
                <w:i/>
              </w:rPr>
              <w:tab/>
            </w:r>
            <w:r w:rsidRPr="00CA4534">
              <w:t>Kadar nesorazmerno število državljanov tretjih držav ali oseb brez državljanstva istočasno zaprosi za mednarodno zaščito, kar v praksi otežuje omogočanje vložitve prošnje v roku iz odstavka 1, odgovorni organ da prosilcu dejansko možnost, da svojo prošnjo vloži najpozneje v</w:t>
            </w:r>
            <w:r w:rsidRPr="00CA4534">
              <w:rPr>
                <w:b/>
                <w:i/>
              </w:rPr>
              <w:t xml:space="preserve"> enem mesecu</w:t>
            </w:r>
            <w:r w:rsidRPr="00CA4534">
              <w:t xml:space="preserve"> od datuma, ko je prošnja registrirana.</w:t>
            </w:r>
          </w:p>
        </w:tc>
        <w:tc>
          <w:tcPr>
            <w:tcW w:w="4876" w:type="dxa"/>
          </w:tcPr>
          <w:p w14:paraId="321D8CA2" w14:textId="77777777" w:rsidR="00774A4C" w:rsidRPr="00CA4534" w:rsidRDefault="00774A4C" w:rsidP="0059524E">
            <w:pPr>
              <w:pStyle w:val="Normal6"/>
              <w:rPr>
                <w:b/>
                <w:i/>
              </w:rPr>
            </w:pPr>
            <w:r w:rsidRPr="00CA4534">
              <w:t>3.</w:t>
            </w:r>
            <w:r w:rsidRPr="00CA4534">
              <w:rPr>
                <w:b/>
                <w:i/>
              </w:rPr>
              <w:tab/>
            </w:r>
            <w:r w:rsidRPr="00CA4534">
              <w:t>Kadar nesorazmerno število državljanov tretjih držav ali oseb brez državljanstva istočasno zaprosi za mednarodno zaščito, kar v praksi otežuje omogočanje vložitve prošnje v roku iz odstavka 1, odgovorni organ da prosilcu dejansko možnost, da svojo prošnjo vloži najpozneje v</w:t>
            </w:r>
            <w:r w:rsidRPr="00CA4534">
              <w:rPr>
                <w:b/>
                <w:i/>
              </w:rPr>
              <w:t xml:space="preserve"> dveh tednih</w:t>
            </w:r>
            <w:r w:rsidRPr="00CA4534">
              <w:t xml:space="preserve"> od datuma, ko je prošnja registrirana.</w:t>
            </w:r>
          </w:p>
        </w:tc>
      </w:tr>
    </w:tbl>
    <w:p w14:paraId="1671B54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3453380" w14:textId="77777777" w:rsidR="00774A4C" w:rsidRPr="00CA4534" w:rsidRDefault="00774A4C" w:rsidP="00774A4C">
      <w:r w:rsidRPr="00CA4534">
        <w:rPr>
          <w:rStyle w:val="HideTWBExt"/>
        </w:rPr>
        <w:t>&lt;/Amend&gt;</w:t>
      </w:r>
    </w:p>
    <w:p w14:paraId="30D577E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956</w:t>
      </w:r>
      <w:r w:rsidRPr="00CA4534">
        <w:rPr>
          <w:rStyle w:val="HideTWBExt"/>
          <w:b w:val="0"/>
        </w:rPr>
        <w:t>&lt;/NumAm&gt;</w:t>
      </w:r>
    </w:p>
    <w:p w14:paraId="086516C3"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2926DB68" w14:textId="77777777" w:rsidR="00774A4C" w:rsidRPr="00CA4534" w:rsidRDefault="00774A4C" w:rsidP="00774A4C">
      <w:pPr>
        <w:pStyle w:val="NormalBold"/>
      </w:pPr>
      <w:r w:rsidRPr="00CA4534">
        <w:rPr>
          <w:rStyle w:val="HideTWBExt"/>
          <w:b w:val="0"/>
        </w:rPr>
        <w:t>&lt;/RepeatBlock-By&gt;</w:t>
      </w:r>
    </w:p>
    <w:p w14:paraId="52BBF0D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F13033C" w14:textId="77777777" w:rsidR="00774A4C" w:rsidRPr="00CA4534" w:rsidRDefault="00774A4C" w:rsidP="00774A4C">
      <w:pPr>
        <w:pStyle w:val="NormalBold"/>
      </w:pPr>
      <w:r w:rsidRPr="00CA4534">
        <w:rPr>
          <w:rStyle w:val="HideTWBExt"/>
          <w:b w:val="0"/>
        </w:rPr>
        <w:t>&lt;Article&gt;</w:t>
      </w:r>
      <w:r w:rsidRPr="00CA4534">
        <w:t>Člen 28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4F8C766" w14:textId="77777777" w:rsidTr="0059524E">
        <w:trPr>
          <w:trHeight w:hRule="exact" w:val="240"/>
          <w:jc w:val="center"/>
        </w:trPr>
        <w:tc>
          <w:tcPr>
            <w:tcW w:w="9752" w:type="dxa"/>
            <w:gridSpan w:val="2"/>
          </w:tcPr>
          <w:p w14:paraId="676FBED4" w14:textId="77777777" w:rsidR="00774A4C" w:rsidRPr="00CA4534" w:rsidRDefault="00774A4C" w:rsidP="0059524E"/>
        </w:tc>
      </w:tr>
      <w:tr w:rsidR="00774A4C" w:rsidRPr="00CA4534" w14:paraId="04C0F95B" w14:textId="77777777" w:rsidTr="0059524E">
        <w:trPr>
          <w:trHeight w:val="240"/>
          <w:jc w:val="center"/>
        </w:trPr>
        <w:tc>
          <w:tcPr>
            <w:tcW w:w="4876" w:type="dxa"/>
          </w:tcPr>
          <w:p w14:paraId="17065B9D" w14:textId="77777777" w:rsidR="00774A4C" w:rsidRPr="00CA4534" w:rsidRDefault="00774A4C" w:rsidP="0059524E">
            <w:pPr>
              <w:pStyle w:val="ColumnHeading"/>
            </w:pPr>
            <w:r w:rsidRPr="00CA4534">
              <w:t>Besedilo, ki ga predlaga Komisija</w:t>
            </w:r>
          </w:p>
        </w:tc>
        <w:tc>
          <w:tcPr>
            <w:tcW w:w="4876" w:type="dxa"/>
          </w:tcPr>
          <w:p w14:paraId="69F55B6B" w14:textId="77777777" w:rsidR="00774A4C" w:rsidRPr="00CA4534" w:rsidRDefault="00774A4C" w:rsidP="0059524E">
            <w:pPr>
              <w:pStyle w:val="ColumnHeading"/>
            </w:pPr>
            <w:r w:rsidRPr="00CA4534">
              <w:t>Predlog spremembe</w:t>
            </w:r>
          </w:p>
        </w:tc>
      </w:tr>
      <w:tr w:rsidR="00774A4C" w:rsidRPr="00CA4534" w14:paraId="3C3218EA" w14:textId="77777777" w:rsidTr="0059524E">
        <w:trPr>
          <w:jc w:val="center"/>
        </w:trPr>
        <w:tc>
          <w:tcPr>
            <w:tcW w:w="4876" w:type="dxa"/>
          </w:tcPr>
          <w:p w14:paraId="7A2AD798" w14:textId="77777777" w:rsidR="00774A4C" w:rsidRPr="00CA4534" w:rsidRDefault="00774A4C" w:rsidP="0059524E">
            <w:pPr>
              <w:pStyle w:val="Normal6"/>
              <w:rPr>
                <w:b/>
                <w:i/>
              </w:rPr>
            </w:pPr>
            <w:r w:rsidRPr="00CA4534">
              <w:t>3.</w:t>
            </w:r>
            <w:r w:rsidRPr="00CA4534">
              <w:rPr>
                <w:b/>
                <w:i/>
              </w:rPr>
              <w:tab/>
            </w:r>
            <w:r w:rsidRPr="00CA4534">
              <w:t>Kadar nesorazmerno število državljanov tretjih držav ali oseb brez državljanstva istočasno zaprosi za mednarodno zaščito, kar v praksi otežuje omogočanje vložitve prošnje v roku iz odstavka 1, odgovorni organ da prosilcu dejansko možnost, da svojo prošnjo vloži</w:t>
            </w:r>
            <w:r w:rsidRPr="00CA4534">
              <w:rPr>
                <w:b/>
                <w:i/>
              </w:rPr>
              <w:t xml:space="preserve"> najpozneje v enem mesecu od datuma, ko je prošnja registrirana</w:t>
            </w:r>
            <w:r w:rsidRPr="00CA4534">
              <w:t>.</w:t>
            </w:r>
          </w:p>
        </w:tc>
        <w:tc>
          <w:tcPr>
            <w:tcW w:w="4876" w:type="dxa"/>
          </w:tcPr>
          <w:p w14:paraId="589DE39E" w14:textId="77777777" w:rsidR="00774A4C" w:rsidRPr="00CA4534" w:rsidRDefault="00774A4C" w:rsidP="0059524E">
            <w:pPr>
              <w:pStyle w:val="Normal6"/>
              <w:rPr>
                <w:b/>
                <w:i/>
              </w:rPr>
            </w:pPr>
            <w:r w:rsidRPr="00CA4534">
              <w:t>3.</w:t>
            </w:r>
            <w:r w:rsidRPr="00CA4534">
              <w:rPr>
                <w:b/>
                <w:i/>
              </w:rPr>
              <w:tab/>
            </w:r>
            <w:r w:rsidRPr="00CA4534">
              <w:t>Kadar nesorazmerno število državljanov tretjih držav ali oseb brez državljanstva istočasno zaprosi za mednarodno zaščito, kar v praksi otežuje omogočanje vložitve prošnje v roku iz odstavka 1, odgovorni organ da prosilcu dejansko možnost, da svojo prošnjo vloži</w:t>
            </w:r>
            <w:r w:rsidRPr="00CA4534">
              <w:rPr>
                <w:b/>
                <w:i/>
              </w:rPr>
              <w:t>, kadar koli je to mogoče in prednostno</w:t>
            </w:r>
            <w:r w:rsidRPr="00CA4534">
              <w:t>.</w:t>
            </w:r>
          </w:p>
        </w:tc>
      </w:tr>
    </w:tbl>
    <w:p w14:paraId="68F28DC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C3674D8" w14:textId="77777777" w:rsidR="00774A4C" w:rsidRPr="00CA4534" w:rsidRDefault="00774A4C" w:rsidP="00774A4C">
      <w:r w:rsidRPr="00CA4534">
        <w:rPr>
          <w:rStyle w:val="HideTWBExt"/>
        </w:rPr>
        <w:t>&lt;/Amend&gt;</w:t>
      </w:r>
    </w:p>
    <w:p w14:paraId="102D62F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957</w:t>
      </w:r>
      <w:r w:rsidRPr="00CA4534">
        <w:rPr>
          <w:rStyle w:val="HideTWBExt"/>
          <w:b w:val="0"/>
        </w:rPr>
        <w:t>&lt;/NumAm&gt;</w:t>
      </w:r>
    </w:p>
    <w:p w14:paraId="383AE8DD" w14:textId="77777777" w:rsidR="00774A4C" w:rsidRPr="00CA4534" w:rsidRDefault="00774A4C" w:rsidP="00774A4C">
      <w:pPr>
        <w:pStyle w:val="NormalBold"/>
      </w:pPr>
      <w:r w:rsidRPr="00CA4534">
        <w:rPr>
          <w:rStyle w:val="HideTWBExt"/>
          <w:b w:val="0"/>
        </w:rPr>
        <w:t>&lt;RepeatBlock-By&gt;&lt;Members&gt;</w:t>
      </w:r>
      <w:r w:rsidRPr="00CA4534">
        <w:t>Alessandra Mussolini, Salvatore Domenico Pogliese</w:t>
      </w:r>
      <w:r w:rsidRPr="00CA4534">
        <w:rPr>
          <w:rStyle w:val="HideTWBExt"/>
          <w:b w:val="0"/>
        </w:rPr>
        <w:t>&lt;/Members&gt;</w:t>
      </w:r>
    </w:p>
    <w:p w14:paraId="47042A2C" w14:textId="77777777" w:rsidR="00774A4C" w:rsidRPr="00CA4534" w:rsidRDefault="00774A4C" w:rsidP="00774A4C">
      <w:pPr>
        <w:pStyle w:val="NormalBold"/>
      </w:pPr>
      <w:r w:rsidRPr="00CA4534">
        <w:rPr>
          <w:rStyle w:val="HideTWBExt"/>
          <w:b w:val="0"/>
        </w:rPr>
        <w:t>&lt;/RepeatBlock-By&gt;</w:t>
      </w:r>
    </w:p>
    <w:p w14:paraId="05D2A33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CCB5408" w14:textId="77777777" w:rsidR="00774A4C" w:rsidRPr="00CA4534" w:rsidRDefault="00774A4C" w:rsidP="00774A4C">
      <w:pPr>
        <w:pStyle w:val="NormalBold"/>
      </w:pPr>
      <w:r w:rsidRPr="00CA4534">
        <w:rPr>
          <w:rStyle w:val="HideTWBExt"/>
          <w:b w:val="0"/>
        </w:rPr>
        <w:t>&lt;Article&gt;</w:t>
      </w:r>
      <w:r w:rsidRPr="00CA4534">
        <w:t>Člen 28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E8309C8" w14:textId="77777777" w:rsidTr="0059524E">
        <w:trPr>
          <w:trHeight w:hRule="exact" w:val="240"/>
          <w:jc w:val="center"/>
        </w:trPr>
        <w:tc>
          <w:tcPr>
            <w:tcW w:w="9752" w:type="dxa"/>
            <w:gridSpan w:val="2"/>
          </w:tcPr>
          <w:p w14:paraId="1F63B0D1" w14:textId="77777777" w:rsidR="00774A4C" w:rsidRPr="00CA4534" w:rsidRDefault="00774A4C" w:rsidP="0059524E"/>
        </w:tc>
      </w:tr>
      <w:tr w:rsidR="00774A4C" w:rsidRPr="00CA4534" w14:paraId="476EB5C4" w14:textId="77777777" w:rsidTr="0059524E">
        <w:trPr>
          <w:trHeight w:val="240"/>
          <w:jc w:val="center"/>
        </w:trPr>
        <w:tc>
          <w:tcPr>
            <w:tcW w:w="4876" w:type="dxa"/>
          </w:tcPr>
          <w:p w14:paraId="141B1EEB" w14:textId="77777777" w:rsidR="00774A4C" w:rsidRPr="00CA4534" w:rsidRDefault="00774A4C" w:rsidP="0059524E">
            <w:pPr>
              <w:pStyle w:val="ColumnHeading"/>
            </w:pPr>
            <w:r w:rsidRPr="00CA4534">
              <w:t>Besedilo, ki ga predlaga Komisija</w:t>
            </w:r>
          </w:p>
        </w:tc>
        <w:tc>
          <w:tcPr>
            <w:tcW w:w="4876" w:type="dxa"/>
          </w:tcPr>
          <w:p w14:paraId="6F7DC801" w14:textId="77777777" w:rsidR="00774A4C" w:rsidRPr="00CA4534" w:rsidRDefault="00774A4C" w:rsidP="0059524E">
            <w:pPr>
              <w:pStyle w:val="ColumnHeading"/>
            </w:pPr>
            <w:r w:rsidRPr="00CA4534">
              <w:t>Predlog spremembe</w:t>
            </w:r>
          </w:p>
        </w:tc>
      </w:tr>
      <w:tr w:rsidR="00774A4C" w:rsidRPr="00CA4534" w14:paraId="168FD978" w14:textId="77777777" w:rsidTr="0059524E">
        <w:trPr>
          <w:jc w:val="center"/>
        </w:trPr>
        <w:tc>
          <w:tcPr>
            <w:tcW w:w="4876" w:type="dxa"/>
          </w:tcPr>
          <w:p w14:paraId="7D3FED27" w14:textId="77777777" w:rsidR="00774A4C" w:rsidRPr="00CA4534" w:rsidRDefault="00774A4C" w:rsidP="0059524E">
            <w:pPr>
              <w:pStyle w:val="Normal6"/>
              <w:rPr>
                <w:b/>
                <w:i/>
              </w:rPr>
            </w:pPr>
            <w:r w:rsidRPr="00CA4534">
              <w:t>Ob vložitvi prošnje</w:t>
            </w:r>
            <w:r w:rsidRPr="00CA4534">
              <w:rPr>
                <w:b/>
                <w:i/>
              </w:rPr>
              <w:t xml:space="preserve"> morajo</w:t>
            </w:r>
            <w:r w:rsidRPr="00CA4534">
              <w:t xml:space="preserve"> prosilci</w:t>
            </w:r>
            <w:r w:rsidRPr="00CA4534">
              <w:rPr>
                <w:b/>
                <w:i/>
              </w:rPr>
              <w:t xml:space="preserve"> predložiti</w:t>
            </w:r>
            <w:r w:rsidRPr="00CA4534">
              <w:t xml:space="preserve"> vse elemente iz člena 4(1) Uredbe</w:t>
            </w:r>
            <w:r w:rsidRPr="00CA4534">
              <w:rPr>
                <w:b/>
                <w:i/>
              </w:rPr>
              <w:t xml:space="preserve"> </w:t>
            </w:r>
            <w:r w:rsidRPr="00CA4534">
              <w:t>(EU) XXX/XXX</w:t>
            </w:r>
            <w:r w:rsidRPr="00CA4534">
              <w:rPr>
                <w:b/>
                <w:i/>
              </w:rPr>
              <w:t xml:space="preserve"> </w:t>
            </w:r>
            <w:r w:rsidRPr="00CA4534">
              <w:t>(uredba o pogojih za azil), potrebne za utemeljitev njihove prošnje. Po vložitvi prošnje lahko prosilci predložijo kakršne koli dodatne elemente, relevantne za obravnavo prošnje, dokler ni v okviru upravnega postopka o prošnji odločeno.</w:t>
            </w:r>
          </w:p>
        </w:tc>
        <w:tc>
          <w:tcPr>
            <w:tcW w:w="4876" w:type="dxa"/>
          </w:tcPr>
          <w:p w14:paraId="1879DFEA" w14:textId="067CF4FB" w:rsidR="00774A4C" w:rsidRPr="00CA4534" w:rsidRDefault="00774A4C" w:rsidP="00A418C9">
            <w:pPr>
              <w:pStyle w:val="Normal6"/>
              <w:rPr>
                <w:b/>
                <w:i/>
              </w:rPr>
            </w:pPr>
            <w:r w:rsidRPr="00CA4534">
              <w:t>Ob vložitvi prošnje prosilci</w:t>
            </w:r>
            <w:r w:rsidRPr="00CA4534">
              <w:rPr>
                <w:b/>
                <w:i/>
              </w:rPr>
              <w:t xml:space="preserve"> predložijo</w:t>
            </w:r>
            <w:r w:rsidRPr="00CA4534">
              <w:t xml:space="preserve"> vse elemente iz člena 4(1) Uredbe</w:t>
            </w:r>
            <w:r w:rsidRPr="00CA4534">
              <w:rPr>
                <w:b/>
                <w:i/>
              </w:rPr>
              <w:t xml:space="preserve"> </w:t>
            </w:r>
            <w:r w:rsidRPr="00CA4534">
              <w:t>(EU) XXX/XXX</w:t>
            </w:r>
            <w:r w:rsidRPr="00CA4534">
              <w:rPr>
                <w:b/>
                <w:i/>
              </w:rPr>
              <w:t xml:space="preserve"> </w:t>
            </w:r>
            <w:r w:rsidRPr="00CA4534">
              <w:t>(uredba o pogojih za azil), potrebne za utemeljitev njihove prošnje.</w:t>
            </w:r>
            <w:r w:rsidRPr="00CA4534">
              <w:rPr>
                <w:b/>
                <w:i/>
              </w:rPr>
              <w:t xml:space="preserve"> Sodelovati morajo z organom za presojo </w:t>
            </w:r>
            <w:r w:rsidR="00A418C9" w:rsidRPr="00CA4534">
              <w:rPr>
                <w:b/>
                <w:i/>
              </w:rPr>
              <w:t xml:space="preserve">ter </w:t>
            </w:r>
            <w:r w:rsidRPr="00CA4534">
              <w:rPr>
                <w:b/>
                <w:i/>
              </w:rPr>
              <w:t>ostati prisotni in na voljo med celotnim postopkom.</w:t>
            </w:r>
            <w:r w:rsidRPr="00CA4534">
              <w:t xml:space="preserve"> Po vložitvi prošnje lahko prosilci predložijo kakršne koli dodatne elemente, relevantne za obravnavo prošnje, dokler ni v okviru upravnega postopka o prošnji odločeno.</w:t>
            </w:r>
          </w:p>
        </w:tc>
      </w:tr>
    </w:tbl>
    <w:p w14:paraId="279692A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685FEFE" w14:textId="77777777" w:rsidR="00774A4C" w:rsidRPr="00CA4534" w:rsidRDefault="00774A4C" w:rsidP="00774A4C">
      <w:r w:rsidRPr="00CA4534">
        <w:rPr>
          <w:rStyle w:val="HideTWBExt"/>
        </w:rPr>
        <w:t>&lt;/Amend&gt;</w:t>
      </w:r>
    </w:p>
    <w:p w14:paraId="6D9431A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958</w:t>
      </w:r>
      <w:r w:rsidRPr="00CA4534">
        <w:rPr>
          <w:rStyle w:val="HideTWBExt"/>
          <w:b w:val="0"/>
        </w:rPr>
        <w:t>&lt;/NumAm&gt;</w:t>
      </w:r>
    </w:p>
    <w:p w14:paraId="6942F77D"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91D6C6C"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08D5484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9435603" w14:textId="77777777" w:rsidR="00774A4C" w:rsidRPr="00CA4534" w:rsidRDefault="00774A4C" w:rsidP="00774A4C">
      <w:pPr>
        <w:pStyle w:val="NormalBold"/>
      </w:pPr>
      <w:r w:rsidRPr="00CA4534">
        <w:rPr>
          <w:rStyle w:val="HideTWBExt"/>
          <w:b w:val="0"/>
        </w:rPr>
        <w:t>&lt;/RepeatBlock-By&gt;</w:t>
      </w:r>
    </w:p>
    <w:p w14:paraId="2747991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0C8E5B2" w14:textId="77777777" w:rsidR="00774A4C" w:rsidRPr="00CA4534" w:rsidRDefault="00774A4C" w:rsidP="00774A4C">
      <w:pPr>
        <w:pStyle w:val="NormalBold"/>
      </w:pPr>
      <w:r w:rsidRPr="00CA4534">
        <w:rPr>
          <w:rStyle w:val="HideTWBExt"/>
          <w:b w:val="0"/>
        </w:rPr>
        <w:t>&lt;Article&gt;</w:t>
      </w:r>
      <w:r w:rsidRPr="00CA4534">
        <w:t>Člen 28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89E1893" w14:textId="77777777" w:rsidTr="0059524E">
        <w:trPr>
          <w:trHeight w:hRule="exact" w:val="240"/>
          <w:jc w:val="center"/>
        </w:trPr>
        <w:tc>
          <w:tcPr>
            <w:tcW w:w="9752" w:type="dxa"/>
            <w:gridSpan w:val="2"/>
          </w:tcPr>
          <w:p w14:paraId="36208514" w14:textId="77777777" w:rsidR="00774A4C" w:rsidRPr="00CA4534" w:rsidRDefault="00774A4C" w:rsidP="0059524E"/>
        </w:tc>
      </w:tr>
      <w:tr w:rsidR="00774A4C" w:rsidRPr="00CA4534" w14:paraId="3EBE1FF4" w14:textId="77777777" w:rsidTr="0059524E">
        <w:trPr>
          <w:trHeight w:val="240"/>
          <w:jc w:val="center"/>
        </w:trPr>
        <w:tc>
          <w:tcPr>
            <w:tcW w:w="4876" w:type="dxa"/>
          </w:tcPr>
          <w:p w14:paraId="04218936" w14:textId="77777777" w:rsidR="00774A4C" w:rsidRPr="00CA4534" w:rsidRDefault="00774A4C" w:rsidP="0059524E">
            <w:pPr>
              <w:pStyle w:val="ColumnHeading"/>
            </w:pPr>
            <w:r w:rsidRPr="00CA4534">
              <w:t>Besedilo, ki ga predlaga Komisija</w:t>
            </w:r>
          </w:p>
        </w:tc>
        <w:tc>
          <w:tcPr>
            <w:tcW w:w="4876" w:type="dxa"/>
          </w:tcPr>
          <w:p w14:paraId="15998CE0" w14:textId="77777777" w:rsidR="00774A4C" w:rsidRPr="00CA4534" w:rsidRDefault="00774A4C" w:rsidP="0059524E">
            <w:pPr>
              <w:pStyle w:val="ColumnHeading"/>
            </w:pPr>
            <w:r w:rsidRPr="00CA4534">
              <w:t>Predlog spremembe</w:t>
            </w:r>
          </w:p>
        </w:tc>
      </w:tr>
      <w:tr w:rsidR="00774A4C" w:rsidRPr="00CA4534" w14:paraId="3DA86D6D" w14:textId="77777777" w:rsidTr="0059524E">
        <w:trPr>
          <w:jc w:val="center"/>
        </w:trPr>
        <w:tc>
          <w:tcPr>
            <w:tcW w:w="4876" w:type="dxa"/>
          </w:tcPr>
          <w:p w14:paraId="1EDC9E6C" w14:textId="77777777" w:rsidR="00774A4C" w:rsidRPr="00CA4534" w:rsidRDefault="00774A4C" w:rsidP="0059524E">
            <w:pPr>
              <w:pStyle w:val="Normal6"/>
              <w:rPr>
                <w:b/>
                <w:i/>
              </w:rPr>
            </w:pPr>
            <w:r w:rsidRPr="00CA4534">
              <w:t>Ob vložitvi prošnje morajo prosilci predložiti vse elemente iz člena 4(1) Uredbe</w:t>
            </w:r>
            <w:r w:rsidRPr="00CA4534">
              <w:rPr>
                <w:b/>
                <w:i/>
              </w:rPr>
              <w:t xml:space="preserve"> </w:t>
            </w:r>
            <w:r w:rsidRPr="00CA4534">
              <w:t>(EU) XXX/XXX</w:t>
            </w:r>
            <w:r w:rsidRPr="00CA4534">
              <w:rPr>
                <w:b/>
                <w:i/>
              </w:rPr>
              <w:t xml:space="preserve"> </w:t>
            </w:r>
            <w:r w:rsidRPr="00CA4534">
              <w:t>(uredba o pogojih za azil), potrebne za utemeljitev njihove prošnje. Po vložitvi prošnje lahko prosilci predložijo kakršne koli dodatne elemente, relevantne za obravnavo prošnje, dokler ni v okviru upravnega postopka o prošnji odločeno.</w:t>
            </w:r>
          </w:p>
        </w:tc>
        <w:tc>
          <w:tcPr>
            <w:tcW w:w="4876" w:type="dxa"/>
          </w:tcPr>
          <w:p w14:paraId="10B6535A" w14:textId="02CEF02B" w:rsidR="00774A4C" w:rsidRPr="00CA4534" w:rsidRDefault="00774A4C" w:rsidP="007B2E2E">
            <w:pPr>
              <w:pStyle w:val="Normal6"/>
              <w:rPr>
                <w:b/>
                <w:i/>
              </w:rPr>
            </w:pPr>
            <w:r w:rsidRPr="00CA4534">
              <w:t>Ob vložitvi prošnje morajo prosilci predložiti vse elemente</w:t>
            </w:r>
            <w:r w:rsidRPr="00CA4534">
              <w:rPr>
                <w:b/>
                <w:i/>
              </w:rPr>
              <w:t xml:space="preserve">, ki jih </w:t>
            </w:r>
            <w:r w:rsidR="007B2E2E" w:rsidRPr="00CA4534">
              <w:rPr>
                <w:b/>
                <w:i/>
              </w:rPr>
              <w:t>imajo</w:t>
            </w:r>
            <w:r w:rsidR="00E11384" w:rsidRPr="00CA4534">
              <w:rPr>
                <w:b/>
                <w:i/>
              </w:rPr>
              <w:t xml:space="preserve"> v posesti</w:t>
            </w:r>
            <w:r w:rsidRPr="00CA4534">
              <w:rPr>
                <w:b/>
                <w:i/>
              </w:rPr>
              <w:t>,</w:t>
            </w:r>
            <w:r w:rsidRPr="00CA4534">
              <w:t xml:space="preserve"> iz člena 4(1) Uredbe</w:t>
            </w:r>
            <w:r w:rsidRPr="00CA4534">
              <w:rPr>
                <w:b/>
                <w:i/>
              </w:rPr>
              <w:t xml:space="preserve"> </w:t>
            </w:r>
            <w:r w:rsidRPr="00CA4534">
              <w:t>(EU) XXX/XXX</w:t>
            </w:r>
            <w:r w:rsidRPr="00CA4534">
              <w:rPr>
                <w:b/>
                <w:i/>
              </w:rPr>
              <w:t xml:space="preserve"> </w:t>
            </w:r>
            <w:r w:rsidRPr="00CA4534">
              <w:t>(uredba o pogojih za azil), potrebne za utemeljitev njihove prošnje. Po vložitvi prošnje lahko prosilci predložijo kakršne koli dodatne elemente, relevantne za obravnavo prošnje, dokler ni v okviru upravnega postopka o prošnji odločeno.</w:t>
            </w:r>
          </w:p>
        </w:tc>
      </w:tr>
    </w:tbl>
    <w:p w14:paraId="017ABE4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CE153F2" w14:textId="77777777" w:rsidR="00774A4C" w:rsidRPr="00CA4534" w:rsidRDefault="00774A4C" w:rsidP="00774A4C">
      <w:r w:rsidRPr="00CA4534">
        <w:rPr>
          <w:rStyle w:val="HideTWBExt"/>
        </w:rPr>
        <w:t>&lt;/Amend&gt;</w:t>
      </w:r>
    </w:p>
    <w:p w14:paraId="4B5E5BA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959</w:t>
      </w:r>
      <w:r w:rsidRPr="00CA4534">
        <w:rPr>
          <w:rStyle w:val="HideTWBExt"/>
          <w:b w:val="0"/>
        </w:rPr>
        <w:t>&lt;/NumAm&gt;</w:t>
      </w:r>
    </w:p>
    <w:p w14:paraId="7DF015AC"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Josef Weidenholzer, Ana Gomes, Birgit Sippel</w:t>
      </w:r>
      <w:r w:rsidRPr="00CA4534">
        <w:rPr>
          <w:rStyle w:val="HideTWBExt"/>
          <w:b w:val="0"/>
        </w:rPr>
        <w:t>&lt;/Members&gt;</w:t>
      </w:r>
    </w:p>
    <w:p w14:paraId="7E7C6429" w14:textId="77777777" w:rsidR="00774A4C" w:rsidRPr="00CA4534" w:rsidRDefault="00774A4C" w:rsidP="00774A4C">
      <w:pPr>
        <w:pStyle w:val="NormalBold"/>
      </w:pPr>
      <w:r w:rsidRPr="00CA4534">
        <w:rPr>
          <w:rStyle w:val="HideTWBExt"/>
          <w:b w:val="0"/>
        </w:rPr>
        <w:t>&lt;/RepeatBlock-By&gt;</w:t>
      </w:r>
    </w:p>
    <w:p w14:paraId="051B82B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B717547" w14:textId="77777777" w:rsidR="00774A4C" w:rsidRPr="00CA4534" w:rsidRDefault="00774A4C" w:rsidP="00774A4C">
      <w:pPr>
        <w:pStyle w:val="NormalBold"/>
      </w:pPr>
      <w:r w:rsidRPr="00CA4534">
        <w:rPr>
          <w:rStyle w:val="HideTWBExt"/>
          <w:b w:val="0"/>
        </w:rPr>
        <w:t>&lt;Article&gt;</w:t>
      </w:r>
      <w:r w:rsidRPr="00CA4534">
        <w:t>Člen 28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65BA4EE" w14:textId="77777777" w:rsidTr="0059524E">
        <w:trPr>
          <w:trHeight w:hRule="exact" w:val="240"/>
          <w:jc w:val="center"/>
        </w:trPr>
        <w:tc>
          <w:tcPr>
            <w:tcW w:w="9752" w:type="dxa"/>
            <w:gridSpan w:val="2"/>
          </w:tcPr>
          <w:p w14:paraId="1AACE862" w14:textId="77777777" w:rsidR="00774A4C" w:rsidRPr="00CA4534" w:rsidRDefault="00774A4C" w:rsidP="0059524E"/>
        </w:tc>
      </w:tr>
      <w:tr w:rsidR="00774A4C" w:rsidRPr="00CA4534" w14:paraId="26A9825E" w14:textId="77777777" w:rsidTr="0059524E">
        <w:trPr>
          <w:trHeight w:val="240"/>
          <w:jc w:val="center"/>
        </w:trPr>
        <w:tc>
          <w:tcPr>
            <w:tcW w:w="4876" w:type="dxa"/>
          </w:tcPr>
          <w:p w14:paraId="34D33A8B" w14:textId="77777777" w:rsidR="00774A4C" w:rsidRPr="00CA4534" w:rsidRDefault="00774A4C" w:rsidP="0059524E">
            <w:pPr>
              <w:pStyle w:val="ColumnHeading"/>
            </w:pPr>
            <w:r w:rsidRPr="00CA4534">
              <w:t>Besedilo, ki ga predlaga Komisija</w:t>
            </w:r>
          </w:p>
        </w:tc>
        <w:tc>
          <w:tcPr>
            <w:tcW w:w="4876" w:type="dxa"/>
          </w:tcPr>
          <w:p w14:paraId="2679B88B" w14:textId="77777777" w:rsidR="00774A4C" w:rsidRPr="00CA4534" w:rsidRDefault="00774A4C" w:rsidP="0059524E">
            <w:pPr>
              <w:pStyle w:val="ColumnHeading"/>
            </w:pPr>
            <w:r w:rsidRPr="00CA4534">
              <w:t>Predlog spremembe</w:t>
            </w:r>
          </w:p>
        </w:tc>
      </w:tr>
      <w:tr w:rsidR="00774A4C" w:rsidRPr="00CA4534" w14:paraId="1A857089" w14:textId="77777777" w:rsidTr="0059524E">
        <w:trPr>
          <w:jc w:val="center"/>
        </w:trPr>
        <w:tc>
          <w:tcPr>
            <w:tcW w:w="4876" w:type="dxa"/>
          </w:tcPr>
          <w:p w14:paraId="4FFB09C5" w14:textId="77777777" w:rsidR="00774A4C" w:rsidRPr="00CA4534" w:rsidRDefault="00774A4C" w:rsidP="0059524E">
            <w:pPr>
              <w:pStyle w:val="Normal6"/>
              <w:rPr>
                <w:b/>
                <w:i/>
              </w:rPr>
            </w:pPr>
            <w:r w:rsidRPr="00CA4534">
              <w:t>Ob vložitvi prošnje morajo prosilci predložiti vse elemente iz člena 4(</w:t>
            </w:r>
            <w:r w:rsidRPr="00CA4534">
              <w:rPr>
                <w:b/>
                <w:i/>
              </w:rPr>
              <w:t>1</w:t>
            </w:r>
            <w:r w:rsidRPr="00CA4534">
              <w:t>) Uredbe</w:t>
            </w:r>
            <w:r w:rsidRPr="00CA4534">
              <w:rPr>
                <w:b/>
                <w:i/>
              </w:rPr>
              <w:t xml:space="preserve"> </w:t>
            </w:r>
            <w:r w:rsidRPr="00CA4534">
              <w:t>(EU) XXX/XXX</w:t>
            </w:r>
            <w:r w:rsidRPr="00CA4534">
              <w:rPr>
                <w:b/>
                <w:i/>
              </w:rPr>
              <w:t xml:space="preserve"> </w:t>
            </w:r>
            <w:r w:rsidRPr="00CA4534">
              <w:t>(uredba o pogojih za azil), potrebne za utemeljitev njihove prošnje. Po vložitvi prošnje lahko prosilci predložijo kakršne koli dodatne elemente, relevantne za obravnavo prošnje, dokler ni v okviru upravnega postopka o prošnji odločeno.</w:t>
            </w:r>
          </w:p>
        </w:tc>
        <w:tc>
          <w:tcPr>
            <w:tcW w:w="4876" w:type="dxa"/>
          </w:tcPr>
          <w:p w14:paraId="6CB29831" w14:textId="77777777" w:rsidR="00774A4C" w:rsidRPr="00CA4534" w:rsidRDefault="00774A4C" w:rsidP="0059524E">
            <w:pPr>
              <w:pStyle w:val="Normal6"/>
              <w:rPr>
                <w:b/>
                <w:i/>
              </w:rPr>
            </w:pPr>
            <w:r w:rsidRPr="00CA4534">
              <w:t>Ob vložitvi prošnje morajo prosilci predložiti vse elemente iz člena 4(</w:t>
            </w:r>
            <w:r w:rsidRPr="00CA4534">
              <w:rPr>
                <w:b/>
                <w:i/>
              </w:rPr>
              <w:t>2</w:t>
            </w:r>
            <w:r w:rsidRPr="00CA4534">
              <w:t>) Uredbe</w:t>
            </w:r>
            <w:r w:rsidRPr="00CA4534">
              <w:rPr>
                <w:b/>
                <w:i/>
              </w:rPr>
              <w:t xml:space="preserve"> </w:t>
            </w:r>
            <w:r w:rsidRPr="00CA4534">
              <w:t>(EU) XXX/XXX</w:t>
            </w:r>
            <w:r w:rsidRPr="00CA4534">
              <w:rPr>
                <w:b/>
                <w:i/>
              </w:rPr>
              <w:t xml:space="preserve"> </w:t>
            </w:r>
            <w:r w:rsidRPr="00CA4534">
              <w:t>(uredba o pogojih za azil), potrebne za utemeljitev njihove prošnje. Po vložitvi prošnje lahko prosilci predložijo kakršne koli dodatne elemente, relevantne za obravnavo prošnje, dokler ni v okviru upravnega postopka o prošnji odločeno.</w:t>
            </w:r>
          </w:p>
        </w:tc>
      </w:tr>
    </w:tbl>
    <w:p w14:paraId="0C3AFE6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E3F807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52FA858" w14:textId="57E050D3" w:rsidR="00774A4C" w:rsidRPr="00CA4534" w:rsidRDefault="00774A4C" w:rsidP="00774A4C">
      <w:pPr>
        <w:pStyle w:val="Normal12Italic"/>
        <w:rPr>
          <w:lang w:val="sl-SI"/>
        </w:rPr>
      </w:pPr>
      <w:r w:rsidRPr="00CA4534">
        <w:rPr>
          <w:lang w:val="sl-SI"/>
        </w:rPr>
        <w:t xml:space="preserve">Elementi, ki </w:t>
      </w:r>
      <w:r w:rsidR="007B2E2E" w:rsidRPr="00CA4534">
        <w:rPr>
          <w:lang w:val="sl-SI"/>
        </w:rPr>
        <w:t>jih je treba</w:t>
      </w:r>
      <w:r w:rsidRPr="00CA4534">
        <w:rPr>
          <w:lang w:val="sl-SI"/>
        </w:rPr>
        <w:t xml:space="preserve"> predložiti, so določeni v členu 4(2) uredbe o pogojih za azil.</w:t>
      </w:r>
    </w:p>
    <w:p w14:paraId="405A3FBD" w14:textId="77777777" w:rsidR="00774A4C" w:rsidRPr="00CA4534" w:rsidRDefault="00774A4C" w:rsidP="00774A4C">
      <w:r w:rsidRPr="00CA4534">
        <w:rPr>
          <w:rStyle w:val="HideTWBExt"/>
        </w:rPr>
        <w:t>&lt;/Amend&gt;</w:t>
      </w:r>
    </w:p>
    <w:p w14:paraId="614C149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960</w:t>
      </w:r>
      <w:r w:rsidRPr="00CA4534">
        <w:rPr>
          <w:rStyle w:val="HideTWBExt"/>
          <w:b w:val="0"/>
        </w:rPr>
        <w:t>&lt;/NumAm&gt;</w:t>
      </w:r>
    </w:p>
    <w:p w14:paraId="3EBEEA6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D3258F0" w14:textId="77777777" w:rsidR="00774A4C" w:rsidRPr="00CA4534" w:rsidRDefault="00774A4C" w:rsidP="00774A4C">
      <w:pPr>
        <w:pStyle w:val="NormalBold"/>
      </w:pPr>
      <w:r w:rsidRPr="00CA4534">
        <w:rPr>
          <w:rStyle w:val="HideTWBExt"/>
          <w:b w:val="0"/>
        </w:rPr>
        <w:t>&lt;/RepeatBlock-By&gt;</w:t>
      </w:r>
    </w:p>
    <w:p w14:paraId="4F8AD6E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C62AB4B" w14:textId="77777777" w:rsidR="00774A4C" w:rsidRPr="00CA4534" w:rsidRDefault="00774A4C" w:rsidP="00774A4C">
      <w:pPr>
        <w:pStyle w:val="NormalBold"/>
      </w:pPr>
      <w:r w:rsidRPr="00CA4534">
        <w:rPr>
          <w:rStyle w:val="HideTWBExt"/>
          <w:b w:val="0"/>
        </w:rPr>
        <w:t>&lt;Article&gt;</w:t>
      </w:r>
      <w:r w:rsidRPr="00CA4534">
        <w:t>Člen 28 – odstavek 4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7DB9640" w14:textId="77777777" w:rsidTr="0059524E">
        <w:trPr>
          <w:trHeight w:hRule="exact" w:val="240"/>
          <w:jc w:val="center"/>
        </w:trPr>
        <w:tc>
          <w:tcPr>
            <w:tcW w:w="9752" w:type="dxa"/>
            <w:gridSpan w:val="2"/>
          </w:tcPr>
          <w:p w14:paraId="10521425" w14:textId="77777777" w:rsidR="00774A4C" w:rsidRPr="00CA4534" w:rsidRDefault="00774A4C" w:rsidP="0059524E"/>
        </w:tc>
      </w:tr>
      <w:tr w:rsidR="00774A4C" w:rsidRPr="00CA4534" w14:paraId="2A583695" w14:textId="77777777" w:rsidTr="0059524E">
        <w:trPr>
          <w:trHeight w:val="240"/>
          <w:jc w:val="center"/>
        </w:trPr>
        <w:tc>
          <w:tcPr>
            <w:tcW w:w="4876" w:type="dxa"/>
          </w:tcPr>
          <w:p w14:paraId="7E1FE1AC" w14:textId="77777777" w:rsidR="00774A4C" w:rsidRPr="00CA4534" w:rsidRDefault="00774A4C" w:rsidP="0059524E">
            <w:pPr>
              <w:pStyle w:val="ColumnHeading"/>
            </w:pPr>
            <w:r w:rsidRPr="00CA4534">
              <w:t>Besedilo, ki ga predlaga Komisija</w:t>
            </w:r>
          </w:p>
        </w:tc>
        <w:tc>
          <w:tcPr>
            <w:tcW w:w="4876" w:type="dxa"/>
          </w:tcPr>
          <w:p w14:paraId="28218E2E" w14:textId="77777777" w:rsidR="00774A4C" w:rsidRPr="00CA4534" w:rsidRDefault="00774A4C" w:rsidP="0059524E">
            <w:pPr>
              <w:pStyle w:val="ColumnHeading"/>
            </w:pPr>
            <w:r w:rsidRPr="00CA4534">
              <w:t>Predlog spremembe</w:t>
            </w:r>
          </w:p>
        </w:tc>
      </w:tr>
      <w:tr w:rsidR="00774A4C" w:rsidRPr="00CA4534" w14:paraId="50EEB93F" w14:textId="77777777" w:rsidTr="0059524E">
        <w:trPr>
          <w:jc w:val="center"/>
        </w:trPr>
        <w:tc>
          <w:tcPr>
            <w:tcW w:w="4876" w:type="dxa"/>
          </w:tcPr>
          <w:p w14:paraId="1532AAA1" w14:textId="77777777" w:rsidR="00774A4C" w:rsidRPr="00CA4534" w:rsidRDefault="00774A4C" w:rsidP="0059524E">
            <w:pPr>
              <w:pStyle w:val="Normal6"/>
              <w:rPr>
                <w:b/>
                <w:i/>
              </w:rPr>
            </w:pPr>
            <w:r w:rsidRPr="00CA4534">
              <w:t>Organ, odgovoren za prejem in registracijo prošenj za mednarodno zaščito, prosilca obvesti, da lahko po sprejetju odločitve o prošnji predloži samo nove elemente, ki so relevantni za obravnavo prošnje</w:t>
            </w:r>
            <w:r w:rsidRPr="00CA4534">
              <w:rPr>
                <w:b/>
                <w:i/>
              </w:rPr>
              <w:t xml:space="preserve"> in za katere v zgodnejši fazi ni mogel vedeti</w:t>
            </w:r>
            <w:r w:rsidRPr="00CA4534">
              <w:t xml:space="preserve"> ali ki se nanašajo na spremembe njegovega položaja.</w:t>
            </w:r>
          </w:p>
        </w:tc>
        <w:tc>
          <w:tcPr>
            <w:tcW w:w="4876" w:type="dxa"/>
          </w:tcPr>
          <w:p w14:paraId="53C89451" w14:textId="77777777" w:rsidR="00774A4C" w:rsidRPr="00CA4534" w:rsidRDefault="00774A4C" w:rsidP="0059524E">
            <w:pPr>
              <w:pStyle w:val="Normal6"/>
              <w:rPr>
                <w:b/>
                <w:i/>
              </w:rPr>
            </w:pPr>
            <w:r w:rsidRPr="00CA4534">
              <w:t>Organ, odgovoren za prejem in registracijo prošenj za mednarodno zaščito, prosilca obvesti, da lahko po sprejetju odločitve o prošnji predloži samo nove elemente, ki so relevantni za obravnavo prošnje ali ki se nanašajo na spremembe njegovega položaja.</w:t>
            </w:r>
          </w:p>
        </w:tc>
      </w:tr>
    </w:tbl>
    <w:p w14:paraId="71458D3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4473CF7" w14:textId="77777777" w:rsidR="00774A4C" w:rsidRPr="00CA4534" w:rsidRDefault="00774A4C" w:rsidP="00774A4C">
      <w:r w:rsidRPr="00CA4534">
        <w:rPr>
          <w:rStyle w:val="HideTWBExt"/>
        </w:rPr>
        <w:t>&lt;/Amend&gt;</w:t>
      </w:r>
    </w:p>
    <w:p w14:paraId="0BFA9C6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961</w:t>
      </w:r>
      <w:r w:rsidRPr="00CA4534">
        <w:rPr>
          <w:rStyle w:val="HideTWBExt"/>
          <w:b w:val="0"/>
        </w:rPr>
        <w:t>&lt;/NumAm&gt;</w:t>
      </w:r>
    </w:p>
    <w:p w14:paraId="284E2E79" w14:textId="77777777" w:rsidR="00774A4C" w:rsidRPr="00CA4534" w:rsidRDefault="00774A4C" w:rsidP="00774A4C">
      <w:pPr>
        <w:pStyle w:val="NormalBold"/>
      </w:pPr>
      <w:r w:rsidRPr="00CA4534">
        <w:rPr>
          <w:rStyle w:val="HideTWBExt"/>
          <w:b w:val="0"/>
        </w:rPr>
        <w:t>&lt;RepeatBlock-By&gt;&lt;Members&gt;</w:t>
      </w:r>
      <w:r w:rsidRPr="00CA4534">
        <w:t>Péter Niedermüller, Birgit Sippel, Caterina Chinnici, Josef Weidenholzer, Ana Gomes</w:t>
      </w:r>
      <w:r w:rsidRPr="00CA4534">
        <w:rPr>
          <w:rStyle w:val="HideTWBExt"/>
          <w:b w:val="0"/>
        </w:rPr>
        <w:t>&lt;/Members&gt;</w:t>
      </w:r>
    </w:p>
    <w:p w14:paraId="5A59ADC0" w14:textId="77777777" w:rsidR="00774A4C" w:rsidRPr="00CA4534" w:rsidRDefault="00774A4C" w:rsidP="00774A4C">
      <w:pPr>
        <w:pStyle w:val="NormalBold"/>
      </w:pPr>
      <w:r w:rsidRPr="00CA4534">
        <w:rPr>
          <w:rStyle w:val="HideTWBExt"/>
          <w:b w:val="0"/>
        </w:rPr>
        <w:t>&lt;/RepeatBlock-By&gt;</w:t>
      </w:r>
    </w:p>
    <w:p w14:paraId="3D6B77C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EDE6BF3" w14:textId="77777777" w:rsidR="00774A4C" w:rsidRPr="00CA4534" w:rsidRDefault="00774A4C" w:rsidP="00774A4C">
      <w:pPr>
        <w:pStyle w:val="NormalBold"/>
      </w:pPr>
      <w:r w:rsidRPr="00CA4534">
        <w:rPr>
          <w:rStyle w:val="HideTWBExt"/>
          <w:b w:val="0"/>
        </w:rPr>
        <w:t>&lt;Article&gt;</w:t>
      </w:r>
      <w:r w:rsidRPr="00CA4534">
        <w:t>Člen 28 – odstavek 4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3AA1C51" w14:textId="77777777" w:rsidTr="0059524E">
        <w:trPr>
          <w:trHeight w:hRule="exact" w:val="240"/>
          <w:jc w:val="center"/>
        </w:trPr>
        <w:tc>
          <w:tcPr>
            <w:tcW w:w="9752" w:type="dxa"/>
            <w:gridSpan w:val="2"/>
          </w:tcPr>
          <w:p w14:paraId="15E029A3" w14:textId="77777777" w:rsidR="00774A4C" w:rsidRPr="00CA4534" w:rsidRDefault="00774A4C" w:rsidP="0059524E"/>
        </w:tc>
      </w:tr>
      <w:tr w:rsidR="00774A4C" w:rsidRPr="00CA4534" w14:paraId="2DDB3D4B" w14:textId="77777777" w:rsidTr="0059524E">
        <w:trPr>
          <w:trHeight w:val="240"/>
          <w:jc w:val="center"/>
        </w:trPr>
        <w:tc>
          <w:tcPr>
            <w:tcW w:w="4876" w:type="dxa"/>
          </w:tcPr>
          <w:p w14:paraId="400D41EB" w14:textId="77777777" w:rsidR="00774A4C" w:rsidRPr="00CA4534" w:rsidRDefault="00774A4C" w:rsidP="0059524E">
            <w:pPr>
              <w:pStyle w:val="ColumnHeading"/>
            </w:pPr>
            <w:r w:rsidRPr="00CA4534">
              <w:t>Besedilo, ki ga predlaga Komisija</w:t>
            </w:r>
          </w:p>
        </w:tc>
        <w:tc>
          <w:tcPr>
            <w:tcW w:w="4876" w:type="dxa"/>
          </w:tcPr>
          <w:p w14:paraId="57A69CD3" w14:textId="77777777" w:rsidR="00774A4C" w:rsidRPr="00CA4534" w:rsidRDefault="00774A4C" w:rsidP="0059524E">
            <w:pPr>
              <w:pStyle w:val="ColumnHeading"/>
            </w:pPr>
            <w:r w:rsidRPr="00CA4534">
              <w:t>Predlog spremembe</w:t>
            </w:r>
          </w:p>
        </w:tc>
      </w:tr>
      <w:tr w:rsidR="00774A4C" w:rsidRPr="00CA4534" w14:paraId="2F7D152E" w14:textId="77777777" w:rsidTr="0059524E">
        <w:trPr>
          <w:jc w:val="center"/>
        </w:trPr>
        <w:tc>
          <w:tcPr>
            <w:tcW w:w="4876" w:type="dxa"/>
          </w:tcPr>
          <w:p w14:paraId="4ECB3CA3" w14:textId="77777777" w:rsidR="00774A4C" w:rsidRPr="00CA4534" w:rsidRDefault="00774A4C" w:rsidP="0059524E">
            <w:pPr>
              <w:pStyle w:val="Normal6"/>
              <w:rPr>
                <w:b/>
                <w:i/>
              </w:rPr>
            </w:pPr>
            <w:r w:rsidRPr="00CA4534">
              <w:t>Organ, odgovoren za prejem in registracijo prošenj za mednarodno zaščito, prosilca obvesti, da lahko po sprejetju odločitve o prošnji predloži samo nove elemente, ki so relevantni za obravnavo prošnje</w:t>
            </w:r>
            <w:r w:rsidRPr="00CA4534">
              <w:rPr>
                <w:b/>
                <w:i/>
              </w:rPr>
              <w:t xml:space="preserve"> in za katere v zgodnejši fazi ni mogel vedeti</w:t>
            </w:r>
            <w:r w:rsidRPr="00CA4534">
              <w:t xml:space="preserve"> ali ki se nanašajo na spremembe njegovega položaja.</w:t>
            </w:r>
          </w:p>
        </w:tc>
        <w:tc>
          <w:tcPr>
            <w:tcW w:w="4876" w:type="dxa"/>
          </w:tcPr>
          <w:p w14:paraId="65E2239C" w14:textId="77777777" w:rsidR="00774A4C" w:rsidRPr="00CA4534" w:rsidRDefault="00774A4C" w:rsidP="0059524E">
            <w:pPr>
              <w:pStyle w:val="Normal6"/>
              <w:rPr>
                <w:b/>
                <w:i/>
              </w:rPr>
            </w:pPr>
            <w:r w:rsidRPr="00CA4534">
              <w:t>Organ, odgovoren za prejem in registracijo prošenj za mednarodno zaščito, prosilca obvesti, da lahko po sprejetju odločitve o prošnji predloži samo nove elemente, ki so relevantni za obravnavo prošnje ali ki se nanašajo na spremembe njegovega položaja.</w:t>
            </w:r>
          </w:p>
        </w:tc>
      </w:tr>
    </w:tbl>
    <w:p w14:paraId="6CA242B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7E5C7B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52A6BC0" w14:textId="77777777" w:rsidR="00774A4C" w:rsidRPr="00CA4534" w:rsidRDefault="00774A4C" w:rsidP="00774A4C">
      <w:pPr>
        <w:pStyle w:val="Normal12Italic"/>
        <w:rPr>
          <w:lang w:val="sl-SI"/>
        </w:rPr>
      </w:pPr>
      <w:r w:rsidRPr="00CA4534">
        <w:rPr>
          <w:lang w:val="sl-SI"/>
        </w:rPr>
        <w:t>Prosilec bi moral imeti pravico, da predloži nove elemente, ki so relevantni za njegovo prošnjo, v vseh fazah pred sprejetjem odločitve.</w:t>
      </w:r>
    </w:p>
    <w:p w14:paraId="37748329" w14:textId="77777777" w:rsidR="00774A4C" w:rsidRPr="00CA4534" w:rsidRDefault="00774A4C" w:rsidP="00774A4C">
      <w:r w:rsidRPr="00CA4534">
        <w:rPr>
          <w:rStyle w:val="HideTWBExt"/>
        </w:rPr>
        <w:t>&lt;/Amend&gt;</w:t>
      </w:r>
    </w:p>
    <w:p w14:paraId="0BD890A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962</w:t>
      </w:r>
      <w:r w:rsidRPr="00CA4534">
        <w:rPr>
          <w:rStyle w:val="HideTWBExt"/>
          <w:b w:val="0"/>
        </w:rPr>
        <w:t>&lt;/NumAm&gt;</w:t>
      </w:r>
    </w:p>
    <w:p w14:paraId="0E31A7C4"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1FDC8EC"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011BA7C"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32BFC17" w14:textId="77777777" w:rsidR="00774A4C" w:rsidRPr="00CA4534" w:rsidRDefault="00774A4C" w:rsidP="00774A4C">
      <w:pPr>
        <w:pStyle w:val="NormalBold"/>
      </w:pPr>
      <w:r w:rsidRPr="00CA4534">
        <w:rPr>
          <w:rStyle w:val="HideTWBExt"/>
          <w:b w:val="0"/>
        </w:rPr>
        <w:t>&lt;/RepeatBlock-By&gt;</w:t>
      </w:r>
    </w:p>
    <w:p w14:paraId="2972DE6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6CB5D1A" w14:textId="77777777" w:rsidR="00774A4C" w:rsidRPr="00CA4534" w:rsidRDefault="00774A4C" w:rsidP="00774A4C">
      <w:pPr>
        <w:pStyle w:val="NormalBold"/>
      </w:pPr>
      <w:r w:rsidRPr="00CA4534">
        <w:rPr>
          <w:rStyle w:val="HideTWBExt"/>
          <w:b w:val="0"/>
        </w:rPr>
        <w:t>&lt;Article&gt;</w:t>
      </w:r>
      <w:r w:rsidRPr="00CA4534">
        <w:t>Člen 28 – odstavek 4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9468567" w14:textId="77777777" w:rsidTr="0059524E">
        <w:trPr>
          <w:trHeight w:hRule="exact" w:val="240"/>
          <w:jc w:val="center"/>
        </w:trPr>
        <w:tc>
          <w:tcPr>
            <w:tcW w:w="9752" w:type="dxa"/>
            <w:gridSpan w:val="2"/>
          </w:tcPr>
          <w:p w14:paraId="32BF8B0F" w14:textId="77777777" w:rsidR="00774A4C" w:rsidRPr="00CA4534" w:rsidRDefault="00774A4C" w:rsidP="0059524E"/>
        </w:tc>
      </w:tr>
      <w:tr w:rsidR="00774A4C" w:rsidRPr="00CA4534" w14:paraId="196CD1B1" w14:textId="77777777" w:rsidTr="0059524E">
        <w:trPr>
          <w:trHeight w:val="240"/>
          <w:jc w:val="center"/>
        </w:trPr>
        <w:tc>
          <w:tcPr>
            <w:tcW w:w="4876" w:type="dxa"/>
          </w:tcPr>
          <w:p w14:paraId="2178C126" w14:textId="77777777" w:rsidR="00774A4C" w:rsidRPr="00CA4534" w:rsidRDefault="00774A4C" w:rsidP="0059524E">
            <w:pPr>
              <w:pStyle w:val="ColumnHeading"/>
            </w:pPr>
            <w:r w:rsidRPr="00CA4534">
              <w:t>Besedilo, ki ga predlaga Komisija</w:t>
            </w:r>
          </w:p>
        </w:tc>
        <w:tc>
          <w:tcPr>
            <w:tcW w:w="4876" w:type="dxa"/>
          </w:tcPr>
          <w:p w14:paraId="309684AE" w14:textId="77777777" w:rsidR="00774A4C" w:rsidRPr="00CA4534" w:rsidRDefault="00774A4C" w:rsidP="0059524E">
            <w:pPr>
              <w:pStyle w:val="ColumnHeading"/>
            </w:pPr>
            <w:r w:rsidRPr="00CA4534">
              <w:t>Predlog spremembe</w:t>
            </w:r>
          </w:p>
        </w:tc>
      </w:tr>
      <w:tr w:rsidR="00774A4C" w:rsidRPr="00CA4534" w14:paraId="5ABA8F49" w14:textId="77777777" w:rsidTr="0059524E">
        <w:trPr>
          <w:jc w:val="center"/>
        </w:trPr>
        <w:tc>
          <w:tcPr>
            <w:tcW w:w="4876" w:type="dxa"/>
          </w:tcPr>
          <w:p w14:paraId="7EB53BE7" w14:textId="77777777" w:rsidR="00774A4C" w:rsidRPr="00CA4534" w:rsidRDefault="00774A4C" w:rsidP="0059524E">
            <w:pPr>
              <w:pStyle w:val="Normal6"/>
              <w:rPr>
                <w:b/>
                <w:i/>
              </w:rPr>
            </w:pPr>
            <w:r w:rsidRPr="00CA4534">
              <w:t>Organ, odgovoren za prejem in registracijo prošenj za mednarodno zaščito, prosilca obvesti, da lahko po sprejetju odločitve o prošnji predloži</w:t>
            </w:r>
            <w:r w:rsidRPr="00CA4534">
              <w:rPr>
                <w:b/>
                <w:i/>
              </w:rPr>
              <w:t xml:space="preserve"> samo</w:t>
            </w:r>
            <w:r w:rsidRPr="00CA4534">
              <w:t xml:space="preserve"> nove elemente, ki so relevantni za obravnavo prošnje in za katere v zgodnejši fazi ni mogel vedeti ali ki se nanašajo na spremembe njegovega položaja.</w:t>
            </w:r>
          </w:p>
        </w:tc>
        <w:tc>
          <w:tcPr>
            <w:tcW w:w="4876" w:type="dxa"/>
          </w:tcPr>
          <w:p w14:paraId="09C80D80" w14:textId="77777777" w:rsidR="00774A4C" w:rsidRPr="00CA4534" w:rsidRDefault="00774A4C" w:rsidP="0059524E">
            <w:pPr>
              <w:pStyle w:val="Normal6"/>
              <w:rPr>
                <w:b/>
                <w:i/>
              </w:rPr>
            </w:pPr>
            <w:r w:rsidRPr="00CA4534">
              <w:t>Organ, odgovoren za prejem in registracijo prošenj za mednarodno zaščito, prosilca obvesti, da lahko po sprejetju odločitve o prošnji predloži</w:t>
            </w:r>
            <w:r w:rsidRPr="00CA4534">
              <w:rPr>
                <w:b/>
                <w:i/>
              </w:rPr>
              <w:t xml:space="preserve"> katere koli</w:t>
            </w:r>
            <w:r w:rsidRPr="00CA4534">
              <w:t xml:space="preserve"> nove elemente, ki so relevantni za obravnavo prošnje in za katere v zgodnejši fazi ni mogel vedeti</w:t>
            </w:r>
            <w:r w:rsidRPr="00CA4534">
              <w:rPr>
                <w:b/>
                <w:i/>
              </w:rPr>
              <w:t xml:space="preserve"> oziroma ki jih takrat ni mogel zagotoviti</w:t>
            </w:r>
            <w:r w:rsidRPr="00CA4534">
              <w:t xml:space="preserve"> ali ki se nanašajo na spremembe njegovega položaja.</w:t>
            </w:r>
          </w:p>
        </w:tc>
      </w:tr>
    </w:tbl>
    <w:p w14:paraId="4217CEA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6604639" w14:textId="77777777" w:rsidR="00774A4C" w:rsidRPr="00CA4534" w:rsidRDefault="00774A4C" w:rsidP="00774A4C">
      <w:r w:rsidRPr="00CA4534">
        <w:rPr>
          <w:rStyle w:val="HideTWBExt"/>
        </w:rPr>
        <w:t>&lt;/Amend&gt;</w:t>
      </w:r>
    </w:p>
    <w:p w14:paraId="5672B2D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963</w:t>
      </w:r>
      <w:r w:rsidRPr="00CA4534">
        <w:rPr>
          <w:rStyle w:val="HideTWBExt"/>
          <w:b w:val="0"/>
        </w:rPr>
        <w:t>&lt;/NumAm&gt;</w:t>
      </w:r>
    </w:p>
    <w:p w14:paraId="09442D3D"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1788410C" w14:textId="77777777" w:rsidR="00774A4C" w:rsidRPr="00CA4534" w:rsidRDefault="00774A4C" w:rsidP="00774A4C">
      <w:pPr>
        <w:pStyle w:val="NormalBold"/>
      </w:pPr>
      <w:r w:rsidRPr="00CA4534">
        <w:rPr>
          <w:rStyle w:val="HideTWBExt"/>
          <w:b w:val="0"/>
        </w:rPr>
        <w:t>&lt;/RepeatBlock-By&gt;</w:t>
      </w:r>
    </w:p>
    <w:p w14:paraId="6134329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A84A9E9" w14:textId="77777777" w:rsidR="00774A4C" w:rsidRPr="00CA4534" w:rsidRDefault="00774A4C" w:rsidP="00774A4C">
      <w:pPr>
        <w:pStyle w:val="NormalBold"/>
      </w:pPr>
      <w:r w:rsidRPr="00CA4534">
        <w:rPr>
          <w:rStyle w:val="HideTWBExt"/>
          <w:b w:val="0"/>
        </w:rPr>
        <w:t>&lt;Article&gt;</w:t>
      </w:r>
      <w:r w:rsidRPr="00CA4534">
        <w:t>Člen 28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B8DD694" w14:textId="77777777" w:rsidTr="0059524E">
        <w:trPr>
          <w:trHeight w:hRule="exact" w:val="240"/>
          <w:jc w:val="center"/>
        </w:trPr>
        <w:tc>
          <w:tcPr>
            <w:tcW w:w="9752" w:type="dxa"/>
            <w:gridSpan w:val="2"/>
          </w:tcPr>
          <w:p w14:paraId="3E772331" w14:textId="77777777" w:rsidR="00774A4C" w:rsidRPr="00CA4534" w:rsidRDefault="00774A4C" w:rsidP="0059524E"/>
        </w:tc>
      </w:tr>
      <w:tr w:rsidR="00774A4C" w:rsidRPr="00CA4534" w14:paraId="720A45CE" w14:textId="77777777" w:rsidTr="0059524E">
        <w:trPr>
          <w:trHeight w:val="240"/>
          <w:jc w:val="center"/>
        </w:trPr>
        <w:tc>
          <w:tcPr>
            <w:tcW w:w="4876" w:type="dxa"/>
          </w:tcPr>
          <w:p w14:paraId="0B6DEC6C" w14:textId="77777777" w:rsidR="00774A4C" w:rsidRPr="00CA4534" w:rsidRDefault="00774A4C" w:rsidP="0059524E">
            <w:pPr>
              <w:pStyle w:val="ColumnHeading"/>
            </w:pPr>
            <w:r w:rsidRPr="00CA4534">
              <w:t>Besedilo, ki ga predlaga Komisija</w:t>
            </w:r>
          </w:p>
        </w:tc>
        <w:tc>
          <w:tcPr>
            <w:tcW w:w="4876" w:type="dxa"/>
          </w:tcPr>
          <w:p w14:paraId="13139A11" w14:textId="77777777" w:rsidR="00774A4C" w:rsidRPr="00CA4534" w:rsidRDefault="00774A4C" w:rsidP="0059524E">
            <w:pPr>
              <w:pStyle w:val="ColumnHeading"/>
            </w:pPr>
            <w:r w:rsidRPr="00CA4534">
              <w:t>Predlog spremembe</w:t>
            </w:r>
          </w:p>
        </w:tc>
      </w:tr>
      <w:tr w:rsidR="00774A4C" w:rsidRPr="00CA4534" w14:paraId="3F02D247" w14:textId="77777777" w:rsidTr="0059524E">
        <w:trPr>
          <w:jc w:val="center"/>
        </w:trPr>
        <w:tc>
          <w:tcPr>
            <w:tcW w:w="4876" w:type="dxa"/>
          </w:tcPr>
          <w:p w14:paraId="0F24E28E" w14:textId="77777777" w:rsidR="00774A4C" w:rsidRPr="00CA4534" w:rsidRDefault="00774A4C" w:rsidP="0059524E">
            <w:pPr>
              <w:pStyle w:val="Normal6"/>
              <w:rPr>
                <w:b/>
                <w:i/>
              </w:rPr>
            </w:pPr>
            <w:r w:rsidRPr="00CA4534">
              <w:t>5.</w:t>
            </w:r>
            <w:r w:rsidRPr="00CA4534">
              <w:rPr>
                <w:b/>
                <w:i/>
              </w:rPr>
              <w:tab/>
            </w:r>
            <w:r w:rsidRPr="00CA4534">
              <w:t>Prošnje za mednarodno zaščito se vložijo osebno in na določenem mestu. V ta namen je prosilcu ob registraciji prošnje določen sestanek z organi, pristojnimi za vložitev prošnje.</w:t>
            </w:r>
          </w:p>
        </w:tc>
        <w:tc>
          <w:tcPr>
            <w:tcW w:w="4876" w:type="dxa"/>
          </w:tcPr>
          <w:p w14:paraId="151418A9" w14:textId="60EB4C71" w:rsidR="00774A4C" w:rsidRPr="00CA4534" w:rsidRDefault="00774A4C" w:rsidP="0059524E">
            <w:pPr>
              <w:pStyle w:val="Normal6"/>
              <w:rPr>
                <w:b/>
                <w:i/>
              </w:rPr>
            </w:pPr>
            <w:r w:rsidRPr="00CA4534">
              <w:t>5.</w:t>
            </w:r>
            <w:r w:rsidRPr="00CA4534">
              <w:rPr>
                <w:b/>
                <w:i/>
              </w:rPr>
              <w:tab/>
            </w:r>
            <w:r w:rsidRPr="00CA4534">
              <w:t>Prošnje za mednarodno zaščito se vložijo osebno in na določenem mestu. V ta namen je prosilcu ob registraciji prošnje določen sestanek z organi, pristojnimi za vložitev prošnje.</w:t>
            </w:r>
            <w:r w:rsidRPr="00CA4534">
              <w:rPr>
                <w:b/>
                <w:i/>
              </w:rPr>
              <w:t xml:space="preserve"> Datum takega sestanka se določi ne prej kot deset delovnih dni od datuma, ko je prošnja registrirana, razen če se </w:t>
            </w:r>
            <w:r w:rsidR="00043C2E" w:rsidRPr="00CA4534">
              <w:rPr>
                <w:b/>
                <w:i/>
              </w:rPr>
              <w:t xml:space="preserve">ne </w:t>
            </w:r>
            <w:r w:rsidRPr="00CA4534">
              <w:rPr>
                <w:b/>
                <w:i/>
              </w:rPr>
              <w:t>predloži soglasje prosilca po prejetju ustreznih informacij o obveznosti vložitve prošnje ter pravici do pravne pomoči in zastopanja.</w:t>
            </w:r>
          </w:p>
        </w:tc>
      </w:tr>
    </w:tbl>
    <w:p w14:paraId="6A49C13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A852EA6"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25B5279" w14:textId="671A09D3" w:rsidR="00774A4C" w:rsidRPr="00CA4534" w:rsidRDefault="00774A4C" w:rsidP="00774A4C">
      <w:pPr>
        <w:pStyle w:val="Normal12Italic"/>
        <w:rPr>
          <w:lang w:val="sl-SI"/>
        </w:rPr>
      </w:pPr>
      <w:r w:rsidRPr="00CA4534">
        <w:rPr>
          <w:lang w:val="sl-SI"/>
        </w:rPr>
        <w:t>Prosilec mora prošnjo vložiti v petnajstih delovnih dne</w:t>
      </w:r>
      <w:r w:rsidR="001C451B" w:rsidRPr="00CA4534">
        <w:rPr>
          <w:lang w:val="sl-SI"/>
        </w:rPr>
        <w:t>h</w:t>
      </w:r>
      <w:r w:rsidRPr="00CA4534">
        <w:rPr>
          <w:lang w:val="sl-SI"/>
        </w:rPr>
        <w:t xml:space="preserve"> od datuma registracije, vendar </w:t>
      </w:r>
      <w:r w:rsidR="00B055C5" w:rsidRPr="00CA4534">
        <w:rPr>
          <w:lang w:val="sl-SI"/>
        </w:rPr>
        <w:t>pred vložitvijo prošnje</w:t>
      </w:r>
      <w:r w:rsidRPr="00CA4534">
        <w:rPr>
          <w:lang w:val="sl-SI"/>
        </w:rPr>
        <w:t xml:space="preserve"> potrebuje sestanek. Da bi prosilcu zagotovili dovolj časa za pripravo na vložitev prošnje, bi mu bilo treba sestanek določiti ne prej kot deset delovnih dni po registraciji, razen če se sam ne strinja z zgodnejšim sestankom.</w:t>
      </w:r>
    </w:p>
    <w:p w14:paraId="1477C054" w14:textId="77777777" w:rsidR="00774A4C" w:rsidRPr="00CA4534" w:rsidRDefault="00774A4C" w:rsidP="00774A4C">
      <w:r w:rsidRPr="00CA4534">
        <w:rPr>
          <w:rStyle w:val="HideTWBExt"/>
        </w:rPr>
        <w:t>&lt;/Amend&gt;</w:t>
      </w:r>
    </w:p>
    <w:p w14:paraId="511A1E3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964</w:t>
      </w:r>
      <w:r w:rsidRPr="00CA4534">
        <w:rPr>
          <w:rStyle w:val="HideTWBExt"/>
          <w:b w:val="0"/>
        </w:rPr>
        <w:t>&lt;/NumAm&gt;</w:t>
      </w:r>
    </w:p>
    <w:p w14:paraId="72064406"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756C99C8" w14:textId="77777777" w:rsidR="00774A4C" w:rsidRPr="00CA4534" w:rsidRDefault="00774A4C" w:rsidP="00774A4C">
      <w:pPr>
        <w:pStyle w:val="NormalBold"/>
      </w:pPr>
      <w:r w:rsidRPr="00CA4534">
        <w:rPr>
          <w:rStyle w:val="HideTWBExt"/>
          <w:b w:val="0"/>
        </w:rPr>
        <w:t>&lt;/RepeatBlock-By&gt;</w:t>
      </w:r>
    </w:p>
    <w:p w14:paraId="6254746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D01AEA3" w14:textId="77777777" w:rsidR="00774A4C" w:rsidRPr="00CA4534" w:rsidRDefault="00774A4C" w:rsidP="00774A4C">
      <w:pPr>
        <w:pStyle w:val="NormalBold"/>
      </w:pPr>
      <w:r w:rsidRPr="00CA4534">
        <w:rPr>
          <w:rStyle w:val="HideTWBExt"/>
          <w:b w:val="0"/>
        </w:rPr>
        <w:t>&lt;Article&gt;</w:t>
      </w:r>
      <w:r w:rsidRPr="00CA4534">
        <w:t>Člen 28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9E7C5DA" w14:textId="77777777" w:rsidTr="0059524E">
        <w:trPr>
          <w:trHeight w:hRule="exact" w:val="240"/>
          <w:jc w:val="center"/>
        </w:trPr>
        <w:tc>
          <w:tcPr>
            <w:tcW w:w="9752" w:type="dxa"/>
            <w:gridSpan w:val="2"/>
          </w:tcPr>
          <w:p w14:paraId="249597A8" w14:textId="77777777" w:rsidR="00774A4C" w:rsidRPr="00CA4534" w:rsidRDefault="00774A4C" w:rsidP="0059524E"/>
        </w:tc>
      </w:tr>
      <w:tr w:rsidR="00774A4C" w:rsidRPr="00CA4534" w14:paraId="4D7AB132" w14:textId="77777777" w:rsidTr="0059524E">
        <w:trPr>
          <w:trHeight w:val="240"/>
          <w:jc w:val="center"/>
        </w:trPr>
        <w:tc>
          <w:tcPr>
            <w:tcW w:w="4876" w:type="dxa"/>
          </w:tcPr>
          <w:p w14:paraId="6B9DEA0D" w14:textId="77777777" w:rsidR="00774A4C" w:rsidRPr="00CA4534" w:rsidRDefault="00774A4C" w:rsidP="0059524E">
            <w:pPr>
              <w:pStyle w:val="ColumnHeading"/>
            </w:pPr>
            <w:r w:rsidRPr="00CA4534">
              <w:t>Besedilo, ki ga predlaga Komisija</w:t>
            </w:r>
          </w:p>
        </w:tc>
        <w:tc>
          <w:tcPr>
            <w:tcW w:w="4876" w:type="dxa"/>
          </w:tcPr>
          <w:p w14:paraId="2428D4DC" w14:textId="77777777" w:rsidR="00774A4C" w:rsidRPr="00CA4534" w:rsidRDefault="00774A4C" w:rsidP="0059524E">
            <w:pPr>
              <w:pStyle w:val="ColumnHeading"/>
            </w:pPr>
            <w:r w:rsidRPr="00CA4534">
              <w:t>Predlog spremembe</w:t>
            </w:r>
          </w:p>
        </w:tc>
      </w:tr>
      <w:tr w:rsidR="00774A4C" w:rsidRPr="00CA4534" w14:paraId="5AD3DD88" w14:textId="77777777" w:rsidTr="0059524E">
        <w:trPr>
          <w:jc w:val="center"/>
        </w:trPr>
        <w:tc>
          <w:tcPr>
            <w:tcW w:w="4876" w:type="dxa"/>
          </w:tcPr>
          <w:p w14:paraId="76ECAA9F" w14:textId="77777777" w:rsidR="00774A4C" w:rsidRPr="00CA4534" w:rsidRDefault="00774A4C" w:rsidP="0059524E">
            <w:pPr>
              <w:pStyle w:val="Normal6"/>
              <w:rPr>
                <w:b/>
                <w:i/>
              </w:rPr>
            </w:pPr>
            <w:r w:rsidRPr="00CA4534">
              <w:t>5.</w:t>
            </w:r>
            <w:r w:rsidRPr="00CA4534">
              <w:rPr>
                <w:b/>
                <w:i/>
              </w:rPr>
              <w:tab/>
            </w:r>
            <w:r w:rsidRPr="00CA4534">
              <w:t>Prošnje za mednarodno zaščito se vložijo osebno in na določenem mestu. V ta namen je prosilcu ob registraciji prošnje določen sestanek z organi, pristojnimi za vložitev prošnje.</w:t>
            </w:r>
          </w:p>
        </w:tc>
        <w:tc>
          <w:tcPr>
            <w:tcW w:w="4876" w:type="dxa"/>
          </w:tcPr>
          <w:p w14:paraId="705A7F55" w14:textId="77777777" w:rsidR="00774A4C" w:rsidRPr="00CA4534" w:rsidRDefault="00774A4C" w:rsidP="0059524E">
            <w:pPr>
              <w:pStyle w:val="Normal6"/>
              <w:rPr>
                <w:b/>
                <w:i/>
              </w:rPr>
            </w:pPr>
            <w:r w:rsidRPr="00CA4534">
              <w:t>5.</w:t>
            </w:r>
            <w:r w:rsidRPr="00CA4534">
              <w:rPr>
                <w:b/>
                <w:i/>
              </w:rPr>
              <w:tab/>
            </w:r>
            <w:r w:rsidRPr="00CA4534">
              <w:t>Prošnje za mednarodno zaščito se vložijo osebno in na določenem mestu.</w:t>
            </w:r>
            <w:r w:rsidRPr="00CA4534">
              <w:rPr>
                <w:b/>
                <w:i/>
              </w:rPr>
              <w:t xml:space="preserve"> Prosilec lahko vloži prošnjo</w:t>
            </w:r>
            <w:r w:rsidRPr="00CA4534">
              <w:t xml:space="preserve"> </w:t>
            </w:r>
            <w:r w:rsidRPr="00CA4534">
              <w:rPr>
                <w:b/>
                <w:i/>
              </w:rPr>
              <w:t xml:space="preserve">v spremstvu tolmača in/ali pravnega svetovalca. </w:t>
            </w:r>
            <w:r w:rsidRPr="00CA4534">
              <w:t>V ta namen je prosilcu ob registraciji prošnje določen sestanek z organi, pristojnimi za vložitev prošnje.</w:t>
            </w:r>
          </w:p>
        </w:tc>
      </w:tr>
    </w:tbl>
    <w:p w14:paraId="0CE69BC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5F2CDF4" w14:textId="77777777" w:rsidR="00774A4C" w:rsidRPr="00CA4534" w:rsidRDefault="00774A4C" w:rsidP="00774A4C">
      <w:r w:rsidRPr="00CA4534">
        <w:rPr>
          <w:rStyle w:val="HideTWBExt"/>
        </w:rPr>
        <w:t>&lt;/Amend&gt;</w:t>
      </w:r>
    </w:p>
    <w:p w14:paraId="4ED3C70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965</w:t>
      </w:r>
      <w:r w:rsidRPr="00CA4534">
        <w:rPr>
          <w:rStyle w:val="HideTWBExt"/>
          <w:b w:val="0"/>
        </w:rPr>
        <w:t>&lt;/NumAm&gt;</w:t>
      </w:r>
    </w:p>
    <w:p w14:paraId="2D86688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1863C900" w14:textId="77777777" w:rsidR="00774A4C" w:rsidRPr="00CA4534" w:rsidRDefault="00774A4C" w:rsidP="00774A4C">
      <w:pPr>
        <w:pStyle w:val="NormalBold"/>
      </w:pPr>
      <w:r w:rsidRPr="00CA4534">
        <w:rPr>
          <w:rStyle w:val="HideTWBExt"/>
          <w:b w:val="0"/>
        </w:rPr>
        <w:t>&lt;/RepeatBlock-By&gt;</w:t>
      </w:r>
    </w:p>
    <w:p w14:paraId="4722B7F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9F7D2E6" w14:textId="77777777" w:rsidR="00774A4C" w:rsidRPr="00CA4534" w:rsidRDefault="00774A4C" w:rsidP="00774A4C">
      <w:pPr>
        <w:pStyle w:val="NormalBold"/>
      </w:pPr>
      <w:r w:rsidRPr="00CA4534">
        <w:rPr>
          <w:rStyle w:val="HideTWBExt"/>
          <w:b w:val="0"/>
        </w:rPr>
        <w:t>&lt;Article&gt;</w:t>
      </w:r>
      <w:r w:rsidRPr="00CA4534">
        <w:t>Člen 28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771F491" w14:textId="77777777" w:rsidTr="0059524E">
        <w:trPr>
          <w:trHeight w:hRule="exact" w:val="240"/>
          <w:jc w:val="center"/>
        </w:trPr>
        <w:tc>
          <w:tcPr>
            <w:tcW w:w="9752" w:type="dxa"/>
            <w:gridSpan w:val="2"/>
          </w:tcPr>
          <w:p w14:paraId="5362916D" w14:textId="77777777" w:rsidR="00774A4C" w:rsidRPr="00CA4534" w:rsidRDefault="00774A4C" w:rsidP="0059524E"/>
        </w:tc>
      </w:tr>
      <w:tr w:rsidR="00774A4C" w:rsidRPr="00CA4534" w14:paraId="05EAEB15" w14:textId="77777777" w:rsidTr="0059524E">
        <w:trPr>
          <w:trHeight w:val="240"/>
          <w:jc w:val="center"/>
        </w:trPr>
        <w:tc>
          <w:tcPr>
            <w:tcW w:w="4876" w:type="dxa"/>
          </w:tcPr>
          <w:p w14:paraId="39C01CB8" w14:textId="77777777" w:rsidR="00774A4C" w:rsidRPr="00CA4534" w:rsidRDefault="00774A4C" w:rsidP="0059524E">
            <w:pPr>
              <w:pStyle w:val="ColumnHeading"/>
            </w:pPr>
            <w:r w:rsidRPr="00CA4534">
              <w:t>Besedilo, ki ga predlaga Komisija</w:t>
            </w:r>
          </w:p>
        </w:tc>
        <w:tc>
          <w:tcPr>
            <w:tcW w:w="4876" w:type="dxa"/>
          </w:tcPr>
          <w:p w14:paraId="1A1A819C" w14:textId="77777777" w:rsidR="00774A4C" w:rsidRPr="00CA4534" w:rsidRDefault="00774A4C" w:rsidP="0059524E">
            <w:pPr>
              <w:pStyle w:val="ColumnHeading"/>
            </w:pPr>
            <w:r w:rsidRPr="00CA4534">
              <w:t>Predlog spremembe</w:t>
            </w:r>
          </w:p>
        </w:tc>
      </w:tr>
      <w:tr w:rsidR="00774A4C" w:rsidRPr="00CA4534" w14:paraId="7F5640EA" w14:textId="77777777" w:rsidTr="0059524E">
        <w:trPr>
          <w:jc w:val="center"/>
        </w:trPr>
        <w:tc>
          <w:tcPr>
            <w:tcW w:w="4876" w:type="dxa"/>
          </w:tcPr>
          <w:p w14:paraId="20493AF4" w14:textId="77777777" w:rsidR="00774A4C" w:rsidRPr="00CA4534" w:rsidRDefault="00774A4C" w:rsidP="0059524E">
            <w:pPr>
              <w:pStyle w:val="Normal6"/>
              <w:rPr>
                <w:b/>
                <w:i/>
              </w:rPr>
            </w:pPr>
            <w:r w:rsidRPr="00CA4534">
              <w:t>6.</w:t>
            </w:r>
            <w:r w:rsidRPr="00CA4534">
              <w:rPr>
                <w:b/>
                <w:i/>
              </w:rPr>
              <w:tab/>
            </w:r>
            <w:r w:rsidRPr="00CA4534">
              <w:t>Odgovorni organi hranijo podatke iz odstavka 4 deset let od datuma končne odločitve. Podatki se izbrišejo po izteku navedenega obdobja</w:t>
            </w:r>
            <w:r w:rsidRPr="00CA4534">
              <w:rPr>
                <w:b/>
                <w:i/>
              </w:rPr>
              <w:t xml:space="preserve"> ali kadar se nanašajo na osebo, ki je pred iztekom navedenega obdobja pridobila državljanstvo katere koli države članice, takoj, ko država članica ugotovi, da je zadevna oseba pridobila tako državljanstvo</w:t>
            </w:r>
            <w:r w:rsidRPr="00CA4534">
              <w:t>.</w:t>
            </w:r>
          </w:p>
        </w:tc>
        <w:tc>
          <w:tcPr>
            <w:tcW w:w="4876" w:type="dxa"/>
          </w:tcPr>
          <w:p w14:paraId="34677091" w14:textId="77777777" w:rsidR="00774A4C" w:rsidRPr="00CA4534" w:rsidRDefault="00774A4C" w:rsidP="0059524E">
            <w:pPr>
              <w:pStyle w:val="Normal6"/>
              <w:rPr>
                <w:b/>
                <w:i/>
              </w:rPr>
            </w:pPr>
            <w:r w:rsidRPr="00CA4534">
              <w:t>6.</w:t>
            </w:r>
            <w:r w:rsidRPr="00CA4534">
              <w:rPr>
                <w:b/>
                <w:i/>
              </w:rPr>
              <w:tab/>
            </w:r>
            <w:r w:rsidRPr="00CA4534">
              <w:t>Odgovorni organi hranijo podatke iz odstavka 4 deset let od datuma končne odločitve. Podatki se izbrišejo po izteku navedenega obdobja.</w:t>
            </w:r>
          </w:p>
        </w:tc>
      </w:tr>
    </w:tbl>
    <w:p w14:paraId="2B0553D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66DF1EB" w14:textId="77777777" w:rsidR="00774A4C" w:rsidRPr="00CA4534" w:rsidRDefault="00774A4C" w:rsidP="00774A4C">
      <w:r w:rsidRPr="00CA4534">
        <w:rPr>
          <w:rStyle w:val="HideTWBExt"/>
        </w:rPr>
        <w:t>&lt;/Amend&gt;</w:t>
      </w:r>
    </w:p>
    <w:p w14:paraId="42E6683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966</w:t>
      </w:r>
      <w:r w:rsidRPr="00CA4534">
        <w:rPr>
          <w:rStyle w:val="HideTWBExt"/>
          <w:b w:val="0"/>
        </w:rPr>
        <w:t>&lt;/NumAm&gt;</w:t>
      </w:r>
    </w:p>
    <w:p w14:paraId="1C37CC89"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Caterina Chinnici, Ana Gomes</w:t>
      </w:r>
      <w:r w:rsidRPr="00CA4534">
        <w:rPr>
          <w:rStyle w:val="HideTWBExt"/>
          <w:b w:val="0"/>
        </w:rPr>
        <w:t>&lt;/Members&gt;</w:t>
      </w:r>
    </w:p>
    <w:p w14:paraId="23AE681B" w14:textId="77777777" w:rsidR="00774A4C" w:rsidRPr="00CA4534" w:rsidRDefault="00774A4C" w:rsidP="00774A4C">
      <w:pPr>
        <w:pStyle w:val="NormalBold"/>
      </w:pPr>
      <w:r w:rsidRPr="00CA4534">
        <w:rPr>
          <w:rStyle w:val="HideTWBExt"/>
          <w:b w:val="0"/>
        </w:rPr>
        <w:t>&lt;/RepeatBlock-By&gt;</w:t>
      </w:r>
    </w:p>
    <w:p w14:paraId="74DCA07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F04A1BD" w14:textId="77777777" w:rsidR="00774A4C" w:rsidRPr="00CA4534" w:rsidRDefault="00774A4C" w:rsidP="00774A4C">
      <w:pPr>
        <w:pStyle w:val="NormalBold"/>
      </w:pPr>
      <w:r w:rsidRPr="00CA4534">
        <w:rPr>
          <w:rStyle w:val="HideTWBExt"/>
          <w:b w:val="0"/>
        </w:rPr>
        <w:t>&lt;Article&gt;</w:t>
      </w:r>
      <w:r w:rsidRPr="00CA4534">
        <w:t>Člen 28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86EBE6" w14:textId="77777777" w:rsidTr="0059524E">
        <w:trPr>
          <w:trHeight w:hRule="exact" w:val="240"/>
          <w:jc w:val="center"/>
        </w:trPr>
        <w:tc>
          <w:tcPr>
            <w:tcW w:w="9752" w:type="dxa"/>
            <w:gridSpan w:val="2"/>
          </w:tcPr>
          <w:p w14:paraId="7FBDA599" w14:textId="77777777" w:rsidR="00774A4C" w:rsidRPr="00CA4534" w:rsidRDefault="00774A4C" w:rsidP="0059524E"/>
        </w:tc>
      </w:tr>
      <w:tr w:rsidR="00774A4C" w:rsidRPr="00CA4534" w14:paraId="2D3F44CB" w14:textId="77777777" w:rsidTr="0059524E">
        <w:trPr>
          <w:trHeight w:val="240"/>
          <w:jc w:val="center"/>
        </w:trPr>
        <w:tc>
          <w:tcPr>
            <w:tcW w:w="4876" w:type="dxa"/>
          </w:tcPr>
          <w:p w14:paraId="3814A036" w14:textId="77777777" w:rsidR="00774A4C" w:rsidRPr="00CA4534" w:rsidRDefault="00774A4C" w:rsidP="0059524E">
            <w:pPr>
              <w:pStyle w:val="ColumnHeading"/>
            </w:pPr>
            <w:r w:rsidRPr="00CA4534">
              <w:t>Besedilo, ki ga predlaga Komisija</w:t>
            </w:r>
          </w:p>
        </w:tc>
        <w:tc>
          <w:tcPr>
            <w:tcW w:w="4876" w:type="dxa"/>
          </w:tcPr>
          <w:p w14:paraId="0A53004D" w14:textId="77777777" w:rsidR="00774A4C" w:rsidRPr="00CA4534" w:rsidRDefault="00774A4C" w:rsidP="0059524E">
            <w:pPr>
              <w:pStyle w:val="ColumnHeading"/>
            </w:pPr>
            <w:r w:rsidRPr="00CA4534">
              <w:t>Predlog spremembe</w:t>
            </w:r>
          </w:p>
        </w:tc>
      </w:tr>
      <w:tr w:rsidR="00774A4C" w:rsidRPr="00CA4534" w14:paraId="6D6AFACA" w14:textId="77777777" w:rsidTr="0059524E">
        <w:trPr>
          <w:jc w:val="center"/>
        </w:trPr>
        <w:tc>
          <w:tcPr>
            <w:tcW w:w="4876" w:type="dxa"/>
          </w:tcPr>
          <w:p w14:paraId="6F3EE9C6" w14:textId="77777777" w:rsidR="00774A4C" w:rsidRPr="00CA4534" w:rsidRDefault="00774A4C" w:rsidP="0059524E">
            <w:pPr>
              <w:pStyle w:val="Normal6"/>
              <w:rPr>
                <w:b/>
                <w:i/>
              </w:rPr>
            </w:pPr>
            <w:r w:rsidRPr="00CA4534">
              <w:t>6.</w:t>
            </w:r>
            <w:r w:rsidRPr="00CA4534">
              <w:rPr>
                <w:b/>
                <w:i/>
              </w:rPr>
              <w:tab/>
            </w:r>
            <w:r w:rsidRPr="00CA4534">
              <w:t>Odgovorni organi hranijo podatke iz odstavka 4</w:t>
            </w:r>
            <w:r w:rsidRPr="00CA4534">
              <w:rPr>
                <w:b/>
                <w:i/>
              </w:rPr>
              <w:t xml:space="preserve"> deset let</w:t>
            </w:r>
            <w:r w:rsidRPr="00CA4534">
              <w:t xml:space="preserve">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5B9B3C73" w14:textId="77777777" w:rsidR="00774A4C" w:rsidRPr="00CA4534" w:rsidRDefault="00774A4C" w:rsidP="0059524E">
            <w:pPr>
              <w:pStyle w:val="Normal6"/>
              <w:rPr>
                <w:b/>
                <w:i/>
              </w:rPr>
            </w:pPr>
            <w:r w:rsidRPr="00CA4534">
              <w:t>6.</w:t>
            </w:r>
            <w:r w:rsidRPr="00CA4534">
              <w:rPr>
                <w:b/>
                <w:i/>
              </w:rPr>
              <w:tab/>
            </w:r>
            <w:r w:rsidRPr="00CA4534">
              <w:t>Odgovorni organi hranijo podatke iz odstavka 4</w:t>
            </w:r>
            <w:r w:rsidRPr="00CA4534">
              <w:rPr>
                <w:b/>
                <w:i/>
              </w:rPr>
              <w:t xml:space="preserve"> eno leto</w:t>
            </w:r>
            <w:r w:rsidRPr="00CA4534">
              <w:t xml:space="preserve"> od datuma končne odločitve</w:t>
            </w:r>
            <w:r w:rsidRPr="00CA4534">
              <w:rPr>
                <w:b/>
                <w:i/>
              </w:rPr>
              <w:t xml:space="preserve"> o prošnji za mednarodno zaščito, vključno z vsemi ravnmi pritožbe</w:t>
            </w:r>
            <w:r w:rsidRPr="00CA4534">
              <w:t>. Podatki se izbrišejo po izteku navedenega obdobja ali kadar se nanašajo na osebo, ki je pred iztekom navedenega obdobja pridobila državljanstvo katere koli države članice, takoj, ko država članica ugotovi, da je zadevna oseba pridobila tako državljanstvo.</w:t>
            </w:r>
          </w:p>
        </w:tc>
      </w:tr>
    </w:tbl>
    <w:p w14:paraId="3C24109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E9E5357"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AF0178F" w14:textId="77777777" w:rsidR="00774A4C" w:rsidRPr="00CA4534" w:rsidRDefault="00774A4C" w:rsidP="00774A4C">
      <w:pPr>
        <w:pStyle w:val="Normal12Italic"/>
        <w:rPr>
          <w:lang w:val="sl-SI"/>
        </w:rPr>
      </w:pPr>
      <w:r w:rsidRPr="00CA4534">
        <w:rPr>
          <w:lang w:val="sl-SI"/>
        </w:rPr>
        <w:t>V skladu s predlogoma sprememb členov 13(7) in 27(4).</w:t>
      </w:r>
    </w:p>
    <w:p w14:paraId="57C49274" w14:textId="77777777" w:rsidR="00774A4C" w:rsidRPr="00CA4534" w:rsidRDefault="00774A4C" w:rsidP="00774A4C">
      <w:r w:rsidRPr="00CA4534">
        <w:rPr>
          <w:rStyle w:val="HideTWBExt"/>
        </w:rPr>
        <w:t>&lt;/Amend&gt;</w:t>
      </w:r>
    </w:p>
    <w:p w14:paraId="2B334D4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967</w:t>
      </w:r>
      <w:r w:rsidRPr="00CA4534">
        <w:rPr>
          <w:rStyle w:val="HideTWBExt"/>
          <w:b w:val="0"/>
        </w:rPr>
        <w:t>&lt;/NumAm&gt;</w:t>
      </w:r>
    </w:p>
    <w:p w14:paraId="6A27534F"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01B3ED59" w14:textId="77777777" w:rsidR="00774A4C" w:rsidRPr="00CA4534" w:rsidRDefault="00774A4C" w:rsidP="00774A4C">
      <w:pPr>
        <w:pStyle w:val="NormalBold"/>
      </w:pPr>
      <w:r w:rsidRPr="00CA4534">
        <w:rPr>
          <w:rStyle w:val="HideTWBExt"/>
          <w:b w:val="0"/>
        </w:rPr>
        <w:t>&lt;/RepeatBlock-By&gt;</w:t>
      </w:r>
    </w:p>
    <w:p w14:paraId="6EA5152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E2A0869" w14:textId="77777777" w:rsidR="00774A4C" w:rsidRPr="00CA4534" w:rsidRDefault="00774A4C" w:rsidP="00774A4C">
      <w:pPr>
        <w:pStyle w:val="NormalBold"/>
      </w:pPr>
      <w:r w:rsidRPr="00CA4534">
        <w:rPr>
          <w:rStyle w:val="HideTWBExt"/>
          <w:b w:val="0"/>
        </w:rPr>
        <w:t>&lt;Article&gt;</w:t>
      </w:r>
      <w:r w:rsidRPr="00CA4534">
        <w:t>Člen 28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269F4E9" w14:textId="77777777" w:rsidTr="0059524E">
        <w:trPr>
          <w:trHeight w:hRule="exact" w:val="240"/>
          <w:jc w:val="center"/>
        </w:trPr>
        <w:tc>
          <w:tcPr>
            <w:tcW w:w="9752" w:type="dxa"/>
            <w:gridSpan w:val="2"/>
          </w:tcPr>
          <w:p w14:paraId="3D918361" w14:textId="77777777" w:rsidR="00774A4C" w:rsidRPr="00CA4534" w:rsidRDefault="00774A4C" w:rsidP="0059524E"/>
        </w:tc>
      </w:tr>
      <w:tr w:rsidR="00774A4C" w:rsidRPr="00CA4534" w14:paraId="28892000" w14:textId="77777777" w:rsidTr="0059524E">
        <w:trPr>
          <w:trHeight w:val="240"/>
          <w:jc w:val="center"/>
        </w:trPr>
        <w:tc>
          <w:tcPr>
            <w:tcW w:w="4876" w:type="dxa"/>
          </w:tcPr>
          <w:p w14:paraId="05E54BDD" w14:textId="77777777" w:rsidR="00774A4C" w:rsidRPr="00CA4534" w:rsidRDefault="00774A4C" w:rsidP="0059524E">
            <w:pPr>
              <w:pStyle w:val="ColumnHeading"/>
            </w:pPr>
            <w:r w:rsidRPr="00CA4534">
              <w:t>Besedilo, ki ga predlaga Komisija</w:t>
            </w:r>
          </w:p>
        </w:tc>
        <w:tc>
          <w:tcPr>
            <w:tcW w:w="4876" w:type="dxa"/>
          </w:tcPr>
          <w:p w14:paraId="489C201F" w14:textId="77777777" w:rsidR="00774A4C" w:rsidRPr="00CA4534" w:rsidRDefault="00774A4C" w:rsidP="0059524E">
            <w:pPr>
              <w:pStyle w:val="ColumnHeading"/>
            </w:pPr>
            <w:r w:rsidRPr="00CA4534">
              <w:t>Predlog spremembe</w:t>
            </w:r>
          </w:p>
        </w:tc>
      </w:tr>
      <w:tr w:rsidR="00774A4C" w:rsidRPr="00CA4534" w14:paraId="4328E98B" w14:textId="77777777" w:rsidTr="0059524E">
        <w:trPr>
          <w:jc w:val="center"/>
        </w:trPr>
        <w:tc>
          <w:tcPr>
            <w:tcW w:w="4876" w:type="dxa"/>
          </w:tcPr>
          <w:p w14:paraId="2F9D7891" w14:textId="77777777" w:rsidR="00774A4C" w:rsidRPr="00CA4534" w:rsidRDefault="00774A4C" w:rsidP="0059524E">
            <w:pPr>
              <w:pStyle w:val="Normal6"/>
              <w:rPr>
                <w:b/>
                <w:i/>
              </w:rPr>
            </w:pPr>
            <w:r w:rsidRPr="00CA4534">
              <w:t>6.</w:t>
            </w:r>
            <w:r w:rsidRPr="00CA4534">
              <w:rPr>
                <w:b/>
                <w:i/>
              </w:rPr>
              <w:tab/>
            </w:r>
            <w:r w:rsidRPr="00CA4534">
              <w:t>Odgovorni organi hranijo podatke iz odstavka 4 deset let od datuma končne odločitve. Podatki se izbrišejo po izteku navedenega obdobja ali kadar se nanašajo na osebo, ki je pred iztekom navedenega obdobja pridobila državljanstvo katere koli države članice, takoj</w:t>
            </w:r>
            <w:r w:rsidRPr="00CA4534">
              <w:rPr>
                <w:b/>
                <w:i/>
              </w:rPr>
              <w:t xml:space="preserve">, </w:t>
            </w:r>
            <w:r w:rsidRPr="00CA4534">
              <w:t>ko</w:t>
            </w:r>
            <w:r w:rsidRPr="00CA4534">
              <w:rPr>
                <w:b/>
                <w:i/>
              </w:rPr>
              <w:t xml:space="preserve"> država članica ugotovi, da je</w:t>
            </w:r>
            <w:r w:rsidRPr="00CA4534">
              <w:t xml:space="preserve"> zadevna oseba</w:t>
            </w:r>
            <w:r w:rsidRPr="00CA4534">
              <w:rPr>
                <w:b/>
                <w:i/>
              </w:rPr>
              <w:t xml:space="preserve"> pridobila</w:t>
            </w:r>
            <w:r w:rsidRPr="00CA4534">
              <w:t xml:space="preserve"> tako državljanstvo.</w:t>
            </w:r>
          </w:p>
        </w:tc>
        <w:tc>
          <w:tcPr>
            <w:tcW w:w="4876" w:type="dxa"/>
          </w:tcPr>
          <w:p w14:paraId="472720FA" w14:textId="77777777" w:rsidR="00774A4C" w:rsidRPr="00CA4534" w:rsidRDefault="00774A4C" w:rsidP="0059524E">
            <w:pPr>
              <w:pStyle w:val="Normal6"/>
              <w:rPr>
                <w:b/>
                <w:i/>
              </w:rPr>
            </w:pPr>
            <w:r w:rsidRPr="00CA4534">
              <w:t>6.</w:t>
            </w:r>
            <w:r w:rsidRPr="00CA4534">
              <w:rPr>
                <w:b/>
                <w:i/>
              </w:rPr>
              <w:tab/>
            </w:r>
            <w:r w:rsidRPr="00CA4534">
              <w:t>Odgovorni organi hranijo podatke iz odstavka 4 deset let od datuma končne odločitve. Podatki se izbrišejo po izteku navedenega obdobja ali kadar se nanašajo na osebo, ki je pred iztekom navedenega obdobja pridobila državljanstvo katere koli države članice, takoj</w:t>
            </w:r>
            <w:r w:rsidRPr="00CA4534">
              <w:rPr>
                <w:b/>
                <w:i/>
              </w:rPr>
              <w:t xml:space="preserve"> </w:t>
            </w:r>
            <w:r w:rsidRPr="00CA4534">
              <w:t>ko zadevna oseba</w:t>
            </w:r>
            <w:r w:rsidRPr="00CA4534">
              <w:rPr>
                <w:b/>
                <w:i/>
              </w:rPr>
              <w:t xml:space="preserve"> pridobi</w:t>
            </w:r>
            <w:r w:rsidRPr="00CA4534">
              <w:t xml:space="preserve"> tako državljanstvo.</w:t>
            </w:r>
          </w:p>
        </w:tc>
      </w:tr>
    </w:tbl>
    <w:p w14:paraId="1394415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99BFAF4" w14:textId="77777777" w:rsidR="00774A4C" w:rsidRPr="00CA4534" w:rsidRDefault="00774A4C" w:rsidP="00774A4C">
      <w:r w:rsidRPr="00CA4534">
        <w:rPr>
          <w:rStyle w:val="HideTWBExt"/>
        </w:rPr>
        <w:t>&lt;/Amend&gt;</w:t>
      </w:r>
    </w:p>
    <w:p w14:paraId="2FF733A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968</w:t>
      </w:r>
      <w:r w:rsidRPr="00CA4534">
        <w:rPr>
          <w:rStyle w:val="HideTWBExt"/>
          <w:b w:val="0"/>
        </w:rPr>
        <w:t>&lt;/NumAm&gt;</w:t>
      </w:r>
    </w:p>
    <w:p w14:paraId="3984DB9E"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38EA095A" w14:textId="77777777" w:rsidR="00774A4C" w:rsidRPr="00CA4534" w:rsidRDefault="00774A4C" w:rsidP="00774A4C">
      <w:pPr>
        <w:pStyle w:val="NormalBold"/>
      </w:pPr>
      <w:r w:rsidRPr="00CA4534">
        <w:rPr>
          <w:rStyle w:val="HideTWBExt"/>
          <w:b w:val="0"/>
        </w:rPr>
        <w:t>&lt;/RepeatBlock-By&gt;</w:t>
      </w:r>
    </w:p>
    <w:p w14:paraId="05758A1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93EE694" w14:textId="77777777" w:rsidR="00774A4C" w:rsidRPr="00CA4534" w:rsidRDefault="00774A4C" w:rsidP="00774A4C">
      <w:pPr>
        <w:pStyle w:val="NormalBold"/>
      </w:pPr>
      <w:r w:rsidRPr="00CA4534">
        <w:rPr>
          <w:rStyle w:val="HideTWBExt"/>
          <w:b w:val="0"/>
        </w:rPr>
        <w:t>&lt;Article&gt;</w:t>
      </w:r>
      <w:r w:rsidRPr="00CA4534">
        <w:t>Člen 28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0724E07" w14:textId="77777777" w:rsidTr="0059524E">
        <w:trPr>
          <w:trHeight w:hRule="exact" w:val="240"/>
          <w:jc w:val="center"/>
        </w:trPr>
        <w:tc>
          <w:tcPr>
            <w:tcW w:w="9752" w:type="dxa"/>
            <w:gridSpan w:val="2"/>
          </w:tcPr>
          <w:p w14:paraId="4D206FEA" w14:textId="77777777" w:rsidR="00774A4C" w:rsidRPr="00CA4534" w:rsidRDefault="00774A4C" w:rsidP="0059524E"/>
        </w:tc>
      </w:tr>
      <w:tr w:rsidR="00774A4C" w:rsidRPr="00CA4534" w14:paraId="36FE6474" w14:textId="77777777" w:rsidTr="0059524E">
        <w:trPr>
          <w:trHeight w:val="240"/>
          <w:jc w:val="center"/>
        </w:trPr>
        <w:tc>
          <w:tcPr>
            <w:tcW w:w="4876" w:type="dxa"/>
          </w:tcPr>
          <w:p w14:paraId="6C286391" w14:textId="77777777" w:rsidR="00774A4C" w:rsidRPr="00CA4534" w:rsidRDefault="00774A4C" w:rsidP="0059524E">
            <w:pPr>
              <w:pStyle w:val="ColumnHeading"/>
            </w:pPr>
            <w:r w:rsidRPr="00CA4534">
              <w:t>Besedilo, ki ga predlaga Komisija</w:t>
            </w:r>
          </w:p>
        </w:tc>
        <w:tc>
          <w:tcPr>
            <w:tcW w:w="4876" w:type="dxa"/>
          </w:tcPr>
          <w:p w14:paraId="6480A9C9" w14:textId="77777777" w:rsidR="00774A4C" w:rsidRPr="00CA4534" w:rsidRDefault="00774A4C" w:rsidP="0059524E">
            <w:pPr>
              <w:pStyle w:val="ColumnHeading"/>
            </w:pPr>
            <w:r w:rsidRPr="00CA4534">
              <w:t>Predlog spremembe</w:t>
            </w:r>
          </w:p>
        </w:tc>
      </w:tr>
      <w:tr w:rsidR="00774A4C" w:rsidRPr="00CA4534" w14:paraId="710882BD" w14:textId="77777777" w:rsidTr="0059524E">
        <w:trPr>
          <w:jc w:val="center"/>
        </w:trPr>
        <w:tc>
          <w:tcPr>
            <w:tcW w:w="4876" w:type="dxa"/>
          </w:tcPr>
          <w:p w14:paraId="58608736" w14:textId="77777777" w:rsidR="00774A4C" w:rsidRPr="00CA4534" w:rsidRDefault="00774A4C" w:rsidP="0059524E">
            <w:pPr>
              <w:pStyle w:val="Normal6"/>
              <w:rPr>
                <w:b/>
                <w:i/>
              </w:rPr>
            </w:pPr>
            <w:r w:rsidRPr="00CA4534">
              <w:t>6.</w:t>
            </w:r>
            <w:r w:rsidRPr="00CA4534">
              <w:rPr>
                <w:b/>
                <w:i/>
              </w:rPr>
              <w:tab/>
            </w:r>
            <w:r w:rsidRPr="00CA4534">
              <w:t>Odgovorni organi hranijo podatke iz odstavka 4</w:t>
            </w:r>
            <w:r w:rsidRPr="00CA4534">
              <w:rPr>
                <w:b/>
                <w:i/>
              </w:rPr>
              <w:t xml:space="preserve"> deset</w:t>
            </w:r>
            <w:r w:rsidRPr="00CA4534">
              <w:t xml:space="preserve"> let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0A3010FD" w14:textId="77777777" w:rsidR="00774A4C" w:rsidRPr="00CA4534" w:rsidRDefault="00774A4C" w:rsidP="0059524E">
            <w:pPr>
              <w:pStyle w:val="Normal6"/>
              <w:rPr>
                <w:b/>
                <w:i/>
              </w:rPr>
            </w:pPr>
            <w:r w:rsidRPr="00CA4534">
              <w:t>6.</w:t>
            </w:r>
            <w:r w:rsidRPr="00CA4534">
              <w:rPr>
                <w:b/>
                <w:i/>
              </w:rPr>
              <w:tab/>
            </w:r>
            <w:r w:rsidRPr="00CA4534">
              <w:t>Odgovorni organi hranijo podatke iz odstavka 4</w:t>
            </w:r>
            <w:r w:rsidRPr="00CA4534">
              <w:rPr>
                <w:b/>
                <w:i/>
              </w:rPr>
              <w:t xml:space="preserve"> pet</w:t>
            </w:r>
            <w:r w:rsidRPr="00CA4534">
              <w:t xml:space="preserve"> let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r>
    </w:tbl>
    <w:p w14:paraId="6E8C7BC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E75698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95DE045" w14:textId="57F1EA13" w:rsidR="00774A4C" w:rsidRPr="00CA4534" w:rsidRDefault="00774A4C" w:rsidP="00774A4C">
      <w:pPr>
        <w:pStyle w:val="Normal12Italic"/>
        <w:rPr>
          <w:lang w:val="sl-SI"/>
        </w:rPr>
      </w:pPr>
      <w:r w:rsidRPr="00CA4534">
        <w:rPr>
          <w:lang w:val="sl-SI"/>
        </w:rPr>
        <w:t>Uskladitev s stališčem EP o hrambi podatkov iz uredbe Eurodac.</w:t>
      </w:r>
    </w:p>
    <w:p w14:paraId="41717F73" w14:textId="77777777" w:rsidR="00774A4C" w:rsidRPr="00CA4534" w:rsidRDefault="00774A4C" w:rsidP="00774A4C">
      <w:r w:rsidRPr="00CA4534">
        <w:rPr>
          <w:rStyle w:val="HideTWBExt"/>
        </w:rPr>
        <w:t>&lt;/Amend&gt;</w:t>
      </w:r>
    </w:p>
    <w:p w14:paraId="3A33241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969</w:t>
      </w:r>
      <w:r w:rsidRPr="00CA4534">
        <w:rPr>
          <w:rStyle w:val="HideTWBExt"/>
          <w:b w:val="0"/>
        </w:rPr>
        <w:t>&lt;/NumAm&gt;</w:t>
      </w:r>
    </w:p>
    <w:p w14:paraId="56FC3A8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255D50E4" w14:textId="77777777" w:rsidR="00774A4C" w:rsidRPr="00CA4534" w:rsidRDefault="00774A4C" w:rsidP="00774A4C">
      <w:pPr>
        <w:pStyle w:val="NormalBold"/>
      </w:pPr>
      <w:r w:rsidRPr="00CA4534">
        <w:rPr>
          <w:rStyle w:val="HideTWBExt"/>
          <w:b w:val="0"/>
        </w:rPr>
        <w:t>&lt;/RepeatBlock-By&gt;</w:t>
      </w:r>
    </w:p>
    <w:p w14:paraId="07F4EF2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A869695" w14:textId="77777777" w:rsidR="00774A4C" w:rsidRPr="00CA4534" w:rsidRDefault="00774A4C" w:rsidP="00774A4C">
      <w:pPr>
        <w:pStyle w:val="NormalBold"/>
      </w:pPr>
      <w:r w:rsidRPr="00CA4534">
        <w:rPr>
          <w:rStyle w:val="HideTWBExt"/>
          <w:b w:val="0"/>
        </w:rPr>
        <w:t>&lt;Article&gt;</w:t>
      </w:r>
      <w:r w:rsidRPr="00CA4534">
        <w:t>Člen 28 – odstavek 6</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EB4455B" w14:textId="77777777" w:rsidTr="0059524E">
        <w:trPr>
          <w:trHeight w:hRule="exact" w:val="240"/>
          <w:jc w:val="center"/>
        </w:trPr>
        <w:tc>
          <w:tcPr>
            <w:tcW w:w="9752" w:type="dxa"/>
            <w:gridSpan w:val="2"/>
          </w:tcPr>
          <w:p w14:paraId="784BCAE9" w14:textId="77777777" w:rsidR="00774A4C" w:rsidRPr="00CA4534" w:rsidRDefault="00774A4C" w:rsidP="0059524E"/>
        </w:tc>
      </w:tr>
      <w:tr w:rsidR="00774A4C" w:rsidRPr="00CA4534" w14:paraId="230E5974" w14:textId="77777777" w:rsidTr="0059524E">
        <w:trPr>
          <w:trHeight w:val="240"/>
          <w:jc w:val="center"/>
        </w:trPr>
        <w:tc>
          <w:tcPr>
            <w:tcW w:w="4876" w:type="dxa"/>
          </w:tcPr>
          <w:p w14:paraId="34D57F83" w14:textId="77777777" w:rsidR="00774A4C" w:rsidRPr="00CA4534" w:rsidRDefault="00774A4C" w:rsidP="0059524E">
            <w:pPr>
              <w:pStyle w:val="ColumnHeading"/>
            </w:pPr>
            <w:r w:rsidRPr="00CA4534">
              <w:t>Besedilo, ki ga predlaga Komisija</w:t>
            </w:r>
          </w:p>
        </w:tc>
        <w:tc>
          <w:tcPr>
            <w:tcW w:w="4876" w:type="dxa"/>
          </w:tcPr>
          <w:p w14:paraId="7D899B0E" w14:textId="77777777" w:rsidR="00774A4C" w:rsidRPr="00CA4534" w:rsidRDefault="00774A4C" w:rsidP="0059524E">
            <w:pPr>
              <w:pStyle w:val="ColumnHeading"/>
            </w:pPr>
            <w:r w:rsidRPr="00CA4534">
              <w:t>Predlog spremembe</w:t>
            </w:r>
          </w:p>
        </w:tc>
      </w:tr>
      <w:tr w:rsidR="00774A4C" w:rsidRPr="00CA4534" w14:paraId="152D76CB" w14:textId="77777777" w:rsidTr="0059524E">
        <w:trPr>
          <w:jc w:val="center"/>
        </w:trPr>
        <w:tc>
          <w:tcPr>
            <w:tcW w:w="4876" w:type="dxa"/>
          </w:tcPr>
          <w:p w14:paraId="788A8A3C" w14:textId="77777777" w:rsidR="00774A4C" w:rsidRPr="00CA4534" w:rsidRDefault="00774A4C" w:rsidP="0059524E">
            <w:pPr>
              <w:pStyle w:val="Normal6"/>
              <w:rPr>
                <w:b/>
                <w:i/>
              </w:rPr>
            </w:pPr>
            <w:r w:rsidRPr="00CA4534">
              <w:t>6.</w:t>
            </w:r>
            <w:r w:rsidRPr="00CA4534">
              <w:rPr>
                <w:b/>
                <w:i/>
              </w:rPr>
              <w:tab/>
            </w:r>
            <w:r w:rsidRPr="00CA4534">
              <w:t>Odgovorni organi hranijo podatke iz odstavka 4</w:t>
            </w:r>
            <w:r w:rsidRPr="00CA4534">
              <w:rPr>
                <w:b/>
                <w:i/>
              </w:rPr>
              <w:t xml:space="preserve"> deset let</w:t>
            </w:r>
            <w:r w:rsidRPr="00CA4534">
              <w:t xml:space="preserve">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c>
          <w:tcPr>
            <w:tcW w:w="4876" w:type="dxa"/>
          </w:tcPr>
          <w:p w14:paraId="75E60A7E" w14:textId="77777777" w:rsidR="00774A4C" w:rsidRPr="00CA4534" w:rsidRDefault="00774A4C" w:rsidP="0059524E">
            <w:pPr>
              <w:pStyle w:val="Normal6"/>
              <w:rPr>
                <w:b/>
                <w:i/>
              </w:rPr>
            </w:pPr>
            <w:r w:rsidRPr="00CA4534">
              <w:t>6.</w:t>
            </w:r>
            <w:r w:rsidRPr="00CA4534">
              <w:rPr>
                <w:b/>
                <w:i/>
              </w:rPr>
              <w:tab/>
            </w:r>
            <w:r w:rsidRPr="00CA4534">
              <w:t>Odgovorni organi hranijo podatke iz odstavka 4</w:t>
            </w:r>
            <w:r w:rsidRPr="00CA4534">
              <w:rPr>
                <w:b/>
                <w:i/>
              </w:rPr>
              <w:t xml:space="preserve"> dve leti</w:t>
            </w:r>
            <w:r w:rsidRPr="00CA4534">
              <w:t xml:space="preserve"> od datuma končne odločitve. Podatki se izbrišejo po izteku navedenega obdobja ali kadar se nanašajo na osebo, ki je pred iztekom navedenega obdobja pridobila državljanstvo katere koli države članice, takoj, ko država članica ugotovi, da je zadevna oseba pridobila tako državljanstvo.</w:t>
            </w:r>
          </w:p>
        </w:tc>
      </w:tr>
    </w:tbl>
    <w:p w14:paraId="0C32F65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A20D148" w14:textId="77777777" w:rsidR="00774A4C" w:rsidRPr="00CA4534" w:rsidRDefault="00774A4C" w:rsidP="00774A4C">
      <w:r w:rsidRPr="00CA4534">
        <w:rPr>
          <w:rStyle w:val="HideTWBExt"/>
        </w:rPr>
        <w:t>&lt;/Amend&gt;</w:t>
      </w:r>
    </w:p>
    <w:p w14:paraId="780965A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970</w:t>
      </w:r>
      <w:r w:rsidRPr="00CA4534">
        <w:rPr>
          <w:rStyle w:val="HideTWBExt"/>
          <w:b w:val="0"/>
        </w:rPr>
        <w:t>&lt;/NumAm&gt;</w:t>
      </w:r>
    </w:p>
    <w:p w14:paraId="1B8EE310"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53A99349"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B843362"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09B4049B" w14:textId="77777777" w:rsidR="00774A4C" w:rsidRPr="00CA4534" w:rsidRDefault="00774A4C" w:rsidP="00774A4C">
      <w:pPr>
        <w:pStyle w:val="NormalBold"/>
      </w:pPr>
      <w:r w:rsidRPr="00CA4534">
        <w:rPr>
          <w:rStyle w:val="HideTWBExt"/>
          <w:b w:val="0"/>
        </w:rPr>
        <w:t>&lt;/RepeatBlock-By&gt;</w:t>
      </w:r>
    </w:p>
    <w:p w14:paraId="5A21652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E3287DF" w14:textId="77777777" w:rsidR="00774A4C" w:rsidRPr="00CA4534" w:rsidRDefault="00774A4C" w:rsidP="00774A4C">
      <w:pPr>
        <w:pStyle w:val="NormalBold"/>
      </w:pPr>
      <w:r w:rsidRPr="00CA4534">
        <w:rPr>
          <w:rStyle w:val="HideTWBExt"/>
          <w:b w:val="0"/>
        </w:rPr>
        <w:t>&lt;Article&gt;</w:t>
      </w:r>
      <w:r w:rsidRPr="00CA4534">
        <w:t>Člen 29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64E45A6" w14:textId="77777777" w:rsidTr="0059524E">
        <w:trPr>
          <w:trHeight w:hRule="exact" w:val="240"/>
          <w:jc w:val="center"/>
        </w:trPr>
        <w:tc>
          <w:tcPr>
            <w:tcW w:w="9752" w:type="dxa"/>
            <w:gridSpan w:val="2"/>
          </w:tcPr>
          <w:p w14:paraId="039355C6" w14:textId="77777777" w:rsidR="00774A4C" w:rsidRPr="00CA4534" w:rsidRDefault="00774A4C" w:rsidP="0059524E"/>
        </w:tc>
      </w:tr>
      <w:tr w:rsidR="00774A4C" w:rsidRPr="00CA4534" w14:paraId="349BABD3" w14:textId="77777777" w:rsidTr="0059524E">
        <w:trPr>
          <w:trHeight w:val="240"/>
          <w:jc w:val="center"/>
        </w:trPr>
        <w:tc>
          <w:tcPr>
            <w:tcW w:w="4876" w:type="dxa"/>
          </w:tcPr>
          <w:p w14:paraId="43D2DE66" w14:textId="77777777" w:rsidR="00774A4C" w:rsidRPr="00CA4534" w:rsidRDefault="00774A4C" w:rsidP="0059524E">
            <w:pPr>
              <w:pStyle w:val="ColumnHeading"/>
            </w:pPr>
            <w:r w:rsidRPr="00CA4534">
              <w:t>Besedilo, ki ga predlaga Komisija</w:t>
            </w:r>
          </w:p>
        </w:tc>
        <w:tc>
          <w:tcPr>
            <w:tcW w:w="4876" w:type="dxa"/>
          </w:tcPr>
          <w:p w14:paraId="0BAADAE1" w14:textId="77777777" w:rsidR="00774A4C" w:rsidRPr="00CA4534" w:rsidRDefault="00774A4C" w:rsidP="0059524E">
            <w:pPr>
              <w:pStyle w:val="ColumnHeading"/>
            </w:pPr>
            <w:r w:rsidRPr="00CA4534">
              <w:t>Predlog spremembe</w:t>
            </w:r>
          </w:p>
        </w:tc>
      </w:tr>
      <w:tr w:rsidR="00774A4C" w:rsidRPr="00CA4534" w14:paraId="1B805D37" w14:textId="77777777" w:rsidTr="0059524E">
        <w:trPr>
          <w:jc w:val="center"/>
        </w:trPr>
        <w:tc>
          <w:tcPr>
            <w:tcW w:w="4876" w:type="dxa"/>
          </w:tcPr>
          <w:p w14:paraId="531B9F6F" w14:textId="77777777" w:rsidR="00774A4C" w:rsidRPr="00CA4534" w:rsidRDefault="00774A4C" w:rsidP="0059524E">
            <w:pPr>
              <w:pStyle w:val="Normal6"/>
              <w:rPr>
                <w:b/>
                <w:i/>
              </w:rPr>
            </w:pPr>
            <w:r w:rsidRPr="00CA4534">
              <w:t>1.</w:t>
            </w:r>
            <w:r w:rsidRPr="00CA4534">
              <w:rPr>
                <w:b/>
                <w:i/>
              </w:rPr>
              <w:tab/>
            </w:r>
            <w:r w:rsidRPr="00CA4534">
              <w:t>Organi države članice, v kateri je podana prošnja za mednarodno zaščito, ob registraciji prosilcu izdajo dokument</w:t>
            </w:r>
            <w:r w:rsidRPr="00CA4534">
              <w:rPr>
                <w:b/>
                <w:i/>
              </w:rPr>
              <w:t>, ki potrjuje zlasti, da je bila prošnja podana, in navaja, da lahko prosilec ostane na ozemlju navedene države članice za namene vložitve svoje prošnje, kot je določeno v tej uredbi.</w:t>
            </w:r>
          </w:p>
        </w:tc>
        <w:tc>
          <w:tcPr>
            <w:tcW w:w="4876" w:type="dxa"/>
          </w:tcPr>
          <w:p w14:paraId="65C040BC" w14:textId="77777777" w:rsidR="00774A4C" w:rsidRPr="00CA4534" w:rsidRDefault="00774A4C" w:rsidP="0059524E">
            <w:pPr>
              <w:pStyle w:val="Normal6"/>
              <w:rPr>
                <w:b/>
                <w:i/>
              </w:rPr>
            </w:pPr>
            <w:r w:rsidRPr="00CA4534">
              <w:t>1.</w:t>
            </w:r>
            <w:r w:rsidRPr="00CA4534">
              <w:rPr>
                <w:b/>
                <w:i/>
              </w:rPr>
              <w:tab/>
            </w:r>
            <w:r w:rsidRPr="00CA4534">
              <w:t>Organi države članice, v kateri je podana prošnja za mednarodno zaščito,</w:t>
            </w:r>
            <w:r w:rsidRPr="00CA4534">
              <w:rPr>
                <w:b/>
                <w:i/>
              </w:rPr>
              <w:t xml:space="preserve"> najpozneje</w:t>
            </w:r>
            <w:r w:rsidRPr="00CA4534">
              <w:t xml:space="preserve"> ob registraciji prosilcu izdajo dokument</w:t>
            </w:r>
            <w:r w:rsidRPr="00CA4534">
              <w:rPr>
                <w:b/>
                <w:i/>
              </w:rPr>
              <w:t xml:space="preserve"> na njegovo ime:</w:t>
            </w:r>
          </w:p>
        </w:tc>
      </w:tr>
    </w:tbl>
    <w:p w14:paraId="2684D68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127DBAE" w14:textId="77777777" w:rsidR="00774A4C" w:rsidRPr="00CA4534" w:rsidRDefault="00774A4C" w:rsidP="00774A4C">
      <w:r w:rsidRPr="00CA4534">
        <w:rPr>
          <w:rStyle w:val="HideTWBExt"/>
        </w:rPr>
        <w:t>&lt;/Amend&gt;</w:t>
      </w:r>
    </w:p>
    <w:p w14:paraId="012370B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971</w:t>
      </w:r>
      <w:r w:rsidRPr="00CA4534">
        <w:rPr>
          <w:rStyle w:val="HideTWBExt"/>
          <w:b w:val="0"/>
        </w:rPr>
        <w:t>&lt;/NumAm&gt;</w:t>
      </w:r>
    </w:p>
    <w:p w14:paraId="47A8C3EC"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0711698" w14:textId="77777777" w:rsidR="00774A4C" w:rsidRPr="00CA4534" w:rsidRDefault="00774A4C" w:rsidP="00774A4C">
      <w:pPr>
        <w:pStyle w:val="NormalBold"/>
      </w:pPr>
      <w:r w:rsidRPr="00CA4534">
        <w:rPr>
          <w:rStyle w:val="HideTWBExt"/>
          <w:b w:val="0"/>
        </w:rPr>
        <w:t>&lt;/RepeatBlock-By&gt;</w:t>
      </w:r>
    </w:p>
    <w:p w14:paraId="7D7C8CB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E2E93CF" w14:textId="77777777" w:rsidR="00774A4C" w:rsidRPr="00CA4534" w:rsidRDefault="00774A4C" w:rsidP="00774A4C">
      <w:pPr>
        <w:pStyle w:val="NormalBold"/>
      </w:pPr>
      <w:r w:rsidRPr="00CA4534">
        <w:rPr>
          <w:rStyle w:val="HideTWBExt"/>
          <w:b w:val="0"/>
        </w:rPr>
        <w:t>&lt;Article&gt;</w:t>
      </w:r>
      <w:r w:rsidRPr="00CA4534">
        <w:t>Člen 29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B372D16" w14:textId="77777777" w:rsidTr="0059524E">
        <w:trPr>
          <w:trHeight w:hRule="exact" w:val="240"/>
          <w:jc w:val="center"/>
        </w:trPr>
        <w:tc>
          <w:tcPr>
            <w:tcW w:w="9752" w:type="dxa"/>
            <w:gridSpan w:val="2"/>
          </w:tcPr>
          <w:p w14:paraId="4BE92B83" w14:textId="77777777" w:rsidR="00774A4C" w:rsidRPr="00CA4534" w:rsidRDefault="00774A4C" w:rsidP="0059524E"/>
        </w:tc>
      </w:tr>
      <w:tr w:rsidR="00774A4C" w:rsidRPr="00CA4534" w14:paraId="00CAB23E" w14:textId="77777777" w:rsidTr="0059524E">
        <w:trPr>
          <w:trHeight w:val="240"/>
          <w:jc w:val="center"/>
        </w:trPr>
        <w:tc>
          <w:tcPr>
            <w:tcW w:w="4876" w:type="dxa"/>
          </w:tcPr>
          <w:p w14:paraId="1EC97F6F" w14:textId="77777777" w:rsidR="00774A4C" w:rsidRPr="00CA4534" w:rsidRDefault="00774A4C" w:rsidP="0059524E">
            <w:pPr>
              <w:pStyle w:val="ColumnHeading"/>
            </w:pPr>
            <w:r w:rsidRPr="00CA4534">
              <w:t>Besedilo, ki ga predlaga Komisija</w:t>
            </w:r>
          </w:p>
        </w:tc>
        <w:tc>
          <w:tcPr>
            <w:tcW w:w="4876" w:type="dxa"/>
          </w:tcPr>
          <w:p w14:paraId="332A8204" w14:textId="77777777" w:rsidR="00774A4C" w:rsidRPr="00CA4534" w:rsidRDefault="00774A4C" w:rsidP="0059524E">
            <w:pPr>
              <w:pStyle w:val="ColumnHeading"/>
            </w:pPr>
            <w:r w:rsidRPr="00CA4534">
              <w:t>Predlog spremembe</w:t>
            </w:r>
          </w:p>
        </w:tc>
      </w:tr>
      <w:tr w:rsidR="00774A4C" w:rsidRPr="00CA4534" w14:paraId="6402EF0F" w14:textId="77777777" w:rsidTr="0059524E">
        <w:trPr>
          <w:jc w:val="center"/>
        </w:trPr>
        <w:tc>
          <w:tcPr>
            <w:tcW w:w="4876" w:type="dxa"/>
          </w:tcPr>
          <w:p w14:paraId="7B249F61" w14:textId="77777777" w:rsidR="00774A4C" w:rsidRPr="00CA4534" w:rsidRDefault="00774A4C" w:rsidP="0059524E">
            <w:pPr>
              <w:pStyle w:val="Normal6"/>
              <w:rPr>
                <w:b/>
                <w:i/>
              </w:rPr>
            </w:pPr>
            <w:r w:rsidRPr="00CA4534">
              <w:t>1.</w:t>
            </w:r>
            <w:r w:rsidRPr="00CA4534">
              <w:rPr>
                <w:b/>
                <w:i/>
              </w:rPr>
              <w:tab/>
            </w:r>
            <w:r w:rsidRPr="00CA4534">
              <w:t>Organi države članice, v kateri je podana prošnja za mednarodno zaščito, ob registraciji prosilcu izdajo dokument, ki potrjuje zlasti, da je bila prošnja podana, in navaja, da lahko prosilec ostane na ozemlju navedene države članice za namene vložitve svoje prošnje, kot je določeno v tej</w:t>
            </w:r>
            <w:r w:rsidRPr="00CA4534">
              <w:rPr>
                <w:b/>
                <w:i/>
              </w:rPr>
              <w:t xml:space="preserve"> uredbi</w:t>
            </w:r>
            <w:r w:rsidRPr="00CA4534">
              <w:t>.</w:t>
            </w:r>
          </w:p>
        </w:tc>
        <w:tc>
          <w:tcPr>
            <w:tcW w:w="4876" w:type="dxa"/>
          </w:tcPr>
          <w:p w14:paraId="4703488C" w14:textId="77777777" w:rsidR="00774A4C" w:rsidRPr="00CA4534" w:rsidRDefault="00774A4C" w:rsidP="0059524E">
            <w:pPr>
              <w:pStyle w:val="Normal6"/>
              <w:rPr>
                <w:b/>
                <w:i/>
              </w:rPr>
            </w:pPr>
            <w:r w:rsidRPr="00CA4534">
              <w:t>1.</w:t>
            </w:r>
            <w:r w:rsidRPr="00CA4534">
              <w:rPr>
                <w:b/>
                <w:i/>
              </w:rPr>
              <w:tab/>
            </w:r>
            <w:r w:rsidRPr="00CA4534">
              <w:t>Organi države članice, v kateri je podana prošnja za mednarodno zaščito, ob registraciji prosilcu izdajo dokument, ki potrjuje zlasti, da je bila prošnja podana, in navaja, da lahko prosilec ostane na ozemlju navedene države članice za namene vložitve svoje prošnje, kot je določeno v tej</w:t>
            </w:r>
            <w:r w:rsidRPr="00CA4534">
              <w:rPr>
                <w:b/>
                <w:i/>
              </w:rPr>
              <w:t xml:space="preserve"> direktivi</w:t>
            </w:r>
            <w:r w:rsidRPr="00CA4534">
              <w:t>.</w:t>
            </w:r>
          </w:p>
        </w:tc>
      </w:tr>
    </w:tbl>
    <w:p w14:paraId="5F9A083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33AD451" w14:textId="77777777" w:rsidR="00774A4C" w:rsidRPr="00CA4534" w:rsidRDefault="00774A4C" w:rsidP="00774A4C">
      <w:r w:rsidRPr="00CA4534">
        <w:rPr>
          <w:rStyle w:val="HideTWBExt"/>
        </w:rPr>
        <w:t>&lt;/Amend&gt;</w:t>
      </w:r>
    </w:p>
    <w:p w14:paraId="72EFFE3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972</w:t>
      </w:r>
      <w:r w:rsidRPr="00CA4534">
        <w:rPr>
          <w:rStyle w:val="HideTWBExt"/>
          <w:b w:val="0"/>
        </w:rPr>
        <w:t>&lt;/NumAm&gt;</w:t>
      </w:r>
    </w:p>
    <w:p w14:paraId="7BF784AD"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61A9C9D2"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49B0698F"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0FCE7ED9" w14:textId="77777777" w:rsidR="00774A4C" w:rsidRPr="00CA4534" w:rsidRDefault="00774A4C" w:rsidP="00774A4C">
      <w:pPr>
        <w:pStyle w:val="NormalBold"/>
      </w:pPr>
      <w:r w:rsidRPr="00CA4534">
        <w:rPr>
          <w:rStyle w:val="HideTWBExt"/>
          <w:b w:val="0"/>
        </w:rPr>
        <w:t>&lt;/RepeatBlock-By&gt;</w:t>
      </w:r>
    </w:p>
    <w:p w14:paraId="7FE513E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238C921" w14:textId="77777777" w:rsidR="00774A4C" w:rsidRPr="00CA4534" w:rsidRDefault="00774A4C" w:rsidP="00774A4C">
      <w:pPr>
        <w:pStyle w:val="NormalBold"/>
      </w:pPr>
      <w:r w:rsidRPr="00CA4534">
        <w:rPr>
          <w:rStyle w:val="HideTWBExt"/>
          <w:b w:val="0"/>
        </w:rPr>
        <w:t>&lt;Article&gt;</w:t>
      </w:r>
      <w:r w:rsidRPr="00CA4534">
        <w:t>Člen 29 – odstavek 1 – točka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150E548" w14:textId="77777777" w:rsidTr="0059524E">
        <w:trPr>
          <w:trHeight w:hRule="exact" w:val="240"/>
          <w:jc w:val="center"/>
        </w:trPr>
        <w:tc>
          <w:tcPr>
            <w:tcW w:w="9752" w:type="dxa"/>
            <w:gridSpan w:val="2"/>
          </w:tcPr>
          <w:p w14:paraId="2788AC90" w14:textId="77777777" w:rsidR="00774A4C" w:rsidRPr="00CA4534" w:rsidRDefault="00774A4C" w:rsidP="0059524E"/>
        </w:tc>
      </w:tr>
      <w:tr w:rsidR="00774A4C" w:rsidRPr="00CA4534" w14:paraId="4F74E92E" w14:textId="77777777" w:rsidTr="0059524E">
        <w:trPr>
          <w:trHeight w:val="240"/>
          <w:jc w:val="center"/>
        </w:trPr>
        <w:tc>
          <w:tcPr>
            <w:tcW w:w="4876" w:type="dxa"/>
          </w:tcPr>
          <w:p w14:paraId="5778D43F" w14:textId="77777777" w:rsidR="00774A4C" w:rsidRPr="00CA4534" w:rsidRDefault="00774A4C" w:rsidP="0059524E">
            <w:pPr>
              <w:pStyle w:val="ColumnHeading"/>
            </w:pPr>
            <w:r w:rsidRPr="00CA4534">
              <w:t>Besedilo, ki ga predlaga Komisija</w:t>
            </w:r>
          </w:p>
        </w:tc>
        <w:tc>
          <w:tcPr>
            <w:tcW w:w="4876" w:type="dxa"/>
          </w:tcPr>
          <w:p w14:paraId="51734D9A" w14:textId="77777777" w:rsidR="00774A4C" w:rsidRPr="00CA4534" w:rsidRDefault="00774A4C" w:rsidP="0059524E">
            <w:pPr>
              <w:pStyle w:val="ColumnHeading"/>
            </w:pPr>
            <w:r w:rsidRPr="00CA4534">
              <w:t>Predlog spremembe</w:t>
            </w:r>
          </w:p>
        </w:tc>
      </w:tr>
      <w:tr w:rsidR="00774A4C" w:rsidRPr="00CA4534" w14:paraId="44F7CC04" w14:textId="77777777" w:rsidTr="0059524E">
        <w:trPr>
          <w:jc w:val="center"/>
        </w:trPr>
        <w:tc>
          <w:tcPr>
            <w:tcW w:w="4876" w:type="dxa"/>
          </w:tcPr>
          <w:p w14:paraId="53227A8D" w14:textId="77777777" w:rsidR="00774A4C" w:rsidRPr="00CA4534" w:rsidRDefault="00774A4C" w:rsidP="0059524E">
            <w:pPr>
              <w:pStyle w:val="Normal6"/>
            </w:pPr>
          </w:p>
        </w:tc>
        <w:tc>
          <w:tcPr>
            <w:tcW w:w="4876" w:type="dxa"/>
          </w:tcPr>
          <w:p w14:paraId="6CC46230" w14:textId="77777777" w:rsidR="00774A4C" w:rsidRPr="00CA4534" w:rsidRDefault="00774A4C" w:rsidP="0059524E">
            <w:pPr>
              <w:pStyle w:val="Normal6"/>
              <w:rPr>
                <w:b/>
                <w:i/>
              </w:rPr>
            </w:pPr>
            <w:r w:rsidRPr="00CA4534">
              <w:rPr>
                <w:b/>
                <w:i/>
              </w:rPr>
              <w:t>(a)</w:t>
            </w:r>
            <w:r w:rsidRPr="00CA4534">
              <w:rPr>
                <w:b/>
                <w:i/>
              </w:rPr>
              <w:tab/>
              <w:t>z navedbo identitete prosilca, pri čemer so vključeni vsaj podatki iz člena 27(1)(a) in (b), po potrebi preverjeni in posodobljeni, ter podobo obraza prosilca, podpisom in trenutnim prebivališčem;</w:t>
            </w:r>
          </w:p>
        </w:tc>
      </w:tr>
    </w:tbl>
    <w:p w14:paraId="715A839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8779618" w14:textId="77777777" w:rsidR="00774A4C" w:rsidRPr="00CA4534" w:rsidRDefault="00774A4C" w:rsidP="00774A4C">
      <w:r w:rsidRPr="00CA4534">
        <w:rPr>
          <w:rStyle w:val="HideTWBExt"/>
        </w:rPr>
        <w:t>&lt;/Amend&gt;</w:t>
      </w:r>
    </w:p>
    <w:p w14:paraId="5EC5E6F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973</w:t>
      </w:r>
      <w:r w:rsidRPr="00CA4534">
        <w:rPr>
          <w:rStyle w:val="HideTWBExt"/>
          <w:b w:val="0"/>
        </w:rPr>
        <w:t>&lt;/NumAm&gt;</w:t>
      </w:r>
    </w:p>
    <w:p w14:paraId="693A802C"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04540E26"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7AF8C71"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14AB8D37" w14:textId="77777777" w:rsidR="00774A4C" w:rsidRPr="00CA4534" w:rsidRDefault="00774A4C" w:rsidP="00774A4C">
      <w:pPr>
        <w:pStyle w:val="NormalBold"/>
      </w:pPr>
      <w:r w:rsidRPr="00CA4534">
        <w:rPr>
          <w:rStyle w:val="HideTWBExt"/>
          <w:b w:val="0"/>
        </w:rPr>
        <w:t>&lt;/RepeatBlock-By&gt;</w:t>
      </w:r>
    </w:p>
    <w:p w14:paraId="1455395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486A271" w14:textId="77777777" w:rsidR="00774A4C" w:rsidRPr="00CA4534" w:rsidRDefault="00774A4C" w:rsidP="00774A4C">
      <w:pPr>
        <w:pStyle w:val="NormalBold"/>
      </w:pPr>
      <w:r w:rsidRPr="00CA4534">
        <w:rPr>
          <w:rStyle w:val="HideTWBExt"/>
          <w:b w:val="0"/>
        </w:rPr>
        <w:t>&lt;Article&gt;</w:t>
      </w:r>
      <w:r w:rsidRPr="00CA4534">
        <w:t>Člen 29 – odstavek 1 – točka b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FC3D03C" w14:textId="77777777" w:rsidTr="0059524E">
        <w:trPr>
          <w:trHeight w:hRule="exact" w:val="240"/>
          <w:jc w:val="center"/>
        </w:trPr>
        <w:tc>
          <w:tcPr>
            <w:tcW w:w="9752" w:type="dxa"/>
            <w:gridSpan w:val="2"/>
          </w:tcPr>
          <w:p w14:paraId="5C1293FA" w14:textId="77777777" w:rsidR="00774A4C" w:rsidRPr="00CA4534" w:rsidRDefault="00774A4C" w:rsidP="0059524E"/>
        </w:tc>
      </w:tr>
      <w:tr w:rsidR="00774A4C" w:rsidRPr="00CA4534" w14:paraId="528D9C68" w14:textId="77777777" w:rsidTr="0059524E">
        <w:trPr>
          <w:trHeight w:val="240"/>
          <w:jc w:val="center"/>
        </w:trPr>
        <w:tc>
          <w:tcPr>
            <w:tcW w:w="4876" w:type="dxa"/>
          </w:tcPr>
          <w:p w14:paraId="261875A6" w14:textId="77777777" w:rsidR="00774A4C" w:rsidRPr="00CA4534" w:rsidRDefault="00774A4C" w:rsidP="0059524E">
            <w:pPr>
              <w:pStyle w:val="ColumnHeading"/>
            </w:pPr>
            <w:r w:rsidRPr="00CA4534">
              <w:t>Besedilo, ki ga predlaga Komisija</w:t>
            </w:r>
          </w:p>
        </w:tc>
        <w:tc>
          <w:tcPr>
            <w:tcW w:w="4876" w:type="dxa"/>
          </w:tcPr>
          <w:p w14:paraId="136631B5" w14:textId="77777777" w:rsidR="00774A4C" w:rsidRPr="00CA4534" w:rsidRDefault="00774A4C" w:rsidP="0059524E">
            <w:pPr>
              <w:pStyle w:val="ColumnHeading"/>
            </w:pPr>
            <w:r w:rsidRPr="00CA4534">
              <w:t>Predlog spremembe</w:t>
            </w:r>
          </w:p>
        </w:tc>
      </w:tr>
      <w:tr w:rsidR="00774A4C" w:rsidRPr="00CA4534" w14:paraId="448C7A69" w14:textId="77777777" w:rsidTr="0059524E">
        <w:trPr>
          <w:jc w:val="center"/>
        </w:trPr>
        <w:tc>
          <w:tcPr>
            <w:tcW w:w="4876" w:type="dxa"/>
          </w:tcPr>
          <w:p w14:paraId="1DB62FB4" w14:textId="77777777" w:rsidR="00774A4C" w:rsidRPr="00CA4534" w:rsidRDefault="00774A4C" w:rsidP="0059524E">
            <w:pPr>
              <w:pStyle w:val="Normal6"/>
            </w:pPr>
          </w:p>
        </w:tc>
        <w:tc>
          <w:tcPr>
            <w:tcW w:w="4876" w:type="dxa"/>
          </w:tcPr>
          <w:p w14:paraId="7150D1C6" w14:textId="77777777" w:rsidR="00774A4C" w:rsidRPr="00CA4534" w:rsidRDefault="00774A4C" w:rsidP="0059524E">
            <w:pPr>
              <w:pStyle w:val="Normal6"/>
              <w:rPr>
                <w:b/>
                <w:i/>
              </w:rPr>
            </w:pPr>
            <w:r w:rsidRPr="00CA4534">
              <w:rPr>
                <w:b/>
                <w:i/>
              </w:rPr>
              <w:t>(b)</w:t>
            </w:r>
            <w:r w:rsidRPr="00CA4534">
              <w:rPr>
                <w:b/>
                <w:i/>
              </w:rPr>
              <w:tab/>
              <w:t>z navedbo organa izdajatelja, datuma in kraja izdaje ter obdobja veljavnosti dokumenta;</w:t>
            </w:r>
          </w:p>
        </w:tc>
      </w:tr>
    </w:tbl>
    <w:p w14:paraId="5C40F41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2E22B45" w14:textId="77777777" w:rsidR="00774A4C" w:rsidRPr="00CA4534" w:rsidRDefault="00774A4C" w:rsidP="00774A4C">
      <w:r w:rsidRPr="00CA4534">
        <w:rPr>
          <w:rStyle w:val="HideTWBExt"/>
        </w:rPr>
        <w:t>&lt;/Amend&gt;</w:t>
      </w:r>
    </w:p>
    <w:p w14:paraId="79A2C00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974</w:t>
      </w:r>
      <w:r w:rsidRPr="00CA4534">
        <w:rPr>
          <w:rStyle w:val="HideTWBExt"/>
          <w:b w:val="0"/>
        </w:rPr>
        <w:t>&lt;/NumAm&gt;</w:t>
      </w:r>
    </w:p>
    <w:p w14:paraId="73AD645E"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5DF0615C"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9D3DFF5"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0043BC88" w14:textId="77777777" w:rsidR="00774A4C" w:rsidRPr="00CA4534" w:rsidRDefault="00774A4C" w:rsidP="00774A4C">
      <w:pPr>
        <w:pStyle w:val="NormalBold"/>
      </w:pPr>
      <w:r w:rsidRPr="00CA4534">
        <w:rPr>
          <w:rStyle w:val="HideTWBExt"/>
          <w:b w:val="0"/>
        </w:rPr>
        <w:t>&lt;/RepeatBlock-By&gt;</w:t>
      </w:r>
    </w:p>
    <w:p w14:paraId="41A470E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C8CB419" w14:textId="77777777" w:rsidR="00774A4C" w:rsidRPr="00CA4534" w:rsidRDefault="00774A4C" w:rsidP="00774A4C">
      <w:pPr>
        <w:pStyle w:val="NormalBold"/>
      </w:pPr>
      <w:r w:rsidRPr="00CA4534">
        <w:rPr>
          <w:rStyle w:val="HideTWBExt"/>
          <w:b w:val="0"/>
        </w:rPr>
        <w:t>&lt;Article&gt;</w:t>
      </w:r>
      <w:r w:rsidRPr="00CA4534">
        <w:t>Člen 29 – odstavek 1 – točka c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04CA293" w14:textId="77777777" w:rsidTr="0059524E">
        <w:trPr>
          <w:trHeight w:hRule="exact" w:val="240"/>
          <w:jc w:val="center"/>
        </w:trPr>
        <w:tc>
          <w:tcPr>
            <w:tcW w:w="9752" w:type="dxa"/>
            <w:gridSpan w:val="2"/>
          </w:tcPr>
          <w:p w14:paraId="1CE60B4F" w14:textId="77777777" w:rsidR="00774A4C" w:rsidRPr="00CA4534" w:rsidRDefault="00774A4C" w:rsidP="0059524E"/>
        </w:tc>
      </w:tr>
      <w:tr w:rsidR="00774A4C" w:rsidRPr="00CA4534" w14:paraId="6CFC4637" w14:textId="77777777" w:rsidTr="0059524E">
        <w:trPr>
          <w:trHeight w:val="240"/>
          <w:jc w:val="center"/>
        </w:trPr>
        <w:tc>
          <w:tcPr>
            <w:tcW w:w="4876" w:type="dxa"/>
          </w:tcPr>
          <w:p w14:paraId="5705C92D" w14:textId="77777777" w:rsidR="00774A4C" w:rsidRPr="00CA4534" w:rsidRDefault="00774A4C" w:rsidP="0059524E">
            <w:pPr>
              <w:pStyle w:val="ColumnHeading"/>
            </w:pPr>
            <w:r w:rsidRPr="00CA4534">
              <w:t>Besedilo, ki ga predlaga Komisija</w:t>
            </w:r>
          </w:p>
        </w:tc>
        <w:tc>
          <w:tcPr>
            <w:tcW w:w="4876" w:type="dxa"/>
          </w:tcPr>
          <w:p w14:paraId="1403B325" w14:textId="77777777" w:rsidR="00774A4C" w:rsidRPr="00CA4534" w:rsidRDefault="00774A4C" w:rsidP="0059524E">
            <w:pPr>
              <w:pStyle w:val="ColumnHeading"/>
            </w:pPr>
            <w:r w:rsidRPr="00CA4534">
              <w:t>Predlog spremembe</w:t>
            </w:r>
          </w:p>
        </w:tc>
      </w:tr>
      <w:tr w:rsidR="00774A4C" w:rsidRPr="00CA4534" w14:paraId="3FA231BE" w14:textId="77777777" w:rsidTr="0059524E">
        <w:trPr>
          <w:jc w:val="center"/>
        </w:trPr>
        <w:tc>
          <w:tcPr>
            <w:tcW w:w="4876" w:type="dxa"/>
          </w:tcPr>
          <w:p w14:paraId="251E9987" w14:textId="77777777" w:rsidR="00774A4C" w:rsidRPr="00CA4534" w:rsidRDefault="00774A4C" w:rsidP="0059524E">
            <w:pPr>
              <w:pStyle w:val="Normal6"/>
            </w:pPr>
          </w:p>
        </w:tc>
        <w:tc>
          <w:tcPr>
            <w:tcW w:w="4876" w:type="dxa"/>
          </w:tcPr>
          <w:p w14:paraId="21F4991A" w14:textId="77777777" w:rsidR="00774A4C" w:rsidRPr="00CA4534" w:rsidRDefault="00774A4C" w:rsidP="0059524E">
            <w:pPr>
              <w:pStyle w:val="Normal6"/>
              <w:rPr>
                <w:b/>
                <w:i/>
              </w:rPr>
            </w:pPr>
            <w:r w:rsidRPr="00CA4534">
              <w:rPr>
                <w:b/>
                <w:i/>
              </w:rPr>
              <w:t>(c)</w:t>
            </w:r>
            <w:r w:rsidRPr="00CA4534">
              <w:rPr>
                <w:b/>
                <w:i/>
              </w:rPr>
              <w:tab/>
              <w:t>s potrditvijo statusa prosilca;</w:t>
            </w:r>
          </w:p>
        </w:tc>
      </w:tr>
    </w:tbl>
    <w:p w14:paraId="4C5B21C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F2CEF98" w14:textId="77777777" w:rsidR="00774A4C" w:rsidRPr="00CA4534" w:rsidRDefault="00774A4C" w:rsidP="00774A4C">
      <w:r w:rsidRPr="00CA4534">
        <w:rPr>
          <w:rStyle w:val="HideTWBExt"/>
        </w:rPr>
        <w:t>&lt;/Amend&gt;</w:t>
      </w:r>
    </w:p>
    <w:p w14:paraId="59F07B8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975</w:t>
      </w:r>
      <w:r w:rsidRPr="00CA4534">
        <w:rPr>
          <w:rStyle w:val="HideTWBExt"/>
          <w:b w:val="0"/>
        </w:rPr>
        <w:t>&lt;/NumAm&gt;</w:t>
      </w:r>
    </w:p>
    <w:p w14:paraId="79C0A82F"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6F011CB7"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18B78C3F"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48C18CA" w14:textId="77777777" w:rsidR="00774A4C" w:rsidRPr="00CA4534" w:rsidRDefault="00774A4C" w:rsidP="00774A4C">
      <w:pPr>
        <w:pStyle w:val="NormalBold"/>
      </w:pPr>
      <w:r w:rsidRPr="00CA4534">
        <w:rPr>
          <w:rStyle w:val="HideTWBExt"/>
          <w:b w:val="0"/>
        </w:rPr>
        <w:t>&lt;/RepeatBlock-By&gt;</w:t>
      </w:r>
    </w:p>
    <w:p w14:paraId="1D9FD74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8135741" w14:textId="77777777" w:rsidR="00774A4C" w:rsidRPr="00CA4534" w:rsidRDefault="00774A4C" w:rsidP="00774A4C">
      <w:pPr>
        <w:pStyle w:val="NormalBold"/>
      </w:pPr>
      <w:r w:rsidRPr="00CA4534">
        <w:rPr>
          <w:rStyle w:val="HideTWBExt"/>
          <w:b w:val="0"/>
        </w:rPr>
        <w:t>&lt;Article&gt;</w:t>
      </w:r>
      <w:r w:rsidRPr="00CA4534">
        <w:t>Člen 29 – odstavek 1 – točka d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DB847EA" w14:textId="77777777" w:rsidTr="0059524E">
        <w:trPr>
          <w:trHeight w:hRule="exact" w:val="240"/>
          <w:jc w:val="center"/>
        </w:trPr>
        <w:tc>
          <w:tcPr>
            <w:tcW w:w="9752" w:type="dxa"/>
            <w:gridSpan w:val="2"/>
          </w:tcPr>
          <w:p w14:paraId="39070785" w14:textId="77777777" w:rsidR="00774A4C" w:rsidRPr="00CA4534" w:rsidRDefault="00774A4C" w:rsidP="0059524E"/>
        </w:tc>
      </w:tr>
      <w:tr w:rsidR="00774A4C" w:rsidRPr="00CA4534" w14:paraId="26FF1CF8" w14:textId="77777777" w:rsidTr="0059524E">
        <w:trPr>
          <w:trHeight w:val="240"/>
          <w:jc w:val="center"/>
        </w:trPr>
        <w:tc>
          <w:tcPr>
            <w:tcW w:w="4876" w:type="dxa"/>
          </w:tcPr>
          <w:p w14:paraId="01ABCA9B" w14:textId="77777777" w:rsidR="00774A4C" w:rsidRPr="00CA4534" w:rsidRDefault="00774A4C" w:rsidP="0059524E">
            <w:pPr>
              <w:pStyle w:val="ColumnHeading"/>
            </w:pPr>
            <w:r w:rsidRPr="00CA4534">
              <w:t>Besedilo, ki ga predlaga Komisija</w:t>
            </w:r>
          </w:p>
        </w:tc>
        <w:tc>
          <w:tcPr>
            <w:tcW w:w="4876" w:type="dxa"/>
          </w:tcPr>
          <w:p w14:paraId="368853AE" w14:textId="77777777" w:rsidR="00774A4C" w:rsidRPr="00CA4534" w:rsidRDefault="00774A4C" w:rsidP="0059524E">
            <w:pPr>
              <w:pStyle w:val="ColumnHeading"/>
            </w:pPr>
            <w:r w:rsidRPr="00CA4534">
              <w:t>Predlog spremembe</w:t>
            </w:r>
          </w:p>
        </w:tc>
      </w:tr>
      <w:tr w:rsidR="00774A4C" w:rsidRPr="00CA4534" w14:paraId="4A740C6B" w14:textId="77777777" w:rsidTr="0059524E">
        <w:trPr>
          <w:jc w:val="center"/>
        </w:trPr>
        <w:tc>
          <w:tcPr>
            <w:tcW w:w="4876" w:type="dxa"/>
          </w:tcPr>
          <w:p w14:paraId="24073002" w14:textId="77777777" w:rsidR="00774A4C" w:rsidRPr="00CA4534" w:rsidRDefault="00774A4C" w:rsidP="0059524E">
            <w:pPr>
              <w:pStyle w:val="Normal6"/>
            </w:pPr>
          </w:p>
        </w:tc>
        <w:tc>
          <w:tcPr>
            <w:tcW w:w="4876" w:type="dxa"/>
          </w:tcPr>
          <w:p w14:paraId="42C9955E" w14:textId="15801491" w:rsidR="00774A4C" w:rsidRPr="00CA4534" w:rsidRDefault="00774A4C" w:rsidP="00CB1E80">
            <w:pPr>
              <w:pStyle w:val="Normal6"/>
              <w:rPr>
                <w:b/>
                <w:i/>
              </w:rPr>
            </w:pPr>
            <w:r w:rsidRPr="00CA4534">
              <w:rPr>
                <w:b/>
                <w:i/>
              </w:rPr>
              <w:t>(d)</w:t>
            </w:r>
            <w:r w:rsidRPr="00CA4534">
              <w:rPr>
                <w:b/>
                <w:i/>
              </w:rPr>
              <w:tab/>
              <w:t>z navedbo pravice prosilca, da ostane na ozemlju navedene države članice, ter tega, ali se lahko prosilec prosto giblje na celotnem ozemlju države članice ali le na njegovem delu;</w:t>
            </w:r>
          </w:p>
        </w:tc>
      </w:tr>
    </w:tbl>
    <w:p w14:paraId="610D337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27C7130" w14:textId="77777777" w:rsidR="00774A4C" w:rsidRPr="00CA4534" w:rsidRDefault="00774A4C" w:rsidP="00774A4C">
      <w:r w:rsidRPr="00CA4534">
        <w:rPr>
          <w:rStyle w:val="HideTWBExt"/>
        </w:rPr>
        <w:t>&lt;/Amend&gt;</w:t>
      </w:r>
    </w:p>
    <w:p w14:paraId="0B0F1C2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976</w:t>
      </w:r>
      <w:r w:rsidRPr="00CA4534">
        <w:rPr>
          <w:rStyle w:val="HideTWBExt"/>
          <w:b w:val="0"/>
        </w:rPr>
        <w:t>&lt;/NumAm&gt;</w:t>
      </w:r>
    </w:p>
    <w:p w14:paraId="5DB8A6BD"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0FE189F0"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A757788"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77770D9" w14:textId="77777777" w:rsidR="00774A4C" w:rsidRPr="00CA4534" w:rsidRDefault="00774A4C" w:rsidP="00774A4C">
      <w:pPr>
        <w:pStyle w:val="NormalBold"/>
      </w:pPr>
      <w:r w:rsidRPr="00CA4534">
        <w:rPr>
          <w:rStyle w:val="HideTWBExt"/>
          <w:b w:val="0"/>
        </w:rPr>
        <w:t>&lt;/RepeatBlock-By&gt;</w:t>
      </w:r>
    </w:p>
    <w:p w14:paraId="6C3129D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5201F36" w14:textId="77777777" w:rsidR="00774A4C" w:rsidRPr="00CA4534" w:rsidRDefault="00774A4C" w:rsidP="00774A4C">
      <w:pPr>
        <w:pStyle w:val="NormalBold"/>
      </w:pPr>
      <w:r w:rsidRPr="00CA4534">
        <w:rPr>
          <w:rStyle w:val="HideTWBExt"/>
          <w:b w:val="0"/>
        </w:rPr>
        <w:t>&lt;Article&gt;</w:t>
      </w:r>
      <w:r w:rsidRPr="00CA4534">
        <w:t>Člen 29 – odstavek 1 – točka e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B957E70" w14:textId="77777777" w:rsidTr="0059524E">
        <w:trPr>
          <w:trHeight w:hRule="exact" w:val="240"/>
          <w:jc w:val="center"/>
        </w:trPr>
        <w:tc>
          <w:tcPr>
            <w:tcW w:w="9752" w:type="dxa"/>
            <w:gridSpan w:val="2"/>
          </w:tcPr>
          <w:p w14:paraId="2C5A344F" w14:textId="77777777" w:rsidR="00774A4C" w:rsidRPr="00CA4534" w:rsidRDefault="00774A4C" w:rsidP="0059524E"/>
        </w:tc>
      </w:tr>
      <w:tr w:rsidR="00774A4C" w:rsidRPr="00CA4534" w14:paraId="54F2867A" w14:textId="77777777" w:rsidTr="0059524E">
        <w:trPr>
          <w:trHeight w:val="240"/>
          <w:jc w:val="center"/>
        </w:trPr>
        <w:tc>
          <w:tcPr>
            <w:tcW w:w="4876" w:type="dxa"/>
          </w:tcPr>
          <w:p w14:paraId="512049F4" w14:textId="77777777" w:rsidR="00774A4C" w:rsidRPr="00CA4534" w:rsidRDefault="00774A4C" w:rsidP="0059524E">
            <w:pPr>
              <w:pStyle w:val="ColumnHeading"/>
            </w:pPr>
            <w:r w:rsidRPr="00CA4534">
              <w:t>Besedilo, ki ga predlaga Komisija</w:t>
            </w:r>
          </w:p>
        </w:tc>
        <w:tc>
          <w:tcPr>
            <w:tcW w:w="4876" w:type="dxa"/>
          </w:tcPr>
          <w:p w14:paraId="5EC2097A" w14:textId="77777777" w:rsidR="00774A4C" w:rsidRPr="00CA4534" w:rsidRDefault="00774A4C" w:rsidP="0059524E">
            <w:pPr>
              <w:pStyle w:val="ColumnHeading"/>
            </w:pPr>
            <w:r w:rsidRPr="00CA4534">
              <w:t>Predlog spremembe</w:t>
            </w:r>
          </w:p>
        </w:tc>
      </w:tr>
      <w:tr w:rsidR="00774A4C" w:rsidRPr="00CA4534" w14:paraId="34E73C3C" w14:textId="77777777" w:rsidTr="0059524E">
        <w:trPr>
          <w:jc w:val="center"/>
        </w:trPr>
        <w:tc>
          <w:tcPr>
            <w:tcW w:w="4876" w:type="dxa"/>
          </w:tcPr>
          <w:p w14:paraId="771DEB81" w14:textId="77777777" w:rsidR="00774A4C" w:rsidRPr="00CA4534" w:rsidRDefault="00774A4C" w:rsidP="0059524E">
            <w:pPr>
              <w:pStyle w:val="Normal6"/>
            </w:pPr>
          </w:p>
        </w:tc>
        <w:tc>
          <w:tcPr>
            <w:tcW w:w="4876" w:type="dxa"/>
          </w:tcPr>
          <w:p w14:paraId="51E0B75D" w14:textId="77777777" w:rsidR="00774A4C" w:rsidRPr="00CA4534" w:rsidRDefault="00774A4C" w:rsidP="0059524E">
            <w:pPr>
              <w:pStyle w:val="Normal6"/>
              <w:rPr>
                <w:b/>
                <w:i/>
              </w:rPr>
            </w:pPr>
            <w:r w:rsidRPr="00CA4534">
              <w:rPr>
                <w:b/>
                <w:i/>
              </w:rPr>
              <w:t>(e)</w:t>
            </w:r>
            <w:r w:rsidRPr="00CA4534">
              <w:rPr>
                <w:b/>
                <w:i/>
              </w:rPr>
              <w:tab/>
              <w:t>z navedbo, da dokument ni veljavna potna listina ter da prosilec brez dovoljenja ne sme potovati na ozemlje drugih držav članic, dokler ni zaključen postopek za določitev države članice, odgovorne za obravnavo prošnje, v skladu z Uredbo (EU) XXX/XXX (dublinska uredba);</w:t>
            </w:r>
          </w:p>
        </w:tc>
      </w:tr>
    </w:tbl>
    <w:p w14:paraId="25FE8E4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1A53ABF" w14:textId="77777777" w:rsidR="00774A4C" w:rsidRPr="00CA4534" w:rsidRDefault="00774A4C" w:rsidP="00774A4C">
      <w:r w:rsidRPr="00CA4534">
        <w:rPr>
          <w:rStyle w:val="HideTWBExt"/>
        </w:rPr>
        <w:t>&lt;/Amend&gt;</w:t>
      </w:r>
    </w:p>
    <w:p w14:paraId="2ACB7C0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977</w:t>
      </w:r>
      <w:r w:rsidRPr="00CA4534">
        <w:rPr>
          <w:rStyle w:val="HideTWBExt"/>
          <w:b w:val="0"/>
        </w:rPr>
        <w:t>&lt;/NumAm&gt;</w:t>
      </w:r>
    </w:p>
    <w:p w14:paraId="5B617BFE"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5DEB79C"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0C36AA93"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283A8725" w14:textId="77777777" w:rsidR="00774A4C" w:rsidRPr="00CA4534" w:rsidRDefault="00774A4C" w:rsidP="00774A4C">
      <w:pPr>
        <w:pStyle w:val="NormalBold"/>
      </w:pPr>
      <w:r w:rsidRPr="00CA4534">
        <w:rPr>
          <w:rStyle w:val="HideTWBExt"/>
          <w:b w:val="0"/>
        </w:rPr>
        <w:t>&lt;/RepeatBlock-By&gt;</w:t>
      </w:r>
    </w:p>
    <w:p w14:paraId="685F63B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E80618E" w14:textId="77777777" w:rsidR="00774A4C" w:rsidRPr="00CA4534" w:rsidRDefault="00774A4C" w:rsidP="00774A4C">
      <w:pPr>
        <w:pStyle w:val="NormalBold"/>
      </w:pPr>
      <w:r w:rsidRPr="00CA4534">
        <w:rPr>
          <w:rStyle w:val="HideTWBExt"/>
          <w:b w:val="0"/>
        </w:rPr>
        <w:t>&lt;Article&gt;</w:t>
      </w:r>
      <w:r w:rsidRPr="00CA4534">
        <w:t>Člen 29 – odstavek 1 – točka f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1060AF1" w14:textId="77777777" w:rsidTr="0059524E">
        <w:trPr>
          <w:trHeight w:hRule="exact" w:val="240"/>
          <w:jc w:val="center"/>
        </w:trPr>
        <w:tc>
          <w:tcPr>
            <w:tcW w:w="9752" w:type="dxa"/>
            <w:gridSpan w:val="2"/>
          </w:tcPr>
          <w:p w14:paraId="0E2B5FC7" w14:textId="77777777" w:rsidR="00774A4C" w:rsidRPr="00CA4534" w:rsidRDefault="00774A4C" w:rsidP="0059524E"/>
        </w:tc>
      </w:tr>
      <w:tr w:rsidR="00774A4C" w:rsidRPr="00CA4534" w14:paraId="58296554" w14:textId="77777777" w:rsidTr="0059524E">
        <w:trPr>
          <w:trHeight w:val="240"/>
          <w:jc w:val="center"/>
        </w:trPr>
        <w:tc>
          <w:tcPr>
            <w:tcW w:w="4876" w:type="dxa"/>
          </w:tcPr>
          <w:p w14:paraId="4FDE9B7D" w14:textId="77777777" w:rsidR="00774A4C" w:rsidRPr="00CA4534" w:rsidRDefault="00774A4C" w:rsidP="0059524E">
            <w:pPr>
              <w:pStyle w:val="ColumnHeading"/>
            </w:pPr>
            <w:r w:rsidRPr="00CA4534">
              <w:t>Besedilo, ki ga predlaga Komisija</w:t>
            </w:r>
          </w:p>
        </w:tc>
        <w:tc>
          <w:tcPr>
            <w:tcW w:w="4876" w:type="dxa"/>
          </w:tcPr>
          <w:p w14:paraId="29FFDF61" w14:textId="77777777" w:rsidR="00774A4C" w:rsidRPr="00CA4534" w:rsidRDefault="00774A4C" w:rsidP="0059524E">
            <w:pPr>
              <w:pStyle w:val="ColumnHeading"/>
            </w:pPr>
            <w:r w:rsidRPr="00CA4534">
              <w:t>Predlog spremembe</w:t>
            </w:r>
          </w:p>
        </w:tc>
      </w:tr>
      <w:tr w:rsidR="00774A4C" w:rsidRPr="00CA4534" w14:paraId="583CB7F6" w14:textId="77777777" w:rsidTr="0059524E">
        <w:trPr>
          <w:jc w:val="center"/>
        </w:trPr>
        <w:tc>
          <w:tcPr>
            <w:tcW w:w="4876" w:type="dxa"/>
          </w:tcPr>
          <w:p w14:paraId="4721203B" w14:textId="77777777" w:rsidR="00774A4C" w:rsidRPr="00CA4534" w:rsidRDefault="00774A4C" w:rsidP="0059524E">
            <w:pPr>
              <w:pStyle w:val="Normal6"/>
            </w:pPr>
          </w:p>
        </w:tc>
        <w:tc>
          <w:tcPr>
            <w:tcW w:w="4876" w:type="dxa"/>
          </w:tcPr>
          <w:p w14:paraId="5CDE53AB" w14:textId="77777777" w:rsidR="00774A4C" w:rsidRPr="00CA4534" w:rsidRDefault="00774A4C" w:rsidP="0059524E">
            <w:pPr>
              <w:pStyle w:val="Normal6"/>
              <w:rPr>
                <w:b/>
                <w:i/>
              </w:rPr>
            </w:pPr>
            <w:r w:rsidRPr="00CA4534">
              <w:rPr>
                <w:b/>
                <w:i/>
              </w:rPr>
              <w:t>(f)</w:t>
            </w:r>
            <w:r w:rsidRPr="00CA4534">
              <w:rPr>
                <w:b/>
                <w:i/>
              </w:rPr>
              <w:tab/>
              <w:t>z navedbo, ali ima prosilec dovoljenje za opravljanje pridobitvene dejavnosti.</w:t>
            </w:r>
          </w:p>
        </w:tc>
      </w:tr>
    </w:tbl>
    <w:p w14:paraId="2C6A475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43F8876" w14:textId="77777777" w:rsidR="00774A4C" w:rsidRPr="00CA4534" w:rsidRDefault="00774A4C" w:rsidP="00774A4C">
      <w:r w:rsidRPr="00CA4534">
        <w:rPr>
          <w:rStyle w:val="HideTWBExt"/>
        </w:rPr>
        <w:t>&lt;/Amend&gt;</w:t>
      </w:r>
    </w:p>
    <w:p w14:paraId="1462BEA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978</w:t>
      </w:r>
      <w:r w:rsidRPr="00CA4534">
        <w:rPr>
          <w:rStyle w:val="HideTWBExt"/>
          <w:b w:val="0"/>
        </w:rPr>
        <w:t>&lt;/NumAm&gt;</w:t>
      </w:r>
    </w:p>
    <w:p w14:paraId="2B38F7D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387DD06"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4E370FB0"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3161AAFB" w14:textId="77777777" w:rsidR="00774A4C" w:rsidRPr="00CA4534" w:rsidRDefault="00774A4C" w:rsidP="00774A4C">
      <w:pPr>
        <w:pStyle w:val="NormalBold"/>
      </w:pPr>
      <w:r w:rsidRPr="00CA4534">
        <w:rPr>
          <w:rStyle w:val="HideTWBExt"/>
          <w:b w:val="0"/>
        </w:rPr>
        <w:t>&lt;/RepeatBlock-By&gt;</w:t>
      </w:r>
    </w:p>
    <w:p w14:paraId="0AE9231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CF332BF" w14:textId="77777777" w:rsidR="00774A4C" w:rsidRPr="00CA4534" w:rsidRDefault="00774A4C" w:rsidP="00774A4C">
      <w:pPr>
        <w:pStyle w:val="NormalBold"/>
      </w:pPr>
      <w:r w:rsidRPr="00CA4534">
        <w:rPr>
          <w:rStyle w:val="HideTWBExt"/>
          <w:b w:val="0"/>
        </w:rPr>
        <w:t>&lt;Article&gt;</w:t>
      </w:r>
      <w:r w:rsidRPr="00CA4534">
        <w:t>Člen 29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2E23D4F" w14:textId="77777777" w:rsidTr="0059524E">
        <w:trPr>
          <w:trHeight w:hRule="exact" w:val="240"/>
          <w:jc w:val="center"/>
        </w:trPr>
        <w:tc>
          <w:tcPr>
            <w:tcW w:w="9752" w:type="dxa"/>
            <w:gridSpan w:val="2"/>
          </w:tcPr>
          <w:p w14:paraId="08EE8EA0" w14:textId="77777777" w:rsidR="00774A4C" w:rsidRPr="00CA4534" w:rsidRDefault="00774A4C" w:rsidP="0059524E"/>
        </w:tc>
      </w:tr>
      <w:tr w:rsidR="00774A4C" w:rsidRPr="00CA4534" w14:paraId="444C8CA7" w14:textId="77777777" w:rsidTr="0059524E">
        <w:trPr>
          <w:trHeight w:val="240"/>
          <w:jc w:val="center"/>
        </w:trPr>
        <w:tc>
          <w:tcPr>
            <w:tcW w:w="4876" w:type="dxa"/>
          </w:tcPr>
          <w:p w14:paraId="7C56C77A" w14:textId="77777777" w:rsidR="00774A4C" w:rsidRPr="00CA4534" w:rsidRDefault="00774A4C" w:rsidP="0059524E">
            <w:pPr>
              <w:pStyle w:val="ColumnHeading"/>
            </w:pPr>
            <w:r w:rsidRPr="00CA4534">
              <w:t>Besedilo, ki ga predlaga Komisija</w:t>
            </w:r>
          </w:p>
        </w:tc>
        <w:tc>
          <w:tcPr>
            <w:tcW w:w="4876" w:type="dxa"/>
          </w:tcPr>
          <w:p w14:paraId="282F93F9" w14:textId="77777777" w:rsidR="00774A4C" w:rsidRPr="00CA4534" w:rsidRDefault="00774A4C" w:rsidP="0059524E">
            <w:pPr>
              <w:pStyle w:val="ColumnHeading"/>
            </w:pPr>
            <w:r w:rsidRPr="00CA4534">
              <w:t>Predlog spremembe</w:t>
            </w:r>
          </w:p>
        </w:tc>
      </w:tr>
      <w:tr w:rsidR="00774A4C" w:rsidRPr="00CA4534" w14:paraId="02580584" w14:textId="77777777" w:rsidTr="0059524E">
        <w:trPr>
          <w:jc w:val="center"/>
        </w:trPr>
        <w:tc>
          <w:tcPr>
            <w:tcW w:w="4876" w:type="dxa"/>
          </w:tcPr>
          <w:p w14:paraId="47BCAA4D" w14:textId="77777777" w:rsidR="00774A4C" w:rsidRPr="00CA4534" w:rsidRDefault="00774A4C" w:rsidP="0059524E">
            <w:pPr>
              <w:pStyle w:val="Normal6"/>
              <w:rPr>
                <w:b/>
                <w:i/>
              </w:rPr>
            </w:pPr>
            <w:r w:rsidRPr="00CA4534">
              <w:rPr>
                <w:b/>
                <w:i/>
              </w:rPr>
              <w:t>2.</w:t>
            </w:r>
            <w:r w:rsidRPr="00CA4534">
              <w:rPr>
                <w:b/>
                <w:i/>
              </w:rPr>
              <w:tab/>
              <w:t>Organi države članice, v kateri je vložena prošnja, v treh delovnih dneh od vložitve prošnje prosilcu izdajo dokument na njegovo ime:</w:t>
            </w:r>
          </w:p>
        </w:tc>
        <w:tc>
          <w:tcPr>
            <w:tcW w:w="4876" w:type="dxa"/>
          </w:tcPr>
          <w:p w14:paraId="2BDE1853" w14:textId="77777777" w:rsidR="00774A4C" w:rsidRPr="00CA4534" w:rsidRDefault="00774A4C" w:rsidP="0059524E">
            <w:pPr>
              <w:pStyle w:val="Normal6"/>
              <w:rPr>
                <w:b/>
                <w:i/>
              </w:rPr>
            </w:pPr>
            <w:r w:rsidRPr="00CA4534">
              <w:rPr>
                <w:b/>
                <w:i/>
              </w:rPr>
              <w:t>črtano</w:t>
            </w:r>
          </w:p>
        </w:tc>
      </w:tr>
      <w:tr w:rsidR="00774A4C" w:rsidRPr="00CA4534" w14:paraId="4AD08616" w14:textId="77777777" w:rsidTr="0059524E">
        <w:trPr>
          <w:jc w:val="center"/>
        </w:trPr>
        <w:tc>
          <w:tcPr>
            <w:tcW w:w="4876" w:type="dxa"/>
          </w:tcPr>
          <w:p w14:paraId="05D858DF" w14:textId="77777777" w:rsidR="00774A4C" w:rsidRPr="00CA4534" w:rsidRDefault="00774A4C" w:rsidP="0059524E">
            <w:pPr>
              <w:pStyle w:val="Normal6"/>
              <w:rPr>
                <w:b/>
                <w:i/>
              </w:rPr>
            </w:pPr>
            <w:r w:rsidRPr="00CA4534">
              <w:rPr>
                <w:b/>
                <w:i/>
              </w:rPr>
              <w:t>(a) z navedbo identitete prosilca, pri čemer so vključeni vsaj podatki iz člena 27(1)(a) in (b), po potrebi preverjeni in posodobljeni, ter podobo obraza prosilca, podpisom, trenutnim prebivališčem in datumom vložitve prošnje;</w:t>
            </w:r>
          </w:p>
        </w:tc>
        <w:tc>
          <w:tcPr>
            <w:tcW w:w="4876" w:type="dxa"/>
          </w:tcPr>
          <w:p w14:paraId="57D6142A" w14:textId="77777777" w:rsidR="00774A4C" w:rsidRPr="00CA4534" w:rsidRDefault="00774A4C" w:rsidP="0059524E">
            <w:pPr>
              <w:pStyle w:val="Normal6"/>
            </w:pPr>
          </w:p>
        </w:tc>
      </w:tr>
      <w:tr w:rsidR="00774A4C" w:rsidRPr="00CA4534" w14:paraId="6C8F1DD3" w14:textId="77777777" w:rsidTr="0059524E">
        <w:trPr>
          <w:jc w:val="center"/>
        </w:trPr>
        <w:tc>
          <w:tcPr>
            <w:tcW w:w="4876" w:type="dxa"/>
          </w:tcPr>
          <w:p w14:paraId="3CB4C7B1" w14:textId="77777777" w:rsidR="00774A4C" w:rsidRPr="00CA4534" w:rsidRDefault="00774A4C" w:rsidP="0059524E">
            <w:pPr>
              <w:pStyle w:val="Normal6"/>
              <w:rPr>
                <w:b/>
                <w:i/>
              </w:rPr>
            </w:pPr>
            <w:r w:rsidRPr="00CA4534">
              <w:rPr>
                <w:b/>
                <w:i/>
              </w:rPr>
              <w:t>(b) z navedbo organa izdajatelja, datuma in kraja izdaje ter obdobja veljavnosti dokumenta;</w:t>
            </w:r>
          </w:p>
        </w:tc>
        <w:tc>
          <w:tcPr>
            <w:tcW w:w="4876" w:type="dxa"/>
          </w:tcPr>
          <w:p w14:paraId="7E5DB900" w14:textId="77777777" w:rsidR="00774A4C" w:rsidRPr="00CA4534" w:rsidRDefault="00774A4C" w:rsidP="0059524E">
            <w:pPr>
              <w:pStyle w:val="Normal6"/>
            </w:pPr>
          </w:p>
        </w:tc>
      </w:tr>
      <w:tr w:rsidR="00774A4C" w:rsidRPr="00CA4534" w14:paraId="09AD701E" w14:textId="77777777" w:rsidTr="0059524E">
        <w:trPr>
          <w:jc w:val="center"/>
        </w:trPr>
        <w:tc>
          <w:tcPr>
            <w:tcW w:w="4876" w:type="dxa"/>
          </w:tcPr>
          <w:p w14:paraId="497805FD" w14:textId="77777777" w:rsidR="00774A4C" w:rsidRPr="00CA4534" w:rsidRDefault="00774A4C" w:rsidP="0059524E">
            <w:pPr>
              <w:pStyle w:val="Normal6"/>
              <w:rPr>
                <w:b/>
                <w:i/>
              </w:rPr>
            </w:pPr>
            <w:r w:rsidRPr="00CA4534">
              <w:rPr>
                <w:b/>
                <w:i/>
              </w:rPr>
              <w:t>(c) s potrditvijo statusa prosilca;</w:t>
            </w:r>
          </w:p>
        </w:tc>
        <w:tc>
          <w:tcPr>
            <w:tcW w:w="4876" w:type="dxa"/>
          </w:tcPr>
          <w:p w14:paraId="1C8A88C3" w14:textId="77777777" w:rsidR="00774A4C" w:rsidRPr="00CA4534" w:rsidRDefault="00774A4C" w:rsidP="0059524E">
            <w:pPr>
              <w:pStyle w:val="Normal6"/>
            </w:pPr>
          </w:p>
        </w:tc>
      </w:tr>
      <w:tr w:rsidR="00774A4C" w:rsidRPr="00CA4534" w14:paraId="02CA646A" w14:textId="77777777" w:rsidTr="0059524E">
        <w:trPr>
          <w:jc w:val="center"/>
        </w:trPr>
        <w:tc>
          <w:tcPr>
            <w:tcW w:w="4876" w:type="dxa"/>
          </w:tcPr>
          <w:p w14:paraId="5DB2E91E" w14:textId="77777777" w:rsidR="00774A4C" w:rsidRPr="00CA4534" w:rsidRDefault="00774A4C" w:rsidP="0059524E">
            <w:pPr>
              <w:pStyle w:val="Normal6"/>
              <w:rPr>
                <w:b/>
                <w:i/>
              </w:rPr>
            </w:pPr>
            <w:r w:rsidRPr="00CA4534">
              <w:rPr>
                <w:b/>
                <w:i/>
              </w:rPr>
              <w:t>(d) z navedbo pravice prosilca, da ostane na ozemlju navedene države članice, ter tega, ali se lahko prosilec prosto giblje na celotnem ozemlju države članice ali le na njegovem delu;</w:t>
            </w:r>
          </w:p>
        </w:tc>
        <w:tc>
          <w:tcPr>
            <w:tcW w:w="4876" w:type="dxa"/>
          </w:tcPr>
          <w:p w14:paraId="33A602E9" w14:textId="77777777" w:rsidR="00774A4C" w:rsidRPr="00CA4534" w:rsidRDefault="00774A4C" w:rsidP="0059524E">
            <w:pPr>
              <w:pStyle w:val="Normal6"/>
            </w:pPr>
          </w:p>
        </w:tc>
      </w:tr>
      <w:tr w:rsidR="00774A4C" w:rsidRPr="00CA4534" w14:paraId="2B69A477" w14:textId="77777777" w:rsidTr="0059524E">
        <w:trPr>
          <w:jc w:val="center"/>
        </w:trPr>
        <w:tc>
          <w:tcPr>
            <w:tcW w:w="4876" w:type="dxa"/>
          </w:tcPr>
          <w:p w14:paraId="297AD9BA" w14:textId="77777777" w:rsidR="00774A4C" w:rsidRPr="00CA4534" w:rsidRDefault="00774A4C" w:rsidP="0059524E">
            <w:pPr>
              <w:pStyle w:val="Normal6"/>
              <w:rPr>
                <w:b/>
                <w:i/>
              </w:rPr>
            </w:pPr>
            <w:r w:rsidRPr="00CA4534">
              <w:rPr>
                <w:b/>
                <w:i/>
              </w:rPr>
              <w:t>(e) z navedbo, da dokument ni veljavna potna listina ter da prosilec brez dovoljenja ne sme potovati na ozemlje drugih držav članic, dokler ni zaključen postopek za določitev države članice, odgovorne za obravnavo prošnje, v skladu z Uredbo (EU) XXX/XXX (dublinska uredba);</w:t>
            </w:r>
          </w:p>
        </w:tc>
        <w:tc>
          <w:tcPr>
            <w:tcW w:w="4876" w:type="dxa"/>
          </w:tcPr>
          <w:p w14:paraId="68FF7648" w14:textId="77777777" w:rsidR="00774A4C" w:rsidRPr="00CA4534" w:rsidRDefault="00774A4C" w:rsidP="0059524E">
            <w:pPr>
              <w:pStyle w:val="Normal6"/>
            </w:pPr>
          </w:p>
        </w:tc>
      </w:tr>
      <w:tr w:rsidR="00774A4C" w:rsidRPr="00CA4534" w14:paraId="23191ADB" w14:textId="77777777" w:rsidTr="0059524E">
        <w:trPr>
          <w:jc w:val="center"/>
        </w:trPr>
        <w:tc>
          <w:tcPr>
            <w:tcW w:w="4876" w:type="dxa"/>
          </w:tcPr>
          <w:p w14:paraId="0ED729D2" w14:textId="77777777" w:rsidR="00774A4C" w:rsidRPr="00CA4534" w:rsidRDefault="00774A4C" w:rsidP="0059524E">
            <w:pPr>
              <w:pStyle w:val="Normal6"/>
              <w:rPr>
                <w:b/>
                <w:i/>
              </w:rPr>
            </w:pPr>
            <w:r w:rsidRPr="00CA4534">
              <w:rPr>
                <w:b/>
                <w:i/>
              </w:rPr>
              <w:t>(f) z navedbo, ali ima prosilec dovoljenje za opravljanje pridobitvene dejavnosti.</w:t>
            </w:r>
          </w:p>
        </w:tc>
        <w:tc>
          <w:tcPr>
            <w:tcW w:w="4876" w:type="dxa"/>
          </w:tcPr>
          <w:p w14:paraId="6F6C26CB" w14:textId="77777777" w:rsidR="00774A4C" w:rsidRPr="00CA4534" w:rsidRDefault="00774A4C" w:rsidP="0059524E">
            <w:pPr>
              <w:pStyle w:val="Normal6"/>
            </w:pPr>
          </w:p>
        </w:tc>
      </w:tr>
    </w:tbl>
    <w:p w14:paraId="1528069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B92CB0B" w14:textId="77777777" w:rsidR="00774A4C" w:rsidRPr="00CA4534" w:rsidRDefault="00774A4C" w:rsidP="00774A4C">
      <w:r w:rsidRPr="00CA4534">
        <w:rPr>
          <w:rStyle w:val="HideTWBExt"/>
        </w:rPr>
        <w:t>&lt;/Amend&gt;</w:t>
      </w:r>
    </w:p>
    <w:p w14:paraId="0984313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979</w:t>
      </w:r>
      <w:r w:rsidRPr="00CA4534">
        <w:rPr>
          <w:rStyle w:val="HideTWBExt"/>
          <w:b w:val="0"/>
        </w:rPr>
        <w:t>&lt;/NumAm&gt;</w:t>
      </w:r>
    </w:p>
    <w:p w14:paraId="2F6040F4"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1AA898CD" w14:textId="77777777" w:rsidR="00774A4C" w:rsidRPr="00CA4534" w:rsidRDefault="00774A4C" w:rsidP="00774A4C">
      <w:pPr>
        <w:pStyle w:val="NormalBold"/>
      </w:pPr>
      <w:r w:rsidRPr="00CA4534">
        <w:rPr>
          <w:rStyle w:val="HideTWBExt"/>
          <w:b w:val="0"/>
        </w:rPr>
        <w:t>&lt;/RepeatBlock-By&gt;</w:t>
      </w:r>
    </w:p>
    <w:p w14:paraId="50FAA0E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9FA9841" w14:textId="77777777" w:rsidR="00774A4C" w:rsidRPr="00CA4534" w:rsidRDefault="00774A4C" w:rsidP="00774A4C">
      <w:pPr>
        <w:pStyle w:val="NormalBold"/>
      </w:pPr>
      <w:r w:rsidRPr="00CA4534">
        <w:rPr>
          <w:rStyle w:val="HideTWBExt"/>
          <w:b w:val="0"/>
        </w:rPr>
        <w:t>&lt;Article&gt;</w:t>
      </w:r>
      <w:r w:rsidRPr="00CA4534">
        <w:t>Člen 29 – odstavek 2 – točka d</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9386F09" w14:textId="77777777" w:rsidTr="0059524E">
        <w:trPr>
          <w:trHeight w:hRule="exact" w:val="240"/>
          <w:jc w:val="center"/>
        </w:trPr>
        <w:tc>
          <w:tcPr>
            <w:tcW w:w="9752" w:type="dxa"/>
            <w:gridSpan w:val="2"/>
          </w:tcPr>
          <w:p w14:paraId="5DAFB826" w14:textId="77777777" w:rsidR="00774A4C" w:rsidRPr="00CA4534" w:rsidRDefault="00774A4C" w:rsidP="0059524E"/>
        </w:tc>
      </w:tr>
      <w:tr w:rsidR="00774A4C" w:rsidRPr="00CA4534" w14:paraId="546EB4A4" w14:textId="77777777" w:rsidTr="0059524E">
        <w:trPr>
          <w:trHeight w:val="240"/>
          <w:jc w:val="center"/>
        </w:trPr>
        <w:tc>
          <w:tcPr>
            <w:tcW w:w="4876" w:type="dxa"/>
          </w:tcPr>
          <w:p w14:paraId="45086EF5" w14:textId="77777777" w:rsidR="00774A4C" w:rsidRPr="00CA4534" w:rsidRDefault="00774A4C" w:rsidP="0059524E">
            <w:pPr>
              <w:pStyle w:val="ColumnHeading"/>
            </w:pPr>
            <w:r w:rsidRPr="00CA4534">
              <w:t>Besedilo, ki ga predlaga Komisija</w:t>
            </w:r>
          </w:p>
        </w:tc>
        <w:tc>
          <w:tcPr>
            <w:tcW w:w="4876" w:type="dxa"/>
          </w:tcPr>
          <w:p w14:paraId="6F9579CE" w14:textId="77777777" w:rsidR="00774A4C" w:rsidRPr="00CA4534" w:rsidRDefault="00774A4C" w:rsidP="0059524E">
            <w:pPr>
              <w:pStyle w:val="ColumnHeading"/>
            </w:pPr>
            <w:r w:rsidRPr="00CA4534">
              <w:t>Predlog spremembe</w:t>
            </w:r>
          </w:p>
        </w:tc>
      </w:tr>
      <w:tr w:rsidR="00774A4C" w:rsidRPr="00CA4534" w14:paraId="6855EAD6" w14:textId="77777777" w:rsidTr="0059524E">
        <w:trPr>
          <w:jc w:val="center"/>
        </w:trPr>
        <w:tc>
          <w:tcPr>
            <w:tcW w:w="4876" w:type="dxa"/>
          </w:tcPr>
          <w:p w14:paraId="3614EB7E" w14:textId="77777777" w:rsidR="00774A4C" w:rsidRPr="00CA4534" w:rsidRDefault="00774A4C" w:rsidP="0059524E">
            <w:pPr>
              <w:pStyle w:val="Normal6"/>
              <w:rPr>
                <w:b/>
                <w:i/>
              </w:rPr>
            </w:pPr>
            <w:r w:rsidRPr="00CA4534">
              <w:t>(d)</w:t>
            </w:r>
            <w:r w:rsidRPr="00CA4534">
              <w:rPr>
                <w:b/>
                <w:i/>
              </w:rPr>
              <w:tab/>
            </w:r>
            <w:r w:rsidRPr="00CA4534">
              <w:t>z navedbo pravice prosilca, da ostane na ozemlju navedene države članice, ter tega,</w:t>
            </w:r>
            <w:r w:rsidRPr="00CA4534">
              <w:rPr>
                <w:b/>
                <w:i/>
              </w:rPr>
              <w:t xml:space="preserve"> ali</w:t>
            </w:r>
            <w:r w:rsidRPr="00CA4534">
              <w:t xml:space="preserve"> se lahko prosilec prosto giblje na celotnem ozemlju države članice</w:t>
            </w:r>
            <w:r w:rsidRPr="00CA4534">
              <w:rPr>
                <w:b/>
                <w:i/>
              </w:rPr>
              <w:t xml:space="preserve"> ali le na njegovem delu</w:t>
            </w:r>
            <w:r w:rsidRPr="00CA4534">
              <w:t>;</w:t>
            </w:r>
          </w:p>
        </w:tc>
        <w:tc>
          <w:tcPr>
            <w:tcW w:w="4876" w:type="dxa"/>
          </w:tcPr>
          <w:p w14:paraId="5B9B1A89" w14:textId="77777777" w:rsidR="00774A4C" w:rsidRPr="00CA4534" w:rsidRDefault="00774A4C" w:rsidP="0059524E">
            <w:pPr>
              <w:pStyle w:val="Normal6"/>
              <w:rPr>
                <w:b/>
                <w:i/>
              </w:rPr>
            </w:pPr>
            <w:r w:rsidRPr="00CA4534">
              <w:t>(d)</w:t>
            </w:r>
            <w:r w:rsidRPr="00CA4534">
              <w:rPr>
                <w:b/>
                <w:i/>
              </w:rPr>
              <w:tab/>
            </w:r>
            <w:r w:rsidRPr="00CA4534">
              <w:t>z navedbo pravice prosilca, da ostane na ozemlju navedene države članice, ter tega,</w:t>
            </w:r>
            <w:r w:rsidRPr="00CA4534">
              <w:rPr>
                <w:b/>
                <w:i/>
              </w:rPr>
              <w:t xml:space="preserve"> da</w:t>
            </w:r>
            <w:r w:rsidRPr="00CA4534">
              <w:t xml:space="preserve"> se lahko prosilec prosto giblje na celotnem ozemlju države članice;</w:t>
            </w:r>
          </w:p>
        </w:tc>
      </w:tr>
    </w:tbl>
    <w:p w14:paraId="431EF14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51A1877" w14:textId="77777777" w:rsidR="00774A4C" w:rsidRPr="00CA4534" w:rsidRDefault="00774A4C" w:rsidP="00774A4C">
      <w:r w:rsidRPr="00CA4534">
        <w:rPr>
          <w:rStyle w:val="HideTWBExt"/>
        </w:rPr>
        <w:t>&lt;/Amend&gt;</w:t>
      </w:r>
    </w:p>
    <w:p w14:paraId="25295C8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980</w:t>
      </w:r>
      <w:r w:rsidRPr="00CA4534">
        <w:rPr>
          <w:rStyle w:val="HideTWBExt"/>
          <w:b w:val="0"/>
        </w:rPr>
        <w:t>&lt;/NumAm&gt;</w:t>
      </w:r>
    </w:p>
    <w:p w14:paraId="3ECEA17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1814716D" w14:textId="77777777" w:rsidR="00774A4C" w:rsidRPr="00CA4534" w:rsidRDefault="00774A4C" w:rsidP="00774A4C">
      <w:pPr>
        <w:pStyle w:val="NormalBold"/>
      </w:pPr>
      <w:r w:rsidRPr="00CA4534">
        <w:rPr>
          <w:rStyle w:val="HideTWBExt"/>
          <w:b w:val="0"/>
        </w:rPr>
        <w:t>&lt;/RepeatBlock-By&gt;</w:t>
      </w:r>
    </w:p>
    <w:p w14:paraId="6350225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443135E" w14:textId="77777777" w:rsidR="00774A4C" w:rsidRPr="00CA4534" w:rsidRDefault="00774A4C" w:rsidP="00774A4C">
      <w:pPr>
        <w:pStyle w:val="NormalBold"/>
      </w:pPr>
      <w:r w:rsidRPr="00CA4534">
        <w:rPr>
          <w:rStyle w:val="HideTWBExt"/>
          <w:b w:val="0"/>
        </w:rPr>
        <w:t>&lt;Article&gt;</w:t>
      </w:r>
      <w:r w:rsidRPr="00CA4534">
        <w:t>Člen 29 – odstavek 2 – točka e</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A88E33A" w14:textId="77777777" w:rsidTr="0059524E">
        <w:trPr>
          <w:trHeight w:hRule="exact" w:val="240"/>
          <w:jc w:val="center"/>
        </w:trPr>
        <w:tc>
          <w:tcPr>
            <w:tcW w:w="9752" w:type="dxa"/>
            <w:gridSpan w:val="2"/>
          </w:tcPr>
          <w:p w14:paraId="6C4ABEDC" w14:textId="77777777" w:rsidR="00774A4C" w:rsidRPr="00CA4534" w:rsidRDefault="00774A4C" w:rsidP="0059524E"/>
        </w:tc>
      </w:tr>
      <w:tr w:rsidR="00774A4C" w:rsidRPr="00CA4534" w14:paraId="65BEB96E" w14:textId="77777777" w:rsidTr="0059524E">
        <w:trPr>
          <w:trHeight w:val="240"/>
          <w:jc w:val="center"/>
        </w:trPr>
        <w:tc>
          <w:tcPr>
            <w:tcW w:w="4876" w:type="dxa"/>
          </w:tcPr>
          <w:p w14:paraId="4081F1BA" w14:textId="77777777" w:rsidR="00774A4C" w:rsidRPr="00CA4534" w:rsidRDefault="00774A4C" w:rsidP="0059524E">
            <w:pPr>
              <w:pStyle w:val="ColumnHeading"/>
            </w:pPr>
            <w:r w:rsidRPr="00CA4534">
              <w:t>Besedilo, ki ga predlaga Komisija</w:t>
            </w:r>
          </w:p>
        </w:tc>
        <w:tc>
          <w:tcPr>
            <w:tcW w:w="4876" w:type="dxa"/>
          </w:tcPr>
          <w:p w14:paraId="54233540" w14:textId="77777777" w:rsidR="00774A4C" w:rsidRPr="00CA4534" w:rsidRDefault="00774A4C" w:rsidP="0059524E">
            <w:pPr>
              <w:pStyle w:val="ColumnHeading"/>
            </w:pPr>
            <w:r w:rsidRPr="00CA4534">
              <w:t>Predlog spremembe</w:t>
            </w:r>
          </w:p>
        </w:tc>
      </w:tr>
      <w:tr w:rsidR="00774A4C" w:rsidRPr="00CA4534" w14:paraId="6E3461EB" w14:textId="77777777" w:rsidTr="0059524E">
        <w:trPr>
          <w:jc w:val="center"/>
        </w:trPr>
        <w:tc>
          <w:tcPr>
            <w:tcW w:w="4876" w:type="dxa"/>
          </w:tcPr>
          <w:p w14:paraId="60DCA15A" w14:textId="77777777" w:rsidR="00774A4C" w:rsidRPr="00CA4534" w:rsidRDefault="00774A4C" w:rsidP="0059524E">
            <w:pPr>
              <w:pStyle w:val="Normal6"/>
              <w:rPr>
                <w:b/>
                <w:i/>
              </w:rPr>
            </w:pPr>
            <w:r w:rsidRPr="00CA4534">
              <w:t>(e)</w:t>
            </w:r>
            <w:r w:rsidRPr="00CA4534">
              <w:rPr>
                <w:b/>
                <w:i/>
              </w:rPr>
              <w:tab/>
            </w:r>
            <w:r w:rsidRPr="00CA4534">
              <w:t>z navedbo, da dokument ni veljavna potna listina ter da prosilec brez dovoljenja</w:t>
            </w:r>
            <w:r w:rsidRPr="00CA4534">
              <w:rPr>
                <w:b/>
                <w:i/>
              </w:rPr>
              <w:t xml:space="preserve"> ne sme potovati</w:t>
            </w:r>
            <w:r w:rsidRPr="00CA4534">
              <w:t xml:space="preserve"> na ozemlje drugih držav članic, dokler ni zaključen postopek za določitev države članice, odgovorne za obravnavo prošnje, v skladu z Uredbo</w:t>
            </w:r>
            <w:r w:rsidRPr="00CA4534">
              <w:rPr>
                <w:b/>
                <w:i/>
              </w:rPr>
              <w:t xml:space="preserve"> </w:t>
            </w:r>
            <w:r w:rsidRPr="00CA4534">
              <w:t>(EU) XXX/XXX</w:t>
            </w:r>
            <w:r w:rsidRPr="00CA4534">
              <w:rPr>
                <w:b/>
                <w:i/>
              </w:rPr>
              <w:t xml:space="preserve"> </w:t>
            </w:r>
            <w:r w:rsidRPr="00CA4534">
              <w:t>(dublinska uredba);</w:t>
            </w:r>
          </w:p>
        </w:tc>
        <w:tc>
          <w:tcPr>
            <w:tcW w:w="4876" w:type="dxa"/>
          </w:tcPr>
          <w:p w14:paraId="0B26E539" w14:textId="77777777" w:rsidR="00774A4C" w:rsidRPr="00CA4534" w:rsidRDefault="00774A4C" w:rsidP="0059524E">
            <w:pPr>
              <w:pStyle w:val="Normal6"/>
              <w:rPr>
                <w:b/>
                <w:i/>
              </w:rPr>
            </w:pPr>
            <w:r w:rsidRPr="00CA4534">
              <w:t>(e)</w:t>
            </w:r>
            <w:r w:rsidRPr="00CA4534">
              <w:rPr>
                <w:b/>
                <w:i/>
              </w:rPr>
              <w:tab/>
            </w:r>
            <w:r w:rsidRPr="00CA4534">
              <w:t>z navedbo, da dokument ni veljavna potna listina ter da prosilec</w:t>
            </w:r>
            <w:r w:rsidRPr="00CA4534">
              <w:rPr>
                <w:b/>
                <w:i/>
              </w:rPr>
              <w:t xml:space="preserve"> lahko</w:t>
            </w:r>
            <w:r w:rsidRPr="00CA4534">
              <w:t xml:space="preserve"> brez dovoljenja</w:t>
            </w:r>
            <w:r w:rsidRPr="00CA4534">
              <w:rPr>
                <w:b/>
                <w:i/>
              </w:rPr>
              <w:t xml:space="preserve"> potuje</w:t>
            </w:r>
            <w:r w:rsidRPr="00CA4534">
              <w:t xml:space="preserve"> na ozemlje drugih držav članic,</w:t>
            </w:r>
            <w:r w:rsidRPr="00CA4534">
              <w:rPr>
                <w:b/>
                <w:i/>
              </w:rPr>
              <w:t xml:space="preserve"> če ga je mogoče kontaktirati,</w:t>
            </w:r>
            <w:r w:rsidRPr="00CA4534">
              <w:t xml:space="preserve"> dokler ni zaključen postopek za določitev države članice, odgovorne za obravnavo prošnje, v skladu z Uredbo</w:t>
            </w:r>
            <w:r w:rsidRPr="00CA4534">
              <w:rPr>
                <w:b/>
                <w:i/>
              </w:rPr>
              <w:t xml:space="preserve"> </w:t>
            </w:r>
            <w:r w:rsidRPr="00CA4534">
              <w:t>(EU) XXX/XXX</w:t>
            </w:r>
            <w:r w:rsidRPr="00CA4534">
              <w:rPr>
                <w:b/>
                <w:i/>
              </w:rPr>
              <w:t xml:space="preserve"> </w:t>
            </w:r>
            <w:r w:rsidRPr="00CA4534">
              <w:t>(dublinska uredba);</w:t>
            </w:r>
          </w:p>
        </w:tc>
      </w:tr>
    </w:tbl>
    <w:p w14:paraId="6A9D66A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3775534" w14:textId="77777777" w:rsidR="00774A4C" w:rsidRPr="00CA4534" w:rsidRDefault="00774A4C" w:rsidP="00774A4C">
      <w:r w:rsidRPr="00CA4534">
        <w:rPr>
          <w:rStyle w:val="HideTWBExt"/>
        </w:rPr>
        <w:t>&lt;/Amend&gt;</w:t>
      </w:r>
    </w:p>
    <w:p w14:paraId="040C8B8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981</w:t>
      </w:r>
      <w:r w:rsidRPr="00CA4534">
        <w:rPr>
          <w:rStyle w:val="HideTWBExt"/>
          <w:b w:val="0"/>
        </w:rPr>
        <w:t>&lt;/NumAm&gt;</w:t>
      </w:r>
    </w:p>
    <w:p w14:paraId="70507EA5" w14:textId="77777777" w:rsidR="00774A4C" w:rsidRPr="00CA4534" w:rsidRDefault="00774A4C" w:rsidP="00774A4C">
      <w:pPr>
        <w:pStyle w:val="NormalBold"/>
      </w:pPr>
      <w:r w:rsidRPr="00CA4534">
        <w:rPr>
          <w:rStyle w:val="HideTWBExt"/>
          <w:b w:val="0"/>
        </w:rPr>
        <w:t>&lt;RepeatBlock-By&gt;&lt;Members&gt;</w:t>
      </w:r>
      <w:r w:rsidRPr="00CA4534">
        <w:t>Péter Niedermüller, Kati Piri, Caterina Chinnici, Ana Gomes, Josef Weidenholzer</w:t>
      </w:r>
      <w:r w:rsidRPr="00CA4534">
        <w:rPr>
          <w:rStyle w:val="HideTWBExt"/>
          <w:b w:val="0"/>
        </w:rPr>
        <w:t>&lt;/Members&gt;</w:t>
      </w:r>
    </w:p>
    <w:p w14:paraId="5B177547" w14:textId="77777777" w:rsidR="00774A4C" w:rsidRPr="00CA4534" w:rsidRDefault="00774A4C" w:rsidP="00774A4C">
      <w:pPr>
        <w:pStyle w:val="NormalBold"/>
      </w:pPr>
      <w:r w:rsidRPr="00CA4534">
        <w:rPr>
          <w:rStyle w:val="HideTWBExt"/>
          <w:b w:val="0"/>
        </w:rPr>
        <w:t>&lt;/RepeatBlock-By&gt;</w:t>
      </w:r>
    </w:p>
    <w:p w14:paraId="2DFB100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3A24086" w14:textId="77777777" w:rsidR="00774A4C" w:rsidRPr="00CA4534" w:rsidRDefault="00774A4C" w:rsidP="00774A4C">
      <w:pPr>
        <w:pStyle w:val="NormalBold"/>
      </w:pPr>
      <w:r w:rsidRPr="00CA4534">
        <w:rPr>
          <w:rStyle w:val="HideTWBExt"/>
          <w:b w:val="0"/>
        </w:rPr>
        <w:t>&lt;Article&gt;</w:t>
      </w:r>
      <w:r w:rsidRPr="00CA4534">
        <w:t>Člen 29 – odstavek 2 – točka f</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7B173CE" w14:textId="77777777" w:rsidTr="0059524E">
        <w:trPr>
          <w:trHeight w:hRule="exact" w:val="240"/>
          <w:jc w:val="center"/>
        </w:trPr>
        <w:tc>
          <w:tcPr>
            <w:tcW w:w="9752" w:type="dxa"/>
            <w:gridSpan w:val="2"/>
          </w:tcPr>
          <w:p w14:paraId="52920AB4" w14:textId="77777777" w:rsidR="00774A4C" w:rsidRPr="00CA4534" w:rsidRDefault="00774A4C" w:rsidP="0059524E"/>
        </w:tc>
      </w:tr>
      <w:tr w:rsidR="00774A4C" w:rsidRPr="00CA4534" w14:paraId="0531AA0E" w14:textId="77777777" w:rsidTr="0059524E">
        <w:trPr>
          <w:trHeight w:val="240"/>
          <w:jc w:val="center"/>
        </w:trPr>
        <w:tc>
          <w:tcPr>
            <w:tcW w:w="4876" w:type="dxa"/>
          </w:tcPr>
          <w:p w14:paraId="7DB48C8F" w14:textId="77777777" w:rsidR="00774A4C" w:rsidRPr="00CA4534" w:rsidRDefault="00774A4C" w:rsidP="0059524E">
            <w:pPr>
              <w:pStyle w:val="ColumnHeading"/>
            </w:pPr>
            <w:r w:rsidRPr="00CA4534">
              <w:t>Besedilo, ki ga predlaga Komisija</w:t>
            </w:r>
          </w:p>
        </w:tc>
        <w:tc>
          <w:tcPr>
            <w:tcW w:w="4876" w:type="dxa"/>
          </w:tcPr>
          <w:p w14:paraId="12814B47" w14:textId="77777777" w:rsidR="00774A4C" w:rsidRPr="00CA4534" w:rsidRDefault="00774A4C" w:rsidP="0059524E">
            <w:pPr>
              <w:pStyle w:val="ColumnHeading"/>
            </w:pPr>
            <w:r w:rsidRPr="00CA4534">
              <w:t>Predlog spremembe</w:t>
            </w:r>
          </w:p>
        </w:tc>
      </w:tr>
      <w:tr w:rsidR="00774A4C" w:rsidRPr="00CA4534" w14:paraId="2B1CC87B" w14:textId="77777777" w:rsidTr="0059524E">
        <w:trPr>
          <w:jc w:val="center"/>
        </w:trPr>
        <w:tc>
          <w:tcPr>
            <w:tcW w:w="4876" w:type="dxa"/>
          </w:tcPr>
          <w:p w14:paraId="5D558498" w14:textId="77777777" w:rsidR="00774A4C" w:rsidRPr="00CA4534" w:rsidRDefault="00774A4C" w:rsidP="0059524E">
            <w:pPr>
              <w:pStyle w:val="Normal6"/>
              <w:rPr>
                <w:b/>
                <w:i/>
              </w:rPr>
            </w:pPr>
            <w:r w:rsidRPr="00CA4534">
              <w:t>(f)</w:t>
            </w:r>
            <w:r w:rsidRPr="00CA4534">
              <w:rPr>
                <w:b/>
                <w:i/>
              </w:rPr>
              <w:tab/>
            </w:r>
            <w:r w:rsidRPr="00CA4534">
              <w:t>z navedbo,</w:t>
            </w:r>
            <w:r w:rsidRPr="00CA4534">
              <w:rPr>
                <w:b/>
                <w:i/>
              </w:rPr>
              <w:t xml:space="preserve"> ali</w:t>
            </w:r>
            <w:r w:rsidRPr="00CA4534">
              <w:t xml:space="preserve"> ima prosilec dovoljenje za opravljanje pridobitvene dejavnosti.</w:t>
            </w:r>
          </w:p>
        </w:tc>
        <w:tc>
          <w:tcPr>
            <w:tcW w:w="4876" w:type="dxa"/>
          </w:tcPr>
          <w:p w14:paraId="34CCAD30" w14:textId="77777777" w:rsidR="00774A4C" w:rsidRPr="00CA4534" w:rsidRDefault="00774A4C" w:rsidP="0059524E">
            <w:pPr>
              <w:pStyle w:val="Normal6"/>
              <w:rPr>
                <w:b/>
                <w:i/>
              </w:rPr>
            </w:pPr>
            <w:r w:rsidRPr="00CA4534">
              <w:t>(f)</w:t>
            </w:r>
            <w:r w:rsidRPr="00CA4534">
              <w:rPr>
                <w:b/>
                <w:i/>
              </w:rPr>
              <w:tab/>
            </w:r>
            <w:r w:rsidRPr="00CA4534">
              <w:t>z navedbo,</w:t>
            </w:r>
            <w:r w:rsidRPr="00CA4534">
              <w:rPr>
                <w:b/>
                <w:i/>
              </w:rPr>
              <w:t xml:space="preserve"> od katerega datuma</w:t>
            </w:r>
            <w:r w:rsidRPr="00CA4534">
              <w:t xml:space="preserve"> ima prosilec dovoljenje za opravljanje pridobitvene dejavnosti.</w:t>
            </w:r>
          </w:p>
        </w:tc>
      </w:tr>
    </w:tbl>
    <w:p w14:paraId="0A43D97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F9BE2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301EDC2" w14:textId="36980FEE" w:rsidR="00774A4C" w:rsidRPr="00CA4534" w:rsidRDefault="00774A4C" w:rsidP="00774A4C">
      <w:pPr>
        <w:pStyle w:val="Normal12Italic"/>
        <w:rPr>
          <w:lang w:val="sl-SI"/>
        </w:rPr>
      </w:pPr>
      <w:r w:rsidRPr="00CA4534">
        <w:rPr>
          <w:lang w:val="sl-SI"/>
        </w:rPr>
        <w:t>V skladu s stališčem Parlamenta o direktivi o pogojih za sprejem ima prosilec dostop do trga dela dva meseca po vložitvi prošnje (če odločitev ni bil</w:t>
      </w:r>
      <w:r w:rsidR="00CB1E80" w:rsidRPr="00CA4534">
        <w:rPr>
          <w:lang w:val="sl-SI"/>
        </w:rPr>
        <w:t>a</w:t>
      </w:r>
      <w:r w:rsidRPr="00CA4534">
        <w:rPr>
          <w:lang w:val="sl-SI"/>
        </w:rPr>
        <w:t xml:space="preserve"> sprejeta). V registracijskem dokumentu bi bilo zato enostavno treba navesti datum, na katerega je prosilec dobil dovoljenje za začetek dela.</w:t>
      </w:r>
    </w:p>
    <w:p w14:paraId="2C0B1FC4" w14:textId="77777777" w:rsidR="00774A4C" w:rsidRPr="00CA4534" w:rsidRDefault="00774A4C" w:rsidP="00774A4C">
      <w:r w:rsidRPr="00CA4534">
        <w:rPr>
          <w:rStyle w:val="HideTWBExt"/>
        </w:rPr>
        <w:t>&lt;/Amend&gt;</w:t>
      </w:r>
    </w:p>
    <w:p w14:paraId="41CE787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982</w:t>
      </w:r>
      <w:r w:rsidRPr="00CA4534">
        <w:rPr>
          <w:rStyle w:val="HideTWBExt"/>
          <w:b w:val="0"/>
        </w:rPr>
        <w:t>&lt;/NumAm&gt;</w:t>
      </w:r>
    </w:p>
    <w:p w14:paraId="28EF89E1"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088935C3" w14:textId="77777777" w:rsidR="00774A4C" w:rsidRPr="00CA4534" w:rsidRDefault="00774A4C" w:rsidP="00774A4C">
      <w:pPr>
        <w:pStyle w:val="NormalBold"/>
      </w:pPr>
      <w:r w:rsidRPr="00CA4534">
        <w:rPr>
          <w:rStyle w:val="HideTWBExt"/>
          <w:b w:val="0"/>
        </w:rPr>
        <w:t>&lt;/RepeatBlock-By&gt;</w:t>
      </w:r>
    </w:p>
    <w:p w14:paraId="12E0361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E879EF8" w14:textId="77777777" w:rsidR="00774A4C" w:rsidRPr="00CA4534" w:rsidRDefault="00774A4C" w:rsidP="00774A4C">
      <w:pPr>
        <w:pStyle w:val="NormalBold"/>
      </w:pPr>
      <w:r w:rsidRPr="00CA4534">
        <w:rPr>
          <w:rStyle w:val="HideTWBExt"/>
          <w:b w:val="0"/>
        </w:rPr>
        <w:t>&lt;Article&gt;</w:t>
      </w:r>
      <w:r w:rsidRPr="00CA4534">
        <w:t>Člen 29 – odstavek 2 – točka f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990DE7" w14:textId="77777777" w:rsidTr="0059524E">
        <w:trPr>
          <w:trHeight w:hRule="exact" w:val="240"/>
          <w:jc w:val="center"/>
        </w:trPr>
        <w:tc>
          <w:tcPr>
            <w:tcW w:w="9752" w:type="dxa"/>
            <w:gridSpan w:val="2"/>
          </w:tcPr>
          <w:p w14:paraId="73EA53AD" w14:textId="77777777" w:rsidR="00774A4C" w:rsidRPr="00CA4534" w:rsidRDefault="00774A4C" w:rsidP="0059524E"/>
        </w:tc>
      </w:tr>
      <w:tr w:rsidR="00774A4C" w:rsidRPr="00CA4534" w14:paraId="6E6360FC" w14:textId="77777777" w:rsidTr="0059524E">
        <w:trPr>
          <w:trHeight w:val="240"/>
          <w:jc w:val="center"/>
        </w:trPr>
        <w:tc>
          <w:tcPr>
            <w:tcW w:w="4876" w:type="dxa"/>
          </w:tcPr>
          <w:p w14:paraId="2DB75313" w14:textId="77777777" w:rsidR="00774A4C" w:rsidRPr="00CA4534" w:rsidRDefault="00774A4C" w:rsidP="0059524E">
            <w:pPr>
              <w:pStyle w:val="ColumnHeading"/>
            </w:pPr>
            <w:r w:rsidRPr="00CA4534">
              <w:t>Besedilo, ki ga predlaga Komisija</w:t>
            </w:r>
          </w:p>
        </w:tc>
        <w:tc>
          <w:tcPr>
            <w:tcW w:w="4876" w:type="dxa"/>
          </w:tcPr>
          <w:p w14:paraId="6CFAD8FD" w14:textId="77777777" w:rsidR="00774A4C" w:rsidRPr="00CA4534" w:rsidRDefault="00774A4C" w:rsidP="0059524E">
            <w:pPr>
              <w:pStyle w:val="ColumnHeading"/>
            </w:pPr>
            <w:r w:rsidRPr="00CA4534">
              <w:t>Predlog spremembe</w:t>
            </w:r>
          </w:p>
        </w:tc>
      </w:tr>
      <w:tr w:rsidR="00774A4C" w:rsidRPr="00CA4534" w14:paraId="2B35FB12" w14:textId="77777777" w:rsidTr="0059524E">
        <w:trPr>
          <w:jc w:val="center"/>
        </w:trPr>
        <w:tc>
          <w:tcPr>
            <w:tcW w:w="4876" w:type="dxa"/>
          </w:tcPr>
          <w:p w14:paraId="758CA625" w14:textId="77777777" w:rsidR="00774A4C" w:rsidRPr="00CA4534" w:rsidRDefault="00774A4C" w:rsidP="0059524E">
            <w:pPr>
              <w:pStyle w:val="Normal6"/>
            </w:pPr>
          </w:p>
        </w:tc>
        <w:tc>
          <w:tcPr>
            <w:tcW w:w="4876" w:type="dxa"/>
          </w:tcPr>
          <w:p w14:paraId="2FCECA5C" w14:textId="77777777" w:rsidR="00774A4C" w:rsidRPr="00CA4534" w:rsidRDefault="00774A4C" w:rsidP="0059524E">
            <w:pPr>
              <w:pStyle w:val="Normal6"/>
              <w:rPr>
                <w:b/>
                <w:i/>
              </w:rPr>
            </w:pPr>
            <w:r w:rsidRPr="00CA4534">
              <w:rPr>
                <w:b/>
                <w:i/>
              </w:rPr>
              <w:t>(fa)</w:t>
            </w:r>
            <w:r w:rsidRPr="00CA4534">
              <w:rPr>
                <w:b/>
                <w:i/>
              </w:rPr>
              <w:tab/>
              <w:t>Če podatki iz člena 27(1)(a) vključujejo spolno identiteto prosilca, ki se razlikuje od njegovega uradnega spola, bi morali biti v dokumentu navedeni ime, označevalec za spol in drugi podatki, vezani na spol, ki ustrezajo spolni identiteti prosilca.</w:t>
            </w:r>
          </w:p>
        </w:tc>
      </w:tr>
    </w:tbl>
    <w:p w14:paraId="50EDBE9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BB5E459" w14:textId="77777777" w:rsidR="00774A4C" w:rsidRPr="00CA4534" w:rsidRDefault="00774A4C" w:rsidP="00774A4C">
      <w:r w:rsidRPr="00CA4534">
        <w:rPr>
          <w:rStyle w:val="HideTWBExt"/>
        </w:rPr>
        <w:t>&lt;/Amend&gt;</w:t>
      </w:r>
    </w:p>
    <w:p w14:paraId="1C06125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983</w:t>
      </w:r>
      <w:r w:rsidRPr="00CA4534">
        <w:rPr>
          <w:rStyle w:val="HideTWBExt"/>
          <w:b w:val="0"/>
        </w:rPr>
        <w:t>&lt;/NumAm&gt;</w:t>
      </w:r>
    </w:p>
    <w:p w14:paraId="2FFA2537"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2A727CC2" w14:textId="77777777" w:rsidR="00774A4C" w:rsidRPr="00CA4534" w:rsidRDefault="00774A4C" w:rsidP="00774A4C">
      <w:pPr>
        <w:pStyle w:val="NormalBold"/>
      </w:pPr>
      <w:r w:rsidRPr="00CA4534">
        <w:rPr>
          <w:rStyle w:val="HideTWBExt"/>
          <w:b w:val="0"/>
        </w:rPr>
        <w:t>&lt;/RepeatBlock-By&gt;</w:t>
      </w:r>
    </w:p>
    <w:p w14:paraId="0528E6C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D2A6B5D" w14:textId="77777777" w:rsidR="00774A4C" w:rsidRPr="00CA4534" w:rsidRDefault="00774A4C" w:rsidP="00774A4C">
      <w:pPr>
        <w:pStyle w:val="NormalBold"/>
      </w:pPr>
      <w:r w:rsidRPr="00CA4534">
        <w:rPr>
          <w:rStyle w:val="HideTWBExt"/>
          <w:b w:val="0"/>
        </w:rPr>
        <w:t>&lt;Article&gt;</w:t>
      </w:r>
      <w:r w:rsidRPr="00CA4534">
        <w:t>Člen 29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4FB0DBC" w14:textId="77777777" w:rsidTr="0059524E">
        <w:trPr>
          <w:trHeight w:hRule="exact" w:val="240"/>
          <w:jc w:val="center"/>
        </w:trPr>
        <w:tc>
          <w:tcPr>
            <w:tcW w:w="9752" w:type="dxa"/>
            <w:gridSpan w:val="2"/>
          </w:tcPr>
          <w:p w14:paraId="2F65870F" w14:textId="77777777" w:rsidR="00774A4C" w:rsidRPr="00CA4534" w:rsidRDefault="00774A4C" w:rsidP="0059524E"/>
        </w:tc>
      </w:tr>
      <w:tr w:rsidR="00774A4C" w:rsidRPr="00CA4534" w14:paraId="03B27404" w14:textId="77777777" w:rsidTr="0059524E">
        <w:trPr>
          <w:trHeight w:val="240"/>
          <w:jc w:val="center"/>
        </w:trPr>
        <w:tc>
          <w:tcPr>
            <w:tcW w:w="4876" w:type="dxa"/>
          </w:tcPr>
          <w:p w14:paraId="0E4AC37C" w14:textId="77777777" w:rsidR="00774A4C" w:rsidRPr="00CA4534" w:rsidRDefault="00774A4C" w:rsidP="0059524E">
            <w:pPr>
              <w:pStyle w:val="ColumnHeading"/>
            </w:pPr>
            <w:r w:rsidRPr="00CA4534">
              <w:t>Besedilo, ki ga predlaga Komisija</w:t>
            </w:r>
          </w:p>
        </w:tc>
        <w:tc>
          <w:tcPr>
            <w:tcW w:w="4876" w:type="dxa"/>
          </w:tcPr>
          <w:p w14:paraId="653A2BE2" w14:textId="77777777" w:rsidR="00774A4C" w:rsidRPr="00CA4534" w:rsidRDefault="00774A4C" w:rsidP="0059524E">
            <w:pPr>
              <w:pStyle w:val="ColumnHeading"/>
            </w:pPr>
            <w:r w:rsidRPr="00CA4534">
              <w:t>Predlog spremembe</w:t>
            </w:r>
          </w:p>
        </w:tc>
      </w:tr>
      <w:tr w:rsidR="00774A4C" w:rsidRPr="00CA4534" w14:paraId="30E1C50F" w14:textId="77777777" w:rsidTr="0059524E">
        <w:trPr>
          <w:jc w:val="center"/>
        </w:trPr>
        <w:tc>
          <w:tcPr>
            <w:tcW w:w="4876" w:type="dxa"/>
          </w:tcPr>
          <w:p w14:paraId="70197B0B" w14:textId="77777777" w:rsidR="00774A4C" w:rsidRPr="00CA4534" w:rsidRDefault="00774A4C" w:rsidP="0059524E">
            <w:pPr>
              <w:pStyle w:val="Normal6"/>
              <w:rPr>
                <w:b/>
                <w:i/>
              </w:rPr>
            </w:pPr>
            <w:r w:rsidRPr="00CA4534">
              <w:rPr>
                <w:b/>
                <w:i/>
              </w:rPr>
              <w:t>3.</w:t>
            </w:r>
            <w:r w:rsidRPr="00CA4534">
              <w:rPr>
                <w:b/>
                <w:i/>
              </w:rPr>
              <w:tab/>
              <w:t>Kadar je po postopku za določitev v skladu z Uredbo (EU) XXX/XXX (dublinska uredba) določena kot odgovorna za obravnavo prošnje druga država članica, organi navedene države članice prosilcu v treh delovnih dneh od premestitve prosilca v navedeno državo članico izdajo dokument iz odstavka 2.</w:t>
            </w:r>
          </w:p>
        </w:tc>
        <w:tc>
          <w:tcPr>
            <w:tcW w:w="4876" w:type="dxa"/>
          </w:tcPr>
          <w:p w14:paraId="1C923AAD" w14:textId="77777777" w:rsidR="00774A4C" w:rsidRPr="00CA4534" w:rsidRDefault="00774A4C" w:rsidP="0059524E">
            <w:pPr>
              <w:pStyle w:val="Normal6"/>
              <w:rPr>
                <w:b/>
                <w:i/>
              </w:rPr>
            </w:pPr>
            <w:r w:rsidRPr="00CA4534">
              <w:rPr>
                <w:b/>
                <w:i/>
              </w:rPr>
              <w:t>črtano</w:t>
            </w:r>
          </w:p>
        </w:tc>
      </w:tr>
    </w:tbl>
    <w:p w14:paraId="60518B7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33613FB5" w14:textId="77777777" w:rsidR="00774A4C" w:rsidRPr="00CA4534" w:rsidRDefault="00774A4C" w:rsidP="00774A4C">
      <w:r w:rsidRPr="00CA4534">
        <w:rPr>
          <w:rStyle w:val="HideTWBExt"/>
        </w:rPr>
        <w:t>&lt;/Amend&gt;</w:t>
      </w:r>
    </w:p>
    <w:p w14:paraId="34D5E1E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984</w:t>
      </w:r>
      <w:r w:rsidRPr="00CA4534">
        <w:rPr>
          <w:rStyle w:val="HideTWBExt"/>
          <w:b w:val="0"/>
        </w:rPr>
        <w:t>&lt;/NumAm&gt;</w:t>
      </w:r>
    </w:p>
    <w:p w14:paraId="0C489BB6"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588A5674"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4E2388F7"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444A49FE" w14:textId="77777777" w:rsidR="00774A4C" w:rsidRPr="00CA4534" w:rsidRDefault="00774A4C" w:rsidP="00774A4C">
      <w:pPr>
        <w:pStyle w:val="NormalBold"/>
      </w:pPr>
      <w:r w:rsidRPr="00CA4534">
        <w:rPr>
          <w:rStyle w:val="HideTWBExt"/>
          <w:b w:val="0"/>
        </w:rPr>
        <w:t>&lt;/RepeatBlock-By&gt;</w:t>
      </w:r>
    </w:p>
    <w:p w14:paraId="71055C1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5AA5E0E" w14:textId="77777777" w:rsidR="00774A4C" w:rsidRPr="00CA4534" w:rsidRDefault="00774A4C" w:rsidP="00774A4C">
      <w:pPr>
        <w:pStyle w:val="NormalBold"/>
      </w:pPr>
      <w:r w:rsidRPr="00CA4534">
        <w:rPr>
          <w:rStyle w:val="HideTWBExt"/>
          <w:b w:val="0"/>
        </w:rPr>
        <w:t>&lt;Article&gt;</w:t>
      </w:r>
      <w:r w:rsidRPr="00CA4534">
        <w:t>Člen 29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5467BBC" w14:textId="77777777" w:rsidTr="0059524E">
        <w:trPr>
          <w:trHeight w:hRule="exact" w:val="240"/>
          <w:jc w:val="center"/>
        </w:trPr>
        <w:tc>
          <w:tcPr>
            <w:tcW w:w="9752" w:type="dxa"/>
            <w:gridSpan w:val="2"/>
          </w:tcPr>
          <w:p w14:paraId="23E7236B" w14:textId="77777777" w:rsidR="00774A4C" w:rsidRPr="00CA4534" w:rsidRDefault="00774A4C" w:rsidP="0059524E"/>
        </w:tc>
      </w:tr>
      <w:tr w:rsidR="00774A4C" w:rsidRPr="00CA4534" w14:paraId="5A6EDACA" w14:textId="77777777" w:rsidTr="0059524E">
        <w:trPr>
          <w:trHeight w:val="240"/>
          <w:jc w:val="center"/>
        </w:trPr>
        <w:tc>
          <w:tcPr>
            <w:tcW w:w="4876" w:type="dxa"/>
          </w:tcPr>
          <w:p w14:paraId="2C05E085" w14:textId="77777777" w:rsidR="00774A4C" w:rsidRPr="00CA4534" w:rsidRDefault="00774A4C" w:rsidP="0059524E">
            <w:pPr>
              <w:pStyle w:val="ColumnHeading"/>
            </w:pPr>
            <w:r w:rsidRPr="00CA4534">
              <w:t>Besedilo, ki ga predlaga Komisija</w:t>
            </w:r>
          </w:p>
        </w:tc>
        <w:tc>
          <w:tcPr>
            <w:tcW w:w="4876" w:type="dxa"/>
          </w:tcPr>
          <w:p w14:paraId="788326A7" w14:textId="77777777" w:rsidR="00774A4C" w:rsidRPr="00CA4534" w:rsidRDefault="00774A4C" w:rsidP="0059524E">
            <w:pPr>
              <w:pStyle w:val="ColumnHeading"/>
            </w:pPr>
            <w:r w:rsidRPr="00CA4534">
              <w:t>Predlog spremembe</w:t>
            </w:r>
          </w:p>
        </w:tc>
      </w:tr>
      <w:tr w:rsidR="00774A4C" w:rsidRPr="00CA4534" w14:paraId="798C2FC1" w14:textId="77777777" w:rsidTr="0059524E">
        <w:trPr>
          <w:jc w:val="center"/>
        </w:trPr>
        <w:tc>
          <w:tcPr>
            <w:tcW w:w="4876" w:type="dxa"/>
          </w:tcPr>
          <w:p w14:paraId="69CC569D" w14:textId="77777777" w:rsidR="00774A4C" w:rsidRPr="00CA4534" w:rsidRDefault="00774A4C" w:rsidP="0059524E">
            <w:pPr>
              <w:pStyle w:val="Normal6"/>
              <w:rPr>
                <w:b/>
                <w:i/>
              </w:rPr>
            </w:pPr>
            <w:r w:rsidRPr="00CA4534">
              <w:t>3.</w:t>
            </w:r>
            <w:r w:rsidRPr="00CA4534">
              <w:rPr>
                <w:b/>
                <w:i/>
              </w:rPr>
              <w:tab/>
            </w:r>
            <w:r w:rsidRPr="00CA4534">
              <w:t>Kadar je po postopku za določitev v skladu z Uredbo</w:t>
            </w:r>
            <w:r w:rsidRPr="00CA4534">
              <w:rPr>
                <w:b/>
                <w:i/>
              </w:rPr>
              <w:t xml:space="preserve"> </w:t>
            </w:r>
            <w:r w:rsidRPr="00CA4534">
              <w:t>(EU) XXX/XXX</w:t>
            </w:r>
            <w:r w:rsidRPr="00CA4534">
              <w:rPr>
                <w:b/>
                <w:i/>
              </w:rPr>
              <w:t xml:space="preserve"> </w:t>
            </w:r>
            <w:r w:rsidRPr="00CA4534">
              <w:t>(dublinska uredba) določena kot odgovorna za obravnavo prošnje druga država članica, organi navedene države članice prosilcu v treh delovnih dneh od premestitve prosilca v navedeno državo članico izdajo dokument iz odstavka</w:t>
            </w:r>
            <w:r w:rsidRPr="00CA4534">
              <w:rPr>
                <w:b/>
                <w:i/>
              </w:rPr>
              <w:t xml:space="preserve"> 2</w:t>
            </w:r>
            <w:r w:rsidRPr="00CA4534">
              <w:t>.</w:t>
            </w:r>
          </w:p>
        </w:tc>
        <w:tc>
          <w:tcPr>
            <w:tcW w:w="4876" w:type="dxa"/>
          </w:tcPr>
          <w:p w14:paraId="5F23C011" w14:textId="77777777" w:rsidR="00774A4C" w:rsidRPr="00CA4534" w:rsidRDefault="00774A4C" w:rsidP="0059524E">
            <w:pPr>
              <w:pStyle w:val="Normal6"/>
              <w:rPr>
                <w:b/>
                <w:i/>
              </w:rPr>
            </w:pPr>
            <w:r w:rsidRPr="00CA4534">
              <w:t>3.</w:t>
            </w:r>
            <w:r w:rsidRPr="00CA4534">
              <w:rPr>
                <w:b/>
                <w:i/>
              </w:rPr>
              <w:tab/>
            </w:r>
            <w:r w:rsidRPr="00CA4534">
              <w:t>Kadar je po postopku za določitev v skladu z Uredbo</w:t>
            </w:r>
            <w:r w:rsidRPr="00CA4534">
              <w:rPr>
                <w:b/>
                <w:i/>
              </w:rPr>
              <w:t xml:space="preserve"> </w:t>
            </w:r>
            <w:r w:rsidRPr="00CA4534">
              <w:t>(EU) XXX/XXX</w:t>
            </w:r>
            <w:r w:rsidRPr="00CA4534">
              <w:rPr>
                <w:b/>
                <w:i/>
              </w:rPr>
              <w:t xml:space="preserve"> </w:t>
            </w:r>
            <w:r w:rsidRPr="00CA4534">
              <w:t>(dublinska uredba) določena kot odgovorna za obravnavo prošnje druga država članica, organi navedene države članice prosilcu v treh delovnih dneh od premestitve prosilca v navedeno državo članico izdajo dokument iz odstavka</w:t>
            </w:r>
            <w:r w:rsidRPr="00CA4534">
              <w:rPr>
                <w:b/>
                <w:i/>
              </w:rPr>
              <w:t xml:space="preserve"> 1</w:t>
            </w:r>
            <w:r w:rsidRPr="00CA4534">
              <w:t>.</w:t>
            </w:r>
          </w:p>
        </w:tc>
      </w:tr>
    </w:tbl>
    <w:p w14:paraId="1210E85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DAD1FCD" w14:textId="77777777" w:rsidR="00774A4C" w:rsidRPr="00CA4534" w:rsidRDefault="00774A4C" w:rsidP="00774A4C">
      <w:r w:rsidRPr="00CA4534">
        <w:rPr>
          <w:rStyle w:val="HideTWBExt"/>
        </w:rPr>
        <w:t>&lt;/Amend&gt;</w:t>
      </w:r>
    </w:p>
    <w:p w14:paraId="65A9D40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985</w:t>
      </w:r>
      <w:r w:rsidRPr="00CA4534">
        <w:rPr>
          <w:rStyle w:val="HideTWBExt"/>
          <w:b w:val="0"/>
        </w:rPr>
        <w:t>&lt;/NumAm&gt;</w:t>
      </w:r>
    </w:p>
    <w:p w14:paraId="3F3851EF"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6EAC108B"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A0392B7"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62057D0" w14:textId="77777777" w:rsidR="00774A4C" w:rsidRPr="00CA4534" w:rsidRDefault="00774A4C" w:rsidP="00774A4C">
      <w:pPr>
        <w:pStyle w:val="NormalBold"/>
      </w:pPr>
      <w:r w:rsidRPr="00CA4534">
        <w:rPr>
          <w:rStyle w:val="HideTWBExt"/>
          <w:b w:val="0"/>
        </w:rPr>
        <w:t>&lt;/RepeatBlock-By&gt;</w:t>
      </w:r>
    </w:p>
    <w:p w14:paraId="31D59E8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B2F8452" w14:textId="77777777" w:rsidR="00774A4C" w:rsidRPr="00CA4534" w:rsidRDefault="00774A4C" w:rsidP="00774A4C">
      <w:pPr>
        <w:pStyle w:val="NormalBold"/>
      </w:pPr>
      <w:r w:rsidRPr="00CA4534">
        <w:rPr>
          <w:rStyle w:val="HideTWBExt"/>
          <w:b w:val="0"/>
        </w:rPr>
        <w:t>&lt;Article&gt;</w:t>
      </w:r>
      <w:r w:rsidRPr="00CA4534">
        <w:t>Člen 29 – odstavek 3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B1B008A" w14:textId="77777777" w:rsidTr="0059524E">
        <w:trPr>
          <w:trHeight w:hRule="exact" w:val="240"/>
          <w:jc w:val="center"/>
        </w:trPr>
        <w:tc>
          <w:tcPr>
            <w:tcW w:w="9752" w:type="dxa"/>
            <w:gridSpan w:val="2"/>
          </w:tcPr>
          <w:p w14:paraId="18F4317B" w14:textId="77777777" w:rsidR="00774A4C" w:rsidRPr="00CA4534" w:rsidRDefault="00774A4C" w:rsidP="0059524E"/>
        </w:tc>
      </w:tr>
      <w:tr w:rsidR="00774A4C" w:rsidRPr="00CA4534" w14:paraId="00855E30" w14:textId="77777777" w:rsidTr="0059524E">
        <w:trPr>
          <w:trHeight w:val="240"/>
          <w:jc w:val="center"/>
        </w:trPr>
        <w:tc>
          <w:tcPr>
            <w:tcW w:w="4876" w:type="dxa"/>
          </w:tcPr>
          <w:p w14:paraId="05F0AB91" w14:textId="77777777" w:rsidR="00774A4C" w:rsidRPr="00CA4534" w:rsidRDefault="00774A4C" w:rsidP="0059524E">
            <w:pPr>
              <w:pStyle w:val="ColumnHeading"/>
            </w:pPr>
            <w:r w:rsidRPr="00CA4534">
              <w:t>Besedilo, ki ga predlaga Komisija</w:t>
            </w:r>
          </w:p>
        </w:tc>
        <w:tc>
          <w:tcPr>
            <w:tcW w:w="4876" w:type="dxa"/>
          </w:tcPr>
          <w:p w14:paraId="7CF28FD8" w14:textId="77777777" w:rsidR="00774A4C" w:rsidRPr="00CA4534" w:rsidRDefault="00774A4C" w:rsidP="0059524E">
            <w:pPr>
              <w:pStyle w:val="ColumnHeading"/>
            </w:pPr>
            <w:r w:rsidRPr="00CA4534">
              <w:t>Predlog spremembe</w:t>
            </w:r>
          </w:p>
        </w:tc>
      </w:tr>
      <w:tr w:rsidR="00774A4C" w:rsidRPr="00CA4534" w14:paraId="64AF651A" w14:textId="77777777" w:rsidTr="0059524E">
        <w:trPr>
          <w:jc w:val="center"/>
        </w:trPr>
        <w:tc>
          <w:tcPr>
            <w:tcW w:w="4876" w:type="dxa"/>
          </w:tcPr>
          <w:p w14:paraId="177B0FB6" w14:textId="77777777" w:rsidR="00774A4C" w:rsidRPr="00CA4534" w:rsidRDefault="00774A4C" w:rsidP="0059524E">
            <w:pPr>
              <w:pStyle w:val="Normal6"/>
            </w:pPr>
          </w:p>
        </w:tc>
        <w:tc>
          <w:tcPr>
            <w:tcW w:w="4876" w:type="dxa"/>
          </w:tcPr>
          <w:p w14:paraId="67167C67" w14:textId="77777777" w:rsidR="00774A4C" w:rsidRPr="00CA4534" w:rsidRDefault="00774A4C" w:rsidP="0059524E">
            <w:pPr>
              <w:pStyle w:val="Normal6"/>
              <w:rPr>
                <w:b/>
                <w:i/>
              </w:rPr>
            </w:pPr>
            <w:r w:rsidRPr="00CA4534">
              <w:rPr>
                <w:b/>
                <w:i/>
              </w:rPr>
              <w:t>3a.</w:t>
            </w:r>
            <w:r w:rsidRPr="00CA4534">
              <w:rPr>
                <w:b/>
                <w:i/>
              </w:rPr>
              <w:tab/>
              <w:t>Organ za presojo prosilcu zagotovi dokument, ki potrjuje, da je bila prošnja vložena v skladu s členom 28, in v katerem so navedeni elementi, ki jih je prosilec predložil ob vložitvi prošnje.</w:t>
            </w:r>
          </w:p>
        </w:tc>
      </w:tr>
    </w:tbl>
    <w:p w14:paraId="37C68B5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6DC2381" w14:textId="77777777" w:rsidR="00774A4C" w:rsidRPr="00CA4534" w:rsidRDefault="00774A4C" w:rsidP="00774A4C">
      <w:r w:rsidRPr="00CA4534">
        <w:rPr>
          <w:rStyle w:val="HideTWBExt"/>
        </w:rPr>
        <w:t>&lt;/Amend&gt;</w:t>
      </w:r>
    </w:p>
    <w:p w14:paraId="564AEDB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986</w:t>
      </w:r>
      <w:r w:rsidRPr="00CA4534">
        <w:rPr>
          <w:rStyle w:val="HideTWBExt"/>
          <w:b w:val="0"/>
        </w:rPr>
        <w:t>&lt;/NumAm&gt;</w:t>
      </w:r>
    </w:p>
    <w:p w14:paraId="138E8E3A" w14:textId="77777777" w:rsidR="00774A4C" w:rsidRPr="00CA4534" w:rsidRDefault="00774A4C" w:rsidP="00774A4C">
      <w:pPr>
        <w:pStyle w:val="NormalBold"/>
      </w:pPr>
      <w:r w:rsidRPr="00CA4534">
        <w:rPr>
          <w:rStyle w:val="HideTWBExt"/>
          <w:b w:val="0"/>
        </w:rPr>
        <w:t>&lt;RepeatBlock-By&gt;&lt;Members&gt;</w:t>
      </w:r>
      <w:r w:rsidRPr="00CA4534">
        <w:t>Péter Niedermüller, Elly Schlein, Cécile Kashetu Kyenge, Caterina Chinnici, Josef Weidenholzer, Ana Gomes</w:t>
      </w:r>
      <w:r w:rsidRPr="00CA4534">
        <w:rPr>
          <w:rStyle w:val="HideTWBExt"/>
          <w:b w:val="0"/>
        </w:rPr>
        <w:t>&lt;/Members&gt;</w:t>
      </w:r>
    </w:p>
    <w:p w14:paraId="5EF30D80" w14:textId="77777777" w:rsidR="00774A4C" w:rsidRPr="00CA4534" w:rsidRDefault="00774A4C" w:rsidP="00774A4C">
      <w:pPr>
        <w:pStyle w:val="NormalBold"/>
      </w:pPr>
      <w:r w:rsidRPr="00CA4534">
        <w:rPr>
          <w:rStyle w:val="HideTWBExt"/>
          <w:b w:val="0"/>
        </w:rPr>
        <w:t>&lt;/RepeatBlock-By&gt;</w:t>
      </w:r>
    </w:p>
    <w:p w14:paraId="2D59DDD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B9F4722" w14:textId="77777777" w:rsidR="00774A4C" w:rsidRPr="00CA4534" w:rsidRDefault="00774A4C" w:rsidP="00774A4C">
      <w:pPr>
        <w:pStyle w:val="NormalBold"/>
      </w:pPr>
      <w:r w:rsidRPr="00CA4534">
        <w:rPr>
          <w:rStyle w:val="HideTWBExt"/>
          <w:b w:val="0"/>
        </w:rPr>
        <w:t>&lt;Article&gt;</w:t>
      </w:r>
      <w:r w:rsidRPr="00CA4534">
        <w:t>Člen 29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BF6076D" w14:textId="77777777" w:rsidTr="0059524E">
        <w:trPr>
          <w:trHeight w:hRule="exact" w:val="240"/>
          <w:jc w:val="center"/>
        </w:trPr>
        <w:tc>
          <w:tcPr>
            <w:tcW w:w="9752" w:type="dxa"/>
            <w:gridSpan w:val="2"/>
          </w:tcPr>
          <w:p w14:paraId="5878C3A2" w14:textId="77777777" w:rsidR="00774A4C" w:rsidRPr="00CA4534" w:rsidRDefault="00774A4C" w:rsidP="0059524E"/>
        </w:tc>
      </w:tr>
      <w:tr w:rsidR="00774A4C" w:rsidRPr="00CA4534" w14:paraId="02FA24A4" w14:textId="77777777" w:rsidTr="0059524E">
        <w:trPr>
          <w:trHeight w:val="240"/>
          <w:jc w:val="center"/>
        </w:trPr>
        <w:tc>
          <w:tcPr>
            <w:tcW w:w="4876" w:type="dxa"/>
          </w:tcPr>
          <w:p w14:paraId="1887B7D1" w14:textId="77777777" w:rsidR="00774A4C" w:rsidRPr="00CA4534" w:rsidRDefault="00774A4C" w:rsidP="0059524E">
            <w:pPr>
              <w:pStyle w:val="ColumnHeading"/>
            </w:pPr>
            <w:r w:rsidRPr="00CA4534">
              <w:t>Besedilo, ki ga predlaga Komisija</w:t>
            </w:r>
          </w:p>
        </w:tc>
        <w:tc>
          <w:tcPr>
            <w:tcW w:w="4876" w:type="dxa"/>
          </w:tcPr>
          <w:p w14:paraId="29A390E3" w14:textId="77777777" w:rsidR="00774A4C" w:rsidRPr="00CA4534" w:rsidRDefault="00774A4C" w:rsidP="0059524E">
            <w:pPr>
              <w:pStyle w:val="ColumnHeading"/>
            </w:pPr>
            <w:r w:rsidRPr="00CA4534">
              <w:t>Predlog spremembe</w:t>
            </w:r>
          </w:p>
        </w:tc>
      </w:tr>
      <w:tr w:rsidR="00774A4C" w:rsidRPr="00CA4534" w14:paraId="0212BFF9" w14:textId="77777777" w:rsidTr="0059524E">
        <w:trPr>
          <w:jc w:val="center"/>
        </w:trPr>
        <w:tc>
          <w:tcPr>
            <w:tcW w:w="4876" w:type="dxa"/>
          </w:tcPr>
          <w:p w14:paraId="515C68B1" w14:textId="77777777" w:rsidR="00774A4C" w:rsidRPr="00CA4534" w:rsidRDefault="00774A4C" w:rsidP="0059524E">
            <w:pPr>
              <w:pStyle w:val="Normal6"/>
              <w:rPr>
                <w:b/>
                <w:i/>
              </w:rPr>
            </w:pPr>
            <w:r w:rsidRPr="00CA4534">
              <w:t>Dokument iz odstavka 2 je veljaven za obdobje šestih mesecev</w:t>
            </w:r>
            <w:r w:rsidRPr="00CA4534">
              <w:rPr>
                <w:b/>
                <w:i/>
              </w:rPr>
              <w:t>, ki se ustrezno</w:t>
            </w:r>
            <w:r w:rsidRPr="00CA4534">
              <w:t xml:space="preserve"> podaljša,</w:t>
            </w:r>
            <w:r w:rsidRPr="00CA4534">
              <w:rPr>
                <w:b/>
                <w:i/>
              </w:rPr>
              <w:t xml:space="preserve"> da</w:t>
            </w:r>
            <w:r w:rsidRPr="00CA4534">
              <w:t xml:space="preserve"> se zagotovi, da veljavnost navedenega dokumenta zajema obdobje, v katerem ima prosilec pravico ostati na ozemlju odgovorne države članice.</w:t>
            </w:r>
          </w:p>
        </w:tc>
        <w:tc>
          <w:tcPr>
            <w:tcW w:w="4876" w:type="dxa"/>
          </w:tcPr>
          <w:p w14:paraId="61292239" w14:textId="77777777" w:rsidR="00774A4C" w:rsidRPr="00CA4534" w:rsidRDefault="00774A4C" w:rsidP="0059524E">
            <w:pPr>
              <w:pStyle w:val="Normal6"/>
              <w:rPr>
                <w:b/>
                <w:i/>
              </w:rPr>
            </w:pPr>
            <w:r w:rsidRPr="00CA4534">
              <w:t>Dokument iz odstavka 2 je veljaven za obdobje šestih mesecev</w:t>
            </w:r>
            <w:r w:rsidRPr="00CA4534">
              <w:rPr>
                <w:b/>
                <w:i/>
              </w:rPr>
              <w:t xml:space="preserve"> in se samodejno</w:t>
            </w:r>
            <w:r w:rsidRPr="00CA4534">
              <w:t xml:space="preserve"> podaljša,</w:t>
            </w:r>
            <w:r w:rsidRPr="00CA4534">
              <w:rPr>
                <w:b/>
                <w:i/>
              </w:rPr>
              <w:t xml:space="preserve"> kadar končna odločitev o prošnji za mednarodno zaščito še ni bila sprejeta, s čimer</w:t>
            </w:r>
            <w:r w:rsidRPr="00CA4534">
              <w:t xml:space="preserve"> se zagotovi, da veljavnost navedenega dokumenta zajema obdobje, v katerem ima prosilec pravico ostati na ozemlju odgovorne države članice.</w:t>
            </w:r>
          </w:p>
        </w:tc>
      </w:tr>
    </w:tbl>
    <w:p w14:paraId="245B701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2E760B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1765F30" w14:textId="7C4661BA" w:rsidR="00774A4C" w:rsidRPr="00CA4534" w:rsidRDefault="00774A4C" w:rsidP="00774A4C">
      <w:pPr>
        <w:pStyle w:val="Normal12Italic"/>
        <w:rPr>
          <w:lang w:val="sl-SI"/>
        </w:rPr>
      </w:pPr>
      <w:r w:rsidRPr="00CA4534">
        <w:rPr>
          <w:lang w:val="sl-SI"/>
        </w:rPr>
        <w:t>Pomembno je zagotoviti samodejno podaljšanj</w:t>
      </w:r>
      <w:r w:rsidR="00B055C5" w:rsidRPr="00CA4534">
        <w:rPr>
          <w:lang w:val="sl-SI"/>
        </w:rPr>
        <w:t>e</w:t>
      </w:r>
      <w:r w:rsidRPr="00CA4534">
        <w:rPr>
          <w:lang w:val="sl-SI"/>
        </w:rPr>
        <w:t xml:space="preserve"> dokumenta, ki potrjuje pravico prosilca, da ostane na ozemlju (kadar končna odločitev o prošnji še ni sprejeta).</w:t>
      </w:r>
    </w:p>
    <w:p w14:paraId="152EA74E" w14:textId="77777777" w:rsidR="00774A4C" w:rsidRPr="00CA4534" w:rsidRDefault="00774A4C" w:rsidP="00774A4C">
      <w:r w:rsidRPr="00CA4534">
        <w:rPr>
          <w:rStyle w:val="HideTWBExt"/>
        </w:rPr>
        <w:t>&lt;/Amend&gt;</w:t>
      </w:r>
    </w:p>
    <w:p w14:paraId="39D5204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987</w:t>
      </w:r>
      <w:r w:rsidRPr="00CA4534">
        <w:rPr>
          <w:rStyle w:val="HideTWBExt"/>
          <w:b w:val="0"/>
        </w:rPr>
        <w:t>&lt;/NumAm&gt;</w:t>
      </w:r>
    </w:p>
    <w:p w14:paraId="4043D51A"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05531EB7" w14:textId="77777777" w:rsidR="00774A4C" w:rsidRPr="00CA4534" w:rsidRDefault="00774A4C" w:rsidP="00774A4C">
      <w:pPr>
        <w:pStyle w:val="NormalBold"/>
      </w:pPr>
      <w:r w:rsidRPr="00CA4534">
        <w:rPr>
          <w:rStyle w:val="HideTWBExt"/>
          <w:b w:val="0"/>
        </w:rPr>
        <w:t>&lt;/RepeatBlock-By&gt;</w:t>
      </w:r>
    </w:p>
    <w:p w14:paraId="60CE04E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A9F1B7C" w14:textId="77777777" w:rsidR="00774A4C" w:rsidRPr="00CA4534" w:rsidRDefault="00774A4C" w:rsidP="00774A4C">
      <w:pPr>
        <w:pStyle w:val="NormalBold"/>
      </w:pPr>
      <w:r w:rsidRPr="00CA4534">
        <w:rPr>
          <w:rStyle w:val="HideTWBExt"/>
          <w:b w:val="0"/>
        </w:rPr>
        <w:t>&lt;Article&gt;</w:t>
      </w:r>
      <w:r w:rsidRPr="00CA4534">
        <w:t>Člen 29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59D5E8B" w14:textId="77777777" w:rsidTr="0059524E">
        <w:trPr>
          <w:trHeight w:hRule="exact" w:val="240"/>
          <w:jc w:val="center"/>
        </w:trPr>
        <w:tc>
          <w:tcPr>
            <w:tcW w:w="9752" w:type="dxa"/>
            <w:gridSpan w:val="2"/>
          </w:tcPr>
          <w:p w14:paraId="24EE50C5" w14:textId="77777777" w:rsidR="00774A4C" w:rsidRPr="00CA4534" w:rsidRDefault="00774A4C" w:rsidP="0059524E"/>
        </w:tc>
      </w:tr>
      <w:tr w:rsidR="00774A4C" w:rsidRPr="00CA4534" w14:paraId="1DEF2B03" w14:textId="77777777" w:rsidTr="0059524E">
        <w:trPr>
          <w:trHeight w:val="240"/>
          <w:jc w:val="center"/>
        </w:trPr>
        <w:tc>
          <w:tcPr>
            <w:tcW w:w="4876" w:type="dxa"/>
          </w:tcPr>
          <w:p w14:paraId="6140F78D" w14:textId="77777777" w:rsidR="00774A4C" w:rsidRPr="00CA4534" w:rsidRDefault="00774A4C" w:rsidP="0059524E">
            <w:pPr>
              <w:pStyle w:val="ColumnHeading"/>
            </w:pPr>
            <w:r w:rsidRPr="00CA4534">
              <w:t>Besedilo, ki ga predlaga Komisija</w:t>
            </w:r>
          </w:p>
        </w:tc>
        <w:tc>
          <w:tcPr>
            <w:tcW w:w="4876" w:type="dxa"/>
          </w:tcPr>
          <w:p w14:paraId="1465BC22" w14:textId="77777777" w:rsidR="00774A4C" w:rsidRPr="00CA4534" w:rsidRDefault="00774A4C" w:rsidP="0059524E">
            <w:pPr>
              <w:pStyle w:val="ColumnHeading"/>
            </w:pPr>
            <w:r w:rsidRPr="00CA4534">
              <w:t>Predlog spremembe</w:t>
            </w:r>
          </w:p>
        </w:tc>
      </w:tr>
      <w:tr w:rsidR="00774A4C" w:rsidRPr="00CA4534" w14:paraId="168286BA" w14:textId="77777777" w:rsidTr="0059524E">
        <w:trPr>
          <w:jc w:val="center"/>
        </w:trPr>
        <w:tc>
          <w:tcPr>
            <w:tcW w:w="4876" w:type="dxa"/>
          </w:tcPr>
          <w:p w14:paraId="7B51D094" w14:textId="77777777" w:rsidR="00774A4C" w:rsidRPr="00CA4534" w:rsidRDefault="00774A4C" w:rsidP="0059524E">
            <w:pPr>
              <w:pStyle w:val="Normal6"/>
              <w:rPr>
                <w:b/>
                <w:i/>
              </w:rPr>
            </w:pPr>
            <w:r w:rsidRPr="00CA4534">
              <w:t>Dokument iz odstavka 2 je veljaven za obdobje</w:t>
            </w:r>
            <w:r w:rsidRPr="00CA4534">
              <w:rPr>
                <w:b/>
                <w:i/>
              </w:rPr>
              <w:t xml:space="preserve"> šestih</w:t>
            </w:r>
            <w:r w:rsidRPr="00CA4534">
              <w:t xml:space="preserve"> mesecev, ki se ustrezno podaljša, da se zagotovi, da veljavnost navedenega dokumenta zajema obdobje, v katerem ima prosilec pravico ostati na ozemlju odgovorne države članice.</w:t>
            </w:r>
          </w:p>
        </w:tc>
        <w:tc>
          <w:tcPr>
            <w:tcW w:w="4876" w:type="dxa"/>
          </w:tcPr>
          <w:p w14:paraId="0CBBAA57" w14:textId="77777777" w:rsidR="00774A4C" w:rsidRPr="00CA4534" w:rsidRDefault="00774A4C" w:rsidP="0059524E">
            <w:pPr>
              <w:pStyle w:val="Normal6"/>
              <w:rPr>
                <w:b/>
                <w:i/>
              </w:rPr>
            </w:pPr>
            <w:r w:rsidRPr="00CA4534">
              <w:t>Dokument iz odstavka 2 je veljaven za obdobje</w:t>
            </w:r>
            <w:r w:rsidRPr="00CA4534">
              <w:rPr>
                <w:b/>
                <w:i/>
              </w:rPr>
              <w:t xml:space="preserve"> najmanj dveh tednov in največ dvanajstih</w:t>
            </w:r>
            <w:r w:rsidRPr="00CA4534">
              <w:t xml:space="preserve"> mesecev, ki se ustrezno podaljša, da se zagotovi, da veljavnost navedenega dokumenta zajema obdobje, v katerem ima prosilec pravico ostati na ozemlju odgovorne države članice.</w:t>
            </w:r>
          </w:p>
        </w:tc>
      </w:tr>
    </w:tbl>
    <w:p w14:paraId="28774D1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3D60637" w14:textId="77777777" w:rsidR="00774A4C" w:rsidRPr="00CA4534" w:rsidRDefault="00774A4C" w:rsidP="00774A4C">
      <w:r w:rsidRPr="00CA4534">
        <w:rPr>
          <w:rStyle w:val="HideTWBExt"/>
        </w:rPr>
        <w:t>&lt;/Amend&gt;</w:t>
      </w:r>
    </w:p>
    <w:p w14:paraId="44B913B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988</w:t>
      </w:r>
      <w:r w:rsidRPr="00CA4534">
        <w:rPr>
          <w:rStyle w:val="HideTWBExt"/>
          <w:b w:val="0"/>
        </w:rPr>
        <w:t>&lt;/NumAm&gt;</w:t>
      </w:r>
    </w:p>
    <w:p w14:paraId="0B35517C"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783AFE8"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3200110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479AFB49" w14:textId="77777777" w:rsidR="00774A4C" w:rsidRPr="00CA4534" w:rsidRDefault="00774A4C" w:rsidP="00774A4C">
      <w:pPr>
        <w:pStyle w:val="NormalBold"/>
      </w:pPr>
      <w:r w:rsidRPr="00CA4534">
        <w:rPr>
          <w:rStyle w:val="HideTWBExt"/>
          <w:b w:val="0"/>
        </w:rPr>
        <w:t>&lt;/RepeatBlock-By&gt;</w:t>
      </w:r>
    </w:p>
    <w:p w14:paraId="1FA6F80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385526B" w14:textId="77777777" w:rsidR="00774A4C" w:rsidRPr="00CA4534" w:rsidRDefault="00774A4C" w:rsidP="00774A4C">
      <w:pPr>
        <w:pStyle w:val="NormalBold"/>
      </w:pPr>
      <w:r w:rsidRPr="00CA4534">
        <w:rPr>
          <w:rStyle w:val="HideTWBExt"/>
          <w:b w:val="0"/>
        </w:rPr>
        <w:t>&lt;Article&gt;</w:t>
      </w:r>
      <w:r w:rsidRPr="00CA4534">
        <w:t>Člen 29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2B656C0" w14:textId="77777777" w:rsidTr="0059524E">
        <w:trPr>
          <w:trHeight w:hRule="exact" w:val="240"/>
          <w:jc w:val="center"/>
        </w:trPr>
        <w:tc>
          <w:tcPr>
            <w:tcW w:w="9752" w:type="dxa"/>
            <w:gridSpan w:val="2"/>
          </w:tcPr>
          <w:p w14:paraId="0CB7D014" w14:textId="77777777" w:rsidR="00774A4C" w:rsidRPr="00CA4534" w:rsidRDefault="00774A4C" w:rsidP="0059524E"/>
        </w:tc>
      </w:tr>
      <w:tr w:rsidR="00774A4C" w:rsidRPr="00CA4534" w14:paraId="2312B674" w14:textId="77777777" w:rsidTr="0059524E">
        <w:trPr>
          <w:trHeight w:val="240"/>
          <w:jc w:val="center"/>
        </w:trPr>
        <w:tc>
          <w:tcPr>
            <w:tcW w:w="4876" w:type="dxa"/>
          </w:tcPr>
          <w:p w14:paraId="282AC22B" w14:textId="77777777" w:rsidR="00774A4C" w:rsidRPr="00CA4534" w:rsidRDefault="00774A4C" w:rsidP="0059524E">
            <w:pPr>
              <w:pStyle w:val="ColumnHeading"/>
            </w:pPr>
            <w:r w:rsidRPr="00CA4534">
              <w:t>Besedilo, ki ga predlaga Komisija</w:t>
            </w:r>
          </w:p>
        </w:tc>
        <w:tc>
          <w:tcPr>
            <w:tcW w:w="4876" w:type="dxa"/>
          </w:tcPr>
          <w:p w14:paraId="0B67AADE" w14:textId="77777777" w:rsidR="00774A4C" w:rsidRPr="00CA4534" w:rsidRDefault="00774A4C" w:rsidP="0059524E">
            <w:pPr>
              <w:pStyle w:val="ColumnHeading"/>
            </w:pPr>
            <w:r w:rsidRPr="00CA4534">
              <w:t>Predlog spremembe</w:t>
            </w:r>
          </w:p>
        </w:tc>
      </w:tr>
      <w:tr w:rsidR="00774A4C" w:rsidRPr="00CA4534" w14:paraId="6DB8844A" w14:textId="77777777" w:rsidTr="0059524E">
        <w:trPr>
          <w:jc w:val="center"/>
        </w:trPr>
        <w:tc>
          <w:tcPr>
            <w:tcW w:w="4876" w:type="dxa"/>
          </w:tcPr>
          <w:p w14:paraId="1FEE55A3" w14:textId="77777777" w:rsidR="00774A4C" w:rsidRPr="00CA4534" w:rsidRDefault="00774A4C" w:rsidP="0059524E">
            <w:pPr>
              <w:pStyle w:val="Normal6"/>
              <w:rPr>
                <w:b/>
                <w:i/>
              </w:rPr>
            </w:pPr>
            <w:r w:rsidRPr="00CA4534">
              <w:t>Dokument iz odstavka</w:t>
            </w:r>
            <w:r w:rsidRPr="00CA4534">
              <w:rPr>
                <w:b/>
                <w:i/>
              </w:rPr>
              <w:t xml:space="preserve"> 2</w:t>
            </w:r>
            <w:r w:rsidRPr="00CA4534">
              <w:t xml:space="preserve"> je veljaven za obdobje šestih mesecev, ki se ustrezno podaljša, da se zagotovi, da veljavnost navedenega dokumenta zajema obdobje, v katerem ima prosilec pravico ostati na ozemlju odgovorne države članice.</w:t>
            </w:r>
          </w:p>
        </w:tc>
        <w:tc>
          <w:tcPr>
            <w:tcW w:w="4876" w:type="dxa"/>
          </w:tcPr>
          <w:p w14:paraId="15580B5C" w14:textId="77777777" w:rsidR="00774A4C" w:rsidRPr="00CA4534" w:rsidRDefault="00774A4C" w:rsidP="0059524E">
            <w:pPr>
              <w:pStyle w:val="Normal6"/>
              <w:rPr>
                <w:b/>
                <w:i/>
              </w:rPr>
            </w:pPr>
            <w:r w:rsidRPr="00CA4534">
              <w:t>Dokument iz odstavka</w:t>
            </w:r>
            <w:r w:rsidRPr="00CA4534">
              <w:rPr>
                <w:b/>
                <w:i/>
              </w:rPr>
              <w:t xml:space="preserve"> 1</w:t>
            </w:r>
            <w:r w:rsidRPr="00CA4534">
              <w:t xml:space="preserve"> je veljaven za obdobje</w:t>
            </w:r>
            <w:r w:rsidRPr="00CA4534">
              <w:rPr>
                <w:b/>
                <w:i/>
              </w:rPr>
              <w:t xml:space="preserve"> najmanj</w:t>
            </w:r>
            <w:r w:rsidRPr="00CA4534">
              <w:t xml:space="preserve"> šestih mesecev, ki se ustrezno podaljša, da se zagotovi, da veljavnost navedenega dokumenta zajema obdobje, v katerem ima prosilec pravico ostati na ozemlju odgovorne države članice.</w:t>
            </w:r>
          </w:p>
        </w:tc>
      </w:tr>
    </w:tbl>
    <w:p w14:paraId="5AB7E9B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C8EF65D" w14:textId="77777777" w:rsidR="00774A4C" w:rsidRPr="00CA4534" w:rsidRDefault="00774A4C" w:rsidP="00774A4C">
      <w:r w:rsidRPr="00CA4534">
        <w:rPr>
          <w:rStyle w:val="HideTWBExt"/>
        </w:rPr>
        <w:t>&lt;/Amend&gt;</w:t>
      </w:r>
    </w:p>
    <w:p w14:paraId="738E2D8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989</w:t>
      </w:r>
      <w:r w:rsidRPr="00CA4534">
        <w:rPr>
          <w:rStyle w:val="HideTWBExt"/>
          <w:b w:val="0"/>
        </w:rPr>
        <w:t>&lt;/NumAm&gt;</w:t>
      </w:r>
    </w:p>
    <w:p w14:paraId="30760C95"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3BCD76F0" w14:textId="77777777" w:rsidR="00774A4C" w:rsidRPr="00CA4534" w:rsidRDefault="00774A4C" w:rsidP="00774A4C">
      <w:pPr>
        <w:pStyle w:val="NormalBold"/>
      </w:pPr>
      <w:r w:rsidRPr="00CA4534">
        <w:rPr>
          <w:rStyle w:val="HideTWBExt"/>
          <w:b w:val="0"/>
        </w:rPr>
        <w:t>&lt;/RepeatBlock-By&gt;</w:t>
      </w:r>
    </w:p>
    <w:p w14:paraId="5458A19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73CE85D" w14:textId="77777777" w:rsidR="00774A4C" w:rsidRPr="00CA4534" w:rsidRDefault="00774A4C" w:rsidP="00774A4C">
      <w:pPr>
        <w:pStyle w:val="NormalBold"/>
      </w:pPr>
      <w:r w:rsidRPr="00CA4534">
        <w:rPr>
          <w:rStyle w:val="HideTWBExt"/>
          <w:b w:val="0"/>
        </w:rPr>
        <w:t>&lt;Article&gt;</w:t>
      </w:r>
      <w:r w:rsidRPr="00CA4534">
        <w:t>Člen 29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D0F0A72" w14:textId="77777777" w:rsidTr="0059524E">
        <w:trPr>
          <w:trHeight w:hRule="exact" w:val="240"/>
          <w:jc w:val="center"/>
        </w:trPr>
        <w:tc>
          <w:tcPr>
            <w:tcW w:w="9752" w:type="dxa"/>
            <w:gridSpan w:val="2"/>
          </w:tcPr>
          <w:p w14:paraId="26AB19F1" w14:textId="77777777" w:rsidR="00774A4C" w:rsidRPr="00CA4534" w:rsidRDefault="00774A4C" w:rsidP="0059524E"/>
        </w:tc>
      </w:tr>
      <w:tr w:rsidR="00774A4C" w:rsidRPr="00CA4534" w14:paraId="69D27447" w14:textId="77777777" w:rsidTr="0059524E">
        <w:trPr>
          <w:trHeight w:val="240"/>
          <w:jc w:val="center"/>
        </w:trPr>
        <w:tc>
          <w:tcPr>
            <w:tcW w:w="4876" w:type="dxa"/>
          </w:tcPr>
          <w:p w14:paraId="15106D5E" w14:textId="77777777" w:rsidR="00774A4C" w:rsidRPr="00CA4534" w:rsidRDefault="00774A4C" w:rsidP="0059524E">
            <w:pPr>
              <w:pStyle w:val="ColumnHeading"/>
            </w:pPr>
            <w:r w:rsidRPr="00CA4534">
              <w:t>Besedilo, ki ga predlaga Komisija</w:t>
            </w:r>
          </w:p>
        </w:tc>
        <w:tc>
          <w:tcPr>
            <w:tcW w:w="4876" w:type="dxa"/>
          </w:tcPr>
          <w:p w14:paraId="32405A3C" w14:textId="77777777" w:rsidR="00774A4C" w:rsidRPr="00CA4534" w:rsidRDefault="00774A4C" w:rsidP="0059524E">
            <w:pPr>
              <w:pStyle w:val="ColumnHeading"/>
            </w:pPr>
            <w:r w:rsidRPr="00CA4534">
              <w:t>Predlog spremembe</w:t>
            </w:r>
          </w:p>
        </w:tc>
      </w:tr>
      <w:tr w:rsidR="00774A4C" w:rsidRPr="00CA4534" w14:paraId="4C34F9FF" w14:textId="77777777" w:rsidTr="0059524E">
        <w:trPr>
          <w:jc w:val="center"/>
        </w:trPr>
        <w:tc>
          <w:tcPr>
            <w:tcW w:w="4876" w:type="dxa"/>
          </w:tcPr>
          <w:p w14:paraId="49C3C8BF" w14:textId="77777777" w:rsidR="00774A4C" w:rsidRPr="00CA4534" w:rsidRDefault="00774A4C" w:rsidP="0059524E">
            <w:pPr>
              <w:pStyle w:val="Normal6"/>
              <w:rPr>
                <w:b/>
                <w:i/>
              </w:rPr>
            </w:pPr>
            <w:r w:rsidRPr="00CA4534">
              <w:t>Dokument iz odstavka 2 je veljaven za obdobje</w:t>
            </w:r>
            <w:r w:rsidRPr="00CA4534">
              <w:rPr>
                <w:b/>
                <w:i/>
              </w:rPr>
              <w:t xml:space="preserve"> šestih</w:t>
            </w:r>
            <w:r w:rsidRPr="00CA4534">
              <w:t xml:space="preserve"> mesecev, ki se ustrezno podaljša, da se zagotovi, da veljavnost navedenega dokumenta zajema obdobje, v katerem ima prosilec pravico ostati na ozemlju odgovorne države članice.</w:t>
            </w:r>
          </w:p>
        </w:tc>
        <w:tc>
          <w:tcPr>
            <w:tcW w:w="4876" w:type="dxa"/>
          </w:tcPr>
          <w:p w14:paraId="76F91203" w14:textId="77777777" w:rsidR="00774A4C" w:rsidRPr="00CA4534" w:rsidRDefault="00774A4C" w:rsidP="0059524E">
            <w:pPr>
              <w:pStyle w:val="Normal6"/>
              <w:rPr>
                <w:b/>
                <w:i/>
              </w:rPr>
            </w:pPr>
            <w:r w:rsidRPr="00CA4534">
              <w:t>Dokument iz odstavka 2 je veljaven za obdobje</w:t>
            </w:r>
            <w:r w:rsidRPr="00CA4534">
              <w:rPr>
                <w:b/>
                <w:i/>
              </w:rPr>
              <w:t xml:space="preserve"> dvanajstih</w:t>
            </w:r>
            <w:r w:rsidRPr="00CA4534">
              <w:t xml:space="preserve"> mesecev, ki se ustrezno podaljša, da se zagotovi, da veljavnost navedenega dokumenta zajema obdobje, v katerem ima prosilec pravico ostati na ozemlju odgovorne države članice.</w:t>
            </w:r>
          </w:p>
        </w:tc>
      </w:tr>
    </w:tbl>
    <w:p w14:paraId="27677DA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84D7871"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F126708" w14:textId="3320252A" w:rsidR="00774A4C" w:rsidRPr="00CA4534" w:rsidRDefault="00774A4C" w:rsidP="00774A4C">
      <w:pPr>
        <w:pStyle w:val="Normal12Italic"/>
        <w:rPr>
          <w:lang w:val="sl-SI"/>
        </w:rPr>
      </w:pPr>
      <w:r w:rsidRPr="00CA4534">
        <w:rPr>
          <w:lang w:val="sl-SI"/>
        </w:rPr>
        <w:t xml:space="preserve">Kratko obdobje veljavnosti bi pomenilo dodatno delo za naše upravne organe zaradi stalne potrebe po podaljšanju teh dokumentov. Z daljšim obdobjem veljavnosti bi se morala zmanjšati potreba po upravnem delu, tako obdobje pa tudi ne bi </w:t>
      </w:r>
      <w:r w:rsidR="00D23B80" w:rsidRPr="00CA4534">
        <w:rPr>
          <w:lang w:val="sl-SI"/>
        </w:rPr>
        <w:t xml:space="preserve">zagotovilo </w:t>
      </w:r>
      <w:r w:rsidRPr="00CA4534">
        <w:rPr>
          <w:lang w:val="sl-SI"/>
        </w:rPr>
        <w:t>daljše pravice ostati na ozemlju, če je bila ta pravica trajno ali začasno odvzeta, kot to določa naslednji odstavek.</w:t>
      </w:r>
    </w:p>
    <w:p w14:paraId="600791E5" w14:textId="77777777" w:rsidR="00774A4C" w:rsidRPr="00CA4534" w:rsidRDefault="00774A4C" w:rsidP="00774A4C">
      <w:r w:rsidRPr="00CA4534">
        <w:rPr>
          <w:rStyle w:val="HideTWBExt"/>
        </w:rPr>
        <w:t>&lt;/Amend&gt;</w:t>
      </w:r>
    </w:p>
    <w:p w14:paraId="1D74DEE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990</w:t>
      </w:r>
      <w:r w:rsidRPr="00CA4534">
        <w:rPr>
          <w:rStyle w:val="HideTWBExt"/>
          <w:b w:val="0"/>
        </w:rPr>
        <w:t>&lt;/NumAm&gt;</w:t>
      </w:r>
    </w:p>
    <w:p w14:paraId="2798F0AF"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1562119" w14:textId="77777777" w:rsidR="00774A4C" w:rsidRPr="00CA4534" w:rsidRDefault="00774A4C" w:rsidP="00774A4C">
      <w:pPr>
        <w:pStyle w:val="NormalBold"/>
      </w:pPr>
      <w:r w:rsidRPr="00CA4534">
        <w:rPr>
          <w:rStyle w:val="HideTWBExt"/>
          <w:b w:val="0"/>
        </w:rPr>
        <w:t>&lt;/RepeatBlock-By&gt;</w:t>
      </w:r>
    </w:p>
    <w:p w14:paraId="5040866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6714B2D" w14:textId="77777777" w:rsidR="00774A4C" w:rsidRPr="00CA4534" w:rsidRDefault="00774A4C" w:rsidP="00774A4C">
      <w:pPr>
        <w:pStyle w:val="NormalBold"/>
      </w:pPr>
      <w:r w:rsidRPr="00CA4534">
        <w:rPr>
          <w:rStyle w:val="HideTWBExt"/>
          <w:b w:val="0"/>
        </w:rPr>
        <w:t>&lt;Article&gt;</w:t>
      </w:r>
      <w:r w:rsidRPr="00CA4534">
        <w:t>Člen 29 – odstavek 4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35FAF3C" w14:textId="77777777" w:rsidTr="0059524E">
        <w:trPr>
          <w:trHeight w:hRule="exact" w:val="240"/>
          <w:jc w:val="center"/>
        </w:trPr>
        <w:tc>
          <w:tcPr>
            <w:tcW w:w="9752" w:type="dxa"/>
            <w:gridSpan w:val="2"/>
          </w:tcPr>
          <w:p w14:paraId="535DDFCD" w14:textId="77777777" w:rsidR="00774A4C" w:rsidRPr="00CA4534" w:rsidRDefault="00774A4C" w:rsidP="0059524E"/>
        </w:tc>
      </w:tr>
      <w:tr w:rsidR="00774A4C" w:rsidRPr="00CA4534" w14:paraId="69C60C51" w14:textId="77777777" w:rsidTr="0059524E">
        <w:trPr>
          <w:trHeight w:val="240"/>
          <w:jc w:val="center"/>
        </w:trPr>
        <w:tc>
          <w:tcPr>
            <w:tcW w:w="4876" w:type="dxa"/>
          </w:tcPr>
          <w:p w14:paraId="18D282FE" w14:textId="77777777" w:rsidR="00774A4C" w:rsidRPr="00CA4534" w:rsidRDefault="00774A4C" w:rsidP="0059524E">
            <w:pPr>
              <w:pStyle w:val="ColumnHeading"/>
            </w:pPr>
            <w:r w:rsidRPr="00CA4534">
              <w:t>Besedilo, ki ga predlaga Komisija</w:t>
            </w:r>
          </w:p>
        </w:tc>
        <w:tc>
          <w:tcPr>
            <w:tcW w:w="4876" w:type="dxa"/>
          </w:tcPr>
          <w:p w14:paraId="5EF7F6DB" w14:textId="77777777" w:rsidR="00774A4C" w:rsidRPr="00CA4534" w:rsidRDefault="00774A4C" w:rsidP="0059524E">
            <w:pPr>
              <w:pStyle w:val="ColumnHeading"/>
            </w:pPr>
            <w:r w:rsidRPr="00CA4534">
              <w:t>Predlog spremembe</w:t>
            </w:r>
          </w:p>
        </w:tc>
      </w:tr>
      <w:tr w:rsidR="00774A4C" w:rsidRPr="00CA4534" w14:paraId="26155281" w14:textId="77777777" w:rsidTr="0059524E">
        <w:trPr>
          <w:jc w:val="center"/>
        </w:trPr>
        <w:tc>
          <w:tcPr>
            <w:tcW w:w="4876" w:type="dxa"/>
          </w:tcPr>
          <w:p w14:paraId="6DD37AAE" w14:textId="77777777" w:rsidR="00774A4C" w:rsidRPr="00CA4534" w:rsidRDefault="00774A4C" w:rsidP="0059524E">
            <w:pPr>
              <w:pStyle w:val="Normal6"/>
              <w:rPr>
                <w:b/>
                <w:i/>
              </w:rPr>
            </w:pPr>
            <w:r w:rsidRPr="00CA4534">
              <w:t>Dokument iz odstavka 2 je veljaven za obdobje</w:t>
            </w:r>
            <w:r w:rsidRPr="00CA4534">
              <w:rPr>
                <w:b/>
                <w:i/>
              </w:rPr>
              <w:t xml:space="preserve"> šestih</w:t>
            </w:r>
            <w:r w:rsidRPr="00CA4534">
              <w:t xml:space="preserve"> mesecev, ki se ustrezno podaljša, da se zagotovi, da veljavnost navedenega dokumenta zajema obdobje, v katerem ima prosilec pravico ostati na ozemlju odgovorne države članice.</w:t>
            </w:r>
          </w:p>
        </w:tc>
        <w:tc>
          <w:tcPr>
            <w:tcW w:w="4876" w:type="dxa"/>
          </w:tcPr>
          <w:p w14:paraId="65165DB2" w14:textId="77777777" w:rsidR="00774A4C" w:rsidRPr="00CA4534" w:rsidRDefault="00774A4C" w:rsidP="0059524E">
            <w:pPr>
              <w:pStyle w:val="Normal6"/>
              <w:rPr>
                <w:b/>
                <w:i/>
              </w:rPr>
            </w:pPr>
            <w:r w:rsidRPr="00CA4534">
              <w:t>Dokument iz odstavka 2 je veljaven za obdobje</w:t>
            </w:r>
            <w:r w:rsidRPr="00CA4534">
              <w:rPr>
                <w:b/>
                <w:i/>
              </w:rPr>
              <w:t xml:space="preserve"> petih</w:t>
            </w:r>
            <w:r w:rsidRPr="00CA4534">
              <w:t xml:space="preserve"> mesecev, ki se ustrezno podaljša, da se zagotovi, da veljavnost navedenega dokumenta zajema obdobje, v katerem ima prosilec pravico ostati na ozemlju odgovorne države članice.</w:t>
            </w:r>
          </w:p>
        </w:tc>
      </w:tr>
    </w:tbl>
    <w:p w14:paraId="1B0AD45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981C1C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1F4193B" w14:textId="43D485F6" w:rsidR="00774A4C" w:rsidRPr="00CA4534" w:rsidRDefault="00774A4C" w:rsidP="00774A4C">
      <w:pPr>
        <w:pStyle w:val="Normal12Italic"/>
        <w:rPr>
          <w:lang w:val="sl-SI"/>
        </w:rPr>
      </w:pPr>
      <w:r w:rsidRPr="00CA4534">
        <w:rPr>
          <w:lang w:val="sl-SI"/>
        </w:rPr>
        <w:t xml:space="preserve">V povezavi s predlogom spremembe člena 34, </w:t>
      </w:r>
      <w:r w:rsidR="00053301" w:rsidRPr="00CA4534">
        <w:rPr>
          <w:lang w:val="sl-SI"/>
        </w:rPr>
        <w:t xml:space="preserve">v skladu s katerim </w:t>
      </w:r>
      <w:r w:rsidRPr="00CA4534">
        <w:rPr>
          <w:lang w:val="sl-SI"/>
        </w:rPr>
        <w:t>bi se rok za običajni postopek obravnave s šestih mesecev skrajšal na pet mesecev.</w:t>
      </w:r>
    </w:p>
    <w:p w14:paraId="1C78C4C7" w14:textId="77777777" w:rsidR="00774A4C" w:rsidRPr="00CA4534" w:rsidRDefault="00774A4C" w:rsidP="00774A4C">
      <w:r w:rsidRPr="00CA4534">
        <w:rPr>
          <w:rStyle w:val="HideTWBExt"/>
        </w:rPr>
        <w:t>&lt;/Amend&gt;</w:t>
      </w:r>
    </w:p>
    <w:p w14:paraId="6021BFB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991</w:t>
      </w:r>
      <w:r w:rsidRPr="00CA4534">
        <w:rPr>
          <w:rStyle w:val="HideTWBExt"/>
          <w:b w:val="0"/>
        </w:rPr>
        <w:t>&lt;/NumAm&gt;</w:t>
      </w:r>
    </w:p>
    <w:p w14:paraId="09C3A206"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12B86EA" w14:textId="77777777" w:rsidR="00774A4C" w:rsidRPr="00CA4534" w:rsidRDefault="00774A4C" w:rsidP="00774A4C">
      <w:pPr>
        <w:pStyle w:val="NormalBold"/>
      </w:pPr>
      <w:r w:rsidRPr="00CA4534">
        <w:rPr>
          <w:rStyle w:val="HideTWBExt"/>
          <w:b w:val="0"/>
        </w:rPr>
        <w:t>&lt;/RepeatBlock-By&gt;</w:t>
      </w:r>
    </w:p>
    <w:p w14:paraId="6DE3847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C5DB1AE" w14:textId="77777777" w:rsidR="00774A4C" w:rsidRPr="00CA4534" w:rsidRDefault="00774A4C" w:rsidP="00774A4C">
      <w:pPr>
        <w:pStyle w:val="NormalBold"/>
      </w:pPr>
      <w:r w:rsidRPr="00CA4534">
        <w:rPr>
          <w:rStyle w:val="HideTWBExt"/>
          <w:b w:val="0"/>
        </w:rPr>
        <w:t>&lt;Article&gt;</w:t>
      </w:r>
      <w:r w:rsidRPr="00CA4534">
        <w:t>Člen 29 – odstavek 4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0D4486D" w14:textId="77777777" w:rsidTr="0059524E">
        <w:trPr>
          <w:trHeight w:hRule="exact" w:val="240"/>
          <w:jc w:val="center"/>
        </w:trPr>
        <w:tc>
          <w:tcPr>
            <w:tcW w:w="9752" w:type="dxa"/>
            <w:gridSpan w:val="2"/>
          </w:tcPr>
          <w:p w14:paraId="41764224" w14:textId="77777777" w:rsidR="00774A4C" w:rsidRPr="00CA4534" w:rsidRDefault="00774A4C" w:rsidP="0059524E"/>
        </w:tc>
      </w:tr>
      <w:tr w:rsidR="00774A4C" w:rsidRPr="00CA4534" w14:paraId="6F32AA08" w14:textId="77777777" w:rsidTr="0059524E">
        <w:trPr>
          <w:trHeight w:val="240"/>
          <w:jc w:val="center"/>
        </w:trPr>
        <w:tc>
          <w:tcPr>
            <w:tcW w:w="4876" w:type="dxa"/>
          </w:tcPr>
          <w:p w14:paraId="1AEB6646" w14:textId="77777777" w:rsidR="00774A4C" w:rsidRPr="00CA4534" w:rsidRDefault="00774A4C" w:rsidP="0059524E">
            <w:pPr>
              <w:pStyle w:val="ColumnHeading"/>
            </w:pPr>
            <w:r w:rsidRPr="00CA4534">
              <w:t>Besedilo, ki ga predlaga Komisija</w:t>
            </w:r>
          </w:p>
        </w:tc>
        <w:tc>
          <w:tcPr>
            <w:tcW w:w="4876" w:type="dxa"/>
          </w:tcPr>
          <w:p w14:paraId="53BF5BD4" w14:textId="77777777" w:rsidR="00774A4C" w:rsidRPr="00CA4534" w:rsidRDefault="00774A4C" w:rsidP="0059524E">
            <w:pPr>
              <w:pStyle w:val="ColumnHeading"/>
            </w:pPr>
            <w:r w:rsidRPr="00CA4534">
              <w:t>Predlog spremembe</w:t>
            </w:r>
          </w:p>
        </w:tc>
      </w:tr>
      <w:tr w:rsidR="00774A4C" w:rsidRPr="00CA4534" w14:paraId="014D9E69" w14:textId="77777777" w:rsidTr="0059524E">
        <w:trPr>
          <w:jc w:val="center"/>
        </w:trPr>
        <w:tc>
          <w:tcPr>
            <w:tcW w:w="4876" w:type="dxa"/>
          </w:tcPr>
          <w:p w14:paraId="05B1E2D4" w14:textId="77777777" w:rsidR="00774A4C" w:rsidRPr="00CA4534" w:rsidRDefault="00774A4C" w:rsidP="0059524E">
            <w:pPr>
              <w:pStyle w:val="Normal6"/>
              <w:rPr>
                <w:b/>
                <w:i/>
              </w:rPr>
            </w:pPr>
            <w:r w:rsidRPr="00CA4534">
              <w:t>Obdobje veljavnosti, navedeno na dokumentu,</w:t>
            </w:r>
            <w:r w:rsidRPr="00CA4534">
              <w:rPr>
                <w:b/>
                <w:i/>
              </w:rPr>
              <w:t xml:space="preserve"> ne</w:t>
            </w:r>
            <w:r w:rsidRPr="00CA4534">
              <w:t xml:space="preserve"> pomeni</w:t>
            </w:r>
            <w:r w:rsidRPr="00CA4534">
              <w:rPr>
                <w:b/>
                <w:i/>
              </w:rPr>
              <w:t xml:space="preserve"> pravice</w:t>
            </w:r>
            <w:r w:rsidRPr="00CA4534">
              <w:t xml:space="preserve"> ostati</w:t>
            </w:r>
            <w:r w:rsidRPr="00CA4534">
              <w:rPr>
                <w:b/>
                <w:i/>
              </w:rPr>
              <w:t>, če je bila ta pravica trajno ali začasno odvzeta</w:t>
            </w:r>
            <w:r w:rsidRPr="00CA4534">
              <w:t>.</w:t>
            </w:r>
          </w:p>
        </w:tc>
        <w:tc>
          <w:tcPr>
            <w:tcW w:w="4876" w:type="dxa"/>
          </w:tcPr>
          <w:p w14:paraId="1457A47A" w14:textId="77777777" w:rsidR="00774A4C" w:rsidRPr="00CA4534" w:rsidRDefault="00774A4C" w:rsidP="0059524E">
            <w:pPr>
              <w:pStyle w:val="Normal6"/>
              <w:rPr>
                <w:b/>
                <w:i/>
              </w:rPr>
            </w:pPr>
            <w:r w:rsidRPr="00CA4534">
              <w:t>Obdobje veljavnosti, navedeno na dokumentu, pomeni</w:t>
            </w:r>
            <w:r w:rsidRPr="00CA4534">
              <w:rPr>
                <w:b/>
                <w:i/>
              </w:rPr>
              <w:t xml:space="preserve"> pravico</w:t>
            </w:r>
            <w:r w:rsidRPr="00CA4534">
              <w:t xml:space="preserve"> ostati.</w:t>
            </w:r>
          </w:p>
        </w:tc>
      </w:tr>
    </w:tbl>
    <w:p w14:paraId="19C2DD9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3BAB8B9" w14:textId="77777777" w:rsidR="00774A4C" w:rsidRPr="00CA4534" w:rsidRDefault="00774A4C" w:rsidP="00774A4C">
      <w:r w:rsidRPr="00CA4534">
        <w:rPr>
          <w:rStyle w:val="HideTWBExt"/>
        </w:rPr>
        <w:t>&lt;/Amend&gt;</w:t>
      </w:r>
    </w:p>
    <w:p w14:paraId="0D4D8DA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992</w:t>
      </w:r>
      <w:r w:rsidRPr="00CA4534">
        <w:rPr>
          <w:rStyle w:val="HideTWBExt"/>
          <w:b w:val="0"/>
        </w:rPr>
        <w:t>&lt;/NumAm&gt;</w:t>
      </w:r>
    </w:p>
    <w:p w14:paraId="733F1162" w14:textId="77777777" w:rsidR="00774A4C" w:rsidRPr="00CA4534" w:rsidRDefault="00774A4C" w:rsidP="00774A4C">
      <w:pPr>
        <w:pStyle w:val="NormalBold"/>
      </w:pPr>
      <w:r w:rsidRPr="00CA4534">
        <w:rPr>
          <w:rStyle w:val="HideTWBExt"/>
          <w:b w:val="0"/>
        </w:rPr>
        <w:t>&lt;RepeatBlock-By&gt;&lt;Members&gt;</w:t>
      </w:r>
      <w:r w:rsidRPr="00CA4534">
        <w:t>Péter Niedermüller, Birgit Sippel, Ana Gomes, Josef Weidenholzer</w:t>
      </w:r>
      <w:r w:rsidRPr="00CA4534">
        <w:rPr>
          <w:rStyle w:val="HideTWBExt"/>
          <w:b w:val="0"/>
        </w:rPr>
        <w:t>&lt;/Members&gt;</w:t>
      </w:r>
    </w:p>
    <w:p w14:paraId="558AC9C5" w14:textId="77777777" w:rsidR="00774A4C" w:rsidRPr="00CA4534" w:rsidRDefault="00774A4C" w:rsidP="00774A4C">
      <w:pPr>
        <w:pStyle w:val="NormalBold"/>
      </w:pPr>
      <w:r w:rsidRPr="00CA4534">
        <w:rPr>
          <w:rStyle w:val="HideTWBExt"/>
          <w:b w:val="0"/>
        </w:rPr>
        <w:t>&lt;/RepeatBlock-By&gt;</w:t>
      </w:r>
    </w:p>
    <w:p w14:paraId="486B7D6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EB7D042" w14:textId="77777777" w:rsidR="00774A4C" w:rsidRPr="00CA4534" w:rsidRDefault="00774A4C" w:rsidP="00774A4C">
      <w:pPr>
        <w:pStyle w:val="NormalBold"/>
      </w:pPr>
      <w:r w:rsidRPr="00CA4534">
        <w:rPr>
          <w:rStyle w:val="HideTWBExt"/>
          <w:b w:val="0"/>
        </w:rPr>
        <w:t>&lt;Article&gt;</w:t>
      </w:r>
      <w:r w:rsidRPr="00CA4534">
        <w:t>Člen 29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600155C" w14:textId="77777777" w:rsidTr="0059524E">
        <w:trPr>
          <w:trHeight w:hRule="exact" w:val="240"/>
          <w:jc w:val="center"/>
        </w:trPr>
        <w:tc>
          <w:tcPr>
            <w:tcW w:w="9752" w:type="dxa"/>
            <w:gridSpan w:val="2"/>
          </w:tcPr>
          <w:p w14:paraId="4CBD5203" w14:textId="77777777" w:rsidR="00774A4C" w:rsidRPr="00CA4534" w:rsidRDefault="00774A4C" w:rsidP="0059524E"/>
        </w:tc>
      </w:tr>
      <w:tr w:rsidR="00774A4C" w:rsidRPr="00CA4534" w14:paraId="1EFF09FE" w14:textId="77777777" w:rsidTr="0059524E">
        <w:trPr>
          <w:trHeight w:val="240"/>
          <w:jc w:val="center"/>
        </w:trPr>
        <w:tc>
          <w:tcPr>
            <w:tcW w:w="4876" w:type="dxa"/>
          </w:tcPr>
          <w:p w14:paraId="1C401CDA" w14:textId="77777777" w:rsidR="00774A4C" w:rsidRPr="00CA4534" w:rsidRDefault="00774A4C" w:rsidP="0059524E">
            <w:pPr>
              <w:pStyle w:val="ColumnHeading"/>
            </w:pPr>
            <w:r w:rsidRPr="00CA4534">
              <w:t>Besedilo, ki ga predlaga Komisija</w:t>
            </w:r>
          </w:p>
        </w:tc>
        <w:tc>
          <w:tcPr>
            <w:tcW w:w="4876" w:type="dxa"/>
          </w:tcPr>
          <w:p w14:paraId="629F9409" w14:textId="77777777" w:rsidR="00774A4C" w:rsidRPr="00CA4534" w:rsidRDefault="00774A4C" w:rsidP="0059524E">
            <w:pPr>
              <w:pStyle w:val="ColumnHeading"/>
            </w:pPr>
            <w:r w:rsidRPr="00CA4534">
              <w:t>Predlog spremembe</w:t>
            </w:r>
          </w:p>
        </w:tc>
      </w:tr>
      <w:tr w:rsidR="00774A4C" w:rsidRPr="00CA4534" w14:paraId="5D68E23E" w14:textId="77777777" w:rsidTr="0059524E">
        <w:trPr>
          <w:jc w:val="center"/>
        </w:trPr>
        <w:tc>
          <w:tcPr>
            <w:tcW w:w="4876" w:type="dxa"/>
          </w:tcPr>
          <w:p w14:paraId="392F1E41" w14:textId="4B23FC38" w:rsidR="00774A4C" w:rsidRPr="00CA4534" w:rsidRDefault="00774A4C" w:rsidP="0098759C">
            <w:pPr>
              <w:pStyle w:val="Normal6"/>
              <w:rPr>
                <w:b/>
                <w:i/>
              </w:rPr>
            </w:pPr>
            <w:r w:rsidRPr="00CA4534">
              <w:t>5.</w:t>
            </w:r>
            <w:r w:rsidRPr="00CA4534">
              <w:rPr>
                <w:b/>
                <w:i/>
              </w:rPr>
              <w:tab/>
            </w:r>
            <w:r w:rsidRPr="00CA4534">
              <w:t>Komisija</w:t>
            </w:r>
            <w:r w:rsidRPr="00CA4534">
              <w:rPr>
                <w:b/>
                <w:i/>
              </w:rPr>
              <w:t xml:space="preserve"> lahko</w:t>
            </w:r>
            <w:r w:rsidRPr="00CA4534">
              <w:t xml:space="preserve"> z izvedbenimi akti določi obliko in vsebino dokumentov, ki se prosilcem izdajo ob registraciji in vložitvi prošnje. </w:t>
            </w:r>
            <w:r w:rsidR="0098759C" w:rsidRPr="00CA4534">
              <w:t xml:space="preserve">Navedeni </w:t>
            </w:r>
            <w:r w:rsidRPr="00CA4534">
              <w:t>izvedbeni akti se sprejmejo v skladu s postopkom pregleda iz člena 58.</w:t>
            </w:r>
          </w:p>
        </w:tc>
        <w:tc>
          <w:tcPr>
            <w:tcW w:w="4876" w:type="dxa"/>
          </w:tcPr>
          <w:p w14:paraId="5FA87A4E" w14:textId="3E8FBF9E" w:rsidR="00774A4C" w:rsidRPr="00CA4534" w:rsidRDefault="00774A4C" w:rsidP="0098759C">
            <w:pPr>
              <w:pStyle w:val="Normal6"/>
              <w:rPr>
                <w:b/>
                <w:i/>
              </w:rPr>
            </w:pPr>
            <w:r w:rsidRPr="00CA4534">
              <w:t>5.</w:t>
            </w:r>
            <w:r w:rsidRPr="00CA4534">
              <w:rPr>
                <w:b/>
                <w:i/>
              </w:rPr>
              <w:tab/>
            </w:r>
            <w:r w:rsidRPr="00CA4534">
              <w:t xml:space="preserve">Komisija z izvedbenimi akti določi obliko in vsebino dokumentov, ki se prosilcem izdajo ob registraciji in vložitvi prošnje. </w:t>
            </w:r>
            <w:r w:rsidR="0098759C" w:rsidRPr="00CA4534">
              <w:t xml:space="preserve">Navedeni </w:t>
            </w:r>
            <w:r w:rsidRPr="00CA4534">
              <w:t>izvedbeni akti se sprejmejo v skladu s postopkom pregleda iz člena 58.</w:t>
            </w:r>
          </w:p>
        </w:tc>
      </w:tr>
    </w:tbl>
    <w:p w14:paraId="1BBC518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291265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57910E7" w14:textId="2BB6F0FC" w:rsidR="00774A4C" w:rsidRPr="00CA4534" w:rsidRDefault="00774A4C" w:rsidP="00774A4C">
      <w:pPr>
        <w:pStyle w:val="Normal12Italic"/>
        <w:rPr>
          <w:lang w:val="sl-SI"/>
        </w:rPr>
      </w:pPr>
      <w:r w:rsidRPr="00CA4534">
        <w:rPr>
          <w:lang w:val="sl-SI"/>
        </w:rPr>
        <w:t>Če želimo imeti usklajen pristop k postopkom, bi morale države članice izdajati podobne dokumente, ki potrjujejo pravico ostati na ozemlju. Zato bi bilo treba sprejeti izvedbeni akt, ki b</w:t>
      </w:r>
      <w:r w:rsidR="00053301" w:rsidRPr="00CA4534">
        <w:rPr>
          <w:lang w:val="sl-SI"/>
        </w:rPr>
        <w:t>i</w:t>
      </w:r>
      <w:r w:rsidRPr="00CA4534">
        <w:rPr>
          <w:lang w:val="sl-SI"/>
        </w:rPr>
        <w:t xml:space="preserve"> določal obliko in vsebino takega dokumenta.</w:t>
      </w:r>
    </w:p>
    <w:p w14:paraId="008A4F54" w14:textId="77777777" w:rsidR="00774A4C" w:rsidRPr="00CA4534" w:rsidRDefault="00774A4C" w:rsidP="00774A4C">
      <w:r w:rsidRPr="00CA4534">
        <w:rPr>
          <w:rStyle w:val="HideTWBExt"/>
        </w:rPr>
        <w:t>&lt;/Amend&gt;</w:t>
      </w:r>
    </w:p>
    <w:p w14:paraId="5512021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993</w:t>
      </w:r>
      <w:r w:rsidRPr="00CA4534">
        <w:rPr>
          <w:rStyle w:val="HideTWBExt"/>
          <w:b w:val="0"/>
        </w:rPr>
        <w:t>&lt;/NumAm&gt;</w:t>
      </w:r>
    </w:p>
    <w:p w14:paraId="2EE6E527"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6AF1E255" w14:textId="77777777" w:rsidR="00774A4C" w:rsidRPr="00CA4534" w:rsidRDefault="00774A4C" w:rsidP="00774A4C">
      <w:pPr>
        <w:pStyle w:val="NormalBold"/>
      </w:pPr>
      <w:r w:rsidRPr="00CA4534">
        <w:rPr>
          <w:rStyle w:val="HideTWBExt"/>
          <w:b w:val="0"/>
        </w:rPr>
        <w:t>&lt;/RepeatBlock-By&gt;</w:t>
      </w:r>
    </w:p>
    <w:p w14:paraId="5C84B69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A5C8A80"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60348E7" w14:textId="77777777" w:rsidTr="0059524E">
        <w:trPr>
          <w:trHeight w:hRule="exact" w:val="240"/>
          <w:jc w:val="center"/>
        </w:trPr>
        <w:tc>
          <w:tcPr>
            <w:tcW w:w="9752" w:type="dxa"/>
            <w:gridSpan w:val="2"/>
          </w:tcPr>
          <w:p w14:paraId="7B3A48AF" w14:textId="77777777" w:rsidR="00774A4C" w:rsidRPr="00CA4534" w:rsidRDefault="00774A4C" w:rsidP="0059524E"/>
        </w:tc>
      </w:tr>
      <w:tr w:rsidR="00774A4C" w:rsidRPr="00CA4534" w14:paraId="2AF50310" w14:textId="77777777" w:rsidTr="0059524E">
        <w:trPr>
          <w:trHeight w:val="240"/>
          <w:jc w:val="center"/>
        </w:trPr>
        <w:tc>
          <w:tcPr>
            <w:tcW w:w="4876" w:type="dxa"/>
          </w:tcPr>
          <w:p w14:paraId="47108BFA" w14:textId="77777777" w:rsidR="00774A4C" w:rsidRPr="00CA4534" w:rsidRDefault="00774A4C" w:rsidP="0059524E">
            <w:pPr>
              <w:pStyle w:val="ColumnHeading"/>
            </w:pPr>
            <w:r w:rsidRPr="00CA4534">
              <w:t>Besedilo, ki ga predlaga Komisija</w:t>
            </w:r>
          </w:p>
        </w:tc>
        <w:tc>
          <w:tcPr>
            <w:tcW w:w="4876" w:type="dxa"/>
          </w:tcPr>
          <w:p w14:paraId="60D6C94A" w14:textId="77777777" w:rsidR="00774A4C" w:rsidRPr="00CA4534" w:rsidRDefault="00774A4C" w:rsidP="0059524E">
            <w:pPr>
              <w:pStyle w:val="ColumnHeading"/>
            </w:pPr>
            <w:r w:rsidRPr="00CA4534">
              <w:t>Predlog spremembe</w:t>
            </w:r>
          </w:p>
        </w:tc>
      </w:tr>
      <w:tr w:rsidR="00774A4C" w:rsidRPr="00CA4534" w14:paraId="0B79544F" w14:textId="77777777" w:rsidTr="0059524E">
        <w:trPr>
          <w:jc w:val="center"/>
        </w:trPr>
        <w:tc>
          <w:tcPr>
            <w:tcW w:w="4876" w:type="dxa"/>
          </w:tcPr>
          <w:p w14:paraId="148334DD" w14:textId="77777777" w:rsidR="00774A4C" w:rsidRPr="00CA4534" w:rsidRDefault="00774A4C" w:rsidP="0059524E">
            <w:pPr>
              <w:pStyle w:val="Normal6"/>
              <w:rPr>
                <w:b/>
                <w:i/>
              </w:rPr>
            </w:pPr>
            <w:r w:rsidRPr="00CA4534">
              <w:t>1.</w:t>
            </w:r>
            <w:r w:rsidRPr="00CA4534">
              <w:rPr>
                <w:b/>
                <w:i/>
              </w:rPr>
              <w:tab/>
              <w:t>Kadar je mogoče sklepati, da državljani</w:t>
            </w:r>
            <w:r w:rsidRPr="00CA4534">
              <w:t xml:space="preserve"> tretjih držav ali osebe brez državljanstva, ki so pridržani v centrih za tujce ali se nahajajo na mejnih prehodih, vključno s tranzitnimi območji,</w:t>
            </w:r>
            <w:r w:rsidRPr="00CA4534">
              <w:rPr>
                <w:b/>
                <w:i/>
              </w:rPr>
              <w:t xml:space="preserve"> na zunanjih mejah, morda potrebujejo mednarodno zaščito, jih odgovorni organi</w:t>
            </w:r>
            <w:r w:rsidRPr="00CA4534">
              <w:t xml:space="preserve"> obvestijo o možnosti, da zaprosijo za mednarodno zaščito, zlasti kadar:</w:t>
            </w:r>
          </w:p>
        </w:tc>
        <w:tc>
          <w:tcPr>
            <w:tcW w:w="4876" w:type="dxa"/>
          </w:tcPr>
          <w:p w14:paraId="088FB0AB" w14:textId="77777777" w:rsidR="00774A4C" w:rsidRPr="00CA4534" w:rsidRDefault="00774A4C" w:rsidP="0059524E">
            <w:pPr>
              <w:pStyle w:val="Normal6"/>
              <w:rPr>
                <w:b/>
                <w:i/>
              </w:rPr>
            </w:pPr>
            <w:r w:rsidRPr="00CA4534">
              <w:t>1.</w:t>
            </w:r>
            <w:r w:rsidRPr="00CA4534">
              <w:rPr>
                <w:b/>
                <w:i/>
              </w:rPr>
              <w:tab/>
              <w:t>Odgovorni organi državljane</w:t>
            </w:r>
            <w:r w:rsidRPr="00CA4534">
              <w:t xml:space="preserve"> tretjih držav ali osebe brez državljanstva, ki so pridržani v centrih za tujce ali se nahajajo na mejnih prehodih, vključno s tranzitnimi območji, obvestijo o možnosti, da zaprosijo za mednarodno zaščito, zlasti kadar:</w:t>
            </w:r>
          </w:p>
        </w:tc>
      </w:tr>
    </w:tbl>
    <w:p w14:paraId="48A4196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A6FD29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EEFF2CF" w14:textId="77777777" w:rsidR="00774A4C" w:rsidRPr="00CA4534" w:rsidRDefault="00774A4C" w:rsidP="00774A4C">
      <w:pPr>
        <w:pStyle w:val="Normal12Italic"/>
        <w:rPr>
          <w:lang w:val="sl-SI"/>
        </w:rPr>
      </w:pPr>
      <w:r w:rsidRPr="00CA4534">
        <w:rPr>
          <w:lang w:val="sl-SI"/>
        </w:rPr>
        <w:t>Državljani tretjih držav, ki so v centrih za tujce ali pridržani na mejnih prehodih, bi morali biti vedno obveščeni o svoji pravici, da lahko zaprosijo za mednarodno zaščito.</w:t>
      </w:r>
    </w:p>
    <w:p w14:paraId="2642A8E5" w14:textId="77777777" w:rsidR="00774A4C" w:rsidRPr="00CA4534" w:rsidRDefault="00774A4C" w:rsidP="00774A4C">
      <w:r w:rsidRPr="00CA4534">
        <w:rPr>
          <w:rStyle w:val="HideTWBExt"/>
        </w:rPr>
        <w:t>&lt;/Amend&gt;</w:t>
      </w:r>
    </w:p>
    <w:p w14:paraId="66562DC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994</w:t>
      </w:r>
      <w:r w:rsidRPr="00CA4534">
        <w:rPr>
          <w:rStyle w:val="HideTWBExt"/>
          <w:b w:val="0"/>
        </w:rPr>
        <w:t>&lt;/NumAm&gt;</w:t>
      </w:r>
    </w:p>
    <w:p w14:paraId="132754A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6E691CE" w14:textId="77777777" w:rsidR="00774A4C" w:rsidRPr="00CA4534" w:rsidRDefault="00774A4C" w:rsidP="00774A4C">
      <w:pPr>
        <w:pStyle w:val="NormalBold"/>
      </w:pPr>
      <w:r w:rsidRPr="00CA4534">
        <w:rPr>
          <w:rStyle w:val="HideTWBExt"/>
          <w:b w:val="0"/>
        </w:rPr>
        <w:t>&lt;/RepeatBlock-By&gt;</w:t>
      </w:r>
    </w:p>
    <w:p w14:paraId="36748C9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0414C67"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F2FF936" w14:textId="77777777" w:rsidTr="0059524E">
        <w:trPr>
          <w:trHeight w:hRule="exact" w:val="240"/>
          <w:jc w:val="center"/>
        </w:trPr>
        <w:tc>
          <w:tcPr>
            <w:tcW w:w="9752" w:type="dxa"/>
            <w:gridSpan w:val="2"/>
          </w:tcPr>
          <w:p w14:paraId="541CC7F6" w14:textId="77777777" w:rsidR="00774A4C" w:rsidRPr="00CA4534" w:rsidRDefault="00774A4C" w:rsidP="0059524E"/>
        </w:tc>
      </w:tr>
      <w:tr w:rsidR="00774A4C" w:rsidRPr="00CA4534" w14:paraId="45C5D60B" w14:textId="77777777" w:rsidTr="0059524E">
        <w:trPr>
          <w:trHeight w:val="240"/>
          <w:jc w:val="center"/>
        </w:trPr>
        <w:tc>
          <w:tcPr>
            <w:tcW w:w="4876" w:type="dxa"/>
          </w:tcPr>
          <w:p w14:paraId="1E788C72" w14:textId="77777777" w:rsidR="00774A4C" w:rsidRPr="00CA4534" w:rsidRDefault="00774A4C" w:rsidP="0059524E">
            <w:pPr>
              <w:pStyle w:val="ColumnHeading"/>
            </w:pPr>
            <w:r w:rsidRPr="00CA4534">
              <w:t>Besedilo, ki ga predlaga Komisija</w:t>
            </w:r>
          </w:p>
        </w:tc>
        <w:tc>
          <w:tcPr>
            <w:tcW w:w="4876" w:type="dxa"/>
          </w:tcPr>
          <w:p w14:paraId="11B0C6C3" w14:textId="77777777" w:rsidR="00774A4C" w:rsidRPr="00CA4534" w:rsidRDefault="00774A4C" w:rsidP="0059524E">
            <w:pPr>
              <w:pStyle w:val="ColumnHeading"/>
            </w:pPr>
            <w:r w:rsidRPr="00CA4534">
              <w:t>Predlog spremembe</w:t>
            </w:r>
          </w:p>
        </w:tc>
      </w:tr>
      <w:tr w:rsidR="00774A4C" w:rsidRPr="00CA4534" w14:paraId="465EEBA0" w14:textId="77777777" w:rsidTr="0059524E">
        <w:trPr>
          <w:jc w:val="center"/>
        </w:trPr>
        <w:tc>
          <w:tcPr>
            <w:tcW w:w="4876" w:type="dxa"/>
          </w:tcPr>
          <w:p w14:paraId="51B14E78" w14:textId="77777777" w:rsidR="00774A4C" w:rsidRPr="00CA4534" w:rsidRDefault="00774A4C" w:rsidP="0059524E">
            <w:pPr>
              <w:pStyle w:val="Normal6"/>
              <w:rPr>
                <w:b/>
                <w:i/>
              </w:rPr>
            </w:pPr>
            <w:r w:rsidRPr="00CA4534">
              <w:t>1.</w:t>
            </w:r>
            <w:r w:rsidRPr="00CA4534">
              <w:rPr>
                <w:b/>
                <w:i/>
              </w:rPr>
              <w:tab/>
            </w:r>
            <w:r w:rsidRPr="00CA4534">
              <w:t>Kadar je mogoče sklepati, da državljani tretjih držav ali osebe brez državljanstva, ki so pridržani v centrih za tujce ali se nahajajo na mejnih prehodih, vključno s tranzitnimi območji, na zunanjih mejah, morda potrebujejo mednarodno zaščito, jih odgovorni organi obvestijo o možnosti, da zaprosijo za mednarodno zaščito, zlasti kadar:</w:t>
            </w:r>
          </w:p>
        </w:tc>
        <w:tc>
          <w:tcPr>
            <w:tcW w:w="4876" w:type="dxa"/>
          </w:tcPr>
          <w:p w14:paraId="1A1C2FB5" w14:textId="77777777" w:rsidR="00774A4C" w:rsidRPr="00CA4534" w:rsidRDefault="00774A4C" w:rsidP="0059524E">
            <w:pPr>
              <w:pStyle w:val="Normal6"/>
              <w:rPr>
                <w:b/>
                <w:i/>
              </w:rPr>
            </w:pPr>
            <w:r w:rsidRPr="00CA4534">
              <w:t>1.</w:t>
            </w:r>
            <w:r w:rsidRPr="00CA4534">
              <w:rPr>
                <w:b/>
                <w:i/>
              </w:rPr>
              <w:tab/>
            </w:r>
            <w:r w:rsidRPr="00CA4534">
              <w:t>Kadar je mogoče sklepati,</w:t>
            </w:r>
            <w:r w:rsidRPr="00CA4534">
              <w:rPr>
                <w:b/>
                <w:i/>
              </w:rPr>
              <w:t xml:space="preserve"> tudi na podlagi informacij nevladnih organizacij,</w:t>
            </w:r>
            <w:r w:rsidRPr="00CA4534">
              <w:t xml:space="preserve"> da državljani tretjih držav ali osebe brez državljanstva, ki so pridržani v centrih za tujce ali se nahajajo na mejnih prehodih, vključno s tranzitnimi območji, na zunanjih mejah, morda potrebujejo mednarodno zaščito, jih odgovorni organi obvestijo o možnosti, da zaprosijo za mednarodno zaščito,</w:t>
            </w:r>
            <w:r w:rsidRPr="00CA4534">
              <w:rPr>
                <w:b/>
                <w:i/>
              </w:rPr>
              <w:t xml:space="preserve"> in jim to možnost zagotovijo,</w:t>
            </w:r>
            <w:r w:rsidRPr="00CA4534">
              <w:t xml:space="preserve"> zlasti kadar:</w:t>
            </w:r>
          </w:p>
        </w:tc>
      </w:tr>
    </w:tbl>
    <w:p w14:paraId="42822DC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723A854" w14:textId="77777777" w:rsidR="00774A4C" w:rsidRPr="00CA4534" w:rsidRDefault="00774A4C" w:rsidP="00774A4C">
      <w:r w:rsidRPr="00CA4534">
        <w:rPr>
          <w:rStyle w:val="HideTWBExt"/>
        </w:rPr>
        <w:t>&lt;/Amend&gt;</w:t>
      </w:r>
    </w:p>
    <w:p w14:paraId="4DFD615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995</w:t>
      </w:r>
      <w:r w:rsidRPr="00CA4534">
        <w:rPr>
          <w:rStyle w:val="HideTWBExt"/>
          <w:b w:val="0"/>
        </w:rPr>
        <w:t>&lt;/NumAm&gt;</w:t>
      </w:r>
    </w:p>
    <w:p w14:paraId="0C8C9470"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08273EE5" w14:textId="77777777" w:rsidR="00774A4C" w:rsidRPr="00CA4534" w:rsidRDefault="00774A4C" w:rsidP="00774A4C">
      <w:pPr>
        <w:pStyle w:val="NormalBold"/>
      </w:pPr>
      <w:r w:rsidRPr="00CA4534">
        <w:rPr>
          <w:rStyle w:val="HideTWBExt"/>
          <w:b w:val="0"/>
        </w:rPr>
        <w:t>&lt;/RepeatBlock-By&gt;</w:t>
      </w:r>
    </w:p>
    <w:p w14:paraId="64A47F2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5ADE7B6"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CC249B7" w14:textId="77777777" w:rsidTr="0059524E">
        <w:trPr>
          <w:trHeight w:hRule="exact" w:val="240"/>
          <w:jc w:val="center"/>
        </w:trPr>
        <w:tc>
          <w:tcPr>
            <w:tcW w:w="9752" w:type="dxa"/>
            <w:gridSpan w:val="2"/>
          </w:tcPr>
          <w:p w14:paraId="4B9EF8F9" w14:textId="77777777" w:rsidR="00774A4C" w:rsidRPr="00CA4534" w:rsidRDefault="00774A4C" w:rsidP="0059524E"/>
        </w:tc>
      </w:tr>
      <w:tr w:rsidR="00774A4C" w:rsidRPr="00CA4534" w14:paraId="74EAEB28" w14:textId="77777777" w:rsidTr="0059524E">
        <w:trPr>
          <w:trHeight w:val="240"/>
          <w:jc w:val="center"/>
        </w:trPr>
        <w:tc>
          <w:tcPr>
            <w:tcW w:w="4876" w:type="dxa"/>
          </w:tcPr>
          <w:p w14:paraId="3492C27B" w14:textId="77777777" w:rsidR="00774A4C" w:rsidRPr="00CA4534" w:rsidRDefault="00774A4C" w:rsidP="0059524E">
            <w:pPr>
              <w:pStyle w:val="ColumnHeading"/>
            </w:pPr>
            <w:r w:rsidRPr="00CA4534">
              <w:t>Besedilo, ki ga predlaga Komisija</w:t>
            </w:r>
          </w:p>
        </w:tc>
        <w:tc>
          <w:tcPr>
            <w:tcW w:w="4876" w:type="dxa"/>
          </w:tcPr>
          <w:p w14:paraId="7D3BA9B8" w14:textId="77777777" w:rsidR="00774A4C" w:rsidRPr="00CA4534" w:rsidRDefault="00774A4C" w:rsidP="0059524E">
            <w:pPr>
              <w:pStyle w:val="ColumnHeading"/>
            </w:pPr>
            <w:r w:rsidRPr="00CA4534">
              <w:t>Predlog spremembe</w:t>
            </w:r>
          </w:p>
        </w:tc>
      </w:tr>
      <w:tr w:rsidR="00774A4C" w:rsidRPr="00CA4534" w14:paraId="6974DACB" w14:textId="77777777" w:rsidTr="0059524E">
        <w:trPr>
          <w:jc w:val="center"/>
        </w:trPr>
        <w:tc>
          <w:tcPr>
            <w:tcW w:w="4876" w:type="dxa"/>
          </w:tcPr>
          <w:p w14:paraId="734C4C59" w14:textId="77777777" w:rsidR="00774A4C" w:rsidRPr="00CA4534" w:rsidRDefault="00774A4C" w:rsidP="0059524E">
            <w:pPr>
              <w:pStyle w:val="Normal6"/>
              <w:rPr>
                <w:b/>
                <w:i/>
              </w:rPr>
            </w:pPr>
            <w:r w:rsidRPr="00CA4534">
              <w:t>1.</w:t>
            </w:r>
            <w:r w:rsidRPr="00CA4534">
              <w:rPr>
                <w:b/>
                <w:i/>
              </w:rPr>
              <w:tab/>
              <w:t>Kadar je mogoče sklepati, da državljani</w:t>
            </w:r>
            <w:r w:rsidRPr="00CA4534">
              <w:t xml:space="preserve"> tretjih držav ali osebe brez državljanstva, ki so pridržani v centrih za tujce ali se nahajajo na mejnih prehodih, vključno s tranzitnimi območji, na zunanjih mejah, morda potrebujejo mednarodno zaščito,</w:t>
            </w:r>
            <w:r w:rsidRPr="00CA4534">
              <w:rPr>
                <w:b/>
                <w:i/>
              </w:rPr>
              <w:t xml:space="preserve"> jih odgovorni organi</w:t>
            </w:r>
            <w:r w:rsidRPr="00CA4534">
              <w:t xml:space="preserve"> obvestijo o možnosti, da zaprosijo za mednarodno zaščito</w:t>
            </w:r>
            <w:r w:rsidRPr="00CA4534">
              <w:rPr>
                <w:b/>
                <w:i/>
              </w:rPr>
              <w:t>, zlasti kadar:</w:t>
            </w:r>
          </w:p>
        </w:tc>
        <w:tc>
          <w:tcPr>
            <w:tcW w:w="4876" w:type="dxa"/>
          </w:tcPr>
          <w:p w14:paraId="5119E50C" w14:textId="77777777" w:rsidR="00774A4C" w:rsidRPr="00CA4534" w:rsidRDefault="00774A4C" w:rsidP="0059524E">
            <w:pPr>
              <w:pStyle w:val="Normal6"/>
              <w:rPr>
                <w:b/>
                <w:i/>
              </w:rPr>
            </w:pPr>
            <w:r w:rsidRPr="00CA4534">
              <w:t>1.</w:t>
            </w:r>
            <w:r w:rsidRPr="00CA4534">
              <w:rPr>
                <w:b/>
                <w:i/>
              </w:rPr>
              <w:tab/>
              <w:t>Odgovorni organi državljane</w:t>
            </w:r>
            <w:r w:rsidRPr="00CA4534">
              <w:t xml:space="preserve"> tretjih držav ali osebe brez državljanstva, ki so pridržani v centrih za tujce ali se nahajajo na mejnih prehodih, vključno s tranzitnimi območji, na zunanjih mejah,</w:t>
            </w:r>
            <w:r w:rsidRPr="00CA4534">
              <w:rPr>
                <w:b/>
                <w:i/>
              </w:rPr>
              <w:t xml:space="preserve"> in</w:t>
            </w:r>
            <w:r w:rsidRPr="00CA4534">
              <w:t xml:space="preserve"> morda potrebujejo mednarodno zaščito, obvestijo o možnosti, da zaprosijo za mednarodno zaščito</w:t>
            </w:r>
            <w:r w:rsidRPr="00CA4534">
              <w:rPr>
                <w:b/>
                <w:i/>
              </w:rPr>
              <w:t>.</w:t>
            </w:r>
          </w:p>
        </w:tc>
      </w:tr>
    </w:tbl>
    <w:p w14:paraId="42FA8AF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0B305AC"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EED5155" w14:textId="77777777" w:rsidR="00774A4C" w:rsidRPr="00CA4534" w:rsidRDefault="00774A4C" w:rsidP="00774A4C">
      <w:pPr>
        <w:pStyle w:val="Normal12Italic"/>
        <w:rPr>
          <w:lang w:val="sl-SI"/>
        </w:rPr>
      </w:pPr>
      <w:r w:rsidRPr="00CA4534">
        <w:rPr>
          <w:lang w:val="sl-SI"/>
        </w:rPr>
        <w:t>Informacije bi bilo treba zagotoviti vsem, ne le določenim skupinam.</w:t>
      </w:r>
    </w:p>
    <w:p w14:paraId="4155E60C" w14:textId="77777777" w:rsidR="00774A4C" w:rsidRPr="00CA4534" w:rsidRDefault="00774A4C" w:rsidP="00774A4C">
      <w:r w:rsidRPr="00CA4534">
        <w:rPr>
          <w:rStyle w:val="HideTWBExt"/>
        </w:rPr>
        <w:t>&lt;/Amend&gt;</w:t>
      </w:r>
    </w:p>
    <w:p w14:paraId="17672EB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996</w:t>
      </w:r>
      <w:r w:rsidRPr="00CA4534">
        <w:rPr>
          <w:rStyle w:val="HideTWBExt"/>
          <w:b w:val="0"/>
        </w:rPr>
        <w:t>&lt;/NumAm&gt;</w:t>
      </w:r>
    </w:p>
    <w:p w14:paraId="6C7883A3"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665EFDE5" w14:textId="77777777" w:rsidR="00774A4C" w:rsidRPr="00CA4534" w:rsidRDefault="00774A4C" w:rsidP="00774A4C">
      <w:pPr>
        <w:pStyle w:val="NormalBold"/>
      </w:pPr>
      <w:r w:rsidRPr="00CA4534">
        <w:rPr>
          <w:rStyle w:val="HideTWBExt"/>
          <w:b w:val="0"/>
        </w:rPr>
        <w:t>&lt;/RepeatBlock-By&gt;</w:t>
      </w:r>
    </w:p>
    <w:p w14:paraId="653F39C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5990766"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8E4C5F3" w14:textId="77777777" w:rsidTr="0059524E">
        <w:trPr>
          <w:trHeight w:hRule="exact" w:val="240"/>
          <w:jc w:val="center"/>
        </w:trPr>
        <w:tc>
          <w:tcPr>
            <w:tcW w:w="9752" w:type="dxa"/>
            <w:gridSpan w:val="2"/>
          </w:tcPr>
          <w:p w14:paraId="1ABDA80D" w14:textId="77777777" w:rsidR="00774A4C" w:rsidRPr="00CA4534" w:rsidRDefault="00774A4C" w:rsidP="0059524E"/>
        </w:tc>
      </w:tr>
      <w:tr w:rsidR="00774A4C" w:rsidRPr="00CA4534" w14:paraId="6847AAD1" w14:textId="77777777" w:rsidTr="0059524E">
        <w:trPr>
          <w:trHeight w:val="240"/>
          <w:jc w:val="center"/>
        </w:trPr>
        <w:tc>
          <w:tcPr>
            <w:tcW w:w="4876" w:type="dxa"/>
          </w:tcPr>
          <w:p w14:paraId="7B8AE333" w14:textId="77777777" w:rsidR="00774A4C" w:rsidRPr="00CA4534" w:rsidRDefault="00774A4C" w:rsidP="0059524E">
            <w:pPr>
              <w:pStyle w:val="ColumnHeading"/>
            </w:pPr>
            <w:r w:rsidRPr="00CA4534">
              <w:t>Besedilo, ki ga predlaga Komisija</w:t>
            </w:r>
          </w:p>
        </w:tc>
        <w:tc>
          <w:tcPr>
            <w:tcW w:w="4876" w:type="dxa"/>
          </w:tcPr>
          <w:p w14:paraId="1A3B1956" w14:textId="77777777" w:rsidR="00774A4C" w:rsidRPr="00CA4534" w:rsidRDefault="00774A4C" w:rsidP="0059524E">
            <w:pPr>
              <w:pStyle w:val="ColumnHeading"/>
            </w:pPr>
            <w:r w:rsidRPr="00CA4534">
              <w:t>Predlog spremembe</w:t>
            </w:r>
          </w:p>
        </w:tc>
      </w:tr>
      <w:tr w:rsidR="00774A4C" w:rsidRPr="00CA4534" w14:paraId="5ECF93C2" w14:textId="77777777" w:rsidTr="0059524E">
        <w:trPr>
          <w:jc w:val="center"/>
        </w:trPr>
        <w:tc>
          <w:tcPr>
            <w:tcW w:w="4876" w:type="dxa"/>
          </w:tcPr>
          <w:p w14:paraId="20710512" w14:textId="77777777" w:rsidR="00774A4C" w:rsidRPr="00CA4534" w:rsidRDefault="00774A4C" w:rsidP="0059524E">
            <w:pPr>
              <w:pStyle w:val="Normal6"/>
              <w:rPr>
                <w:b/>
                <w:i/>
              </w:rPr>
            </w:pPr>
            <w:r w:rsidRPr="00CA4534">
              <w:t>1.</w:t>
            </w:r>
            <w:r w:rsidRPr="00CA4534">
              <w:rPr>
                <w:b/>
                <w:i/>
              </w:rPr>
              <w:tab/>
              <w:t>Kadar je mogoče sklepati, da</w:t>
            </w:r>
            <w:r w:rsidRPr="00CA4534">
              <w:t xml:space="preserve"> državljani tretjih držav ali osebe brez državljanstva, ki so pridržani v centrih za tujce ali se nahajajo na mejnih prehodih, vključno s tranzitnimi območji, na zunanjih mejah,</w:t>
            </w:r>
            <w:r w:rsidRPr="00CA4534">
              <w:rPr>
                <w:b/>
                <w:i/>
              </w:rPr>
              <w:t xml:space="preserve"> morda</w:t>
            </w:r>
            <w:r w:rsidRPr="00CA4534">
              <w:t xml:space="preserve"> potrebujejo mednarodno zaščito, jih odgovorni organi obvestijo o možnosti, da zaprosijo za mednarodno zaščito, zlasti kadar:</w:t>
            </w:r>
          </w:p>
        </w:tc>
        <w:tc>
          <w:tcPr>
            <w:tcW w:w="4876" w:type="dxa"/>
          </w:tcPr>
          <w:p w14:paraId="2ADC41A8" w14:textId="77777777" w:rsidR="00774A4C" w:rsidRPr="00CA4534" w:rsidRDefault="00774A4C" w:rsidP="0059524E">
            <w:pPr>
              <w:pStyle w:val="Normal6"/>
              <w:rPr>
                <w:b/>
                <w:i/>
              </w:rPr>
            </w:pPr>
            <w:r w:rsidRPr="00CA4534">
              <w:t>1.</w:t>
            </w:r>
            <w:r w:rsidRPr="00CA4534">
              <w:rPr>
                <w:b/>
                <w:i/>
              </w:rPr>
              <w:tab/>
              <w:t>Države članice ocenijo, ali</w:t>
            </w:r>
            <w:r w:rsidRPr="00CA4534">
              <w:t xml:space="preserve"> državljani tretjih držav ali osebe brez državljanstva, ki so pridržani v centrih za tujce ali se nahajajo na mejnih prehodih, vključno s tranzitnimi območji, na zunanjih mejah, potrebujejo mednarodno zaščito</w:t>
            </w:r>
            <w:r w:rsidRPr="00CA4534">
              <w:rPr>
                <w:b/>
                <w:i/>
              </w:rPr>
              <w:t>. Če jo</w:t>
            </w:r>
            <w:r w:rsidRPr="00CA4534">
              <w:t>, jih odgovorni organi obvestijo o možnosti, da zaprosijo za mednarodno zaščito, zlasti kadar:</w:t>
            </w:r>
          </w:p>
        </w:tc>
      </w:tr>
    </w:tbl>
    <w:p w14:paraId="5C646F7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415EB79" w14:textId="77777777" w:rsidR="00774A4C" w:rsidRPr="00CA4534" w:rsidRDefault="00774A4C" w:rsidP="00774A4C">
      <w:r w:rsidRPr="00CA4534">
        <w:rPr>
          <w:rStyle w:val="HideTWBExt"/>
        </w:rPr>
        <w:t>&lt;/Amend&gt;</w:t>
      </w:r>
    </w:p>
    <w:p w14:paraId="27F74B5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997</w:t>
      </w:r>
      <w:r w:rsidRPr="00CA4534">
        <w:rPr>
          <w:rStyle w:val="HideTWBExt"/>
          <w:b w:val="0"/>
        </w:rPr>
        <w:t>&lt;/NumAm&gt;</w:t>
      </w:r>
    </w:p>
    <w:p w14:paraId="5512F06C" w14:textId="77777777" w:rsidR="00774A4C" w:rsidRPr="00CA4534" w:rsidRDefault="00774A4C" w:rsidP="00774A4C">
      <w:pPr>
        <w:pStyle w:val="NormalBold"/>
      </w:pPr>
      <w:r w:rsidRPr="00CA4534">
        <w:rPr>
          <w:rStyle w:val="HideTWBExt"/>
          <w:b w:val="0"/>
        </w:rPr>
        <w:t>&lt;RepeatBlock-By&gt;&lt;Members&gt;</w:t>
      </w:r>
      <w:r w:rsidRPr="00CA4534">
        <w:t>Brice Hortefeux, Rachida Dati</w:t>
      </w:r>
      <w:r w:rsidRPr="00CA4534">
        <w:rPr>
          <w:rStyle w:val="HideTWBExt"/>
          <w:b w:val="0"/>
        </w:rPr>
        <w:t>&lt;/Members&gt;</w:t>
      </w:r>
    </w:p>
    <w:p w14:paraId="529E3D91" w14:textId="77777777" w:rsidR="00774A4C" w:rsidRPr="00CA4534" w:rsidRDefault="00774A4C" w:rsidP="00774A4C">
      <w:pPr>
        <w:pStyle w:val="NormalBold"/>
      </w:pPr>
      <w:r w:rsidRPr="00CA4534">
        <w:rPr>
          <w:rStyle w:val="HideTWBExt"/>
          <w:b w:val="0"/>
        </w:rPr>
        <w:t>&lt;/RepeatBlock-By&gt;</w:t>
      </w:r>
    </w:p>
    <w:p w14:paraId="1BACD7D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0E0353B"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E0A065A" w14:textId="77777777" w:rsidTr="0059524E">
        <w:trPr>
          <w:trHeight w:hRule="exact" w:val="240"/>
          <w:jc w:val="center"/>
        </w:trPr>
        <w:tc>
          <w:tcPr>
            <w:tcW w:w="9752" w:type="dxa"/>
            <w:gridSpan w:val="2"/>
          </w:tcPr>
          <w:p w14:paraId="4466FD23" w14:textId="77777777" w:rsidR="00774A4C" w:rsidRPr="00CA4534" w:rsidRDefault="00774A4C" w:rsidP="0059524E"/>
        </w:tc>
      </w:tr>
      <w:tr w:rsidR="00774A4C" w:rsidRPr="00CA4534" w14:paraId="20B4405A" w14:textId="77777777" w:rsidTr="0059524E">
        <w:trPr>
          <w:trHeight w:val="240"/>
          <w:jc w:val="center"/>
        </w:trPr>
        <w:tc>
          <w:tcPr>
            <w:tcW w:w="4876" w:type="dxa"/>
          </w:tcPr>
          <w:p w14:paraId="21A26DFC" w14:textId="77777777" w:rsidR="00774A4C" w:rsidRPr="00CA4534" w:rsidRDefault="00774A4C" w:rsidP="0059524E">
            <w:pPr>
              <w:pStyle w:val="ColumnHeading"/>
            </w:pPr>
            <w:r w:rsidRPr="00CA4534">
              <w:t>Besedilo, ki ga predlaga Komisija</w:t>
            </w:r>
          </w:p>
        </w:tc>
        <w:tc>
          <w:tcPr>
            <w:tcW w:w="4876" w:type="dxa"/>
          </w:tcPr>
          <w:p w14:paraId="6F62145E" w14:textId="77777777" w:rsidR="00774A4C" w:rsidRPr="00CA4534" w:rsidRDefault="00774A4C" w:rsidP="0059524E">
            <w:pPr>
              <w:pStyle w:val="ColumnHeading"/>
            </w:pPr>
            <w:r w:rsidRPr="00CA4534">
              <w:t>Predlog spremembe</w:t>
            </w:r>
          </w:p>
        </w:tc>
      </w:tr>
      <w:tr w:rsidR="00774A4C" w:rsidRPr="00CA4534" w14:paraId="18069900" w14:textId="77777777" w:rsidTr="0059524E">
        <w:trPr>
          <w:jc w:val="center"/>
        </w:trPr>
        <w:tc>
          <w:tcPr>
            <w:tcW w:w="4876" w:type="dxa"/>
          </w:tcPr>
          <w:p w14:paraId="3E158D3E" w14:textId="77777777" w:rsidR="00774A4C" w:rsidRPr="00CA4534" w:rsidRDefault="00774A4C" w:rsidP="0059524E">
            <w:pPr>
              <w:pStyle w:val="Normal6"/>
              <w:rPr>
                <w:b/>
                <w:i/>
              </w:rPr>
            </w:pPr>
            <w:r w:rsidRPr="00CA4534">
              <w:t>1.</w:t>
            </w:r>
            <w:r w:rsidRPr="00CA4534">
              <w:rPr>
                <w:b/>
                <w:i/>
              </w:rPr>
              <w:tab/>
            </w:r>
            <w:r w:rsidRPr="00CA4534">
              <w:t>Kadar</w:t>
            </w:r>
            <w:r w:rsidRPr="00CA4534">
              <w:rPr>
                <w:b/>
                <w:i/>
              </w:rPr>
              <w:t xml:space="preserve"> je mogoče sklepati</w:t>
            </w:r>
            <w:r w:rsidRPr="00CA4534">
              <w:t>, da državljani tretjih držav ali osebe brez državljanstva, ki so pridržani v centrih za tujce ali se nahajajo na mejnih prehodih, vključno s tranzitnimi območji, na zunanjih mejah, morda potrebujejo mednarodno zaščito, jih odgovorni organi obvestijo o možnosti, da zaprosijo za mednarodno zaščito, zlasti kadar:</w:t>
            </w:r>
          </w:p>
        </w:tc>
        <w:tc>
          <w:tcPr>
            <w:tcW w:w="4876" w:type="dxa"/>
          </w:tcPr>
          <w:p w14:paraId="5BD8677A" w14:textId="77777777" w:rsidR="00774A4C" w:rsidRPr="00CA4534" w:rsidRDefault="00774A4C" w:rsidP="0059524E">
            <w:pPr>
              <w:pStyle w:val="Normal6"/>
              <w:rPr>
                <w:b/>
                <w:i/>
              </w:rPr>
            </w:pPr>
            <w:r w:rsidRPr="00CA4534">
              <w:t>1.</w:t>
            </w:r>
            <w:r w:rsidRPr="00CA4534">
              <w:rPr>
                <w:b/>
                <w:i/>
              </w:rPr>
              <w:tab/>
            </w:r>
            <w:r w:rsidRPr="00CA4534">
              <w:t>Kadar</w:t>
            </w:r>
            <w:r w:rsidRPr="00CA4534">
              <w:rPr>
                <w:b/>
                <w:i/>
              </w:rPr>
              <w:t xml:space="preserve"> obstajajo znaki</w:t>
            </w:r>
            <w:r w:rsidRPr="00CA4534">
              <w:t>, da državljani tretjih držav ali osebe brez državljanstva, ki so pridržani v centrih za tujce ali se nahajajo na mejnih prehodih, vključno s tranzitnimi območji, na zunanjih mejah, morda potrebujejo mednarodno zaščito, jih odgovorni organi obvestijo o možnosti, da zaprosijo za mednarodno zaščito, zlasti kadar:</w:t>
            </w:r>
          </w:p>
        </w:tc>
      </w:tr>
    </w:tbl>
    <w:p w14:paraId="50285B2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{FR}</w:t>
      </w:r>
      <w:r w:rsidRPr="00CA4534">
        <w:rPr>
          <w:lang w:val="sl-SI"/>
        </w:rPr>
        <w:t>fr</w:t>
      </w:r>
      <w:r w:rsidRPr="00CA4534">
        <w:rPr>
          <w:rStyle w:val="HideTWBExt"/>
          <w:lang w:val="sl-SI"/>
        </w:rPr>
        <w:t>&lt;/Original&gt;</w:t>
      </w:r>
    </w:p>
    <w:p w14:paraId="373D01CA" w14:textId="77777777" w:rsidR="00774A4C" w:rsidRPr="00CA4534" w:rsidRDefault="00774A4C" w:rsidP="00774A4C">
      <w:pPr>
        <w:pStyle w:val="AMNumberTabs"/>
      </w:pPr>
      <w:r w:rsidRPr="00CA4534">
        <w:rPr>
          <w:rStyle w:val="HideTWBExt"/>
          <w:b w:val="0"/>
        </w:rPr>
        <w:t>&lt;/Amend&gt;&lt;Amend&gt;</w:t>
      </w:r>
      <w:r w:rsidRPr="00CA4534">
        <w:t>Predlog spremembe</w:t>
      </w:r>
      <w:r w:rsidRPr="00CA4534">
        <w:tab/>
      </w:r>
      <w:r w:rsidRPr="00CA4534">
        <w:tab/>
      </w:r>
      <w:r w:rsidRPr="00CA4534">
        <w:rPr>
          <w:rStyle w:val="HideTWBExt"/>
          <w:b w:val="0"/>
        </w:rPr>
        <w:t>&lt;NumAm&gt;</w:t>
      </w:r>
      <w:r w:rsidRPr="00CA4534">
        <w:t>998</w:t>
      </w:r>
      <w:r w:rsidRPr="00CA4534">
        <w:rPr>
          <w:rStyle w:val="HideTWBExt"/>
          <w:b w:val="0"/>
        </w:rPr>
        <w:t>&lt;/NumAm&gt;</w:t>
      </w:r>
    </w:p>
    <w:p w14:paraId="3A7A8570"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095DF87A"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75120B2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043B9A7" w14:textId="77777777" w:rsidR="00774A4C" w:rsidRPr="00CA4534" w:rsidRDefault="00774A4C" w:rsidP="00774A4C">
      <w:pPr>
        <w:pStyle w:val="NormalBold"/>
      </w:pPr>
      <w:r w:rsidRPr="00CA4534">
        <w:rPr>
          <w:rStyle w:val="HideTWBExt"/>
          <w:b w:val="0"/>
        </w:rPr>
        <w:t>&lt;/RepeatBlock-By&gt;</w:t>
      </w:r>
    </w:p>
    <w:p w14:paraId="513622B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4DDD724"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3A65AD4" w14:textId="77777777" w:rsidTr="0059524E">
        <w:trPr>
          <w:trHeight w:hRule="exact" w:val="240"/>
          <w:jc w:val="center"/>
        </w:trPr>
        <w:tc>
          <w:tcPr>
            <w:tcW w:w="9752" w:type="dxa"/>
            <w:gridSpan w:val="2"/>
          </w:tcPr>
          <w:p w14:paraId="6D9336B3" w14:textId="77777777" w:rsidR="00774A4C" w:rsidRPr="00CA4534" w:rsidRDefault="00774A4C" w:rsidP="0059524E"/>
        </w:tc>
      </w:tr>
      <w:tr w:rsidR="00774A4C" w:rsidRPr="00CA4534" w14:paraId="6E62DD1F" w14:textId="77777777" w:rsidTr="0059524E">
        <w:trPr>
          <w:trHeight w:val="240"/>
          <w:jc w:val="center"/>
        </w:trPr>
        <w:tc>
          <w:tcPr>
            <w:tcW w:w="4876" w:type="dxa"/>
          </w:tcPr>
          <w:p w14:paraId="5FF73CC6" w14:textId="77777777" w:rsidR="00774A4C" w:rsidRPr="00CA4534" w:rsidRDefault="00774A4C" w:rsidP="0059524E">
            <w:pPr>
              <w:pStyle w:val="ColumnHeading"/>
            </w:pPr>
            <w:r w:rsidRPr="00CA4534">
              <w:t>Besedilo, ki ga predlaga Komisija</w:t>
            </w:r>
          </w:p>
        </w:tc>
        <w:tc>
          <w:tcPr>
            <w:tcW w:w="4876" w:type="dxa"/>
          </w:tcPr>
          <w:p w14:paraId="2AE355E4" w14:textId="77777777" w:rsidR="00774A4C" w:rsidRPr="00CA4534" w:rsidRDefault="00774A4C" w:rsidP="0059524E">
            <w:pPr>
              <w:pStyle w:val="ColumnHeading"/>
            </w:pPr>
            <w:r w:rsidRPr="00CA4534">
              <w:t>Predlog spremembe</w:t>
            </w:r>
          </w:p>
        </w:tc>
      </w:tr>
      <w:tr w:rsidR="00774A4C" w:rsidRPr="00CA4534" w14:paraId="197E98D4" w14:textId="77777777" w:rsidTr="0059524E">
        <w:trPr>
          <w:jc w:val="center"/>
        </w:trPr>
        <w:tc>
          <w:tcPr>
            <w:tcW w:w="4876" w:type="dxa"/>
          </w:tcPr>
          <w:p w14:paraId="61C9F189" w14:textId="77777777" w:rsidR="00774A4C" w:rsidRPr="00CA4534" w:rsidRDefault="00774A4C" w:rsidP="0059524E">
            <w:pPr>
              <w:pStyle w:val="Normal6"/>
              <w:rPr>
                <w:b/>
                <w:i/>
              </w:rPr>
            </w:pPr>
            <w:r w:rsidRPr="00CA4534">
              <w:t>1.</w:t>
            </w:r>
            <w:r w:rsidRPr="00CA4534">
              <w:rPr>
                <w:b/>
                <w:i/>
              </w:rPr>
              <w:tab/>
              <w:t>Kadar je mogoče sklepati, da državljani</w:t>
            </w:r>
            <w:r w:rsidRPr="00CA4534">
              <w:t xml:space="preserve"> tretjih držav ali osebe brez državljanstva, ki so pridržani v centrih za tujce ali se nahajajo na mejnih prehodih, vključno s tranzitnimi območji, na zunanjih mejah,</w:t>
            </w:r>
            <w:r w:rsidRPr="00CA4534">
              <w:rPr>
                <w:b/>
                <w:i/>
              </w:rPr>
              <w:t xml:space="preserve"> morda potrebujejo mednarodno zaščito, jih odgovorni organi</w:t>
            </w:r>
            <w:r w:rsidRPr="00CA4534">
              <w:t xml:space="preserve"> obvestijo o</w:t>
            </w:r>
            <w:r w:rsidRPr="00CA4534">
              <w:rPr>
                <w:b/>
                <w:i/>
              </w:rPr>
              <w:t xml:space="preserve"> možnosti</w:t>
            </w:r>
            <w:r w:rsidRPr="00CA4534">
              <w:t>, da zaprosijo za mednarodno zaščito,</w:t>
            </w:r>
            <w:r w:rsidRPr="00CA4534">
              <w:rPr>
                <w:b/>
                <w:i/>
              </w:rPr>
              <w:t xml:space="preserve"> zlasti kadar:</w:t>
            </w:r>
          </w:p>
        </w:tc>
        <w:tc>
          <w:tcPr>
            <w:tcW w:w="4876" w:type="dxa"/>
          </w:tcPr>
          <w:p w14:paraId="1B43F79A" w14:textId="77777777" w:rsidR="00774A4C" w:rsidRPr="00CA4534" w:rsidRDefault="00774A4C" w:rsidP="0059524E">
            <w:pPr>
              <w:pStyle w:val="Normal6"/>
              <w:rPr>
                <w:b/>
                <w:i/>
              </w:rPr>
            </w:pPr>
            <w:r w:rsidRPr="00CA4534">
              <w:t>1.</w:t>
            </w:r>
            <w:r w:rsidRPr="00CA4534">
              <w:rPr>
                <w:b/>
                <w:i/>
              </w:rPr>
              <w:tab/>
              <w:t>Odgovorni organi vse državljane</w:t>
            </w:r>
            <w:r w:rsidRPr="00CA4534">
              <w:t xml:space="preserve"> tretjih držav ali osebe brez državljanstva, ki so pridržani v centrih za tujce ali se nahajajo na mejnih prehodih, vključno s tranzitnimi območji, na zunanjih mejah, obvestijo o</w:t>
            </w:r>
            <w:r w:rsidRPr="00CA4534">
              <w:rPr>
                <w:b/>
                <w:i/>
              </w:rPr>
              <w:t xml:space="preserve"> pravici</w:t>
            </w:r>
            <w:r w:rsidRPr="00CA4534">
              <w:t>, da zaprosijo za mednarodno zaščito,</w:t>
            </w:r>
            <w:r w:rsidRPr="00CA4534">
              <w:rPr>
                <w:b/>
                <w:i/>
              </w:rPr>
              <w:t xml:space="preserve"> in jih nemudoma napotijo na organe, pristojne za odločanje o azilu.</w:t>
            </w:r>
          </w:p>
        </w:tc>
      </w:tr>
    </w:tbl>
    <w:p w14:paraId="28B9B43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7445CF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4AFD457" w14:textId="2CDAA90B" w:rsidR="00774A4C" w:rsidRPr="00CA4534" w:rsidRDefault="00774A4C" w:rsidP="00774A4C">
      <w:pPr>
        <w:pStyle w:val="Normal12Italic"/>
        <w:rPr>
          <w:lang w:val="sl-SI"/>
        </w:rPr>
      </w:pPr>
      <w:r w:rsidRPr="00CA4534">
        <w:rPr>
          <w:lang w:val="sl-SI"/>
        </w:rPr>
        <w:t xml:space="preserve">Pristojni organi vse državljane tretjih držav, ki so pridržani v centrih za tujce ali se nahajajo na mejnih prehodih, vključno s tranzitnimi območji, na zunanjih mejah, nemudoma obvestijo o njihovi pravici, da zaprosijo za mednarodno zaščito. Otroci in ranljive osebe </w:t>
      </w:r>
      <w:r w:rsidR="00053301" w:rsidRPr="00CA4534">
        <w:rPr>
          <w:lang w:val="sl-SI"/>
        </w:rPr>
        <w:t>niso</w:t>
      </w:r>
      <w:r w:rsidRPr="00CA4534">
        <w:rPr>
          <w:lang w:val="sl-SI"/>
        </w:rPr>
        <w:t xml:space="preserve"> name</w:t>
      </w:r>
      <w:r w:rsidR="00053301" w:rsidRPr="00CA4534">
        <w:rPr>
          <w:lang w:val="sl-SI"/>
        </w:rPr>
        <w:t>ščeni</w:t>
      </w:r>
      <w:r w:rsidRPr="00CA4534">
        <w:rPr>
          <w:lang w:val="sl-SI"/>
        </w:rPr>
        <w:t xml:space="preserve"> v centre za tujce ali pridrž</w:t>
      </w:r>
      <w:r w:rsidR="00053301" w:rsidRPr="00CA4534">
        <w:rPr>
          <w:lang w:val="sl-SI"/>
        </w:rPr>
        <w:t>ani</w:t>
      </w:r>
      <w:r w:rsidRPr="00CA4534">
        <w:rPr>
          <w:lang w:val="sl-SI"/>
        </w:rPr>
        <w:t xml:space="preserve"> na mejah oziroma tranzitnih območjih.</w:t>
      </w:r>
    </w:p>
    <w:p w14:paraId="3871C846" w14:textId="77777777" w:rsidR="00774A4C" w:rsidRPr="00CA4534" w:rsidRDefault="00774A4C" w:rsidP="00774A4C">
      <w:r w:rsidRPr="00CA4534">
        <w:rPr>
          <w:rStyle w:val="HideTWBExt"/>
        </w:rPr>
        <w:t>&lt;/Amend&gt;</w:t>
      </w:r>
    </w:p>
    <w:p w14:paraId="001D07E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999</w:t>
      </w:r>
      <w:r w:rsidRPr="00CA4534">
        <w:rPr>
          <w:rStyle w:val="HideTWBExt"/>
          <w:b w:val="0"/>
        </w:rPr>
        <w:t>&lt;/NumAm&gt;</w:t>
      </w:r>
    </w:p>
    <w:p w14:paraId="74C45CDD"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2C2B7C7B" w14:textId="77777777" w:rsidR="00774A4C" w:rsidRPr="00CA4534" w:rsidRDefault="00774A4C" w:rsidP="00774A4C">
      <w:pPr>
        <w:pStyle w:val="NormalBold"/>
      </w:pPr>
      <w:r w:rsidRPr="00CA4534">
        <w:rPr>
          <w:rStyle w:val="HideTWBExt"/>
          <w:b w:val="0"/>
        </w:rPr>
        <w:t>&lt;/RepeatBlock-By&gt;</w:t>
      </w:r>
    </w:p>
    <w:p w14:paraId="1B5335A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23E1FA2" w14:textId="77777777" w:rsidR="00774A4C" w:rsidRPr="00CA4534" w:rsidRDefault="00774A4C" w:rsidP="00774A4C">
      <w:pPr>
        <w:pStyle w:val="NormalBold"/>
      </w:pPr>
      <w:r w:rsidRPr="00CA4534">
        <w:rPr>
          <w:rStyle w:val="HideTWBExt"/>
          <w:b w:val="0"/>
        </w:rPr>
        <w:t>&lt;Article&gt;</w:t>
      </w:r>
      <w:r w:rsidRPr="00CA4534">
        <w:t>Člen 30 – odstavek 1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C777EAE" w14:textId="77777777" w:rsidTr="0059524E">
        <w:trPr>
          <w:trHeight w:hRule="exact" w:val="240"/>
          <w:jc w:val="center"/>
        </w:trPr>
        <w:tc>
          <w:tcPr>
            <w:tcW w:w="9752" w:type="dxa"/>
            <w:gridSpan w:val="2"/>
          </w:tcPr>
          <w:p w14:paraId="04506D23" w14:textId="77777777" w:rsidR="00774A4C" w:rsidRPr="00CA4534" w:rsidRDefault="00774A4C" w:rsidP="0059524E"/>
        </w:tc>
      </w:tr>
      <w:tr w:rsidR="00774A4C" w:rsidRPr="00CA4534" w14:paraId="27DBE9B2" w14:textId="77777777" w:rsidTr="0059524E">
        <w:trPr>
          <w:trHeight w:val="240"/>
          <w:jc w:val="center"/>
        </w:trPr>
        <w:tc>
          <w:tcPr>
            <w:tcW w:w="4876" w:type="dxa"/>
          </w:tcPr>
          <w:p w14:paraId="2F439E12" w14:textId="77777777" w:rsidR="00774A4C" w:rsidRPr="00CA4534" w:rsidRDefault="00774A4C" w:rsidP="0059524E">
            <w:pPr>
              <w:pStyle w:val="ColumnHeading"/>
            </w:pPr>
            <w:r w:rsidRPr="00CA4534">
              <w:t>Besedilo, ki ga predlaga Komisija</w:t>
            </w:r>
          </w:p>
        </w:tc>
        <w:tc>
          <w:tcPr>
            <w:tcW w:w="4876" w:type="dxa"/>
          </w:tcPr>
          <w:p w14:paraId="5013EF9B" w14:textId="77777777" w:rsidR="00774A4C" w:rsidRPr="00CA4534" w:rsidRDefault="00774A4C" w:rsidP="0059524E">
            <w:pPr>
              <w:pStyle w:val="ColumnHeading"/>
            </w:pPr>
            <w:r w:rsidRPr="00CA4534">
              <w:t>Predlog spremembe</w:t>
            </w:r>
          </w:p>
        </w:tc>
      </w:tr>
      <w:tr w:rsidR="00774A4C" w:rsidRPr="00CA4534" w14:paraId="2683163D" w14:textId="77777777" w:rsidTr="0059524E">
        <w:trPr>
          <w:jc w:val="center"/>
        </w:trPr>
        <w:tc>
          <w:tcPr>
            <w:tcW w:w="4876" w:type="dxa"/>
          </w:tcPr>
          <w:p w14:paraId="3AA12A15" w14:textId="77777777" w:rsidR="00774A4C" w:rsidRPr="00CA4534" w:rsidRDefault="00774A4C" w:rsidP="0059524E">
            <w:pPr>
              <w:pStyle w:val="Normal6"/>
              <w:rPr>
                <w:b/>
                <w:i/>
              </w:rPr>
            </w:pPr>
            <w:r w:rsidRPr="00CA4534">
              <w:t>1.</w:t>
            </w:r>
            <w:r w:rsidRPr="00CA4534">
              <w:rPr>
                <w:b/>
                <w:i/>
              </w:rPr>
              <w:tab/>
            </w:r>
            <w:r w:rsidRPr="00CA4534">
              <w:t>Kadar je mogoče sklepati, da državljani tretjih držav ali osebe brez državljanstva, ki so pridržani v centrih za tujce ali se nahajajo na mejnih prehodih, vključno s tranzitnimi območji, na zunanjih mejah, morda potrebujejo mednarodno zaščito, jih odgovorni organi obvestijo o možnosti, da zaprosijo za mednarodno zaščito</w:t>
            </w:r>
            <w:r w:rsidRPr="00CA4534">
              <w:rPr>
                <w:b/>
                <w:i/>
              </w:rPr>
              <w:t>, zlasti kadar:</w:t>
            </w:r>
          </w:p>
        </w:tc>
        <w:tc>
          <w:tcPr>
            <w:tcW w:w="4876" w:type="dxa"/>
          </w:tcPr>
          <w:p w14:paraId="53D827FE" w14:textId="77777777" w:rsidR="00774A4C" w:rsidRPr="00CA4534" w:rsidRDefault="00774A4C" w:rsidP="0059524E">
            <w:pPr>
              <w:pStyle w:val="Normal6"/>
              <w:rPr>
                <w:b/>
                <w:i/>
              </w:rPr>
            </w:pPr>
            <w:r w:rsidRPr="00CA4534">
              <w:t>1.</w:t>
            </w:r>
            <w:r w:rsidRPr="00CA4534">
              <w:rPr>
                <w:b/>
                <w:i/>
              </w:rPr>
              <w:tab/>
            </w:r>
            <w:r w:rsidRPr="00CA4534">
              <w:t>Kadar je mogoče sklepati, da državljani tretjih držav ali osebe brez državljanstva, ki so pridržani v centrih za tujce ali se nahajajo na mejnih prehodih, vključno s tranzitnimi območji, na zunanjih mejah, morda potrebujejo mednarodno zaščito, jih odgovorni organi obvestijo o možnosti, da zaprosijo za mednarodno zaščito</w:t>
            </w:r>
            <w:r w:rsidRPr="00CA4534">
              <w:rPr>
                <w:b/>
                <w:i/>
              </w:rPr>
              <w:t>.</w:t>
            </w:r>
          </w:p>
        </w:tc>
      </w:tr>
    </w:tbl>
    <w:p w14:paraId="0DF8E94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119BE01" w14:textId="77777777" w:rsidR="00774A4C" w:rsidRPr="00CA4534" w:rsidRDefault="00774A4C" w:rsidP="00774A4C">
      <w:r w:rsidRPr="00CA4534">
        <w:rPr>
          <w:rStyle w:val="HideTWBExt"/>
        </w:rPr>
        <w:t>&lt;/Amend&gt;</w:t>
      </w:r>
    </w:p>
    <w:p w14:paraId="739B003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1000</w:t>
      </w:r>
      <w:r w:rsidRPr="00CA4534">
        <w:rPr>
          <w:rStyle w:val="HideTWBExt"/>
          <w:b w:val="0"/>
        </w:rPr>
        <w:t>&lt;/NumAm&gt;</w:t>
      </w:r>
    </w:p>
    <w:p w14:paraId="1C63D4E9"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CEBB899" w14:textId="77777777" w:rsidR="00774A4C" w:rsidRPr="00CA4534" w:rsidRDefault="00774A4C" w:rsidP="00774A4C">
      <w:pPr>
        <w:pStyle w:val="NormalBold"/>
      </w:pPr>
      <w:r w:rsidRPr="00CA4534">
        <w:rPr>
          <w:rStyle w:val="HideTWBExt"/>
          <w:b w:val="0"/>
        </w:rPr>
        <w:t>&lt;/RepeatBlock-By&gt;</w:t>
      </w:r>
    </w:p>
    <w:p w14:paraId="3A15AA2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C2CD169" w14:textId="77777777" w:rsidR="00774A4C" w:rsidRPr="00CA4534" w:rsidRDefault="00774A4C" w:rsidP="00774A4C">
      <w:pPr>
        <w:pStyle w:val="NormalBold"/>
      </w:pPr>
      <w:r w:rsidRPr="00CA4534">
        <w:rPr>
          <w:rStyle w:val="HideTWBExt"/>
          <w:b w:val="0"/>
        </w:rPr>
        <w:t>&lt;Article&gt;</w:t>
      </w:r>
      <w:r w:rsidRPr="00CA4534">
        <w:t>Člen 30 – 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ACA85B5" w14:textId="77777777" w:rsidTr="0059524E">
        <w:trPr>
          <w:trHeight w:hRule="exact" w:val="240"/>
          <w:jc w:val="center"/>
        </w:trPr>
        <w:tc>
          <w:tcPr>
            <w:tcW w:w="9752" w:type="dxa"/>
            <w:gridSpan w:val="2"/>
          </w:tcPr>
          <w:p w14:paraId="0E6A9B0A" w14:textId="77777777" w:rsidR="00774A4C" w:rsidRPr="00CA4534" w:rsidRDefault="00774A4C" w:rsidP="0059524E"/>
        </w:tc>
      </w:tr>
      <w:tr w:rsidR="00774A4C" w:rsidRPr="00CA4534" w14:paraId="0D2AAFE2" w14:textId="77777777" w:rsidTr="0059524E">
        <w:trPr>
          <w:trHeight w:val="240"/>
          <w:jc w:val="center"/>
        </w:trPr>
        <w:tc>
          <w:tcPr>
            <w:tcW w:w="4876" w:type="dxa"/>
          </w:tcPr>
          <w:p w14:paraId="367837A3" w14:textId="77777777" w:rsidR="00774A4C" w:rsidRPr="00CA4534" w:rsidRDefault="00774A4C" w:rsidP="0059524E">
            <w:pPr>
              <w:pStyle w:val="ColumnHeading"/>
            </w:pPr>
            <w:r w:rsidRPr="00CA4534">
              <w:t>Besedilo, ki ga predlaga Komisija</w:t>
            </w:r>
          </w:p>
        </w:tc>
        <w:tc>
          <w:tcPr>
            <w:tcW w:w="4876" w:type="dxa"/>
          </w:tcPr>
          <w:p w14:paraId="3CFB3B9C" w14:textId="77777777" w:rsidR="00774A4C" w:rsidRPr="00CA4534" w:rsidRDefault="00774A4C" w:rsidP="0059524E">
            <w:pPr>
              <w:pStyle w:val="ColumnHeading"/>
            </w:pPr>
            <w:r w:rsidRPr="00CA4534">
              <w:t>Predlog spremembe</w:t>
            </w:r>
          </w:p>
        </w:tc>
      </w:tr>
      <w:tr w:rsidR="00774A4C" w:rsidRPr="00CA4534" w14:paraId="5FC08464" w14:textId="77777777" w:rsidTr="0059524E">
        <w:trPr>
          <w:jc w:val="center"/>
        </w:trPr>
        <w:tc>
          <w:tcPr>
            <w:tcW w:w="4876" w:type="dxa"/>
          </w:tcPr>
          <w:p w14:paraId="39AA2D45" w14:textId="77777777" w:rsidR="00774A4C" w:rsidRPr="00CA4534" w:rsidRDefault="00774A4C" w:rsidP="0059524E">
            <w:pPr>
              <w:pStyle w:val="Normal6"/>
              <w:rPr>
                <w:b/>
                <w:i/>
              </w:rPr>
            </w:pPr>
            <w:r w:rsidRPr="00CA4534">
              <w:rPr>
                <w:b/>
                <w:i/>
              </w:rPr>
              <w:t>(a)</w:t>
            </w:r>
            <w:r w:rsidRPr="00CA4534">
              <w:rPr>
                <w:b/>
                <w:i/>
              </w:rPr>
              <w:tab/>
              <w:t>je verjetno, da je zadevna oseba mladoletnik brez spremstva;</w:t>
            </w:r>
          </w:p>
        </w:tc>
        <w:tc>
          <w:tcPr>
            <w:tcW w:w="4876" w:type="dxa"/>
          </w:tcPr>
          <w:p w14:paraId="5097846F" w14:textId="77777777" w:rsidR="00774A4C" w:rsidRPr="00CA4534" w:rsidRDefault="00774A4C" w:rsidP="0059524E">
            <w:pPr>
              <w:pStyle w:val="Normal6"/>
              <w:rPr>
                <w:b/>
                <w:i/>
              </w:rPr>
            </w:pPr>
            <w:r w:rsidRPr="00CA4534">
              <w:rPr>
                <w:b/>
                <w:i/>
              </w:rPr>
              <w:t>črtano</w:t>
            </w:r>
          </w:p>
        </w:tc>
      </w:tr>
    </w:tbl>
    <w:p w14:paraId="77A3EA0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6554E54" w14:textId="77777777" w:rsidR="00774A4C" w:rsidRPr="00CA4534" w:rsidRDefault="00774A4C" w:rsidP="00774A4C">
      <w:r w:rsidRPr="00CA4534">
        <w:rPr>
          <w:rStyle w:val="HideTWBExt"/>
        </w:rPr>
        <w:t>&lt;/Amend&gt;</w:t>
      </w:r>
    </w:p>
    <w:p w14:paraId="71AAD33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1001</w:t>
      </w:r>
      <w:r w:rsidRPr="00CA4534">
        <w:rPr>
          <w:rStyle w:val="HideTWBExt"/>
          <w:b w:val="0"/>
        </w:rPr>
        <w:t>&lt;/NumAm&gt;</w:t>
      </w:r>
    </w:p>
    <w:p w14:paraId="4176CC7D"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058F9EAC"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71C6D5FE"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40C633D" w14:textId="77777777" w:rsidR="00774A4C" w:rsidRPr="00CA4534" w:rsidRDefault="00774A4C" w:rsidP="00774A4C">
      <w:pPr>
        <w:pStyle w:val="NormalBold"/>
      </w:pPr>
      <w:r w:rsidRPr="00CA4534">
        <w:rPr>
          <w:rStyle w:val="HideTWBExt"/>
          <w:b w:val="0"/>
        </w:rPr>
        <w:t>&lt;/RepeatBlock-By&gt;</w:t>
      </w:r>
    </w:p>
    <w:p w14:paraId="1A47FFA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7270062" w14:textId="77777777" w:rsidR="00774A4C" w:rsidRPr="00CA4534" w:rsidRDefault="00774A4C" w:rsidP="00774A4C">
      <w:pPr>
        <w:pStyle w:val="NormalBold"/>
      </w:pPr>
      <w:r w:rsidRPr="00CA4534">
        <w:rPr>
          <w:rStyle w:val="HideTWBExt"/>
          <w:b w:val="0"/>
        </w:rPr>
        <w:t>&lt;Article&gt;</w:t>
      </w:r>
      <w:r w:rsidRPr="00CA4534">
        <w:t>Člen 30 – 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297EB49" w14:textId="77777777" w:rsidTr="0059524E">
        <w:trPr>
          <w:trHeight w:hRule="exact" w:val="240"/>
          <w:jc w:val="center"/>
        </w:trPr>
        <w:tc>
          <w:tcPr>
            <w:tcW w:w="9752" w:type="dxa"/>
            <w:gridSpan w:val="2"/>
          </w:tcPr>
          <w:p w14:paraId="0E468639" w14:textId="77777777" w:rsidR="00774A4C" w:rsidRPr="00CA4534" w:rsidRDefault="00774A4C" w:rsidP="0059524E"/>
        </w:tc>
      </w:tr>
      <w:tr w:rsidR="00774A4C" w:rsidRPr="00CA4534" w14:paraId="0AD2CE17" w14:textId="77777777" w:rsidTr="0059524E">
        <w:trPr>
          <w:trHeight w:val="240"/>
          <w:jc w:val="center"/>
        </w:trPr>
        <w:tc>
          <w:tcPr>
            <w:tcW w:w="4876" w:type="dxa"/>
          </w:tcPr>
          <w:p w14:paraId="592A1A4C" w14:textId="77777777" w:rsidR="00774A4C" w:rsidRPr="00CA4534" w:rsidRDefault="00774A4C" w:rsidP="0059524E">
            <w:pPr>
              <w:pStyle w:val="ColumnHeading"/>
            </w:pPr>
            <w:r w:rsidRPr="00CA4534">
              <w:t>Besedilo, ki ga predlaga Komisija</w:t>
            </w:r>
          </w:p>
        </w:tc>
        <w:tc>
          <w:tcPr>
            <w:tcW w:w="4876" w:type="dxa"/>
          </w:tcPr>
          <w:p w14:paraId="3F3FBA17" w14:textId="77777777" w:rsidR="00774A4C" w:rsidRPr="00CA4534" w:rsidRDefault="00774A4C" w:rsidP="0059524E">
            <w:pPr>
              <w:pStyle w:val="ColumnHeading"/>
            </w:pPr>
            <w:r w:rsidRPr="00CA4534">
              <w:t>Predlog spremembe</w:t>
            </w:r>
          </w:p>
        </w:tc>
      </w:tr>
      <w:tr w:rsidR="00774A4C" w:rsidRPr="00CA4534" w14:paraId="000146FC" w14:textId="77777777" w:rsidTr="0059524E">
        <w:trPr>
          <w:jc w:val="center"/>
        </w:trPr>
        <w:tc>
          <w:tcPr>
            <w:tcW w:w="4876" w:type="dxa"/>
          </w:tcPr>
          <w:p w14:paraId="5438F1A4" w14:textId="77777777" w:rsidR="00774A4C" w:rsidRPr="00CA4534" w:rsidRDefault="00774A4C" w:rsidP="0059524E">
            <w:pPr>
              <w:pStyle w:val="Normal6"/>
              <w:rPr>
                <w:b/>
                <w:i/>
              </w:rPr>
            </w:pPr>
            <w:r w:rsidRPr="00CA4534">
              <w:rPr>
                <w:b/>
                <w:i/>
              </w:rPr>
              <w:t>(a)</w:t>
            </w:r>
            <w:r w:rsidRPr="00CA4534">
              <w:rPr>
                <w:b/>
                <w:i/>
              </w:rPr>
              <w:tab/>
              <w:t>je verjetno, da je zadevna oseba mladoletnik brez spremstva;</w:t>
            </w:r>
          </w:p>
        </w:tc>
        <w:tc>
          <w:tcPr>
            <w:tcW w:w="4876" w:type="dxa"/>
          </w:tcPr>
          <w:p w14:paraId="279AFDA4" w14:textId="77777777" w:rsidR="00774A4C" w:rsidRPr="00CA4534" w:rsidRDefault="00774A4C" w:rsidP="0059524E">
            <w:pPr>
              <w:pStyle w:val="Normal6"/>
              <w:rPr>
                <w:b/>
                <w:i/>
              </w:rPr>
            </w:pPr>
            <w:r w:rsidRPr="00CA4534">
              <w:rPr>
                <w:b/>
                <w:i/>
              </w:rPr>
              <w:t>črtano</w:t>
            </w:r>
          </w:p>
        </w:tc>
      </w:tr>
    </w:tbl>
    <w:p w14:paraId="4C0CF32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7DA306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88007C7" w14:textId="7E8AD9E2" w:rsidR="00774A4C" w:rsidRPr="00CA4534" w:rsidRDefault="00774A4C" w:rsidP="00774A4C">
      <w:pPr>
        <w:pStyle w:val="Normal12Italic"/>
        <w:rPr>
          <w:lang w:val="sl-SI"/>
        </w:rPr>
      </w:pPr>
      <w:r w:rsidRPr="00CA4534">
        <w:rPr>
          <w:lang w:val="sl-SI"/>
        </w:rPr>
        <w:t xml:space="preserve">Pristojni organi vse državljane tretjih držav, ki so pridržani v centrih za tujce ali se nahajajo na mejnih prehodih, vključno s tranzitnimi območji, na zunanjih mejah, nemudoma obvestijo o njihovi pravici, da zaprosijo za mednarodno zaščito. Otroci in ranljive osebe </w:t>
      </w:r>
      <w:r w:rsidR="00D33BD4" w:rsidRPr="00CA4534">
        <w:rPr>
          <w:lang w:val="sl-SI"/>
        </w:rPr>
        <w:t>niso</w:t>
      </w:r>
      <w:r w:rsidRPr="00CA4534">
        <w:rPr>
          <w:lang w:val="sl-SI"/>
        </w:rPr>
        <w:t xml:space="preserve"> name</w:t>
      </w:r>
      <w:r w:rsidR="00D33BD4" w:rsidRPr="00CA4534">
        <w:rPr>
          <w:lang w:val="sl-SI"/>
        </w:rPr>
        <w:t>ščeni</w:t>
      </w:r>
      <w:r w:rsidRPr="00CA4534">
        <w:rPr>
          <w:lang w:val="sl-SI"/>
        </w:rPr>
        <w:t xml:space="preserve"> v centre za tujce ali pridrž</w:t>
      </w:r>
      <w:r w:rsidR="00D33BD4" w:rsidRPr="00CA4534">
        <w:rPr>
          <w:lang w:val="sl-SI"/>
        </w:rPr>
        <w:t>an</w:t>
      </w:r>
      <w:r w:rsidRPr="00CA4534">
        <w:rPr>
          <w:lang w:val="sl-SI"/>
        </w:rPr>
        <w:t>i na mejah oziroma tranzitnih območjih.</w:t>
      </w:r>
    </w:p>
    <w:p w14:paraId="62B7631D" w14:textId="77777777" w:rsidR="00774A4C" w:rsidRPr="00CA4534" w:rsidRDefault="00774A4C" w:rsidP="00774A4C">
      <w:r w:rsidRPr="00CA4534">
        <w:rPr>
          <w:rStyle w:val="HideTWBExt"/>
        </w:rPr>
        <w:t>&lt;/Amend&gt;</w:t>
      </w:r>
    </w:p>
    <w:p w14:paraId="3062394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1002</w:t>
      </w:r>
      <w:r w:rsidRPr="00CA4534">
        <w:rPr>
          <w:rStyle w:val="HideTWBExt"/>
          <w:b w:val="0"/>
        </w:rPr>
        <w:t>&lt;/NumAm&gt;</w:t>
      </w:r>
    </w:p>
    <w:p w14:paraId="433B7E21"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5C629A11" w14:textId="77777777" w:rsidR="00774A4C" w:rsidRPr="00CA4534" w:rsidRDefault="00774A4C" w:rsidP="00774A4C">
      <w:pPr>
        <w:pStyle w:val="NormalBold"/>
      </w:pPr>
      <w:r w:rsidRPr="00CA4534">
        <w:rPr>
          <w:rStyle w:val="HideTWBExt"/>
          <w:b w:val="0"/>
        </w:rPr>
        <w:t>&lt;/RepeatBlock-By&gt;</w:t>
      </w:r>
    </w:p>
    <w:p w14:paraId="4DBD757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850104C" w14:textId="77777777" w:rsidR="00774A4C" w:rsidRPr="00CA4534" w:rsidRDefault="00774A4C" w:rsidP="00774A4C">
      <w:pPr>
        <w:pStyle w:val="NormalBold"/>
      </w:pPr>
      <w:r w:rsidRPr="00CA4534">
        <w:rPr>
          <w:rStyle w:val="HideTWBExt"/>
          <w:b w:val="0"/>
        </w:rPr>
        <w:t>&lt;Article&gt;</w:t>
      </w:r>
      <w:r w:rsidRPr="00CA4534">
        <w:t>Člen 30 – odstavek 1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3163385" w14:textId="77777777" w:rsidTr="0059524E">
        <w:trPr>
          <w:trHeight w:hRule="exact" w:val="240"/>
          <w:jc w:val="center"/>
        </w:trPr>
        <w:tc>
          <w:tcPr>
            <w:tcW w:w="9752" w:type="dxa"/>
            <w:gridSpan w:val="2"/>
          </w:tcPr>
          <w:p w14:paraId="328E2B0C" w14:textId="77777777" w:rsidR="00774A4C" w:rsidRPr="00CA4534" w:rsidRDefault="00774A4C" w:rsidP="0059524E"/>
        </w:tc>
      </w:tr>
      <w:tr w:rsidR="00774A4C" w:rsidRPr="00CA4534" w14:paraId="7E5B7DBD" w14:textId="77777777" w:rsidTr="0059524E">
        <w:trPr>
          <w:trHeight w:val="240"/>
          <w:jc w:val="center"/>
        </w:trPr>
        <w:tc>
          <w:tcPr>
            <w:tcW w:w="4876" w:type="dxa"/>
          </w:tcPr>
          <w:p w14:paraId="55C325B8" w14:textId="77777777" w:rsidR="00774A4C" w:rsidRPr="00CA4534" w:rsidRDefault="00774A4C" w:rsidP="0059524E">
            <w:pPr>
              <w:pStyle w:val="ColumnHeading"/>
            </w:pPr>
            <w:r w:rsidRPr="00CA4534">
              <w:t>Besedilo, ki ga predlaga Komisija</w:t>
            </w:r>
          </w:p>
        </w:tc>
        <w:tc>
          <w:tcPr>
            <w:tcW w:w="4876" w:type="dxa"/>
          </w:tcPr>
          <w:p w14:paraId="3A8AEAB9" w14:textId="77777777" w:rsidR="00774A4C" w:rsidRPr="00CA4534" w:rsidRDefault="00774A4C" w:rsidP="0059524E">
            <w:pPr>
              <w:pStyle w:val="ColumnHeading"/>
            </w:pPr>
            <w:r w:rsidRPr="00CA4534">
              <w:t>Predlog spremembe</w:t>
            </w:r>
          </w:p>
        </w:tc>
      </w:tr>
      <w:tr w:rsidR="00774A4C" w:rsidRPr="00CA4534" w14:paraId="4199F5A5" w14:textId="77777777" w:rsidTr="0059524E">
        <w:trPr>
          <w:jc w:val="center"/>
        </w:trPr>
        <w:tc>
          <w:tcPr>
            <w:tcW w:w="4876" w:type="dxa"/>
          </w:tcPr>
          <w:p w14:paraId="16F3C741" w14:textId="77777777" w:rsidR="00774A4C" w:rsidRPr="00CA4534" w:rsidRDefault="00774A4C" w:rsidP="0059524E">
            <w:pPr>
              <w:pStyle w:val="Normal6"/>
              <w:rPr>
                <w:b/>
                <w:i/>
              </w:rPr>
            </w:pPr>
            <w:r w:rsidRPr="00CA4534">
              <w:rPr>
                <w:b/>
                <w:i/>
              </w:rPr>
              <w:t>(a)</w:t>
            </w:r>
            <w:r w:rsidRPr="00CA4534">
              <w:rPr>
                <w:b/>
                <w:i/>
              </w:rPr>
              <w:tab/>
              <w:t>je verjetno, da je zadevna oseba mladoletnik brez spremstva;</w:t>
            </w:r>
          </w:p>
        </w:tc>
        <w:tc>
          <w:tcPr>
            <w:tcW w:w="4876" w:type="dxa"/>
          </w:tcPr>
          <w:p w14:paraId="212FCB60" w14:textId="77777777" w:rsidR="00774A4C" w:rsidRPr="00CA4534" w:rsidRDefault="00774A4C" w:rsidP="0059524E">
            <w:pPr>
              <w:pStyle w:val="Normal6"/>
              <w:rPr>
                <w:b/>
                <w:i/>
              </w:rPr>
            </w:pPr>
            <w:r w:rsidRPr="00CA4534">
              <w:rPr>
                <w:b/>
                <w:i/>
              </w:rPr>
              <w:t>črtano</w:t>
            </w:r>
          </w:p>
        </w:tc>
      </w:tr>
    </w:tbl>
    <w:p w14:paraId="4A7197A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2D2C96B"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B85BDBF" w14:textId="77777777" w:rsidR="00774A4C" w:rsidRPr="00CA4534" w:rsidRDefault="00774A4C" w:rsidP="00774A4C">
      <w:pPr>
        <w:pStyle w:val="Normal12Italic"/>
        <w:rPr>
          <w:lang w:val="sl-SI"/>
        </w:rPr>
      </w:pPr>
      <w:r w:rsidRPr="00CA4534">
        <w:rPr>
          <w:lang w:val="sl-SI"/>
        </w:rPr>
        <w:t>Povezano s predlogom spremembe člena 30(1).</w:t>
      </w:r>
    </w:p>
    <w:p w14:paraId="04CD4B38" w14:textId="77777777" w:rsidR="00774A4C" w:rsidRPr="00CA4534" w:rsidRDefault="00774A4C" w:rsidP="00774A4C">
      <w:r w:rsidRPr="00CA4534">
        <w:rPr>
          <w:rStyle w:val="HideTWBExt"/>
        </w:rPr>
        <w:t>&lt;/Amend&gt;</w:t>
      </w:r>
    </w:p>
    <w:p w14:paraId="52CB4D1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1003</w:t>
      </w:r>
      <w:r w:rsidRPr="00CA4534">
        <w:rPr>
          <w:rStyle w:val="HideTWBExt"/>
          <w:b w:val="0"/>
        </w:rPr>
        <w:t>&lt;/NumAm&gt;</w:t>
      </w:r>
    </w:p>
    <w:p w14:paraId="5C58D8C6"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780FBF8" w14:textId="77777777" w:rsidR="00774A4C" w:rsidRPr="00CA4534" w:rsidRDefault="00774A4C" w:rsidP="00774A4C">
      <w:pPr>
        <w:pStyle w:val="NormalBold"/>
      </w:pPr>
      <w:r w:rsidRPr="00CA4534">
        <w:rPr>
          <w:rStyle w:val="HideTWBExt"/>
          <w:b w:val="0"/>
        </w:rPr>
        <w:t>&lt;/RepeatBlock-By&gt;</w:t>
      </w:r>
    </w:p>
    <w:p w14:paraId="0A4F435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DD7502D" w14:textId="77777777" w:rsidR="00774A4C" w:rsidRPr="00CA4534" w:rsidRDefault="00774A4C" w:rsidP="00774A4C">
      <w:pPr>
        <w:pStyle w:val="NormalBold"/>
      </w:pPr>
      <w:r w:rsidRPr="00CA4534">
        <w:rPr>
          <w:rStyle w:val="HideTWBExt"/>
          <w:b w:val="0"/>
        </w:rPr>
        <w:t>&lt;Article&gt;</w:t>
      </w:r>
      <w:r w:rsidRPr="00CA4534">
        <w:t>Člen 30 – 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AC98EAC" w14:textId="77777777" w:rsidTr="0059524E">
        <w:trPr>
          <w:trHeight w:hRule="exact" w:val="240"/>
          <w:jc w:val="center"/>
        </w:trPr>
        <w:tc>
          <w:tcPr>
            <w:tcW w:w="9752" w:type="dxa"/>
            <w:gridSpan w:val="2"/>
          </w:tcPr>
          <w:p w14:paraId="682B9394" w14:textId="77777777" w:rsidR="00774A4C" w:rsidRPr="00CA4534" w:rsidRDefault="00774A4C" w:rsidP="0059524E"/>
        </w:tc>
      </w:tr>
      <w:tr w:rsidR="00774A4C" w:rsidRPr="00CA4534" w14:paraId="3BE25327" w14:textId="77777777" w:rsidTr="0059524E">
        <w:trPr>
          <w:trHeight w:val="240"/>
          <w:jc w:val="center"/>
        </w:trPr>
        <w:tc>
          <w:tcPr>
            <w:tcW w:w="4876" w:type="dxa"/>
          </w:tcPr>
          <w:p w14:paraId="51734AA1" w14:textId="77777777" w:rsidR="00774A4C" w:rsidRPr="00CA4534" w:rsidRDefault="00774A4C" w:rsidP="0059524E">
            <w:pPr>
              <w:pStyle w:val="ColumnHeading"/>
            </w:pPr>
            <w:r w:rsidRPr="00CA4534">
              <w:t>Besedilo, ki ga predlaga Komisija</w:t>
            </w:r>
          </w:p>
        </w:tc>
        <w:tc>
          <w:tcPr>
            <w:tcW w:w="4876" w:type="dxa"/>
          </w:tcPr>
          <w:p w14:paraId="4F02DCED" w14:textId="77777777" w:rsidR="00774A4C" w:rsidRPr="00CA4534" w:rsidRDefault="00774A4C" w:rsidP="0059524E">
            <w:pPr>
              <w:pStyle w:val="ColumnHeading"/>
            </w:pPr>
            <w:r w:rsidRPr="00CA4534">
              <w:t>Predlog spremembe</w:t>
            </w:r>
          </w:p>
        </w:tc>
      </w:tr>
      <w:tr w:rsidR="00774A4C" w:rsidRPr="00CA4534" w14:paraId="11D6B63B" w14:textId="77777777" w:rsidTr="0059524E">
        <w:trPr>
          <w:jc w:val="center"/>
        </w:trPr>
        <w:tc>
          <w:tcPr>
            <w:tcW w:w="4876" w:type="dxa"/>
          </w:tcPr>
          <w:p w14:paraId="749CDDF3" w14:textId="77777777" w:rsidR="00774A4C" w:rsidRPr="00CA4534" w:rsidRDefault="00774A4C" w:rsidP="0059524E">
            <w:pPr>
              <w:pStyle w:val="Normal6"/>
              <w:rPr>
                <w:b/>
                <w:i/>
              </w:rPr>
            </w:pPr>
            <w:r w:rsidRPr="00CA4534">
              <w:rPr>
                <w:b/>
                <w:i/>
              </w:rPr>
              <w:t>(b)</w:t>
            </w:r>
            <w:r w:rsidRPr="00CA4534">
              <w:rPr>
                <w:b/>
                <w:i/>
              </w:rPr>
              <w:tab/>
              <w:t>obstajajo jasni znaki, da zadevna oseba trpi zaradi duševnih ali drugih motenj, zaradi katerih ni sposobna ugotoviti, da potrebuje mednarodno zaščito;</w:t>
            </w:r>
          </w:p>
        </w:tc>
        <w:tc>
          <w:tcPr>
            <w:tcW w:w="4876" w:type="dxa"/>
          </w:tcPr>
          <w:p w14:paraId="40FBAADD" w14:textId="77777777" w:rsidR="00774A4C" w:rsidRPr="00CA4534" w:rsidRDefault="00774A4C" w:rsidP="0059524E">
            <w:pPr>
              <w:pStyle w:val="Normal6"/>
              <w:rPr>
                <w:b/>
                <w:i/>
              </w:rPr>
            </w:pPr>
            <w:r w:rsidRPr="00CA4534">
              <w:rPr>
                <w:b/>
                <w:i/>
              </w:rPr>
              <w:t>črtano</w:t>
            </w:r>
          </w:p>
        </w:tc>
      </w:tr>
    </w:tbl>
    <w:p w14:paraId="7519B60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668CDAE" w14:textId="77777777" w:rsidR="00774A4C" w:rsidRPr="00CA4534" w:rsidRDefault="00774A4C" w:rsidP="00774A4C">
      <w:r w:rsidRPr="00CA4534">
        <w:rPr>
          <w:rStyle w:val="HideTWBExt"/>
        </w:rPr>
        <w:t>&lt;/Amend&gt;</w:t>
      </w:r>
    </w:p>
    <w:p w14:paraId="2DA793C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1004</w:t>
      </w:r>
      <w:r w:rsidRPr="00CA4534">
        <w:rPr>
          <w:rStyle w:val="HideTWBExt"/>
          <w:b w:val="0"/>
        </w:rPr>
        <w:t>&lt;/NumAm&gt;</w:t>
      </w:r>
    </w:p>
    <w:p w14:paraId="10DC4395"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6D197741" w14:textId="77777777" w:rsidR="00774A4C" w:rsidRPr="00CA4534" w:rsidRDefault="00774A4C" w:rsidP="00774A4C">
      <w:pPr>
        <w:pStyle w:val="NormalBold"/>
      </w:pPr>
      <w:r w:rsidRPr="00CA4534">
        <w:rPr>
          <w:rStyle w:val="HideTWBExt"/>
          <w:b w:val="0"/>
        </w:rPr>
        <w:t>&lt;/RepeatBlock-By&gt;</w:t>
      </w:r>
    </w:p>
    <w:p w14:paraId="0500E77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EBB59AE" w14:textId="77777777" w:rsidR="00774A4C" w:rsidRPr="00CA4534" w:rsidRDefault="00774A4C" w:rsidP="00774A4C">
      <w:pPr>
        <w:pStyle w:val="NormalBold"/>
      </w:pPr>
      <w:r w:rsidRPr="00CA4534">
        <w:rPr>
          <w:rStyle w:val="HideTWBExt"/>
          <w:b w:val="0"/>
        </w:rPr>
        <w:t>&lt;Article&gt;</w:t>
      </w:r>
      <w:r w:rsidRPr="00CA4534">
        <w:t>Člen 30 – 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2F61A89" w14:textId="77777777" w:rsidTr="0059524E">
        <w:trPr>
          <w:trHeight w:hRule="exact" w:val="240"/>
          <w:jc w:val="center"/>
        </w:trPr>
        <w:tc>
          <w:tcPr>
            <w:tcW w:w="9752" w:type="dxa"/>
            <w:gridSpan w:val="2"/>
          </w:tcPr>
          <w:p w14:paraId="446C1F35" w14:textId="77777777" w:rsidR="00774A4C" w:rsidRPr="00CA4534" w:rsidRDefault="00774A4C" w:rsidP="0059524E"/>
        </w:tc>
      </w:tr>
      <w:tr w:rsidR="00774A4C" w:rsidRPr="00CA4534" w14:paraId="01425ABC" w14:textId="77777777" w:rsidTr="0059524E">
        <w:trPr>
          <w:trHeight w:val="240"/>
          <w:jc w:val="center"/>
        </w:trPr>
        <w:tc>
          <w:tcPr>
            <w:tcW w:w="4876" w:type="dxa"/>
          </w:tcPr>
          <w:p w14:paraId="3664AAEC" w14:textId="77777777" w:rsidR="00774A4C" w:rsidRPr="00CA4534" w:rsidRDefault="00774A4C" w:rsidP="0059524E">
            <w:pPr>
              <w:pStyle w:val="ColumnHeading"/>
            </w:pPr>
            <w:r w:rsidRPr="00CA4534">
              <w:t>Besedilo, ki ga predlaga Komisija</w:t>
            </w:r>
          </w:p>
        </w:tc>
        <w:tc>
          <w:tcPr>
            <w:tcW w:w="4876" w:type="dxa"/>
          </w:tcPr>
          <w:p w14:paraId="4EFDFF92" w14:textId="77777777" w:rsidR="00774A4C" w:rsidRPr="00CA4534" w:rsidRDefault="00774A4C" w:rsidP="0059524E">
            <w:pPr>
              <w:pStyle w:val="ColumnHeading"/>
            </w:pPr>
            <w:r w:rsidRPr="00CA4534">
              <w:t>Predlog spremembe</w:t>
            </w:r>
          </w:p>
        </w:tc>
      </w:tr>
      <w:tr w:rsidR="00774A4C" w:rsidRPr="00CA4534" w14:paraId="17BEBBF2" w14:textId="77777777" w:rsidTr="0059524E">
        <w:trPr>
          <w:jc w:val="center"/>
        </w:trPr>
        <w:tc>
          <w:tcPr>
            <w:tcW w:w="4876" w:type="dxa"/>
          </w:tcPr>
          <w:p w14:paraId="699F97D7" w14:textId="77777777" w:rsidR="00774A4C" w:rsidRPr="00CA4534" w:rsidRDefault="00774A4C" w:rsidP="0059524E">
            <w:pPr>
              <w:pStyle w:val="Normal6"/>
              <w:rPr>
                <w:b/>
                <w:i/>
              </w:rPr>
            </w:pPr>
            <w:r w:rsidRPr="00CA4534">
              <w:rPr>
                <w:b/>
                <w:i/>
              </w:rPr>
              <w:t>(b)</w:t>
            </w:r>
            <w:r w:rsidRPr="00CA4534">
              <w:rPr>
                <w:b/>
                <w:i/>
              </w:rPr>
              <w:tab/>
              <w:t>obstajajo jasni znaki, da zadevna oseba trpi zaradi duševnih ali drugih motenj, zaradi katerih ni sposobna ugotoviti, da potrebuje mednarodno zaščito;</w:t>
            </w:r>
          </w:p>
        </w:tc>
        <w:tc>
          <w:tcPr>
            <w:tcW w:w="4876" w:type="dxa"/>
          </w:tcPr>
          <w:p w14:paraId="2A910021" w14:textId="77777777" w:rsidR="00774A4C" w:rsidRPr="00CA4534" w:rsidRDefault="00774A4C" w:rsidP="0059524E">
            <w:pPr>
              <w:pStyle w:val="Normal6"/>
              <w:rPr>
                <w:b/>
                <w:i/>
              </w:rPr>
            </w:pPr>
            <w:r w:rsidRPr="00CA4534">
              <w:rPr>
                <w:b/>
                <w:i/>
              </w:rPr>
              <w:t>črtano</w:t>
            </w:r>
          </w:p>
        </w:tc>
      </w:tr>
    </w:tbl>
    <w:p w14:paraId="0B3CF11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BFA698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0AE6BC2" w14:textId="77777777" w:rsidR="00774A4C" w:rsidRPr="00CA4534" w:rsidRDefault="00774A4C" w:rsidP="00774A4C">
      <w:pPr>
        <w:pStyle w:val="Normal12Italic"/>
        <w:rPr>
          <w:lang w:val="sl-SI"/>
        </w:rPr>
      </w:pPr>
      <w:r w:rsidRPr="00CA4534">
        <w:rPr>
          <w:lang w:val="sl-SI"/>
        </w:rPr>
        <w:t>Povezano s predlogom spremembe člena 30(1).</w:t>
      </w:r>
    </w:p>
    <w:p w14:paraId="0E68A88D" w14:textId="77777777" w:rsidR="00774A4C" w:rsidRPr="00CA4534" w:rsidRDefault="00774A4C" w:rsidP="00774A4C">
      <w:r w:rsidRPr="00CA4534">
        <w:rPr>
          <w:rStyle w:val="HideTWBExt"/>
        </w:rPr>
        <w:t>&lt;/Amend&gt;</w:t>
      </w:r>
    </w:p>
    <w:p w14:paraId="6016F01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1005</w:t>
      </w:r>
      <w:r w:rsidRPr="00CA4534">
        <w:rPr>
          <w:rStyle w:val="HideTWBExt"/>
          <w:b w:val="0"/>
        </w:rPr>
        <w:t>&lt;/NumAm&gt;</w:t>
      </w:r>
    </w:p>
    <w:p w14:paraId="6B060F34"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62821E19"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34C9879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32646668" w14:textId="77777777" w:rsidR="00774A4C" w:rsidRPr="00CA4534" w:rsidRDefault="00774A4C" w:rsidP="00774A4C">
      <w:pPr>
        <w:pStyle w:val="NormalBold"/>
      </w:pPr>
      <w:r w:rsidRPr="00CA4534">
        <w:rPr>
          <w:rStyle w:val="HideTWBExt"/>
          <w:b w:val="0"/>
        </w:rPr>
        <w:t>&lt;/RepeatBlock-By&gt;</w:t>
      </w:r>
    </w:p>
    <w:p w14:paraId="50B96B7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45D6DBA" w14:textId="77777777" w:rsidR="00774A4C" w:rsidRPr="00CA4534" w:rsidRDefault="00774A4C" w:rsidP="00774A4C">
      <w:pPr>
        <w:pStyle w:val="NormalBold"/>
      </w:pPr>
      <w:r w:rsidRPr="00CA4534">
        <w:rPr>
          <w:rStyle w:val="HideTWBExt"/>
          <w:b w:val="0"/>
        </w:rPr>
        <w:t>&lt;Article&gt;</w:t>
      </w:r>
      <w:r w:rsidRPr="00CA4534">
        <w:t>Člen 30 – odstavek 1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3DA16B6" w14:textId="77777777" w:rsidTr="0059524E">
        <w:trPr>
          <w:trHeight w:hRule="exact" w:val="240"/>
          <w:jc w:val="center"/>
        </w:trPr>
        <w:tc>
          <w:tcPr>
            <w:tcW w:w="9752" w:type="dxa"/>
            <w:gridSpan w:val="2"/>
          </w:tcPr>
          <w:p w14:paraId="3F47782C" w14:textId="77777777" w:rsidR="00774A4C" w:rsidRPr="00CA4534" w:rsidRDefault="00774A4C" w:rsidP="0059524E"/>
        </w:tc>
      </w:tr>
      <w:tr w:rsidR="00774A4C" w:rsidRPr="00CA4534" w14:paraId="654B2798" w14:textId="77777777" w:rsidTr="0059524E">
        <w:trPr>
          <w:trHeight w:val="240"/>
          <w:jc w:val="center"/>
        </w:trPr>
        <w:tc>
          <w:tcPr>
            <w:tcW w:w="4876" w:type="dxa"/>
          </w:tcPr>
          <w:p w14:paraId="50A61F14" w14:textId="77777777" w:rsidR="00774A4C" w:rsidRPr="00CA4534" w:rsidRDefault="00774A4C" w:rsidP="0059524E">
            <w:pPr>
              <w:pStyle w:val="ColumnHeading"/>
            </w:pPr>
            <w:r w:rsidRPr="00CA4534">
              <w:t>Besedilo, ki ga predlaga Komisija</w:t>
            </w:r>
          </w:p>
        </w:tc>
        <w:tc>
          <w:tcPr>
            <w:tcW w:w="4876" w:type="dxa"/>
          </w:tcPr>
          <w:p w14:paraId="10032FBD" w14:textId="77777777" w:rsidR="00774A4C" w:rsidRPr="00CA4534" w:rsidRDefault="00774A4C" w:rsidP="0059524E">
            <w:pPr>
              <w:pStyle w:val="ColumnHeading"/>
            </w:pPr>
            <w:r w:rsidRPr="00CA4534">
              <w:t>Predlog spremembe</w:t>
            </w:r>
          </w:p>
        </w:tc>
      </w:tr>
      <w:tr w:rsidR="00774A4C" w:rsidRPr="00CA4534" w14:paraId="54A9886B" w14:textId="77777777" w:rsidTr="0059524E">
        <w:trPr>
          <w:jc w:val="center"/>
        </w:trPr>
        <w:tc>
          <w:tcPr>
            <w:tcW w:w="4876" w:type="dxa"/>
          </w:tcPr>
          <w:p w14:paraId="0F3AEC6E" w14:textId="77777777" w:rsidR="00774A4C" w:rsidRPr="00CA4534" w:rsidRDefault="00774A4C" w:rsidP="0059524E">
            <w:pPr>
              <w:pStyle w:val="Normal6"/>
              <w:rPr>
                <w:b/>
                <w:i/>
              </w:rPr>
            </w:pPr>
            <w:r w:rsidRPr="00CA4534">
              <w:rPr>
                <w:b/>
                <w:i/>
              </w:rPr>
              <w:t>(b)</w:t>
            </w:r>
            <w:r w:rsidRPr="00CA4534">
              <w:rPr>
                <w:b/>
                <w:i/>
              </w:rPr>
              <w:tab/>
              <w:t>obstajajo jasni znaki, da zadevna oseba trpi zaradi duševnih ali drugih motenj, zaradi katerih ni sposobna ugotoviti, da potrebuje mednarodno zaščito;</w:t>
            </w:r>
          </w:p>
        </w:tc>
        <w:tc>
          <w:tcPr>
            <w:tcW w:w="4876" w:type="dxa"/>
          </w:tcPr>
          <w:p w14:paraId="628CF540" w14:textId="77777777" w:rsidR="00774A4C" w:rsidRPr="00CA4534" w:rsidRDefault="00774A4C" w:rsidP="0059524E">
            <w:pPr>
              <w:pStyle w:val="Normal6"/>
              <w:rPr>
                <w:b/>
                <w:i/>
              </w:rPr>
            </w:pPr>
            <w:r w:rsidRPr="00CA4534">
              <w:rPr>
                <w:b/>
                <w:i/>
              </w:rPr>
              <w:t>črtano</w:t>
            </w:r>
          </w:p>
        </w:tc>
      </w:tr>
    </w:tbl>
    <w:p w14:paraId="06E3477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83A5F59"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268CA79" w14:textId="20F45510" w:rsidR="00774A4C" w:rsidRPr="00CA4534" w:rsidRDefault="00774A4C" w:rsidP="00774A4C">
      <w:pPr>
        <w:pStyle w:val="Normal12Italic"/>
        <w:rPr>
          <w:lang w:val="sl-SI"/>
        </w:rPr>
      </w:pPr>
      <w:r w:rsidRPr="00CA4534">
        <w:rPr>
          <w:lang w:val="sl-SI"/>
        </w:rPr>
        <w:t xml:space="preserve">Pristojni organi vse državljane tretjih držav, ki so pridržani v centrih za tujce ali se nahajajo na mejnih prehodih, vključno s tranzitnimi območji, na zunanjih mejah, nemudoma obvestijo o njihovi pravici, da zaprosijo za mednarodno zaščito. Otroci in ranljive osebe </w:t>
      </w:r>
      <w:r w:rsidR="00D33BD4" w:rsidRPr="00CA4534">
        <w:rPr>
          <w:lang w:val="sl-SI"/>
        </w:rPr>
        <w:t xml:space="preserve">niso </w:t>
      </w:r>
      <w:r w:rsidRPr="00CA4534">
        <w:rPr>
          <w:lang w:val="sl-SI"/>
        </w:rPr>
        <w:t>name</w:t>
      </w:r>
      <w:r w:rsidR="00D33BD4" w:rsidRPr="00CA4534">
        <w:rPr>
          <w:lang w:val="sl-SI"/>
        </w:rPr>
        <w:t>ščeni</w:t>
      </w:r>
      <w:r w:rsidRPr="00CA4534">
        <w:rPr>
          <w:lang w:val="sl-SI"/>
        </w:rPr>
        <w:t xml:space="preserve"> v centre za tujce ali pridrž</w:t>
      </w:r>
      <w:r w:rsidR="00D33BD4" w:rsidRPr="00CA4534">
        <w:rPr>
          <w:lang w:val="sl-SI"/>
        </w:rPr>
        <w:t>an</w:t>
      </w:r>
      <w:r w:rsidRPr="00CA4534">
        <w:rPr>
          <w:lang w:val="sl-SI"/>
        </w:rPr>
        <w:t>i na mejah oziroma tranzitnih območjih.</w:t>
      </w:r>
    </w:p>
    <w:p w14:paraId="192C6870" w14:textId="77777777" w:rsidR="00774A4C" w:rsidRPr="00CA4534" w:rsidRDefault="00774A4C" w:rsidP="00774A4C">
      <w:r w:rsidRPr="00CA4534">
        <w:rPr>
          <w:rStyle w:val="HideTWBExt"/>
        </w:rPr>
        <w:t>&lt;/Amend&gt;</w:t>
      </w:r>
    </w:p>
    <w:p w14:paraId="57AF5A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1006</w:t>
      </w:r>
      <w:r w:rsidRPr="00CA4534">
        <w:rPr>
          <w:rStyle w:val="HideTWBExt"/>
          <w:b w:val="0"/>
        </w:rPr>
        <w:t>&lt;/NumAm&gt;</w:t>
      </w:r>
    </w:p>
    <w:p w14:paraId="7D2C8A84"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0CAED61" w14:textId="77777777" w:rsidR="00774A4C" w:rsidRPr="00CA4534" w:rsidRDefault="00774A4C" w:rsidP="00774A4C">
      <w:pPr>
        <w:pStyle w:val="NormalBold"/>
      </w:pPr>
      <w:r w:rsidRPr="00CA4534">
        <w:rPr>
          <w:rStyle w:val="HideTWBExt"/>
          <w:b w:val="0"/>
        </w:rPr>
        <w:t>&lt;/RepeatBlock-By&gt;</w:t>
      </w:r>
    </w:p>
    <w:p w14:paraId="74016CC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5B77751" w14:textId="77777777" w:rsidR="00774A4C" w:rsidRPr="00CA4534" w:rsidRDefault="00774A4C" w:rsidP="00774A4C">
      <w:pPr>
        <w:pStyle w:val="NormalBold"/>
      </w:pPr>
      <w:r w:rsidRPr="00CA4534">
        <w:rPr>
          <w:rStyle w:val="HideTWBExt"/>
          <w:b w:val="0"/>
        </w:rPr>
        <w:t>&lt;Article&gt;</w:t>
      </w:r>
      <w:r w:rsidRPr="00CA4534">
        <w:t>Člen 30 – odstavek 1 – točka c</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6D61E71" w14:textId="77777777" w:rsidTr="0059524E">
        <w:trPr>
          <w:trHeight w:hRule="exact" w:val="240"/>
          <w:jc w:val="center"/>
        </w:trPr>
        <w:tc>
          <w:tcPr>
            <w:tcW w:w="9752" w:type="dxa"/>
            <w:gridSpan w:val="2"/>
          </w:tcPr>
          <w:p w14:paraId="1A695B09" w14:textId="77777777" w:rsidR="00774A4C" w:rsidRPr="00CA4534" w:rsidRDefault="00774A4C" w:rsidP="0059524E"/>
        </w:tc>
      </w:tr>
      <w:tr w:rsidR="00774A4C" w:rsidRPr="00CA4534" w14:paraId="173145B5" w14:textId="77777777" w:rsidTr="0059524E">
        <w:trPr>
          <w:trHeight w:val="240"/>
          <w:jc w:val="center"/>
        </w:trPr>
        <w:tc>
          <w:tcPr>
            <w:tcW w:w="4876" w:type="dxa"/>
          </w:tcPr>
          <w:p w14:paraId="6F5ABB66" w14:textId="77777777" w:rsidR="00774A4C" w:rsidRPr="00CA4534" w:rsidRDefault="00774A4C" w:rsidP="0059524E">
            <w:pPr>
              <w:pStyle w:val="ColumnHeading"/>
            </w:pPr>
            <w:r w:rsidRPr="00CA4534">
              <w:t>Besedilo, ki ga predlaga Komisija</w:t>
            </w:r>
          </w:p>
        </w:tc>
        <w:tc>
          <w:tcPr>
            <w:tcW w:w="4876" w:type="dxa"/>
          </w:tcPr>
          <w:p w14:paraId="06D43CE8" w14:textId="77777777" w:rsidR="00774A4C" w:rsidRPr="00CA4534" w:rsidRDefault="00774A4C" w:rsidP="0059524E">
            <w:pPr>
              <w:pStyle w:val="ColumnHeading"/>
            </w:pPr>
            <w:r w:rsidRPr="00CA4534">
              <w:t>Predlog spremembe</w:t>
            </w:r>
          </w:p>
        </w:tc>
      </w:tr>
      <w:tr w:rsidR="00774A4C" w:rsidRPr="00CA4534" w14:paraId="0DB943AA" w14:textId="77777777" w:rsidTr="0059524E">
        <w:trPr>
          <w:jc w:val="center"/>
        </w:trPr>
        <w:tc>
          <w:tcPr>
            <w:tcW w:w="4876" w:type="dxa"/>
          </w:tcPr>
          <w:p w14:paraId="584BF7C9" w14:textId="77777777" w:rsidR="00774A4C" w:rsidRPr="00CA4534" w:rsidRDefault="00774A4C" w:rsidP="0059524E">
            <w:pPr>
              <w:pStyle w:val="Normal6"/>
              <w:rPr>
                <w:b/>
                <w:i/>
              </w:rPr>
            </w:pPr>
            <w:r w:rsidRPr="00CA4534">
              <w:rPr>
                <w:b/>
                <w:i/>
              </w:rPr>
              <w:t>(c)</w:t>
            </w:r>
            <w:r w:rsidRPr="00CA4534">
              <w:rPr>
                <w:b/>
                <w:i/>
              </w:rPr>
              <w:tab/>
              <w:t>je zadevna oseba prispela iz določene izvorne države in je verjetno, da mednarodno zaščito potrebuje zaradi splošno znanih razmer v navedeni tretji državi.</w:t>
            </w:r>
          </w:p>
        </w:tc>
        <w:tc>
          <w:tcPr>
            <w:tcW w:w="4876" w:type="dxa"/>
          </w:tcPr>
          <w:p w14:paraId="756DBB59" w14:textId="77777777" w:rsidR="00774A4C" w:rsidRPr="00CA4534" w:rsidRDefault="00774A4C" w:rsidP="0059524E">
            <w:pPr>
              <w:pStyle w:val="Normal6"/>
              <w:rPr>
                <w:b/>
                <w:i/>
              </w:rPr>
            </w:pPr>
            <w:r w:rsidRPr="00CA4534">
              <w:rPr>
                <w:b/>
                <w:i/>
              </w:rPr>
              <w:t>črtano</w:t>
            </w:r>
          </w:p>
        </w:tc>
      </w:tr>
    </w:tbl>
    <w:p w14:paraId="17658DD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DFEB2EB" w14:textId="77777777" w:rsidR="00774A4C" w:rsidRPr="00CA4534" w:rsidRDefault="00774A4C" w:rsidP="00774A4C">
      <w:r w:rsidRPr="00CA4534">
        <w:rPr>
          <w:rStyle w:val="HideTWBExt"/>
        </w:rPr>
        <w:t>&lt;/Amend&gt;</w:t>
      </w:r>
    </w:p>
    <w:p w14:paraId="1F229DF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1007</w:t>
      </w:r>
      <w:r w:rsidRPr="00CA4534">
        <w:rPr>
          <w:rStyle w:val="HideTWBExt"/>
          <w:b w:val="0"/>
        </w:rPr>
        <w:t>&lt;/NumAm&gt;</w:t>
      </w:r>
    </w:p>
    <w:p w14:paraId="0E13CABB"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285516EA"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35CE493"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DB9C5DF" w14:textId="77777777" w:rsidR="00774A4C" w:rsidRPr="00CA4534" w:rsidRDefault="00774A4C" w:rsidP="00774A4C">
      <w:pPr>
        <w:pStyle w:val="NormalBold"/>
      </w:pPr>
      <w:r w:rsidRPr="00CA4534">
        <w:rPr>
          <w:rStyle w:val="HideTWBExt"/>
          <w:b w:val="0"/>
        </w:rPr>
        <w:t>&lt;/RepeatBlock-By&gt;</w:t>
      </w:r>
    </w:p>
    <w:p w14:paraId="5AE9007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7C47448" w14:textId="77777777" w:rsidR="00774A4C" w:rsidRPr="00CA4534" w:rsidRDefault="00774A4C" w:rsidP="00774A4C">
      <w:pPr>
        <w:pStyle w:val="NormalBold"/>
      </w:pPr>
      <w:r w:rsidRPr="00CA4534">
        <w:rPr>
          <w:rStyle w:val="HideTWBExt"/>
          <w:b w:val="0"/>
        </w:rPr>
        <w:t>&lt;Article&gt;</w:t>
      </w:r>
      <w:r w:rsidRPr="00CA4534">
        <w:t>Člen 30 – odstavek 1 – točka c</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317FC3B" w14:textId="77777777" w:rsidTr="0059524E">
        <w:trPr>
          <w:trHeight w:hRule="exact" w:val="240"/>
          <w:jc w:val="center"/>
        </w:trPr>
        <w:tc>
          <w:tcPr>
            <w:tcW w:w="9752" w:type="dxa"/>
            <w:gridSpan w:val="2"/>
          </w:tcPr>
          <w:p w14:paraId="06ADC2D4" w14:textId="77777777" w:rsidR="00774A4C" w:rsidRPr="00CA4534" w:rsidRDefault="00774A4C" w:rsidP="0059524E"/>
        </w:tc>
      </w:tr>
      <w:tr w:rsidR="00774A4C" w:rsidRPr="00CA4534" w14:paraId="1DB2226C" w14:textId="77777777" w:rsidTr="0059524E">
        <w:trPr>
          <w:trHeight w:val="240"/>
          <w:jc w:val="center"/>
        </w:trPr>
        <w:tc>
          <w:tcPr>
            <w:tcW w:w="4876" w:type="dxa"/>
          </w:tcPr>
          <w:p w14:paraId="5A344CA2" w14:textId="77777777" w:rsidR="00774A4C" w:rsidRPr="00CA4534" w:rsidRDefault="00774A4C" w:rsidP="0059524E">
            <w:pPr>
              <w:pStyle w:val="ColumnHeading"/>
            </w:pPr>
            <w:r w:rsidRPr="00CA4534">
              <w:t>Besedilo, ki ga predlaga Komisija</w:t>
            </w:r>
          </w:p>
        </w:tc>
        <w:tc>
          <w:tcPr>
            <w:tcW w:w="4876" w:type="dxa"/>
          </w:tcPr>
          <w:p w14:paraId="236CBD97" w14:textId="77777777" w:rsidR="00774A4C" w:rsidRPr="00CA4534" w:rsidRDefault="00774A4C" w:rsidP="0059524E">
            <w:pPr>
              <w:pStyle w:val="ColumnHeading"/>
            </w:pPr>
            <w:r w:rsidRPr="00CA4534">
              <w:t>Predlog spremembe</w:t>
            </w:r>
          </w:p>
        </w:tc>
      </w:tr>
      <w:tr w:rsidR="00774A4C" w:rsidRPr="00CA4534" w14:paraId="222FAAA2" w14:textId="77777777" w:rsidTr="0059524E">
        <w:trPr>
          <w:jc w:val="center"/>
        </w:trPr>
        <w:tc>
          <w:tcPr>
            <w:tcW w:w="4876" w:type="dxa"/>
          </w:tcPr>
          <w:p w14:paraId="55DF5789" w14:textId="77777777" w:rsidR="00774A4C" w:rsidRPr="00CA4534" w:rsidRDefault="00774A4C" w:rsidP="0059524E">
            <w:pPr>
              <w:pStyle w:val="Normal6"/>
              <w:rPr>
                <w:b/>
                <w:i/>
              </w:rPr>
            </w:pPr>
            <w:r w:rsidRPr="00CA4534">
              <w:rPr>
                <w:b/>
                <w:i/>
              </w:rPr>
              <w:t>(c)</w:t>
            </w:r>
            <w:r w:rsidRPr="00CA4534">
              <w:rPr>
                <w:b/>
                <w:i/>
              </w:rPr>
              <w:tab/>
              <w:t>je zadevna oseba prispela iz določene izvorne države in je verjetno, da mednarodno zaščito potrebuje zaradi splošno znanih razmer v navedeni tretji državi.</w:t>
            </w:r>
          </w:p>
        </w:tc>
        <w:tc>
          <w:tcPr>
            <w:tcW w:w="4876" w:type="dxa"/>
          </w:tcPr>
          <w:p w14:paraId="742DF57D" w14:textId="77777777" w:rsidR="00774A4C" w:rsidRPr="00CA4534" w:rsidRDefault="00774A4C" w:rsidP="0059524E">
            <w:pPr>
              <w:pStyle w:val="Normal6"/>
              <w:rPr>
                <w:b/>
                <w:i/>
              </w:rPr>
            </w:pPr>
            <w:r w:rsidRPr="00CA4534">
              <w:rPr>
                <w:b/>
                <w:i/>
              </w:rPr>
              <w:t>črtano</w:t>
            </w:r>
          </w:p>
        </w:tc>
      </w:tr>
    </w:tbl>
    <w:p w14:paraId="19B1C3D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3B22741" w14:textId="77777777" w:rsidR="00774A4C" w:rsidRPr="00CA4534" w:rsidRDefault="00774A4C" w:rsidP="00774A4C">
      <w:r w:rsidRPr="00CA4534">
        <w:rPr>
          <w:rStyle w:val="HideTWBExt"/>
        </w:rPr>
        <w:t>&lt;/Amend&gt;</w:t>
      </w:r>
    </w:p>
    <w:p w14:paraId="7498CBE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1008</w:t>
      </w:r>
      <w:r w:rsidRPr="00CA4534">
        <w:rPr>
          <w:rStyle w:val="HideTWBExt"/>
          <w:b w:val="0"/>
        </w:rPr>
        <w:t>&lt;/NumAm&gt;</w:t>
      </w:r>
    </w:p>
    <w:p w14:paraId="24D2DD85"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4888FC2D" w14:textId="77777777" w:rsidR="00774A4C" w:rsidRPr="00CA4534" w:rsidRDefault="00774A4C" w:rsidP="00774A4C">
      <w:pPr>
        <w:pStyle w:val="NormalBold"/>
      </w:pPr>
      <w:r w:rsidRPr="00CA4534">
        <w:rPr>
          <w:rStyle w:val="HideTWBExt"/>
          <w:b w:val="0"/>
        </w:rPr>
        <w:t>&lt;/RepeatBlock-By&gt;</w:t>
      </w:r>
    </w:p>
    <w:p w14:paraId="4A3F216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2F1BBE4" w14:textId="77777777" w:rsidR="00774A4C" w:rsidRPr="00CA4534" w:rsidRDefault="00774A4C" w:rsidP="00774A4C">
      <w:pPr>
        <w:pStyle w:val="NormalBold"/>
      </w:pPr>
      <w:r w:rsidRPr="00CA4534">
        <w:rPr>
          <w:rStyle w:val="HideTWBExt"/>
          <w:b w:val="0"/>
        </w:rPr>
        <w:t>&lt;Article&gt;</w:t>
      </w:r>
      <w:r w:rsidRPr="00CA4534">
        <w:t>Člen 30 – odstavek 1 – točka c</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736D909" w14:textId="77777777" w:rsidTr="0059524E">
        <w:trPr>
          <w:trHeight w:hRule="exact" w:val="240"/>
          <w:jc w:val="center"/>
        </w:trPr>
        <w:tc>
          <w:tcPr>
            <w:tcW w:w="9752" w:type="dxa"/>
            <w:gridSpan w:val="2"/>
          </w:tcPr>
          <w:p w14:paraId="3EC2189B" w14:textId="77777777" w:rsidR="00774A4C" w:rsidRPr="00CA4534" w:rsidRDefault="00774A4C" w:rsidP="0059524E"/>
        </w:tc>
      </w:tr>
      <w:tr w:rsidR="00774A4C" w:rsidRPr="00CA4534" w14:paraId="7C54CB37" w14:textId="77777777" w:rsidTr="0059524E">
        <w:trPr>
          <w:trHeight w:val="240"/>
          <w:jc w:val="center"/>
        </w:trPr>
        <w:tc>
          <w:tcPr>
            <w:tcW w:w="4876" w:type="dxa"/>
          </w:tcPr>
          <w:p w14:paraId="4E31093B" w14:textId="77777777" w:rsidR="00774A4C" w:rsidRPr="00CA4534" w:rsidRDefault="00774A4C" w:rsidP="0059524E">
            <w:pPr>
              <w:pStyle w:val="ColumnHeading"/>
            </w:pPr>
            <w:r w:rsidRPr="00CA4534">
              <w:t>Besedilo, ki ga predlaga Komisija</w:t>
            </w:r>
          </w:p>
        </w:tc>
        <w:tc>
          <w:tcPr>
            <w:tcW w:w="4876" w:type="dxa"/>
          </w:tcPr>
          <w:p w14:paraId="4A3C09E7" w14:textId="77777777" w:rsidR="00774A4C" w:rsidRPr="00CA4534" w:rsidRDefault="00774A4C" w:rsidP="0059524E">
            <w:pPr>
              <w:pStyle w:val="ColumnHeading"/>
            </w:pPr>
            <w:r w:rsidRPr="00CA4534">
              <w:t>Predlog spremembe</w:t>
            </w:r>
          </w:p>
        </w:tc>
      </w:tr>
      <w:tr w:rsidR="00774A4C" w:rsidRPr="00CA4534" w14:paraId="1FBDD265" w14:textId="77777777" w:rsidTr="0059524E">
        <w:trPr>
          <w:jc w:val="center"/>
        </w:trPr>
        <w:tc>
          <w:tcPr>
            <w:tcW w:w="4876" w:type="dxa"/>
          </w:tcPr>
          <w:p w14:paraId="5C04F730" w14:textId="77777777" w:rsidR="00774A4C" w:rsidRPr="00CA4534" w:rsidRDefault="00774A4C" w:rsidP="0059524E">
            <w:pPr>
              <w:pStyle w:val="Normal6"/>
              <w:rPr>
                <w:b/>
                <w:i/>
              </w:rPr>
            </w:pPr>
            <w:r w:rsidRPr="00CA4534">
              <w:rPr>
                <w:b/>
                <w:i/>
              </w:rPr>
              <w:t>(c)</w:t>
            </w:r>
            <w:r w:rsidRPr="00CA4534">
              <w:rPr>
                <w:b/>
                <w:i/>
              </w:rPr>
              <w:tab/>
              <w:t>je zadevna oseba prispela iz določene izvorne države in je verjetno, da mednarodno zaščito potrebuje zaradi splošno znanih razmer v navedeni tretji državi.</w:t>
            </w:r>
          </w:p>
        </w:tc>
        <w:tc>
          <w:tcPr>
            <w:tcW w:w="4876" w:type="dxa"/>
          </w:tcPr>
          <w:p w14:paraId="458BD02B" w14:textId="77777777" w:rsidR="00774A4C" w:rsidRPr="00CA4534" w:rsidRDefault="00774A4C" w:rsidP="0059524E">
            <w:pPr>
              <w:pStyle w:val="Normal6"/>
              <w:rPr>
                <w:b/>
                <w:i/>
              </w:rPr>
            </w:pPr>
            <w:r w:rsidRPr="00CA4534">
              <w:rPr>
                <w:b/>
                <w:i/>
              </w:rPr>
              <w:t>črtano</w:t>
            </w:r>
          </w:p>
        </w:tc>
      </w:tr>
    </w:tbl>
    <w:p w14:paraId="503D3F3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8ADEDC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386CC5F" w14:textId="77777777" w:rsidR="00774A4C" w:rsidRPr="00CA4534" w:rsidRDefault="00774A4C" w:rsidP="00774A4C">
      <w:pPr>
        <w:pStyle w:val="Normal12Italic"/>
        <w:rPr>
          <w:lang w:val="sl-SI"/>
        </w:rPr>
      </w:pPr>
      <w:r w:rsidRPr="00CA4534">
        <w:rPr>
          <w:lang w:val="sl-SI"/>
        </w:rPr>
        <w:t>Povezano s predlogom spremembe člena 30(1).</w:t>
      </w:r>
    </w:p>
    <w:p w14:paraId="055B2864" w14:textId="77777777" w:rsidR="00774A4C" w:rsidRPr="00CA4534" w:rsidRDefault="00774A4C" w:rsidP="00774A4C">
      <w:r w:rsidRPr="00CA4534">
        <w:rPr>
          <w:rStyle w:val="HideTWBExt"/>
        </w:rPr>
        <w:t>&lt;/Amend&gt;</w:t>
      </w:r>
    </w:p>
    <w:p w14:paraId="1529299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1009</w:t>
      </w:r>
      <w:r w:rsidRPr="00CA4534">
        <w:rPr>
          <w:rStyle w:val="HideTWBExt"/>
          <w:b w:val="0"/>
        </w:rPr>
        <w:t>&lt;/NumAm&gt;</w:t>
      </w:r>
    </w:p>
    <w:p w14:paraId="672C8414" w14:textId="77777777" w:rsidR="00774A4C" w:rsidRPr="00CA4534" w:rsidRDefault="00774A4C" w:rsidP="00774A4C">
      <w:pPr>
        <w:pStyle w:val="NormalBold"/>
      </w:pPr>
      <w:r w:rsidRPr="00CA4534">
        <w:rPr>
          <w:rStyle w:val="HideTWBExt"/>
          <w:b w:val="0"/>
        </w:rPr>
        <w:t>&lt;RepeatBlock-By&gt;&lt;Members&gt;</w:t>
      </w:r>
      <w:r w:rsidRPr="00CA4534">
        <w:t>Elisavet Vozemberg-Vrionidi (Elissavet Vozemberg-Vrionidi)</w:t>
      </w:r>
      <w:r w:rsidRPr="00CA4534">
        <w:rPr>
          <w:rStyle w:val="HideTWBExt"/>
          <w:b w:val="0"/>
        </w:rPr>
        <w:t>&lt;/Members&gt;</w:t>
      </w:r>
    </w:p>
    <w:p w14:paraId="31D3DC64" w14:textId="77777777" w:rsidR="00774A4C" w:rsidRPr="00CA4534" w:rsidRDefault="00774A4C" w:rsidP="00774A4C">
      <w:pPr>
        <w:pStyle w:val="NormalBold"/>
      </w:pPr>
      <w:r w:rsidRPr="00CA4534">
        <w:rPr>
          <w:rStyle w:val="HideTWBExt"/>
          <w:b w:val="0"/>
        </w:rPr>
        <w:t>&lt;/RepeatBlock-By&gt;</w:t>
      </w:r>
    </w:p>
    <w:p w14:paraId="27BABC1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1CEE7C5" w14:textId="77777777" w:rsidR="00774A4C" w:rsidRPr="00CA4534" w:rsidRDefault="00774A4C" w:rsidP="00774A4C">
      <w:pPr>
        <w:pStyle w:val="NormalBold"/>
      </w:pPr>
      <w:r w:rsidRPr="00CA4534">
        <w:rPr>
          <w:rStyle w:val="HideTWBExt"/>
          <w:b w:val="0"/>
        </w:rPr>
        <w:t>&lt;Article&gt;</w:t>
      </w:r>
      <w:r w:rsidRPr="00CA4534">
        <w:t>Člen 30 – odstavek 3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6D03E05" w14:textId="77777777" w:rsidTr="0059524E">
        <w:trPr>
          <w:trHeight w:hRule="exact" w:val="240"/>
          <w:jc w:val="center"/>
        </w:trPr>
        <w:tc>
          <w:tcPr>
            <w:tcW w:w="9752" w:type="dxa"/>
            <w:gridSpan w:val="2"/>
          </w:tcPr>
          <w:p w14:paraId="399E3E7E" w14:textId="77777777" w:rsidR="00774A4C" w:rsidRPr="00CA4534" w:rsidRDefault="00774A4C" w:rsidP="0059524E"/>
        </w:tc>
      </w:tr>
      <w:tr w:rsidR="00774A4C" w:rsidRPr="00CA4534" w14:paraId="7D992201" w14:textId="77777777" w:rsidTr="0059524E">
        <w:trPr>
          <w:trHeight w:val="240"/>
          <w:jc w:val="center"/>
        </w:trPr>
        <w:tc>
          <w:tcPr>
            <w:tcW w:w="4876" w:type="dxa"/>
          </w:tcPr>
          <w:p w14:paraId="7DE7FBE9" w14:textId="77777777" w:rsidR="00774A4C" w:rsidRPr="00CA4534" w:rsidRDefault="00774A4C" w:rsidP="0059524E">
            <w:pPr>
              <w:pStyle w:val="ColumnHeading"/>
            </w:pPr>
            <w:r w:rsidRPr="00CA4534">
              <w:t>Besedilo, ki ga predlaga Komisija</w:t>
            </w:r>
          </w:p>
        </w:tc>
        <w:tc>
          <w:tcPr>
            <w:tcW w:w="4876" w:type="dxa"/>
          </w:tcPr>
          <w:p w14:paraId="47B81F64" w14:textId="77777777" w:rsidR="00774A4C" w:rsidRPr="00CA4534" w:rsidRDefault="00774A4C" w:rsidP="0059524E">
            <w:pPr>
              <w:pStyle w:val="ColumnHeading"/>
            </w:pPr>
            <w:r w:rsidRPr="00CA4534">
              <w:t>Predlog spremembe</w:t>
            </w:r>
          </w:p>
        </w:tc>
      </w:tr>
      <w:tr w:rsidR="00774A4C" w:rsidRPr="00CA4534" w14:paraId="2D724971" w14:textId="77777777" w:rsidTr="0059524E">
        <w:trPr>
          <w:jc w:val="center"/>
        </w:trPr>
        <w:tc>
          <w:tcPr>
            <w:tcW w:w="4876" w:type="dxa"/>
          </w:tcPr>
          <w:p w14:paraId="76BA8908" w14:textId="77777777" w:rsidR="00774A4C" w:rsidRPr="00CA4534" w:rsidRDefault="00774A4C" w:rsidP="0059524E">
            <w:pPr>
              <w:pStyle w:val="Normal6"/>
              <w:rPr>
                <w:b/>
                <w:i/>
              </w:rPr>
            </w:pPr>
            <w:r w:rsidRPr="00CA4534">
              <w:t>Organizacije in osebe, ki</w:t>
            </w:r>
            <w:r w:rsidRPr="00CA4534">
              <w:rPr>
                <w:b/>
                <w:i/>
              </w:rPr>
              <w:t xml:space="preserve"> zagotavljajo nasvete in svetovanje</w:t>
            </w:r>
            <w:r w:rsidRPr="00CA4534">
              <w:t>, imajo dejanski dostop do državljanov tretjih držav, ki so pridržani v centrih za tujce ali se nahajajo na mejnih prehodih, vključno s tranzitnimi območji, na zunanjih mejah.</w:t>
            </w:r>
          </w:p>
        </w:tc>
        <w:tc>
          <w:tcPr>
            <w:tcW w:w="4876" w:type="dxa"/>
          </w:tcPr>
          <w:p w14:paraId="6D27DDBB" w14:textId="77777777" w:rsidR="00774A4C" w:rsidRPr="00CA4534" w:rsidRDefault="00774A4C" w:rsidP="0059524E">
            <w:pPr>
              <w:pStyle w:val="Normal6"/>
              <w:rPr>
                <w:b/>
                <w:i/>
              </w:rPr>
            </w:pPr>
            <w:r w:rsidRPr="00CA4534">
              <w:t>Organizacije in osebe, ki</w:t>
            </w:r>
            <w:r w:rsidRPr="00CA4534">
              <w:rPr>
                <w:b/>
                <w:i/>
              </w:rPr>
              <w:t xml:space="preserve"> jih za zagotavljanje nasvetov in svetovanja pooblašča nacionalno pravo</w:t>
            </w:r>
            <w:r w:rsidRPr="00CA4534">
              <w:t>, imajo dejanski dostop do državljanov tretjih držav, ki so pridržani v centrih za tujce ali se nahajajo na mejnih prehodih, vključno s tranzitnimi območji, na zunanjih mejah.</w:t>
            </w:r>
          </w:p>
        </w:tc>
      </w:tr>
    </w:tbl>
    <w:p w14:paraId="14784D4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639F68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8B3B9C3" w14:textId="77777777" w:rsidR="00774A4C" w:rsidRPr="00CA4534" w:rsidRDefault="00774A4C" w:rsidP="00774A4C">
      <w:pPr>
        <w:pStyle w:val="Normal12Italic"/>
        <w:rPr>
          <w:lang w:val="sl-SI"/>
        </w:rPr>
      </w:pPr>
      <w:r w:rsidRPr="00CA4534">
        <w:rPr>
          <w:lang w:val="sl-SI"/>
        </w:rPr>
        <w:t>Pojasniti bi bilo treba, katere organizacije in osebe imajo ta dostop v skladu z nacionalnim pravom.</w:t>
      </w:r>
    </w:p>
    <w:p w14:paraId="01EA5F6F" w14:textId="77777777" w:rsidR="00774A4C" w:rsidRPr="00CA4534" w:rsidRDefault="00774A4C" w:rsidP="00774A4C">
      <w:r w:rsidRPr="00CA4534">
        <w:rPr>
          <w:rStyle w:val="HideTWBExt"/>
        </w:rPr>
        <w:t>&lt;/Amend&gt;</w:t>
      </w:r>
    </w:p>
    <w:p w14:paraId="175BE6E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1010</w:t>
      </w:r>
      <w:r w:rsidRPr="00CA4534">
        <w:rPr>
          <w:rStyle w:val="HideTWBExt"/>
          <w:b w:val="0"/>
        </w:rPr>
        <w:t>&lt;/NumAm&gt;</w:t>
      </w:r>
    </w:p>
    <w:p w14:paraId="3BB569D6" w14:textId="77777777" w:rsidR="00774A4C" w:rsidRPr="00CA4534" w:rsidRDefault="00774A4C" w:rsidP="00774A4C">
      <w:pPr>
        <w:pStyle w:val="NormalBold"/>
      </w:pPr>
      <w:r w:rsidRPr="00CA4534">
        <w:rPr>
          <w:rStyle w:val="HideTWBExt"/>
          <w:b w:val="0"/>
        </w:rPr>
        <w:t>&lt;RepeatBlock-By&gt;&lt;Members&gt;</w:t>
      </w:r>
      <w:r w:rsidRPr="00CA4534">
        <w:t>Miltiadis Kirkos (Miltiadis Kyrkos)</w:t>
      </w:r>
      <w:r w:rsidRPr="00CA4534">
        <w:rPr>
          <w:rStyle w:val="HideTWBExt"/>
          <w:b w:val="0"/>
        </w:rPr>
        <w:t>&lt;/Members&gt;</w:t>
      </w:r>
    </w:p>
    <w:p w14:paraId="39A9F947" w14:textId="77777777" w:rsidR="00774A4C" w:rsidRPr="00CA4534" w:rsidRDefault="00774A4C" w:rsidP="00774A4C">
      <w:pPr>
        <w:pStyle w:val="NormalBold"/>
      </w:pPr>
      <w:r w:rsidRPr="00CA4534">
        <w:rPr>
          <w:rStyle w:val="HideTWBExt"/>
          <w:b w:val="0"/>
        </w:rPr>
        <w:t>&lt;/RepeatBlock-By&gt;</w:t>
      </w:r>
    </w:p>
    <w:p w14:paraId="48CCFE0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B39EEDD" w14:textId="77777777" w:rsidR="00774A4C" w:rsidRPr="00CA4534" w:rsidRDefault="00774A4C" w:rsidP="00774A4C">
      <w:pPr>
        <w:pStyle w:val="NormalBold"/>
      </w:pPr>
      <w:r w:rsidRPr="00CA4534">
        <w:rPr>
          <w:rStyle w:val="HideTWBExt"/>
          <w:b w:val="0"/>
        </w:rPr>
        <w:t>&lt;Article&gt;</w:t>
      </w:r>
      <w:r w:rsidRPr="00CA4534">
        <w:t>Člen 30 – odstavek 3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89227A8" w14:textId="77777777" w:rsidTr="0059524E">
        <w:trPr>
          <w:trHeight w:hRule="exact" w:val="240"/>
          <w:jc w:val="center"/>
        </w:trPr>
        <w:tc>
          <w:tcPr>
            <w:tcW w:w="9752" w:type="dxa"/>
            <w:gridSpan w:val="2"/>
          </w:tcPr>
          <w:p w14:paraId="788D8772" w14:textId="77777777" w:rsidR="00774A4C" w:rsidRPr="00CA4534" w:rsidRDefault="00774A4C" w:rsidP="0059524E"/>
        </w:tc>
      </w:tr>
      <w:tr w:rsidR="00774A4C" w:rsidRPr="00CA4534" w14:paraId="79092BA2" w14:textId="77777777" w:rsidTr="0059524E">
        <w:trPr>
          <w:trHeight w:val="240"/>
          <w:jc w:val="center"/>
        </w:trPr>
        <w:tc>
          <w:tcPr>
            <w:tcW w:w="4876" w:type="dxa"/>
          </w:tcPr>
          <w:p w14:paraId="4A0852FD" w14:textId="77777777" w:rsidR="00774A4C" w:rsidRPr="00CA4534" w:rsidRDefault="00774A4C" w:rsidP="0059524E">
            <w:pPr>
              <w:pStyle w:val="ColumnHeading"/>
            </w:pPr>
            <w:r w:rsidRPr="00CA4534">
              <w:t>Besedilo, ki ga predlaga Komisija</w:t>
            </w:r>
          </w:p>
        </w:tc>
        <w:tc>
          <w:tcPr>
            <w:tcW w:w="4876" w:type="dxa"/>
          </w:tcPr>
          <w:p w14:paraId="3C649086" w14:textId="77777777" w:rsidR="00774A4C" w:rsidRPr="00CA4534" w:rsidRDefault="00774A4C" w:rsidP="0059524E">
            <w:pPr>
              <w:pStyle w:val="ColumnHeading"/>
            </w:pPr>
            <w:r w:rsidRPr="00CA4534">
              <w:t>Predlog spremembe</w:t>
            </w:r>
          </w:p>
        </w:tc>
      </w:tr>
      <w:tr w:rsidR="00774A4C" w:rsidRPr="00CA4534" w14:paraId="70B928EA" w14:textId="77777777" w:rsidTr="0059524E">
        <w:trPr>
          <w:jc w:val="center"/>
        </w:trPr>
        <w:tc>
          <w:tcPr>
            <w:tcW w:w="4876" w:type="dxa"/>
          </w:tcPr>
          <w:p w14:paraId="6FDBE693" w14:textId="77777777" w:rsidR="00774A4C" w:rsidRPr="00CA4534" w:rsidRDefault="00774A4C" w:rsidP="0059524E">
            <w:pPr>
              <w:pStyle w:val="Normal6"/>
              <w:rPr>
                <w:b/>
                <w:i/>
              </w:rPr>
            </w:pPr>
            <w:r w:rsidRPr="00CA4534">
              <w:t>Organizacije in osebe, ki</w:t>
            </w:r>
            <w:r w:rsidRPr="00CA4534">
              <w:rPr>
                <w:b/>
                <w:i/>
              </w:rPr>
              <w:t xml:space="preserve"> zagotavljajo nasvete in svetovanje</w:t>
            </w:r>
            <w:r w:rsidRPr="00CA4534">
              <w:t>, imajo dejanski dostop do državljanov tretjih držav, ki so pridržani v centrih za tujce ali se nahajajo na mejnih prehodih, vključno s tranzitnimi območji, na zunanjih mejah.</w:t>
            </w:r>
          </w:p>
        </w:tc>
        <w:tc>
          <w:tcPr>
            <w:tcW w:w="4876" w:type="dxa"/>
          </w:tcPr>
          <w:p w14:paraId="62299800" w14:textId="77777777" w:rsidR="00774A4C" w:rsidRPr="00CA4534" w:rsidRDefault="00774A4C" w:rsidP="0059524E">
            <w:pPr>
              <w:pStyle w:val="Normal6"/>
              <w:rPr>
                <w:b/>
                <w:i/>
              </w:rPr>
            </w:pPr>
            <w:r w:rsidRPr="00CA4534">
              <w:t>Organizacije in osebe, ki</w:t>
            </w:r>
            <w:r w:rsidRPr="00CA4534">
              <w:rPr>
                <w:b/>
                <w:i/>
              </w:rPr>
              <w:t xml:space="preserve"> jih za zagotavljanje nasvetov in svetovanja pooblašča nacionalno pravo</w:t>
            </w:r>
            <w:r w:rsidRPr="00CA4534">
              <w:t>, imajo dejanski dostop do državljanov tretjih držav, ki so pridržani v centrih za tujce ali se nahajajo na mejnih prehodih, vključno s tranzitnimi območji, na zunanjih mejah.</w:t>
            </w:r>
          </w:p>
        </w:tc>
      </w:tr>
    </w:tbl>
    <w:p w14:paraId="0A638EF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86FB029" w14:textId="77777777" w:rsidR="00774A4C" w:rsidRPr="00CA4534" w:rsidRDefault="00774A4C" w:rsidP="00774A4C">
      <w:r w:rsidRPr="00CA4534">
        <w:rPr>
          <w:rStyle w:val="HideTWBExt"/>
        </w:rPr>
        <w:t>&lt;/Amend&gt;</w:t>
      </w:r>
    </w:p>
    <w:p w14:paraId="5FC5CAF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1011</w:t>
      </w:r>
      <w:r w:rsidRPr="00CA4534">
        <w:rPr>
          <w:rStyle w:val="HideTWBExt"/>
          <w:b w:val="0"/>
        </w:rPr>
        <w:t>&lt;/NumAm&gt;</w:t>
      </w:r>
    </w:p>
    <w:p w14:paraId="420951A8"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7A8E7CA2" w14:textId="77777777" w:rsidR="00774A4C" w:rsidRPr="00CA4534" w:rsidRDefault="00774A4C" w:rsidP="00774A4C">
      <w:pPr>
        <w:pStyle w:val="NormalBold"/>
      </w:pPr>
      <w:r w:rsidRPr="00CA4534">
        <w:rPr>
          <w:rStyle w:val="HideTWBExt"/>
          <w:b w:val="0"/>
        </w:rPr>
        <w:t>&lt;/RepeatBlock-By&gt;</w:t>
      </w:r>
    </w:p>
    <w:p w14:paraId="4750548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FC88F3E" w14:textId="77777777" w:rsidR="00774A4C" w:rsidRPr="00CA4534" w:rsidRDefault="00774A4C" w:rsidP="00774A4C">
      <w:pPr>
        <w:pStyle w:val="NormalBold"/>
      </w:pPr>
      <w:r w:rsidRPr="00CA4534">
        <w:rPr>
          <w:rStyle w:val="HideTWBExt"/>
          <w:b w:val="0"/>
        </w:rPr>
        <w:t>&lt;Article&gt;</w:t>
      </w:r>
      <w:r w:rsidRPr="00CA4534">
        <w:t>Člen 30 – odstavek 3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86878F8" w14:textId="77777777" w:rsidTr="0059524E">
        <w:trPr>
          <w:trHeight w:hRule="exact" w:val="240"/>
          <w:jc w:val="center"/>
        </w:trPr>
        <w:tc>
          <w:tcPr>
            <w:tcW w:w="9752" w:type="dxa"/>
            <w:gridSpan w:val="2"/>
          </w:tcPr>
          <w:p w14:paraId="7C2C3E8C" w14:textId="77777777" w:rsidR="00774A4C" w:rsidRPr="00CA4534" w:rsidRDefault="00774A4C" w:rsidP="0059524E"/>
        </w:tc>
      </w:tr>
      <w:tr w:rsidR="00774A4C" w:rsidRPr="00CA4534" w14:paraId="0F50D50F" w14:textId="77777777" w:rsidTr="0059524E">
        <w:trPr>
          <w:trHeight w:val="240"/>
          <w:jc w:val="center"/>
        </w:trPr>
        <w:tc>
          <w:tcPr>
            <w:tcW w:w="4876" w:type="dxa"/>
          </w:tcPr>
          <w:p w14:paraId="6AF5A286" w14:textId="77777777" w:rsidR="00774A4C" w:rsidRPr="00CA4534" w:rsidRDefault="00774A4C" w:rsidP="0059524E">
            <w:pPr>
              <w:pStyle w:val="ColumnHeading"/>
            </w:pPr>
            <w:r w:rsidRPr="00CA4534">
              <w:t>Besedilo, ki ga predlaga Komisija</w:t>
            </w:r>
          </w:p>
        </w:tc>
        <w:tc>
          <w:tcPr>
            <w:tcW w:w="4876" w:type="dxa"/>
          </w:tcPr>
          <w:p w14:paraId="6C68E61D" w14:textId="77777777" w:rsidR="00774A4C" w:rsidRPr="00CA4534" w:rsidRDefault="00774A4C" w:rsidP="0059524E">
            <w:pPr>
              <w:pStyle w:val="ColumnHeading"/>
            </w:pPr>
            <w:r w:rsidRPr="00CA4534">
              <w:t>Predlog spremembe</w:t>
            </w:r>
          </w:p>
        </w:tc>
      </w:tr>
      <w:tr w:rsidR="00774A4C" w:rsidRPr="00CA4534" w14:paraId="44B8DF54" w14:textId="77777777" w:rsidTr="0059524E">
        <w:trPr>
          <w:jc w:val="center"/>
        </w:trPr>
        <w:tc>
          <w:tcPr>
            <w:tcW w:w="4876" w:type="dxa"/>
          </w:tcPr>
          <w:p w14:paraId="2B0A50EE" w14:textId="77777777" w:rsidR="00774A4C" w:rsidRPr="00CA4534" w:rsidRDefault="00774A4C" w:rsidP="0059524E">
            <w:pPr>
              <w:pStyle w:val="Normal6"/>
              <w:rPr>
                <w:b/>
                <w:i/>
              </w:rPr>
            </w:pPr>
            <w:r w:rsidRPr="00CA4534">
              <w:rPr>
                <w:b/>
                <w:i/>
              </w:rPr>
              <w:t>Organizacije in osebe</w:t>
            </w:r>
            <w:r w:rsidRPr="00CA4534">
              <w:t>, ki zagotavljajo nasvete</w:t>
            </w:r>
            <w:r w:rsidRPr="00CA4534">
              <w:rPr>
                <w:b/>
                <w:i/>
              </w:rPr>
              <w:t xml:space="preserve"> in svetovanje</w:t>
            </w:r>
            <w:r w:rsidRPr="00CA4534">
              <w:t xml:space="preserve">, </w:t>
            </w:r>
            <w:r w:rsidRPr="00CA4534">
              <w:rPr>
                <w:b/>
                <w:i/>
              </w:rPr>
              <w:t>imajo dejanski</w:t>
            </w:r>
            <w:r w:rsidRPr="00CA4534">
              <w:t xml:space="preserve"> dostop do državljanov tretjih držav, ki so pridržani v centrih za tujce ali se nahajajo na mejnih prehodih, vključno s tranzitnimi območji, na zunanjih mejah.</w:t>
            </w:r>
          </w:p>
        </w:tc>
        <w:tc>
          <w:tcPr>
            <w:tcW w:w="4876" w:type="dxa"/>
          </w:tcPr>
          <w:p w14:paraId="45CF81F1" w14:textId="77777777" w:rsidR="00774A4C" w:rsidRPr="00CA4534" w:rsidRDefault="00774A4C" w:rsidP="0059524E">
            <w:pPr>
              <w:pStyle w:val="Normal6"/>
              <w:rPr>
                <w:b/>
                <w:i/>
              </w:rPr>
            </w:pPr>
            <w:r w:rsidRPr="00CA4534">
              <w:rPr>
                <w:b/>
                <w:i/>
              </w:rPr>
              <w:t>Osebam</w:t>
            </w:r>
            <w:r w:rsidRPr="00CA4534">
              <w:t>, ki zagotavljajo nasvete,</w:t>
            </w:r>
            <w:r w:rsidRPr="00CA4534">
              <w:rPr>
                <w:b/>
                <w:i/>
              </w:rPr>
              <w:t xml:space="preserve"> se lahko omogoči</w:t>
            </w:r>
            <w:r w:rsidRPr="00CA4534">
              <w:t xml:space="preserve"> dostop do državljanov tretjih držav, ki so pridržani v centrih za tujce ali se nahajajo na mejnih prehodih, vključno s tranzitnimi območji, na zunanjih mejah.</w:t>
            </w:r>
          </w:p>
        </w:tc>
      </w:tr>
    </w:tbl>
    <w:p w14:paraId="035C7F1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E85876E" w14:textId="77777777" w:rsidR="00774A4C" w:rsidRPr="00CA4534" w:rsidRDefault="00774A4C" w:rsidP="00774A4C">
      <w:r w:rsidRPr="00CA4534">
        <w:rPr>
          <w:rStyle w:val="HideTWBExt"/>
        </w:rPr>
        <w:t>&lt;/Amend&gt;</w:t>
      </w:r>
    </w:p>
    <w:p w14:paraId="33A93F2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1012</w:t>
      </w:r>
      <w:r w:rsidRPr="00CA4534">
        <w:rPr>
          <w:rStyle w:val="HideTWBExt"/>
          <w:b w:val="0"/>
        </w:rPr>
        <w:t>&lt;/NumAm&gt;</w:t>
      </w:r>
    </w:p>
    <w:p w14:paraId="7EE8C435"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42BC2DEC" w14:textId="77777777" w:rsidR="00774A4C" w:rsidRPr="00CA4534" w:rsidRDefault="00774A4C" w:rsidP="00774A4C">
      <w:pPr>
        <w:pStyle w:val="NormalBold"/>
      </w:pPr>
      <w:r w:rsidRPr="00CA4534">
        <w:rPr>
          <w:rStyle w:val="HideTWBExt"/>
          <w:b w:val="0"/>
        </w:rPr>
        <w:t>&lt;/RepeatBlock-By&gt;</w:t>
      </w:r>
    </w:p>
    <w:p w14:paraId="483A9C9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B951463" w14:textId="77777777" w:rsidR="00774A4C" w:rsidRPr="00CA4534" w:rsidRDefault="00774A4C" w:rsidP="00774A4C">
      <w:pPr>
        <w:pStyle w:val="NormalBold"/>
      </w:pPr>
      <w:r w:rsidRPr="00CA4534">
        <w:rPr>
          <w:rStyle w:val="HideTWBExt"/>
          <w:b w:val="0"/>
        </w:rPr>
        <w:t>&lt;Article&gt;</w:t>
      </w:r>
      <w:r w:rsidRPr="00CA4534">
        <w:t>Člen 30 – odstavek 3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D2006EB" w14:textId="77777777" w:rsidTr="0059524E">
        <w:trPr>
          <w:trHeight w:hRule="exact" w:val="240"/>
          <w:jc w:val="center"/>
        </w:trPr>
        <w:tc>
          <w:tcPr>
            <w:tcW w:w="9752" w:type="dxa"/>
            <w:gridSpan w:val="2"/>
          </w:tcPr>
          <w:p w14:paraId="713BC5CC" w14:textId="77777777" w:rsidR="00774A4C" w:rsidRPr="00CA4534" w:rsidRDefault="00774A4C" w:rsidP="0059524E"/>
        </w:tc>
      </w:tr>
      <w:tr w:rsidR="00774A4C" w:rsidRPr="00CA4534" w14:paraId="7C59AF76" w14:textId="77777777" w:rsidTr="0059524E">
        <w:trPr>
          <w:trHeight w:val="240"/>
          <w:jc w:val="center"/>
        </w:trPr>
        <w:tc>
          <w:tcPr>
            <w:tcW w:w="4876" w:type="dxa"/>
          </w:tcPr>
          <w:p w14:paraId="70B616BF" w14:textId="77777777" w:rsidR="00774A4C" w:rsidRPr="00CA4534" w:rsidRDefault="00774A4C" w:rsidP="0059524E">
            <w:pPr>
              <w:pStyle w:val="ColumnHeading"/>
            </w:pPr>
            <w:r w:rsidRPr="00CA4534">
              <w:t>Besedilo, ki ga predlaga Komisija</w:t>
            </w:r>
          </w:p>
        </w:tc>
        <w:tc>
          <w:tcPr>
            <w:tcW w:w="4876" w:type="dxa"/>
          </w:tcPr>
          <w:p w14:paraId="14939221" w14:textId="77777777" w:rsidR="00774A4C" w:rsidRPr="00CA4534" w:rsidRDefault="00774A4C" w:rsidP="0059524E">
            <w:pPr>
              <w:pStyle w:val="ColumnHeading"/>
            </w:pPr>
            <w:r w:rsidRPr="00CA4534">
              <w:t>Predlog spremembe</w:t>
            </w:r>
          </w:p>
        </w:tc>
      </w:tr>
      <w:tr w:rsidR="00774A4C" w:rsidRPr="00CA4534" w14:paraId="081D60AB" w14:textId="77777777" w:rsidTr="0059524E">
        <w:trPr>
          <w:jc w:val="center"/>
        </w:trPr>
        <w:tc>
          <w:tcPr>
            <w:tcW w:w="4876" w:type="dxa"/>
          </w:tcPr>
          <w:p w14:paraId="17AD39E8" w14:textId="77777777" w:rsidR="00774A4C" w:rsidRPr="00CA4534" w:rsidRDefault="00774A4C" w:rsidP="0059524E">
            <w:pPr>
              <w:pStyle w:val="Normal6"/>
              <w:rPr>
                <w:b/>
                <w:i/>
              </w:rPr>
            </w:pPr>
            <w:r w:rsidRPr="00CA4534">
              <w:rPr>
                <w:b/>
                <w:i/>
              </w:rPr>
              <w:t>Države članice lahko takšen dostop omejijo, kadar je to po nacionalnem pravu potrebno zaradi varnosti, javnega reda ali upravnega vodenja mejnega prehoda ali centra za tujce pod pogojem, da dostop ni resno oviran ali onemogočen.</w:t>
            </w:r>
          </w:p>
        </w:tc>
        <w:tc>
          <w:tcPr>
            <w:tcW w:w="4876" w:type="dxa"/>
          </w:tcPr>
          <w:p w14:paraId="6B932C74" w14:textId="77777777" w:rsidR="00774A4C" w:rsidRPr="00CA4534" w:rsidRDefault="00774A4C" w:rsidP="0059524E">
            <w:pPr>
              <w:pStyle w:val="Normal6"/>
              <w:rPr>
                <w:b/>
                <w:i/>
              </w:rPr>
            </w:pPr>
            <w:r w:rsidRPr="00CA4534">
              <w:rPr>
                <w:b/>
                <w:i/>
              </w:rPr>
              <w:t>črtano</w:t>
            </w:r>
          </w:p>
        </w:tc>
      </w:tr>
    </w:tbl>
    <w:p w14:paraId="6A1243C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9BF2A51" w14:textId="77777777" w:rsidR="00774A4C" w:rsidRPr="00CA4534" w:rsidRDefault="00774A4C" w:rsidP="00774A4C">
      <w:r w:rsidRPr="00CA4534">
        <w:rPr>
          <w:rStyle w:val="HideTWBExt"/>
        </w:rPr>
        <w:t>&lt;/Amend&gt;</w:t>
      </w:r>
    </w:p>
    <w:p w14:paraId="15C75D6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1013</w:t>
      </w:r>
      <w:r w:rsidRPr="00CA4534">
        <w:rPr>
          <w:rStyle w:val="HideTWBExt"/>
          <w:b w:val="0"/>
        </w:rPr>
        <w:t>&lt;/NumAm&gt;</w:t>
      </w:r>
    </w:p>
    <w:p w14:paraId="1C567163"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B48B550"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F608970"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585838C" w14:textId="77777777" w:rsidR="00774A4C" w:rsidRPr="00CA4534" w:rsidRDefault="00774A4C" w:rsidP="00774A4C">
      <w:pPr>
        <w:pStyle w:val="NormalBold"/>
      </w:pPr>
      <w:r w:rsidRPr="00CA4534">
        <w:rPr>
          <w:rStyle w:val="HideTWBExt"/>
          <w:b w:val="0"/>
        </w:rPr>
        <w:t>&lt;/RepeatBlock-By&gt;</w:t>
      </w:r>
    </w:p>
    <w:p w14:paraId="4E14876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49C13DA" w14:textId="77777777" w:rsidR="00774A4C" w:rsidRPr="00CA4534" w:rsidRDefault="00774A4C" w:rsidP="00774A4C">
      <w:pPr>
        <w:pStyle w:val="NormalBold"/>
      </w:pPr>
      <w:r w:rsidRPr="00CA4534">
        <w:rPr>
          <w:rStyle w:val="HideTWBExt"/>
          <w:b w:val="0"/>
        </w:rPr>
        <w:t>&lt;Article&gt;</w:t>
      </w:r>
      <w:r w:rsidRPr="00CA4534">
        <w:t>Člen 30 – odstavek 3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D8C191F" w14:textId="77777777" w:rsidTr="0059524E">
        <w:trPr>
          <w:trHeight w:hRule="exact" w:val="240"/>
          <w:jc w:val="center"/>
        </w:trPr>
        <w:tc>
          <w:tcPr>
            <w:tcW w:w="9752" w:type="dxa"/>
            <w:gridSpan w:val="2"/>
          </w:tcPr>
          <w:p w14:paraId="72B24EF6" w14:textId="77777777" w:rsidR="00774A4C" w:rsidRPr="00CA4534" w:rsidRDefault="00774A4C" w:rsidP="0059524E"/>
        </w:tc>
      </w:tr>
      <w:tr w:rsidR="00774A4C" w:rsidRPr="00CA4534" w14:paraId="3BDC89A8" w14:textId="77777777" w:rsidTr="0059524E">
        <w:trPr>
          <w:trHeight w:val="240"/>
          <w:jc w:val="center"/>
        </w:trPr>
        <w:tc>
          <w:tcPr>
            <w:tcW w:w="4876" w:type="dxa"/>
          </w:tcPr>
          <w:p w14:paraId="42AC8783" w14:textId="77777777" w:rsidR="00774A4C" w:rsidRPr="00CA4534" w:rsidRDefault="00774A4C" w:rsidP="0059524E">
            <w:pPr>
              <w:pStyle w:val="ColumnHeading"/>
            </w:pPr>
            <w:r w:rsidRPr="00CA4534">
              <w:t>Besedilo, ki ga predlaga Komisija</w:t>
            </w:r>
          </w:p>
        </w:tc>
        <w:tc>
          <w:tcPr>
            <w:tcW w:w="4876" w:type="dxa"/>
          </w:tcPr>
          <w:p w14:paraId="6FD790D7" w14:textId="77777777" w:rsidR="00774A4C" w:rsidRPr="00CA4534" w:rsidRDefault="00774A4C" w:rsidP="0059524E">
            <w:pPr>
              <w:pStyle w:val="ColumnHeading"/>
            </w:pPr>
            <w:r w:rsidRPr="00CA4534">
              <w:t>Predlog spremembe</w:t>
            </w:r>
          </w:p>
        </w:tc>
      </w:tr>
      <w:tr w:rsidR="00774A4C" w:rsidRPr="00CA4534" w14:paraId="02BAAAB0" w14:textId="77777777" w:rsidTr="0059524E">
        <w:trPr>
          <w:jc w:val="center"/>
        </w:trPr>
        <w:tc>
          <w:tcPr>
            <w:tcW w:w="4876" w:type="dxa"/>
          </w:tcPr>
          <w:p w14:paraId="1699CE1F" w14:textId="77777777" w:rsidR="00774A4C" w:rsidRPr="00CA4534" w:rsidRDefault="00774A4C" w:rsidP="0059524E">
            <w:pPr>
              <w:pStyle w:val="Normal6"/>
              <w:rPr>
                <w:b/>
                <w:i/>
              </w:rPr>
            </w:pPr>
            <w:r w:rsidRPr="00CA4534">
              <w:t>Države članice lahko takšen dostop omejijo, kadar je to po nacionalnem pravu potrebno zaradi varnosti</w:t>
            </w:r>
            <w:r w:rsidRPr="00CA4534">
              <w:rPr>
                <w:b/>
                <w:i/>
              </w:rPr>
              <w:t>,</w:t>
            </w:r>
            <w:r w:rsidRPr="00CA4534">
              <w:t xml:space="preserve"> javnega reda ali</w:t>
            </w:r>
            <w:r w:rsidRPr="00CA4534">
              <w:rPr>
                <w:b/>
                <w:i/>
              </w:rPr>
              <w:t xml:space="preserve"> upravnega vodenja mejnega prehoda ali centra</w:t>
            </w:r>
            <w:r w:rsidRPr="00CA4534">
              <w:t xml:space="preserve"> za tujce pod pogojem, da dostop ni resno oviran ali onemogočen.</w:t>
            </w:r>
          </w:p>
        </w:tc>
        <w:tc>
          <w:tcPr>
            <w:tcW w:w="4876" w:type="dxa"/>
          </w:tcPr>
          <w:p w14:paraId="258537CE" w14:textId="77777777" w:rsidR="00774A4C" w:rsidRPr="00CA4534" w:rsidRDefault="00774A4C" w:rsidP="0059524E">
            <w:pPr>
              <w:pStyle w:val="Normal6"/>
              <w:rPr>
                <w:b/>
                <w:i/>
              </w:rPr>
            </w:pPr>
            <w:r w:rsidRPr="00CA4534">
              <w:t>Države članice lahko takšen dostop omejijo, kadar je to po nacionalnem pravu potrebno zaradi varnosti</w:t>
            </w:r>
            <w:r w:rsidRPr="00CA4534">
              <w:rPr>
                <w:b/>
                <w:i/>
              </w:rPr>
              <w:t xml:space="preserve"> ali</w:t>
            </w:r>
            <w:r w:rsidRPr="00CA4534">
              <w:t xml:space="preserve"> javnega reda</w:t>
            </w:r>
            <w:r w:rsidRPr="00CA4534">
              <w:rPr>
                <w:b/>
                <w:i/>
              </w:rPr>
              <w:t xml:space="preserve"> na mejnem prehodu</w:t>
            </w:r>
            <w:r w:rsidRPr="00CA4534">
              <w:t xml:space="preserve"> ali</w:t>
            </w:r>
            <w:r w:rsidRPr="00CA4534">
              <w:rPr>
                <w:b/>
                <w:i/>
              </w:rPr>
              <w:t xml:space="preserve"> v centru</w:t>
            </w:r>
            <w:r w:rsidRPr="00CA4534">
              <w:t xml:space="preserve"> za tujce pod pogojem, da dostop ni resno oviran ali onemogočen.</w:t>
            </w:r>
            <w:r w:rsidRPr="00CA4534">
              <w:rPr>
                <w:b/>
                <w:i/>
              </w:rPr>
              <w:t xml:space="preserve"> Dostop do pravnih zastopnikov se omogoči v vseh okoliščinah.</w:t>
            </w:r>
          </w:p>
        </w:tc>
      </w:tr>
    </w:tbl>
    <w:p w14:paraId="4E32D50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F23B5D5" w14:textId="77777777" w:rsidR="00774A4C" w:rsidRPr="00CA4534" w:rsidRDefault="00774A4C" w:rsidP="00774A4C">
      <w:r w:rsidRPr="00CA4534">
        <w:rPr>
          <w:rStyle w:val="HideTWBExt"/>
        </w:rPr>
        <w:t>&lt;/Amend&gt;</w:t>
      </w:r>
    </w:p>
    <w:p w14:paraId="680364A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1014</w:t>
      </w:r>
      <w:r w:rsidRPr="00CA4534">
        <w:rPr>
          <w:rStyle w:val="HideTWBExt"/>
          <w:b w:val="0"/>
        </w:rPr>
        <w:t>&lt;/NumAm&gt;</w:t>
      </w:r>
    </w:p>
    <w:p w14:paraId="65391DF4"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5B3EF7D3" w14:textId="77777777" w:rsidR="00774A4C" w:rsidRPr="00CA4534" w:rsidRDefault="00774A4C" w:rsidP="00774A4C">
      <w:pPr>
        <w:pStyle w:val="NormalBold"/>
      </w:pPr>
      <w:r w:rsidRPr="00CA4534">
        <w:rPr>
          <w:rStyle w:val="HideTWBExt"/>
          <w:b w:val="0"/>
        </w:rPr>
        <w:t>&lt;/RepeatBlock-By&gt;</w:t>
      </w:r>
    </w:p>
    <w:p w14:paraId="19B63FD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FBC851A" w14:textId="77777777" w:rsidR="00774A4C" w:rsidRPr="00CA4534" w:rsidRDefault="00774A4C" w:rsidP="00774A4C">
      <w:pPr>
        <w:pStyle w:val="NormalBold"/>
      </w:pPr>
      <w:r w:rsidRPr="00CA4534">
        <w:rPr>
          <w:rStyle w:val="HideTWBExt"/>
          <w:b w:val="0"/>
        </w:rPr>
        <w:t>&lt;Article&gt;</w:t>
      </w:r>
      <w:r w:rsidRPr="00CA4534">
        <w:t>Člen 30 – odstavek 3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8005EAB" w14:textId="77777777" w:rsidTr="0059524E">
        <w:trPr>
          <w:trHeight w:hRule="exact" w:val="240"/>
          <w:jc w:val="center"/>
        </w:trPr>
        <w:tc>
          <w:tcPr>
            <w:tcW w:w="9752" w:type="dxa"/>
            <w:gridSpan w:val="2"/>
          </w:tcPr>
          <w:p w14:paraId="7E4B40C2" w14:textId="77777777" w:rsidR="00774A4C" w:rsidRPr="00CA4534" w:rsidRDefault="00774A4C" w:rsidP="0059524E"/>
        </w:tc>
      </w:tr>
      <w:tr w:rsidR="00774A4C" w:rsidRPr="00CA4534" w14:paraId="2A295355" w14:textId="77777777" w:rsidTr="0059524E">
        <w:trPr>
          <w:trHeight w:val="240"/>
          <w:jc w:val="center"/>
        </w:trPr>
        <w:tc>
          <w:tcPr>
            <w:tcW w:w="4876" w:type="dxa"/>
          </w:tcPr>
          <w:p w14:paraId="313C9A44" w14:textId="77777777" w:rsidR="00774A4C" w:rsidRPr="00CA4534" w:rsidRDefault="00774A4C" w:rsidP="0059524E">
            <w:pPr>
              <w:pStyle w:val="ColumnHeading"/>
            </w:pPr>
            <w:r w:rsidRPr="00CA4534">
              <w:t>Besedilo, ki ga predlaga Komisija</w:t>
            </w:r>
          </w:p>
        </w:tc>
        <w:tc>
          <w:tcPr>
            <w:tcW w:w="4876" w:type="dxa"/>
          </w:tcPr>
          <w:p w14:paraId="7CF6FBDD" w14:textId="77777777" w:rsidR="00774A4C" w:rsidRPr="00CA4534" w:rsidRDefault="00774A4C" w:rsidP="0059524E">
            <w:pPr>
              <w:pStyle w:val="ColumnHeading"/>
            </w:pPr>
            <w:r w:rsidRPr="00CA4534">
              <w:t>Predlog spremembe</w:t>
            </w:r>
          </w:p>
        </w:tc>
      </w:tr>
      <w:tr w:rsidR="00774A4C" w:rsidRPr="00CA4534" w14:paraId="171340C0" w14:textId="77777777" w:rsidTr="0059524E">
        <w:trPr>
          <w:jc w:val="center"/>
        </w:trPr>
        <w:tc>
          <w:tcPr>
            <w:tcW w:w="4876" w:type="dxa"/>
          </w:tcPr>
          <w:p w14:paraId="0E6EBC13" w14:textId="77777777" w:rsidR="00774A4C" w:rsidRPr="00CA4534" w:rsidRDefault="00774A4C" w:rsidP="0059524E">
            <w:pPr>
              <w:pStyle w:val="Normal6"/>
              <w:rPr>
                <w:b/>
                <w:i/>
              </w:rPr>
            </w:pPr>
            <w:r w:rsidRPr="00CA4534">
              <w:t>Države članice lahko takšen dostop omejijo, kadar je to po nacionalnem pravu potrebno zaradi varnosti</w:t>
            </w:r>
            <w:r w:rsidRPr="00CA4534">
              <w:rPr>
                <w:b/>
                <w:i/>
              </w:rPr>
              <w:t>,</w:t>
            </w:r>
            <w:r w:rsidRPr="00CA4534">
              <w:t xml:space="preserve"> javnega reda ali</w:t>
            </w:r>
            <w:r w:rsidRPr="00CA4534">
              <w:rPr>
                <w:b/>
                <w:i/>
              </w:rPr>
              <w:t xml:space="preserve"> upravnega vodenja mejnega prehoda ali centra</w:t>
            </w:r>
            <w:r w:rsidRPr="00CA4534">
              <w:t xml:space="preserve"> za tujce pod pogojem, da dostop ni resno oviran ali onemogočen.</w:t>
            </w:r>
          </w:p>
        </w:tc>
        <w:tc>
          <w:tcPr>
            <w:tcW w:w="4876" w:type="dxa"/>
          </w:tcPr>
          <w:p w14:paraId="4931D05C" w14:textId="77777777" w:rsidR="00774A4C" w:rsidRPr="00CA4534" w:rsidRDefault="00774A4C" w:rsidP="0059524E">
            <w:pPr>
              <w:pStyle w:val="Normal6"/>
              <w:rPr>
                <w:b/>
                <w:i/>
              </w:rPr>
            </w:pPr>
            <w:r w:rsidRPr="00CA4534">
              <w:t>Države članice lahko takšen dostop omejijo, kadar je to po nacionalnem pravu potrebno zaradi varnosti</w:t>
            </w:r>
            <w:r w:rsidRPr="00CA4534">
              <w:rPr>
                <w:b/>
                <w:i/>
              </w:rPr>
              <w:t xml:space="preserve"> ali</w:t>
            </w:r>
            <w:r w:rsidRPr="00CA4534">
              <w:t xml:space="preserve"> javnega reda</w:t>
            </w:r>
            <w:r w:rsidRPr="00CA4534">
              <w:rPr>
                <w:b/>
                <w:i/>
              </w:rPr>
              <w:t xml:space="preserve"> na mejnem prehodu</w:t>
            </w:r>
            <w:r w:rsidRPr="00CA4534">
              <w:t xml:space="preserve"> ali</w:t>
            </w:r>
            <w:r w:rsidRPr="00CA4534">
              <w:rPr>
                <w:b/>
                <w:i/>
              </w:rPr>
              <w:t xml:space="preserve"> v centru</w:t>
            </w:r>
            <w:r w:rsidRPr="00CA4534">
              <w:t xml:space="preserve"> za tujce pod pogojem, da dostop ni resno oviran ali onemogočen.</w:t>
            </w:r>
          </w:p>
        </w:tc>
      </w:tr>
    </w:tbl>
    <w:p w14:paraId="58A7CBB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83FB7CD"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F7AF867" w14:textId="5E17D591" w:rsidR="00774A4C" w:rsidRPr="00CA4534" w:rsidRDefault="00774A4C" w:rsidP="00774A4C">
      <w:pPr>
        <w:pStyle w:val="Normal12Italic"/>
        <w:rPr>
          <w:lang w:val="sl-SI"/>
        </w:rPr>
      </w:pPr>
      <w:r w:rsidRPr="00CA4534">
        <w:rPr>
          <w:lang w:val="sl-SI"/>
        </w:rPr>
        <w:t xml:space="preserve">Dostop do centrov za tujce ali mejnih prehodov ne bi smel </w:t>
      </w:r>
      <w:r w:rsidR="00A37881" w:rsidRPr="00CA4534">
        <w:rPr>
          <w:lang w:val="sl-SI"/>
        </w:rPr>
        <w:t xml:space="preserve">biti omejen </w:t>
      </w:r>
      <w:r w:rsidRPr="00CA4534">
        <w:rPr>
          <w:lang w:val="sl-SI"/>
        </w:rPr>
        <w:t>iz razlogov „upravnega vodenja“.</w:t>
      </w:r>
    </w:p>
    <w:p w14:paraId="2B988BD1" w14:textId="77777777" w:rsidR="00774A4C" w:rsidRPr="00CA4534" w:rsidRDefault="00774A4C" w:rsidP="00774A4C">
      <w:r w:rsidRPr="00CA4534">
        <w:rPr>
          <w:rStyle w:val="HideTWBExt"/>
        </w:rPr>
        <w:t>&lt;/Amend&gt;</w:t>
      </w:r>
    </w:p>
    <w:p w14:paraId="1638A94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1015</w:t>
      </w:r>
      <w:r w:rsidRPr="00CA4534">
        <w:rPr>
          <w:rStyle w:val="HideTWBExt"/>
          <w:b w:val="0"/>
        </w:rPr>
        <w:t>&lt;/NumAm&gt;</w:t>
      </w:r>
    </w:p>
    <w:p w14:paraId="16C27577"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3D210EF4" w14:textId="77777777" w:rsidR="00774A4C" w:rsidRPr="00CA4534" w:rsidRDefault="00774A4C" w:rsidP="00774A4C">
      <w:pPr>
        <w:pStyle w:val="NormalBold"/>
      </w:pPr>
      <w:r w:rsidRPr="00CA4534">
        <w:rPr>
          <w:rStyle w:val="HideTWBExt"/>
          <w:b w:val="0"/>
        </w:rPr>
        <w:t>&lt;/RepeatBlock-By&gt;</w:t>
      </w:r>
    </w:p>
    <w:p w14:paraId="38476D6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73BC156" w14:textId="77777777" w:rsidR="00774A4C" w:rsidRPr="00CA4534" w:rsidRDefault="00774A4C" w:rsidP="00774A4C">
      <w:pPr>
        <w:pStyle w:val="NormalBold"/>
      </w:pPr>
      <w:r w:rsidRPr="00CA4534">
        <w:rPr>
          <w:rStyle w:val="HideTWBExt"/>
          <w:b w:val="0"/>
        </w:rPr>
        <w:t>&lt;Article&gt;</w:t>
      </w:r>
      <w:r w:rsidRPr="00CA4534">
        <w:t>Člen 31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C4FF24C" w14:textId="77777777" w:rsidTr="0059524E">
        <w:trPr>
          <w:trHeight w:hRule="exact" w:val="240"/>
          <w:jc w:val="center"/>
        </w:trPr>
        <w:tc>
          <w:tcPr>
            <w:tcW w:w="9752" w:type="dxa"/>
            <w:gridSpan w:val="2"/>
          </w:tcPr>
          <w:p w14:paraId="3A74C254" w14:textId="77777777" w:rsidR="00774A4C" w:rsidRPr="00CA4534" w:rsidRDefault="00774A4C" w:rsidP="0059524E"/>
        </w:tc>
      </w:tr>
      <w:tr w:rsidR="00774A4C" w:rsidRPr="00CA4534" w14:paraId="6D6E1CDE" w14:textId="77777777" w:rsidTr="0059524E">
        <w:trPr>
          <w:trHeight w:val="240"/>
          <w:jc w:val="center"/>
        </w:trPr>
        <w:tc>
          <w:tcPr>
            <w:tcW w:w="4876" w:type="dxa"/>
          </w:tcPr>
          <w:p w14:paraId="120F2906" w14:textId="77777777" w:rsidR="00774A4C" w:rsidRPr="00CA4534" w:rsidRDefault="00774A4C" w:rsidP="0059524E">
            <w:pPr>
              <w:pStyle w:val="ColumnHeading"/>
            </w:pPr>
            <w:r w:rsidRPr="00CA4534">
              <w:t>Besedilo, ki ga predlaga Komisija</w:t>
            </w:r>
          </w:p>
        </w:tc>
        <w:tc>
          <w:tcPr>
            <w:tcW w:w="4876" w:type="dxa"/>
          </w:tcPr>
          <w:p w14:paraId="6AA595BB" w14:textId="77777777" w:rsidR="00774A4C" w:rsidRPr="00CA4534" w:rsidRDefault="00774A4C" w:rsidP="0059524E">
            <w:pPr>
              <w:pStyle w:val="ColumnHeading"/>
            </w:pPr>
            <w:r w:rsidRPr="00CA4534">
              <w:t>Predlog spremembe</w:t>
            </w:r>
          </w:p>
        </w:tc>
      </w:tr>
      <w:tr w:rsidR="00774A4C" w:rsidRPr="00CA4534" w14:paraId="29EC4B61" w14:textId="77777777" w:rsidTr="0059524E">
        <w:trPr>
          <w:jc w:val="center"/>
        </w:trPr>
        <w:tc>
          <w:tcPr>
            <w:tcW w:w="4876" w:type="dxa"/>
          </w:tcPr>
          <w:p w14:paraId="34566D1B" w14:textId="77777777" w:rsidR="00774A4C" w:rsidRPr="00CA4534" w:rsidRDefault="00774A4C" w:rsidP="0059524E">
            <w:pPr>
              <w:pStyle w:val="Normal6"/>
              <w:rPr>
                <w:b/>
                <w:i/>
              </w:rPr>
            </w:pPr>
            <w:r w:rsidRPr="00CA4534">
              <w:rPr>
                <w:b/>
                <w:i/>
              </w:rPr>
              <w:t>Prošnje v imenu zakonca, partnerja, mladoletnika ali vzdrževane odrasle osebe</w:t>
            </w:r>
          </w:p>
        </w:tc>
        <w:tc>
          <w:tcPr>
            <w:tcW w:w="4876" w:type="dxa"/>
          </w:tcPr>
          <w:p w14:paraId="72A47368" w14:textId="77777777" w:rsidR="00774A4C" w:rsidRPr="00CA4534" w:rsidRDefault="00774A4C" w:rsidP="0059524E">
            <w:pPr>
              <w:pStyle w:val="Normal6"/>
              <w:rPr>
                <w:b/>
                <w:i/>
              </w:rPr>
            </w:pPr>
            <w:r w:rsidRPr="00CA4534">
              <w:rPr>
                <w:b/>
                <w:i/>
              </w:rPr>
              <w:t>Skupna obravnava prošenj</w:t>
            </w:r>
          </w:p>
        </w:tc>
      </w:tr>
    </w:tbl>
    <w:p w14:paraId="69147F9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270666D"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D164CDF" w14:textId="77777777" w:rsidR="00774A4C" w:rsidRPr="00CA4534" w:rsidRDefault="00774A4C" w:rsidP="00774A4C">
      <w:pPr>
        <w:pStyle w:val="Normal12Italic"/>
        <w:rPr>
          <w:lang w:val="sl-SI"/>
        </w:rPr>
      </w:pPr>
      <w:r w:rsidRPr="00CA4534">
        <w:rPr>
          <w:lang w:val="sl-SI"/>
        </w:rPr>
        <w:t>V skladu s predhodnimi predlogi sprememb, da se državam članicam omogoči skupna obravnava prošenj.</w:t>
      </w:r>
    </w:p>
    <w:p w14:paraId="1B8FE8B9" w14:textId="77777777" w:rsidR="00774A4C" w:rsidRPr="00CA4534" w:rsidRDefault="00774A4C" w:rsidP="00774A4C">
      <w:r w:rsidRPr="00CA4534">
        <w:rPr>
          <w:rStyle w:val="HideTWBExt"/>
        </w:rPr>
        <w:t>&lt;/Amend&gt;</w:t>
      </w:r>
    </w:p>
    <w:p w14:paraId="7ADFAF4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1016</w:t>
      </w:r>
      <w:r w:rsidRPr="00CA4534">
        <w:rPr>
          <w:rStyle w:val="HideTWBExt"/>
          <w:b w:val="0"/>
        </w:rPr>
        <w:t>&lt;/NumAm&gt;</w:t>
      </w:r>
    </w:p>
    <w:p w14:paraId="7254788E"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2DA1D54D" w14:textId="77777777" w:rsidR="00774A4C" w:rsidRPr="00CA4534" w:rsidRDefault="00774A4C" w:rsidP="00774A4C">
      <w:pPr>
        <w:pStyle w:val="NormalBold"/>
      </w:pPr>
      <w:r w:rsidRPr="00CA4534">
        <w:rPr>
          <w:rStyle w:val="HideTWBExt"/>
          <w:b w:val="0"/>
        </w:rPr>
        <w:t>&lt;/RepeatBlock-By&gt;</w:t>
      </w:r>
    </w:p>
    <w:p w14:paraId="3480AC3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75C5BA7" w14:textId="77777777" w:rsidR="00774A4C" w:rsidRPr="00CA4534" w:rsidRDefault="00774A4C" w:rsidP="00774A4C">
      <w:pPr>
        <w:pStyle w:val="NormalBold"/>
      </w:pPr>
      <w:r w:rsidRPr="00CA4534">
        <w:rPr>
          <w:rStyle w:val="HideTWBExt"/>
          <w:b w:val="0"/>
        </w:rPr>
        <w:t>&lt;Article&gt;</w:t>
      </w:r>
      <w:r w:rsidRPr="00CA4534">
        <w:t>Člen 31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41CD128" w14:textId="77777777" w:rsidTr="0059524E">
        <w:trPr>
          <w:trHeight w:hRule="exact" w:val="240"/>
          <w:jc w:val="center"/>
        </w:trPr>
        <w:tc>
          <w:tcPr>
            <w:tcW w:w="9752" w:type="dxa"/>
            <w:gridSpan w:val="2"/>
          </w:tcPr>
          <w:p w14:paraId="3D34F80D" w14:textId="77777777" w:rsidR="00774A4C" w:rsidRPr="00CA4534" w:rsidRDefault="00774A4C" w:rsidP="0059524E"/>
        </w:tc>
      </w:tr>
      <w:tr w:rsidR="00774A4C" w:rsidRPr="00CA4534" w14:paraId="39C90DE6" w14:textId="77777777" w:rsidTr="0059524E">
        <w:trPr>
          <w:trHeight w:val="240"/>
          <w:jc w:val="center"/>
        </w:trPr>
        <w:tc>
          <w:tcPr>
            <w:tcW w:w="4876" w:type="dxa"/>
          </w:tcPr>
          <w:p w14:paraId="5090BB7B" w14:textId="77777777" w:rsidR="00774A4C" w:rsidRPr="00CA4534" w:rsidRDefault="00774A4C" w:rsidP="0059524E">
            <w:pPr>
              <w:pStyle w:val="ColumnHeading"/>
            </w:pPr>
            <w:r w:rsidRPr="00CA4534">
              <w:t>Besedilo, ki ga predlaga Komisija</w:t>
            </w:r>
          </w:p>
        </w:tc>
        <w:tc>
          <w:tcPr>
            <w:tcW w:w="4876" w:type="dxa"/>
          </w:tcPr>
          <w:p w14:paraId="5B753041" w14:textId="77777777" w:rsidR="00774A4C" w:rsidRPr="00CA4534" w:rsidRDefault="00774A4C" w:rsidP="0059524E">
            <w:pPr>
              <w:pStyle w:val="ColumnHeading"/>
            </w:pPr>
            <w:r w:rsidRPr="00CA4534">
              <w:t>Predlog spremembe</w:t>
            </w:r>
          </w:p>
        </w:tc>
      </w:tr>
      <w:tr w:rsidR="00774A4C" w:rsidRPr="00CA4534" w14:paraId="352BF261" w14:textId="77777777" w:rsidTr="0059524E">
        <w:trPr>
          <w:jc w:val="center"/>
        </w:trPr>
        <w:tc>
          <w:tcPr>
            <w:tcW w:w="4876" w:type="dxa"/>
          </w:tcPr>
          <w:p w14:paraId="7126F3B0" w14:textId="77777777" w:rsidR="00774A4C" w:rsidRPr="00CA4534" w:rsidRDefault="00774A4C" w:rsidP="0059524E">
            <w:pPr>
              <w:pStyle w:val="Normal6"/>
              <w:rPr>
                <w:b/>
                <w:i/>
              </w:rPr>
            </w:pPr>
            <w:r w:rsidRPr="00CA4534">
              <w:t>Prošnje v imenu zakonca,</w:t>
            </w:r>
            <w:r w:rsidRPr="00CA4534">
              <w:rPr>
                <w:b/>
                <w:i/>
              </w:rPr>
              <w:t xml:space="preserve"> partnerja,</w:t>
            </w:r>
            <w:r w:rsidRPr="00CA4534">
              <w:t xml:space="preserve"> mladoletnika ali vzdrževane odrasle osebe</w:t>
            </w:r>
          </w:p>
        </w:tc>
        <w:tc>
          <w:tcPr>
            <w:tcW w:w="4876" w:type="dxa"/>
          </w:tcPr>
          <w:p w14:paraId="7E5F9D8C" w14:textId="77777777" w:rsidR="00774A4C" w:rsidRPr="00CA4534" w:rsidRDefault="00774A4C" w:rsidP="0059524E">
            <w:pPr>
              <w:pStyle w:val="Normal6"/>
              <w:rPr>
                <w:b/>
                <w:i/>
              </w:rPr>
            </w:pPr>
            <w:r w:rsidRPr="00CA4534">
              <w:t>Prošnje v imenu zakonca, mladoletnika ali vzdrževane odrasle osebe</w:t>
            </w:r>
          </w:p>
        </w:tc>
      </w:tr>
    </w:tbl>
    <w:p w14:paraId="71FE4A1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436CCF1C" w14:textId="77777777" w:rsidR="00774A4C" w:rsidRPr="00CA4534" w:rsidRDefault="00774A4C" w:rsidP="00774A4C">
      <w:r w:rsidRPr="00CA4534">
        <w:rPr>
          <w:rStyle w:val="HideTWBExt"/>
        </w:rPr>
        <w:t>&lt;/Amend&gt;</w:t>
      </w:r>
    </w:p>
    <w:p w14:paraId="40524A1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1017</w:t>
      </w:r>
      <w:r w:rsidRPr="00CA4534">
        <w:rPr>
          <w:rStyle w:val="HideTWBExt"/>
          <w:b w:val="0"/>
        </w:rPr>
        <w:t>&lt;/NumAm&gt;</w:t>
      </w:r>
    </w:p>
    <w:p w14:paraId="2FF1949F"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61DF750C" w14:textId="77777777" w:rsidR="00774A4C" w:rsidRPr="00CA4534" w:rsidRDefault="00774A4C" w:rsidP="00774A4C">
      <w:pPr>
        <w:pStyle w:val="NormalBold"/>
      </w:pPr>
      <w:r w:rsidRPr="00CA4534">
        <w:rPr>
          <w:rStyle w:val="HideTWBExt"/>
          <w:b w:val="0"/>
        </w:rPr>
        <w:t>&lt;/RepeatBlock-By&gt;</w:t>
      </w:r>
    </w:p>
    <w:p w14:paraId="549A2CA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9B077C2" w14:textId="77777777" w:rsidR="00774A4C" w:rsidRPr="00CA4534" w:rsidRDefault="00774A4C" w:rsidP="00774A4C">
      <w:pPr>
        <w:pStyle w:val="NormalBold"/>
      </w:pPr>
      <w:r w:rsidRPr="00CA4534">
        <w:rPr>
          <w:rStyle w:val="HideTWBExt"/>
          <w:b w:val="0"/>
        </w:rPr>
        <w:t>&lt;Article&gt;</w:t>
      </w:r>
      <w:r w:rsidRPr="00CA4534">
        <w:t>Člen 31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F9BB667" w14:textId="77777777" w:rsidTr="0059524E">
        <w:trPr>
          <w:trHeight w:hRule="exact" w:val="240"/>
          <w:jc w:val="center"/>
        </w:trPr>
        <w:tc>
          <w:tcPr>
            <w:tcW w:w="9752" w:type="dxa"/>
            <w:gridSpan w:val="2"/>
          </w:tcPr>
          <w:p w14:paraId="41EF2CEF" w14:textId="77777777" w:rsidR="00774A4C" w:rsidRPr="00CA4534" w:rsidRDefault="00774A4C" w:rsidP="0059524E"/>
        </w:tc>
      </w:tr>
      <w:tr w:rsidR="00774A4C" w:rsidRPr="00CA4534" w14:paraId="49241780" w14:textId="77777777" w:rsidTr="0059524E">
        <w:trPr>
          <w:trHeight w:val="240"/>
          <w:jc w:val="center"/>
        </w:trPr>
        <w:tc>
          <w:tcPr>
            <w:tcW w:w="4876" w:type="dxa"/>
          </w:tcPr>
          <w:p w14:paraId="63B13E45" w14:textId="77777777" w:rsidR="00774A4C" w:rsidRPr="00CA4534" w:rsidRDefault="00774A4C" w:rsidP="0059524E">
            <w:pPr>
              <w:pStyle w:val="ColumnHeading"/>
            </w:pPr>
            <w:r w:rsidRPr="00CA4534">
              <w:t>Besedilo, ki ga predlaga Komisija</w:t>
            </w:r>
          </w:p>
        </w:tc>
        <w:tc>
          <w:tcPr>
            <w:tcW w:w="4876" w:type="dxa"/>
          </w:tcPr>
          <w:p w14:paraId="21AEC764" w14:textId="77777777" w:rsidR="00774A4C" w:rsidRPr="00CA4534" w:rsidRDefault="00774A4C" w:rsidP="0059524E">
            <w:pPr>
              <w:pStyle w:val="ColumnHeading"/>
            </w:pPr>
            <w:r w:rsidRPr="00CA4534">
              <w:t>Predlog spremembe</w:t>
            </w:r>
          </w:p>
        </w:tc>
      </w:tr>
      <w:tr w:rsidR="00774A4C" w:rsidRPr="00CA4534" w14:paraId="2EC80F49" w14:textId="77777777" w:rsidTr="0059524E">
        <w:trPr>
          <w:jc w:val="center"/>
        </w:trPr>
        <w:tc>
          <w:tcPr>
            <w:tcW w:w="4876" w:type="dxa"/>
          </w:tcPr>
          <w:p w14:paraId="08A670FB" w14:textId="77777777" w:rsidR="00774A4C" w:rsidRPr="00CA4534" w:rsidRDefault="00774A4C" w:rsidP="0059524E">
            <w:pPr>
              <w:pStyle w:val="Normal6"/>
              <w:rPr>
                <w:b/>
                <w:i/>
              </w:rPr>
            </w:pPr>
            <w:r w:rsidRPr="00CA4534">
              <w:t>Prošnje v imenu</w:t>
            </w:r>
            <w:r w:rsidRPr="00CA4534">
              <w:rPr>
                <w:b/>
                <w:i/>
              </w:rPr>
              <w:t xml:space="preserve"> zakonca, partnerja,</w:t>
            </w:r>
            <w:r w:rsidRPr="00CA4534">
              <w:t xml:space="preserve"> mladoletnika ali vzdrževane odrasle osebe</w:t>
            </w:r>
          </w:p>
        </w:tc>
        <w:tc>
          <w:tcPr>
            <w:tcW w:w="4876" w:type="dxa"/>
          </w:tcPr>
          <w:p w14:paraId="7448FABD" w14:textId="77777777" w:rsidR="00774A4C" w:rsidRPr="00CA4534" w:rsidRDefault="00774A4C" w:rsidP="0059524E">
            <w:pPr>
              <w:pStyle w:val="Normal6"/>
              <w:rPr>
                <w:b/>
                <w:i/>
              </w:rPr>
            </w:pPr>
            <w:r w:rsidRPr="00CA4534">
              <w:t>Prošnje v imenu mladoletnika ali vzdrževane odrasle osebe</w:t>
            </w:r>
          </w:p>
        </w:tc>
      </w:tr>
    </w:tbl>
    <w:p w14:paraId="4BFF294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16DF66C2" w14:textId="77777777" w:rsidR="00774A4C" w:rsidRPr="00CA4534" w:rsidRDefault="00774A4C" w:rsidP="00774A4C">
      <w:r w:rsidRPr="00CA4534">
        <w:rPr>
          <w:rStyle w:val="HideTWBExt"/>
        </w:rPr>
        <w:t>&lt;/Amend&gt;</w:t>
      </w:r>
    </w:p>
    <w:p w14:paraId="1375CB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1018</w:t>
      </w:r>
      <w:r w:rsidRPr="00CA4534">
        <w:rPr>
          <w:rStyle w:val="HideTWBExt"/>
          <w:b w:val="0"/>
        </w:rPr>
        <w:t>&lt;/NumAm&gt;</w:t>
      </w:r>
    </w:p>
    <w:p w14:paraId="2909580F"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6683F3EA" w14:textId="77777777" w:rsidR="00774A4C" w:rsidRPr="00CA4534" w:rsidRDefault="00774A4C" w:rsidP="00774A4C">
      <w:pPr>
        <w:pStyle w:val="NormalBold"/>
      </w:pPr>
      <w:r w:rsidRPr="00CA4534">
        <w:rPr>
          <w:rStyle w:val="HideTWBExt"/>
          <w:b w:val="0"/>
        </w:rPr>
        <w:t>&lt;/RepeatBlock-By&gt;</w:t>
      </w:r>
    </w:p>
    <w:p w14:paraId="6F31483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0AD9CD6" w14:textId="77777777" w:rsidR="00774A4C" w:rsidRPr="00CA4534" w:rsidRDefault="00774A4C" w:rsidP="00774A4C">
      <w:pPr>
        <w:pStyle w:val="NormalBold"/>
      </w:pPr>
      <w:r w:rsidRPr="00CA4534">
        <w:rPr>
          <w:rStyle w:val="HideTWBExt"/>
          <w:b w:val="0"/>
        </w:rPr>
        <w:t>&lt;Article&gt;</w:t>
      </w:r>
      <w:r w:rsidRPr="00CA4534">
        <w:t>Člen 31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D144957" w14:textId="77777777" w:rsidTr="0059524E">
        <w:trPr>
          <w:trHeight w:hRule="exact" w:val="240"/>
          <w:jc w:val="center"/>
        </w:trPr>
        <w:tc>
          <w:tcPr>
            <w:tcW w:w="9752" w:type="dxa"/>
            <w:gridSpan w:val="2"/>
          </w:tcPr>
          <w:p w14:paraId="2F6692A3" w14:textId="77777777" w:rsidR="00774A4C" w:rsidRPr="00CA4534" w:rsidRDefault="00774A4C" w:rsidP="0059524E"/>
        </w:tc>
      </w:tr>
      <w:tr w:rsidR="00774A4C" w:rsidRPr="00CA4534" w14:paraId="19BB7BFE" w14:textId="77777777" w:rsidTr="0059524E">
        <w:trPr>
          <w:trHeight w:val="240"/>
          <w:jc w:val="center"/>
        </w:trPr>
        <w:tc>
          <w:tcPr>
            <w:tcW w:w="4876" w:type="dxa"/>
          </w:tcPr>
          <w:p w14:paraId="5E4E4514" w14:textId="77777777" w:rsidR="00774A4C" w:rsidRPr="00CA4534" w:rsidRDefault="00774A4C" w:rsidP="0059524E">
            <w:pPr>
              <w:pStyle w:val="ColumnHeading"/>
            </w:pPr>
            <w:r w:rsidRPr="00CA4534">
              <w:t>Besedilo, ki ga predlaga Komisija</w:t>
            </w:r>
          </w:p>
        </w:tc>
        <w:tc>
          <w:tcPr>
            <w:tcW w:w="4876" w:type="dxa"/>
          </w:tcPr>
          <w:p w14:paraId="7BBCEC20" w14:textId="77777777" w:rsidR="00774A4C" w:rsidRPr="00CA4534" w:rsidRDefault="00774A4C" w:rsidP="0059524E">
            <w:pPr>
              <w:pStyle w:val="ColumnHeading"/>
            </w:pPr>
            <w:r w:rsidRPr="00CA4534">
              <w:t>Predlog spremembe</w:t>
            </w:r>
          </w:p>
        </w:tc>
      </w:tr>
      <w:tr w:rsidR="00774A4C" w:rsidRPr="00CA4534" w14:paraId="21DD6C99" w14:textId="77777777" w:rsidTr="0059524E">
        <w:trPr>
          <w:jc w:val="center"/>
        </w:trPr>
        <w:tc>
          <w:tcPr>
            <w:tcW w:w="4876" w:type="dxa"/>
          </w:tcPr>
          <w:p w14:paraId="48907632" w14:textId="77777777" w:rsidR="00774A4C" w:rsidRPr="00CA4534" w:rsidRDefault="00774A4C" w:rsidP="0059524E">
            <w:pPr>
              <w:pStyle w:val="Normal6"/>
              <w:rPr>
                <w:b/>
                <w:i/>
              </w:rPr>
            </w:pPr>
            <w:r w:rsidRPr="00CA4534">
              <w:t>Prošnje v imenu</w:t>
            </w:r>
            <w:r w:rsidRPr="00CA4534">
              <w:rPr>
                <w:b/>
                <w:i/>
              </w:rPr>
              <w:t xml:space="preserve"> zakonca, partnerja,</w:t>
            </w:r>
            <w:r w:rsidRPr="00CA4534">
              <w:t xml:space="preserve"> mladoletnika ali vzdrževane odrasle osebe</w:t>
            </w:r>
          </w:p>
        </w:tc>
        <w:tc>
          <w:tcPr>
            <w:tcW w:w="4876" w:type="dxa"/>
          </w:tcPr>
          <w:p w14:paraId="69133B78" w14:textId="77777777" w:rsidR="00774A4C" w:rsidRPr="00CA4534" w:rsidRDefault="00774A4C" w:rsidP="0059524E">
            <w:pPr>
              <w:pStyle w:val="Normal6"/>
              <w:rPr>
                <w:b/>
                <w:i/>
              </w:rPr>
            </w:pPr>
            <w:r w:rsidRPr="00CA4534">
              <w:t>Prošnje v imenu mladoletnika ali vzdrževane odrasle osebe</w:t>
            </w:r>
          </w:p>
        </w:tc>
      </w:tr>
    </w:tbl>
    <w:p w14:paraId="469BE2A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553F06B"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03B3673" w14:textId="77777777" w:rsidR="00774A4C" w:rsidRPr="00CA4534" w:rsidRDefault="00774A4C" w:rsidP="00774A4C">
      <w:pPr>
        <w:pStyle w:val="Normal12Italic"/>
        <w:rPr>
          <w:lang w:val="sl-SI"/>
        </w:rPr>
      </w:pPr>
      <w:r w:rsidRPr="00CA4534">
        <w:rPr>
          <w:lang w:val="sl-SI"/>
        </w:rPr>
        <w:t>Prošnjo za mednarodno zaščito bi morali osebno vložiti prosilci, ki so procesno sposobni to izvesti. Za družinske člane prosilca bi se morala uporabljati pravila o združitvi družine.</w:t>
      </w:r>
    </w:p>
    <w:p w14:paraId="5AA4C419" w14:textId="77777777" w:rsidR="00774A4C" w:rsidRPr="00CA4534" w:rsidRDefault="00774A4C" w:rsidP="00774A4C">
      <w:r w:rsidRPr="00CA4534">
        <w:rPr>
          <w:rStyle w:val="HideTWBExt"/>
        </w:rPr>
        <w:t>&lt;/Amend&gt;</w:t>
      </w:r>
    </w:p>
    <w:p w14:paraId="7E03E99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1019</w:t>
      </w:r>
      <w:r w:rsidRPr="00CA4534">
        <w:rPr>
          <w:rStyle w:val="HideTWBExt"/>
          <w:b w:val="0"/>
        </w:rPr>
        <w:t>&lt;/NumAm&gt;</w:t>
      </w:r>
    </w:p>
    <w:p w14:paraId="772639DF"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10871A5F" w14:textId="77777777" w:rsidR="00774A4C" w:rsidRPr="00CA4534" w:rsidRDefault="00774A4C" w:rsidP="00774A4C">
      <w:pPr>
        <w:pStyle w:val="NormalBold"/>
      </w:pPr>
      <w:r w:rsidRPr="00CA4534">
        <w:rPr>
          <w:rStyle w:val="HideTWBExt"/>
          <w:b w:val="0"/>
        </w:rPr>
        <w:t>&lt;/RepeatBlock-By&gt;</w:t>
      </w:r>
    </w:p>
    <w:p w14:paraId="2A0B79D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54D0F76" w14:textId="77777777" w:rsidR="00774A4C" w:rsidRPr="00CA4534" w:rsidRDefault="00774A4C" w:rsidP="00774A4C">
      <w:pPr>
        <w:pStyle w:val="NormalBold"/>
      </w:pPr>
      <w:r w:rsidRPr="00CA4534">
        <w:rPr>
          <w:rStyle w:val="HideTWBExt"/>
          <w:b w:val="0"/>
        </w:rPr>
        <w:t>&lt;Article&gt;</w:t>
      </w:r>
      <w:r w:rsidRPr="00CA4534">
        <w:t>Člen 31 – naslov</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466E05" w14:textId="77777777" w:rsidTr="0059524E">
        <w:trPr>
          <w:trHeight w:hRule="exact" w:val="240"/>
          <w:jc w:val="center"/>
        </w:trPr>
        <w:tc>
          <w:tcPr>
            <w:tcW w:w="9752" w:type="dxa"/>
            <w:gridSpan w:val="2"/>
          </w:tcPr>
          <w:p w14:paraId="4856CEC0" w14:textId="77777777" w:rsidR="00774A4C" w:rsidRPr="00CA4534" w:rsidRDefault="00774A4C" w:rsidP="0059524E"/>
        </w:tc>
      </w:tr>
      <w:tr w:rsidR="00774A4C" w:rsidRPr="00CA4534" w14:paraId="6EC4DB11" w14:textId="77777777" w:rsidTr="0059524E">
        <w:trPr>
          <w:trHeight w:val="240"/>
          <w:jc w:val="center"/>
        </w:trPr>
        <w:tc>
          <w:tcPr>
            <w:tcW w:w="4876" w:type="dxa"/>
          </w:tcPr>
          <w:p w14:paraId="39F7A097" w14:textId="77777777" w:rsidR="00774A4C" w:rsidRPr="00CA4534" w:rsidRDefault="00774A4C" w:rsidP="0059524E">
            <w:pPr>
              <w:pStyle w:val="ColumnHeading"/>
            </w:pPr>
            <w:r w:rsidRPr="00CA4534">
              <w:t>Besedilo, ki ga predlaga Komisija</w:t>
            </w:r>
          </w:p>
        </w:tc>
        <w:tc>
          <w:tcPr>
            <w:tcW w:w="4876" w:type="dxa"/>
          </w:tcPr>
          <w:p w14:paraId="6BD89479" w14:textId="77777777" w:rsidR="00774A4C" w:rsidRPr="00CA4534" w:rsidRDefault="00774A4C" w:rsidP="0059524E">
            <w:pPr>
              <w:pStyle w:val="ColumnHeading"/>
            </w:pPr>
            <w:r w:rsidRPr="00CA4534">
              <w:t>Predlog spremembe</w:t>
            </w:r>
          </w:p>
        </w:tc>
      </w:tr>
      <w:tr w:rsidR="00774A4C" w:rsidRPr="00CA4534" w14:paraId="79CBAE26" w14:textId="77777777" w:rsidTr="0059524E">
        <w:trPr>
          <w:jc w:val="center"/>
        </w:trPr>
        <w:tc>
          <w:tcPr>
            <w:tcW w:w="4876" w:type="dxa"/>
          </w:tcPr>
          <w:p w14:paraId="111517C9" w14:textId="77777777" w:rsidR="00774A4C" w:rsidRPr="00CA4534" w:rsidRDefault="00774A4C" w:rsidP="0059524E">
            <w:pPr>
              <w:pStyle w:val="Normal6"/>
              <w:rPr>
                <w:b/>
                <w:i/>
              </w:rPr>
            </w:pPr>
            <w:r w:rsidRPr="00CA4534">
              <w:t>Prošnje v imenu</w:t>
            </w:r>
            <w:r w:rsidRPr="00CA4534">
              <w:rPr>
                <w:b/>
                <w:i/>
              </w:rPr>
              <w:t xml:space="preserve"> zakonca, partnerja,</w:t>
            </w:r>
            <w:r w:rsidRPr="00CA4534">
              <w:t xml:space="preserve"> mladoletnika ali vzdrževane odrasle osebe</w:t>
            </w:r>
          </w:p>
        </w:tc>
        <w:tc>
          <w:tcPr>
            <w:tcW w:w="4876" w:type="dxa"/>
          </w:tcPr>
          <w:p w14:paraId="713E3031" w14:textId="77777777" w:rsidR="00774A4C" w:rsidRPr="00CA4534" w:rsidRDefault="00774A4C" w:rsidP="0059524E">
            <w:pPr>
              <w:pStyle w:val="Normal6"/>
              <w:rPr>
                <w:b/>
                <w:i/>
              </w:rPr>
            </w:pPr>
            <w:r w:rsidRPr="00CA4534">
              <w:t>Prošnje v imenu mladoletnika ali vzdrževane odrasle osebe</w:t>
            </w:r>
          </w:p>
        </w:tc>
      </w:tr>
    </w:tbl>
    <w:p w14:paraId="15E4ECC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A5D5E33" w14:textId="77777777" w:rsidR="00774A4C" w:rsidRPr="00CA4534" w:rsidRDefault="00774A4C" w:rsidP="00774A4C">
      <w:r w:rsidRPr="00CA4534">
        <w:rPr>
          <w:rStyle w:val="HideTWBExt"/>
        </w:rPr>
        <w:t>&lt;/Amend&gt;</w:t>
      </w:r>
    </w:p>
    <w:p w14:paraId="3AF3895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1020</w:t>
      </w:r>
      <w:r w:rsidRPr="00CA4534">
        <w:rPr>
          <w:rStyle w:val="HideTWBExt"/>
          <w:b w:val="0"/>
        </w:rPr>
        <w:t>&lt;/NumAm&gt;</w:t>
      </w:r>
    </w:p>
    <w:p w14:paraId="2BE7CA82"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7650AE25" w14:textId="77777777" w:rsidR="00774A4C" w:rsidRPr="00CA4534" w:rsidRDefault="00774A4C" w:rsidP="00774A4C">
      <w:pPr>
        <w:pStyle w:val="NormalBold"/>
      </w:pPr>
      <w:r w:rsidRPr="00CA4534">
        <w:rPr>
          <w:rStyle w:val="HideTWBExt"/>
          <w:b w:val="0"/>
        </w:rPr>
        <w:t>&lt;/RepeatBlock-By&gt;</w:t>
      </w:r>
    </w:p>
    <w:p w14:paraId="1035C83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A4F9D4E" w14:textId="77777777" w:rsidR="00774A4C" w:rsidRPr="00CA4534" w:rsidRDefault="00774A4C" w:rsidP="00774A4C">
      <w:pPr>
        <w:pStyle w:val="NormalBold"/>
      </w:pPr>
      <w:r w:rsidRPr="00CA4534">
        <w:rPr>
          <w:rStyle w:val="HideTWBExt"/>
          <w:b w:val="0"/>
        </w:rPr>
        <w:t>&lt;Article&gt;</w:t>
      </w:r>
      <w:r w:rsidRPr="00CA4534">
        <w:t>Člen 31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E03E7B6" w14:textId="77777777" w:rsidTr="0059524E">
        <w:trPr>
          <w:trHeight w:hRule="exact" w:val="240"/>
          <w:jc w:val="center"/>
        </w:trPr>
        <w:tc>
          <w:tcPr>
            <w:tcW w:w="9752" w:type="dxa"/>
            <w:gridSpan w:val="2"/>
          </w:tcPr>
          <w:p w14:paraId="5B52AEAC" w14:textId="77777777" w:rsidR="00774A4C" w:rsidRPr="00CA4534" w:rsidRDefault="00774A4C" w:rsidP="0059524E"/>
        </w:tc>
      </w:tr>
      <w:tr w:rsidR="00774A4C" w:rsidRPr="00CA4534" w14:paraId="2342F244" w14:textId="77777777" w:rsidTr="0059524E">
        <w:trPr>
          <w:trHeight w:val="240"/>
          <w:jc w:val="center"/>
        </w:trPr>
        <w:tc>
          <w:tcPr>
            <w:tcW w:w="4876" w:type="dxa"/>
          </w:tcPr>
          <w:p w14:paraId="46DCE1D2" w14:textId="77777777" w:rsidR="00774A4C" w:rsidRPr="00CA4534" w:rsidRDefault="00774A4C" w:rsidP="0059524E">
            <w:pPr>
              <w:pStyle w:val="ColumnHeading"/>
            </w:pPr>
            <w:r w:rsidRPr="00CA4534">
              <w:t>Besedilo, ki ga predlaga Komisija</w:t>
            </w:r>
          </w:p>
        </w:tc>
        <w:tc>
          <w:tcPr>
            <w:tcW w:w="4876" w:type="dxa"/>
          </w:tcPr>
          <w:p w14:paraId="22D011AE" w14:textId="77777777" w:rsidR="00774A4C" w:rsidRPr="00CA4534" w:rsidRDefault="00774A4C" w:rsidP="0059524E">
            <w:pPr>
              <w:pStyle w:val="ColumnHeading"/>
            </w:pPr>
            <w:r w:rsidRPr="00CA4534">
              <w:t>Predlog spremembe</w:t>
            </w:r>
          </w:p>
        </w:tc>
      </w:tr>
      <w:tr w:rsidR="00774A4C" w:rsidRPr="00CA4534" w14:paraId="30438A30" w14:textId="77777777" w:rsidTr="0059524E">
        <w:trPr>
          <w:jc w:val="center"/>
        </w:trPr>
        <w:tc>
          <w:tcPr>
            <w:tcW w:w="4876" w:type="dxa"/>
          </w:tcPr>
          <w:p w14:paraId="5A54DB11" w14:textId="77777777" w:rsidR="00774A4C" w:rsidRPr="00CA4534" w:rsidRDefault="00774A4C" w:rsidP="0059524E">
            <w:pPr>
              <w:pStyle w:val="Normal6"/>
              <w:rPr>
                <w:b/>
                <w:i/>
              </w:rPr>
            </w:pPr>
            <w:r w:rsidRPr="00CA4534">
              <w:t>1.</w:t>
            </w:r>
            <w:r w:rsidRPr="00CA4534">
              <w:rPr>
                <w:b/>
                <w:i/>
              </w:rPr>
              <w:tab/>
              <w:t>Prosilec</w:t>
            </w:r>
            <w:r w:rsidRPr="00CA4534">
              <w:t xml:space="preserve"> lahko</w:t>
            </w:r>
            <w:r w:rsidRPr="00CA4534">
              <w:rPr>
                <w:b/>
                <w:i/>
              </w:rPr>
              <w:t xml:space="preserve"> vloži</w:t>
            </w:r>
            <w:r w:rsidRPr="00CA4534">
              <w:t xml:space="preserve"> prošnjo</w:t>
            </w:r>
            <w:r w:rsidRPr="00CA4534">
              <w:rPr>
                <w:b/>
                <w:i/>
              </w:rPr>
              <w:t xml:space="preserve"> v imenu svojega zakonca ali partnerja v stabilnem in trajnem razmerju, mladoletnikov ali vzdrževanih odraslih oseb brez poslovne sposobnosti</w:t>
            </w:r>
            <w:r w:rsidRPr="00CA4534">
              <w:t>.</w:t>
            </w:r>
          </w:p>
        </w:tc>
        <w:tc>
          <w:tcPr>
            <w:tcW w:w="4876" w:type="dxa"/>
          </w:tcPr>
          <w:p w14:paraId="0464F625" w14:textId="77777777" w:rsidR="00774A4C" w:rsidRPr="00CA4534" w:rsidRDefault="00774A4C" w:rsidP="0059524E">
            <w:pPr>
              <w:pStyle w:val="Normal6"/>
              <w:rPr>
                <w:b/>
                <w:i/>
              </w:rPr>
            </w:pPr>
            <w:r w:rsidRPr="00CA4534">
              <w:t>1.</w:t>
            </w:r>
            <w:r w:rsidRPr="00CA4534">
              <w:rPr>
                <w:b/>
                <w:i/>
              </w:rPr>
              <w:tab/>
              <w:t>Države članice se</w:t>
            </w:r>
            <w:r w:rsidRPr="00CA4534">
              <w:t xml:space="preserve"> lahko</w:t>
            </w:r>
            <w:r w:rsidRPr="00CA4534">
              <w:rPr>
                <w:b/>
                <w:i/>
              </w:rPr>
              <w:t xml:space="preserve"> odločijo, da</w:t>
            </w:r>
            <w:r w:rsidRPr="00CA4534">
              <w:t xml:space="preserve"> prošnjo</w:t>
            </w:r>
            <w:r w:rsidRPr="00CA4534">
              <w:rPr>
                <w:b/>
                <w:i/>
              </w:rPr>
              <w:t xml:space="preserve"> za mednarodno zaščito prosilca obravnavajo skupaj s prošnjami njegovih družinskih članov, če so ti na ozemlju iste države članice</w:t>
            </w:r>
            <w:r w:rsidRPr="00CA4534">
              <w:t>.</w:t>
            </w:r>
          </w:p>
        </w:tc>
      </w:tr>
    </w:tbl>
    <w:p w14:paraId="2A19156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F55D7B9"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B419180" w14:textId="77777777" w:rsidR="00774A4C" w:rsidRPr="00CA4534" w:rsidRDefault="00774A4C" w:rsidP="00774A4C">
      <w:pPr>
        <w:pStyle w:val="Normal12Italic"/>
        <w:rPr>
          <w:lang w:val="sl-SI"/>
        </w:rPr>
      </w:pPr>
      <w:r w:rsidRPr="00CA4534">
        <w:rPr>
          <w:lang w:val="sl-SI"/>
        </w:rPr>
        <w:t>Pravica do azila je osebna pravica in osebna izjava o nameri se ne bi smela nadomestiti. Določbe o vložitvi prošenj v imenu drugih oseb lahko vodijo v zlorabo s strani mrež trgovine z ljudmi. V uredbi bi morala biti predvidena možnost, da države članice prošnje družinskih članov obravnavajo skupaj, kar je osnovni namen besedila, ki ga predlaga Komisija.</w:t>
      </w:r>
    </w:p>
    <w:p w14:paraId="5D77A54E" w14:textId="77777777" w:rsidR="00774A4C" w:rsidRPr="00CA4534" w:rsidRDefault="00774A4C" w:rsidP="00774A4C">
      <w:r w:rsidRPr="00CA4534">
        <w:rPr>
          <w:rStyle w:val="HideTWBExt"/>
        </w:rPr>
        <w:t>&lt;/Amend&gt;</w:t>
      </w:r>
    </w:p>
    <w:p w14:paraId="520D77F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1021</w:t>
      </w:r>
      <w:r w:rsidRPr="00CA4534">
        <w:rPr>
          <w:rStyle w:val="HideTWBExt"/>
          <w:b w:val="0"/>
        </w:rPr>
        <w:t>&lt;/NumAm&gt;</w:t>
      </w:r>
    </w:p>
    <w:p w14:paraId="69BFA494"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7819B2E7" w14:textId="77777777" w:rsidR="00774A4C" w:rsidRPr="00CA4534" w:rsidRDefault="00774A4C" w:rsidP="00774A4C">
      <w:pPr>
        <w:pStyle w:val="NormalBold"/>
      </w:pPr>
      <w:r w:rsidRPr="00CA4534">
        <w:rPr>
          <w:rStyle w:val="HideTWBExt"/>
          <w:b w:val="0"/>
        </w:rPr>
        <w:t>&lt;/RepeatBlock-By&gt;</w:t>
      </w:r>
    </w:p>
    <w:p w14:paraId="0CF152C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100CCA5" w14:textId="77777777" w:rsidR="00774A4C" w:rsidRPr="00CA4534" w:rsidRDefault="00774A4C" w:rsidP="00774A4C">
      <w:pPr>
        <w:pStyle w:val="NormalBold"/>
      </w:pPr>
      <w:r w:rsidRPr="00CA4534">
        <w:rPr>
          <w:rStyle w:val="HideTWBExt"/>
          <w:b w:val="0"/>
        </w:rPr>
        <w:t>&lt;Article&gt;</w:t>
      </w:r>
      <w:r w:rsidRPr="00CA4534">
        <w:t>Člen 31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F63C2E4" w14:textId="77777777" w:rsidTr="0059524E">
        <w:trPr>
          <w:trHeight w:hRule="exact" w:val="240"/>
          <w:jc w:val="center"/>
        </w:trPr>
        <w:tc>
          <w:tcPr>
            <w:tcW w:w="9752" w:type="dxa"/>
            <w:gridSpan w:val="2"/>
          </w:tcPr>
          <w:p w14:paraId="36B7AC8F" w14:textId="77777777" w:rsidR="00774A4C" w:rsidRPr="00CA4534" w:rsidRDefault="00774A4C" w:rsidP="0059524E"/>
        </w:tc>
      </w:tr>
      <w:tr w:rsidR="00774A4C" w:rsidRPr="00CA4534" w14:paraId="34001C30" w14:textId="77777777" w:rsidTr="0059524E">
        <w:trPr>
          <w:trHeight w:val="240"/>
          <w:jc w:val="center"/>
        </w:trPr>
        <w:tc>
          <w:tcPr>
            <w:tcW w:w="4876" w:type="dxa"/>
          </w:tcPr>
          <w:p w14:paraId="71386F9B" w14:textId="77777777" w:rsidR="00774A4C" w:rsidRPr="00CA4534" w:rsidRDefault="00774A4C" w:rsidP="0059524E">
            <w:pPr>
              <w:pStyle w:val="ColumnHeading"/>
            </w:pPr>
            <w:r w:rsidRPr="00CA4534">
              <w:t>Besedilo, ki ga predlaga Komisija</w:t>
            </w:r>
          </w:p>
        </w:tc>
        <w:tc>
          <w:tcPr>
            <w:tcW w:w="4876" w:type="dxa"/>
          </w:tcPr>
          <w:p w14:paraId="1D1E71CA" w14:textId="77777777" w:rsidR="00774A4C" w:rsidRPr="00CA4534" w:rsidRDefault="00774A4C" w:rsidP="0059524E">
            <w:pPr>
              <w:pStyle w:val="ColumnHeading"/>
            </w:pPr>
            <w:r w:rsidRPr="00CA4534">
              <w:t>Predlog spremembe</w:t>
            </w:r>
          </w:p>
        </w:tc>
      </w:tr>
      <w:tr w:rsidR="00774A4C" w:rsidRPr="00CA4534" w14:paraId="59EA9553" w14:textId="77777777" w:rsidTr="0059524E">
        <w:trPr>
          <w:jc w:val="center"/>
        </w:trPr>
        <w:tc>
          <w:tcPr>
            <w:tcW w:w="4876" w:type="dxa"/>
          </w:tcPr>
          <w:p w14:paraId="0346340F" w14:textId="77777777" w:rsidR="00774A4C" w:rsidRPr="00CA4534" w:rsidRDefault="00774A4C" w:rsidP="0059524E">
            <w:pPr>
              <w:pStyle w:val="Normal6"/>
              <w:rPr>
                <w:b/>
                <w:i/>
              </w:rPr>
            </w:pPr>
            <w:r w:rsidRPr="00CA4534">
              <w:t>1.</w:t>
            </w:r>
            <w:r w:rsidRPr="00CA4534">
              <w:rPr>
                <w:b/>
                <w:i/>
              </w:rPr>
              <w:tab/>
            </w:r>
            <w:r w:rsidRPr="00CA4534">
              <w:t>Prosilec lahko vloži prošnjo v imenu</w:t>
            </w:r>
            <w:r w:rsidRPr="00CA4534">
              <w:rPr>
                <w:b/>
                <w:i/>
              </w:rPr>
              <w:t xml:space="preserve"> svojega zakonca ali partnerja v stabilnem in trajnem razmerju,</w:t>
            </w:r>
            <w:r w:rsidRPr="00CA4534">
              <w:t xml:space="preserve"> mladoletnikov ali vzdrževanih odraslih oseb brez poslovne sposobnosti.</w:t>
            </w:r>
          </w:p>
        </w:tc>
        <w:tc>
          <w:tcPr>
            <w:tcW w:w="4876" w:type="dxa"/>
          </w:tcPr>
          <w:p w14:paraId="3747D607" w14:textId="77777777" w:rsidR="00774A4C" w:rsidRPr="00CA4534" w:rsidRDefault="00774A4C" w:rsidP="0059524E">
            <w:pPr>
              <w:pStyle w:val="Normal6"/>
              <w:rPr>
                <w:b/>
                <w:i/>
              </w:rPr>
            </w:pPr>
            <w:r w:rsidRPr="00CA4534">
              <w:t>1.</w:t>
            </w:r>
            <w:r w:rsidRPr="00CA4534">
              <w:rPr>
                <w:b/>
                <w:i/>
              </w:rPr>
              <w:tab/>
            </w:r>
            <w:r w:rsidRPr="00CA4534">
              <w:t>Prosilec lahko vloži prošnjo v imenu mladoletnikov ali vzdrževanih odraslih oseb brez poslovne sposobnosti.</w:t>
            </w:r>
          </w:p>
        </w:tc>
      </w:tr>
    </w:tbl>
    <w:p w14:paraId="176F664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7B34C18" w14:textId="77777777" w:rsidR="00774A4C" w:rsidRPr="00CA4534" w:rsidRDefault="00774A4C" w:rsidP="00774A4C">
      <w:r w:rsidRPr="00CA4534">
        <w:rPr>
          <w:rStyle w:val="HideTWBExt"/>
        </w:rPr>
        <w:t>&lt;/Amend&gt;</w:t>
      </w:r>
    </w:p>
    <w:p w14:paraId="247B053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1022</w:t>
      </w:r>
      <w:r w:rsidRPr="00CA4534">
        <w:rPr>
          <w:rStyle w:val="HideTWBExt"/>
          <w:b w:val="0"/>
        </w:rPr>
        <w:t>&lt;/NumAm&gt;</w:t>
      </w:r>
    </w:p>
    <w:p w14:paraId="1E8305CA"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2381D9D2" w14:textId="77777777" w:rsidR="00774A4C" w:rsidRPr="00CA4534" w:rsidRDefault="00774A4C" w:rsidP="00774A4C">
      <w:pPr>
        <w:pStyle w:val="NormalBold"/>
      </w:pPr>
      <w:r w:rsidRPr="00CA4534">
        <w:rPr>
          <w:rStyle w:val="HideTWBExt"/>
          <w:b w:val="0"/>
        </w:rPr>
        <w:t>&lt;/RepeatBlock-By&gt;</w:t>
      </w:r>
    </w:p>
    <w:p w14:paraId="478E130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07D9152" w14:textId="77777777" w:rsidR="00774A4C" w:rsidRPr="00CA4534" w:rsidRDefault="00774A4C" w:rsidP="00774A4C">
      <w:pPr>
        <w:pStyle w:val="NormalBold"/>
      </w:pPr>
      <w:r w:rsidRPr="00CA4534">
        <w:rPr>
          <w:rStyle w:val="HideTWBExt"/>
          <w:b w:val="0"/>
        </w:rPr>
        <w:t>&lt;Article&gt;</w:t>
      </w:r>
      <w:r w:rsidRPr="00CA4534">
        <w:t>Člen 31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2D4D0E8" w14:textId="77777777" w:rsidTr="0059524E">
        <w:trPr>
          <w:trHeight w:hRule="exact" w:val="240"/>
          <w:jc w:val="center"/>
        </w:trPr>
        <w:tc>
          <w:tcPr>
            <w:tcW w:w="9752" w:type="dxa"/>
            <w:gridSpan w:val="2"/>
          </w:tcPr>
          <w:p w14:paraId="5C3CC816" w14:textId="77777777" w:rsidR="00774A4C" w:rsidRPr="00CA4534" w:rsidRDefault="00774A4C" w:rsidP="0059524E"/>
        </w:tc>
      </w:tr>
      <w:tr w:rsidR="00774A4C" w:rsidRPr="00CA4534" w14:paraId="6EEB8112" w14:textId="77777777" w:rsidTr="0059524E">
        <w:trPr>
          <w:trHeight w:val="240"/>
          <w:jc w:val="center"/>
        </w:trPr>
        <w:tc>
          <w:tcPr>
            <w:tcW w:w="4876" w:type="dxa"/>
          </w:tcPr>
          <w:p w14:paraId="595F10BF" w14:textId="77777777" w:rsidR="00774A4C" w:rsidRPr="00CA4534" w:rsidRDefault="00774A4C" w:rsidP="0059524E">
            <w:pPr>
              <w:pStyle w:val="ColumnHeading"/>
            </w:pPr>
            <w:r w:rsidRPr="00CA4534">
              <w:t>Besedilo, ki ga predlaga Komisija</w:t>
            </w:r>
          </w:p>
        </w:tc>
        <w:tc>
          <w:tcPr>
            <w:tcW w:w="4876" w:type="dxa"/>
          </w:tcPr>
          <w:p w14:paraId="2F125FA1" w14:textId="77777777" w:rsidR="00774A4C" w:rsidRPr="00CA4534" w:rsidRDefault="00774A4C" w:rsidP="0059524E">
            <w:pPr>
              <w:pStyle w:val="ColumnHeading"/>
            </w:pPr>
            <w:r w:rsidRPr="00CA4534">
              <w:t>Predlog spremembe</w:t>
            </w:r>
          </w:p>
        </w:tc>
      </w:tr>
      <w:tr w:rsidR="00774A4C" w:rsidRPr="00CA4534" w14:paraId="5BD3F861" w14:textId="77777777" w:rsidTr="0059524E">
        <w:trPr>
          <w:jc w:val="center"/>
        </w:trPr>
        <w:tc>
          <w:tcPr>
            <w:tcW w:w="4876" w:type="dxa"/>
          </w:tcPr>
          <w:p w14:paraId="5BC38AB8" w14:textId="77777777" w:rsidR="00774A4C" w:rsidRPr="00CA4534" w:rsidRDefault="00774A4C" w:rsidP="0059524E">
            <w:pPr>
              <w:pStyle w:val="Normal6"/>
              <w:rPr>
                <w:b/>
                <w:i/>
              </w:rPr>
            </w:pPr>
            <w:r w:rsidRPr="00CA4534">
              <w:t>1.</w:t>
            </w:r>
            <w:r w:rsidRPr="00CA4534">
              <w:rPr>
                <w:b/>
                <w:i/>
              </w:rPr>
              <w:tab/>
            </w:r>
            <w:r w:rsidRPr="00CA4534">
              <w:t>Prosilec lahko vloži prošnjo v imenu</w:t>
            </w:r>
            <w:r w:rsidRPr="00CA4534">
              <w:rPr>
                <w:b/>
                <w:i/>
              </w:rPr>
              <w:t xml:space="preserve"> svojega zakonca ali partnerja v stabilnem in trajnem razmerju,</w:t>
            </w:r>
            <w:r w:rsidRPr="00CA4534">
              <w:t xml:space="preserve"> mladoletnikov ali vzdrževanih odraslih oseb brez poslovne sposobnosti.</w:t>
            </w:r>
          </w:p>
        </w:tc>
        <w:tc>
          <w:tcPr>
            <w:tcW w:w="4876" w:type="dxa"/>
          </w:tcPr>
          <w:p w14:paraId="77ADA65B" w14:textId="77777777" w:rsidR="00774A4C" w:rsidRPr="00CA4534" w:rsidRDefault="00774A4C" w:rsidP="0059524E">
            <w:pPr>
              <w:pStyle w:val="Normal6"/>
              <w:rPr>
                <w:b/>
                <w:i/>
              </w:rPr>
            </w:pPr>
            <w:r w:rsidRPr="00CA4534">
              <w:t>1.</w:t>
            </w:r>
            <w:r w:rsidRPr="00CA4534">
              <w:rPr>
                <w:b/>
                <w:i/>
              </w:rPr>
              <w:tab/>
            </w:r>
            <w:r w:rsidRPr="00CA4534">
              <w:t>Prosilec lahko vloži prošnjo v imenu mladoletnikov ali vzdrževanih odraslih oseb brez poslovne sposobnosti.</w:t>
            </w:r>
          </w:p>
        </w:tc>
      </w:tr>
    </w:tbl>
    <w:p w14:paraId="6DEC7CE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47F7CD6"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9E4E11A" w14:textId="77777777" w:rsidR="00774A4C" w:rsidRPr="00CA4534" w:rsidRDefault="00774A4C" w:rsidP="00774A4C">
      <w:pPr>
        <w:pStyle w:val="Normal12Italic"/>
        <w:rPr>
          <w:lang w:val="sl-SI"/>
        </w:rPr>
      </w:pPr>
      <w:r w:rsidRPr="00CA4534">
        <w:rPr>
          <w:lang w:val="sl-SI"/>
        </w:rPr>
        <w:t>Povezano s spremembo naslova člena 31.</w:t>
      </w:r>
    </w:p>
    <w:p w14:paraId="6C9C8799" w14:textId="77777777" w:rsidR="00774A4C" w:rsidRPr="00CA4534" w:rsidRDefault="00774A4C" w:rsidP="00774A4C">
      <w:r w:rsidRPr="00CA4534">
        <w:rPr>
          <w:rStyle w:val="HideTWBExt"/>
        </w:rPr>
        <w:t>&lt;/Amend&gt;</w:t>
      </w:r>
    </w:p>
    <w:p w14:paraId="4C0ADAA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1023</w:t>
      </w:r>
      <w:r w:rsidRPr="00CA4534">
        <w:rPr>
          <w:rStyle w:val="HideTWBExt"/>
          <w:b w:val="0"/>
        </w:rPr>
        <w:t>&lt;/NumAm&gt;</w:t>
      </w:r>
    </w:p>
    <w:p w14:paraId="57737CC1"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0485DF85" w14:textId="77777777" w:rsidR="00774A4C" w:rsidRPr="00CA4534" w:rsidRDefault="00774A4C" w:rsidP="00774A4C">
      <w:pPr>
        <w:pStyle w:val="NormalBold"/>
      </w:pPr>
      <w:r w:rsidRPr="00CA4534">
        <w:rPr>
          <w:rStyle w:val="HideTWBExt"/>
          <w:b w:val="0"/>
        </w:rPr>
        <w:t>&lt;/RepeatBlock-By&gt;</w:t>
      </w:r>
    </w:p>
    <w:p w14:paraId="1EDC97E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FBC67AA" w14:textId="77777777" w:rsidR="00774A4C" w:rsidRPr="00CA4534" w:rsidRDefault="00774A4C" w:rsidP="00774A4C">
      <w:pPr>
        <w:pStyle w:val="NormalBold"/>
      </w:pPr>
      <w:r w:rsidRPr="00CA4534">
        <w:rPr>
          <w:rStyle w:val="HideTWBExt"/>
          <w:b w:val="0"/>
        </w:rPr>
        <w:t>&lt;Article&gt;</w:t>
      </w:r>
      <w:r w:rsidRPr="00CA4534">
        <w:t>Člen 31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14628B0" w14:textId="77777777" w:rsidTr="0059524E">
        <w:trPr>
          <w:trHeight w:hRule="exact" w:val="240"/>
          <w:jc w:val="center"/>
        </w:trPr>
        <w:tc>
          <w:tcPr>
            <w:tcW w:w="9752" w:type="dxa"/>
            <w:gridSpan w:val="2"/>
          </w:tcPr>
          <w:p w14:paraId="49E1AA11" w14:textId="77777777" w:rsidR="00774A4C" w:rsidRPr="00CA4534" w:rsidRDefault="00774A4C" w:rsidP="0059524E"/>
        </w:tc>
      </w:tr>
      <w:tr w:rsidR="00774A4C" w:rsidRPr="00CA4534" w14:paraId="24CCD560" w14:textId="77777777" w:rsidTr="0059524E">
        <w:trPr>
          <w:trHeight w:val="240"/>
          <w:jc w:val="center"/>
        </w:trPr>
        <w:tc>
          <w:tcPr>
            <w:tcW w:w="4876" w:type="dxa"/>
          </w:tcPr>
          <w:p w14:paraId="2B93D1F6" w14:textId="77777777" w:rsidR="00774A4C" w:rsidRPr="00CA4534" w:rsidRDefault="00774A4C" w:rsidP="0059524E">
            <w:pPr>
              <w:pStyle w:val="ColumnHeading"/>
            </w:pPr>
            <w:r w:rsidRPr="00CA4534">
              <w:t>Besedilo, ki ga predlaga Komisija</w:t>
            </w:r>
          </w:p>
        </w:tc>
        <w:tc>
          <w:tcPr>
            <w:tcW w:w="4876" w:type="dxa"/>
          </w:tcPr>
          <w:p w14:paraId="60EAA51B" w14:textId="77777777" w:rsidR="00774A4C" w:rsidRPr="00CA4534" w:rsidRDefault="00774A4C" w:rsidP="0059524E">
            <w:pPr>
              <w:pStyle w:val="ColumnHeading"/>
            </w:pPr>
            <w:r w:rsidRPr="00CA4534">
              <w:t>Predlog spremembe</w:t>
            </w:r>
          </w:p>
        </w:tc>
      </w:tr>
      <w:tr w:rsidR="00774A4C" w:rsidRPr="00CA4534" w14:paraId="109FC966" w14:textId="77777777" w:rsidTr="0059524E">
        <w:trPr>
          <w:jc w:val="center"/>
        </w:trPr>
        <w:tc>
          <w:tcPr>
            <w:tcW w:w="4876" w:type="dxa"/>
          </w:tcPr>
          <w:p w14:paraId="6122922C" w14:textId="77777777" w:rsidR="00774A4C" w:rsidRPr="00CA4534" w:rsidRDefault="00774A4C" w:rsidP="0059524E">
            <w:pPr>
              <w:pStyle w:val="Normal6"/>
              <w:rPr>
                <w:b/>
                <w:i/>
              </w:rPr>
            </w:pPr>
            <w:r w:rsidRPr="00CA4534">
              <w:t>1.</w:t>
            </w:r>
            <w:r w:rsidRPr="00CA4534">
              <w:rPr>
                <w:b/>
                <w:i/>
              </w:rPr>
              <w:tab/>
            </w:r>
            <w:r w:rsidRPr="00CA4534">
              <w:t xml:space="preserve">Prosilec lahko vloži prošnjo v imenu </w:t>
            </w:r>
            <w:r w:rsidRPr="00CA4534">
              <w:rPr>
                <w:b/>
                <w:i/>
              </w:rPr>
              <w:t>svojega zakonca</w:t>
            </w:r>
            <w:r w:rsidRPr="00CA4534">
              <w:t xml:space="preserve"> ali</w:t>
            </w:r>
            <w:r w:rsidRPr="00CA4534">
              <w:rPr>
                <w:b/>
                <w:i/>
              </w:rPr>
              <w:t xml:space="preserve"> partnerja v stabilnem in trajnem razmerju, mladoletnikov ali</w:t>
            </w:r>
            <w:r w:rsidRPr="00CA4534">
              <w:t xml:space="preserve"> vzdrževanih odraslih</w:t>
            </w:r>
            <w:r w:rsidRPr="00CA4534">
              <w:rPr>
                <w:b/>
                <w:i/>
              </w:rPr>
              <w:t xml:space="preserve"> oseb</w:t>
            </w:r>
            <w:r w:rsidRPr="00CA4534">
              <w:t xml:space="preserve"> brez poslovne sposobnosti.</w:t>
            </w:r>
          </w:p>
        </w:tc>
        <w:tc>
          <w:tcPr>
            <w:tcW w:w="4876" w:type="dxa"/>
          </w:tcPr>
          <w:p w14:paraId="064E9B13" w14:textId="1CFBE9F3" w:rsidR="00774A4C" w:rsidRPr="00CA4534" w:rsidRDefault="00774A4C" w:rsidP="001E47A1">
            <w:pPr>
              <w:pStyle w:val="Normal6"/>
              <w:rPr>
                <w:b/>
                <w:i/>
              </w:rPr>
            </w:pPr>
            <w:r w:rsidRPr="00CA4534">
              <w:t>1.</w:t>
            </w:r>
            <w:r w:rsidRPr="00CA4534">
              <w:rPr>
                <w:b/>
                <w:i/>
              </w:rPr>
              <w:tab/>
            </w:r>
            <w:r w:rsidRPr="00CA4534">
              <w:t xml:space="preserve">Prosilec lahko vloži prošnjo v imenu </w:t>
            </w:r>
            <w:r w:rsidRPr="00CA4534">
              <w:rPr>
                <w:b/>
                <w:i/>
              </w:rPr>
              <w:t>svoj</w:t>
            </w:r>
            <w:r w:rsidR="001E47A1" w:rsidRPr="00CA4534">
              <w:rPr>
                <w:b/>
                <w:i/>
              </w:rPr>
              <w:t>ih</w:t>
            </w:r>
            <w:r w:rsidRPr="00CA4534">
              <w:rPr>
                <w:b/>
                <w:i/>
              </w:rPr>
              <w:t xml:space="preserve"> </w:t>
            </w:r>
            <w:r w:rsidR="009232D5" w:rsidRPr="00CA4534">
              <w:rPr>
                <w:b/>
                <w:i/>
              </w:rPr>
              <w:t>mladoletn</w:t>
            </w:r>
            <w:r w:rsidR="001E47A1" w:rsidRPr="00CA4534">
              <w:rPr>
                <w:b/>
                <w:i/>
              </w:rPr>
              <w:t>ih</w:t>
            </w:r>
            <w:r w:rsidR="009232D5" w:rsidRPr="00CA4534">
              <w:rPr>
                <w:b/>
                <w:i/>
              </w:rPr>
              <w:t xml:space="preserve"> </w:t>
            </w:r>
            <w:r w:rsidRPr="00CA4534">
              <w:rPr>
                <w:b/>
                <w:i/>
              </w:rPr>
              <w:t>otrok</w:t>
            </w:r>
            <w:r w:rsidR="007A0128">
              <w:rPr>
                <w:b/>
                <w:i/>
              </w:rPr>
              <w:t xml:space="preserve"> </w:t>
            </w:r>
            <w:r w:rsidRPr="00CA4534">
              <w:t>ali vzdrževanih odraslih</w:t>
            </w:r>
            <w:r w:rsidRPr="00CA4534">
              <w:rPr>
                <w:b/>
                <w:i/>
              </w:rPr>
              <w:t xml:space="preserve"> otrok</w:t>
            </w:r>
            <w:r w:rsidRPr="00CA4534">
              <w:t xml:space="preserve"> brez poslovne sposobnosti.</w:t>
            </w:r>
          </w:p>
        </w:tc>
      </w:tr>
    </w:tbl>
    <w:p w14:paraId="5CFE08F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18AA2347" w14:textId="77777777" w:rsidR="00774A4C" w:rsidRPr="00CA4534" w:rsidRDefault="00774A4C" w:rsidP="00774A4C">
      <w:r w:rsidRPr="00CA4534">
        <w:rPr>
          <w:rStyle w:val="HideTWBExt"/>
        </w:rPr>
        <w:t>&lt;/Amend&gt;</w:t>
      </w:r>
    </w:p>
    <w:p w14:paraId="52181BD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1024</w:t>
      </w:r>
      <w:r w:rsidRPr="00CA4534">
        <w:rPr>
          <w:rStyle w:val="HideTWBExt"/>
          <w:b w:val="0"/>
        </w:rPr>
        <w:t>&lt;/NumAm&gt;</w:t>
      </w:r>
    </w:p>
    <w:p w14:paraId="01F08756"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03849043" w14:textId="77777777" w:rsidR="00774A4C" w:rsidRPr="00CA4534" w:rsidRDefault="00774A4C" w:rsidP="00774A4C">
      <w:pPr>
        <w:pStyle w:val="NormalBold"/>
      </w:pPr>
      <w:r w:rsidRPr="00CA4534">
        <w:rPr>
          <w:rStyle w:val="HideTWBExt"/>
          <w:b w:val="0"/>
        </w:rPr>
        <w:t>&lt;/RepeatBlock-By&gt;</w:t>
      </w:r>
    </w:p>
    <w:p w14:paraId="0F9F1FA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68E14CF" w14:textId="77777777" w:rsidR="00774A4C" w:rsidRPr="00CA4534" w:rsidRDefault="00774A4C" w:rsidP="00774A4C">
      <w:pPr>
        <w:pStyle w:val="NormalBold"/>
      </w:pPr>
      <w:r w:rsidRPr="00CA4534">
        <w:rPr>
          <w:rStyle w:val="HideTWBExt"/>
          <w:b w:val="0"/>
        </w:rPr>
        <w:t>&lt;Article&gt;</w:t>
      </w:r>
      <w:r w:rsidRPr="00CA4534">
        <w:t>Člen 31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7F1E428" w14:textId="77777777" w:rsidTr="0059524E">
        <w:trPr>
          <w:trHeight w:hRule="exact" w:val="240"/>
          <w:jc w:val="center"/>
        </w:trPr>
        <w:tc>
          <w:tcPr>
            <w:tcW w:w="9752" w:type="dxa"/>
            <w:gridSpan w:val="2"/>
          </w:tcPr>
          <w:p w14:paraId="73C14145" w14:textId="77777777" w:rsidR="00774A4C" w:rsidRPr="00CA4534" w:rsidRDefault="00774A4C" w:rsidP="0059524E"/>
        </w:tc>
      </w:tr>
      <w:tr w:rsidR="00774A4C" w:rsidRPr="00CA4534" w14:paraId="60848D80" w14:textId="77777777" w:rsidTr="0059524E">
        <w:trPr>
          <w:trHeight w:val="240"/>
          <w:jc w:val="center"/>
        </w:trPr>
        <w:tc>
          <w:tcPr>
            <w:tcW w:w="4876" w:type="dxa"/>
          </w:tcPr>
          <w:p w14:paraId="75CAC88A" w14:textId="77777777" w:rsidR="00774A4C" w:rsidRPr="00CA4534" w:rsidRDefault="00774A4C" w:rsidP="0059524E">
            <w:pPr>
              <w:pStyle w:val="ColumnHeading"/>
            </w:pPr>
            <w:r w:rsidRPr="00CA4534">
              <w:t>Besedilo, ki ga predlaga Komisija</w:t>
            </w:r>
          </w:p>
        </w:tc>
        <w:tc>
          <w:tcPr>
            <w:tcW w:w="4876" w:type="dxa"/>
          </w:tcPr>
          <w:p w14:paraId="7F7C598E" w14:textId="77777777" w:rsidR="00774A4C" w:rsidRPr="00CA4534" w:rsidRDefault="00774A4C" w:rsidP="0059524E">
            <w:pPr>
              <w:pStyle w:val="ColumnHeading"/>
            </w:pPr>
            <w:r w:rsidRPr="00CA4534">
              <w:t>Predlog spremembe</w:t>
            </w:r>
          </w:p>
        </w:tc>
      </w:tr>
      <w:tr w:rsidR="00774A4C" w:rsidRPr="00CA4534" w14:paraId="53369C12" w14:textId="77777777" w:rsidTr="0059524E">
        <w:trPr>
          <w:jc w:val="center"/>
        </w:trPr>
        <w:tc>
          <w:tcPr>
            <w:tcW w:w="4876" w:type="dxa"/>
          </w:tcPr>
          <w:p w14:paraId="58355D83" w14:textId="77777777" w:rsidR="00774A4C" w:rsidRPr="00CA4534" w:rsidRDefault="00774A4C" w:rsidP="0059524E">
            <w:pPr>
              <w:pStyle w:val="Normal6"/>
              <w:rPr>
                <w:b/>
                <w:i/>
              </w:rPr>
            </w:pPr>
            <w:r w:rsidRPr="00CA4534">
              <w:t>1.</w:t>
            </w:r>
            <w:r w:rsidRPr="00CA4534">
              <w:rPr>
                <w:b/>
                <w:i/>
              </w:rPr>
              <w:tab/>
            </w:r>
            <w:r w:rsidRPr="00CA4534">
              <w:t>Prosilec lahko vloži prošnjo v imenu svojega zakonca</w:t>
            </w:r>
            <w:r w:rsidRPr="00CA4534">
              <w:rPr>
                <w:b/>
                <w:i/>
              </w:rPr>
              <w:t xml:space="preserve"> ali partnerja v stabilnem in trajnem razmerju</w:t>
            </w:r>
            <w:r w:rsidRPr="00CA4534">
              <w:t>, mladoletnikov ali vzdrževanih odraslih oseb brez poslovne sposobnosti.</w:t>
            </w:r>
          </w:p>
        </w:tc>
        <w:tc>
          <w:tcPr>
            <w:tcW w:w="4876" w:type="dxa"/>
          </w:tcPr>
          <w:p w14:paraId="125147A7" w14:textId="77777777" w:rsidR="00774A4C" w:rsidRPr="00CA4534" w:rsidRDefault="00774A4C" w:rsidP="0059524E">
            <w:pPr>
              <w:pStyle w:val="Normal6"/>
              <w:rPr>
                <w:b/>
                <w:i/>
              </w:rPr>
            </w:pPr>
            <w:r w:rsidRPr="00CA4534">
              <w:t>1.</w:t>
            </w:r>
            <w:r w:rsidRPr="00CA4534">
              <w:rPr>
                <w:b/>
                <w:i/>
              </w:rPr>
              <w:tab/>
            </w:r>
            <w:r w:rsidRPr="00CA4534">
              <w:t>Prosilec lahko vloži prošnjo v imenu svojega zakonca, mladoletnikov ali vzdrževanih odraslih oseb brez poslovne sposobnosti.</w:t>
            </w:r>
          </w:p>
        </w:tc>
      </w:tr>
    </w:tbl>
    <w:p w14:paraId="710E468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4BB4FA78" w14:textId="77777777" w:rsidR="00774A4C" w:rsidRPr="00CA4534" w:rsidRDefault="00774A4C" w:rsidP="00774A4C">
      <w:r w:rsidRPr="00CA4534">
        <w:rPr>
          <w:rStyle w:val="HideTWBExt"/>
        </w:rPr>
        <w:t>&lt;/Amend&gt;</w:t>
      </w:r>
    </w:p>
    <w:p w14:paraId="78F99B7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1025</w:t>
      </w:r>
      <w:r w:rsidRPr="00CA4534">
        <w:rPr>
          <w:rStyle w:val="HideTWBExt"/>
          <w:b w:val="0"/>
        </w:rPr>
        <w:t>&lt;/NumAm&gt;</w:t>
      </w:r>
    </w:p>
    <w:p w14:paraId="1ACD33B1" w14:textId="77777777" w:rsidR="00774A4C" w:rsidRPr="00CA4534" w:rsidRDefault="00774A4C" w:rsidP="00774A4C">
      <w:pPr>
        <w:pStyle w:val="NormalBold"/>
      </w:pPr>
      <w:r w:rsidRPr="00CA4534">
        <w:rPr>
          <w:rStyle w:val="HideTWBExt"/>
          <w:b w:val="0"/>
        </w:rPr>
        <w:t>&lt;RepeatBlock-By&gt;&lt;Members&gt;</w:t>
      </w:r>
      <w:r w:rsidRPr="00CA4534">
        <w:t>Monika Hohlmeier, Heinz K. Becker</w:t>
      </w:r>
      <w:r w:rsidRPr="00CA4534">
        <w:rPr>
          <w:rStyle w:val="HideTWBExt"/>
          <w:b w:val="0"/>
        </w:rPr>
        <w:t>&lt;/Members&gt;</w:t>
      </w:r>
    </w:p>
    <w:p w14:paraId="4D44C7AB" w14:textId="77777777" w:rsidR="00774A4C" w:rsidRPr="00CA4534" w:rsidRDefault="00774A4C" w:rsidP="00774A4C">
      <w:pPr>
        <w:pStyle w:val="NormalBold"/>
      </w:pPr>
      <w:r w:rsidRPr="00CA4534">
        <w:rPr>
          <w:rStyle w:val="HideTWBExt"/>
          <w:b w:val="0"/>
        </w:rPr>
        <w:t>&lt;/RepeatBlock-By&gt;</w:t>
      </w:r>
    </w:p>
    <w:p w14:paraId="62ACD81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BE9E210" w14:textId="77777777" w:rsidR="00774A4C" w:rsidRPr="00CA4534" w:rsidRDefault="00774A4C" w:rsidP="00774A4C">
      <w:pPr>
        <w:pStyle w:val="NormalBold"/>
      </w:pPr>
      <w:r w:rsidRPr="00CA4534">
        <w:rPr>
          <w:rStyle w:val="HideTWBExt"/>
          <w:b w:val="0"/>
        </w:rPr>
        <w:t>&lt;Article&gt;</w:t>
      </w:r>
      <w:r w:rsidRPr="00CA4534">
        <w:t>Člen 31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533281C" w14:textId="77777777" w:rsidTr="0059524E">
        <w:trPr>
          <w:trHeight w:hRule="exact" w:val="240"/>
          <w:jc w:val="center"/>
        </w:trPr>
        <w:tc>
          <w:tcPr>
            <w:tcW w:w="9752" w:type="dxa"/>
            <w:gridSpan w:val="2"/>
          </w:tcPr>
          <w:p w14:paraId="76924A23" w14:textId="77777777" w:rsidR="00774A4C" w:rsidRPr="00CA4534" w:rsidRDefault="00774A4C" w:rsidP="0059524E"/>
        </w:tc>
      </w:tr>
      <w:tr w:rsidR="00774A4C" w:rsidRPr="00CA4534" w14:paraId="1279F5B3" w14:textId="77777777" w:rsidTr="0059524E">
        <w:trPr>
          <w:trHeight w:val="240"/>
          <w:jc w:val="center"/>
        </w:trPr>
        <w:tc>
          <w:tcPr>
            <w:tcW w:w="4876" w:type="dxa"/>
          </w:tcPr>
          <w:p w14:paraId="76969CB3" w14:textId="77777777" w:rsidR="00774A4C" w:rsidRPr="00CA4534" w:rsidRDefault="00774A4C" w:rsidP="0059524E">
            <w:pPr>
              <w:pStyle w:val="ColumnHeading"/>
            </w:pPr>
            <w:r w:rsidRPr="00CA4534">
              <w:t>Besedilo, ki ga predlaga Komisija</w:t>
            </w:r>
          </w:p>
        </w:tc>
        <w:tc>
          <w:tcPr>
            <w:tcW w:w="4876" w:type="dxa"/>
          </w:tcPr>
          <w:p w14:paraId="0B0679C3" w14:textId="77777777" w:rsidR="00774A4C" w:rsidRPr="00CA4534" w:rsidRDefault="00774A4C" w:rsidP="0059524E">
            <w:pPr>
              <w:pStyle w:val="ColumnHeading"/>
            </w:pPr>
            <w:r w:rsidRPr="00CA4534">
              <w:t>Predlog spremembe</w:t>
            </w:r>
          </w:p>
        </w:tc>
      </w:tr>
      <w:tr w:rsidR="00774A4C" w:rsidRPr="00CA4534" w14:paraId="6D6E2168" w14:textId="77777777" w:rsidTr="0059524E">
        <w:trPr>
          <w:jc w:val="center"/>
        </w:trPr>
        <w:tc>
          <w:tcPr>
            <w:tcW w:w="4876" w:type="dxa"/>
          </w:tcPr>
          <w:p w14:paraId="6BD38EEB" w14:textId="77777777" w:rsidR="00774A4C" w:rsidRPr="00CA4534" w:rsidRDefault="00774A4C" w:rsidP="0059524E">
            <w:pPr>
              <w:pStyle w:val="Normal6"/>
              <w:rPr>
                <w:b/>
                <w:i/>
              </w:rPr>
            </w:pPr>
            <w:r w:rsidRPr="00CA4534">
              <w:t>1.</w:t>
            </w:r>
            <w:r w:rsidRPr="00CA4534">
              <w:rPr>
                <w:b/>
                <w:i/>
              </w:rPr>
              <w:tab/>
            </w:r>
            <w:r w:rsidRPr="00CA4534">
              <w:t>Prosilec lahko vloži prošnjo v imenu svojega zakonca ali partnerja v stabilnem in trajnem razmerju,</w:t>
            </w:r>
            <w:r w:rsidRPr="00CA4534">
              <w:rPr>
                <w:b/>
                <w:i/>
              </w:rPr>
              <w:t xml:space="preserve"> mladoletnikov</w:t>
            </w:r>
            <w:r w:rsidRPr="00CA4534">
              <w:t xml:space="preserve"> ali vzdrževanih odraslih oseb brez poslovne sposobnosti.</w:t>
            </w:r>
          </w:p>
        </w:tc>
        <w:tc>
          <w:tcPr>
            <w:tcW w:w="4876" w:type="dxa"/>
          </w:tcPr>
          <w:p w14:paraId="2E1EC4BC" w14:textId="77777777" w:rsidR="00774A4C" w:rsidRPr="00CA4534" w:rsidRDefault="00774A4C" w:rsidP="0059524E">
            <w:pPr>
              <w:pStyle w:val="Normal6"/>
              <w:rPr>
                <w:b/>
                <w:i/>
              </w:rPr>
            </w:pPr>
            <w:r w:rsidRPr="00CA4534">
              <w:t>1.</w:t>
            </w:r>
            <w:r w:rsidRPr="00CA4534">
              <w:rPr>
                <w:b/>
                <w:i/>
              </w:rPr>
              <w:tab/>
            </w:r>
            <w:r w:rsidRPr="00CA4534">
              <w:t>Prosilec lahko vloži prošnjo v imenu svojega zakonca ali partnerja v stabilnem in trajnem razmerju,</w:t>
            </w:r>
            <w:r w:rsidRPr="00CA4534">
              <w:rPr>
                <w:b/>
                <w:i/>
              </w:rPr>
              <w:t xml:space="preserve"> mladoletnih otrok</w:t>
            </w:r>
            <w:r w:rsidRPr="00CA4534">
              <w:t xml:space="preserve"> ali vzdrževanih odraslih oseb brez poslovne sposobnosti.</w:t>
            </w:r>
          </w:p>
        </w:tc>
      </w:tr>
    </w:tbl>
    <w:p w14:paraId="35048D1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AA48970" w14:textId="77777777" w:rsidR="00774A4C" w:rsidRPr="00CA4534" w:rsidRDefault="00774A4C" w:rsidP="00774A4C">
      <w:r w:rsidRPr="00CA4534">
        <w:rPr>
          <w:rStyle w:val="HideTWBExt"/>
        </w:rPr>
        <w:t>&lt;/Amend&gt;</w:t>
      </w:r>
    </w:p>
    <w:p w14:paraId="6539535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1026</w:t>
      </w:r>
      <w:r w:rsidRPr="00CA4534">
        <w:rPr>
          <w:rStyle w:val="HideTWBExt"/>
          <w:b w:val="0"/>
        </w:rPr>
        <w:t>&lt;/NumAm&gt;</w:t>
      </w:r>
    </w:p>
    <w:p w14:paraId="63403A80"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32113C48" w14:textId="77777777" w:rsidR="00774A4C" w:rsidRPr="00CA4534" w:rsidRDefault="00774A4C" w:rsidP="00774A4C">
      <w:pPr>
        <w:pStyle w:val="NormalBold"/>
      </w:pPr>
      <w:r w:rsidRPr="00CA4534">
        <w:rPr>
          <w:rStyle w:val="HideTWBExt"/>
          <w:b w:val="0"/>
        </w:rPr>
        <w:t>&lt;/RepeatBlock-By&gt;</w:t>
      </w:r>
    </w:p>
    <w:p w14:paraId="5A4272B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236D6A7" w14:textId="77777777" w:rsidR="00774A4C" w:rsidRPr="00CA4534" w:rsidRDefault="00774A4C" w:rsidP="00774A4C">
      <w:pPr>
        <w:pStyle w:val="NormalBold"/>
      </w:pPr>
      <w:r w:rsidRPr="00CA4534">
        <w:rPr>
          <w:rStyle w:val="HideTWBExt"/>
          <w:b w:val="0"/>
        </w:rPr>
        <w:t>&lt;Article&gt;</w:t>
      </w:r>
      <w:r w:rsidRPr="00CA4534">
        <w:t>Člen 31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AE0EAE1" w14:textId="77777777" w:rsidTr="0059524E">
        <w:trPr>
          <w:trHeight w:hRule="exact" w:val="240"/>
          <w:jc w:val="center"/>
        </w:trPr>
        <w:tc>
          <w:tcPr>
            <w:tcW w:w="9752" w:type="dxa"/>
            <w:gridSpan w:val="2"/>
          </w:tcPr>
          <w:p w14:paraId="4CD5A327" w14:textId="77777777" w:rsidR="00774A4C" w:rsidRPr="00CA4534" w:rsidRDefault="00774A4C" w:rsidP="0059524E"/>
        </w:tc>
      </w:tr>
      <w:tr w:rsidR="00774A4C" w:rsidRPr="00CA4534" w14:paraId="29B52DB6" w14:textId="77777777" w:rsidTr="0059524E">
        <w:trPr>
          <w:trHeight w:val="240"/>
          <w:jc w:val="center"/>
        </w:trPr>
        <w:tc>
          <w:tcPr>
            <w:tcW w:w="4876" w:type="dxa"/>
          </w:tcPr>
          <w:p w14:paraId="619FA02A" w14:textId="77777777" w:rsidR="00774A4C" w:rsidRPr="00CA4534" w:rsidRDefault="00774A4C" w:rsidP="0059524E">
            <w:pPr>
              <w:pStyle w:val="ColumnHeading"/>
            </w:pPr>
            <w:r w:rsidRPr="00CA4534">
              <w:t>Besedilo, ki ga predlaga Komisija</w:t>
            </w:r>
          </w:p>
        </w:tc>
        <w:tc>
          <w:tcPr>
            <w:tcW w:w="4876" w:type="dxa"/>
          </w:tcPr>
          <w:p w14:paraId="43D050B6" w14:textId="77777777" w:rsidR="00774A4C" w:rsidRPr="00CA4534" w:rsidRDefault="00774A4C" w:rsidP="0059524E">
            <w:pPr>
              <w:pStyle w:val="ColumnHeading"/>
            </w:pPr>
            <w:r w:rsidRPr="00CA4534">
              <w:t>Predlog spremembe</w:t>
            </w:r>
          </w:p>
        </w:tc>
      </w:tr>
      <w:tr w:rsidR="00774A4C" w:rsidRPr="00CA4534" w14:paraId="542C2D4D" w14:textId="77777777" w:rsidTr="0059524E">
        <w:trPr>
          <w:jc w:val="center"/>
        </w:trPr>
        <w:tc>
          <w:tcPr>
            <w:tcW w:w="4876" w:type="dxa"/>
          </w:tcPr>
          <w:p w14:paraId="26A75F8F" w14:textId="77777777" w:rsidR="00774A4C" w:rsidRPr="00CA4534" w:rsidRDefault="00774A4C" w:rsidP="0059524E">
            <w:pPr>
              <w:pStyle w:val="Normal6"/>
              <w:rPr>
                <w:b/>
                <w:i/>
              </w:rPr>
            </w:pPr>
            <w:r w:rsidRPr="00CA4534">
              <w:rPr>
                <w:b/>
                <w:i/>
              </w:rPr>
              <w:t>2.</w:t>
            </w:r>
            <w:r w:rsidRPr="00CA4534">
              <w:rPr>
                <w:b/>
                <w:i/>
              </w:rPr>
              <w:tab/>
              <w:t>Zakonec ali partner iz odstavka 1 je zaupno obveščen o ustreznih postopkovnih posledicah vložitve prošnje v njegovem imenu in o njegovi pravici, da poda ločeno prošnjo za mednarodno zaščito. Kadar se zakonec ali partner ne strinja z vložitvijo prošnje v njegovem imenu, ima možnost vložiti prošnjo v svojem imenu.</w:t>
            </w:r>
          </w:p>
        </w:tc>
        <w:tc>
          <w:tcPr>
            <w:tcW w:w="4876" w:type="dxa"/>
          </w:tcPr>
          <w:p w14:paraId="7E09AC84" w14:textId="77777777" w:rsidR="00774A4C" w:rsidRPr="00CA4534" w:rsidRDefault="00774A4C" w:rsidP="0059524E">
            <w:pPr>
              <w:pStyle w:val="Normal6"/>
              <w:rPr>
                <w:b/>
                <w:i/>
              </w:rPr>
            </w:pPr>
            <w:r w:rsidRPr="00CA4534">
              <w:rPr>
                <w:b/>
                <w:i/>
              </w:rPr>
              <w:t>črtano</w:t>
            </w:r>
          </w:p>
        </w:tc>
      </w:tr>
    </w:tbl>
    <w:p w14:paraId="3DD2CBC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AE12F5E" w14:textId="77777777" w:rsidR="00774A4C" w:rsidRPr="00CA4534" w:rsidRDefault="00774A4C" w:rsidP="00774A4C">
      <w:r w:rsidRPr="00CA4534">
        <w:rPr>
          <w:rStyle w:val="HideTWBExt"/>
        </w:rPr>
        <w:t>&lt;/Amend&gt;</w:t>
      </w:r>
    </w:p>
    <w:p w14:paraId="0BE3165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1027</w:t>
      </w:r>
      <w:r w:rsidRPr="00CA4534">
        <w:rPr>
          <w:rStyle w:val="HideTWBExt"/>
          <w:b w:val="0"/>
        </w:rPr>
        <w:t>&lt;/NumAm&gt;</w:t>
      </w:r>
    </w:p>
    <w:p w14:paraId="21DC1438"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13006650" w14:textId="77777777" w:rsidR="00774A4C" w:rsidRPr="00CA4534" w:rsidRDefault="00774A4C" w:rsidP="00774A4C">
      <w:pPr>
        <w:pStyle w:val="NormalBold"/>
      </w:pPr>
      <w:r w:rsidRPr="00CA4534">
        <w:rPr>
          <w:rStyle w:val="HideTWBExt"/>
          <w:b w:val="0"/>
        </w:rPr>
        <w:t>&lt;/RepeatBlock-By&gt;</w:t>
      </w:r>
    </w:p>
    <w:p w14:paraId="1161C6D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F169772" w14:textId="77777777" w:rsidR="00774A4C" w:rsidRPr="00CA4534" w:rsidRDefault="00774A4C" w:rsidP="00774A4C">
      <w:pPr>
        <w:pStyle w:val="NormalBold"/>
      </w:pPr>
      <w:r w:rsidRPr="00CA4534">
        <w:rPr>
          <w:rStyle w:val="HideTWBExt"/>
          <w:b w:val="0"/>
        </w:rPr>
        <w:t>&lt;Article&gt;</w:t>
      </w:r>
      <w:r w:rsidRPr="00CA4534">
        <w:t>Člen 31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BC68ACD" w14:textId="77777777" w:rsidTr="0059524E">
        <w:trPr>
          <w:trHeight w:hRule="exact" w:val="240"/>
          <w:jc w:val="center"/>
        </w:trPr>
        <w:tc>
          <w:tcPr>
            <w:tcW w:w="9752" w:type="dxa"/>
            <w:gridSpan w:val="2"/>
          </w:tcPr>
          <w:p w14:paraId="50BCF317" w14:textId="77777777" w:rsidR="00774A4C" w:rsidRPr="00CA4534" w:rsidRDefault="00774A4C" w:rsidP="0059524E"/>
        </w:tc>
      </w:tr>
      <w:tr w:rsidR="00774A4C" w:rsidRPr="00CA4534" w14:paraId="1CE5D49C" w14:textId="77777777" w:rsidTr="0059524E">
        <w:trPr>
          <w:trHeight w:val="240"/>
          <w:jc w:val="center"/>
        </w:trPr>
        <w:tc>
          <w:tcPr>
            <w:tcW w:w="4876" w:type="dxa"/>
          </w:tcPr>
          <w:p w14:paraId="0AC7C553" w14:textId="77777777" w:rsidR="00774A4C" w:rsidRPr="00CA4534" w:rsidRDefault="00774A4C" w:rsidP="0059524E">
            <w:pPr>
              <w:pStyle w:val="ColumnHeading"/>
            </w:pPr>
            <w:r w:rsidRPr="00CA4534">
              <w:t>Besedilo, ki ga predlaga Komisija</w:t>
            </w:r>
          </w:p>
        </w:tc>
        <w:tc>
          <w:tcPr>
            <w:tcW w:w="4876" w:type="dxa"/>
          </w:tcPr>
          <w:p w14:paraId="2CE9B587" w14:textId="77777777" w:rsidR="00774A4C" w:rsidRPr="00CA4534" w:rsidRDefault="00774A4C" w:rsidP="0059524E">
            <w:pPr>
              <w:pStyle w:val="ColumnHeading"/>
            </w:pPr>
            <w:r w:rsidRPr="00CA4534">
              <w:t>Predlog spremembe</w:t>
            </w:r>
          </w:p>
        </w:tc>
      </w:tr>
      <w:tr w:rsidR="00774A4C" w:rsidRPr="00CA4534" w14:paraId="1EF7A592" w14:textId="77777777" w:rsidTr="0059524E">
        <w:trPr>
          <w:jc w:val="center"/>
        </w:trPr>
        <w:tc>
          <w:tcPr>
            <w:tcW w:w="4876" w:type="dxa"/>
          </w:tcPr>
          <w:p w14:paraId="381A32F9" w14:textId="77777777" w:rsidR="00774A4C" w:rsidRPr="00CA4534" w:rsidRDefault="00774A4C" w:rsidP="0059524E">
            <w:pPr>
              <w:pStyle w:val="Normal6"/>
              <w:rPr>
                <w:b/>
                <w:i/>
              </w:rPr>
            </w:pPr>
            <w:r w:rsidRPr="00CA4534">
              <w:rPr>
                <w:b/>
                <w:i/>
              </w:rPr>
              <w:t>2.</w:t>
            </w:r>
            <w:r w:rsidRPr="00CA4534">
              <w:rPr>
                <w:b/>
                <w:i/>
              </w:rPr>
              <w:tab/>
              <w:t>Zakonec ali partner iz odstavka 1 je zaupno obveščen o ustreznih postopkovnih posledicah vložitve prošnje v njegovem imenu in o njegovi pravici, da poda ločeno prošnjo za mednarodno zaščito. Kadar se zakonec ali partner ne strinja z vložitvijo prošnje v njegovem imenu, ima možnost vložiti prošnjo v svojem imenu.</w:t>
            </w:r>
          </w:p>
        </w:tc>
        <w:tc>
          <w:tcPr>
            <w:tcW w:w="4876" w:type="dxa"/>
          </w:tcPr>
          <w:p w14:paraId="60224D2D" w14:textId="77777777" w:rsidR="00774A4C" w:rsidRPr="00CA4534" w:rsidRDefault="00774A4C" w:rsidP="0059524E">
            <w:pPr>
              <w:pStyle w:val="Normal6"/>
              <w:rPr>
                <w:b/>
                <w:i/>
              </w:rPr>
            </w:pPr>
            <w:r w:rsidRPr="00CA4534">
              <w:rPr>
                <w:b/>
                <w:i/>
              </w:rPr>
              <w:t>črtano</w:t>
            </w:r>
          </w:p>
        </w:tc>
      </w:tr>
    </w:tbl>
    <w:p w14:paraId="1D978CE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A067DD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615C8B1" w14:textId="77777777" w:rsidR="00774A4C" w:rsidRPr="00CA4534" w:rsidRDefault="00774A4C" w:rsidP="00774A4C">
      <w:pPr>
        <w:pStyle w:val="Normal12Italic"/>
        <w:rPr>
          <w:lang w:val="sl-SI"/>
        </w:rPr>
      </w:pPr>
      <w:r w:rsidRPr="00CA4534">
        <w:rPr>
          <w:lang w:val="sl-SI"/>
        </w:rPr>
        <w:t>Povezano s spremembo naslova člena 31.</w:t>
      </w:r>
    </w:p>
    <w:p w14:paraId="4CC0FB40" w14:textId="77777777" w:rsidR="00774A4C" w:rsidRPr="00CA4534" w:rsidRDefault="00774A4C" w:rsidP="00774A4C">
      <w:r w:rsidRPr="00CA4534">
        <w:rPr>
          <w:rStyle w:val="HideTWBExt"/>
        </w:rPr>
        <w:t>&lt;/Amend&gt;</w:t>
      </w:r>
    </w:p>
    <w:p w14:paraId="2273B4F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1028</w:t>
      </w:r>
      <w:r w:rsidRPr="00CA4534">
        <w:rPr>
          <w:rStyle w:val="HideTWBExt"/>
          <w:b w:val="0"/>
        </w:rPr>
        <w:t>&lt;/NumAm&gt;</w:t>
      </w:r>
    </w:p>
    <w:p w14:paraId="4BF35FF2"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52B4A16D" w14:textId="77777777" w:rsidR="00774A4C" w:rsidRPr="00CA4534" w:rsidRDefault="00774A4C" w:rsidP="00774A4C">
      <w:pPr>
        <w:pStyle w:val="NormalBold"/>
      </w:pPr>
      <w:r w:rsidRPr="00CA4534">
        <w:rPr>
          <w:rStyle w:val="HideTWBExt"/>
          <w:b w:val="0"/>
        </w:rPr>
        <w:t>&lt;/RepeatBlock-By&gt;</w:t>
      </w:r>
    </w:p>
    <w:p w14:paraId="76A1BC9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5CDFA6D" w14:textId="77777777" w:rsidR="00774A4C" w:rsidRPr="00CA4534" w:rsidRDefault="00774A4C" w:rsidP="00774A4C">
      <w:pPr>
        <w:pStyle w:val="NormalBold"/>
      </w:pPr>
      <w:r w:rsidRPr="00CA4534">
        <w:rPr>
          <w:rStyle w:val="HideTWBExt"/>
          <w:b w:val="0"/>
        </w:rPr>
        <w:t>&lt;Article&gt;</w:t>
      </w:r>
      <w:r w:rsidRPr="00CA4534">
        <w:t>Člen 31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EC68554" w14:textId="77777777" w:rsidTr="0059524E">
        <w:trPr>
          <w:trHeight w:hRule="exact" w:val="240"/>
          <w:jc w:val="center"/>
        </w:trPr>
        <w:tc>
          <w:tcPr>
            <w:tcW w:w="9752" w:type="dxa"/>
            <w:gridSpan w:val="2"/>
          </w:tcPr>
          <w:p w14:paraId="3A0CF958" w14:textId="77777777" w:rsidR="00774A4C" w:rsidRPr="00CA4534" w:rsidRDefault="00774A4C" w:rsidP="0059524E"/>
        </w:tc>
      </w:tr>
      <w:tr w:rsidR="00774A4C" w:rsidRPr="00CA4534" w14:paraId="5AABAF48" w14:textId="77777777" w:rsidTr="0059524E">
        <w:trPr>
          <w:trHeight w:val="240"/>
          <w:jc w:val="center"/>
        </w:trPr>
        <w:tc>
          <w:tcPr>
            <w:tcW w:w="4876" w:type="dxa"/>
          </w:tcPr>
          <w:p w14:paraId="40F5B19F" w14:textId="77777777" w:rsidR="00774A4C" w:rsidRPr="00CA4534" w:rsidRDefault="00774A4C" w:rsidP="0059524E">
            <w:pPr>
              <w:pStyle w:val="ColumnHeading"/>
            </w:pPr>
            <w:r w:rsidRPr="00CA4534">
              <w:t>Besedilo, ki ga predlaga Komisija</w:t>
            </w:r>
          </w:p>
        </w:tc>
        <w:tc>
          <w:tcPr>
            <w:tcW w:w="4876" w:type="dxa"/>
          </w:tcPr>
          <w:p w14:paraId="2CABECE4" w14:textId="77777777" w:rsidR="00774A4C" w:rsidRPr="00CA4534" w:rsidRDefault="00774A4C" w:rsidP="0059524E">
            <w:pPr>
              <w:pStyle w:val="ColumnHeading"/>
            </w:pPr>
            <w:r w:rsidRPr="00CA4534">
              <w:t>Predlog spremembe</w:t>
            </w:r>
          </w:p>
        </w:tc>
      </w:tr>
      <w:tr w:rsidR="00774A4C" w:rsidRPr="00CA4534" w14:paraId="1DD5E7E7" w14:textId="77777777" w:rsidTr="0059524E">
        <w:trPr>
          <w:jc w:val="center"/>
        </w:trPr>
        <w:tc>
          <w:tcPr>
            <w:tcW w:w="4876" w:type="dxa"/>
          </w:tcPr>
          <w:p w14:paraId="07704FCD" w14:textId="77777777" w:rsidR="00774A4C" w:rsidRPr="00CA4534" w:rsidRDefault="00774A4C" w:rsidP="0059524E">
            <w:pPr>
              <w:pStyle w:val="Normal6"/>
              <w:rPr>
                <w:b/>
                <w:i/>
              </w:rPr>
            </w:pPr>
            <w:r w:rsidRPr="00CA4534">
              <w:rPr>
                <w:b/>
                <w:i/>
              </w:rPr>
              <w:t>2.</w:t>
            </w:r>
            <w:r w:rsidRPr="00CA4534">
              <w:rPr>
                <w:b/>
                <w:i/>
              </w:rPr>
              <w:tab/>
              <w:t>Zakonec ali partner iz odstavka 1 je zaupno obveščen o ustreznih postopkovnih posledicah vložitve prošnje v njegovem imenu in o njegovi pravici, da poda ločeno prošnjo za mednarodno zaščito. Kadar se zakonec ali partner ne strinja z vložitvijo prošnje v njegovem imenu, ima možnost vložiti prošnjo v svojem imenu.</w:t>
            </w:r>
          </w:p>
        </w:tc>
        <w:tc>
          <w:tcPr>
            <w:tcW w:w="4876" w:type="dxa"/>
          </w:tcPr>
          <w:p w14:paraId="7AB21B80" w14:textId="77777777" w:rsidR="00774A4C" w:rsidRPr="00CA4534" w:rsidRDefault="00774A4C" w:rsidP="0059524E">
            <w:pPr>
              <w:pStyle w:val="Normal6"/>
              <w:rPr>
                <w:b/>
                <w:i/>
              </w:rPr>
            </w:pPr>
            <w:r w:rsidRPr="00CA4534">
              <w:rPr>
                <w:b/>
                <w:i/>
              </w:rPr>
              <w:t>črtano</w:t>
            </w:r>
          </w:p>
        </w:tc>
      </w:tr>
    </w:tbl>
    <w:p w14:paraId="322E39B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2684505" w14:textId="77777777" w:rsidR="00774A4C" w:rsidRPr="00CA4534" w:rsidRDefault="00774A4C" w:rsidP="00774A4C">
      <w:r w:rsidRPr="00CA4534">
        <w:rPr>
          <w:rStyle w:val="HideTWBExt"/>
        </w:rPr>
        <w:t>&lt;/Amend&gt;</w:t>
      </w:r>
    </w:p>
    <w:p w14:paraId="652CA51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1029</w:t>
      </w:r>
      <w:r w:rsidRPr="00CA4534">
        <w:rPr>
          <w:rStyle w:val="HideTWBExt"/>
          <w:b w:val="0"/>
        </w:rPr>
        <w:t>&lt;/NumAm&gt;</w:t>
      </w:r>
    </w:p>
    <w:p w14:paraId="7CC70A45"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7AE1F6DE" w14:textId="77777777" w:rsidR="00774A4C" w:rsidRPr="00CA4534" w:rsidRDefault="00774A4C" w:rsidP="00774A4C">
      <w:pPr>
        <w:pStyle w:val="NormalBold"/>
      </w:pPr>
      <w:r w:rsidRPr="00CA4534">
        <w:rPr>
          <w:rStyle w:val="HideTWBExt"/>
          <w:b w:val="0"/>
        </w:rPr>
        <w:t>&lt;/RepeatBlock-By&gt;</w:t>
      </w:r>
    </w:p>
    <w:p w14:paraId="49C8A1F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0F9D87F" w14:textId="77777777" w:rsidR="00774A4C" w:rsidRPr="00CA4534" w:rsidRDefault="00774A4C" w:rsidP="00774A4C">
      <w:pPr>
        <w:pStyle w:val="NormalBold"/>
      </w:pPr>
      <w:r w:rsidRPr="00CA4534">
        <w:rPr>
          <w:rStyle w:val="HideTWBExt"/>
          <w:b w:val="0"/>
        </w:rPr>
        <w:t>&lt;Article&gt;</w:t>
      </w:r>
      <w:r w:rsidRPr="00CA4534">
        <w:t>Člen 31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EB36151" w14:textId="77777777" w:rsidTr="0059524E">
        <w:trPr>
          <w:trHeight w:hRule="exact" w:val="240"/>
          <w:jc w:val="center"/>
        </w:trPr>
        <w:tc>
          <w:tcPr>
            <w:tcW w:w="9752" w:type="dxa"/>
            <w:gridSpan w:val="2"/>
          </w:tcPr>
          <w:p w14:paraId="7BF34538" w14:textId="77777777" w:rsidR="00774A4C" w:rsidRPr="00CA4534" w:rsidRDefault="00774A4C" w:rsidP="0059524E"/>
        </w:tc>
      </w:tr>
      <w:tr w:rsidR="00774A4C" w:rsidRPr="00CA4534" w14:paraId="29B1BA7B" w14:textId="77777777" w:rsidTr="0059524E">
        <w:trPr>
          <w:trHeight w:val="240"/>
          <w:jc w:val="center"/>
        </w:trPr>
        <w:tc>
          <w:tcPr>
            <w:tcW w:w="4876" w:type="dxa"/>
          </w:tcPr>
          <w:p w14:paraId="02A93087" w14:textId="77777777" w:rsidR="00774A4C" w:rsidRPr="00CA4534" w:rsidRDefault="00774A4C" w:rsidP="0059524E">
            <w:pPr>
              <w:pStyle w:val="ColumnHeading"/>
            </w:pPr>
            <w:r w:rsidRPr="00CA4534">
              <w:t>Besedilo, ki ga predlaga Komisija</w:t>
            </w:r>
          </w:p>
        </w:tc>
        <w:tc>
          <w:tcPr>
            <w:tcW w:w="4876" w:type="dxa"/>
          </w:tcPr>
          <w:p w14:paraId="2FB76530" w14:textId="77777777" w:rsidR="00774A4C" w:rsidRPr="00CA4534" w:rsidRDefault="00774A4C" w:rsidP="0059524E">
            <w:pPr>
              <w:pStyle w:val="ColumnHeading"/>
            </w:pPr>
            <w:r w:rsidRPr="00CA4534">
              <w:t>Predlog spremembe</w:t>
            </w:r>
          </w:p>
        </w:tc>
      </w:tr>
      <w:tr w:rsidR="00774A4C" w:rsidRPr="00CA4534" w14:paraId="738BD88D" w14:textId="77777777" w:rsidTr="0059524E">
        <w:trPr>
          <w:jc w:val="center"/>
        </w:trPr>
        <w:tc>
          <w:tcPr>
            <w:tcW w:w="4876" w:type="dxa"/>
          </w:tcPr>
          <w:p w14:paraId="224BDB93" w14:textId="77777777" w:rsidR="00774A4C" w:rsidRPr="00CA4534" w:rsidRDefault="00774A4C" w:rsidP="0059524E">
            <w:pPr>
              <w:pStyle w:val="Normal6"/>
              <w:rPr>
                <w:b/>
                <w:i/>
              </w:rPr>
            </w:pPr>
            <w:r w:rsidRPr="00CA4534">
              <w:rPr>
                <w:b/>
                <w:i/>
              </w:rPr>
              <w:t>2.</w:t>
            </w:r>
            <w:r w:rsidRPr="00CA4534">
              <w:rPr>
                <w:b/>
                <w:i/>
              </w:rPr>
              <w:tab/>
              <w:t>Zakonec ali partner iz odstavka 1 je zaupno obveščen o ustreznih postopkovnih posledicah vložitve prošnje v njegovem imenu in o njegovi pravici, da poda ločeno prošnjo za mednarodno zaščito. Kadar se zakonec ali partner ne strinja z vložitvijo prošnje v njegovem imenu, ima možnost vložiti prošnjo v svojem imenu.</w:t>
            </w:r>
          </w:p>
        </w:tc>
        <w:tc>
          <w:tcPr>
            <w:tcW w:w="4876" w:type="dxa"/>
          </w:tcPr>
          <w:p w14:paraId="5333568A" w14:textId="77777777" w:rsidR="00774A4C" w:rsidRPr="00CA4534" w:rsidRDefault="00774A4C" w:rsidP="0059524E">
            <w:pPr>
              <w:pStyle w:val="Normal6"/>
              <w:rPr>
                <w:b/>
                <w:i/>
              </w:rPr>
            </w:pPr>
            <w:r w:rsidRPr="00CA4534">
              <w:rPr>
                <w:b/>
                <w:i/>
              </w:rPr>
              <w:t>črtano</w:t>
            </w:r>
          </w:p>
        </w:tc>
      </w:tr>
    </w:tbl>
    <w:p w14:paraId="56FF930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25B9676A" w14:textId="77777777" w:rsidR="00774A4C" w:rsidRPr="00CA4534" w:rsidRDefault="00774A4C" w:rsidP="00774A4C">
      <w:r w:rsidRPr="00CA4534">
        <w:rPr>
          <w:rStyle w:val="HideTWBExt"/>
        </w:rPr>
        <w:t>&lt;/Amend&gt;</w:t>
      </w:r>
    </w:p>
    <w:p w14:paraId="54C1137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1030</w:t>
      </w:r>
      <w:r w:rsidRPr="00CA4534">
        <w:rPr>
          <w:rStyle w:val="HideTWBExt"/>
          <w:b w:val="0"/>
        </w:rPr>
        <w:t>&lt;/NumAm&gt;</w:t>
      </w:r>
    </w:p>
    <w:p w14:paraId="0E159547" w14:textId="77777777" w:rsidR="00774A4C" w:rsidRPr="00CA4534" w:rsidRDefault="00774A4C" w:rsidP="00774A4C">
      <w:pPr>
        <w:pStyle w:val="NormalBold"/>
      </w:pPr>
      <w:r w:rsidRPr="00CA4534">
        <w:rPr>
          <w:rStyle w:val="HideTWBExt"/>
          <w:b w:val="0"/>
        </w:rPr>
        <w:t>&lt;RepeatBlock-By&gt;&lt;Members&gt;</w:t>
      </w:r>
      <w:r w:rsidRPr="00CA4534">
        <w:t>Péter Niedermüller, Birgit Sippel, Josef Weidenholzer, Ana Gomes</w:t>
      </w:r>
      <w:r w:rsidRPr="00CA4534">
        <w:rPr>
          <w:rStyle w:val="HideTWBExt"/>
          <w:b w:val="0"/>
        </w:rPr>
        <w:t>&lt;/Members&gt;</w:t>
      </w:r>
    </w:p>
    <w:p w14:paraId="6D0C89B9" w14:textId="77777777" w:rsidR="00774A4C" w:rsidRPr="00CA4534" w:rsidRDefault="00774A4C" w:rsidP="00774A4C">
      <w:pPr>
        <w:pStyle w:val="NormalBold"/>
      </w:pPr>
      <w:r w:rsidRPr="00CA4534">
        <w:rPr>
          <w:rStyle w:val="HideTWBExt"/>
          <w:b w:val="0"/>
        </w:rPr>
        <w:t>&lt;/RepeatBlock-By&gt;</w:t>
      </w:r>
    </w:p>
    <w:p w14:paraId="150C829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BFB4CA7" w14:textId="77777777" w:rsidR="00774A4C" w:rsidRPr="00CA4534" w:rsidRDefault="00774A4C" w:rsidP="00774A4C">
      <w:pPr>
        <w:pStyle w:val="NormalBold"/>
      </w:pPr>
      <w:r w:rsidRPr="00CA4534">
        <w:rPr>
          <w:rStyle w:val="HideTWBExt"/>
          <w:b w:val="0"/>
        </w:rPr>
        <w:t>&lt;Article&gt;</w:t>
      </w:r>
      <w:r w:rsidRPr="00CA4534">
        <w:t>Člen 31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B0B0E5" w14:textId="77777777" w:rsidTr="0059524E">
        <w:trPr>
          <w:trHeight w:hRule="exact" w:val="240"/>
          <w:jc w:val="center"/>
        </w:trPr>
        <w:tc>
          <w:tcPr>
            <w:tcW w:w="9752" w:type="dxa"/>
            <w:gridSpan w:val="2"/>
          </w:tcPr>
          <w:p w14:paraId="12B85C11" w14:textId="77777777" w:rsidR="00774A4C" w:rsidRPr="00CA4534" w:rsidRDefault="00774A4C" w:rsidP="0059524E"/>
        </w:tc>
      </w:tr>
      <w:tr w:rsidR="00774A4C" w:rsidRPr="00CA4534" w14:paraId="6E3DFC0E" w14:textId="77777777" w:rsidTr="0059524E">
        <w:trPr>
          <w:trHeight w:val="240"/>
          <w:jc w:val="center"/>
        </w:trPr>
        <w:tc>
          <w:tcPr>
            <w:tcW w:w="4876" w:type="dxa"/>
          </w:tcPr>
          <w:p w14:paraId="267F2E4A" w14:textId="77777777" w:rsidR="00774A4C" w:rsidRPr="00CA4534" w:rsidRDefault="00774A4C" w:rsidP="0059524E">
            <w:pPr>
              <w:pStyle w:val="ColumnHeading"/>
            </w:pPr>
            <w:r w:rsidRPr="00CA4534">
              <w:t>Besedilo, ki ga predlaga Komisija</w:t>
            </w:r>
          </w:p>
        </w:tc>
        <w:tc>
          <w:tcPr>
            <w:tcW w:w="4876" w:type="dxa"/>
          </w:tcPr>
          <w:p w14:paraId="781F9257" w14:textId="77777777" w:rsidR="00774A4C" w:rsidRPr="00CA4534" w:rsidRDefault="00774A4C" w:rsidP="0059524E">
            <w:pPr>
              <w:pStyle w:val="ColumnHeading"/>
            </w:pPr>
            <w:r w:rsidRPr="00CA4534">
              <w:t>Predlog spremembe</w:t>
            </w:r>
          </w:p>
        </w:tc>
      </w:tr>
      <w:tr w:rsidR="00774A4C" w:rsidRPr="00CA4534" w14:paraId="4B8ABA05" w14:textId="77777777" w:rsidTr="0059524E">
        <w:trPr>
          <w:jc w:val="center"/>
        </w:trPr>
        <w:tc>
          <w:tcPr>
            <w:tcW w:w="4876" w:type="dxa"/>
          </w:tcPr>
          <w:p w14:paraId="5AFB8704" w14:textId="77777777" w:rsidR="00774A4C" w:rsidRPr="00CA4534" w:rsidRDefault="00774A4C" w:rsidP="0059524E">
            <w:pPr>
              <w:pStyle w:val="Normal6"/>
              <w:rPr>
                <w:b/>
                <w:i/>
              </w:rPr>
            </w:pPr>
            <w:r w:rsidRPr="00CA4534">
              <w:t>2.</w:t>
            </w:r>
            <w:r w:rsidRPr="00CA4534">
              <w:rPr>
                <w:b/>
                <w:i/>
              </w:rPr>
              <w:tab/>
              <w:t>Zakonec ali partner</w:t>
            </w:r>
            <w:r w:rsidRPr="00CA4534">
              <w:t xml:space="preserve"> iz odstavka 1</w:t>
            </w:r>
            <w:r w:rsidRPr="00CA4534">
              <w:rPr>
                <w:b/>
                <w:i/>
              </w:rPr>
              <w:t xml:space="preserve"> je</w:t>
            </w:r>
            <w:r w:rsidRPr="00CA4534">
              <w:t xml:space="preserve"> zaupno</w:t>
            </w:r>
            <w:r w:rsidRPr="00CA4534">
              <w:rPr>
                <w:b/>
                <w:i/>
              </w:rPr>
              <w:t xml:space="preserve"> obveščen</w:t>
            </w:r>
            <w:r w:rsidRPr="00CA4534">
              <w:t xml:space="preserve"> o ustreznih postopkovnih posledicah vložitve prošnje v njegovem imenu in o njegovi pravici, da poda ločeno prošnjo za mednarodno zaščito. Kadar se zakonec ali partner ne strinja z vložitvijo prošnje v njegovem imenu, ima</w:t>
            </w:r>
            <w:r w:rsidRPr="00CA4534">
              <w:rPr>
                <w:b/>
                <w:i/>
              </w:rPr>
              <w:t xml:space="preserve"> možnost</w:t>
            </w:r>
            <w:r w:rsidRPr="00CA4534">
              <w:t xml:space="preserve"> vložiti prošnjo v svojem imenu.</w:t>
            </w:r>
          </w:p>
        </w:tc>
        <w:tc>
          <w:tcPr>
            <w:tcW w:w="4876" w:type="dxa"/>
          </w:tcPr>
          <w:p w14:paraId="7E778DE0" w14:textId="77777777" w:rsidR="00774A4C" w:rsidRPr="00CA4534" w:rsidRDefault="00774A4C" w:rsidP="0059524E">
            <w:pPr>
              <w:pStyle w:val="Normal6"/>
              <w:rPr>
                <w:b/>
                <w:i/>
              </w:rPr>
            </w:pPr>
            <w:r w:rsidRPr="00CA4534">
              <w:t>2.</w:t>
            </w:r>
            <w:r w:rsidRPr="00CA4534">
              <w:rPr>
                <w:b/>
                <w:i/>
              </w:rPr>
              <w:tab/>
              <w:t>Zakonca ali partnerja</w:t>
            </w:r>
            <w:r w:rsidRPr="00CA4534">
              <w:t xml:space="preserve"> iz odstavka 1</w:t>
            </w:r>
            <w:r w:rsidRPr="00CA4534">
              <w:rPr>
                <w:b/>
                <w:i/>
              </w:rPr>
              <w:t xml:space="preserve"> organ za presojo</w:t>
            </w:r>
            <w:r w:rsidRPr="00CA4534">
              <w:t xml:space="preserve"> zaupno</w:t>
            </w:r>
            <w:r w:rsidRPr="00CA4534">
              <w:rPr>
                <w:b/>
                <w:i/>
              </w:rPr>
              <w:t xml:space="preserve"> obvesti</w:t>
            </w:r>
            <w:r w:rsidRPr="00CA4534">
              <w:t xml:space="preserve"> o ustreznih postopkovnih posledicah vložitve prošnje v njegovem imenu in o njegovi pravici, da poda ločeno prošnjo za mednarodno zaščito. Kadar se zakonec ali partner ne strinja z vložitvijo prošnje v njegovem imenu, ima</w:t>
            </w:r>
            <w:r w:rsidRPr="00CA4534">
              <w:rPr>
                <w:b/>
                <w:i/>
              </w:rPr>
              <w:t xml:space="preserve"> pravico</w:t>
            </w:r>
            <w:r w:rsidRPr="00CA4534">
              <w:t xml:space="preserve"> vložiti prošnjo v svojem imenu.</w:t>
            </w:r>
          </w:p>
        </w:tc>
      </w:tr>
    </w:tbl>
    <w:p w14:paraId="240F1E2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30534FB"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9CE6776" w14:textId="77777777" w:rsidR="00774A4C" w:rsidRPr="00CA4534" w:rsidRDefault="00774A4C" w:rsidP="00774A4C">
      <w:pPr>
        <w:pStyle w:val="Normal12Italic"/>
        <w:rPr>
          <w:lang w:val="sl-SI"/>
        </w:rPr>
      </w:pPr>
      <w:r w:rsidRPr="00CA4534">
        <w:rPr>
          <w:lang w:val="sl-SI"/>
        </w:rPr>
        <w:t>Besedilo Komisije ne pojasnjuje, čigava obveznost je obvestiti zakonca ali partnerja o postopkovnih posledicah dovoljenja, da se prošnja vloži v njegovem imenu. Menimo, da bi to morala biti obveznost organa za presojo.</w:t>
      </w:r>
    </w:p>
    <w:p w14:paraId="6E63F175" w14:textId="77777777" w:rsidR="00774A4C" w:rsidRPr="00CA4534" w:rsidRDefault="00774A4C" w:rsidP="00774A4C">
      <w:r w:rsidRPr="00CA4534">
        <w:rPr>
          <w:rStyle w:val="HideTWBExt"/>
        </w:rPr>
        <w:t>&lt;/Amend&gt;</w:t>
      </w:r>
    </w:p>
    <w:p w14:paraId="0B32FC4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1031</w:t>
      </w:r>
      <w:r w:rsidRPr="00CA4534">
        <w:rPr>
          <w:rStyle w:val="HideTWBExt"/>
          <w:b w:val="0"/>
        </w:rPr>
        <w:t>&lt;/NumAm&gt;</w:t>
      </w:r>
    </w:p>
    <w:p w14:paraId="3E061E45"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0BC4000E" w14:textId="77777777" w:rsidR="00774A4C" w:rsidRPr="00CA4534" w:rsidRDefault="00774A4C" w:rsidP="00774A4C">
      <w:pPr>
        <w:pStyle w:val="NormalBold"/>
      </w:pPr>
      <w:r w:rsidRPr="00CA4534">
        <w:rPr>
          <w:rStyle w:val="HideTWBExt"/>
          <w:b w:val="0"/>
        </w:rPr>
        <w:t>&lt;/RepeatBlock-By&gt;</w:t>
      </w:r>
    </w:p>
    <w:p w14:paraId="7942DB6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4E7A861" w14:textId="77777777" w:rsidR="00774A4C" w:rsidRPr="00CA4534" w:rsidRDefault="00774A4C" w:rsidP="00774A4C">
      <w:pPr>
        <w:pStyle w:val="NormalBold"/>
      </w:pPr>
      <w:r w:rsidRPr="00CA4534">
        <w:rPr>
          <w:rStyle w:val="HideTWBExt"/>
          <w:b w:val="0"/>
        </w:rPr>
        <w:t>&lt;Article&gt;</w:t>
      </w:r>
      <w:r w:rsidRPr="00CA4534">
        <w:t>Člen 31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C01C28F" w14:textId="77777777" w:rsidTr="0059524E">
        <w:trPr>
          <w:trHeight w:hRule="exact" w:val="240"/>
          <w:jc w:val="center"/>
        </w:trPr>
        <w:tc>
          <w:tcPr>
            <w:tcW w:w="9752" w:type="dxa"/>
            <w:gridSpan w:val="2"/>
          </w:tcPr>
          <w:p w14:paraId="1633604A" w14:textId="77777777" w:rsidR="00774A4C" w:rsidRPr="00CA4534" w:rsidRDefault="00774A4C" w:rsidP="0059524E"/>
        </w:tc>
      </w:tr>
      <w:tr w:rsidR="00774A4C" w:rsidRPr="00CA4534" w14:paraId="026AA0E5" w14:textId="77777777" w:rsidTr="0059524E">
        <w:trPr>
          <w:trHeight w:val="240"/>
          <w:jc w:val="center"/>
        </w:trPr>
        <w:tc>
          <w:tcPr>
            <w:tcW w:w="4876" w:type="dxa"/>
          </w:tcPr>
          <w:p w14:paraId="7A91D351" w14:textId="77777777" w:rsidR="00774A4C" w:rsidRPr="00CA4534" w:rsidRDefault="00774A4C" w:rsidP="0059524E">
            <w:pPr>
              <w:pStyle w:val="ColumnHeading"/>
            </w:pPr>
            <w:r w:rsidRPr="00CA4534">
              <w:t>Besedilo, ki ga predlaga Komisija</w:t>
            </w:r>
          </w:p>
        </w:tc>
        <w:tc>
          <w:tcPr>
            <w:tcW w:w="4876" w:type="dxa"/>
          </w:tcPr>
          <w:p w14:paraId="4764D5CB" w14:textId="77777777" w:rsidR="00774A4C" w:rsidRPr="00CA4534" w:rsidRDefault="00774A4C" w:rsidP="0059524E">
            <w:pPr>
              <w:pStyle w:val="ColumnHeading"/>
            </w:pPr>
            <w:r w:rsidRPr="00CA4534">
              <w:t>Predlog spremembe</w:t>
            </w:r>
          </w:p>
        </w:tc>
      </w:tr>
      <w:tr w:rsidR="00774A4C" w:rsidRPr="00CA4534" w14:paraId="0F61F420" w14:textId="77777777" w:rsidTr="0059524E">
        <w:trPr>
          <w:jc w:val="center"/>
        </w:trPr>
        <w:tc>
          <w:tcPr>
            <w:tcW w:w="4876" w:type="dxa"/>
          </w:tcPr>
          <w:p w14:paraId="4FAB23FE" w14:textId="77777777" w:rsidR="00774A4C" w:rsidRPr="00CA4534" w:rsidRDefault="00774A4C" w:rsidP="0059524E">
            <w:pPr>
              <w:pStyle w:val="Normal6"/>
              <w:rPr>
                <w:b/>
                <w:i/>
              </w:rPr>
            </w:pPr>
            <w:r w:rsidRPr="00CA4534">
              <w:t>2.</w:t>
            </w:r>
            <w:r w:rsidRPr="00CA4534">
              <w:rPr>
                <w:b/>
                <w:i/>
              </w:rPr>
              <w:tab/>
            </w:r>
            <w:r w:rsidRPr="00CA4534">
              <w:t>Zakonec</w:t>
            </w:r>
            <w:r w:rsidRPr="00CA4534">
              <w:rPr>
                <w:b/>
                <w:i/>
              </w:rPr>
              <w:t xml:space="preserve"> ali partner</w:t>
            </w:r>
            <w:r w:rsidRPr="00CA4534">
              <w:t xml:space="preserve"> iz odstavka 1 je zaupno obveščen o ustreznih postopkovnih posledicah vložitve prošnje v njegovem imenu in o njegovi pravici, da poda ločeno prošnjo za mednarodno zaščito. Kadar se zakonec</w:t>
            </w:r>
            <w:r w:rsidRPr="00CA4534">
              <w:rPr>
                <w:b/>
                <w:i/>
              </w:rPr>
              <w:t xml:space="preserve"> ali partner</w:t>
            </w:r>
            <w:r w:rsidRPr="00CA4534">
              <w:t xml:space="preserve"> ne strinja z vložitvijo prošnje v njegovem imenu, ima možnost vložiti prošnjo v svojem imenu.</w:t>
            </w:r>
          </w:p>
        </w:tc>
        <w:tc>
          <w:tcPr>
            <w:tcW w:w="4876" w:type="dxa"/>
          </w:tcPr>
          <w:p w14:paraId="7390A6F5" w14:textId="77777777" w:rsidR="00774A4C" w:rsidRPr="00CA4534" w:rsidRDefault="00774A4C" w:rsidP="0059524E">
            <w:pPr>
              <w:pStyle w:val="Normal6"/>
              <w:rPr>
                <w:b/>
                <w:i/>
              </w:rPr>
            </w:pPr>
            <w:r w:rsidRPr="00CA4534">
              <w:t>2.</w:t>
            </w:r>
            <w:r w:rsidRPr="00CA4534">
              <w:rPr>
                <w:b/>
                <w:i/>
              </w:rPr>
              <w:tab/>
            </w:r>
            <w:r w:rsidRPr="00CA4534">
              <w:t>Zakonec iz odstavka 1 je zaupno obveščen o ustreznih postopkovnih posledicah vložitve prošnje v njegovem imenu in o njegovi pravici, da poda ločeno prošnjo za mednarodno zaščito. Kadar se zakonec ne strinja z vložitvijo prošnje v njegovem imenu, ima možnost vložiti prošnjo v svojem imenu.</w:t>
            </w:r>
          </w:p>
        </w:tc>
      </w:tr>
    </w:tbl>
    <w:p w14:paraId="3BDF317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7C7A5549" w14:textId="77777777" w:rsidR="00774A4C" w:rsidRPr="00CA4534" w:rsidRDefault="00774A4C" w:rsidP="00774A4C">
      <w:r w:rsidRPr="00CA4534">
        <w:rPr>
          <w:rStyle w:val="HideTWBExt"/>
        </w:rPr>
        <w:t>&lt;/Amend&gt;</w:t>
      </w:r>
    </w:p>
    <w:p w14:paraId="7C26B94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1032</w:t>
      </w:r>
      <w:r w:rsidRPr="00CA4534">
        <w:rPr>
          <w:rStyle w:val="HideTWBExt"/>
          <w:b w:val="0"/>
        </w:rPr>
        <w:t>&lt;/NumAm&gt;</w:t>
      </w:r>
    </w:p>
    <w:p w14:paraId="749F621C"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2183D3B8" w14:textId="77777777" w:rsidR="00774A4C" w:rsidRPr="00CA4534" w:rsidRDefault="00774A4C" w:rsidP="00774A4C">
      <w:pPr>
        <w:pStyle w:val="NormalBold"/>
      </w:pPr>
      <w:r w:rsidRPr="00CA4534">
        <w:rPr>
          <w:rStyle w:val="HideTWBExt"/>
          <w:b w:val="0"/>
        </w:rPr>
        <w:t>&lt;/RepeatBlock-By&gt;</w:t>
      </w:r>
    </w:p>
    <w:p w14:paraId="595E03F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6CA4D69"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D078B70" w14:textId="77777777" w:rsidTr="0059524E">
        <w:trPr>
          <w:trHeight w:hRule="exact" w:val="240"/>
          <w:jc w:val="center"/>
        </w:trPr>
        <w:tc>
          <w:tcPr>
            <w:tcW w:w="9752" w:type="dxa"/>
            <w:gridSpan w:val="2"/>
          </w:tcPr>
          <w:p w14:paraId="1A08573D" w14:textId="77777777" w:rsidR="00774A4C" w:rsidRPr="00CA4534" w:rsidRDefault="00774A4C" w:rsidP="0059524E"/>
        </w:tc>
      </w:tr>
      <w:tr w:rsidR="00774A4C" w:rsidRPr="00CA4534" w14:paraId="0CE683E7" w14:textId="77777777" w:rsidTr="0059524E">
        <w:trPr>
          <w:trHeight w:val="240"/>
          <w:jc w:val="center"/>
        </w:trPr>
        <w:tc>
          <w:tcPr>
            <w:tcW w:w="4876" w:type="dxa"/>
          </w:tcPr>
          <w:p w14:paraId="357D1E15" w14:textId="77777777" w:rsidR="00774A4C" w:rsidRPr="00CA4534" w:rsidRDefault="00774A4C" w:rsidP="0059524E">
            <w:pPr>
              <w:pStyle w:val="ColumnHeading"/>
            </w:pPr>
            <w:r w:rsidRPr="00CA4534">
              <w:t>Besedilo, ki ga predlaga Komisija</w:t>
            </w:r>
          </w:p>
        </w:tc>
        <w:tc>
          <w:tcPr>
            <w:tcW w:w="4876" w:type="dxa"/>
          </w:tcPr>
          <w:p w14:paraId="1BF7CFAB" w14:textId="77777777" w:rsidR="00774A4C" w:rsidRPr="00CA4534" w:rsidRDefault="00774A4C" w:rsidP="0059524E">
            <w:pPr>
              <w:pStyle w:val="ColumnHeading"/>
            </w:pPr>
            <w:r w:rsidRPr="00CA4534">
              <w:t>Predlog spremembe</w:t>
            </w:r>
          </w:p>
        </w:tc>
      </w:tr>
      <w:tr w:rsidR="00774A4C" w:rsidRPr="00CA4534" w14:paraId="55351D4A" w14:textId="77777777" w:rsidTr="0059524E">
        <w:trPr>
          <w:jc w:val="center"/>
        </w:trPr>
        <w:tc>
          <w:tcPr>
            <w:tcW w:w="4876" w:type="dxa"/>
          </w:tcPr>
          <w:p w14:paraId="025EF1EA" w14:textId="77777777" w:rsidR="00774A4C" w:rsidRPr="00CA4534" w:rsidRDefault="00774A4C" w:rsidP="0059524E">
            <w:pPr>
              <w:pStyle w:val="Normal6"/>
              <w:rPr>
                <w:b/>
                <w:i/>
              </w:rPr>
            </w:pPr>
            <w:r w:rsidRPr="00CA4534">
              <w:rPr>
                <w:b/>
                <w:i/>
              </w:rPr>
              <w:t>3.</w:t>
            </w:r>
            <w:r w:rsidRPr="00CA4534">
              <w:rPr>
                <w:b/>
                <w:i/>
              </w:rPr>
              <w:tab/>
              <w:t>Če prosilec ne vloži prošnje v imenu svojega zakonca ali partnerja iz odstavka 1 v desetih delovnih dneh iz člena 28(1), se da zakoncu ali partnerju možnost, da vloži prošnjo v svojem imenu v nadaljnjih desetih delovnih dneh, začenši z iztekom prvih desetih delovnih dni. Če zakonec ali partner še vedno ne vloži svoje prošnje v teh nadaljnjih desetih delovnih dneh, se prošnja zavrže zaradi odstopa v skladu s postopkom iz člena 39.</w:t>
            </w:r>
          </w:p>
        </w:tc>
        <w:tc>
          <w:tcPr>
            <w:tcW w:w="4876" w:type="dxa"/>
          </w:tcPr>
          <w:p w14:paraId="0F734BF1" w14:textId="77777777" w:rsidR="00774A4C" w:rsidRPr="00CA4534" w:rsidRDefault="00774A4C" w:rsidP="0059524E">
            <w:pPr>
              <w:pStyle w:val="Normal6"/>
              <w:rPr>
                <w:b/>
                <w:i/>
              </w:rPr>
            </w:pPr>
            <w:r w:rsidRPr="00CA4534">
              <w:rPr>
                <w:b/>
                <w:i/>
              </w:rPr>
              <w:t>črtano</w:t>
            </w:r>
          </w:p>
        </w:tc>
      </w:tr>
    </w:tbl>
    <w:p w14:paraId="71B18E5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3ADFC50"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4B57424" w14:textId="77777777" w:rsidR="00774A4C" w:rsidRPr="00CA4534" w:rsidRDefault="00774A4C" w:rsidP="00774A4C">
      <w:pPr>
        <w:pStyle w:val="Normal12Italic"/>
        <w:rPr>
          <w:lang w:val="sl-SI"/>
        </w:rPr>
      </w:pPr>
      <w:r w:rsidRPr="00CA4534">
        <w:rPr>
          <w:lang w:val="sl-SI"/>
        </w:rPr>
        <w:t>Povezano s spremembo naslova člena 31.</w:t>
      </w:r>
    </w:p>
    <w:p w14:paraId="40352BD8" w14:textId="77777777" w:rsidR="00774A4C" w:rsidRPr="00CA4534" w:rsidRDefault="00774A4C" w:rsidP="00774A4C">
      <w:r w:rsidRPr="00CA4534">
        <w:rPr>
          <w:rStyle w:val="HideTWBExt"/>
        </w:rPr>
        <w:t>&lt;/Amend&gt;</w:t>
      </w:r>
    </w:p>
    <w:p w14:paraId="52DFE21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1033</w:t>
      </w:r>
      <w:r w:rsidRPr="00CA4534">
        <w:rPr>
          <w:rStyle w:val="HideTWBExt"/>
          <w:b w:val="0"/>
        </w:rPr>
        <w:t>&lt;/NumAm&gt;</w:t>
      </w:r>
    </w:p>
    <w:p w14:paraId="71F1B0BF"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60167D28" w14:textId="77777777" w:rsidR="00774A4C" w:rsidRPr="00CA4534" w:rsidRDefault="00774A4C" w:rsidP="00774A4C">
      <w:pPr>
        <w:pStyle w:val="NormalBold"/>
      </w:pPr>
      <w:r w:rsidRPr="00CA4534">
        <w:rPr>
          <w:rStyle w:val="HideTWBExt"/>
          <w:b w:val="0"/>
        </w:rPr>
        <w:t>&lt;/RepeatBlock-By&gt;</w:t>
      </w:r>
    </w:p>
    <w:p w14:paraId="59CC456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C8FE434"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1A2A568" w14:textId="77777777" w:rsidTr="0059524E">
        <w:trPr>
          <w:trHeight w:hRule="exact" w:val="240"/>
          <w:jc w:val="center"/>
        </w:trPr>
        <w:tc>
          <w:tcPr>
            <w:tcW w:w="9752" w:type="dxa"/>
            <w:gridSpan w:val="2"/>
          </w:tcPr>
          <w:p w14:paraId="07325990" w14:textId="77777777" w:rsidR="00774A4C" w:rsidRPr="00CA4534" w:rsidRDefault="00774A4C" w:rsidP="0059524E"/>
        </w:tc>
      </w:tr>
      <w:tr w:rsidR="00774A4C" w:rsidRPr="00CA4534" w14:paraId="069E22DE" w14:textId="77777777" w:rsidTr="0059524E">
        <w:trPr>
          <w:trHeight w:val="240"/>
          <w:jc w:val="center"/>
        </w:trPr>
        <w:tc>
          <w:tcPr>
            <w:tcW w:w="4876" w:type="dxa"/>
          </w:tcPr>
          <w:p w14:paraId="47B0542F" w14:textId="77777777" w:rsidR="00774A4C" w:rsidRPr="00CA4534" w:rsidRDefault="00774A4C" w:rsidP="0059524E">
            <w:pPr>
              <w:pStyle w:val="ColumnHeading"/>
            </w:pPr>
            <w:r w:rsidRPr="00CA4534">
              <w:t>Besedilo, ki ga predlaga Komisija</w:t>
            </w:r>
          </w:p>
        </w:tc>
        <w:tc>
          <w:tcPr>
            <w:tcW w:w="4876" w:type="dxa"/>
          </w:tcPr>
          <w:p w14:paraId="529A5AE7" w14:textId="77777777" w:rsidR="00774A4C" w:rsidRPr="00CA4534" w:rsidRDefault="00774A4C" w:rsidP="0059524E">
            <w:pPr>
              <w:pStyle w:val="ColumnHeading"/>
            </w:pPr>
            <w:r w:rsidRPr="00CA4534">
              <w:t>Predlog spremembe</w:t>
            </w:r>
          </w:p>
        </w:tc>
      </w:tr>
      <w:tr w:rsidR="00774A4C" w:rsidRPr="00CA4534" w14:paraId="5B5CC9CF" w14:textId="77777777" w:rsidTr="0059524E">
        <w:trPr>
          <w:jc w:val="center"/>
        </w:trPr>
        <w:tc>
          <w:tcPr>
            <w:tcW w:w="4876" w:type="dxa"/>
          </w:tcPr>
          <w:p w14:paraId="7BAC550B" w14:textId="77777777" w:rsidR="00774A4C" w:rsidRPr="00CA4534" w:rsidRDefault="00774A4C" w:rsidP="0059524E">
            <w:pPr>
              <w:pStyle w:val="Normal6"/>
              <w:rPr>
                <w:b/>
                <w:i/>
              </w:rPr>
            </w:pPr>
            <w:r w:rsidRPr="00CA4534">
              <w:rPr>
                <w:b/>
                <w:i/>
              </w:rPr>
              <w:t>3.</w:t>
            </w:r>
            <w:r w:rsidRPr="00CA4534">
              <w:rPr>
                <w:b/>
                <w:i/>
              </w:rPr>
              <w:tab/>
              <w:t>Če prosilec ne vloži prošnje v imenu svojega zakonca ali partnerja iz odstavka 1 v desetih delovnih dneh iz člena 28(1), se da zakoncu ali partnerju možnost, da vloži prošnjo v svojem imenu v nadaljnjih desetih delovnih dneh, začenši z iztekom prvih desetih delovnih dni. Če zakonec ali partner še vedno ne vloži svoje prošnje v teh nadaljnjih desetih delovnih dneh, se prošnja zavrže zaradi odstopa v skladu s postopkom iz člena 39.</w:t>
            </w:r>
          </w:p>
        </w:tc>
        <w:tc>
          <w:tcPr>
            <w:tcW w:w="4876" w:type="dxa"/>
          </w:tcPr>
          <w:p w14:paraId="1D478241" w14:textId="77777777" w:rsidR="00774A4C" w:rsidRPr="00CA4534" w:rsidRDefault="00774A4C" w:rsidP="0059524E">
            <w:pPr>
              <w:pStyle w:val="Normal6"/>
              <w:rPr>
                <w:b/>
                <w:i/>
              </w:rPr>
            </w:pPr>
            <w:r w:rsidRPr="00CA4534">
              <w:rPr>
                <w:b/>
                <w:i/>
              </w:rPr>
              <w:t>črtano</w:t>
            </w:r>
          </w:p>
        </w:tc>
      </w:tr>
    </w:tbl>
    <w:p w14:paraId="11B6EE0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1D5741B" w14:textId="77777777" w:rsidR="00774A4C" w:rsidRPr="00CA4534" w:rsidRDefault="00774A4C" w:rsidP="00774A4C">
      <w:r w:rsidRPr="00CA4534">
        <w:rPr>
          <w:rStyle w:val="HideTWBExt"/>
        </w:rPr>
        <w:t>&lt;/Amend&gt;</w:t>
      </w:r>
    </w:p>
    <w:p w14:paraId="64D3FE2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1034</w:t>
      </w:r>
      <w:r w:rsidRPr="00CA4534">
        <w:rPr>
          <w:rStyle w:val="HideTWBExt"/>
          <w:b w:val="0"/>
        </w:rPr>
        <w:t>&lt;/NumAm&gt;</w:t>
      </w:r>
    </w:p>
    <w:p w14:paraId="33CB2AC4"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143464F1" w14:textId="77777777" w:rsidR="00774A4C" w:rsidRPr="00CA4534" w:rsidRDefault="00774A4C" w:rsidP="00774A4C">
      <w:pPr>
        <w:pStyle w:val="NormalBold"/>
      </w:pPr>
      <w:r w:rsidRPr="00CA4534">
        <w:rPr>
          <w:rStyle w:val="HideTWBExt"/>
          <w:b w:val="0"/>
        </w:rPr>
        <w:t>&lt;/RepeatBlock-By&gt;</w:t>
      </w:r>
    </w:p>
    <w:p w14:paraId="39112CD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2F141C3"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83601D4" w14:textId="77777777" w:rsidTr="0059524E">
        <w:trPr>
          <w:trHeight w:hRule="exact" w:val="240"/>
          <w:jc w:val="center"/>
        </w:trPr>
        <w:tc>
          <w:tcPr>
            <w:tcW w:w="9752" w:type="dxa"/>
            <w:gridSpan w:val="2"/>
          </w:tcPr>
          <w:p w14:paraId="5C74CEFF" w14:textId="77777777" w:rsidR="00774A4C" w:rsidRPr="00CA4534" w:rsidRDefault="00774A4C" w:rsidP="0059524E"/>
        </w:tc>
      </w:tr>
      <w:tr w:rsidR="00774A4C" w:rsidRPr="00CA4534" w14:paraId="7DA665FD" w14:textId="77777777" w:rsidTr="0059524E">
        <w:trPr>
          <w:trHeight w:val="240"/>
          <w:jc w:val="center"/>
        </w:trPr>
        <w:tc>
          <w:tcPr>
            <w:tcW w:w="4876" w:type="dxa"/>
          </w:tcPr>
          <w:p w14:paraId="1AF0D8CA" w14:textId="77777777" w:rsidR="00774A4C" w:rsidRPr="00CA4534" w:rsidRDefault="00774A4C" w:rsidP="0059524E">
            <w:pPr>
              <w:pStyle w:val="ColumnHeading"/>
            </w:pPr>
            <w:r w:rsidRPr="00CA4534">
              <w:t>Besedilo, ki ga predlaga Komisija</w:t>
            </w:r>
          </w:p>
        </w:tc>
        <w:tc>
          <w:tcPr>
            <w:tcW w:w="4876" w:type="dxa"/>
          </w:tcPr>
          <w:p w14:paraId="24B98EC2" w14:textId="77777777" w:rsidR="00774A4C" w:rsidRPr="00CA4534" w:rsidRDefault="00774A4C" w:rsidP="0059524E">
            <w:pPr>
              <w:pStyle w:val="ColumnHeading"/>
            </w:pPr>
            <w:r w:rsidRPr="00CA4534">
              <w:t>Predlog spremembe</w:t>
            </w:r>
          </w:p>
        </w:tc>
      </w:tr>
      <w:tr w:rsidR="00774A4C" w:rsidRPr="00CA4534" w14:paraId="3651A29D" w14:textId="77777777" w:rsidTr="0059524E">
        <w:trPr>
          <w:jc w:val="center"/>
        </w:trPr>
        <w:tc>
          <w:tcPr>
            <w:tcW w:w="4876" w:type="dxa"/>
          </w:tcPr>
          <w:p w14:paraId="73A39FFB" w14:textId="77777777" w:rsidR="00774A4C" w:rsidRPr="00CA4534" w:rsidRDefault="00774A4C" w:rsidP="0059524E">
            <w:pPr>
              <w:pStyle w:val="Normal6"/>
              <w:rPr>
                <w:b/>
                <w:i/>
              </w:rPr>
            </w:pPr>
            <w:r w:rsidRPr="00CA4534">
              <w:rPr>
                <w:b/>
                <w:i/>
              </w:rPr>
              <w:t>3.</w:t>
            </w:r>
            <w:r w:rsidRPr="00CA4534">
              <w:rPr>
                <w:b/>
                <w:i/>
              </w:rPr>
              <w:tab/>
              <w:t>Če prosilec ne vloži prošnje v imenu svojega zakonca ali partnerja iz odstavka 1 v desetih delovnih dneh iz člena 28(1), se da zakoncu ali partnerju možnost, da vloži prošnjo v svojem imenu v nadaljnjih desetih delovnih dneh, začenši z iztekom prvih desetih delovnih dni. Če zakonec ali partner še vedno ne vloži svoje prošnje v teh nadaljnjih desetih delovnih dneh, se prošnja zavrže zaradi odstopa v skladu s postopkom iz člena 39.</w:t>
            </w:r>
          </w:p>
        </w:tc>
        <w:tc>
          <w:tcPr>
            <w:tcW w:w="4876" w:type="dxa"/>
          </w:tcPr>
          <w:p w14:paraId="673D50CC" w14:textId="77777777" w:rsidR="00774A4C" w:rsidRPr="00CA4534" w:rsidRDefault="00774A4C" w:rsidP="0059524E">
            <w:pPr>
              <w:pStyle w:val="Normal6"/>
              <w:rPr>
                <w:b/>
                <w:i/>
              </w:rPr>
            </w:pPr>
            <w:r w:rsidRPr="00CA4534">
              <w:rPr>
                <w:b/>
                <w:i/>
              </w:rPr>
              <w:t>črtano</w:t>
            </w:r>
          </w:p>
        </w:tc>
      </w:tr>
    </w:tbl>
    <w:p w14:paraId="74D8283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38BB540" w14:textId="77777777" w:rsidR="00774A4C" w:rsidRPr="00CA4534" w:rsidRDefault="00774A4C" w:rsidP="00774A4C">
      <w:r w:rsidRPr="00CA4534">
        <w:rPr>
          <w:rStyle w:val="HideTWBExt"/>
        </w:rPr>
        <w:t>&lt;/Amend&gt;</w:t>
      </w:r>
    </w:p>
    <w:p w14:paraId="41B5280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1035</w:t>
      </w:r>
      <w:r w:rsidRPr="00CA4534">
        <w:rPr>
          <w:rStyle w:val="HideTWBExt"/>
          <w:b w:val="0"/>
        </w:rPr>
        <w:t>&lt;/NumAm&gt;</w:t>
      </w:r>
    </w:p>
    <w:p w14:paraId="5DCE3F5B"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4C616E95" w14:textId="77777777" w:rsidR="00774A4C" w:rsidRPr="00CA4534" w:rsidRDefault="00774A4C" w:rsidP="00774A4C">
      <w:pPr>
        <w:pStyle w:val="NormalBold"/>
      </w:pPr>
      <w:r w:rsidRPr="00CA4534">
        <w:rPr>
          <w:rStyle w:val="HideTWBExt"/>
          <w:b w:val="0"/>
        </w:rPr>
        <w:t>&lt;/RepeatBlock-By&gt;</w:t>
      </w:r>
    </w:p>
    <w:p w14:paraId="50DC32E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A98B908"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4E07CC" w14:textId="77777777" w:rsidTr="0059524E">
        <w:trPr>
          <w:trHeight w:hRule="exact" w:val="240"/>
          <w:jc w:val="center"/>
        </w:trPr>
        <w:tc>
          <w:tcPr>
            <w:tcW w:w="9752" w:type="dxa"/>
            <w:gridSpan w:val="2"/>
          </w:tcPr>
          <w:p w14:paraId="3FFF32D6" w14:textId="77777777" w:rsidR="00774A4C" w:rsidRPr="00CA4534" w:rsidRDefault="00774A4C" w:rsidP="0059524E"/>
        </w:tc>
      </w:tr>
      <w:tr w:rsidR="00774A4C" w:rsidRPr="00CA4534" w14:paraId="6B856A33" w14:textId="77777777" w:rsidTr="0059524E">
        <w:trPr>
          <w:trHeight w:val="240"/>
          <w:jc w:val="center"/>
        </w:trPr>
        <w:tc>
          <w:tcPr>
            <w:tcW w:w="4876" w:type="dxa"/>
          </w:tcPr>
          <w:p w14:paraId="188DDE99" w14:textId="77777777" w:rsidR="00774A4C" w:rsidRPr="00CA4534" w:rsidRDefault="00774A4C" w:rsidP="0059524E">
            <w:pPr>
              <w:pStyle w:val="ColumnHeading"/>
            </w:pPr>
            <w:r w:rsidRPr="00CA4534">
              <w:t>Besedilo, ki ga predlaga Komisija</w:t>
            </w:r>
          </w:p>
        </w:tc>
        <w:tc>
          <w:tcPr>
            <w:tcW w:w="4876" w:type="dxa"/>
          </w:tcPr>
          <w:p w14:paraId="15A163FC" w14:textId="77777777" w:rsidR="00774A4C" w:rsidRPr="00CA4534" w:rsidRDefault="00774A4C" w:rsidP="0059524E">
            <w:pPr>
              <w:pStyle w:val="ColumnHeading"/>
            </w:pPr>
            <w:r w:rsidRPr="00CA4534">
              <w:t>Predlog spremembe</w:t>
            </w:r>
          </w:p>
        </w:tc>
      </w:tr>
      <w:tr w:rsidR="00774A4C" w:rsidRPr="00CA4534" w14:paraId="7C7DF752" w14:textId="77777777" w:rsidTr="0059524E">
        <w:trPr>
          <w:jc w:val="center"/>
        </w:trPr>
        <w:tc>
          <w:tcPr>
            <w:tcW w:w="4876" w:type="dxa"/>
          </w:tcPr>
          <w:p w14:paraId="78481472" w14:textId="77777777" w:rsidR="00774A4C" w:rsidRPr="00CA4534" w:rsidRDefault="00774A4C" w:rsidP="0059524E">
            <w:pPr>
              <w:pStyle w:val="Normal6"/>
              <w:rPr>
                <w:b/>
                <w:i/>
              </w:rPr>
            </w:pPr>
            <w:r w:rsidRPr="00CA4534">
              <w:rPr>
                <w:b/>
                <w:i/>
              </w:rPr>
              <w:t>3.</w:t>
            </w:r>
            <w:r w:rsidRPr="00CA4534">
              <w:rPr>
                <w:b/>
                <w:i/>
              </w:rPr>
              <w:tab/>
              <w:t>Če prosilec ne vloži prošnje v imenu svojega zakonca ali partnerja iz odstavka 1 v desetih delovnih dneh iz člena 28(1), se da zakoncu ali partnerju možnost, da vloži prošnjo v svojem imenu v nadaljnjih desetih delovnih dneh, začenši z iztekom prvih desetih delovnih dni. Če zakonec ali partner še vedno ne vloži svoje prošnje v teh nadaljnjih desetih delovnih dneh, se prošnja zavrže zaradi odstopa v skladu s postopkom iz člena 39.</w:t>
            </w:r>
          </w:p>
        </w:tc>
        <w:tc>
          <w:tcPr>
            <w:tcW w:w="4876" w:type="dxa"/>
          </w:tcPr>
          <w:p w14:paraId="0045453D" w14:textId="77777777" w:rsidR="00774A4C" w:rsidRPr="00CA4534" w:rsidRDefault="00774A4C" w:rsidP="0059524E">
            <w:pPr>
              <w:pStyle w:val="Normal6"/>
              <w:rPr>
                <w:b/>
                <w:i/>
              </w:rPr>
            </w:pPr>
            <w:r w:rsidRPr="00CA4534">
              <w:rPr>
                <w:b/>
                <w:i/>
              </w:rPr>
              <w:t>črtano</w:t>
            </w:r>
          </w:p>
        </w:tc>
      </w:tr>
    </w:tbl>
    <w:p w14:paraId="0785ED8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37F6ACD0" w14:textId="77777777" w:rsidR="00774A4C" w:rsidRPr="00CA4534" w:rsidRDefault="00774A4C" w:rsidP="00774A4C">
      <w:r w:rsidRPr="00CA4534">
        <w:rPr>
          <w:rStyle w:val="HideTWBExt"/>
        </w:rPr>
        <w:t>&lt;/Amend&gt;</w:t>
      </w:r>
    </w:p>
    <w:p w14:paraId="0D506DB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1036</w:t>
      </w:r>
      <w:r w:rsidRPr="00CA4534">
        <w:rPr>
          <w:rStyle w:val="HideTWBExt"/>
          <w:b w:val="0"/>
        </w:rPr>
        <w:t>&lt;/NumAm&gt;</w:t>
      </w:r>
    </w:p>
    <w:p w14:paraId="618D201A" w14:textId="77777777" w:rsidR="00774A4C" w:rsidRPr="00CA4534" w:rsidRDefault="00774A4C" w:rsidP="00774A4C">
      <w:pPr>
        <w:pStyle w:val="NormalBold"/>
      </w:pPr>
      <w:r w:rsidRPr="00CA4534">
        <w:rPr>
          <w:rStyle w:val="HideTWBExt"/>
          <w:b w:val="0"/>
        </w:rPr>
        <w:t>&lt;RepeatBlock-By&gt;&lt;Members&gt;</w:t>
      </w:r>
      <w:r w:rsidRPr="00CA4534">
        <w:t>Péter Niedermüller, Birgit Sippel, Josef Weidenholzer, Ana Gomes</w:t>
      </w:r>
      <w:r w:rsidRPr="00CA4534">
        <w:rPr>
          <w:rStyle w:val="HideTWBExt"/>
          <w:b w:val="0"/>
        </w:rPr>
        <w:t>&lt;/Members&gt;</w:t>
      </w:r>
    </w:p>
    <w:p w14:paraId="7E15687F" w14:textId="77777777" w:rsidR="00774A4C" w:rsidRPr="00CA4534" w:rsidRDefault="00774A4C" w:rsidP="00774A4C">
      <w:pPr>
        <w:pStyle w:val="NormalBold"/>
      </w:pPr>
      <w:r w:rsidRPr="00CA4534">
        <w:rPr>
          <w:rStyle w:val="HideTWBExt"/>
          <w:b w:val="0"/>
        </w:rPr>
        <w:t>&lt;/RepeatBlock-By&gt;</w:t>
      </w:r>
    </w:p>
    <w:p w14:paraId="1656D54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C4122D2"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C4B5C93" w14:textId="77777777" w:rsidTr="0059524E">
        <w:trPr>
          <w:trHeight w:hRule="exact" w:val="240"/>
          <w:jc w:val="center"/>
        </w:trPr>
        <w:tc>
          <w:tcPr>
            <w:tcW w:w="9752" w:type="dxa"/>
            <w:gridSpan w:val="2"/>
          </w:tcPr>
          <w:p w14:paraId="09E188D7" w14:textId="77777777" w:rsidR="00774A4C" w:rsidRPr="00CA4534" w:rsidRDefault="00774A4C" w:rsidP="0059524E"/>
        </w:tc>
      </w:tr>
      <w:tr w:rsidR="00774A4C" w:rsidRPr="00CA4534" w14:paraId="7886DDD7" w14:textId="77777777" w:rsidTr="0059524E">
        <w:trPr>
          <w:trHeight w:val="240"/>
          <w:jc w:val="center"/>
        </w:trPr>
        <w:tc>
          <w:tcPr>
            <w:tcW w:w="4876" w:type="dxa"/>
          </w:tcPr>
          <w:p w14:paraId="622B3D48" w14:textId="77777777" w:rsidR="00774A4C" w:rsidRPr="00CA4534" w:rsidRDefault="00774A4C" w:rsidP="0059524E">
            <w:pPr>
              <w:pStyle w:val="ColumnHeading"/>
            </w:pPr>
            <w:r w:rsidRPr="00CA4534">
              <w:t>Besedilo, ki ga predlaga Komisija</w:t>
            </w:r>
          </w:p>
        </w:tc>
        <w:tc>
          <w:tcPr>
            <w:tcW w:w="4876" w:type="dxa"/>
          </w:tcPr>
          <w:p w14:paraId="2FDAD0BE" w14:textId="77777777" w:rsidR="00774A4C" w:rsidRPr="00CA4534" w:rsidRDefault="00774A4C" w:rsidP="0059524E">
            <w:pPr>
              <w:pStyle w:val="ColumnHeading"/>
            </w:pPr>
            <w:r w:rsidRPr="00CA4534">
              <w:t>Predlog spremembe</w:t>
            </w:r>
          </w:p>
        </w:tc>
      </w:tr>
      <w:tr w:rsidR="00774A4C" w:rsidRPr="00CA4534" w14:paraId="0D3D3435" w14:textId="77777777" w:rsidTr="0059524E">
        <w:trPr>
          <w:jc w:val="center"/>
        </w:trPr>
        <w:tc>
          <w:tcPr>
            <w:tcW w:w="4876" w:type="dxa"/>
          </w:tcPr>
          <w:p w14:paraId="68F9729F"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ali partnerja iz odstavka 1 v</w:t>
            </w:r>
            <w:r w:rsidRPr="00CA4534">
              <w:rPr>
                <w:b/>
                <w:i/>
              </w:rPr>
              <w:t xml:space="preserve"> desetih</w:t>
            </w:r>
            <w:r w:rsidRPr="00CA4534">
              <w:t xml:space="preserve"> delovnih dneh iz člena 28(1), se da zakoncu ali partnerju možnost, da vloži prošnjo v svojem imenu v nadaljnjih</w:t>
            </w:r>
            <w:r w:rsidRPr="00CA4534">
              <w:rPr>
                <w:b/>
                <w:i/>
              </w:rPr>
              <w:t xml:space="preserve"> desetih</w:t>
            </w:r>
            <w:r w:rsidRPr="00CA4534">
              <w:t xml:space="preserve"> delovnih dneh, začenši z iztekom prvih</w:t>
            </w:r>
            <w:r w:rsidRPr="00CA4534">
              <w:rPr>
                <w:b/>
                <w:i/>
              </w:rPr>
              <w:t xml:space="preserve"> desetih</w:t>
            </w:r>
            <w:r w:rsidRPr="00CA4534">
              <w:t xml:space="preserve"> delovnih dni.</w:t>
            </w:r>
            <w:r w:rsidRPr="00CA4534">
              <w:rPr>
                <w:b/>
                <w:i/>
              </w:rPr>
              <w:t xml:space="preserve"> Če zakonec ali partner še vedno ne vloži svoje prošnje v teh nadaljnjih desetih delovnih dneh, se prošnja zavrže zaradi odstopa v skladu s postopkom iz člena 39.</w:t>
            </w:r>
          </w:p>
        </w:tc>
        <w:tc>
          <w:tcPr>
            <w:tcW w:w="4876" w:type="dxa"/>
          </w:tcPr>
          <w:p w14:paraId="44AF1ECB"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ali partnerja iz odstavka 1 v</w:t>
            </w:r>
            <w:r w:rsidRPr="00CA4534">
              <w:rPr>
                <w:b/>
                <w:i/>
              </w:rPr>
              <w:t xml:space="preserve"> petnajstih</w:t>
            </w:r>
            <w:r w:rsidRPr="00CA4534">
              <w:t xml:space="preserve"> delovnih dneh iz člena 28(1), se da zakoncu ali partnerju možnost, da vloži prošnjo v svojem imenu v nadaljnjih</w:t>
            </w:r>
            <w:r w:rsidRPr="00CA4534">
              <w:rPr>
                <w:b/>
                <w:i/>
              </w:rPr>
              <w:t xml:space="preserve"> petnajstih</w:t>
            </w:r>
            <w:r w:rsidRPr="00CA4534">
              <w:t xml:space="preserve"> delovnih dneh, začenši z iztekom prvih</w:t>
            </w:r>
            <w:r w:rsidRPr="00CA4534">
              <w:rPr>
                <w:b/>
                <w:i/>
              </w:rPr>
              <w:t xml:space="preserve"> petnajstih</w:t>
            </w:r>
            <w:r w:rsidRPr="00CA4534">
              <w:t xml:space="preserve"> delovnih dni.</w:t>
            </w:r>
          </w:p>
        </w:tc>
      </w:tr>
    </w:tbl>
    <w:p w14:paraId="00087C4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095151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2564CD9" w14:textId="77777777" w:rsidR="00774A4C" w:rsidRPr="00CA4534" w:rsidRDefault="00774A4C" w:rsidP="00774A4C">
      <w:pPr>
        <w:pStyle w:val="Normal12Italic"/>
        <w:rPr>
          <w:lang w:val="sl-SI"/>
        </w:rPr>
      </w:pPr>
      <w:r w:rsidRPr="00CA4534">
        <w:rPr>
          <w:lang w:val="sl-SI"/>
        </w:rPr>
        <w:t>Pravila, kdaj se lahko prošnje zavržejo zaradi odstopa, so določena v členu 39 in jih tukaj ni treba ponavljati.</w:t>
      </w:r>
    </w:p>
    <w:p w14:paraId="53CF0B3B" w14:textId="77777777" w:rsidR="00774A4C" w:rsidRPr="00CA4534" w:rsidRDefault="00774A4C" w:rsidP="00774A4C">
      <w:r w:rsidRPr="00CA4534">
        <w:rPr>
          <w:rStyle w:val="HideTWBExt"/>
        </w:rPr>
        <w:t>&lt;/Amend&gt;</w:t>
      </w:r>
    </w:p>
    <w:p w14:paraId="48EEAD9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1037</w:t>
      </w:r>
      <w:r w:rsidRPr="00CA4534">
        <w:rPr>
          <w:rStyle w:val="HideTWBExt"/>
          <w:b w:val="0"/>
        </w:rPr>
        <w:t>&lt;/NumAm&gt;</w:t>
      </w:r>
    </w:p>
    <w:p w14:paraId="0785C3C3"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1B3BDC6" w14:textId="77777777" w:rsidR="00774A4C" w:rsidRPr="00CA4534" w:rsidRDefault="00774A4C" w:rsidP="00774A4C">
      <w:pPr>
        <w:pStyle w:val="NormalBold"/>
      </w:pPr>
      <w:r w:rsidRPr="00CA4534">
        <w:rPr>
          <w:rStyle w:val="HideTWBExt"/>
          <w:b w:val="0"/>
        </w:rPr>
        <w:t>&lt;/RepeatBlock-By&gt;</w:t>
      </w:r>
    </w:p>
    <w:p w14:paraId="578415AB"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1401891"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7CE1986" w14:textId="77777777" w:rsidTr="0059524E">
        <w:trPr>
          <w:trHeight w:hRule="exact" w:val="240"/>
          <w:jc w:val="center"/>
        </w:trPr>
        <w:tc>
          <w:tcPr>
            <w:tcW w:w="9752" w:type="dxa"/>
            <w:gridSpan w:val="2"/>
          </w:tcPr>
          <w:p w14:paraId="12FB252E" w14:textId="77777777" w:rsidR="00774A4C" w:rsidRPr="00CA4534" w:rsidRDefault="00774A4C" w:rsidP="0059524E"/>
        </w:tc>
      </w:tr>
      <w:tr w:rsidR="00774A4C" w:rsidRPr="00CA4534" w14:paraId="75244405" w14:textId="77777777" w:rsidTr="0059524E">
        <w:trPr>
          <w:trHeight w:val="240"/>
          <w:jc w:val="center"/>
        </w:trPr>
        <w:tc>
          <w:tcPr>
            <w:tcW w:w="4876" w:type="dxa"/>
          </w:tcPr>
          <w:p w14:paraId="48B5F76B" w14:textId="77777777" w:rsidR="00774A4C" w:rsidRPr="00CA4534" w:rsidRDefault="00774A4C" w:rsidP="0059524E">
            <w:pPr>
              <w:pStyle w:val="ColumnHeading"/>
            </w:pPr>
            <w:r w:rsidRPr="00CA4534">
              <w:t>Besedilo, ki ga predlaga Komisija</w:t>
            </w:r>
          </w:p>
        </w:tc>
        <w:tc>
          <w:tcPr>
            <w:tcW w:w="4876" w:type="dxa"/>
          </w:tcPr>
          <w:p w14:paraId="07E19BD7" w14:textId="77777777" w:rsidR="00774A4C" w:rsidRPr="00CA4534" w:rsidRDefault="00774A4C" w:rsidP="0059524E">
            <w:pPr>
              <w:pStyle w:val="ColumnHeading"/>
            </w:pPr>
            <w:r w:rsidRPr="00CA4534">
              <w:t>Predlog spremembe</w:t>
            </w:r>
          </w:p>
        </w:tc>
      </w:tr>
      <w:tr w:rsidR="00774A4C" w:rsidRPr="00CA4534" w14:paraId="5205420F" w14:textId="77777777" w:rsidTr="0059524E">
        <w:trPr>
          <w:jc w:val="center"/>
        </w:trPr>
        <w:tc>
          <w:tcPr>
            <w:tcW w:w="4876" w:type="dxa"/>
          </w:tcPr>
          <w:p w14:paraId="0B526782"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ali partnerja iz odstavka 1 v</w:t>
            </w:r>
            <w:r w:rsidRPr="00CA4534">
              <w:rPr>
                <w:b/>
                <w:i/>
              </w:rPr>
              <w:t xml:space="preserve"> desetih</w:t>
            </w:r>
            <w:r w:rsidRPr="00CA4534">
              <w:t xml:space="preserve"> delovnih dneh iz člena 28(1), se da zakoncu ali partnerju možnost, da vloži prošnjo v svojem imenu v nadaljnjih</w:t>
            </w:r>
            <w:r w:rsidRPr="00CA4534">
              <w:rPr>
                <w:b/>
                <w:i/>
              </w:rPr>
              <w:t xml:space="preserve"> desetih</w:t>
            </w:r>
            <w:r w:rsidRPr="00CA4534">
              <w:t xml:space="preserve"> delovnih dneh, začenši z iztekom prvih</w:t>
            </w:r>
            <w:r w:rsidRPr="00CA4534">
              <w:rPr>
                <w:b/>
                <w:i/>
              </w:rPr>
              <w:t xml:space="preserve"> desetih</w:t>
            </w:r>
            <w:r w:rsidRPr="00CA4534">
              <w:t xml:space="preserve"> delovnih dni.</w:t>
            </w:r>
            <w:r w:rsidRPr="00CA4534">
              <w:rPr>
                <w:b/>
                <w:i/>
              </w:rPr>
              <w:t xml:space="preserve"> Če zakonec ali partner še vedno ne vloži svoje prošnje v teh nadaljnjih desetih delovnih dneh, se prošnja zavrže zaradi odstopa v skladu s postopkom iz člena 39.</w:t>
            </w:r>
          </w:p>
        </w:tc>
        <w:tc>
          <w:tcPr>
            <w:tcW w:w="4876" w:type="dxa"/>
          </w:tcPr>
          <w:p w14:paraId="7359AB15"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ali partnerja iz odstavka 1 v</w:t>
            </w:r>
            <w:r w:rsidRPr="00CA4534">
              <w:rPr>
                <w:b/>
                <w:i/>
              </w:rPr>
              <w:t xml:space="preserve"> dvajsetih</w:t>
            </w:r>
            <w:r w:rsidRPr="00CA4534">
              <w:t xml:space="preserve"> delovnih dneh iz člena 28(1), se da zakoncu ali partnerju možnost, da vloži prošnjo v svojem imenu v nadaljnjih</w:t>
            </w:r>
            <w:r w:rsidRPr="00CA4534">
              <w:rPr>
                <w:b/>
                <w:i/>
              </w:rPr>
              <w:t xml:space="preserve"> dvajsetih</w:t>
            </w:r>
            <w:r w:rsidRPr="00CA4534">
              <w:t xml:space="preserve"> delovnih dneh, začenši z iztekom prvih</w:t>
            </w:r>
            <w:r w:rsidRPr="00CA4534">
              <w:rPr>
                <w:b/>
                <w:i/>
              </w:rPr>
              <w:t xml:space="preserve"> dvajsetih</w:t>
            </w:r>
            <w:r w:rsidRPr="00CA4534">
              <w:t xml:space="preserve"> delovnih dni.</w:t>
            </w:r>
          </w:p>
        </w:tc>
      </w:tr>
    </w:tbl>
    <w:p w14:paraId="2EC415F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38C4AE6" w14:textId="77777777" w:rsidR="00774A4C" w:rsidRPr="00CA4534" w:rsidRDefault="00774A4C" w:rsidP="00774A4C">
      <w:r w:rsidRPr="00CA4534">
        <w:rPr>
          <w:rStyle w:val="HideTWBExt"/>
        </w:rPr>
        <w:t>&lt;/Amend&gt;</w:t>
      </w:r>
    </w:p>
    <w:p w14:paraId="2822380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1038</w:t>
      </w:r>
      <w:r w:rsidRPr="00CA4534">
        <w:rPr>
          <w:rStyle w:val="HideTWBExt"/>
          <w:b w:val="0"/>
        </w:rPr>
        <w:t>&lt;/NumAm&gt;</w:t>
      </w:r>
    </w:p>
    <w:p w14:paraId="43CCB358"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F091D66"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3BB99125"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59021008" w14:textId="77777777" w:rsidR="00774A4C" w:rsidRPr="00CA4534" w:rsidRDefault="00774A4C" w:rsidP="00774A4C">
      <w:pPr>
        <w:pStyle w:val="NormalBold"/>
      </w:pPr>
      <w:r w:rsidRPr="00CA4534">
        <w:rPr>
          <w:rStyle w:val="HideTWBExt"/>
          <w:b w:val="0"/>
        </w:rPr>
        <w:t>&lt;/RepeatBlock-By&gt;</w:t>
      </w:r>
    </w:p>
    <w:p w14:paraId="3F2DE9B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F6BA6AF"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686F66A" w14:textId="77777777" w:rsidTr="0059524E">
        <w:trPr>
          <w:trHeight w:hRule="exact" w:val="240"/>
          <w:jc w:val="center"/>
        </w:trPr>
        <w:tc>
          <w:tcPr>
            <w:tcW w:w="9752" w:type="dxa"/>
            <w:gridSpan w:val="2"/>
          </w:tcPr>
          <w:p w14:paraId="3FE670EC" w14:textId="77777777" w:rsidR="00774A4C" w:rsidRPr="00CA4534" w:rsidRDefault="00774A4C" w:rsidP="0059524E"/>
        </w:tc>
      </w:tr>
      <w:tr w:rsidR="00774A4C" w:rsidRPr="00CA4534" w14:paraId="2AE9A19F" w14:textId="77777777" w:rsidTr="0059524E">
        <w:trPr>
          <w:trHeight w:val="240"/>
          <w:jc w:val="center"/>
        </w:trPr>
        <w:tc>
          <w:tcPr>
            <w:tcW w:w="4876" w:type="dxa"/>
          </w:tcPr>
          <w:p w14:paraId="02A7EA79" w14:textId="77777777" w:rsidR="00774A4C" w:rsidRPr="00CA4534" w:rsidRDefault="00774A4C" w:rsidP="0059524E">
            <w:pPr>
              <w:pStyle w:val="ColumnHeading"/>
            </w:pPr>
            <w:r w:rsidRPr="00CA4534">
              <w:t>Besedilo, ki ga predlaga Komisija</w:t>
            </w:r>
          </w:p>
        </w:tc>
        <w:tc>
          <w:tcPr>
            <w:tcW w:w="4876" w:type="dxa"/>
          </w:tcPr>
          <w:p w14:paraId="7EDACCA4" w14:textId="77777777" w:rsidR="00774A4C" w:rsidRPr="00CA4534" w:rsidRDefault="00774A4C" w:rsidP="0059524E">
            <w:pPr>
              <w:pStyle w:val="ColumnHeading"/>
            </w:pPr>
            <w:r w:rsidRPr="00CA4534">
              <w:t>Predlog spremembe</w:t>
            </w:r>
          </w:p>
        </w:tc>
      </w:tr>
      <w:tr w:rsidR="00774A4C" w:rsidRPr="00CA4534" w14:paraId="3D4A1A82" w14:textId="77777777" w:rsidTr="0059524E">
        <w:trPr>
          <w:jc w:val="center"/>
        </w:trPr>
        <w:tc>
          <w:tcPr>
            <w:tcW w:w="4876" w:type="dxa"/>
          </w:tcPr>
          <w:p w14:paraId="5FEA2CD9"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ali partnerja iz odstavka 1 v</w:t>
            </w:r>
            <w:r w:rsidRPr="00CA4534">
              <w:rPr>
                <w:b/>
                <w:i/>
              </w:rPr>
              <w:t xml:space="preserve"> desetih</w:t>
            </w:r>
            <w:r w:rsidRPr="00CA4534">
              <w:t xml:space="preserve"> delovnih dneh iz člena 28(1), se da zakoncu ali partnerju možnost, da vloži prošnjo v svojem imenu v nadaljnjih</w:t>
            </w:r>
            <w:r w:rsidRPr="00CA4534">
              <w:rPr>
                <w:b/>
                <w:i/>
              </w:rPr>
              <w:t xml:space="preserve"> desetih</w:t>
            </w:r>
            <w:r w:rsidRPr="00CA4534">
              <w:t xml:space="preserve"> delovnih dneh, začenši z iztekom prvih desetih delovnih dni. Če zakonec ali partner še vedno ne vloži svoje prošnje v teh nadaljnjih</w:t>
            </w:r>
            <w:r w:rsidRPr="00CA4534">
              <w:rPr>
                <w:b/>
                <w:i/>
              </w:rPr>
              <w:t xml:space="preserve"> desetih</w:t>
            </w:r>
            <w:r w:rsidRPr="00CA4534">
              <w:t xml:space="preserve"> delovnih dneh, se</w:t>
            </w:r>
            <w:r w:rsidRPr="00CA4534">
              <w:rPr>
                <w:b/>
                <w:i/>
              </w:rPr>
              <w:t xml:space="preserve"> prošnja zavrže zaradi odstopa v skladu s postopkom iz člena 39</w:t>
            </w:r>
            <w:r w:rsidRPr="00CA4534">
              <w:t>.</w:t>
            </w:r>
          </w:p>
        </w:tc>
        <w:tc>
          <w:tcPr>
            <w:tcW w:w="4876" w:type="dxa"/>
          </w:tcPr>
          <w:p w14:paraId="35C763BD"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ali partnerja iz odstavka 1 v</w:t>
            </w:r>
            <w:r w:rsidRPr="00CA4534">
              <w:rPr>
                <w:b/>
                <w:i/>
              </w:rPr>
              <w:t xml:space="preserve"> dvajsetih</w:t>
            </w:r>
            <w:r w:rsidRPr="00CA4534">
              <w:t xml:space="preserve"> delovnih dneh iz člena 28(1), se da zakoncu ali partnerju možnost, da vloži prošnjo v svojem imenu v nadaljnjih</w:t>
            </w:r>
            <w:r w:rsidRPr="00CA4534">
              <w:rPr>
                <w:b/>
                <w:i/>
              </w:rPr>
              <w:t xml:space="preserve"> dvajsetih</w:t>
            </w:r>
            <w:r w:rsidRPr="00CA4534">
              <w:t xml:space="preserve"> delovnih dneh, začenši z iztekom prvih desetih delovnih dni. Če zakonec ali partner še vedno ne vloži svoje prošnje v teh nadaljnjih</w:t>
            </w:r>
            <w:r w:rsidRPr="00CA4534">
              <w:rPr>
                <w:b/>
                <w:i/>
              </w:rPr>
              <w:t xml:space="preserve"> dvajsetih</w:t>
            </w:r>
            <w:r w:rsidRPr="00CA4534">
              <w:t xml:space="preserve"> delovnih dneh, se</w:t>
            </w:r>
            <w:r w:rsidRPr="00CA4534">
              <w:rPr>
                <w:b/>
                <w:i/>
              </w:rPr>
              <w:t xml:space="preserve"> obravnava prošnje prekine</w:t>
            </w:r>
            <w:r w:rsidRPr="00CA4534">
              <w:t>.</w:t>
            </w:r>
          </w:p>
        </w:tc>
      </w:tr>
    </w:tbl>
    <w:p w14:paraId="5EE7C6B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CBE497E" w14:textId="77777777" w:rsidR="00774A4C" w:rsidRPr="00CA4534" w:rsidRDefault="00774A4C" w:rsidP="00774A4C">
      <w:r w:rsidRPr="00CA4534">
        <w:rPr>
          <w:rStyle w:val="HideTWBExt"/>
        </w:rPr>
        <w:t>&lt;/Amend&gt;</w:t>
      </w:r>
    </w:p>
    <w:p w14:paraId="2B1654C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1039</w:t>
      </w:r>
      <w:r w:rsidRPr="00CA4534">
        <w:rPr>
          <w:rStyle w:val="HideTWBExt"/>
          <w:b w:val="0"/>
        </w:rPr>
        <w:t>&lt;/NumAm&gt;</w:t>
      </w:r>
    </w:p>
    <w:p w14:paraId="12BED5EC"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3E2175BB" w14:textId="77777777" w:rsidR="00774A4C" w:rsidRPr="00CA4534" w:rsidRDefault="00774A4C" w:rsidP="00774A4C">
      <w:pPr>
        <w:pStyle w:val="NormalBold"/>
      </w:pPr>
      <w:r w:rsidRPr="00CA4534">
        <w:rPr>
          <w:rStyle w:val="HideTWBExt"/>
          <w:b w:val="0"/>
        </w:rPr>
        <w:t>&lt;/RepeatBlock-By&gt;</w:t>
      </w:r>
    </w:p>
    <w:p w14:paraId="24AE6D3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2A08822" w14:textId="77777777" w:rsidR="00774A4C" w:rsidRPr="00CA4534" w:rsidRDefault="00774A4C" w:rsidP="00774A4C">
      <w:pPr>
        <w:pStyle w:val="NormalBold"/>
      </w:pPr>
      <w:r w:rsidRPr="00CA4534">
        <w:rPr>
          <w:rStyle w:val="HideTWBExt"/>
          <w:b w:val="0"/>
        </w:rPr>
        <w:t>&lt;Article&gt;</w:t>
      </w:r>
      <w:r w:rsidRPr="00CA4534">
        <w:t>Člen 31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7DDD120" w14:textId="77777777" w:rsidTr="0059524E">
        <w:trPr>
          <w:trHeight w:hRule="exact" w:val="240"/>
          <w:jc w:val="center"/>
        </w:trPr>
        <w:tc>
          <w:tcPr>
            <w:tcW w:w="9752" w:type="dxa"/>
            <w:gridSpan w:val="2"/>
          </w:tcPr>
          <w:p w14:paraId="7393602F" w14:textId="77777777" w:rsidR="00774A4C" w:rsidRPr="00CA4534" w:rsidRDefault="00774A4C" w:rsidP="0059524E"/>
        </w:tc>
      </w:tr>
      <w:tr w:rsidR="00774A4C" w:rsidRPr="00CA4534" w14:paraId="2A5DA8E0" w14:textId="77777777" w:rsidTr="0059524E">
        <w:trPr>
          <w:trHeight w:val="240"/>
          <w:jc w:val="center"/>
        </w:trPr>
        <w:tc>
          <w:tcPr>
            <w:tcW w:w="4876" w:type="dxa"/>
          </w:tcPr>
          <w:p w14:paraId="13ACA1C1" w14:textId="77777777" w:rsidR="00774A4C" w:rsidRPr="00CA4534" w:rsidRDefault="00774A4C" w:rsidP="0059524E">
            <w:pPr>
              <w:pStyle w:val="ColumnHeading"/>
            </w:pPr>
            <w:r w:rsidRPr="00CA4534">
              <w:t>Besedilo, ki ga predlaga Komisija</w:t>
            </w:r>
          </w:p>
        </w:tc>
        <w:tc>
          <w:tcPr>
            <w:tcW w:w="4876" w:type="dxa"/>
          </w:tcPr>
          <w:p w14:paraId="60C61698" w14:textId="77777777" w:rsidR="00774A4C" w:rsidRPr="00CA4534" w:rsidRDefault="00774A4C" w:rsidP="0059524E">
            <w:pPr>
              <w:pStyle w:val="ColumnHeading"/>
            </w:pPr>
            <w:r w:rsidRPr="00CA4534">
              <w:t>Predlog spremembe</w:t>
            </w:r>
          </w:p>
        </w:tc>
      </w:tr>
      <w:tr w:rsidR="00774A4C" w:rsidRPr="00CA4534" w14:paraId="4BAF1975" w14:textId="77777777" w:rsidTr="0059524E">
        <w:trPr>
          <w:jc w:val="center"/>
        </w:trPr>
        <w:tc>
          <w:tcPr>
            <w:tcW w:w="4876" w:type="dxa"/>
          </w:tcPr>
          <w:p w14:paraId="6624632D"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w:t>
            </w:r>
            <w:r w:rsidRPr="00CA4534">
              <w:rPr>
                <w:b/>
                <w:i/>
              </w:rPr>
              <w:t xml:space="preserve"> ali partnerja</w:t>
            </w:r>
            <w:r w:rsidRPr="00CA4534">
              <w:t xml:space="preserve"> iz odstavka 1 v desetih delovnih dneh iz člena 28(1), se da zakoncu</w:t>
            </w:r>
            <w:r w:rsidRPr="00CA4534">
              <w:rPr>
                <w:b/>
                <w:i/>
              </w:rPr>
              <w:t xml:space="preserve"> ali partnerju</w:t>
            </w:r>
            <w:r w:rsidRPr="00CA4534">
              <w:t xml:space="preserve"> možnost, da vloži prošnjo v svojem imenu v nadaljnjih desetih delovnih dneh, začenši z iztekom prvih desetih delovnih dni. Če zakonec</w:t>
            </w:r>
            <w:r w:rsidRPr="00CA4534">
              <w:rPr>
                <w:b/>
                <w:i/>
              </w:rPr>
              <w:t xml:space="preserve"> ali partner</w:t>
            </w:r>
            <w:r w:rsidRPr="00CA4534">
              <w:t xml:space="preserve"> še vedno ne vloži svoje prošnje v teh nadaljnjih desetih delovnih dneh, se prošnja zavrže zaradi odstopa v skladu s postopkom iz člena 39.</w:t>
            </w:r>
          </w:p>
        </w:tc>
        <w:tc>
          <w:tcPr>
            <w:tcW w:w="4876" w:type="dxa"/>
          </w:tcPr>
          <w:p w14:paraId="1CFDB255" w14:textId="77777777" w:rsidR="00774A4C" w:rsidRPr="00CA4534" w:rsidRDefault="00774A4C" w:rsidP="0059524E">
            <w:pPr>
              <w:pStyle w:val="Normal6"/>
              <w:rPr>
                <w:b/>
                <w:i/>
              </w:rPr>
            </w:pPr>
            <w:r w:rsidRPr="00CA4534">
              <w:t>3.</w:t>
            </w:r>
            <w:r w:rsidRPr="00CA4534">
              <w:rPr>
                <w:b/>
                <w:i/>
              </w:rPr>
              <w:tab/>
            </w:r>
            <w:r w:rsidRPr="00CA4534">
              <w:t>Če prosilec ne vloži prošnje v imenu svojega zakonca iz odstavka 1 v desetih delovnih dneh iz člena 28(1), se da zakoncu možnost, da vloži prošnjo v svojem imenu v nadaljnjih desetih delovnih dneh, začenši z iztekom prvih desetih delovnih dni. Če zakonec še vedno ne vloži svoje prošnje v teh nadaljnjih desetih delovnih dneh, se prošnja zavrže zaradi odstopa v skladu s postopkom iz člena 39.</w:t>
            </w:r>
          </w:p>
        </w:tc>
      </w:tr>
    </w:tbl>
    <w:p w14:paraId="1770684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4E5D76A2" w14:textId="77777777" w:rsidR="00774A4C" w:rsidRPr="00CA4534" w:rsidRDefault="00774A4C" w:rsidP="00774A4C">
      <w:r w:rsidRPr="00CA4534">
        <w:rPr>
          <w:rStyle w:val="HideTWBExt"/>
        </w:rPr>
        <w:t>&lt;/Amend&gt;</w:t>
      </w:r>
    </w:p>
    <w:p w14:paraId="729D14F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1040</w:t>
      </w:r>
      <w:r w:rsidRPr="00CA4534">
        <w:rPr>
          <w:rStyle w:val="HideTWBExt"/>
          <w:b w:val="0"/>
        </w:rPr>
        <w:t>&lt;/NumAm&gt;</w:t>
      </w:r>
    </w:p>
    <w:p w14:paraId="0F395791"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25E10C73" w14:textId="77777777" w:rsidR="00774A4C" w:rsidRPr="00CA4534" w:rsidRDefault="00774A4C" w:rsidP="00774A4C">
      <w:pPr>
        <w:pStyle w:val="NormalBold"/>
      </w:pPr>
      <w:r w:rsidRPr="00CA4534">
        <w:rPr>
          <w:rStyle w:val="HideTWBExt"/>
          <w:b w:val="0"/>
        </w:rPr>
        <w:t>&lt;/RepeatBlock-By&gt;</w:t>
      </w:r>
    </w:p>
    <w:p w14:paraId="45A7692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279BAAF" w14:textId="77777777" w:rsidR="00774A4C" w:rsidRPr="00CA4534" w:rsidRDefault="00774A4C" w:rsidP="00774A4C">
      <w:pPr>
        <w:pStyle w:val="NormalBold"/>
      </w:pPr>
      <w:r w:rsidRPr="00CA4534">
        <w:rPr>
          <w:rStyle w:val="HideTWBExt"/>
          <w:b w:val="0"/>
        </w:rPr>
        <w:t>&lt;Article&gt;</w:t>
      </w:r>
      <w:r w:rsidRPr="00CA4534">
        <w:t>Člen 31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BC07CC7" w14:textId="77777777" w:rsidTr="0059524E">
        <w:trPr>
          <w:trHeight w:hRule="exact" w:val="240"/>
          <w:jc w:val="center"/>
        </w:trPr>
        <w:tc>
          <w:tcPr>
            <w:tcW w:w="9752" w:type="dxa"/>
            <w:gridSpan w:val="2"/>
          </w:tcPr>
          <w:p w14:paraId="52FBAA48" w14:textId="77777777" w:rsidR="00774A4C" w:rsidRPr="00CA4534" w:rsidRDefault="00774A4C" w:rsidP="0059524E"/>
        </w:tc>
      </w:tr>
      <w:tr w:rsidR="00774A4C" w:rsidRPr="00CA4534" w14:paraId="206AAF39" w14:textId="77777777" w:rsidTr="0059524E">
        <w:trPr>
          <w:trHeight w:val="240"/>
          <w:jc w:val="center"/>
        </w:trPr>
        <w:tc>
          <w:tcPr>
            <w:tcW w:w="4876" w:type="dxa"/>
          </w:tcPr>
          <w:p w14:paraId="427F91FE" w14:textId="77777777" w:rsidR="00774A4C" w:rsidRPr="00CA4534" w:rsidRDefault="00774A4C" w:rsidP="0059524E">
            <w:pPr>
              <w:pStyle w:val="ColumnHeading"/>
            </w:pPr>
            <w:r w:rsidRPr="00CA4534">
              <w:t>Besedilo, ki ga predlaga Komisija</w:t>
            </w:r>
          </w:p>
        </w:tc>
        <w:tc>
          <w:tcPr>
            <w:tcW w:w="4876" w:type="dxa"/>
          </w:tcPr>
          <w:p w14:paraId="3310A3DA" w14:textId="77777777" w:rsidR="00774A4C" w:rsidRPr="00CA4534" w:rsidRDefault="00774A4C" w:rsidP="0059524E">
            <w:pPr>
              <w:pStyle w:val="ColumnHeading"/>
            </w:pPr>
            <w:r w:rsidRPr="00CA4534">
              <w:t>Predlog spremembe</w:t>
            </w:r>
          </w:p>
        </w:tc>
      </w:tr>
      <w:tr w:rsidR="00774A4C" w:rsidRPr="00CA4534" w14:paraId="0E9B5D1B" w14:textId="77777777" w:rsidTr="0059524E">
        <w:trPr>
          <w:jc w:val="center"/>
        </w:trPr>
        <w:tc>
          <w:tcPr>
            <w:tcW w:w="4876" w:type="dxa"/>
          </w:tcPr>
          <w:p w14:paraId="37D0ED0F" w14:textId="77777777" w:rsidR="00774A4C" w:rsidRPr="00CA4534" w:rsidRDefault="00774A4C" w:rsidP="0059524E">
            <w:pPr>
              <w:pStyle w:val="Normal6"/>
              <w:rPr>
                <w:b/>
                <w:i/>
              </w:rPr>
            </w:pPr>
            <w:r w:rsidRPr="00CA4534">
              <w:rPr>
                <w:b/>
                <w:i/>
              </w:rPr>
              <w:t>4.</w:t>
            </w:r>
            <w:r w:rsidRPr="00CA4534">
              <w:rPr>
                <w:b/>
                <w:i/>
              </w:rPr>
              <w:tab/>
              <w:t>Če prosilec ne vloži prošnje v imenu vzdrževane odrasle osebe iz odstavka 1 v desetih delovnih dneh iz člena 28(1), prošnjo v imenu navedene vzdrževane odrasle osebe vloži organ za presojo, če na podlagi posamične presoje njenega osebnega položaja meni, da bi zadevna vzdrževana odrasla oseba lahko potrebovala mednarodno zaščito.</w:t>
            </w:r>
          </w:p>
        </w:tc>
        <w:tc>
          <w:tcPr>
            <w:tcW w:w="4876" w:type="dxa"/>
          </w:tcPr>
          <w:p w14:paraId="652319A3" w14:textId="77777777" w:rsidR="00774A4C" w:rsidRPr="00CA4534" w:rsidRDefault="00774A4C" w:rsidP="0059524E">
            <w:pPr>
              <w:pStyle w:val="Normal6"/>
              <w:rPr>
                <w:b/>
                <w:i/>
              </w:rPr>
            </w:pPr>
            <w:r w:rsidRPr="00CA4534">
              <w:rPr>
                <w:b/>
                <w:i/>
              </w:rPr>
              <w:t>črtano</w:t>
            </w:r>
          </w:p>
        </w:tc>
      </w:tr>
    </w:tbl>
    <w:p w14:paraId="794F94F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D11F455" w14:textId="77777777" w:rsidR="00774A4C" w:rsidRPr="00CA4534" w:rsidRDefault="00774A4C" w:rsidP="00774A4C">
      <w:r w:rsidRPr="00CA4534">
        <w:rPr>
          <w:rStyle w:val="HideTWBExt"/>
        </w:rPr>
        <w:t>&lt;/Amend&gt;</w:t>
      </w:r>
    </w:p>
    <w:p w14:paraId="34D75AC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1041</w:t>
      </w:r>
      <w:r w:rsidRPr="00CA4534">
        <w:rPr>
          <w:rStyle w:val="HideTWBExt"/>
          <w:b w:val="0"/>
        </w:rPr>
        <w:t>&lt;/NumAm&gt;</w:t>
      </w:r>
    </w:p>
    <w:p w14:paraId="44C2BF3D"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7E2F686A" w14:textId="77777777" w:rsidR="00774A4C" w:rsidRPr="00CA4534" w:rsidRDefault="00774A4C" w:rsidP="00774A4C">
      <w:pPr>
        <w:pStyle w:val="NormalBold"/>
      </w:pPr>
      <w:r w:rsidRPr="00CA4534">
        <w:rPr>
          <w:rStyle w:val="HideTWBExt"/>
          <w:b w:val="0"/>
        </w:rPr>
        <w:t>&lt;/RepeatBlock-By&gt;</w:t>
      </w:r>
    </w:p>
    <w:p w14:paraId="7BC5A1D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7DFA91F" w14:textId="77777777" w:rsidR="00774A4C" w:rsidRPr="00CA4534" w:rsidRDefault="00774A4C" w:rsidP="00774A4C">
      <w:pPr>
        <w:pStyle w:val="NormalBold"/>
      </w:pPr>
      <w:r w:rsidRPr="00CA4534">
        <w:rPr>
          <w:rStyle w:val="HideTWBExt"/>
          <w:b w:val="0"/>
        </w:rPr>
        <w:t>&lt;Article&gt;</w:t>
      </w:r>
      <w:r w:rsidRPr="00CA4534">
        <w:t>Člen 31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38612FD" w14:textId="77777777" w:rsidTr="0059524E">
        <w:trPr>
          <w:trHeight w:hRule="exact" w:val="240"/>
          <w:jc w:val="center"/>
        </w:trPr>
        <w:tc>
          <w:tcPr>
            <w:tcW w:w="9752" w:type="dxa"/>
            <w:gridSpan w:val="2"/>
          </w:tcPr>
          <w:p w14:paraId="0A6804A0" w14:textId="77777777" w:rsidR="00774A4C" w:rsidRPr="00CA4534" w:rsidRDefault="00774A4C" w:rsidP="0059524E"/>
        </w:tc>
      </w:tr>
      <w:tr w:rsidR="00774A4C" w:rsidRPr="00CA4534" w14:paraId="28D91C12" w14:textId="77777777" w:rsidTr="0059524E">
        <w:trPr>
          <w:trHeight w:val="240"/>
          <w:jc w:val="center"/>
        </w:trPr>
        <w:tc>
          <w:tcPr>
            <w:tcW w:w="4876" w:type="dxa"/>
          </w:tcPr>
          <w:p w14:paraId="59935BD6" w14:textId="77777777" w:rsidR="00774A4C" w:rsidRPr="00CA4534" w:rsidRDefault="00774A4C" w:rsidP="0059524E">
            <w:pPr>
              <w:pStyle w:val="ColumnHeading"/>
            </w:pPr>
            <w:r w:rsidRPr="00CA4534">
              <w:t>Besedilo, ki ga predlaga Komisija</w:t>
            </w:r>
          </w:p>
        </w:tc>
        <w:tc>
          <w:tcPr>
            <w:tcW w:w="4876" w:type="dxa"/>
          </w:tcPr>
          <w:p w14:paraId="0536F81D" w14:textId="77777777" w:rsidR="00774A4C" w:rsidRPr="00CA4534" w:rsidRDefault="00774A4C" w:rsidP="0059524E">
            <w:pPr>
              <w:pStyle w:val="ColumnHeading"/>
            </w:pPr>
            <w:r w:rsidRPr="00CA4534">
              <w:t>Predlog spremembe</w:t>
            </w:r>
          </w:p>
        </w:tc>
      </w:tr>
      <w:tr w:rsidR="00774A4C" w:rsidRPr="00CA4534" w14:paraId="3B6D122B" w14:textId="77777777" w:rsidTr="0059524E">
        <w:trPr>
          <w:jc w:val="center"/>
        </w:trPr>
        <w:tc>
          <w:tcPr>
            <w:tcW w:w="4876" w:type="dxa"/>
          </w:tcPr>
          <w:p w14:paraId="2C16A679" w14:textId="77777777" w:rsidR="00774A4C" w:rsidRPr="00CA4534" w:rsidRDefault="00774A4C" w:rsidP="0059524E">
            <w:pPr>
              <w:pStyle w:val="Normal6"/>
              <w:rPr>
                <w:b/>
                <w:i/>
              </w:rPr>
            </w:pPr>
            <w:r w:rsidRPr="00CA4534">
              <w:rPr>
                <w:b/>
                <w:i/>
              </w:rPr>
              <w:t>4.</w:t>
            </w:r>
            <w:r w:rsidRPr="00CA4534">
              <w:rPr>
                <w:b/>
                <w:i/>
              </w:rPr>
              <w:tab/>
              <w:t>Če prosilec ne vloži prošnje v imenu vzdrževane odrasle osebe iz odstavka 1 v desetih delovnih dneh iz člena 28(1), prošnjo v imenu navedene vzdrževane odrasle osebe vloži organ za presojo, če na podlagi posamične presoje njenega osebnega položaja meni, da bi zadevna vzdrževana odrasla oseba lahko potrebovala mednarodno zaščito.</w:t>
            </w:r>
          </w:p>
        </w:tc>
        <w:tc>
          <w:tcPr>
            <w:tcW w:w="4876" w:type="dxa"/>
          </w:tcPr>
          <w:p w14:paraId="7BFD31D1" w14:textId="77777777" w:rsidR="00774A4C" w:rsidRPr="00CA4534" w:rsidRDefault="00774A4C" w:rsidP="0059524E">
            <w:pPr>
              <w:pStyle w:val="Normal6"/>
              <w:rPr>
                <w:b/>
                <w:i/>
              </w:rPr>
            </w:pPr>
            <w:r w:rsidRPr="00CA4534">
              <w:rPr>
                <w:b/>
                <w:i/>
              </w:rPr>
              <w:t>črtano</w:t>
            </w:r>
          </w:p>
        </w:tc>
      </w:tr>
    </w:tbl>
    <w:p w14:paraId="625EBD2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8C8B70" w14:textId="77777777" w:rsidR="00774A4C" w:rsidRPr="00CA4534" w:rsidRDefault="00774A4C" w:rsidP="00774A4C">
      <w:r w:rsidRPr="00CA4534">
        <w:rPr>
          <w:rStyle w:val="HideTWBExt"/>
        </w:rPr>
        <w:t>&lt;/Amend&gt;</w:t>
      </w:r>
    </w:p>
    <w:p w14:paraId="15CE3FF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1042</w:t>
      </w:r>
      <w:r w:rsidRPr="00CA4534">
        <w:rPr>
          <w:rStyle w:val="HideTWBExt"/>
          <w:b w:val="0"/>
        </w:rPr>
        <w:t>&lt;/NumAm&gt;</w:t>
      </w:r>
    </w:p>
    <w:p w14:paraId="24781536"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2DD27A7B" w14:textId="77777777" w:rsidR="00774A4C" w:rsidRPr="00CA4534" w:rsidRDefault="00774A4C" w:rsidP="00774A4C">
      <w:pPr>
        <w:pStyle w:val="NormalBold"/>
      </w:pPr>
      <w:r w:rsidRPr="00CA4534">
        <w:rPr>
          <w:rStyle w:val="HideTWBExt"/>
          <w:b w:val="0"/>
        </w:rPr>
        <w:t>&lt;/RepeatBlock-By&gt;</w:t>
      </w:r>
    </w:p>
    <w:p w14:paraId="7EB18D8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C908EB9" w14:textId="77777777" w:rsidR="00774A4C" w:rsidRPr="00CA4534" w:rsidRDefault="00774A4C" w:rsidP="00774A4C">
      <w:pPr>
        <w:pStyle w:val="NormalBold"/>
      </w:pPr>
      <w:r w:rsidRPr="00CA4534">
        <w:rPr>
          <w:rStyle w:val="HideTWBExt"/>
          <w:b w:val="0"/>
        </w:rPr>
        <w:t>&lt;Article&gt;</w:t>
      </w:r>
      <w:r w:rsidRPr="00CA4534">
        <w:t>Člen 31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A409D15" w14:textId="77777777" w:rsidTr="0059524E">
        <w:trPr>
          <w:trHeight w:hRule="exact" w:val="240"/>
          <w:jc w:val="center"/>
        </w:trPr>
        <w:tc>
          <w:tcPr>
            <w:tcW w:w="9752" w:type="dxa"/>
            <w:gridSpan w:val="2"/>
          </w:tcPr>
          <w:p w14:paraId="50C03F13" w14:textId="77777777" w:rsidR="00774A4C" w:rsidRPr="00CA4534" w:rsidRDefault="00774A4C" w:rsidP="0059524E"/>
        </w:tc>
      </w:tr>
      <w:tr w:rsidR="00774A4C" w:rsidRPr="00CA4534" w14:paraId="453D4C2F" w14:textId="77777777" w:rsidTr="0059524E">
        <w:trPr>
          <w:trHeight w:val="240"/>
          <w:jc w:val="center"/>
        </w:trPr>
        <w:tc>
          <w:tcPr>
            <w:tcW w:w="4876" w:type="dxa"/>
          </w:tcPr>
          <w:p w14:paraId="1BD71F06" w14:textId="77777777" w:rsidR="00774A4C" w:rsidRPr="00CA4534" w:rsidRDefault="00774A4C" w:rsidP="0059524E">
            <w:pPr>
              <w:pStyle w:val="ColumnHeading"/>
            </w:pPr>
            <w:r w:rsidRPr="00CA4534">
              <w:t>Besedilo, ki ga predlaga Komisija</w:t>
            </w:r>
          </w:p>
        </w:tc>
        <w:tc>
          <w:tcPr>
            <w:tcW w:w="4876" w:type="dxa"/>
          </w:tcPr>
          <w:p w14:paraId="26CDEE57" w14:textId="77777777" w:rsidR="00774A4C" w:rsidRPr="00CA4534" w:rsidRDefault="00774A4C" w:rsidP="0059524E">
            <w:pPr>
              <w:pStyle w:val="ColumnHeading"/>
            </w:pPr>
            <w:r w:rsidRPr="00CA4534">
              <w:t>Predlog spremembe</w:t>
            </w:r>
          </w:p>
        </w:tc>
      </w:tr>
      <w:tr w:rsidR="00774A4C" w:rsidRPr="00CA4534" w14:paraId="677396EF" w14:textId="77777777" w:rsidTr="0059524E">
        <w:trPr>
          <w:jc w:val="center"/>
        </w:trPr>
        <w:tc>
          <w:tcPr>
            <w:tcW w:w="4876" w:type="dxa"/>
          </w:tcPr>
          <w:p w14:paraId="5BA072FA"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 desetih delovnih dneh iz člena 28(1), prošnjo v imenu navedene vzdrževane odrasle osebe vloži organ za presojo, če na podlagi posamične presoje njenega osebnega položaja meni, da bi zadevna vzdrževana odrasla oseba lahko potrebovala mednarodno zaščito.</w:t>
            </w:r>
          </w:p>
        </w:tc>
        <w:tc>
          <w:tcPr>
            <w:tcW w:w="4876" w:type="dxa"/>
          </w:tcPr>
          <w:p w14:paraId="3567BABC"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 desetih delovnih dneh iz člena 28(1), prošnjo v imenu</w:t>
            </w:r>
            <w:r w:rsidRPr="00CA4534">
              <w:rPr>
                <w:b/>
                <w:i/>
              </w:rPr>
              <w:t xml:space="preserve"> in s soglasjem</w:t>
            </w:r>
            <w:r w:rsidRPr="00CA4534">
              <w:t xml:space="preserve"> navedene vzdrževane odrasle osebe vloži organ za presojo, če na podlagi posamične presoje njenega osebnega položaja meni, da bi zadevna vzdrževana odrasla oseba lahko potrebovala mednarodno zaščito.</w:t>
            </w:r>
          </w:p>
        </w:tc>
      </w:tr>
    </w:tbl>
    <w:p w14:paraId="58724A7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39F391B" w14:textId="77777777" w:rsidR="00774A4C" w:rsidRPr="00CA4534" w:rsidRDefault="00774A4C" w:rsidP="00774A4C">
      <w:r w:rsidRPr="00CA4534">
        <w:rPr>
          <w:rStyle w:val="HideTWBExt"/>
        </w:rPr>
        <w:t>&lt;/Amend&gt;</w:t>
      </w:r>
    </w:p>
    <w:p w14:paraId="7E5E890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1043</w:t>
      </w:r>
      <w:r w:rsidRPr="00CA4534">
        <w:rPr>
          <w:rStyle w:val="HideTWBExt"/>
          <w:b w:val="0"/>
        </w:rPr>
        <w:t>&lt;/NumAm&gt;</w:t>
      </w:r>
    </w:p>
    <w:p w14:paraId="0BBC225F"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B7F52FA"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6E9F310F"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C2A1065" w14:textId="77777777" w:rsidR="00774A4C" w:rsidRPr="00CA4534" w:rsidRDefault="00774A4C" w:rsidP="00774A4C">
      <w:pPr>
        <w:pStyle w:val="NormalBold"/>
      </w:pPr>
      <w:r w:rsidRPr="00CA4534">
        <w:rPr>
          <w:rStyle w:val="HideTWBExt"/>
          <w:b w:val="0"/>
        </w:rPr>
        <w:t>&lt;/RepeatBlock-By&gt;</w:t>
      </w:r>
    </w:p>
    <w:p w14:paraId="24C3EDF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B8C557A" w14:textId="77777777" w:rsidR="00774A4C" w:rsidRPr="00CA4534" w:rsidRDefault="00774A4C" w:rsidP="00774A4C">
      <w:pPr>
        <w:pStyle w:val="NormalBold"/>
      </w:pPr>
      <w:r w:rsidRPr="00CA4534">
        <w:rPr>
          <w:rStyle w:val="HideTWBExt"/>
          <w:b w:val="0"/>
        </w:rPr>
        <w:t>&lt;Article&gt;</w:t>
      </w:r>
      <w:r w:rsidRPr="00CA4534">
        <w:t>Člen 31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71C9E95" w14:textId="77777777" w:rsidTr="0059524E">
        <w:trPr>
          <w:trHeight w:hRule="exact" w:val="240"/>
          <w:jc w:val="center"/>
        </w:trPr>
        <w:tc>
          <w:tcPr>
            <w:tcW w:w="9752" w:type="dxa"/>
            <w:gridSpan w:val="2"/>
          </w:tcPr>
          <w:p w14:paraId="21B7E6C4" w14:textId="77777777" w:rsidR="00774A4C" w:rsidRPr="00CA4534" w:rsidRDefault="00774A4C" w:rsidP="0059524E"/>
        </w:tc>
      </w:tr>
      <w:tr w:rsidR="00774A4C" w:rsidRPr="00CA4534" w14:paraId="32558953" w14:textId="77777777" w:rsidTr="0059524E">
        <w:trPr>
          <w:trHeight w:val="240"/>
          <w:jc w:val="center"/>
        </w:trPr>
        <w:tc>
          <w:tcPr>
            <w:tcW w:w="4876" w:type="dxa"/>
          </w:tcPr>
          <w:p w14:paraId="0FFC8882" w14:textId="77777777" w:rsidR="00774A4C" w:rsidRPr="00CA4534" w:rsidRDefault="00774A4C" w:rsidP="0059524E">
            <w:pPr>
              <w:pStyle w:val="ColumnHeading"/>
            </w:pPr>
            <w:r w:rsidRPr="00CA4534">
              <w:t>Besedilo, ki ga predlaga Komisija</w:t>
            </w:r>
          </w:p>
        </w:tc>
        <w:tc>
          <w:tcPr>
            <w:tcW w:w="4876" w:type="dxa"/>
          </w:tcPr>
          <w:p w14:paraId="660D968D" w14:textId="77777777" w:rsidR="00774A4C" w:rsidRPr="00CA4534" w:rsidRDefault="00774A4C" w:rsidP="0059524E">
            <w:pPr>
              <w:pStyle w:val="ColumnHeading"/>
            </w:pPr>
            <w:r w:rsidRPr="00CA4534">
              <w:t>Predlog spremembe</w:t>
            </w:r>
          </w:p>
        </w:tc>
      </w:tr>
      <w:tr w:rsidR="00774A4C" w:rsidRPr="00CA4534" w14:paraId="6C4D14E9" w14:textId="77777777" w:rsidTr="0059524E">
        <w:trPr>
          <w:jc w:val="center"/>
        </w:trPr>
        <w:tc>
          <w:tcPr>
            <w:tcW w:w="4876" w:type="dxa"/>
          </w:tcPr>
          <w:p w14:paraId="1681F06C"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w:t>
            </w:r>
            <w:r w:rsidRPr="00CA4534">
              <w:rPr>
                <w:b/>
                <w:i/>
              </w:rPr>
              <w:t xml:space="preserve"> desetih</w:t>
            </w:r>
            <w:r w:rsidRPr="00CA4534">
              <w:t xml:space="preserve"> delovnih dneh iz člena 28(1), prošnjo v imenu navedene vzdrževane odrasle osebe vloži organ za presojo, če na podlagi posamične presoje njenega osebnega položaja meni, da bi zadevna vzdrževana odrasla oseba lahko potrebovala mednarodno zaščito.</w:t>
            </w:r>
          </w:p>
        </w:tc>
        <w:tc>
          <w:tcPr>
            <w:tcW w:w="4876" w:type="dxa"/>
          </w:tcPr>
          <w:p w14:paraId="11F12CB7"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w:t>
            </w:r>
            <w:r w:rsidRPr="00CA4534">
              <w:rPr>
                <w:b/>
                <w:i/>
              </w:rPr>
              <w:t xml:space="preserve"> dvajsetih</w:t>
            </w:r>
            <w:r w:rsidRPr="00CA4534">
              <w:t xml:space="preserve"> delovnih dneh iz člena 28(1), prošnjo v imenu navedene vzdrževane odrasle osebe vloži organ za presojo, če na podlagi posamične presoje njenega osebnega položaja meni, da bi zadevna vzdrževana odrasla oseba lahko potrebovala mednarodno zaščito.</w:t>
            </w:r>
          </w:p>
        </w:tc>
      </w:tr>
    </w:tbl>
    <w:p w14:paraId="642823D5"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2F37F83" w14:textId="77777777" w:rsidR="00774A4C" w:rsidRPr="00CA4534" w:rsidRDefault="00774A4C" w:rsidP="00774A4C">
      <w:r w:rsidRPr="00CA4534">
        <w:rPr>
          <w:rStyle w:val="HideTWBExt"/>
        </w:rPr>
        <w:t>&lt;/Amend&gt;</w:t>
      </w:r>
    </w:p>
    <w:p w14:paraId="026FBC5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1044</w:t>
      </w:r>
      <w:r w:rsidRPr="00CA4534">
        <w:rPr>
          <w:rStyle w:val="HideTWBExt"/>
          <w:b w:val="0"/>
        </w:rPr>
        <w:t>&lt;/NumAm&gt;</w:t>
      </w:r>
    </w:p>
    <w:p w14:paraId="1398A02F"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6145F15C" w14:textId="77777777" w:rsidR="00774A4C" w:rsidRPr="00CA4534" w:rsidRDefault="00774A4C" w:rsidP="00774A4C">
      <w:pPr>
        <w:pStyle w:val="NormalBold"/>
      </w:pPr>
      <w:r w:rsidRPr="00CA4534">
        <w:rPr>
          <w:rStyle w:val="HideTWBExt"/>
          <w:b w:val="0"/>
        </w:rPr>
        <w:t>&lt;/RepeatBlock-By&gt;</w:t>
      </w:r>
    </w:p>
    <w:p w14:paraId="53492F7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9ADAD6F" w14:textId="77777777" w:rsidR="00774A4C" w:rsidRPr="00CA4534" w:rsidRDefault="00774A4C" w:rsidP="00774A4C">
      <w:pPr>
        <w:pStyle w:val="NormalBold"/>
      </w:pPr>
      <w:r w:rsidRPr="00CA4534">
        <w:rPr>
          <w:rStyle w:val="HideTWBExt"/>
          <w:b w:val="0"/>
        </w:rPr>
        <w:t>&lt;Article&gt;</w:t>
      </w:r>
      <w:r w:rsidRPr="00CA4534">
        <w:t>Člen 31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B4112AD" w14:textId="77777777" w:rsidTr="0059524E">
        <w:trPr>
          <w:trHeight w:hRule="exact" w:val="240"/>
          <w:jc w:val="center"/>
        </w:trPr>
        <w:tc>
          <w:tcPr>
            <w:tcW w:w="9752" w:type="dxa"/>
            <w:gridSpan w:val="2"/>
          </w:tcPr>
          <w:p w14:paraId="56E35BAE" w14:textId="77777777" w:rsidR="00774A4C" w:rsidRPr="00CA4534" w:rsidRDefault="00774A4C" w:rsidP="0059524E"/>
        </w:tc>
      </w:tr>
      <w:tr w:rsidR="00774A4C" w:rsidRPr="00CA4534" w14:paraId="7219ED16" w14:textId="77777777" w:rsidTr="0059524E">
        <w:trPr>
          <w:trHeight w:val="240"/>
          <w:jc w:val="center"/>
        </w:trPr>
        <w:tc>
          <w:tcPr>
            <w:tcW w:w="4876" w:type="dxa"/>
          </w:tcPr>
          <w:p w14:paraId="3A766957" w14:textId="77777777" w:rsidR="00774A4C" w:rsidRPr="00CA4534" w:rsidRDefault="00774A4C" w:rsidP="0059524E">
            <w:pPr>
              <w:pStyle w:val="ColumnHeading"/>
            </w:pPr>
            <w:r w:rsidRPr="00CA4534">
              <w:t>Besedilo, ki ga predlaga Komisija</w:t>
            </w:r>
          </w:p>
        </w:tc>
        <w:tc>
          <w:tcPr>
            <w:tcW w:w="4876" w:type="dxa"/>
          </w:tcPr>
          <w:p w14:paraId="6BB3F70F" w14:textId="77777777" w:rsidR="00774A4C" w:rsidRPr="00CA4534" w:rsidRDefault="00774A4C" w:rsidP="0059524E">
            <w:pPr>
              <w:pStyle w:val="ColumnHeading"/>
            </w:pPr>
            <w:r w:rsidRPr="00CA4534">
              <w:t>Predlog spremembe</w:t>
            </w:r>
          </w:p>
        </w:tc>
      </w:tr>
      <w:tr w:rsidR="00774A4C" w:rsidRPr="00CA4534" w14:paraId="4FC197D0" w14:textId="77777777" w:rsidTr="0059524E">
        <w:trPr>
          <w:jc w:val="center"/>
        </w:trPr>
        <w:tc>
          <w:tcPr>
            <w:tcW w:w="4876" w:type="dxa"/>
          </w:tcPr>
          <w:p w14:paraId="67A961E5"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w:t>
            </w:r>
            <w:r w:rsidRPr="00CA4534">
              <w:rPr>
                <w:b/>
                <w:i/>
              </w:rPr>
              <w:t xml:space="preserve"> desetih</w:t>
            </w:r>
            <w:r w:rsidRPr="00CA4534">
              <w:t xml:space="preserve"> delovnih dneh iz člena 28(1), prošnjo v imenu navedene vzdrževane odrasle osebe vloži organ za presojo, če na podlagi posamične presoje njenega osebnega položaja meni, da bi zadevna vzdrževana odrasla oseba lahko potrebovala mednarodno zaščito.</w:t>
            </w:r>
          </w:p>
        </w:tc>
        <w:tc>
          <w:tcPr>
            <w:tcW w:w="4876" w:type="dxa"/>
          </w:tcPr>
          <w:p w14:paraId="681D8699"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w:t>
            </w:r>
            <w:r w:rsidRPr="00CA4534">
              <w:rPr>
                <w:b/>
                <w:i/>
              </w:rPr>
              <w:t xml:space="preserve"> petnajstih</w:t>
            </w:r>
            <w:r w:rsidRPr="00CA4534">
              <w:t xml:space="preserve"> delovnih dneh iz člena 28(1), prošnjo v imenu navedene vzdrževane odrasle osebe vloži organ za presojo, če na podlagi posamične presoje njenega osebnega položaja meni, da bi zadevna vzdrževana odrasla oseba lahko potrebovala mednarodno zaščito.</w:t>
            </w:r>
          </w:p>
        </w:tc>
      </w:tr>
    </w:tbl>
    <w:p w14:paraId="50E9E68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83E567C"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A88B3C7" w14:textId="77777777" w:rsidR="00774A4C" w:rsidRPr="00CA4534" w:rsidRDefault="00774A4C" w:rsidP="00774A4C">
      <w:pPr>
        <w:pStyle w:val="Normal12Italic"/>
        <w:rPr>
          <w:lang w:val="sl-SI"/>
        </w:rPr>
      </w:pPr>
      <w:r w:rsidRPr="00CA4534">
        <w:rPr>
          <w:lang w:val="sl-SI"/>
        </w:rPr>
        <w:t>Usklajenost s predhodnimi predlogi sprememb.</w:t>
      </w:r>
    </w:p>
    <w:p w14:paraId="7965C63C" w14:textId="77777777" w:rsidR="00774A4C" w:rsidRPr="00CA4534" w:rsidRDefault="00774A4C" w:rsidP="00774A4C">
      <w:r w:rsidRPr="00CA4534">
        <w:rPr>
          <w:rStyle w:val="HideTWBExt"/>
        </w:rPr>
        <w:t>&lt;/Amend&gt;</w:t>
      </w:r>
    </w:p>
    <w:p w14:paraId="5072F00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1045</w:t>
      </w:r>
      <w:r w:rsidRPr="00CA4534">
        <w:rPr>
          <w:rStyle w:val="HideTWBExt"/>
          <w:b w:val="0"/>
        </w:rPr>
        <w:t>&lt;/NumAm&gt;</w:t>
      </w:r>
    </w:p>
    <w:p w14:paraId="646FC6C3"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2F290ED7" w14:textId="77777777" w:rsidR="00774A4C" w:rsidRPr="00CA4534" w:rsidRDefault="00774A4C" w:rsidP="00774A4C">
      <w:pPr>
        <w:pStyle w:val="NormalBold"/>
      </w:pPr>
      <w:r w:rsidRPr="00CA4534">
        <w:rPr>
          <w:rStyle w:val="HideTWBExt"/>
          <w:b w:val="0"/>
        </w:rPr>
        <w:t>&lt;/RepeatBlock-By&gt;</w:t>
      </w:r>
    </w:p>
    <w:p w14:paraId="552B2C7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454B8D3" w14:textId="77777777" w:rsidR="00774A4C" w:rsidRPr="00CA4534" w:rsidRDefault="00774A4C" w:rsidP="00774A4C">
      <w:pPr>
        <w:pStyle w:val="NormalBold"/>
      </w:pPr>
      <w:r w:rsidRPr="00CA4534">
        <w:rPr>
          <w:rStyle w:val="HideTWBExt"/>
          <w:b w:val="0"/>
        </w:rPr>
        <w:t>&lt;Article&gt;</w:t>
      </w:r>
      <w:r w:rsidRPr="00CA4534">
        <w:t>Člen 31 – odstavek 4</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192DF91" w14:textId="77777777" w:rsidTr="0059524E">
        <w:trPr>
          <w:trHeight w:hRule="exact" w:val="240"/>
          <w:jc w:val="center"/>
        </w:trPr>
        <w:tc>
          <w:tcPr>
            <w:tcW w:w="9752" w:type="dxa"/>
            <w:gridSpan w:val="2"/>
          </w:tcPr>
          <w:p w14:paraId="71436552" w14:textId="77777777" w:rsidR="00774A4C" w:rsidRPr="00CA4534" w:rsidRDefault="00774A4C" w:rsidP="0059524E"/>
        </w:tc>
      </w:tr>
      <w:tr w:rsidR="00774A4C" w:rsidRPr="00CA4534" w14:paraId="70A8523D" w14:textId="77777777" w:rsidTr="0059524E">
        <w:trPr>
          <w:trHeight w:val="240"/>
          <w:jc w:val="center"/>
        </w:trPr>
        <w:tc>
          <w:tcPr>
            <w:tcW w:w="4876" w:type="dxa"/>
          </w:tcPr>
          <w:p w14:paraId="3A97A35B" w14:textId="77777777" w:rsidR="00774A4C" w:rsidRPr="00CA4534" w:rsidRDefault="00774A4C" w:rsidP="0059524E">
            <w:pPr>
              <w:pStyle w:val="ColumnHeading"/>
            </w:pPr>
            <w:r w:rsidRPr="00CA4534">
              <w:t>Besedilo, ki ga predlaga Komisija</w:t>
            </w:r>
          </w:p>
        </w:tc>
        <w:tc>
          <w:tcPr>
            <w:tcW w:w="4876" w:type="dxa"/>
          </w:tcPr>
          <w:p w14:paraId="6662A031" w14:textId="77777777" w:rsidR="00774A4C" w:rsidRPr="00CA4534" w:rsidRDefault="00774A4C" w:rsidP="0059524E">
            <w:pPr>
              <w:pStyle w:val="ColumnHeading"/>
            </w:pPr>
            <w:r w:rsidRPr="00CA4534">
              <w:t>Predlog spremembe</w:t>
            </w:r>
          </w:p>
        </w:tc>
      </w:tr>
      <w:tr w:rsidR="00774A4C" w:rsidRPr="00CA4534" w14:paraId="1DD3352B" w14:textId="77777777" w:rsidTr="0059524E">
        <w:trPr>
          <w:jc w:val="center"/>
        </w:trPr>
        <w:tc>
          <w:tcPr>
            <w:tcW w:w="4876" w:type="dxa"/>
          </w:tcPr>
          <w:p w14:paraId="0467D138"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w:t>
            </w:r>
            <w:r w:rsidRPr="00CA4534">
              <w:rPr>
                <w:b/>
                <w:i/>
              </w:rPr>
              <w:t xml:space="preserve"> desetih</w:t>
            </w:r>
            <w:r w:rsidRPr="00CA4534">
              <w:t xml:space="preserve"> delovnih dneh iz člena 28(1), prošnjo v imenu navedene vzdrževane odrasle osebe vloži organ za presojo, če na podlagi posamične presoje njenega osebnega položaja</w:t>
            </w:r>
            <w:r w:rsidRPr="00CA4534">
              <w:rPr>
                <w:b/>
                <w:i/>
              </w:rPr>
              <w:t xml:space="preserve"> meni</w:t>
            </w:r>
            <w:r w:rsidRPr="00CA4534">
              <w:t>, da bi zadevna vzdrževana odrasla oseba lahko potrebovala mednarodno zaščito.</w:t>
            </w:r>
          </w:p>
        </w:tc>
        <w:tc>
          <w:tcPr>
            <w:tcW w:w="4876" w:type="dxa"/>
          </w:tcPr>
          <w:p w14:paraId="1DD209EB" w14:textId="77777777" w:rsidR="00774A4C" w:rsidRPr="00CA4534" w:rsidRDefault="00774A4C" w:rsidP="0059524E">
            <w:pPr>
              <w:pStyle w:val="Normal6"/>
              <w:rPr>
                <w:b/>
                <w:i/>
              </w:rPr>
            </w:pPr>
            <w:r w:rsidRPr="00CA4534">
              <w:t>4.</w:t>
            </w:r>
            <w:r w:rsidRPr="00CA4534">
              <w:rPr>
                <w:b/>
                <w:i/>
              </w:rPr>
              <w:tab/>
            </w:r>
            <w:r w:rsidRPr="00CA4534">
              <w:t>Če prosilec ne vloži prošnje v imenu vzdrževane odrasle osebe iz odstavka 1 v</w:t>
            </w:r>
            <w:r w:rsidRPr="00CA4534">
              <w:rPr>
                <w:b/>
                <w:i/>
              </w:rPr>
              <w:t xml:space="preserve"> dvajsetih</w:t>
            </w:r>
            <w:r w:rsidRPr="00CA4534">
              <w:t xml:space="preserve"> delovnih dneh iz člena 28(1), prošnjo v imenu navedene vzdrževane odrasle osebe vloži organ za presojo, če na podlagi posamične presoje njenega osebnega položaja</w:t>
            </w:r>
            <w:r w:rsidRPr="00CA4534">
              <w:rPr>
                <w:b/>
                <w:i/>
              </w:rPr>
              <w:t xml:space="preserve"> dejstva kažejo</w:t>
            </w:r>
            <w:r w:rsidRPr="00CA4534">
              <w:t>, da bi zadevna vzdrževana odrasla oseba lahko potrebovala mednarodno zaščito.</w:t>
            </w:r>
          </w:p>
        </w:tc>
      </w:tr>
    </w:tbl>
    <w:p w14:paraId="4AAB805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066B17E" w14:textId="77777777" w:rsidR="00774A4C" w:rsidRPr="00CA4534" w:rsidRDefault="00774A4C" w:rsidP="00774A4C">
      <w:r w:rsidRPr="00CA4534">
        <w:rPr>
          <w:rStyle w:val="HideTWBExt"/>
        </w:rPr>
        <w:t>&lt;/Amend&gt;</w:t>
      </w:r>
    </w:p>
    <w:p w14:paraId="6EB3F13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1046</w:t>
      </w:r>
      <w:r w:rsidRPr="00CA4534">
        <w:rPr>
          <w:rStyle w:val="HideTWBExt"/>
          <w:b w:val="0"/>
        </w:rPr>
        <w:t>&lt;/NumAm&gt;</w:t>
      </w:r>
    </w:p>
    <w:p w14:paraId="083A690F"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43DD2B68" w14:textId="77777777" w:rsidR="00774A4C" w:rsidRPr="00CA4534" w:rsidRDefault="00774A4C" w:rsidP="00774A4C">
      <w:pPr>
        <w:pStyle w:val="NormalBold"/>
      </w:pPr>
      <w:r w:rsidRPr="00CA4534">
        <w:rPr>
          <w:rStyle w:val="HideTWBExt"/>
          <w:b w:val="0"/>
        </w:rPr>
        <w:t>&lt;/RepeatBlock-By&gt;</w:t>
      </w:r>
    </w:p>
    <w:p w14:paraId="16D70F2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36CDA87" w14:textId="77777777" w:rsidR="00774A4C" w:rsidRPr="00CA4534" w:rsidRDefault="00774A4C" w:rsidP="00774A4C">
      <w:pPr>
        <w:pStyle w:val="NormalBold"/>
      </w:pPr>
      <w:r w:rsidRPr="00CA4534">
        <w:rPr>
          <w:rStyle w:val="HideTWBExt"/>
          <w:b w:val="0"/>
        </w:rPr>
        <w:t>&lt;Article&gt;</w:t>
      </w:r>
      <w:r w:rsidRPr="00CA4534">
        <w:t>Člen 31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3EFEE20" w14:textId="77777777" w:rsidTr="0059524E">
        <w:trPr>
          <w:trHeight w:hRule="exact" w:val="240"/>
          <w:jc w:val="center"/>
        </w:trPr>
        <w:tc>
          <w:tcPr>
            <w:tcW w:w="9752" w:type="dxa"/>
            <w:gridSpan w:val="2"/>
          </w:tcPr>
          <w:p w14:paraId="12084FF4" w14:textId="77777777" w:rsidR="00774A4C" w:rsidRPr="00CA4534" w:rsidRDefault="00774A4C" w:rsidP="0059524E"/>
        </w:tc>
      </w:tr>
      <w:tr w:rsidR="00774A4C" w:rsidRPr="00CA4534" w14:paraId="4CE0E6DB" w14:textId="77777777" w:rsidTr="0059524E">
        <w:trPr>
          <w:trHeight w:val="240"/>
          <w:jc w:val="center"/>
        </w:trPr>
        <w:tc>
          <w:tcPr>
            <w:tcW w:w="4876" w:type="dxa"/>
          </w:tcPr>
          <w:p w14:paraId="068F1B18" w14:textId="77777777" w:rsidR="00774A4C" w:rsidRPr="00CA4534" w:rsidRDefault="00774A4C" w:rsidP="0059524E">
            <w:pPr>
              <w:pStyle w:val="ColumnHeading"/>
            </w:pPr>
            <w:r w:rsidRPr="00CA4534">
              <w:t>Besedilo, ki ga predlaga Komisija</w:t>
            </w:r>
          </w:p>
        </w:tc>
        <w:tc>
          <w:tcPr>
            <w:tcW w:w="4876" w:type="dxa"/>
          </w:tcPr>
          <w:p w14:paraId="3B0F168D" w14:textId="77777777" w:rsidR="00774A4C" w:rsidRPr="00CA4534" w:rsidRDefault="00774A4C" w:rsidP="0059524E">
            <w:pPr>
              <w:pStyle w:val="ColumnHeading"/>
            </w:pPr>
            <w:r w:rsidRPr="00CA4534">
              <w:t>Predlog spremembe</w:t>
            </w:r>
          </w:p>
        </w:tc>
      </w:tr>
      <w:tr w:rsidR="00774A4C" w:rsidRPr="00CA4534" w14:paraId="7FE677C9" w14:textId="77777777" w:rsidTr="0059524E">
        <w:trPr>
          <w:jc w:val="center"/>
        </w:trPr>
        <w:tc>
          <w:tcPr>
            <w:tcW w:w="4876" w:type="dxa"/>
          </w:tcPr>
          <w:p w14:paraId="6B052BE9" w14:textId="77777777" w:rsidR="00774A4C" w:rsidRPr="00CA4534" w:rsidRDefault="00774A4C" w:rsidP="0059524E">
            <w:pPr>
              <w:pStyle w:val="Normal6"/>
              <w:rPr>
                <w:b/>
                <w:i/>
              </w:rPr>
            </w:pPr>
            <w:r w:rsidRPr="00CA4534">
              <w:rPr>
                <w:b/>
                <w:i/>
              </w:rPr>
              <w:t>5.</w:t>
            </w:r>
            <w:r w:rsidRPr="00CA4534">
              <w:rPr>
                <w:b/>
                <w:i/>
              </w:rPr>
              <w:tab/>
              <w:t>Če je oseba vložila prošnjo v imenu svojega zakonca ali partnerja v stabilnem in trajnem razmerju ali vzdrževanih odraslih oseb brez poslovne sposobnosti, dobi vsaka od navedenih oseb možnost za osebni razgovor.</w:t>
            </w:r>
          </w:p>
        </w:tc>
        <w:tc>
          <w:tcPr>
            <w:tcW w:w="4876" w:type="dxa"/>
          </w:tcPr>
          <w:p w14:paraId="40726701" w14:textId="77777777" w:rsidR="00774A4C" w:rsidRPr="00CA4534" w:rsidRDefault="00774A4C" w:rsidP="0059524E">
            <w:pPr>
              <w:pStyle w:val="Normal6"/>
              <w:rPr>
                <w:b/>
                <w:i/>
              </w:rPr>
            </w:pPr>
            <w:r w:rsidRPr="00CA4534">
              <w:rPr>
                <w:b/>
                <w:i/>
              </w:rPr>
              <w:t>črtano</w:t>
            </w:r>
          </w:p>
        </w:tc>
      </w:tr>
    </w:tbl>
    <w:p w14:paraId="478E65D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CE59A7C" w14:textId="77777777" w:rsidR="00774A4C" w:rsidRPr="00CA4534" w:rsidRDefault="00774A4C" w:rsidP="00774A4C">
      <w:r w:rsidRPr="00CA4534">
        <w:rPr>
          <w:rStyle w:val="HideTWBExt"/>
        </w:rPr>
        <w:t>&lt;/Amend&gt;</w:t>
      </w:r>
    </w:p>
    <w:p w14:paraId="4F64556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1047</w:t>
      </w:r>
      <w:r w:rsidRPr="00CA4534">
        <w:rPr>
          <w:rStyle w:val="HideTWBExt"/>
          <w:b w:val="0"/>
        </w:rPr>
        <w:t>&lt;/NumAm&gt;</w:t>
      </w:r>
    </w:p>
    <w:p w14:paraId="572DE9EC"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1773ECD6" w14:textId="77777777" w:rsidR="00774A4C" w:rsidRPr="00CA4534" w:rsidRDefault="00774A4C" w:rsidP="00774A4C">
      <w:pPr>
        <w:pStyle w:val="NormalBold"/>
      </w:pPr>
      <w:r w:rsidRPr="00CA4534">
        <w:rPr>
          <w:rStyle w:val="HideTWBExt"/>
          <w:b w:val="0"/>
        </w:rPr>
        <w:t>&lt;/RepeatBlock-By&gt;</w:t>
      </w:r>
    </w:p>
    <w:p w14:paraId="5551890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4020591" w14:textId="77777777" w:rsidR="00774A4C" w:rsidRPr="00CA4534" w:rsidRDefault="00774A4C" w:rsidP="00774A4C">
      <w:pPr>
        <w:pStyle w:val="NormalBold"/>
      </w:pPr>
      <w:r w:rsidRPr="00CA4534">
        <w:rPr>
          <w:rStyle w:val="HideTWBExt"/>
          <w:b w:val="0"/>
        </w:rPr>
        <w:t>&lt;Article&gt;</w:t>
      </w:r>
      <w:r w:rsidRPr="00CA4534">
        <w:t>Člen 31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5E116C9" w14:textId="77777777" w:rsidTr="0059524E">
        <w:trPr>
          <w:trHeight w:hRule="exact" w:val="240"/>
          <w:jc w:val="center"/>
        </w:trPr>
        <w:tc>
          <w:tcPr>
            <w:tcW w:w="9752" w:type="dxa"/>
            <w:gridSpan w:val="2"/>
          </w:tcPr>
          <w:p w14:paraId="4C9C5E79" w14:textId="77777777" w:rsidR="00774A4C" w:rsidRPr="00CA4534" w:rsidRDefault="00774A4C" w:rsidP="0059524E"/>
        </w:tc>
      </w:tr>
      <w:tr w:rsidR="00774A4C" w:rsidRPr="00CA4534" w14:paraId="7C4C36C6" w14:textId="77777777" w:rsidTr="0059524E">
        <w:trPr>
          <w:trHeight w:val="240"/>
          <w:jc w:val="center"/>
        </w:trPr>
        <w:tc>
          <w:tcPr>
            <w:tcW w:w="4876" w:type="dxa"/>
          </w:tcPr>
          <w:p w14:paraId="4733D3CB" w14:textId="77777777" w:rsidR="00774A4C" w:rsidRPr="00CA4534" w:rsidRDefault="00774A4C" w:rsidP="0059524E">
            <w:pPr>
              <w:pStyle w:val="ColumnHeading"/>
            </w:pPr>
            <w:r w:rsidRPr="00CA4534">
              <w:t>Besedilo, ki ga predlaga Komisija</w:t>
            </w:r>
          </w:p>
        </w:tc>
        <w:tc>
          <w:tcPr>
            <w:tcW w:w="4876" w:type="dxa"/>
          </w:tcPr>
          <w:p w14:paraId="2A50E41F" w14:textId="77777777" w:rsidR="00774A4C" w:rsidRPr="00CA4534" w:rsidRDefault="00774A4C" w:rsidP="0059524E">
            <w:pPr>
              <w:pStyle w:val="ColumnHeading"/>
            </w:pPr>
            <w:r w:rsidRPr="00CA4534">
              <w:t>Predlog spremembe</w:t>
            </w:r>
          </w:p>
        </w:tc>
      </w:tr>
      <w:tr w:rsidR="00774A4C" w:rsidRPr="00CA4534" w14:paraId="3C56BE76" w14:textId="77777777" w:rsidTr="0059524E">
        <w:trPr>
          <w:jc w:val="center"/>
        </w:trPr>
        <w:tc>
          <w:tcPr>
            <w:tcW w:w="4876" w:type="dxa"/>
          </w:tcPr>
          <w:p w14:paraId="12DE4F01" w14:textId="77777777" w:rsidR="00774A4C" w:rsidRPr="00CA4534" w:rsidRDefault="00774A4C" w:rsidP="0059524E">
            <w:pPr>
              <w:pStyle w:val="Normal6"/>
              <w:rPr>
                <w:b/>
                <w:i/>
              </w:rPr>
            </w:pPr>
            <w:r w:rsidRPr="00CA4534">
              <w:rPr>
                <w:b/>
                <w:i/>
              </w:rPr>
              <w:t>5.</w:t>
            </w:r>
            <w:r w:rsidRPr="00CA4534">
              <w:rPr>
                <w:b/>
                <w:i/>
              </w:rPr>
              <w:tab/>
              <w:t>Če je oseba vložila prošnjo v imenu svojega zakonca ali partnerja v stabilnem in trajnem razmerju ali vzdrževanih odraslih oseb brez poslovne sposobnosti, dobi vsaka od navedenih oseb možnost za osebni razgovor.</w:t>
            </w:r>
          </w:p>
        </w:tc>
        <w:tc>
          <w:tcPr>
            <w:tcW w:w="4876" w:type="dxa"/>
          </w:tcPr>
          <w:p w14:paraId="7589A39D" w14:textId="77777777" w:rsidR="00774A4C" w:rsidRPr="00CA4534" w:rsidRDefault="00774A4C" w:rsidP="0059524E">
            <w:pPr>
              <w:pStyle w:val="Normal6"/>
              <w:rPr>
                <w:b/>
                <w:i/>
              </w:rPr>
            </w:pPr>
            <w:r w:rsidRPr="00CA4534">
              <w:rPr>
                <w:b/>
                <w:i/>
              </w:rPr>
              <w:t>črtano</w:t>
            </w:r>
          </w:p>
        </w:tc>
      </w:tr>
    </w:tbl>
    <w:p w14:paraId="66D59B9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BBEF12F" w14:textId="77777777" w:rsidR="00774A4C" w:rsidRPr="00CA4534" w:rsidRDefault="00774A4C" w:rsidP="00774A4C">
      <w:r w:rsidRPr="00CA4534">
        <w:rPr>
          <w:rStyle w:val="HideTWBExt"/>
        </w:rPr>
        <w:t>&lt;/Amend&gt;</w:t>
      </w:r>
    </w:p>
    <w:p w14:paraId="57375F2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1048</w:t>
      </w:r>
      <w:r w:rsidRPr="00CA4534">
        <w:rPr>
          <w:rStyle w:val="HideTWBExt"/>
          <w:b w:val="0"/>
        </w:rPr>
        <w:t>&lt;/NumAm&gt;</w:t>
      </w:r>
    </w:p>
    <w:p w14:paraId="024B5004"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1E4956F0" w14:textId="77777777" w:rsidR="00774A4C" w:rsidRPr="00CA4534" w:rsidRDefault="00774A4C" w:rsidP="00774A4C">
      <w:pPr>
        <w:pStyle w:val="NormalBold"/>
      </w:pPr>
      <w:r w:rsidRPr="00CA4534">
        <w:rPr>
          <w:rStyle w:val="HideTWBExt"/>
          <w:b w:val="0"/>
        </w:rPr>
        <w:t>&lt;/RepeatBlock-By&gt;</w:t>
      </w:r>
    </w:p>
    <w:p w14:paraId="7E98F27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C9B397E" w14:textId="77777777" w:rsidR="00774A4C" w:rsidRPr="00CA4534" w:rsidRDefault="00774A4C" w:rsidP="00774A4C">
      <w:pPr>
        <w:pStyle w:val="NormalBold"/>
      </w:pPr>
      <w:r w:rsidRPr="00CA4534">
        <w:rPr>
          <w:rStyle w:val="HideTWBExt"/>
          <w:b w:val="0"/>
        </w:rPr>
        <w:t>&lt;Article&gt;</w:t>
      </w:r>
      <w:r w:rsidRPr="00CA4534">
        <w:t>Člen 31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F8A9DEA" w14:textId="77777777" w:rsidTr="0059524E">
        <w:trPr>
          <w:trHeight w:hRule="exact" w:val="240"/>
          <w:jc w:val="center"/>
        </w:trPr>
        <w:tc>
          <w:tcPr>
            <w:tcW w:w="9752" w:type="dxa"/>
            <w:gridSpan w:val="2"/>
          </w:tcPr>
          <w:p w14:paraId="79F96452" w14:textId="77777777" w:rsidR="00774A4C" w:rsidRPr="00CA4534" w:rsidRDefault="00774A4C" w:rsidP="0059524E"/>
        </w:tc>
      </w:tr>
      <w:tr w:rsidR="00774A4C" w:rsidRPr="00CA4534" w14:paraId="48EE2503" w14:textId="77777777" w:rsidTr="0059524E">
        <w:trPr>
          <w:trHeight w:val="240"/>
          <w:jc w:val="center"/>
        </w:trPr>
        <w:tc>
          <w:tcPr>
            <w:tcW w:w="4876" w:type="dxa"/>
          </w:tcPr>
          <w:p w14:paraId="33D90B3A" w14:textId="77777777" w:rsidR="00774A4C" w:rsidRPr="00CA4534" w:rsidRDefault="00774A4C" w:rsidP="0059524E">
            <w:pPr>
              <w:pStyle w:val="ColumnHeading"/>
            </w:pPr>
            <w:r w:rsidRPr="00CA4534">
              <w:t>Besedilo, ki ga predlaga Komisija</w:t>
            </w:r>
          </w:p>
        </w:tc>
        <w:tc>
          <w:tcPr>
            <w:tcW w:w="4876" w:type="dxa"/>
          </w:tcPr>
          <w:p w14:paraId="2890753B" w14:textId="77777777" w:rsidR="00774A4C" w:rsidRPr="00CA4534" w:rsidRDefault="00774A4C" w:rsidP="0059524E">
            <w:pPr>
              <w:pStyle w:val="ColumnHeading"/>
            </w:pPr>
            <w:r w:rsidRPr="00CA4534">
              <w:t>Predlog spremembe</w:t>
            </w:r>
          </w:p>
        </w:tc>
      </w:tr>
      <w:tr w:rsidR="00774A4C" w:rsidRPr="00CA4534" w14:paraId="4A097314" w14:textId="77777777" w:rsidTr="0059524E">
        <w:trPr>
          <w:jc w:val="center"/>
        </w:trPr>
        <w:tc>
          <w:tcPr>
            <w:tcW w:w="4876" w:type="dxa"/>
          </w:tcPr>
          <w:p w14:paraId="730EAFFD" w14:textId="77777777" w:rsidR="00774A4C" w:rsidRPr="00CA4534" w:rsidRDefault="00774A4C" w:rsidP="0059524E">
            <w:pPr>
              <w:pStyle w:val="Normal6"/>
              <w:rPr>
                <w:b/>
                <w:i/>
              </w:rPr>
            </w:pPr>
            <w:r w:rsidRPr="00CA4534">
              <w:t>5.</w:t>
            </w:r>
            <w:r w:rsidRPr="00CA4534">
              <w:rPr>
                <w:b/>
                <w:i/>
              </w:rPr>
              <w:tab/>
            </w:r>
            <w:r w:rsidRPr="00CA4534">
              <w:t>Če je oseba vložila prošnjo v imenu</w:t>
            </w:r>
            <w:r w:rsidRPr="00CA4534">
              <w:rPr>
                <w:b/>
                <w:i/>
              </w:rPr>
              <w:t xml:space="preserve"> svojega zakonca ali partnerja v stabilnem in trajnem razmerju ali</w:t>
            </w:r>
            <w:r w:rsidRPr="00CA4534">
              <w:t xml:space="preserve"> vzdrževanih odraslih oseb brez poslovne sposobnosti,</w:t>
            </w:r>
            <w:r w:rsidRPr="00CA4534">
              <w:rPr>
                <w:b/>
                <w:i/>
              </w:rPr>
              <w:t xml:space="preserve"> dobi vsaka od navedenih oseb</w:t>
            </w:r>
            <w:r w:rsidRPr="00CA4534">
              <w:t xml:space="preserve"> možnost za osebni razgovor.</w:t>
            </w:r>
          </w:p>
        </w:tc>
        <w:tc>
          <w:tcPr>
            <w:tcW w:w="4876" w:type="dxa"/>
          </w:tcPr>
          <w:p w14:paraId="15827D31" w14:textId="77777777" w:rsidR="00774A4C" w:rsidRPr="00CA4534" w:rsidRDefault="00774A4C" w:rsidP="0059524E">
            <w:pPr>
              <w:pStyle w:val="Normal6"/>
              <w:rPr>
                <w:b/>
                <w:i/>
              </w:rPr>
            </w:pPr>
            <w:r w:rsidRPr="00CA4534">
              <w:t>5.</w:t>
            </w:r>
            <w:r w:rsidRPr="00CA4534">
              <w:rPr>
                <w:b/>
                <w:i/>
              </w:rPr>
              <w:tab/>
            </w:r>
            <w:r w:rsidRPr="00CA4534">
              <w:t>Če je oseba vložila prošnjo v imenu vzdrževanih odraslih oseb brez poslovne sposobnosti,</w:t>
            </w:r>
            <w:r w:rsidRPr="00CA4534">
              <w:rPr>
                <w:b/>
                <w:i/>
              </w:rPr>
              <w:t xml:space="preserve"> te osebe dobijo</w:t>
            </w:r>
            <w:r w:rsidRPr="00CA4534">
              <w:t xml:space="preserve"> možnost za osebni razgovor.</w:t>
            </w:r>
          </w:p>
        </w:tc>
      </w:tr>
    </w:tbl>
    <w:p w14:paraId="67909B8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1ABA55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0F3F5BF" w14:textId="77777777" w:rsidR="00774A4C" w:rsidRPr="00CA4534" w:rsidRDefault="00774A4C" w:rsidP="00774A4C">
      <w:pPr>
        <w:pStyle w:val="Normal12Italic"/>
        <w:rPr>
          <w:lang w:val="sl-SI"/>
        </w:rPr>
      </w:pPr>
      <w:r w:rsidRPr="00CA4534">
        <w:rPr>
          <w:lang w:val="sl-SI"/>
        </w:rPr>
        <w:t>Povezano s spremembo naslova člena 31.</w:t>
      </w:r>
    </w:p>
    <w:p w14:paraId="4A2757C2" w14:textId="77777777" w:rsidR="00774A4C" w:rsidRPr="00CA4534" w:rsidRDefault="00774A4C" w:rsidP="00774A4C">
      <w:r w:rsidRPr="00CA4534">
        <w:rPr>
          <w:rStyle w:val="HideTWBExt"/>
        </w:rPr>
        <w:t>&lt;/Amend&gt;</w:t>
      </w:r>
    </w:p>
    <w:p w14:paraId="625E903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1049</w:t>
      </w:r>
      <w:r w:rsidRPr="00CA4534">
        <w:rPr>
          <w:rStyle w:val="HideTWBExt"/>
          <w:b w:val="0"/>
        </w:rPr>
        <w:t>&lt;/NumAm&gt;</w:t>
      </w:r>
    </w:p>
    <w:p w14:paraId="60D010B5"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291DD176" w14:textId="77777777" w:rsidR="00774A4C" w:rsidRPr="00CA4534" w:rsidRDefault="00774A4C" w:rsidP="00774A4C">
      <w:pPr>
        <w:pStyle w:val="NormalBold"/>
      </w:pPr>
      <w:r w:rsidRPr="00CA4534">
        <w:rPr>
          <w:rStyle w:val="HideTWBExt"/>
          <w:b w:val="0"/>
        </w:rPr>
        <w:t>&lt;/RepeatBlock-By&gt;</w:t>
      </w:r>
    </w:p>
    <w:p w14:paraId="77F9704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7567BBD" w14:textId="77777777" w:rsidR="00774A4C" w:rsidRPr="00CA4534" w:rsidRDefault="00774A4C" w:rsidP="00774A4C">
      <w:pPr>
        <w:pStyle w:val="NormalBold"/>
      </w:pPr>
      <w:r w:rsidRPr="00CA4534">
        <w:rPr>
          <w:rStyle w:val="HideTWBExt"/>
          <w:b w:val="0"/>
        </w:rPr>
        <w:t>&lt;Article&gt;</w:t>
      </w:r>
      <w:r w:rsidRPr="00CA4534">
        <w:t>Člen 31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4C02148" w14:textId="77777777" w:rsidTr="0059524E">
        <w:trPr>
          <w:trHeight w:hRule="exact" w:val="240"/>
          <w:jc w:val="center"/>
        </w:trPr>
        <w:tc>
          <w:tcPr>
            <w:tcW w:w="9752" w:type="dxa"/>
            <w:gridSpan w:val="2"/>
          </w:tcPr>
          <w:p w14:paraId="0BD5D103" w14:textId="77777777" w:rsidR="00774A4C" w:rsidRPr="00CA4534" w:rsidRDefault="00774A4C" w:rsidP="0059524E"/>
        </w:tc>
      </w:tr>
      <w:tr w:rsidR="00774A4C" w:rsidRPr="00CA4534" w14:paraId="65473A89" w14:textId="77777777" w:rsidTr="0059524E">
        <w:trPr>
          <w:trHeight w:val="240"/>
          <w:jc w:val="center"/>
        </w:trPr>
        <w:tc>
          <w:tcPr>
            <w:tcW w:w="4876" w:type="dxa"/>
          </w:tcPr>
          <w:p w14:paraId="79C97BAE" w14:textId="77777777" w:rsidR="00774A4C" w:rsidRPr="00CA4534" w:rsidRDefault="00774A4C" w:rsidP="0059524E">
            <w:pPr>
              <w:pStyle w:val="ColumnHeading"/>
            </w:pPr>
            <w:r w:rsidRPr="00CA4534">
              <w:t>Besedilo, ki ga predlaga Komisija</w:t>
            </w:r>
          </w:p>
        </w:tc>
        <w:tc>
          <w:tcPr>
            <w:tcW w:w="4876" w:type="dxa"/>
          </w:tcPr>
          <w:p w14:paraId="419AA8B7" w14:textId="77777777" w:rsidR="00774A4C" w:rsidRPr="00CA4534" w:rsidRDefault="00774A4C" w:rsidP="0059524E">
            <w:pPr>
              <w:pStyle w:val="ColumnHeading"/>
            </w:pPr>
            <w:r w:rsidRPr="00CA4534">
              <w:t>Predlog spremembe</w:t>
            </w:r>
          </w:p>
        </w:tc>
      </w:tr>
      <w:tr w:rsidR="00774A4C" w:rsidRPr="00CA4534" w14:paraId="04A51DC0" w14:textId="77777777" w:rsidTr="0059524E">
        <w:trPr>
          <w:jc w:val="center"/>
        </w:trPr>
        <w:tc>
          <w:tcPr>
            <w:tcW w:w="4876" w:type="dxa"/>
          </w:tcPr>
          <w:p w14:paraId="789D939A" w14:textId="77777777" w:rsidR="00774A4C" w:rsidRPr="00CA4534" w:rsidRDefault="00774A4C" w:rsidP="0059524E">
            <w:pPr>
              <w:pStyle w:val="Normal6"/>
              <w:rPr>
                <w:b/>
                <w:i/>
              </w:rPr>
            </w:pPr>
            <w:r w:rsidRPr="00CA4534">
              <w:t>5.</w:t>
            </w:r>
            <w:r w:rsidRPr="00CA4534">
              <w:rPr>
                <w:b/>
                <w:i/>
              </w:rPr>
              <w:tab/>
            </w:r>
            <w:r w:rsidRPr="00CA4534">
              <w:t>Če je oseba vložila prošnjo v imenu</w:t>
            </w:r>
            <w:r w:rsidRPr="00CA4534">
              <w:rPr>
                <w:b/>
                <w:i/>
              </w:rPr>
              <w:t xml:space="preserve"> svojega zakonca ali partnerja v stabilnem in trajnem razmerju ali</w:t>
            </w:r>
            <w:r w:rsidRPr="00CA4534">
              <w:t xml:space="preserve"> vzdrževanih odraslih</w:t>
            </w:r>
            <w:r w:rsidRPr="00CA4534">
              <w:rPr>
                <w:b/>
                <w:i/>
              </w:rPr>
              <w:t xml:space="preserve"> oseb</w:t>
            </w:r>
            <w:r w:rsidRPr="00CA4534">
              <w:t xml:space="preserve"> brez poslovne sposobnosti, dobi vsaka od navedenih oseb možnost za osebni razgovor.</w:t>
            </w:r>
          </w:p>
        </w:tc>
        <w:tc>
          <w:tcPr>
            <w:tcW w:w="4876" w:type="dxa"/>
          </w:tcPr>
          <w:p w14:paraId="5034621F" w14:textId="1FD414B4" w:rsidR="00774A4C" w:rsidRPr="00CA4534" w:rsidRDefault="00774A4C" w:rsidP="00566BC7">
            <w:pPr>
              <w:pStyle w:val="Normal6"/>
              <w:rPr>
                <w:b/>
                <w:i/>
              </w:rPr>
            </w:pPr>
            <w:r w:rsidRPr="00CA4534">
              <w:t>5.</w:t>
            </w:r>
            <w:r w:rsidRPr="00CA4534">
              <w:rPr>
                <w:b/>
                <w:i/>
              </w:rPr>
              <w:tab/>
            </w:r>
            <w:r w:rsidRPr="00CA4534">
              <w:t>Če je oseba vložila prošnjo v imenu vzdrževanih odraslih</w:t>
            </w:r>
            <w:r w:rsidRPr="00CA4534">
              <w:rPr>
                <w:b/>
                <w:i/>
              </w:rPr>
              <w:t xml:space="preserve"> otrok</w:t>
            </w:r>
            <w:r w:rsidRPr="00CA4534">
              <w:t xml:space="preserve"> brez poslovne sposobnosti, dobi vsaka od navedenih oseb možnost za osebni razgovor.</w:t>
            </w:r>
          </w:p>
        </w:tc>
      </w:tr>
    </w:tbl>
    <w:p w14:paraId="4D73041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50711982" w14:textId="77777777" w:rsidR="00774A4C" w:rsidRPr="00CA4534" w:rsidRDefault="00774A4C" w:rsidP="00774A4C">
      <w:r w:rsidRPr="00CA4534">
        <w:rPr>
          <w:rStyle w:val="HideTWBExt"/>
        </w:rPr>
        <w:t>&lt;/Amend&gt;</w:t>
      </w:r>
    </w:p>
    <w:p w14:paraId="1DEC75A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1050</w:t>
      </w:r>
      <w:r w:rsidRPr="00CA4534">
        <w:rPr>
          <w:rStyle w:val="HideTWBExt"/>
          <w:b w:val="0"/>
        </w:rPr>
        <w:t>&lt;/NumAm&gt;</w:t>
      </w:r>
    </w:p>
    <w:p w14:paraId="136B6BCE"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1B137E47" w14:textId="77777777" w:rsidR="00774A4C" w:rsidRPr="00CA4534" w:rsidRDefault="00774A4C" w:rsidP="00774A4C">
      <w:pPr>
        <w:pStyle w:val="NormalBold"/>
      </w:pPr>
      <w:r w:rsidRPr="00CA4534">
        <w:rPr>
          <w:rStyle w:val="HideTWBExt"/>
          <w:b w:val="0"/>
        </w:rPr>
        <w:t>&lt;/RepeatBlock-By&gt;</w:t>
      </w:r>
    </w:p>
    <w:p w14:paraId="55E0255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30623C6" w14:textId="77777777" w:rsidR="00774A4C" w:rsidRPr="00CA4534" w:rsidRDefault="00774A4C" w:rsidP="00774A4C">
      <w:pPr>
        <w:pStyle w:val="NormalBold"/>
      </w:pPr>
      <w:r w:rsidRPr="00CA4534">
        <w:rPr>
          <w:rStyle w:val="HideTWBExt"/>
          <w:b w:val="0"/>
        </w:rPr>
        <w:t>&lt;Article&gt;</w:t>
      </w:r>
      <w:r w:rsidRPr="00CA4534">
        <w:t>Člen 31 – odstavek 5</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A7C8BD8" w14:textId="77777777" w:rsidTr="0059524E">
        <w:trPr>
          <w:trHeight w:hRule="exact" w:val="240"/>
          <w:jc w:val="center"/>
        </w:trPr>
        <w:tc>
          <w:tcPr>
            <w:tcW w:w="9752" w:type="dxa"/>
            <w:gridSpan w:val="2"/>
          </w:tcPr>
          <w:p w14:paraId="6D97253D" w14:textId="77777777" w:rsidR="00774A4C" w:rsidRPr="00CA4534" w:rsidRDefault="00774A4C" w:rsidP="0059524E"/>
        </w:tc>
      </w:tr>
      <w:tr w:rsidR="00774A4C" w:rsidRPr="00CA4534" w14:paraId="441804D1" w14:textId="77777777" w:rsidTr="0059524E">
        <w:trPr>
          <w:trHeight w:val="240"/>
          <w:jc w:val="center"/>
        </w:trPr>
        <w:tc>
          <w:tcPr>
            <w:tcW w:w="4876" w:type="dxa"/>
          </w:tcPr>
          <w:p w14:paraId="770DD2E1" w14:textId="77777777" w:rsidR="00774A4C" w:rsidRPr="00CA4534" w:rsidRDefault="00774A4C" w:rsidP="0059524E">
            <w:pPr>
              <w:pStyle w:val="ColumnHeading"/>
            </w:pPr>
            <w:r w:rsidRPr="00CA4534">
              <w:t>Besedilo, ki ga predlaga Komisija</w:t>
            </w:r>
          </w:p>
        </w:tc>
        <w:tc>
          <w:tcPr>
            <w:tcW w:w="4876" w:type="dxa"/>
          </w:tcPr>
          <w:p w14:paraId="685FF3C7" w14:textId="77777777" w:rsidR="00774A4C" w:rsidRPr="00CA4534" w:rsidRDefault="00774A4C" w:rsidP="0059524E">
            <w:pPr>
              <w:pStyle w:val="ColumnHeading"/>
            </w:pPr>
            <w:r w:rsidRPr="00CA4534">
              <w:t>Predlog spremembe</w:t>
            </w:r>
          </w:p>
        </w:tc>
      </w:tr>
      <w:tr w:rsidR="00774A4C" w:rsidRPr="00CA4534" w14:paraId="67F77B1D" w14:textId="77777777" w:rsidTr="0059524E">
        <w:trPr>
          <w:jc w:val="center"/>
        </w:trPr>
        <w:tc>
          <w:tcPr>
            <w:tcW w:w="4876" w:type="dxa"/>
          </w:tcPr>
          <w:p w14:paraId="687D9280" w14:textId="77777777" w:rsidR="00774A4C" w:rsidRPr="00CA4534" w:rsidRDefault="00774A4C" w:rsidP="0059524E">
            <w:pPr>
              <w:pStyle w:val="Normal6"/>
              <w:rPr>
                <w:b/>
                <w:i/>
              </w:rPr>
            </w:pPr>
            <w:r w:rsidRPr="00CA4534">
              <w:t>5.</w:t>
            </w:r>
            <w:r w:rsidRPr="00CA4534">
              <w:rPr>
                <w:b/>
                <w:i/>
              </w:rPr>
              <w:tab/>
            </w:r>
            <w:r w:rsidRPr="00CA4534">
              <w:t>Če je oseba vložila prošnjo v imenu svojega zakonca ali</w:t>
            </w:r>
            <w:r w:rsidRPr="00CA4534">
              <w:rPr>
                <w:b/>
                <w:i/>
              </w:rPr>
              <w:t xml:space="preserve"> partnerja v stabilnem in trajnem razmerju ali</w:t>
            </w:r>
            <w:r w:rsidRPr="00CA4534">
              <w:t xml:space="preserve"> vzdrževanih odraslih oseb brez poslovne sposobnosti, dobi vsaka od navedenih oseb možnost za osebni razgovor.</w:t>
            </w:r>
          </w:p>
        </w:tc>
        <w:tc>
          <w:tcPr>
            <w:tcW w:w="4876" w:type="dxa"/>
          </w:tcPr>
          <w:p w14:paraId="346A2AC4" w14:textId="77777777" w:rsidR="00774A4C" w:rsidRPr="00CA4534" w:rsidRDefault="00774A4C" w:rsidP="0059524E">
            <w:pPr>
              <w:pStyle w:val="Normal6"/>
              <w:rPr>
                <w:b/>
                <w:i/>
              </w:rPr>
            </w:pPr>
            <w:r w:rsidRPr="00CA4534">
              <w:t>5.</w:t>
            </w:r>
            <w:r w:rsidRPr="00CA4534">
              <w:rPr>
                <w:b/>
                <w:i/>
              </w:rPr>
              <w:tab/>
            </w:r>
            <w:r w:rsidRPr="00CA4534">
              <w:t>Če je oseba vložila prošnjo v imenu svojega zakonca ali vzdrževanih odraslih oseb brez poslovne sposobnosti, dobi vsaka od navedenih oseb možnost za osebni razgovor.</w:t>
            </w:r>
          </w:p>
        </w:tc>
      </w:tr>
    </w:tbl>
    <w:p w14:paraId="1C3B068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1F76B167" w14:textId="77777777" w:rsidR="00774A4C" w:rsidRPr="00CA4534" w:rsidRDefault="00774A4C" w:rsidP="00774A4C">
      <w:r w:rsidRPr="00CA4534">
        <w:rPr>
          <w:rStyle w:val="HideTWBExt"/>
        </w:rPr>
        <w:t>&lt;/Amend&gt;</w:t>
      </w:r>
    </w:p>
    <w:p w14:paraId="27808B0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1051</w:t>
      </w:r>
      <w:r w:rsidRPr="00CA4534">
        <w:rPr>
          <w:rStyle w:val="HideTWBExt"/>
          <w:b w:val="0"/>
        </w:rPr>
        <w:t>&lt;/NumAm&gt;</w:t>
      </w:r>
    </w:p>
    <w:p w14:paraId="0962070D"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10B53519" w14:textId="77777777" w:rsidR="00774A4C" w:rsidRPr="00CA4534" w:rsidRDefault="00774A4C" w:rsidP="00774A4C">
      <w:pPr>
        <w:pStyle w:val="NormalBold"/>
      </w:pPr>
      <w:r w:rsidRPr="00CA4534">
        <w:rPr>
          <w:rStyle w:val="HideTWBExt"/>
          <w:b w:val="0"/>
        </w:rPr>
        <w:t>&lt;/RepeatBlock-By&gt;</w:t>
      </w:r>
    </w:p>
    <w:p w14:paraId="12C2BC7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3C5573B" w14:textId="77777777" w:rsidR="00774A4C" w:rsidRPr="00CA4534" w:rsidRDefault="00774A4C" w:rsidP="00774A4C">
      <w:pPr>
        <w:pStyle w:val="NormalBold"/>
      </w:pPr>
      <w:r w:rsidRPr="00CA4534">
        <w:rPr>
          <w:rStyle w:val="HideTWBExt"/>
          <w:b w:val="0"/>
        </w:rPr>
        <w:t>&lt;Article&gt;</w:t>
      </w:r>
      <w:r w:rsidRPr="00CA4534">
        <w:t>Člen 31 – odstavek 7</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B98BD87" w14:textId="77777777" w:rsidTr="0059524E">
        <w:trPr>
          <w:trHeight w:hRule="exact" w:val="240"/>
          <w:jc w:val="center"/>
        </w:trPr>
        <w:tc>
          <w:tcPr>
            <w:tcW w:w="9752" w:type="dxa"/>
            <w:gridSpan w:val="2"/>
          </w:tcPr>
          <w:p w14:paraId="54B05424" w14:textId="77777777" w:rsidR="00774A4C" w:rsidRPr="00CA4534" w:rsidRDefault="00774A4C" w:rsidP="0059524E"/>
        </w:tc>
      </w:tr>
      <w:tr w:rsidR="00774A4C" w:rsidRPr="00CA4534" w14:paraId="26AB13AB" w14:textId="77777777" w:rsidTr="0059524E">
        <w:trPr>
          <w:trHeight w:val="240"/>
          <w:jc w:val="center"/>
        </w:trPr>
        <w:tc>
          <w:tcPr>
            <w:tcW w:w="4876" w:type="dxa"/>
          </w:tcPr>
          <w:p w14:paraId="7DAB8C5A" w14:textId="77777777" w:rsidR="00774A4C" w:rsidRPr="00CA4534" w:rsidRDefault="00774A4C" w:rsidP="0059524E">
            <w:pPr>
              <w:pStyle w:val="ColumnHeading"/>
            </w:pPr>
            <w:r w:rsidRPr="00CA4534">
              <w:t>Besedilo, ki ga predlaga Komisija</w:t>
            </w:r>
          </w:p>
        </w:tc>
        <w:tc>
          <w:tcPr>
            <w:tcW w:w="4876" w:type="dxa"/>
          </w:tcPr>
          <w:p w14:paraId="39344E42" w14:textId="77777777" w:rsidR="00774A4C" w:rsidRPr="00CA4534" w:rsidRDefault="00774A4C" w:rsidP="0059524E">
            <w:pPr>
              <w:pStyle w:val="ColumnHeading"/>
            </w:pPr>
            <w:r w:rsidRPr="00CA4534">
              <w:t>Predlog spremembe</w:t>
            </w:r>
          </w:p>
        </w:tc>
      </w:tr>
      <w:tr w:rsidR="00774A4C" w:rsidRPr="00CA4534" w14:paraId="59AA4647" w14:textId="77777777" w:rsidTr="0059524E">
        <w:trPr>
          <w:jc w:val="center"/>
        </w:trPr>
        <w:tc>
          <w:tcPr>
            <w:tcW w:w="4876" w:type="dxa"/>
          </w:tcPr>
          <w:p w14:paraId="0C1E4ADC" w14:textId="77777777" w:rsidR="00774A4C" w:rsidRPr="00CA4534" w:rsidRDefault="00774A4C" w:rsidP="0059524E">
            <w:pPr>
              <w:pStyle w:val="Normal6"/>
              <w:rPr>
                <w:b/>
                <w:i/>
              </w:rPr>
            </w:pPr>
            <w:r w:rsidRPr="00CA4534">
              <w:rPr>
                <w:b/>
                <w:i/>
              </w:rPr>
              <w:t>7.</w:t>
            </w:r>
            <w:r w:rsidRPr="00CA4534">
              <w:rPr>
                <w:b/>
                <w:i/>
              </w:rPr>
              <w:tab/>
              <w:t>Če v primeru mladoletnika s spremstvom prošnjo vloži zanj odgovorna odrasla oseba, kot je navedeno v odstavku 6, se šteje, kot da je prošnja za mednarodno zaščito vložena v imenu mladoletnika.</w:t>
            </w:r>
          </w:p>
        </w:tc>
        <w:tc>
          <w:tcPr>
            <w:tcW w:w="4876" w:type="dxa"/>
          </w:tcPr>
          <w:p w14:paraId="012A9532" w14:textId="77777777" w:rsidR="00774A4C" w:rsidRPr="00CA4534" w:rsidRDefault="00774A4C" w:rsidP="0059524E">
            <w:pPr>
              <w:pStyle w:val="Normal6"/>
              <w:rPr>
                <w:b/>
                <w:i/>
              </w:rPr>
            </w:pPr>
            <w:r w:rsidRPr="00CA4534">
              <w:rPr>
                <w:b/>
                <w:i/>
              </w:rPr>
              <w:t>črtano</w:t>
            </w:r>
          </w:p>
        </w:tc>
      </w:tr>
    </w:tbl>
    <w:p w14:paraId="7456E49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48C4F25" w14:textId="77777777" w:rsidR="00774A4C" w:rsidRPr="00CA4534" w:rsidRDefault="00774A4C" w:rsidP="00774A4C">
      <w:r w:rsidRPr="00CA4534">
        <w:rPr>
          <w:rStyle w:val="HideTWBExt"/>
        </w:rPr>
        <w:t>&lt;/Amend&gt;</w:t>
      </w:r>
    </w:p>
    <w:p w14:paraId="55C513A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1052</w:t>
      </w:r>
      <w:r w:rsidRPr="00CA4534">
        <w:rPr>
          <w:rStyle w:val="HideTWBExt"/>
          <w:b w:val="0"/>
        </w:rPr>
        <w:t>&lt;/NumAm&gt;</w:t>
      </w:r>
    </w:p>
    <w:p w14:paraId="048F1BDA"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012C2030" w14:textId="77777777" w:rsidR="00774A4C" w:rsidRPr="00CA4534" w:rsidRDefault="00774A4C" w:rsidP="00774A4C">
      <w:pPr>
        <w:pStyle w:val="NormalBold"/>
      </w:pPr>
      <w:r w:rsidRPr="00CA4534">
        <w:rPr>
          <w:rStyle w:val="HideTWBExt"/>
          <w:b w:val="0"/>
        </w:rPr>
        <w:t>&lt;/RepeatBlock-By&gt;</w:t>
      </w:r>
    </w:p>
    <w:p w14:paraId="14DB887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50DF09A" w14:textId="77777777" w:rsidR="00774A4C" w:rsidRPr="00CA4534" w:rsidRDefault="00774A4C" w:rsidP="00774A4C">
      <w:pPr>
        <w:pStyle w:val="NormalBold"/>
      </w:pPr>
      <w:r w:rsidRPr="00CA4534">
        <w:rPr>
          <w:rStyle w:val="HideTWBExt"/>
          <w:b w:val="0"/>
        </w:rPr>
        <w:t>&lt;Article&gt;</w:t>
      </w:r>
      <w:r w:rsidRPr="00CA4534">
        <w:t>Člen 31 – odstavek 8</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FE799CF" w14:textId="77777777" w:rsidTr="0059524E">
        <w:trPr>
          <w:trHeight w:hRule="exact" w:val="240"/>
          <w:jc w:val="center"/>
        </w:trPr>
        <w:tc>
          <w:tcPr>
            <w:tcW w:w="9752" w:type="dxa"/>
            <w:gridSpan w:val="2"/>
          </w:tcPr>
          <w:p w14:paraId="42D426F7" w14:textId="77777777" w:rsidR="00774A4C" w:rsidRPr="00CA4534" w:rsidRDefault="00774A4C" w:rsidP="0059524E"/>
        </w:tc>
      </w:tr>
      <w:tr w:rsidR="00774A4C" w:rsidRPr="00CA4534" w14:paraId="676D6565" w14:textId="77777777" w:rsidTr="0059524E">
        <w:trPr>
          <w:trHeight w:val="240"/>
          <w:jc w:val="center"/>
        </w:trPr>
        <w:tc>
          <w:tcPr>
            <w:tcW w:w="4876" w:type="dxa"/>
          </w:tcPr>
          <w:p w14:paraId="5304905C" w14:textId="77777777" w:rsidR="00774A4C" w:rsidRPr="00CA4534" w:rsidRDefault="00774A4C" w:rsidP="0059524E">
            <w:pPr>
              <w:pStyle w:val="ColumnHeading"/>
            </w:pPr>
            <w:r w:rsidRPr="00CA4534">
              <w:t>Besedilo, ki ga predlaga Komisija</w:t>
            </w:r>
          </w:p>
        </w:tc>
        <w:tc>
          <w:tcPr>
            <w:tcW w:w="4876" w:type="dxa"/>
          </w:tcPr>
          <w:p w14:paraId="7123046B" w14:textId="77777777" w:rsidR="00774A4C" w:rsidRPr="00CA4534" w:rsidRDefault="00774A4C" w:rsidP="0059524E">
            <w:pPr>
              <w:pStyle w:val="ColumnHeading"/>
            </w:pPr>
            <w:r w:rsidRPr="00CA4534">
              <w:t>Predlog spremembe</w:t>
            </w:r>
          </w:p>
        </w:tc>
      </w:tr>
      <w:tr w:rsidR="00774A4C" w:rsidRPr="00CA4534" w14:paraId="3BC3EEF0" w14:textId="77777777" w:rsidTr="0059524E">
        <w:trPr>
          <w:jc w:val="center"/>
        </w:trPr>
        <w:tc>
          <w:tcPr>
            <w:tcW w:w="4876" w:type="dxa"/>
          </w:tcPr>
          <w:p w14:paraId="6AD7BC84" w14:textId="77777777" w:rsidR="00774A4C" w:rsidRPr="00CA4534" w:rsidRDefault="00774A4C" w:rsidP="0059524E">
            <w:pPr>
              <w:pStyle w:val="Normal6"/>
              <w:rPr>
                <w:b/>
                <w:i/>
              </w:rPr>
            </w:pPr>
            <w:r w:rsidRPr="00CA4534">
              <w:rPr>
                <w:b/>
                <w:i/>
              </w:rPr>
              <w:t>8.</w:t>
            </w:r>
            <w:r w:rsidRPr="00CA4534">
              <w:rPr>
                <w:b/>
                <w:i/>
              </w:rPr>
              <w:tab/>
              <w:t>Kadar odrasla oseba, odgovorna za mladoletnika s spremstvom, zase ne poda prošnje, se mladoletnika s spremstvom jasno obvesti o možnosti, da ob podajanju prošnje vloži prošnjo v svojem imenu, ter o ustreznem postopku.</w:t>
            </w:r>
          </w:p>
        </w:tc>
        <w:tc>
          <w:tcPr>
            <w:tcW w:w="4876" w:type="dxa"/>
          </w:tcPr>
          <w:p w14:paraId="7167F236" w14:textId="77777777" w:rsidR="00774A4C" w:rsidRPr="00CA4534" w:rsidRDefault="00774A4C" w:rsidP="0059524E">
            <w:pPr>
              <w:pStyle w:val="Normal6"/>
              <w:rPr>
                <w:b/>
                <w:i/>
              </w:rPr>
            </w:pPr>
            <w:r w:rsidRPr="00CA4534">
              <w:rPr>
                <w:b/>
                <w:i/>
              </w:rPr>
              <w:t>črtano</w:t>
            </w:r>
          </w:p>
        </w:tc>
      </w:tr>
    </w:tbl>
    <w:p w14:paraId="66B247A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072A82E" w14:textId="77777777" w:rsidR="00774A4C" w:rsidRPr="00CA4534" w:rsidRDefault="00774A4C" w:rsidP="00774A4C">
      <w:r w:rsidRPr="00CA4534">
        <w:rPr>
          <w:rStyle w:val="HideTWBExt"/>
        </w:rPr>
        <w:t>&lt;/Amend&gt;</w:t>
      </w:r>
    </w:p>
    <w:p w14:paraId="29AACB7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1053</w:t>
      </w:r>
      <w:r w:rsidRPr="00CA4534">
        <w:rPr>
          <w:rStyle w:val="HideTWBExt"/>
          <w:b w:val="0"/>
        </w:rPr>
        <w:t>&lt;/NumAm&gt;</w:t>
      </w:r>
    </w:p>
    <w:p w14:paraId="184D985D"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73DAD75D" w14:textId="77777777" w:rsidR="00774A4C" w:rsidRPr="00CA4534" w:rsidRDefault="00774A4C" w:rsidP="00774A4C">
      <w:pPr>
        <w:pStyle w:val="NormalBold"/>
      </w:pPr>
      <w:r w:rsidRPr="00CA4534">
        <w:rPr>
          <w:rStyle w:val="HideTWBExt"/>
          <w:b w:val="0"/>
        </w:rPr>
        <w:t>&lt;/RepeatBlock-By&gt;</w:t>
      </w:r>
    </w:p>
    <w:p w14:paraId="2D84F1B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03AA950" w14:textId="77777777" w:rsidR="00774A4C" w:rsidRPr="00CA4534" w:rsidRDefault="00774A4C" w:rsidP="00774A4C">
      <w:pPr>
        <w:pStyle w:val="NormalBold"/>
      </w:pPr>
      <w:r w:rsidRPr="00CA4534">
        <w:rPr>
          <w:rStyle w:val="HideTWBExt"/>
          <w:b w:val="0"/>
        </w:rPr>
        <w:t>&lt;Article&gt;</w:t>
      </w:r>
      <w:r w:rsidRPr="00CA4534">
        <w:t>Člen 31 – odstavek 8</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9FA59FE" w14:textId="77777777" w:rsidTr="0059524E">
        <w:trPr>
          <w:trHeight w:hRule="exact" w:val="240"/>
          <w:jc w:val="center"/>
        </w:trPr>
        <w:tc>
          <w:tcPr>
            <w:tcW w:w="9752" w:type="dxa"/>
            <w:gridSpan w:val="2"/>
          </w:tcPr>
          <w:p w14:paraId="457E511B" w14:textId="77777777" w:rsidR="00774A4C" w:rsidRPr="00CA4534" w:rsidRDefault="00774A4C" w:rsidP="0059524E"/>
        </w:tc>
      </w:tr>
      <w:tr w:rsidR="00774A4C" w:rsidRPr="00CA4534" w14:paraId="12AB3CB7" w14:textId="77777777" w:rsidTr="0059524E">
        <w:trPr>
          <w:trHeight w:val="240"/>
          <w:jc w:val="center"/>
        </w:trPr>
        <w:tc>
          <w:tcPr>
            <w:tcW w:w="4876" w:type="dxa"/>
          </w:tcPr>
          <w:p w14:paraId="345B2F4E" w14:textId="77777777" w:rsidR="00774A4C" w:rsidRPr="00CA4534" w:rsidRDefault="00774A4C" w:rsidP="0059524E">
            <w:pPr>
              <w:pStyle w:val="ColumnHeading"/>
            </w:pPr>
            <w:r w:rsidRPr="00CA4534">
              <w:t>Besedilo, ki ga predlaga Komisija</w:t>
            </w:r>
          </w:p>
        </w:tc>
        <w:tc>
          <w:tcPr>
            <w:tcW w:w="4876" w:type="dxa"/>
          </w:tcPr>
          <w:p w14:paraId="2932887F" w14:textId="77777777" w:rsidR="00774A4C" w:rsidRPr="00CA4534" w:rsidRDefault="00774A4C" w:rsidP="0059524E">
            <w:pPr>
              <w:pStyle w:val="ColumnHeading"/>
            </w:pPr>
            <w:r w:rsidRPr="00CA4534">
              <w:t>Predlog spremembe</w:t>
            </w:r>
          </w:p>
        </w:tc>
      </w:tr>
      <w:tr w:rsidR="00774A4C" w:rsidRPr="00CA4534" w14:paraId="6E9B8997" w14:textId="77777777" w:rsidTr="0059524E">
        <w:trPr>
          <w:jc w:val="center"/>
        </w:trPr>
        <w:tc>
          <w:tcPr>
            <w:tcW w:w="4876" w:type="dxa"/>
          </w:tcPr>
          <w:p w14:paraId="4E450462" w14:textId="77777777" w:rsidR="00774A4C" w:rsidRPr="00CA4534" w:rsidRDefault="00774A4C" w:rsidP="0059524E">
            <w:pPr>
              <w:pStyle w:val="Normal6"/>
              <w:rPr>
                <w:b/>
                <w:i/>
              </w:rPr>
            </w:pPr>
            <w:r w:rsidRPr="00CA4534">
              <w:rPr>
                <w:b/>
                <w:i/>
              </w:rPr>
              <w:t>8.</w:t>
            </w:r>
            <w:r w:rsidRPr="00CA4534">
              <w:rPr>
                <w:b/>
                <w:i/>
              </w:rPr>
              <w:tab/>
              <w:t>Kadar odrasla oseba, odgovorna za mladoletnika s spremstvom, zase ne poda prošnje, se mladoletnika s spremstvom jasno obvesti o možnosti, da ob podajanju prošnje vloži prošnjo v svojem imenu, ter o ustreznem postopku.</w:t>
            </w:r>
          </w:p>
        </w:tc>
        <w:tc>
          <w:tcPr>
            <w:tcW w:w="4876" w:type="dxa"/>
          </w:tcPr>
          <w:p w14:paraId="48C5FD84" w14:textId="77777777" w:rsidR="00774A4C" w:rsidRPr="00CA4534" w:rsidRDefault="00774A4C" w:rsidP="0059524E">
            <w:pPr>
              <w:pStyle w:val="Normal6"/>
              <w:rPr>
                <w:b/>
                <w:i/>
              </w:rPr>
            </w:pPr>
            <w:r w:rsidRPr="00CA4534">
              <w:rPr>
                <w:b/>
                <w:i/>
              </w:rPr>
              <w:t>črtano</w:t>
            </w:r>
          </w:p>
        </w:tc>
      </w:tr>
    </w:tbl>
    <w:p w14:paraId="5FFA617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37AC729" w14:textId="77777777" w:rsidR="00774A4C" w:rsidRPr="00CA4534" w:rsidRDefault="00774A4C" w:rsidP="00774A4C">
      <w:r w:rsidRPr="00CA4534">
        <w:rPr>
          <w:rStyle w:val="HideTWBExt"/>
        </w:rPr>
        <w:t>&lt;/Amend&gt;</w:t>
      </w:r>
    </w:p>
    <w:p w14:paraId="3837461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1054</w:t>
      </w:r>
      <w:r w:rsidRPr="00CA4534">
        <w:rPr>
          <w:rStyle w:val="HideTWBExt"/>
          <w:b w:val="0"/>
        </w:rPr>
        <w:t>&lt;/NumAm&gt;</w:t>
      </w:r>
    </w:p>
    <w:p w14:paraId="3B87A94E"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5E76F8D7" w14:textId="77777777" w:rsidR="00774A4C" w:rsidRPr="00CA4534" w:rsidRDefault="00774A4C" w:rsidP="00774A4C">
      <w:pPr>
        <w:pStyle w:val="NormalBold"/>
      </w:pPr>
      <w:r w:rsidRPr="00CA4534">
        <w:rPr>
          <w:rStyle w:val="HideTWBExt"/>
          <w:b w:val="0"/>
        </w:rPr>
        <w:t>&lt;/RepeatBlock-By&gt;</w:t>
      </w:r>
    </w:p>
    <w:p w14:paraId="1535325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4D8EC1A" w14:textId="77777777" w:rsidR="00774A4C" w:rsidRPr="00CA4534" w:rsidRDefault="00774A4C" w:rsidP="00774A4C">
      <w:pPr>
        <w:pStyle w:val="NormalBold"/>
      </w:pPr>
      <w:r w:rsidRPr="00CA4534">
        <w:rPr>
          <w:rStyle w:val="HideTWBExt"/>
          <w:b w:val="0"/>
        </w:rPr>
        <w:t>&lt;Article&gt;</w:t>
      </w:r>
      <w:r w:rsidRPr="00CA4534">
        <w:t>Člen 31 – odstavek 8</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4D5340A" w14:textId="77777777" w:rsidTr="0059524E">
        <w:trPr>
          <w:trHeight w:hRule="exact" w:val="240"/>
          <w:jc w:val="center"/>
        </w:trPr>
        <w:tc>
          <w:tcPr>
            <w:tcW w:w="9752" w:type="dxa"/>
            <w:gridSpan w:val="2"/>
          </w:tcPr>
          <w:p w14:paraId="00E679A4" w14:textId="77777777" w:rsidR="00774A4C" w:rsidRPr="00CA4534" w:rsidRDefault="00774A4C" w:rsidP="0059524E"/>
        </w:tc>
      </w:tr>
      <w:tr w:rsidR="00774A4C" w:rsidRPr="00CA4534" w14:paraId="6DA00E53" w14:textId="77777777" w:rsidTr="0059524E">
        <w:trPr>
          <w:trHeight w:val="240"/>
          <w:jc w:val="center"/>
        </w:trPr>
        <w:tc>
          <w:tcPr>
            <w:tcW w:w="4876" w:type="dxa"/>
          </w:tcPr>
          <w:p w14:paraId="223A2499" w14:textId="77777777" w:rsidR="00774A4C" w:rsidRPr="00CA4534" w:rsidRDefault="00774A4C" w:rsidP="0059524E">
            <w:pPr>
              <w:pStyle w:val="ColumnHeading"/>
            </w:pPr>
            <w:r w:rsidRPr="00CA4534">
              <w:t>Besedilo, ki ga predlaga Komisija</w:t>
            </w:r>
          </w:p>
        </w:tc>
        <w:tc>
          <w:tcPr>
            <w:tcW w:w="4876" w:type="dxa"/>
          </w:tcPr>
          <w:p w14:paraId="2B9AD311" w14:textId="77777777" w:rsidR="00774A4C" w:rsidRPr="00CA4534" w:rsidRDefault="00774A4C" w:rsidP="0059524E">
            <w:pPr>
              <w:pStyle w:val="ColumnHeading"/>
            </w:pPr>
            <w:r w:rsidRPr="00CA4534">
              <w:t>Predlog spremembe</w:t>
            </w:r>
          </w:p>
        </w:tc>
      </w:tr>
      <w:tr w:rsidR="00774A4C" w:rsidRPr="00CA4534" w14:paraId="687D8829" w14:textId="77777777" w:rsidTr="0059524E">
        <w:trPr>
          <w:jc w:val="center"/>
        </w:trPr>
        <w:tc>
          <w:tcPr>
            <w:tcW w:w="4876" w:type="dxa"/>
          </w:tcPr>
          <w:p w14:paraId="305271DD" w14:textId="77777777" w:rsidR="00774A4C" w:rsidRPr="00CA4534" w:rsidRDefault="00774A4C" w:rsidP="0059524E">
            <w:pPr>
              <w:pStyle w:val="Normal6"/>
              <w:rPr>
                <w:b/>
                <w:i/>
              </w:rPr>
            </w:pPr>
            <w:r w:rsidRPr="00CA4534">
              <w:t>8.</w:t>
            </w:r>
            <w:r w:rsidRPr="00CA4534">
              <w:rPr>
                <w:b/>
                <w:i/>
              </w:rPr>
              <w:tab/>
            </w:r>
            <w:r w:rsidRPr="00CA4534">
              <w:t>Kadar odrasla oseba, odgovorna za mladoletnika s spremstvom, zase ne poda prošnje, se mladoletnika s spremstvom jasno obvesti o možnosti, da ob podajanju prošnje vloži prošnjo v svojem imenu,</w:t>
            </w:r>
            <w:r w:rsidRPr="00CA4534">
              <w:rPr>
                <w:b/>
                <w:i/>
              </w:rPr>
              <w:t xml:space="preserve"> ter</w:t>
            </w:r>
            <w:r w:rsidRPr="00CA4534">
              <w:t xml:space="preserve"> o ustreznem postopku.</w:t>
            </w:r>
          </w:p>
        </w:tc>
        <w:tc>
          <w:tcPr>
            <w:tcW w:w="4876" w:type="dxa"/>
          </w:tcPr>
          <w:p w14:paraId="65E6F623" w14:textId="5F966F90" w:rsidR="00774A4C" w:rsidRPr="00CA4534" w:rsidRDefault="00774A4C" w:rsidP="00AD1D95">
            <w:pPr>
              <w:pStyle w:val="Normal6"/>
              <w:rPr>
                <w:b/>
                <w:i/>
              </w:rPr>
            </w:pPr>
            <w:r w:rsidRPr="00CA4534">
              <w:t>8.</w:t>
            </w:r>
            <w:r w:rsidRPr="00CA4534">
              <w:rPr>
                <w:b/>
                <w:i/>
              </w:rPr>
              <w:tab/>
            </w:r>
            <w:r w:rsidRPr="00CA4534">
              <w:t>Kadar odrasla oseba, odgovorna za mladoletnika s spremstvom, zase ne poda prošnje, se mladoletnika s spremstvom jasno obvesti o možnosti, da ob podajanju prošnje vloži prošnjo v svojem imenu,</w:t>
            </w:r>
            <w:r w:rsidRPr="00CA4534">
              <w:rPr>
                <w:b/>
                <w:i/>
              </w:rPr>
              <w:t xml:space="preserve"> in</w:t>
            </w:r>
            <w:r w:rsidRPr="00CA4534">
              <w:t xml:space="preserve"> o ustreznem postopku</w:t>
            </w:r>
            <w:r w:rsidRPr="00CA4534">
              <w:rPr>
                <w:b/>
                <w:i/>
              </w:rPr>
              <w:t xml:space="preserve"> ter se mu zagotovi dejanska priložnost to storiti v desetih delovnih dneh, določenih v členu 28(1), če je procesno sposoben po nacionalnem pravu zadevne države članice</w:t>
            </w:r>
            <w:r w:rsidRPr="00CA4534">
              <w:t>.</w:t>
            </w:r>
            <w:r w:rsidRPr="00CA4534">
              <w:rPr>
                <w:b/>
                <w:i/>
              </w:rPr>
              <w:t xml:space="preserve"> Če mladoletnik ni procesno sposoben po nacionalnem pravu zadevne države članice, organ za presojo deluje v imenu mladoletnika, pri tem pa ustrezno upošteva njego</w:t>
            </w:r>
            <w:r w:rsidR="00C44D2C">
              <w:rPr>
                <w:b/>
                <w:i/>
              </w:rPr>
              <w:t>vo</w:t>
            </w:r>
            <w:r w:rsidRPr="00CA4534">
              <w:rPr>
                <w:b/>
                <w:i/>
              </w:rPr>
              <w:t xml:space="preserve"> </w:t>
            </w:r>
            <w:r w:rsidR="00AD1D95" w:rsidRPr="00CA4534">
              <w:rPr>
                <w:b/>
                <w:i/>
              </w:rPr>
              <w:t>mnenje</w:t>
            </w:r>
            <w:r w:rsidRPr="00CA4534">
              <w:rPr>
                <w:b/>
                <w:i/>
              </w:rPr>
              <w:t>.</w:t>
            </w:r>
          </w:p>
        </w:tc>
      </w:tr>
    </w:tbl>
    <w:p w14:paraId="32DD78D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572ACAB" w14:textId="77777777" w:rsidR="00774A4C" w:rsidRPr="00CA4534" w:rsidRDefault="00774A4C" w:rsidP="00774A4C">
      <w:r w:rsidRPr="00CA4534">
        <w:rPr>
          <w:rStyle w:val="HideTWBExt"/>
        </w:rPr>
        <w:t>&lt;/Amend&gt;</w:t>
      </w:r>
    </w:p>
    <w:p w14:paraId="4B571C0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1055</w:t>
      </w:r>
      <w:r w:rsidRPr="00CA4534">
        <w:rPr>
          <w:rStyle w:val="HideTWBExt"/>
          <w:b w:val="0"/>
        </w:rPr>
        <w:t>&lt;/NumAm&gt;</w:t>
      </w:r>
    </w:p>
    <w:p w14:paraId="67DAEE6A"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54F94959" w14:textId="77777777" w:rsidR="00774A4C" w:rsidRPr="00CA4534" w:rsidRDefault="00774A4C" w:rsidP="00774A4C">
      <w:pPr>
        <w:pStyle w:val="NormalBold"/>
      </w:pPr>
      <w:r w:rsidRPr="00CA4534">
        <w:rPr>
          <w:rStyle w:val="HideTWBExt"/>
          <w:b w:val="0"/>
        </w:rPr>
        <w:t>&lt;/RepeatBlock-By&gt;</w:t>
      </w:r>
    </w:p>
    <w:p w14:paraId="7A7FCA4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380C630" w14:textId="77777777" w:rsidR="00774A4C" w:rsidRPr="00CA4534" w:rsidRDefault="00774A4C" w:rsidP="00774A4C">
      <w:pPr>
        <w:pStyle w:val="NormalBold"/>
      </w:pPr>
      <w:r w:rsidRPr="00CA4534">
        <w:rPr>
          <w:rStyle w:val="HideTWBExt"/>
          <w:b w:val="0"/>
        </w:rPr>
        <w:t>&lt;Article&gt;</w:t>
      </w:r>
      <w:r w:rsidRPr="00CA4534">
        <w:t>Člen 31 – odstavek 8</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58A7EA5" w14:textId="77777777" w:rsidTr="0059524E">
        <w:trPr>
          <w:trHeight w:hRule="exact" w:val="240"/>
          <w:jc w:val="center"/>
        </w:trPr>
        <w:tc>
          <w:tcPr>
            <w:tcW w:w="9752" w:type="dxa"/>
            <w:gridSpan w:val="2"/>
          </w:tcPr>
          <w:p w14:paraId="4E3FED96" w14:textId="77777777" w:rsidR="00774A4C" w:rsidRPr="00CA4534" w:rsidRDefault="00774A4C" w:rsidP="0059524E"/>
        </w:tc>
      </w:tr>
      <w:tr w:rsidR="00774A4C" w:rsidRPr="00CA4534" w14:paraId="2A37251A" w14:textId="77777777" w:rsidTr="0059524E">
        <w:trPr>
          <w:trHeight w:val="240"/>
          <w:jc w:val="center"/>
        </w:trPr>
        <w:tc>
          <w:tcPr>
            <w:tcW w:w="4876" w:type="dxa"/>
          </w:tcPr>
          <w:p w14:paraId="2D2929AE" w14:textId="77777777" w:rsidR="00774A4C" w:rsidRPr="00CA4534" w:rsidRDefault="00774A4C" w:rsidP="0059524E">
            <w:pPr>
              <w:pStyle w:val="ColumnHeading"/>
            </w:pPr>
            <w:r w:rsidRPr="00CA4534">
              <w:t>Besedilo, ki ga predlaga Komisija</w:t>
            </w:r>
          </w:p>
        </w:tc>
        <w:tc>
          <w:tcPr>
            <w:tcW w:w="4876" w:type="dxa"/>
          </w:tcPr>
          <w:p w14:paraId="1F30B25C" w14:textId="77777777" w:rsidR="00774A4C" w:rsidRPr="00CA4534" w:rsidRDefault="00774A4C" w:rsidP="0059524E">
            <w:pPr>
              <w:pStyle w:val="ColumnHeading"/>
            </w:pPr>
            <w:r w:rsidRPr="00CA4534">
              <w:t>Predlog spremembe</w:t>
            </w:r>
          </w:p>
        </w:tc>
      </w:tr>
      <w:tr w:rsidR="00774A4C" w:rsidRPr="00CA4534" w14:paraId="480F293A" w14:textId="77777777" w:rsidTr="0059524E">
        <w:trPr>
          <w:jc w:val="center"/>
        </w:trPr>
        <w:tc>
          <w:tcPr>
            <w:tcW w:w="4876" w:type="dxa"/>
          </w:tcPr>
          <w:p w14:paraId="20971A55" w14:textId="77777777" w:rsidR="00774A4C" w:rsidRPr="00CA4534" w:rsidRDefault="00774A4C" w:rsidP="0059524E">
            <w:pPr>
              <w:pStyle w:val="Normal6"/>
              <w:rPr>
                <w:b/>
                <w:i/>
              </w:rPr>
            </w:pPr>
            <w:r w:rsidRPr="00CA4534">
              <w:t>8.</w:t>
            </w:r>
            <w:r w:rsidRPr="00CA4534">
              <w:rPr>
                <w:b/>
                <w:i/>
              </w:rPr>
              <w:tab/>
            </w:r>
            <w:r w:rsidRPr="00CA4534">
              <w:t>Kadar odrasla oseba, odgovorna za mladoletnika s spremstvom, zase ne poda prošnje,</w:t>
            </w:r>
            <w:r w:rsidRPr="00CA4534">
              <w:rPr>
                <w:b/>
                <w:i/>
              </w:rPr>
              <w:t xml:space="preserve"> se</w:t>
            </w:r>
            <w:r w:rsidRPr="00CA4534">
              <w:t xml:space="preserve"> mladoletnika s spremstvom jasno</w:t>
            </w:r>
            <w:r w:rsidRPr="00CA4534">
              <w:rPr>
                <w:b/>
                <w:i/>
              </w:rPr>
              <w:t xml:space="preserve"> obvesti o možnosti, da</w:t>
            </w:r>
            <w:r w:rsidRPr="00CA4534">
              <w:t xml:space="preserve"> ob podajanju prošnje vloži prošnjo v svojem imenu</w:t>
            </w:r>
            <w:r w:rsidRPr="00CA4534">
              <w:rPr>
                <w:b/>
                <w:i/>
              </w:rPr>
              <w:t>, ter o ustreznem postopku</w:t>
            </w:r>
            <w:r w:rsidRPr="00CA4534">
              <w:t>.</w:t>
            </w:r>
          </w:p>
        </w:tc>
        <w:tc>
          <w:tcPr>
            <w:tcW w:w="4876" w:type="dxa"/>
          </w:tcPr>
          <w:p w14:paraId="5FD9F815" w14:textId="120DE056" w:rsidR="00774A4C" w:rsidRPr="00CA4534" w:rsidRDefault="00774A4C" w:rsidP="00786903">
            <w:pPr>
              <w:pStyle w:val="Normal6"/>
              <w:rPr>
                <w:b/>
                <w:i/>
              </w:rPr>
            </w:pPr>
            <w:r w:rsidRPr="00CA4534">
              <w:t>8.</w:t>
            </w:r>
            <w:r w:rsidRPr="00CA4534">
              <w:rPr>
                <w:b/>
                <w:i/>
              </w:rPr>
              <w:tab/>
            </w:r>
            <w:r w:rsidRPr="00CA4534">
              <w:t>Kadar odrasla oseba, odgovorna za mladoletnika s spremstvom, zase ne poda prošnje,</w:t>
            </w:r>
            <w:r w:rsidRPr="00CA4534">
              <w:rPr>
                <w:b/>
                <w:i/>
              </w:rPr>
              <w:t xml:space="preserve"> pristojni organi</w:t>
            </w:r>
            <w:r w:rsidRPr="00CA4534">
              <w:t xml:space="preserve"> mladoletnika s spremstvom jasno</w:t>
            </w:r>
            <w:r w:rsidRPr="00CA4534">
              <w:rPr>
                <w:b/>
                <w:i/>
              </w:rPr>
              <w:t xml:space="preserve"> obvestijo o postopku, s katerim</w:t>
            </w:r>
            <w:r w:rsidRPr="00CA4534">
              <w:t xml:space="preserve"> ob podajanju prošnje vloži prošnjo v svojem imenu.</w:t>
            </w:r>
          </w:p>
        </w:tc>
      </w:tr>
    </w:tbl>
    <w:p w14:paraId="08AD699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FB99A2D"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E5CB101" w14:textId="3236CAB9" w:rsidR="00774A4C" w:rsidRPr="00CA4534" w:rsidRDefault="00774A4C" w:rsidP="00774A4C">
      <w:pPr>
        <w:pStyle w:val="Normal12Italic"/>
        <w:rPr>
          <w:lang w:val="sl-SI"/>
        </w:rPr>
      </w:pPr>
      <w:r w:rsidRPr="00CA4534">
        <w:rPr>
          <w:lang w:val="sl-SI"/>
        </w:rPr>
        <w:t>Besedilo Komisije ne pojasn</w:t>
      </w:r>
      <w:r w:rsidR="00F1493A" w:rsidRPr="00CA4534">
        <w:rPr>
          <w:lang w:val="sl-SI"/>
        </w:rPr>
        <w:t>juje</w:t>
      </w:r>
      <w:r w:rsidRPr="00CA4534">
        <w:rPr>
          <w:lang w:val="sl-SI"/>
        </w:rPr>
        <w:t xml:space="preserve">, kdo ima obveznost obvestiti mladoletnika s spremstvom. Menimo, da bi to morala biti obveznost organa za presojo. Poleg tega je omenjanje možnosti za vložitev prošnje zavajajoče, saj je prosilec </w:t>
      </w:r>
      <w:r w:rsidR="00E2508C" w:rsidRPr="00CA4534">
        <w:rPr>
          <w:lang w:val="sl-SI"/>
        </w:rPr>
        <w:t>dolžan</w:t>
      </w:r>
      <w:r w:rsidRPr="00CA4534">
        <w:rPr>
          <w:lang w:val="sl-SI"/>
        </w:rPr>
        <w:t xml:space="preserve"> vloži</w:t>
      </w:r>
      <w:r w:rsidR="00E2508C" w:rsidRPr="00CA4534">
        <w:rPr>
          <w:lang w:val="sl-SI"/>
        </w:rPr>
        <w:t>ti</w:t>
      </w:r>
      <w:r w:rsidRPr="00CA4534">
        <w:rPr>
          <w:lang w:val="sl-SI"/>
        </w:rPr>
        <w:t xml:space="preserve"> prošnjo.</w:t>
      </w:r>
    </w:p>
    <w:p w14:paraId="14FF2232" w14:textId="77777777" w:rsidR="00774A4C" w:rsidRPr="00CA4534" w:rsidRDefault="00774A4C" w:rsidP="00774A4C">
      <w:r w:rsidRPr="00CA4534">
        <w:rPr>
          <w:rStyle w:val="HideTWBExt"/>
        </w:rPr>
        <w:t>&lt;/Amend&gt;</w:t>
      </w:r>
    </w:p>
    <w:p w14:paraId="1ACF9FC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1056</w:t>
      </w:r>
      <w:r w:rsidRPr="00CA4534">
        <w:rPr>
          <w:rStyle w:val="HideTWBExt"/>
          <w:b w:val="0"/>
        </w:rPr>
        <w:t>&lt;/NumAm&gt;</w:t>
      </w:r>
    </w:p>
    <w:p w14:paraId="2A322177"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603A893A" w14:textId="77777777" w:rsidR="00774A4C" w:rsidRPr="00CA4534" w:rsidRDefault="00774A4C" w:rsidP="00774A4C">
      <w:pPr>
        <w:pStyle w:val="NormalBold"/>
      </w:pPr>
      <w:r w:rsidRPr="00CA4534">
        <w:rPr>
          <w:rStyle w:val="HideTWBExt"/>
          <w:b w:val="0"/>
        </w:rPr>
        <w:t>&lt;/RepeatBlock-By&gt;</w:t>
      </w:r>
    </w:p>
    <w:p w14:paraId="40AF5C5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27699DA" w14:textId="77777777" w:rsidR="00774A4C" w:rsidRPr="00CA4534" w:rsidRDefault="00774A4C" w:rsidP="00774A4C">
      <w:pPr>
        <w:pStyle w:val="NormalBold"/>
      </w:pPr>
      <w:r w:rsidRPr="00CA4534">
        <w:rPr>
          <w:rStyle w:val="HideTWBExt"/>
          <w:b w:val="0"/>
        </w:rPr>
        <w:t>&lt;Article&gt;</w:t>
      </w:r>
      <w:r w:rsidRPr="00CA4534">
        <w:t>Člen 31 – odstavek 9</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C8ED4CF" w14:textId="77777777" w:rsidTr="0059524E">
        <w:trPr>
          <w:trHeight w:hRule="exact" w:val="240"/>
          <w:jc w:val="center"/>
        </w:trPr>
        <w:tc>
          <w:tcPr>
            <w:tcW w:w="9752" w:type="dxa"/>
            <w:gridSpan w:val="2"/>
          </w:tcPr>
          <w:p w14:paraId="3AF8F9AA" w14:textId="77777777" w:rsidR="00774A4C" w:rsidRPr="00CA4534" w:rsidRDefault="00774A4C" w:rsidP="0059524E"/>
        </w:tc>
      </w:tr>
      <w:tr w:rsidR="00774A4C" w:rsidRPr="00CA4534" w14:paraId="6D639F82" w14:textId="77777777" w:rsidTr="0059524E">
        <w:trPr>
          <w:trHeight w:val="240"/>
          <w:jc w:val="center"/>
        </w:trPr>
        <w:tc>
          <w:tcPr>
            <w:tcW w:w="4876" w:type="dxa"/>
          </w:tcPr>
          <w:p w14:paraId="0E86F22D" w14:textId="77777777" w:rsidR="00774A4C" w:rsidRPr="00CA4534" w:rsidRDefault="00774A4C" w:rsidP="0059524E">
            <w:pPr>
              <w:pStyle w:val="ColumnHeading"/>
            </w:pPr>
            <w:r w:rsidRPr="00CA4534">
              <w:t>Besedilo, ki ga predlaga Komisija</w:t>
            </w:r>
          </w:p>
        </w:tc>
        <w:tc>
          <w:tcPr>
            <w:tcW w:w="4876" w:type="dxa"/>
          </w:tcPr>
          <w:p w14:paraId="6A056E41" w14:textId="77777777" w:rsidR="00774A4C" w:rsidRPr="00CA4534" w:rsidRDefault="00774A4C" w:rsidP="0059524E">
            <w:pPr>
              <w:pStyle w:val="ColumnHeading"/>
            </w:pPr>
            <w:r w:rsidRPr="00CA4534">
              <w:t>Predlog spremembe</w:t>
            </w:r>
          </w:p>
        </w:tc>
      </w:tr>
      <w:tr w:rsidR="00774A4C" w:rsidRPr="00CA4534" w14:paraId="6117FF9A" w14:textId="77777777" w:rsidTr="0059524E">
        <w:trPr>
          <w:jc w:val="center"/>
        </w:trPr>
        <w:tc>
          <w:tcPr>
            <w:tcW w:w="4876" w:type="dxa"/>
          </w:tcPr>
          <w:p w14:paraId="21EB2DA6" w14:textId="77777777" w:rsidR="00774A4C" w:rsidRPr="00CA4534" w:rsidRDefault="00774A4C" w:rsidP="0059524E">
            <w:pPr>
              <w:pStyle w:val="Normal6"/>
              <w:rPr>
                <w:b/>
                <w:i/>
              </w:rPr>
            </w:pPr>
            <w:r w:rsidRPr="00CA4534">
              <w:rPr>
                <w:b/>
                <w:i/>
              </w:rPr>
              <w:t>9.</w:t>
            </w:r>
            <w:r w:rsidRPr="00CA4534">
              <w:rPr>
                <w:b/>
                <w:i/>
              </w:rPr>
              <w:tab/>
              <w:t>Kadar odrasla oseba, odgovorna za mladoletnika s spremstvom, ne vloži prošnje v imenu zadevnega mladoletnika v desetih delovnih dneh iz člena 28(1), se mladoletnika obvesti o možnosti, da prošnjo vloži v svojem imenu, in se mu da možnost, da to stori v nadaljnjih desetih delovnih dneh, začenši z iztekom prvih desetih delovnih dni, če je procesno sposoben po nacionalnem pravu zadevne države članice. Če mladoletnik v teh nadaljnjih desetih delovnih dneh ne vloži prošnje v svojem imenu, se prošnja zavrže zaradi odstopa v skladu s postopkom iz člena 39.</w:t>
            </w:r>
          </w:p>
        </w:tc>
        <w:tc>
          <w:tcPr>
            <w:tcW w:w="4876" w:type="dxa"/>
          </w:tcPr>
          <w:p w14:paraId="5642F0AD" w14:textId="77777777" w:rsidR="00774A4C" w:rsidRPr="00CA4534" w:rsidRDefault="00774A4C" w:rsidP="0059524E">
            <w:pPr>
              <w:pStyle w:val="Normal6"/>
              <w:rPr>
                <w:b/>
                <w:i/>
              </w:rPr>
            </w:pPr>
            <w:r w:rsidRPr="00CA4534">
              <w:rPr>
                <w:b/>
                <w:i/>
              </w:rPr>
              <w:t>črtano</w:t>
            </w:r>
          </w:p>
        </w:tc>
      </w:tr>
    </w:tbl>
    <w:p w14:paraId="70B5A03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2D0660E" w14:textId="77777777" w:rsidR="00774A4C" w:rsidRPr="00CA4534" w:rsidRDefault="00774A4C" w:rsidP="00774A4C">
      <w:r w:rsidRPr="00CA4534">
        <w:rPr>
          <w:rStyle w:val="HideTWBExt"/>
        </w:rPr>
        <w:t>&lt;/Amend&gt;</w:t>
      </w:r>
    </w:p>
    <w:p w14:paraId="0FE7D52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1057</w:t>
      </w:r>
      <w:r w:rsidRPr="00CA4534">
        <w:rPr>
          <w:rStyle w:val="HideTWBExt"/>
          <w:b w:val="0"/>
        </w:rPr>
        <w:t>&lt;/NumAm&gt;</w:t>
      </w:r>
    </w:p>
    <w:p w14:paraId="4BE9A14C"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5CDDC6CF" w14:textId="77777777" w:rsidR="00774A4C" w:rsidRPr="00CA4534" w:rsidRDefault="00774A4C" w:rsidP="00774A4C">
      <w:pPr>
        <w:pStyle w:val="NormalBold"/>
      </w:pPr>
      <w:r w:rsidRPr="00CA4534">
        <w:rPr>
          <w:rStyle w:val="HideTWBExt"/>
          <w:b w:val="0"/>
        </w:rPr>
        <w:t>&lt;/RepeatBlock-By&gt;</w:t>
      </w:r>
    </w:p>
    <w:p w14:paraId="4320EA1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0C21820" w14:textId="77777777" w:rsidR="00774A4C" w:rsidRPr="00CA4534" w:rsidRDefault="00774A4C" w:rsidP="00774A4C">
      <w:pPr>
        <w:pStyle w:val="NormalBold"/>
      </w:pPr>
      <w:r w:rsidRPr="00CA4534">
        <w:rPr>
          <w:rStyle w:val="HideTWBExt"/>
          <w:b w:val="0"/>
        </w:rPr>
        <w:t>&lt;Article&gt;</w:t>
      </w:r>
      <w:r w:rsidRPr="00CA4534">
        <w:t>Člen 31 – odstavek 9</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E89B78" w14:textId="77777777" w:rsidTr="0059524E">
        <w:trPr>
          <w:trHeight w:hRule="exact" w:val="240"/>
          <w:jc w:val="center"/>
        </w:trPr>
        <w:tc>
          <w:tcPr>
            <w:tcW w:w="9752" w:type="dxa"/>
            <w:gridSpan w:val="2"/>
          </w:tcPr>
          <w:p w14:paraId="1124694E" w14:textId="77777777" w:rsidR="00774A4C" w:rsidRPr="00CA4534" w:rsidRDefault="00774A4C" w:rsidP="0059524E"/>
        </w:tc>
      </w:tr>
      <w:tr w:rsidR="00774A4C" w:rsidRPr="00CA4534" w14:paraId="6A446A26" w14:textId="77777777" w:rsidTr="0059524E">
        <w:trPr>
          <w:trHeight w:val="240"/>
          <w:jc w:val="center"/>
        </w:trPr>
        <w:tc>
          <w:tcPr>
            <w:tcW w:w="4876" w:type="dxa"/>
          </w:tcPr>
          <w:p w14:paraId="42A12508" w14:textId="77777777" w:rsidR="00774A4C" w:rsidRPr="00CA4534" w:rsidRDefault="00774A4C" w:rsidP="0059524E">
            <w:pPr>
              <w:pStyle w:val="ColumnHeading"/>
            </w:pPr>
            <w:r w:rsidRPr="00CA4534">
              <w:t>Besedilo, ki ga predlaga Komisija</w:t>
            </w:r>
          </w:p>
        </w:tc>
        <w:tc>
          <w:tcPr>
            <w:tcW w:w="4876" w:type="dxa"/>
          </w:tcPr>
          <w:p w14:paraId="3B1686F6" w14:textId="77777777" w:rsidR="00774A4C" w:rsidRPr="00CA4534" w:rsidRDefault="00774A4C" w:rsidP="0059524E">
            <w:pPr>
              <w:pStyle w:val="ColumnHeading"/>
            </w:pPr>
            <w:r w:rsidRPr="00CA4534">
              <w:t>Predlog spremembe</w:t>
            </w:r>
          </w:p>
        </w:tc>
      </w:tr>
      <w:tr w:rsidR="00774A4C" w:rsidRPr="00CA4534" w14:paraId="18F04B05" w14:textId="77777777" w:rsidTr="0059524E">
        <w:trPr>
          <w:jc w:val="center"/>
        </w:trPr>
        <w:tc>
          <w:tcPr>
            <w:tcW w:w="4876" w:type="dxa"/>
          </w:tcPr>
          <w:p w14:paraId="5DA92B64" w14:textId="77777777" w:rsidR="00774A4C" w:rsidRPr="00CA4534" w:rsidRDefault="00774A4C" w:rsidP="0059524E">
            <w:pPr>
              <w:pStyle w:val="Normal6"/>
              <w:rPr>
                <w:b/>
                <w:i/>
              </w:rPr>
            </w:pPr>
            <w:r w:rsidRPr="00CA4534">
              <w:rPr>
                <w:b/>
                <w:i/>
              </w:rPr>
              <w:t>9.</w:t>
            </w:r>
            <w:r w:rsidRPr="00CA4534">
              <w:rPr>
                <w:b/>
                <w:i/>
              </w:rPr>
              <w:tab/>
              <w:t>Kadar odrasla oseba, odgovorna za mladoletnika s spremstvom, ne vloži prošnje v imenu zadevnega mladoletnika v desetih delovnih dneh iz člena 28(1), se mladoletnika obvesti o možnosti, da prošnjo vloži v svojem imenu, in se mu da možnost, da to stori v nadaljnjih desetih delovnih dneh, začenši z iztekom prvih desetih delovnih dni, če je procesno sposoben po nacionalnem pravu zadevne države članice. Če mladoletnik v teh nadaljnjih desetih delovnih dneh ne vloži prošnje v svojem imenu, se prošnja zavrže zaradi odstopa v skladu s postopkom iz člena 39.</w:t>
            </w:r>
          </w:p>
        </w:tc>
        <w:tc>
          <w:tcPr>
            <w:tcW w:w="4876" w:type="dxa"/>
          </w:tcPr>
          <w:p w14:paraId="3DF27145" w14:textId="77777777" w:rsidR="00774A4C" w:rsidRPr="00CA4534" w:rsidRDefault="00774A4C" w:rsidP="0059524E">
            <w:pPr>
              <w:pStyle w:val="Normal6"/>
              <w:rPr>
                <w:b/>
                <w:i/>
              </w:rPr>
            </w:pPr>
            <w:r w:rsidRPr="00CA4534">
              <w:rPr>
                <w:b/>
                <w:i/>
              </w:rPr>
              <w:t>črtano</w:t>
            </w:r>
          </w:p>
        </w:tc>
      </w:tr>
    </w:tbl>
    <w:p w14:paraId="557AC85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263D2E5" w14:textId="77777777" w:rsidR="00774A4C" w:rsidRPr="00CA4534" w:rsidRDefault="00774A4C" w:rsidP="00774A4C">
      <w:r w:rsidRPr="00CA4534">
        <w:rPr>
          <w:rStyle w:val="HideTWBExt"/>
        </w:rPr>
        <w:t>&lt;/Amend&gt;</w:t>
      </w:r>
    </w:p>
    <w:p w14:paraId="2A9E849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1058</w:t>
      </w:r>
      <w:r w:rsidRPr="00CA4534">
        <w:rPr>
          <w:rStyle w:val="HideTWBExt"/>
          <w:b w:val="0"/>
        </w:rPr>
        <w:t>&lt;/NumAm&gt;</w:t>
      </w:r>
    </w:p>
    <w:p w14:paraId="1E526AAE"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Carlos Coelho</w:t>
      </w:r>
      <w:r w:rsidRPr="00CA4534">
        <w:rPr>
          <w:rStyle w:val="HideTWBExt"/>
          <w:b w:val="0"/>
        </w:rPr>
        <w:t>&lt;/Members&gt;</w:t>
      </w:r>
    </w:p>
    <w:p w14:paraId="5AD36169" w14:textId="77777777" w:rsidR="00774A4C" w:rsidRPr="00CA4534" w:rsidRDefault="00774A4C" w:rsidP="00774A4C">
      <w:pPr>
        <w:pStyle w:val="NormalBold"/>
      </w:pPr>
      <w:r w:rsidRPr="00CA4534">
        <w:rPr>
          <w:rStyle w:val="HideTWBExt"/>
          <w:b w:val="0"/>
        </w:rPr>
        <w:t>&lt;/RepeatBlock-By&gt;</w:t>
      </w:r>
    </w:p>
    <w:p w14:paraId="7A4CEEE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4770EFA" w14:textId="77777777" w:rsidR="00774A4C" w:rsidRPr="00CA4534" w:rsidRDefault="00774A4C" w:rsidP="00774A4C">
      <w:pPr>
        <w:pStyle w:val="NormalBold"/>
      </w:pPr>
      <w:r w:rsidRPr="00CA4534">
        <w:rPr>
          <w:rStyle w:val="HideTWBExt"/>
          <w:b w:val="0"/>
        </w:rPr>
        <w:t>&lt;Article&gt;</w:t>
      </w:r>
      <w:r w:rsidRPr="00CA4534">
        <w:t>Člen 31 – odstavek 9</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269F61A" w14:textId="77777777" w:rsidTr="0059524E">
        <w:trPr>
          <w:trHeight w:hRule="exact" w:val="240"/>
          <w:jc w:val="center"/>
        </w:trPr>
        <w:tc>
          <w:tcPr>
            <w:tcW w:w="9752" w:type="dxa"/>
            <w:gridSpan w:val="2"/>
          </w:tcPr>
          <w:p w14:paraId="16868A07" w14:textId="77777777" w:rsidR="00774A4C" w:rsidRPr="00CA4534" w:rsidRDefault="00774A4C" w:rsidP="0059524E"/>
        </w:tc>
      </w:tr>
      <w:tr w:rsidR="00774A4C" w:rsidRPr="00CA4534" w14:paraId="54D5841D" w14:textId="77777777" w:rsidTr="0059524E">
        <w:trPr>
          <w:trHeight w:val="240"/>
          <w:jc w:val="center"/>
        </w:trPr>
        <w:tc>
          <w:tcPr>
            <w:tcW w:w="4876" w:type="dxa"/>
          </w:tcPr>
          <w:p w14:paraId="761308D3" w14:textId="77777777" w:rsidR="00774A4C" w:rsidRPr="00CA4534" w:rsidRDefault="00774A4C" w:rsidP="0059524E">
            <w:pPr>
              <w:pStyle w:val="ColumnHeading"/>
            </w:pPr>
            <w:r w:rsidRPr="00CA4534">
              <w:t>Besedilo, ki ga predlaga Komisija</w:t>
            </w:r>
          </w:p>
        </w:tc>
        <w:tc>
          <w:tcPr>
            <w:tcW w:w="4876" w:type="dxa"/>
          </w:tcPr>
          <w:p w14:paraId="53468E7F" w14:textId="77777777" w:rsidR="00774A4C" w:rsidRPr="00CA4534" w:rsidRDefault="00774A4C" w:rsidP="0059524E">
            <w:pPr>
              <w:pStyle w:val="ColumnHeading"/>
            </w:pPr>
            <w:r w:rsidRPr="00CA4534">
              <w:t>Predlog spremembe</w:t>
            </w:r>
          </w:p>
        </w:tc>
      </w:tr>
      <w:tr w:rsidR="00774A4C" w:rsidRPr="00CA4534" w14:paraId="756CA454" w14:textId="77777777" w:rsidTr="0059524E">
        <w:trPr>
          <w:jc w:val="center"/>
        </w:trPr>
        <w:tc>
          <w:tcPr>
            <w:tcW w:w="4876" w:type="dxa"/>
          </w:tcPr>
          <w:p w14:paraId="1E3A2E8B"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 desetih delovnih dneh iz člena 28(1), se mladoletnika obvesti o možnosti</w:t>
            </w:r>
            <w:r w:rsidRPr="00CA4534">
              <w:rPr>
                <w:b/>
                <w:i/>
              </w:rPr>
              <w:t>, da prošnjo vloži</w:t>
            </w:r>
            <w:r w:rsidRPr="00CA4534">
              <w:t xml:space="preserve"> v svojem imenu</w:t>
            </w:r>
            <w:r w:rsidRPr="00CA4534">
              <w:rPr>
                <w:b/>
                <w:i/>
              </w:rPr>
              <w:t>, in</w:t>
            </w:r>
            <w:r w:rsidRPr="00CA4534">
              <w:t xml:space="preserve"> se mu da možnost, da to stori v nadaljnjih desetih delovnih dneh, začenši</w:t>
            </w:r>
            <w:r w:rsidRPr="00CA4534">
              <w:rPr>
                <w:b/>
                <w:i/>
              </w:rPr>
              <w:t xml:space="preserve"> z iztekom prvih desetih delovnih dni</w:t>
            </w:r>
            <w:r w:rsidRPr="00CA4534">
              <w:t>, če je procesno sposoben po nacionalnem pravu zadevne države članice. Če mladoletnik v teh nadaljnjih desetih delovnih dneh ne vloži prošnje v svojem imenu, se prošnja zavrže zaradi odstopa v skladu s postopkom iz člena 39.</w:t>
            </w:r>
          </w:p>
        </w:tc>
        <w:tc>
          <w:tcPr>
            <w:tcW w:w="4876" w:type="dxa"/>
          </w:tcPr>
          <w:p w14:paraId="39185473" w14:textId="11A2BA1F" w:rsidR="00774A4C" w:rsidRPr="00CA4534" w:rsidRDefault="00774A4C" w:rsidP="00E2508C">
            <w:pPr>
              <w:pStyle w:val="Normal6"/>
              <w:rPr>
                <w:b/>
                <w:i/>
              </w:rPr>
            </w:pPr>
            <w:r w:rsidRPr="00CA4534">
              <w:t>9.</w:t>
            </w:r>
            <w:r w:rsidRPr="00CA4534">
              <w:rPr>
                <w:b/>
                <w:i/>
              </w:rPr>
              <w:tab/>
            </w:r>
            <w:r w:rsidRPr="00CA4534">
              <w:t>Kadar odrasla oseba, odgovorna za mladoletnika s spremstvom, ne vloži prošnje v imenu zadevnega mladoletnika v desetih delovnih dneh iz člena 28(1), se mladoletnika obvesti o možnosti</w:t>
            </w:r>
            <w:r w:rsidRPr="00CA4534">
              <w:rPr>
                <w:b/>
                <w:i/>
              </w:rPr>
              <w:t xml:space="preserve"> in postopku za vložitev prošnje</w:t>
            </w:r>
            <w:r w:rsidRPr="00CA4534">
              <w:t xml:space="preserve"> v svojem imenu</w:t>
            </w:r>
            <w:r w:rsidRPr="00CA4534">
              <w:rPr>
                <w:b/>
                <w:i/>
              </w:rPr>
              <w:t xml:space="preserve"> ter</w:t>
            </w:r>
            <w:r w:rsidRPr="00CA4534">
              <w:t xml:space="preserve"> se mu da</w:t>
            </w:r>
            <w:r w:rsidRPr="00CA4534">
              <w:rPr>
                <w:b/>
                <w:i/>
              </w:rPr>
              <w:t xml:space="preserve"> dejanska</w:t>
            </w:r>
            <w:r w:rsidRPr="00CA4534">
              <w:t xml:space="preserve"> možnost, da to stori v nadaljnjih desetih delovnih dneh, začenši</w:t>
            </w:r>
            <w:r w:rsidRPr="00CA4534">
              <w:rPr>
                <w:b/>
                <w:i/>
              </w:rPr>
              <w:t xml:space="preserve"> s trenutkom</w:t>
            </w:r>
            <w:r w:rsidRPr="00CA4534">
              <w:t>,</w:t>
            </w:r>
            <w:r w:rsidRPr="00CA4534">
              <w:rPr>
                <w:b/>
                <w:i/>
              </w:rPr>
              <w:t xml:space="preserve"> ko je mladoletnik obveščen,</w:t>
            </w:r>
            <w:r w:rsidRPr="00CA4534">
              <w:t xml:space="preserve"> če je procesno sposoben po nacionalnem pravu zadevne države članice. Če mladoletnik v teh nadaljnjih desetih delovnih dneh ne vloži prošnje v svojem imenu, se prošnja zavrže zaradi odstopa v skladu s postopkom iz člena 39.</w:t>
            </w:r>
            <w:r w:rsidRPr="00CA4534">
              <w:rPr>
                <w:b/>
                <w:i/>
              </w:rPr>
              <w:t xml:space="preserve"> Če mladoletnik ni procesno sposoben po nacionalnem pravu zadevne države članice, organ za presojo deluje v imenu mladoletnika, pri tem pa ustrezno upošteva njegov</w:t>
            </w:r>
            <w:r w:rsidR="00E2508C" w:rsidRPr="00CA4534">
              <w:rPr>
                <w:b/>
                <w:i/>
              </w:rPr>
              <w:t>o mnenje</w:t>
            </w:r>
            <w:r w:rsidRPr="00CA4534">
              <w:rPr>
                <w:b/>
                <w:i/>
              </w:rPr>
              <w:t>.</w:t>
            </w:r>
          </w:p>
        </w:tc>
      </w:tr>
    </w:tbl>
    <w:p w14:paraId="63E9219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1B9F65F" w14:textId="77777777" w:rsidR="00774A4C" w:rsidRPr="00CA4534" w:rsidRDefault="00774A4C" w:rsidP="00774A4C">
      <w:r w:rsidRPr="00CA4534">
        <w:rPr>
          <w:rStyle w:val="HideTWBExt"/>
        </w:rPr>
        <w:t>&lt;/Amend&gt;</w:t>
      </w:r>
    </w:p>
    <w:p w14:paraId="562D588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1059</w:t>
      </w:r>
      <w:r w:rsidRPr="00CA4534">
        <w:rPr>
          <w:rStyle w:val="HideTWBExt"/>
          <w:b w:val="0"/>
        </w:rPr>
        <w:t>&lt;/NumAm&gt;</w:t>
      </w:r>
    </w:p>
    <w:p w14:paraId="24AB025A" w14:textId="77777777" w:rsidR="00774A4C" w:rsidRPr="00CA4534" w:rsidRDefault="00774A4C" w:rsidP="00774A4C">
      <w:pPr>
        <w:pStyle w:val="NormalBold"/>
      </w:pPr>
      <w:r w:rsidRPr="00CA4534">
        <w:rPr>
          <w:rStyle w:val="HideTWBExt"/>
          <w:b w:val="0"/>
        </w:rPr>
        <w:t>&lt;RepeatBlock-By&gt;&lt;Members&gt;</w:t>
      </w:r>
      <w:r w:rsidRPr="00CA4534">
        <w:t>Péter Niedermüller, Ana Gomes, Josef Weidenholzer</w:t>
      </w:r>
      <w:r w:rsidRPr="00CA4534">
        <w:rPr>
          <w:rStyle w:val="HideTWBExt"/>
          <w:b w:val="0"/>
        </w:rPr>
        <w:t>&lt;/Members&gt;</w:t>
      </w:r>
    </w:p>
    <w:p w14:paraId="4F85FB1B" w14:textId="77777777" w:rsidR="00774A4C" w:rsidRPr="00CA4534" w:rsidRDefault="00774A4C" w:rsidP="00774A4C">
      <w:pPr>
        <w:pStyle w:val="NormalBold"/>
      </w:pPr>
      <w:r w:rsidRPr="00CA4534">
        <w:rPr>
          <w:rStyle w:val="HideTWBExt"/>
          <w:b w:val="0"/>
        </w:rPr>
        <w:t>&lt;/RepeatBlock-By&gt;</w:t>
      </w:r>
    </w:p>
    <w:p w14:paraId="61FF0E6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0D960B7" w14:textId="77777777" w:rsidR="00774A4C" w:rsidRPr="00CA4534" w:rsidRDefault="00774A4C" w:rsidP="00774A4C">
      <w:pPr>
        <w:pStyle w:val="NormalBold"/>
      </w:pPr>
      <w:r w:rsidRPr="00CA4534">
        <w:rPr>
          <w:rStyle w:val="HideTWBExt"/>
          <w:b w:val="0"/>
        </w:rPr>
        <w:t>&lt;Article&gt;</w:t>
      </w:r>
      <w:r w:rsidRPr="00CA4534">
        <w:t>Člen 31 – odstavek 9</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35E5203" w14:textId="77777777" w:rsidTr="0059524E">
        <w:trPr>
          <w:trHeight w:hRule="exact" w:val="240"/>
          <w:jc w:val="center"/>
        </w:trPr>
        <w:tc>
          <w:tcPr>
            <w:tcW w:w="9752" w:type="dxa"/>
            <w:gridSpan w:val="2"/>
          </w:tcPr>
          <w:p w14:paraId="7E5FFC48" w14:textId="77777777" w:rsidR="00774A4C" w:rsidRPr="00CA4534" w:rsidRDefault="00774A4C" w:rsidP="0059524E"/>
        </w:tc>
      </w:tr>
      <w:tr w:rsidR="00774A4C" w:rsidRPr="00CA4534" w14:paraId="074D0988" w14:textId="77777777" w:rsidTr="0059524E">
        <w:trPr>
          <w:trHeight w:val="240"/>
          <w:jc w:val="center"/>
        </w:trPr>
        <w:tc>
          <w:tcPr>
            <w:tcW w:w="4876" w:type="dxa"/>
          </w:tcPr>
          <w:p w14:paraId="147D20AC" w14:textId="77777777" w:rsidR="00774A4C" w:rsidRPr="00CA4534" w:rsidRDefault="00774A4C" w:rsidP="0059524E">
            <w:pPr>
              <w:pStyle w:val="ColumnHeading"/>
            </w:pPr>
            <w:r w:rsidRPr="00CA4534">
              <w:t>Besedilo, ki ga predlaga Komisija</w:t>
            </w:r>
          </w:p>
        </w:tc>
        <w:tc>
          <w:tcPr>
            <w:tcW w:w="4876" w:type="dxa"/>
          </w:tcPr>
          <w:p w14:paraId="1F5B2953" w14:textId="77777777" w:rsidR="00774A4C" w:rsidRPr="00CA4534" w:rsidRDefault="00774A4C" w:rsidP="0059524E">
            <w:pPr>
              <w:pStyle w:val="ColumnHeading"/>
            </w:pPr>
            <w:r w:rsidRPr="00CA4534">
              <w:t>Predlog spremembe</w:t>
            </w:r>
          </w:p>
        </w:tc>
      </w:tr>
      <w:tr w:rsidR="00774A4C" w:rsidRPr="00CA4534" w14:paraId="79B2F12D" w14:textId="77777777" w:rsidTr="0059524E">
        <w:trPr>
          <w:jc w:val="center"/>
        </w:trPr>
        <w:tc>
          <w:tcPr>
            <w:tcW w:w="4876" w:type="dxa"/>
          </w:tcPr>
          <w:p w14:paraId="3173589C"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w:t>
            </w:r>
            <w:r w:rsidRPr="00CA4534">
              <w:rPr>
                <w:b/>
                <w:i/>
              </w:rPr>
              <w:t xml:space="preserve"> desetih</w:t>
            </w:r>
            <w:r w:rsidRPr="00CA4534">
              <w:t xml:space="preserve"> delovnih dneh iz člena 28(1), se mladoletnika obvesti o</w:t>
            </w:r>
            <w:r w:rsidRPr="00CA4534">
              <w:rPr>
                <w:b/>
                <w:i/>
              </w:rPr>
              <w:t xml:space="preserve"> možnosti, da prošnjo vloži</w:t>
            </w:r>
            <w:r w:rsidRPr="00CA4534">
              <w:t xml:space="preserve"> v svojem imenu</w:t>
            </w:r>
            <w:r w:rsidRPr="00CA4534">
              <w:rPr>
                <w:b/>
                <w:i/>
              </w:rPr>
              <w:t>,</w:t>
            </w:r>
            <w:r w:rsidRPr="00CA4534">
              <w:t xml:space="preserve"> in se mu da možnost, da to stori v nadaljnjih</w:t>
            </w:r>
            <w:r w:rsidRPr="00CA4534">
              <w:rPr>
                <w:b/>
                <w:i/>
              </w:rPr>
              <w:t xml:space="preserve"> desetih</w:t>
            </w:r>
            <w:r w:rsidRPr="00CA4534">
              <w:t xml:space="preserve"> delovnih dneh, začenši z iztekom prvih</w:t>
            </w:r>
            <w:r w:rsidRPr="00CA4534">
              <w:rPr>
                <w:b/>
                <w:i/>
              </w:rPr>
              <w:t xml:space="preserve"> desetih</w:t>
            </w:r>
            <w:r w:rsidRPr="00CA4534">
              <w:t xml:space="preserve"> delovnih dni, če je procesno sposoben po nacionalnem pravu zadevne države članice.</w:t>
            </w:r>
            <w:r w:rsidRPr="00CA4534">
              <w:rPr>
                <w:b/>
                <w:i/>
              </w:rPr>
              <w:t xml:space="preserve"> Če mladoletnik v teh nadaljnjih desetih delovnih dneh ne vloži prošnje v svojem imenu, se prošnja zavrže zaradi odstopa v skladu s postopkom iz člena 39.</w:t>
            </w:r>
          </w:p>
        </w:tc>
        <w:tc>
          <w:tcPr>
            <w:tcW w:w="4876" w:type="dxa"/>
          </w:tcPr>
          <w:p w14:paraId="311B26F9"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w:t>
            </w:r>
            <w:r w:rsidRPr="00CA4534">
              <w:rPr>
                <w:b/>
                <w:i/>
              </w:rPr>
              <w:t xml:space="preserve"> petnajstih</w:t>
            </w:r>
            <w:r w:rsidRPr="00CA4534">
              <w:t xml:space="preserve"> delovnih dneh iz člena 28(1), se mladoletnika obvesti o</w:t>
            </w:r>
            <w:r w:rsidRPr="00CA4534">
              <w:rPr>
                <w:b/>
                <w:i/>
              </w:rPr>
              <w:t xml:space="preserve"> postopku za vložitev prošnje</w:t>
            </w:r>
            <w:r w:rsidRPr="00CA4534">
              <w:t xml:space="preserve"> v svojem imenu in se mu da možnost, da to stori v nadaljnjih</w:t>
            </w:r>
            <w:r w:rsidRPr="00CA4534">
              <w:rPr>
                <w:b/>
                <w:i/>
              </w:rPr>
              <w:t xml:space="preserve"> petnajstih</w:t>
            </w:r>
            <w:r w:rsidRPr="00CA4534">
              <w:t xml:space="preserve"> delovnih dneh, začenši z iztekom prvih</w:t>
            </w:r>
            <w:r w:rsidRPr="00CA4534">
              <w:rPr>
                <w:b/>
                <w:i/>
              </w:rPr>
              <w:t xml:space="preserve"> petnajstih</w:t>
            </w:r>
            <w:r w:rsidRPr="00CA4534">
              <w:t xml:space="preserve"> delovnih dni, če je procesno sposoben po nacionalnem pravu zadevne države članice.</w:t>
            </w:r>
          </w:p>
        </w:tc>
      </w:tr>
    </w:tbl>
    <w:p w14:paraId="60DB399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53C510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5FC91B2" w14:textId="77777777" w:rsidR="00774A4C" w:rsidRPr="00CA4534" w:rsidRDefault="00774A4C" w:rsidP="00774A4C">
      <w:pPr>
        <w:pStyle w:val="Normal12Italic"/>
        <w:rPr>
          <w:lang w:val="sl-SI"/>
        </w:rPr>
      </w:pPr>
      <w:r w:rsidRPr="00CA4534">
        <w:rPr>
          <w:lang w:val="sl-SI"/>
        </w:rPr>
        <w:t>Skladnost s predhodnimi predlogi sprememb tega člena.</w:t>
      </w:r>
    </w:p>
    <w:p w14:paraId="456E1695" w14:textId="77777777" w:rsidR="00774A4C" w:rsidRPr="00CA4534" w:rsidRDefault="00774A4C" w:rsidP="00774A4C">
      <w:r w:rsidRPr="00CA4534">
        <w:rPr>
          <w:rStyle w:val="HideTWBExt"/>
        </w:rPr>
        <w:t>&lt;/Amend&gt;</w:t>
      </w:r>
    </w:p>
    <w:p w14:paraId="2B651F7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1060</w:t>
      </w:r>
      <w:r w:rsidRPr="00CA4534">
        <w:rPr>
          <w:rStyle w:val="HideTWBExt"/>
          <w:b w:val="0"/>
        </w:rPr>
        <w:t>&lt;/NumAm&gt;</w:t>
      </w:r>
    </w:p>
    <w:p w14:paraId="6174905C"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4FD316DA" w14:textId="77777777" w:rsidR="00774A4C" w:rsidRPr="00CA4534" w:rsidRDefault="00774A4C" w:rsidP="00774A4C">
      <w:pPr>
        <w:pStyle w:val="NormalBold"/>
      </w:pPr>
      <w:r w:rsidRPr="00CA4534">
        <w:rPr>
          <w:rStyle w:val="HideTWBExt"/>
          <w:b w:val="0"/>
        </w:rPr>
        <w:t>&lt;/RepeatBlock-By&gt;</w:t>
      </w:r>
    </w:p>
    <w:p w14:paraId="7020859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AB17D8C" w14:textId="77777777" w:rsidR="00774A4C" w:rsidRPr="00CA4534" w:rsidRDefault="00774A4C" w:rsidP="00774A4C">
      <w:pPr>
        <w:pStyle w:val="NormalBold"/>
      </w:pPr>
      <w:r w:rsidRPr="00CA4534">
        <w:rPr>
          <w:rStyle w:val="HideTWBExt"/>
          <w:b w:val="0"/>
        </w:rPr>
        <w:t>&lt;Article&gt;</w:t>
      </w:r>
      <w:r w:rsidRPr="00CA4534">
        <w:t>Člen 31 – odstavek 9</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9BC79AB" w14:textId="77777777" w:rsidTr="0059524E">
        <w:trPr>
          <w:trHeight w:hRule="exact" w:val="240"/>
          <w:jc w:val="center"/>
        </w:trPr>
        <w:tc>
          <w:tcPr>
            <w:tcW w:w="9752" w:type="dxa"/>
            <w:gridSpan w:val="2"/>
          </w:tcPr>
          <w:p w14:paraId="762A2438" w14:textId="77777777" w:rsidR="00774A4C" w:rsidRPr="00CA4534" w:rsidRDefault="00774A4C" w:rsidP="0059524E"/>
        </w:tc>
      </w:tr>
      <w:tr w:rsidR="00774A4C" w:rsidRPr="00CA4534" w14:paraId="7E727D27" w14:textId="77777777" w:rsidTr="0059524E">
        <w:trPr>
          <w:trHeight w:val="240"/>
          <w:jc w:val="center"/>
        </w:trPr>
        <w:tc>
          <w:tcPr>
            <w:tcW w:w="4876" w:type="dxa"/>
          </w:tcPr>
          <w:p w14:paraId="5E9482BD" w14:textId="77777777" w:rsidR="00774A4C" w:rsidRPr="00CA4534" w:rsidRDefault="00774A4C" w:rsidP="0059524E">
            <w:pPr>
              <w:pStyle w:val="ColumnHeading"/>
            </w:pPr>
            <w:r w:rsidRPr="00CA4534">
              <w:t>Besedilo, ki ga predlaga Komisija</w:t>
            </w:r>
          </w:p>
        </w:tc>
        <w:tc>
          <w:tcPr>
            <w:tcW w:w="4876" w:type="dxa"/>
          </w:tcPr>
          <w:p w14:paraId="026882E7" w14:textId="77777777" w:rsidR="00774A4C" w:rsidRPr="00CA4534" w:rsidRDefault="00774A4C" w:rsidP="0059524E">
            <w:pPr>
              <w:pStyle w:val="ColumnHeading"/>
            </w:pPr>
            <w:r w:rsidRPr="00CA4534">
              <w:t>Predlog spremembe</w:t>
            </w:r>
          </w:p>
        </w:tc>
      </w:tr>
      <w:tr w:rsidR="00774A4C" w:rsidRPr="00CA4534" w14:paraId="7C61AE36" w14:textId="77777777" w:rsidTr="0059524E">
        <w:trPr>
          <w:jc w:val="center"/>
        </w:trPr>
        <w:tc>
          <w:tcPr>
            <w:tcW w:w="4876" w:type="dxa"/>
          </w:tcPr>
          <w:p w14:paraId="09384BF1"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w:t>
            </w:r>
            <w:r w:rsidRPr="00CA4534">
              <w:rPr>
                <w:b/>
                <w:i/>
              </w:rPr>
              <w:t xml:space="preserve"> desetih</w:t>
            </w:r>
            <w:r w:rsidRPr="00CA4534">
              <w:t xml:space="preserve"> delovnih dneh iz člena 28(1), se mladoletnika obvesti o možnosti, da prošnjo vloži v svojem imenu, in se mu da možnost, da to stori v nadaljnjih</w:t>
            </w:r>
            <w:r w:rsidRPr="00CA4534">
              <w:rPr>
                <w:b/>
                <w:i/>
              </w:rPr>
              <w:t xml:space="preserve"> desetih</w:t>
            </w:r>
            <w:r w:rsidRPr="00CA4534">
              <w:t xml:space="preserve"> delovnih dneh, začenši z iztekom prvih</w:t>
            </w:r>
            <w:r w:rsidRPr="00CA4534">
              <w:rPr>
                <w:b/>
                <w:i/>
              </w:rPr>
              <w:t xml:space="preserve"> desetih</w:t>
            </w:r>
            <w:r w:rsidRPr="00CA4534">
              <w:t xml:space="preserve"> delovnih dni, če je procesno sposoben po nacionalnem pravu zadevne države članice. Če mladoletnik v teh nadaljnjih</w:t>
            </w:r>
            <w:r w:rsidRPr="00CA4534">
              <w:rPr>
                <w:b/>
                <w:i/>
              </w:rPr>
              <w:t xml:space="preserve"> desetih</w:t>
            </w:r>
            <w:r w:rsidRPr="00CA4534">
              <w:t xml:space="preserve"> delovnih dneh ne vloži prošnje v svojem imenu,</w:t>
            </w:r>
            <w:r w:rsidRPr="00CA4534">
              <w:rPr>
                <w:b/>
                <w:i/>
              </w:rPr>
              <w:t xml:space="preserve"> se prošnja zavrže zaradi odstopa</w:t>
            </w:r>
            <w:r w:rsidRPr="00CA4534">
              <w:t xml:space="preserve"> v skladu s</w:t>
            </w:r>
            <w:r w:rsidRPr="00CA4534">
              <w:rPr>
                <w:b/>
                <w:i/>
              </w:rPr>
              <w:t xml:space="preserve"> postopkom iz člena 39</w:t>
            </w:r>
            <w:r w:rsidRPr="00CA4534">
              <w:t>.</w:t>
            </w:r>
          </w:p>
        </w:tc>
        <w:tc>
          <w:tcPr>
            <w:tcW w:w="4876" w:type="dxa"/>
          </w:tcPr>
          <w:p w14:paraId="4FC61007"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w:t>
            </w:r>
            <w:r w:rsidRPr="00CA4534">
              <w:rPr>
                <w:b/>
                <w:i/>
              </w:rPr>
              <w:t xml:space="preserve"> dvajsetih</w:t>
            </w:r>
            <w:r w:rsidRPr="00CA4534">
              <w:t xml:space="preserve"> delovnih dneh iz člena 28(1), se mladoletnika obvesti o možnosti, da prošnjo vloži v svojem imenu, in se mu da možnost, da to stori v nadaljnjih</w:t>
            </w:r>
            <w:r w:rsidRPr="00CA4534">
              <w:rPr>
                <w:b/>
                <w:i/>
              </w:rPr>
              <w:t xml:space="preserve"> dvajsetih</w:t>
            </w:r>
            <w:r w:rsidRPr="00CA4534">
              <w:t xml:space="preserve"> delovnih dneh, začenši z iztekom prvih</w:t>
            </w:r>
            <w:r w:rsidRPr="00CA4534">
              <w:rPr>
                <w:b/>
                <w:i/>
              </w:rPr>
              <w:t xml:space="preserve"> dvajsetih</w:t>
            </w:r>
            <w:r w:rsidRPr="00CA4534">
              <w:t xml:space="preserve"> delovnih dni, če je procesno sposoben po nacionalnem pravu zadevne države članice. Če mladoletnik v teh nadaljnjih</w:t>
            </w:r>
            <w:r w:rsidRPr="00CA4534">
              <w:rPr>
                <w:b/>
                <w:i/>
              </w:rPr>
              <w:t xml:space="preserve"> dvajsetih</w:t>
            </w:r>
            <w:r w:rsidRPr="00CA4534">
              <w:t xml:space="preserve"> delovnih dneh ne vloži prošnje v svojem imenu,</w:t>
            </w:r>
            <w:r w:rsidRPr="00CA4534">
              <w:rPr>
                <w:b/>
                <w:i/>
              </w:rPr>
              <w:t xml:space="preserve"> organ s pristojnostjo</w:t>
            </w:r>
            <w:r w:rsidRPr="00CA4534">
              <w:t xml:space="preserve"> v skladu s</w:t>
            </w:r>
            <w:r w:rsidRPr="00CA4534">
              <w:rPr>
                <w:b/>
                <w:i/>
              </w:rPr>
              <w:t xml:space="preserve"> členom 5 vloži prošnjo v imenu mladoletnika</w:t>
            </w:r>
            <w:r w:rsidRPr="00CA4534">
              <w:t>.</w:t>
            </w:r>
          </w:p>
        </w:tc>
      </w:tr>
    </w:tbl>
    <w:p w14:paraId="4A654D5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B5603D0" w14:textId="77777777" w:rsidR="00774A4C" w:rsidRPr="00CA4534" w:rsidRDefault="00774A4C" w:rsidP="00774A4C">
      <w:r w:rsidRPr="00CA4534">
        <w:rPr>
          <w:rStyle w:val="HideTWBExt"/>
        </w:rPr>
        <w:t>&lt;/Amend&gt;</w:t>
      </w:r>
    </w:p>
    <w:p w14:paraId="1DDD154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1061</w:t>
      </w:r>
      <w:r w:rsidRPr="00CA4534">
        <w:rPr>
          <w:rStyle w:val="HideTWBExt"/>
          <w:b w:val="0"/>
        </w:rPr>
        <w:t>&lt;/NumAm&gt;</w:t>
      </w:r>
    </w:p>
    <w:p w14:paraId="45865960"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E1F9922"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D427E5A"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AF603BB" w14:textId="77777777" w:rsidR="00774A4C" w:rsidRPr="00CA4534" w:rsidRDefault="00774A4C" w:rsidP="00774A4C">
      <w:pPr>
        <w:pStyle w:val="NormalBold"/>
      </w:pPr>
      <w:r w:rsidRPr="00CA4534">
        <w:rPr>
          <w:rStyle w:val="HideTWBExt"/>
          <w:b w:val="0"/>
        </w:rPr>
        <w:t>&lt;/RepeatBlock-By&gt;</w:t>
      </w:r>
    </w:p>
    <w:p w14:paraId="7AFA103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64E2FB4" w14:textId="77777777" w:rsidR="00774A4C" w:rsidRPr="00CA4534" w:rsidRDefault="00774A4C" w:rsidP="00774A4C">
      <w:pPr>
        <w:pStyle w:val="NormalBold"/>
      </w:pPr>
      <w:r w:rsidRPr="00CA4534">
        <w:rPr>
          <w:rStyle w:val="HideTWBExt"/>
          <w:b w:val="0"/>
        </w:rPr>
        <w:t>&lt;Article&gt;</w:t>
      </w:r>
      <w:r w:rsidRPr="00CA4534">
        <w:t>Člen 31 – odstavek 9</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2AF8C2C" w14:textId="77777777" w:rsidTr="0059524E">
        <w:trPr>
          <w:trHeight w:hRule="exact" w:val="240"/>
          <w:jc w:val="center"/>
        </w:trPr>
        <w:tc>
          <w:tcPr>
            <w:tcW w:w="9752" w:type="dxa"/>
            <w:gridSpan w:val="2"/>
          </w:tcPr>
          <w:p w14:paraId="6088FF1B" w14:textId="77777777" w:rsidR="00774A4C" w:rsidRPr="00CA4534" w:rsidRDefault="00774A4C" w:rsidP="0059524E"/>
        </w:tc>
      </w:tr>
      <w:tr w:rsidR="00774A4C" w:rsidRPr="00CA4534" w14:paraId="0A316761" w14:textId="77777777" w:rsidTr="0059524E">
        <w:trPr>
          <w:trHeight w:val="240"/>
          <w:jc w:val="center"/>
        </w:trPr>
        <w:tc>
          <w:tcPr>
            <w:tcW w:w="4876" w:type="dxa"/>
          </w:tcPr>
          <w:p w14:paraId="23A133E6" w14:textId="77777777" w:rsidR="00774A4C" w:rsidRPr="00CA4534" w:rsidRDefault="00774A4C" w:rsidP="0059524E">
            <w:pPr>
              <w:pStyle w:val="ColumnHeading"/>
            </w:pPr>
            <w:r w:rsidRPr="00CA4534">
              <w:t>Besedilo, ki ga predlaga Komisija</w:t>
            </w:r>
          </w:p>
        </w:tc>
        <w:tc>
          <w:tcPr>
            <w:tcW w:w="4876" w:type="dxa"/>
          </w:tcPr>
          <w:p w14:paraId="7A50D612" w14:textId="77777777" w:rsidR="00774A4C" w:rsidRPr="00CA4534" w:rsidRDefault="00774A4C" w:rsidP="0059524E">
            <w:pPr>
              <w:pStyle w:val="ColumnHeading"/>
            </w:pPr>
            <w:r w:rsidRPr="00CA4534">
              <w:t>Predlog spremembe</w:t>
            </w:r>
          </w:p>
        </w:tc>
      </w:tr>
      <w:tr w:rsidR="00774A4C" w:rsidRPr="00CA4534" w14:paraId="3E1C89BF" w14:textId="77777777" w:rsidTr="0059524E">
        <w:trPr>
          <w:jc w:val="center"/>
        </w:trPr>
        <w:tc>
          <w:tcPr>
            <w:tcW w:w="4876" w:type="dxa"/>
          </w:tcPr>
          <w:p w14:paraId="2457AB03"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w:t>
            </w:r>
            <w:r w:rsidRPr="00CA4534">
              <w:rPr>
                <w:b/>
                <w:i/>
              </w:rPr>
              <w:t xml:space="preserve"> desetih</w:t>
            </w:r>
            <w:r w:rsidRPr="00CA4534">
              <w:t xml:space="preserve"> delovnih dneh iz člena 28(1), se mladoletnika obvesti o možnosti, da prošnjo vloži v svojem imenu, in se mu da možnost, da to stori v nadaljnjih</w:t>
            </w:r>
            <w:r w:rsidRPr="00CA4534">
              <w:rPr>
                <w:b/>
                <w:i/>
              </w:rPr>
              <w:t xml:space="preserve"> desetih</w:t>
            </w:r>
            <w:r w:rsidRPr="00CA4534">
              <w:t xml:space="preserve"> delovnih dneh, začenši z iztekom prvih</w:t>
            </w:r>
            <w:r w:rsidRPr="00CA4534">
              <w:rPr>
                <w:b/>
                <w:i/>
              </w:rPr>
              <w:t xml:space="preserve"> desetih</w:t>
            </w:r>
            <w:r w:rsidRPr="00CA4534">
              <w:t xml:space="preserve"> delovnih dni, če je procesno sposoben po nacionalnem pravu zadevne države članice. Če mladoletnik v teh nadaljnjih</w:t>
            </w:r>
            <w:r w:rsidRPr="00CA4534">
              <w:rPr>
                <w:b/>
                <w:i/>
              </w:rPr>
              <w:t xml:space="preserve"> desetih</w:t>
            </w:r>
            <w:r w:rsidRPr="00CA4534">
              <w:t xml:space="preserve"> delovnih dneh ne vloži prošnje v svojem imenu, se prošnja zavrže zaradi odstopa v skladu s postopkom iz člena 39.</w:t>
            </w:r>
          </w:p>
        </w:tc>
        <w:tc>
          <w:tcPr>
            <w:tcW w:w="4876" w:type="dxa"/>
          </w:tcPr>
          <w:p w14:paraId="52486376" w14:textId="77777777" w:rsidR="00774A4C" w:rsidRPr="00CA4534" w:rsidRDefault="00774A4C" w:rsidP="0059524E">
            <w:pPr>
              <w:pStyle w:val="Normal6"/>
              <w:rPr>
                <w:b/>
                <w:i/>
              </w:rPr>
            </w:pPr>
            <w:r w:rsidRPr="00CA4534">
              <w:t>9.</w:t>
            </w:r>
            <w:r w:rsidRPr="00CA4534">
              <w:rPr>
                <w:b/>
                <w:i/>
              </w:rPr>
              <w:tab/>
            </w:r>
            <w:r w:rsidRPr="00CA4534">
              <w:t>Kadar odrasla oseba, odgovorna za mladoletnika s spremstvom, ne vloži prošnje v imenu zadevnega mladoletnika v</w:t>
            </w:r>
            <w:r w:rsidRPr="00CA4534">
              <w:rPr>
                <w:b/>
                <w:i/>
              </w:rPr>
              <w:t xml:space="preserve"> dvajsetih</w:t>
            </w:r>
            <w:r w:rsidRPr="00CA4534">
              <w:t xml:space="preserve"> delovnih dneh iz člena 28(1), se mladoletnika obvesti o možnosti, da prošnjo vloži v svojem imenu, in se mu da možnost, da to stori v nadaljnjih</w:t>
            </w:r>
            <w:r w:rsidRPr="00CA4534">
              <w:rPr>
                <w:b/>
                <w:i/>
              </w:rPr>
              <w:t xml:space="preserve"> dvajsetih</w:t>
            </w:r>
            <w:r w:rsidRPr="00CA4534">
              <w:t xml:space="preserve"> delovnih dneh, začenši z iztekom prvih</w:t>
            </w:r>
            <w:r w:rsidRPr="00CA4534">
              <w:rPr>
                <w:b/>
                <w:i/>
              </w:rPr>
              <w:t xml:space="preserve"> dvajsetih</w:t>
            </w:r>
            <w:r w:rsidRPr="00CA4534">
              <w:t xml:space="preserve"> delovnih dni, če je procesno sposoben po nacionalnem pravu zadevne države članice. Če mladoletnik v teh nadaljnjih</w:t>
            </w:r>
            <w:r w:rsidRPr="00CA4534">
              <w:rPr>
                <w:b/>
                <w:i/>
              </w:rPr>
              <w:t xml:space="preserve"> dvajsetih</w:t>
            </w:r>
            <w:r w:rsidRPr="00CA4534">
              <w:t xml:space="preserve"> delovnih dneh ne vloži prošnje v svojem imenu, se prošnja zavrže zaradi odstopa v skladu s postopkom iz člena 39.</w:t>
            </w:r>
          </w:p>
        </w:tc>
      </w:tr>
    </w:tbl>
    <w:p w14:paraId="67DD431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E63E056" w14:textId="77777777" w:rsidR="00774A4C" w:rsidRPr="00CA4534" w:rsidRDefault="00774A4C" w:rsidP="00774A4C">
      <w:r w:rsidRPr="00CA4534">
        <w:rPr>
          <w:rStyle w:val="HideTWBExt"/>
        </w:rPr>
        <w:t>&lt;/Amend&gt;</w:t>
      </w:r>
    </w:p>
    <w:p w14:paraId="48A21D4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1062</w:t>
      </w:r>
      <w:r w:rsidRPr="00CA4534">
        <w:rPr>
          <w:rStyle w:val="HideTWBExt"/>
          <w:b w:val="0"/>
        </w:rPr>
        <w:t>&lt;/NumAm&gt;</w:t>
      </w:r>
    </w:p>
    <w:p w14:paraId="0E4B1FEB"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Ana Gomes, Josef Weidenholzer</w:t>
      </w:r>
      <w:r w:rsidRPr="00CA4534">
        <w:rPr>
          <w:rStyle w:val="HideTWBExt"/>
          <w:b w:val="0"/>
        </w:rPr>
        <w:t>&lt;/Members&gt;</w:t>
      </w:r>
    </w:p>
    <w:p w14:paraId="73142108" w14:textId="77777777" w:rsidR="00774A4C" w:rsidRPr="00CA4534" w:rsidRDefault="00774A4C" w:rsidP="00774A4C">
      <w:pPr>
        <w:pStyle w:val="NormalBold"/>
      </w:pPr>
      <w:r w:rsidRPr="00CA4534">
        <w:rPr>
          <w:rStyle w:val="HideTWBExt"/>
          <w:b w:val="0"/>
        </w:rPr>
        <w:t>&lt;/RepeatBlock-By&gt;</w:t>
      </w:r>
    </w:p>
    <w:p w14:paraId="6644259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F640606" w14:textId="77777777" w:rsidR="00774A4C" w:rsidRPr="00CA4534" w:rsidRDefault="00774A4C" w:rsidP="00774A4C">
      <w:pPr>
        <w:pStyle w:val="NormalBold"/>
      </w:pPr>
      <w:r w:rsidRPr="00CA4534">
        <w:rPr>
          <w:rStyle w:val="HideTWBExt"/>
          <w:b w:val="0"/>
        </w:rPr>
        <w:t>&lt;Article&gt;</w:t>
      </w:r>
      <w:r w:rsidRPr="00CA4534">
        <w:t>Člen 31 – odstavek 10</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2B699A7" w14:textId="77777777" w:rsidTr="0059524E">
        <w:trPr>
          <w:trHeight w:hRule="exact" w:val="240"/>
          <w:jc w:val="center"/>
        </w:trPr>
        <w:tc>
          <w:tcPr>
            <w:tcW w:w="9752" w:type="dxa"/>
            <w:gridSpan w:val="2"/>
          </w:tcPr>
          <w:p w14:paraId="1B47F60A" w14:textId="77777777" w:rsidR="00774A4C" w:rsidRPr="00CA4534" w:rsidRDefault="00774A4C" w:rsidP="0059524E"/>
        </w:tc>
      </w:tr>
      <w:tr w:rsidR="00774A4C" w:rsidRPr="00CA4534" w14:paraId="572BA843" w14:textId="77777777" w:rsidTr="0059524E">
        <w:trPr>
          <w:trHeight w:val="240"/>
          <w:jc w:val="center"/>
        </w:trPr>
        <w:tc>
          <w:tcPr>
            <w:tcW w:w="4876" w:type="dxa"/>
          </w:tcPr>
          <w:p w14:paraId="2231621A" w14:textId="77777777" w:rsidR="00774A4C" w:rsidRPr="00CA4534" w:rsidRDefault="00774A4C" w:rsidP="0059524E">
            <w:pPr>
              <w:pStyle w:val="ColumnHeading"/>
            </w:pPr>
            <w:r w:rsidRPr="00CA4534">
              <w:t>Besedilo, ki ga predlaga Komisija</w:t>
            </w:r>
          </w:p>
        </w:tc>
        <w:tc>
          <w:tcPr>
            <w:tcW w:w="4876" w:type="dxa"/>
          </w:tcPr>
          <w:p w14:paraId="5B8D4F64" w14:textId="77777777" w:rsidR="00774A4C" w:rsidRPr="00CA4534" w:rsidRDefault="00774A4C" w:rsidP="0059524E">
            <w:pPr>
              <w:pStyle w:val="ColumnHeading"/>
            </w:pPr>
            <w:r w:rsidRPr="00CA4534">
              <w:t>Predlog spremembe</w:t>
            </w:r>
          </w:p>
        </w:tc>
      </w:tr>
      <w:tr w:rsidR="00774A4C" w:rsidRPr="00CA4534" w14:paraId="78578596" w14:textId="77777777" w:rsidTr="0059524E">
        <w:trPr>
          <w:jc w:val="center"/>
        </w:trPr>
        <w:tc>
          <w:tcPr>
            <w:tcW w:w="4876" w:type="dxa"/>
          </w:tcPr>
          <w:p w14:paraId="40E2F29F" w14:textId="77777777" w:rsidR="00774A4C" w:rsidRPr="00CA4534" w:rsidRDefault="00774A4C" w:rsidP="0059524E">
            <w:pPr>
              <w:pStyle w:val="Normal6"/>
              <w:rPr>
                <w:b/>
                <w:i/>
              </w:rPr>
            </w:pPr>
            <w:r w:rsidRPr="00CA4534">
              <w:rPr>
                <w:b/>
                <w:i/>
              </w:rPr>
              <w:t>10.</w:t>
            </w:r>
            <w:r w:rsidRPr="00CA4534">
              <w:rPr>
                <w:b/>
                <w:i/>
              </w:rPr>
              <w:tab/>
              <w:t>Za namene odločanja o dopustnosti prošnje v primeru ločene prošnje zakonca, partnerja ali mladoletnika v skladu s členom 36(1)(d) je prošnja za mednarodno zaščito predmet prve obravnave, ali obstajajo dejstva v zvezi s položajem zakonca, partnerja ali mladoletnika, ki utemeljujejo ločeno prošnjo.</w:t>
            </w:r>
          </w:p>
        </w:tc>
        <w:tc>
          <w:tcPr>
            <w:tcW w:w="4876" w:type="dxa"/>
          </w:tcPr>
          <w:p w14:paraId="5D82A742" w14:textId="77777777" w:rsidR="00774A4C" w:rsidRPr="00CA4534" w:rsidRDefault="00774A4C" w:rsidP="0059524E">
            <w:pPr>
              <w:pStyle w:val="Normal6"/>
              <w:rPr>
                <w:b/>
                <w:i/>
              </w:rPr>
            </w:pPr>
            <w:r w:rsidRPr="00CA4534">
              <w:rPr>
                <w:b/>
                <w:i/>
              </w:rPr>
              <w:t>črtano</w:t>
            </w:r>
          </w:p>
        </w:tc>
      </w:tr>
      <w:tr w:rsidR="00774A4C" w:rsidRPr="00CA4534" w14:paraId="1C869D4A" w14:textId="77777777" w:rsidTr="0059524E">
        <w:trPr>
          <w:jc w:val="center"/>
        </w:trPr>
        <w:tc>
          <w:tcPr>
            <w:tcW w:w="4876" w:type="dxa"/>
          </w:tcPr>
          <w:p w14:paraId="50ACB9F0" w14:textId="77777777" w:rsidR="00774A4C" w:rsidRPr="00CA4534" w:rsidRDefault="00774A4C" w:rsidP="0059524E">
            <w:pPr>
              <w:pStyle w:val="Normal6"/>
              <w:rPr>
                <w:b/>
                <w:i/>
              </w:rPr>
            </w:pPr>
            <w:r w:rsidRPr="00CA4534">
              <w:rPr>
                <w:b/>
                <w:i/>
              </w:rPr>
              <w:t>Kadar obstajajo dejstva v zvezi s položajem zakonca, partnerja ali mladoletnika, ki utemeljujejo ločeno prošnjo, se navedena ločena prošnja nadalje obravnava za odločanje o vsebini. V nasprotnem primeru se navedena ločena prošnja zavrže kot nedopustna brez poseganja v pravilno obravnavanje kakršne koli prošnje, vložene v imenu zakonca, partnerja ali mladoletnika.</w:t>
            </w:r>
          </w:p>
        </w:tc>
        <w:tc>
          <w:tcPr>
            <w:tcW w:w="4876" w:type="dxa"/>
          </w:tcPr>
          <w:p w14:paraId="0D65FC24" w14:textId="77777777" w:rsidR="00774A4C" w:rsidRPr="00CA4534" w:rsidRDefault="00774A4C" w:rsidP="0059524E">
            <w:pPr>
              <w:pStyle w:val="Normal6"/>
            </w:pPr>
          </w:p>
        </w:tc>
      </w:tr>
    </w:tbl>
    <w:p w14:paraId="734CD9C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64C76F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E7CFEB5" w14:textId="79356F14" w:rsidR="00774A4C" w:rsidRPr="00CA4534" w:rsidRDefault="00774A4C" w:rsidP="00774A4C">
      <w:pPr>
        <w:pStyle w:val="Normal12Italic"/>
        <w:rPr>
          <w:lang w:val="sl-SI"/>
        </w:rPr>
      </w:pPr>
      <w:r w:rsidRPr="00CA4534">
        <w:rPr>
          <w:lang w:val="sl-SI"/>
        </w:rPr>
        <w:t xml:space="preserve">Besedilo je zavajajoče. Vsako prošnjo je treba obravnavati individualno. Pravila, ki urejajo postopke v zvezi z dopustnostjo, so določena drugje. </w:t>
      </w:r>
      <w:r w:rsidR="002B5C30" w:rsidRPr="00CA4534">
        <w:rPr>
          <w:lang w:val="sl-SI"/>
        </w:rPr>
        <w:t>T</w:t>
      </w:r>
      <w:r w:rsidRPr="00CA4534">
        <w:rPr>
          <w:lang w:val="sl-SI"/>
        </w:rPr>
        <w:t>ak odstav</w:t>
      </w:r>
      <w:r w:rsidR="002B5C30" w:rsidRPr="00CA4534">
        <w:rPr>
          <w:lang w:val="sl-SI"/>
        </w:rPr>
        <w:t>e</w:t>
      </w:r>
      <w:r w:rsidRPr="00CA4534">
        <w:rPr>
          <w:lang w:val="sl-SI"/>
        </w:rPr>
        <w:t xml:space="preserve">k </w:t>
      </w:r>
      <w:r w:rsidR="002B5C30" w:rsidRPr="00CA4534">
        <w:rPr>
          <w:lang w:val="sl-SI"/>
        </w:rPr>
        <w:t>je nepotreben in ga tudi</w:t>
      </w:r>
      <w:r w:rsidRPr="00CA4534">
        <w:rPr>
          <w:lang w:val="sl-SI"/>
        </w:rPr>
        <w:t xml:space="preserve"> ni v veljavni direktivi o azilnih postopkih.</w:t>
      </w:r>
    </w:p>
    <w:p w14:paraId="3C442DD6" w14:textId="77777777" w:rsidR="00774A4C" w:rsidRPr="00CA4534" w:rsidRDefault="00774A4C" w:rsidP="00774A4C">
      <w:r w:rsidRPr="00CA4534">
        <w:rPr>
          <w:rStyle w:val="HideTWBExt"/>
        </w:rPr>
        <w:t>&lt;/Amend&gt;</w:t>
      </w:r>
    </w:p>
    <w:p w14:paraId="1E9F3A8B"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1063</w:t>
      </w:r>
      <w:r w:rsidRPr="00CA4534">
        <w:rPr>
          <w:rStyle w:val="HideTWBExt"/>
          <w:b w:val="0"/>
        </w:rPr>
        <w:t>&lt;/NumAm&gt;</w:t>
      </w:r>
    </w:p>
    <w:p w14:paraId="5D95AB21"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51D2F983" w14:textId="77777777" w:rsidR="00774A4C" w:rsidRPr="00CA4534" w:rsidRDefault="00774A4C" w:rsidP="00774A4C">
      <w:pPr>
        <w:pStyle w:val="NormalBold"/>
      </w:pPr>
      <w:r w:rsidRPr="00CA4534">
        <w:rPr>
          <w:rStyle w:val="HideTWBExt"/>
          <w:b w:val="0"/>
        </w:rPr>
        <w:t>&lt;/RepeatBlock-By&gt;</w:t>
      </w:r>
    </w:p>
    <w:p w14:paraId="25BAFF5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1E283E6" w14:textId="77777777" w:rsidR="00774A4C" w:rsidRPr="00CA4534" w:rsidRDefault="00774A4C" w:rsidP="00774A4C">
      <w:pPr>
        <w:pStyle w:val="NormalBold"/>
      </w:pPr>
      <w:r w:rsidRPr="00CA4534">
        <w:rPr>
          <w:rStyle w:val="HideTWBExt"/>
          <w:b w:val="0"/>
        </w:rPr>
        <w:t>&lt;Article&gt;</w:t>
      </w:r>
      <w:r w:rsidRPr="00CA4534">
        <w:t>Člen 31 – odstavek 10</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1A6361A" w14:textId="77777777" w:rsidTr="0059524E">
        <w:trPr>
          <w:trHeight w:hRule="exact" w:val="240"/>
          <w:jc w:val="center"/>
        </w:trPr>
        <w:tc>
          <w:tcPr>
            <w:tcW w:w="9752" w:type="dxa"/>
            <w:gridSpan w:val="2"/>
          </w:tcPr>
          <w:p w14:paraId="39EAD97C" w14:textId="77777777" w:rsidR="00774A4C" w:rsidRPr="00CA4534" w:rsidRDefault="00774A4C" w:rsidP="0059524E"/>
        </w:tc>
      </w:tr>
      <w:tr w:rsidR="00774A4C" w:rsidRPr="00CA4534" w14:paraId="7CB54D2F" w14:textId="77777777" w:rsidTr="0059524E">
        <w:trPr>
          <w:trHeight w:val="240"/>
          <w:jc w:val="center"/>
        </w:trPr>
        <w:tc>
          <w:tcPr>
            <w:tcW w:w="4876" w:type="dxa"/>
          </w:tcPr>
          <w:p w14:paraId="607644EE" w14:textId="77777777" w:rsidR="00774A4C" w:rsidRPr="00CA4534" w:rsidRDefault="00774A4C" w:rsidP="0059524E">
            <w:pPr>
              <w:pStyle w:val="ColumnHeading"/>
            </w:pPr>
            <w:r w:rsidRPr="00CA4534">
              <w:t>Besedilo, ki ga predlaga Komisija</w:t>
            </w:r>
          </w:p>
        </w:tc>
        <w:tc>
          <w:tcPr>
            <w:tcW w:w="4876" w:type="dxa"/>
          </w:tcPr>
          <w:p w14:paraId="343F5539" w14:textId="77777777" w:rsidR="00774A4C" w:rsidRPr="00CA4534" w:rsidRDefault="00774A4C" w:rsidP="0059524E">
            <w:pPr>
              <w:pStyle w:val="ColumnHeading"/>
            </w:pPr>
            <w:r w:rsidRPr="00CA4534">
              <w:t>Predlog spremembe</w:t>
            </w:r>
          </w:p>
        </w:tc>
      </w:tr>
      <w:tr w:rsidR="00774A4C" w:rsidRPr="00CA4534" w14:paraId="16D8EC05" w14:textId="77777777" w:rsidTr="0059524E">
        <w:trPr>
          <w:jc w:val="center"/>
        </w:trPr>
        <w:tc>
          <w:tcPr>
            <w:tcW w:w="4876" w:type="dxa"/>
          </w:tcPr>
          <w:p w14:paraId="525F1057" w14:textId="77777777" w:rsidR="00774A4C" w:rsidRPr="00CA4534" w:rsidRDefault="00774A4C" w:rsidP="0059524E">
            <w:pPr>
              <w:pStyle w:val="Normal6"/>
              <w:rPr>
                <w:b/>
                <w:i/>
              </w:rPr>
            </w:pPr>
            <w:r w:rsidRPr="00CA4534">
              <w:rPr>
                <w:b/>
                <w:i/>
              </w:rPr>
              <w:t>10.</w:t>
            </w:r>
            <w:r w:rsidRPr="00CA4534">
              <w:rPr>
                <w:b/>
                <w:i/>
              </w:rPr>
              <w:tab/>
              <w:t>Za namene odločanja o dopustnosti prošnje v primeru ločene prošnje zakonca, partnerja ali mladoletnika v skladu s členom 36(1)(d) je prošnja za mednarodno zaščito predmet prve obravnave, ali obstajajo dejstva v zvezi s položajem zakonca, partnerja ali mladoletnika, ki utemeljujejo ločeno prošnjo.</w:t>
            </w:r>
          </w:p>
        </w:tc>
        <w:tc>
          <w:tcPr>
            <w:tcW w:w="4876" w:type="dxa"/>
          </w:tcPr>
          <w:p w14:paraId="2402B4A5" w14:textId="77777777" w:rsidR="00774A4C" w:rsidRPr="00CA4534" w:rsidRDefault="00774A4C" w:rsidP="0059524E">
            <w:pPr>
              <w:pStyle w:val="Normal6"/>
              <w:rPr>
                <w:b/>
                <w:i/>
              </w:rPr>
            </w:pPr>
            <w:r w:rsidRPr="00CA4534">
              <w:rPr>
                <w:b/>
                <w:i/>
              </w:rPr>
              <w:t>črtano</w:t>
            </w:r>
          </w:p>
        </w:tc>
      </w:tr>
      <w:tr w:rsidR="00774A4C" w:rsidRPr="00CA4534" w14:paraId="5E0922AC" w14:textId="77777777" w:rsidTr="0059524E">
        <w:trPr>
          <w:jc w:val="center"/>
        </w:trPr>
        <w:tc>
          <w:tcPr>
            <w:tcW w:w="4876" w:type="dxa"/>
          </w:tcPr>
          <w:p w14:paraId="1AE339A3" w14:textId="77777777" w:rsidR="00774A4C" w:rsidRPr="00CA4534" w:rsidRDefault="00774A4C" w:rsidP="0059524E">
            <w:pPr>
              <w:pStyle w:val="Normal6"/>
              <w:rPr>
                <w:b/>
                <w:i/>
              </w:rPr>
            </w:pPr>
            <w:r w:rsidRPr="00CA4534">
              <w:rPr>
                <w:b/>
                <w:i/>
              </w:rPr>
              <w:t>Kadar obstajajo dejstva v zvezi s položajem zakonca, partnerja ali mladoletnika, ki utemeljujejo ločeno prošnjo, se navedena ločena prošnja nadalje obravnava za odločanje o vsebini. V nasprotnem primeru se navedena ločena prošnja zavrže kot nedopustna brez poseganja v pravilno obravnavanje kakršne koli prošnje, vložene v imenu zakonca, partnerja ali mladoletnika.</w:t>
            </w:r>
          </w:p>
        </w:tc>
        <w:tc>
          <w:tcPr>
            <w:tcW w:w="4876" w:type="dxa"/>
          </w:tcPr>
          <w:p w14:paraId="1A26D013" w14:textId="77777777" w:rsidR="00774A4C" w:rsidRPr="00CA4534" w:rsidRDefault="00774A4C" w:rsidP="0059524E">
            <w:pPr>
              <w:pStyle w:val="Normal6"/>
            </w:pPr>
          </w:p>
        </w:tc>
      </w:tr>
    </w:tbl>
    <w:p w14:paraId="1F83FC0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56930D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F83E287" w14:textId="77777777" w:rsidR="00774A4C" w:rsidRPr="00CA4534" w:rsidRDefault="00774A4C" w:rsidP="00774A4C">
      <w:pPr>
        <w:pStyle w:val="Normal12Italic"/>
        <w:rPr>
          <w:lang w:val="sl-SI"/>
        </w:rPr>
      </w:pPr>
      <w:r w:rsidRPr="00CA4534">
        <w:rPr>
          <w:lang w:val="sl-SI"/>
        </w:rPr>
        <w:t>V skladu s predhodnimi predlogi sprememb za odpravo preverjanja dopustnosti kot zahteve pred uporabo dublinske uredbe.</w:t>
      </w:r>
    </w:p>
    <w:p w14:paraId="11962BE3" w14:textId="77777777" w:rsidR="00774A4C" w:rsidRPr="00CA4534" w:rsidRDefault="00774A4C" w:rsidP="00774A4C">
      <w:r w:rsidRPr="00CA4534">
        <w:rPr>
          <w:rStyle w:val="HideTWBExt"/>
        </w:rPr>
        <w:t>&lt;/Amend&gt;</w:t>
      </w:r>
    </w:p>
    <w:p w14:paraId="491E6AF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1064</w:t>
      </w:r>
      <w:r w:rsidRPr="00CA4534">
        <w:rPr>
          <w:rStyle w:val="HideTWBExt"/>
          <w:b w:val="0"/>
        </w:rPr>
        <w:t>&lt;/NumAm&gt;</w:t>
      </w:r>
    </w:p>
    <w:p w14:paraId="2EF9AAB2"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3B162DE7" w14:textId="77777777" w:rsidR="00774A4C" w:rsidRPr="00CA4534" w:rsidRDefault="00774A4C" w:rsidP="00774A4C">
      <w:pPr>
        <w:pStyle w:val="NormalBold"/>
      </w:pPr>
      <w:r w:rsidRPr="00CA4534">
        <w:rPr>
          <w:rStyle w:val="HideTWBExt"/>
          <w:b w:val="0"/>
        </w:rPr>
        <w:t>&lt;/RepeatBlock-By&gt;</w:t>
      </w:r>
    </w:p>
    <w:p w14:paraId="5CEBDC7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F74DFF9" w14:textId="77777777" w:rsidR="00774A4C" w:rsidRPr="00CA4534" w:rsidRDefault="00774A4C" w:rsidP="00774A4C">
      <w:pPr>
        <w:pStyle w:val="NormalBold"/>
      </w:pPr>
      <w:r w:rsidRPr="00CA4534">
        <w:rPr>
          <w:rStyle w:val="HideTWBExt"/>
          <w:b w:val="0"/>
        </w:rPr>
        <w:t>&lt;Article&gt;</w:t>
      </w:r>
      <w:r w:rsidRPr="00CA4534">
        <w:t>Člen 31 – odstavek 10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C46BF06" w14:textId="77777777" w:rsidTr="0059524E">
        <w:trPr>
          <w:trHeight w:hRule="exact" w:val="240"/>
          <w:jc w:val="center"/>
        </w:trPr>
        <w:tc>
          <w:tcPr>
            <w:tcW w:w="9752" w:type="dxa"/>
            <w:gridSpan w:val="2"/>
          </w:tcPr>
          <w:p w14:paraId="21C13624" w14:textId="77777777" w:rsidR="00774A4C" w:rsidRPr="00CA4534" w:rsidRDefault="00774A4C" w:rsidP="0059524E"/>
        </w:tc>
      </w:tr>
      <w:tr w:rsidR="00774A4C" w:rsidRPr="00CA4534" w14:paraId="65E72349" w14:textId="77777777" w:rsidTr="0059524E">
        <w:trPr>
          <w:trHeight w:val="240"/>
          <w:jc w:val="center"/>
        </w:trPr>
        <w:tc>
          <w:tcPr>
            <w:tcW w:w="4876" w:type="dxa"/>
          </w:tcPr>
          <w:p w14:paraId="111B08A6" w14:textId="77777777" w:rsidR="00774A4C" w:rsidRPr="00CA4534" w:rsidRDefault="00774A4C" w:rsidP="0059524E">
            <w:pPr>
              <w:pStyle w:val="ColumnHeading"/>
            </w:pPr>
            <w:r w:rsidRPr="00CA4534">
              <w:t>Besedilo, ki ga predlaga Komisija</w:t>
            </w:r>
          </w:p>
        </w:tc>
        <w:tc>
          <w:tcPr>
            <w:tcW w:w="4876" w:type="dxa"/>
          </w:tcPr>
          <w:p w14:paraId="55277603" w14:textId="77777777" w:rsidR="00774A4C" w:rsidRPr="00CA4534" w:rsidRDefault="00774A4C" w:rsidP="0059524E">
            <w:pPr>
              <w:pStyle w:val="ColumnHeading"/>
            </w:pPr>
            <w:r w:rsidRPr="00CA4534">
              <w:t>Predlog spremembe</w:t>
            </w:r>
          </w:p>
        </w:tc>
      </w:tr>
      <w:tr w:rsidR="00774A4C" w:rsidRPr="00CA4534" w14:paraId="26FD0DA5" w14:textId="77777777" w:rsidTr="0059524E">
        <w:trPr>
          <w:jc w:val="center"/>
        </w:trPr>
        <w:tc>
          <w:tcPr>
            <w:tcW w:w="4876" w:type="dxa"/>
          </w:tcPr>
          <w:p w14:paraId="6F418B52" w14:textId="77777777" w:rsidR="00774A4C" w:rsidRPr="00CA4534" w:rsidRDefault="00774A4C" w:rsidP="0059524E">
            <w:pPr>
              <w:pStyle w:val="Normal6"/>
              <w:rPr>
                <w:b/>
                <w:i/>
              </w:rPr>
            </w:pPr>
            <w:r w:rsidRPr="00CA4534">
              <w:rPr>
                <w:b/>
                <w:i/>
              </w:rPr>
              <w:t>Za namene odločanja o dopustnosti prošnje v primeru ločene prošnje zakonca, partnerja ali mladoletnika v skladu s členom 36(1)(d) je prošnja za mednarodno zaščito predmet prve obravnave, ali obstajajo dejstva v zvezi s položajem zakonca, partnerja ali mladoletnika, ki utemeljujejo ločeno prošnjo.</w:t>
            </w:r>
          </w:p>
        </w:tc>
        <w:tc>
          <w:tcPr>
            <w:tcW w:w="4876" w:type="dxa"/>
          </w:tcPr>
          <w:p w14:paraId="408AC6E5" w14:textId="77777777" w:rsidR="00774A4C" w:rsidRPr="00CA4534" w:rsidRDefault="00774A4C" w:rsidP="0059524E">
            <w:pPr>
              <w:pStyle w:val="Normal6"/>
              <w:rPr>
                <w:b/>
                <w:i/>
              </w:rPr>
            </w:pPr>
            <w:r w:rsidRPr="00CA4534">
              <w:rPr>
                <w:b/>
                <w:i/>
              </w:rPr>
              <w:t>črtano</w:t>
            </w:r>
          </w:p>
        </w:tc>
      </w:tr>
    </w:tbl>
    <w:p w14:paraId="55012D3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9313CC7" w14:textId="77777777" w:rsidR="00774A4C" w:rsidRPr="00CA4534" w:rsidRDefault="00774A4C" w:rsidP="00774A4C">
      <w:r w:rsidRPr="00CA4534">
        <w:rPr>
          <w:rStyle w:val="HideTWBExt"/>
        </w:rPr>
        <w:t>&lt;/Amend&gt;</w:t>
      </w:r>
    </w:p>
    <w:p w14:paraId="60F559E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1065</w:t>
      </w:r>
      <w:r w:rsidRPr="00CA4534">
        <w:rPr>
          <w:rStyle w:val="HideTWBExt"/>
          <w:b w:val="0"/>
        </w:rPr>
        <w:t>&lt;/NumAm&gt;</w:t>
      </w:r>
    </w:p>
    <w:p w14:paraId="3F881624"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62C647A1" w14:textId="77777777" w:rsidR="00774A4C" w:rsidRPr="00CA4534" w:rsidRDefault="00774A4C" w:rsidP="00774A4C">
      <w:pPr>
        <w:pStyle w:val="NormalBold"/>
      </w:pPr>
      <w:r w:rsidRPr="00CA4534">
        <w:rPr>
          <w:rStyle w:val="HideTWBExt"/>
          <w:b w:val="0"/>
        </w:rPr>
        <w:t>&lt;/RepeatBlock-By&gt;</w:t>
      </w:r>
    </w:p>
    <w:p w14:paraId="6BB6E28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21E06C0" w14:textId="77777777" w:rsidR="00774A4C" w:rsidRPr="00CA4534" w:rsidRDefault="00774A4C" w:rsidP="00774A4C">
      <w:pPr>
        <w:pStyle w:val="NormalBold"/>
      </w:pPr>
      <w:r w:rsidRPr="00CA4534">
        <w:rPr>
          <w:rStyle w:val="HideTWBExt"/>
          <w:b w:val="0"/>
        </w:rPr>
        <w:t>&lt;Article&gt;</w:t>
      </w:r>
      <w:r w:rsidRPr="00CA4534">
        <w:t>Člen 31 – odstavek 10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566E552" w14:textId="77777777" w:rsidTr="0059524E">
        <w:trPr>
          <w:trHeight w:hRule="exact" w:val="240"/>
          <w:jc w:val="center"/>
        </w:trPr>
        <w:tc>
          <w:tcPr>
            <w:tcW w:w="9752" w:type="dxa"/>
            <w:gridSpan w:val="2"/>
          </w:tcPr>
          <w:p w14:paraId="34F5D130" w14:textId="77777777" w:rsidR="00774A4C" w:rsidRPr="00CA4534" w:rsidRDefault="00774A4C" w:rsidP="0059524E"/>
        </w:tc>
      </w:tr>
      <w:tr w:rsidR="00774A4C" w:rsidRPr="00CA4534" w14:paraId="274149B0" w14:textId="77777777" w:rsidTr="0059524E">
        <w:trPr>
          <w:trHeight w:val="240"/>
          <w:jc w:val="center"/>
        </w:trPr>
        <w:tc>
          <w:tcPr>
            <w:tcW w:w="4876" w:type="dxa"/>
          </w:tcPr>
          <w:p w14:paraId="67784E2F" w14:textId="77777777" w:rsidR="00774A4C" w:rsidRPr="00CA4534" w:rsidRDefault="00774A4C" w:rsidP="0059524E">
            <w:pPr>
              <w:pStyle w:val="ColumnHeading"/>
            </w:pPr>
            <w:r w:rsidRPr="00CA4534">
              <w:t>Besedilo, ki ga predlaga Komisija</w:t>
            </w:r>
          </w:p>
        </w:tc>
        <w:tc>
          <w:tcPr>
            <w:tcW w:w="4876" w:type="dxa"/>
          </w:tcPr>
          <w:p w14:paraId="0D5C4149" w14:textId="77777777" w:rsidR="00774A4C" w:rsidRPr="00CA4534" w:rsidRDefault="00774A4C" w:rsidP="0059524E">
            <w:pPr>
              <w:pStyle w:val="ColumnHeading"/>
            </w:pPr>
            <w:r w:rsidRPr="00CA4534">
              <w:t>Predlog spremembe</w:t>
            </w:r>
          </w:p>
        </w:tc>
      </w:tr>
      <w:tr w:rsidR="00774A4C" w:rsidRPr="00CA4534" w14:paraId="19FC101B" w14:textId="77777777" w:rsidTr="0059524E">
        <w:trPr>
          <w:jc w:val="center"/>
        </w:trPr>
        <w:tc>
          <w:tcPr>
            <w:tcW w:w="4876" w:type="dxa"/>
          </w:tcPr>
          <w:p w14:paraId="0EB4B94F" w14:textId="77777777" w:rsidR="00774A4C" w:rsidRPr="00CA4534" w:rsidRDefault="00774A4C" w:rsidP="0059524E">
            <w:pPr>
              <w:pStyle w:val="Normal6"/>
              <w:rPr>
                <w:b/>
                <w:i/>
              </w:rPr>
            </w:pPr>
            <w:r w:rsidRPr="00CA4534">
              <w:t>Za namene odločanja o dopustnosti prošnje v primeru ločene prošnje</w:t>
            </w:r>
            <w:r w:rsidRPr="00CA4534">
              <w:rPr>
                <w:b/>
                <w:i/>
              </w:rPr>
              <w:t xml:space="preserve"> zakonca, partnerja ali</w:t>
            </w:r>
            <w:r w:rsidRPr="00CA4534">
              <w:t xml:space="preserve"> mladoletnika v skladu s členom 36(1)(d) je prošnja za mednarodno zaščito predmet prve obravnave, ali obstajajo dejstva v zvezi s položajem</w:t>
            </w:r>
            <w:r w:rsidRPr="00CA4534">
              <w:rPr>
                <w:b/>
                <w:i/>
              </w:rPr>
              <w:t xml:space="preserve"> zakonca, partnerja ali</w:t>
            </w:r>
            <w:r w:rsidRPr="00CA4534">
              <w:t xml:space="preserve"> mladoletnika, ki utemeljujejo ločeno prošnjo.</w:t>
            </w:r>
          </w:p>
        </w:tc>
        <w:tc>
          <w:tcPr>
            <w:tcW w:w="4876" w:type="dxa"/>
          </w:tcPr>
          <w:p w14:paraId="4635D368" w14:textId="77777777" w:rsidR="00774A4C" w:rsidRPr="00CA4534" w:rsidRDefault="00774A4C" w:rsidP="0059524E">
            <w:pPr>
              <w:pStyle w:val="Normal6"/>
              <w:rPr>
                <w:b/>
                <w:i/>
              </w:rPr>
            </w:pPr>
            <w:r w:rsidRPr="00CA4534">
              <w:t>Za namene odločanja o dopustnosti prošnje v primeru ločene prošnje mladoletnika v skladu s členom 36(1)(d) je prošnja za mednarodno zaščito predmet prve obravnave, ali obstajajo dejstva v zvezi s položajem mladoletnika, ki utemeljujejo ločeno prošnjo.</w:t>
            </w:r>
          </w:p>
        </w:tc>
      </w:tr>
    </w:tbl>
    <w:p w14:paraId="76028EA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5B28B63A" w14:textId="77777777" w:rsidR="00774A4C" w:rsidRPr="00CA4534" w:rsidRDefault="00774A4C" w:rsidP="00774A4C">
      <w:r w:rsidRPr="00CA4534">
        <w:rPr>
          <w:rStyle w:val="HideTWBExt"/>
        </w:rPr>
        <w:t>&lt;/Amend&gt;</w:t>
      </w:r>
    </w:p>
    <w:p w14:paraId="43E3A33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1066</w:t>
      </w:r>
      <w:r w:rsidRPr="00CA4534">
        <w:rPr>
          <w:rStyle w:val="HideTWBExt"/>
          <w:b w:val="0"/>
        </w:rPr>
        <w:t>&lt;/NumAm&gt;</w:t>
      </w:r>
    </w:p>
    <w:p w14:paraId="0EF94E26"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0D37C121" w14:textId="77777777" w:rsidR="00774A4C" w:rsidRPr="00CA4534" w:rsidRDefault="00774A4C" w:rsidP="00774A4C">
      <w:pPr>
        <w:pStyle w:val="NormalBold"/>
      </w:pPr>
      <w:r w:rsidRPr="00CA4534">
        <w:rPr>
          <w:rStyle w:val="HideTWBExt"/>
          <w:b w:val="0"/>
        </w:rPr>
        <w:t>&lt;/RepeatBlock-By&gt;</w:t>
      </w:r>
    </w:p>
    <w:p w14:paraId="2EF8C0B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80703E1" w14:textId="77777777" w:rsidR="00774A4C" w:rsidRPr="00CA4534" w:rsidRDefault="00774A4C" w:rsidP="00774A4C">
      <w:pPr>
        <w:pStyle w:val="NormalBold"/>
      </w:pPr>
      <w:r w:rsidRPr="00CA4534">
        <w:rPr>
          <w:rStyle w:val="HideTWBExt"/>
          <w:b w:val="0"/>
        </w:rPr>
        <w:t>&lt;Article&gt;</w:t>
      </w:r>
      <w:r w:rsidRPr="00CA4534">
        <w:t>Člen 31 – odstavek 10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2FCB43" w14:textId="77777777" w:rsidTr="0059524E">
        <w:trPr>
          <w:trHeight w:hRule="exact" w:val="240"/>
          <w:jc w:val="center"/>
        </w:trPr>
        <w:tc>
          <w:tcPr>
            <w:tcW w:w="9752" w:type="dxa"/>
            <w:gridSpan w:val="2"/>
          </w:tcPr>
          <w:p w14:paraId="602C93D2" w14:textId="77777777" w:rsidR="00774A4C" w:rsidRPr="00CA4534" w:rsidRDefault="00774A4C" w:rsidP="0059524E"/>
        </w:tc>
      </w:tr>
      <w:tr w:rsidR="00774A4C" w:rsidRPr="00CA4534" w14:paraId="2D147251" w14:textId="77777777" w:rsidTr="0059524E">
        <w:trPr>
          <w:trHeight w:val="240"/>
          <w:jc w:val="center"/>
        </w:trPr>
        <w:tc>
          <w:tcPr>
            <w:tcW w:w="4876" w:type="dxa"/>
          </w:tcPr>
          <w:p w14:paraId="2995995D" w14:textId="77777777" w:rsidR="00774A4C" w:rsidRPr="00CA4534" w:rsidRDefault="00774A4C" w:rsidP="0059524E">
            <w:pPr>
              <w:pStyle w:val="ColumnHeading"/>
            </w:pPr>
            <w:r w:rsidRPr="00CA4534">
              <w:t>Besedilo, ki ga predlaga Komisija</w:t>
            </w:r>
          </w:p>
        </w:tc>
        <w:tc>
          <w:tcPr>
            <w:tcW w:w="4876" w:type="dxa"/>
          </w:tcPr>
          <w:p w14:paraId="6B295E52" w14:textId="77777777" w:rsidR="00774A4C" w:rsidRPr="00CA4534" w:rsidRDefault="00774A4C" w:rsidP="0059524E">
            <w:pPr>
              <w:pStyle w:val="ColumnHeading"/>
            </w:pPr>
            <w:r w:rsidRPr="00CA4534">
              <w:t>Predlog spremembe</w:t>
            </w:r>
          </w:p>
        </w:tc>
      </w:tr>
      <w:tr w:rsidR="00774A4C" w:rsidRPr="00CA4534" w14:paraId="283665A1" w14:textId="77777777" w:rsidTr="0059524E">
        <w:trPr>
          <w:jc w:val="center"/>
        </w:trPr>
        <w:tc>
          <w:tcPr>
            <w:tcW w:w="4876" w:type="dxa"/>
          </w:tcPr>
          <w:p w14:paraId="04725117" w14:textId="77777777" w:rsidR="00774A4C" w:rsidRPr="00CA4534" w:rsidRDefault="00774A4C" w:rsidP="0059524E">
            <w:pPr>
              <w:pStyle w:val="Normal6"/>
              <w:rPr>
                <w:b/>
                <w:i/>
              </w:rPr>
            </w:pPr>
            <w:r w:rsidRPr="00CA4534">
              <w:t>Za namene odločanja o dopustnosti prošnje v primeru ločene prošnje</w:t>
            </w:r>
            <w:r w:rsidRPr="00CA4534">
              <w:rPr>
                <w:b/>
                <w:i/>
              </w:rPr>
              <w:t xml:space="preserve"> zakonca, partnerja ali</w:t>
            </w:r>
            <w:r w:rsidRPr="00CA4534">
              <w:t xml:space="preserve"> mladoletnika v skladu s členom 36(1)(d) je prošnja za mednarodno zaščito predmet prve obravnave, ali obstajajo dejstva v zvezi s položajem</w:t>
            </w:r>
            <w:r w:rsidRPr="00CA4534">
              <w:rPr>
                <w:b/>
                <w:i/>
              </w:rPr>
              <w:t xml:space="preserve"> zakonca, partnerja ali</w:t>
            </w:r>
            <w:r w:rsidRPr="00CA4534">
              <w:t xml:space="preserve"> mladoletnika, ki utemeljujejo ločeno prošnjo.</w:t>
            </w:r>
          </w:p>
        </w:tc>
        <w:tc>
          <w:tcPr>
            <w:tcW w:w="4876" w:type="dxa"/>
          </w:tcPr>
          <w:p w14:paraId="309D93A8" w14:textId="77777777" w:rsidR="00774A4C" w:rsidRPr="00CA4534" w:rsidRDefault="00774A4C" w:rsidP="0059524E">
            <w:pPr>
              <w:pStyle w:val="Normal6"/>
              <w:rPr>
                <w:b/>
                <w:i/>
              </w:rPr>
            </w:pPr>
            <w:r w:rsidRPr="00CA4534">
              <w:t>Za namene odločanja o dopustnosti prošnje v primeru ločene prošnje mladoletnika v skladu s členom 36(1)(d) je prošnja za mednarodno zaščito predmet prve obravnave, ali obstajajo dejstva v zvezi s položajem mladoletnika, ki utemeljujejo ločeno prošnjo.</w:t>
            </w:r>
          </w:p>
        </w:tc>
      </w:tr>
    </w:tbl>
    <w:p w14:paraId="49E5A3E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9CDF3F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D1622A7" w14:textId="77777777" w:rsidR="00774A4C" w:rsidRPr="00CA4534" w:rsidRDefault="00774A4C" w:rsidP="00774A4C">
      <w:pPr>
        <w:pStyle w:val="Normal12Italic"/>
        <w:rPr>
          <w:lang w:val="sl-SI"/>
        </w:rPr>
      </w:pPr>
      <w:r w:rsidRPr="00CA4534">
        <w:rPr>
          <w:lang w:val="sl-SI"/>
        </w:rPr>
        <w:t>Povezano s spremembo naslova člena 31.</w:t>
      </w:r>
    </w:p>
    <w:p w14:paraId="153C302B" w14:textId="77777777" w:rsidR="00774A4C" w:rsidRPr="00CA4534" w:rsidRDefault="00774A4C" w:rsidP="00774A4C">
      <w:r w:rsidRPr="00CA4534">
        <w:rPr>
          <w:rStyle w:val="HideTWBExt"/>
        </w:rPr>
        <w:t>&lt;/Amend&gt;</w:t>
      </w:r>
    </w:p>
    <w:p w14:paraId="4110B0B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1067</w:t>
      </w:r>
      <w:r w:rsidRPr="00CA4534">
        <w:rPr>
          <w:rStyle w:val="HideTWBExt"/>
          <w:b w:val="0"/>
        </w:rPr>
        <w:t>&lt;/NumAm&gt;</w:t>
      </w:r>
    </w:p>
    <w:p w14:paraId="38596209"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5812B428" w14:textId="77777777" w:rsidR="00774A4C" w:rsidRPr="00CA4534" w:rsidRDefault="00774A4C" w:rsidP="00774A4C">
      <w:pPr>
        <w:pStyle w:val="NormalBold"/>
      </w:pPr>
      <w:r w:rsidRPr="00CA4534">
        <w:rPr>
          <w:rStyle w:val="HideTWBExt"/>
          <w:b w:val="0"/>
        </w:rPr>
        <w:t>&lt;/RepeatBlock-By&gt;</w:t>
      </w:r>
    </w:p>
    <w:p w14:paraId="609647E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0518646" w14:textId="77777777" w:rsidR="00774A4C" w:rsidRPr="00CA4534" w:rsidRDefault="00774A4C" w:rsidP="00774A4C">
      <w:pPr>
        <w:pStyle w:val="NormalBold"/>
      </w:pPr>
      <w:r w:rsidRPr="00CA4534">
        <w:rPr>
          <w:rStyle w:val="HideTWBExt"/>
          <w:b w:val="0"/>
        </w:rPr>
        <w:t>&lt;Article&gt;</w:t>
      </w:r>
      <w:r w:rsidRPr="00CA4534">
        <w:t>Člen 31 – odstavek 10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A7BE0AF" w14:textId="77777777" w:rsidTr="0059524E">
        <w:trPr>
          <w:trHeight w:hRule="exact" w:val="240"/>
          <w:jc w:val="center"/>
        </w:trPr>
        <w:tc>
          <w:tcPr>
            <w:tcW w:w="9752" w:type="dxa"/>
            <w:gridSpan w:val="2"/>
          </w:tcPr>
          <w:p w14:paraId="5298C9A0" w14:textId="77777777" w:rsidR="00774A4C" w:rsidRPr="00CA4534" w:rsidRDefault="00774A4C" w:rsidP="0059524E"/>
        </w:tc>
      </w:tr>
      <w:tr w:rsidR="00774A4C" w:rsidRPr="00CA4534" w14:paraId="7C322050" w14:textId="77777777" w:rsidTr="0059524E">
        <w:trPr>
          <w:trHeight w:val="240"/>
          <w:jc w:val="center"/>
        </w:trPr>
        <w:tc>
          <w:tcPr>
            <w:tcW w:w="4876" w:type="dxa"/>
          </w:tcPr>
          <w:p w14:paraId="0D676E79" w14:textId="77777777" w:rsidR="00774A4C" w:rsidRPr="00CA4534" w:rsidRDefault="00774A4C" w:rsidP="0059524E">
            <w:pPr>
              <w:pStyle w:val="ColumnHeading"/>
            </w:pPr>
            <w:r w:rsidRPr="00CA4534">
              <w:t>Besedilo, ki ga predlaga Komisija</w:t>
            </w:r>
          </w:p>
        </w:tc>
        <w:tc>
          <w:tcPr>
            <w:tcW w:w="4876" w:type="dxa"/>
          </w:tcPr>
          <w:p w14:paraId="5405C3B7" w14:textId="77777777" w:rsidR="00774A4C" w:rsidRPr="00CA4534" w:rsidRDefault="00774A4C" w:rsidP="0059524E">
            <w:pPr>
              <w:pStyle w:val="ColumnHeading"/>
            </w:pPr>
            <w:r w:rsidRPr="00CA4534">
              <w:t>Predlog spremembe</w:t>
            </w:r>
          </w:p>
        </w:tc>
      </w:tr>
      <w:tr w:rsidR="00774A4C" w:rsidRPr="00CA4534" w14:paraId="7098260D" w14:textId="77777777" w:rsidTr="0059524E">
        <w:trPr>
          <w:jc w:val="center"/>
        </w:trPr>
        <w:tc>
          <w:tcPr>
            <w:tcW w:w="4876" w:type="dxa"/>
          </w:tcPr>
          <w:p w14:paraId="2A0E9F4A" w14:textId="77777777" w:rsidR="00774A4C" w:rsidRPr="00CA4534" w:rsidRDefault="00774A4C" w:rsidP="0059524E">
            <w:pPr>
              <w:pStyle w:val="Normal6"/>
              <w:rPr>
                <w:b/>
                <w:i/>
              </w:rPr>
            </w:pPr>
            <w:r w:rsidRPr="00CA4534">
              <w:t>Za namene odločanja o dopustnosti prošnje v primeru ločene prošnje zakonca</w:t>
            </w:r>
            <w:r w:rsidRPr="00CA4534">
              <w:rPr>
                <w:b/>
                <w:i/>
              </w:rPr>
              <w:t>, partnerja</w:t>
            </w:r>
            <w:r w:rsidRPr="00CA4534">
              <w:t xml:space="preserve"> ali mladoletnika v skladu s členom 36(1)(d) je prošnja za mednarodno zaščito predmet prve obravnave, ali obstajajo dejstva v zvezi s položajem zakonca</w:t>
            </w:r>
            <w:r w:rsidRPr="00CA4534">
              <w:rPr>
                <w:b/>
                <w:i/>
              </w:rPr>
              <w:t>, partnerja</w:t>
            </w:r>
            <w:r w:rsidRPr="00CA4534">
              <w:t xml:space="preserve"> ali mladoletnika, ki utemeljujejo ločeno prošnjo.</w:t>
            </w:r>
          </w:p>
        </w:tc>
        <w:tc>
          <w:tcPr>
            <w:tcW w:w="4876" w:type="dxa"/>
          </w:tcPr>
          <w:p w14:paraId="0E01A809" w14:textId="77777777" w:rsidR="00774A4C" w:rsidRPr="00CA4534" w:rsidRDefault="00774A4C" w:rsidP="0059524E">
            <w:pPr>
              <w:pStyle w:val="Normal6"/>
              <w:rPr>
                <w:b/>
                <w:i/>
              </w:rPr>
            </w:pPr>
            <w:r w:rsidRPr="00CA4534">
              <w:t>Za namene odločanja o dopustnosti prošnje v primeru ločene prošnje zakonca ali mladoletnika v skladu s členom 36(1)(d) je prošnja za mednarodno zaščito predmet prve obravnave, ali obstajajo dejstva v zvezi s položajem zakonca ali mladoletnika, ki utemeljujejo ločeno prošnjo.</w:t>
            </w:r>
          </w:p>
        </w:tc>
      </w:tr>
    </w:tbl>
    <w:p w14:paraId="17F8B73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3B9866A8" w14:textId="77777777" w:rsidR="00774A4C" w:rsidRPr="00CA4534" w:rsidRDefault="00774A4C" w:rsidP="00774A4C">
      <w:r w:rsidRPr="00CA4534">
        <w:rPr>
          <w:rStyle w:val="HideTWBExt"/>
        </w:rPr>
        <w:t>&lt;/Amend&gt;</w:t>
      </w:r>
    </w:p>
    <w:p w14:paraId="60A71A0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1068</w:t>
      </w:r>
      <w:r w:rsidRPr="00CA4534">
        <w:rPr>
          <w:rStyle w:val="HideTWBExt"/>
          <w:b w:val="0"/>
        </w:rPr>
        <w:t>&lt;/NumAm&gt;</w:t>
      </w:r>
    </w:p>
    <w:p w14:paraId="059ED7C4"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39C81D6C" w14:textId="77777777" w:rsidR="00774A4C" w:rsidRPr="00CA4534" w:rsidRDefault="00774A4C" w:rsidP="00774A4C">
      <w:pPr>
        <w:pStyle w:val="NormalBold"/>
      </w:pPr>
      <w:r w:rsidRPr="00CA4534">
        <w:rPr>
          <w:rStyle w:val="HideTWBExt"/>
          <w:b w:val="0"/>
        </w:rPr>
        <w:t>&lt;/RepeatBlock-By&gt;</w:t>
      </w:r>
    </w:p>
    <w:p w14:paraId="4D1D79F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EDC1E37" w14:textId="77777777" w:rsidR="00774A4C" w:rsidRPr="00CA4534" w:rsidRDefault="00774A4C" w:rsidP="00774A4C">
      <w:pPr>
        <w:pStyle w:val="NormalBold"/>
      </w:pPr>
      <w:r w:rsidRPr="00CA4534">
        <w:rPr>
          <w:rStyle w:val="HideTWBExt"/>
          <w:b w:val="0"/>
        </w:rPr>
        <w:t>&lt;Article&gt;</w:t>
      </w:r>
      <w:r w:rsidRPr="00CA4534">
        <w:t>Člen 31 – odstavek 10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58C0CC2" w14:textId="77777777" w:rsidTr="0059524E">
        <w:trPr>
          <w:trHeight w:hRule="exact" w:val="240"/>
          <w:jc w:val="center"/>
        </w:trPr>
        <w:tc>
          <w:tcPr>
            <w:tcW w:w="9752" w:type="dxa"/>
            <w:gridSpan w:val="2"/>
          </w:tcPr>
          <w:p w14:paraId="5D8013FF" w14:textId="77777777" w:rsidR="00774A4C" w:rsidRPr="00CA4534" w:rsidRDefault="00774A4C" w:rsidP="0059524E"/>
        </w:tc>
      </w:tr>
      <w:tr w:rsidR="00774A4C" w:rsidRPr="00CA4534" w14:paraId="75775A91" w14:textId="77777777" w:rsidTr="0059524E">
        <w:trPr>
          <w:trHeight w:val="240"/>
          <w:jc w:val="center"/>
        </w:trPr>
        <w:tc>
          <w:tcPr>
            <w:tcW w:w="4876" w:type="dxa"/>
          </w:tcPr>
          <w:p w14:paraId="38D23044" w14:textId="77777777" w:rsidR="00774A4C" w:rsidRPr="00CA4534" w:rsidRDefault="00774A4C" w:rsidP="0059524E">
            <w:pPr>
              <w:pStyle w:val="ColumnHeading"/>
            </w:pPr>
            <w:r w:rsidRPr="00CA4534">
              <w:t>Besedilo, ki ga predlaga Komisija</w:t>
            </w:r>
          </w:p>
        </w:tc>
        <w:tc>
          <w:tcPr>
            <w:tcW w:w="4876" w:type="dxa"/>
          </w:tcPr>
          <w:p w14:paraId="7292669C" w14:textId="77777777" w:rsidR="00774A4C" w:rsidRPr="00CA4534" w:rsidRDefault="00774A4C" w:rsidP="0059524E">
            <w:pPr>
              <w:pStyle w:val="ColumnHeading"/>
            </w:pPr>
            <w:r w:rsidRPr="00CA4534">
              <w:t>Predlog spremembe</w:t>
            </w:r>
          </w:p>
        </w:tc>
      </w:tr>
      <w:tr w:rsidR="00774A4C" w:rsidRPr="00CA4534" w14:paraId="54FB5EF8" w14:textId="77777777" w:rsidTr="0059524E">
        <w:trPr>
          <w:jc w:val="center"/>
        </w:trPr>
        <w:tc>
          <w:tcPr>
            <w:tcW w:w="4876" w:type="dxa"/>
          </w:tcPr>
          <w:p w14:paraId="7EDA5C17" w14:textId="77777777" w:rsidR="00774A4C" w:rsidRPr="00CA4534" w:rsidRDefault="00774A4C" w:rsidP="0059524E">
            <w:pPr>
              <w:pStyle w:val="Normal6"/>
              <w:rPr>
                <w:b/>
                <w:i/>
              </w:rPr>
            </w:pPr>
            <w:r w:rsidRPr="00CA4534">
              <w:t>Kadar obstajajo dejstva v zvezi s položajem zakonca, partnerja ali mladoletnika, ki utemeljujejo ločeno prošnjo, se navedena ločena prošnja nadalje obravnava za odločanje o vsebini.</w:t>
            </w:r>
            <w:r w:rsidRPr="00CA4534">
              <w:rPr>
                <w:b/>
                <w:i/>
              </w:rPr>
              <w:t xml:space="preserve"> V nasprotnem primeru se navedena ločena prošnja zavrže kot nedopustna brez poseganja v pravilno obravnavanje kakršne koli prošnje, vložene v imenu zakonca, partnerja ali mladoletnika.</w:t>
            </w:r>
          </w:p>
        </w:tc>
        <w:tc>
          <w:tcPr>
            <w:tcW w:w="4876" w:type="dxa"/>
          </w:tcPr>
          <w:p w14:paraId="1A0BE275" w14:textId="77777777" w:rsidR="00774A4C" w:rsidRPr="00CA4534" w:rsidRDefault="00774A4C" w:rsidP="0059524E">
            <w:pPr>
              <w:pStyle w:val="Normal6"/>
              <w:rPr>
                <w:b/>
                <w:i/>
              </w:rPr>
            </w:pPr>
            <w:r w:rsidRPr="00CA4534">
              <w:t>Kadar obstajajo dejstva v zvezi s položajem zakonca, partnerja ali mladoletnika, ki utemeljujejo ločeno prošnjo, se navedena ločena prošnja nadalje obravnava za odločanje o vsebini.</w:t>
            </w:r>
          </w:p>
        </w:tc>
      </w:tr>
    </w:tbl>
    <w:p w14:paraId="4A77405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BEC00D4" w14:textId="77777777" w:rsidR="00774A4C" w:rsidRPr="00CA4534" w:rsidRDefault="00774A4C" w:rsidP="00774A4C">
      <w:r w:rsidRPr="00CA4534">
        <w:rPr>
          <w:rStyle w:val="HideTWBExt"/>
        </w:rPr>
        <w:t>&lt;/Amend&gt;</w:t>
      </w:r>
    </w:p>
    <w:p w14:paraId="07E899D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1069</w:t>
      </w:r>
      <w:r w:rsidRPr="00CA4534">
        <w:rPr>
          <w:rStyle w:val="HideTWBExt"/>
          <w:b w:val="0"/>
        </w:rPr>
        <w:t>&lt;/NumAm&gt;</w:t>
      </w:r>
    </w:p>
    <w:p w14:paraId="016271E6"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38B83F26" w14:textId="77777777" w:rsidR="00774A4C" w:rsidRPr="00CA4534" w:rsidRDefault="00774A4C" w:rsidP="00774A4C">
      <w:pPr>
        <w:pStyle w:val="NormalBold"/>
      </w:pPr>
      <w:r w:rsidRPr="00CA4534">
        <w:rPr>
          <w:rStyle w:val="HideTWBExt"/>
          <w:b w:val="0"/>
        </w:rPr>
        <w:t>&lt;/RepeatBlock-By&gt;</w:t>
      </w:r>
    </w:p>
    <w:p w14:paraId="0F5B704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1EFCA3B" w14:textId="77777777" w:rsidR="00774A4C" w:rsidRPr="00CA4534" w:rsidRDefault="00774A4C" w:rsidP="00774A4C">
      <w:pPr>
        <w:pStyle w:val="NormalBold"/>
      </w:pPr>
      <w:r w:rsidRPr="00CA4534">
        <w:rPr>
          <w:rStyle w:val="HideTWBExt"/>
          <w:b w:val="0"/>
        </w:rPr>
        <w:t>&lt;Article&gt;</w:t>
      </w:r>
      <w:r w:rsidRPr="00CA4534">
        <w:t>Člen 31 – odstavek 10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00A7A8E" w14:textId="77777777" w:rsidTr="0059524E">
        <w:trPr>
          <w:trHeight w:hRule="exact" w:val="240"/>
          <w:jc w:val="center"/>
        </w:trPr>
        <w:tc>
          <w:tcPr>
            <w:tcW w:w="9752" w:type="dxa"/>
            <w:gridSpan w:val="2"/>
          </w:tcPr>
          <w:p w14:paraId="272E233C" w14:textId="77777777" w:rsidR="00774A4C" w:rsidRPr="00CA4534" w:rsidRDefault="00774A4C" w:rsidP="0059524E"/>
        </w:tc>
      </w:tr>
      <w:tr w:rsidR="00774A4C" w:rsidRPr="00CA4534" w14:paraId="46466671" w14:textId="77777777" w:rsidTr="0059524E">
        <w:trPr>
          <w:trHeight w:val="240"/>
          <w:jc w:val="center"/>
        </w:trPr>
        <w:tc>
          <w:tcPr>
            <w:tcW w:w="4876" w:type="dxa"/>
          </w:tcPr>
          <w:p w14:paraId="1D0C778C" w14:textId="77777777" w:rsidR="00774A4C" w:rsidRPr="00CA4534" w:rsidRDefault="00774A4C" w:rsidP="0059524E">
            <w:pPr>
              <w:pStyle w:val="ColumnHeading"/>
            </w:pPr>
            <w:r w:rsidRPr="00CA4534">
              <w:t>Besedilo, ki ga predlaga Komisija</w:t>
            </w:r>
          </w:p>
        </w:tc>
        <w:tc>
          <w:tcPr>
            <w:tcW w:w="4876" w:type="dxa"/>
          </w:tcPr>
          <w:p w14:paraId="02530729" w14:textId="77777777" w:rsidR="00774A4C" w:rsidRPr="00CA4534" w:rsidRDefault="00774A4C" w:rsidP="0059524E">
            <w:pPr>
              <w:pStyle w:val="ColumnHeading"/>
            </w:pPr>
            <w:r w:rsidRPr="00CA4534">
              <w:t>Predlog spremembe</w:t>
            </w:r>
          </w:p>
        </w:tc>
      </w:tr>
      <w:tr w:rsidR="00774A4C" w:rsidRPr="00CA4534" w14:paraId="1927B512" w14:textId="77777777" w:rsidTr="0059524E">
        <w:trPr>
          <w:jc w:val="center"/>
        </w:trPr>
        <w:tc>
          <w:tcPr>
            <w:tcW w:w="4876" w:type="dxa"/>
          </w:tcPr>
          <w:p w14:paraId="15D4DFE3" w14:textId="77777777" w:rsidR="00774A4C" w:rsidRPr="00CA4534" w:rsidRDefault="00774A4C" w:rsidP="0059524E">
            <w:pPr>
              <w:pStyle w:val="Normal6"/>
              <w:rPr>
                <w:b/>
                <w:i/>
              </w:rPr>
            </w:pPr>
            <w:r w:rsidRPr="00CA4534">
              <w:t>Kadar obstajajo dejstva v zvezi s položajem</w:t>
            </w:r>
            <w:r w:rsidRPr="00CA4534">
              <w:rPr>
                <w:b/>
                <w:i/>
              </w:rPr>
              <w:t xml:space="preserve"> zakonca, partnerja ali</w:t>
            </w:r>
            <w:r w:rsidRPr="00CA4534">
              <w:t xml:space="preserve"> mladoletnika, ki utemeljujejo ločeno prošnjo, se navedena ločena prošnja nadalje obravnava za odločanje o vsebini. V nasprotnem primeru se navedena ločena prošnja zavrže kot nedopustna brez poseganja v pravilno obravnavanje kakršne koli prošnje, vložene v imenu</w:t>
            </w:r>
            <w:r w:rsidRPr="00CA4534">
              <w:rPr>
                <w:b/>
                <w:i/>
              </w:rPr>
              <w:t xml:space="preserve"> zakonca, partnerja ali</w:t>
            </w:r>
            <w:r w:rsidRPr="00CA4534">
              <w:t xml:space="preserve"> mladoletnika.</w:t>
            </w:r>
          </w:p>
        </w:tc>
        <w:tc>
          <w:tcPr>
            <w:tcW w:w="4876" w:type="dxa"/>
          </w:tcPr>
          <w:p w14:paraId="229DC1FC" w14:textId="77777777" w:rsidR="00774A4C" w:rsidRPr="00CA4534" w:rsidRDefault="00774A4C" w:rsidP="0059524E">
            <w:pPr>
              <w:pStyle w:val="Normal6"/>
              <w:rPr>
                <w:b/>
                <w:i/>
              </w:rPr>
            </w:pPr>
            <w:r w:rsidRPr="00CA4534">
              <w:t>Kadar obstajajo dejstva v zvezi s položajem mladoletnika, ki utemeljujejo ločeno prošnjo, se navedena ločena prošnja nadalje obravnava za odločanje o vsebini. V nasprotnem primeru se navedena ločena prošnja zavrže kot nedopustna brez poseganja v pravilno obravnavanje kakršne koli prošnje, vložene v imenu mladoletnika.</w:t>
            </w:r>
          </w:p>
        </w:tc>
      </w:tr>
    </w:tbl>
    <w:p w14:paraId="235A22D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53F69D5E" w14:textId="77777777" w:rsidR="00774A4C" w:rsidRPr="00CA4534" w:rsidRDefault="00774A4C" w:rsidP="00774A4C">
      <w:r w:rsidRPr="00CA4534">
        <w:rPr>
          <w:rStyle w:val="HideTWBExt"/>
        </w:rPr>
        <w:t>&lt;/Amend&gt;</w:t>
      </w:r>
    </w:p>
    <w:p w14:paraId="36FFF92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1070</w:t>
      </w:r>
      <w:r w:rsidRPr="00CA4534">
        <w:rPr>
          <w:rStyle w:val="HideTWBExt"/>
          <w:b w:val="0"/>
        </w:rPr>
        <w:t>&lt;/NumAm&gt;</w:t>
      </w:r>
    </w:p>
    <w:p w14:paraId="15059354" w14:textId="77777777" w:rsidR="00774A4C" w:rsidRPr="00CA4534" w:rsidRDefault="00774A4C" w:rsidP="00774A4C">
      <w:pPr>
        <w:pStyle w:val="NormalBold"/>
      </w:pPr>
      <w:r w:rsidRPr="00CA4534">
        <w:rPr>
          <w:rStyle w:val="HideTWBExt"/>
          <w:b w:val="0"/>
        </w:rPr>
        <w:t>&lt;RepeatBlock-By&gt;&lt;Members&gt;</w:t>
      </w:r>
      <w:r w:rsidRPr="00CA4534">
        <w:t>Filiz Hjusmenova (Filiz Hyusmenova)</w:t>
      </w:r>
      <w:r w:rsidRPr="00CA4534">
        <w:rPr>
          <w:rStyle w:val="HideTWBExt"/>
          <w:b w:val="0"/>
        </w:rPr>
        <w:t>&lt;/Members&gt;</w:t>
      </w:r>
    </w:p>
    <w:p w14:paraId="11F1A84E" w14:textId="77777777" w:rsidR="00774A4C" w:rsidRPr="00CA4534" w:rsidRDefault="00774A4C" w:rsidP="00774A4C">
      <w:pPr>
        <w:pStyle w:val="NormalBold"/>
      </w:pPr>
      <w:r w:rsidRPr="00CA4534">
        <w:rPr>
          <w:rStyle w:val="HideTWBExt"/>
          <w:b w:val="0"/>
        </w:rPr>
        <w:t>&lt;/RepeatBlock-By&gt;</w:t>
      </w:r>
    </w:p>
    <w:p w14:paraId="7ED260F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7DE0EFC" w14:textId="77777777" w:rsidR="00774A4C" w:rsidRPr="00CA4534" w:rsidRDefault="00774A4C" w:rsidP="00774A4C">
      <w:pPr>
        <w:pStyle w:val="NormalBold"/>
      </w:pPr>
      <w:r w:rsidRPr="00CA4534">
        <w:rPr>
          <w:rStyle w:val="HideTWBExt"/>
          <w:b w:val="0"/>
        </w:rPr>
        <w:t>&lt;Article&gt;</w:t>
      </w:r>
      <w:r w:rsidRPr="00CA4534">
        <w:t>Člen 31 – odstavek 10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2BD4921" w14:textId="77777777" w:rsidTr="0059524E">
        <w:trPr>
          <w:trHeight w:hRule="exact" w:val="240"/>
          <w:jc w:val="center"/>
        </w:trPr>
        <w:tc>
          <w:tcPr>
            <w:tcW w:w="9752" w:type="dxa"/>
            <w:gridSpan w:val="2"/>
          </w:tcPr>
          <w:p w14:paraId="4CF1C91D" w14:textId="77777777" w:rsidR="00774A4C" w:rsidRPr="00CA4534" w:rsidRDefault="00774A4C" w:rsidP="0059524E"/>
        </w:tc>
      </w:tr>
      <w:tr w:rsidR="00774A4C" w:rsidRPr="00CA4534" w14:paraId="18EB7067" w14:textId="77777777" w:rsidTr="0059524E">
        <w:trPr>
          <w:trHeight w:val="240"/>
          <w:jc w:val="center"/>
        </w:trPr>
        <w:tc>
          <w:tcPr>
            <w:tcW w:w="4876" w:type="dxa"/>
          </w:tcPr>
          <w:p w14:paraId="62AB70E5" w14:textId="77777777" w:rsidR="00774A4C" w:rsidRPr="00CA4534" w:rsidRDefault="00774A4C" w:rsidP="0059524E">
            <w:pPr>
              <w:pStyle w:val="ColumnHeading"/>
            </w:pPr>
            <w:r w:rsidRPr="00CA4534">
              <w:t>Besedilo, ki ga predlaga Komisija</w:t>
            </w:r>
          </w:p>
        </w:tc>
        <w:tc>
          <w:tcPr>
            <w:tcW w:w="4876" w:type="dxa"/>
          </w:tcPr>
          <w:p w14:paraId="6616EF69" w14:textId="77777777" w:rsidR="00774A4C" w:rsidRPr="00CA4534" w:rsidRDefault="00774A4C" w:rsidP="0059524E">
            <w:pPr>
              <w:pStyle w:val="ColumnHeading"/>
            </w:pPr>
            <w:r w:rsidRPr="00CA4534">
              <w:t>Predlog spremembe</w:t>
            </w:r>
          </w:p>
        </w:tc>
      </w:tr>
      <w:tr w:rsidR="00774A4C" w:rsidRPr="00CA4534" w14:paraId="5B022C98" w14:textId="77777777" w:rsidTr="0059524E">
        <w:trPr>
          <w:jc w:val="center"/>
        </w:trPr>
        <w:tc>
          <w:tcPr>
            <w:tcW w:w="4876" w:type="dxa"/>
          </w:tcPr>
          <w:p w14:paraId="1B43F06B" w14:textId="77777777" w:rsidR="00774A4C" w:rsidRPr="00CA4534" w:rsidRDefault="00774A4C" w:rsidP="0059524E">
            <w:pPr>
              <w:pStyle w:val="Normal6"/>
              <w:rPr>
                <w:b/>
                <w:i/>
              </w:rPr>
            </w:pPr>
            <w:r w:rsidRPr="00CA4534">
              <w:t>Kadar obstajajo dejstva v zvezi s položajem</w:t>
            </w:r>
            <w:r w:rsidRPr="00CA4534">
              <w:rPr>
                <w:b/>
                <w:i/>
              </w:rPr>
              <w:t xml:space="preserve"> zakonca, partnerja ali</w:t>
            </w:r>
            <w:r w:rsidRPr="00CA4534">
              <w:t xml:space="preserve"> mladoletnika, ki utemeljujejo ločeno prošnjo, se navedena ločena prošnja nadalje obravnava za odločanje o vsebini. V nasprotnem primeru se navedena ločena prošnja zavrže kot nedopustna brez poseganja v pravilno obravnavanje kakršne koli prošnje, vložene v imenu</w:t>
            </w:r>
            <w:r w:rsidRPr="00CA4534">
              <w:rPr>
                <w:b/>
                <w:i/>
              </w:rPr>
              <w:t xml:space="preserve"> zakonca, partnerja ali</w:t>
            </w:r>
            <w:r w:rsidRPr="00CA4534">
              <w:t xml:space="preserve"> mladoletnika.</w:t>
            </w:r>
          </w:p>
        </w:tc>
        <w:tc>
          <w:tcPr>
            <w:tcW w:w="4876" w:type="dxa"/>
          </w:tcPr>
          <w:p w14:paraId="186AF9E9" w14:textId="77777777" w:rsidR="00774A4C" w:rsidRPr="00CA4534" w:rsidRDefault="00774A4C" w:rsidP="0059524E">
            <w:pPr>
              <w:pStyle w:val="Normal6"/>
              <w:rPr>
                <w:b/>
                <w:i/>
              </w:rPr>
            </w:pPr>
            <w:r w:rsidRPr="00CA4534">
              <w:t>Kadar obstajajo dejstva v zvezi s položajem mladoletnika, ki utemeljujejo ločeno prošnjo, se navedena ločena prošnja nadalje obravnava za odločanje o vsebini. V nasprotnem primeru se navedena ločena prošnja zavrže kot nedopustna brez poseganja v pravilno obravnavanje kakršne koli prošnje, vložene v imenu mladoletnika.</w:t>
            </w:r>
          </w:p>
        </w:tc>
      </w:tr>
    </w:tbl>
    <w:p w14:paraId="7D75B1F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739160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40F5838" w14:textId="77777777" w:rsidR="00774A4C" w:rsidRPr="00CA4534" w:rsidRDefault="00774A4C" w:rsidP="00774A4C">
      <w:pPr>
        <w:pStyle w:val="Normal12Italic"/>
        <w:rPr>
          <w:lang w:val="sl-SI"/>
        </w:rPr>
      </w:pPr>
      <w:r w:rsidRPr="00CA4534">
        <w:rPr>
          <w:lang w:val="sl-SI"/>
        </w:rPr>
        <w:t>Povezano s spremembo naslova člena 31.</w:t>
      </w:r>
    </w:p>
    <w:p w14:paraId="6BB84D55" w14:textId="77777777" w:rsidR="00774A4C" w:rsidRPr="00CA4534" w:rsidRDefault="00774A4C" w:rsidP="00774A4C">
      <w:r w:rsidRPr="00CA4534">
        <w:rPr>
          <w:rStyle w:val="HideTWBExt"/>
        </w:rPr>
        <w:t>&lt;/Amend&gt;</w:t>
      </w:r>
    </w:p>
    <w:p w14:paraId="187BB2C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1071</w:t>
      </w:r>
      <w:r w:rsidRPr="00CA4534">
        <w:rPr>
          <w:rStyle w:val="HideTWBExt"/>
          <w:b w:val="0"/>
        </w:rPr>
        <w:t>&lt;/NumAm&gt;</w:t>
      </w:r>
    </w:p>
    <w:p w14:paraId="5C869B11"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32F7B10B" w14:textId="77777777" w:rsidR="00774A4C" w:rsidRPr="00CA4534" w:rsidRDefault="00774A4C" w:rsidP="00774A4C">
      <w:pPr>
        <w:pStyle w:val="NormalBold"/>
      </w:pPr>
      <w:r w:rsidRPr="00CA4534">
        <w:rPr>
          <w:rStyle w:val="HideTWBExt"/>
          <w:b w:val="0"/>
        </w:rPr>
        <w:t>&lt;/RepeatBlock-By&gt;</w:t>
      </w:r>
    </w:p>
    <w:p w14:paraId="634FD2F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85DB4D0" w14:textId="77777777" w:rsidR="00774A4C" w:rsidRPr="00CA4534" w:rsidRDefault="00774A4C" w:rsidP="00774A4C">
      <w:pPr>
        <w:pStyle w:val="NormalBold"/>
      </w:pPr>
      <w:r w:rsidRPr="00CA4534">
        <w:rPr>
          <w:rStyle w:val="HideTWBExt"/>
          <w:b w:val="0"/>
        </w:rPr>
        <w:t>&lt;Article&gt;</w:t>
      </w:r>
      <w:r w:rsidRPr="00CA4534">
        <w:t>Člen 31 – odstavek 10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9971C69" w14:textId="77777777" w:rsidTr="0059524E">
        <w:trPr>
          <w:trHeight w:hRule="exact" w:val="240"/>
          <w:jc w:val="center"/>
        </w:trPr>
        <w:tc>
          <w:tcPr>
            <w:tcW w:w="9752" w:type="dxa"/>
            <w:gridSpan w:val="2"/>
          </w:tcPr>
          <w:p w14:paraId="0DEE49EF" w14:textId="77777777" w:rsidR="00774A4C" w:rsidRPr="00CA4534" w:rsidRDefault="00774A4C" w:rsidP="0059524E"/>
        </w:tc>
      </w:tr>
      <w:tr w:rsidR="00774A4C" w:rsidRPr="00CA4534" w14:paraId="14DF75D0" w14:textId="77777777" w:rsidTr="0059524E">
        <w:trPr>
          <w:trHeight w:val="240"/>
          <w:jc w:val="center"/>
        </w:trPr>
        <w:tc>
          <w:tcPr>
            <w:tcW w:w="4876" w:type="dxa"/>
          </w:tcPr>
          <w:p w14:paraId="05299FAC" w14:textId="77777777" w:rsidR="00774A4C" w:rsidRPr="00CA4534" w:rsidRDefault="00774A4C" w:rsidP="0059524E">
            <w:pPr>
              <w:pStyle w:val="ColumnHeading"/>
            </w:pPr>
            <w:r w:rsidRPr="00CA4534">
              <w:t>Besedilo, ki ga predlaga Komisija</w:t>
            </w:r>
          </w:p>
        </w:tc>
        <w:tc>
          <w:tcPr>
            <w:tcW w:w="4876" w:type="dxa"/>
          </w:tcPr>
          <w:p w14:paraId="28DF2D74" w14:textId="77777777" w:rsidR="00774A4C" w:rsidRPr="00CA4534" w:rsidRDefault="00774A4C" w:rsidP="0059524E">
            <w:pPr>
              <w:pStyle w:val="ColumnHeading"/>
            </w:pPr>
            <w:r w:rsidRPr="00CA4534">
              <w:t>Predlog spremembe</w:t>
            </w:r>
          </w:p>
        </w:tc>
      </w:tr>
      <w:tr w:rsidR="00774A4C" w:rsidRPr="00CA4534" w14:paraId="1DCDE827" w14:textId="77777777" w:rsidTr="0059524E">
        <w:trPr>
          <w:jc w:val="center"/>
        </w:trPr>
        <w:tc>
          <w:tcPr>
            <w:tcW w:w="4876" w:type="dxa"/>
          </w:tcPr>
          <w:p w14:paraId="5BB768A7" w14:textId="77777777" w:rsidR="00774A4C" w:rsidRPr="00CA4534" w:rsidRDefault="00774A4C" w:rsidP="0059524E">
            <w:pPr>
              <w:pStyle w:val="Normal6"/>
              <w:rPr>
                <w:b/>
                <w:i/>
              </w:rPr>
            </w:pPr>
            <w:r w:rsidRPr="00CA4534">
              <w:t>Kadar obstajajo dejstva v zvezi s položajem zakonca</w:t>
            </w:r>
            <w:r w:rsidRPr="00CA4534">
              <w:rPr>
                <w:b/>
                <w:i/>
              </w:rPr>
              <w:t>, partnerja</w:t>
            </w:r>
            <w:r w:rsidRPr="00CA4534">
              <w:t xml:space="preserve"> ali mladoletnika, ki utemeljujejo ločeno prošnjo, se navedena ločena prošnja nadalje obravnava za odločanje o vsebini. V nasprotnem primeru se navedena ločena prošnja zavrže kot nedopustna brez poseganja v pravilno obravnavanje kakršne koli prošnje, vložene v imenu zakonca, partnerja ali mladoletnika.</w:t>
            </w:r>
          </w:p>
        </w:tc>
        <w:tc>
          <w:tcPr>
            <w:tcW w:w="4876" w:type="dxa"/>
          </w:tcPr>
          <w:p w14:paraId="2636C26F" w14:textId="77777777" w:rsidR="00774A4C" w:rsidRPr="00CA4534" w:rsidRDefault="00774A4C" w:rsidP="0059524E">
            <w:pPr>
              <w:pStyle w:val="Normal6"/>
              <w:rPr>
                <w:b/>
                <w:i/>
              </w:rPr>
            </w:pPr>
            <w:r w:rsidRPr="00CA4534">
              <w:t>Kadar obstajajo dejstva v zvezi s položajem zakonca ali mladoletnika, ki utemeljujejo ločeno prošnjo, se navedena ločena prošnja nadalje obravnava za odločanje o vsebini. V nasprotnem primeru se navedena ločena prošnja zavrže kot nedopustna brez poseganja v pravilno obravnavanje kakršne koli prošnje, vložene v imenu zakonca, partnerja ali mladoletnika.</w:t>
            </w:r>
          </w:p>
        </w:tc>
      </w:tr>
    </w:tbl>
    <w:p w14:paraId="7F4FF31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392E7C4C" w14:textId="77777777" w:rsidR="00774A4C" w:rsidRPr="00CA4534" w:rsidRDefault="00774A4C" w:rsidP="00774A4C">
      <w:r w:rsidRPr="00CA4534">
        <w:rPr>
          <w:rStyle w:val="HideTWBExt"/>
        </w:rPr>
        <w:t>&lt;/Amend&gt;</w:t>
      </w:r>
    </w:p>
    <w:p w14:paraId="476344A7"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1072</w:t>
      </w:r>
      <w:r w:rsidRPr="00CA4534">
        <w:rPr>
          <w:rStyle w:val="HideTWBExt"/>
          <w:b w:val="0"/>
        </w:rPr>
        <w:t>&lt;/NumAm&gt;</w:t>
      </w:r>
    </w:p>
    <w:p w14:paraId="464D9ABA"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2A35A62A" w14:textId="77777777" w:rsidR="00774A4C" w:rsidRPr="00CA4534" w:rsidRDefault="00774A4C" w:rsidP="00774A4C">
      <w:pPr>
        <w:pStyle w:val="NormalBold"/>
      </w:pPr>
      <w:r w:rsidRPr="00CA4534">
        <w:rPr>
          <w:rStyle w:val="HideTWBExt"/>
          <w:b w:val="0"/>
        </w:rPr>
        <w:t>&lt;/RepeatBlock-By&gt;</w:t>
      </w:r>
    </w:p>
    <w:p w14:paraId="673475D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29AB2F8" w14:textId="77777777" w:rsidR="00774A4C" w:rsidRPr="00CA4534" w:rsidRDefault="00774A4C" w:rsidP="00774A4C">
      <w:pPr>
        <w:pStyle w:val="NormalBold"/>
      </w:pPr>
      <w:r w:rsidRPr="00CA4534">
        <w:rPr>
          <w:rStyle w:val="HideTWBExt"/>
          <w:b w:val="0"/>
        </w:rPr>
        <w:t>&lt;Article&gt;</w:t>
      </w:r>
      <w:r w:rsidRPr="00CA4534">
        <w:t>Člen 31 – odstavek 10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7C19A97" w14:textId="77777777" w:rsidTr="0059524E">
        <w:trPr>
          <w:trHeight w:hRule="exact" w:val="240"/>
          <w:jc w:val="center"/>
        </w:trPr>
        <w:tc>
          <w:tcPr>
            <w:tcW w:w="9752" w:type="dxa"/>
            <w:gridSpan w:val="2"/>
          </w:tcPr>
          <w:p w14:paraId="63D0AE75" w14:textId="77777777" w:rsidR="00774A4C" w:rsidRPr="00CA4534" w:rsidRDefault="00774A4C" w:rsidP="0059524E"/>
        </w:tc>
      </w:tr>
      <w:tr w:rsidR="00774A4C" w:rsidRPr="00CA4534" w14:paraId="5F735B66" w14:textId="77777777" w:rsidTr="0059524E">
        <w:trPr>
          <w:trHeight w:val="240"/>
          <w:jc w:val="center"/>
        </w:trPr>
        <w:tc>
          <w:tcPr>
            <w:tcW w:w="4876" w:type="dxa"/>
          </w:tcPr>
          <w:p w14:paraId="395475C3" w14:textId="77777777" w:rsidR="00774A4C" w:rsidRPr="00CA4534" w:rsidRDefault="00774A4C" w:rsidP="0059524E">
            <w:pPr>
              <w:pStyle w:val="ColumnHeading"/>
            </w:pPr>
            <w:r w:rsidRPr="00CA4534">
              <w:t>Besedilo, ki ga predlaga Komisija</w:t>
            </w:r>
          </w:p>
        </w:tc>
        <w:tc>
          <w:tcPr>
            <w:tcW w:w="4876" w:type="dxa"/>
          </w:tcPr>
          <w:p w14:paraId="78368AAF" w14:textId="77777777" w:rsidR="00774A4C" w:rsidRPr="00CA4534" w:rsidRDefault="00774A4C" w:rsidP="0059524E">
            <w:pPr>
              <w:pStyle w:val="ColumnHeading"/>
            </w:pPr>
            <w:r w:rsidRPr="00CA4534">
              <w:t>Predlog spremembe</w:t>
            </w:r>
          </w:p>
        </w:tc>
      </w:tr>
      <w:tr w:rsidR="00774A4C" w:rsidRPr="00CA4534" w14:paraId="1835C142" w14:textId="77777777" w:rsidTr="0059524E">
        <w:trPr>
          <w:jc w:val="center"/>
        </w:trPr>
        <w:tc>
          <w:tcPr>
            <w:tcW w:w="4876" w:type="dxa"/>
          </w:tcPr>
          <w:p w14:paraId="678653C2" w14:textId="77777777" w:rsidR="00774A4C" w:rsidRPr="00CA4534" w:rsidRDefault="00774A4C" w:rsidP="0059524E">
            <w:pPr>
              <w:pStyle w:val="Normal6"/>
              <w:rPr>
                <w:b/>
                <w:i/>
              </w:rPr>
            </w:pPr>
            <w:r w:rsidRPr="00CA4534">
              <w:t>Kadar obstajajo dejstva v zvezi s položajem</w:t>
            </w:r>
            <w:r w:rsidRPr="00CA4534">
              <w:rPr>
                <w:b/>
                <w:i/>
              </w:rPr>
              <w:t xml:space="preserve"> zakonca, partnerja ali</w:t>
            </w:r>
            <w:r w:rsidRPr="00CA4534">
              <w:t xml:space="preserve"> mladoletnika, ki utemeljujejo ločeno prošnjo, se navedena ločena prošnja nadalje obravnava za odločanje o vsebini. V nasprotnem primeru se navedena ločena prošnja zavrže kot nedopustna brez poseganja v pravilno obravnavanje kakršne koli prošnje, vložene v imenu zakonca, partnerja ali mladoletnika.</w:t>
            </w:r>
          </w:p>
        </w:tc>
        <w:tc>
          <w:tcPr>
            <w:tcW w:w="4876" w:type="dxa"/>
          </w:tcPr>
          <w:p w14:paraId="27483569" w14:textId="77777777" w:rsidR="00774A4C" w:rsidRPr="00CA4534" w:rsidRDefault="00774A4C" w:rsidP="0059524E">
            <w:pPr>
              <w:pStyle w:val="Normal6"/>
              <w:rPr>
                <w:b/>
                <w:i/>
              </w:rPr>
            </w:pPr>
            <w:r w:rsidRPr="00CA4534">
              <w:t>Kadar obstajajo dejstva v zvezi s položajem mladoletnika, ki utemeljujejo ločeno prošnjo, se navedena ločena prošnja nadalje obravnava za odločanje o vsebini. V nasprotnem primeru se navedena ločena prošnja zavrže kot nedopustna brez poseganja v pravilno obravnavanje kakršne koli prošnje, vložene v imenu zakonca, partnerja ali mladoletnika.</w:t>
            </w:r>
          </w:p>
        </w:tc>
      </w:tr>
    </w:tbl>
    <w:p w14:paraId="6143B8B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E127070" w14:textId="77777777" w:rsidR="00774A4C" w:rsidRPr="00CA4534" w:rsidRDefault="00774A4C" w:rsidP="00774A4C">
      <w:r w:rsidRPr="00CA4534">
        <w:rPr>
          <w:rStyle w:val="HideTWBExt"/>
        </w:rPr>
        <w:t>&lt;/Amend&gt;</w:t>
      </w:r>
    </w:p>
    <w:p w14:paraId="247073B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1073</w:t>
      </w:r>
      <w:r w:rsidRPr="00CA4534">
        <w:rPr>
          <w:rStyle w:val="HideTWBExt"/>
          <w:b w:val="0"/>
        </w:rPr>
        <w:t>&lt;/NumAm&gt;</w:t>
      </w:r>
    </w:p>
    <w:p w14:paraId="09143D94" w14:textId="77777777" w:rsidR="00774A4C" w:rsidRPr="00CA4534" w:rsidRDefault="00774A4C" w:rsidP="00774A4C">
      <w:pPr>
        <w:pStyle w:val="NormalBold"/>
      </w:pPr>
      <w:r w:rsidRPr="00CA4534">
        <w:rPr>
          <w:rStyle w:val="HideTWBExt"/>
          <w:b w:val="0"/>
        </w:rPr>
        <w:t>&lt;RepeatBlock-By&gt;&lt;Members&gt;</w:t>
      </w:r>
      <w:r w:rsidRPr="00CA4534">
        <w:t>Péter Niedermüller, Birgit Sippel, Ana Gomes, Josef Weidenholzer, Caterina Chinnici</w:t>
      </w:r>
      <w:r w:rsidRPr="00CA4534">
        <w:rPr>
          <w:rStyle w:val="HideTWBExt"/>
          <w:b w:val="0"/>
        </w:rPr>
        <w:t>&lt;/Members&gt;</w:t>
      </w:r>
    </w:p>
    <w:p w14:paraId="688B012C" w14:textId="77777777" w:rsidR="00774A4C" w:rsidRPr="00CA4534" w:rsidRDefault="00774A4C" w:rsidP="00774A4C">
      <w:pPr>
        <w:pStyle w:val="NormalBold"/>
      </w:pPr>
      <w:r w:rsidRPr="00CA4534">
        <w:rPr>
          <w:rStyle w:val="HideTWBExt"/>
          <w:b w:val="0"/>
        </w:rPr>
        <w:t>&lt;/RepeatBlock-By&gt;</w:t>
      </w:r>
    </w:p>
    <w:p w14:paraId="37B8EDD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C8950C8" w14:textId="77777777" w:rsidR="00774A4C" w:rsidRPr="00CA4534" w:rsidRDefault="00774A4C" w:rsidP="00774A4C">
      <w:pPr>
        <w:pStyle w:val="NormalBold"/>
      </w:pPr>
      <w:r w:rsidRPr="00CA4534">
        <w:rPr>
          <w:rStyle w:val="HideTWBExt"/>
          <w:b w:val="0"/>
        </w:rPr>
        <w:t>&lt;Article&gt;</w:t>
      </w:r>
      <w:r w:rsidRPr="00CA4534">
        <w:t>Člen 32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B0D1AA" w14:textId="77777777" w:rsidTr="0059524E">
        <w:trPr>
          <w:trHeight w:hRule="exact" w:val="240"/>
          <w:jc w:val="center"/>
        </w:trPr>
        <w:tc>
          <w:tcPr>
            <w:tcW w:w="9752" w:type="dxa"/>
            <w:gridSpan w:val="2"/>
          </w:tcPr>
          <w:p w14:paraId="4AECF647" w14:textId="77777777" w:rsidR="00774A4C" w:rsidRPr="00CA4534" w:rsidRDefault="00774A4C" w:rsidP="0059524E"/>
        </w:tc>
      </w:tr>
      <w:tr w:rsidR="00774A4C" w:rsidRPr="00CA4534" w14:paraId="681B4AAA" w14:textId="77777777" w:rsidTr="0059524E">
        <w:trPr>
          <w:trHeight w:val="240"/>
          <w:jc w:val="center"/>
        </w:trPr>
        <w:tc>
          <w:tcPr>
            <w:tcW w:w="4876" w:type="dxa"/>
          </w:tcPr>
          <w:p w14:paraId="3D6858B9" w14:textId="77777777" w:rsidR="00774A4C" w:rsidRPr="00CA4534" w:rsidRDefault="00774A4C" w:rsidP="0059524E">
            <w:pPr>
              <w:pStyle w:val="ColumnHeading"/>
            </w:pPr>
            <w:r w:rsidRPr="00CA4534">
              <w:t>Besedilo, ki ga predlaga Komisija</w:t>
            </w:r>
          </w:p>
        </w:tc>
        <w:tc>
          <w:tcPr>
            <w:tcW w:w="4876" w:type="dxa"/>
          </w:tcPr>
          <w:p w14:paraId="672095AF" w14:textId="77777777" w:rsidR="00774A4C" w:rsidRPr="00CA4534" w:rsidRDefault="00774A4C" w:rsidP="0059524E">
            <w:pPr>
              <w:pStyle w:val="ColumnHeading"/>
            </w:pPr>
            <w:r w:rsidRPr="00CA4534">
              <w:t>Predlog spremembe</w:t>
            </w:r>
          </w:p>
        </w:tc>
      </w:tr>
      <w:tr w:rsidR="00774A4C" w:rsidRPr="00CA4534" w14:paraId="1E8F1E0B" w14:textId="77777777" w:rsidTr="0059524E">
        <w:trPr>
          <w:jc w:val="center"/>
        </w:trPr>
        <w:tc>
          <w:tcPr>
            <w:tcW w:w="4876" w:type="dxa"/>
          </w:tcPr>
          <w:p w14:paraId="7A0C51C4" w14:textId="77777777" w:rsidR="00774A4C" w:rsidRPr="00CA4534" w:rsidRDefault="00774A4C" w:rsidP="0059524E">
            <w:pPr>
              <w:pStyle w:val="Normal6"/>
              <w:rPr>
                <w:b/>
                <w:i/>
              </w:rPr>
            </w:pPr>
            <w:r w:rsidRPr="00CA4534">
              <w:t>1.</w:t>
            </w:r>
            <w:r w:rsidRPr="00CA4534">
              <w:rPr>
                <w:b/>
                <w:i/>
              </w:rPr>
              <w:tab/>
            </w:r>
            <w:r w:rsidRPr="00CA4534">
              <w:t>Mladoletnik brez spremstva vloži prošnjo v svojem imenu, če je po nacionalnem pravu zadevne države članice procesno sposoben, ali pa jo v njegovem imenu vloži njegov skrbnik. Skrbnik mladoletniku brez spremstva pomaga in ga ustrezno obvesti o tem, kako in kje se vloži prošnja.</w:t>
            </w:r>
          </w:p>
        </w:tc>
        <w:tc>
          <w:tcPr>
            <w:tcW w:w="4876" w:type="dxa"/>
          </w:tcPr>
          <w:p w14:paraId="45A9CFA1" w14:textId="77777777" w:rsidR="00774A4C" w:rsidRPr="00CA4534" w:rsidRDefault="00774A4C" w:rsidP="0059524E">
            <w:pPr>
              <w:pStyle w:val="Normal6"/>
              <w:rPr>
                <w:b/>
                <w:i/>
              </w:rPr>
            </w:pPr>
            <w:r w:rsidRPr="00CA4534">
              <w:t>1.</w:t>
            </w:r>
            <w:r w:rsidRPr="00CA4534">
              <w:rPr>
                <w:b/>
                <w:i/>
              </w:rPr>
              <w:tab/>
            </w:r>
            <w:r w:rsidRPr="00CA4534">
              <w:t>Mladoletnik brez spremstva vloži prošnjo v svojem imenu, če je po nacionalnem pravu zadevne države članice procesno sposoben, ali pa jo v njegovem imenu vloži njegov skrbnik.</w:t>
            </w:r>
            <w:r w:rsidRPr="00CA4534">
              <w:rPr>
                <w:b/>
                <w:i/>
              </w:rPr>
              <w:t xml:space="preserve"> Brez poseganja v pravico mladoletnikov brez spremstva do pravne pomoči in zastopanja v skladu s členoma 14 in 15</w:t>
            </w:r>
            <w:r w:rsidRPr="00CA4534">
              <w:t xml:space="preserve"> skrbnik mladoletniku brez spremstva pomaga in ga ustrezno obvesti o tem, kako in kje se vloži prošnja.</w:t>
            </w:r>
          </w:p>
        </w:tc>
      </w:tr>
    </w:tbl>
    <w:p w14:paraId="73805B9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E45C62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5CED4F3" w14:textId="77777777" w:rsidR="00774A4C" w:rsidRPr="00CA4534" w:rsidRDefault="00774A4C" w:rsidP="00774A4C">
      <w:pPr>
        <w:pStyle w:val="Normal12Italic"/>
        <w:rPr>
          <w:lang w:val="sl-SI"/>
        </w:rPr>
      </w:pPr>
      <w:r w:rsidRPr="00CA4534">
        <w:rPr>
          <w:lang w:val="sl-SI"/>
        </w:rPr>
        <w:t>Vsi mladoletniki brez spremstva imajo enako pravico do pravne pomoči in zastopanja kot vsi drugi prosilci, vključno s pravico do brezplačne pravne pomoči in zastopanja, ki morata biti na voljo pred vložitvijo prošnje.</w:t>
      </w:r>
    </w:p>
    <w:p w14:paraId="1ACC5CE0" w14:textId="77777777" w:rsidR="00774A4C" w:rsidRPr="00CA4534" w:rsidRDefault="00774A4C" w:rsidP="00774A4C">
      <w:r w:rsidRPr="00CA4534">
        <w:rPr>
          <w:rStyle w:val="HideTWBExt"/>
        </w:rPr>
        <w:t>&lt;/Amend&gt;</w:t>
      </w:r>
    </w:p>
    <w:p w14:paraId="2D13B4C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1074</w:t>
      </w:r>
      <w:r w:rsidRPr="00CA4534">
        <w:rPr>
          <w:rStyle w:val="HideTWBExt"/>
          <w:b w:val="0"/>
        </w:rPr>
        <w:t>&lt;/NumAm&gt;</w:t>
      </w:r>
    </w:p>
    <w:p w14:paraId="6809E624"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5ECEDC5A" w14:textId="77777777" w:rsidR="00774A4C" w:rsidRPr="00CA4534" w:rsidRDefault="00774A4C" w:rsidP="00774A4C">
      <w:pPr>
        <w:pStyle w:val="NormalBold"/>
      </w:pPr>
      <w:r w:rsidRPr="00CA4534">
        <w:rPr>
          <w:rStyle w:val="HideTWBExt"/>
          <w:b w:val="0"/>
        </w:rPr>
        <w:t>&lt;/RepeatBlock-By&gt;</w:t>
      </w:r>
    </w:p>
    <w:p w14:paraId="40E84A6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A7B25DD" w14:textId="77777777" w:rsidR="00774A4C" w:rsidRPr="00CA4534" w:rsidRDefault="00774A4C" w:rsidP="00774A4C">
      <w:pPr>
        <w:pStyle w:val="NormalBold"/>
      </w:pPr>
      <w:r w:rsidRPr="00CA4534">
        <w:rPr>
          <w:rStyle w:val="HideTWBExt"/>
          <w:b w:val="0"/>
        </w:rPr>
        <w:t>&lt;Article&gt;</w:t>
      </w:r>
      <w:r w:rsidRPr="00CA4534">
        <w:t>Člen 32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BE97591" w14:textId="77777777" w:rsidTr="0059524E">
        <w:trPr>
          <w:trHeight w:hRule="exact" w:val="240"/>
          <w:jc w:val="center"/>
        </w:trPr>
        <w:tc>
          <w:tcPr>
            <w:tcW w:w="9752" w:type="dxa"/>
            <w:gridSpan w:val="2"/>
          </w:tcPr>
          <w:p w14:paraId="51685DF6" w14:textId="77777777" w:rsidR="00774A4C" w:rsidRPr="00CA4534" w:rsidRDefault="00774A4C" w:rsidP="0059524E"/>
        </w:tc>
      </w:tr>
      <w:tr w:rsidR="00774A4C" w:rsidRPr="00CA4534" w14:paraId="7140A7D7" w14:textId="77777777" w:rsidTr="0059524E">
        <w:trPr>
          <w:trHeight w:val="240"/>
          <w:jc w:val="center"/>
        </w:trPr>
        <w:tc>
          <w:tcPr>
            <w:tcW w:w="4876" w:type="dxa"/>
          </w:tcPr>
          <w:p w14:paraId="3650154A" w14:textId="77777777" w:rsidR="00774A4C" w:rsidRPr="00CA4534" w:rsidRDefault="00774A4C" w:rsidP="0059524E">
            <w:pPr>
              <w:pStyle w:val="ColumnHeading"/>
            </w:pPr>
            <w:r w:rsidRPr="00CA4534">
              <w:t>Besedilo, ki ga predlaga Komisija</w:t>
            </w:r>
          </w:p>
        </w:tc>
        <w:tc>
          <w:tcPr>
            <w:tcW w:w="4876" w:type="dxa"/>
          </w:tcPr>
          <w:p w14:paraId="394D9B04" w14:textId="77777777" w:rsidR="00774A4C" w:rsidRPr="00CA4534" w:rsidRDefault="00774A4C" w:rsidP="0059524E">
            <w:pPr>
              <w:pStyle w:val="ColumnHeading"/>
            </w:pPr>
            <w:r w:rsidRPr="00CA4534">
              <w:t>Predlog spremembe</w:t>
            </w:r>
          </w:p>
        </w:tc>
      </w:tr>
      <w:tr w:rsidR="00774A4C" w:rsidRPr="00CA4534" w14:paraId="3FD4E75C" w14:textId="77777777" w:rsidTr="0059524E">
        <w:trPr>
          <w:jc w:val="center"/>
        </w:trPr>
        <w:tc>
          <w:tcPr>
            <w:tcW w:w="4876" w:type="dxa"/>
          </w:tcPr>
          <w:p w14:paraId="5873D692" w14:textId="77777777" w:rsidR="00774A4C" w:rsidRPr="00CA4534" w:rsidRDefault="00774A4C" w:rsidP="0059524E">
            <w:pPr>
              <w:pStyle w:val="Normal6"/>
              <w:rPr>
                <w:b/>
                <w:i/>
              </w:rPr>
            </w:pPr>
            <w:r w:rsidRPr="00CA4534">
              <w:t>2.</w:t>
            </w:r>
            <w:r w:rsidRPr="00CA4534">
              <w:rPr>
                <w:b/>
                <w:i/>
              </w:rPr>
              <w:tab/>
              <w:t>V primeru mladoletnika brez spremstva začne rok desetih delovnih dni za vložitev prošnje iz člena 28(1) teči od trenutka, ko je za mladoletnika brez spremstva imenovan skrbnik in se je z njim srečal.</w:t>
            </w:r>
            <w:r w:rsidRPr="00CA4534">
              <w:t xml:space="preserve"> Če skrbnik</w:t>
            </w:r>
            <w:r w:rsidRPr="00CA4534">
              <w:rPr>
                <w:b/>
                <w:i/>
              </w:rPr>
              <w:t xml:space="preserve"> v desetih delovnih dneh</w:t>
            </w:r>
            <w:r w:rsidRPr="00CA4534">
              <w:t xml:space="preserve"> ne vloži prošnje v imenu mladoletnika brez spremstva, prošnjo v imenu navedenega mladoletnika brez spremstva vloži organ za presojo, če na podlagi posamične presoje njegovega osebnega položaja meni, da bi zadevni mladoletnik lahko potreboval mednarodno zaščito.</w:t>
            </w:r>
          </w:p>
        </w:tc>
        <w:tc>
          <w:tcPr>
            <w:tcW w:w="4876" w:type="dxa"/>
          </w:tcPr>
          <w:p w14:paraId="6EFB756E" w14:textId="77777777" w:rsidR="00774A4C" w:rsidRPr="00CA4534" w:rsidRDefault="00774A4C" w:rsidP="0059524E">
            <w:pPr>
              <w:pStyle w:val="Normal6"/>
              <w:rPr>
                <w:b/>
                <w:i/>
              </w:rPr>
            </w:pPr>
            <w:r w:rsidRPr="00CA4534">
              <w:t>2.</w:t>
            </w:r>
            <w:r w:rsidRPr="00CA4534">
              <w:rPr>
                <w:b/>
                <w:i/>
              </w:rPr>
              <w:tab/>
            </w:r>
            <w:r w:rsidRPr="00CA4534">
              <w:t>Če skrbnik ne vloži prošnje v imenu mladoletnika brez spremstva, prošnjo v imenu navedenega mladoletnika brez spremstva vloži organ za presojo, če na podlagi posamične presoje njegovega osebnega položaja meni, da bi zadevni mladoletnik lahko potreboval mednarodno zaščito.</w:t>
            </w:r>
          </w:p>
        </w:tc>
      </w:tr>
    </w:tbl>
    <w:p w14:paraId="65BC8B9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0D42F6AC" w14:textId="77777777" w:rsidR="00774A4C" w:rsidRPr="00CA4534" w:rsidRDefault="00774A4C" w:rsidP="00774A4C">
      <w:r w:rsidRPr="00CA4534">
        <w:rPr>
          <w:rStyle w:val="HideTWBExt"/>
        </w:rPr>
        <w:t>&lt;/Amend&gt;</w:t>
      </w:r>
    </w:p>
    <w:p w14:paraId="5CFDD2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1075</w:t>
      </w:r>
      <w:r w:rsidRPr="00CA4534">
        <w:rPr>
          <w:rStyle w:val="HideTWBExt"/>
          <w:b w:val="0"/>
        </w:rPr>
        <w:t>&lt;/NumAm&gt;</w:t>
      </w:r>
    </w:p>
    <w:p w14:paraId="107E139D"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4FC31F1D" w14:textId="77777777" w:rsidR="00774A4C" w:rsidRPr="00CA4534" w:rsidRDefault="00774A4C" w:rsidP="00774A4C">
      <w:pPr>
        <w:pStyle w:val="NormalBold"/>
      </w:pPr>
      <w:r w:rsidRPr="00CA4534">
        <w:rPr>
          <w:rStyle w:val="HideTWBExt"/>
          <w:b w:val="0"/>
        </w:rPr>
        <w:t>&lt;/RepeatBlock-By&gt;</w:t>
      </w:r>
    </w:p>
    <w:p w14:paraId="0B8D746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CB7573A" w14:textId="77777777" w:rsidR="00774A4C" w:rsidRPr="00CA4534" w:rsidRDefault="00774A4C" w:rsidP="00774A4C">
      <w:pPr>
        <w:pStyle w:val="NormalBold"/>
      </w:pPr>
      <w:r w:rsidRPr="00CA4534">
        <w:rPr>
          <w:rStyle w:val="HideTWBExt"/>
          <w:b w:val="0"/>
        </w:rPr>
        <w:t>&lt;Article&gt;</w:t>
      </w:r>
      <w:r w:rsidRPr="00CA4534">
        <w:t>Člen 32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6E373D7" w14:textId="77777777" w:rsidTr="0059524E">
        <w:trPr>
          <w:trHeight w:hRule="exact" w:val="240"/>
          <w:jc w:val="center"/>
        </w:trPr>
        <w:tc>
          <w:tcPr>
            <w:tcW w:w="9752" w:type="dxa"/>
            <w:gridSpan w:val="2"/>
          </w:tcPr>
          <w:p w14:paraId="309A34AC" w14:textId="77777777" w:rsidR="00774A4C" w:rsidRPr="00CA4534" w:rsidRDefault="00774A4C" w:rsidP="0059524E"/>
        </w:tc>
      </w:tr>
      <w:tr w:rsidR="00774A4C" w:rsidRPr="00CA4534" w14:paraId="76D3BCAF" w14:textId="77777777" w:rsidTr="0059524E">
        <w:trPr>
          <w:trHeight w:val="240"/>
          <w:jc w:val="center"/>
        </w:trPr>
        <w:tc>
          <w:tcPr>
            <w:tcW w:w="4876" w:type="dxa"/>
          </w:tcPr>
          <w:p w14:paraId="7EDFD246" w14:textId="77777777" w:rsidR="00774A4C" w:rsidRPr="00CA4534" w:rsidRDefault="00774A4C" w:rsidP="0059524E">
            <w:pPr>
              <w:pStyle w:val="ColumnHeading"/>
            </w:pPr>
            <w:r w:rsidRPr="00CA4534">
              <w:t>Besedilo, ki ga predlaga Komisija</w:t>
            </w:r>
          </w:p>
        </w:tc>
        <w:tc>
          <w:tcPr>
            <w:tcW w:w="4876" w:type="dxa"/>
          </w:tcPr>
          <w:p w14:paraId="6B92B918" w14:textId="77777777" w:rsidR="00774A4C" w:rsidRPr="00CA4534" w:rsidRDefault="00774A4C" w:rsidP="0059524E">
            <w:pPr>
              <w:pStyle w:val="ColumnHeading"/>
            </w:pPr>
            <w:r w:rsidRPr="00CA4534">
              <w:t>Predlog spremembe</w:t>
            </w:r>
          </w:p>
        </w:tc>
      </w:tr>
      <w:tr w:rsidR="00774A4C" w:rsidRPr="00CA4534" w14:paraId="626DDC55" w14:textId="77777777" w:rsidTr="0059524E">
        <w:trPr>
          <w:jc w:val="center"/>
        </w:trPr>
        <w:tc>
          <w:tcPr>
            <w:tcW w:w="4876" w:type="dxa"/>
          </w:tcPr>
          <w:p w14:paraId="33FA863A" w14:textId="77777777" w:rsidR="00774A4C" w:rsidRPr="00CA4534" w:rsidRDefault="00774A4C" w:rsidP="0059524E">
            <w:pPr>
              <w:pStyle w:val="Normal6"/>
              <w:rPr>
                <w:b/>
                <w:i/>
              </w:rPr>
            </w:pPr>
            <w:r w:rsidRPr="00CA4534">
              <w:t>2.</w:t>
            </w:r>
            <w:r w:rsidRPr="00CA4534">
              <w:rPr>
                <w:b/>
                <w:i/>
              </w:rPr>
              <w:tab/>
            </w:r>
            <w:r w:rsidRPr="00CA4534">
              <w:t>V primeru mladoletnika brez spremstva začne rok</w:t>
            </w:r>
            <w:r w:rsidRPr="00CA4534">
              <w:rPr>
                <w:b/>
                <w:i/>
              </w:rPr>
              <w:t xml:space="preserve"> desetih</w:t>
            </w:r>
            <w:r w:rsidRPr="00CA4534">
              <w:t xml:space="preserve"> delovnih dni za vložitev prošnje iz člena 28(1) teči od trenutka, ko je za mladoletnika brez spremstva imenovan skrbnik in se je z njim srečal. Če skrbnik v</w:t>
            </w:r>
            <w:r w:rsidRPr="00CA4534">
              <w:rPr>
                <w:b/>
                <w:i/>
              </w:rPr>
              <w:t xml:space="preserve"> desetih</w:t>
            </w:r>
            <w:r w:rsidRPr="00CA4534">
              <w:t xml:space="preserve"> delovnih dneh ne vloži prošnje v imenu mladoletnika brez spremstva, prošnjo v imenu navedenega mladoletnika brez spremstva vloži organ za presojo</w:t>
            </w:r>
            <w:r w:rsidRPr="00CA4534">
              <w:rPr>
                <w:b/>
                <w:i/>
              </w:rPr>
              <w:t>, če na podlagi posamične presoje njegovega osebnega položaja meni, da bi zadevni mladoletnik lahko potreboval mednarodno zaščito</w:t>
            </w:r>
            <w:r w:rsidRPr="00CA4534">
              <w:t>.</w:t>
            </w:r>
          </w:p>
        </w:tc>
        <w:tc>
          <w:tcPr>
            <w:tcW w:w="4876" w:type="dxa"/>
          </w:tcPr>
          <w:p w14:paraId="2CFC3444" w14:textId="77777777" w:rsidR="00774A4C" w:rsidRPr="00CA4534" w:rsidRDefault="00774A4C" w:rsidP="0059524E">
            <w:pPr>
              <w:pStyle w:val="Normal6"/>
              <w:rPr>
                <w:b/>
                <w:i/>
              </w:rPr>
            </w:pPr>
            <w:r w:rsidRPr="00CA4534">
              <w:t>2.</w:t>
            </w:r>
            <w:r w:rsidRPr="00CA4534">
              <w:rPr>
                <w:b/>
                <w:i/>
              </w:rPr>
              <w:tab/>
            </w:r>
            <w:r w:rsidRPr="00CA4534">
              <w:t>V primeru mladoletnika brez spremstva začne rok</w:t>
            </w:r>
            <w:r w:rsidRPr="00CA4534">
              <w:rPr>
                <w:b/>
                <w:i/>
              </w:rPr>
              <w:t xml:space="preserve"> petnajstih</w:t>
            </w:r>
            <w:r w:rsidRPr="00CA4534">
              <w:t xml:space="preserve"> delovnih dni za vložitev prošnje iz člena 28(1) teči od trenutka, ko je za mladoletnika brez spremstva imenovan skrbnik in se je z njim srečal. Če skrbnik v</w:t>
            </w:r>
            <w:r w:rsidRPr="00CA4534">
              <w:rPr>
                <w:b/>
                <w:i/>
              </w:rPr>
              <w:t xml:space="preserve"> petnajstih</w:t>
            </w:r>
            <w:r w:rsidRPr="00CA4534">
              <w:t xml:space="preserve"> delovnih dneh ne vloži prošnje v imenu mladoletnika brez spremstva, prošnjo v imenu navedenega mladoletnika brez spremstva vloži organ za presojo.</w:t>
            </w:r>
          </w:p>
        </w:tc>
      </w:tr>
    </w:tbl>
    <w:p w14:paraId="2BAA9B9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B1FF394"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3D05B0B" w14:textId="749CE4A2" w:rsidR="00774A4C" w:rsidRPr="00CA4534" w:rsidRDefault="00774A4C" w:rsidP="00774A4C">
      <w:pPr>
        <w:pStyle w:val="Normal12Italic"/>
        <w:rPr>
          <w:lang w:val="sl-SI"/>
        </w:rPr>
      </w:pPr>
      <w:r w:rsidRPr="00CA4534">
        <w:rPr>
          <w:lang w:val="sl-SI"/>
        </w:rPr>
        <w:t xml:space="preserve">Usklajenost s predhodnimi predlogi sprememb. Ker </w:t>
      </w:r>
      <w:r w:rsidR="00A90AB2" w:rsidRPr="00CA4534">
        <w:rPr>
          <w:lang w:val="sl-SI"/>
        </w:rPr>
        <w:t xml:space="preserve">je v tem </w:t>
      </w:r>
      <w:r w:rsidRPr="00CA4534">
        <w:rPr>
          <w:lang w:val="sl-SI"/>
        </w:rPr>
        <w:t>odstavk</w:t>
      </w:r>
      <w:r w:rsidR="00A90AB2" w:rsidRPr="00CA4534">
        <w:rPr>
          <w:lang w:val="sl-SI"/>
        </w:rPr>
        <w:t>u</w:t>
      </w:r>
      <w:r w:rsidRPr="00CA4534">
        <w:rPr>
          <w:lang w:val="sl-SI"/>
        </w:rPr>
        <w:t xml:space="preserve"> obravnava</w:t>
      </w:r>
      <w:r w:rsidR="00A90AB2" w:rsidRPr="00CA4534">
        <w:rPr>
          <w:lang w:val="sl-SI"/>
        </w:rPr>
        <w:t>na</w:t>
      </w:r>
      <w:r w:rsidRPr="00CA4534">
        <w:rPr>
          <w:lang w:val="sl-SI"/>
        </w:rPr>
        <w:t xml:space="preserve"> vložitev prošnje, ki je že bila </w:t>
      </w:r>
      <w:r w:rsidR="00C23EA2" w:rsidRPr="00CA4534">
        <w:rPr>
          <w:lang w:val="sl-SI"/>
        </w:rPr>
        <w:t>podana</w:t>
      </w:r>
      <w:r w:rsidRPr="00CA4534">
        <w:rPr>
          <w:lang w:val="sl-SI"/>
        </w:rPr>
        <w:t xml:space="preserve">, organ za presojo v tej fazi ne more odločiti, ali mladoletnik potrebuje mednarodno zaščito, preden temeljito ne obravnava prošnje. Ker je mladoletnik brez spremstva že </w:t>
      </w:r>
      <w:r w:rsidR="00C23EA2" w:rsidRPr="00CA4534">
        <w:rPr>
          <w:lang w:val="sl-SI"/>
        </w:rPr>
        <w:t xml:space="preserve">podal </w:t>
      </w:r>
      <w:r w:rsidRPr="00CA4534">
        <w:rPr>
          <w:lang w:val="sl-SI"/>
        </w:rPr>
        <w:t>prošnjo, bi bilo treba prošnjo vložiti v njegovem imenu.</w:t>
      </w:r>
    </w:p>
    <w:p w14:paraId="0B418C84" w14:textId="77777777" w:rsidR="00774A4C" w:rsidRPr="00CA4534" w:rsidRDefault="00774A4C" w:rsidP="00774A4C">
      <w:r w:rsidRPr="00CA4534">
        <w:rPr>
          <w:rStyle w:val="HideTWBExt"/>
        </w:rPr>
        <w:t>&lt;/Amend&gt;</w:t>
      </w:r>
    </w:p>
    <w:p w14:paraId="6CB85D6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1076</w:t>
      </w:r>
      <w:r w:rsidRPr="00CA4534">
        <w:rPr>
          <w:rStyle w:val="HideTWBExt"/>
          <w:b w:val="0"/>
        </w:rPr>
        <w:t>&lt;/NumAm&gt;</w:t>
      </w:r>
    </w:p>
    <w:p w14:paraId="77E4DE49"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w:t>
      </w:r>
      <w:r w:rsidRPr="00CA4534">
        <w:rPr>
          <w:rStyle w:val="HideTWBExt"/>
          <w:b w:val="0"/>
        </w:rPr>
        <w:t>&lt;/Members&gt;</w:t>
      </w:r>
    </w:p>
    <w:p w14:paraId="22307FA5" w14:textId="77777777" w:rsidR="00774A4C" w:rsidRPr="00CA4534" w:rsidRDefault="00774A4C" w:rsidP="00774A4C">
      <w:pPr>
        <w:pStyle w:val="NormalBold"/>
      </w:pPr>
      <w:r w:rsidRPr="00CA4534">
        <w:rPr>
          <w:rStyle w:val="HideTWBExt"/>
          <w:b w:val="0"/>
        </w:rPr>
        <w:t>&lt;/RepeatBlock-By&gt;</w:t>
      </w:r>
    </w:p>
    <w:p w14:paraId="399DB0C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193F2AC" w14:textId="77777777" w:rsidR="00774A4C" w:rsidRPr="00CA4534" w:rsidRDefault="00774A4C" w:rsidP="00774A4C">
      <w:pPr>
        <w:pStyle w:val="NormalBold"/>
      </w:pPr>
      <w:r w:rsidRPr="00CA4534">
        <w:rPr>
          <w:rStyle w:val="HideTWBExt"/>
          <w:b w:val="0"/>
        </w:rPr>
        <w:t>&lt;Article&gt;</w:t>
      </w:r>
      <w:r w:rsidRPr="00CA4534">
        <w:t>Člen 32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C0CFD5D" w14:textId="77777777" w:rsidTr="0059524E">
        <w:trPr>
          <w:trHeight w:hRule="exact" w:val="240"/>
          <w:jc w:val="center"/>
        </w:trPr>
        <w:tc>
          <w:tcPr>
            <w:tcW w:w="9752" w:type="dxa"/>
            <w:gridSpan w:val="2"/>
          </w:tcPr>
          <w:p w14:paraId="53D1A0A7" w14:textId="77777777" w:rsidR="00774A4C" w:rsidRPr="00CA4534" w:rsidRDefault="00774A4C" w:rsidP="0059524E"/>
        </w:tc>
      </w:tr>
      <w:tr w:rsidR="00774A4C" w:rsidRPr="00CA4534" w14:paraId="5374A59F" w14:textId="77777777" w:rsidTr="0059524E">
        <w:trPr>
          <w:trHeight w:val="240"/>
          <w:jc w:val="center"/>
        </w:trPr>
        <w:tc>
          <w:tcPr>
            <w:tcW w:w="4876" w:type="dxa"/>
          </w:tcPr>
          <w:p w14:paraId="09609255" w14:textId="77777777" w:rsidR="00774A4C" w:rsidRPr="00CA4534" w:rsidRDefault="00774A4C" w:rsidP="0059524E">
            <w:pPr>
              <w:pStyle w:val="ColumnHeading"/>
            </w:pPr>
            <w:r w:rsidRPr="00CA4534">
              <w:t>Besedilo, ki ga predlaga Komisija</w:t>
            </w:r>
          </w:p>
        </w:tc>
        <w:tc>
          <w:tcPr>
            <w:tcW w:w="4876" w:type="dxa"/>
          </w:tcPr>
          <w:p w14:paraId="58DA8D89" w14:textId="77777777" w:rsidR="00774A4C" w:rsidRPr="00CA4534" w:rsidRDefault="00774A4C" w:rsidP="0059524E">
            <w:pPr>
              <w:pStyle w:val="ColumnHeading"/>
            </w:pPr>
            <w:r w:rsidRPr="00CA4534">
              <w:t>Predlog spremembe</w:t>
            </w:r>
          </w:p>
        </w:tc>
      </w:tr>
      <w:tr w:rsidR="00774A4C" w:rsidRPr="00CA4534" w14:paraId="33A42E74" w14:textId="77777777" w:rsidTr="0059524E">
        <w:trPr>
          <w:jc w:val="center"/>
        </w:trPr>
        <w:tc>
          <w:tcPr>
            <w:tcW w:w="4876" w:type="dxa"/>
          </w:tcPr>
          <w:p w14:paraId="3D02B155" w14:textId="77777777" w:rsidR="00774A4C" w:rsidRPr="00CA4534" w:rsidRDefault="00774A4C" w:rsidP="0059524E">
            <w:pPr>
              <w:pStyle w:val="Normal6"/>
              <w:rPr>
                <w:b/>
                <w:i/>
              </w:rPr>
            </w:pPr>
            <w:r w:rsidRPr="00CA4534">
              <w:t>2.</w:t>
            </w:r>
            <w:r w:rsidRPr="00CA4534">
              <w:rPr>
                <w:b/>
                <w:i/>
              </w:rPr>
              <w:tab/>
            </w:r>
            <w:r w:rsidRPr="00CA4534">
              <w:t>V primeru mladoletnika brez spremstva začne rok desetih delovnih dni za vložitev prošnje iz člena 28(1) teči od trenutka, ko je za mladoletnika brez spremstva imenovan skrbnik in se je z njim srečal. Če skrbnik v desetih delovnih dneh ne vloži prošnje v imenu mladoletnika brez spremstva, prošnjo v imenu navedenega mladoletnika brez spremstva vloži organ za presojo</w:t>
            </w:r>
            <w:r w:rsidRPr="00CA4534">
              <w:rPr>
                <w:b/>
                <w:i/>
              </w:rPr>
              <w:t>, če na podlagi posamične presoje njegovega osebnega položaja meni, da bi zadevni mladoletnik lahko potreboval mednarodno zaščito</w:t>
            </w:r>
            <w:r w:rsidRPr="00CA4534">
              <w:t>.</w:t>
            </w:r>
          </w:p>
        </w:tc>
        <w:tc>
          <w:tcPr>
            <w:tcW w:w="4876" w:type="dxa"/>
          </w:tcPr>
          <w:p w14:paraId="2B59EB4A" w14:textId="77777777" w:rsidR="00774A4C" w:rsidRPr="00CA4534" w:rsidRDefault="00774A4C" w:rsidP="0059524E">
            <w:pPr>
              <w:pStyle w:val="Normal6"/>
              <w:rPr>
                <w:b/>
                <w:i/>
              </w:rPr>
            </w:pPr>
            <w:r w:rsidRPr="00CA4534">
              <w:t>2.</w:t>
            </w:r>
            <w:r w:rsidRPr="00CA4534">
              <w:rPr>
                <w:b/>
                <w:i/>
              </w:rPr>
              <w:tab/>
            </w:r>
            <w:r w:rsidRPr="00CA4534">
              <w:t>V primeru mladoletnika brez spremstva začne rok desetih delovnih dni za vložitev prošnje iz člena 28(1) teči od trenutka, ko je za mladoletnika brez spremstva imenovan skrbnik in se je z njim srečal. Če skrbnik v desetih delovnih dneh ne vloži prošnje v imenu mladoletnika brez spremstva, prošnjo v imenu navedenega mladoletnika brez spremstva vloži organ za presojo.</w:t>
            </w:r>
          </w:p>
        </w:tc>
      </w:tr>
    </w:tbl>
    <w:p w14:paraId="3C96F74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69A12AD" w14:textId="77777777" w:rsidR="00774A4C" w:rsidRPr="00CA4534" w:rsidRDefault="00774A4C" w:rsidP="00774A4C">
      <w:r w:rsidRPr="00CA4534">
        <w:rPr>
          <w:rStyle w:val="HideTWBExt"/>
        </w:rPr>
        <w:t>&lt;/Amend&gt;</w:t>
      </w:r>
    </w:p>
    <w:p w14:paraId="5FCB382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1077</w:t>
      </w:r>
      <w:r w:rsidRPr="00CA4534">
        <w:rPr>
          <w:rStyle w:val="HideTWBExt"/>
          <w:b w:val="0"/>
        </w:rPr>
        <w:t>&lt;/NumAm&gt;</w:t>
      </w:r>
    </w:p>
    <w:p w14:paraId="12374BE7"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6E6794D0" w14:textId="77777777" w:rsidR="00774A4C" w:rsidRPr="00CA4534" w:rsidRDefault="00774A4C" w:rsidP="00774A4C">
      <w:pPr>
        <w:pStyle w:val="NormalBold"/>
      </w:pPr>
      <w:r w:rsidRPr="00CA4534">
        <w:rPr>
          <w:rStyle w:val="HideTWBExt"/>
          <w:b w:val="0"/>
        </w:rPr>
        <w:t>&lt;/RepeatBlock-By&gt;</w:t>
      </w:r>
    </w:p>
    <w:p w14:paraId="16C4DCB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954E4CD" w14:textId="77777777" w:rsidR="00774A4C" w:rsidRPr="00CA4534" w:rsidRDefault="00774A4C" w:rsidP="00774A4C">
      <w:pPr>
        <w:pStyle w:val="NormalBold"/>
      </w:pPr>
      <w:r w:rsidRPr="00CA4534">
        <w:rPr>
          <w:rStyle w:val="HideTWBExt"/>
          <w:b w:val="0"/>
        </w:rPr>
        <w:t>&lt;Article&gt;</w:t>
      </w:r>
      <w:r w:rsidRPr="00CA4534">
        <w:t>Člen 32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A71E0D2" w14:textId="77777777" w:rsidTr="0059524E">
        <w:trPr>
          <w:trHeight w:hRule="exact" w:val="240"/>
          <w:jc w:val="center"/>
        </w:trPr>
        <w:tc>
          <w:tcPr>
            <w:tcW w:w="9752" w:type="dxa"/>
            <w:gridSpan w:val="2"/>
          </w:tcPr>
          <w:p w14:paraId="68DA5168" w14:textId="77777777" w:rsidR="00774A4C" w:rsidRPr="00CA4534" w:rsidRDefault="00774A4C" w:rsidP="0059524E"/>
        </w:tc>
      </w:tr>
      <w:tr w:rsidR="00774A4C" w:rsidRPr="00CA4534" w14:paraId="52814E0F" w14:textId="77777777" w:rsidTr="0059524E">
        <w:trPr>
          <w:trHeight w:val="240"/>
          <w:jc w:val="center"/>
        </w:trPr>
        <w:tc>
          <w:tcPr>
            <w:tcW w:w="4876" w:type="dxa"/>
          </w:tcPr>
          <w:p w14:paraId="1DCA8A32" w14:textId="77777777" w:rsidR="00774A4C" w:rsidRPr="00CA4534" w:rsidRDefault="00774A4C" w:rsidP="0059524E">
            <w:pPr>
              <w:pStyle w:val="ColumnHeading"/>
            </w:pPr>
            <w:r w:rsidRPr="00CA4534">
              <w:t>Besedilo, ki ga predlaga Komisija</w:t>
            </w:r>
          </w:p>
        </w:tc>
        <w:tc>
          <w:tcPr>
            <w:tcW w:w="4876" w:type="dxa"/>
          </w:tcPr>
          <w:p w14:paraId="7E245296" w14:textId="77777777" w:rsidR="00774A4C" w:rsidRPr="00CA4534" w:rsidRDefault="00774A4C" w:rsidP="0059524E">
            <w:pPr>
              <w:pStyle w:val="ColumnHeading"/>
            </w:pPr>
            <w:r w:rsidRPr="00CA4534">
              <w:t>Predlog spremembe</w:t>
            </w:r>
          </w:p>
        </w:tc>
      </w:tr>
      <w:tr w:rsidR="00774A4C" w:rsidRPr="00CA4534" w14:paraId="0357CC6D" w14:textId="77777777" w:rsidTr="0059524E">
        <w:trPr>
          <w:jc w:val="center"/>
        </w:trPr>
        <w:tc>
          <w:tcPr>
            <w:tcW w:w="4876" w:type="dxa"/>
          </w:tcPr>
          <w:p w14:paraId="459C822C" w14:textId="77777777" w:rsidR="00774A4C" w:rsidRPr="00CA4534" w:rsidRDefault="00774A4C" w:rsidP="0059524E">
            <w:pPr>
              <w:pStyle w:val="Normal6"/>
              <w:rPr>
                <w:b/>
                <w:i/>
              </w:rPr>
            </w:pPr>
            <w:r w:rsidRPr="00CA4534">
              <w:t>2.</w:t>
            </w:r>
            <w:r w:rsidRPr="00CA4534">
              <w:rPr>
                <w:b/>
                <w:i/>
              </w:rPr>
              <w:tab/>
            </w:r>
            <w:r w:rsidRPr="00CA4534">
              <w:t>V primeru mladoletnika brez spremstva začne rok</w:t>
            </w:r>
            <w:r w:rsidRPr="00CA4534">
              <w:rPr>
                <w:b/>
                <w:i/>
              </w:rPr>
              <w:t xml:space="preserve"> desetih</w:t>
            </w:r>
            <w:r w:rsidRPr="00CA4534">
              <w:t xml:space="preserve"> delovnih dni za vložitev prošnje iz člena 28(1) teči od trenutka, ko je za mladoletnika brez spremstva imenovan skrbnik in se je z njim srečal. Če skrbnik v</w:t>
            </w:r>
            <w:r w:rsidRPr="00CA4534">
              <w:rPr>
                <w:b/>
                <w:i/>
              </w:rPr>
              <w:t xml:space="preserve"> desetih</w:t>
            </w:r>
            <w:r w:rsidRPr="00CA4534">
              <w:t xml:space="preserve"> delovnih dneh ne vloži prošnje v imenu mladoletnika brez spremstva, prošnjo v imenu navedenega mladoletnika brez spremstva vloži organ za presojo</w:t>
            </w:r>
            <w:r w:rsidRPr="00CA4534">
              <w:rPr>
                <w:b/>
                <w:i/>
              </w:rPr>
              <w:t>, če na podlagi posamične presoje njegovega osebnega položaja meni, da bi zadevni mladoletnik lahko potreboval mednarodno zaščito</w:t>
            </w:r>
            <w:r w:rsidRPr="00CA4534">
              <w:t>.</w:t>
            </w:r>
          </w:p>
        </w:tc>
        <w:tc>
          <w:tcPr>
            <w:tcW w:w="4876" w:type="dxa"/>
          </w:tcPr>
          <w:p w14:paraId="203A9AF8" w14:textId="77777777" w:rsidR="00774A4C" w:rsidRPr="00CA4534" w:rsidRDefault="00774A4C" w:rsidP="0059524E">
            <w:pPr>
              <w:pStyle w:val="Normal6"/>
              <w:rPr>
                <w:b/>
                <w:i/>
              </w:rPr>
            </w:pPr>
            <w:r w:rsidRPr="00CA4534">
              <w:t>2.</w:t>
            </w:r>
            <w:r w:rsidRPr="00CA4534">
              <w:rPr>
                <w:b/>
                <w:i/>
              </w:rPr>
              <w:tab/>
            </w:r>
            <w:r w:rsidRPr="00CA4534">
              <w:t>V primeru mladoletnika brez spremstva začne rok</w:t>
            </w:r>
            <w:r w:rsidRPr="00CA4534">
              <w:rPr>
                <w:b/>
                <w:i/>
              </w:rPr>
              <w:t xml:space="preserve"> dvajsetih</w:t>
            </w:r>
            <w:r w:rsidRPr="00CA4534">
              <w:t xml:space="preserve"> delovnih dni za vložitev prošnje iz člena 28(1) teči od trenutka, ko je za mladoletnika brez spremstva imenovan skrbnik in se je z njim srečal. Če skrbnik v</w:t>
            </w:r>
            <w:r w:rsidRPr="00CA4534">
              <w:rPr>
                <w:b/>
                <w:i/>
              </w:rPr>
              <w:t xml:space="preserve"> dvajsetih</w:t>
            </w:r>
            <w:r w:rsidRPr="00CA4534">
              <w:t xml:space="preserve"> delovnih dneh ne vloži prošnje v imenu mladoletnika brez spremstva, prošnjo v imenu navedenega mladoletnika brez spremstva vloži organ za presojo.</w:t>
            </w:r>
          </w:p>
        </w:tc>
      </w:tr>
    </w:tbl>
    <w:p w14:paraId="5A4A2B2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A65F119" w14:textId="77777777" w:rsidR="00774A4C" w:rsidRPr="00CA4534" w:rsidRDefault="00774A4C" w:rsidP="00774A4C">
      <w:r w:rsidRPr="00CA4534">
        <w:rPr>
          <w:rStyle w:val="HideTWBExt"/>
        </w:rPr>
        <w:t>&lt;/Amend&gt;</w:t>
      </w:r>
    </w:p>
    <w:p w14:paraId="63DF30E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1078</w:t>
      </w:r>
      <w:r w:rsidRPr="00CA4534">
        <w:rPr>
          <w:rStyle w:val="HideTWBExt"/>
          <w:b w:val="0"/>
        </w:rPr>
        <w:t>&lt;/NumAm&gt;</w:t>
      </w:r>
    </w:p>
    <w:p w14:paraId="04652D66"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88B5D19"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57F6704"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139FE39D" w14:textId="77777777" w:rsidR="00774A4C" w:rsidRPr="00CA4534" w:rsidRDefault="00774A4C" w:rsidP="00774A4C">
      <w:pPr>
        <w:pStyle w:val="NormalBold"/>
      </w:pPr>
      <w:r w:rsidRPr="00CA4534">
        <w:rPr>
          <w:rStyle w:val="HideTWBExt"/>
          <w:b w:val="0"/>
        </w:rPr>
        <w:t>&lt;/RepeatBlock-By&gt;</w:t>
      </w:r>
    </w:p>
    <w:p w14:paraId="77EBCBB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BF3D300" w14:textId="77777777" w:rsidR="00774A4C" w:rsidRPr="00CA4534" w:rsidRDefault="00774A4C" w:rsidP="00774A4C">
      <w:pPr>
        <w:pStyle w:val="NormalBold"/>
      </w:pPr>
      <w:r w:rsidRPr="00CA4534">
        <w:rPr>
          <w:rStyle w:val="HideTWBExt"/>
          <w:b w:val="0"/>
        </w:rPr>
        <w:t>&lt;Article&gt;</w:t>
      </w:r>
      <w:r w:rsidRPr="00CA4534">
        <w:t>Člen 32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5C4B220" w14:textId="77777777" w:rsidTr="0059524E">
        <w:trPr>
          <w:trHeight w:hRule="exact" w:val="240"/>
          <w:jc w:val="center"/>
        </w:trPr>
        <w:tc>
          <w:tcPr>
            <w:tcW w:w="9752" w:type="dxa"/>
            <w:gridSpan w:val="2"/>
          </w:tcPr>
          <w:p w14:paraId="43F26976" w14:textId="77777777" w:rsidR="00774A4C" w:rsidRPr="00CA4534" w:rsidRDefault="00774A4C" w:rsidP="0059524E"/>
        </w:tc>
      </w:tr>
      <w:tr w:rsidR="00774A4C" w:rsidRPr="00CA4534" w14:paraId="457F8419" w14:textId="77777777" w:rsidTr="0059524E">
        <w:trPr>
          <w:trHeight w:val="240"/>
          <w:jc w:val="center"/>
        </w:trPr>
        <w:tc>
          <w:tcPr>
            <w:tcW w:w="4876" w:type="dxa"/>
          </w:tcPr>
          <w:p w14:paraId="25F262CC" w14:textId="77777777" w:rsidR="00774A4C" w:rsidRPr="00CA4534" w:rsidRDefault="00774A4C" w:rsidP="0059524E">
            <w:pPr>
              <w:pStyle w:val="ColumnHeading"/>
            </w:pPr>
            <w:r w:rsidRPr="00CA4534">
              <w:t>Besedilo, ki ga predlaga Komisija</w:t>
            </w:r>
          </w:p>
        </w:tc>
        <w:tc>
          <w:tcPr>
            <w:tcW w:w="4876" w:type="dxa"/>
          </w:tcPr>
          <w:p w14:paraId="5EC4F889" w14:textId="77777777" w:rsidR="00774A4C" w:rsidRPr="00CA4534" w:rsidRDefault="00774A4C" w:rsidP="0059524E">
            <w:pPr>
              <w:pStyle w:val="ColumnHeading"/>
            </w:pPr>
            <w:r w:rsidRPr="00CA4534">
              <w:t>Predlog spremembe</w:t>
            </w:r>
          </w:p>
        </w:tc>
      </w:tr>
      <w:tr w:rsidR="00774A4C" w:rsidRPr="00CA4534" w14:paraId="21FC5809" w14:textId="77777777" w:rsidTr="0059524E">
        <w:trPr>
          <w:jc w:val="center"/>
        </w:trPr>
        <w:tc>
          <w:tcPr>
            <w:tcW w:w="4876" w:type="dxa"/>
          </w:tcPr>
          <w:p w14:paraId="47FB953D" w14:textId="77777777" w:rsidR="00774A4C" w:rsidRPr="00CA4534" w:rsidRDefault="00774A4C" w:rsidP="0059524E">
            <w:pPr>
              <w:pStyle w:val="Normal6"/>
              <w:rPr>
                <w:b/>
                <w:i/>
              </w:rPr>
            </w:pPr>
            <w:r w:rsidRPr="00CA4534">
              <w:t>2.</w:t>
            </w:r>
            <w:r w:rsidRPr="00CA4534">
              <w:rPr>
                <w:b/>
                <w:i/>
              </w:rPr>
              <w:tab/>
            </w:r>
            <w:r w:rsidRPr="00CA4534">
              <w:t>V primeru mladoletnika brez spremstva začne rok</w:t>
            </w:r>
            <w:r w:rsidRPr="00CA4534">
              <w:rPr>
                <w:b/>
                <w:i/>
              </w:rPr>
              <w:t xml:space="preserve"> desetih</w:t>
            </w:r>
            <w:r w:rsidRPr="00CA4534">
              <w:t xml:space="preserve"> delovnih dni za vložitev prošnje iz člena 28(1) teči od trenutka, ko je za mladoletnika brez spremstva imenovan skrbnik in se je z njim srečal. Če skrbnik v</w:t>
            </w:r>
            <w:r w:rsidRPr="00CA4534">
              <w:rPr>
                <w:b/>
                <w:i/>
              </w:rPr>
              <w:t xml:space="preserve"> desetih</w:t>
            </w:r>
            <w:r w:rsidRPr="00CA4534">
              <w:t xml:space="preserve"> delovnih dneh ne vloži prošnje v imenu mladoletnika brez spremstva, prošnjo v imenu navedenega mladoletnika brez spremstva vloži organ za presojo, če na podlagi posamične presoje njegovega osebnega položaja meni, da bi zadevni mladoletnik lahko potreboval mednarodno zaščito.</w:t>
            </w:r>
          </w:p>
        </w:tc>
        <w:tc>
          <w:tcPr>
            <w:tcW w:w="4876" w:type="dxa"/>
          </w:tcPr>
          <w:p w14:paraId="19991D0E" w14:textId="77777777" w:rsidR="00774A4C" w:rsidRPr="00CA4534" w:rsidRDefault="00774A4C" w:rsidP="0059524E">
            <w:pPr>
              <w:pStyle w:val="Normal6"/>
              <w:rPr>
                <w:b/>
                <w:i/>
              </w:rPr>
            </w:pPr>
            <w:r w:rsidRPr="00CA4534">
              <w:t>2.</w:t>
            </w:r>
            <w:r w:rsidRPr="00CA4534">
              <w:rPr>
                <w:b/>
                <w:i/>
              </w:rPr>
              <w:tab/>
            </w:r>
            <w:r w:rsidRPr="00CA4534">
              <w:t>V primeru mladoletnika brez spremstva začne rok</w:t>
            </w:r>
            <w:r w:rsidRPr="00CA4534">
              <w:rPr>
                <w:b/>
                <w:i/>
              </w:rPr>
              <w:t xml:space="preserve"> dvajsetih</w:t>
            </w:r>
            <w:r w:rsidRPr="00CA4534">
              <w:t xml:space="preserve"> delovnih dni za vložitev prošnje iz člena 28(1) teči od trenutka, ko je za mladoletnika brez spremstva imenovan skrbnik in se je z njim srečal. Če skrbnik v</w:t>
            </w:r>
            <w:r w:rsidRPr="00CA4534">
              <w:rPr>
                <w:b/>
                <w:i/>
              </w:rPr>
              <w:t xml:space="preserve"> dvajsetih</w:t>
            </w:r>
            <w:r w:rsidRPr="00CA4534">
              <w:t xml:space="preserve"> delovnih dneh ne vloži prošnje v imenu mladoletnika brez spremstva, prošnjo v imenu navedenega mladoletnika brez spremstva vloži organ za presojo, če na podlagi posamične presoje njegovega osebnega položaja meni, da bi zadevni mladoletnik lahko potreboval mednarodno zaščito.</w:t>
            </w:r>
          </w:p>
        </w:tc>
      </w:tr>
    </w:tbl>
    <w:p w14:paraId="68CA22B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DA2B154" w14:textId="77777777" w:rsidR="00774A4C" w:rsidRPr="00CA4534" w:rsidRDefault="00774A4C" w:rsidP="00774A4C">
      <w:r w:rsidRPr="00CA4534">
        <w:rPr>
          <w:rStyle w:val="HideTWBExt"/>
        </w:rPr>
        <w:t>&lt;/Amend&gt;</w:t>
      </w:r>
    </w:p>
    <w:p w14:paraId="5579BE1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1079</w:t>
      </w:r>
      <w:r w:rsidRPr="00CA4534">
        <w:rPr>
          <w:rStyle w:val="HideTWBExt"/>
          <w:b w:val="0"/>
        </w:rPr>
        <w:t>&lt;/NumAm&gt;</w:t>
      </w:r>
    </w:p>
    <w:p w14:paraId="3A7EDC7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2FDB8B3B" w14:textId="77777777" w:rsidR="00774A4C" w:rsidRPr="00CA4534" w:rsidRDefault="00774A4C" w:rsidP="00774A4C">
      <w:pPr>
        <w:pStyle w:val="NormalBold"/>
      </w:pPr>
      <w:r w:rsidRPr="00CA4534">
        <w:rPr>
          <w:rStyle w:val="HideTWBExt"/>
          <w:b w:val="0"/>
        </w:rPr>
        <w:t>&lt;/RepeatBlock-By&gt;</w:t>
      </w:r>
    </w:p>
    <w:p w14:paraId="1479286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70FECAF" w14:textId="77777777" w:rsidR="00774A4C" w:rsidRPr="00CA4534" w:rsidRDefault="00774A4C" w:rsidP="00774A4C">
      <w:pPr>
        <w:pStyle w:val="NormalBold"/>
      </w:pPr>
      <w:r w:rsidRPr="00CA4534">
        <w:rPr>
          <w:rStyle w:val="HideTWBExt"/>
          <w:b w:val="0"/>
        </w:rPr>
        <w:t>&lt;Article&gt;</w:t>
      </w:r>
      <w:r w:rsidRPr="00CA4534">
        <w:t>Člen 32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1A6F7AE" w14:textId="77777777" w:rsidTr="0059524E">
        <w:trPr>
          <w:trHeight w:hRule="exact" w:val="240"/>
          <w:jc w:val="center"/>
        </w:trPr>
        <w:tc>
          <w:tcPr>
            <w:tcW w:w="9752" w:type="dxa"/>
            <w:gridSpan w:val="2"/>
          </w:tcPr>
          <w:p w14:paraId="08F7B352" w14:textId="77777777" w:rsidR="00774A4C" w:rsidRPr="00CA4534" w:rsidRDefault="00774A4C" w:rsidP="0059524E"/>
        </w:tc>
      </w:tr>
      <w:tr w:rsidR="00774A4C" w:rsidRPr="00CA4534" w14:paraId="03BCCEDE" w14:textId="77777777" w:rsidTr="0059524E">
        <w:trPr>
          <w:trHeight w:val="240"/>
          <w:jc w:val="center"/>
        </w:trPr>
        <w:tc>
          <w:tcPr>
            <w:tcW w:w="4876" w:type="dxa"/>
          </w:tcPr>
          <w:p w14:paraId="1D788C1B" w14:textId="77777777" w:rsidR="00774A4C" w:rsidRPr="00CA4534" w:rsidRDefault="00774A4C" w:rsidP="0059524E">
            <w:pPr>
              <w:pStyle w:val="ColumnHeading"/>
            </w:pPr>
            <w:r w:rsidRPr="00CA4534">
              <w:t>Besedilo, ki ga predlaga Komisija</w:t>
            </w:r>
          </w:p>
        </w:tc>
        <w:tc>
          <w:tcPr>
            <w:tcW w:w="4876" w:type="dxa"/>
          </w:tcPr>
          <w:p w14:paraId="34A39CA2" w14:textId="77777777" w:rsidR="00774A4C" w:rsidRPr="00CA4534" w:rsidRDefault="00774A4C" w:rsidP="0059524E">
            <w:pPr>
              <w:pStyle w:val="ColumnHeading"/>
            </w:pPr>
            <w:r w:rsidRPr="00CA4534">
              <w:t>Predlog spremembe</w:t>
            </w:r>
          </w:p>
        </w:tc>
      </w:tr>
      <w:tr w:rsidR="00774A4C" w:rsidRPr="00CA4534" w14:paraId="4A4F9916" w14:textId="77777777" w:rsidTr="0059524E">
        <w:trPr>
          <w:jc w:val="center"/>
        </w:trPr>
        <w:tc>
          <w:tcPr>
            <w:tcW w:w="4876" w:type="dxa"/>
          </w:tcPr>
          <w:p w14:paraId="7D58D038" w14:textId="77777777" w:rsidR="00774A4C" w:rsidRPr="00CA4534" w:rsidRDefault="00774A4C" w:rsidP="0059524E">
            <w:pPr>
              <w:pStyle w:val="Normal6"/>
              <w:rPr>
                <w:b/>
                <w:i/>
              </w:rPr>
            </w:pPr>
            <w:r w:rsidRPr="00CA4534">
              <w:rPr>
                <w:b/>
                <w:i/>
              </w:rPr>
              <w:t>3.</w:t>
            </w:r>
            <w:r w:rsidRPr="00CA4534">
              <w:rPr>
                <w:b/>
                <w:i/>
              </w:rPr>
              <w:tab/>
              <w:t>Organi iz odstavka 10 Direktive 2008/115/ES imajo pravico vložiti prošnjo za mednarodno zaščito v imenu mladoletnika brez spremstva, če ti organi na podlagi posamične presoje njegovega osebnega položaja menijo, da bi mladoletnik lahko potreboval mednarodno zaščito.</w:t>
            </w:r>
          </w:p>
        </w:tc>
        <w:tc>
          <w:tcPr>
            <w:tcW w:w="4876" w:type="dxa"/>
          </w:tcPr>
          <w:p w14:paraId="5338EFAD" w14:textId="77777777" w:rsidR="00774A4C" w:rsidRPr="00CA4534" w:rsidRDefault="00774A4C" w:rsidP="0059524E">
            <w:pPr>
              <w:pStyle w:val="Normal6"/>
              <w:rPr>
                <w:b/>
                <w:i/>
              </w:rPr>
            </w:pPr>
            <w:r w:rsidRPr="00CA4534">
              <w:rPr>
                <w:b/>
                <w:i/>
              </w:rPr>
              <w:t>črtano</w:t>
            </w:r>
          </w:p>
        </w:tc>
      </w:tr>
    </w:tbl>
    <w:p w14:paraId="6AB0C7A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AE7D8F0" w14:textId="77777777" w:rsidR="00774A4C" w:rsidRPr="00CA4534" w:rsidRDefault="00774A4C" w:rsidP="00774A4C">
      <w:r w:rsidRPr="00CA4534">
        <w:rPr>
          <w:rStyle w:val="HideTWBExt"/>
        </w:rPr>
        <w:t>&lt;/Amend&gt;</w:t>
      </w:r>
    </w:p>
    <w:p w14:paraId="4B7A3A6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1080</w:t>
      </w:r>
      <w:r w:rsidRPr="00CA4534">
        <w:rPr>
          <w:rStyle w:val="HideTWBExt"/>
          <w:b w:val="0"/>
        </w:rPr>
        <w:t>&lt;/NumAm&gt;</w:t>
      </w:r>
    </w:p>
    <w:p w14:paraId="2B1FDC6F"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005865B2" w14:textId="77777777" w:rsidR="00774A4C" w:rsidRPr="00CA4534" w:rsidRDefault="00774A4C" w:rsidP="00774A4C">
      <w:pPr>
        <w:pStyle w:val="NormalBold"/>
      </w:pPr>
      <w:r w:rsidRPr="00CA4534">
        <w:rPr>
          <w:rStyle w:val="HideTWBExt"/>
          <w:b w:val="0"/>
        </w:rPr>
        <w:t>&lt;/RepeatBlock-By&gt;</w:t>
      </w:r>
    </w:p>
    <w:p w14:paraId="5A42093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267B176" w14:textId="77777777" w:rsidR="00774A4C" w:rsidRPr="00CA4534" w:rsidRDefault="00774A4C" w:rsidP="00774A4C">
      <w:pPr>
        <w:pStyle w:val="NormalBold"/>
      </w:pPr>
      <w:r w:rsidRPr="00CA4534">
        <w:rPr>
          <w:rStyle w:val="HideTWBExt"/>
          <w:b w:val="0"/>
        </w:rPr>
        <w:t>&lt;Article&gt;</w:t>
      </w:r>
      <w:r w:rsidRPr="00CA4534">
        <w:t>Člen 33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C1662FB" w14:textId="77777777" w:rsidTr="0059524E">
        <w:trPr>
          <w:trHeight w:hRule="exact" w:val="240"/>
          <w:jc w:val="center"/>
        </w:trPr>
        <w:tc>
          <w:tcPr>
            <w:tcW w:w="9752" w:type="dxa"/>
            <w:gridSpan w:val="2"/>
          </w:tcPr>
          <w:p w14:paraId="4F0FCC1D" w14:textId="77777777" w:rsidR="00774A4C" w:rsidRPr="00CA4534" w:rsidRDefault="00774A4C" w:rsidP="0059524E"/>
        </w:tc>
      </w:tr>
      <w:tr w:rsidR="00774A4C" w:rsidRPr="00CA4534" w14:paraId="43F1EB3C" w14:textId="77777777" w:rsidTr="0059524E">
        <w:trPr>
          <w:trHeight w:val="240"/>
          <w:jc w:val="center"/>
        </w:trPr>
        <w:tc>
          <w:tcPr>
            <w:tcW w:w="4876" w:type="dxa"/>
          </w:tcPr>
          <w:p w14:paraId="71E006FB" w14:textId="77777777" w:rsidR="00774A4C" w:rsidRPr="00CA4534" w:rsidRDefault="00774A4C" w:rsidP="0059524E">
            <w:pPr>
              <w:pStyle w:val="ColumnHeading"/>
            </w:pPr>
            <w:r w:rsidRPr="00CA4534">
              <w:t>Besedilo, ki ga predlaga Komisija</w:t>
            </w:r>
          </w:p>
        </w:tc>
        <w:tc>
          <w:tcPr>
            <w:tcW w:w="4876" w:type="dxa"/>
          </w:tcPr>
          <w:p w14:paraId="3A78B62F" w14:textId="77777777" w:rsidR="00774A4C" w:rsidRPr="00CA4534" w:rsidRDefault="00774A4C" w:rsidP="0059524E">
            <w:pPr>
              <w:pStyle w:val="ColumnHeading"/>
            </w:pPr>
            <w:r w:rsidRPr="00CA4534">
              <w:t>Predlog spremembe</w:t>
            </w:r>
          </w:p>
        </w:tc>
      </w:tr>
      <w:tr w:rsidR="00774A4C" w:rsidRPr="00CA4534" w14:paraId="08D91A1A" w14:textId="77777777" w:rsidTr="0059524E">
        <w:trPr>
          <w:jc w:val="center"/>
        </w:trPr>
        <w:tc>
          <w:tcPr>
            <w:tcW w:w="4876" w:type="dxa"/>
          </w:tcPr>
          <w:p w14:paraId="32DA458C" w14:textId="77777777" w:rsidR="00774A4C" w:rsidRPr="00CA4534" w:rsidRDefault="00774A4C" w:rsidP="0059524E">
            <w:pPr>
              <w:pStyle w:val="Normal6"/>
              <w:rPr>
                <w:b/>
                <w:i/>
              </w:rPr>
            </w:pPr>
            <w:r w:rsidRPr="00CA4534">
              <w:rPr>
                <w:b/>
                <w:i/>
              </w:rPr>
              <w:t>2.</w:t>
            </w:r>
            <w:r w:rsidRPr="00CA4534">
              <w:rPr>
                <w:b/>
                <w:i/>
              </w:rPr>
              <w:tab/>
              <w:t>Organ za presojo o prošnjah za mednarodno zaščito odloča po ustrezni obravnavi prošnje glede njene dopustnosti ali vsebine. Organ za presojo prošnje obravnava objektivno, nepristransko in posamično. Za namene obravnave prošnje upošteva naslednje:</w:t>
            </w:r>
          </w:p>
        </w:tc>
        <w:tc>
          <w:tcPr>
            <w:tcW w:w="4876" w:type="dxa"/>
          </w:tcPr>
          <w:p w14:paraId="7AAAE326" w14:textId="77777777" w:rsidR="00774A4C" w:rsidRPr="00CA4534" w:rsidRDefault="00774A4C" w:rsidP="0059524E">
            <w:pPr>
              <w:pStyle w:val="Normal6"/>
              <w:rPr>
                <w:b/>
                <w:i/>
              </w:rPr>
            </w:pPr>
            <w:r w:rsidRPr="00CA4534">
              <w:rPr>
                <w:b/>
                <w:i/>
              </w:rPr>
              <w:t>črtano</w:t>
            </w:r>
          </w:p>
        </w:tc>
      </w:tr>
      <w:tr w:rsidR="00774A4C" w:rsidRPr="00CA4534" w14:paraId="7EC84049" w14:textId="77777777" w:rsidTr="0059524E">
        <w:trPr>
          <w:jc w:val="center"/>
        </w:trPr>
        <w:tc>
          <w:tcPr>
            <w:tcW w:w="4876" w:type="dxa"/>
          </w:tcPr>
          <w:p w14:paraId="0BCAFD23" w14:textId="77777777" w:rsidR="00774A4C" w:rsidRPr="00CA4534" w:rsidRDefault="00774A4C" w:rsidP="0059524E">
            <w:pPr>
              <w:pStyle w:val="Normal6"/>
              <w:rPr>
                <w:b/>
                <w:i/>
              </w:rPr>
            </w:pPr>
            <w:r w:rsidRPr="00CA4534">
              <w:rPr>
                <w:b/>
                <w:i/>
              </w:rPr>
              <w:t>(a) relevantne izjave in dokumentacijo, ki jih predloži prosilec, vključno z informacijami o tem, ali je bil ali bi lahko bil prosilec podvržen preganjanju oziroma resni škodi;</w:t>
            </w:r>
          </w:p>
        </w:tc>
        <w:tc>
          <w:tcPr>
            <w:tcW w:w="4876" w:type="dxa"/>
          </w:tcPr>
          <w:p w14:paraId="055DE935" w14:textId="77777777" w:rsidR="00774A4C" w:rsidRPr="00CA4534" w:rsidRDefault="00774A4C" w:rsidP="0059524E">
            <w:pPr>
              <w:pStyle w:val="Normal6"/>
            </w:pPr>
          </w:p>
        </w:tc>
      </w:tr>
      <w:tr w:rsidR="00774A4C" w:rsidRPr="00CA4534" w14:paraId="33424AB4" w14:textId="77777777" w:rsidTr="0059524E">
        <w:trPr>
          <w:jc w:val="center"/>
        </w:trPr>
        <w:tc>
          <w:tcPr>
            <w:tcW w:w="4876" w:type="dxa"/>
          </w:tcPr>
          <w:p w14:paraId="63572CE6" w14:textId="77777777" w:rsidR="00774A4C" w:rsidRPr="00CA4534" w:rsidRDefault="00774A4C" w:rsidP="0059524E">
            <w:pPr>
              <w:pStyle w:val="Normal6"/>
              <w:rPr>
                <w:b/>
                <w:i/>
              </w:rPr>
            </w:pPr>
            <w:r w:rsidRPr="00CA4534">
              <w:rPr>
                <w:b/>
                <w:i/>
              </w:rPr>
              <w:t>(b) vse relevantne, točne in posodobljene informacije o razmerah v izvorni državi prosilca ob odločanju o prošnji, vključno z zakoni in predpisi izvorne države in načinom njihove uporabe, ter vse ostale relevantne informacije, ki jih prejme od Agencije Evropske unije za azil, Visokega komisarja Združenih narodov za begunce in relevantnih mednarodnih organizacij za človekove pravice ali iz drugih virov;</w:t>
            </w:r>
          </w:p>
        </w:tc>
        <w:tc>
          <w:tcPr>
            <w:tcW w:w="4876" w:type="dxa"/>
          </w:tcPr>
          <w:p w14:paraId="2262617A" w14:textId="77777777" w:rsidR="00774A4C" w:rsidRPr="00CA4534" w:rsidRDefault="00774A4C" w:rsidP="0059524E">
            <w:pPr>
              <w:pStyle w:val="Normal6"/>
            </w:pPr>
          </w:p>
        </w:tc>
      </w:tr>
      <w:tr w:rsidR="00774A4C" w:rsidRPr="00CA4534" w14:paraId="073A980D" w14:textId="77777777" w:rsidTr="0059524E">
        <w:trPr>
          <w:jc w:val="center"/>
        </w:trPr>
        <w:tc>
          <w:tcPr>
            <w:tcW w:w="4876" w:type="dxa"/>
          </w:tcPr>
          <w:p w14:paraId="1138BCE0" w14:textId="77777777" w:rsidR="00774A4C" w:rsidRPr="00CA4534" w:rsidRDefault="00774A4C" w:rsidP="0059524E">
            <w:pPr>
              <w:pStyle w:val="Normal6"/>
              <w:rPr>
                <w:b/>
                <w:i/>
              </w:rPr>
            </w:pPr>
            <w:r w:rsidRPr="00CA4534">
              <w:rPr>
                <w:b/>
                <w:i/>
              </w:rPr>
              <w:t>(c) skupno analizo informacij o izvorni državi iz člena 10 Uredbe (EU) XXX/XXX (uredba o Agenciji EU za azil);</w:t>
            </w:r>
          </w:p>
        </w:tc>
        <w:tc>
          <w:tcPr>
            <w:tcW w:w="4876" w:type="dxa"/>
          </w:tcPr>
          <w:p w14:paraId="48B29CEA" w14:textId="77777777" w:rsidR="00774A4C" w:rsidRPr="00CA4534" w:rsidRDefault="00774A4C" w:rsidP="0059524E">
            <w:pPr>
              <w:pStyle w:val="Normal6"/>
            </w:pPr>
          </w:p>
        </w:tc>
      </w:tr>
      <w:tr w:rsidR="00774A4C" w:rsidRPr="00CA4534" w14:paraId="75CBB928" w14:textId="77777777" w:rsidTr="0059524E">
        <w:trPr>
          <w:jc w:val="center"/>
        </w:trPr>
        <w:tc>
          <w:tcPr>
            <w:tcW w:w="4876" w:type="dxa"/>
          </w:tcPr>
          <w:p w14:paraId="6DE7D26F" w14:textId="77777777" w:rsidR="00774A4C" w:rsidRPr="00CA4534" w:rsidRDefault="00774A4C" w:rsidP="0059524E">
            <w:pPr>
              <w:pStyle w:val="Normal6"/>
              <w:rPr>
                <w:b/>
                <w:i/>
              </w:rPr>
            </w:pPr>
            <w:r w:rsidRPr="00CA4534">
              <w:rPr>
                <w:b/>
                <w:i/>
              </w:rPr>
              <w:t>(d) individualni položaj in osebne okoliščine prosilca, vključno z dejavniki, kot so poreklo, spol, starost, spolna usmerjenost in spolna identiteta, za presojo, ali bi na podlagi prosilčevih osebnih okoliščin dejanja, ki jim je bil ali bi jim lahko bil prosilec izpostavljen, pomenila preganjanje ali resno škodo;</w:t>
            </w:r>
          </w:p>
        </w:tc>
        <w:tc>
          <w:tcPr>
            <w:tcW w:w="4876" w:type="dxa"/>
          </w:tcPr>
          <w:p w14:paraId="7180D080" w14:textId="77777777" w:rsidR="00774A4C" w:rsidRPr="00CA4534" w:rsidRDefault="00774A4C" w:rsidP="0059524E">
            <w:pPr>
              <w:pStyle w:val="Normal6"/>
            </w:pPr>
          </w:p>
        </w:tc>
      </w:tr>
      <w:tr w:rsidR="00774A4C" w:rsidRPr="00CA4534" w14:paraId="68BAAFDF" w14:textId="77777777" w:rsidTr="0059524E">
        <w:trPr>
          <w:jc w:val="center"/>
        </w:trPr>
        <w:tc>
          <w:tcPr>
            <w:tcW w:w="4876" w:type="dxa"/>
          </w:tcPr>
          <w:p w14:paraId="238B1AB6" w14:textId="77777777" w:rsidR="00774A4C" w:rsidRPr="00CA4534" w:rsidRDefault="00774A4C" w:rsidP="0059524E">
            <w:pPr>
              <w:pStyle w:val="Normal6"/>
              <w:rPr>
                <w:b/>
                <w:i/>
              </w:rPr>
            </w:pPr>
            <w:r w:rsidRPr="00CA4534">
              <w:rPr>
                <w:b/>
                <w:i/>
              </w:rPr>
              <w:t>(e) ali so imele dejavnosti prosilca od odhoda iz izvorne države izključni ali poglavitni namen ustvarjanja potrebnih pogojev za prošnjo za mednarodno zaščito, z namenom presoje, ali bi bil prosilec ob vrnitvi v navedeno državo zaradi teh dejavnosti izpostavljen preganjanju ali resni škodi;</w:t>
            </w:r>
          </w:p>
        </w:tc>
        <w:tc>
          <w:tcPr>
            <w:tcW w:w="4876" w:type="dxa"/>
          </w:tcPr>
          <w:p w14:paraId="2A8C703D" w14:textId="77777777" w:rsidR="00774A4C" w:rsidRPr="00CA4534" w:rsidRDefault="00774A4C" w:rsidP="0059524E">
            <w:pPr>
              <w:pStyle w:val="Normal6"/>
            </w:pPr>
          </w:p>
        </w:tc>
      </w:tr>
      <w:tr w:rsidR="00774A4C" w:rsidRPr="00CA4534" w14:paraId="763676AB" w14:textId="77777777" w:rsidTr="0059524E">
        <w:trPr>
          <w:jc w:val="center"/>
        </w:trPr>
        <w:tc>
          <w:tcPr>
            <w:tcW w:w="4876" w:type="dxa"/>
          </w:tcPr>
          <w:p w14:paraId="5CF9E470" w14:textId="77777777" w:rsidR="00774A4C" w:rsidRPr="00CA4534" w:rsidRDefault="00774A4C" w:rsidP="0059524E">
            <w:pPr>
              <w:pStyle w:val="Normal6"/>
              <w:rPr>
                <w:b/>
                <w:i/>
              </w:rPr>
            </w:pPr>
            <w:r w:rsidRPr="00CA4534">
              <w:rPr>
                <w:b/>
                <w:i/>
              </w:rPr>
              <w:t>(f) ali se od prosilca lahko razumno pričakuje, da bo izkoristil zaščito druge države, v kateri bi lahko uveljavljal državljanstvo.</w:t>
            </w:r>
          </w:p>
        </w:tc>
        <w:tc>
          <w:tcPr>
            <w:tcW w:w="4876" w:type="dxa"/>
          </w:tcPr>
          <w:p w14:paraId="79BD8223" w14:textId="77777777" w:rsidR="00774A4C" w:rsidRPr="00CA4534" w:rsidRDefault="00774A4C" w:rsidP="0059524E">
            <w:pPr>
              <w:pStyle w:val="Normal6"/>
            </w:pPr>
          </w:p>
        </w:tc>
      </w:tr>
    </w:tbl>
    <w:p w14:paraId="2273650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FF6739D" w14:textId="77777777" w:rsidR="00774A4C" w:rsidRPr="00CA4534" w:rsidRDefault="00774A4C" w:rsidP="00774A4C">
      <w:r w:rsidRPr="00CA4534">
        <w:rPr>
          <w:rStyle w:val="HideTWBExt"/>
        </w:rPr>
        <w:t>&lt;/Amend&gt;</w:t>
      </w:r>
    </w:p>
    <w:p w14:paraId="6CBE13D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1081</w:t>
      </w:r>
      <w:r w:rsidRPr="00CA4534">
        <w:rPr>
          <w:rStyle w:val="HideTWBExt"/>
          <w:b w:val="0"/>
        </w:rPr>
        <w:t>&lt;/NumAm&gt;</w:t>
      </w:r>
    </w:p>
    <w:p w14:paraId="530D1093"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3741CB04" w14:textId="77777777" w:rsidR="00774A4C" w:rsidRPr="00CA4534" w:rsidRDefault="00774A4C" w:rsidP="00774A4C">
      <w:pPr>
        <w:pStyle w:val="NormalBold"/>
      </w:pPr>
      <w:r w:rsidRPr="00CA4534">
        <w:rPr>
          <w:rStyle w:val="HideTWBExt"/>
          <w:b w:val="0"/>
        </w:rPr>
        <w:t>&lt;/RepeatBlock-By&gt;</w:t>
      </w:r>
    </w:p>
    <w:p w14:paraId="72163CB4"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A23C6F1" w14:textId="77777777" w:rsidR="00774A4C" w:rsidRPr="00CA4534" w:rsidRDefault="00774A4C" w:rsidP="00774A4C">
      <w:pPr>
        <w:pStyle w:val="NormalBold"/>
      </w:pPr>
      <w:r w:rsidRPr="00CA4534">
        <w:rPr>
          <w:rStyle w:val="HideTWBExt"/>
          <w:b w:val="0"/>
        </w:rPr>
        <w:t>&lt;Article&gt;</w:t>
      </w:r>
      <w:r w:rsidRPr="00CA4534">
        <w:t>Člen 33 – odstavek 2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A2A3B1F" w14:textId="77777777" w:rsidTr="0059524E">
        <w:trPr>
          <w:trHeight w:hRule="exact" w:val="240"/>
          <w:jc w:val="center"/>
        </w:trPr>
        <w:tc>
          <w:tcPr>
            <w:tcW w:w="9752" w:type="dxa"/>
            <w:gridSpan w:val="2"/>
          </w:tcPr>
          <w:p w14:paraId="2993E7A4" w14:textId="77777777" w:rsidR="00774A4C" w:rsidRPr="00CA4534" w:rsidRDefault="00774A4C" w:rsidP="0059524E"/>
        </w:tc>
      </w:tr>
      <w:tr w:rsidR="00774A4C" w:rsidRPr="00CA4534" w14:paraId="18B70E69" w14:textId="77777777" w:rsidTr="0059524E">
        <w:trPr>
          <w:trHeight w:val="240"/>
          <w:jc w:val="center"/>
        </w:trPr>
        <w:tc>
          <w:tcPr>
            <w:tcW w:w="4876" w:type="dxa"/>
          </w:tcPr>
          <w:p w14:paraId="312AE51C" w14:textId="77777777" w:rsidR="00774A4C" w:rsidRPr="00CA4534" w:rsidRDefault="00774A4C" w:rsidP="0059524E">
            <w:pPr>
              <w:pStyle w:val="ColumnHeading"/>
            </w:pPr>
            <w:r w:rsidRPr="00CA4534">
              <w:t>Besedilo, ki ga predlaga Komisija</w:t>
            </w:r>
          </w:p>
        </w:tc>
        <w:tc>
          <w:tcPr>
            <w:tcW w:w="4876" w:type="dxa"/>
          </w:tcPr>
          <w:p w14:paraId="55A43CA3" w14:textId="77777777" w:rsidR="00774A4C" w:rsidRPr="00CA4534" w:rsidRDefault="00774A4C" w:rsidP="0059524E">
            <w:pPr>
              <w:pStyle w:val="ColumnHeading"/>
            </w:pPr>
            <w:r w:rsidRPr="00CA4534">
              <w:t>Predlog spremembe</w:t>
            </w:r>
          </w:p>
        </w:tc>
      </w:tr>
      <w:tr w:rsidR="00774A4C" w:rsidRPr="00CA4534" w14:paraId="68B21E4D" w14:textId="77777777" w:rsidTr="0059524E">
        <w:trPr>
          <w:jc w:val="center"/>
        </w:trPr>
        <w:tc>
          <w:tcPr>
            <w:tcW w:w="4876" w:type="dxa"/>
          </w:tcPr>
          <w:p w14:paraId="41B099C7" w14:textId="77777777" w:rsidR="00774A4C" w:rsidRPr="00CA4534" w:rsidRDefault="00774A4C" w:rsidP="0059524E">
            <w:pPr>
              <w:pStyle w:val="Normal6"/>
              <w:rPr>
                <w:b/>
                <w:i/>
              </w:rPr>
            </w:pPr>
            <w:r w:rsidRPr="00CA4534">
              <w:t>2.</w:t>
            </w:r>
            <w:r w:rsidRPr="00CA4534">
              <w:rPr>
                <w:b/>
                <w:i/>
              </w:rPr>
              <w:tab/>
            </w:r>
            <w:r w:rsidRPr="00CA4534">
              <w:t>Organ za presojo</w:t>
            </w:r>
            <w:r w:rsidRPr="00CA4534">
              <w:rPr>
                <w:b/>
                <w:i/>
              </w:rPr>
              <w:t xml:space="preserve"> o prošnjah za mednarodno zaščito odloča po ustrezni obravnavi</w:t>
            </w:r>
            <w:r w:rsidRPr="00CA4534">
              <w:t xml:space="preserve"> prošnje</w:t>
            </w:r>
            <w:r w:rsidRPr="00CA4534">
              <w:rPr>
                <w:b/>
                <w:i/>
              </w:rPr>
              <w:t xml:space="preserve"> glede njene dopustnosti ali vsebine. Organ za presojo prošnje</w:t>
            </w:r>
            <w:r w:rsidRPr="00CA4534">
              <w:t xml:space="preserve"> obravnava objektivno, nepristransko in posamično. Za namene obravnave prošnje upošteva naslednje:</w:t>
            </w:r>
          </w:p>
        </w:tc>
        <w:tc>
          <w:tcPr>
            <w:tcW w:w="4876" w:type="dxa"/>
          </w:tcPr>
          <w:p w14:paraId="2F0833A5" w14:textId="77777777" w:rsidR="00774A4C" w:rsidRPr="00CA4534" w:rsidRDefault="00774A4C" w:rsidP="0059524E">
            <w:pPr>
              <w:pStyle w:val="Normal6"/>
              <w:rPr>
                <w:b/>
                <w:i/>
              </w:rPr>
            </w:pPr>
            <w:r w:rsidRPr="00CA4534">
              <w:t>2.</w:t>
            </w:r>
            <w:r w:rsidRPr="00CA4534">
              <w:rPr>
                <w:b/>
                <w:i/>
              </w:rPr>
              <w:tab/>
            </w:r>
            <w:r w:rsidRPr="00CA4534">
              <w:t>Organ za presojo prošnje obravnava objektivno, nepristransko in posamično. Za namene obravnave prošnje upošteva naslednje:</w:t>
            </w:r>
          </w:p>
        </w:tc>
      </w:tr>
    </w:tbl>
    <w:p w14:paraId="1441564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996ACC5"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46EBB0A" w14:textId="77777777" w:rsidR="00774A4C" w:rsidRPr="00CA4534" w:rsidRDefault="00774A4C" w:rsidP="00774A4C">
      <w:pPr>
        <w:pStyle w:val="Normal12Italic"/>
        <w:rPr>
          <w:lang w:val="sl-SI"/>
        </w:rPr>
      </w:pPr>
      <w:r w:rsidRPr="00CA4534">
        <w:rPr>
          <w:lang w:val="sl-SI"/>
        </w:rPr>
        <w:t>V skladu s predhodnimi predlogi sprememb za odpravo preverjanja dopustnosti kot zahteve pred uporabo dublinske uredbe.</w:t>
      </w:r>
    </w:p>
    <w:p w14:paraId="770A2E52" w14:textId="77777777" w:rsidR="00774A4C" w:rsidRPr="00CA4534" w:rsidRDefault="00774A4C" w:rsidP="00774A4C">
      <w:r w:rsidRPr="00CA4534">
        <w:rPr>
          <w:rStyle w:val="HideTWBExt"/>
        </w:rPr>
        <w:t>&lt;/Amend&gt;</w:t>
      </w:r>
    </w:p>
    <w:p w14:paraId="5C9FE8C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1082</w:t>
      </w:r>
      <w:r w:rsidRPr="00CA4534">
        <w:rPr>
          <w:rStyle w:val="HideTWBExt"/>
          <w:b w:val="0"/>
        </w:rPr>
        <w:t>&lt;/NumAm&gt;</w:t>
      </w:r>
    </w:p>
    <w:p w14:paraId="7DB16D1C" w14:textId="77777777" w:rsidR="00774A4C" w:rsidRPr="00CA4534" w:rsidRDefault="00774A4C" w:rsidP="00774A4C">
      <w:pPr>
        <w:pStyle w:val="NormalBold"/>
      </w:pPr>
      <w:r w:rsidRPr="00CA4534">
        <w:rPr>
          <w:rStyle w:val="HideTWBExt"/>
          <w:b w:val="0"/>
        </w:rPr>
        <w:t>&lt;RepeatBlock-By&gt;&lt;Members&gt;</w:t>
      </w:r>
      <w:r w:rsidRPr="00CA4534">
        <w:t>Péter Niedermüller, Ana Gomes, Josef Weidenholzer</w:t>
      </w:r>
      <w:r w:rsidRPr="00CA4534">
        <w:rPr>
          <w:rStyle w:val="HideTWBExt"/>
          <w:b w:val="0"/>
        </w:rPr>
        <w:t>&lt;/Members&gt;</w:t>
      </w:r>
    </w:p>
    <w:p w14:paraId="1AB3B712" w14:textId="77777777" w:rsidR="00774A4C" w:rsidRPr="00CA4534" w:rsidRDefault="00774A4C" w:rsidP="00774A4C">
      <w:pPr>
        <w:pStyle w:val="NormalBold"/>
      </w:pPr>
      <w:r w:rsidRPr="00CA4534">
        <w:rPr>
          <w:rStyle w:val="HideTWBExt"/>
          <w:b w:val="0"/>
        </w:rPr>
        <w:t>&lt;/RepeatBlock-By&gt;</w:t>
      </w:r>
    </w:p>
    <w:p w14:paraId="7B82F69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A3B02E0" w14:textId="77777777" w:rsidR="00774A4C" w:rsidRPr="00CA4534" w:rsidRDefault="00774A4C" w:rsidP="00774A4C">
      <w:pPr>
        <w:pStyle w:val="NormalBold"/>
      </w:pPr>
      <w:r w:rsidRPr="00CA4534">
        <w:rPr>
          <w:rStyle w:val="HideTWBExt"/>
          <w:b w:val="0"/>
        </w:rPr>
        <w:t>&lt;Article&gt;</w:t>
      </w:r>
      <w:r w:rsidRPr="00CA4534">
        <w:t>Člen 33 – odstavek 2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BB2BAD1" w14:textId="77777777" w:rsidTr="0059524E">
        <w:trPr>
          <w:trHeight w:hRule="exact" w:val="240"/>
          <w:jc w:val="center"/>
        </w:trPr>
        <w:tc>
          <w:tcPr>
            <w:tcW w:w="9752" w:type="dxa"/>
            <w:gridSpan w:val="2"/>
          </w:tcPr>
          <w:p w14:paraId="74EA4DAC" w14:textId="77777777" w:rsidR="00774A4C" w:rsidRPr="00CA4534" w:rsidRDefault="00774A4C" w:rsidP="0059524E"/>
        </w:tc>
      </w:tr>
      <w:tr w:rsidR="00774A4C" w:rsidRPr="00CA4534" w14:paraId="0AA8F0CB" w14:textId="77777777" w:rsidTr="0059524E">
        <w:trPr>
          <w:trHeight w:val="240"/>
          <w:jc w:val="center"/>
        </w:trPr>
        <w:tc>
          <w:tcPr>
            <w:tcW w:w="4876" w:type="dxa"/>
          </w:tcPr>
          <w:p w14:paraId="72B5BD2A" w14:textId="77777777" w:rsidR="00774A4C" w:rsidRPr="00CA4534" w:rsidRDefault="00774A4C" w:rsidP="0059524E">
            <w:pPr>
              <w:pStyle w:val="ColumnHeading"/>
            </w:pPr>
            <w:r w:rsidRPr="00CA4534">
              <w:t>Besedilo, ki ga predlaga Komisija</w:t>
            </w:r>
          </w:p>
        </w:tc>
        <w:tc>
          <w:tcPr>
            <w:tcW w:w="4876" w:type="dxa"/>
          </w:tcPr>
          <w:p w14:paraId="4126DAE9" w14:textId="77777777" w:rsidR="00774A4C" w:rsidRPr="00CA4534" w:rsidRDefault="00774A4C" w:rsidP="0059524E">
            <w:pPr>
              <w:pStyle w:val="ColumnHeading"/>
            </w:pPr>
            <w:r w:rsidRPr="00CA4534">
              <w:t>Predlog spremembe</w:t>
            </w:r>
          </w:p>
        </w:tc>
      </w:tr>
      <w:tr w:rsidR="00774A4C" w:rsidRPr="00CA4534" w14:paraId="09971C9E" w14:textId="77777777" w:rsidTr="0059524E">
        <w:trPr>
          <w:jc w:val="center"/>
        </w:trPr>
        <w:tc>
          <w:tcPr>
            <w:tcW w:w="4876" w:type="dxa"/>
          </w:tcPr>
          <w:p w14:paraId="0E2A4E8D" w14:textId="77777777" w:rsidR="00774A4C" w:rsidRPr="00CA4534" w:rsidRDefault="00774A4C" w:rsidP="0059524E">
            <w:pPr>
              <w:pStyle w:val="Normal6"/>
              <w:rPr>
                <w:b/>
                <w:i/>
              </w:rPr>
            </w:pPr>
            <w:r w:rsidRPr="00CA4534">
              <w:t>2.</w:t>
            </w:r>
            <w:r w:rsidRPr="00CA4534">
              <w:rPr>
                <w:b/>
                <w:i/>
              </w:rPr>
              <w:tab/>
            </w:r>
            <w:r w:rsidRPr="00CA4534">
              <w:t>Organ za presojo o prošnjah za mednarodno zaščito odloča po ustrezni obravnavi prošnje</w:t>
            </w:r>
            <w:r w:rsidRPr="00CA4534">
              <w:rPr>
                <w:b/>
                <w:i/>
              </w:rPr>
              <w:t xml:space="preserve"> glede njene dopustnosti ali vsebine</w:t>
            </w:r>
            <w:r w:rsidRPr="00CA4534">
              <w:t>. Organ za presojo prošnje obravnava objektivno, nepristransko in posamično. Za namene obravnave prošnje upošteva naslednje:</w:t>
            </w:r>
          </w:p>
        </w:tc>
        <w:tc>
          <w:tcPr>
            <w:tcW w:w="4876" w:type="dxa"/>
          </w:tcPr>
          <w:p w14:paraId="0814308C" w14:textId="77777777" w:rsidR="00774A4C" w:rsidRPr="00CA4534" w:rsidRDefault="00774A4C" w:rsidP="0059524E">
            <w:pPr>
              <w:pStyle w:val="Normal6"/>
              <w:rPr>
                <w:b/>
                <w:i/>
              </w:rPr>
            </w:pPr>
            <w:r w:rsidRPr="00CA4534">
              <w:t>2.</w:t>
            </w:r>
            <w:r w:rsidRPr="00CA4534">
              <w:rPr>
                <w:b/>
                <w:i/>
              </w:rPr>
              <w:tab/>
            </w:r>
            <w:r w:rsidRPr="00CA4534">
              <w:t>Organ za presojo o prošnjah za mednarodno zaščito odloča po ustrezni obravnavi prošnje. Organ za presojo prošnje obravnava objektivno, nepristransko in posamično. Za namene obravnave prošnje upošteva naslednje:</w:t>
            </w:r>
          </w:p>
        </w:tc>
      </w:tr>
    </w:tbl>
    <w:p w14:paraId="05317DE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6B758E9"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52DACE9E" w14:textId="7EDAA2F0" w:rsidR="00774A4C" w:rsidRPr="00CA4534" w:rsidRDefault="00774A4C" w:rsidP="00774A4C">
      <w:pPr>
        <w:pStyle w:val="Normal12Italic"/>
        <w:rPr>
          <w:lang w:val="sl-SI"/>
        </w:rPr>
      </w:pPr>
      <w:r w:rsidRPr="00CA4534">
        <w:rPr>
          <w:lang w:val="sl-SI"/>
        </w:rPr>
        <w:t xml:space="preserve">V skladu z našimi predlogi sprememb, da bi bilo preverjanje dopustnosti povsem izbirno, organ za presojo ni </w:t>
      </w:r>
      <w:r w:rsidR="005C5A2F" w:rsidRPr="00CA4534">
        <w:rPr>
          <w:lang w:val="sl-SI"/>
        </w:rPr>
        <w:t>dolžan</w:t>
      </w:r>
      <w:r w:rsidRPr="00CA4534">
        <w:rPr>
          <w:lang w:val="sl-SI"/>
        </w:rPr>
        <w:t xml:space="preserve"> preverja</w:t>
      </w:r>
      <w:r w:rsidR="005C5A2F" w:rsidRPr="00CA4534">
        <w:rPr>
          <w:lang w:val="sl-SI"/>
        </w:rPr>
        <w:t>ti</w:t>
      </w:r>
      <w:r w:rsidRPr="00CA4534">
        <w:rPr>
          <w:lang w:val="sl-SI"/>
        </w:rPr>
        <w:t xml:space="preserve"> dopustnosti vsake prošnje.</w:t>
      </w:r>
    </w:p>
    <w:p w14:paraId="2F35536C" w14:textId="77777777" w:rsidR="00774A4C" w:rsidRPr="00CA4534" w:rsidRDefault="00774A4C" w:rsidP="00774A4C">
      <w:r w:rsidRPr="00CA4534">
        <w:rPr>
          <w:rStyle w:val="HideTWBExt"/>
        </w:rPr>
        <w:t>&lt;/Amend&gt;</w:t>
      </w:r>
    </w:p>
    <w:p w14:paraId="2BCE2FC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1083</w:t>
      </w:r>
      <w:r w:rsidRPr="00CA4534">
        <w:rPr>
          <w:rStyle w:val="HideTWBExt"/>
          <w:b w:val="0"/>
        </w:rPr>
        <w:t>&lt;/NumAm&gt;</w:t>
      </w:r>
    </w:p>
    <w:p w14:paraId="200B9B18"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7849AB3A" w14:textId="77777777" w:rsidR="00774A4C" w:rsidRPr="00CA4534" w:rsidRDefault="00774A4C" w:rsidP="00774A4C">
      <w:pPr>
        <w:pStyle w:val="NormalBold"/>
      </w:pPr>
      <w:r w:rsidRPr="00CA4534">
        <w:rPr>
          <w:rStyle w:val="HideTWBExt"/>
          <w:b w:val="0"/>
        </w:rPr>
        <w:t>&lt;/RepeatBlock-By&gt;</w:t>
      </w:r>
    </w:p>
    <w:p w14:paraId="3D3AC32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25DD5BD" w14:textId="77777777" w:rsidR="00774A4C" w:rsidRPr="00CA4534" w:rsidRDefault="00774A4C" w:rsidP="00774A4C">
      <w:pPr>
        <w:pStyle w:val="NormalBold"/>
      </w:pPr>
      <w:r w:rsidRPr="00CA4534">
        <w:rPr>
          <w:rStyle w:val="HideTWBExt"/>
          <w:b w:val="0"/>
        </w:rPr>
        <w:t>&lt;Article&gt;</w:t>
      </w:r>
      <w:r w:rsidRPr="00CA4534">
        <w:t>Člen 33 – odstavek 2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B91297C" w14:textId="77777777" w:rsidTr="0059524E">
        <w:trPr>
          <w:trHeight w:hRule="exact" w:val="240"/>
          <w:jc w:val="center"/>
        </w:trPr>
        <w:tc>
          <w:tcPr>
            <w:tcW w:w="9752" w:type="dxa"/>
            <w:gridSpan w:val="2"/>
          </w:tcPr>
          <w:p w14:paraId="34DD5EF8" w14:textId="77777777" w:rsidR="00774A4C" w:rsidRPr="00CA4534" w:rsidRDefault="00774A4C" w:rsidP="0059524E"/>
        </w:tc>
      </w:tr>
      <w:tr w:rsidR="00774A4C" w:rsidRPr="00CA4534" w14:paraId="48F8E420" w14:textId="77777777" w:rsidTr="0059524E">
        <w:trPr>
          <w:trHeight w:val="240"/>
          <w:jc w:val="center"/>
        </w:trPr>
        <w:tc>
          <w:tcPr>
            <w:tcW w:w="4876" w:type="dxa"/>
          </w:tcPr>
          <w:p w14:paraId="7AF14845" w14:textId="77777777" w:rsidR="00774A4C" w:rsidRPr="00CA4534" w:rsidRDefault="00774A4C" w:rsidP="0059524E">
            <w:pPr>
              <w:pStyle w:val="ColumnHeading"/>
            </w:pPr>
            <w:r w:rsidRPr="00CA4534">
              <w:t>Besedilo, ki ga predlaga Komisija</w:t>
            </w:r>
          </w:p>
        </w:tc>
        <w:tc>
          <w:tcPr>
            <w:tcW w:w="4876" w:type="dxa"/>
          </w:tcPr>
          <w:p w14:paraId="156E712F" w14:textId="77777777" w:rsidR="00774A4C" w:rsidRPr="00CA4534" w:rsidRDefault="00774A4C" w:rsidP="0059524E">
            <w:pPr>
              <w:pStyle w:val="ColumnHeading"/>
            </w:pPr>
            <w:r w:rsidRPr="00CA4534">
              <w:t>Predlog spremembe</w:t>
            </w:r>
          </w:p>
        </w:tc>
      </w:tr>
      <w:tr w:rsidR="00774A4C" w:rsidRPr="00CA4534" w14:paraId="3D0D1FDD" w14:textId="77777777" w:rsidTr="0059524E">
        <w:trPr>
          <w:jc w:val="center"/>
        </w:trPr>
        <w:tc>
          <w:tcPr>
            <w:tcW w:w="4876" w:type="dxa"/>
          </w:tcPr>
          <w:p w14:paraId="0F54877B" w14:textId="77777777" w:rsidR="00774A4C" w:rsidRPr="00CA4534" w:rsidRDefault="00774A4C" w:rsidP="0059524E">
            <w:pPr>
              <w:pStyle w:val="Normal6"/>
              <w:rPr>
                <w:b/>
                <w:i/>
              </w:rPr>
            </w:pPr>
            <w:r w:rsidRPr="00CA4534">
              <w:t>(b)</w:t>
            </w:r>
            <w:r w:rsidRPr="00CA4534">
              <w:rPr>
                <w:b/>
                <w:i/>
              </w:rPr>
              <w:tab/>
            </w:r>
            <w:r w:rsidRPr="00CA4534">
              <w:t>vse relevantne, točne in posodobljene informacije o razmerah v izvorni državi prosilca ob odločanju o prošnji, vključno z zakoni in predpisi izvorne države in načinom njihove uporabe, ter vse ostale relevantne informacije, ki jih prejme od Agencije Evropske unije za azil</w:t>
            </w:r>
            <w:r w:rsidRPr="00CA4534">
              <w:rPr>
                <w:b/>
                <w:i/>
              </w:rPr>
              <w:t>, Visokega komisarja Združenih narodov za begunce in relevantnih mednarodnih organizacij za človekove pravice ali iz drugih virov</w:t>
            </w:r>
            <w:r w:rsidRPr="00CA4534">
              <w:t>;</w:t>
            </w:r>
          </w:p>
        </w:tc>
        <w:tc>
          <w:tcPr>
            <w:tcW w:w="4876" w:type="dxa"/>
          </w:tcPr>
          <w:p w14:paraId="38DE23B8" w14:textId="77777777" w:rsidR="00774A4C" w:rsidRPr="00CA4534" w:rsidRDefault="00774A4C" w:rsidP="0059524E">
            <w:pPr>
              <w:pStyle w:val="Normal6"/>
              <w:rPr>
                <w:b/>
                <w:i/>
              </w:rPr>
            </w:pPr>
            <w:r w:rsidRPr="00CA4534">
              <w:t>(b)</w:t>
            </w:r>
            <w:r w:rsidRPr="00CA4534">
              <w:rPr>
                <w:b/>
                <w:i/>
              </w:rPr>
              <w:tab/>
            </w:r>
            <w:r w:rsidRPr="00CA4534">
              <w:t>vse relevantne, točne in posodobljene informacije o razmerah v izvorni državi prosilca ob odločanju o prošnji, vključno z zakoni in predpisi izvorne države in načinom njihove uporabe, ter vse ostale relevantne informacije, ki jih prejme od Agencije Evropske unije za azil;</w:t>
            </w:r>
          </w:p>
        </w:tc>
      </w:tr>
    </w:tbl>
    <w:p w14:paraId="3B8C28D8"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B07ABDB" w14:textId="77777777" w:rsidR="00774A4C" w:rsidRPr="00CA4534" w:rsidRDefault="00774A4C" w:rsidP="00774A4C">
      <w:r w:rsidRPr="00CA4534">
        <w:rPr>
          <w:rStyle w:val="HideTWBExt"/>
        </w:rPr>
        <w:t>&lt;/Amend&gt;</w:t>
      </w:r>
    </w:p>
    <w:p w14:paraId="4058ABA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1084</w:t>
      </w:r>
      <w:r w:rsidRPr="00CA4534">
        <w:rPr>
          <w:rStyle w:val="HideTWBExt"/>
          <w:b w:val="0"/>
        </w:rPr>
        <w:t>&lt;/NumAm&gt;</w:t>
      </w:r>
    </w:p>
    <w:p w14:paraId="24BEF1C1" w14:textId="77777777" w:rsidR="00774A4C" w:rsidRPr="00CA4534" w:rsidRDefault="00774A4C" w:rsidP="00774A4C">
      <w:pPr>
        <w:pStyle w:val="NormalBold"/>
      </w:pPr>
      <w:r w:rsidRPr="00CA4534">
        <w:rPr>
          <w:rStyle w:val="HideTWBExt"/>
          <w:b w:val="0"/>
        </w:rPr>
        <w:t>&lt;RepeatBlock-By&gt;&lt;Members&gt;</w:t>
      </w:r>
      <w:r w:rsidRPr="00CA4534">
        <w:t>Anna Maria Corazza Bildt, Caterina Chinnici, Hilde Vautmans, Barbara Matera, Damiano Zoffoli, Michaela Šojdrová, Brando Benifei, Lara Comi, Barbara Kudrycka, Carlos Coelho</w:t>
      </w:r>
      <w:r w:rsidRPr="00CA4534">
        <w:rPr>
          <w:rStyle w:val="HideTWBExt"/>
          <w:b w:val="0"/>
        </w:rPr>
        <w:t>&lt;/Members&gt;</w:t>
      </w:r>
    </w:p>
    <w:p w14:paraId="4C4D2DCA" w14:textId="77777777" w:rsidR="00774A4C" w:rsidRPr="00CA4534" w:rsidRDefault="00774A4C" w:rsidP="00774A4C">
      <w:pPr>
        <w:pStyle w:val="NormalBold"/>
      </w:pPr>
      <w:r w:rsidRPr="00CA4534">
        <w:rPr>
          <w:rStyle w:val="HideTWBExt"/>
          <w:b w:val="0"/>
        </w:rPr>
        <w:t>&lt;/RepeatBlock-By&gt;</w:t>
      </w:r>
    </w:p>
    <w:p w14:paraId="47E26C75"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467A8AF" w14:textId="77777777" w:rsidR="00774A4C" w:rsidRPr="00CA4534" w:rsidRDefault="00774A4C" w:rsidP="00774A4C">
      <w:pPr>
        <w:pStyle w:val="NormalBold"/>
      </w:pPr>
      <w:r w:rsidRPr="00CA4534">
        <w:rPr>
          <w:rStyle w:val="HideTWBExt"/>
          <w:b w:val="0"/>
        </w:rPr>
        <w:t>&lt;Article&gt;</w:t>
      </w:r>
      <w:r w:rsidRPr="00CA4534">
        <w:t>Člen 33 – odstavek 2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68B3ECE0" w14:textId="77777777" w:rsidTr="0059524E">
        <w:trPr>
          <w:trHeight w:hRule="exact" w:val="240"/>
          <w:jc w:val="center"/>
        </w:trPr>
        <w:tc>
          <w:tcPr>
            <w:tcW w:w="9752" w:type="dxa"/>
            <w:gridSpan w:val="2"/>
          </w:tcPr>
          <w:p w14:paraId="27BF15CC" w14:textId="77777777" w:rsidR="00774A4C" w:rsidRPr="00CA4534" w:rsidRDefault="00774A4C" w:rsidP="0059524E"/>
        </w:tc>
      </w:tr>
      <w:tr w:rsidR="00774A4C" w:rsidRPr="00CA4534" w14:paraId="18823D91" w14:textId="77777777" w:rsidTr="0059524E">
        <w:trPr>
          <w:trHeight w:val="240"/>
          <w:jc w:val="center"/>
        </w:trPr>
        <w:tc>
          <w:tcPr>
            <w:tcW w:w="4876" w:type="dxa"/>
          </w:tcPr>
          <w:p w14:paraId="59934F4D" w14:textId="77777777" w:rsidR="00774A4C" w:rsidRPr="00CA4534" w:rsidRDefault="00774A4C" w:rsidP="0059524E">
            <w:pPr>
              <w:pStyle w:val="ColumnHeading"/>
            </w:pPr>
            <w:r w:rsidRPr="00CA4534">
              <w:t>Besedilo, ki ga predlaga Komisija</w:t>
            </w:r>
          </w:p>
        </w:tc>
        <w:tc>
          <w:tcPr>
            <w:tcW w:w="4876" w:type="dxa"/>
          </w:tcPr>
          <w:p w14:paraId="03561578" w14:textId="77777777" w:rsidR="00774A4C" w:rsidRPr="00CA4534" w:rsidRDefault="00774A4C" w:rsidP="0059524E">
            <w:pPr>
              <w:pStyle w:val="ColumnHeading"/>
            </w:pPr>
            <w:r w:rsidRPr="00CA4534">
              <w:t>Predlog spremembe</w:t>
            </w:r>
          </w:p>
        </w:tc>
      </w:tr>
      <w:tr w:rsidR="00774A4C" w:rsidRPr="00CA4534" w14:paraId="477B79DE" w14:textId="77777777" w:rsidTr="0059524E">
        <w:trPr>
          <w:jc w:val="center"/>
        </w:trPr>
        <w:tc>
          <w:tcPr>
            <w:tcW w:w="4876" w:type="dxa"/>
          </w:tcPr>
          <w:p w14:paraId="57809427" w14:textId="77777777" w:rsidR="00774A4C" w:rsidRPr="00CA4534" w:rsidRDefault="00774A4C" w:rsidP="0059524E">
            <w:pPr>
              <w:pStyle w:val="Normal6"/>
              <w:rPr>
                <w:b/>
                <w:i/>
              </w:rPr>
            </w:pPr>
            <w:r w:rsidRPr="00CA4534">
              <w:t>(b)</w:t>
            </w:r>
            <w:r w:rsidRPr="00CA4534">
              <w:rPr>
                <w:b/>
                <w:i/>
              </w:rPr>
              <w:tab/>
            </w:r>
            <w:r w:rsidRPr="00CA4534">
              <w:t>vse relevantne, točne in posodobljene informacije o razmerah v izvorni državi prosilca ob odločanju o prošnji, vključno z zakoni in predpisi izvorne države in načinom njihove uporabe, ter vse ostale relevantne informacije, ki jih prejme od Agencije Evropske unije za azil, Visokega komisarja Združenih narodov za begunce in relevantnih mednarodnih organizacij za človekove pravice ali iz drugih virov;</w:t>
            </w:r>
          </w:p>
        </w:tc>
        <w:tc>
          <w:tcPr>
            <w:tcW w:w="4876" w:type="dxa"/>
          </w:tcPr>
          <w:p w14:paraId="7AC08A02" w14:textId="77777777" w:rsidR="00774A4C" w:rsidRPr="00CA4534" w:rsidRDefault="00774A4C" w:rsidP="0059524E">
            <w:pPr>
              <w:pStyle w:val="Normal6"/>
              <w:rPr>
                <w:b/>
                <w:i/>
              </w:rPr>
            </w:pPr>
            <w:r w:rsidRPr="00CA4534">
              <w:t>(b)</w:t>
            </w:r>
            <w:r w:rsidRPr="00CA4534">
              <w:rPr>
                <w:b/>
                <w:i/>
              </w:rPr>
              <w:tab/>
            </w:r>
            <w:r w:rsidRPr="00CA4534">
              <w:t>vse relevantne, točne in posodobljene informacije o razmerah v izvorni državi prosilca ob odločanju o prošnji, vključno z zakoni in predpisi izvorne države in načinom njihove uporabe, ter vse ostale relevantne informacije, ki jih prejme od Agencije Evropske unije za azil, Visokega komisarja Združenih narodov za begunce in relevantnih mednarodnih organizacij za človekove pravice</w:t>
            </w:r>
            <w:r w:rsidRPr="00CA4534">
              <w:rPr>
                <w:b/>
                <w:i/>
              </w:rPr>
              <w:t xml:space="preserve"> in organizacij, usmerjenih v otroke,</w:t>
            </w:r>
            <w:r w:rsidRPr="00CA4534">
              <w:t xml:space="preserve"> ali iz drugih virov;</w:t>
            </w:r>
          </w:p>
        </w:tc>
      </w:tr>
    </w:tbl>
    <w:p w14:paraId="66FF1F5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4619FA6" w14:textId="77777777" w:rsidR="00774A4C" w:rsidRPr="00CA4534" w:rsidRDefault="00774A4C" w:rsidP="00774A4C">
      <w:r w:rsidRPr="00CA4534">
        <w:rPr>
          <w:rStyle w:val="HideTWBExt"/>
        </w:rPr>
        <w:t>&lt;/Amend&gt;</w:t>
      </w:r>
    </w:p>
    <w:p w14:paraId="10367DB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1085</w:t>
      </w:r>
      <w:r w:rsidRPr="00CA4534">
        <w:rPr>
          <w:rStyle w:val="HideTWBExt"/>
          <w:b w:val="0"/>
        </w:rPr>
        <w:t>&lt;/NumAm&gt;</w:t>
      </w:r>
    </w:p>
    <w:p w14:paraId="1582C515"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54CF6F0D" w14:textId="77777777" w:rsidR="00774A4C" w:rsidRPr="00CA4534" w:rsidRDefault="00774A4C" w:rsidP="00774A4C">
      <w:pPr>
        <w:pStyle w:val="NormalBold"/>
      </w:pPr>
      <w:r w:rsidRPr="00CA4534">
        <w:rPr>
          <w:rStyle w:val="HideTWBExt"/>
          <w:b w:val="0"/>
        </w:rPr>
        <w:t>&lt;/RepeatBlock-By&gt;</w:t>
      </w:r>
    </w:p>
    <w:p w14:paraId="34E416F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D5117DC" w14:textId="77777777" w:rsidR="00774A4C" w:rsidRPr="00CA4534" w:rsidRDefault="00774A4C" w:rsidP="00774A4C">
      <w:pPr>
        <w:pStyle w:val="NormalBold"/>
      </w:pPr>
      <w:r w:rsidRPr="00CA4534">
        <w:rPr>
          <w:rStyle w:val="HideTWBExt"/>
          <w:b w:val="0"/>
        </w:rPr>
        <w:t>&lt;Article&gt;</w:t>
      </w:r>
      <w:r w:rsidRPr="00CA4534">
        <w:t>Člen 33 – odstavek 2 – točka d</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FB25218" w14:textId="77777777" w:rsidTr="0059524E">
        <w:trPr>
          <w:trHeight w:hRule="exact" w:val="240"/>
          <w:jc w:val="center"/>
        </w:trPr>
        <w:tc>
          <w:tcPr>
            <w:tcW w:w="9752" w:type="dxa"/>
            <w:gridSpan w:val="2"/>
          </w:tcPr>
          <w:p w14:paraId="1B0D1383" w14:textId="77777777" w:rsidR="00774A4C" w:rsidRPr="00CA4534" w:rsidRDefault="00774A4C" w:rsidP="0059524E"/>
        </w:tc>
      </w:tr>
      <w:tr w:rsidR="00774A4C" w:rsidRPr="00CA4534" w14:paraId="0B3CCB8D" w14:textId="77777777" w:rsidTr="0059524E">
        <w:trPr>
          <w:trHeight w:val="240"/>
          <w:jc w:val="center"/>
        </w:trPr>
        <w:tc>
          <w:tcPr>
            <w:tcW w:w="4876" w:type="dxa"/>
          </w:tcPr>
          <w:p w14:paraId="570443D3" w14:textId="77777777" w:rsidR="00774A4C" w:rsidRPr="00CA4534" w:rsidRDefault="00774A4C" w:rsidP="0059524E">
            <w:pPr>
              <w:pStyle w:val="ColumnHeading"/>
            </w:pPr>
            <w:r w:rsidRPr="00CA4534">
              <w:t>Besedilo, ki ga predlaga Komisija</w:t>
            </w:r>
          </w:p>
        </w:tc>
        <w:tc>
          <w:tcPr>
            <w:tcW w:w="4876" w:type="dxa"/>
          </w:tcPr>
          <w:p w14:paraId="59AADF13" w14:textId="77777777" w:rsidR="00774A4C" w:rsidRPr="00CA4534" w:rsidRDefault="00774A4C" w:rsidP="0059524E">
            <w:pPr>
              <w:pStyle w:val="ColumnHeading"/>
            </w:pPr>
            <w:r w:rsidRPr="00CA4534">
              <w:t>Predlog spremembe</w:t>
            </w:r>
          </w:p>
        </w:tc>
      </w:tr>
      <w:tr w:rsidR="00774A4C" w:rsidRPr="00CA4534" w14:paraId="6FB26350" w14:textId="77777777" w:rsidTr="0059524E">
        <w:trPr>
          <w:jc w:val="center"/>
        </w:trPr>
        <w:tc>
          <w:tcPr>
            <w:tcW w:w="4876" w:type="dxa"/>
          </w:tcPr>
          <w:p w14:paraId="36598610" w14:textId="77777777" w:rsidR="00774A4C" w:rsidRPr="00CA4534" w:rsidRDefault="00774A4C" w:rsidP="0059524E">
            <w:pPr>
              <w:pStyle w:val="Normal6"/>
              <w:rPr>
                <w:b/>
                <w:i/>
              </w:rPr>
            </w:pPr>
            <w:r w:rsidRPr="00CA4534">
              <w:t>(d)</w:t>
            </w:r>
            <w:r w:rsidRPr="00CA4534">
              <w:rPr>
                <w:b/>
                <w:i/>
              </w:rPr>
              <w:tab/>
            </w:r>
            <w:r w:rsidRPr="00CA4534">
              <w:t>individualni položaj in osebne okoliščine prosilca</w:t>
            </w:r>
            <w:r w:rsidRPr="00CA4534">
              <w:rPr>
                <w:b/>
                <w:i/>
              </w:rPr>
              <w:t>, vključno z dejavniki, kot so poreklo, spol, starost, spolna usmerjenost in spolna identiteta,</w:t>
            </w:r>
            <w:r w:rsidRPr="00CA4534">
              <w:t xml:space="preserve"> za presojo, ali bi na podlagi prosilčevih osebnih okoliščin dejanja, ki jim je bil ali bi jim lahko bil prosilec izpostavljen, pomenila preganjanje ali resno škodo;</w:t>
            </w:r>
          </w:p>
        </w:tc>
        <w:tc>
          <w:tcPr>
            <w:tcW w:w="4876" w:type="dxa"/>
          </w:tcPr>
          <w:p w14:paraId="2378E33D" w14:textId="77777777" w:rsidR="00774A4C" w:rsidRPr="00CA4534" w:rsidRDefault="00774A4C" w:rsidP="0059524E">
            <w:pPr>
              <w:pStyle w:val="Normal6"/>
              <w:rPr>
                <w:b/>
                <w:i/>
              </w:rPr>
            </w:pPr>
            <w:r w:rsidRPr="00CA4534">
              <w:t>(d)</w:t>
            </w:r>
            <w:r w:rsidRPr="00CA4534">
              <w:rPr>
                <w:b/>
                <w:i/>
              </w:rPr>
              <w:tab/>
            </w:r>
            <w:r w:rsidRPr="00CA4534">
              <w:t>individualni položaj in osebne okoliščine prosilca za presojo, ali bi na podlagi prosilčevih osebnih okoliščin dejanja, ki jim je bil ali bi jim lahko bil prosilec izpostavljen, pomenila preganjanje ali resno škodo;</w:t>
            </w:r>
          </w:p>
        </w:tc>
      </w:tr>
    </w:tbl>
    <w:p w14:paraId="2998F13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B69CBD3" w14:textId="77777777" w:rsidR="00774A4C" w:rsidRPr="00CA4534" w:rsidRDefault="00774A4C" w:rsidP="00774A4C">
      <w:r w:rsidRPr="00CA4534">
        <w:rPr>
          <w:rStyle w:val="HideTWBExt"/>
        </w:rPr>
        <w:t>&lt;/Amend&gt;</w:t>
      </w:r>
    </w:p>
    <w:p w14:paraId="54BD547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1086</w:t>
      </w:r>
      <w:r w:rsidRPr="00CA4534">
        <w:rPr>
          <w:rStyle w:val="HideTWBExt"/>
          <w:b w:val="0"/>
        </w:rPr>
        <w:t>&lt;/NumAm&gt;</w:t>
      </w:r>
    </w:p>
    <w:p w14:paraId="7E5F1C8B" w14:textId="77777777" w:rsidR="00774A4C" w:rsidRPr="00CA4534" w:rsidRDefault="00774A4C" w:rsidP="00774A4C">
      <w:pPr>
        <w:pStyle w:val="NormalBold"/>
      </w:pPr>
      <w:r w:rsidRPr="00CA4534">
        <w:rPr>
          <w:rStyle w:val="HideTWBExt"/>
          <w:b w:val="0"/>
        </w:rPr>
        <w:t>&lt;RepeatBlock-By&gt;&lt;Members&gt;</w:t>
      </w:r>
      <w:r w:rsidRPr="00CA4534">
        <w:t>Emil Radev</w:t>
      </w:r>
      <w:r w:rsidRPr="00CA4534">
        <w:rPr>
          <w:rStyle w:val="HideTWBExt"/>
          <w:b w:val="0"/>
        </w:rPr>
        <w:t>&lt;/Members&gt;</w:t>
      </w:r>
    </w:p>
    <w:p w14:paraId="21D6F83C" w14:textId="77777777" w:rsidR="00774A4C" w:rsidRPr="00CA4534" w:rsidRDefault="00774A4C" w:rsidP="00774A4C">
      <w:pPr>
        <w:pStyle w:val="NormalBold"/>
      </w:pPr>
      <w:r w:rsidRPr="00CA4534">
        <w:rPr>
          <w:rStyle w:val="HideTWBExt"/>
          <w:b w:val="0"/>
        </w:rPr>
        <w:t>&lt;/RepeatBlock-By&gt;</w:t>
      </w:r>
    </w:p>
    <w:p w14:paraId="4EFDD37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AA64283" w14:textId="77777777" w:rsidR="00774A4C" w:rsidRPr="00CA4534" w:rsidRDefault="00774A4C" w:rsidP="00774A4C">
      <w:pPr>
        <w:pStyle w:val="NormalBold"/>
      </w:pPr>
      <w:r w:rsidRPr="00CA4534">
        <w:rPr>
          <w:rStyle w:val="HideTWBExt"/>
          <w:b w:val="0"/>
        </w:rPr>
        <w:t>&lt;Article&gt;</w:t>
      </w:r>
      <w:r w:rsidRPr="00CA4534">
        <w:t>Člen 33 – odstavek 2 – točka r</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39D759F" w14:textId="77777777" w:rsidTr="0059524E">
        <w:trPr>
          <w:trHeight w:hRule="exact" w:val="240"/>
          <w:jc w:val="center"/>
        </w:trPr>
        <w:tc>
          <w:tcPr>
            <w:tcW w:w="9752" w:type="dxa"/>
            <w:gridSpan w:val="2"/>
          </w:tcPr>
          <w:p w14:paraId="575283F7" w14:textId="77777777" w:rsidR="00774A4C" w:rsidRPr="00CA4534" w:rsidRDefault="00774A4C" w:rsidP="0059524E"/>
        </w:tc>
      </w:tr>
      <w:tr w:rsidR="00774A4C" w:rsidRPr="00CA4534" w14:paraId="55D4F54A" w14:textId="77777777" w:rsidTr="0059524E">
        <w:trPr>
          <w:trHeight w:val="240"/>
          <w:jc w:val="center"/>
        </w:trPr>
        <w:tc>
          <w:tcPr>
            <w:tcW w:w="4876" w:type="dxa"/>
          </w:tcPr>
          <w:p w14:paraId="1AB614E7" w14:textId="77777777" w:rsidR="00774A4C" w:rsidRPr="00CA4534" w:rsidRDefault="00774A4C" w:rsidP="0059524E">
            <w:pPr>
              <w:pStyle w:val="ColumnHeading"/>
            </w:pPr>
            <w:r w:rsidRPr="00CA4534">
              <w:t>Besedilo, ki ga predlaga Komisija</w:t>
            </w:r>
          </w:p>
        </w:tc>
        <w:tc>
          <w:tcPr>
            <w:tcW w:w="4876" w:type="dxa"/>
          </w:tcPr>
          <w:p w14:paraId="564CA7FA" w14:textId="77777777" w:rsidR="00774A4C" w:rsidRPr="00CA4534" w:rsidRDefault="00774A4C" w:rsidP="0059524E">
            <w:pPr>
              <w:pStyle w:val="ColumnHeading"/>
            </w:pPr>
            <w:r w:rsidRPr="00CA4534">
              <w:t>Predlog spremembe</w:t>
            </w:r>
          </w:p>
        </w:tc>
      </w:tr>
      <w:tr w:rsidR="00774A4C" w:rsidRPr="00CA4534" w14:paraId="27E68CAB" w14:textId="77777777" w:rsidTr="0059524E">
        <w:trPr>
          <w:jc w:val="center"/>
        </w:trPr>
        <w:tc>
          <w:tcPr>
            <w:tcW w:w="4876" w:type="dxa"/>
          </w:tcPr>
          <w:p w14:paraId="65D2FF0F" w14:textId="77777777" w:rsidR="00774A4C" w:rsidRPr="00CA4534" w:rsidRDefault="00774A4C" w:rsidP="0059524E">
            <w:pPr>
              <w:pStyle w:val="Normal6"/>
              <w:rPr>
                <w:b/>
                <w:i/>
              </w:rPr>
            </w:pPr>
            <w:r w:rsidRPr="00CA4534">
              <w:t>(d)</w:t>
            </w:r>
            <w:r w:rsidRPr="00CA4534">
              <w:rPr>
                <w:b/>
                <w:i/>
              </w:rPr>
              <w:tab/>
            </w:r>
            <w:r w:rsidRPr="00CA4534">
              <w:t>individualni položaj in osebne okoliščine prosilca, vključno z dejavniki, kot so poreklo, spol</w:t>
            </w:r>
            <w:r w:rsidRPr="00CA4534">
              <w:rPr>
                <w:b/>
                <w:i/>
              </w:rPr>
              <w:t>,</w:t>
            </w:r>
            <w:r w:rsidRPr="00CA4534">
              <w:t xml:space="preserve"> starost,</w:t>
            </w:r>
            <w:r w:rsidRPr="00CA4534">
              <w:rPr>
                <w:b/>
                <w:i/>
              </w:rPr>
              <w:t xml:space="preserve"> spolna usmerjenost in spolna identiteta,</w:t>
            </w:r>
            <w:r w:rsidRPr="00CA4534">
              <w:t xml:space="preserve"> za presojo, ali bi na podlagi prosilčevih osebnih okoliščin dejanja, ki jim je bil ali bi jim lahko bil prosilec izpostavljen, pomenila preganjanje ali resno škodo;</w:t>
            </w:r>
          </w:p>
        </w:tc>
        <w:tc>
          <w:tcPr>
            <w:tcW w:w="4876" w:type="dxa"/>
          </w:tcPr>
          <w:p w14:paraId="6A8FC0DB" w14:textId="77777777" w:rsidR="00774A4C" w:rsidRPr="00CA4534" w:rsidRDefault="00774A4C" w:rsidP="0059524E">
            <w:pPr>
              <w:pStyle w:val="Normal6"/>
              <w:rPr>
                <w:b/>
                <w:i/>
              </w:rPr>
            </w:pPr>
            <w:r w:rsidRPr="00CA4534">
              <w:t>(d)</w:t>
            </w:r>
            <w:r w:rsidRPr="00CA4534">
              <w:rPr>
                <w:b/>
                <w:i/>
              </w:rPr>
              <w:tab/>
            </w:r>
            <w:r w:rsidRPr="00CA4534">
              <w:t>individualni položaj in osebne okoliščine prosilca, vključno z dejavniki, kot so poreklo, spol</w:t>
            </w:r>
            <w:r w:rsidRPr="00CA4534">
              <w:rPr>
                <w:b/>
                <w:i/>
              </w:rPr>
              <w:t xml:space="preserve"> in</w:t>
            </w:r>
            <w:r w:rsidRPr="00CA4534">
              <w:t xml:space="preserve"> starost, za presojo, ali bi na podlagi prosilčevih osebnih okoliščin dejanja, ki jim je bil ali bi jim lahko bil prosilec izpostavljen, pomenila preganjanje ali resno škodo;</w:t>
            </w:r>
          </w:p>
        </w:tc>
      </w:tr>
    </w:tbl>
    <w:p w14:paraId="52AF404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{BG}</w:t>
      </w:r>
      <w:r w:rsidRPr="00CA4534">
        <w:rPr>
          <w:lang w:val="sl-SI"/>
        </w:rPr>
        <w:t>bg</w:t>
      </w:r>
      <w:r w:rsidRPr="00CA4534">
        <w:rPr>
          <w:rStyle w:val="HideTWBExt"/>
          <w:lang w:val="sl-SI"/>
        </w:rPr>
        <w:t>&lt;/Original&gt;</w:t>
      </w:r>
    </w:p>
    <w:p w14:paraId="2842D56A" w14:textId="77777777" w:rsidR="00774A4C" w:rsidRPr="00CA4534" w:rsidRDefault="00774A4C" w:rsidP="00774A4C">
      <w:r w:rsidRPr="00CA4534">
        <w:rPr>
          <w:rStyle w:val="HideTWBExt"/>
        </w:rPr>
        <w:t>&lt;/Amend&gt;</w:t>
      </w:r>
    </w:p>
    <w:p w14:paraId="27021E9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1087</w:t>
      </w:r>
      <w:r w:rsidRPr="00CA4534">
        <w:rPr>
          <w:rStyle w:val="HideTWBExt"/>
          <w:b w:val="0"/>
        </w:rPr>
        <w:t>&lt;/NumAm&gt;</w:t>
      </w:r>
    </w:p>
    <w:p w14:paraId="175D8ECF"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w:t>
      </w:r>
      <w:r w:rsidRPr="00CA4534">
        <w:rPr>
          <w:rStyle w:val="HideTWBExt"/>
          <w:b w:val="0"/>
        </w:rPr>
        <w:t>&lt;/Members&gt;</w:t>
      </w:r>
    </w:p>
    <w:p w14:paraId="7B3C54E4" w14:textId="77777777" w:rsidR="00774A4C" w:rsidRPr="00CA4534" w:rsidRDefault="00774A4C" w:rsidP="00774A4C">
      <w:pPr>
        <w:pStyle w:val="NormalBold"/>
      </w:pPr>
      <w:r w:rsidRPr="00CA4534">
        <w:rPr>
          <w:rStyle w:val="HideTWBExt"/>
          <w:b w:val="0"/>
        </w:rPr>
        <w:t>&lt;/RepeatBlock-By&gt;</w:t>
      </w:r>
    </w:p>
    <w:p w14:paraId="5491A9C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32B60B4" w14:textId="77777777" w:rsidR="00774A4C" w:rsidRPr="00CA4534" w:rsidRDefault="00774A4C" w:rsidP="00774A4C">
      <w:pPr>
        <w:pStyle w:val="NormalBold"/>
      </w:pPr>
      <w:r w:rsidRPr="00CA4534">
        <w:rPr>
          <w:rStyle w:val="HideTWBExt"/>
          <w:b w:val="0"/>
        </w:rPr>
        <w:t>&lt;Article&gt;</w:t>
      </w:r>
      <w:r w:rsidRPr="00CA4534">
        <w:t>Člen 33 – odstavek 2 – točka e</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8C46273" w14:textId="77777777" w:rsidTr="0059524E">
        <w:trPr>
          <w:trHeight w:hRule="exact" w:val="240"/>
          <w:jc w:val="center"/>
        </w:trPr>
        <w:tc>
          <w:tcPr>
            <w:tcW w:w="9752" w:type="dxa"/>
            <w:gridSpan w:val="2"/>
          </w:tcPr>
          <w:p w14:paraId="6229CDAD" w14:textId="77777777" w:rsidR="00774A4C" w:rsidRPr="00CA4534" w:rsidRDefault="00774A4C" w:rsidP="0059524E"/>
        </w:tc>
      </w:tr>
      <w:tr w:rsidR="00774A4C" w:rsidRPr="00CA4534" w14:paraId="3C2B17DD" w14:textId="77777777" w:rsidTr="0059524E">
        <w:trPr>
          <w:trHeight w:val="240"/>
          <w:jc w:val="center"/>
        </w:trPr>
        <w:tc>
          <w:tcPr>
            <w:tcW w:w="4876" w:type="dxa"/>
          </w:tcPr>
          <w:p w14:paraId="2101D89B" w14:textId="77777777" w:rsidR="00774A4C" w:rsidRPr="00CA4534" w:rsidRDefault="00774A4C" w:rsidP="0059524E">
            <w:pPr>
              <w:pStyle w:val="ColumnHeading"/>
            </w:pPr>
            <w:r w:rsidRPr="00CA4534">
              <w:t>Besedilo, ki ga predlaga Komisija</w:t>
            </w:r>
          </w:p>
        </w:tc>
        <w:tc>
          <w:tcPr>
            <w:tcW w:w="4876" w:type="dxa"/>
          </w:tcPr>
          <w:p w14:paraId="5EDF6B7A" w14:textId="77777777" w:rsidR="00774A4C" w:rsidRPr="00CA4534" w:rsidRDefault="00774A4C" w:rsidP="0059524E">
            <w:pPr>
              <w:pStyle w:val="ColumnHeading"/>
            </w:pPr>
            <w:r w:rsidRPr="00CA4534">
              <w:t>Predlog spremembe</w:t>
            </w:r>
          </w:p>
        </w:tc>
      </w:tr>
      <w:tr w:rsidR="00774A4C" w:rsidRPr="00CA4534" w14:paraId="640A36D6" w14:textId="77777777" w:rsidTr="0059524E">
        <w:trPr>
          <w:jc w:val="center"/>
        </w:trPr>
        <w:tc>
          <w:tcPr>
            <w:tcW w:w="4876" w:type="dxa"/>
          </w:tcPr>
          <w:p w14:paraId="5C3F4C61" w14:textId="77777777" w:rsidR="00774A4C" w:rsidRPr="00CA4534" w:rsidRDefault="00774A4C" w:rsidP="0059524E">
            <w:pPr>
              <w:pStyle w:val="Normal6"/>
              <w:rPr>
                <w:b/>
                <w:i/>
              </w:rPr>
            </w:pPr>
            <w:r w:rsidRPr="00CA4534">
              <w:rPr>
                <w:b/>
                <w:i/>
              </w:rPr>
              <w:t>(e)</w:t>
            </w:r>
            <w:r w:rsidRPr="00CA4534">
              <w:rPr>
                <w:b/>
                <w:i/>
              </w:rPr>
              <w:tab/>
              <w:t>ali so imele dejavnosti prosilca od odhoda iz izvorne države izključni ali poglavitni namen ustvarjanja potrebnih pogojev za prošnjo za mednarodno zaščito, z namenom presoje, ali bi bil prosilec ob vrnitvi v navedeno državo zaradi teh dejavnosti izpostavljen preganjanju ali resni škodi;</w:t>
            </w:r>
          </w:p>
        </w:tc>
        <w:tc>
          <w:tcPr>
            <w:tcW w:w="4876" w:type="dxa"/>
          </w:tcPr>
          <w:p w14:paraId="03620FF1" w14:textId="77777777" w:rsidR="00774A4C" w:rsidRPr="00CA4534" w:rsidRDefault="00774A4C" w:rsidP="0059524E">
            <w:pPr>
              <w:pStyle w:val="Normal6"/>
              <w:rPr>
                <w:b/>
                <w:i/>
              </w:rPr>
            </w:pPr>
            <w:r w:rsidRPr="00CA4534">
              <w:rPr>
                <w:b/>
                <w:i/>
              </w:rPr>
              <w:t>črtano</w:t>
            </w:r>
          </w:p>
        </w:tc>
      </w:tr>
    </w:tbl>
    <w:p w14:paraId="76E6A8F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9ED549E"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0D3E41F" w14:textId="1F9C74A1" w:rsidR="00774A4C" w:rsidRPr="00CA4534" w:rsidRDefault="00774A4C" w:rsidP="00774A4C">
      <w:pPr>
        <w:pStyle w:val="Normal12Italic"/>
        <w:rPr>
          <w:lang w:val="sl-SI"/>
        </w:rPr>
      </w:pPr>
      <w:r w:rsidRPr="00CA4534">
        <w:rPr>
          <w:lang w:val="sl-SI"/>
        </w:rPr>
        <w:t>Določba predvideva, da bi bilo treba prosilce za mednarodno zaščito obravnava</w:t>
      </w:r>
      <w:r w:rsidR="00873FCA" w:rsidRPr="00CA4534">
        <w:rPr>
          <w:lang w:val="sl-SI"/>
        </w:rPr>
        <w:t>t</w:t>
      </w:r>
      <w:r w:rsidRPr="00CA4534">
        <w:rPr>
          <w:lang w:val="sl-SI"/>
        </w:rPr>
        <w:t xml:space="preserve">i z nezaupanjem glede uveljavljanja temeljnih svoboščin, do katerih so v celoti upravičeni, čeprav zanje pomenijo tveganje. Določbo v taki obliki </w:t>
      </w:r>
      <w:r w:rsidR="00873FCA" w:rsidRPr="00CA4534">
        <w:rPr>
          <w:lang w:val="sl-SI"/>
        </w:rPr>
        <w:t xml:space="preserve">bi bilo </w:t>
      </w:r>
      <w:r w:rsidRPr="00CA4534">
        <w:rPr>
          <w:lang w:val="sl-SI"/>
        </w:rPr>
        <w:t>treba črtati.</w:t>
      </w:r>
    </w:p>
    <w:p w14:paraId="0BE37858" w14:textId="77777777" w:rsidR="00774A4C" w:rsidRPr="00CA4534" w:rsidRDefault="00774A4C" w:rsidP="00774A4C">
      <w:r w:rsidRPr="00CA4534">
        <w:rPr>
          <w:rStyle w:val="HideTWBExt"/>
        </w:rPr>
        <w:t>&lt;/Amend&gt;</w:t>
      </w:r>
    </w:p>
    <w:p w14:paraId="308C7DD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1088</w:t>
      </w:r>
      <w:r w:rsidRPr="00CA4534">
        <w:rPr>
          <w:rStyle w:val="HideTWBExt"/>
          <w:b w:val="0"/>
        </w:rPr>
        <w:t>&lt;/NumAm&gt;</w:t>
      </w:r>
    </w:p>
    <w:p w14:paraId="18C491F3"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481FDFE2"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09DCBB52"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40AE093" w14:textId="77777777" w:rsidR="00774A4C" w:rsidRPr="00CA4534" w:rsidRDefault="00774A4C" w:rsidP="00774A4C">
      <w:pPr>
        <w:pStyle w:val="NormalBold"/>
      </w:pPr>
      <w:r w:rsidRPr="00CA4534">
        <w:rPr>
          <w:rStyle w:val="HideTWBExt"/>
          <w:b w:val="0"/>
        </w:rPr>
        <w:t>&lt;/RepeatBlock-By&gt;</w:t>
      </w:r>
    </w:p>
    <w:p w14:paraId="6056528C"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AA9BB78" w14:textId="77777777" w:rsidR="00774A4C" w:rsidRPr="00CA4534" w:rsidRDefault="00774A4C" w:rsidP="00774A4C">
      <w:pPr>
        <w:pStyle w:val="NormalBold"/>
      </w:pPr>
      <w:r w:rsidRPr="00CA4534">
        <w:rPr>
          <w:rStyle w:val="HideTWBExt"/>
          <w:b w:val="0"/>
        </w:rPr>
        <w:t>&lt;Article&gt;</w:t>
      </w:r>
      <w:r w:rsidRPr="00CA4534">
        <w:t>Člen 33 – odstavek 2 – točka e</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F58246F" w14:textId="77777777" w:rsidTr="0059524E">
        <w:trPr>
          <w:trHeight w:hRule="exact" w:val="240"/>
          <w:jc w:val="center"/>
        </w:trPr>
        <w:tc>
          <w:tcPr>
            <w:tcW w:w="9752" w:type="dxa"/>
            <w:gridSpan w:val="2"/>
          </w:tcPr>
          <w:p w14:paraId="0C89D90B" w14:textId="77777777" w:rsidR="00774A4C" w:rsidRPr="00CA4534" w:rsidRDefault="00774A4C" w:rsidP="0059524E"/>
        </w:tc>
      </w:tr>
      <w:tr w:rsidR="00774A4C" w:rsidRPr="00CA4534" w14:paraId="16FDB0CC" w14:textId="77777777" w:rsidTr="0059524E">
        <w:trPr>
          <w:trHeight w:val="240"/>
          <w:jc w:val="center"/>
        </w:trPr>
        <w:tc>
          <w:tcPr>
            <w:tcW w:w="4876" w:type="dxa"/>
          </w:tcPr>
          <w:p w14:paraId="137A7AF6" w14:textId="77777777" w:rsidR="00774A4C" w:rsidRPr="00CA4534" w:rsidRDefault="00774A4C" w:rsidP="0059524E">
            <w:pPr>
              <w:pStyle w:val="ColumnHeading"/>
            </w:pPr>
            <w:r w:rsidRPr="00CA4534">
              <w:t>Besedilo, ki ga predlaga Komisija</w:t>
            </w:r>
          </w:p>
        </w:tc>
        <w:tc>
          <w:tcPr>
            <w:tcW w:w="4876" w:type="dxa"/>
          </w:tcPr>
          <w:p w14:paraId="5CCBF187" w14:textId="77777777" w:rsidR="00774A4C" w:rsidRPr="00CA4534" w:rsidRDefault="00774A4C" w:rsidP="0059524E">
            <w:pPr>
              <w:pStyle w:val="ColumnHeading"/>
            </w:pPr>
            <w:r w:rsidRPr="00CA4534">
              <w:t>Predlog spremembe</w:t>
            </w:r>
          </w:p>
        </w:tc>
      </w:tr>
      <w:tr w:rsidR="00774A4C" w:rsidRPr="00CA4534" w14:paraId="05324D5E" w14:textId="77777777" w:rsidTr="0059524E">
        <w:trPr>
          <w:jc w:val="center"/>
        </w:trPr>
        <w:tc>
          <w:tcPr>
            <w:tcW w:w="4876" w:type="dxa"/>
          </w:tcPr>
          <w:p w14:paraId="1D74330A" w14:textId="77777777" w:rsidR="00774A4C" w:rsidRPr="00CA4534" w:rsidRDefault="00774A4C" w:rsidP="0059524E">
            <w:pPr>
              <w:pStyle w:val="Normal6"/>
              <w:rPr>
                <w:b/>
                <w:i/>
              </w:rPr>
            </w:pPr>
            <w:r w:rsidRPr="00CA4534">
              <w:rPr>
                <w:b/>
                <w:i/>
              </w:rPr>
              <w:t>(e)</w:t>
            </w:r>
            <w:r w:rsidRPr="00CA4534">
              <w:rPr>
                <w:b/>
                <w:i/>
              </w:rPr>
              <w:tab/>
              <w:t>ali so imele dejavnosti prosilca od odhoda iz izvorne države izključni ali poglavitni namen ustvarjanja potrebnih pogojev za prošnjo za mednarodno zaščito, z namenom presoje, ali bi bil prosilec ob vrnitvi v navedeno državo zaradi teh dejavnosti izpostavljen preganjanju ali resni škodi;</w:t>
            </w:r>
          </w:p>
        </w:tc>
        <w:tc>
          <w:tcPr>
            <w:tcW w:w="4876" w:type="dxa"/>
          </w:tcPr>
          <w:p w14:paraId="0DD6D191" w14:textId="77777777" w:rsidR="00774A4C" w:rsidRPr="00CA4534" w:rsidRDefault="00774A4C" w:rsidP="0059524E">
            <w:pPr>
              <w:pStyle w:val="Normal6"/>
              <w:rPr>
                <w:b/>
                <w:i/>
              </w:rPr>
            </w:pPr>
            <w:r w:rsidRPr="00CA4534">
              <w:rPr>
                <w:b/>
                <w:i/>
              </w:rPr>
              <w:t>črtano</w:t>
            </w:r>
          </w:p>
        </w:tc>
      </w:tr>
    </w:tbl>
    <w:p w14:paraId="75CED0A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A26CD9E" w14:textId="77777777" w:rsidR="00774A4C" w:rsidRPr="00CA4534" w:rsidRDefault="00774A4C" w:rsidP="00774A4C">
      <w:r w:rsidRPr="00CA4534">
        <w:rPr>
          <w:rStyle w:val="HideTWBExt"/>
        </w:rPr>
        <w:t>&lt;/Amend&gt;</w:t>
      </w:r>
    </w:p>
    <w:p w14:paraId="5DAAD62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1089</w:t>
      </w:r>
      <w:r w:rsidRPr="00CA4534">
        <w:rPr>
          <w:rStyle w:val="HideTWBExt"/>
          <w:b w:val="0"/>
        </w:rPr>
        <w:t>&lt;/NumAm&gt;</w:t>
      </w:r>
    </w:p>
    <w:p w14:paraId="7DE57E82"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68334F37" w14:textId="77777777" w:rsidR="00774A4C" w:rsidRPr="00CA4534" w:rsidRDefault="00774A4C" w:rsidP="00774A4C">
      <w:pPr>
        <w:pStyle w:val="NormalBold"/>
      </w:pPr>
      <w:r w:rsidRPr="00CA4534">
        <w:rPr>
          <w:rStyle w:val="HideTWBExt"/>
          <w:b w:val="0"/>
        </w:rPr>
        <w:t>&lt;/RepeatBlock-By&gt;</w:t>
      </w:r>
    </w:p>
    <w:p w14:paraId="1372D2E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7121DFF" w14:textId="77777777" w:rsidR="00774A4C" w:rsidRPr="00CA4534" w:rsidRDefault="00774A4C" w:rsidP="00774A4C">
      <w:pPr>
        <w:pStyle w:val="NormalBold"/>
      </w:pPr>
      <w:r w:rsidRPr="00CA4534">
        <w:rPr>
          <w:rStyle w:val="HideTWBExt"/>
          <w:b w:val="0"/>
        </w:rPr>
        <w:t>&lt;Article&gt;</w:t>
      </w:r>
      <w:r w:rsidRPr="00CA4534">
        <w:t>Člen 33 – odstavek 2 – točka e</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D27179A" w14:textId="77777777" w:rsidTr="0059524E">
        <w:trPr>
          <w:trHeight w:hRule="exact" w:val="240"/>
          <w:jc w:val="center"/>
        </w:trPr>
        <w:tc>
          <w:tcPr>
            <w:tcW w:w="9752" w:type="dxa"/>
            <w:gridSpan w:val="2"/>
          </w:tcPr>
          <w:p w14:paraId="4D1581F3" w14:textId="77777777" w:rsidR="00774A4C" w:rsidRPr="00CA4534" w:rsidRDefault="00774A4C" w:rsidP="0059524E"/>
        </w:tc>
      </w:tr>
      <w:tr w:rsidR="00774A4C" w:rsidRPr="00CA4534" w14:paraId="7AAE8795" w14:textId="77777777" w:rsidTr="0059524E">
        <w:trPr>
          <w:trHeight w:val="240"/>
          <w:jc w:val="center"/>
        </w:trPr>
        <w:tc>
          <w:tcPr>
            <w:tcW w:w="4876" w:type="dxa"/>
          </w:tcPr>
          <w:p w14:paraId="6FC13DFE" w14:textId="77777777" w:rsidR="00774A4C" w:rsidRPr="00CA4534" w:rsidRDefault="00774A4C" w:rsidP="0059524E">
            <w:pPr>
              <w:pStyle w:val="ColumnHeading"/>
            </w:pPr>
            <w:r w:rsidRPr="00CA4534">
              <w:t>Besedilo, ki ga predlaga Komisija</w:t>
            </w:r>
          </w:p>
        </w:tc>
        <w:tc>
          <w:tcPr>
            <w:tcW w:w="4876" w:type="dxa"/>
          </w:tcPr>
          <w:p w14:paraId="63742B50" w14:textId="77777777" w:rsidR="00774A4C" w:rsidRPr="00CA4534" w:rsidRDefault="00774A4C" w:rsidP="0059524E">
            <w:pPr>
              <w:pStyle w:val="ColumnHeading"/>
            </w:pPr>
            <w:r w:rsidRPr="00CA4534">
              <w:t>Predlog spremembe</w:t>
            </w:r>
          </w:p>
        </w:tc>
      </w:tr>
      <w:tr w:rsidR="00774A4C" w:rsidRPr="00CA4534" w14:paraId="1376B0B6" w14:textId="77777777" w:rsidTr="0059524E">
        <w:trPr>
          <w:jc w:val="center"/>
        </w:trPr>
        <w:tc>
          <w:tcPr>
            <w:tcW w:w="4876" w:type="dxa"/>
          </w:tcPr>
          <w:p w14:paraId="14945212" w14:textId="77777777" w:rsidR="00774A4C" w:rsidRPr="00CA4534" w:rsidRDefault="00774A4C" w:rsidP="0059524E">
            <w:pPr>
              <w:pStyle w:val="Normal6"/>
              <w:rPr>
                <w:b/>
                <w:i/>
              </w:rPr>
            </w:pPr>
            <w:r w:rsidRPr="00CA4534">
              <w:t>(e)</w:t>
            </w:r>
            <w:r w:rsidRPr="00CA4534">
              <w:rPr>
                <w:b/>
                <w:i/>
              </w:rPr>
              <w:tab/>
            </w:r>
            <w:r w:rsidRPr="00CA4534">
              <w:t>ali</w:t>
            </w:r>
            <w:r w:rsidRPr="00CA4534">
              <w:rPr>
                <w:b/>
                <w:i/>
              </w:rPr>
              <w:t xml:space="preserve"> so imele dejavnosti prosilca</w:t>
            </w:r>
            <w:r w:rsidRPr="00CA4534">
              <w:t xml:space="preserve"> od odhoda iz izvorne države izključni ali poglavitni namen ustvarjanja potrebnih pogojev za prošnjo za mednarodno zaščito</w:t>
            </w:r>
            <w:r w:rsidRPr="00CA4534">
              <w:rPr>
                <w:b/>
                <w:i/>
              </w:rPr>
              <w:t>, z namenom presoje, ali bi bil prosilec ob vrnitvi v navedeno državo zaradi teh dejavnosti izpostavljen preganjanju ali resni škodi</w:t>
            </w:r>
            <w:r w:rsidRPr="00CA4534">
              <w:t>;</w:t>
            </w:r>
          </w:p>
        </w:tc>
        <w:tc>
          <w:tcPr>
            <w:tcW w:w="4876" w:type="dxa"/>
          </w:tcPr>
          <w:p w14:paraId="191D4898" w14:textId="77777777" w:rsidR="00774A4C" w:rsidRPr="00CA4534" w:rsidRDefault="00774A4C" w:rsidP="0059524E">
            <w:pPr>
              <w:pStyle w:val="Normal6"/>
              <w:rPr>
                <w:b/>
                <w:i/>
              </w:rPr>
            </w:pPr>
            <w:r w:rsidRPr="00CA4534">
              <w:t>(e)</w:t>
            </w:r>
            <w:r w:rsidRPr="00CA4534">
              <w:rPr>
                <w:b/>
                <w:i/>
              </w:rPr>
              <w:tab/>
            </w:r>
            <w:r w:rsidRPr="00CA4534">
              <w:t>ali</w:t>
            </w:r>
            <w:r w:rsidRPr="00CA4534">
              <w:rPr>
                <w:b/>
                <w:i/>
              </w:rPr>
              <w:t xml:space="preserve"> je prosilec</w:t>
            </w:r>
            <w:r w:rsidRPr="00CA4534">
              <w:t xml:space="preserve"> od odhoda iz izvorne države</w:t>
            </w:r>
            <w:r w:rsidRPr="00CA4534">
              <w:rPr>
                <w:b/>
                <w:i/>
              </w:rPr>
              <w:t xml:space="preserve"> izvajal dejavnosti, ki so imele</w:t>
            </w:r>
            <w:r w:rsidRPr="00CA4534">
              <w:t xml:space="preserve"> izključni ali poglavitni namen ustvarjanja potrebnih pogojev za prošnjo za mednarodno zaščito;</w:t>
            </w:r>
          </w:p>
        </w:tc>
      </w:tr>
    </w:tbl>
    <w:p w14:paraId="4B65E02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E550E30" w14:textId="77777777" w:rsidR="00774A4C" w:rsidRPr="00CA4534" w:rsidRDefault="00774A4C" w:rsidP="00774A4C">
      <w:r w:rsidRPr="00CA4534">
        <w:rPr>
          <w:rStyle w:val="HideTWBExt"/>
        </w:rPr>
        <w:t>&lt;/Amend&gt;</w:t>
      </w:r>
    </w:p>
    <w:p w14:paraId="400E0EF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1090</w:t>
      </w:r>
      <w:r w:rsidRPr="00CA4534">
        <w:rPr>
          <w:rStyle w:val="HideTWBExt"/>
          <w:b w:val="0"/>
        </w:rPr>
        <w:t>&lt;/NumAm&gt;</w:t>
      </w:r>
    </w:p>
    <w:p w14:paraId="76621204" w14:textId="77777777" w:rsidR="00774A4C" w:rsidRPr="00CA4534" w:rsidRDefault="00774A4C" w:rsidP="00774A4C">
      <w:pPr>
        <w:pStyle w:val="NormalBold"/>
      </w:pPr>
      <w:r w:rsidRPr="00CA4534">
        <w:rPr>
          <w:rStyle w:val="HideTWBExt"/>
          <w:b w:val="0"/>
        </w:rPr>
        <w:t>&lt;RepeatBlock-By&gt;&lt;Members&gt;</w:t>
      </w:r>
      <w:r w:rsidRPr="00CA4534">
        <w:t>Péter Niedermüller, Ana Gomes, Josef Weidenholzer</w:t>
      </w:r>
      <w:r w:rsidRPr="00CA4534">
        <w:rPr>
          <w:rStyle w:val="HideTWBExt"/>
          <w:b w:val="0"/>
        </w:rPr>
        <w:t>&lt;/Members&gt;</w:t>
      </w:r>
    </w:p>
    <w:p w14:paraId="2B5A2B4D" w14:textId="77777777" w:rsidR="00774A4C" w:rsidRPr="00CA4534" w:rsidRDefault="00774A4C" w:rsidP="00774A4C">
      <w:pPr>
        <w:pStyle w:val="NormalBold"/>
      </w:pPr>
      <w:r w:rsidRPr="00CA4534">
        <w:rPr>
          <w:rStyle w:val="HideTWBExt"/>
          <w:b w:val="0"/>
        </w:rPr>
        <w:t>&lt;/RepeatBlock-By&gt;</w:t>
      </w:r>
    </w:p>
    <w:p w14:paraId="3D3BE89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E56A480" w14:textId="77777777" w:rsidR="00774A4C" w:rsidRPr="00CA4534" w:rsidRDefault="00774A4C" w:rsidP="00774A4C">
      <w:pPr>
        <w:pStyle w:val="NormalBold"/>
      </w:pPr>
      <w:r w:rsidRPr="00CA4534">
        <w:rPr>
          <w:rStyle w:val="HideTWBExt"/>
          <w:b w:val="0"/>
        </w:rPr>
        <w:t>&lt;Article&gt;</w:t>
      </w:r>
      <w:r w:rsidRPr="00CA4534">
        <w:t>Člen 33 – odstavek 2 – točka e</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9A622B1" w14:textId="77777777" w:rsidTr="0059524E">
        <w:trPr>
          <w:trHeight w:hRule="exact" w:val="240"/>
          <w:jc w:val="center"/>
        </w:trPr>
        <w:tc>
          <w:tcPr>
            <w:tcW w:w="9752" w:type="dxa"/>
            <w:gridSpan w:val="2"/>
          </w:tcPr>
          <w:p w14:paraId="1CF18C75" w14:textId="77777777" w:rsidR="00774A4C" w:rsidRPr="00CA4534" w:rsidRDefault="00774A4C" w:rsidP="0059524E"/>
        </w:tc>
      </w:tr>
      <w:tr w:rsidR="00774A4C" w:rsidRPr="00CA4534" w14:paraId="58AC7871" w14:textId="77777777" w:rsidTr="0059524E">
        <w:trPr>
          <w:trHeight w:val="240"/>
          <w:jc w:val="center"/>
        </w:trPr>
        <w:tc>
          <w:tcPr>
            <w:tcW w:w="4876" w:type="dxa"/>
          </w:tcPr>
          <w:p w14:paraId="758DD75C" w14:textId="77777777" w:rsidR="00774A4C" w:rsidRPr="00CA4534" w:rsidRDefault="00774A4C" w:rsidP="0059524E">
            <w:pPr>
              <w:pStyle w:val="ColumnHeading"/>
            </w:pPr>
            <w:r w:rsidRPr="00CA4534">
              <w:t>Besedilo, ki ga predlaga Komisija</w:t>
            </w:r>
          </w:p>
        </w:tc>
        <w:tc>
          <w:tcPr>
            <w:tcW w:w="4876" w:type="dxa"/>
          </w:tcPr>
          <w:p w14:paraId="5D8BD663" w14:textId="77777777" w:rsidR="00774A4C" w:rsidRPr="00CA4534" w:rsidRDefault="00774A4C" w:rsidP="0059524E">
            <w:pPr>
              <w:pStyle w:val="ColumnHeading"/>
            </w:pPr>
            <w:r w:rsidRPr="00CA4534">
              <w:t>Predlog spremembe</w:t>
            </w:r>
          </w:p>
        </w:tc>
      </w:tr>
      <w:tr w:rsidR="00774A4C" w:rsidRPr="00CA4534" w14:paraId="4472CD7E" w14:textId="77777777" w:rsidTr="0059524E">
        <w:trPr>
          <w:jc w:val="center"/>
        </w:trPr>
        <w:tc>
          <w:tcPr>
            <w:tcW w:w="4876" w:type="dxa"/>
          </w:tcPr>
          <w:p w14:paraId="6B957724" w14:textId="77777777" w:rsidR="00774A4C" w:rsidRPr="00CA4534" w:rsidRDefault="00774A4C" w:rsidP="0059524E">
            <w:pPr>
              <w:pStyle w:val="Normal6"/>
              <w:rPr>
                <w:b/>
                <w:i/>
              </w:rPr>
            </w:pPr>
            <w:r w:rsidRPr="00CA4534">
              <w:t>(e)</w:t>
            </w:r>
            <w:r w:rsidRPr="00CA4534">
              <w:rPr>
                <w:b/>
                <w:i/>
              </w:rPr>
              <w:tab/>
            </w:r>
            <w:r w:rsidRPr="00CA4534">
              <w:t>ali</w:t>
            </w:r>
            <w:r w:rsidRPr="00CA4534">
              <w:rPr>
                <w:b/>
                <w:i/>
              </w:rPr>
              <w:t xml:space="preserve"> so imele</w:t>
            </w:r>
            <w:r w:rsidRPr="00CA4534">
              <w:t xml:space="preserve"> dejavnosti prosilca od odhoda iz izvorne države</w:t>
            </w:r>
            <w:r w:rsidRPr="00CA4534">
              <w:rPr>
                <w:b/>
                <w:i/>
              </w:rPr>
              <w:t xml:space="preserve"> izključni ali poglavitni namen ustvarjanja potrebnih pogojev za prošnjo za mednarodno zaščito, z namenom presoje, ali bi bil</w:t>
            </w:r>
            <w:r w:rsidRPr="00CA4534">
              <w:t xml:space="preserve"> prosilec</w:t>
            </w:r>
            <w:r w:rsidRPr="00CA4534">
              <w:rPr>
                <w:b/>
                <w:i/>
              </w:rPr>
              <w:t xml:space="preserve"> ob vrnitvi v navedeno državo zaradi teh dejavnosti izpostavljen preganjanju ali resni škodi</w:t>
            </w:r>
            <w:r w:rsidRPr="00CA4534">
              <w:t>;</w:t>
            </w:r>
          </w:p>
        </w:tc>
        <w:tc>
          <w:tcPr>
            <w:tcW w:w="4876" w:type="dxa"/>
          </w:tcPr>
          <w:p w14:paraId="60089617" w14:textId="0D8A620E" w:rsidR="00774A4C" w:rsidRPr="00CA4534" w:rsidRDefault="00774A4C" w:rsidP="00A6430D">
            <w:pPr>
              <w:pStyle w:val="Normal6"/>
              <w:rPr>
                <w:b/>
                <w:i/>
              </w:rPr>
            </w:pPr>
            <w:r w:rsidRPr="00CA4534">
              <w:t>(e)</w:t>
            </w:r>
            <w:r w:rsidRPr="00CA4534">
              <w:rPr>
                <w:b/>
                <w:i/>
              </w:rPr>
              <w:tab/>
            </w:r>
            <w:r w:rsidRPr="00CA4534">
              <w:t>ali</w:t>
            </w:r>
            <w:r w:rsidRPr="00CA4534">
              <w:rPr>
                <w:b/>
                <w:i/>
              </w:rPr>
              <w:t xml:space="preserve"> je bil izključni namen</w:t>
            </w:r>
            <w:r w:rsidRPr="00CA4534">
              <w:t xml:space="preserve"> dejavnosti prosilca od odhoda iz izvorne države</w:t>
            </w:r>
            <w:r w:rsidRPr="00CA4534">
              <w:rPr>
                <w:b/>
                <w:i/>
              </w:rPr>
              <w:t xml:space="preserve"> pridobitev priznanja mednarodne zaščite. To izključuje vse okoliščine, na katere</w:t>
            </w:r>
            <w:r w:rsidRPr="00CA4534">
              <w:t xml:space="preserve"> prosilec</w:t>
            </w:r>
            <w:r w:rsidRPr="00CA4534">
              <w:rPr>
                <w:b/>
                <w:i/>
              </w:rPr>
              <w:t xml:space="preserve"> ni vplival z lastno voljo, kar </w:t>
            </w:r>
            <w:r w:rsidR="00A6430D" w:rsidRPr="00CA4534">
              <w:rPr>
                <w:b/>
                <w:i/>
              </w:rPr>
              <w:t xml:space="preserve">med drugim </w:t>
            </w:r>
            <w:r w:rsidRPr="00CA4534">
              <w:rPr>
                <w:b/>
                <w:i/>
              </w:rPr>
              <w:t xml:space="preserve">vključuje njegovo spolno usmerjenost ali versko prepričanje, ki ga je prosilec med bivanjem v izvorni državi v </w:t>
            </w:r>
            <w:r w:rsidR="00A6430D" w:rsidRPr="00CA4534">
              <w:rPr>
                <w:b/>
                <w:i/>
              </w:rPr>
              <w:t>različnem obsegu</w:t>
            </w:r>
            <w:r w:rsidRPr="00CA4534">
              <w:rPr>
                <w:b/>
                <w:i/>
              </w:rPr>
              <w:t xml:space="preserve"> morda prikrival</w:t>
            </w:r>
            <w:r w:rsidRPr="00CA4534">
              <w:t>;</w:t>
            </w:r>
          </w:p>
        </w:tc>
      </w:tr>
    </w:tbl>
    <w:p w14:paraId="03422C26"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CA46B5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6AB60780" w14:textId="77777777" w:rsidR="00774A4C" w:rsidRPr="00CA4534" w:rsidRDefault="00774A4C" w:rsidP="00774A4C">
      <w:pPr>
        <w:pStyle w:val="Normal12Italic"/>
        <w:rPr>
          <w:lang w:val="sl-SI"/>
        </w:rPr>
      </w:pPr>
      <w:r w:rsidRPr="00CA4534">
        <w:rPr>
          <w:lang w:val="sl-SI"/>
        </w:rPr>
        <w:t>Usklajeno z besedilom, sprejetim v uredbi o pogojih za azil.</w:t>
      </w:r>
    </w:p>
    <w:p w14:paraId="644A9AC1" w14:textId="77777777" w:rsidR="00774A4C" w:rsidRPr="00CA4534" w:rsidRDefault="00774A4C" w:rsidP="00774A4C">
      <w:r w:rsidRPr="00CA4534">
        <w:rPr>
          <w:rStyle w:val="HideTWBExt"/>
        </w:rPr>
        <w:t>&lt;/Amend&gt;</w:t>
      </w:r>
    </w:p>
    <w:p w14:paraId="1D1FD57A"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1091</w:t>
      </w:r>
      <w:r w:rsidRPr="00CA4534">
        <w:rPr>
          <w:rStyle w:val="HideTWBExt"/>
          <w:b w:val="0"/>
        </w:rPr>
        <w:t>&lt;/NumAm&gt;</w:t>
      </w:r>
    </w:p>
    <w:p w14:paraId="694D6A5B" w14:textId="77777777" w:rsidR="00774A4C" w:rsidRPr="00CA4534" w:rsidRDefault="00774A4C" w:rsidP="00774A4C">
      <w:pPr>
        <w:pStyle w:val="NormalBold"/>
      </w:pPr>
      <w:r w:rsidRPr="00CA4534">
        <w:rPr>
          <w:rStyle w:val="HideTWBExt"/>
          <w:b w:val="0"/>
        </w:rPr>
        <w:t>&lt;RepeatBlock-By&gt;&lt;Members&gt;</w:t>
      </w:r>
      <w:r w:rsidRPr="00CA4534">
        <w:t>Péter Niedermüller, Ana Gomes, Josef Weidenholzer</w:t>
      </w:r>
      <w:r w:rsidRPr="00CA4534">
        <w:rPr>
          <w:rStyle w:val="HideTWBExt"/>
          <w:b w:val="0"/>
        </w:rPr>
        <w:t>&lt;/Members&gt;</w:t>
      </w:r>
    </w:p>
    <w:p w14:paraId="59F6185F" w14:textId="77777777" w:rsidR="00774A4C" w:rsidRPr="00CA4534" w:rsidRDefault="00774A4C" w:rsidP="00774A4C">
      <w:pPr>
        <w:pStyle w:val="NormalBold"/>
      </w:pPr>
      <w:r w:rsidRPr="00CA4534">
        <w:rPr>
          <w:rStyle w:val="HideTWBExt"/>
          <w:b w:val="0"/>
        </w:rPr>
        <w:t>&lt;/RepeatBlock-By&gt;</w:t>
      </w:r>
    </w:p>
    <w:p w14:paraId="5111E34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6482049" w14:textId="77777777" w:rsidR="00774A4C" w:rsidRPr="00CA4534" w:rsidRDefault="00774A4C" w:rsidP="00774A4C">
      <w:pPr>
        <w:pStyle w:val="NormalBold"/>
      </w:pPr>
      <w:r w:rsidRPr="00CA4534">
        <w:rPr>
          <w:rStyle w:val="HideTWBExt"/>
          <w:b w:val="0"/>
        </w:rPr>
        <w:t>&lt;Article&gt;</w:t>
      </w:r>
      <w:r w:rsidRPr="00CA4534">
        <w:t>Člen 33 – odstavek 2 – točka f</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915FBEE" w14:textId="77777777" w:rsidTr="0059524E">
        <w:trPr>
          <w:trHeight w:hRule="exact" w:val="240"/>
          <w:jc w:val="center"/>
        </w:trPr>
        <w:tc>
          <w:tcPr>
            <w:tcW w:w="9752" w:type="dxa"/>
            <w:gridSpan w:val="2"/>
          </w:tcPr>
          <w:p w14:paraId="080B6B09" w14:textId="77777777" w:rsidR="00774A4C" w:rsidRPr="00CA4534" w:rsidRDefault="00774A4C" w:rsidP="0059524E"/>
        </w:tc>
      </w:tr>
      <w:tr w:rsidR="00774A4C" w:rsidRPr="00CA4534" w14:paraId="1E98BA21" w14:textId="77777777" w:rsidTr="0059524E">
        <w:trPr>
          <w:trHeight w:val="240"/>
          <w:jc w:val="center"/>
        </w:trPr>
        <w:tc>
          <w:tcPr>
            <w:tcW w:w="4876" w:type="dxa"/>
          </w:tcPr>
          <w:p w14:paraId="1B6EB420" w14:textId="77777777" w:rsidR="00774A4C" w:rsidRPr="00CA4534" w:rsidRDefault="00774A4C" w:rsidP="0059524E">
            <w:pPr>
              <w:pStyle w:val="ColumnHeading"/>
            </w:pPr>
            <w:r w:rsidRPr="00CA4534">
              <w:t>Besedilo, ki ga predlaga Komisija</w:t>
            </w:r>
          </w:p>
        </w:tc>
        <w:tc>
          <w:tcPr>
            <w:tcW w:w="4876" w:type="dxa"/>
          </w:tcPr>
          <w:p w14:paraId="0101013A" w14:textId="77777777" w:rsidR="00774A4C" w:rsidRPr="00CA4534" w:rsidRDefault="00774A4C" w:rsidP="0059524E">
            <w:pPr>
              <w:pStyle w:val="ColumnHeading"/>
            </w:pPr>
            <w:r w:rsidRPr="00CA4534">
              <w:t>Predlog spremembe</w:t>
            </w:r>
          </w:p>
        </w:tc>
      </w:tr>
      <w:tr w:rsidR="00774A4C" w:rsidRPr="00CA4534" w14:paraId="17F89B60" w14:textId="77777777" w:rsidTr="0059524E">
        <w:trPr>
          <w:jc w:val="center"/>
        </w:trPr>
        <w:tc>
          <w:tcPr>
            <w:tcW w:w="4876" w:type="dxa"/>
          </w:tcPr>
          <w:p w14:paraId="64295655" w14:textId="77777777" w:rsidR="00774A4C" w:rsidRPr="00CA4534" w:rsidRDefault="00774A4C" w:rsidP="0059524E">
            <w:pPr>
              <w:pStyle w:val="Normal6"/>
              <w:rPr>
                <w:b/>
                <w:i/>
              </w:rPr>
            </w:pPr>
            <w:r w:rsidRPr="00CA4534">
              <w:rPr>
                <w:b/>
                <w:i/>
              </w:rPr>
              <w:t>(f)</w:t>
            </w:r>
            <w:r w:rsidRPr="00CA4534">
              <w:rPr>
                <w:b/>
                <w:i/>
              </w:rPr>
              <w:tab/>
              <w:t>ali se od prosilca lahko razumno pričakuje, da bo izkoristil zaščito druge države, v kateri bi lahko uveljavljal državljanstvo.</w:t>
            </w:r>
          </w:p>
        </w:tc>
        <w:tc>
          <w:tcPr>
            <w:tcW w:w="4876" w:type="dxa"/>
          </w:tcPr>
          <w:p w14:paraId="20E1F820" w14:textId="77777777" w:rsidR="00774A4C" w:rsidRPr="00CA4534" w:rsidRDefault="00774A4C" w:rsidP="0059524E">
            <w:pPr>
              <w:pStyle w:val="Normal6"/>
              <w:rPr>
                <w:b/>
                <w:i/>
              </w:rPr>
            </w:pPr>
            <w:r w:rsidRPr="00CA4534">
              <w:rPr>
                <w:b/>
                <w:i/>
              </w:rPr>
              <w:t>črtano</w:t>
            </w:r>
          </w:p>
        </w:tc>
      </w:tr>
    </w:tbl>
    <w:p w14:paraId="376D6AB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BA4F60D"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2805AAB" w14:textId="0D526266" w:rsidR="00774A4C" w:rsidRPr="00CA4534" w:rsidRDefault="00774A4C" w:rsidP="00774A4C">
      <w:pPr>
        <w:pStyle w:val="Normal12Italic"/>
        <w:rPr>
          <w:lang w:val="sl-SI"/>
        </w:rPr>
      </w:pPr>
      <w:r w:rsidRPr="00CA4534">
        <w:rPr>
          <w:lang w:val="sl-SI"/>
        </w:rPr>
        <w:t xml:space="preserve">Pravo Unije ne bi smelo spodbujati držav članic, da </w:t>
      </w:r>
      <w:r w:rsidR="008E209A" w:rsidRPr="00CA4534">
        <w:rPr>
          <w:lang w:val="sl-SI"/>
        </w:rPr>
        <w:t>odstopajo od svoje</w:t>
      </w:r>
      <w:r w:rsidRPr="00CA4534">
        <w:rPr>
          <w:lang w:val="sl-SI"/>
        </w:rPr>
        <w:t xml:space="preserve"> odgovornost</w:t>
      </w:r>
      <w:r w:rsidR="008E209A" w:rsidRPr="00CA4534">
        <w:rPr>
          <w:lang w:val="sl-SI"/>
        </w:rPr>
        <w:t>i</w:t>
      </w:r>
      <w:r w:rsidRPr="00CA4534">
        <w:rPr>
          <w:lang w:val="sl-SI"/>
        </w:rPr>
        <w:t xml:space="preserve"> zagotavljanja mednarodne zaščite tistim, ki jo potrebujejo.</w:t>
      </w:r>
    </w:p>
    <w:p w14:paraId="11231509" w14:textId="77777777" w:rsidR="00774A4C" w:rsidRPr="00CA4534" w:rsidRDefault="00774A4C" w:rsidP="00774A4C">
      <w:r w:rsidRPr="00CA4534">
        <w:rPr>
          <w:rStyle w:val="HideTWBExt"/>
        </w:rPr>
        <w:t>&lt;/Amend&gt;</w:t>
      </w:r>
    </w:p>
    <w:p w14:paraId="09EAB59E"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1092</w:t>
      </w:r>
      <w:r w:rsidRPr="00CA4534">
        <w:rPr>
          <w:rStyle w:val="HideTWBExt"/>
          <w:b w:val="0"/>
        </w:rPr>
        <w:t>&lt;/NumAm&gt;</w:t>
      </w:r>
    </w:p>
    <w:p w14:paraId="0C46337C"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7C31E1A7" w14:textId="77777777" w:rsidR="00774A4C" w:rsidRPr="00CA4534" w:rsidRDefault="00774A4C" w:rsidP="00774A4C">
      <w:pPr>
        <w:pStyle w:val="NormalBold"/>
      </w:pPr>
      <w:r w:rsidRPr="00CA4534">
        <w:rPr>
          <w:rStyle w:val="HideTWBExt"/>
          <w:b w:val="0"/>
        </w:rPr>
        <w:t>&lt;/RepeatBlock-By&gt;</w:t>
      </w:r>
    </w:p>
    <w:p w14:paraId="20AABA0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0B084A0" w14:textId="77777777" w:rsidR="00774A4C" w:rsidRPr="00CA4534" w:rsidRDefault="00774A4C" w:rsidP="00774A4C">
      <w:pPr>
        <w:pStyle w:val="NormalBold"/>
      </w:pPr>
      <w:r w:rsidRPr="00CA4534">
        <w:rPr>
          <w:rStyle w:val="HideTWBExt"/>
          <w:b w:val="0"/>
        </w:rPr>
        <w:t>&lt;Article&gt;</w:t>
      </w:r>
      <w:r w:rsidRPr="00CA4534">
        <w:t>Člen 33 – odstavek 2 – točka f</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7493C65" w14:textId="77777777" w:rsidTr="0059524E">
        <w:trPr>
          <w:trHeight w:hRule="exact" w:val="240"/>
          <w:jc w:val="center"/>
        </w:trPr>
        <w:tc>
          <w:tcPr>
            <w:tcW w:w="9752" w:type="dxa"/>
            <w:gridSpan w:val="2"/>
          </w:tcPr>
          <w:p w14:paraId="1EDCCA4A" w14:textId="77777777" w:rsidR="00774A4C" w:rsidRPr="00CA4534" w:rsidRDefault="00774A4C" w:rsidP="0059524E"/>
        </w:tc>
      </w:tr>
      <w:tr w:rsidR="00774A4C" w:rsidRPr="00CA4534" w14:paraId="16E204DE" w14:textId="77777777" w:rsidTr="0059524E">
        <w:trPr>
          <w:trHeight w:val="240"/>
          <w:jc w:val="center"/>
        </w:trPr>
        <w:tc>
          <w:tcPr>
            <w:tcW w:w="4876" w:type="dxa"/>
          </w:tcPr>
          <w:p w14:paraId="6F9EBB6A" w14:textId="77777777" w:rsidR="00774A4C" w:rsidRPr="00CA4534" w:rsidRDefault="00774A4C" w:rsidP="0059524E">
            <w:pPr>
              <w:pStyle w:val="ColumnHeading"/>
            </w:pPr>
            <w:r w:rsidRPr="00CA4534">
              <w:t>Besedilo, ki ga predlaga Komisija</w:t>
            </w:r>
          </w:p>
        </w:tc>
        <w:tc>
          <w:tcPr>
            <w:tcW w:w="4876" w:type="dxa"/>
          </w:tcPr>
          <w:p w14:paraId="3788D1B6" w14:textId="77777777" w:rsidR="00774A4C" w:rsidRPr="00CA4534" w:rsidRDefault="00774A4C" w:rsidP="0059524E">
            <w:pPr>
              <w:pStyle w:val="ColumnHeading"/>
            </w:pPr>
            <w:r w:rsidRPr="00CA4534">
              <w:t>Predlog spremembe</w:t>
            </w:r>
          </w:p>
        </w:tc>
      </w:tr>
      <w:tr w:rsidR="00774A4C" w:rsidRPr="00CA4534" w14:paraId="28740E90" w14:textId="77777777" w:rsidTr="0059524E">
        <w:trPr>
          <w:jc w:val="center"/>
        </w:trPr>
        <w:tc>
          <w:tcPr>
            <w:tcW w:w="4876" w:type="dxa"/>
          </w:tcPr>
          <w:p w14:paraId="77E172A4" w14:textId="77777777" w:rsidR="00774A4C" w:rsidRPr="00CA4534" w:rsidRDefault="00774A4C" w:rsidP="0059524E">
            <w:pPr>
              <w:pStyle w:val="Normal6"/>
            </w:pPr>
            <w:r w:rsidRPr="00CA4534">
              <w:t>(f)</w:t>
            </w:r>
            <w:r w:rsidRPr="00CA4534">
              <w:tab/>
              <w:t>ali se od prosilca lahko razumno pričakuje, da bo izkoristil zaščito druge države, v kateri bi lahko uveljavljal državljanstvo.</w:t>
            </w:r>
          </w:p>
        </w:tc>
        <w:tc>
          <w:tcPr>
            <w:tcW w:w="4876" w:type="dxa"/>
          </w:tcPr>
          <w:p w14:paraId="1EF7EE0C" w14:textId="77777777" w:rsidR="00774A4C" w:rsidRPr="00CA4534" w:rsidRDefault="00774A4C" w:rsidP="0059524E">
            <w:pPr>
              <w:pStyle w:val="Normal6"/>
              <w:rPr>
                <w:i/>
              </w:rPr>
            </w:pPr>
            <w:r w:rsidRPr="00CA4534">
              <w:rPr>
                <w:b/>
                <w:i/>
              </w:rPr>
              <w:tab/>
            </w:r>
            <w:r w:rsidRPr="00CA4534">
              <w:t>(</w:t>
            </w:r>
            <w:r w:rsidRPr="00CA4534">
              <w:rPr>
                <w:i/>
              </w:rPr>
              <w:t>Ne zadeva slovenske različice.)</w:t>
            </w:r>
          </w:p>
        </w:tc>
      </w:tr>
    </w:tbl>
    <w:p w14:paraId="075F79BE"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4CE0FD0" w14:textId="77777777" w:rsidR="00774A4C" w:rsidRPr="00CA4534" w:rsidRDefault="00774A4C" w:rsidP="00774A4C">
      <w:r w:rsidRPr="00CA4534">
        <w:rPr>
          <w:rStyle w:val="HideTWBExt"/>
        </w:rPr>
        <w:t>&lt;/Amend&gt;</w:t>
      </w:r>
    </w:p>
    <w:p w14:paraId="20419BB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1093</w:t>
      </w:r>
      <w:r w:rsidRPr="00CA4534">
        <w:rPr>
          <w:rStyle w:val="HideTWBExt"/>
          <w:b w:val="0"/>
        </w:rPr>
        <w:t>&lt;/NumAm&gt;</w:t>
      </w:r>
    </w:p>
    <w:p w14:paraId="0FFEBC55"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A8BB2FD" w14:textId="77777777" w:rsidR="00774A4C" w:rsidRPr="00CA4534" w:rsidRDefault="00774A4C" w:rsidP="00774A4C">
      <w:pPr>
        <w:pStyle w:val="NormalBold"/>
      </w:pPr>
      <w:r w:rsidRPr="00CA4534">
        <w:rPr>
          <w:rStyle w:val="HideTWBExt"/>
          <w:b w:val="0"/>
        </w:rPr>
        <w:t>&lt;/RepeatBlock-By&gt;</w:t>
      </w:r>
    </w:p>
    <w:p w14:paraId="1C5E70E6"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E1DEAFD" w14:textId="77777777" w:rsidR="00774A4C" w:rsidRPr="00CA4534" w:rsidRDefault="00774A4C" w:rsidP="00774A4C">
      <w:pPr>
        <w:pStyle w:val="NormalBold"/>
      </w:pPr>
      <w:r w:rsidRPr="00CA4534">
        <w:rPr>
          <w:rStyle w:val="HideTWBExt"/>
          <w:b w:val="0"/>
        </w:rPr>
        <w:t>&lt;Article&gt;</w:t>
      </w:r>
      <w:r w:rsidRPr="00CA4534">
        <w:t>Člen 33 – odstavek 2 – točka f</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8888F1" w14:textId="77777777" w:rsidTr="0059524E">
        <w:trPr>
          <w:trHeight w:hRule="exact" w:val="240"/>
          <w:jc w:val="center"/>
        </w:trPr>
        <w:tc>
          <w:tcPr>
            <w:tcW w:w="9752" w:type="dxa"/>
            <w:gridSpan w:val="2"/>
          </w:tcPr>
          <w:p w14:paraId="0CCCD809" w14:textId="77777777" w:rsidR="00774A4C" w:rsidRPr="00CA4534" w:rsidRDefault="00774A4C" w:rsidP="0059524E"/>
        </w:tc>
      </w:tr>
      <w:tr w:rsidR="00774A4C" w:rsidRPr="00CA4534" w14:paraId="63AB96C2" w14:textId="77777777" w:rsidTr="0059524E">
        <w:trPr>
          <w:trHeight w:val="240"/>
          <w:jc w:val="center"/>
        </w:trPr>
        <w:tc>
          <w:tcPr>
            <w:tcW w:w="4876" w:type="dxa"/>
          </w:tcPr>
          <w:p w14:paraId="75FA5DD0" w14:textId="77777777" w:rsidR="00774A4C" w:rsidRPr="00CA4534" w:rsidRDefault="00774A4C" w:rsidP="0059524E">
            <w:pPr>
              <w:pStyle w:val="ColumnHeading"/>
            </w:pPr>
            <w:r w:rsidRPr="00CA4534">
              <w:t>Besedilo, ki ga predlaga Komisija</w:t>
            </w:r>
          </w:p>
        </w:tc>
        <w:tc>
          <w:tcPr>
            <w:tcW w:w="4876" w:type="dxa"/>
          </w:tcPr>
          <w:p w14:paraId="20EDF3B8" w14:textId="77777777" w:rsidR="00774A4C" w:rsidRPr="00CA4534" w:rsidRDefault="00774A4C" w:rsidP="0059524E">
            <w:pPr>
              <w:pStyle w:val="ColumnHeading"/>
            </w:pPr>
            <w:r w:rsidRPr="00CA4534">
              <w:t>Predlog spremembe</w:t>
            </w:r>
          </w:p>
        </w:tc>
      </w:tr>
      <w:tr w:rsidR="00774A4C" w:rsidRPr="00CA4534" w14:paraId="411487C0" w14:textId="77777777" w:rsidTr="0059524E">
        <w:trPr>
          <w:jc w:val="center"/>
        </w:trPr>
        <w:tc>
          <w:tcPr>
            <w:tcW w:w="4876" w:type="dxa"/>
          </w:tcPr>
          <w:p w14:paraId="48C3842A" w14:textId="77777777" w:rsidR="00774A4C" w:rsidRPr="00CA4534" w:rsidRDefault="00774A4C" w:rsidP="0059524E">
            <w:pPr>
              <w:pStyle w:val="Normal6"/>
              <w:rPr>
                <w:b/>
                <w:i/>
              </w:rPr>
            </w:pPr>
            <w:r w:rsidRPr="00CA4534">
              <w:t>(f)</w:t>
            </w:r>
            <w:r w:rsidRPr="00CA4534">
              <w:rPr>
                <w:b/>
                <w:i/>
              </w:rPr>
              <w:tab/>
            </w:r>
            <w:r w:rsidRPr="00CA4534">
              <w:t>ali se od prosilca lahko razumno pričakuje, da bo izkoristil zaščito druge države, v kateri bi lahko uveljavljal državljanstvo.</w:t>
            </w:r>
          </w:p>
        </w:tc>
        <w:tc>
          <w:tcPr>
            <w:tcW w:w="4876" w:type="dxa"/>
          </w:tcPr>
          <w:p w14:paraId="0FB22A7C" w14:textId="77777777" w:rsidR="00774A4C" w:rsidRPr="00CA4534" w:rsidRDefault="00774A4C" w:rsidP="0059524E">
            <w:pPr>
              <w:pStyle w:val="Normal6"/>
              <w:rPr>
                <w:b/>
                <w:i/>
              </w:rPr>
            </w:pPr>
            <w:r w:rsidRPr="00CA4534">
              <w:t>(f)</w:t>
            </w:r>
            <w:r w:rsidRPr="00CA4534">
              <w:rPr>
                <w:b/>
                <w:i/>
              </w:rPr>
              <w:tab/>
            </w:r>
            <w:r w:rsidRPr="00CA4534">
              <w:t>ali se od prosilca lahko razumno pričakuje, da bo izkoristil zaščito druge države, v kateri bi lahko uveljavljal državljanstvo</w:t>
            </w:r>
            <w:r w:rsidRPr="00CA4534">
              <w:rPr>
                <w:b/>
                <w:i/>
              </w:rPr>
              <w:t xml:space="preserve"> ali status rezidenta</w:t>
            </w:r>
            <w:r w:rsidRPr="00CA4534">
              <w:t>.</w:t>
            </w:r>
          </w:p>
        </w:tc>
      </w:tr>
    </w:tbl>
    <w:p w14:paraId="4BA8AD2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106F022" w14:textId="77777777" w:rsidR="00774A4C" w:rsidRPr="00CA4534" w:rsidRDefault="00774A4C" w:rsidP="00774A4C">
      <w:r w:rsidRPr="00CA4534">
        <w:rPr>
          <w:rStyle w:val="HideTWBExt"/>
        </w:rPr>
        <w:t>&lt;/Amend&gt;</w:t>
      </w:r>
    </w:p>
    <w:p w14:paraId="223708B8"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1094</w:t>
      </w:r>
      <w:r w:rsidRPr="00CA4534">
        <w:rPr>
          <w:rStyle w:val="HideTWBExt"/>
          <w:b w:val="0"/>
        </w:rPr>
        <w:t>&lt;/NumAm&gt;</w:t>
      </w:r>
    </w:p>
    <w:p w14:paraId="34562F72" w14:textId="77777777" w:rsidR="00774A4C" w:rsidRPr="00CA4534" w:rsidRDefault="00774A4C" w:rsidP="00774A4C">
      <w:pPr>
        <w:pStyle w:val="NormalBold"/>
      </w:pPr>
      <w:r w:rsidRPr="00CA4534">
        <w:rPr>
          <w:rStyle w:val="HideTWBExt"/>
          <w:b w:val="0"/>
        </w:rPr>
        <w:t>&lt;RepeatBlock-By&gt;&lt;Members&gt;</w:t>
      </w:r>
      <w:r w:rsidRPr="00CA4534">
        <w:t>Kinga Gál</w:t>
      </w:r>
      <w:r w:rsidRPr="00CA4534">
        <w:rPr>
          <w:rStyle w:val="HideTWBExt"/>
          <w:b w:val="0"/>
        </w:rPr>
        <w:t>&lt;/Members&gt;</w:t>
      </w:r>
    </w:p>
    <w:p w14:paraId="6966EF85" w14:textId="77777777" w:rsidR="00774A4C" w:rsidRPr="00CA4534" w:rsidRDefault="00774A4C" w:rsidP="00774A4C">
      <w:pPr>
        <w:pStyle w:val="NormalBold"/>
      </w:pPr>
      <w:r w:rsidRPr="00CA4534">
        <w:rPr>
          <w:rStyle w:val="HideTWBExt"/>
          <w:b w:val="0"/>
        </w:rPr>
        <w:t>&lt;/RepeatBlock-By&gt;</w:t>
      </w:r>
    </w:p>
    <w:p w14:paraId="2CFFA99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71AE63E" w14:textId="77777777" w:rsidR="00774A4C" w:rsidRPr="00CA4534" w:rsidRDefault="00774A4C" w:rsidP="00774A4C">
      <w:pPr>
        <w:pStyle w:val="NormalBold"/>
      </w:pPr>
      <w:r w:rsidRPr="00CA4534">
        <w:rPr>
          <w:rStyle w:val="HideTWBExt"/>
          <w:b w:val="0"/>
        </w:rPr>
        <w:t>&lt;Article&gt;</w:t>
      </w:r>
      <w:r w:rsidRPr="00CA4534">
        <w:t>Člen 33 – odstavek 2 – točka f</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6E2FA84" w14:textId="77777777" w:rsidTr="0059524E">
        <w:trPr>
          <w:trHeight w:hRule="exact" w:val="240"/>
          <w:jc w:val="center"/>
        </w:trPr>
        <w:tc>
          <w:tcPr>
            <w:tcW w:w="9752" w:type="dxa"/>
            <w:gridSpan w:val="2"/>
          </w:tcPr>
          <w:p w14:paraId="0DFFBC2E" w14:textId="77777777" w:rsidR="00774A4C" w:rsidRPr="00CA4534" w:rsidRDefault="00774A4C" w:rsidP="0059524E"/>
        </w:tc>
      </w:tr>
      <w:tr w:rsidR="00774A4C" w:rsidRPr="00CA4534" w14:paraId="05468D0A" w14:textId="77777777" w:rsidTr="0059524E">
        <w:trPr>
          <w:trHeight w:val="240"/>
          <w:jc w:val="center"/>
        </w:trPr>
        <w:tc>
          <w:tcPr>
            <w:tcW w:w="4876" w:type="dxa"/>
          </w:tcPr>
          <w:p w14:paraId="6CB17091" w14:textId="77777777" w:rsidR="00774A4C" w:rsidRPr="00CA4534" w:rsidRDefault="00774A4C" w:rsidP="0059524E">
            <w:pPr>
              <w:pStyle w:val="ColumnHeading"/>
            </w:pPr>
            <w:r w:rsidRPr="00CA4534">
              <w:t>Besedilo, ki ga predlaga Komisija</w:t>
            </w:r>
          </w:p>
        </w:tc>
        <w:tc>
          <w:tcPr>
            <w:tcW w:w="4876" w:type="dxa"/>
          </w:tcPr>
          <w:p w14:paraId="6E3869FA" w14:textId="77777777" w:rsidR="00774A4C" w:rsidRPr="00CA4534" w:rsidRDefault="00774A4C" w:rsidP="0059524E">
            <w:pPr>
              <w:pStyle w:val="ColumnHeading"/>
            </w:pPr>
            <w:r w:rsidRPr="00CA4534">
              <w:t>Predlog spremembe</w:t>
            </w:r>
          </w:p>
        </w:tc>
      </w:tr>
      <w:tr w:rsidR="00774A4C" w:rsidRPr="00CA4534" w14:paraId="560CB934" w14:textId="77777777" w:rsidTr="0059524E">
        <w:trPr>
          <w:jc w:val="center"/>
        </w:trPr>
        <w:tc>
          <w:tcPr>
            <w:tcW w:w="4876" w:type="dxa"/>
          </w:tcPr>
          <w:p w14:paraId="7E9D7DCA" w14:textId="77777777" w:rsidR="00774A4C" w:rsidRPr="00CA4534" w:rsidRDefault="00774A4C" w:rsidP="0059524E">
            <w:pPr>
              <w:pStyle w:val="Normal6"/>
              <w:rPr>
                <w:b/>
                <w:i/>
              </w:rPr>
            </w:pPr>
            <w:r w:rsidRPr="00CA4534">
              <w:t>(f)</w:t>
            </w:r>
            <w:r w:rsidRPr="00CA4534">
              <w:rPr>
                <w:b/>
                <w:i/>
              </w:rPr>
              <w:tab/>
            </w:r>
            <w:r w:rsidRPr="00CA4534">
              <w:t>ali se od prosilca lahko razumno pričakuje, da bo izkoristil zaščito druge države</w:t>
            </w:r>
            <w:r w:rsidRPr="00CA4534">
              <w:rPr>
                <w:b/>
                <w:i/>
              </w:rPr>
              <w:t>, v kateri bi lahko uveljavljal državljanstvo</w:t>
            </w:r>
            <w:r w:rsidRPr="00CA4534">
              <w:t>.</w:t>
            </w:r>
          </w:p>
        </w:tc>
        <w:tc>
          <w:tcPr>
            <w:tcW w:w="4876" w:type="dxa"/>
          </w:tcPr>
          <w:p w14:paraId="7AEFA152" w14:textId="77777777" w:rsidR="00774A4C" w:rsidRPr="00CA4534" w:rsidRDefault="00774A4C" w:rsidP="0059524E">
            <w:pPr>
              <w:pStyle w:val="Normal6"/>
              <w:rPr>
                <w:b/>
                <w:i/>
              </w:rPr>
            </w:pPr>
            <w:r w:rsidRPr="00CA4534">
              <w:t>(f)</w:t>
            </w:r>
            <w:r w:rsidRPr="00CA4534">
              <w:rPr>
                <w:b/>
                <w:i/>
              </w:rPr>
              <w:tab/>
            </w:r>
            <w:r w:rsidRPr="00CA4534">
              <w:t>ali se od prosilca lahko razumno pričakuje, da bo izkoristil zaščito druge države.</w:t>
            </w:r>
          </w:p>
        </w:tc>
      </w:tr>
    </w:tbl>
    <w:p w14:paraId="4129E7D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{HU}</w:t>
      </w:r>
      <w:r w:rsidRPr="00CA4534">
        <w:rPr>
          <w:lang w:val="sl-SI"/>
        </w:rPr>
        <w:t>hu</w:t>
      </w:r>
      <w:r w:rsidRPr="00CA4534">
        <w:rPr>
          <w:rStyle w:val="HideTWBExt"/>
          <w:lang w:val="sl-SI"/>
        </w:rPr>
        <w:t>&lt;/Original&gt;</w:t>
      </w:r>
    </w:p>
    <w:p w14:paraId="7FAF144A" w14:textId="77777777" w:rsidR="00774A4C" w:rsidRPr="00CA4534" w:rsidRDefault="00774A4C" w:rsidP="00774A4C">
      <w:pPr>
        <w:pStyle w:val="AMNumberTabs"/>
      </w:pPr>
      <w:r w:rsidRPr="00CA4534">
        <w:rPr>
          <w:rStyle w:val="HideTWBExt"/>
          <w:b w:val="0"/>
        </w:rPr>
        <w:t>&lt;/Amend&gt;&lt;Amend&gt;</w:t>
      </w:r>
      <w:r w:rsidRPr="00CA4534">
        <w:t>Predlog spremembe</w:t>
      </w:r>
      <w:r w:rsidRPr="00CA4534">
        <w:tab/>
      </w:r>
      <w:r w:rsidRPr="00CA4534">
        <w:tab/>
      </w:r>
      <w:r w:rsidRPr="00CA4534">
        <w:rPr>
          <w:rStyle w:val="HideTWBExt"/>
          <w:b w:val="0"/>
        </w:rPr>
        <w:t>&lt;NumAm&gt;</w:t>
      </w:r>
      <w:r w:rsidRPr="00CA4534">
        <w:t>1095</w:t>
      </w:r>
      <w:r w:rsidRPr="00CA4534">
        <w:rPr>
          <w:rStyle w:val="HideTWBExt"/>
          <w:b w:val="0"/>
        </w:rPr>
        <w:t>&lt;/NumAm&gt;</w:t>
      </w:r>
    </w:p>
    <w:p w14:paraId="7AAA5324"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Ana Gomes, Josef Weidenholzer, Claude Moraes</w:t>
      </w:r>
      <w:r w:rsidRPr="00CA4534">
        <w:rPr>
          <w:rStyle w:val="HideTWBExt"/>
          <w:b w:val="0"/>
        </w:rPr>
        <w:t>&lt;/Members&gt;</w:t>
      </w:r>
    </w:p>
    <w:p w14:paraId="73447A72" w14:textId="77777777" w:rsidR="00774A4C" w:rsidRPr="00CA4534" w:rsidRDefault="00774A4C" w:rsidP="00774A4C">
      <w:pPr>
        <w:pStyle w:val="NormalBold"/>
      </w:pPr>
      <w:r w:rsidRPr="00CA4534">
        <w:rPr>
          <w:rStyle w:val="HideTWBExt"/>
          <w:b w:val="0"/>
        </w:rPr>
        <w:t>&lt;/RepeatBlock-By&gt;</w:t>
      </w:r>
    </w:p>
    <w:p w14:paraId="251A56AF"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E7C475F" w14:textId="77777777" w:rsidR="00774A4C" w:rsidRPr="00CA4534" w:rsidRDefault="00774A4C" w:rsidP="00774A4C">
      <w:pPr>
        <w:pStyle w:val="NormalBold"/>
      </w:pPr>
      <w:r w:rsidRPr="00CA4534">
        <w:rPr>
          <w:rStyle w:val="HideTWBExt"/>
          <w:b w:val="0"/>
        </w:rPr>
        <w:t>&lt;Article&gt;</w:t>
      </w:r>
      <w:r w:rsidRPr="00CA4534">
        <w:t>Člen 33 – odstavek 2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4C64DC1" w14:textId="77777777" w:rsidTr="0059524E">
        <w:trPr>
          <w:trHeight w:hRule="exact" w:val="240"/>
          <w:jc w:val="center"/>
        </w:trPr>
        <w:tc>
          <w:tcPr>
            <w:tcW w:w="9752" w:type="dxa"/>
            <w:gridSpan w:val="2"/>
          </w:tcPr>
          <w:p w14:paraId="00CAF283" w14:textId="77777777" w:rsidR="00774A4C" w:rsidRPr="00CA4534" w:rsidRDefault="00774A4C" w:rsidP="0059524E"/>
        </w:tc>
      </w:tr>
      <w:tr w:rsidR="00774A4C" w:rsidRPr="00CA4534" w14:paraId="1E7B34DB" w14:textId="77777777" w:rsidTr="0059524E">
        <w:trPr>
          <w:trHeight w:val="240"/>
          <w:jc w:val="center"/>
        </w:trPr>
        <w:tc>
          <w:tcPr>
            <w:tcW w:w="4876" w:type="dxa"/>
          </w:tcPr>
          <w:p w14:paraId="46A1A780" w14:textId="77777777" w:rsidR="00774A4C" w:rsidRPr="00CA4534" w:rsidRDefault="00774A4C" w:rsidP="0059524E">
            <w:pPr>
              <w:pStyle w:val="ColumnHeading"/>
            </w:pPr>
            <w:r w:rsidRPr="00CA4534">
              <w:t>Besedilo, ki ga predlaga Komisija</w:t>
            </w:r>
          </w:p>
        </w:tc>
        <w:tc>
          <w:tcPr>
            <w:tcW w:w="4876" w:type="dxa"/>
          </w:tcPr>
          <w:p w14:paraId="42A3BC4A" w14:textId="77777777" w:rsidR="00774A4C" w:rsidRPr="00CA4534" w:rsidRDefault="00774A4C" w:rsidP="0059524E">
            <w:pPr>
              <w:pStyle w:val="ColumnHeading"/>
            </w:pPr>
            <w:r w:rsidRPr="00CA4534">
              <w:t>Predlog spremembe</w:t>
            </w:r>
          </w:p>
        </w:tc>
      </w:tr>
      <w:tr w:rsidR="00774A4C" w:rsidRPr="00CA4534" w14:paraId="14340DED" w14:textId="77777777" w:rsidTr="0059524E">
        <w:trPr>
          <w:jc w:val="center"/>
        </w:trPr>
        <w:tc>
          <w:tcPr>
            <w:tcW w:w="4876" w:type="dxa"/>
          </w:tcPr>
          <w:p w14:paraId="77A78474" w14:textId="77777777" w:rsidR="00774A4C" w:rsidRPr="00CA4534" w:rsidRDefault="00774A4C" w:rsidP="0059524E">
            <w:pPr>
              <w:pStyle w:val="Normal6"/>
            </w:pPr>
          </w:p>
        </w:tc>
        <w:tc>
          <w:tcPr>
            <w:tcW w:w="4876" w:type="dxa"/>
          </w:tcPr>
          <w:p w14:paraId="7091609B" w14:textId="6B1ED97D" w:rsidR="00774A4C" w:rsidRPr="00CA4534" w:rsidRDefault="00774A4C" w:rsidP="003F5177">
            <w:pPr>
              <w:pStyle w:val="Normal6"/>
              <w:rPr>
                <w:b/>
                <w:i/>
              </w:rPr>
            </w:pPr>
            <w:r w:rsidRPr="00CA4534">
              <w:rPr>
                <w:b/>
                <w:i/>
              </w:rPr>
              <w:t>2a.</w:t>
            </w:r>
            <w:r w:rsidRPr="00CA4534">
              <w:rPr>
                <w:b/>
                <w:i/>
              </w:rPr>
              <w:tab/>
              <w:t xml:space="preserve">Če se prosilcu kadar koli pred sprejetjem končne odločitve o prošnji za mednarodno zaščito izda modra karta EU v skladu z Direktivo XXX/XXX (o pogojih za vstop in prebivanje državljanov tretjih držav za namene visoko usposobljene zaposlitve), se ta prošnja odloži. Ta odlog traja, dokler modra karta EU – in vsako njeno morebitno podaljšanje – ne poteče in se prosilec vrne v državo članico, pristojno za </w:t>
            </w:r>
            <w:r w:rsidR="004B5BAB" w:rsidRPr="00CA4534">
              <w:rPr>
                <w:b/>
                <w:i/>
              </w:rPr>
              <w:t xml:space="preserve">obravnavo prošnje za </w:t>
            </w:r>
            <w:r w:rsidRPr="00CA4534">
              <w:rPr>
                <w:b/>
                <w:i/>
              </w:rPr>
              <w:t>mednarodn</w:t>
            </w:r>
            <w:r w:rsidR="004B5BAB" w:rsidRPr="00CA4534">
              <w:rPr>
                <w:b/>
                <w:i/>
              </w:rPr>
              <w:t>o</w:t>
            </w:r>
            <w:r w:rsidRPr="00CA4534">
              <w:rPr>
                <w:b/>
                <w:i/>
              </w:rPr>
              <w:t xml:space="preserve"> zaščit</w:t>
            </w:r>
            <w:r w:rsidR="004B5BAB" w:rsidRPr="00CA4534">
              <w:rPr>
                <w:b/>
                <w:i/>
              </w:rPr>
              <w:t>o</w:t>
            </w:r>
            <w:r w:rsidRPr="00CA4534">
              <w:rPr>
                <w:b/>
                <w:i/>
              </w:rPr>
              <w:t>.</w:t>
            </w:r>
            <w:r w:rsidRPr="00CA4534">
              <w:rPr>
                <w:b/>
                <w:i/>
              </w:rPr>
              <w:br/>
              <w:t xml:space="preserve">Vsi zadevni roki v zvezi s to prošnjo za mednarodno zaščito, kot so določeni v tej uredbi, se ustrezno odložijo. Ti roki začnejo ponovno teči šele, ko se prosilec vrne v državo članico, pristojno za </w:t>
            </w:r>
            <w:r w:rsidR="004B5BAB" w:rsidRPr="00CA4534">
              <w:rPr>
                <w:b/>
                <w:i/>
              </w:rPr>
              <w:t xml:space="preserve">obravnavo prošnje za </w:t>
            </w:r>
            <w:r w:rsidRPr="00CA4534">
              <w:rPr>
                <w:b/>
                <w:i/>
              </w:rPr>
              <w:t>mednarodn</w:t>
            </w:r>
            <w:r w:rsidR="004B5BAB" w:rsidRPr="00CA4534">
              <w:rPr>
                <w:b/>
                <w:i/>
              </w:rPr>
              <w:t>o</w:t>
            </w:r>
            <w:r w:rsidRPr="00CA4534">
              <w:rPr>
                <w:b/>
                <w:i/>
              </w:rPr>
              <w:t xml:space="preserve"> zaščit</w:t>
            </w:r>
            <w:r w:rsidR="004B5BAB" w:rsidRPr="00CA4534">
              <w:rPr>
                <w:b/>
                <w:i/>
              </w:rPr>
              <w:t>o</w:t>
            </w:r>
            <w:r w:rsidRPr="00CA4534">
              <w:rPr>
                <w:b/>
                <w:i/>
              </w:rPr>
              <w:t>.</w:t>
            </w:r>
            <w:r w:rsidRPr="00CA4534">
              <w:rPr>
                <w:b/>
                <w:i/>
              </w:rPr>
              <w:br/>
              <w:t xml:space="preserve">Prosilec za mednarodno zaščito, ki mu je bila izdana modra karta EU, lahko v skladu s členom 38 izrecno umakne prošnjo za mednarodno zaščito kadar koli v času veljavnosti modre karte EU. Organ za presojo ne šteje, da je prošnja za mednarodno zaščito implicitno umaknjena v skladu s členom 39, na </w:t>
            </w:r>
            <w:r w:rsidR="004B5BAB" w:rsidRPr="00CA4534">
              <w:rPr>
                <w:b/>
                <w:i/>
              </w:rPr>
              <w:t xml:space="preserve">podlagi </w:t>
            </w:r>
            <w:r w:rsidRPr="00CA4534">
              <w:rPr>
                <w:b/>
                <w:i/>
              </w:rPr>
              <w:t>tega, da je prosilec postal imetnik modre karte EU.</w:t>
            </w:r>
          </w:p>
        </w:tc>
      </w:tr>
    </w:tbl>
    <w:p w14:paraId="2C06FB1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22DA76F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3212DFFC" w14:textId="77777777" w:rsidR="00774A4C" w:rsidRPr="00CA4534" w:rsidRDefault="00774A4C" w:rsidP="00774A4C">
      <w:pPr>
        <w:pStyle w:val="Normal12Italic"/>
        <w:rPr>
          <w:lang w:val="sl-SI"/>
        </w:rPr>
      </w:pPr>
      <w:r w:rsidRPr="00CA4534">
        <w:rPr>
          <w:lang w:val="sl-SI"/>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14:paraId="1927A2DC" w14:textId="77777777" w:rsidR="00774A4C" w:rsidRPr="00CA4534" w:rsidRDefault="00774A4C" w:rsidP="00774A4C">
      <w:r w:rsidRPr="00CA4534">
        <w:rPr>
          <w:rStyle w:val="HideTWBExt"/>
        </w:rPr>
        <w:t>&lt;/Amend&gt;</w:t>
      </w:r>
    </w:p>
    <w:p w14:paraId="209FA35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1096</w:t>
      </w:r>
      <w:r w:rsidRPr="00CA4534">
        <w:rPr>
          <w:rStyle w:val="HideTWBExt"/>
          <w:b w:val="0"/>
        </w:rPr>
        <w:t>&lt;/NumAm&gt;</w:t>
      </w:r>
    </w:p>
    <w:p w14:paraId="274B37FF"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 Caterina Chinnici</w:t>
      </w:r>
      <w:r w:rsidRPr="00CA4534">
        <w:rPr>
          <w:rStyle w:val="HideTWBExt"/>
          <w:b w:val="0"/>
        </w:rPr>
        <w:t>&lt;/Members&gt;</w:t>
      </w:r>
    </w:p>
    <w:p w14:paraId="0BB00C3B" w14:textId="77777777" w:rsidR="00774A4C" w:rsidRPr="00CA4534" w:rsidRDefault="00774A4C" w:rsidP="00774A4C">
      <w:pPr>
        <w:pStyle w:val="NormalBold"/>
      </w:pPr>
      <w:r w:rsidRPr="00CA4534">
        <w:rPr>
          <w:rStyle w:val="HideTWBExt"/>
          <w:b w:val="0"/>
        </w:rPr>
        <w:t>&lt;/RepeatBlock-By&gt;</w:t>
      </w:r>
    </w:p>
    <w:p w14:paraId="7BD1D7B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C4CC492" w14:textId="77777777" w:rsidR="00774A4C" w:rsidRPr="00CA4534" w:rsidRDefault="00774A4C" w:rsidP="00774A4C">
      <w:pPr>
        <w:pStyle w:val="NormalBold"/>
      </w:pPr>
      <w:r w:rsidRPr="00CA4534">
        <w:rPr>
          <w:rStyle w:val="HideTWBExt"/>
          <w:b w:val="0"/>
        </w:rPr>
        <w:t>&lt;Article&gt;</w:t>
      </w:r>
      <w:r w:rsidRPr="00CA4534">
        <w:t>Člen 33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E370CDC" w14:textId="77777777" w:rsidTr="0059524E">
        <w:trPr>
          <w:trHeight w:hRule="exact" w:val="240"/>
          <w:jc w:val="center"/>
        </w:trPr>
        <w:tc>
          <w:tcPr>
            <w:tcW w:w="9752" w:type="dxa"/>
            <w:gridSpan w:val="2"/>
          </w:tcPr>
          <w:p w14:paraId="681DE715" w14:textId="77777777" w:rsidR="00774A4C" w:rsidRPr="00CA4534" w:rsidRDefault="00774A4C" w:rsidP="0059524E"/>
        </w:tc>
      </w:tr>
      <w:tr w:rsidR="00774A4C" w:rsidRPr="00CA4534" w14:paraId="5F295D03" w14:textId="77777777" w:rsidTr="0059524E">
        <w:trPr>
          <w:trHeight w:val="240"/>
          <w:jc w:val="center"/>
        </w:trPr>
        <w:tc>
          <w:tcPr>
            <w:tcW w:w="4876" w:type="dxa"/>
          </w:tcPr>
          <w:p w14:paraId="00F533E9" w14:textId="77777777" w:rsidR="00774A4C" w:rsidRPr="00CA4534" w:rsidRDefault="00774A4C" w:rsidP="0059524E">
            <w:pPr>
              <w:pStyle w:val="ColumnHeading"/>
            </w:pPr>
            <w:r w:rsidRPr="00CA4534">
              <w:t>Besedilo, ki ga predlaga Komisija</w:t>
            </w:r>
          </w:p>
        </w:tc>
        <w:tc>
          <w:tcPr>
            <w:tcW w:w="4876" w:type="dxa"/>
          </w:tcPr>
          <w:p w14:paraId="59D518E8" w14:textId="77777777" w:rsidR="00774A4C" w:rsidRPr="00CA4534" w:rsidRDefault="00774A4C" w:rsidP="0059524E">
            <w:pPr>
              <w:pStyle w:val="ColumnHeading"/>
            </w:pPr>
            <w:r w:rsidRPr="00CA4534">
              <w:t>Predlog spremembe</w:t>
            </w:r>
          </w:p>
        </w:tc>
      </w:tr>
      <w:tr w:rsidR="00774A4C" w:rsidRPr="00CA4534" w14:paraId="04533E23" w14:textId="77777777" w:rsidTr="0059524E">
        <w:trPr>
          <w:jc w:val="center"/>
        </w:trPr>
        <w:tc>
          <w:tcPr>
            <w:tcW w:w="4876" w:type="dxa"/>
          </w:tcPr>
          <w:p w14:paraId="50E23480" w14:textId="77777777" w:rsidR="00774A4C" w:rsidRPr="00CA4534" w:rsidRDefault="00774A4C" w:rsidP="0059524E">
            <w:pPr>
              <w:pStyle w:val="Normal6"/>
              <w:rPr>
                <w:b/>
                <w:i/>
              </w:rPr>
            </w:pPr>
            <w:r w:rsidRPr="00CA4534">
              <w:t>3.</w:t>
            </w:r>
            <w:r w:rsidRPr="00CA4534">
              <w:rPr>
                <w:b/>
                <w:i/>
              </w:rPr>
              <w:tab/>
            </w:r>
            <w:r w:rsidRPr="00CA4534">
              <w:t>Osebje, ki obravnava prošnje in odloča, ustrezno pozna relevantne standarde, ki se uporabljajo na področju azilnega in begunskega prava. Ima možnost, da se po potrebi o posameznih vprašanjih, kot so vprašanja, povezana z zdravjem, kulturo, vero, otroki ali spolom, posvetuje s strokovnjaki. Po potrebi lahko vprašanja naslovi na Agencijo Evropske unije za azil v skladu s členom 9(2)(b) Uredbe</w:t>
            </w:r>
            <w:r w:rsidRPr="00CA4534">
              <w:rPr>
                <w:b/>
                <w:i/>
              </w:rPr>
              <w:t xml:space="preserve"> </w:t>
            </w:r>
            <w:r w:rsidRPr="00CA4534">
              <w:t>(EU) XXX/XXX</w:t>
            </w:r>
            <w:r w:rsidRPr="00CA4534">
              <w:rPr>
                <w:b/>
                <w:i/>
              </w:rPr>
              <w:t xml:space="preserve"> </w:t>
            </w:r>
            <w:r w:rsidRPr="00CA4534">
              <w:t>(uredba o Agenciji EU za azil).</w:t>
            </w:r>
          </w:p>
        </w:tc>
        <w:tc>
          <w:tcPr>
            <w:tcW w:w="4876" w:type="dxa"/>
          </w:tcPr>
          <w:p w14:paraId="1104E85F" w14:textId="77777777" w:rsidR="00774A4C" w:rsidRPr="00CA4534" w:rsidRDefault="00774A4C" w:rsidP="0059524E">
            <w:pPr>
              <w:pStyle w:val="Normal6"/>
              <w:rPr>
                <w:b/>
                <w:i/>
              </w:rPr>
            </w:pPr>
            <w:r w:rsidRPr="00CA4534">
              <w:t>3.</w:t>
            </w:r>
            <w:r w:rsidRPr="00CA4534">
              <w:rPr>
                <w:b/>
                <w:i/>
              </w:rPr>
              <w:tab/>
            </w:r>
            <w:r w:rsidRPr="00CA4534">
              <w:t>Osebje, ki obravnava prošnje in odloča, ustrezno pozna relevantne standarde, ki se uporabljajo na področju azilnega in begunskega prava</w:t>
            </w:r>
            <w:r w:rsidRPr="00CA4534">
              <w:rPr>
                <w:b/>
                <w:i/>
              </w:rPr>
              <w:t>, ter je opravilo potrebno usposabljanje v skladu s členom 7(3) Uredbe (EU) XXX/XXX (uredba o Agenciji EU za azil)</w:t>
            </w:r>
            <w:r w:rsidRPr="00CA4534">
              <w:t>. Ima možnost, da se po potrebi o posameznih vprašanjih, kot so vprašanja, povezana z zdravjem, kulturo, vero,</w:t>
            </w:r>
            <w:r w:rsidRPr="00CA4534">
              <w:rPr>
                <w:b/>
                <w:i/>
              </w:rPr>
              <w:t xml:space="preserve"> duševnim zdravjem,</w:t>
            </w:r>
            <w:r w:rsidRPr="00CA4534">
              <w:t xml:space="preserve"> otroki ali spolom, posvetuje s strokovnjaki. Po potrebi lahko vprašanja naslovi na Agencijo Evropske unije za azil v skladu s členom 9(2)(b) Uredbe</w:t>
            </w:r>
            <w:r w:rsidRPr="00CA4534">
              <w:rPr>
                <w:b/>
                <w:i/>
              </w:rPr>
              <w:t xml:space="preserve"> </w:t>
            </w:r>
            <w:r w:rsidRPr="00CA4534">
              <w:t>(EU) XXX/XXX</w:t>
            </w:r>
            <w:r w:rsidRPr="00CA4534">
              <w:rPr>
                <w:b/>
                <w:i/>
              </w:rPr>
              <w:t xml:space="preserve"> </w:t>
            </w:r>
            <w:r w:rsidRPr="00CA4534">
              <w:t>(uredba o Agenciji EU za azil).</w:t>
            </w:r>
          </w:p>
        </w:tc>
      </w:tr>
    </w:tbl>
    <w:p w14:paraId="08836BF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4D2368E"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7F83AC2A" w14:textId="72CF54E2" w:rsidR="00774A4C" w:rsidRPr="00CA4534" w:rsidRDefault="00774A4C" w:rsidP="00774A4C">
      <w:pPr>
        <w:pStyle w:val="Normal12Italic"/>
        <w:rPr>
          <w:lang w:val="sl-SI"/>
        </w:rPr>
      </w:pPr>
      <w:r w:rsidRPr="00CA4534">
        <w:rPr>
          <w:lang w:val="sl-SI"/>
        </w:rPr>
        <w:t xml:space="preserve">Bistveno je, da se zagotovi zadostno usposabljanje, saj </w:t>
      </w:r>
      <w:r w:rsidR="00521A68" w:rsidRPr="00CA4534">
        <w:rPr>
          <w:lang w:val="sl-SI"/>
        </w:rPr>
        <w:t xml:space="preserve">je </w:t>
      </w:r>
      <w:r w:rsidRPr="00CA4534">
        <w:rPr>
          <w:lang w:val="sl-SI"/>
        </w:rPr>
        <w:t>usposabljanje ključno pri zagotavljanju pravilnih postopkov.</w:t>
      </w:r>
    </w:p>
    <w:p w14:paraId="7970CB81" w14:textId="77777777" w:rsidR="00774A4C" w:rsidRPr="00CA4534" w:rsidRDefault="00774A4C" w:rsidP="00774A4C">
      <w:r w:rsidRPr="00CA4534">
        <w:rPr>
          <w:rStyle w:val="HideTWBExt"/>
        </w:rPr>
        <w:t>&lt;/Amend&gt;</w:t>
      </w:r>
    </w:p>
    <w:p w14:paraId="773C04A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1097</w:t>
      </w:r>
      <w:r w:rsidRPr="00CA4534">
        <w:rPr>
          <w:rStyle w:val="HideTWBExt"/>
          <w:b w:val="0"/>
        </w:rPr>
        <w:t>&lt;/NumAm&gt;</w:t>
      </w:r>
    </w:p>
    <w:p w14:paraId="548A7C90"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5FD985B0"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36EAA7E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338F3A8" w14:textId="77777777" w:rsidR="00774A4C" w:rsidRPr="00CA4534" w:rsidRDefault="00774A4C" w:rsidP="00774A4C">
      <w:pPr>
        <w:pStyle w:val="NormalBold"/>
      </w:pPr>
      <w:r w:rsidRPr="00CA4534">
        <w:rPr>
          <w:rStyle w:val="HideTWBExt"/>
          <w:b w:val="0"/>
        </w:rPr>
        <w:t>&lt;/RepeatBlock-By&gt;</w:t>
      </w:r>
    </w:p>
    <w:p w14:paraId="1AE8559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5E28485D" w14:textId="77777777" w:rsidR="00774A4C" w:rsidRPr="00CA4534" w:rsidRDefault="00774A4C" w:rsidP="00774A4C">
      <w:pPr>
        <w:pStyle w:val="NormalBold"/>
      </w:pPr>
      <w:r w:rsidRPr="00CA4534">
        <w:rPr>
          <w:rStyle w:val="HideTWBExt"/>
          <w:b w:val="0"/>
        </w:rPr>
        <w:t>&lt;Article&gt;</w:t>
      </w:r>
      <w:r w:rsidRPr="00CA4534">
        <w:t>Člen 33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00E3DD7" w14:textId="77777777" w:rsidTr="0059524E">
        <w:trPr>
          <w:trHeight w:hRule="exact" w:val="240"/>
          <w:jc w:val="center"/>
        </w:trPr>
        <w:tc>
          <w:tcPr>
            <w:tcW w:w="9752" w:type="dxa"/>
            <w:gridSpan w:val="2"/>
          </w:tcPr>
          <w:p w14:paraId="4A6CEEB4" w14:textId="77777777" w:rsidR="00774A4C" w:rsidRPr="00CA4534" w:rsidRDefault="00774A4C" w:rsidP="0059524E"/>
        </w:tc>
      </w:tr>
      <w:tr w:rsidR="00774A4C" w:rsidRPr="00CA4534" w14:paraId="39FC22EF" w14:textId="77777777" w:rsidTr="0059524E">
        <w:trPr>
          <w:trHeight w:val="240"/>
          <w:jc w:val="center"/>
        </w:trPr>
        <w:tc>
          <w:tcPr>
            <w:tcW w:w="4876" w:type="dxa"/>
          </w:tcPr>
          <w:p w14:paraId="4D6741C3" w14:textId="77777777" w:rsidR="00774A4C" w:rsidRPr="00CA4534" w:rsidRDefault="00774A4C" w:rsidP="0059524E">
            <w:pPr>
              <w:pStyle w:val="ColumnHeading"/>
            </w:pPr>
            <w:r w:rsidRPr="00CA4534">
              <w:t>Besedilo, ki ga predlaga Komisija</w:t>
            </w:r>
          </w:p>
        </w:tc>
        <w:tc>
          <w:tcPr>
            <w:tcW w:w="4876" w:type="dxa"/>
          </w:tcPr>
          <w:p w14:paraId="0D52BBD2" w14:textId="77777777" w:rsidR="00774A4C" w:rsidRPr="00CA4534" w:rsidRDefault="00774A4C" w:rsidP="0059524E">
            <w:pPr>
              <w:pStyle w:val="ColumnHeading"/>
            </w:pPr>
            <w:r w:rsidRPr="00CA4534">
              <w:t>Predlog spremembe</w:t>
            </w:r>
          </w:p>
        </w:tc>
      </w:tr>
      <w:tr w:rsidR="00774A4C" w:rsidRPr="00CA4534" w14:paraId="140D0788" w14:textId="77777777" w:rsidTr="0059524E">
        <w:trPr>
          <w:jc w:val="center"/>
        </w:trPr>
        <w:tc>
          <w:tcPr>
            <w:tcW w:w="4876" w:type="dxa"/>
          </w:tcPr>
          <w:p w14:paraId="18D4F4C8" w14:textId="77777777" w:rsidR="00774A4C" w:rsidRPr="00CA4534" w:rsidRDefault="00774A4C" w:rsidP="0059524E">
            <w:pPr>
              <w:pStyle w:val="Normal6"/>
              <w:rPr>
                <w:b/>
                <w:i/>
              </w:rPr>
            </w:pPr>
            <w:r w:rsidRPr="00CA4534">
              <w:t>3.</w:t>
            </w:r>
            <w:r w:rsidRPr="00CA4534">
              <w:rPr>
                <w:b/>
                <w:i/>
              </w:rPr>
              <w:tab/>
            </w:r>
            <w:r w:rsidRPr="00CA4534">
              <w:t>Osebje, ki obravnava prošnje in odloča, ustrezno pozna relevantne standarde, ki se uporabljajo na področju azilnega in begunskega prava. Ima možnost, da se po potrebi o posameznih vprašanjih, kot so vprašanja, povezana z zdravjem, kulturo, vero, otroki ali spolom, posvetuje s strokovnjaki. Po potrebi lahko vprašanja naslovi na Agencijo Evropske unije za azil v skladu s členom 9(2)(b) Uredbe</w:t>
            </w:r>
            <w:r w:rsidRPr="00CA4534">
              <w:rPr>
                <w:b/>
                <w:i/>
              </w:rPr>
              <w:t xml:space="preserve"> </w:t>
            </w:r>
            <w:r w:rsidRPr="00CA4534">
              <w:t>(EU) XXX/XXX</w:t>
            </w:r>
            <w:r w:rsidRPr="00CA4534">
              <w:rPr>
                <w:b/>
                <w:i/>
              </w:rPr>
              <w:t xml:space="preserve"> </w:t>
            </w:r>
            <w:r w:rsidRPr="00CA4534">
              <w:t>(uredba o Agenciji EU za azil).</w:t>
            </w:r>
          </w:p>
        </w:tc>
        <w:tc>
          <w:tcPr>
            <w:tcW w:w="4876" w:type="dxa"/>
          </w:tcPr>
          <w:p w14:paraId="3CBF5AD9" w14:textId="77777777" w:rsidR="00774A4C" w:rsidRPr="00CA4534" w:rsidRDefault="00774A4C" w:rsidP="0059524E">
            <w:pPr>
              <w:pStyle w:val="Normal6"/>
              <w:rPr>
                <w:b/>
                <w:i/>
              </w:rPr>
            </w:pPr>
            <w:r w:rsidRPr="00CA4534">
              <w:t>3.</w:t>
            </w:r>
            <w:r w:rsidRPr="00CA4534">
              <w:rPr>
                <w:b/>
                <w:i/>
              </w:rPr>
              <w:tab/>
            </w:r>
            <w:r w:rsidRPr="00CA4534">
              <w:t>Osebje, ki obravnava prošnje in odloča, ustrezno pozna relevantne standarde, ki se uporabljajo na področju azilnega in begunskega prava</w:t>
            </w:r>
            <w:r w:rsidRPr="00CA4534">
              <w:rPr>
                <w:b/>
                <w:i/>
              </w:rPr>
              <w:t>, in je zaključilo potrebno usposabljanje v skladu z Uredbo (EU) XXX/XXX (uredba o Agenciji EU za azil)</w:t>
            </w:r>
            <w:r w:rsidRPr="00CA4534">
              <w:t>. Ima možnost, da se po potrebi o posameznih vprašanjih, kot so vprašanja, povezana z zdravjem, kulturo, vero, otroki ali spolom, posvetuje s strokovnjaki. Po potrebi lahko vprašanja naslovi na Agencijo Evropske unije za azil v skladu s členom 9(2)(b) Uredbe</w:t>
            </w:r>
            <w:r w:rsidRPr="00CA4534">
              <w:rPr>
                <w:b/>
                <w:i/>
              </w:rPr>
              <w:t xml:space="preserve"> </w:t>
            </w:r>
            <w:r w:rsidRPr="00CA4534">
              <w:t>(EU) XXX/XXX</w:t>
            </w:r>
            <w:r w:rsidRPr="00CA4534">
              <w:rPr>
                <w:b/>
                <w:i/>
              </w:rPr>
              <w:t xml:space="preserve"> </w:t>
            </w:r>
            <w:r w:rsidRPr="00CA4534">
              <w:t>(uredba o Agenciji EU za azil).</w:t>
            </w:r>
          </w:p>
        </w:tc>
      </w:tr>
    </w:tbl>
    <w:p w14:paraId="52E6B7EF"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82B2942" w14:textId="77777777" w:rsidR="00774A4C" w:rsidRPr="00CA4534" w:rsidRDefault="00774A4C" w:rsidP="00774A4C">
      <w:r w:rsidRPr="00CA4534">
        <w:rPr>
          <w:rStyle w:val="HideTWBExt"/>
        </w:rPr>
        <w:t>&lt;/Amend&gt;</w:t>
      </w:r>
    </w:p>
    <w:p w14:paraId="2ADAB63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1098</w:t>
      </w:r>
      <w:r w:rsidRPr="00CA4534">
        <w:rPr>
          <w:rStyle w:val="HideTWBExt"/>
          <w:b w:val="0"/>
        </w:rPr>
        <w:t>&lt;/NumAm&gt;</w:t>
      </w:r>
    </w:p>
    <w:p w14:paraId="238D7C4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05E49166"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2CAAA9FB" w14:textId="77777777" w:rsidR="00774A4C" w:rsidRPr="00CA4534" w:rsidRDefault="00774A4C" w:rsidP="00774A4C">
      <w:pPr>
        <w:pStyle w:val="NormalBold"/>
      </w:pPr>
      <w:r w:rsidRPr="00CA4534">
        <w:rPr>
          <w:rStyle w:val="HideTWBExt"/>
          <w:b w:val="0"/>
        </w:rPr>
        <w:t>&lt;Members&gt;</w:t>
      </w:r>
      <w:r w:rsidRPr="00CA4534">
        <w:t>Bodil Valero, Judith Sargentini</w:t>
      </w:r>
      <w:r w:rsidRPr="00CA4534">
        <w:rPr>
          <w:rStyle w:val="HideTWBExt"/>
          <w:b w:val="0"/>
        </w:rPr>
        <w:t>&lt;/Members&gt;</w:t>
      </w:r>
    </w:p>
    <w:p w14:paraId="2A47D74E" w14:textId="77777777" w:rsidR="00774A4C" w:rsidRPr="00CA4534" w:rsidRDefault="00774A4C" w:rsidP="00774A4C">
      <w:pPr>
        <w:pStyle w:val="NormalBold"/>
      </w:pPr>
      <w:r w:rsidRPr="00CA4534">
        <w:rPr>
          <w:rStyle w:val="HideTWBExt"/>
          <w:b w:val="0"/>
        </w:rPr>
        <w:t>&lt;/RepeatBlock-By&gt;</w:t>
      </w:r>
    </w:p>
    <w:p w14:paraId="211B8C0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8D6AC79" w14:textId="77777777" w:rsidR="00774A4C" w:rsidRPr="00CA4534" w:rsidRDefault="00774A4C" w:rsidP="00774A4C">
      <w:pPr>
        <w:pStyle w:val="NormalBold"/>
      </w:pPr>
      <w:r w:rsidRPr="00CA4534">
        <w:rPr>
          <w:rStyle w:val="HideTWBExt"/>
          <w:b w:val="0"/>
        </w:rPr>
        <w:t>&lt;Article&gt;</w:t>
      </w:r>
      <w:r w:rsidRPr="00CA4534">
        <w:t>Člen 33 – odstavek 5 – uvodni del</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0B0595B" w14:textId="77777777" w:rsidTr="0059524E">
        <w:trPr>
          <w:trHeight w:hRule="exact" w:val="240"/>
          <w:jc w:val="center"/>
        </w:trPr>
        <w:tc>
          <w:tcPr>
            <w:tcW w:w="9752" w:type="dxa"/>
            <w:gridSpan w:val="2"/>
          </w:tcPr>
          <w:p w14:paraId="1EA37AF2" w14:textId="77777777" w:rsidR="00774A4C" w:rsidRPr="00CA4534" w:rsidRDefault="00774A4C" w:rsidP="0059524E"/>
        </w:tc>
      </w:tr>
      <w:tr w:rsidR="00774A4C" w:rsidRPr="00CA4534" w14:paraId="7EDF913E" w14:textId="77777777" w:rsidTr="0059524E">
        <w:trPr>
          <w:trHeight w:val="240"/>
          <w:jc w:val="center"/>
        </w:trPr>
        <w:tc>
          <w:tcPr>
            <w:tcW w:w="4876" w:type="dxa"/>
          </w:tcPr>
          <w:p w14:paraId="08609775" w14:textId="77777777" w:rsidR="00774A4C" w:rsidRPr="00CA4534" w:rsidRDefault="00774A4C" w:rsidP="0059524E">
            <w:pPr>
              <w:pStyle w:val="ColumnHeading"/>
            </w:pPr>
            <w:r w:rsidRPr="00CA4534">
              <w:t>Besedilo, ki ga predlaga Komisija</w:t>
            </w:r>
          </w:p>
        </w:tc>
        <w:tc>
          <w:tcPr>
            <w:tcW w:w="4876" w:type="dxa"/>
          </w:tcPr>
          <w:p w14:paraId="7C9F1B19" w14:textId="77777777" w:rsidR="00774A4C" w:rsidRPr="00CA4534" w:rsidRDefault="00774A4C" w:rsidP="0059524E">
            <w:pPr>
              <w:pStyle w:val="ColumnHeading"/>
            </w:pPr>
            <w:r w:rsidRPr="00CA4534">
              <w:t>Predlog spremembe</w:t>
            </w:r>
          </w:p>
        </w:tc>
      </w:tr>
      <w:tr w:rsidR="00774A4C" w:rsidRPr="00CA4534" w14:paraId="1191E9BF" w14:textId="77777777" w:rsidTr="0059524E">
        <w:trPr>
          <w:jc w:val="center"/>
        </w:trPr>
        <w:tc>
          <w:tcPr>
            <w:tcW w:w="4876" w:type="dxa"/>
          </w:tcPr>
          <w:p w14:paraId="61D3E332" w14:textId="77777777" w:rsidR="00774A4C" w:rsidRPr="00CA4534" w:rsidRDefault="00774A4C" w:rsidP="0059524E">
            <w:pPr>
              <w:pStyle w:val="Normal6"/>
              <w:rPr>
                <w:b/>
                <w:i/>
              </w:rPr>
            </w:pPr>
            <w:r w:rsidRPr="00CA4534">
              <w:t>5.</w:t>
            </w:r>
            <w:r w:rsidRPr="00CA4534">
              <w:rPr>
                <w:b/>
                <w:i/>
              </w:rPr>
              <w:tab/>
            </w:r>
            <w:r w:rsidRPr="00CA4534">
              <w:t>Prošnja za mednarodno zaščito se lahko obravnava prednostno v skladu s temeljnimi načeli in jamstvi iz poglavja II, zlasti kadar</w:t>
            </w:r>
            <w:r w:rsidRPr="00CA4534">
              <w:rPr>
                <w:b/>
                <w:i/>
              </w:rPr>
              <w:t>:</w:t>
            </w:r>
          </w:p>
        </w:tc>
        <w:tc>
          <w:tcPr>
            <w:tcW w:w="4876" w:type="dxa"/>
          </w:tcPr>
          <w:p w14:paraId="18BFCFC1" w14:textId="77777777" w:rsidR="00774A4C" w:rsidRPr="00CA4534" w:rsidRDefault="00774A4C" w:rsidP="0059524E">
            <w:pPr>
              <w:pStyle w:val="Normal6"/>
              <w:rPr>
                <w:b/>
                <w:i/>
              </w:rPr>
            </w:pPr>
            <w:r w:rsidRPr="00CA4534">
              <w:t>5.</w:t>
            </w:r>
            <w:r w:rsidRPr="00CA4534">
              <w:rPr>
                <w:b/>
                <w:i/>
              </w:rPr>
              <w:tab/>
            </w:r>
            <w:r w:rsidRPr="00CA4534">
              <w:t>Prošnja za mednarodno zaščito se lahko obravnava prednostno v skladu s temeljnimi načeli in jamstvi iz poglavja II, zlasti kadar</w:t>
            </w:r>
            <w:r w:rsidRPr="00CA4534">
              <w:rPr>
                <w:b/>
                <w:i/>
              </w:rPr>
              <w:t xml:space="preserve"> ima prosilec posebne potrebe glede sprejema v smislu člena 20 Direktive XXX/XXX/EU (direktiva o pogojih za sprejem) ali potrebuje posebna procesna jamstva iz členov od 19 do 22 te uredbe.</w:t>
            </w:r>
          </w:p>
        </w:tc>
      </w:tr>
    </w:tbl>
    <w:p w14:paraId="25C0F491"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67330A5" w14:textId="77777777" w:rsidR="00774A4C" w:rsidRPr="00CA4534" w:rsidRDefault="00774A4C" w:rsidP="00774A4C">
      <w:r w:rsidRPr="00CA4534">
        <w:rPr>
          <w:rStyle w:val="HideTWBExt"/>
        </w:rPr>
        <w:t>&lt;/Amend&gt;</w:t>
      </w:r>
    </w:p>
    <w:p w14:paraId="3C1E1F34"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1099</w:t>
      </w:r>
      <w:r w:rsidRPr="00CA4534">
        <w:rPr>
          <w:rStyle w:val="HideTWBExt"/>
          <w:b w:val="0"/>
        </w:rPr>
        <w:t>&lt;/NumAm&gt;</w:t>
      </w:r>
    </w:p>
    <w:p w14:paraId="6A9FF211"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51670C3"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18F0A29D"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629B163C" w14:textId="77777777" w:rsidR="00774A4C" w:rsidRPr="00CA4534" w:rsidRDefault="00774A4C" w:rsidP="00774A4C">
      <w:pPr>
        <w:pStyle w:val="NormalBold"/>
      </w:pPr>
      <w:r w:rsidRPr="00CA4534">
        <w:rPr>
          <w:rStyle w:val="HideTWBExt"/>
          <w:b w:val="0"/>
        </w:rPr>
        <w:t>&lt;/RepeatBlock-By&gt;</w:t>
      </w:r>
    </w:p>
    <w:p w14:paraId="72B0D44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4CCE238" w14:textId="77777777" w:rsidR="00774A4C" w:rsidRPr="00CA4534" w:rsidRDefault="00774A4C" w:rsidP="00774A4C">
      <w:pPr>
        <w:pStyle w:val="NormalBold"/>
      </w:pPr>
      <w:r w:rsidRPr="00CA4534">
        <w:rPr>
          <w:rStyle w:val="HideTWBExt"/>
          <w:b w:val="0"/>
        </w:rPr>
        <w:t>&lt;Article&gt;</w:t>
      </w:r>
      <w:r w:rsidRPr="00CA4534">
        <w:t>Člen 33 – odstavek 5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8841C22" w14:textId="77777777" w:rsidTr="0059524E">
        <w:trPr>
          <w:trHeight w:hRule="exact" w:val="240"/>
          <w:jc w:val="center"/>
        </w:trPr>
        <w:tc>
          <w:tcPr>
            <w:tcW w:w="9752" w:type="dxa"/>
            <w:gridSpan w:val="2"/>
          </w:tcPr>
          <w:p w14:paraId="430F2ED3" w14:textId="77777777" w:rsidR="00774A4C" w:rsidRPr="00CA4534" w:rsidRDefault="00774A4C" w:rsidP="0059524E"/>
        </w:tc>
      </w:tr>
      <w:tr w:rsidR="00774A4C" w:rsidRPr="00CA4534" w14:paraId="46E5D262" w14:textId="77777777" w:rsidTr="0059524E">
        <w:trPr>
          <w:trHeight w:val="240"/>
          <w:jc w:val="center"/>
        </w:trPr>
        <w:tc>
          <w:tcPr>
            <w:tcW w:w="4876" w:type="dxa"/>
          </w:tcPr>
          <w:p w14:paraId="3F382921" w14:textId="77777777" w:rsidR="00774A4C" w:rsidRPr="00CA4534" w:rsidRDefault="00774A4C" w:rsidP="0059524E">
            <w:pPr>
              <w:pStyle w:val="ColumnHeading"/>
            </w:pPr>
            <w:r w:rsidRPr="00CA4534">
              <w:t>Besedilo, ki ga predlaga Komisija</w:t>
            </w:r>
          </w:p>
        </w:tc>
        <w:tc>
          <w:tcPr>
            <w:tcW w:w="4876" w:type="dxa"/>
          </w:tcPr>
          <w:p w14:paraId="688EBC97" w14:textId="77777777" w:rsidR="00774A4C" w:rsidRPr="00CA4534" w:rsidRDefault="00774A4C" w:rsidP="0059524E">
            <w:pPr>
              <w:pStyle w:val="ColumnHeading"/>
            </w:pPr>
            <w:r w:rsidRPr="00CA4534">
              <w:t>Predlog spremembe</w:t>
            </w:r>
          </w:p>
        </w:tc>
      </w:tr>
      <w:tr w:rsidR="00774A4C" w:rsidRPr="00CA4534" w14:paraId="5B1C0CC8" w14:textId="77777777" w:rsidTr="0059524E">
        <w:trPr>
          <w:jc w:val="center"/>
        </w:trPr>
        <w:tc>
          <w:tcPr>
            <w:tcW w:w="4876" w:type="dxa"/>
          </w:tcPr>
          <w:p w14:paraId="79C4D828" w14:textId="77777777" w:rsidR="00774A4C" w:rsidRPr="00CA4534" w:rsidRDefault="00774A4C" w:rsidP="0059524E">
            <w:pPr>
              <w:pStyle w:val="Normal6"/>
              <w:rPr>
                <w:b/>
                <w:i/>
              </w:rPr>
            </w:pPr>
            <w:r w:rsidRPr="00CA4534">
              <w:rPr>
                <w:b/>
                <w:i/>
              </w:rPr>
              <w:t>(a)</w:t>
            </w:r>
            <w:r w:rsidRPr="00CA4534">
              <w:rPr>
                <w:b/>
                <w:i/>
              </w:rPr>
              <w:tab/>
              <w:t>je verjetno, da je prošnja utemeljena;</w:t>
            </w:r>
          </w:p>
        </w:tc>
        <w:tc>
          <w:tcPr>
            <w:tcW w:w="4876" w:type="dxa"/>
          </w:tcPr>
          <w:p w14:paraId="0FA57F94" w14:textId="77777777" w:rsidR="00774A4C" w:rsidRPr="00CA4534" w:rsidRDefault="00774A4C" w:rsidP="0059524E">
            <w:pPr>
              <w:pStyle w:val="Normal6"/>
              <w:rPr>
                <w:b/>
                <w:i/>
              </w:rPr>
            </w:pPr>
            <w:r w:rsidRPr="00CA4534">
              <w:rPr>
                <w:b/>
                <w:i/>
              </w:rPr>
              <w:t>črtano</w:t>
            </w:r>
          </w:p>
        </w:tc>
      </w:tr>
    </w:tbl>
    <w:p w14:paraId="5E23417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992CF18" w14:textId="77777777" w:rsidR="00774A4C" w:rsidRPr="00CA4534" w:rsidRDefault="00774A4C" w:rsidP="00774A4C">
      <w:r w:rsidRPr="00CA4534">
        <w:rPr>
          <w:rStyle w:val="HideTWBExt"/>
        </w:rPr>
        <w:t>&lt;/Amend&gt;</w:t>
      </w:r>
    </w:p>
    <w:p w14:paraId="601F77E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1100</w:t>
      </w:r>
      <w:r w:rsidRPr="00CA4534">
        <w:rPr>
          <w:rStyle w:val="HideTWBExt"/>
          <w:b w:val="0"/>
        </w:rPr>
        <w:t>&lt;/NumAm&gt;</w:t>
      </w:r>
    </w:p>
    <w:p w14:paraId="32489F62" w14:textId="77777777" w:rsidR="00774A4C" w:rsidRPr="00CA4534" w:rsidRDefault="00774A4C" w:rsidP="00774A4C">
      <w:pPr>
        <w:pStyle w:val="NormalBold"/>
      </w:pPr>
      <w:r w:rsidRPr="00CA4534">
        <w:rPr>
          <w:rStyle w:val="HideTWBExt"/>
          <w:b w:val="0"/>
        </w:rPr>
        <w:t>&lt;RepeatBlock-By&gt;&lt;Members&gt;</w:t>
      </w:r>
      <w:r w:rsidRPr="00CA4534">
        <w:t>Marina Albiol Guzmán</w:t>
      </w:r>
      <w:r w:rsidRPr="00CA4534">
        <w:rPr>
          <w:rStyle w:val="HideTWBExt"/>
          <w:b w:val="0"/>
        </w:rPr>
        <w:t>&lt;/Members&gt;</w:t>
      </w:r>
    </w:p>
    <w:p w14:paraId="271735BD" w14:textId="77777777" w:rsidR="00774A4C" w:rsidRPr="00CA4534" w:rsidRDefault="00774A4C" w:rsidP="00774A4C">
      <w:pPr>
        <w:pStyle w:val="NormalBold"/>
      </w:pPr>
      <w:r w:rsidRPr="00CA4534">
        <w:rPr>
          <w:rStyle w:val="HideTWBExt"/>
          <w:b w:val="0"/>
        </w:rPr>
        <w:t>&lt;/RepeatBlock-By&gt;</w:t>
      </w:r>
    </w:p>
    <w:p w14:paraId="407563E9"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286A9B9" w14:textId="77777777" w:rsidR="00774A4C" w:rsidRPr="00CA4534" w:rsidRDefault="00774A4C" w:rsidP="00774A4C">
      <w:pPr>
        <w:pStyle w:val="NormalBold"/>
      </w:pPr>
      <w:r w:rsidRPr="00CA4534">
        <w:rPr>
          <w:rStyle w:val="HideTWBExt"/>
          <w:b w:val="0"/>
        </w:rPr>
        <w:t>&lt;Article&gt;</w:t>
      </w:r>
      <w:r w:rsidRPr="00CA4534">
        <w:t>Člen 33 – odstavek 5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05C4538" w14:textId="77777777" w:rsidTr="0059524E">
        <w:trPr>
          <w:trHeight w:hRule="exact" w:val="240"/>
          <w:jc w:val="center"/>
        </w:trPr>
        <w:tc>
          <w:tcPr>
            <w:tcW w:w="9752" w:type="dxa"/>
            <w:gridSpan w:val="2"/>
          </w:tcPr>
          <w:p w14:paraId="332A145F" w14:textId="77777777" w:rsidR="00774A4C" w:rsidRPr="00CA4534" w:rsidRDefault="00774A4C" w:rsidP="0059524E"/>
        </w:tc>
      </w:tr>
      <w:tr w:rsidR="00774A4C" w:rsidRPr="00CA4534" w14:paraId="3CAEF62E" w14:textId="77777777" w:rsidTr="0059524E">
        <w:trPr>
          <w:trHeight w:val="240"/>
          <w:jc w:val="center"/>
        </w:trPr>
        <w:tc>
          <w:tcPr>
            <w:tcW w:w="4876" w:type="dxa"/>
          </w:tcPr>
          <w:p w14:paraId="1ED864D7" w14:textId="77777777" w:rsidR="00774A4C" w:rsidRPr="00CA4534" w:rsidRDefault="00774A4C" w:rsidP="0059524E">
            <w:pPr>
              <w:pStyle w:val="ColumnHeading"/>
            </w:pPr>
            <w:r w:rsidRPr="00CA4534">
              <w:t>Besedilo, ki ga predlaga Komisija</w:t>
            </w:r>
          </w:p>
        </w:tc>
        <w:tc>
          <w:tcPr>
            <w:tcW w:w="4876" w:type="dxa"/>
          </w:tcPr>
          <w:p w14:paraId="6EA14A5E" w14:textId="77777777" w:rsidR="00774A4C" w:rsidRPr="00CA4534" w:rsidRDefault="00774A4C" w:rsidP="0059524E">
            <w:pPr>
              <w:pStyle w:val="ColumnHeading"/>
            </w:pPr>
            <w:r w:rsidRPr="00CA4534">
              <w:t>Predlog spremembe</w:t>
            </w:r>
          </w:p>
        </w:tc>
      </w:tr>
      <w:tr w:rsidR="00774A4C" w:rsidRPr="00CA4534" w14:paraId="1EB42343" w14:textId="77777777" w:rsidTr="0059524E">
        <w:trPr>
          <w:jc w:val="center"/>
        </w:trPr>
        <w:tc>
          <w:tcPr>
            <w:tcW w:w="4876" w:type="dxa"/>
          </w:tcPr>
          <w:p w14:paraId="1F270A45" w14:textId="77777777" w:rsidR="00774A4C" w:rsidRPr="00CA4534" w:rsidRDefault="00774A4C" w:rsidP="0059524E">
            <w:pPr>
              <w:pStyle w:val="Normal6"/>
              <w:rPr>
                <w:b/>
                <w:i/>
              </w:rPr>
            </w:pPr>
            <w:r w:rsidRPr="00CA4534">
              <w:rPr>
                <w:b/>
                <w:i/>
              </w:rPr>
              <w:t>(a)</w:t>
            </w:r>
            <w:r w:rsidRPr="00CA4534">
              <w:rPr>
                <w:b/>
                <w:i/>
              </w:rPr>
              <w:tab/>
              <w:t>je verjetno, da je prošnja utemeljena;</w:t>
            </w:r>
          </w:p>
        </w:tc>
        <w:tc>
          <w:tcPr>
            <w:tcW w:w="4876" w:type="dxa"/>
          </w:tcPr>
          <w:p w14:paraId="37C1BE73" w14:textId="77777777" w:rsidR="00774A4C" w:rsidRPr="00CA4534" w:rsidRDefault="00774A4C" w:rsidP="0059524E">
            <w:pPr>
              <w:pStyle w:val="Normal6"/>
              <w:rPr>
                <w:b/>
                <w:i/>
              </w:rPr>
            </w:pPr>
            <w:r w:rsidRPr="00CA4534">
              <w:rPr>
                <w:b/>
                <w:i/>
              </w:rPr>
              <w:t>črtano</w:t>
            </w:r>
          </w:p>
        </w:tc>
      </w:tr>
    </w:tbl>
    <w:p w14:paraId="7FB980E0"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A9212C8" w14:textId="77777777" w:rsidR="00774A4C" w:rsidRPr="00CA4534" w:rsidRDefault="00774A4C" w:rsidP="00774A4C">
      <w:r w:rsidRPr="00CA4534">
        <w:rPr>
          <w:rStyle w:val="HideTWBExt"/>
        </w:rPr>
        <w:t>&lt;/Amend&gt;</w:t>
      </w:r>
    </w:p>
    <w:p w14:paraId="20E72A7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1101</w:t>
      </w:r>
      <w:r w:rsidRPr="00CA4534">
        <w:rPr>
          <w:rStyle w:val="HideTWBExt"/>
          <w:b w:val="0"/>
        </w:rPr>
        <w:t>&lt;/NumAm&gt;</w:t>
      </w:r>
    </w:p>
    <w:p w14:paraId="5F541C32"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38CAA0A0" w14:textId="77777777" w:rsidR="00774A4C" w:rsidRPr="00CA4534" w:rsidRDefault="00774A4C" w:rsidP="00774A4C">
      <w:pPr>
        <w:pStyle w:val="NormalBold"/>
      </w:pPr>
      <w:r w:rsidRPr="00CA4534">
        <w:rPr>
          <w:rStyle w:val="HideTWBExt"/>
          <w:b w:val="0"/>
        </w:rPr>
        <w:t>&lt;/RepeatBlock-By&gt;</w:t>
      </w:r>
    </w:p>
    <w:p w14:paraId="5080FAA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F1BF0E4" w14:textId="77777777" w:rsidR="00774A4C" w:rsidRPr="00CA4534" w:rsidRDefault="00774A4C" w:rsidP="00774A4C">
      <w:pPr>
        <w:pStyle w:val="NormalBold"/>
      </w:pPr>
      <w:r w:rsidRPr="00CA4534">
        <w:rPr>
          <w:rStyle w:val="HideTWBExt"/>
          <w:b w:val="0"/>
        </w:rPr>
        <w:t>&lt;Article&gt;</w:t>
      </w:r>
      <w:r w:rsidRPr="00CA4534">
        <w:t>Člen 33 – odstavek 5 – točka a</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567D99E" w14:textId="77777777" w:rsidTr="0059524E">
        <w:trPr>
          <w:trHeight w:hRule="exact" w:val="240"/>
          <w:jc w:val="center"/>
        </w:trPr>
        <w:tc>
          <w:tcPr>
            <w:tcW w:w="9752" w:type="dxa"/>
            <w:gridSpan w:val="2"/>
          </w:tcPr>
          <w:p w14:paraId="6DF54513" w14:textId="77777777" w:rsidR="00774A4C" w:rsidRPr="00CA4534" w:rsidRDefault="00774A4C" w:rsidP="0059524E"/>
        </w:tc>
      </w:tr>
      <w:tr w:rsidR="00774A4C" w:rsidRPr="00CA4534" w14:paraId="210F4348" w14:textId="77777777" w:rsidTr="0059524E">
        <w:trPr>
          <w:trHeight w:val="240"/>
          <w:jc w:val="center"/>
        </w:trPr>
        <w:tc>
          <w:tcPr>
            <w:tcW w:w="4876" w:type="dxa"/>
          </w:tcPr>
          <w:p w14:paraId="2C147C02" w14:textId="77777777" w:rsidR="00774A4C" w:rsidRPr="00CA4534" w:rsidRDefault="00774A4C" w:rsidP="0059524E">
            <w:pPr>
              <w:pStyle w:val="ColumnHeading"/>
            </w:pPr>
            <w:r w:rsidRPr="00CA4534">
              <w:t>Besedilo, ki ga predlaga Komisija</w:t>
            </w:r>
          </w:p>
        </w:tc>
        <w:tc>
          <w:tcPr>
            <w:tcW w:w="4876" w:type="dxa"/>
          </w:tcPr>
          <w:p w14:paraId="28E62B13" w14:textId="77777777" w:rsidR="00774A4C" w:rsidRPr="00CA4534" w:rsidRDefault="00774A4C" w:rsidP="0059524E">
            <w:pPr>
              <w:pStyle w:val="ColumnHeading"/>
            </w:pPr>
            <w:r w:rsidRPr="00CA4534">
              <w:t>Predlog spremembe</w:t>
            </w:r>
          </w:p>
        </w:tc>
      </w:tr>
      <w:tr w:rsidR="00774A4C" w:rsidRPr="00CA4534" w14:paraId="3E67CD2D" w14:textId="77777777" w:rsidTr="0059524E">
        <w:trPr>
          <w:jc w:val="center"/>
        </w:trPr>
        <w:tc>
          <w:tcPr>
            <w:tcW w:w="4876" w:type="dxa"/>
          </w:tcPr>
          <w:p w14:paraId="6194F0A7" w14:textId="77777777" w:rsidR="00774A4C" w:rsidRPr="00CA4534" w:rsidRDefault="00774A4C" w:rsidP="0059524E">
            <w:pPr>
              <w:pStyle w:val="Normal6"/>
              <w:rPr>
                <w:b/>
                <w:i/>
              </w:rPr>
            </w:pPr>
            <w:r w:rsidRPr="00CA4534">
              <w:t>(a)</w:t>
            </w:r>
            <w:r w:rsidRPr="00CA4534">
              <w:rPr>
                <w:b/>
                <w:i/>
              </w:rPr>
              <w:tab/>
              <w:t>je</w:t>
            </w:r>
            <w:r w:rsidRPr="00CA4534">
              <w:t xml:space="preserve"> verjetno, da je prošnja utemeljena;</w:t>
            </w:r>
          </w:p>
        </w:tc>
        <w:tc>
          <w:tcPr>
            <w:tcW w:w="4876" w:type="dxa"/>
          </w:tcPr>
          <w:p w14:paraId="29E12C28" w14:textId="4E1767BD" w:rsidR="00774A4C" w:rsidRPr="00CA4534" w:rsidRDefault="00774A4C" w:rsidP="00521A68">
            <w:pPr>
              <w:pStyle w:val="Normal6"/>
              <w:rPr>
                <w:b/>
                <w:i/>
              </w:rPr>
            </w:pPr>
            <w:r w:rsidRPr="00CA4534">
              <w:t>(a)</w:t>
            </w:r>
            <w:r w:rsidRPr="00CA4534">
              <w:rPr>
                <w:b/>
                <w:i/>
              </w:rPr>
              <w:tab/>
            </w:r>
            <w:r w:rsidR="00521A68" w:rsidRPr="00CA4534">
              <w:rPr>
                <w:b/>
                <w:i/>
              </w:rPr>
              <w:t xml:space="preserve">se </w:t>
            </w:r>
            <w:r w:rsidRPr="00CA4534">
              <w:rPr>
                <w:b/>
                <w:i/>
              </w:rPr>
              <w:t>prima facie</w:t>
            </w:r>
            <w:r w:rsidR="00521A68" w:rsidRPr="00CA4534">
              <w:rPr>
                <w:b/>
                <w:i/>
              </w:rPr>
              <w:t xml:space="preserve"> šteje kot</w:t>
            </w:r>
            <w:r w:rsidRPr="00CA4534">
              <w:t xml:space="preserve"> verjetno, da je prošnja utemeljena;</w:t>
            </w:r>
          </w:p>
        </w:tc>
      </w:tr>
    </w:tbl>
    <w:p w14:paraId="2F371E9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09DB8F5" w14:textId="77777777" w:rsidR="00774A4C" w:rsidRPr="00CA4534" w:rsidRDefault="00774A4C" w:rsidP="00774A4C">
      <w:r w:rsidRPr="00CA4534">
        <w:rPr>
          <w:rStyle w:val="HideTWBExt"/>
        </w:rPr>
        <w:t>&lt;/Amend&gt;</w:t>
      </w:r>
    </w:p>
    <w:p w14:paraId="6DCD85FD"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1102</w:t>
      </w:r>
      <w:r w:rsidRPr="00CA4534">
        <w:rPr>
          <w:rStyle w:val="HideTWBExt"/>
          <w:b w:val="0"/>
        </w:rPr>
        <w:t>&lt;/NumAm&gt;</w:t>
      </w:r>
    </w:p>
    <w:p w14:paraId="009A25D6"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4AA3E03"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0219C692"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31E386F9" w14:textId="77777777" w:rsidR="00774A4C" w:rsidRPr="00CA4534" w:rsidRDefault="00774A4C" w:rsidP="00774A4C">
      <w:pPr>
        <w:pStyle w:val="NormalBold"/>
      </w:pPr>
      <w:r w:rsidRPr="00CA4534">
        <w:rPr>
          <w:rStyle w:val="HideTWBExt"/>
          <w:b w:val="0"/>
        </w:rPr>
        <w:t>&lt;/RepeatBlock-By&gt;</w:t>
      </w:r>
    </w:p>
    <w:p w14:paraId="00BDDBF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EAB2E04" w14:textId="77777777" w:rsidR="00774A4C" w:rsidRPr="00CA4534" w:rsidRDefault="00774A4C" w:rsidP="00774A4C">
      <w:pPr>
        <w:pStyle w:val="NormalBold"/>
      </w:pPr>
      <w:r w:rsidRPr="00CA4534">
        <w:rPr>
          <w:rStyle w:val="HideTWBExt"/>
          <w:b w:val="0"/>
        </w:rPr>
        <w:t>&lt;Article&gt;</w:t>
      </w:r>
      <w:r w:rsidRPr="00CA4534">
        <w:t>Člen 33 – odstavek 5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FE80EDB" w14:textId="77777777" w:rsidTr="0059524E">
        <w:trPr>
          <w:trHeight w:hRule="exact" w:val="240"/>
          <w:jc w:val="center"/>
        </w:trPr>
        <w:tc>
          <w:tcPr>
            <w:tcW w:w="9752" w:type="dxa"/>
            <w:gridSpan w:val="2"/>
          </w:tcPr>
          <w:p w14:paraId="5811048A" w14:textId="77777777" w:rsidR="00774A4C" w:rsidRPr="00CA4534" w:rsidRDefault="00774A4C" w:rsidP="0059524E"/>
        </w:tc>
      </w:tr>
      <w:tr w:rsidR="00774A4C" w:rsidRPr="00CA4534" w14:paraId="4BE9A28F" w14:textId="77777777" w:rsidTr="0059524E">
        <w:trPr>
          <w:trHeight w:val="240"/>
          <w:jc w:val="center"/>
        </w:trPr>
        <w:tc>
          <w:tcPr>
            <w:tcW w:w="4876" w:type="dxa"/>
          </w:tcPr>
          <w:p w14:paraId="248EB08A" w14:textId="77777777" w:rsidR="00774A4C" w:rsidRPr="00CA4534" w:rsidRDefault="00774A4C" w:rsidP="0059524E">
            <w:pPr>
              <w:pStyle w:val="ColumnHeading"/>
            </w:pPr>
            <w:r w:rsidRPr="00CA4534">
              <w:t>Besedilo, ki ga predlaga Komisija</w:t>
            </w:r>
          </w:p>
        </w:tc>
        <w:tc>
          <w:tcPr>
            <w:tcW w:w="4876" w:type="dxa"/>
          </w:tcPr>
          <w:p w14:paraId="111774D4" w14:textId="77777777" w:rsidR="00774A4C" w:rsidRPr="00CA4534" w:rsidRDefault="00774A4C" w:rsidP="0059524E">
            <w:pPr>
              <w:pStyle w:val="ColumnHeading"/>
            </w:pPr>
            <w:r w:rsidRPr="00CA4534">
              <w:t>Predlog spremembe</w:t>
            </w:r>
          </w:p>
        </w:tc>
      </w:tr>
      <w:tr w:rsidR="00774A4C" w:rsidRPr="00CA4534" w14:paraId="42FF1A7C" w14:textId="77777777" w:rsidTr="0059524E">
        <w:trPr>
          <w:jc w:val="center"/>
        </w:trPr>
        <w:tc>
          <w:tcPr>
            <w:tcW w:w="4876" w:type="dxa"/>
          </w:tcPr>
          <w:p w14:paraId="5D0E34F8" w14:textId="77777777" w:rsidR="00774A4C" w:rsidRPr="00CA4534" w:rsidRDefault="00774A4C" w:rsidP="0059524E">
            <w:pPr>
              <w:pStyle w:val="Normal6"/>
              <w:rPr>
                <w:b/>
                <w:i/>
              </w:rPr>
            </w:pPr>
            <w:r w:rsidRPr="00CA4534">
              <w:rPr>
                <w:b/>
                <w:i/>
              </w:rPr>
              <w:t>(b)</w:t>
            </w:r>
            <w:r w:rsidRPr="00CA4534">
              <w:rPr>
                <w:b/>
                <w:i/>
              </w:rPr>
              <w:tab/>
              <w:t>ima prosilec posebne potrebe glede sprejema v smislu člena 20 Direktive XXX/XXX/EU (direktiva o pogojih za sprejem) ali potrebuje posebna procesna jamstva, zlasti kadar je mladoletnik brez spremstva.</w:t>
            </w:r>
          </w:p>
        </w:tc>
        <w:tc>
          <w:tcPr>
            <w:tcW w:w="4876" w:type="dxa"/>
          </w:tcPr>
          <w:p w14:paraId="0512F2F3" w14:textId="77777777" w:rsidR="00774A4C" w:rsidRPr="00CA4534" w:rsidRDefault="00774A4C" w:rsidP="0059524E">
            <w:pPr>
              <w:pStyle w:val="Normal6"/>
              <w:rPr>
                <w:b/>
                <w:i/>
              </w:rPr>
            </w:pPr>
            <w:r w:rsidRPr="00CA4534">
              <w:rPr>
                <w:b/>
                <w:i/>
              </w:rPr>
              <w:t>črtano</w:t>
            </w:r>
          </w:p>
        </w:tc>
      </w:tr>
    </w:tbl>
    <w:p w14:paraId="4FA7E87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78D8912" w14:textId="77777777" w:rsidR="00774A4C" w:rsidRPr="00CA4534" w:rsidRDefault="00774A4C" w:rsidP="00774A4C">
      <w:r w:rsidRPr="00CA4534">
        <w:rPr>
          <w:rStyle w:val="HideTWBExt"/>
        </w:rPr>
        <w:t>&lt;/Amend&gt;</w:t>
      </w:r>
    </w:p>
    <w:p w14:paraId="0BD07D1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1103</w:t>
      </w:r>
      <w:r w:rsidRPr="00CA4534">
        <w:rPr>
          <w:rStyle w:val="HideTWBExt"/>
          <w:b w:val="0"/>
        </w:rPr>
        <w:t>&lt;/NumAm&gt;</w:t>
      </w:r>
    </w:p>
    <w:p w14:paraId="585A9CA9" w14:textId="77777777" w:rsidR="00774A4C" w:rsidRPr="00CA4534" w:rsidRDefault="00774A4C" w:rsidP="00774A4C">
      <w:pPr>
        <w:pStyle w:val="NormalBold"/>
      </w:pPr>
      <w:r w:rsidRPr="00CA4534">
        <w:rPr>
          <w:rStyle w:val="HideTWBExt"/>
          <w:b w:val="0"/>
        </w:rPr>
        <w:t>&lt;RepeatBlock-By&gt;&lt;Members&gt;</w:t>
      </w:r>
      <w:r w:rsidRPr="00CA4534">
        <w:t>Péter Niedermüller, Kati Piri, Caterina Chinnici, Ana Gomes, Josef Weidenholzer</w:t>
      </w:r>
      <w:r w:rsidRPr="00CA4534">
        <w:rPr>
          <w:rStyle w:val="HideTWBExt"/>
          <w:b w:val="0"/>
        </w:rPr>
        <w:t>&lt;/Members&gt;</w:t>
      </w:r>
    </w:p>
    <w:p w14:paraId="2738F509" w14:textId="77777777" w:rsidR="00774A4C" w:rsidRPr="00CA4534" w:rsidRDefault="00774A4C" w:rsidP="00774A4C">
      <w:pPr>
        <w:pStyle w:val="NormalBold"/>
      </w:pPr>
      <w:r w:rsidRPr="00CA4534">
        <w:rPr>
          <w:rStyle w:val="HideTWBExt"/>
          <w:b w:val="0"/>
        </w:rPr>
        <w:t>&lt;/RepeatBlock-By&gt;</w:t>
      </w:r>
    </w:p>
    <w:p w14:paraId="4F1D147D"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29A7DE6C" w14:textId="77777777" w:rsidR="00774A4C" w:rsidRPr="00CA4534" w:rsidRDefault="00774A4C" w:rsidP="00774A4C">
      <w:pPr>
        <w:pStyle w:val="NormalBold"/>
      </w:pPr>
      <w:r w:rsidRPr="00CA4534">
        <w:rPr>
          <w:rStyle w:val="HideTWBExt"/>
          <w:b w:val="0"/>
        </w:rPr>
        <w:t>&lt;Article&gt;</w:t>
      </w:r>
      <w:r w:rsidRPr="00CA4534">
        <w:t>Člen 33 – odstavek 5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5BCEA95" w14:textId="77777777" w:rsidTr="0059524E">
        <w:trPr>
          <w:trHeight w:hRule="exact" w:val="240"/>
          <w:jc w:val="center"/>
        </w:trPr>
        <w:tc>
          <w:tcPr>
            <w:tcW w:w="9752" w:type="dxa"/>
            <w:gridSpan w:val="2"/>
          </w:tcPr>
          <w:p w14:paraId="280C9500" w14:textId="77777777" w:rsidR="00774A4C" w:rsidRPr="00CA4534" w:rsidRDefault="00774A4C" w:rsidP="0059524E"/>
        </w:tc>
      </w:tr>
      <w:tr w:rsidR="00774A4C" w:rsidRPr="00CA4534" w14:paraId="1E5B1DCD" w14:textId="77777777" w:rsidTr="0059524E">
        <w:trPr>
          <w:trHeight w:val="240"/>
          <w:jc w:val="center"/>
        </w:trPr>
        <w:tc>
          <w:tcPr>
            <w:tcW w:w="4876" w:type="dxa"/>
          </w:tcPr>
          <w:p w14:paraId="3B8017D7" w14:textId="77777777" w:rsidR="00774A4C" w:rsidRPr="00CA4534" w:rsidRDefault="00774A4C" w:rsidP="0059524E">
            <w:pPr>
              <w:pStyle w:val="ColumnHeading"/>
            </w:pPr>
            <w:r w:rsidRPr="00CA4534">
              <w:t>Besedilo, ki ga predlaga Komisija</w:t>
            </w:r>
          </w:p>
        </w:tc>
        <w:tc>
          <w:tcPr>
            <w:tcW w:w="4876" w:type="dxa"/>
          </w:tcPr>
          <w:p w14:paraId="3C1F7869" w14:textId="77777777" w:rsidR="00774A4C" w:rsidRPr="00CA4534" w:rsidRDefault="00774A4C" w:rsidP="0059524E">
            <w:pPr>
              <w:pStyle w:val="ColumnHeading"/>
            </w:pPr>
            <w:r w:rsidRPr="00CA4534">
              <w:t>Predlog spremembe</w:t>
            </w:r>
          </w:p>
        </w:tc>
      </w:tr>
      <w:tr w:rsidR="00774A4C" w:rsidRPr="00CA4534" w14:paraId="183255BA" w14:textId="77777777" w:rsidTr="0059524E">
        <w:trPr>
          <w:jc w:val="center"/>
        </w:trPr>
        <w:tc>
          <w:tcPr>
            <w:tcW w:w="4876" w:type="dxa"/>
          </w:tcPr>
          <w:p w14:paraId="28930A28" w14:textId="77777777" w:rsidR="00774A4C" w:rsidRPr="00CA4534" w:rsidRDefault="00774A4C" w:rsidP="0059524E">
            <w:pPr>
              <w:pStyle w:val="Normal6"/>
              <w:rPr>
                <w:b/>
                <w:i/>
              </w:rPr>
            </w:pPr>
            <w:r w:rsidRPr="00CA4534">
              <w:t>(b)</w:t>
            </w:r>
            <w:r w:rsidRPr="00CA4534">
              <w:rPr>
                <w:b/>
                <w:i/>
              </w:rPr>
              <w:tab/>
            </w:r>
            <w:r w:rsidRPr="00CA4534">
              <w:t>ima prosilec posebne potrebe glede sprejema v smislu člena 20 Direktive XXX/XXX/EU</w:t>
            </w:r>
            <w:r w:rsidRPr="00CA4534">
              <w:rPr>
                <w:b/>
                <w:i/>
              </w:rPr>
              <w:t xml:space="preserve"> </w:t>
            </w:r>
            <w:r w:rsidRPr="00CA4534">
              <w:t>(direktiva o pogojih za sprejem) ali potrebuje posebna procesna jamstva, zlasti kadar je mladoletnik brez spremstva.</w:t>
            </w:r>
          </w:p>
        </w:tc>
        <w:tc>
          <w:tcPr>
            <w:tcW w:w="4876" w:type="dxa"/>
          </w:tcPr>
          <w:p w14:paraId="2BF95B5A" w14:textId="77777777" w:rsidR="00774A4C" w:rsidRPr="00CA4534" w:rsidRDefault="00774A4C" w:rsidP="0059524E">
            <w:pPr>
              <w:pStyle w:val="Normal6"/>
              <w:rPr>
                <w:b/>
                <w:i/>
              </w:rPr>
            </w:pPr>
            <w:r w:rsidRPr="00CA4534">
              <w:t>(b)</w:t>
            </w:r>
            <w:r w:rsidRPr="00CA4534">
              <w:rPr>
                <w:b/>
                <w:i/>
              </w:rPr>
              <w:tab/>
            </w:r>
            <w:r w:rsidRPr="00CA4534">
              <w:t>ima prosilec posebne potrebe glede sprejema v smislu člena 20 Direktive XXX/XXX/EU</w:t>
            </w:r>
            <w:r w:rsidRPr="00CA4534">
              <w:rPr>
                <w:b/>
                <w:i/>
              </w:rPr>
              <w:t xml:space="preserve"> </w:t>
            </w:r>
            <w:r w:rsidRPr="00CA4534">
              <w:t>(direktiva o pogojih za sprejem) ali potrebuje posebna procesna jamstva</w:t>
            </w:r>
            <w:r w:rsidRPr="00CA4534">
              <w:rPr>
                <w:b/>
                <w:i/>
              </w:rPr>
              <w:t xml:space="preserve"> v skladu s členi od 19 do 22 te uredbe</w:t>
            </w:r>
            <w:r w:rsidRPr="00CA4534">
              <w:t>, zlasti kadar je mladoletnik brez spremstva.</w:t>
            </w:r>
          </w:p>
        </w:tc>
      </w:tr>
    </w:tbl>
    <w:p w14:paraId="5E0F85B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48A2383"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1281247F" w14:textId="77777777" w:rsidR="00774A4C" w:rsidRPr="00CA4534" w:rsidRDefault="00774A4C" w:rsidP="00774A4C">
      <w:pPr>
        <w:pStyle w:val="Normal12Italic"/>
        <w:rPr>
          <w:lang w:val="sl-SI"/>
        </w:rPr>
      </w:pPr>
      <w:r w:rsidRPr="00CA4534">
        <w:rPr>
          <w:lang w:val="sl-SI"/>
        </w:rPr>
        <w:t>Usklajenost s predhodnimi predlogi sprememb.</w:t>
      </w:r>
    </w:p>
    <w:p w14:paraId="7F61CFAF" w14:textId="77777777" w:rsidR="00774A4C" w:rsidRPr="00CA4534" w:rsidRDefault="00774A4C" w:rsidP="00774A4C">
      <w:r w:rsidRPr="00CA4534">
        <w:rPr>
          <w:rStyle w:val="HideTWBExt"/>
        </w:rPr>
        <w:t>&lt;/Amend&gt;</w:t>
      </w:r>
    </w:p>
    <w:p w14:paraId="66696B9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1104</w:t>
      </w:r>
      <w:r w:rsidRPr="00CA4534">
        <w:rPr>
          <w:rStyle w:val="HideTWBExt"/>
          <w:b w:val="0"/>
        </w:rPr>
        <w:t>&lt;/NumAm&gt;</w:t>
      </w:r>
    </w:p>
    <w:p w14:paraId="7550E21B" w14:textId="77777777" w:rsidR="00774A4C" w:rsidRPr="00CA4534" w:rsidRDefault="00774A4C" w:rsidP="00774A4C">
      <w:pPr>
        <w:pStyle w:val="NormalBold"/>
      </w:pPr>
      <w:r w:rsidRPr="00CA4534">
        <w:rPr>
          <w:rStyle w:val="HideTWBExt"/>
          <w:b w:val="0"/>
        </w:rPr>
        <w:t>&lt;RepeatBlock-By&gt;&lt;Members&gt;</w:t>
      </w:r>
      <w:r w:rsidRPr="00CA4534">
        <w:t>Jeroen Lenaers</w:t>
      </w:r>
      <w:r w:rsidRPr="00CA4534">
        <w:rPr>
          <w:rStyle w:val="HideTWBExt"/>
          <w:b w:val="0"/>
        </w:rPr>
        <w:t>&lt;/Members&gt;</w:t>
      </w:r>
    </w:p>
    <w:p w14:paraId="3AFF21BE" w14:textId="77777777" w:rsidR="00774A4C" w:rsidRPr="00CA4534" w:rsidRDefault="00774A4C" w:rsidP="00774A4C">
      <w:pPr>
        <w:pStyle w:val="NormalBold"/>
      </w:pPr>
      <w:r w:rsidRPr="00CA4534">
        <w:rPr>
          <w:rStyle w:val="HideTWBExt"/>
          <w:b w:val="0"/>
        </w:rPr>
        <w:t>&lt;/RepeatBlock-By&gt;</w:t>
      </w:r>
    </w:p>
    <w:p w14:paraId="68BE3A48"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4CEC833" w14:textId="77777777" w:rsidR="00774A4C" w:rsidRPr="00CA4534" w:rsidRDefault="00774A4C" w:rsidP="00774A4C">
      <w:pPr>
        <w:pStyle w:val="NormalBold"/>
      </w:pPr>
      <w:r w:rsidRPr="00CA4534">
        <w:rPr>
          <w:rStyle w:val="HideTWBExt"/>
          <w:b w:val="0"/>
        </w:rPr>
        <w:t>&lt;Article&gt;</w:t>
      </w:r>
      <w:r w:rsidRPr="00CA4534">
        <w:t>Člen 33 – odstavek 5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9963886" w14:textId="77777777" w:rsidTr="0059524E">
        <w:trPr>
          <w:trHeight w:hRule="exact" w:val="240"/>
          <w:jc w:val="center"/>
        </w:trPr>
        <w:tc>
          <w:tcPr>
            <w:tcW w:w="9752" w:type="dxa"/>
            <w:gridSpan w:val="2"/>
          </w:tcPr>
          <w:p w14:paraId="6BE349E1" w14:textId="77777777" w:rsidR="00774A4C" w:rsidRPr="00CA4534" w:rsidRDefault="00774A4C" w:rsidP="0059524E"/>
        </w:tc>
      </w:tr>
      <w:tr w:rsidR="00774A4C" w:rsidRPr="00CA4534" w14:paraId="29C53858" w14:textId="77777777" w:rsidTr="0059524E">
        <w:trPr>
          <w:trHeight w:val="240"/>
          <w:jc w:val="center"/>
        </w:trPr>
        <w:tc>
          <w:tcPr>
            <w:tcW w:w="4876" w:type="dxa"/>
          </w:tcPr>
          <w:p w14:paraId="630322DA" w14:textId="77777777" w:rsidR="00774A4C" w:rsidRPr="00CA4534" w:rsidRDefault="00774A4C" w:rsidP="0059524E">
            <w:pPr>
              <w:pStyle w:val="ColumnHeading"/>
            </w:pPr>
            <w:r w:rsidRPr="00CA4534">
              <w:t>Besedilo, ki ga predlaga Komisija</w:t>
            </w:r>
          </w:p>
        </w:tc>
        <w:tc>
          <w:tcPr>
            <w:tcW w:w="4876" w:type="dxa"/>
          </w:tcPr>
          <w:p w14:paraId="0A5CEB8D" w14:textId="77777777" w:rsidR="00774A4C" w:rsidRPr="00CA4534" w:rsidRDefault="00774A4C" w:rsidP="0059524E">
            <w:pPr>
              <w:pStyle w:val="ColumnHeading"/>
            </w:pPr>
            <w:r w:rsidRPr="00CA4534">
              <w:t>Predlog spremembe</w:t>
            </w:r>
          </w:p>
        </w:tc>
      </w:tr>
      <w:tr w:rsidR="00774A4C" w:rsidRPr="00CA4534" w14:paraId="046F82AC" w14:textId="77777777" w:rsidTr="0059524E">
        <w:trPr>
          <w:jc w:val="center"/>
        </w:trPr>
        <w:tc>
          <w:tcPr>
            <w:tcW w:w="4876" w:type="dxa"/>
          </w:tcPr>
          <w:p w14:paraId="0E0F63AF" w14:textId="77777777" w:rsidR="00774A4C" w:rsidRPr="00CA4534" w:rsidRDefault="00774A4C" w:rsidP="0059524E">
            <w:pPr>
              <w:pStyle w:val="Normal6"/>
              <w:rPr>
                <w:b/>
                <w:i/>
              </w:rPr>
            </w:pPr>
            <w:r w:rsidRPr="00CA4534">
              <w:t>(b)</w:t>
            </w:r>
            <w:r w:rsidRPr="00CA4534">
              <w:rPr>
                <w:b/>
                <w:i/>
              </w:rPr>
              <w:tab/>
            </w:r>
            <w:r w:rsidRPr="00CA4534">
              <w:t>ima prosilec posebne potrebe glede sprejema v smislu člena 20 Direktive XXX/XXX/EU</w:t>
            </w:r>
            <w:r w:rsidRPr="00CA4534">
              <w:rPr>
                <w:b/>
                <w:i/>
              </w:rPr>
              <w:t xml:space="preserve"> </w:t>
            </w:r>
            <w:r w:rsidRPr="00CA4534">
              <w:t>(direktiva o pogojih za sprejem) ali potrebuje posebna procesna jamstva, zlasti kadar je mladoletnik brez spremstva.</w:t>
            </w:r>
          </w:p>
        </w:tc>
        <w:tc>
          <w:tcPr>
            <w:tcW w:w="4876" w:type="dxa"/>
          </w:tcPr>
          <w:p w14:paraId="7F6FF0A2" w14:textId="77777777" w:rsidR="00774A4C" w:rsidRPr="00CA4534" w:rsidRDefault="00774A4C" w:rsidP="0059524E">
            <w:pPr>
              <w:pStyle w:val="Normal6"/>
              <w:rPr>
                <w:b/>
                <w:i/>
              </w:rPr>
            </w:pPr>
            <w:r w:rsidRPr="00CA4534">
              <w:t>(b)</w:t>
            </w:r>
            <w:r w:rsidRPr="00CA4534">
              <w:rPr>
                <w:b/>
                <w:i/>
              </w:rPr>
              <w:tab/>
            </w:r>
            <w:r w:rsidRPr="00CA4534">
              <w:t>ima prosilec posebne potrebe glede sprejema v smislu člena 20 Direktive XXX/XXX/EU</w:t>
            </w:r>
            <w:r w:rsidRPr="00CA4534">
              <w:rPr>
                <w:b/>
                <w:i/>
              </w:rPr>
              <w:t xml:space="preserve"> </w:t>
            </w:r>
            <w:r w:rsidRPr="00CA4534">
              <w:t>(direktiva o pogojih za sprejem) ali potrebuje posebna procesna jamstva</w:t>
            </w:r>
            <w:r w:rsidRPr="00CA4534">
              <w:rPr>
                <w:b/>
                <w:i/>
              </w:rPr>
              <w:t xml:space="preserve"> iz členov od 19 do 22 te uredbe</w:t>
            </w:r>
            <w:r w:rsidRPr="00CA4534">
              <w:t>, zlasti kadar je mladoletnik brez spremstva.</w:t>
            </w:r>
          </w:p>
        </w:tc>
      </w:tr>
    </w:tbl>
    <w:p w14:paraId="44F4B1D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A5839A8" w14:textId="77777777" w:rsidR="00774A4C" w:rsidRPr="00CA4534" w:rsidRDefault="00774A4C" w:rsidP="00774A4C">
      <w:r w:rsidRPr="00CA4534">
        <w:rPr>
          <w:rStyle w:val="HideTWBExt"/>
        </w:rPr>
        <w:t>&lt;/Amend&gt;</w:t>
      </w:r>
    </w:p>
    <w:p w14:paraId="25A8E216"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1105</w:t>
      </w:r>
      <w:r w:rsidRPr="00CA4534">
        <w:rPr>
          <w:rStyle w:val="HideTWBExt"/>
          <w:b w:val="0"/>
        </w:rPr>
        <w:t>&lt;/NumAm&gt;</w:t>
      </w:r>
    </w:p>
    <w:p w14:paraId="5AF629CD"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0AE8613" w14:textId="77777777" w:rsidR="00774A4C" w:rsidRPr="00CA4534" w:rsidRDefault="00774A4C" w:rsidP="00774A4C">
      <w:pPr>
        <w:pStyle w:val="NormalBold"/>
      </w:pPr>
      <w:r w:rsidRPr="00CA4534">
        <w:rPr>
          <w:rStyle w:val="HideTWBExt"/>
          <w:b w:val="0"/>
        </w:rPr>
        <w:t>&lt;/RepeatBlock-By&gt;</w:t>
      </w:r>
    </w:p>
    <w:p w14:paraId="325A5042"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4DC5C725" w14:textId="77777777" w:rsidR="00774A4C" w:rsidRPr="00CA4534" w:rsidRDefault="00774A4C" w:rsidP="00774A4C">
      <w:pPr>
        <w:pStyle w:val="NormalBold"/>
      </w:pPr>
      <w:r w:rsidRPr="00CA4534">
        <w:rPr>
          <w:rStyle w:val="HideTWBExt"/>
          <w:b w:val="0"/>
        </w:rPr>
        <w:t>&lt;Article&gt;</w:t>
      </w:r>
      <w:r w:rsidRPr="00CA4534">
        <w:t>Člen 33 – odstavek 5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C8AA2B4" w14:textId="77777777" w:rsidTr="0059524E">
        <w:trPr>
          <w:trHeight w:hRule="exact" w:val="240"/>
          <w:jc w:val="center"/>
        </w:trPr>
        <w:tc>
          <w:tcPr>
            <w:tcW w:w="9752" w:type="dxa"/>
            <w:gridSpan w:val="2"/>
          </w:tcPr>
          <w:p w14:paraId="3775C81C" w14:textId="77777777" w:rsidR="00774A4C" w:rsidRPr="00CA4534" w:rsidRDefault="00774A4C" w:rsidP="0059524E"/>
        </w:tc>
      </w:tr>
      <w:tr w:rsidR="00774A4C" w:rsidRPr="00CA4534" w14:paraId="6A21B8D1" w14:textId="77777777" w:rsidTr="0059524E">
        <w:trPr>
          <w:trHeight w:val="240"/>
          <w:jc w:val="center"/>
        </w:trPr>
        <w:tc>
          <w:tcPr>
            <w:tcW w:w="4876" w:type="dxa"/>
          </w:tcPr>
          <w:p w14:paraId="2D90A6A3" w14:textId="77777777" w:rsidR="00774A4C" w:rsidRPr="00CA4534" w:rsidRDefault="00774A4C" w:rsidP="0059524E">
            <w:pPr>
              <w:pStyle w:val="ColumnHeading"/>
            </w:pPr>
            <w:r w:rsidRPr="00CA4534">
              <w:t>Besedilo, ki ga predlaga Komisija</w:t>
            </w:r>
          </w:p>
        </w:tc>
        <w:tc>
          <w:tcPr>
            <w:tcW w:w="4876" w:type="dxa"/>
          </w:tcPr>
          <w:p w14:paraId="21558D7D" w14:textId="77777777" w:rsidR="00774A4C" w:rsidRPr="00CA4534" w:rsidRDefault="00774A4C" w:rsidP="0059524E">
            <w:pPr>
              <w:pStyle w:val="ColumnHeading"/>
            </w:pPr>
            <w:r w:rsidRPr="00CA4534">
              <w:t>Predlog spremembe</w:t>
            </w:r>
          </w:p>
        </w:tc>
      </w:tr>
      <w:tr w:rsidR="00774A4C" w:rsidRPr="00CA4534" w14:paraId="2176A8DC" w14:textId="77777777" w:rsidTr="0059524E">
        <w:trPr>
          <w:jc w:val="center"/>
        </w:trPr>
        <w:tc>
          <w:tcPr>
            <w:tcW w:w="4876" w:type="dxa"/>
          </w:tcPr>
          <w:p w14:paraId="2ABC23E9" w14:textId="77777777" w:rsidR="00774A4C" w:rsidRPr="00CA4534" w:rsidRDefault="00774A4C" w:rsidP="0059524E">
            <w:pPr>
              <w:pStyle w:val="Normal6"/>
              <w:rPr>
                <w:b/>
                <w:i/>
              </w:rPr>
            </w:pPr>
            <w:r w:rsidRPr="00CA4534">
              <w:t>(b)</w:t>
            </w:r>
            <w:r w:rsidRPr="00CA4534">
              <w:rPr>
                <w:b/>
                <w:i/>
              </w:rPr>
              <w:tab/>
            </w:r>
            <w:r w:rsidRPr="00CA4534">
              <w:t>ima prosilec posebne potrebe glede sprejema v smislu člena 20 Direktive XXX/XXX/EU</w:t>
            </w:r>
            <w:r w:rsidRPr="00CA4534">
              <w:rPr>
                <w:b/>
                <w:i/>
              </w:rPr>
              <w:t xml:space="preserve"> </w:t>
            </w:r>
            <w:r w:rsidRPr="00CA4534">
              <w:t>(direktiva o pogojih za sprejem) ali potrebuje posebna procesna jamstva</w:t>
            </w:r>
            <w:r w:rsidRPr="00CA4534">
              <w:rPr>
                <w:b/>
                <w:i/>
              </w:rPr>
              <w:t>, zlasti kadar je mladoletnik brez spremstva</w:t>
            </w:r>
            <w:r w:rsidRPr="00CA4534">
              <w:t>.</w:t>
            </w:r>
          </w:p>
        </w:tc>
        <w:tc>
          <w:tcPr>
            <w:tcW w:w="4876" w:type="dxa"/>
          </w:tcPr>
          <w:p w14:paraId="0EBA7066" w14:textId="77777777" w:rsidR="00774A4C" w:rsidRPr="00CA4534" w:rsidRDefault="00774A4C" w:rsidP="0059524E">
            <w:pPr>
              <w:pStyle w:val="Normal6"/>
              <w:rPr>
                <w:b/>
                <w:i/>
              </w:rPr>
            </w:pPr>
            <w:r w:rsidRPr="00CA4534">
              <w:t>(b)</w:t>
            </w:r>
            <w:r w:rsidRPr="00CA4534">
              <w:rPr>
                <w:b/>
                <w:i/>
              </w:rPr>
              <w:tab/>
            </w:r>
            <w:r w:rsidRPr="00CA4534">
              <w:t>ima prosilec posebne potrebe glede sprejema v smislu člena 20 Direktive XXX/XXX/EU</w:t>
            </w:r>
            <w:r w:rsidRPr="00CA4534">
              <w:rPr>
                <w:b/>
                <w:i/>
              </w:rPr>
              <w:t xml:space="preserve"> </w:t>
            </w:r>
            <w:r w:rsidRPr="00CA4534">
              <w:t>(direktiva o pogojih za sprejem) ali potrebuje posebna procesna jamstva.</w:t>
            </w:r>
          </w:p>
        </w:tc>
      </w:tr>
    </w:tbl>
    <w:p w14:paraId="6038D56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F602702" w14:textId="77777777" w:rsidR="00774A4C" w:rsidRPr="00CA4534" w:rsidRDefault="00774A4C" w:rsidP="00774A4C">
      <w:r w:rsidRPr="00CA4534">
        <w:rPr>
          <w:rStyle w:val="HideTWBExt"/>
        </w:rPr>
        <w:t>&lt;/Amend&gt;</w:t>
      </w:r>
    </w:p>
    <w:p w14:paraId="26C58053"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1106</w:t>
      </w:r>
      <w:r w:rsidRPr="00CA4534">
        <w:rPr>
          <w:rStyle w:val="HideTWBExt"/>
          <w:b w:val="0"/>
        </w:rPr>
        <w:t>&lt;/NumAm&gt;</w:t>
      </w:r>
    </w:p>
    <w:p w14:paraId="01D8A8BA" w14:textId="77777777" w:rsidR="00774A4C" w:rsidRPr="00CA4534" w:rsidRDefault="00774A4C" w:rsidP="00774A4C">
      <w:pPr>
        <w:pStyle w:val="NormalBold"/>
      </w:pPr>
      <w:r w:rsidRPr="00CA4534">
        <w:rPr>
          <w:rStyle w:val="HideTWBExt"/>
          <w:b w:val="0"/>
        </w:rPr>
        <w:t>&lt;RepeatBlock-By&gt;&lt;Members&gt;</w:t>
      </w:r>
      <w:r w:rsidRPr="00CA4534">
        <w:t>Cecilia Wikström, Sophia in 't Veld, Angelika Mlinar, Filiz Hjusmenova (Filiz Hyusmenova)</w:t>
      </w:r>
      <w:r w:rsidRPr="00CA4534">
        <w:rPr>
          <w:rStyle w:val="HideTWBExt"/>
          <w:b w:val="0"/>
        </w:rPr>
        <w:t>&lt;/Members&gt;</w:t>
      </w:r>
    </w:p>
    <w:p w14:paraId="6FCDA05D" w14:textId="77777777" w:rsidR="00774A4C" w:rsidRPr="00CA4534" w:rsidRDefault="00774A4C" w:rsidP="00774A4C">
      <w:pPr>
        <w:pStyle w:val="NormalBold"/>
      </w:pPr>
      <w:r w:rsidRPr="00CA4534">
        <w:rPr>
          <w:rStyle w:val="HideTWBExt"/>
          <w:b w:val="0"/>
        </w:rPr>
        <w:t>&lt;/RepeatBlock-By&gt;</w:t>
      </w:r>
    </w:p>
    <w:p w14:paraId="3E8E03D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9369A89" w14:textId="77777777" w:rsidR="00774A4C" w:rsidRPr="00CA4534" w:rsidRDefault="00774A4C" w:rsidP="00774A4C">
      <w:pPr>
        <w:pStyle w:val="NormalBold"/>
      </w:pPr>
      <w:r w:rsidRPr="00CA4534">
        <w:rPr>
          <w:rStyle w:val="HideTWBExt"/>
          <w:b w:val="0"/>
        </w:rPr>
        <w:t>&lt;Article&gt;</w:t>
      </w:r>
      <w:r w:rsidRPr="00CA4534">
        <w:t>Člen 33 – odstavek 5 – točka b</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3D1E6F21" w14:textId="77777777" w:rsidTr="0059524E">
        <w:trPr>
          <w:trHeight w:hRule="exact" w:val="240"/>
          <w:jc w:val="center"/>
        </w:trPr>
        <w:tc>
          <w:tcPr>
            <w:tcW w:w="9752" w:type="dxa"/>
            <w:gridSpan w:val="2"/>
          </w:tcPr>
          <w:p w14:paraId="6ED35986" w14:textId="77777777" w:rsidR="00774A4C" w:rsidRPr="00CA4534" w:rsidRDefault="00774A4C" w:rsidP="0059524E"/>
        </w:tc>
      </w:tr>
      <w:tr w:rsidR="00774A4C" w:rsidRPr="00CA4534" w14:paraId="7CE83518" w14:textId="77777777" w:rsidTr="0059524E">
        <w:trPr>
          <w:trHeight w:val="240"/>
          <w:jc w:val="center"/>
        </w:trPr>
        <w:tc>
          <w:tcPr>
            <w:tcW w:w="4876" w:type="dxa"/>
          </w:tcPr>
          <w:p w14:paraId="539A0BCB" w14:textId="77777777" w:rsidR="00774A4C" w:rsidRPr="00CA4534" w:rsidRDefault="00774A4C" w:rsidP="0059524E">
            <w:pPr>
              <w:pStyle w:val="ColumnHeading"/>
            </w:pPr>
            <w:r w:rsidRPr="00CA4534">
              <w:t>Besedilo, ki ga predlaga Komisija</w:t>
            </w:r>
          </w:p>
        </w:tc>
        <w:tc>
          <w:tcPr>
            <w:tcW w:w="4876" w:type="dxa"/>
          </w:tcPr>
          <w:p w14:paraId="57C35D89" w14:textId="77777777" w:rsidR="00774A4C" w:rsidRPr="00CA4534" w:rsidRDefault="00774A4C" w:rsidP="0059524E">
            <w:pPr>
              <w:pStyle w:val="ColumnHeading"/>
            </w:pPr>
            <w:r w:rsidRPr="00CA4534">
              <w:t>Predlog spremembe</w:t>
            </w:r>
          </w:p>
        </w:tc>
      </w:tr>
      <w:tr w:rsidR="00774A4C" w:rsidRPr="00CA4534" w14:paraId="64558CD9" w14:textId="77777777" w:rsidTr="0059524E">
        <w:trPr>
          <w:jc w:val="center"/>
        </w:trPr>
        <w:tc>
          <w:tcPr>
            <w:tcW w:w="4876" w:type="dxa"/>
          </w:tcPr>
          <w:p w14:paraId="7349E23C" w14:textId="77777777" w:rsidR="00774A4C" w:rsidRPr="00CA4534" w:rsidRDefault="00774A4C" w:rsidP="0059524E">
            <w:pPr>
              <w:pStyle w:val="Normal6"/>
            </w:pPr>
            <w:r w:rsidRPr="00CA4534">
              <w:t>(b)</w:t>
            </w:r>
            <w:r w:rsidRPr="00CA4534">
              <w:tab/>
              <w:t>ima prosilec posebne potrebe glede sprejema v smislu člena 20 Direktive XXX/XXX/EU (direktiva o pogojih za sprejem) ali potrebuje posebna procesna jamstva, zlasti kadar je mladoletnik brez spremstva.</w:t>
            </w:r>
          </w:p>
        </w:tc>
        <w:tc>
          <w:tcPr>
            <w:tcW w:w="4876" w:type="dxa"/>
          </w:tcPr>
          <w:p w14:paraId="74791633" w14:textId="77777777" w:rsidR="00774A4C" w:rsidRPr="00CA4534" w:rsidRDefault="00774A4C" w:rsidP="0059524E">
            <w:pPr>
              <w:pStyle w:val="Normal6"/>
              <w:rPr>
                <w:i/>
              </w:rPr>
            </w:pPr>
            <w:r w:rsidRPr="00CA4534">
              <w:rPr>
                <w:b/>
                <w:i/>
              </w:rPr>
              <w:tab/>
            </w:r>
            <w:r w:rsidRPr="00CA4534">
              <w:t>(</w:t>
            </w:r>
            <w:r w:rsidRPr="00CA4534">
              <w:rPr>
                <w:i/>
              </w:rPr>
              <w:t>Ne zadeva slovenske različice.)</w:t>
            </w:r>
          </w:p>
        </w:tc>
      </w:tr>
    </w:tbl>
    <w:p w14:paraId="41095772"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1E6C787F"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42576FEF" w14:textId="72F3ACB3" w:rsidR="00774A4C" w:rsidRPr="00CA4534" w:rsidRDefault="00521A68" w:rsidP="00774A4C">
      <w:pPr>
        <w:pStyle w:val="Normal12Italic"/>
        <w:rPr>
          <w:lang w:val="sl-SI"/>
        </w:rPr>
      </w:pPr>
      <w:r w:rsidRPr="00CA4534">
        <w:rPr>
          <w:lang w:val="sl-SI"/>
        </w:rPr>
        <w:t>(Ne zadeva slovenske različice.)</w:t>
      </w:r>
    </w:p>
    <w:p w14:paraId="2F6E0ED3" w14:textId="77777777" w:rsidR="00774A4C" w:rsidRPr="00CA4534" w:rsidRDefault="00774A4C" w:rsidP="00774A4C">
      <w:r w:rsidRPr="00CA4534">
        <w:rPr>
          <w:rStyle w:val="HideTWBExt"/>
        </w:rPr>
        <w:t>&lt;/Amend&gt;</w:t>
      </w:r>
    </w:p>
    <w:p w14:paraId="2C3B76D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1107</w:t>
      </w:r>
      <w:r w:rsidRPr="00CA4534">
        <w:rPr>
          <w:rStyle w:val="HideTWBExt"/>
          <w:b w:val="0"/>
        </w:rPr>
        <w:t>&lt;/NumAm&gt;</w:t>
      </w:r>
    </w:p>
    <w:p w14:paraId="0049F251" w14:textId="77777777" w:rsidR="00774A4C" w:rsidRPr="00CA4534" w:rsidRDefault="00774A4C" w:rsidP="00774A4C">
      <w:pPr>
        <w:pStyle w:val="NormalBold"/>
      </w:pPr>
      <w:r w:rsidRPr="00CA4534">
        <w:rPr>
          <w:rStyle w:val="HideTWBExt"/>
          <w:b w:val="0"/>
        </w:rPr>
        <w:t>&lt;RepeatBlock-By&gt;&lt;Members&gt;</w:t>
      </w:r>
      <w:r w:rsidRPr="00CA4534">
        <w:t>Carlos Coelho</w:t>
      </w:r>
      <w:r w:rsidRPr="00CA4534">
        <w:rPr>
          <w:rStyle w:val="HideTWBExt"/>
          <w:b w:val="0"/>
        </w:rPr>
        <w:t>&lt;/Members&gt;</w:t>
      </w:r>
    </w:p>
    <w:p w14:paraId="2FE1BE5B" w14:textId="77777777" w:rsidR="00774A4C" w:rsidRPr="00CA4534" w:rsidRDefault="00774A4C" w:rsidP="00774A4C">
      <w:pPr>
        <w:pStyle w:val="NormalBold"/>
      </w:pPr>
      <w:r w:rsidRPr="00CA4534">
        <w:rPr>
          <w:rStyle w:val="HideTWBExt"/>
          <w:b w:val="0"/>
        </w:rPr>
        <w:t>&lt;/RepeatBlock-By&gt;</w:t>
      </w:r>
    </w:p>
    <w:p w14:paraId="025073F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37E8B59" w14:textId="77777777" w:rsidR="00774A4C" w:rsidRPr="00CA4534" w:rsidRDefault="00774A4C" w:rsidP="00774A4C">
      <w:pPr>
        <w:pStyle w:val="NormalBold"/>
      </w:pPr>
      <w:r w:rsidRPr="00CA4534">
        <w:rPr>
          <w:rStyle w:val="HideTWBExt"/>
          <w:b w:val="0"/>
        </w:rPr>
        <w:t>&lt;Article&gt;</w:t>
      </w:r>
      <w:r w:rsidRPr="00CA4534">
        <w:t>Člen 33 – odstavek 5 a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812A3C1" w14:textId="77777777" w:rsidTr="0059524E">
        <w:trPr>
          <w:trHeight w:hRule="exact" w:val="240"/>
          <w:jc w:val="center"/>
        </w:trPr>
        <w:tc>
          <w:tcPr>
            <w:tcW w:w="9752" w:type="dxa"/>
            <w:gridSpan w:val="2"/>
          </w:tcPr>
          <w:p w14:paraId="08B4B865" w14:textId="77777777" w:rsidR="00774A4C" w:rsidRPr="00CA4534" w:rsidRDefault="00774A4C" w:rsidP="0059524E"/>
        </w:tc>
      </w:tr>
      <w:tr w:rsidR="00774A4C" w:rsidRPr="00CA4534" w14:paraId="2D9DAE42" w14:textId="77777777" w:rsidTr="0059524E">
        <w:trPr>
          <w:trHeight w:val="240"/>
          <w:jc w:val="center"/>
        </w:trPr>
        <w:tc>
          <w:tcPr>
            <w:tcW w:w="4876" w:type="dxa"/>
          </w:tcPr>
          <w:p w14:paraId="1E20EB46" w14:textId="77777777" w:rsidR="00774A4C" w:rsidRPr="00CA4534" w:rsidRDefault="00774A4C" w:rsidP="0059524E">
            <w:pPr>
              <w:pStyle w:val="ColumnHeading"/>
            </w:pPr>
            <w:r w:rsidRPr="00CA4534">
              <w:t>Besedilo, ki ga predlaga Komisija</w:t>
            </w:r>
          </w:p>
        </w:tc>
        <w:tc>
          <w:tcPr>
            <w:tcW w:w="4876" w:type="dxa"/>
          </w:tcPr>
          <w:p w14:paraId="6FEE8CD5" w14:textId="77777777" w:rsidR="00774A4C" w:rsidRPr="00CA4534" w:rsidRDefault="00774A4C" w:rsidP="0059524E">
            <w:pPr>
              <w:pStyle w:val="ColumnHeading"/>
            </w:pPr>
            <w:r w:rsidRPr="00CA4534">
              <w:t>Predlog spremembe</w:t>
            </w:r>
          </w:p>
        </w:tc>
      </w:tr>
      <w:tr w:rsidR="00774A4C" w:rsidRPr="00CA4534" w14:paraId="0D820EDF" w14:textId="77777777" w:rsidTr="0059524E">
        <w:trPr>
          <w:jc w:val="center"/>
        </w:trPr>
        <w:tc>
          <w:tcPr>
            <w:tcW w:w="4876" w:type="dxa"/>
          </w:tcPr>
          <w:p w14:paraId="1532DC97" w14:textId="77777777" w:rsidR="00774A4C" w:rsidRPr="00CA4534" w:rsidRDefault="00774A4C" w:rsidP="0059524E">
            <w:pPr>
              <w:pStyle w:val="Normal6"/>
            </w:pPr>
          </w:p>
        </w:tc>
        <w:tc>
          <w:tcPr>
            <w:tcW w:w="4876" w:type="dxa"/>
          </w:tcPr>
          <w:p w14:paraId="5B4552B0" w14:textId="3C5F2A9E" w:rsidR="00774A4C" w:rsidRPr="00CA4534" w:rsidRDefault="00774A4C" w:rsidP="0029249B">
            <w:pPr>
              <w:pStyle w:val="Normal6"/>
              <w:rPr>
                <w:b/>
                <w:i/>
              </w:rPr>
            </w:pPr>
            <w:r w:rsidRPr="00CA4534">
              <w:rPr>
                <w:b/>
                <w:i/>
              </w:rPr>
              <w:t>5a.</w:t>
            </w:r>
            <w:r w:rsidRPr="00CA4534">
              <w:rPr>
                <w:b/>
                <w:i/>
              </w:rPr>
              <w:tab/>
              <w:t>Agencija Evropske unije za azil je center za zbiranje ustreznih, zanesljivih, objektivnih, točnih in posodobljenih informacij o ustreznih tretjih državah na pregleden in nepristranski način ter uporabo ustreznih informacij, vključno z informacijami, povezanimi z otroki ali spolom, in ciljno usmerjenimi informacijami o osebah, ki spadajo v ranljive skupine, kot je določeno v členih 8 in 9 Uredbe (EU) XXX/XXX (o Agenciji EU za azil).</w:t>
            </w:r>
          </w:p>
        </w:tc>
      </w:tr>
    </w:tbl>
    <w:p w14:paraId="518127D3"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2E1A6F0" w14:textId="77777777" w:rsidR="00774A4C" w:rsidRPr="00CA4534" w:rsidRDefault="00774A4C" w:rsidP="00774A4C">
      <w:r w:rsidRPr="00CA4534">
        <w:rPr>
          <w:rStyle w:val="HideTWBExt"/>
        </w:rPr>
        <w:t>&lt;/Amend&gt;</w:t>
      </w:r>
    </w:p>
    <w:p w14:paraId="05CE2480"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1108</w:t>
      </w:r>
      <w:r w:rsidRPr="00CA4534">
        <w:rPr>
          <w:rStyle w:val="HideTWBExt"/>
          <w:b w:val="0"/>
        </w:rPr>
        <w:t>&lt;/NumAm&gt;</w:t>
      </w:r>
    </w:p>
    <w:p w14:paraId="505AF7C6" w14:textId="77777777" w:rsidR="00774A4C" w:rsidRPr="00CA4534" w:rsidRDefault="00774A4C" w:rsidP="00774A4C">
      <w:pPr>
        <w:pStyle w:val="NormalBold"/>
      </w:pPr>
      <w:r w:rsidRPr="00CA4534">
        <w:rPr>
          <w:rStyle w:val="HideTWBExt"/>
          <w:b w:val="0"/>
        </w:rPr>
        <w:t>&lt;RepeatBlock-By&gt;&lt;Members&gt;</w:t>
      </w:r>
      <w:r w:rsidRPr="00CA4534">
        <w:t>Carlos Coelho</w:t>
      </w:r>
      <w:r w:rsidRPr="00CA4534">
        <w:rPr>
          <w:rStyle w:val="HideTWBExt"/>
          <w:b w:val="0"/>
        </w:rPr>
        <w:t>&lt;/Members&gt;</w:t>
      </w:r>
    </w:p>
    <w:p w14:paraId="4CE04663" w14:textId="77777777" w:rsidR="00774A4C" w:rsidRPr="00CA4534" w:rsidRDefault="00774A4C" w:rsidP="00774A4C">
      <w:pPr>
        <w:pStyle w:val="NormalBold"/>
      </w:pPr>
      <w:r w:rsidRPr="00CA4534">
        <w:rPr>
          <w:rStyle w:val="HideTWBExt"/>
          <w:b w:val="0"/>
        </w:rPr>
        <w:t>&lt;/RepeatBlock-By&gt;</w:t>
      </w:r>
    </w:p>
    <w:p w14:paraId="52F92D8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C54DE5A" w14:textId="77777777" w:rsidR="00774A4C" w:rsidRPr="00CA4534" w:rsidRDefault="00774A4C" w:rsidP="00774A4C">
      <w:pPr>
        <w:pStyle w:val="NormalBold"/>
      </w:pPr>
      <w:r w:rsidRPr="00CA4534">
        <w:rPr>
          <w:rStyle w:val="HideTWBExt"/>
          <w:b w:val="0"/>
        </w:rPr>
        <w:t>&lt;Article&gt;</w:t>
      </w:r>
      <w:r w:rsidRPr="00CA4534">
        <w:t>Člen 33 – odstavek 5 b (novo)</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1B78B35" w14:textId="77777777" w:rsidTr="0059524E">
        <w:trPr>
          <w:trHeight w:hRule="exact" w:val="240"/>
          <w:jc w:val="center"/>
        </w:trPr>
        <w:tc>
          <w:tcPr>
            <w:tcW w:w="9752" w:type="dxa"/>
            <w:gridSpan w:val="2"/>
          </w:tcPr>
          <w:p w14:paraId="1EE2E6A8" w14:textId="77777777" w:rsidR="00774A4C" w:rsidRPr="00CA4534" w:rsidRDefault="00774A4C" w:rsidP="0059524E"/>
        </w:tc>
      </w:tr>
      <w:tr w:rsidR="00774A4C" w:rsidRPr="00CA4534" w14:paraId="496A08E0" w14:textId="77777777" w:rsidTr="0059524E">
        <w:trPr>
          <w:trHeight w:val="240"/>
          <w:jc w:val="center"/>
        </w:trPr>
        <w:tc>
          <w:tcPr>
            <w:tcW w:w="4876" w:type="dxa"/>
          </w:tcPr>
          <w:p w14:paraId="7964315D" w14:textId="77777777" w:rsidR="00774A4C" w:rsidRPr="00CA4534" w:rsidRDefault="00774A4C" w:rsidP="0059524E">
            <w:pPr>
              <w:pStyle w:val="ColumnHeading"/>
            </w:pPr>
            <w:r w:rsidRPr="00CA4534">
              <w:t>Besedilo, ki ga predlaga Komisija</w:t>
            </w:r>
          </w:p>
        </w:tc>
        <w:tc>
          <w:tcPr>
            <w:tcW w:w="4876" w:type="dxa"/>
          </w:tcPr>
          <w:p w14:paraId="13C6B713" w14:textId="77777777" w:rsidR="00774A4C" w:rsidRPr="00CA4534" w:rsidRDefault="00774A4C" w:rsidP="0059524E">
            <w:pPr>
              <w:pStyle w:val="ColumnHeading"/>
            </w:pPr>
            <w:r w:rsidRPr="00CA4534">
              <w:t>Predlog spremembe</w:t>
            </w:r>
          </w:p>
        </w:tc>
      </w:tr>
      <w:tr w:rsidR="00774A4C" w:rsidRPr="00CA4534" w14:paraId="7DEC6C8C" w14:textId="77777777" w:rsidTr="0059524E">
        <w:trPr>
          <w:jc w:val="center"/>
        </w:trPr>
        <w:tc>
          <w:tcPr>
            <w:tcW w:w="4876" w:type="dxa"/>
          </w:tcPr>
          <w:p w14:paraId="03E36354" w14:textId="77777777" w:rsidR="00774A4C" w:rsidRPr="00CA4534" w:rsidRDefault="00774A4C" w:rsidP="0059524E">
            <w:pPr>
              <w:pStyle w:val="Normal6"/>
            </w:pPr>
          </w:p>
        </w:tc>
        <w:tc>
          <w:tcPr>
            <w:tcW w:w="4876" w:type="dxa"/>
          </w:tcPr>
          <w:p w14:paraId="45663AD9" w14:textId="5E470F81" w:rsidR="00774A4C" w:rsidRPr="00CA4534" w:rsidRDefault="00774A4C" w:rsidP="0029249B">
            <w:pPr>
              <w:pStyle w:val="Normal6"/>
              <w:rPr>
                <w:b/>
                <w:i/>
              </w:rPr>
            </w:pPr>
            <w:r w:rsidRPr="00CA4534">
              <w:rPr>
                <w:b/>
                <w:i/>
              </w:rPr>
              <w:t>5b.</w:t>
            </w:r>
            <w:r w:rsidRPr="00CA4534">
              <w:rPr>
                <w:b/>
                <w:i/>
              </w:rPr>
              <w:tab/>
              <w:t xml:space="preserve">Agencija Evropske unije za azil redno preverja razmere v tretjih državah, ki so vključene v skupni evropski seznam varnih izvornih držav, vzpostavljen z Uredbo (EU) št. XXX/XXX [SCO/APR], ali ki so na ravni Unije določene kot varne tretje države v skladu z Uredbo (EU) št. XXX/XXX [APR], vključno s tistimi državami, ki jih je Komisija začasno umaknila s seznama, in tistimi, ki so bile </w:t>
            </w:r>
            <w:r w:rsidR="0029249B" w:rsidRPr="00CA4534">
              <w:rPr>
                <w:b/>
                <w:i/>
              </w:rPr>
              <w:t xml:space="preserve">s </w:t>
            </w:r>
            <w:r w:rsidRPr="00CA4534">
              <w:rPr>
                <w:b/>
                <w:i/>
              </w:rPr>
              <w:t>seznama odstranjene.</w:t>
            </w:r>
          </w:p>
        </w:tc>
      </w:tr>
    </w:tbl>
    <w:p w14:paraId="720D2F4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7EDB4001" w14:textId="77777777" w:rsidR="00774A4C" w:rsidRPr="00CA4534" w:rsidRDefault="00774A4C" w:rsidP="00774A4C">
      <w:r w:rsidRPr="00CA4534">
        <w:rPr>
          <w:rStyle w:val="HideTWBExt"/>
        </w:rPr>
        <w:t>&lt;/Amend&gt;</w:t>
      </w:r>
    </w:p>
    <w:p w14:paraId="3C3373C1"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1109</w:t>
      </w:r>
      <w:r w:rsidRPr="00CA4534">
        <w:rPr>
          <w:rStyle w:val="HideTWBExt"/>
          <w:b w:val="0"/>
        </w:rPr>
        <w:t>&lt;/NumAm&gt;</w:t>
      </w:r>
    </w:p>
    <w:p w14:paraId="1CEC83AA" w14:textId="77777777" w:rsidR="00774A4C" w:rsidRPr="00CA4534" w:rsidRDefault="00774A4C" w:rsidP="00774A4C">
      <w:pPr>
        <w:pStyle w:val="NormalBold"/>
      </w:pPr>
      <w:r w:rsidRPr="00CA4534">
        <w:rPr>
          <w:rStyle w:val="HideTWBExt"/>
          <w:b w:val="0"/>
        </w:rPr>
        <w:t>&lt;RepeatBlock-By&gt;&lt;Members&gt;</w:t>
      </w:r>
      <w:r w:rsidRPr="00CA4534">
        <w:t>Sergej Stanišev (Sergei Stanishev)</w:t>
      </w:r>
      <w:r w:rsidRPr="00CA4534">
        <w:rPr>
          <w:rStyle w:val="HideTWBExt"/>
          <w:b w:val="0"/>
        </w:rPr>
        <w:t>&lt;/Members&gt;</w:t>
      </w:r>
    </w:p>
    <w:p w14:paraId="3883CE5A" w14:textId="77777777" w:rsidR="00774A4C" w:rsidRPr="00CA4534" w:rsidRDefault="00774A4C" w:rsidP="00774A4C">
      <w:pPr>
        <w:pStyle w:val="NormalBold"/>
      </w:pPr>
      <w:r w:rsidRPr="00CA4534">
        <w:rPr>
          <w:rStyle w:val="HideTWBExt"/>
          <w:b w:val="0"/>
        </w:rPr>
        <w:t>&lt;/RepeatBlock-By&gt;</w:t>
      </w:r>
    </w:p>
    <w:p w14:paraId="33901203"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390FC339" w14:textId="77777777" w:rsidR="00774A4C" w:rsidRPr="00CA4534" w:rsidRDefault="00774A4C" w:rsidP="00774A4C">
      <w:pPr>
        <w:pStyle w:val="NormalBold"/>
      </w:pPr>
      <w:r w:rsidRPr="00CA4534">
        <w:rPr>
          <w:rStyle w:val="HideTWBExt"/>
          <w:b w:val="0"/>
        </w:rPr>
        <w:t>&lt;Article&gt;</w:t>
      </w:r>
      <w:r w:rsidRPr="00CA4534">
        <w:t>Člen 34 – 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C2D3A80" w14:textId="77777777" w:rsidTr="0059524E">
        <w:trPr>
          <w:trHeight w:hRule="exact" w:val="240"/>
          <w:jc w:val="center"/>
        </w:trPr>
        <w:tc>
          <w:tcPr>
            <w:tcW w:w="9752" w:type="dxa"/>
            <w:gridSpan w:val="2"/>
          </w:tcPr>
          <w:p w14:paraId="2CC13C26" w14:textId="77777777" w:rsidR="00774A4C" w:rsidRPr="00CA4534" w:rsidRDefault="00774A4C" w:rsidP="0059524E"/>
        </w:tc>
      </w:tr>
      <w:tr w:rsidR="00774A4C" w:rsidRPr="00CA4534" w14:paraId="7591FAF2" w14:textId="77777777" w:rsidTr="0059524E">
        <w:trPr>
          <w:trHeight w:val="240"/>
          <w:jc w:val="center"/>
        </w:trPr>
        <w:tc>
          <w:tcPr>
            <w:tcW w:w="4876" w:type="dxa"/>
          </w:tcPr>
          <w:p w14:paraId="3E29F8EC" w14:textId="77777777" w:rsidR="00774A4C" w:rsidRPr="00CA4534" w:rsidRDefault="00774A4C" w:rsidP="0059524E">
            <w:pPr>
              <w:pStyle w:val="ColumnHeading"/>
            </w:pPr>
            <w:r w:rsidRPr="00CA4534">
              <w:t>Besedilo, ki ga predlaga Komisija</w:t>
            </w:r>
          </w:p>
        </w:tc>
        <w:tc>
          <w:tcPr>
            <w:tcW w:w="4876" w:type="dxa"/>
          </w:tcPr>
          <w:p w14:paraId="6B3F46F4" w14:textId="77777777" w:rsidR="00774A4C" w:rsidRPr="00CA4534" w:rsidRDefault="00774A4C" w:rsidP="0059524E">
            <w:pPr>
              <w:pStyle w:val="ColumnHeading"/>
            </w:pPr>
            <w:r w:rsidRPr="00CA4534">
              <w:t>Predlog spremembe</w:t>
            </w:r>
          </w:p>
        </w:tc>
      </w:tr>
      <w:tr w:rsidR="00774A4C" w:rsidRPr="00CA4534" w14:paraId="1FF0F51D" w14:textId="77777777" w:rsidTr="0059524E">
        <w:trPr>
          <w:jc w:val="center"/>
        </w:trPr>
        <w:tc>
          <w:tcPr>
            <w:tcW w:w="4876" w:type="dxa"/>
          </w:tcPr>
          <w:p w14:paraId="7C54FCF0" w14:textId="77777777" w:rsidR="00774A4C" w:rsidRPr="00CA4534" w:rsidRDefault="00774A4C" w:rsidP="0059524E">
            <w:pPr>
              <w:pStyle w:val="Normal6"/>
              <w:rPr>
                <w:b/>
                <w:i/>
              </w:rPr>
            </w:pPr>
            <w:r w:rsidRPr="00CA4534">
              <w:rPr>
                <w:b/>
                <w:i/>
              </w:rPr>
              <w:t>1.</w:t>
            </w:r>
            <w:r w:rsidRPr="00CA4534">
              <w:rPr>
                <w:b/>
                <w:i/>
              </w:rPr>
              <w:tab/>
              <w:t>Obravnava za ugotavljanje dopustnosti prošnje v skladu s členom 36(1) ne traja dlje kot en mesec od vložitve prošnje.</w:t>
            </w:r>
          </w:p>
        </w:tc>
        <w:tc>
          <w:tcPr>
            <w:tcW w:w="4876" w:type="dxa"/>
          </w:tcPr>
          <w:p w14:paraId="63787A19" w14:textId="77777777" w:rsidR="00774A4C" w:rsidRPr="00CA4534" w:rsidRDefault="00774A4C" w:rsidP="0059524E">
            <w:pPr>
              <w:pStyle w:val="Normal6"/>
              <w:rPr>
                <w:b/>
                <w:i/>
              </w:rPr>
            </w:pPr>
            <w:r w:rsidRPr="00CA4534">
              <w:rPr>
                <w:b/>
                <w:i/>
              </w:rPr>
              <w:t>črtano</w:t>
            </w:r>
          </w:p>
        </w:tc>
      </w:tr>
      <w:tr w:rsidR="00774A4C" w:rsidRPr="00CA4534" w14:paraId="1E78CDDD" w14:textId="77777777" w:rsidTr="0059524E">
        <w:trPr>
          <w:jc w:val="center"/>
        </w:trPr>
        <w:tc>
          <w:tcPr>
            <w:tcW w:w="4876" w:type="dxa"/>
          </w:tcPr>
          <w:p w14:paraId="79F81FD1" w14:textId="77777777" w:rsidR="00774A4C" w:rsidRPr="00CA4534" w:rsidRDefault="00774A4C" w:rsidP="0059524E">
            <w:pPr>
              <w:pStyle w:val="Normal6"/>
              <w:rPr>
                <w:b/>
                <w:i/>
              </w:rPr>
            </w:pPr>
            <w:r w:rsidRPr="00CA4534">
              <w:rPr>
                <w:b/>
                <w:i/>
              </w:rPr>
              <w:t>Rok za takšno obravnavo je deset delovnih dni, kadar v skladu s členom 3(3)(a) Uredbe (EU) XXX/XXX (dublinska uredba) država članica, v kateri je bila najprej vložena prošnja, uporabi koncept prve države azila ali varne tretje države iz člena 36(1)(a) in (b).</w:t>
            </w:r>
          </w:p>
        </w:tc>
        <w:tc>
          <w:tcPr>
            <w:tcW w:w="4876" w:type="dxa"/>
          </w:tcPr>
          <w:p w14:paraId="3EE97D4D" w14:textId="77777777" w:rsidR="00774A4C" w:rsidRPr="00CA4534" w:rsidRDefault="00774A4C" w:rsidP="0059524E">
            <w:pPr>
              <w:pStyle w:val="Normal6"/>
            </w:pPr>
          </w:p>
        </w:tc>
      </w:tr>
    </w:tbl>
    <w:p w14:paraId="1B7E576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8ECB6A8"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C281E81" w14:textId="77777777" w:rsidR="00774A4C" w:rsidRPr="00CA4534" w:rsidRDefault="00774A4C" w:rsidP="00774A4C">
      <w:pPr>
        <w:pStyle w:val="Normal12Italic"/>
        <w:rPr>
          <w:lang w:val="sl-SI"/>
        </w:rPr>
      </w:pPr>
      <w:r w:rsidRPr="00CA4534">
        <w:rPr>
          <w:lang w:val="sl-SI"/>
        </w:rPr>
        <w:t>V skladu s predhodnimi predlogi sprememb za odpravo preverjanja dopustnosti kot zahteve pred uporabo dublinske uredbe.</w:t>
      </w:r>
    </w:p>
    <w:p w14:paraId="7A26FBAC" w14:textId="77777777" w:rsidR="00774A4C" w:rsidRPr="00CA4534" w:rsidRDefault="00774A4C" w:rsidP="00774A4C">
      <w:r w:rsidRPr="00CA4534">
        <w:rPr>
          <w:rStyle w:val="HideTWBExt"/>
        </w:rPr>
        <w:t>&lt;/Amend&gt;</w:t>
      </w:r>
    </w:p>
    <w:p w14:paraId="4491FA42"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1110</w:t>
      </w:r>
      <w:r w:rsidRPr="00CA4534">
        <w:rPr>
          <w:rStyle w:val="HideTWBExt"/>
          <w:b w:val="0"/>
        </w:rPr>
        <w:t>&lt;/NumAm&gt;</w:t>
      </w:r>
    </w:p>
    <w:p w14:paraId="2F3A8AB9"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73E89F64"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3E37A468"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7AB04F7" w14:textId="77777777" w:rsidR="00774A4C" w:rsidRPr="00CA4534" w:rsidRDefault="00774A4C" w:rsidP="00774A4C">
      <w:pPr>
        <w:pStyle w:val="NormalBold"/>
      </w:pPr>
      <w:r w:rsidRPr="00CA4534">
        <w:rPr>
          <w:rStyle w:val="HideTWBExt"/>
          <w:b w:val="0"/>
        </w:rPr>
        <w:t>&lt;/RepeatBlock-By&gt;</w:t>
      </w:r>
    </w:p>
    <w:p w14:paraId="76EA7A1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C5B39C0" w14:textId="77777777" w:rsidR="00774A4C" w:rsidRPr="00CA4534" w:rsidRDefault="00774A4C" w:rsidP="00774A4C">
      <w:pPr>
        <w:pStyle w:val="NormalBold"/>
      </w:pPr>
      <w:r w:rsidRPr="00CA4534">
        <w:rPr>
          <w:rStyle w:val="HideTWBExt"/>
          <w:b w:val="0"/>
        </w:rPr>
        <w:t>&lt;Article&gt;</w:t>
      </w:r>
      <w:r w:rsidRPr="00CA4534">
        <w:t>Člen 34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44194105" w14:textId="77777777" w:rsidTr="0059524E">
        <w:trPr>
          <w:trHeight w:hRule="exact" w:val="240"/>
          <w:jc w:val="center"/>
        </w:trPr>
        <w:tc>
          <w:tcPr>
            <w:tcW w:w="9752" w:type="dxa"/>
            <w:gridSpan w:val="2"/>
          </w:tcPr>
          <w:p w14:paraId="72C3296D" w14:textId="77777777" w:rsidR="00774A4C" w:rsidRPr="00CA4534" w:rsidRDefault="00774A4C" w:rsidP="0059524E"/>
        </w:tc>
      </w:tr>
      <w:tr w:rsidR="00774A4C" w:rsidRPr="00CA4534" w14:paraId="61DD5E37" w14:textId="77777777" w:rsidTr="0059524E">
        <w:trPr>
          <w:trHeight w:val="240"/>
          <w:jc w:val="center"/>
        </w:trPr>
        <w:tc>
          <w:tcPr>
            <w:tcW w:w="4876" w:type="dxa"/>
          </w:tcPr>
          <w:p w14:paraId="17E03190" w14:textId="77777777" w:rsidR="00774A4C" w:rsidRPr="00CA4534" w:rsidRDefault="00774A4C" w:rsidP="0059524E">
            <w:pPr>
              <w:pStyle w:val="ColumnHeading"/>
            </w:pPr>
            <w:r w:rsidRPr="00CA4534">
              <w:t>Besedilo, ki ga predlaga Komisija</w:t>
            </w:r>
          </w:p>
        </w:tc>
        <w:tc>
          <w:tcPr>
            <w:tcW w:w="4876" w:type="dxa"/>
          </w:tcPr>
          <w:p w14:paraId="0EDA2580" w14:textId="77777777" w:rsidR="00774A4C" w:rsidRPr="00CA4534" w:rsidRDefault="00774A4C" w:rsidP="0059524E">
            <w:pPr>
              <w:pStyle w:val="ColumnHeading"/>
            </w:pPr>
            <w:r w:rsidRPr="00CA4534">
              <w:t>Predlog spremembe</w:t>
            </w:r>
          </w:p>
        </w:tc>
      </w:tr>
      <w:tr w:rsidR="00774A4C" w:rsidRPr="00CA4534" w14:paraId="331828E6" w14:textId="77777777" w:rsidTr="0059524E">
        <w:trPr>
          <w:jc w:val="center"/>
        </w:trPr>
        <w:tc>
          <w:tcPr>
            <w:tcW w:w="4876" w:type="dxa"/>
          </w:tcPr>
          <w:p w14:paraId="04743F19" w14:textId="77777777" w:rsidR="00774A4C" w:rsidRPr="00CA4534" w:rsidRDefault="00774A4C" w:rsidP="0059524E">
            <w:pPr>
              <w:pStyle w:val="Normal6"/>
              <w:rPr>
                <w:b/>
                <w:i/>
              </w:rPr>
            </w:pPr>
            <w:r w:rsidRPr="00CA4534">
              <w:t>Obravnava za ugotavljanje dopustnosti prošnje v skladu s členom 36(1) ne traja dlje kot en mesec od vložitve prošnje.</w:t>
            </w:r>
          </w:p>
        </w:tc>
        <w:tc>
          <w:tcPr>
            <w:tcW w:w="4876" w:type="dxa"/>
          </w:tcPr>
          <w:p w14:paraId="7AA550C2" w14:textId="77777777" w:rsidR="00774A4C" w:rsidRPr="00CA4534" w:rsidRDefault="00774A4C" w:rsidP="0059524E">
            <w:pPr>
              <w:pStyle w:val="Normal6"/>
              <w:rPr>
                <w:b/>
                <w:i/>
              </w:rPr>
            </w:pPr>
            <w:r w:rsidRPr="00CA4534">
              <w:t>Obravnava za ugotavljanje dopustnosti prošnje v skladu s členom 36(1) ne traja dlje kot en mesec od vložitve prošnje.</w:t>
            </w:r>
            <w:r w:rsidRPr="00CA4534">
              <w:rPr>
                <w:b/>
                <w:i/>
              </w:rPr>
              <w:t xml:space="preserve"> Kadar organ za presojo ne ugotovi dopustnosti prošnje v enem mesecu, obravnavo prošnje nadaljuje v skladu z odstavkoma 2 in 3 ter členom 37, o tem pa ustrezno obvesti prosilca.</w:t>
            </w:r>
          </w:p>
        </w:tc>
      </w:tr>
    </w:tbl>
    <w:p w14:paraId="40E5D44D"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C0E5228" w14:textId="77777777" w:rsidR="00774A4C" w:rsidRPr="00CA4534" w:rsidRDefault="00774A4C" w:rsidP="00774A4C">
      <w:r w:rsidRPr="00CA4534">
        <w:rPr>
          <w:rStyle w:val="HideTWBExt"/>
        </w:rPr>
        <w:t>&lt;/Amend&gt;</w:t>
      </w:r>
    </w:p>
    <w:p w14:paraId="5C72AD9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1111</w:t>
      </w:r>
      <w:r w:rsidRPr="00CA4534">
        <w:rPr>
          <w:rStyle w:val="HideTWBExt"/>
          <w:b w:val="0"/>
        </w:rPr>
        <w:t>&lt;/NumAm&gt;</w:t>
      </w:r>
    </w:p>
    <w:p w14:paraId="367B14C9" w14:textId="77777777" w:rsidR="00774A4C" w:rsidRPr="00CA4534" w:rsidRDefault="00774A4C" w:rsidP="00774A4C">
      <w:pPr>
        <w:pStyle w:val="NormalBold"/>
      </w:pPr>
      <w:r w:rsidRPr="00CA4534">
        <w:rPr>
          <w:rStyle w:val="HideTWBExt"/>
          <w:b w:val="0"/>
        </w:rPr>
        <w:t>&lt;RepeatBlock-By&gt;&lt;Members&gt;</w:t>
      </w:r>
      <w:r w:rsidRPr="00CA4534">
        <w:t>Péter Niedermüller, Caterina Chinnici, Josef Weidenholzer, Ana Gomes</w:t>
      </w:r>
      <w:r w:rsidRPr="00CA4534">
        <w:rPr>
          <w:rStyle w:val="HideTWBExt"/>
          <w:b w:val="0"/>
        </w:rPr>
        <w:t>&lt;/Members&gt;</w:t>
      </w:r>
    </w:p>
    <w:p w14:paraId="2AD93811" w14:textId="77777777" w:rsidR="00774A4C" w:rsidRPr="00CA4534" w:rsidRDefault="00774A4C" w:rsidP="00774A4C">
      <w:pPr>
        <w:pStyle w:val="NormalBold"/>
      </w:pPr>
      <w:r w:rsidRPr="00CA4534">
        <w:rPr>
          <w:rStyle w:val="HideTWBExt"/>
          <w:b w:val="0"/>
        </w:rPr>
        <w:t>&lt;/RepeatBlock-By&gt;</w:t>
      </w:r>
    </w:p>
    <w:p w14:paraId="6A489DDE"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EDD489A" w14:textId="77777777" w:rsidR="00774A4C" w:rsidRPr="00CA4534" w:rsidRDefault="00774A4C" w:rsidP="00774A4C">
      <w:pPr>
        <w:pStyle w:val="NormalBold"/>
      </w:pPr>
      <w:r w:rsidRPr="00CA4534">
        <w:rPr>
          <w:rStyle w:val="HideTWBExt"/>
          <w:b w:val="0"/>
        </w:rPr>
        <w:t>&lt;Article&gt;</w:t>
      </w:r>
      <w:r w:rsidRPr="00CA4534">
        <w:t>Člen 34 – odstavek 1 – pododstavek 1</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0475AAB2" w14:textId="77777777" w:rsidTr="0059524E">
        <w:trPr>
          <w:trHeight w:hRule="exact" w:val="240"/>
          <w:jc w:val="center"/>
        </w:trPr>
        <w:tc>
          <w:tcPr>
            <w:tcW w:w="9752" w:type="dxa"/>
            <w:gridSpan w:val="2"/>
          </w:tcPr>
          <w:p w14:paraId="0A373EEC" w14:textId="77777777" w:rsidR="00774A4C" w:rsidRPr="00CA4534" w:rsidRDefault="00774A4C" w:rsidP="0059524E"/>
        </w:tc>
      </w:tr>
      <w:tr w:rsidR="00774A4C" w:rsidRPr="00CA4534" w14:paraId="4D9ED460" w14:textId="77777777" w:rsidTr="0059524E">
        <w:trPr>
          <w:trHeight w:val="240"/>
          <w:jc w:val="center"/>
        </w:trPr>
        <w:tc>
          <w:tcPr>
            <w:tcW w:w="4876" w:type="dxa"/>
          </w:tcPr>
          <w:p w14:paraId="312222AA" w14:textId="77777777" w:rsidR="00774A4C" w:rsidRPr="00CA4534" w:rsidRDefault="00774A4C" w:rsidP="0059524E">
            <w:pPr>
              <w:pStyle w:val="ColumnHeading"/>
            </w:pPr>
            <w:r w:rsidRPr="00CA4534">
              <w:t>Besedilo, ki ga predlaga Komisija</w:t>
            </w:r>
          </w:p>
        </w:tc>
        <w:tc>
          <w:tcPr>
            <w:tcW w:w="4876" w:type="dxa"/>
          </w:tcPr>
          <w:p w14:paraId="0598AFD9" w14:textId="77777777" w:rsidR="00774A4C" w:rsidRPr="00CA4534" w:rsidRDefault="00774A4C" w:rsidP="0059524E">
            <w:pPr>
              <w:pStyle w:val="ColumnHeading"/>
            </w:pPr>
            <w:r w:rsidRPr="00CA4534">
              <w:t>Predlog spremembe</w:t>
            </w:r>
          </w:p>
        </w:tc>
      </w:tr>
      <w:tr w:rsidR="00774A4C" w:rsidRPr="00CA4534" w14:paraId="3E4BD4AE" w14:textId="77777777" w:rsidTr="0059524E">
        <w:trPr>
          <w:jc w:val="center"/>
        </w:trPr>
        <w:tc>
          <w:tcPr>
            <w:tcW w:w="4876" w:type="dxa"/>
          </w:tcPr>
          <w:p w14:paraId="614637B9" w14:textId="77777777" w:rsidR="00774A4C" w:rsidRPr="00CA4534" w:rsidRDefault="00774A4C" w:rsidP="0059524E">
            <w:pPr>
              <w:pStyle w:val="Normal6"/>
              <w:rPr>
                <w:b/>
                <w:i/>
              </w:rPr>
            </w:pPr>
            <w:r w:rsidRPr="00CA4534">
              <w:t>Obravnava za ugotavljanje dopustnosti prošnje v skladu s členom 36(1) ne traja dlje kot en mesec od vložitve prošnje.</w:t>
            </w:r>
          </w:p>
        </w:tc>
        <w:tc>
          <w:tcPr>
            <w:tcW w:w="4876" w:type="dxa"/>
          </w:tcPr>
          <w:p w14:paraId="5DD48DAB" w14:textId="77777777" w:rsidR="00774A4C" w:rsidRPr="00CA4534" w:rsidRDefault="00774A4C" w:rsidP="0059524E">
            <w:pPr>
              <w:pStyle w:val="Normal6"/>
              <w:rPr>
                <w:b/>
                <w:i/>
              </w:rPr>
            </w:pPr>
            <w:r w:rsidRPr="00CA4534">
              <w:rPr>
                <w:b/>
                <w:i/>
              </w:rPr>
              <w:t>Kadar je primerno,</w:t>
            </w:r>
            <w:r w:rsidRPr="00CA4534">
              <w:t xml:space="preserve"> obravnava za ugotavljanje dopustnosti prošnje v skladu s členom 36(1) ne traja dlje kot en mesec od vložitve prošnje.</w:t>
            </w:r>
          </w:p>
        </w:tc>
      </w:tr>
    </w:tbl>
    <w:p w14:paraId="7E2ADED7"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DB3D0D2"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065EE5BA" w14:textId="6D3BFD83" w:rsidR="00774A4C" w:rsidRPr="00CA4534" w:rsidRDefault="00774A4C" w:rsidP="00774A4C">
      <w:pPr>
        <w:pStyle w:val="Normal12Italic"/>
        <w:rPr>
          <w:lang w:val="sl-SI"/>
        </w:rPr>
      </w:pPr>
      <w:r w:rsidRPr="00CA4534">
        <w:rPr>
          <w:lang w:val="sl-SI"/>
        </w:rPr>
        <w:t xml:space="preserve">V skladu z drugimi predlogi sprememb, po katerih bi preverjanje dopustnosti postalo izbirno. Rok za preverjanje dopustnosti se lahko uporabi le, </w:t>
      </w:r>
      <w:r w:rsidR="009A6AFC" w:rsidRPr="00CA4534">
        <w:rPr>
          <w:lang w:val="sl-SI"/>
        </w:rPr>
        <w:t xml:space="preserve">kadar </w:t>
      </w:r>
      <w:r w:rsidRPr="00CA4534">
        <w:rPr>
          <w:lang w:val="sl-SI"/>
        </w:rPr>
        <w:t>se to preverjanje dejansko izvaja.</w:t>
      </w:r>
    </w:p>
    <w:p w14:paraId="019FD775" w14:textId="77777777" w:rsidR="00774A4C" w:rsidRPr="00CA4534" w:rsidRDefault="00774A4C" w:rsidP="00774A4C">
      <w:r w:rsidRPr="00CA4534">
        <w:rPr>
          <w:rStyle w:val="HideTWBExt"/>
        </w:rPr>
        <w:t>&lt;/Amend&gt;</w:t>
      </w:r>
    </w:p>
    <w:p w14:paraId="6C195089"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1112</w:t>
      </w:r>
      <w:r w:rsidRPr="00CA4534">
        <w:rPr>
          <w:rStyle w:val="HideTWBExt"/>
          <w:b w:val="0"/>
        </w:rPr>
        <w:t>&lt;/NumAm&gt;</w:t>
      </w:r>
    </w:p>
    <w:p w14:paraId="223377FB"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2B8E9FE4" w14:textId="77777777" w:rsidR="00774A4C" w:rsidRPr="00CA4534" w:rsidRDefault="00774A4C" w:rsidP="00774A4C">
      <w:pPr>
        <w:pStyle w:val="NormalBold"/>
      </w:pPr>
      <w:r w:rsidRPr="00CA4534">
        <w:rPr>
          <w:rStyle w:val="HideTWBExt"/>
          <w:b w:val="0"/>
        </w:rPr>
        <w:t>&lt;/RepeatBlock-By&gt;</w:t>
      </w:r>
    </w:p>
    <w:p w14:paraId="1998C12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1436A80C" w14:textId="77777777" w:rsidR="00774A4C" w:rsidRPr="00CA4534" w:rsidRDefault="00774A4C" w:rsidP="00774A4C">
      <w:pPr>
        <w:pStyle w:val="NormalBold"/>
      </w:pPr>
      <w:r w:rsidRPr="00CA4534">
        <w:rPr>
          <w:rStyle w:val="HideTWBExt"/>
          <w:b w:val="0"/>
        </w:rPr>
        <w:t>&lt;Article&gt;</w:t>
      </w:r>
      <w:r w:rsidRPr="00CA4534">
        <w:t>Člen 34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2928784D" w14:textId="77777777" w:rsidTr="0059524E">
        <w:trPr>
          <w:trHeight w:hRule="exact" w:val="240"/>
          <w:jc w:val="center"/>
        </w:trPr>
        <w:tc>
          <w:tcPr>
            <w:tcW w:w="9752" w:type="dxa"/>
            <w:gridSpan w:val="2"/>
          </w:tcPr>
          <w:p w14:paraId="0FD994A7" w14:textId="77777777" w:rsidR="00774A4C" w:rsidRPr="00CA4534" w:rsidRDefault="00774A4C" w:rsidP="0059524E"/>
        </w:tc>
      </w:tr>
      <w:tr w:rsidR="00774A4C" w:rsidRPr="00CA4534" w14:paraId="79C32A81" w14:textId="77777777" w:rsidTr="0059524E">
        <w:trPr>
          <w:trHeight w:val="240"/>
          <w:jc w:val="center"/>
        </w:trPr>
        <w:tc>
          <w:tcPr>
            <w:tcW w:w="4876" w:type="dxa"/>
          </w:tcPr>
          <w:p w14:paraId="109BED34" w14:textId="77777777" w:rsidR="00774A4C" w:rsidRPr="00CA4534" w:rsidRDefault="00774A4C" w:rsidP="0059524E">
            <w:pPr>
              <w:pStyle w:val="ColumnHeading"/>
            </w:pPr>
            <w:r w:rsidRPr="00CA4534">
              <w:t>Besedilo, ki ga predlaga Komisija</w:t>
            </w:r>
          </w:p>
        </w:tc>
        <w:tc>
          <w:tcPr>
            <w:tcW w:w="4876" w:type="dxa"/>
          </w:tcPr>
          <w:p w14:paraId="48E7A574" w14:textId="77777777" w:rsidR="00774A4C" w:rsidRPr="00CA4534" w:rsidRDefault="00774A4C" w:rsidP="0059524E">
            <w:pPr>
              <w:pStyle w:val="ColumnHeading"/>
            </w:pPr>
            <w:r w:rsidRPr="00CA4534">
              <w:t>Predlog spremembe</w:t>
            </w:r>
          </w:p>
        </w:tc>
      </w:tr>
      <w:tr w:rsidR="00774A4C" w:rsidRPr="00CA4534" w14:paraId="1C2EBDAF" w14:textId="77777777" w:rsidTr="0059524E">
        <w:trPr>
          <w:jc w:val="center"/>
        </w:trPr>
        <w:tc>
          <w:tcPr>
            <w:tcW w:w="4876" w:type="dxa"/>
          </w:tcPr>
          <w:p w14:paraId="4F428F1F" w14:textId="77777777" w:rsidR="00774A4C" w:rsidRPr="00CA4534" w:rsidRDefault="00774A4C" w:rsidP="0059524E">
            <w:pPr>
              <w:pStyle w:val="Normal6"/>
              <w:rPr>
                <w:b/>
                <w:i/>
              </w:rPr>
            </w:pPr>
            <w:r w:rsidRPr="00CA4534">
              <w:rPr>
                <w:b/>
                <w:i/>
              </w:rPr>
              <w:t>Rok za takšno obravnavo je deset delovnih dni, kadar v skladu s členom 3(3)(a) Uredbe (EU) XXX/XXX (dublinska uredba) država članica, v kateri je bila najprej vložena prošnja, uporabi koncept prve države azila ali varne tretje države iz člena 36(1)(a) in (b).</w:t>
            </w:r>
          </w:p>
        </w:tc>
        <w:tc>
          <w:tcPr>
            <w:tcW w:w="4876" w:type="dxa"/>
          </w:tcPr>
          <w:p w14:paraId="477986A2" w14:textId="77777777" w:rsidR="00774A4C" w:rsidRPr="00CA4534" w:rsidRDefault="00774A4C" w:rsidP="0059524E">
            <w:pPr>
              <w:pStyle w:val="Normal6"/>
              <w:rPr>
                <w:b/>
                <w:i/>
              </w:rPr>
            </w:pPr>
            <w:r w:rsidRPr="00CA4534">
              <w:rPr>
                <w:b/>
                <w:i/>
              </w:rPr>
              <w:t>črtano</w:t>
            </w:r>
          </w:p>
        </w:tc>
      </w:tr>
    </w:tbl>
    <w:p w14:paraId="482FAB54"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67CC9DAA" w14:textId="77777777" w:rsidR="00774A4C" w:rsidRPr="00CA4534" w:rsidRDefault="00774A4C" w:rsidP="00774A4C">
      <w:pPr>
        <w:pStyle w:val="JustificationTitle"/>
        <w:rPr>
          <w:lang w:val="sl-SI"/>
        </w:rPr>
      </w:pPr>
      <w:r w:rsidRPr="00CA4534">
        <w:rPr>
          <w:rStyle w:val="HideTWBExt"/>
          <w:lang w:val="sl-SI"/>
        </w:rPr>
        <w:t>&lt;TitreJust&gt;</w:t>
      </w:r>
      <w:r w:rsidRPr="00CA4534">
        <w:rPr>
          <w:lang w:val="sl-SI"/>
        </w:rPr>
        <w:t>Obrazložitev</w:t>
      </w:r>
      <w:r w:rsidRPr="00CA4534">
        <w:rPr>
          <w:rStyle w:val="HideTWBExt"/>
          <w:lang w:val="sl-SI"/>
        </w:rPr>
        <w:t>&lt;/TitreJust&gt;</w:t>
      </w:r>
    </w:p>
    <w:p w14:paraId="2FC96F08" w14:textId="1CC616FA" w:rsidR="00774A4C" w:rsidRPr="00CA4534" w:rsidRDefault="00C91B80" w:rsidP="00774A4C">
      <w:pPr>
        <w:pStyle w:val="Normal12Italic"/>
        <w:rPr>
          <w:lang w:val="sl-SI"/>
        </w:rPr>
      </w:pPr>
      <w:r w:rsidRPr="00CA4534">
        <w:rPr>
          <w:lang w:val="sl-SI"/>
        </w:rPr>
        <w:t>P</w:t>
      </w:r>
      <w:r w:rsidR="00EE3F3E" w:rsidRPr="00CA4534">
        <w:rPr>
          <w:lang w:val="sl-SI"/>
        </w:rPr>
        <w:t>reverjanje</w:t>
      </w:r>
      <w:r w:rsidRPr="00CA4534">
        <w:rPr>
          <w:lang w:val="sl-SI"/>
        </w:rPr>
        <w:t xml:space="preserve"> dopustnosti bi moralo</w:t>
      </w:r>
      <w:r w:rsidR="00EE3F3E" w:rsidRPr="00CA4534">
        <w:rPr>
          <w:lang w:val="sl-SI"/>
        </w:rPr>
        <w:t xml:space="preserve"> </w:t>
      </w:r>
      <w:r w:rsidR="00774A4C" w:rsidRPr="00CA4534">
        <w:rPr>
          <w:lang w:val="sl-SI"/>
        </w:rPr>
        <w:t>vključevati individualno oceno prošnje</w:t>
      </w:r>
      <w:r w:rsidRPr="00CA4534">
        <w:rPr>
          <w:lang w:val="sl-SI"/>
        </w:rPr>
        <w:t xml:space="preserve"> ne glede na razloge za njegovo izvedbo</w:t>
      </w:r>
      <w:r w:rsidR="00774A4C" w:rsidRPr="00CA4534">
        <w:rPr>
          <w:lang w:val="sl-SI"/>
        </w:rPr>
        <w:t>. Kadar se preverjanje dopustnosti izvaja, bi moral biti rok za dokončanje tega preverjanja enoten.</w:t>
      </w:r>
    </w:p>
    <w:p w14:paraId="5DB54B70" w14:textId="77777777" w:rsidR="00774A4C" w:rsidRPr="00CA4534" w:rsidRDefault="00774A4C" w:rsidP="00774A4C">
      <w:r w:rsidRPr="00CA4534">
        <w:rPr>
          <w:rStyle w:val="HideTWBExt"/>
        </w:rPr>
        <w:t>&lt;/Amend&gt;</w:t>
      </w:r>
    </w:p>
    <w:p w14:paraId="0F1BF71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1113</w:t>
      </w:r>
      <w:r w:rsidRPr="00CA4534">
        <w:rPr>
          <w:rStyle w:val="HideTWBExt"/>
          <w:b w:val="0"/>
        </w:rPr>
        <w:t>&lt;/NumAm&gt;</w:t>
      </w:r>
    </w:p>
    <w:p w14:paraId="3EE3A478"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3E296B62"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560955A2"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3F27092F" w14:textId="77777777" w:rsidR="00774A4C" w:rsidRPr="00CA4534" w:rsidRDefault="00774A4C" w:rsidP="00774A4C">
      <w:pPr>
        <w:pStyle w:val="NormalBold"/>
      </w:pPr>
      <w:r w:rsidRPr="00CA4534">
        <w:rPr>
          <w:rStyle w:val="HideTWBExt"/>
          <w:b w:val="0"/>
        </w:rPr>
        <w:t>&lt;/RepeatBlock-By&gt;</w:t>
      </w:r>
    </w:p>
    <w:p w14:paraId="5798280A"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344EAEB" w14:textId="77777777" w:rsidR="00774A4C" w:rsidRPr="00CA4534" w:rsidRDefault="00774A4C" w:rsidP="00774A4C">
      <w:pPr>
        <w:pStyle w:val="NormalBold"/>
      </w:pPr>
      <w:r w:rsidRPr="00CA4534">
        <w:rPr>
          <w:rStyle w:val="HideTWBExt"/>
          <w:b w:val="0"/>
        </w:rPr>
        <w:t>&lt;Article&gt;</w:t>
      </w:r>
      <w:r w:rsidRPr="00CA4534">
        <w:t>Člen 34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1E4F081B" w14:textId="77777777" w:rsidTr="0059524E">
        <w:trPr>
          <w:trHeight w:hRule="exact" w:val="240"/>
          <w:jc w:val="center"/>
        </w:trPr>
        <w:tc>
          <w:tcPr>
            <w:tcW w:w="9752" w:type="dxa"/>
            <w:gridSpan w:val="2"/>
          </w:tcPr>
          <w:p w14:paraId="05F4E056" w14:textId="77777777" w:rsidR="00774A4C" w:rsidRPr="00CA4534" w:rsidRDefault="00774A4C" w:rsidP="0059524E"/>
        </w:tc>
      </w:tr>
      <w:tr w:rsidR="00774A4C" w:rsidRPr="00CA4534" w14:paraId="45F10774" w14:textId="77777777" w:rsidTr="0059524E">
        <w:trPr>
          <w:trHeight w:val="240"/>
          <w:jc w:val="center"/>
        </w:trPr>
        <w:tc>
          <w:tcPr>
            <w:tcW w:w="4876" w:type="dxa"/>
          </w:tcPr>
          <w:p w14:paraId="58F6BB81" w14:textId="77777777" w:rsidR="00774A4C" w:rsidRPr="00CA4534" w:rsidRDefault="00774A4C" w:rsidP="0059524E">
            <w:pPr>
              <w:pStyle w:val="ColumnHeading"/>
            </w:pPr>
            <w:r w:rsidRPr="00CA4534">
              <w:t>Besedilo, ki ga predlaga Komisija</w:t>
            </w:r>
          </w:p>
        </w:tc>
        <w:tc>
          <w:tcPr>
            <w:tcW w:w="4876" w:type="dxa"/>
          </w:tcPr>
          <w:p w14:paraId="0C842E4D" w14:textId="77777777" w:rsidR="00774A4C" w:rsidRPr="00CA4534" w:rsidRDefault="00774A4C" w:rsidP="0059524E">
            <w:pPr>
              <w:pStyle w:val="ColumnHeading"/>
            </w:pPr>
            <w:r w:rsidRPr="00CA4534">
              <w:t>Predlog spremembe</w:t>
            </w:r>
          </w:p>
        </w:tc>
      </w:tr>
      <w:tr w:rsidR="00774A4C" w:rsidRPr="00CA4534" w14:paraId="6E747AFB" w14:textId="77777777" w:rsidTr="0059524E">
        <w:trPr>
          <w:jc w:val="center"/>
        </w:trPr>
        <w:tc>
          <w:tcPr>
            <w:tcW w:w="4876" w:type="dxa"/>
          </w:tcPr>
          <w:p w14:paraId="4AB7D1EB" w14:textId="77777777" w:rsidR="00774A4C" w:rsidRPr="00CA4534" w:rsidRDefault="00774A4C" w:rsidP="0059524E">
            <w:pPr>
              <w:pStyle w:val="Normal6"/>
              <w:rPr>
                <w:b/>
                <w:i/>
              </w:rPr>
            </w:pPr>
            <w:r w:rsidRPr="00CA4534">
              <w:rPr>
                <w:b/>
                <w:i/>
              </w:rPr>
              <w:t>Rok za takšno obravnavo je deset delovnih dni, kadar v skladu s členom 3(3)(a) Uredbe (EU) XXX/XXX (dublinska uredba) država članica, v kateri je bila najprej vložena prošnja, uporabi koncept prve države azila ali varne tretje države iz člena 36(1)(a) in (b).</w:t>
            </w:r>
          </w:p>
        </w:tc>
        <w:tc>
          <w:tcPr>
            <w:tcW w:w="4876" w:type="dxa"/>
          </w:tcPr>
          <w:p w14:paraId="08FD09FA" w14:textId="77777777" w:rsidR="00774A4C" w:rsidRPr="00CA4534" w:rsidRDefault="00774A4C" w:rsidP="0059524E">
            <w:pPr>
              <w:pStyle w:val="Normal6"/>
              <w:rPr>
                <w:b/>
                <w:i/>
              </w:rPr>
            </w:pPr>
            <w:r w:rsidRPr="00CA4534">
              <w:rPr>
                <w:b/>
                <w:i/>
              </w:rPr>
              <w:t>črtano</w:t>
            </w:r>
          </w:p>
        </w:tc>
      </w:tr>
    </w:tbl>
    <w:p w14:paraId="059EF41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E0792A4" w14:textId="77777777" w:rsidR="00774A4C" w:rsidRPr="00CA4534" w:rsidRDefault="00774A4C" w:rsidP="00774A4C">
      <w:r w:rsidRPr="00CA4534">
        <w:rPr>
          <w:rStyle w:val="HideTWBExt"/>
        </w:rPr>
        <w:t>&lt;/Amend&gt;</w:t>
      </w:r>
    </w:p>
    <w:p w14:paraId="4391677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1114</w:t>
      </w:r>
      <w:r w:rsidRPr="00CA4534">
        <w:rPr>
          <w:rStyle w:val="HideTWBExt"/>
          <w:b w:val="0"/>
        </w:rPr>
        <w:t>&lt;/NumAm&gt;</w:t>
      </w:r>
    </w:p>
    <w:p w14:paraId="3C3AD117"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774342D" w14:textId="77777777" w:rsidR="00774A4C" w:rsidRPr="00CA4534" w:rsidRDefault="00774A4C" w:rsidP="00774A4C">
      <w:pPr>
        <w:pStyle w:val="NormalBold"/>
      </w:pPr>
      <w:r w:rsidRPr="00CA4534">
        <w:rPr>
          <w:rStyle w:val="HideTWBExt"/>
          <w:b w:val="0"/>
        </w:rPr>
        <w:t>&lt;/RepeatBlock-By&gt;</w:t>
      </w:r>
    </w:p>
    <w:p w14:paraId="00026D81"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82FA874" w14:textId="77777777" w:rsidR="00774A4C" w:rsidRPr="00CA4534" w:rsidRDefault="00774A4C" w:rsidP="00774A4C">
      <w:pPr>
        <w:pStyle w:val="NormalBold"/>
      </w:pPr>
      <w:r w:rsidRPr="00CA4534">
        <w:rPr>
          <w:rStyle w:val="HideTWBExt"/>
          <w:b w:val="0"/>
        </w:rPr>
        <w:t>&lt;Article&gt;</w:t>
      </w:r>
      <w:r w:rsidRPr="00CA4534">
        <w:t>Člen 34 – odstavek 1 – pododstavek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5C61CEA8" w14:textId="77777777" w:rsidTr="0059524E">
        <w:trPr>
          <w:trHeight w:hRule="exact" w:val="240"/>
          <w:jc w:val="center"/>
        </w:trPr>
        <w:tc>
          <w:tcPr>
            <w:tcW w:w="9752" w:type="dxa"/>
            <w:gridSpan w:val="2"/>
          </w:tcPr>
          <w:p w14:paraId="575E6BFE" w14:textId="77777777" w:rsidR="00774A4C" w:rsidRPr="00CA4534" w:rsidRDefault="00774A4C" w:rsidP="0059524E"/>
        </w:tc>
      </w:tr>
      <w:tr w:rsidR="00774A4C" w:rsidRPr="00CA4534" w14:paraId="1C2B002C" w14:textId="77777777" w:rsidTr="0059524E">
        <w:trPr>
          <w:trHeight w:val="240"/>
          <w:jc w:val="center"/>
        </w:trPr>
        <w:tc>
          <w:tcPr>
            <w:tcW w:w="4876" w:type="dxa"/>
          </w:tcPr>
          <w:p w14:paraId="2F41E5A3" w14:textId="77777777" w:rsidR="00774A4C" w:rsidRPr="00CA4534" w:rsidRDefault="00774A4C" w:rsidP="0059524E">
            <w:pPr>
              <w:pStyle w:val="ColumnHeading"/>
            </w:pPr>
            <w:r w:rsidRPr="00CA4534">
              <w:t>Besedilo, ki ga predlaga Komisija</w:t>
            </w:r>
          </w:p>
        </w:tc>
        <w:tc>
          <w:tcPr>
            <w:tcW w:w="4876" w:type="dxa"/>
          </w:tcPr>
          <w:p w14:paraId="0E13798E" w14:textId="77777777" w:rsidR="00774A4C" w:rsidRPr="00CA4534" w:rsidRDefault="00774A4C" w:rsidP="0059524E">
            <w:pPr>
              <w:pStyle w:val="ColumnHeading"/>
            </w:pPr>
            <w:r w:rsidRPr="00CA4534">
              <w:t>Predlog spremembe</w:t>
            </w:r>
          </w:p>
        </w:tc>
      </w:tr>
      <w:tr w:rsidR="00774A4C" w:rsidRPr="00CA4534" w14:paraId="50D7C782" w14:textId="77777777" w:rsidTr="0059524E">
        <w:trPr>
          <w:jc w:val="center"/>
        </w:trPr>
        <w:tc>
          <w:tcPr>
            <w:tcW w:w="4876" w:type="dxa"/>
          </w:tcPr>
          <w:p w14:paraId="38B26BAE" w14:textId="77777777" w:rsidR="00774A4C" w:rsidRPr="00CA4534" w:rsidRDefault="00774A4C" w:rsidP="0059524E">
            <w:pPr>
              <w:pStyle w:val="Normal6"/>
              <w:rPr>
                <w:b/>
                <w:i/>
              </w:rPr>
            </w:pPr>
            <w:r w:rsidRPr="00CA4534">
              <w:t>Rok za takšno obravnavo je deset</w:t>
            </w:r>
            <w:r w:rsidRPr="00CA4534">
              <w:rPr>
                <w:b/>
                <w:i/>
              </w:rPr>
              <w:t xml:space="preserve"> delovnih</w:t>
            </w:r>
            <w:r w:rsidRPr="00CA4534">
              <w:t xml:space="preserve"> dni, kadar v skladu s členom 3(3)(a) Uredbe</w:t>
            </w:r>
            <w:r w:rsidRPr="00CA4534">
              <w:rPr>
                <w:b/>
                <w:i/>
              </w:rPr>
              <w:t xml:space="preserve"> </w:t>
            </w:r>
            <w:r w:rsidRPr="00CA4534">
              <w:t>(EU) XXX/XXX</w:t>
            </w:r>
            <w:r w:rsidRPr="00CA4534">
              <w:rPr>
                <w:b/>
                <w:i/>
              </w:rPr>
              <w:t xml:space="preserve"> </w:t>
            </w:r>
            <w:r w:rsidRPr="00CA4534">
              <w:t>(dublinska uredba) država članica, v kateri je bila najprej vložena prošnja, uporabi koncept prve države azila ali varne tretje države iz člena 36(1)(a) in</w:t>
            </w:r>
            <w:r w:rsidRPr="00CA4534">
              <w:rPr>
                <w:b/>
                <w:i/>
              </w:rPr>
              <w:t xml:space="preserve"> </w:t>
            </w:r>
            <w:r w:rsidRPr="00CA4534">
              <w:t>(b).</w:t>
            </w:r>
          </w:p>
        </w:tc>
        <w:tc>
          <w:tcPr>
            <w:tcW w:w="4876" w:type="dxa"/>
          </w:tcPr>
          <w:p w14:paraId="2FD9C7EE" w14:textId="77777777" w:rsidR="00774A4C" w:rsidRPr="00CA4534" w:rsidRDefault="00774A4C" w:rsidP="0059524E">
            <w:pPr>
              <w:pStyle w:val="Normal6"/>
              <w:rPr>
                <w:b/>
                <w:i/>
              </w:rPr>
            </w:pPr>
            <w:r w:rsidRPr="00CA4534">
              <w:t>Rok za takšno obravnavo je deset</w:t>
            </w:r>
            <w:r w:rsidRPr="00CA4534">
              <w:rPr>
                <w:b/>
                <w:i/>
              </w:rPr>
              <w:t xml:space="preserve"> koledarskih</w:t>
            </w:r>
            <w:r w:rsidRPr="00CA4534">
              <w:t xml:space="preserve"> dni, kadar v skladu s členom 3(3)(a) Uredbe</w:t>
            </w:r>
            <w:r w:rsidRPr="00CA4534">
              <w:rPr>
                <w:b/>
                <w:i/>
              </w:rPr>
              <w:t xml:space="preserve"> </w:t>
            </w:r>
            <w:r w:rsidRPr="00CA4534">
              <w:t>(EU) XXX/XXX</w:t>
            </w:r>
            <w:r w:rsidRPr="00CA4534">
              <w:rPr>
                <w:b/>
                <w:i/>
              </w:rPr>
              <w:t xml:space="preserve"> </w:t>
            </w:r>
            <w:r w:rsidRPr="00CA4534">
              <w:t>(dublinska uredba) država članica, v kateri je bila najprej vložena prošnja, uporabi koncept prve države azila ali varne tretje države iz člena 36(1)(a) in</w:t>
            </w:r>
            <w:r w:rsidRPr="00CA4534">
              <w:rPr>
                <w:b/>
                <w:i/>
              </w:rPr>
              <w:t xml:space="preserve"> </w:t>
            </w:r>
            <w:r w:rsidRPr="00CA4534">
              <w:t>(b).</w:t>
            </w:r>
          </w:p>
        </w:tc>
      </w:tr>
    </w:tbl>
    <w:p w14:paraId="010D9C19"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022A24B5" w14:textId="77777777" w:rsidR="00774A4C" w:rsidRPr="00CA4534" w:rsidRDefault="00774A4C" w:rsidP="00774A4C">
      <w:r w:rsidRPr="00CA4534">
        <w:rPr>
          <w:rStyle w:val="HideTWBExt"/>
        </w:rPr>
        <w:t>&lt;/Amend&gt;</w:t>
      </w:r>
    </w:p>
    <w:p w14:paraId="25CEDB05"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1115</w:t>
      </w:r>
      <w:r w:rsidRPr="00CA4534">
        <w:rPr>
          <w:rStyle w:val="HideTWBExt"/>
          <w:b w:val="0"/>
        </w:rPr>
        <w:t>&lt;/NumAm&gt;</w:t>
      </w:r>
    </w:p>
    <w:p w14:paraId="0BB514B0" w14:textId="77777777" w:rsidR="00774A4C" w:rsidRPr="00CA4534" w:rsidRDefault="00774A4C" w:rsidP="00774A4C">
      <w:pPr>
        <w:pStyle w:val="NormalBold"/>
      </w:pPr>
      <w:r w:rsidRPr="00CA4534">
        <w:rPr>
          <w:rStyle w:val="HideTWBExt"/>
          <w:b w:val="0"/>
        </w:rPr>
        <w:t>&lt;RepeatBlock-By&gt;&lt;Members&gt;</w:t>
      </w:r>
      <w:r w:rsidRPr="00CA4534">
        <w:t>Jussi Halla-aho</w:t>
      </w:r>
      <w:r w:rsidRPr="00CA4534">
        <w:rPr>
          <w:rStyle w:val="HideTWBExt"/>
          <w:b w:val="0"/>
        </w:rPr>
        <w:t>&lt;/Members&gt;</w:t>
      </w:r>
    </w:p>
    <w:p w14:paraId="3CE7622A" w14:textId="77777777" w:rsidR="00774A4C" w:rsidRPr="00CA4534" w:rsidRDefault="00774A4C" w:rsidP="00774A4C">
      <w:pPr>
        <w:pStyle w:val="NormalBold"/>
      </w:pPr>
      <w:r w:rsidRPr="00CA4534">
        <w:rPr>
          <w:rStyle w:val="HideTWBExt"/>
          <w:b w:val="0"/>
        </w:rPr>
        <w:t>&lt;/RepeatBlock-By&gt;</w:t>
      </w:r>
    </w:p>
    <w:p w14:paraId="13ADCCA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0D8FCC60" w14:textId="77777777" w:rsidR="00774A4C" w:rsidRPr="00CA4534" w:rsidRDefault="00774A4C" w:rsidP="00774A4C">
      <w:pPr>
        <w:pStyle w:val="NormalBold"/>
      </w:pPr>
      <w:r w:rsidRPr="00CA4534">
        <w:rPr>
          <w:rStyle w:val="HideTWBExt"/>
          <w:b w:val="0"/>
        </w:rPr>
        <w:t>&lt;Article&gt;</w:t>
      </w:r>
      <w:r w:rsidRPr="00CA4534">
        <w:t>Člen 34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FA3D6BD" w14:textId="77777777" w:rsidTr="0059524E">
        <w:trPr>
          <w:trHeight w:hRule="exact" w:val="240"/>
          <w:jc w:val="center"/>
        </w:trPr>
        <w:tc>
          <w:tcPr>
            <w:tcW w:w="9752" w:type="dxa"/>
            <w:gridSpan w:val="2"/>
          </w:tcPr>
          <w:p w14:paraId="60A045D5" w14:textId="77777777" w:rsidR="00774A4C" w:rsidRPr="00CA4534" w:rsidRDefault="00774A4C" w:rsidP="0059524E"/>
        </w:tc>
      </w:tr>
      <w:tr w:rsidR="00774A4C" w:rsidRPr="00CA4534" w14:paraId="1AFD3BFD" w14:textId="77777777" w:rsidTr="0059524E">
        <w:trPr>
          <w:trHeight w:val="240"/>
          <w:jc w:val="center"/>
        </w:trPr>
        <w:tc>
          <w:tcPr>
            <w:tcW w:w="4876" w:type="dxa"/>
          </w:tcPr>
          <w:p w14:paraId="4B72131C" w14:textId="77777777" w:rsidR="00774A4C" w:rsidRPr="00CA4534" w:rsidRDefault="00774A4C" w:rsidP="0059524E">
            <w:pPr>
              <w:pStyle w:val="ColumnHeading"/>
            </w:pPr>
            <w:r w:rsidRPr="00CA4534">
              <w:t>Besedilo, ki ga predlaga Komisija</w:t>
            </w:r>
          </w:p>
        </w:tc>
        <w:tc>
          <w:tcPr>
            <w:tcW w:w="4876" w:type="dxa"/>
          </w:tcPr>
          <w:p w14:paraId="7253FC26" w14:textId="77777777" w:rsidR="00774A4C" w:rsidRPr="00CA4534" w:rsidRDefault="00774A4C" w:rsidP="0059524E">
            <w:pPr>
              <w:pStyle w:val="ColumnHeading"/>
            </w:pPr>
            <w:r w:rsidRPr="00CA4534">
              <w:t>Predlog spremembe</w:t>
            </w:r>
          </w:p>
        </w:tc>
      </w:tr>
      <w:tr w:rsidR="00774A4C" w:rsidRPr="00CA4534" w14:paraId="102A8C51" w14:textId="77777777" w:rsidTr="0059524E">
        <w:trPr>
          <w:jc w:val="center"/>
        </w:trPr>
        <w:tc>
          <w:tcPr>
            <w:tcW w:w="4876" w:type="dxa"/>
          </w:tcPr>
          <w:p w14:paraId="7FF307E3" w14:textId="77777777" w:rsidR="00774A4C" w:rsidRPr="00CA4534" w:rsidRDefault="00774A4C" w:rsidP="0059524E">
            <w:pPr>
              <w:pStyle w:val="Normal6"/>
              <w:rPr>
                <w:b/>
                <w:i/>
              </w:rPr>
            </w:pPr>
            <w:r w:rsidRPr="00CA4534">
              <w:t>2.</w:t>
            </w:r>
            <w:r w:rsidRPr="00CA4534">
              <w:rPr>
                <w:b/>
                <w:i/>
              </w:rPr>
              <w:tab/>
            </w:r>
            <w:r w:rsidRPr="00CA4534">
              <w:t>Organ za presojo zagotovi, da se postopek vsebinske obravnave zaključi čim prej in ne pozneje kot</w:t>
            </w:r>
            <w:r w:rsidRPr="00CA4534">
              <w:rPr>
                <w:b/>
                <w:i/>
              </w:rPr>
              <w:t xml:space="preserve"> šest</w:t>
            </w:r>
            <w:r w:rsidRPr="00CA4534">
              <w:t xml:space="preserve"> mesecev od vložitve prošnje, brez poseganja v ustrezno in celovito obravnavo.</w:t>
            </w:r>
          </w:p>
        </w:tc>
        <w:tc>
          <w:tcPr>
            <w:tcW w:w="4876" w:type="dxa"/>
          </w:tcPr>
          <w:p w14:paraId="29828B66" w14:textId="77777777" w:rsidR="00774A4C" w:rsidRPr="00CA4534" w:rsidRDefault="00774A4C" w:rsidP="0059524E">
            <w:pPr>
              <w:pStyle w:val="Normal6"/>
              <w:rPr>
                <w:b/>
                <w:i/>
              </w:rPr>
            </w:pPr>
            <w:r w:rsidRPr="00CA4534">
              <w:t>2.</w:t>
            </w:r>
            <w:r w:rsidRPr="00CA4534">
              <w:rPr>
                <w:b/>
                <w:i/>
              </w:rPr>
              <w:tab/>
            </w:r>
            <w:r w:rsidRPr="00CA4534">
              <w:t>Organ za presojo zagotovi, da se postopek vsebinske obravnave zaključi čim prej in ne pozneje kot</w:t>
            </w:r>
            <w:r w:rsidRPr="00CA4534">
              <w:rPr>
                <w:b/>
                <w:i/>
              </w:rPr>
              <w:t xml:space="preserve"> pet</w:t>
            </w:r>
            <w:r w:rsidRPr="00CA4534">
              <w:t xml:space="preserve"> mesecev od vložitve prošnje, brez poseganja v ustrezno in celovito obravnavo.</w:t>
            </w:r>
          </w:p>
        </w:tc>
      </w:tr>
    </w:tbl>
    <w:p w14:paraId="4B55C51C"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34779A2A" w14:textId="77777777" w:rsidR="00774A4C" w:rsidRPr="00CA4534" w:rsidRDefault="00774A4C" w:rsidP="00774A4C">
      <w:r w:rsidRPr="00CA4534">
        <w:rPr>
          <w:rStyle w:val="HideTWBExt"/>
        </w:rPr>
        <w:t>&lt;/Amend&gt;</w:t>
      </w:r>
    </w:p>
    <w:p w14:paraId="6B6212AC"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1116</w:t>
      </w:r>
      <w:r w:rsidRPr="00CA4534">
        <w:rPr>
          <w:rStyle w:val="HideTWBExt"/>
          <w:b w:val="0"/>
        </w:rPr>
        <w:t>&lt;/NumAm&gt;</w:t>
      </w:r>
    </w:p>
    <w:p w14:paraId="2C735363" w14:textId="77777777" w:rsidR="00774A4C" w:rsidRPr="00CA4534" w:rsidRDefault="00774A4C" w:rsidP="00774A4C">
      <w:pPr>
        <w:pStyle w:val="NormalBold"/>
      </w:pPr>
      <w:r w:rsidRPr="00CA4534">
        <w:rPr>
          <w:rStyle w:val="HideTWBExt"/>
          <w:b w:val="0"/>
        </w:rPr>
        <w:t>&lt;RepeatBlock-By&gt;&lt;Members&gt;</w:t>
      </w:r>
      <w:r w:rsidRPr="00CA4534">
        <w:t>Péter Niedermüller, Josef Weidenholzer, Ana Gomes</w:t>
      </w:r>
      <w:r w:rsidRPr="00CA4534">
        <w:rPr>
          <w:rStyle w:val="HideTWBExt"/>
          <w:b w:val="0"/>
        </w:rPr>
        <w:t>&lt;/Members&gt;</w:t>
      </w:r>
    </w:p>
    <w:p w14:paraId="5F52BD07" w14:textId="77777777" w:rsidR="00774A4C" w:rsidRPr="00CA4534" w:rsidRDefault="00774A4C" w:rsidP="00774A4C">
      <w:pPr>
        <w:pStyle w:val="NormalBold"/>
      </w:pPr>
      <w:r w:rsidRPr="00CA4534">
        <w:rPr>
          <w:rStyle w:val="HideTWBExt"/>
          <w:b w:val="0"/>
        </w:rPr>
        <w:t>&lt;/RepeatBlock-By&gt;</w:t>
      </w:r>
    </w:p>
    <w:p w14:paraId="042A9B00"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7189003A" w14:textId="77777777" w:rsidR="00774A4C" w:rsidRPr="00CA4534" w:rsidRDefault="00774A4C" w:rsidP="00774A4C">
      <w:pPr>
        <w:pStyle w:val="NormalBold"/>
      </w:pPr>
      <w:r w:rsidRPr="00CA4534">
        <w:rPr>
          <w:rStyle w:val="HideTWBExt"/>
          <w:b w:val="0"/>
        </w:rPr>
        <w:t>&lt;Article&gt;</w:t>
      </w:r>
      <w:r w:rsidRPr="00CA4534">
        <w:t>Člen 34 – odstavek 2</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00127F1" w14:textId="77777777" w:rsidTr="0059524E">
        <w:trPr>
          <w:trHeight w:hRule="exact" w:val="240"/>
          <w:jc w:val="center"/>
        </w:trPr>
        <w:tc>
          <w:tcPr>
            <w:tcW w:w="9752" w:type="dxa"/>
            <w:gridSpan w:val="2"/>
          </w:tcPr>
          <w:p w14:paraId="2FDA97E0" w14:textId="77777777" w:rsidR="00774A4C" w:rsidRPr="00CA4534" w:rsidRDefault="00774A4C" w:rsidP="0059524E"/>
        </w:tc>
      </w:tr>
      <w:tr w:rsidR="00774A4C" w:rsidRPr="00CA4534" w14:paraId="43FAC093" w14:textId="77777777" w:rsidTr="0059524E">
        <w:trPr>
          <w:trHeight w:val="240"/>
          <w:jc w:val="center"/>
        </w:trPr>
        <w:tc>
          <w:tcPr>
            <w:tcW w:w="4876" w:type="dxa"/>
          </w:tcPr>
          <w:p w14:paraId="776631E6" w14:textId="77777777" w:rsidR="00774A4C" w:rsidRPr="00CA4534" w:rsidRDefault="00774A4C" w:rsidP="0059524E">
            <w:pPr>
              <w:pStyle w:val="ColumnHeading"/>
            </w:pPr>
            <w:r w:rsidRPr="00CA4534">
              <w:t>Besedilo, ki ga predlaga Komisija</w:t>
            </w:r>
          </w:p>
        </w:tc>
        <w:tc>
          <w:tcPr>
            <w:tcW w:w="4876" w:type="dxa"/>
          </w:tcPr>
          <w:p w14:paraId="26952D62" w14:textId="77777777" w:rsidR="00774A4C" w:rsidRPr="00CA4534" w:rsidRDefault="00774A4C" w:rsidP="0059524E">
            <w:pPr>
              <w:pStyle w:val="ColumnHeading"/>
            </w:pPr>
            <w:r w:rsidRPr="00CA4534">
              <w:t>Predlog spremembe</w:t>
            </w:r>
          </w:p>
        </w:tc>
      </w:tr>
      <w:tr w:rsidR="00774A4C" w:rsidRPr="00CA4534" w14:paraId="47615428" w14:textId="77777777" w:rsidTr="0059524E">
        <w:trPr>
          <w:jc w:val="center"/>
        </w:trPr>
        <w:tc>
          <w:tcPr>
            <w:tcW w:w="4876" w:type="dxa"/>
          </w:tcPr>
          <w:p w14:paraId="05BA952F" w14:textId="77777777" w:rsidR="00774A4C" w:rsidRPr="00CA4534" w:rsidRDefault="00774A4C" w:rsidP="0059524E">
            <w:pPr>
              <w:pStyle w:val="Normal6"/>
              <w:rPr>
                <w:b/>
                <w:i/>
              </w:rPr>
            </w:pPr>
            <w:r w:rsidRPr="00CA4534">
              <w:t>2.</w:t>
            </w:r>
            <w:r w:rsidRPr="00CA4534">
              <w:rPr>
                <w:b/>
                <w:i/>
              </w:rPr>
              <w:tab/>
            </w:r>
            <w:r w:rsidRPr="00CA4534">
              <w:t>Organ za presojo zagotovi, da se postopek</w:t>
            </w:r>
            <w:r w:rsidRPr="00CA4534">
              <w:rPr>
                <w:b/>
                <w:i/>
              </w:rPr>
              <w:t xml:space="preserve"> vsebinske</w:t>
            </w:r>
            <w:r w:rsidRPr="00CA4534">
              <w:t xml:space="preserve"> obravnave zaključi čim prej in ne pozneje kot šest mesecev od vložitve prošnje, brez poseganja v ustrezno in celovito obravnavo.</w:t>
            </w:r>
          </w:p>
        </w:tc>
        <w:tc>
          <w:tcPr>
            <w:tcW w:w="4876" w:type="dxa"/>
          </w:tcPr>
          <w:p w14:paraId="61F9CE04" w14:textId="77777777" w:rsidR="00774A4C" w:rsidRPr="00CA4534" w:rsidRDefault="00774A4C" w:rsidP="0059524E">
            <w:pPr>
              <w:pStyle w:val="Normal6"/>
              <w:rPr>
                <w:b/>
                <w:i/>
              </w:rPr>
            </w:pPr>
            <w:r w:rsidRPr="00CA4534">
              <w:t>2.</w:t>
            </w:r>
            <w:r w:rsidRPr="00CA4534">
              <w:rPr>
                <w:b/>
                <w:i/>
              </w:rPr>
              <w:tab/>
            </w:r>
            <w:r w:rsidRPr="00CA4534">
              <w:t>Organ za presojo zagotovi, da se postopek obravnave zaključi čim prej in ne pozneje kot šest mesecev od vložitve prošnje, brez poseganja v ustrezno in celovito obravnavo.</w:t>
            </w:r>
          </w:p>
        </w:tc>
      </w:tr>
    </w:tbl>
    <w:p w14:paraId="7BE6612A"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502A71E8" w14:textId="77777777" w:rsidR="00774A4C" w:rsidRPr="00CA4534" w:rsidRDefault="00774A4C" w:rsidP="00774A4C">
      <w:r w:rsidRPr="00CA4534">
        <w:rPr>
          <w:rStyle w:val="HideTWBExt"/>
        </w:rPr>
        <w:t>&lt;/Amend&gt;</w:t>
      </w:r>
    </w:p>
    <w:p w14:paraId="0760AF9F" w14:textId="77777777" w:rsidR="00774A4C" w:rsidRPr="00CA4534" w:rsidRDefault="00774A4C" w:rsidP="00774A4C">
      <w:pPr>
        <w:pStyle w:val="AMNumberTabs"/>
      </w:pPr>
      <w:r w:rsidRPr="00CA4534">
        <w:rPr>
          <w:rStyle w:val="HideTWBExt"/>
          <w:b w:val="0"/>
        </w:rPr>
        <w:t>&lt;Amend&gt;</w:t>
      </w:r>
      <w:r w:rsidRPr="00CA4534">
        <w:t>Predlog spremembe</w:t>
      </w:r>
      <w:r w:rsidRPr="00CA4534">
        <w:tab/>
      </w:r>
      <w:r w:rsidRPr="00CA4534">
        <w:tab/>
      </w:r>
      <w:r w:rsidRPr="00CA4534">
        <w:rPr>
          <w:rStyle w:val="HideTWBExt"/>
          <w:b w:val="0"/>
        </w:rPr>
        <w:t>&lt;NumAm&gt;</w:t>
      </w:r>
      <w:r w:rsidRPr="00CA4534">
        <w:t>1117</w:t>
      </w:r>
      <w:r w:rsidRPr="00CA4534">
        <w:rPr>
          <w:rStyle w:val="HideTWBExt"/>
          <w:b w:val="0"/>
        </w:rPr>
        <w:t>&lt;/NumAm&gt;</w:t>
      </w:r>
    </w:p>
    <w:p w14:paraId="233E0E2D" w14:textId="77777777" w:rsidR="00774A4C" w:rsidRPr="00CA4534" w:rsidRDefault="00774A4C" w:rsidP="00774A4C">
      <w:pPr>
        <w:pStyle w:val="NormalBold"/>
      </w:pPr>
      <w:r w:rsidRPr="00CA4534">
        <w:rPr>
          <w:rStyle w:val="HideTWBExt"/>
          <w:b w:val="0"/>
        </w:rPr>
        <w:t>&lt;RepeatBlock-By&gt;&lt;Members&gt;</w:t>
      </w:r>
      <w:r w:rsidRPr="00CA4534">
        <w:t>Ska Keller</w:t>
      </w:r>
      <w:r w:rsidRPr="00CA4534">
        <w:rPr>
          <w:rStyle w:val="HideTWBExt"/>
          <w:b w:val="0"/>
        </w:rPr>
        <w:t>&lt;/Members&gt;</w:t>
      </w:r>
    </w:p>
    <w:p w14:paraId="1EB29CA8" w14:textId="77777777" w:rsidR="00774A4C" w:rsidRPr="00CA4534" w:rsidRDefault="00774A4C" w:rsidP="00774A4C">
      <w:r w:rsidRPr="00CA4534">
        <w:rPr>
          <w:rStyle w:val="HideTWBExt"/>
        </w:rPr>
        <w:t>&lt;AuNomDe&gt;</w:t>
      </w:r>
      <w:r w:rsidRPr="00CA4534">
        <w:rPr>
          <w:rStyle w:val="HideTWBInt"/>
        </w:rPr>
        <w:t>{Verts/ALE}</w:t>
      </w:r>
      <w:r w:rsidRPr="00CA4534">
        <w:t>v imenu skupine Verts/ALE</w:t>
      </w:r>
      <w:r w:rsidRPr="00CA4534">
        <w:rPr>
          <w:rStyle w:val="HideTWBExt"/>
        </w:rPr>
        <w:t>&lt;/AuNomDe&gt;</w:t>
      </w:r>
    </w:p>
    <w:p w14:paraId="4530975F" w14:textId="77777777" w:rsidR="00774A4C" w:rsidRPr="00CA4534" w:rsidRDefault="00774A4C" w:rsidP="00774A4C">
      <w:pPr>
        <w:pStyle w:val="NormalBold"/>
      </w:pPr>
      <w:r w:rsidRPr="00CA4534">
        <w:rPr>
          <w:rStyle w:val="HideTWBExt"/>
          <w:b w:val="0"/>
        </w:rPr>
        <w:t>&lt;Members&gt;</w:t>
      </w:r>
      <w:r w:rsidRPr="00CA4534">
        <w:t>Judith Sargentini</w:t>
      </w:r>
      <w:r w:rsidRPr="00CA4534">
        <w:rPr>
          <w:rStyle w:val="HideTWBExt"/>
          <w:b w:val="0"/>
        </w:rPr>
        <w:t>&lt;/Members&gt;</w:t>
      </w:r>
    </w:p>
    <w:p w14:paraId="742BF625" w14:textId="77777777" w:rsidR="00774A4C" w:rsidRPr="00CA4534" w:rsidRDefault="00774A4C" w:rsidP="00774A4C">
      <w:pPr>
        <w:pStyle w:val="NormalBold"/>
      </w:pPr>
      <w:r w:rsidRPr="00CA4534">
        <w:rPr>
          <w:rStyle w:val="HideTWBExt"/>
          <w:b w:val="0"/>
        </w:rPr>
        <w:t>&lt;/RepeatBlock-By&gt;</w:t>
      </w:r>
    </w:p>
    <w:p w14:paraId="558ED317" w14:textId="77777777" w:rsidR="00774A4C" w:rsidRPr="00CA4534" w:rsidRDefault="00774A4C" w:rsidP="00774A4C">
      <w:pPr>
        <w:pStyle w:val="NormalBold"/>
      </w:pPr>
      <w:r w:rsidRPr="00CA4534">
        <w:rPr>
          <w:rStyle w:val="HideTWBExt"/>
          <w:b w:val="0"/>
        </w:rPr>
        <w:t>&lt;DocAmend&gt;</w:t>
      </w:r>
      <w:r w:rsidRPr="00CA4534">
        <w:t>Predlog uredbe</w:t>
      </w:r>
      <w:r w:rsidRPr="00CA4534">
        <w:rPr>
          <w:rStyle w:val="HideTWBExt"/>
          <w:b w:val="0"/>
        </w:rPr>
        <w:t>&lt;/DocAmend&gt;</w:t>
      </w:r>
    </w:p>
    <w:p w14:paraId="6344F7B0" w14:textId="77777777" w:rsidR="00774A4C" w:rsidRPr="00CA4534" w:rsidRDefault="00774A4C" w:rsidP="00774A4C">
      <w:pPr>
        <w:pStyle w:val="NormalBold"/>
      </w:pPr>
      <w:r w:rsidRPr="00CA4534">
        <w:rPr>
          <w:rStyle w:val="HideTWBExt"/>
          <w:b w:val="0"/>
        </w:rPr>
        <w:t>&lt;Article&gt;</w:t>
      </w:r>
      <w:r w:rsidRPr="00CA4534">
        <w:t>Člen 34 – odstavek 3</w:t>
      </w:r>
      <w:r w:rsidRPr="00CA453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A4C" w:rsidRPr="00CA4534" w14:paraId="73523A92" w14:textId="77777777" w:rsidTr="0059524E">
        <w:trPr>
          <w:trHeight w:hRule="exact" w:val="240"/>
          <w:jc w:val="center"/>
        </w:trPr>
        <w:tc>
          <w:tcPr>
            <w:tcW w:w="9752" w:type="dxa"/>
            <w:gridSpan w:val="2"/>
          </w:tcPr>
          <w:p w14:paraId="67DF0F13" w14:textId="77777777" w:rsidR="00774A4C" w:rsidRPr="00CA4534" w:rsidRDefault="00774A4C" w:rsidP="0059524E"/>
        </w:tc>
      </w:tr>
      <w:tr w:rsidR="00774A4C" w:rsidRPr="00CA4534" w14:paraId="5CBD80AE" w14:textId="77777777" w:rsidTr="0059524E">
        <w:trPr>
          <w:trHeight w:val="240"/>
          <w:jc w:val="center"/>
        </w:trPr>
        <w:tc>
          <w:tcPr>
            <w:tcW w:w="4876" w:type="dxa"/>
          </w:tcPr>
          <w:p w14:paraId="349DD7BE" w14:textId="77777777" w:rsidR="00774A4C" w:rsidRPr="00CA4534" w:rsidRDefault="00774A4C" w:rsidP="0059524E">
            <w:pPr>
              <w:pStyle w:val="ColumnHeading"/>
            </w:pPr>
            <w:r w:rsidRPr="00CA4534">
              <w:t>Besedilo, ki ga predlaga Komisija</w:t>
            </w:r>
          </w:p>
        </w:tc>
        <w:tc>
          <w:tcPr>
            <w:tcW w:w="4876" w:type="dxa"/>
          </w:tcPr>
          <w:p w14:paraId="266A72A9" w14:textId="77777777" w:rsidR="00774A4C" w:rsidRPr="00CA4534" w:rsidRDefault="00774A4C" w:rsidP="0059524E">
            <w:pPr>
              <w:pStyle w:val="ColumnHeading"/>
            </w:pPr>
            <w:r w:rsidRPr="00CA4534">
              <w:t>Predlog spremembe</w:t>
            </w:r>
          </w:p>
        </w:tc>
      </w:tr>
      <w:tr w:rsidR="00774A4C" w:rsidRPr="00CA4534" w14:paraId="59C1C2BD" w14:textId="77777777" w:rsidTr="0059524E">
        <w:trPr>
          <w:jc w:val="center"/>
        </w:trPr>
        <w:tc>
          <w:tcPr>
            <w:tcW w:w="4876" w:type="dxa"/>
          </w:tcPr>
          <w:p w14:paraId="6CFE7165" w14:textId="77777777" w:rsidR="00774A4C" w:rsidRPr="00CA4534" w:rsidRDefault="00774A4C" w:rsidP="0059524E">
            <w:pPr>
              <w:pStyle w:val="Normal6"/>
              <w:rPr>
                <w:b/>
                <w:i/>
              </w:rPr>
            </w:pPr>
            <w:r w:rsidRPr="00CA4534">
              <w:rPr>
                <w:b/>
                <w:i/>
              </w:rPr>
              <w:t>3.</w:t>
            </w:r>
            <w:r w:rsidRPr="00CA4534">
              <w:rPr>
                <w:b/>
                <w:i/>
              </w:rPr>
              <w:tab/>
              <w:t>Organ za presojo lahko navedeni šestmesečni rok podaljša za obdobje, ki ni daljše od treh mesecev, kadar:</w:t>
            </w:r>
          </w:p>
        </w:tc>
        <w:tc>
          <w:tcPr>
            <w:tcW w:w="4876" w:type="dxa"/>
          </w:tcPr>
          <w:p w14:paraId="785115E4" w14:textId="77777777" w:rsidR="00774A4C" w:rsidRPr="00CA4534" w:rsidRDefault="00774A4C" w:rsidP="0059524E">
            <w:pPr>
              <w:pStyle w:val="Normal6"/>
              <w:rPr>
                <w:b/>
                <w:i/>
              </w:rPr>
            </w:pPr>
            <w:r w:rsidRPr="00CA4534">
              <w:rPr>
                <w:b/>
                <w:i/>
              </w:rPr>
              <w:t>črtano</w:t>
            </w:r>
          </w:p>
        </w:tc>
      </w:tr>
      <w:tr w:rsidR="00774A4C" w:rsidRPr="00CA4534" w14:paraId="5E4408A7" w14:textId="77777777" w:rsidTr="0059524E">
        <w:trPr>
          <w:jc w:val="center"/>
        </w:trPr>
        <w:tc>
          <w:tcPr>
            <w:tcW w:w="4876" w:type="dxa"/>
          </w:tcPr>
          <w:p w14:paraId="7958B0B0" w14:textId="77777777" w:rsidR="00774A4C" w:rsidRPr="00CA4534" w:rsidRDefault="00774A4C" w:rsidP="0059524E">
            <w:pPr>
              <w:pStyle w:val="Normal6"/>
              <w:rPr>
                <w:b/>
                <w:i/>
              </w:rPr>
            </w:pPr>
            <w:r w:rsidRPr="00CA4534">
              <w:rPr>
                <w:b/>
                <w:i/>
              </w:rPr>
              <w:t>(a) nesorazmerno število državljanov tretjih držav ali oseb brez državljanstva hkrati zaprosi za mednarodno zaščito, zaradi česar je postopek v praksi težko zaključiti v šestmesečnem roku;</w:t>
            </w:r>
          </w:p>
        </w:tc>
        <w:tc>
          <w:tcPr>
            <w:tcW w:w="4876" w:type="dxa"/>
          </w:tcPr>
          <w:p w14:paraId="5A7F3C95" w14:textId="77777777" w:rsidR="00774A4C" w:rsidRPr="00CA4534" w:rsidRDefault="00774A4C" w:rsidP="0059524E">
            <w:pPr>
              <w:pStyle w:val="Normal6"/>
            </w:pPr>
          </w:p>
        </w:tc>
      </w:tr>
      <w:tr w:rsidR="00774A4C" w:rsidRPr="00CA4534" w14:paraId="76A04542" w14:textId="77777777" w:rsidTr="0059524E">
        <w:trPr>
          <w:jc w:val="center"/>
        </w:trPr>
        <w:tc>
          <w:tcPr>
            <w:tcW w:w="4876" w:type="dxa"/>
          </w:tcPr>
          <w:p w14:paraId="730CD76A" w14:textId="77777777" w:rsidR="00774A4C" w:rsidRPr="00CA4534" w:rsidRDefault="00774A4C" w:rsidP="0059524E">
            <w:pPr>
              <w:pStyle w:val="Normal6"/>
              <w:rPr>
                <w:b/>
                <w:i/>
              </w:rPr>
            </w:pPr>
            <w:r w:rsidRPr="00CA4534">
              <w:rPr>
                <w:b/>
                <w:i/>
              </w:rPr>
              <w:t>(b) primer vključuje zapletena dejanska ali pravna vprašanja.</w:t>
            </w:r>
          </w:p>
        </w:tc>
        <w:tc>
          <w:tcPr>
            <w:tcW w:w="4876" w:type="dxa"/>
          </w:tcPr>
          <w:p w14:paraId="4EB0FB29" w14:textId="77777777" w:rsidR="00774A4C" w:rsidRPr="00CA4534" w:rsidRDefault="00774A4C" w:rsidP="0059524E">
            <w:pPr>
              <w:pStyle w:val="Normal6"/>
            </w:pPr>
          </w:p>
        </w:tc>
      </w:tr>
    </w:tbl>
    <w:p w14:paraId="7D8DEE5B" w14:textId="77777777" w:rsidR="00774A4C" w:rsidRPr="00CA4534" w:rsidRDefault="00774A4C" w:rsidP="00774A4C">
      <w:pPr>
        <w:pStyle w:val="Olang"/>
        <w:rPr>
          <w:lang w:val="sl-SI"/>
        </w:rPr>
      </w:pPr>
      <w:r w:rsidRPr="00CA4534">
        <w:rPr>
          <w:lang w:val="sl-SI"/>
        </w:rPr>
        <w:t xml:space="preserve">Or. </w:t>
      </w:r>
      <w:r w:rsidRPr="00CA4534">
        <w:rPr>
          <w:rStyle w:val="HideTWBExt"/>
          <w:lang w:val="sl-SI"/>
        </w:rPr>
        <w:t>&lt;Original&gt;</w:t>
      </w:r>
      <w:r w:rsidRPr="00CA4534">
        <w:rPr>
          <w:rStyle w:val="HideTWBInt"/>
          <w:lang w:val="sl-SI"/>
        </w:rPr>
        <w:t>{EN}</w:t>
      </w:r>
      <w:r w:rsidRPr="00CA4534">
        <w:rPr>
          <w:lang w:val="sl-SI"/>
        </w:rPr>
        <w:t>en</w:t>
      </w:r>
      <w:r w:rsidRPr="00CA4534">
        <w:rPr>
          <w:rStyle w:val="HideTWBExt"/>
          <w:lang w:val="sl-SI"/>
        </w:rPr>
        <w:t>&lt;/Original&gt;</w:t>
      </w:r>
    </w:p>
    <w:p w14:paraId="48FE2327" w14:textId="77777777" w:rsidR="001B0FFA" w:rsidRPr="00CA4534" w:rsidRDefault="00774A4C" w:rsidP="00774A4C">
      <w:r w:rsidRPr="00CA4534">
        <w:rPr>
          <w:rStyle w:val="HideTWBExt"/>
        </w:rPr>
        <w:t>&lt;/Amend&gt;&lt;/RepeatBlock-Amend&gt;</w:t>
      </w:r>
    </w:p>
    <w:sectPr w:rsidR="001B0FFA" w:rsidRPr="00CA4534" w:rsidSect="002E1C86">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BB04A" w14:textId="77777777" w:rsidR="00C44D2C" w:rsidRPr="00CA4534" w:rsidRDefault="00C44D2C">
      <w:r w:rsidRPr="00CA4534">
        <w:separator/>
      </w:r>
    </w:p>
  </w:endnote>
  <w:endnote w:type="continuationSeparator" w:id="0">
    <w:p w14:paraId="5DA6C25C" w14:textId="77777777" w:rsidR="00C44D2C" w:rsidRPr="00CA4534" w:rsidRDefault="00C44D2C">
      <w:r w:rsidRPr="00CA4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81841" w14:textId="4EB9F4D6" w:rsidR="00C44D2C" w:rsidRPr="00CA4534" w:rsidRDefault="00C44D2C" w:rsidP="002E1C86">
    <w:pPr>
      <w:pStyle w:val="Footer"/>
      <w:rPr>
        <w:lang w:val="sl-SI"/>
      </w:rPr>
    </w:pPr>
    <w:r w:rsidRPr="00CA4534">
      <w:rPr>
        <w:lang w:val="sl-SI"/>
      </w:rPr>
      <w:t>PE</w:t>
    </w:r>
    <w:r w:rsidRPr="00CA4534">
      <w:rPr>
        <w:rStyle w:val="HideTWBExt"/>
        <w:lang w:val="sl-SI"/>
      </w:rPr>
      <w:t>&lt;NoPE&gt;</w:t>
    </w:r>
    <w:r w:rsidRPr="00CA4534">
      <w:rPr>
        <w:lang w:val="sl-SI"/>
      </w:rPr>
      <w:t>607.802</w:t>
    </w:r>
    <w:r w:rsidRPr="00CA4534">
      <w:rPr>
        <w:rStyle w:val="HideTWBExt"/>
        <w:lang w:val="sl-SI"/>
      </w:rPr>
      <w:t>&lt;/NoPE&gt;&lt;Version&gt;</w:t>
    </w:r>
    <w:r w:rsidRPr="00CA4534">
      <w:rPr>
        <w:lang w:val="sl-SI"/>
      </w:rPr>
      <w:t>v01-00</w:t>
    </w:r>
    <w:r w:rsidRPr="00CA4534">
      <w:rPr>
        <w:rStyle w:val="HideTWBExt"/>
        <w:lang w:val="sl-SI"/>
      </w:rPr>
      <w:t>&lt;/Version&gt;</w:t>
    </w:r>
    <w:r w:rsidRPr="00CA4534">
      <w:rPr>
        <w:lang w:val="sl-SI"/>
      </w:rPr>
      <w:tab/>
    </w:r>
    <w:r w:rsidRPr="00CA4534">
      <w:rPr>
        <w:lang w:val="sl-SI"/>
      </w:rPr>
      <w:fldChar w:fldCharType="begin"/>
    </w:r>
    <w:r w:rsidRPr="00CA4534">
      <w:rPr>
        <w:lang w:val="sl-SI"/>
      </w:rPr>
      <w:instrText xml:space="preserve"> PAGE  \* MERGEFORMAT </w:instrText>
    </w:r>
    <w:r w:rsidRPr="00CA4534">
      <w:rPr>
        <w:lang w:val="sl-SI"/>
      </w:rPr>
      <w:fldChar w:fldCharType="separate"/>
    </w:r>
    <w:r w:rsidR="003979AD">
      <w:rPr>
        <w:noProof/>
        <w:lang w:val="sl-SI"/>
      </w:rPr>
      <w:t>2</w:t>
    </w:r>
    <w:r w:rsidRPr="00CA4534">
      <w:rPr>
        <w:lang w:val="sl-SI"/>
      </w:rPr>
      <w:fldChar w:fldCharType="end"/>
    </w:r>
    <w:r w:rsidRPr="00CA4534">
      <w:rPr>
        <w:lang w:val="sl-SI"/>
      </w:rPr>
      <w:t>/</w:t>
    </w:r>
    <w:r w:rsidRPr="00CA4534">
      <w:rPr>
        <w:lang w:val="sl-SI"/>
      </w:rPr>
      <w:fldChar w:fldCharType="begin"/>
    </w:r>
    <w:r w:rsidRPr="00CA4534">
      <w:rPr>
        <w:lang w:val="sl-SI"/>
      </w:rPr>
      <w:instrText xml:space="preserve"> NUMPAGES  \* MERGEFORMAT </w:instrText>
    </w:r>
    <w:r w:rsidRPr="00CA4534">
      <w:rPr>
        <w:lang w:val="sl-SI"/>
      </w:rPr>
      <w:fldChar w:fldCharType="separate"/>
    </w:r>
    <w:r w:rsidR="003979AD">
      <w:rPr>
        <w:noProof/>
        <w:lang w:val="sl-SI"/>
      </w:rPr>
      <w:t>174</w:t>
    </w:r>
    <w:r w:rsidRPr="00CA4534">
      <w:rPr>
        <w:lang w:val="sl-SI"/>
      </w:rPr>
      <w:fldChar w:fldCharType="end"/>
    </w:r>
    <w:r w:rsidRPr="00CA4534">
      <w:rPr>
        <w:lang w:val="sl-SI"/>
      </w:rPr>
      <w:tab/>
    </w:r>
    <w:r w:rsidRPr="00CA4534">
      <w:rPr>
        <w:rStyle w:val="HideTWBExt"/>
        <w:lang w:val="sl-SI"/>
      </w:rPr>
      <w:t>&lt;PathFdR&gt;</w:t>
    </w:r>
    <w:r w:rsidRPr="00CA4534">
      <w:rPr>
        <w:lang w:val="sl-SI"/>
      </w:rPr>
      <w:t>AM\1129315SL.docx</w:t>
    </w:r>
    <w:r w:rsidRPr="00CA4534">
      <w:rPr>
        <w:rStyle w:val="HideTWBExt"/>
        <w:lang w:val="sl-SI"/>
      </w:rPr>
      <w:t>&lt;/PathFdR&gt;</w:t>
    </w:r>
  </w:p>
  <w:p w14:paraId="58434B6F" w14:textId="0909A46E" w:rsidR="00C44D2C" w:rsidRPr="00CA4534" w:rsidRDefault="00C44D2C" w:rsidP="002E1C86">
    <w:pPr>
      <w:pStyle w:val="Footer2"/>
    </w:pPr>
    <w:r w:rsidRPr="00CA4534">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A488D" w14:textId="4CCE1E08" w:rsidR="00C44D2C" w:rsidRPr="00CA4534" w:rsidRDefault="00C44D2C" w:rsidP="002E1C86">
    <w:pPr>
      <w:pStyle w:val="Footer"/>
      <w:rPr>
        <w:lang w:val="sl-SI"/>
      </w:rPr>
    </w:pPr>
    <w:r w:rsidRPr="00CA4534">
      <w:rPr>
        <w:rStyle w:val="HideTWBExt"/>
        <w:lang w:val="sl-SI"/>
      </w:rPr>
      <w:t>&lt;PathFdR&gt;</w:t>
    </w:r>
    <w:r w:rsidRPr="00CA4534">
      <w:rPr>
        <w:lang w:val="sl-SI"/>
      </w:rPr>
      <w:t>AM\1129315SL.docx</w:t>
    </w:r>
    <w:r w:rsidRPr="00CA4534">
      <w:rPr>
        <w:rStyle w:val="HideTWBExt"/>
        <w:lang w:val="sl-SI"/>
      </w:rPr>
      <w:t>&lt;/PathFdR&gt;</w:t>
    </w:r>
    <w:r w:rsidRPr="00CA4534">
      <w:rPr>
        <w:lang w:val="sl-SI"/>
      </w:rPr>
      <w:tab/>
    </w:r>
    <w:r w:rsidRPr="00CA4534">
      <w:rPr>
        <w:lang w:val="sl-SI"/>
      </w:rPr>
      <w:fldChar w:fldCharType="begin"/>
    </w:r>
    <w:r w:rsidRPr="00CA4534">
      <w:rPr>
        <w:lang w:val="sl-SI"/>
      </w:rPr>
      <w:instrText xml:space="preserve"> PAGE  \* MERGEFORMAT </w:instrText>
    </w:r>
    <w:r w:rsidRPr="00CA4534">
      <w:rPr>
        <w:lang w:val="sl-SI"/>
      </w:rPr>
      <w:fldChar w:fldCharType="separate"/>
    </w:r>
    <w:r w:rsidR="003979AD">
      <w:rPr>
        <w:noProof/>
        <w:lang w:val="sl-SI"/>
      </w:rPr>
      <w:t>3</w:t>
    </w:r>
    <w:r w:rsidRPr="00CA4534">
      <w:rPr>
        <w:lang w:val="sl-SI"/>
      </w:rPr>
      <w:fldChar w:fldCharType="end"/>
    </w:r>
    <w:r w:rsidRPr="00CA4534">
      <w:rPr>
        <w:lang w:val="sl-SI"/>
      </w:rPr>
      <w:t>/</w:t>
    </w:r>
    <w:r w:rsidRPr="00CA4534">
      <w:rPr>
        <w:lang w:val="sl-SI"/>
      </w:rPr>
      <w:fldChar w:fldCharType="begin"/>
    </w:r>
    <w:r w:rsidRPr="00CA4534">
      <w:rPr>
        <w:lang w:val="sl-SI"/>
      </w:rPr>
      <w:instrText xml:space="preserve"> NUMPAGES  \* MERGEFORMAT </w:instrText>
    </w:r>
    <w:r w:rsidRPr="00CA4534">
      <w:rPr>
        <w:lang w:val="sl-SI"/>
      </w:rPr>
      <w:fldChar w:fldCharType="separate"/>
    </w:r>
    <w:r w:rsidR="003979AD">
      <w:rPr>
        <w:noProof/>
        <w:lang w:val="sl-SI"/>
      </w:rPr>
      <w:t>174</w:t>
    </w:r>
    <w:r w:rsidRPr="00CA4534">
      <w:rPr>
        <w:lang w:val="sl-SI"/>
      </w:rPr>
      <w:fldChar w:fldCharType="end"/>
    </w:r>
    <w:r w:rsidRPr="00CA4534">
      <w:rPr>
        <w:lang w:val="sl-SI"/>
      </w:rPr>
      <w:tab/>
      <w:t>PE</w:t>
    </w:r>
    <w:r w:rsidRPr="00CA4534">
      <w:rPr>
        <w:rStyle w:val="HideTWBExt"/>
        <w:lang w:val="sl-SI"/>
      </w:rPr>
      <w:t>&lt;NoPE&gt;</w:t>
    </w:r>
    <w:r w:rsidRPr="00CA4534">
      <w:rPr>
        <w:lang w:val="sl-SI"/>
      </w:rPr>
      <w:t>607.802</w:t>
    </w:r>
    <w:r w:rsidRPr="00CA4534">
      <w:rPr>
        <w:rStyle w:val="HideTWBExt"/>
        <w:lang w:val="sl-SI"/>
      </w:rPr>
      <w:t>&lt;/NoPE&gt;&lt;Version&gt;</w:t>
    </w:r>
    <w:r w:rsidRPr="00CA4534">
      <w:rPr>
        <w:lang w:val="sl-SI"/>
      </w:rPr>
      <w:t>v01-00</w:t>
    </w:r>
    <w:r w:rsidRPr="00CA4534">
      <w:rPr>
        <w:rStyle w:val="HideTWBExt"/>
        <w:lang w:val="sl-SI"/>
      </w:rPr>
      <w:t>&lt;/Version&gt;</w:t>
    </w:r>
  </w:p>
  <w:p w14:paraId="6324EB92" w14:textId="598F5490" w:rsidR="00C44D2C" w:rsidRPr="00CA4534" w:rsidRDefault="00C44D2C" w:rsidP="002E1C86">
    <w:pPr>
      <w:pStyle w:val="Footer2"/>
    </w:pPr>
    <w:r w:rsidRPr="00CA4534">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41D60" w14:textId="5F9A4B7B" w:rsidR="00C44D2C" w:rsidRPr="00CA4534" w:rsidRDefault="00C44D2C" w:rsidP="002E1C86">
    <w:pPr>
      <w:pStyle w:val="Footer"/>
      <w:rPr>
        <w:lang w:val="sl-SI"/>
      </w:rPr>
    </w:pPr>
    <w:r w:rsidRPr="00CA4534">
      <w:rPr>
        <w:rStyle w:val="HideTWBExt"/>
        <w:lang w:val="sl-SI"/>
      </w:rPr>
      <w:t>&lt;PathFdR&gt;</w:t>
    </w:r>
    <w:r w:rsidRPr="00CA4534">
      <w:rPr>
        <w:lang w:val="sl-SI"/>
      </w:rPr>
      <w:t>AM\1129315SL.docx</w:t>
    </w:r>
    <w:r w:rsidRPr="00CA4534">
      <w:rPr>
        <w:rStyle w:val="HideTWBExt"/>
        <w:lang w:val="sl-SI"/>
      </w:rPr>
      <w:t>&lt;/PathFdR&gt;</w:t>
    </w:r>
    <w:r w:rsidRPr="00CA4534">
      <w:rPr>
        <w:lang w:val="sl-SI"/>
      </w:rPr>
      <w:tab/>
    </w:r>
    <w:r w:rsidRPr="00CA4534">
      <w:rPr>
        <w:lang w:val="sl-SI"/>
      </w:rPr>
      <w:tab/>
      <w:t>PE</w:t>
    </w:r>
    <w:r w:rsidRPr="00CA4534">
      <w:rPr>
        <w:rStyle w:val="HideTWBExt"/>
        <w:lang w:val="sl-SI"/>
      </w:rPr>
      <w:t>&lt;NoPE&gt;</w:t>
    </w:r>
    <w:r w:rsidRPr="00CA4534">
      <w:rPr>
        <w:lang w:val="sl-SI"/>
      </w:rPr>
      <w:t>607.802</w:t>
    </w:r>
    <w:r w:rsidRPr="00CA4534">
      <w:rPr>
        <w:rStyle w:val="HideTWBExt"/>
        <w:lang w:val="sl-SI"/>
      </w:rPr>
      <w:t>&lt;/NoPE&gt;&lt;Version&gt;</w:t>
    </w:r>
    <w:r w:rsidRPr="00CA4534">
      <w:rPr>
        <w:lang w:val="sl-SI"/>
      </w:rPr>
      <w:t>v01-00</w:t>
    </w:r>
    <w:r w:rsidRPr="00CA4534">
      <w:rPr>
        <w:rStyle w:val="HideTWBExt"/>
        <w:lang w:val="sl-SI"/>
      </w:rPr>
      <w:t>&lt;/Version&gt;</w:t>
    </w:r>
  </w:p>
  <w:p w14:paraId="6BE0EA14" w14:textId="7777CCF2" w:rsidR="00C44D2C" w:rsidRPr="00CA4534" w:rsidRDefault="00C44D2C" w:rsidP="002E1C86">
    <w:pPr>
      <w:pStyle w:val="Footer2"/>
      <w:tabs>
        <w:tab w:val="center" w:pos="4535"/>
      </w:tabs>
    </w:pPr>
    <w:r w:rsidRPr="00CA4534">
      <w:t>SL</w:t>
    </w:r>
    <w:r w:rsidRPr="00CA4534">
      <w:tab/>
    </w:r>
    <w:r w:rsidRPr="00CA4534">
      <w:rPr>
        <w:b w:val="0"/>
        <w:i/>
        <w:color w:val="C0C0C0"/>
        <w:sz w:val="22"/>
      </w:rPr>
      <w:t>Združena v raznolikosti</w:t>
    </w:r>
    <w:r w:rsidRPr="00CA4534">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3E035" w14:textId="77777777" w:rsidR="00C44D2C" w:rsidRPr="00CA4534" w:rsidRDefault="00C44D2C">
      <w:r w:rsidRPr="00CA4534">
        <w:separator/>
      </w:r>
    </w:p>
  </w:footnote>
  <w:footnote w:type="continuationSeparator" w:id="0">
    <w:p w14:paraId="6ECC0C8C" w14:textId="77777777" w:rsidR="00C44D2C" w:rsidRPr="00CA4534" w:rsidRDefault="00C44D2C">
      <w:r w:rsidRPr="00CA453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7A604" w14:textId="77777777" w:rsidR="003979AD" w:rsidRDefault="003979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592A0" w14:textId="77777777" w:rsidR="003979AD" w:rsidRDefault="003979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B63E4" w14:textId="77777777" w:rsidR="003979AD" w:rsidRDefault="00397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SL"/>
    <w:docVar w:name="TXTLANGUEMIN" w:val="sl"/>
    <w:docVar w:name="TXTNRPE" w:val="607.802"/>
    <w:docVar w:name="TXTPEorAP" w:val="PE"/>
    <w:docVar w:name="TXTROUTE" w:val="AM\1129315SL.docx"/>
    <w:docVar w:name="TXTVERSION" w:val="01-00"/>
  </w:docVars>
  <w:rsids>
    <w:rsidRoot w:val="001B0FFA"/>
    <w:rsid w:val="00024488"/>
    <w:rsid w:val="00043C2E"/>
    <w:rsid w:val="00046291"/>
    <w:rsid w:val="00053301"/>
    <w:rsid w:val="00063B2A"/>
    <w:rsid w:val="0007088A"/>
    <w:rsid w:val="000971A0"/>
    <w:rsid w:val="000B2A82"/>
    <w:rsid w:val="000B7788"/>
    <w:rsid w:val="000C1DAC"/>
    <w:rsid w:val="000C6BEE"/>
    <w:rsid w:val="00125CE4"/>
    <w:rsid w:val="001B0FFA"/>
    <w:rsid w:val="001B426D"/>
    <w:rsid w:val="001C3E1B"/>
    <w:rsid w:val="001C451B"/>
    <w:rsid w:val="001E47A1"/>
    <w:rsid w:val="00200FBB"/>
    <w:rsid w:val="00201BEA"/>
    <w:rsid w:val="00234891"/>
    <w:rsid w:val="00236569"/>
    <w:rsid w:val="00260186"/>
    <w:rsid w:val="00262ABF"/>
    <w:rsid w:val="00264049"/>
    <w:rsid w:val="0029249B"/>
    <w:rsid w:val="002A015C"/>
    <w:rsid w:val="002B5C30"/>
    <w:rsid w:val="002C49E1"/>
    <w:rsid w:val="002C76FB"/>
    <w:rsid w:val="002D1714"/>
    <w:rsid w:val="002E1C86"/>
    <w:rsid w:val="00301C64"/>
    <w:rsid w:val="003057AD"/>
    <w:rsid w:val="00315E89"/>
    <w:rsid w:val="00326AFE"/>
    <w:rsid w:val="003979AD"/>
    <w:rsid w:val="003D13BD"/>
    <w:rsid w:val="003D5889"/>
    <w:rsid w:val="003F42FB"/>
    <w:rsid w:val="003F5177"/>
    <w:rsid w:val="004201C7"/>
    <w:rsid w:val="0047259D"/>
    <w:rsid w:val="004742CF"/>
    <w:rsid w:val="0049651E"/>
    <w:rsid w:val="004B5BAB"/>
    <w:rsid w:val="00521A68"/>
    <w:rsid w:val="0052495D"/>
    <w:rsid w:val="00545341"/>
    <w:rsid w:val="00551271"/>
    <w:rsid w:val="00566BC7"/>
    <w:rsid w:val="0058149F"/>
    <w:rsid w:val="0059524E"/>
    <w:rsid w:val="005B0751"/>
    <w:rsid w:val="005B1074"/>
    <w:rsid w:val="005C5A2F"/>
    <w:rsid w:val="005D6390"/>
    <w:rsid w:val="005E4E62"/>
    <w:rsid w:val="00606250"/>
    <w:rsid w:val="00615496"/>
    <w:rsid w:val="00624B21"/>
    <w:rsid w:val="00633D6A"/>
    <w:rsid w:val="006638B6"/>
    <w:rsid w:val="006A053B"/>
    <w:rsid w:val="006B2EA6"/>
    <w:rsid w:val="006B6AF5"/>
    <w:rsid w:val="006E57DF"/>
    <w:rsid w:val="006F697F"/>
    <w:rsid w:val="006F726F"/>
    <w:rsid w:val="00706DE4"/>
    <w:rsid w:val="007253BC"/>
    <w:rsid w:val="007303CE"/>
    <w:rsid w:val="00774A4C"/>
    <w:rsid w:val="00775C93"/>
    <w:rsid w:val="00782AB1"/>
    <w:rsid w:val="00785082"/>
    <w:rsid w:val="00786903"/>
    <w:rsid w:val="007A0128"/>
    <w:rsid w:val="007A3369"/>
    <w:rsid w:val="007B0D0E"/>
    <w:rsid w:val="007B2E2E"/>
    <w:rsid w:val="007C7B51"/>
    <w:rsid w:val="007F2C0D"/>
    <w:rsid w:val="00823AEA"/>
    <w:rsid w:val="008338EA"/>
    <w:rsid w:val="0084146C"/>
    <w:rsid w:val="00873FCA"/>
    <w:rsid w:val="008850F4"/>
    <w:rsid w:val="008A3320"/>
    <w:rsid w:val="008C2962"/>
    <w:rsid w:val="008C6F1C"/>
    <w:rsid w:val="008E209A"/>
    <w:rsid w:val="008F02FC"/>
    <w:rsid w:val="008F74EF"/>
    <w:rsid w:val="009232D5"/>
    <w:rsid w:val="00927466"/>
    <w:rsid w:val="009445D7"/>
    <w:rsid w:val="0098759C"/>
    <w:rsid w:val="009A140C"/>
    <w:rsid w:val="009A6AFC"/>
    <w:rsid w:val="00A079C5"/>
    <w:rsid w:val="00A37881"/>
    <w:rsid w:val="00A418C9"/>
    <w:rsid w:val="00A6430D"/>
    <w:rsid w:val="00A66A8E"/>
    <w:rsid w:val="00A90AB2"/>
    <w:rsid w:val="00AB0E2E"/>
    <w:rsid w:val="00AD1D95"/>
    <w:rsid w:val="00AE482F"/>
    <w:rsid w:val="00AF07B1"/>
    <w:rsid w:val="00AF2417"/>
    <w:rsid w:val="00B04D8B"/>
    <w:rsid w:val="00B055C5"/>
    <w:rsid w:val="00B21431"/>
    <w:rsid w:val="00B645ED"/>
    <w:rsid w:val="00B74721"/>
    <w:rsid w:val="00BE2FE8"/>
    <w:rsid w:val="00C23EA2"/>
    <w:rsid w:val="00C44D2C"/>
    <w:rsid w:val="00C46115"/>
    <w:rsid w:val="00C47B8A"/>
    <w:rsid w:val="00C57059"/>
    <w:rsid w:val="00C91B80"/>
    <w:rsid w:val="00CA4534"/>
    <w:rsid w:val="00CB1E80"/>
    <w:rsid w:val="00CB67EE"/>
    <w:rsid w:val="00CC0B4A"/>
    <w:rsid w:val="00D00967"/>
    <w:rsid w:val="00D23B80"/>
    <w:rsid w:val="00D2744F"/>
    <w:rsid w:val="00D33BD4"/>
    <w:rsid w:val="00D361E2"/>
    <w:rsid w:val="00D842B6"/>
    <w:rsid w:val="00DA10CE"/>
    <w:rsid w:val="00DA7E14"/>
    <w:rsid w:val="00DE361F"/>
    <w:rsid w:val="00E11384"/>
    <w:rsid w:val="00E21703"/>
    <w:rsid w:val="00E2508C"/>
    <w:rsid w:val="00EA2E1B"/>
    <w:rsid w:val="00EA7953"/>
    <w:rsid w:val="00EB35A6"/>
    <w:rsid w:val="00EB60F0"/>
    <w:rsid w:val="00EE3F3E"/>
    <w:rsid w:val="00EF3038"/>
    <w:rsid w:val="00F1493A"/>
    <w:rsid w:val="00F320E2"/>
    <w:rsid w:val="00F43ACF"/>
    <w:rsid w:val="00F665E3"/>
    <w:rsid w:val="00F72842"/>
    <w:rsid w:val="00F91EEA"/>
    <w:rsid w:val="00FC1E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EAFD3"/>
  <w15:docId w15:val="{10C07CD6-ED73-4816-8866-F99255C0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253BC"/>
    <w:pPr>
      <w:tabs>
        <w:tab w:val="center" w:pos="4513"/>
        <w:tab w:val="right" w:pos="9026"/>
      </w:tabs>
    </w:pPr>
  </w:style>
  <w:style w:type="character" w:customStyle="1" w:styleId="HeaderChar">
    <w:name w:val="Header Char"/>
    <w:basedOn w:val="DefaultParagraphFont"/>
    <w:link w:val="Header"/>
    <w:rsid w:val="007253BC"/>
    <w:rPr>
      <w:sz w:val="24"/>
      <w:szCs w:val="24"/>
    </w:rPr>
  </w:style>
  <w:style w:type="paragraph" w:styleId="CommentText">
    <w:name w:val="annotation text"/>
    <w:basedOn w:val="Normal"/>
    <w:link w:val="CommentTextChar"/>
    <w:uiPriority w:val="99"/>
    <w:unhideWhenUsed/>
    <w:rsid w:val="00774A4C"/>
    <w:rPr>
      <w:sz w:val="20"/>
      <w:szCs w:val="20"/>
      <w:lang w:eastAsia="sl-SI" w:bidi="sl-SI"/>
    </w:rPr>
  </w:style>
  <w:style w:type="character" w:customStyle="1" w:styleId="CommentTextChar">
    <w:name w:val="Comment Text Char"/>
    <w:basedOn w:val="DefaultParagraphFont"/>
    <w:link w:val="CommentText"/>
    <w:uiPriority w:val="99"/>
    <w:rsid w:val="00774A4C"/>
    <w:rPr>
      <w:lang w:val="sl-SI" w:eastAsia="sl-SI" w:bidi="sl-SI"/>
    </w:rPr>
  </w:style>
  <w:style w:type="character" w:styleId="CommentReference">
    <w:name w:val="annotation reference"/>
    <w:basedOn w:val="DefaultParagraphFont"/>
    <w:uiPriority w:val="99"/>
    <w:unhideWhenUsed/>
    <w:rsid w:val="00774A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3D20B-1169-4C7A-9F04-508DAF9B8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570EB12.dotm</Template>
  <TotalTime>0</TotalTime>
  <Pages>10</Pages>
  <Words>36488</Words>
  <Characters>270963</Characters>
  <Application>Microsoft Office Word</Application>
  <DocSecurity>0</DocSecurity>
  <Lines>11781</Lines>
  <Paragraphs>5211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Tadej</cp:lastModifiedBy>
  <cp:revision>2</cp:revision>
  <dcterms:created xsi:type="dcterms:W3CDTF">2017-07-10T14:30:00Z</dcterms:created>
  <dcterms:modified xsi:type="dcterms:W3CDTF">2017-07-10T14:30:00Z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20170703-123724-105273-132635</vt:lpwstr>
  </property>
  <property fmtid="{D5CDD505-2E9C-101B-9397-08002B2CF9AE}" pid="8" name="PE Number">
    <vt:lpwstr>607.802</vt:lpwstr>
  </property>
  <property fmtid="{D5CDD505-2E9C-101B-9397-08002B2CF9AE}" pid="9" name="UID">
    <vt:lpwstr>eu.europa.europarl-TMP1-0000-0000000000_00.00-en-00.00_text-xml</vt:lpwstr>
  </property>
  <property fmtid="{D5CDD505-2E9C-101B-9397-08002B2CF9AE}" pid="10" name="LastEdited with">
    <vt:lpwstr>9.0.0 Build [20170325]</vt:lpwstr>
  </property>
  <property fmtid="{D5CDD505-2E9C-101B-9397-08002B2CF9AE}" pid="11" name="FooterPath">
    <vt:lpwstr>AM\1129315SL.docx</vt:lpwstr>
  </property>
  <property fmtid="{D5CDD505-2E9C-101B-9397-08002B2CF9AE}" pid="12" name="Bookout">
    <vt:lpwstr>OK - 2017/07/10 16:30</vt:lpwstr>
  </property>
  <property fmtid="{D5CDD505-2E9C-101B-9397-08002B2CF9AE}" pid="13" name="SubscribeElise">
    <vt:lpwstr/>
  </property>
</Properties>
</file>