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706445" w:rsidRPr="001807FC" w14:paraId="520C4F7B" w14:textId="77777777">
        <w:trPr>
          <w:trHeight w:hRule="exact" w:val="1417"/>
          <w:jc w:val="center"/>
        </w:trPr>
        <w:tc>
          <w:tcPr>
            <w:tcW w:w="6804" w:type="dxa"/>
            <w:vAlign w:val="center"/>
          </w:tcPr>
          <w:p w14:paraId="722F0457" w14:textId="77777777" w:rsidR="00F13AF5" w:rsidRPr="001807FC" w:rsidRDefault="00013DD4">
            <w:pPr>
              <w:pStyle w:val="EPName"/>
            </w:pPr>
            <w:r w:rsidRPr="001807FC">
              <w:t>Evropski parlament</w:t>
            </w:r>
          </w:p>
          <w:p w14:paraId="10C66A7B" w14:textId="77777777" w:rsidR="00706445" w:rsidRPr="001807FC" w:rsidRDefault="00F13AF5">
            <w:pPr>
              <w:pStyle w:val="EPTerm"/>
              <w:rPr>
                <w:lang w:val="sl-SI"/>
              </w:rPr>
            </w:pPr>
            <w:r w:rsidRPr="001807FC">
              <w:rPr>
                <w:lang w:val="sl-SI"/>
              </w:rPr>
              <w:t>2014-2019</w:t>
            </w:r>
          </w:p>
        </w:tc>
        <w:tc>
          <w:tcPr>
            <w:tcW w:w="2268" w:type="dxa"/>
          </w:tcPr>
          <w:p w14:paraId="26EFA150" w14:textId="77777777" w:rsidR="00706445" w:rsidRPr="001807FC" w:rsidRDefault="00B46112">
            <w:pPr>
              <w:pStyle w:val="EPLogo"/>
            </w:pPr>
            <w:r>
              <w:pict w14:anchorId="27502F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4pt;height:51pt">
                  <v:imagedata r:id="rId7" o:title=""/>
                </v:shape>
              </w:pict>
            </w:r>
          </w:p>
        </w:tc>
      </w:tr>
    </w:tbl>
    <w:p w14:paraId="3D51FE38" w14:textId="77777777" w:rsidR="00F13AF5" w:rsidRPr="001807FC" w:rsidRDefault="00F13AF5">
      <w:pPr>
        <w:pStyle w:val="LineTop"/>
      </w:pPr>
    </w:p>
    <w:p w14:paraId="0D9290B3" w14:textId="77777777" w:rsidR="00706445" w:rsidRPr="001807FC" w:rsidRDefault="00F13AF5">
      <w:pPr>
        <w:pStyle w:val="ZCommittee"/>
      </w:pPr>
      <w:r w:rsidRPr="001807FC">
        <w:rPr>
          <w:rStyle w:val="HideTWBExt"/>
        </w:rPr>
        <w:t>&lt;Commission&gt;</w:t>
      </w:r>
      <w:r w:rsidRPr="001807FC">
        <w:rPr>
          <w:rStyle w:val="HideTWBInt"/>
        </w:rPr>
        <w:t>{LIBE}</w:t>
      </w:r>
      <w:r w:rsidR="00013DD4" w:rsidRPr="001807FC">
        <w:t>Odbor za državljanske svoboščine, pravosodje in notranje zadeve</w:t>
      </w:r>
      <w:r w:rsidRPr="001807FC">
        <w:rPr>
          <w:rStyle w:val="HideTWBExt"/>
        </w:rPr>
        <w:t>&lt;/Commission&gt;</w:t>
      </w:r>
    </w:p>
    <w:p w14:paraId="4AC5DB26" w14:textId="77777777" w:rsidR="00706445" w:rsidRPr="001807FC" w:rsidRDefault="00706445">
      <w:pPr>
        <w:pStyle w:val="LineBottom"/>
      </w:pPr>
    </w:p>
    <w:p w14:paraId="23751C85" w14:textId="77777777" w:rsidR="00706445" w:rsidRPr="001807FC" w:rsidRDefault="00F13AF5">
      <w:pPr>
        <w:pStyle w:val="RefProc"/>
      </w:pPr>
      <w:r w:rsidRPr="001807FC">
        <w:rPr>
          <w:rStyle w:val="HideTWBExt"/>
          <w:b w:val="0"/>
        </w:rPr>
        <w:t>&lt;RefProc&gt;</w:t>
      </w:r>
      <w:r w:rsidRPr="001807FC">
        <w:t>2016/0224</w:t>
      </w:r>
      <w:r w:rsidRPr="001807FC">
        <w:rPr>
          <w:rStyle w:val="HideTWBExt"/>
          <w:b w:val="0"/>
        </w:rPr>
        <w:t>&lt;/RefProc&gt;&lt;RefTypeProc&gt;</w:t>
      </w:r>
      <w:r w:rsidRPr="001807FC">
        <w:t>(COD)</w:t>
      </w:r>
      <w:r w:rsidRPr="001807FC">
        <w:rPr>
          <w:rStyle w:val="HideTWBExt"/>
          <w:b w:val="0"/>
        </w:rPr>
        <w:t>&lt;/RefTypeProc&gt;</w:t>
      </w:r>
    </w:p>
    <w:p w14:paraId="5ED3DA61" w14:textId="77777777" w:rsidR="00706445" w:rsidRPr="001807FC" w:rsidRDefault="00F13AF5">
      <w:pPr>
        <w:pStyle w:val="ZDate"/>
      </w:pPr>
      <w:r w:rsidRPr="001807FC">
        <w:rPr>
          <w:rStyle w:val="HideTWBExt"/>
        </w:rPr>
        <w:t>&lt;Date&gt;</w:t>
      </w:r>
      <w:r w:rsidRPr="001807FC">
        <w:rPr>
          <w:rStyle w:val="HideTWBInt"/>
        </w:rPr>
        <w:t>{26/06/2017}</w:t>
      </w:r>
      <w:r w:rsidRPr="001807FC">
        <w:t>26.6.2017</w:t>
      </w:r>
      <w:r w:rsidRPr="001807FC">
        <w:rPr>
          <w:rStyle w:val="HideTWBExt"/>
        </w:rPr>
        <w:t>&lt;/Date&gt;</w:t>
      </w:r>
    </w:p>
    <w:p w14:paraId="006DA0B2" w14:textId="77777777" w:rsidR="00706445" w:rsidRPr="001807FC" w:rsidRDefault="00F13AF5">
      <w:pPr>
        <w:pStyle w:val="TypeDocAM"/>
      </w:pPr>
      <w:r w:rsidRPr="001807FC">
        <w:rPr>
          <w:rStyle w:val="HideTWBExt"/>
          <w:b w:val="0"/>
        </w:rPr>
        <w:t>&lt;TypeAM&gt;</w:t>
      </w:r>
      <w:r w:rsidR="00013DD4" w:rsidRPr="001807FC">
        <w:t>PREDLOG</w:t>
      </w:r>
      <w:bookmarkStart w:id="0" w:name="_GoBack"/>
      <w:bookmarkEnd w:id="0"/>
      <w:r w:rsidR="00013DD4" w:rsidRPr="001807FC">
        <w:t>I SPREMEMB</w:t>
      </w:r>
      <w:r w:rsidRPr="001807FC">
        <w:rPr>
          <w:rStyle w:val="HideTWBExt"/>
          <w:b w:val="0"/>
        </w:rPr>
        <w:t>&lt;/TypeAM&gt;</w:t>
      </w:r>
    </w:p>
    <w:p w14:paraId="08BA7DE5" w14:textId="340AA979" w:rsidR="00706445" w:rsidRPr="001807FC" w:rsidRDefault="00F13AF5">
      <w:pPr>
        <w:pStyle w:val="NRAMS"/>
        <w:rPr>
          <w:lang w:val="sl-SI"/>
        </w:rPr>
      </w:pPr>
      <w:r w:rsidRPr="001807FC">
        <w:rPr>
          <w:rStyle w:val="HideTWBExt"/>
          <w:b w:val="0"/>
          <w:lang w:val="sl-SI"/>
        </w:rPr>
        <w:t>&lt;RangeAM&gt;</w:t>
      </w:r>
      <w:r w:rsidRPr="001807FC">
        <w:rPr>
          <w:lang w:val="sl-SI"/>
        </w:rPr>
        <w:t>1118</w:t>
      </w:r>
      <w:r w:rsidR="00DC53FD" w:rsidRPr="001807FC">
        <w:rPr>
          <w:lang w:val="sl-SI"/>
        </w:rPr>
        <w:t>–</w:t>
      </w:r>
      <w:r w:rsidRPr="001807FC">
        <w:rPr>
          <w:lang w:val="sl-SI"/>
        </w:rPr>
        <w:t>1347</w:t>
      </w:r>
      <w:r w:rsidRPr="001807FC">
        <w:rPr>
          <w:rStyle w:val="HideTWBExt"/>
          <w:b w:val="0"/>
          <w:lang w:val="sl-SI"/>
        </w:rPr>
        <w:t>&lt;/RangeAM&gt;</w:t>
      </w:r>
    </w:p>
    <w:p w14:paraId="757C7AA1" w14:textId="77777777" w:rsidR="00706445" w:rsidRPr="001807FC" w:rsidRDefault="00F13AF5">
      <w:pPr>
        <w:pStyle w:val="CoverBold"/>
        <w:rPr>
          <w:lang w:val="sl-SI"/>
        </w:rPr>
      </w:pPr>
      <w:r w:rsidRPr="001807FC">
        <w:rPr>
          <w:rStyle w:val="HideTWBExt"/>
          <w:b w:val="0"/>
          <w:lang w:val="sl-SI"/>
        </w:rPr>
        <w:t>&lt;TitreType&gt;</w:t>
      </w:r>
      <w:r w:rsidR="00013DD4" w:rsidRPr="001807FC">
        <w:rPr>
          <w:lang w:val="sl-SI"/>
        </w:rPr>
        <w:t>Osnutek poročila</w:t>
      </w:r>
      <w:r w:rsidRPr="001807FC">
        <w:rPr>
          <w:rStyle w:val="HideTWBExt"/>
          <w:b w:val="0"/>
          <w:lang w:val="sl-SI"/>
        </w:rPr>
        <w:t>&lt;/TitreType&gt;</w:t>
      </w:r>
    </w:p>
    <w:p w14:paraId="43795FEC" w14:textId="77777777" w:rsidR="00706445" w:rsidRPr="001807FC" w:rsidRDefault="00F13AF5">
      <w:pPr>
        <w:pStyle w:val="CoverBold"/>
        <w:rPr>
          <w:lang w:val="sl-SI"/>
        </w:rPr>
      </w:pPr>
      <w:r w:rsidRPr="001807FC">
        <w:rPr>
          <w:rStyle w:val="HideTWBExt"/>
          <w:b w:val="0"/>
          <w:lang w:val="sl-SI"/>
        </w:rPr>
        <w:t>&lt;Rapporteur&gt;</w:t>
      </w:r>
      <w:r w:rsidR="00013DD4" w:rsidRPr="001807FC">
        <w:rPr>
          <w:lang w:val="sl-SI"/>
        </w:rPr>
        <w:t>Laura Ferrara</w:t>
      </w:r>
      <w:r w:rsidRPr="001807FC">
        <w:rPr>
          <w:rStyle w:val="HideTWBExt"/>
          <w:b w:val="0"/>
          <w:lang w:val="sl-SI"/>
        </w:rPr>
        <w:t>&lt;/Rapporteur&gt;</w:t>
      </w:r>
    </w:p>
    <w:p w14:paraId="2261B27C" w14:textId="77777777" w:rsidR="00706445" w:rsidRPr="001807FC" w:rsidRDefault="00F13AF5">
      <w:pPr>
        <w:pStyle w:val="Cover24"/>
        <w:rPr>
          <w:lang w:val="sl-SI"/>
        </w:rPr>
      </w:pPr>
      <w:r w:rsidRPr="001807FC">
        <w:rPr>
          <w:lang w:val="sl-SI"/>
        </w:rPr>
        <w:t>(PE597.506v01-00)</w:t>
      </w:r>
    </w:p>
    <w:p w14:paraId="1908F90B" w14:textId="646CCF51" w:rsidR="00706445" w:rsidRPr="001807FC" w:rsidRDefault="0066523F">
      <w:pPr>
        <w:pStyle w:val="Cover24"/>
        <w:rPr>
          <w:lang w:val="sl-SI"/>
        </w:rPr>
      </w:pPr>
      <w:r w:rsidRPr="001807FC">
        <w:rPr>
          <w:rStyle w:val="HideTWBExt"/>
          <w:lang w:val="sl-SI"/>
        </w:rPr>
        <w:t>&lt;Titre&gt;</w:t>
      </w:r>
      <w:r w:rsidR="00087848" w:rsidRPr="001807FC">
        <w:rPr>
          <w:lang w:val="sl-SI"/>
        </w:rPr>
        <w:t>Sk</w:t>
      </w:r>
      <w:r w:rsidR="00B17908" w:rsidRPr="001807FC">
        <w:rPr>
          <w:lang w:val="sl-SI"/>
        </w:rPr>
        <w:t>upni postopek za mednarodno zaščito v Uniji</w:t>
      </w:r>
      <w:r w:rsidRPr="001807FC">
        <w:rPr>
          <w:rStyle w:val="HideTWBExt"/>
          <w:lang w:val="sl-SI"/>
        </w:rPr>
        <w:t>&lt;/Titre&gt;</w:t>
      </w:r>
    </w:p>
    <w:p w14:paraId="0846E51B" w14:textId="77777777" w:rsidR="00706445" w:rsidRPr="001807FC" w:rsidRDefault="00F13AF5">
      <w:pPr>
        <w:pStyle w:val="CoverNormal"/>
      </w:pPr>
      <w:r w:rsidRPr="001807FC">
        <w:rPr>
          <w:rStyle w:val="HideTWBExt"/>
        </w:rPr>
        <w:t>&lt;DocAmend&gt;</w:t>
      </w:r>
      <w:r w:rsidR="00013DD4" w:rsidRPr="001807FC">
        <w:rPr>
          <w:b/>
        </w:rPr>
        <w:t>Predlog uredbe</w:t>
      </w:r>
      <w:r w:rsidRPr="001807FC">
        <w:rPr>
          <w:rStyle w:val="HideTWBExt"/>
        </w:rPr>
        <w:t>&lt;/DocAmend&gt;</w:t>
      </w:r>
    </w:p>
    <w:p w14:paraId="22CFE293" w14:textId="77777777" w:rsidR="00706445" w:rsidRPr="001807FC" w:rsidRDefault="00F13AF5">
      <w:pPr>
        <w:pStyle w:val="Cover24"/>
        <w:rPr>
          <w:lang w:val="sl-SI"/>
        </w:rPr>
      </w:pPr>
      <w:r w:rsidRPr="001807FC">
        <w:rPr>
          <w:rStyle w:val="HideTWBExt"/>
          <w:lang w:val="sl-SI"/>
        </w:rPr>
        <w:t>&lt;DocRef&gt;</w:t>
      </w:r>
      <w:r w:rsidRPr="001807FC">
        <w:rPr>
          <w:lang w:val="sl-SI"/>
        </w:rPr>
        <w:t>(COM(2016)0467 – C8-0321/2016 – 2016/0224(COD))</w:t>
      </w:r>
      <w:r w:rsidRPr="001807FC">
        <w:rPr>
          <w:rStyle w:val="HideTWBExt"/>
          <w:lang w:val="sl-SI"/>
        </w:rPr>
        <w:t>&lt;/DocRef&gt;</w:t>
      </w:r>
    </w:p>
    <w:p w14:paraId="1C33E9DC" w14:textId="77777777" w:rsidR="00706445" w:rsidRPr="001807FC" w:rsidRDefault="00F13AF5">
      <w:r w:rsidRPr="001807FC">
        <w:br w:type="page"/>
      </w:r>
      <w:r w:rsidRPr="001807FC">
        <w:lastRenderedPageBreak/>
        <w:t>AM_Com_LegReport</w:t>
      </w:r>
    </w:p>
    <w:p w14:paraId="14939FEC" w14:textId="0FFF6978" w:rsidR="00013DD4" w:rsidRPr="001807FC" w:rsidRDefault="00F13AF5" w:rsidP="00013DD4">
      <w:pPr>
        <w:pStyle w:val="AMNumberTabs"/>
      </w:pPr>
      <w:r w:rsidRPr="001807FC">
        <w:br w:type="page"/>
      </w:r>
      <w:r w:rsidR="00013DD4" w:rsidRPr="001807FC">
        <w:rPr>
          <w:rStyle w:val="HideTWBExt"/>
          <w:b w:val="0"/>
        </w:rPr>
        <w:lastRenderedPageBreak/>
        <w:t>&lt;RepeatBlock-Amend&gt;&lt;Amend&gt;</w:t>
      </w:r>
      <w:r w:rsidR="00013DD4" w:rsidRPr="001807FC">
        <w:t>Predlog spremembe</w:t>
      </w:r>
      <w:r w:rsidR="00013DD4" w:rsidRPr="001807FC">
        <w:tab/>
      </w:r>
      <w:r w:rsidR="00013DD4" w:rsidRPr="001807FC">
        <w:tab/>
      </w:r>
      <w:r w:rsidR="00013DD4" w:rsidRPr="001807FC">
        <w:rPr>
          <w:rStyle w:val="HideTWBExt"/>
          <w:b w:val="0"/>
        </w:rPr>
        <w:t>&lt;NumAm&gt;</w:t>
      </w:r>
      <w:r w:rsidR="00013DD4" w:rsidRPr="001807FC">
        <w:t>1118</w:t>
      </w:r>
      <w:r w:rsidR="00013DD4" w:rsidRPr="001807FC">
        <w:rPr>
          <w:rStyle w:val="HideTWBExt"/>
          <w:b w:val="0"/>
        </w:rPr>
        <w:t>&lt;/NumAm&gt;</w:t>
      </w:r>
    </w:p>
    <w:p w14:paraId="7E6AE4C4"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65D730B5" w14:textId="77777777" w:rsidR="00013DD4" w:rsidRPr="001807FC" w:rsidRDefault="00013DD4" w:rsidP="00013DD4">
      <w:pPr>
        <w:pStyle w:val="NormalBold"/>
      </w:pPr>
      <w:r w:rsidRPr="001807FC">
        <w:rPr>
          <w:rStyle w:val="HideTWBExt"/>
          <w:b w:val="0"/>
        </w:rPr>
        <w:t>&lt;/RepeatBlock-By&gt;</w:t>
      </w:r>
    </w:p>
    <w:p w14:paraId="0B74733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73AD57" w14:textId="77777777" w:rsidR="00013DD4" w:rsidRPr="001807FC" w:rsidRDefault="00013DD4" w:rsidP="00013DD4">
      <w:pPr>
        <w:pStyle w:val="NormalBold"/>
      </w:pPr>
      <w:r w:rsidRPr="001807FC">
        <w:rPr>
          <w:rStyle w:val="HideTWBExt"/>
          <w:b w:val="0"/>
        </w:rPr>
        <w:t>&lt;Article&gt;</w:t>
      </w:r>
      <w:r w:rsidRPr="001807FC">
        <w:t>Člen 34 – odstavek 3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0622586" w14:textId="77777777" w:rsidTr="00B17908">
        <w:trPr>
          <w:trHeight w:hRule="exact" w:val="240"/>
          <w:jc w:val="center"/>
        </w:trPr>
        <w:tc>
          <w:tcPr>
            <w:tcW w:w="9752" w:type="dxa"/>
            <w:gridSpan w:val="2"/>
          </w:tcPr>
          <w:p w14:paraId="29CD9F39" w14:textId="77777777" w:rsidR="00013DD4" w:rsidRPr="001807FC" w:rsidRDefault="00013DD4" w:rsidP="00B17908"/>
        </w:tc>
      </w:tr>
      <w:tr w:rsidR="00013DD4" w:rsidRPr="001807FC" w14:paraId="6654EBDC" w14:textId="77777777" w:rsidTr="00B17908">
        <w:trPr>
          <w:trHeight w:val="240"/>
          <w:jc w:val="center"/>
        </w:trPr>
        <w:tc>
          <w:tcPr>
            <w:tcW w:w="4876" w:type="dxa"/>
          </w:tcPr>
          <w:p w14:paraId="60465B05" w14:textId="77777777" w:rsidR="00013DD4" w:rsidRPr="001807FC" w:rsidRDefault="00013DD4" w:rsidP="00B17908">
            <w:pPr>
              <w:pStyle w:val="ColumnHeading"/>
            </w:pPr>
            <w:r w:rsidRPr="001807FC">
              <w:t>Besedilo, ki ga predlaga Komisija</w:t>
            </w:r>
          </w:p>
        </w:tc>
        <w:tc>
          <w:tcPr>
            <w:tcW w:w="4876" w:type="dxa"/>
          </w:tcPr>
          <w:p w14:paraId="061ECAC0" w14:textId="77777777" w:rsidR="00013DD4" w:rsidRPr="001807FC" w:rsidRDefault="00013DD4" w:rsidP="00B17908">
            <w:pPr>
              <w:pStyle w:val="ColumnHeading"/>
            </w:pPr>
            <w:r w:rsidRPr="001807FC">
              <w:t>Predlog spremembe</w:t>
            </w:r>
          </w:p>
        </w:tc>
      </w:tr>
      <w:tr w:rsidR="00013DD4" w:rsidRPr="001807FC" w14:paraId="661660BF" w14:textId="77777777" w:rsidTr="00B17908">
        <w:trPr>
          <w:jc w:val="center"/>
        </w:trPr>
        <w:tc>
          <w:tcPr>
            <w:tcW w:w="4876" w:type="dxa"/>
          </w:tcPr>
          <w:p w14:paraId="62E93508" w14:textId="77777777" w:rsidR="00013DD4" w:rsidRPr="001807FC" w:rsidRDefault="00013DD4" w:rsidP="00B17908">
            <w:pPr>
              <w:pStyle w:val="Normal6"/>
              <w:rPr>
                <w:b/>
                <w:i/>
              </w:rPr>
            </w:pPr>
            <w:r w:rsidRPr="001807FC">
              <w:t>3.</w:t>
            </w:r>
            <w:r w:rsidRPr="001807FC">
              <w:rPr>
                <w:b/>
                <w:i/>
              </w:rPr>
              <w:tab/>
            </w:r>
            <w:r w:rsidRPr="001807FC">
              <w:t>Organ za presojo lahko navedeni</w:t>
            </w:r>
            <w:r w:rsidRPr="001807FC">
              <w:rPr>
                <w:b/>
                <w:i/>
              </w:rPr>
              <w:t xml:space="preserve"> šestmesečni</w:t>
            </w:r>
            <w:r w:rsidRPr="001807FC">
              <w:t xml:space="preserve"> rok podaljša za obdobje, ki ni daljše od</w:t>
            </w:r>
            <w:r w:rsidRPr="001807FC">
              <w:rPr>
                <w:b/>
                <w:i/>
              </w:rPr>
              <w:t xml:space="preserve"> treh</w:t>
            </w:r>
            <w:r w:rsidRPr="001807FC">
              <w:t xml:space="preserve"> mesecev, kadar:</w:t>
            </w:r>
          </w:p>
        </w:tc>
        <w:tc>
          <w:tcPr>
            <w:tcW w:w="4876" w:type="dxa"/>
          </w:tcPr>
          <w:p w14:paraId="27A45324" w14:textId="77777777" w:rsidR="00013DD4" w:rsidRPr="001807FC" w:rsidRDefault="00013DD4" w:rsidP="00B17908">
            <w:pPr>
              <w:pStyle w:val="Normal6"/>
              <w:rPr>
                <w:b/>
                <w:i/>
              </w:rPr>
            </w:pPr>
            <w:r w:rsidRPr="001807FC">
              <w:t>3.</w:t>
            </w:r>
            <w:r w:rsidRPr="001807FC">
              <w:rPr>
                <w:b/>
                <w:i/>
              </w:rPr>
              <w:tab/>
            </w:r>
            <w:r w:rsidRPr="001807FC">
              <w:t>Organ za presojo lahko navedeni rok podaljša za obdobje, ki ni daljše od</w:t>
            </w:r>
            <w:r w:rsidRPr="001807FC">
              <w:rPr>
                <w:b/>
                <w:i/>
              </w:rPr>
              <w:t xml:space="preserve"> dveh</w:t>
            </w:r>
            <w:r w:rsidRPr="001807FC">
              <w:t xml:space="preserve"> mesecev, kadar:</w:t>
            </w:r>
          </w:p>
        </w:tc>
      </w:tr>
    </w:tbl>
    <w:p w14:paraId="038A62F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F0386ED" w14:textId="77777777" w:rsidR="00013DD4" w:rsidRPr="001807FC" w:rsidRDefault="00013DD4" w:rsidP="00013DD4">
      <w:r w:rsidRPr="001807FC">
        <w:rPr>
          <w:rStyle w:val="HideTWBExt"/>
        </w:rPr>
        <w:t>&lt;/Amend&gt;</w:t>
      </w:r>
    </w:p>
    <w:p w14:paraId="755C333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1119</w:t>
      </w:r>
      <w:r w:rsidRPr="001807FC">
        <w:rPr>
          <w:rStyle w:val="HideTWBExt"/>
          <w:b w:val="0"/>
        </w:rPr>
        <w:t>&lt;/NumAm&gt;</w:t>
      </w:r>
    </w:p>
    <w:p w14:paraId="6D25042A"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401DBAF7" w14:textId="77777777" w:rsidR="00013DD4" w:rsidRPr="001807FC" w:rsidRDefault="00013DD4" w:rsidP="00013DD4">
      <w:pPr>
        <w:pStyle w:val="NormalBold"/>
      </w:pPr>
      <w:r w:rsidRPr="001807FC">
        <w:rPr>
          <w:rStyle w:val="HideTWBExt"/>
          <w:b w:val="0"/>
        </w:rPr>
        <w:t>&lt;/RepeatBlock-By&gt;</w:t>
      </w:r>
    </w:p>
    <w:p w14:paraId="4F9A6B5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2160CF3" w14:textId="77777777" w:rsidR="00013DD4" w:rsidRPr="001807FC" w:rsidRDefault="00013DD4" w:rsidP="00013DD4">
      <w:pPr>
        <w:pStyle w:val="NormalBold"/>
      </w:pPr>
      <w:r w:rsidRPr="001807FC">
        <w:rPr>
          <w:rStyle w:val="HideTWBExt"/>
          <w:b w:val="0"/>
        </w:rPr>
        <w:t>&lt;Article&gt;</w:t>
      </w:r>
      <w:r w:rsidRPr="001807FC">
        <w:t>Člen 34 – odstavek 3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FFFEE2D" w14:textId="77777777" w:rsidTr="00B17908">
        <w:trPr>
          <w:trHeight w:hRule="exact" w:val="240"/>
          <w:jc w:val="center"/>
        </w:trPr>
        <w:tc>
          <w:tcPr>
            <w:tcW w:w="9752" w:type="dxa"/>
            <w:gridSpan w:val="2"/>
          </w:tcPr>
          <w:p w14:paraId="52FBC6A1" w14:textId="77777777" w:rsidR="00013DD4" w:rsidRPr="001807FC" w:rsidRDefault="00013DD4" w:rsidP="00B17908"/>
        </w:tc>
      </w:tr>
      <w:tr w:rsidR="00013DD4" w:rsidRPr="001807FC" w14:paraId="522AD50E" w14:textId="77777777" w:rsidTr="00B17908">
        <w:trPr>
          <w:trHeight w:val="240"/>
          <w:jc w:val="center"/>
        </w:trPr>
        <w:tc>
          <w:tcPr>
            <w:tcW w:w="4876" w:type="dxa"/>
          </w:tcPr>
          <w:p w14:paraId="3860E61A" w14:textId="77777777" w:rsidR="00013DD4" w:rsidRPr="001807FC" w:rsidRDefault="00013DD4" w:rsidP="00B17908">
            <w:pPr>
              <w:pStyle w:val="ColumnHeading"/>
            </w:pPr>
            <w:r w:rsidRPr="001807FC">
              <w:t>Besedilo, ki ga predlaga Komisija</w:t>
            </w:r>
          </w:p>
        </w:tc>
        <w:tc>
          <w:tcPr>
            <w:tcW w:w="4876" w:type="dxa"/>
          </w:tcPr>
          <w:p w14:paraId="78683E4C" w14:textId="77777777" w:rsidR="00013DD4" w:rsidRPr="001807FC" w:rsidRDefault="00013DD4" w:rsidP="00B17908">
            <w:pPr>
              <w:pStyle w:val="ColumnHeading"/>
            </w:pPr>
            <w:r w:rsidRPr="001807FC">
              <w:t>Predlog spremembe</w:t>
            </w:r>
          </w:p>
        </w:tc>
      </w:tr>
      <w:tr w:rsidR="00013DD4" w:rsidRPr="001807FC" w14:paraId="39185847" w14:textId="77777777" w:rsidTr="00B17908">
        <w:trPr>
          <w:jc w:val="center"/>
        </w:trPr>
        <w:tc>
          <w:tcPr>
            <w:tcW w:w="4876" w:type="dxa"/>
          </w:tcPr>
          <w:p w14:paraId="503C6635" w14:textId="77777777" w:rsidR="00013DD4" w:rsidRPr="001807FC" w:rsidRDefault="00013DD4" w:rsidP="00B17908">
            <w:pPr>
              <w:pStyle w:val="Normal6"/>
              <w:rPr>
                <w:b/>
                <w:i/>
              </w:rPr>
            </w:pPr>
            <w:r w:rsidRPr="001807FC">
              <w:t>(a)</w:t>
            </w:r>
            <w:r w:rsidRPr="001807FC">
              <w:rPr>
                <w:b/>
                <w:i/>
              </w:rPr>
              <w:tab/>
            </w:r>
            <w:r w:rsidRPr="001807FC">
              <w:t>nesorazmerno število državljanov tretjih držav ali oseb brez državljanstva hkrati zaprosi za mednarodno zaščito, zaradi česar je postopek v praksi težko zaključiti v</w:t>
            </w:r>
            <w:r w:rsidRPr="001807FC">
              <w:rPr>
                <w:b/>
                <w:i/>
              </w:rPr>
              <w:t xml:space="preserve"> šestmesečnem</w:t>
            </w:r>
            <w:r w:rsidRPr="001807FC">
              <w:t xml:space="preserve"> roku;</w:t>
            </w:r>
          </w:p>
        </w:tc>
        <w:tc>
          <w:tcPr>
            <w:tcW w:w="4876" w:type="dxa"/>
          </w:tcPr>
          <w:p w14:paraId="3829DD37" w14:textId="77777777" w:rsidR="00013DD4" w:rsidRPr="001807FC" w:rsidRDefault="00013DD4" w:rsidP="00B17908">
            <w:pPr>
              <w:pStyle w:val="Normal6"/>
              <w:rPr>
                <w:b/>
                <w:i/>
              </w:rPr>
            </w:pPr>
            <w:r w:rsidRPr="001807FC">
              <w:t>(a)</w:t>
            </w:r>
            <w:r w:rsidRPr="001807FC">
              <w:rPr>
                <w:b/>
                <w:i/>
              </w:rPr>
              <w:tab/>
            </w:r>
            <w:r w:rsidRPr="001807FC">
              <w:t>nesorazmerno število državljanov tretjih držav ali oseb brez državljanstva hkrati zaprosi za mednarodno zaščito, zaradi česar je postopek v praksi težko zaključiti v roku;</w:t>
            </w:r>
          </w:p>
        </w:tc>
      </w:tr>
    </w:tbl>
    <w:p w14:paraId="75FF78B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4C67438" w14:textId="77777777" w:rsidR="00013DD4" w:rsidRPr="001807FC" w:rsidRDefault="00013DD4" w:rsidP="00013DD4">
      <w:r w:rsidRPr="001807FC">
        <w:rPr>
          <w:rStyle w:val="HideTWBExt"/>
        </w:rPr>
        <w:t>&lt;/Amend&gt;</w:t>
      </w:r>
    </w:p>
    <w:p w14:paraId="2C6578A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1120</w:t>
      </w:r>
      <w:r w:rsidRPr="001807FC">
        <w:rPr>
          <w:rStyle w:val="HideTWBExt"/>
          <w:b w:val="0"/>
        </w:rPr>
        <w:t>&lt;/NumAm&gt;</w:t>
      </w:r>
    </w:p>
    <w:p w14:paraId="4BD2CFF3"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71806DF9" w14:textId="77777777" w:rsidR="00013DD4" w:rsidRPr="001807FC" w:rsidRDefault="00013DD4" w:rsidP="00013DD4">
      <w:pPr>
        <w:pStyle w:val="NormalBold"/>
      </w:pPr>
      <w:r w:rsidRPr="001807FC">
        <w:rPr>
          <w:rStyle w:val="HideTWBExt"/>
          <w:b w:val="0"/>
        </w:rPr>
        <w:t>&lt;/RepeatBlock-By&gt;</w:t>
      </w:r>
    </w:p>
    <w:p w14:paraId="6707DB5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376C2C5" w14:textId="77777777" w:rsidR="00013DD4" w:rsidRPr="001807FC" w:rsidRDefault="00013DD4" w:rsidP="00013DD4">
      <w:pPr>
        <w:pStyle w:val="NormalBold"/>
      </w:pPr>
      <w:r w:rsidRPr="001807FC">
        <w:rPr>
          <w:rStyle w:val="HideTWBExt"/>
          <w:b w:val="0"/>
        </w:rPr>
        <w:t>&lt;Article&gt;</w:t>
      </w:r>
      <w:r w:rsidRPr="001807FC">
        <w:t>Člen 34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43BFD2D" w14:textId="77777777" w:rsidTr="00B17908">
        <w:trPr>
          <w:trHeight w:hRule="exact" w:val="240"/>
          <w:jc w:val="center"/>
        </w:trPr>
        <w:tc>
          <w:tcPr>
            <w:tcW w:w="9752" w:type="dxa"/>
            <w:gridSpan w:val="2"/>
          </w:tcPr>
          <w:p w14:paraId="6E1AC672" w14:textId="77777777" w:rsidR="00013DD4" w:rsidRPr="001807FC" w:rsidRDefault="00013DD4" w:rsidP="00B17908"/>
        </w:tc>
      </w:tr>
      <w:tr w:rsidR="00013DD4" w:rsidRPr="001807FC" w14:paraId="540A3623" w14:textId="77777777" w:rsidTr="00B17908">
        <w:trPr>
          <w:trHeight w:val="240"/>
          <w:jc w:val="center"/>
        </w:trPr>
        <w:tc>
          <w:tcPr>
            <w:tcW w:w="4876" w:type="dxa"/>
          </w:tcPr>
          <w:p w14:paraId="5C6C6144" w14:textId="77777777" w:rsidR="00013DD4" w:rsidRPr="001807FC" w:rsidRDefault="00013DD4" w:rsidP="00B17908">
            <w:pPr>
              <w:pStyle w:val="ColumnHeading"/>
            </w:pPr>
            <w:r w:rsidRPr="001807FC">
              <w:t>Besedilo, ki ga predlaga Komisija</w:t>
            </w:r>
          </w:p>
        </w:tc>
        <w:tc>
          <w:tcPr>
            <w:tcW w:w="4876" w:type="dxa"/>
          </w:tcPr>
          <w:p w14:paraId="44DC5734" w14:textId="77777777" w:rsidR="00013DD4" w:rsidRPr="001807FC" w:rsidRDefault="00013DD4" w:rsidP="00B17908">
            <w:pPr>
              <w:pStyle w:val="ColumnHeading"/>
            </w:pPr>
            <w:r w:rsidRPr="001807FC">
              <w:t>Predlog spremembe</w:t>
            </w:r>
          </w:p>
        </w:tc>
      </w:tr>
      <w:tr w:rsidR="00013DD4" w:rsidRPr="001807FC" w14:paraId="2123784D" w14:textId="77777777" w:rsidTr="00B17908">
        <w:trPr>
          <w:jc w:val="center"/>
        </w:trPr>
        <w:tc>
          <w:tcPr>
            <w:tcW w:w="4876" w:type="dxa"/>
          </w:tcPr>
          <w:p w14:paraId="26CBCB29" w14:textId="77777777" w:rsidR="00013DD4" w:rsidRPr="001807FC" w:rsidRDefault="00013DD4" w:rsidP="00B17908">
            <w:pPr>
              <w:pStyle w:val="Normal6"/>
              <w:rPr>
                <w:b/>
                <w:i/>
              </w:rPr>
            </w:pPr>
            <w:r w:rsidRPr="001807FC">
              <w:rPr>
                <w:b/>
                <w:i/>
              </w:rPr>
              <w:t>5.</w:t>
            </w:r>
            <w:r w:rsidRPr="001807FC">
              <w:rPr>
                <w:b/>
                <w:i/>
              </w:rPr>
              <w:tab/>
              <w:t xml:space="preserve">Organ za presojo lahko odloži zaključek postopka obravnave, kadar se zaradi negotovih razmer v izvorni državi, </w:t>
            </w:r>
            <w:r w:rsidRPr="001807FC">
              <w:rPr>
                <w:b/>
                <w:i/>
              </w:rPr>
              <w:lastRenderedPageBreak/>
              <w:t>za katere se predvideva, da so začasne, ne more razumno pričakovati, da bo odločeno v rokih iz odstavka 2 in člena 40(4) glede pospešenega postopka obravnave. V takšnih primerih organ za presojo:</w:t>
            </w:r>
          </w:p>
        </w:tc>
        <w:tc>
          <w:tcPr>
            <w:tcW w:w="4876" w:type="dxa"/>
          </w:tcPr>
          <w:p w14:paraId="733DB3B1" w14:textId="77777777" w:rsidR="00013DD4" w:rsidRPr="001807FC" w:rsidRDefault="00013DD4" w:rsidP="00B17908">
            <w:pPr>
              <w:pStyle w:val="Normal6"/>
              <w:rPr>
                <w:b/>
                <w:i/>
              </w:rPr>
            </w:pPr>
            <w:r w:rsidRPr="001807FC">
              <w:rPr>
                <w:b/>
                <w:i/>
              </w:rPr>
              <w:lastRenderedPageBreak/>
              <w:t>črtano</w:t>
            </w:r>
          </w:p>
        </w:tc>
      </w:tr>
      <w:tr w:rsidR="00013DD4" w:rsidRPr="001807FC" w14:paraId="4A621DBD" w14:textId="77777777" w:rsidTr="00B17908">
        <w:trPr>
          <w:jc w:val="center"/>
        </w:trPr>
        <w:tc>
          <w:tcPr>
            <w:tcW w:w="4876" w:type="dxa"/>
          </w:tcPr>
          <w:p w14:paraId="68CAE422" w14:textId="77777777" w:rsidR="00013DD4" w:rsidRPr="001807FC" w:rsidRDefault="00013DD4" w:rsidP="00B17908">
            <w:pPr>
              <w:pStyle w:val="Normal6"/>
              <w:rPr>
                <w:b/>
                <w:i/>
              </w:rPr>
            </w:pPr>
            <w:r w:rsidRPr="001807FC">
              <w:rPr>
                <w:b/>
                <w:i/>
              </w:rPr>
              <w:t>(a) vsaj vsaka dva meseca pregleda razmere v zadevni izvorni državi;</w:t>
            </w:r>
          </w:p>
        </w:tc>
        <w:tc>
          <w:tcPr>
            <w:tcW w:w="4876" w:type="dxa"/>
          </w:tcPr>
          <w:p w14:paraId="4A9ED51A" w14:textId="77777777" w:rsidR="00013DD4" w:rsidRPr="001807FC" w:rsidRDefault="00013DD4" w:rsidP="00B17908">
            <w:pPr>
              <w:pStyle w:val="Normal6"/>
            </w:pPr>
          </w:p>
        </w:tc>
      </w:tr>
      <w:tr w:rsidR="00013DD4" w:rsidRPr="001807FC" w14:paraId="0B593E23" w14:textId="77777777" w:rsidTr="00B17908">
        <w:trPr>
          <w:jc w:val="center"/>
        </w:trPr>
        <w:tc>
          <w:tcPr>
            <w:tcW w:w="4876" w:type="dxa"/>
          </w:tcPr>
          <w:p w14:paraId="311BA697" w14:textId="77777777" w:rsidR="00013DD4" w:rsidRPr="001807FC" w:rsidRDefault="00013DD4" w:rsidP="00B17908">
            <w:pPr>
              <w:pStyle w:val="Normal6"/>
              <w:rPr>
                <w:b/>
                <w:i/>
              </w:rPr>
            </w:pPr>
            <w:r w:rsidRPr="001807FC">
              <w:rPr>
                <w:b/>
                <w:i/>
              </w:rPr>
              <w:t>(b) zadevne prosilce v razumnem roku obvesti o razlogih za odlog.</w:t>
            </w:r>
          </w:p>
        </w:tc>
        <w:tc>
          <w:tcPr>
            <w:tcW w:w="4876" w:type="dxa"/>
          </w:tcPr>
          <w:p w14:paraId="0CD2BAE9" w14:textId="77777777" w:rsidR="00013DD4" w:rsidRPr="001807FC" w:rsidRDefault="00013DD4" w:rsidP="00B17908">
            <w:pPr>
              <w:pStyle w:val="Normal6"/>
            </w:pPr>
          </w:p>
        </w:tc>
      </w:tr>
      <w:tr w:rsidR="00013DD4" w:rsidRPr="001807FC" w14:paraId="42CEFA20" w14:textId="77777777" w:rsidTr="00B17908">
        <w:trPr>
          <w:jc w:val="center"/>
        </w:trPr>
        <w:tc>
          <w:tcPr>
            <w:tcW w:w="4876" w:type="dxa"/>
          </w:tcPr>
          <w:p w14:paraId="79B16EBF" w14:textId="77777777" w:rsidR="00013DD4" w:rsidRPr="001807FC" w:rsidRDefault="00013DD4" w:rsidP="00B17908">
            <w:pPr>
              <w:pStyle w:val="Normal6"/>
              <w:rPr>
                <w:b/>
                <w:i/>
              </w:rPr>
            </w:pPr>
            <w:r w:rsidRPr="001807FC">
              <w:rPr>
                <w:b/>
                <w:i/>
              </w:rPr>
              <w:t>Država članica Komisijo in Agencijo Evropske unije za azil v razumnem času obvesti o odlogu postopkov za navedeno izvorno državo. Organ za presojo postopek obravnave v vsakem primeru zaključi v 15 mesecih od vložitve prošnje.</w:t>
            </w:r>
          </w:p>
        </w:tc>
        <w:tc>
          <w:tcPr>
            <w:tcW w:w="4876" w:type="dxa"/>
          </w:tcPr>
          <w:p w14:paraId="26F291C5" w14:textId="77777777" w:rsidR="00013DD4" w:rsidRPr="001807FC" w:rsidRDefault="00013DD4" w:rsidP="00B17908">
            <w:pPr>
              <w:pStyle w:val="Normal6"/>
            </w:pPr>
          </w:p>
        </w:tc>
      </w:tr>
    </w:tbl>
    <w:p w14:paraId="195E630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5092535"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AE54828" w14:textId="0D9E10DA" w:rsidR="00013DD4" w:rsidRPr="001807FC" w:rsidRDefault="00B17908" w:rsidP="00013DD4">
      <w:pPr>
        <w:pStyle w:val="Normal12Italic"/>
        <w:rPr>
          <w:lang w:val="sl-SI"/>
        </w:rPr>
      </w:pPr>
      <w:r w:rsidRPr="001807FC">
        <w:rPr>
          <w:lang w:val="sl-SI"/>
        </w:rPr>
        <w:t>D</w:t>
      </w:r>
      <w:r w:rsidR="00013DD4" w:rsidRPr="001807FC">
        <w:rPr>
          <w:lang w:val="sl-SI"/>
        </w:rPr>
        <w:t xml:space="preserve">oločba se zdi preveč </w:t>
      </w:r>
      <w:r w:rsidRPr="001807FC">
        <w:rPr>
          <w:lang w:val="sl-SI"/>
        </w:rPr>
        <w:t>arbitrarna</w:t>
      </w:r>
      <w:r w:rsidR="00013DD4" w:rsidRPr="001807FC">
        <w:rPr>
          <w:lang w:val="sl-SI"/>
        </w:rPr>
        <w:t xml:space="preserve"> in bi lahko privedla do neupravičenih zamud pri obdelavi prošenj</w:t>
      </w:r>
      <w:r w:rsidRPr="001807FC">
        <w:rPr>
          <w:lang w:val="sl-SI"/>
        </w:rPr>
        <w:t>.</w:t>
      </w:r>
    </w:p>
    <w:p w14:paraId="290E0192" w14:textId="77777777" w:rsidR="00013DD4" w:rsidRPr="001807FC" w:rsidRDefault="00013DD4" w:rsidP="00013DD4">
      <w:r w:rsidRPr="001807FC">
        <w:rPr>
          <w:rStyle w:val="HideTWBExt"/>
        </w:rPr>
        <w:t>&lt;/Amend&gt;</w:t>
      </w:r>
    </w:p>
    <w:p w14:paraId="195F0C1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1121</w:t>
      </w:r>
      <w:r w:rsidRPr="001807FC">
        <w:rPr>
          <w:rStyle w:val="HideTWBExt"/>
          <w:b w:val="0"/>
        </w:rPr>
        <w:t>&lt;/NumAm&gt;</w:t>
      </w:r>
    </w:p>
    <w:p w14:paraId="6E6098B6"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ACF78B4" w14:textId="77777777" w:rsidR="00013DD4" w:rsidRPr="001807FC" w:rsidRDefault="00013DD4" w:rsidP="00013DD4">
      <w:pPr>
        <w:pStyle w:val="NormalBold"/>
      </w:pPr>
      <w:r w:rsidRPr="001807FC">
        <w:rPr>
          <w:rStyle w:val="HideTWBExt"/>
          <w:b w:val="0"/>
        </w:rPr>
        <w:t>&lt;/RepeatBlock-By&gt;</w:t>
      </w:r>
    </w:p>
    <w:p w14:paraId="54564B2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8E3F76" w14:textId="77777777" w:rsidR="00013DD4" w:rsidRPr="001807FC" w:rsidRDefault="00013DD4" w:rsidP="00013DD4">
      <w:pPr>
        <w:pStyle w:val="NormalBold"/>
      </w:pPr>
      <w:r w:rsidRPr="001807FC">
        <w:rPr>
          <w:rStyle w:val="HideTWBExt"/>
          <w:b w:val="0"/>
        </w:rPr>
        <w:t>&lt;Article&gt;</w:t>
      </w:r>
      <w:r w:rsidRPr="001807FC">
        <w:t>Člen 34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1AE54F8" w14:textId="77777777" w:rsidTr="00B17908">
        <w:trPr>
          <w:trHeight w:hRule="exact" w:val="240"/>
          <w:jc w:val="center"/>
        </w:trPr>
        <w:tc>
          <w:tcPr>
            <w:tcW w:w="9752" w:type="dxa"/>
            <w:gridSpan w:val="2"/>
          </w:tcPr>
          <w:p w14:paraId="252543FF" w14:textId="77777777" w:rsidR="00013DD4" w:rsidRPr="001807FC" w:rsidRDefault="00013DD4" w:rsidP="00B17908"/>
        </w:tc>
      </w:tr>
      <w:tr w:rsidR="00013DD4" w:rsidRPr="001807FC" w14:paraId="12592EE7" w14:textId="77777777" w:rsidTr="00B17908">
        <w:trPr>
          <w:trHeight w:val="240"/>
          <w:jc w:val="center"/>
        </w:trPr>
        <w:tc>
          <w:tcPr>
            <w:tcW w:w="4876" w:type="dxa"/>
          </w:tcPr>
          <w:p w14:paraId="37FE84F0" w14:textId="77777777" w:rsidR="00013DD4" w:rsidRPr="001807FC" w:rsidRDefault="00013DD4" w:rsidP="00B17908">
            <w:pPr>
              <w:pStyle w:val="ColumnHeading"/>
            </w:pPr>
            <w:r w:rsidRPr="001807FC">
              <w:t>Besedilo, ki ga predlaga Komisija</w:t>
            </w:r>
          </w:p>
        </w:tc>
        <w:tc>
          <w:tcPr>
            <w:tcW w:w="4876" w:type="dxa"/>
          </w:tcPr>
          <w:p w14:paraId="3A3EB2AB" w14:textId="77777777" w:rsidR="00013DD4" w:rsidRPr="001807FC" w:rsidRDefault="00013DD4" w:rsidP="00B17908">
            <w:pPr>
              <w:pStyle w:val="ColumnHeading"/>
            </w:pPr>
            <w:r w:rsidRPr="001807FC">
              <w:t>Predlog spremembe</w:t>
            </w:r>
          </w:p>
        </w:tc>
      </w:tr>
      <w:tr w:rsidR="00013DD4" w:rsidRPr="001807FC" w14:paraId="634ADD02" w14:textId="77777777" w:rsidTr="00B17908">
        <w:trPr>
          <w:jc w:val="center"/>
        </w:trPr>
        <w:tc>
          <w:tcPr>
            <w:tcW w:w="4876" w:type="dxa"/>
          </w:tcPr>
          <w:p w14:paraId="02691329" w14:textId="77777777" w:rsidR="00013DD4" w:rsidRPr="001807FC" w:rsidRDefault="00013DD4" w:rsidP="00B17908">
            <w:pPr>
              <w:pStyle w:val="Normal6"/>
              <w:rPr>
                <w:b/>
                <w:i/>
              </w:rPr>
            </w:pPr>
            <w:r w:rsidRPr="001807FC">
              <w:rPr>
                <w:b/>
                <w:i/>
              </w:rPr>
              <w:t>5.</w:t>
            </w:r>
            <w:r w:rsidRPr="001807FC">
              <w:rPr>
                <w:b/>
                <w:i/>
              </w:rPr>
              <w:tab/>
              <w:t>Organ za presojo lahko odloži zaključek postopka obravnave, kadar se zaradi negotovih razmer v izvorni državi, za katere se predvideva, da so začasne, ne more razumno pričakovati, da bo odločeno v rokih iz odstavka 2 in člena 40(4) glede pospešenega postopka obravnave. V takšnih primerih organ za presojo:</w:t>
            </w:r>
          </w:p>
        </w:tc>
        <w:tc>
          <w:tcPr>
            <w:tcW w:w="4876" w:type="dxa"/>
          </w:tcPr>
          <w:p w14:paraId="1410CB10" w14:textId="77777777" w:rsidR="00013DD4" w:rsidRPr="001807FC" w:rsidRDefault="00013DD4" w:rsidP="00B17908">
            <w:pPr>
              <w:pStyle w:val="Normal6"/>
              <w:rPr>
                <w:b/>
                <w:i/>
              </w:rPr>
            </w:pPr>
            <w:r w:rsidRPr="001807FC">
              <w:rPr>
                <w:b/>
                <w:i/>
              </w:rPr>
              <w:t>črtano</w:t>
            </w:r>
          </w:p>
        </w:tc>
      </w:tr>
      <w:tr w:rsidR="00013DD4" w:rsidRPr="001807FC" w14:paraId="0AD3FE42" w14:textId="77777777" w:rsidTr="00B17908">
        <w:trPr>
          <w:jc w:val="center"/>
        </w:trPr>
        <w:tc>
          <w:tcPr>
            <w:tcW w:w="4876" w:type="dxa"/>
          </w:tcPr>
          <w:p w14:paraId="4A0D8F69" w14:textId="77777777" w:rsidR="00013DD4" w:rsidRPr="001807FC" w:rsidRDefault="00013DD4" w:rsidP="00B17908">
            <w:pPr>
              <w:pStyle w:val="Normal6"/>
              <w:rPr>
                <w:b/>
                <w:i/>
              </w:rPr>
            </w:pPr>
            <w:r w:rsidRPr="001807FC">
              <w:rPr>
                <w:b/>
                <w:i/>
              </w:rPr>
              <w:t>(a) vsaj vsaka dva meseca pregleda razmere v zadevni izvorni državi;</w:t>
            </w:r>
          </w:p>
        </w:tc>
        <w:tc>
          <w:tcPr>
            <w:tcW w:w="4876" w:type="dxa"/>
          </w:tcPr>
          <w:p w14:paraId="05438863" w14:textId="77777777" w:rsidR="00013DD4" w:rsidRPr="001807FC" w:rsidRDefault="00013DD4" w:rsidP="00B17908">
            <w:pPr>
              <w:pStyle w:val="Normal6"/>
            </w:pPr>
          </w:p>
        </w:tc>
      </w:tr>
      <w:tr w:rsidR="00013DD4" w:rsidRPr="001807FC" w14:paraId="210DCD7C" w14:textId="77777777" w:rsidTr="00B17908">
        <w:trPr>
          <w:jc w:val="center"/>
        </w:trPr>
        <w:tc>
          <w:tcPr>
            <w:tcW w:w="4876" w:type="dxa"/>
          </w:tcPr>
          <w:p w14:paraId="01CDD79D" w14:textId="77777777" w:rsidR="00013DD4" w:rsidRPr="001807FC" w:rsidRDefault="00013DD4" w:rsidP="00B17908">
            <w:pPr>
              <w:pStyle w:val="Normal6"/>
              <w:rPr>
                <w:b/>
                <w:i/>
              </w:rPr>
            </w:pPr>
            <w:r w:rsidRPr="001807FC">
              <w:rPr>
                <w:b/>
                <w:i/>
              </w:rPr>
              <w:t>(b) zadevne prosilce v razumnem roku obvesti o razlogih za odlog.</w:t>
            </w:r>
          </w:p>
        </w:tc>
        <w:tc>
          <w:tcPr>
            <w:tcW w:w="4876" w:type="dxa"/>
          </w:tcPr>
          <w:p w14:paraId="50D546E6" w14:textId="77777777" w:rsidR="00013DD4" w:rsidRPr="001807FC" w:rsidRDefault="00013DD4" w:rsidP="00B17908">
            <w:pPr>
              <w:pStyle w:val="Normal6"/>
            </w:pPr>
          </w:p>
        </w:tc>
      </w:tr>
      <w:tr w:rsidR="00013DD4" w:rsidRPr="001807FC" w14:paraId="5FB3C320" w14:textId="77777777" w:rsidTr="00B17908">
        <w:trPr>
          <w:jc w:val="center"/>
        </w:trPr>
        <w:tc>
          <w:tcPr>
            <w:tcW w:w="4876" w:type="dxa"/>
          </w:tcPr>
          <w:p w14:paraId="2990D60E" w14:textId="77777777" w:rsidR="00013DD4" w:rsidRPr="001807FC" w:rsidRDefault="00013DD4" w:rsidP="00B17908">
            <w:pPr>
              <w:pStyle w:val="Normal6"/>
              <w:rPr>
                <w:b/>
                <w:i/>
              </w:rPr>
            </w:pPr>
            <w:r w:rsidRPr="001807FC">
              <w:rPr>
                <w:b/>
                <w:i/>
              </w:rPr>
              <w:t>Država članica Komisijo in Agencijo Evropske unije za azil v razumnem času obvesti o odlogu postopkov za navedeno izvorno državo. Organ za presojo postopek obravnave v vsakem primeru zaključi v 15 mesecih od vložitve prošnje.</w:t>
            </w:r>
          </w:p>
        </w:tc>
        <w:tc>
          <w:tcPr>
            <w:tcW w:w="4876" w:type="dxa"/>
          </w:tcPr>
          <w:p w14:paraId="34709FEB" w14:textId="77777777" w:rsidR="00013DD4" w:rsidRPr="001807FC" w:rsidRDefault="00013DD4" w:rsidP="00B17908">
            <w:pPr>
              <w:pStyle w:val="Normal6"/>
            </w:pPr>
          </w:p>
        </w:tc>
      </w:tr>
    </w:tbl>
    <w:p w14:paraId="0E518AC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945BA33" w14:textId="77777777" w:rsidR="00013DD4" w:rsidRPr="001807FC" w:rsidRDefault="00013DD4" w:rsidP="00013DD4">
      <w:r w:rsidRPr="001807FC">
        <w:rPr>
          <w:rStyle w:val="HideTWBExt"/>
        </w:rPr>
        <w:t>&lt;/Amend&gt;</w:t>
      </w:r>
    </w:p>
    <w:p w14:paraId="3305226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1122</w:t>
      </w:r>
      <w:r w:rsidRPr="001807FC">
        <w:rPr>
          <w:rStyle w:val="HideTWBExt"/>
          <w:b w:val="0"/>
        </w:rPr>
        <w:t>&lt;/NumAm&gt;</w:t>
      </w:r>
    </w:p>
    <w:p w14:paraId="670678A7"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7E4F7C53"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4A617E4D"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9373D72" w14:textId="77777777" w:rsidR="00013DD4" w:rsidRPr="001807FC" w:rsidRDefault="00013DD4" w:rsidP="00013DD4">
      <w:pPr>
        <w:pStyle w:val="NormalBold"/>
      </w:pPr>
      <w:r w:rsidRPr="001807FC">
        <w:rPr>
          <w:rStyle w:val="HideTWBExt"/>
          <w:b w:val="0"/>
        </w:rPr>
        <w:t>&lt;/RepeatBlock-By&gt;</w:t>
      </w:r>
    </w:p>
    <w:p w14:paraId="773D005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A435089" w14:textId="77777777" w:rsidR="00013DD4" w:rsidRPr="001807FC" w:rsidRDefault="00013DD4" w:rsidP="00013DD4">
      <w:pPr>
        <w:pStyle w:val="NormalBold"/>
      </w:pPr>
      <w:r w:rsidRPr="001807FC">
        <w:rPr>
          <w:rStyle w:val="HideTWBExt"/>
          <w:b w:val="0"/>
        </w:rPr>
        <w:t>&lt;Article&gt;</w:t>
      </w:r>
      <w:r w:rsidRPr="001807FC">
        <w:t>Člen 34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2CF6C22" w14:textId="77777777" w:rsidTr="00B17908">
        <w:trPr>
          <w:trHeight w:hRule="exact" w:val="240"/>
          <w:jc w:val="center"/>
        </w:trPr>
        <w:tc>
          <w:tcPr>
            <w:tcW w:w="9752" w:type="dxa"/>
            <w:gridSpan w:val="2"/>
          </w:tcPr>
          <w:p w14:paraId="0375A1DE" w14:textId="77777777" w:rsidR="00013DD4" w:rsidRPr="001807FC" w:rsidRDefault="00013DD4" w:rsidP="00B17908"/>
        </w:tc>
      </w:tr>
      <w:tr w:rsidR="00013DD4" w:rsidRPr="001807FC" w14:paraId="0555ECF9" w14:textId="77777777" w:rsidTr="00B17908">
        <w:trPr>
          <w:trHeight w:val="240"/>
          <w:jc w:val="center"/>
        </w:trPr>
        <w:tc>
          <w:tcPr>
            <w:tcW w:w="4876" w:type="dxa"/>
          </w:tcPr>
          <w:p w14:paraId="7A742DD0" w14:textId="77777777" w:rsidR="00013DD4" w:rsidRPr="001807FC" w:rsidRDefault="00013DD4" w:rsidP="00B17908">
            <w:pPr>
              <w:pStyle w:val="ColumnHeading"/>
            </w:pPr>
            <w:r w:rsidRPr="001807FC">
              <w:t>Besedilo, ki ga predlaga Komisija</w:t>
            </w:r>
          </w:p>
        </w:tc>
        <w:tc>
          <w:tcPr>
            <w:tcW w:w="4876" w:type="dxa"/>
          </w:tcPr>
          <w:p w14:paraId="560E801E" w14:textId="77777777" w:rsidR="00013DD4" w:rsidRPr="001807FC" w:rsidRDefault="00013DD4" w:rsidP="00B17908">
            <w:pPr>
              <w:pStyle w:val="ColumnHeading"/>
            </w:pPr>
            <w:r w:rsidRPr="001807FC">
              <w:t>Predlog spremembe</w:t>
            </w:r>
          </w:p>
        </w:tc>
      </w:tr>
      <w:tr w:rsidR="00013DD4" w:rsidRPr="001807FC" w14:paraId="7C71B609" w14:textId="77777777" w:rsidTr="00B17908">
        <w:trPr>
          <w:jc w:val="center"/>
        </w:trPr>
        <w:tc>
          <w:tcPr>
            <w:tcW w:w="4876" w:type="dxa"/>
          </w:tcPr>
          <w:p w14:paraId="4C70B96A" w14:textId="77777777" w:rsidR="00013DD4" w:rsidRPr="001807FC" w:rsidRDefault="00013DD4" w:rsidP="00B17908">
            <w:pPr>
              <w:pStyle w:val="Normal6"/>
              <w:rPr>
                <w:b/>
                <w:i/>
              </w:rPr>
            </w:pPr>
            <w:r w:rsidRPr="001807FC">
              <w:rPr>
                <w:b/>
                <w:i/>
              </w:rPr>
              <w:t>5.</w:t>
            </w:r>
            <w:r w:rsidRPr="001807FC">
              <w:rPr>
                <w:b/>
                <w:i/>
              </w:rPr>
              <w:tab/>
              <w:t>Organ za presojo lahko odloži zaključek postopka obravnave, kadar se zaradi negotovih razmer v izvorni državi, za katere se predvideva, da so začasne, ne more razumno pričakovati, da bo odločeno v rokih iz odstavka 2 in člena 40(4) glede pospešenega postopka obravnave. V takšnih primerih organ za presojo:</w:t>
            </w:r>
          </w:p>
        </w:tc>
        <w:tc>
          <w:tcPr>
            <w:tcW w:w="4876" w:type="dxa"/>
          </w:tcPr>
          <w:p w14:paraId="1B85F0C0" w14:textId="77777777" w:rsidR="00013DD4" w:rsidRPr="001807FC" w:rsidRDefault="00013DD4" w:rsidP="00B17908">
            <w:pPr>
              <w:pStyle w:val="Normal6"/>
              <w:rPr>
                <w:b/>
                <w:i/>
              </w:rPr>
            </w:pPr>
            <w:r w:rsidRPr="001807FC">
              <w:rPr>
                <w:b/>
                <w:i/>
              </w:rPr>
              <w:t>črtano</w:t>
            </w:r>
          </w:p>
        </w:tc>
      </w:tr>
      <w:tr w:rsidR="00013DD4" w:rsidRPr="001807FC" w14:paraId="77654C46" w14:textId="77777777" w:rsidTr="00B17908">
        <w:trPr>
          <w:jc w:val="center"/>
        </w:trPr>
        <w:tc>
          <w:tcPr>
            <w:tcW w:w="4876" w:type="dxa"/>
          </w:tcPr>
          <w:p w14:paraId="316171A1" w14:textId="77777777" w:rsidR="00013DD4" w:rsidRPr="001807FC" w:rsidRDefault="00013DD4" w:rsidP="00B17908">
            <w:pPr>
              <w:pStyle w:val="Normal6"/>
              <w:rPr>
                <w:b/>
                <w:i/>
              </w:rPr>
            </w:pPr>
            <w:r w:rsidRPr="001807FC">
              <w:rPr>
                <w:b/>
                <w:i/>
              </w:rPr>
              <w:t>(a) vsaj vsaka dva meseca pregleda razmere v zadevni izvorni državi;</w:t>
            </w:r>
          </w:p>
        </w:tc>
        <w:tc>
          <w:tcPr>
            <w:tcW w:w="4876" w:type="dxa"/>
          </w:tcPr>
          <w:p w14:paraId="0250F8CC" w14:textId="77777777" w:rsidR="00013DD4" w:rsidRPr="001807FC" w:rsidRDefault="00013DD4" w:rsidP="00B17908">
            <w:pPr>
              <w:pStyle w:val="Normal6"/>
            </w:pPr>
          </w:p>
        </w:tc>
      </w:tr>
      <w:tr w:rsidR="00013DD4" w:rsidRPr="001807FC" w14:paraId="107D58FE" w14:textId="77777777" w:rsidTr="00B17908">
        <w:trPr>
          <w:jc w:val="center"/>
        </w:trPr>
        <w:tc>
          <w:tcPr>
            <w:tcW w:w="4876" w:type="dxa"/>
          </w:tcPr>
          <w:p w14:paraId="042C130B" w14:textId="77777777" w:rsidR="00013DD4" w:rsidRPr="001807FC" w:rsidRDefault="00013DD4" w:rsidP="00B17908">
            <w:pPr>
              <w:pStyle w:val="Normal6"/>
              <w:rPr>
                <w:b/>
                <w:i/>
              </w:rPr>
            </w:pPr>
            <w:r w:rsidRPr="001807FC">
              <w:rPr>
                <w:b/>
                <w:i/>
              </w:rPr>
              <w:t>(b) zadevne prosilce v razumnem roku obvesti o razlogih za odlog.</w:t>
            </w:r>
          </w:p>
        </w:tc>
        <w:tc>
          <w:tcPr>
            <w:tcW w:w="4876" w:type="dxa"/>
          </w:tcPr>
          <w:p w14:paraId="29E34FE9" w14:textId="77777777" w:rsidR="00013DD4" w:rsidRPr="001807FC" w:rsidRDefault="00013DD4" w:rsidP="00B17908">
            <w:pPr>
              <w:pStyle w:val="Normal6"/>
            </w:pPr>
          </w:p>
        </w:tc>
      </w:tr>
      <w:tr w:rsidR="00013DD4" w:rsidRPr="001807FC" w14:paraId="3AD9EE7F" w14:textId="77777777" w:rsidTr="00B17908">
        <w:trPr>
          <w:jc w:val="center"/>
        </w:trPr>
        <w:tc>
          <w:tcPr>
            <w:tcW w:w="4876" w:type="dxa"/>
          </w:tcPr>
          <w:p w14:paraId="33CBB65B" w14:textId="77777777" w:rsidR="00013DD4" w:rsidRPr="001807FC" w:rsidRDefault="00013DD4" w:rsidP="00B17908">
            <w:pPr>
              <w:pStyle w:val="Normal6"/>
              <w:rPr>
                <w:b/>
                <w:i/>
              </w:rPr>
            </w:pPr>
            <w:r w:rsidRPr="001807FC">
              <w:rPr>
                <w:b/>
                <w:i/>
              </w:rPr>
              <w:t>Država članica Komisijo in Agencijo Evropske unije za azil v razumnem času obvesti o odlogu postopkov za navedeno izvorno državo. Organ za presojo postopek obravnave v vsakem primeru zaključi v 15 mesecih od vložitve prošnje.</w:t>
            </w:r>
          </w:p>
        </w:tc>
        <w:tc>
          <w:tcPr>
            <w:tcW w:w="4876" w:type="dxa"/>
          </w:tcPr>
          <w:p w14:paraId="291F8FBC" w14:textId="77777777" w:rsidR="00013DD4" w:rsidRPr="001807FC" w:rsidRDefault="00013DD4" w:rsidP="00B17908">
            <w:pPr>
              <w:pStyle w:val="Normal6"/>
            </w:pPr>
          </w:p>
        </w:tc>
      </w:tr>
    </w:tbl>
    <w:p w14:paraId="559F57C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CF643E1" w14:textId="77777777" w:rsidR="00013DD4" w:rsidRPr="001807FC" w:rsidRDefault="00013DD4" w:rsidP="00013DD4">
      <w:r w:rsidRPr="001807FC">
        <w:rPr>
          <w:rStyle w:val="HideTWBExt"/>
        </w:rPr>
        <w:t>&lt;/Amend&gt;</w:t>
      </w:r>
    </w:p>
    <w:p w14:paraId="6E96F47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1123</w:t>
      </w:r>
      <w:r w:rsidRPr="001807FC">
        <w:rPr>
          <w:rStyle w:val="HideTWBExt"/>
          <w:b w:val="0"/>
        </w:rPr>
        <w:t>&lt;/NumAm&gt;</w:t>
      </w:r>
    </w:p>
    <w:p w14:paraId="302E52E0"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Josef Weidenholzer, Ana Gomes</w:t>
      </w:r>
      <w:r w:rsidRPr="001807FC">
        <w:rPr>
          <w:rStyle w:val="HideTWBExt"/>
          <w:b w:val="0"/>
        </w:rPr>
        <w:t>&lt;/Members&gt;</w:t>
      </w:r>
    </w:p>
    <w:p w14:paraId="7C2E31C4" w14:textId="77777777" w:rsidR="00013DD4" w:rsidRPr="001807FC" w:rsidRDefault="00013DD4" w:rsidP="00013DD4">
      <w:pPr>
        <w:pStyle w:val="NormalBold"/>
      </w:pPr>
      <w:r w:rsidRPr="001807FC">
        <w:rPr>
          <w:rStyle w:val="HideTWBExt"/>
          <w:b w:val="0"/>
        </w:rPr>
        <w:t>&lt;/RepeatBlock-By&gt;</w:t>
      </w:r>
    </w:p>
    <w:p w14:paraId="1338169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9C7E916" w14:textId="77777777" w:rsidR="00013DD4" w:rsidRPr="001807FC" w:rsidRDefault="00013DD4" w:rsidP="00013DD4">
      <w:pPr>
        <w:pStyle w:val="NormalBold"/>
      </w:pPr>
      <w:r w:rsidRPr="001807FC">
        <w:rPr>
          <w:rStyle w:val="HideTWBExt"/>
          <w:b w:val="0"/>
        </w:rPr>
        <w:t>&lt;Article&gt;</w:t>
      </w:r>
      <w:r w:rsidRPr="001807FC">
        <w:t>Člen 34 – odstavek 5 – pododstavek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2F02EA0" w14:textId="77777777" w:rsidTr="00B17908">
        <w:trPr>
          <w:trHeight w:hRule="exact" w:val="240"/>
          <w:jc w:val="center"/>
        </w:trPr>
        <w:tc>
          <w:tcPr>
            <w:tcW w:w="9752" w:type="dxa"/>
            <w:gridSpan w:val="2"/>
          </w:tcPr>
          <w:p w14:paraId="3545D459" w14:textId="77777777" w:rsidR="00013DD4" w:rsidRPr="001807FC" w:rsidRDefault="00013DD4" w:rsidP="00B17908"/>
        </w:tc>
      </w:tr>
      <w:tr w:rsidR="00013DD4" w:rsidRPr="001807FC" w14:paraId="39D57175" w14:textId="77777777" w:rsidTr="00B17908">
        <w:trPr>
          <w:trHeight w:val="240"/>
          <w:jc w:val="center"/>
        </w:trPr>
        <w:tc>
          <w:tcPr>
            <w:tcW w:w="4876" w:type="dxa"/>
          </w:tcPr>
          <w:p w14:paraId="63399739" w14:textId="77777777" w:rsidR="00013DD4" w:rsidRPr="001807FC" w:rsidRDefault="00013DD4" w:rsidP="00B17908">
            <w:pPr>
              <w:pStyle w:val="ColumnHeading"/>
            </w:pPr>
            <w:r w:rsidRPr="001807FC">
              <w:t>Besedilo, ki ga predlaga Komisija</w:t>
            </w:r>
          </w:p>
        </w:tc>
        <w:tc>
          <w:tcPr>
            <w:tcW w:w="4876" w:type="dxa"/>
          </w:tcPr>
          <w:p w14:paraId="336B6383" w14:textId="77777777" w:rsidR="00013DD4" w:rsidRPr="001807FC" w:rsidRDefault="00013DD4" w:rsidP="00B17908">
            <w:pPr>
              <w:pStyle w:val="ColumnHeading"/>
            </w:pPr>
            <w:r w:rsidRPr="001807FC">
              <w:t>Predlog spremembe</w:t>
            </w:r>
          </w:p>
        </w:tc>
      </w:tr>
      <w:tr w:rsidR="00013DD4" w:rsidRPr="001807FC" w14:paraId="0688551E" w14:textId="77777777" w:rsidTr="00B17908">
        <w:trPr>
          <w:jc w:val="center"/>
        </w:trPr>
        <w:tc>
          <w:tcPr>
            <w:tcW w:w="4876" w:type="dxa"/>
          </w:tcPr>
          <w:p w14:paraId="4C6E5950" w14:textId="77777777" w:rsidR="00013DD4" w:rsidRPr="001807FC" w:rsidRDefault="00013DD4" w:rsidP="00B17908">
            <w:pPr>
              <w:pStyle w:val="Normal6"/>
              <w:rPr>
                <w:b/>
                <w:i/>
              </w:rPr>
            </w:pPr>
            <w:r w:rsidRPr="001807FC">
              <w:rPr>
                <w:b/>
                <w:i/>
              </w:rPr>
              <w:t>Organ za presojo lahko odloži zaključek postopka obravnave, kadar se zaradi negotovih razmer v izvorni državi, za katere se predvideva, da so začasne, ne more razumno pričakovati, da bo odločeno v rokih iz odstavka 2 in člena 40(4) glede pospešenega postopka obravnave. V takšnih primerih organ za presojo:</w:t>
            </w:r>
          </w:p>
        </w:tc>
        <w:tc>
          <w:tcPr>
            <w:tcW w:w="4876" w:type="dxa"/>
          </w:tcPr>
          <w:p w14:paraId="40653AAA" w14:textId="77777777" w:rsidR="00013DD4" w:rsidRPr="001807FC" w:rsidRDefault="00013DD4" w:rsidP="00B17908">
            <w:pPr>
              <w:pStyle w:val="Normal6"/>
              <w:rPr>
                <w:b/>
                <w:i/>
              </w:rPr>
            </w:pPr>
            <w:r w:rsidRPr="001807FC">
              <w:rPr>
                <w:b/>
                <w:i/>
              </w:rPr>
              <w:t>črtano</w:t>
            </w:r>
          </w:p>
        </w:tc>
      </w:tr>
      <w:tr w:rsidR="00013DD4" w:rsidRPr="001807FC" w14:paraId="19BCD2FC" w14:textId="77777777" w:rsidTr="00B17908">
        <w:trPr>
          <w:jc w:val="center"/>
        </w:trPr>
        <w:tc>
          <w:tcPr>
            <w:tcW w:w="4876" w:type="dxa"/>
          </w:tcPr>
          <w:p w14:paraId="37360CB5" w14:textId="77777777" w:rsidR="00013DD4" w:rsidRPr="001807FC" w:rsidRDefault="00013DD4" w:rsidP="00B17908">
            <w:pPr>
              <w:pStyle w:val="Normal6"/>
              <w:rPr>
                <w:b/>
                <w:i/>
              </w:rPr>
            </w:pPr>
            <w:r w:rsidRPr="001807FC">
              <w:rPr>
                <w:b/>
                <w:i/>
              </w:rPr>
              <w:t>(a) vsaj vsaka dva meseca pregleda razmere v zadevni izvorni državi;</w:t>
            </w:r>
          </w:p>
        </w:tc>
        <w:tc>
          <w:tcPr>
            <w:tcW w:w="4876" w:type="dxa"/>
          </w:tcPr>
          <w:p w14:paraId="2F92470F" w14:textId="77777777" w:rsidR="00013DD4" w:rsidRPr="001807FC" w:rsidRDefault="00013DD4" w:rsidP="00B17908">
            <w:pPr>
              <w:pStyle w:val="Normal6"/>
            </w:pPr>
          </w:p>
        </w:tc>
      </w:tr>
      <w:tr w:rsidR="00013DD4" w:rsidRPr="001807FC" w14:paraId="1059225C" w14:textId="77777777" w:rsidTr="00B17908">
        <w:trPr>
          <w:jc w:val="center"/>
        </w:trPr>
        <w:tc>
          <w:tcPr>
            <w:tcW w:w="4876" w:type="dxa"/>
          </w:tcPr>
          <w:p w14:paraId="7BF6BA6D" w14:textId="77777777" w:rsidR="00013DD4" w:rsidRPr="001807FC" w:rsidRDefault="00013DD4" w:rsidP="00B17908">
            <w:pPr>
              <w:pStyle w:val="Normal6"/>
              <w:rPr>
                <w:b/>
                <w:i/>
              </w:rPr>
            </w:pPr>
            <w:r w:rsidRPr="001807FC">
              <w:rPr>
                <w:b/>
                <w:i/>
              </w:rPr>
              <w:t>(b) zadevne prosilce v razumnem roku obvesti o razlogih za odlog.</w:t>
            </w:r>
          </w:p>
        </w:tc>
        <w:tc>
          <w:tcPr>
            <w:tcW w:w="4876" w:type="dxa"/>
          </w:tcPr>
          <w:p w14:paraId="435AE03B" w14:textId="77777777" w:rsidR="00013DD4" w:rsidRPr="001807FC" w:rsidRDefault="00013DD4" w:rsidP="00B17908">
            <w:pPr>
              <w:pStyle w:val="Normal6"/>
            </w:pPr>
          </w:p>
        </w:tc>
      </w:tr>
    </w:tbl>
    <w:p w14:paraId="4687DE9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57419E7"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212B033" w14:textId="7CD7F965" w:rsidR="00013DD4" w:rsidRPr="001807FC" w:rsidRDefault="00013DD4" w:rsidP="00013DD4">
      <w:pPr>
        <w:pStyle w:val="Normal12Italic"/>
        <w:rPr>
          <w:lang w:val="sl-SI"/>
        </w:rPr>
      </w:pPr>
      <w:r w:rsidRPr="001807FC">
        <w:rPr>
          <w:lang w:val="sl-SI"/>
        </w:rPr>
        <w:t xml:space="preserve">Prošnje za mednarodno zaščito ni mogoče preprosto odložiti za nedoločen čas. Poleg tega, da postanejo </w:t>
      </w:r>
      <w:r w:rsidR="00837CF7" w:rsidRPr="001807FC">
        <w:rPr>
          <w:lang w:val="sl-SI"/>
        </w:rPr>
        <w:t xml:space="preserve">roki, določeni </w:t>
      </w:r>
      <w:r w:rsidRPr="001807FC">
        <w:rPr>
          <w:lang w:val="sl-SI"/>
        </w:rPr>
        <w:t xml:space="preserve">v </w:t>
      </w:r>
      <w:r w:rsidR="00837CF7" w:rsidRPr="001807FC">
        <w:rPr>
          <w:lang w:val="sl-SI"/>
        </w:rPr>
        <w:t>predhodnem delu člena,</w:t>
      </w:r>
      <w:r w:rsidRPr="001807FC">
        <w:rPr>
          <w:lang w:val="sl-SI"/>
        </w:rPr>
        <w:t xml:space="preserve"> s tem brezpredmetni, ne zagotavlja nobene pravne </w:t>
      </w:r>
      <w:r w:rsidR="00837CF7" w:rsidRPr="001807FC">
        <w:rPr>
          <w:lang w:val="sl-SI"/>
        </w:rPr>
        <w:t xml:space="preserve">varnosti </w:t>
      </w:r>
      <w:r w:rsidRPr="001807FC">
        <w:rPr>
          <w:lang w:val="sl-SI"/>
        </w:rPr>
        <w:t xml:space="preserve">za prosilca ali </w:t>
      </w:r>
      <w:r w:rsidR="00837CF7" w:rsidRPr="001807FC">
        <w:rPr>
          <w:lang w:val="sl-SI"/>
        </w:rPr>
        <w:t>upravo</w:t>
      </w:r>
      <w:r w:rsidRPr="001807FC">
        <w:rPr>
          <w:lang w:val="sl-SI"/>
        </w:rPr>
        <w:t xml:space="preserve">. Za prosilca, ki čaka na odločitev o svoji prošnji, pa predstavlja veliko oviro pri vključevanju v </w:t>
      </w:r>
      <w:r w:rsidR="00837CF7" w:rsidRPr="001807FC">
        <w:rPr>
          <w:lang w:val="sl-SI"/>
        </w:rPr>
        <w:t xml:space="preserve">gostiteljsko </w:t>
      </w:r>
      <w:r w:rsidRPr="001807FC">
        <w:rPr>
          <w:lang w:val="sl-SI"/>
        </w:rPr>
        <w:t>družbo.</w:t>
      </w:r>
    </w:p>
    <w:p w14:paraId="11FE62FB" w14:textId="77777777" w:rsidR="00013DD4" w:rsidRPr="001807FC" w:rsidRDefault="00013DD4" w:rsidP="00013DD4">
      <w:r w:rsidRPr="001807FC">
        <w:rPr>
          <w:rStyle w:val="HideTWBExt"/>
        </w:rPr>
        <w:t>&lt;/Amend&gt;</w:t>
      </w:r>
    </w:p>
    <w:p w14:paraId="6727F17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1124</w:t>
      </w:r>
      <w:r w:rsidRPr="001807FC">
        <w:rPr>
          <w:rStyle w:val="HideTWBExt"/>
          <w:b w:val="0"/>
        </w:rPr>
        <w:t>&lt;/NumAm&gt;</w:t>
      </w:r>
    </w:p>
    <w:p w14:paraId="0267BB4D"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6089349D" w14:textId="77777777" w:rsidR="00013DD4" w:rsidRPr="001807FC" w:rsidRDefault="00013DD4" w:rsidP="00013DD4">
      <w:pPr>
        <w:pStyle w:val="NormalBold"/>
      </w:pPr>
      <w:r w:rsidRPr="001807FC">
        <w:rPr>
          <w:rStyle w:val="HideTWBExt"/>
          <w:b w:val="0"/>
        </w:rPr>
        <w:t>&lt;/RepeatBlock-By&gt;</w:t>
      </w:r>
    </w:p>
    <w:p w14:paraId="0AB45B5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4218741" w14:textId="77777777" w:rsidR="00013DD4" w:rsidRPr="001807FC" w:rsidRDefault="00013DD4" w:rsidP="00013DD4">
      <w:pPr>
        <w:pStyle w:val="NormalBold"/>
      </w:pPr>
      <w:r w:rsidRPr="001807FC">
        <w:rPr>
          <w:rStyle w:val="HideTWBExt"/>
          <w:b w:val="0"/>
        </w:rPr>
        <w:t>&lt;Article&gt;</w:t>
      </w:r>
      <w:r w:rsidRPr="001807FC">
        <w:t>Člen 34 – odstavek 5 – pododstavek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2008D3D" w14:textId="77777777" w:rsidTr="00B17908">
        <w:trPr>
          <w:trHeight w:hRule="exact" w:val="240"/>
          <w:jc w:val="center"/>
        </w:trPr>
        <w:tc>
          <w:tcPr>
            <w:tcW w:w="9752" w:type="dxa"/>
            <w:gridSpan w:val="2"/>
          </w:tcPr>
          <w:p w14:paraId="554E903E" w14:textId="77777777" w:rsidR="00013DD4" w:rsidRPr="001807FC" w:rsidRDefault="00013DD4" w:rsidP="00B17908"/>
        </w:tc>
      </w:tr>
      <w:tr w:rsidR="00013DD4" w:rsidRPr="001807FC" w14:paraId="06B72CBD" w14:textId="77777777" w:rsidTr="00B17908">
        <w:trPr>
          <w:trHeight w:val="240"/>
          <w:jc w:val="center"/>
        </w:trPr>
        <w:tc>
          <w:tcPr>
            <w:tcW w:w="4876" w:type="dxa"/>
          </w:tcPr>
          <w:p w14:paraId="2A373A86" w14:textId="77777777" w:rsidR="00013DD4" w:rsidRPr="001807FC" w:rsidRDefault="00013DD4" w:rsidP="00B17908">
            <w:pPr>
              <w:pStyle w:val="ColumnHeading"/>
            </w:pPr>
            <w:r w:rsidRPr="001807FC">
              <w:t>Besedilo, ki ga predlaga Komisija</w:t>
            </w:r>
          </w:p>
        </w:tc>
        <w:tc>
          <w:tcPr>
            <w:tcW w:w="4876" w:type="dxa"/>
          </w:tcPr>
          <w:p w14:paraId="23CCE698" w14:textId="77777777" w:rsidR="00013DD4" w:rsidRPr="001807FC" w:rsidRDefault="00013DD4" w:rsidP="00B17908">
            <w:pPr>
              <w:pStyle w:val="ColumnHeading"/>
            </w:pPr>
            <w:r w:rsidRPr="001807FC">
              <w:t>Predlog spremembe</w:t>
            </w:r>
          </w:p>
        </w:tc>
      </w:tr>
      <w:tr w:rsidR="00013DD4" w:rsidRPr="001807FC" w14:paraId="2BA4289C" w14:textId="77777777" w:rsidTr="00B17908">
        <w:trPr>
          <w:jc w:val="center"/>
        </w:trPr>
        <w:tc>
          <w:tcPr>
            <w:tcW w:w="4876" w:type="dxa"/>
          </w:tcPr>
          <w:p w14:paraId="3C3C0821" w14:textId="77777777" w:rsidR="00013DD4" w:rsidRPr="001807FC" w:rsidRDefault="00013DD4" w:rsidP="00B17908">
            <w:pPr>
              <w:pStyle w:val="Normal6"/>
              <w:rPr>
                <w:b/>
                <w:i/>
              </w:rPr>
            </w:pPr>
            <w:r w:rsidRPr="001807FC">
              <w:t>(a)</w:t>
            </w:r>
            <w:r w:rsidRPr="001807FC">
              <w:rPr>
                <w:b/>
                <w:i/>
              </w:rPr>
              <w:tab/>
            </w:r>
            <w:r w:rsidRPr="001807FC">
              <w:t>vsaj vsaka dva meseca pregleda razmere v zadevni izvorni državi;</w:t>
            </w:r>
          </w:p>
        </w:tc>
        <w:tc>
          <w:tcPr>
            <w:tcW w:w="4876" w:type="dxa"/>
          </w:tcPr>
          <w:p w14:paraId="6610C00A" w14:textId="1519FD0D" w:rsidR="00013DD4" w:rsidRPr="001807FC" w:rsidRDefault="00013DD4" w:rsidP="00051029">
            <w:pPr>
              <w:pStyle w:val="Normal6"/>
              <w:rPr>
                <w:b/>
                <w:i/>
              </w:rPr>
            </w:pPr>
            <w:r w:rsidRPr="001807FC">
              <w:t>(a)</w:t>
            </w:r>
            <w:r w:rsidRPr="001807FC">
              <w:rPr>
                <w:b/>
                <w:i/>
              </w:rPr>
              <w:tab/>
            </w:r>
            <w:r w:rsidRPr="001807FC">
              <w:t>vsaj vsaka dva meseca pregleda razmere v zadevni izvorni državi;</w:t>
            </w:r>
            <w:r w:rsidRPr="001807FC">
              <w:rPr>
                <w:b/>
                <w:i/>
              </w:rPr>
              <w:t xml:space="preserve"> </w:t>
            </w:r>
            <w:r w:rsidR="00051029" w:rsidRPr="001807FC">
              <w:rPr>
                <w:b/>
                <w:i/>
              </w:rPr>
              <w:t xml:space="preserve">te </w:t>
            </w:r>
            <w:r w:rsidRPr="001807FC">
              <w:rPr>
                <w:b/>
                <w:i/>
              </w:rPr>
              <w:t xml:space="preserve">preglede </w:t>
            </w:r>
            <w:r w:rsidR="00051029" w:rsidRPr="001807FC">
              <w:rPr>
                <w:b/>
                <w:i/>
              </w:rPr>
              <w:t xml:space="preserve">izvedejo </w:t>
            </w:r>
            <w:r w:rsidRPr="001807FC">
              <w:rPr>
                <w:b/>
                <w:i/>
              </w:rPr>
              <w:t>pristojni organi na ravni EU</w:t>
            </w:r>
            <w:r w:rsidR="00051029" w:rsidRPr="001807FC">
              <w:rPr>
                <w:b/>
                <w:i/>
              </w:rPr>
              <w:t>;</w:t>
            </w:r>
          </w:p>
        </w:tc>
      </w:tr>
    </w:tbl>
    <w:p w14:paraId="53B6AE8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2516FCB"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93A8BED" w14:textId="0DEBE5B1" w:rsidR="00013DD4" w:rsidRPr="001807FC" w:rsidRDefault="00013DD4" w:rsidP="00013DD4">
      <w:pPr>
        <w:pStyle w:val="Normal12Italic"/>
        <w:rPr>
          <w:lang w:val="sl-SI"/>
        </w:rPr>
      </w:pPr>
      <w:r w:rsidRPr="001807FC">
        <w:rPr>
          <w:lang w:val="sl-SI"/>
        </w:rPr>
        <w:t xml:space="preserve">Ta </w:t>
      </w:r>
      <w:r w:rsidR="00051029" w:rsidRPr="001807FC">
        <w:rPr>
          <w:lang w:val="sl-SI"/>
        </w:rPr>
        <w:t xml:space="preserve">izredni </w:t>
      </w:r>
      <w:r w:rsidRPr="001807FC">
        <w:rPr>
          <w:lang w:val="sl-SI"/>
        </w:rPr>
        <w:t>postopek bi moral temeljiti na skupnem pristopu in smernicah na ravni EU.</w:t>
      </w:r>
    </w:p>
    <w:p w14:paraId="4616BA05" w14:textId="77777777" w:rsidR="00013DD4" w:rsidRPr="001807FC" w:rsidRDefault="00013DD4" w:rsidP="00013DD4">
      <w:r w:rsidRPr="001807FC">
        <w:rPr>
          <w:rStyle w:val="HideTWBExt"/>
        </w:rPr>
        <w:t>&lt;/Amend&gt;</w:t>
      </w:r>
    </w:p>
    <w:p w14:paraId="70EB311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1125</w:t>
      </w:r>
      <w:r w:rsidRPr="001807FC">
        <w:rPr>
          <w:rStyle w:val="HideTWBExt"/>
          <w:b w:val="0"/>
        </w:rPr>
        <w:t>&lt;/NumAm&gt;</w:t>
      </w:r>
    </w:p>
    <w:p w14:paraId="09C87444"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6A210DDF" w14:textId="77777777" w:rsidR="00013DD4" w:rsidRPr="001807FC" w:rsidRDefault="00013DD4" w:rsidP="00013DD4">
      <w:pPr>
        <w:pStyle w:val="NormalBold"/>
      </w:pPr>
      <w:r w:rsidRPr="001807FC">
        <w:rPr>
          <w:rStyle w:val="HideTWBExt"/>
          <w:b w:val="0"/>
        </w:rPr>
        <w:t>&lt;/RepeatBlock-By&gt;</w:t>
      </w:r>
    </w:p>
    <w:p w14:paraId="111E148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A075EAE" w14:textId="77777777" w:rsidR="00013DD4" w:rsidRPr="001807FC" w:rsidRDefault="00013DD4" w:rsidP="00013DD4">
      <w:pPr>
        <w:pStyle w:val="NormalBold"/>
      </w:pPr>
      <w:r w:rsidRPr="001807FC">
        <w:rPr>
          <w:rStyle w:val="HideTWBExt"/>
          <w:b w:val="0"/>
        </w:rPr>
        <w:t>&lt;Article&gt;</w:t>
      </w:r>
      <w:r w:rsidRPr="001807FC">
        <w:t>Člen 34 – odstavek 5 – pododstavek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4166E4B" w14:textId="77777777" w:rsidTr="00B17908">
        <w:trPr>
          <w:trHeight w:hRule="exact" w:val="240"/>
          <w:jc w:val="center"/>
        </w:trPr>
        <w:tc>
          <w:tcPr>
            <w:tcW w:w="9752" w:type="dxa"/>
            <w:gridSpan w:val="2"/>
          </w:tcPr>
          <w:p w14:paraId="17C823E9" w14:textId="77777777" w:rsidR="00013DD4" w:rsidRPr="001807FC" w:rsidRDefault="00013DD4" w:rsidP="00B17908"/>
        </w:tc>
      </w:tr>
      <w:tr w:rsidR="00013DD4" w:rsidRPr="001807FC" w14:paraId="7DD92113" w14:textId="77777777" w:rsidTr="00B17908">
        <w:trPr>
          <w:trHeight w:val="240"/>
          <w:jc w:val="center"/>
        </w:trPr>
        <w:tc>
          <w:tcPr>
            <w:tcW w:w="4876" w:type="dxa"/>
          </w:tcPr>
          <w:p w14:paraId="1B922C7C" w14:textId="77777777" w:rsidR="00013DD4" w:rsidRPr="001807FC" w:rsidRDefault="00013DD4" w:rsidP="00B17908">
            <w:pPr>
              <w:pStyle w:val="ColumnHeading"/>
            </w:pPr>
            <w:r w:rsidRPr="001807FC">
              <w:t>Besedilo, ki ga predlaga Komisija</w:t>
            </w:r>
          </w:p>
        </w:tc>
        <w:tc>
          <w:tcPr>
            <w:tcW w:w="4876" w:type="dxa"/>
          </w:tcPr>
          <w:p w14:paraId="51C140A0" w14:textId="77777777" w:rsidR="00013DD4" w:rsidRPr="001807FC" w:rsidRDefault="00013DD4" w:rsidP="00B17908">
            <w:pPr>
              <w:pStyle w:val="ColumnHeading"/>
            </w:pPr>
            <w:r w:rsidRPr="001807FC">
              <w:t>Predlog spremembe</w:t>
            </w:r>
          </w:p>
        </w:tc>
      </w:tr>
      <w:tr w:rsidR="00013DD4" w:rsidRPr="001807FC" w14:paraId="2CC64AC8" w14:textId="77777777" w:rsidTr="00B17908">
        <w:trPr>
          <w:jc w:val="center"/>
        </w:trPr>
        <w:tc>
          <w:tcPr>
            <w:tcW w:w="4876" w:type="dxa"/>
          </w:tcPr>
          <w:p w14:paraId="0DD6C5C6" w14:textId="77777777" w:rsidR="00013DD4" w:rsidRPr="001807FC" w:rsidRDefault="00013DD4" w:rsidP="00B17908">
            <w:pPr>
              <w:pStyle w:val="Normal6"/>
              <w:rPr>
                <w:b/>
                <w:i/>
              </w:rPr>
            </w:pPr>
            <w:r w:rsidRPr="001807FC">
              <w:t>(b)</w:t>
            </w:r>
            <w:r w:rsidRPr="001807FC">
              <w:rPr>
                <w:b/>
                <w:i/>
              </w:rPr>
              <w:tab/>
            </w:r>
            <w:r w:rsidRPr="001807FC">
              <w:t>zadevne prosilce</w:t>
            </w:r>
            <w:r w:rsidRPr="001807FC">
              <w:rPr>
                <w:b/>
                <w:i/>
              </w:rPr>
              <w:t xml:space="preserve"> v razumnem roku</w:t>
            </w:r>
            <w:r w:rsidRPr="001807FC">
              <w:t xml:space="preserve"> obvesti o razlogih za</w:t>
            </w:r>
            <w:r w:rsidRPr="001807FC">
              <w:rPr>
                <w:b/>
                <w:i/>
              </w:rPr>
              <w:t xml:space="preserve"> odlog</w:t>
            </w:r>
            <w:r w:rsidRPr="001807FC">
              <w:t>.</w:t>
            </w:r>
          </w:p>
        </w:tc>
        <w:tc>
          <w:tcPr>
            <w:tcW w:w="4876" w:type="dxa"/>
          </w:tcPr>
          <w:p w14:paraId="036DF7C1" w14:textId="210D8B74" w:rsidR="00013DD4" w:rsidRPr="001807FC" w:rsidRDefault="00013DD4" w:rsidP="00207CD2">
            <w:pPr>
              <w:pStyle w:val="Normal6"/>
              <w:rPr>
                <w:b/>
                <w:i/>
              </w:rPr>
            </w:pPr>
            <w:r w:rsidRPr="001807FC">
              <w:t>(b)</w:t>
            </w:r>
            <w:r w:rsidRPr="001807FC">
              <w:rPr>
                <w:b/>
                <w:i/>
              </w:rPr>
              <w:tab/>
            </w:r>
            <w:r w:rsidRPr="001807FC">
              <w:t>zadevne prosilce</w:t>
            </w:r>
            <w:r w:rsidRPr="001807FC">
              <w:rPr>
                <w:b/>
                <w:i/>
              </w:rPr>
              <w:t xml:space="preserve"> čim prej</w:t>
            </w:r>
            <w:r w:rsidRPr="001807FC">
              <w:t xml:space="preserve"> obvesti o razlogih za</w:t>
            </w:r>
            <w:r w:rsidRPr="001807FC">
              <w:rPr>
                <w:b/>
                <w:i/>
              </w:rPr>
              <w:t xml:space="preserve"> odločitev o začasn</w:t>
            </w:r>
            <w:r w:rsidR="00207CD2" w:rsidRPr="001807FC">
              <w:rPr>
                <w:b/>
                <w:i/>
              </w:rPr>
              <w:t>i odložitvi</w:t>
            </w:r>
            <w:r w:rsidRPr="001807FC">
              <w:rPr>
                <w:b/>
                <w:i/>
              </w:rPr>
              <w:t xml:space="preserve"> končne odločitve o prošnji</w:t>
            </w:r>
            <w:r w:rsidR="00207CD2" w:rsidRPr="001807FC">
              <w:t>.</w:t>
            </w:r>
          </w:p>
        </w:tc>
      </w:tr>
    </w:tbl>
    <w:p w14:paraId="4E2F9FD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412E181" w14:textId="77777777" w:rsidR="00013DD4" w:rsidRPr="001807FC" w:rsidRDefault="00013DD4" w:rsidP="00013DD4">
      <w:r w:rsidRPr="001807FC">
        <w:rPr>
          <w:rStyle w:val="HideTWBExt"/>
        </w:rPr>
        <w:t>&lt;/Amend&gt;</w:t>
      </w:r>
    </w:p>
    <w:p w14:paraId="3361DDC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1126</w:t>
      </w:r>
      <w:r w:rsidRPr="001807FC">
        <w:rPr>
          <w:rStyle w:val="HideTWBExt"/>
          <w:b w:val="0"/>
        </w:rPr>
        <w:t>&lt;/NumAm&gt;</w:t>
      </w:r>
    </w:p>
    <w:p w14:paraId="4C85821E"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8DD918A" w14:textId="77777777" w:rsidR="00013DD4" w:rsidRPr="001807FC" w:rsidRDefault="00013DD4" w:rsidP="00013DD4">
      <w:pPr>
        <w:pStyle w:val="NormalBold"/>
      </w:pPr>
      <w:r w:rsidRPr="001807FC">
        <w:rPr>
          <w:rStyle w:val="HideTWBExt"/>
          <w:b w:val="0"/>
        </w:rPr>
        <w:t>&lt;/RepeatBlock-By&gt;</w:t>
      </w:r>
    </w:p>
    <w:p w14:paraId="2725306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8BEAE04" w14:textId="77777777" w:rsidR="00013DD4" w:rsidRPr="001807FC" w:rsidRDefault="00013DD4" w:rsidP="00013DD4">
      <w:pPr>
        <w:pStyle w:val="NormalBold"/>
      </w:pPr>
      <w:r w:rsidRPr="001807FC">
        <w:rPr>
          <w:rStyle w:val="HideTWBExt"/>
          <w:b w:val="0"/>
        </w:rPr>
        <w:t>&lt;Article&gt;</w:t>
      </w:r>
      <w:r w:rsidRPr="001807FC">
        <w:t>Člen 34 – odstavek 5 – pododstavek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755B018" w14:textId="77777777" w:rsidTr="00B17908">
        <w:trPr>
          <w:trHeight w:hRule="exact" w:val="240"/>
          <w:jc w:val="center"/>
        </w:trPr>
        <w:tc>
          <w:tcPr>
            <w:tcW w:w="9752" w:type="dxa"/>
            <w:gridSpan w:val="2"/>
          </w:tcPr>
          <w:p w14:paraId="2626BE0D" w14:textId="77777777" w:rsidR="00013DD4" w:rsidRPr="001807FC" w:rsidRDefault="00013DD4" w:rsidP="00B17908"/>
        </w:tc>
      </w:tr>
      <w:tr w:rsidR="00013DD4" w:rsidRPr="001807FC" w14:paraId="56EABB37" w14:textId="77777777" w:rsidTr="00B17908">
        <w:trPr>
          <w:trHeight w:val="240"/>
          <w:jc w:val="center"/>
        </w:trPr>
        <w:tc>
          <w:tcPr>
            <w:tcW w:w="4876" w:type="dxa"/>
          </w:tcPr>
          <w:p w14:paraId="6D516B79" w14:textId="77777777" w:rsidR="00013DD4" w:rsidRPr="001807FC" w:rsidRDefault="00013DD4" w:rsidP="00B17908">
            <w:pPr>
              <w:pStyle w:val="ColumnHeading"/>
            </w:pPr>
            <w:r w:rsidRPr="001807FC">
              <w:t>Besedilo, ki ga predlaga Komisija</w:t>
            </w:r>
          </w:p>
        </w:tc>
        <w:tc>
          <w:tcPr>
            <w:tcW w:w="4876" w:type="dxa"/>
          </w:tcPr>
          <w:p w14:paraId="6794EA3B" w14:textId="77777777" w:rsidR="00013DD4" w:rsidRPr="001807FC" w:rsidRDefault="00013DD4" w:rsidP="00B17908">
            <w:pPr>
              <w:pStyle w:val="ColumnHeading"/>
            </w:pPr>
            <w:r w:rsidRPr="001807FC">
              <w:t>Predlog spremembe</w:t>
            </w:r>
          </w:p>
        </w:tc>
      </w:tr>
      <w:tr w:rsidR="00013DD4" w:rsidRPr="001807FC" w14:paraId="4D1CA176" w14:textId="77777777" w:rsidTr="00B17908">
        <w:trPr>
          <w:jc w:val="center"/>
        </w:trPr>
        <w:tc>
          <w:tcPr>
            <w:tcW w:w="4876" w:type="dxa"/>
          </w:tcPr>
          <w:p w14:paraId="061D0866" w14:textId="77777777" w:rsidR="00013DD4" w:rsidRPr="001807FC" w:rsidRDefault="00013DD4" w:rsidP="00B17908">
            <w:pPr>
              <w:pStyle w:val="Normal6"/>
              <w:rPr>
                <w:b/>
                <w:i/>
              </w:rPr>
            </w:pPr>
            <w:r w:rsidRPr="001807FC">
              <w:t>Država članica Komisijo in Agencijo Evropske unije za azil v razumnem času obvesti o odlogu postopkov za navedeno izvorno državo. Organ za presojo postopek obravnave v vsakem primeru zaključi v</w:t>
            </w:r>
            <w:r w:rsidRPr="001807FC">
              <w:rPr>
                <w:b/>
                <w:i/>
              </w:rPr>
              <w:t xml:space="preserve"> 15</w:t>
            </w:r>
            <w:r w:rsidRPr="001807FC">
              <w:t xml:space="preserve"> mesecih od vložitve prošnje.</w:t>
            </w:r>
          </w:p>
        </w:tc>
        <w:tc>
          <w:tcPr>
            <w:tcW w:w="4876" w:type="dxa"/>
          </w:tcPr>
          <w:p w14:paraId="22D7D53F" w14:textId="77777777" w:rsidR="00013DD4" w:rsidRPr="001807FC" w:rsidRDefault="00013DD4" w:rsidP="00B17908">
            <w:pPr>
              <w:pStyle w:val="Normal6"/>
              <w:rPr>
                <w:b/>
                <w:i/>
              </w:rPr>
            </w:pPr>
            <w:r w:rsidRPr="001807FC">
              <w:t>Država članica Komisijo in Agencijo Evropske unije za azil v razumnem času obvesti o odlogu postopkov za navedeno izvorno državo. Organ za presojo postopek obravnave v vsakem primeru zaključi v</w:t>
            </w:r>
            <w:r w:rsidRPr="001807FC">
              <w:rPr>
                <w:b/>
                <w:i/>
              </w:rPr>
              <w:t xml:space="preserve"> 12</w:t>
            </w:r>
            <w:r w:rsidRPr="001807FC">
              <w:t xml:space="preserve"> mesecih od vložitve prošnje.</w:t>
            </w:r>
          </w:p>
        </w:tc>
      </w:tr>
    </w:tbl>
    <w:p w14:paraId="5E6B01F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A3708E4" w14:textId="77777777" w:rsidR="00013DD4" w:rsidRPr="001807FC" w:rsidRDefault="00013DD4" w:rsidP="00013DD4">
      <w:r w:rsidRPr="001807FC">
        <w:rPr>
          <w:rStyle w:val="HideTWBExt"/>
        </w:rPr>
        <w:t>&lt;/Amend&gt;</w:t>
      </w:r>
    </w:p>
    <w:p w14:paraId="3C5CFA7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1127</w:t>
      </w:r>
      <w:r w:rsidRPr="001807FC">
        <w:rPr>
          <w:rStyle w:val="HideTWBExt"/>
          <w:b w:val="0"/>
        </w:rPr>
        <w:t>&lt;/NumAm&gt;</w:t>
      </w:r>
    </w:p>
    <w:p w14:paraId="560115FF"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02B5BA06" w14:textId="77777777" w:rsidR="00013DD4" w:rsidRPr="001807FC" w:rsidRDefault="00013DD4" w:rsidP="00013DD4">
      <w:pPr>
        <w:pStyle w:val="NormalBold"/>
      </w:pPr>
      <w:r w:rsidRPr="001807FC">
        <w:rPr>
          <w:rStyle w:val="HideTWBExt"/>
          <w:b w:val="0"/>
        </w:rPr>
        <w:t>&lt;/RepeatBlock-By&gt;</w:t>
      </w:r>
    </w:p>
    <w:p w14:paraId="10AE184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1E51F34" w14:textId="77777777" w:rsidR="00013DD4" w:rsidRPr="001807FC" w:rsidRDefault="00013DD4" w:rsidP="00013DD4">
      <w:pPr>
        <w:pStyle w:val="NormalBold"/>
      </w:pPr>
      <w:r w:rsidRPr="001807FC">
        <w:rPr>
          <w:rStyle w:val="HideTWBExt"/>
          <w:b w:val="0"/>
        </w:rPr>
        <w:t>&lt;Article&gt;</w:t>
      </w:r>
      <w:r w:rsidRPr="001807FC">
        <w:t>Člen 35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464A9AA" w14:textId="77777777" w:rsidTr="00B17908">
        <w:trPr>
          <w:trHeight w:hRule="exact" w:val="240"/>
          <w:jc w:val="center"/>
        </w:trPr>
        <w:tc>
          <w:tcPr>
            <w:tcW w:w="9752" w:type="dxa"/>
            <w:gridSpan w:val="2"/>
          </w:tcPr>
          <w:p w14:paraId="4DEAD11A" w14:textId="77777777" w:rsidR="00013DD4" w:rsidRPr="001807FC" w:rsidRDefault="00013DD4" w:rsidP="00B17908"/>
        </w:tc>
      </w:tr>
      <w:tr w:rsidR="00013DD4" w:rsidRPr="001807FC" w14:paraId="09EAA65E" w14:textId="77777777" w:rsidTr="00B17908">
        <w:trPr>
          <w:trHeight w:val="240"/>
          <w:jc w:val="center"/>
        </w:trPr>
        <w:tc>
          <w:tcPr>
            <w:tcW w:w="4876" w:type="dxa"/>
          </w:tcPr>
          <w:p w14:paraId="64CDB9B8" w14:textId="77777777" w:rsidR="00013DD4" w:rsidRPr="001807FC" w:rsidRDefault="00013DD4" w:rsidP="00B17908">
            <w:pPr>
              <w:pStyle w:val="ColumnHeading"/>
            </w:pPr>
            <w:r w:rsidRPr="001807FC">
              <w:t>Besedilo, ki ga predlaga Komisija</w:t>
            </w:r>
          </w:p>
        </w:tc>
        <w:tc>
          <w:tcPr>
            <w:tcW w:w="4876" w:type="dxa"/>
          </w:tcPr>
          <w:p w14:paraId="435AB550" w14:textId="77777777" w:rsidR="00013DD4" w:rsidRPr="001807FC" w:rsidRDefault="00013DD4" w:rsidP="00B17908">
            <w:pPr>
              <w:pStyle w:val="ColumnHeading"/>
            </w:pPr>
            <w:r w:rsidRPr="001807FC">
              <w:t>Predlog spremembe</w:t>
            </w:r>
          </w:p>
        </w:tc>
      </w:tr>
      <w:tr w:rsidR="00013DD4" w:rsidRPr="001807FC" w14:paraId="525C223F" w14:textId="77777777" w:rsidTr="00B17908">
        <w:trPr>
          <w:jc w:val="center"/>
        </w:trPr>
        <w:tc>
          <w:tcPr>
            <w:tcW w:w="4876" w:type="dxa"/>
          </w:tcPr>
          <w:p w14:paraId="09FD11A2"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 ali za katerega se razumno domneva, da ga razume.</w:t>
            </w:r>
          </w:p>
        </w:tc>
        <w:tc>
          <w:tcPr>
            <w:tcW w:w="4876" w:type="dxa"/>
          </w:tcPr>
          <w:p w14:paraId="4C9A3124" w14:textId="1FABAFAB" w:rsidR="00013DD4" w:rsidRPr="001807FC" w:rsidRDefault="00013DD4" w:rsidP="00207CD2">
            <w:pPr>
              <w:pStyle w:val="Normal6"/>
              <w:rPr>
                <w:b/>
                <w:i/>
              </w:rPr>
            </w:pPr>
            <w:r w:rsidRPr="001807FC">
              <w:t>1.</w:t>
            </w:r>
            <w:r w:rsidRPr="001807FC">
              <w:rPr>
                <w:b/>
                <w:i/>
              </w:rPr>
              <w:tab/>
            </w:r>
            <w:r w:rsidRPr="001807FC">
              <w:t>Odločitev o prošnji za mednarodno zaščito se izda pisno, prosilca</w:t>
            </w:r>
            <w:r w:rsidRPr="001807FC">
              <w:rPr>
                <w:b/>
                <w:i/>
              </w:rPr>
              <w:t xml:space="preserve"> in njegovega pravnega ali drugega svetovalca</w:t>
            </w:r>
            <w:r w:rsidRPr="001807FC">
              <w:t xml:space="preserve"> pa se o njej obvesti brez nepotrebnega odlašanja</w:t>
            </w:r>
            <w:r w:rsidRPr="001807FC">
              <w:rPr>
                <w:b/>
                <w:i/>
              </w:rPr>
              <w:t xml:space="preserve"> ter v vsakem primeru </w:t>
            </w:r>
            <w:r w:rsidR="00207CD2" w:rsidRPr="001807FC">
              <w:rPr>
                <w:b/>
                <w:i/>
              </w:rPr>
              <w:t xml:space="preserve">najpozneje </w:t>
            </w:r>
            <w:r w:rsidRPr="001807FC">
              <w:rPr>
                <w:b/>
                <w:i/>
              </w:rPr>
              <w:t>sedem dni po sprejetju odločitve</w:t>
            </w:r>
            <w:r w:rsidRPr="001807FC">
              <w:t>, in sicer v jeziku, ki ga razume ali za katerega se razumno domneva, da ga razume.</w:t>
            </w:r>
          </w:p>
        </w:tc>
      </w:tr>
    </w:tbl>
    <w:p w14:paraId="339AA18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E32AAC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8CF6B9E" w14:textId="69F0EC80" w:rsidR="00013DD4" w:rsidRPr="001807FC" w:rsidRDefault="00013DD4" w:rsidP="00013DD4">
      <w:pPr>
        <w:pStyle w:val="Normal12Italic"/>
        <w:rPr>
          <w:lang w:val="sl-SI"/>
        </w:rPr>
      </w:pPr>
      <w:r w:rsidRPr="001807FC">
        <w:rPr>
          <w:lang w:val="sl-SI"/>
        </w:rPr>
        <w:t xml:space="preserve">Odločitev je treba poslati tudi pravnemu svetovalcu prosilca. Pomembno je, da se določi rok za obveščanje prosilca, </w:t>
      </w:r>
      <w:r w:rsidR="00207CD2" w:rsidRPr="001807FC">
        <w:rPr>
          <w:lang w:val="sl-SI"/>
        </w:rPr>
        <w:t xml:space="preserve">s čimer </w:t>
      </w:r>
      <w:r w:rsidRPr="001807FC">
        <w:rPr>
          <w:lang w:val="sl-SI"/>
        </w:rPr>
        <w:t xml:space="preserve">se prosilcu </w:t>
      </w:r>
      <w:r w:rsidR="00207CD2" w:rsidRPr="001807FC">
        <w:rPr>
          <w:lang w:val="sl-SI"/>
        </w:rPr>
        <w:t xml:space="preserve">zlasti </w:t>
      </w:r>
      <w:r w:rsidRPr="001807FC">
        <w:rPr>
          <w:lang w:val="sl-SI"/>
        </w:rPr>
        <w:t xml:space="preserve">omogoči, da </w:t>
      </w:r>
      <w:r w:rsidR="00207CD2" w:rsidRPr="001807FC">
        <w:rPr>
          <w:lang w:val="sl-SI"/>
        </w:rPr>
        <w:t xml:space="preserve">upošteva morebitne </w:t>
      </w:r>
      <w:r w:rsidRPr="001807FC">
        <w:rPr>
          <w:lang w:val="sl-SI"/>
        </w:rPr>
        <w:t>rok</w:t>
      </w:r>
      <w:r w:rsidR="00207CD2" w:rsidRPr="001807FC">
        <w:rPr>
          <w:lang w:val="sl-SI"/>
        </w:rPr>
        <w:t>e</w:t>
      </w:r>
      <w:r w:rsidRPr="001807FC">
        <w:rPr>
          <w:lang w:val="sl-SI"/>
        </w:rPr>
        <w:t xml:space="preserve"> za vložitev pritožbe.</w:t>
      </w:r>
    </w:p>
    <w:p w14:paraId="18604A84" w14:textId="77777777" w:rsidR="00013DD4" w:rsidRPr="001807FC" w:rsidRDefault="00013DD4" w:rsidP="00013DD4">
      <w:r w:rsidRPr="001807FC">
        <w:rPr>
          <w:rStyle w:val="HideTWBExt"/>
        </w:rPr>
        <w:t>&lt;/Amend&gt;</w:t>
      </w:r>
    </w:p>
    <w:p w14:paraId="411773A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1128</w:t>
      </w:r>
      <w:r w:rsidRPr="001807FC">
        <w:rPr>
          <w:rStyle w:val="HideTWBExt"/>
          <w:b w:val="0"/>
        </w:rPr>
        <w:t>&lt;/NumAm&gt;</w:t>
      </w:r>
    </w:p>
    <w:p w14:paraId="3BBDD039" w14:textId="77777777" w:rsidR="00013DD4" w:rsidRPr="001807FC" w:rsidRDefault="00013DD4" w:rsidP="00013DD4">
      <w:pPr>
        <w:pStyle w:val="NormalBold"/>
      </w:pPr>
      <w:r w:rsidRPr="001807FC">
        <w:rPr>
          <w:rStyle w:val="HideTWBExt"/>
          <w:b w:val="0"/>
        </w:rPr>
        <w:t>&lt;RepeatBlock-By&gt;&lt;Members&gt;</w:t>
      </w:r>
      <w:r w:rsidRPr="001807FC">
        <w:t>Monika Hohlmeier, Heinz K. Becker</w:t>
      </w:r>
      <w:r w:rsidRPr="001807FC">
        <w:rPr>
          <w:rStyle w:val="HideTWBExt"/>
          <w:b w:val="0"/>
        </w:rPr>
        <w:t>&lt;/Members&gt;</w:t>
      </w:r>
    </w:p>
    <w:p w14:paraId="7BE9F7C4" w14:textId="77777777" w:rsidR="00013DD4" w:rsidRPr="001807FC" w:rsidRDefault="00013DD4" w:rsidP="00013DD4">
      <w:pPr>
        <w:pStyle w:val="NormalBold"/>
      </w:pPr>
      <w:r w:rsidRPr="001807FC">
        <w:rPr>
          <w:rStyle w:val="HideTWBExt"/>
          <w:b w:val="0"/>
        </w:rPr>
        <w:t>&lt;/RepeatBlock-By&gt;</w:t>
      </w:r>
    </w:p>
    <w:p w14:paraId="59D30AF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058B42C" w14:textId="77777777" w:rsidR="00013DD4" w:rsidRPr="001807FC" w:rsidRDefault="00013DD4" w:rsidP="00013DD4">
      <w:pPr>
        <w:pStyle w:val="NormalBold"/>
      </w:pPr>
      <w:r w:rsidRPr="001807FC">
        <w:rPr>
          <w:rStyle w:val="HideTWBExt"/>
          <w:b w:val="0"/>
        </w:rPr>
        <w:t>&lt;Article&gt;</w:t>
      </w:r>
      <w:r w:rsidRPr="001807FC">
        <w:t>Člen 35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E83DFC0" w14:textId="77777777" w:rsidTr="00B17908">
        <w:trPr>
          <w:trHeight w:hRule="exact" w:val="240"/>
          <w:jc w:val="center"/>
        </w:trPr>
        <w:tc>
          <w:tcPr>
            <w:tcW w:w="9752" w:type="dxa"/>
            <w:gridSpan w:val="2"/>
          </w:tcPr>
          <w:p w14:paraId="3604BAED" w14:textId="77777777" w:rsidR="00013DD4" w:rsidRPr="001807FC" w:rsidRDefault="00013DD4" w:rsidP="00B17908"/>
        </w:tc>
      </w:tr>
      <w:tr w:rsidR="00013DD4" w:rsidRPr="001807FC" w14:paraId="4CA67F3B" w14:textId="77777777" w:rsidTr="00B17908">
        <w:trPr>
          <w:trHeight w:val="240"/>
          <w:jc w:val="center"/>
        </w:trPr>
        <w:tc>
          <w:tcPr>
            <w:tcW w:w="4876" w:type="dxa"/>
          </w:tcPr>
          <w:p w14:paraId="542BB7CB" w14:textId="77777777" w:rsidR="00013DD4" w:rsidRPr="001807FC" w:rsidRDefault="00013DD4" w:rsidP="00B17908">
            <w:pPr>
              <w:pStyle w:val="ColumnHeading"/>
            </w:pPr>
            <w:r w:rsidRPr="001807FC">
              <w:t>Besedilo, ki ga predlaga Komisija</w:t>
            </w:r>
          </w:p>
        </w:tc>
        <w:tc>
          <w:tcPr>
            <w:tcW w:w="4876" w:type="dxa"/>
          </w:tcPr>
          <w:p w14:paraId="2C36C814" w14:textId="77777777" w:rsidR="00013DD4" w:rsidRPr="001807FC" w:rsidRDefault="00013DD4" w:rsidP="00B17908">
            <w:pPr>
              <w:pStyle w:val="ColumnHeading"/>
            </w:pPr>
            <w:r w:rsidRPr="001807FC">
              <w:t>Predlog spremembe</w:t>
            </w:r>
          </w:p>
        </w:tc>
      </w:tr>
      <w:tr w:rsidR="00013DD4" w:rsidRPr="001807FC" w14:paraId="4518040F" w14:textId="77777777" w:rsidTr="00B17908">
        <w:trPr>
          <w:jc w:val="center"/>
        </w:trPr>
        <w:tc>
          <w:tcPr>
            <w:tcW w:w="4876" w:type="dxa"/>
          </w:tcPr>
          <w:p w14:paraId="2A6BDDB7"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 ali za katerega se razumno domneva, da ga razume.</w:t>
            </w:r>
          </w:p>
        </w:tc>
        <w:tc>
          <w:tcPr>
            <w:tcW w:w="4876" w:type="dxa"/>
          </w:tcPr>
          <w:p w14:paraId="072582CF"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 ali za katerega se razumno domneva, da ga razume</w:t>
            </w:r>
            <w:r w:rsidRPr="001807FC">
              <w:rPr>
                <w:b/>
                <w:i/>
              </w:rPr>
              <w:t>, ter, kjer je to mogoče, v preprostem jeziku</w:t>
            </w:r>
            <w:r w:rsidRPr="001807FC">
              <w:t>.</w:t>
            </w:r>
          </w:p>
        </w:tc>
      </w:tr>
    </w:tbl>
    <w:p w14:paraId="45608A8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3AEC657" w14:textId="77777777" w:rsidR="00013DD4" w:rsidRPr="001807FC" w:rsidRDefault="00013DD4" w:rsidP="00013DD4">
      <w:r w:rsidRPr="001807FC">
        <w:rPr>
          <w:rStyle w:val="HideTWBExt"/>
        </w:rPr>
        <w:t>&lt;/Amend&gt;</w:t>
      </w:r>
    </w:p>
    <w:p w14:paraId="02FBD00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1129</w:t>
      </w:r>
      <w:r w:rsidRPr="001807FC">
        <w:rPr>
          <w:rStyle w:val="HideTWBExt"/>
          <w:b w:val="0"/>
        </w:rPr>
        <w:t>&lt;/NumAm&gt;</w:t>
      </w:r>
    </w:p>
    <w:p w14:paraId="1168368C"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66014D76" w14:textId="77777777" w:rsidR="00013DD4" w:rsidRPr="001807FC" w:rsidRDefault="00013DD4" w:rsidP="00013DD4">
      <w:pPr>
        <w:pStyle w:val="NormalBold"/>
      </w:pPr>
      <w:r w:rsidRPr="001807FC">
        <w:rPr>
          <w:rStyle w:val="HideTWBExt"/>
          <w:b w:val="0"/>
        </w:rPr>
        <w:t>&lt;/RepeatBlock-By&gt;</w:t>
      </w:r>
    </w:p>
    <w:p w14:paraId="5B0585F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DF1A70D" w14:textId="77777777" w:rsidR="00013DD4" w:rsidRPr="001807FC" w:rsidRDefault="00013DD4" w:rsidP="00013DD4">
      <w:pPr>
        <w:pStyle w:val="NormalBold"/>
      </w:pPr>
      <w:r w:rsidRPr="001807FC">
        <w:rPr>
          <w:rStyle w:val="HideTWBExt"/>
          <w:b w:val="0"/>
        </w:rPr>
        <w:t>&lt;Article&gt;</w:t>
      </w:r>
      <w:r w:rsidRPr="001807FC">
        <w:t>Člen 35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ACB07D9" w14:textId="77777777" w:rsidTr="00B17908">
        <w:trPr>
          <w:trHeight w:hRule="exact" w:val="240"/>
          <w:jc w:val="center"/>
        </w:trPr>
        <w:tc>
          <w:tcPr>
            <w:tcW w:w="9752" w:type="dxa"/>
            <w:gridSpan w:val="2"/>
          </w:tcPr>
          <w:p w14:paraId="3AA298C1" w14:textId="77777777" w:rsidR="00013DD4" w:rsidRPr="001807FC" w:rsidRDefault="00013DD4" w:rsidP="00B17908"/>
        </w:tc>
      </w:tr>
      <w:tr w:rsidR="00013DD4" w:rsidRPr="001807FC" w14:paraId="16002C22" w14:textId="77777777" w:rsidTr="00B17908">
        <w:trPr>
          <w:trHeight w:val="240"/>
          <w:jc w:val="center"/>
        </w:trPr>
        <w:tc>
          <w:tcPr>
            <w:tcW w:w="4876" w:type="dxa"/>
          </w:tcPr>
          <w:p w14:paraId="29F8BA3E" w14:textId="77777777" w:rsidR="00013DD4" w:rsidRPr="001807FC" w:rsidRDefault="00013DD4" w:rsidP="00B17908">
            <w:pPr>
              <w:pStyle w:val="ColumnHeading"/>
            </w:pPr>
            <w:r w:rsidRPr="001807FC">
              <w:t>Besedilo, ki ga predlaga Komisija</w:t>
            </w:r>
          </w:p>
        </w:tc>
        <w:tc>
          <w:tcPr>
            <w:tcW w:w="4876" w:type="dxa"/>
          </w:tcPr>
          <w:p w14:paraId="460DAF05" w14:textId="77777777" w:rsidR="00013DD4" w:rsidRPr="001807FC" w:rsidRDefault="00013DD4" w:rsidP="00B17908">
            <w:pPr>
              <w:pStyle w:val="ColumnHeading"/>
            </w:pPr>
            <w:r w:rsidRPr="001807FC">
              <w:t>Predlog spremembe</w:t>
            </w:r>
          </w:p>
        </w:tc>
      </w:tr>
      <w:tr w:rsidR="00013DD4" w:rsidRPr="001807FC" w14:paraId="7E732975" w14:textId="77777777" w:rsidTr="00B17908">
        <w:trPr>
          <w:jc w:val="center"/>
        </w:trPr>
        <w:tc>
          <w:tcPr>
            <w:tcW w:w="4876" w:type="dxa"/>
          </w:tcPr>
          <w:p w14:paraId="1FA9DB9C"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r w:rsidRPr="001807FC">
              <w:rPr>
                <w:b/>
                <w:i/>
              </w:rPr>
              <w:t xml:space="preserve"> ali za katerega se razumno domneva, da ga razume</w:t>
            </w:r>
            <w:r w:rsidRPr="001807FC">
              <w:t>.</w:t>
            </w:r>
          </w:p>
        </w:tc>
        <w:tc>
          <w:tcPr>
            <w:tcW w:w="4876" w:type="dxa"/>
          </w:tcPr>
          <w:p w14:paraId="525ABF8B"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p>
        </w:tc>
      </w:tr>
    </w:tbl>
    <w:p w14:paraId="230A784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3B4D83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BD6A392" w14:textId="5AADE36F" w:rsidR="00013DD4" w:rsidRPr="001807FC" w:rsidRDefault="00013DD4" w:rsidP="00013DD4">
      <w:pPr>
        <w:pStyle w:val="Normal12Italic"/>
        <w:rPr>
          <w:lang w:val="sl-SI"/>
        </w:rPr>
      </w:pPr>
      <w:r w:rsidRPr="001807FC">
        <w:rPr>
          <w:lang w:val="sl-SI"/>
        </w:rPr>
        <w:t xml:space="preserve">Namen </w:t>
      </w:r>
      <w:r w:rsidR="00D55B2E" w:rsidRPr="001807FC">
        <w:rPr>
          <w:lang w:val="sl-SI"/>
        </w:rPr>
        <w:t xml:space="preserve">predloga spremembe </w:t>
      </w:r>
      <w:r w:rsidRPr="001807FC">
        <w:rPr>
          <w:lang w:val="sl-SI"/>
        </w:rPr>
        <w:t>je izboljšati posredovanje informacij</w:t>
      </w:r>
      <w:r w:rsidR="00D55B2E" w:rsidRPr="001807FC">
        <w:rPr>
          <w:lang w:val="sl-SI"/>
        </w:rPr>
        <w:t>.</w:t>
      </w:r>
    </w:p>
    <w:p w14:paraId="644DF4B9" w14:textId="77777777" w:rsidR="00013DD4" w:rsidRPr="001807FC" w:rsidRDefault="00013DD4" w:rsidP="00013DD4">
      <w:r w:rsidRPr="001807FC">
        <w:rPr>
          <w:rStyle w:val="HideTWBExt"/>
        </w:rPr>
        <w:t>&lt;/Amend&gt;</w:t>
      </w:r>
    </w:p>
    <w:p w14:paraId="1DB2518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1130</w:t>
      </w:r>
      <w:r w:rsidRPr="001807FC">
        <w:rPr>
          <w:rStyle w:val="HideTWBExt"/>
          <w:b w:val="0"/>
        </w:rPr>
        <w:t>&lt;/NumAm&gt;</w:t>
      </w:r>
    </w:p>
    <w:p w14:paraId="5CED4B61"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1671A4B4"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0C8466A"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3E420CC0" w14:textId="77777777" w:rsidR="00013DD4" w:rsidRPr="001807FC" w:rsidRDefault="00013DD4" w:rsidP="00013DD4">
      <w:pPr>
        <w:pStyle w:val="NormalBold"/>
      </w:pPr>
      <w:r w:rsidRPr="001807FC">
        <w:rPr>
          <w:rStyle w:val="HideTWBExt"/>
          <w:b w:val="0"/>
        </w:rPr>
        <w:t>&lt;/RepeatBlock-By&gt;</w:t>
      </w:r>
    </w:p>
    <w:p w14:paraId="06EFFD1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FCD1EF1" w14:textId="77777777" w:rsidR="00013DD4" w:rsidRPr="001807FC" w:rsidRDefault="00013DD4" w:rsidP="00013DD4">
      <w:pPr>
        <w:pStyle w:val="NormalBold"/>
      </w:pPr>
      <w:r w:rsidRPr="001807FC">
        <w:rPr>
          <w:rStyle w:val="HideTWBExt"/>
          <w:b w:val="0"/>
        </w:rPr>
        <w:t>&lt;Article&gt;</w:t>
      </w:r>
      <w:r w:rsidRPr="001807FC">
        <w:t>Člen 35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8D6619B" w14:textId="77777777" w:rsidTr="00B17908">
        <w:trPr>
          <w:trHeight w:hRule="exact" w:val="240"/>
          <w:jc w:val="center"/>
        </w:trPr>
        <w:tc>
          <w:tcPr>
            <w:tcW w:w="9752" w:type="dxa"/>
            <w:gridSpan w:val="2"/>
          </w:tcPr>
          <w:p w14:paraId="3B28D73F" w14:textId="77777777" w:rsidR="00013DD4" w:rsidRPr="001807FC" w:rsidRDefault="00013DD4" w:rsidP="00B17908"/>
        </w:tc>
      </w:tr>
      <w:tr w:rsidR="00013DD4" w:rsidRPr="001807FC" w14:paraId="7CBF4D14" w14:textId="77777777" w:rsidTr="00B17908">
        <w:trPr>
          <w:trHeight w:val="240"/>
          <w:jc w:val="center"/>
        </w:trPr>
        <w:tc>
          <w:tcPr>
            <w:tcW w:w="4876" w:type="dxa"/>
          </w:tcPr>
          <w:p w14:paraId="436B495B" w14:textId="77777777" w:rsidR="00013DD4" w:rsidRPr="001807FC" w:rsidRDefault="00013DD4" w:rsidP="00B17908">
            <w:pPr>
              <w:pStyle w:val="ColumnHeading"/>
            </w:pPr>
            <w:r w:rsidRPr="001807FC">
              <w:t>Besedilo, ki ga predlaga Komisija</w:t>
            </w:r>
          </w:p>
        </w:tc>
        <w:tc>
          <w:tcPr>
            <w:tcW w:w="4876" w:type="dxa"/>
          </w:tcPr>
          <w:p w14:paraId="05E9FDEE" w14:textId="77777777" w:rsidR="00013DD4" w:rsidRPr="001807FC" w:rsidRDefault="00013DD4" w:rsidP="00B17908">
            <w:pPr>
              <w:pStyle w:val="ColumnHeading"/>
            </w:pPr>
            <w:r w:rsidRPr="001807FC">
              <w:t>Predlog spremembe</w:t>
            </w:r>
          </w:p>
        </w:tc>
      </w:tr>
      <w:tr w:rsidR="00013DD4" w:rsidRPr="001807FC" w14:paraId="7B96CEE9" w14:textId="77777777" w:rsidTr="00B17908">
        <w:trPr>
          <w:jc w:val="center"/>
        </w:trPr>
        <w:tc>
          <w:tcPr>
            <w:tcW w:w="4876" w:type="dxa"/>
          </w:tcPr>
          <w:p w14:paraId="51FCEC41"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r w:rsidRPr="001807FC">
              <w:rPr>
                <w:b/>
                <w:i/>
              </w:rPr>
              <w:t xml:space="preserve"> ali za katerega se razumno domneva, da ga razume</w:t>
            </w:r>
            <w:r w:rsidRPr="001807FC">
              <w:t>.</w:t>
            </w:r>
          </w:p>
        </w:tc>
        <w:tc>
          <w:tcPr>
            <w:tcW w:w="4876" w:type="dxa"/>
          </w:tcPr>
          <w:p w14:paraId="6F005A58"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p>
        </w:tc>
      </w:tr>
    </w:tbl>
    <w:p w14:paraId="638CC50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A700F57" w14:textId="77777777" w:rsidR="00013DD4" w:rsidRPr="001807FC" w:rsidRDefault="00013DD4" w:rsidP="00013DD4">
      <w:r w:rsidRPr="001807FC">
        <w:rPr>
          <w:rStyle w:val="HideTWBExt"/>
        </w:rPr>
        <w:t>&lt;/Amend&gt;</w:t>
      </w:r>
    </w:p>
    <w:p w14:paraId="2809360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1131</w:t>
      </w:r>
      <w:r w:rsidRPr="001807FC">
        <w:rPr>
          <w:rStyle w:val="HideTWBExt"/>
          <w:b w:val="0"/>
        </w:rPr>
        <w:t>&lt;/NumAm&gt;</w:t>
      </w:r>
    </w:p>
    <w:p w14:paraId="04697D17"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5DF07BB9" w14:textId="77777777" w:rsidR="00013DD4" w:rsidRPr="001807FC" w:rsidRDefault="00013DD4" w:rsidP="00013DD4">
      <w:pPr>
        <w:pStyle w:val="NormalBold"/>
      </w:pPr>
      <w:r w:rsidRPr="001807FC">
        <w:rPr>
          <w:rStyle w:val="HideTWBExt"/>
          <w:b w:val="0"/>
        </w:rPr>
        <w:t>&lt;/RepeatBlock-By&gt;</w:t>
      </w:r>
    </w:p>
    <w:p w14:paraId="6DC7540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2EF78FF" w14:textId="77777777" w:rsidR="00013DD4" w:rsidRPr="001807FC" w:rsidRDefault="00013DD4" w:rsidP="00013DD4">
      <w:pPr>
        <w:pStyle w:val="NormalBold"/>
      </w:pPr>
      <w:r w:rsidRPr="001807FC">
        <w:rPr>
          <w:rStyle w:val="HideTWBExt"/>
          <w:b w:val="0"/>
        </w:rPr>
        <w:t>&lt;Article&gt;</w:t>
      </w:r>
      <w:r w:rsidRPr="001807FC">
        <w:t>Člen 35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E1FD63E" w14:textId="77777777" w:rsidTr="00B17908">
        <w:trPr>
          <w:trHeight w:hRule="exact" w:val="240"/>
          <w:jc w:val="center"/>
        </w:trPr>
        <w:tc>
          <w:tcPr>
            <w:tcW w:w="9752" w:type="dxa"/>
            <w:gridSpan w:val="2"/>
          </w:tcPr>
          <w:p w14:paraId="08018A35" w14:textId="77777777" w:rsidR="00013DD4" w:rsidRPr="001807FC" w:rsidRDefault="00013DD4" w:rsidP="00B17908"/>
        </w:tc>
      </w:tr>
      <w:tr w:rsidR="00013DD4" w:rsidRPr="001807FC" w14:paraId="1AE40F3A" w14:textId="77777777" w:rsidTr="00B17908">
        <w:trPr>
          <w:trHeight w:val="240"/>
          <w:jc w:val="center"/>
        </w:trPr>
        <w:tc>
          <w:tcPr>
            <w:tcW w:w="4876" w:type="dxa"/>
          </w:tcPr>
          <w:p w14:paraId="666ACAD5" w14:textId="77777777" w:rsidR="00013DD4" w:rsidRPr="001807FC" w:rsidRDefault="00013DD4" w:rsidP="00B17908">
            <w:pPr>
              <w:pStyle w:val="ColumnHeading"/>
            </w:pPr>
            <w:r w:rsidRPr="001807FC">
              <w:t>Besedilo, ki ga predlaga Komisija</w:t>
            </w:r>
          </w:p>
        </w:tc>
        <w:tc>
          <w:tcPr>
            <w:tcW w:w="4876" w:type="dxa"/>
          </w:tcPr>
          <w:p w14:paraId="29F44411" w14:textId="77777777" w:rsidR="00013DD4" w:rsidRPr="001807FC" w:rsidRDefault="00013DD4" w:rsidP="00B17908">
            <w:pPr>
              <w:pStyle w:val="ColumnHeading"/>
            </w:pPr>
            <w:r w:rsidRPr="001807FC">
              <w:t>Predlog spremembe</w:t>
            </w:r>
          </w:p>
        </w:tc>
      </w:tr>
      <w:tr w:rsidR="00013DD4" w:rsidRPr="001807FC" w14:paraId="5753C07B" w14:textId="77777777" w:rsidTr="00B17908">
        <w:trPr>
          <w:jc w:val="center"/>
        </w:trPr>
        <w:tc>
          <w:tcPr>
            <w:tcW w:w="4876" w:type="dxa"/>
          </w:tcPr>
          <w:p w14:paraId="3A28EFC0"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r w:rsidRPr="001807FC">
              <w:rPr>
                <w:b/>
                <w:i/>
              </w:rPr>
              <w:t xml:space="preserve"> ali za katerega se razumno domneva, da ga razume</w:t>
            </w:r>
            <w:r w:rsidRPr="001807FC">
              <w:t>.</w:t>
            </w:r>
          </w:p>
        </w:tc>
        <w:tc>
          <w:tcPr>
            <w:tcW w:w="4876" w:type="dxa"/>
          </w:tcPr>
          <w:p w14:paraId="4F825DC2" w14:textId="77777777" w:rsidR="00013DD4" w:rsidRPr="001807FC" w:rsidRDefault="00013DD4" w:rsidP="00B17908">
            <w:pPr>
              <w:pStyle w:val="Normal6"/>
              <w:rPr>
                <w:b/>
                <w:i/>
              </w:rPr>
            </w:pPr>
            <w:r w:rsidRPr="001807FC">
              <w:t>1.</w:t>
            </w:r>
            <w:r w:rsidRPr="001807FC">
              <w:rPr>
                <w:b/>
                <w:i/>
              </w:rPr>
              <w:tab/>
            </w:r>
            <w:r w:rsidRPr="001807FC">
              <w:t>Odločitev o prošnji za mednarodno zaščito se izda pisno, prosilca pa se o njej obvesti brez nepotrebnega odlašanja, in sicer v jeziku, ki ga razume.</w:t>
            </w:r>
          </w:p>
        </w:tc>
      </w:tr>
    </w:tbl>
    <w:p w14:paraId="430C02D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ED5582E" w14:textId="77777777" w:rsidR="00013DD4" w:rsidRPr="001807FC" w:rsidRDefault="00013DD4" w:rsidP="00013DD4">
      <w:r w:rsidRPr="001807FC">
        <w:rPr>
          <w:rStyle w:val="HideTWBExt"/>
        </w:rPr>
        <w:t>&lt;/Amend&gt;</w:t>
      </w:r>
    </w:p>
    <w:p w14:paraId="19A4BC6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1132</w:t>
      </w:r>
      <w:r w:rsidRPr="001807FC">
        <w:rPr>
          <w:rStyle w:val="HideTWBExt"/>
          <w:b w:val="0"/>
        </w:rPr>
        <w:t>&lt;/NumAm&gt;</w:t>
      </w:r>
    </w:p>
    <w:p w14:paraId="5FDC46C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20953E0E" w14:textId="77777777" w:rsidR="00013DD4" w:rsidRPr="001807FC" w:rsidRDefault="00013DD4" w:rsidP="00013DD4">
      <w:pPr>
        <w:pStyle w:val="NormalBold"/>
      </w:pPr>
      <w:r w:rsidRPr="001807FC">
        <w:rPr>
          <w:rStyle w:val="HideTWBExt"/>
          <w:b w:val="0"/>
        </w:rPr>
        <w:t>&lt;/RepeatBlock-By&gt;</w:t>
      </w:r>
    </w:p>
    <w:p w14:paraId="187A642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A61B198" w14:textId="77777777" w:rsidR="00013DD4" w:rsidRPr="001807FC" w:rsidRDefault="00013DD4" w:rsidP="00013DD4">
      <w:pPr>
        <w:pStyle w:val="NormalBold"/>
      </w:pPr>
      <w:r w:rsidRPr="001807FC">
        <w:rPr>
          <w:rStyle w:val="HideTWBExt"/>
          <w:b w:val="0"/>
        </w:rPr>
        <w:t>&lt;Article&gt;</w:t>
      </w:r>
      <w:r w:rsidRPr="001807FC">
        <w:t>Člen 35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4CEF810" w14:textId="77777777" w:rsidTr="00B17908">
        <w:trPr>
          <w:trHeight w:hRule="exact" w:val="240"/>
          <w:jc w:val="center"/>
        </w:trPr>
        <w:tc>
          <w:tcPr>
            <w:tcW w:w="9752" w:type="dxa"/>
            <w:gridSpan w:val="2"/>
          </w:tcPr>
          <w:p w14:paraId="00E6E43F" w14:textId="77777777" w:rsidR="00013DD4" w:rsidRPr="001807FC" w:rsidRDefault="00013DD4" w:rsidP="00B17908"/>
        </w:tc>
      </w:tr>
      <w:tr w:rsidR="00013DD4" w:rsidRPr="001807FC" w14:paraId="156FB8C2" w14:textId="77777777" w:rsidTr="00B17908">
        <w:trPr>
          <w:trHeight w:val="240"/>
          <w:jc w:val="center"/>
        </w:trPr>
        <w:tc>
          <w:tcPr>
            <w:tcW w:w="4876" w:type="dxa"/>
          </w:tcPr>
          <w:p w14:paraId="030F59FB" w14:textId="77777777" w:rsidR="00013DD4" w:rsidRPr="001807FC" w:rsidRDefault="00013DD4" w:rsidP="00B17908">
            <w:pPr>
              <w:pStyle w:val="ColumnHeading"/>
            </w:pPr>
            <w:r w:rsidRPr="001807FC">
              <w:t>Besedilo, ki ga predlaga Komisija</w:t>
            </w:r>
          </w:p>
        </w:tc>
        <w:tc>
          <w:tcPr>
            <w:tcW w:w="4876" w:type="dxa"/>
          </w:tcPr>
          <w:p w14:paraId="7EFB9AD4" w14:textId="77777777" w:rsidR="00013DD4" w:rsidRPr="001807FC" w:rsidRDefault="00013DD4" w:rsidP="00B17908">
            <w:pPr>
              <w:pStyle w:val="ColumnHeading"/>
            </w:pPr>
            <w:r w:rsidRPr="001807FC">
              <w:t>Predlog spremembe</w:t>
            </w:r>
          </w:p>
        </w:tc>
      </w:tr>
      <w:tr w:rsidR="00013DD4" w:rsidRPr="001807FC" w14:paraId="131E9720" w14:textId="77777777" w:rsidTr="00B17908">
        <w:trPr>
          <w:jc w:val="center"/>
        </w:trPr>
        <w:tc>
          <w:tcPr>
            <w:tcW w:w="4876" w:type="dxa"/>
          </w:tcPr>
          <w:p w14:paraId="7A0FB57A" w14:textId="77777777" w:rsidR="00013DD4" w:rsidRPr="001807FC" w:rsidRDefault="00013DD4" w:rsidP="00B17908">
            <w:pPr>
              <w:pStyle w:val="Normal6"/>
              <w:rPr>
                <w:b/>
                <w:i/>
              </w:rPr>
            </w:pPr>
            <w:r w:rsidRPr="001807FC">
              <w:rPr>
                <w:b/>
                <w:i/>
              </w:rPr>
              <w:t>2.</w:t>
            </w:r>
            <w:r w:rsidRPr="001807FC">
              <w:rPr>
                <w:b/>
                <w:i/>
              </w:rPr>
              <w:tab/>
              <w:t>Kadar se prošnja zavrže kot nedopustna, zavrne kot neutemeljena v zvezi s statusom begunca ali statusom subsidiarne zaščite ali zavrže kot izrecno umaknjena ali zaradi odstopa, se v odločitvi navedejo dejanski in pravni razlogi. Informacije o postopku izpodbijanja odločitve o zavrnitvi priznanja mednarodne zaščite se priskrbijo v pisni obliki, razen če so bile prosilcu že zagotovljene na drug način.</w:t>
            </w:r>
          </w:p>
        </w:tc>
        <w:tc>
          <w:tcPr>
            <w:tcW w:w="4876" w:type="dxa"/>
          </w:tcPr>
          <w:p w14:paraId="47B202B4" w14:textId="77777777" w:rsidR="00013DD4" w:rsidRPr="001807FC" w:rsidRDefault="00013DD4" w:rsidP="00B17908">
            <w:pPr>
              <w:pStyle w:val="Normal6"/>
              <w:rPr>
                <w:b/>
                <w:i/>
              </w:rPr>
            </w:pPr>
            <w:r w:rsidRPr="001807FC">
              <w:rPr>
                <w:b/>
                <w:i/>
              </w:rPr>
              <w:t>črtano</w:t>
            </w:r>
          </w:p>
        </w:tc>
      </w:tr>
    </w:tbl>
    <w:p w14:paraId="1798510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96998C4" w14:textId="77777777" w:rsidR="00013DD4" w:rsidRPr="001807FC" w:rsidRDefault="00013DD4" w:rsidP="00013DD4">
      <w:r w:rsidRPr="001807FC">
        <w:rPr>
          <w:rStyle w:val="HideTWBExt"/>
        </w:rPr>
        <w:t>&lt;/Amend&gt;</w:t>
      </w:r>
    </w:p>
    <w:p w14:paraId="7316708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1133</w:t>
      </w:r>
      <w:r w:rsidRPr="001807FC">
        <w:rPr>
          <w:rStyle w:val="HideTWBExt"/>
          <w:b w:val="0"/>
        </w:rPr>
        <w:t>&lt;/NumAm&gt;</w:t>
      </w:r>
    </w:p>
    <w:p w14:paraId="3EE76593"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E30885A"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6EBB744"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BE28BFD" w14:textId="77777777" w:rsidR="00013DD4" w:rsidRPr="001807FC" w:rsidRDefault="00013DD4" w:rsidP="00013DD4">
      <w:pPr>
        <w:pStyle w:val="NormalBold"/>
      </w:pPr>
      <w:r w:rsidRPr="001807FC">
        <w:rPr>
          <w:rStyle w:val="HideTWBExt"/>
          <w:b w:val="0"/>
        </w:rPr>
        <w:t>&lt;/RepeatBlock-By&gt;</w:t>
      </w:r>
    </w:p>
    <w:p w14:paraId="0D212C0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CA3989B" w14:textId="77777777" w:rsidR="00013DD4" w:rsidRPr="001807FC" w:rsidRDefault="00013DD4" w:rsidP="00013DD4">
      <w:pPr>
        <w:pStyle w:val="NormalBold"/>
      </w:pPr>
      <w:r w:rsidRPr="001807FC">
        <w:rPr>
          <w:rStyle w:val="HideTWBExt"/>
          <w:b w:val="0"/>
        </w:rPr>
        <w:t>&lt;Article&gt;</w:t>
      </w:r>
      <w:r w:rsidRPr="001807FC">
        <w:t>Člen 35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0E69BEA" w14:textId="77777777" w:rsidTr="00B17908">
        <w:trPr>
          <w:trHeight w:hRule="exact" w:val="240"/>
          <w:jc w:val="center"/>
        </w:trPr>
        <w:tc>
          <w:tcPr>
            <w:tcW w:w="9752" w:type="dxa"/>
            <w:gridSpan w:val="2"/>
          </w:tcPr>
          <w:p w14:paraId="3B2260C1" w14:textId="77777777" w:rsidR="00013DD4" w:rsidRPr="001807FC" w:rsidRDefault="00013DD4" w:rsidP="00B17908"/>
        </w:tc>
      </w:tr>
      <w:tr w:rsidR="00013DD4" w:rsidRPr="001807FC" w14:paraId="7A7F1E31" w14:textId="77777777" w:rsidTr="00B17908">
        <w:trPr>
          <w:trHeight w:val="240"/>
          <w:jc w:val="center"/>
        </w:trPr>
        <w:tc>
          <w:tcPr>
            <w:tcW w:w="4876" w:type="dxa"/>
          </w:tcPr>
          <w:p w14:paraId="19F824A5" w14:textId="77777777" w:rsidR="00013DD4" w:rsidRPr="001807FC" w:rsidRDefault="00013DD4" w:rsidP="00B17908">
            <w:pPr>
              <w:pStyle w:val="ColumnHeading"/>
            </w:pPr>
            <w:r w:rsidRPr="001807FC">
              <w:t>Besedilo, ki ga predlaga Komisija</w:t>
            </w:r>
          </w:p>
        </w:tc>
        <w:tc>
          <w:tcPr>
            <w:tcW w:w="4876" w:type="dxa"/>
          </w:tcPr>
          <w:p w14:paraId="5FA2901A" w14:textId="77777777" w:rsidR="00013DD4" w:rsidRPr="001807FC" w:rsidRDefault="00013DD4" w:rsidP="00B17908">
            <w:pPr>
              <w:pStyle w:val="ColumnHeading"/>
            </w:pPr>
            <w:r w:rsidRPr="001807FC">
              <w:t>Predlog spremembe</w:t>
            </w:r>
          </w:p>
        </w:tc>
      </w:tr>
      <w:tr w:rsidR="00013DD4" w:rsidRPr="001807FC" w14:paraId="1419C853" w14:textId="77777777" w:rsidTr="00B17908">
        <w:trPr>
          <w:jc w:val="center"/>
        </w:trPr>
        <w:tc>
          <w:tcPr>
            <w:tcW w:w="4876" w:type="dxa"/>
          </w:tcPr>
          <w:p w14:paraId="79B63B74" w14:textId="77777777" w:rsidR="00013DD4" w:rsidRPr="001807FC" w:rsidRDefault="00013DD4" w:rsidP="00B17908">
            <w:pPr>
              <w:pStyle w:val="Normal6"/>
              <w:rPr>
                <w:b/>
                <w:i/>
              </w:rPr>
            </w:pPr>
            <w:r w:rsidRPr="001807FC">
              <w:t>2.</w:t>
            </w:r>
            <w:r w:rsidRPr="001807FC">
              <w:rPr>
                <w:b/>
                <w:i/>
              </w:rPr>
              <w:tab/>
            </w:r>
            <w:r w:rsidRPr="001807FC">
              <w:t>Kadar se prošnja zavrže kot nedopustna, zavrne kot neutemeljena v zvezi s statusom begunca ali statusom subsidiarne zaščite ali zavrže kot izrecno umaknjena ali zaradi odstopa, se v odločitvi navedejo dejanski in pravni razlogi. Informacije o postopku izpodbijanja odločitve o zavrnitvi priznanja mednarodne zaščite se priskrbijo v pisni obliki</w:t>
            </w:r>
            <w:r w:rsidRPr="001807FC">
              <w:rPr>
                <w:b/>
                <w:i/>
              </w:rPr>
              <w:t>, razen če so bile prosilcu že zagotovljene na drug način</w:t>
            </w:r>
            <w:r w:rsidRPr="001807FC">
              <w:t>.</w:t>
            </w:r>
          </w:p>
        </w:tc>
        <w:tc>
          <w:tcPr>
            <w:tcW w:w="4876" w:type="dxa"/>
          </w:tcPr>
          <w:p w14:paraId="5F13C281" w14:textId="77777777" w:rsidR="00013DD4" w:rsidRPr="001807FC" w:rsidRDefault="00013DD4" w:rsidP="00B17908">
            <w:pPr>
              <w:pStyle w:val="Normal6"/>
              <w:rPr>
                <w:b/>
                <w:i/>
              </w:rPr>
            </w:pPr>
            <w:r w:rsidRPr="001807FC">
              <w:t>2.</w:t>
            </w:r>
            <w:r w:rsidRPr="001807FC">
              <w:rPr>
                <w:b/>
                <w:i/>
              </w:rPr>
              <w:tab/>
            </w:r>
            <w:r w:rsidRPr="001807FC">
              <w:t>Kadar se prošnja zavrže kot nedopustna, zavrne kot neutemeljena v zvezi s statusom begunca ali statusom subsidiarne zaščite ali zavrže kot izrecno umaknjena ali zaradi odstopa, se v odločitvi navedejo dejanski in pravni razlogi. Informacije o postopku izpodbijanja odločitve o zavrnitvi priznanja mednarodne zaščite se priskrbijo v pisni obliki.</w:t>
            </w:r>
          </w:p>
        </w:tc>
      </w:tr>
    </w:tbl>
    <w:p w14:paraId="3C26DC7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47DDD82" w14:textId="77777777" w:rsidR="00B46112" w:rsidRDefault="00B46112" w:rsidP="00013DD4">
      <w:pPr>
        <w:rPr>
          <w:rStyle w:val="HideTWBExt"/>
          <w:vanish w:val="0"/>
        </w:rPr>
      </w:pPr>
    </w:p>
    <w:p w14:paraId="39E57410" w14:textId="77777777" w:rsidR="00013DD4" w:rsidRPr="001807FC" w:rsidRDefault="00013DD4" w:rsidP="00013DD4">
      <w:r w:rsidRPr="001807FC">
        <w:rPr>
          <w:rStyle w:val="HideTWBExt"/>
        </w:rPr>
        <w:t>&lt;/Amend&gt;</w:t>
      </w:r>
    </w:p>
    <w:p w14:paraId="32A25CA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1134</w:t>
      </w:r>
      <w:r w:rsidRPr="001807FC">
        <w:rPr>
          <w:rStyle w:val="HideTWBExt"/>
          <w:b w:val="0"/>
        </w:rPr>
        <w:t>&lt;/NumAm&gt;</w:t>
      </w:r>
    </w:p>
    <w:p w14:paraId="19CA7B5F" w14:textId="77777777" w:rsidR="00013DD4" w:rsidRPr="001807FC" w:rsidRDefault="00013DD4" w:rsidP="00013DD4">
      <w:pPr>
        <w:pStyle w:val="NormalBold"/>
      </w:pPr>
      <w:r w:rsidRPr="001807FC">
        <w:rPr>
          <w:rStyle w:val="HideTWBExt"/>
          <w:b w:val="0"/>
        </w:rPr>
        <w:t>&lt;RepeatBlock-By&gt;&lt;Members&gt;</w:t>
      </w:r>
      <w:r w:rsidRPr="001807FC">
        <w:t>Beatrix von Storch</w:t>
      </w:r>
      <w:r w:rsidRPr="001807FC">
        <w:rPr>
          <w:rStyle w:val="HideTWBExt"/>
          <w:b w:val="0"/>
        </w:rPr>
        <w:t>&lt;/Members&gt;</w:t>
      </w:r>
    </w:p>
    <w:p w14:paraId="07EB9E2B" w14:textId="77777777" w:rsidR="00013DD4" w:rsidRPr="001807FC" w:rsidRDefault="00013DD4" w:rsidP="00013DD4">
      <w:pPr>
        <w:pStyle w:val="NormalBold"/>
      </w:pPr>
      <w:r w:rsidRPr="001807FC">
        <w:rPr>
          <w:rStyle w:val="HideTWBExt"/>
          <w:b w:val="0"/>
        </w:rPr>
        <w:t>&lt;/RepeatBlock-By&gt;</w:t>
      </w:r>
    </w:p>
    <w:p w14:paraId="751F830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4F19DB8" w14:textId="77777777" w:rsidR="00013DD4" w:rsidRPr="001807FC" w:rsidRDefault="00013DD4" w:rsidP="00013DD4">
      <w:pPr>
        <w:pStyle w:val="NormalBold"/>
      </w:pPr>
      <w:r w:rsidRPr="001807FC">
        <w:rPr>
          <w:rStyle w:val="HideTWBExt"/>
          <w:b w:val="0"/>
        </w:rPr>
        <w:t>&lt;Article&gt;</w:t>
      </w:r>
      <w:r w:rsidRPr="001807FC">
        <w:t>Člen 35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1E564EF" w14:textId="77777777" w:rsidTr="00B17908">
        <w:trPr>
          <w:trHeight w:hRule="exact" w:val="240"/>
          <w:jc w:val="center"/>
        </w:trPr>
        <w:tc>
          <w:tcPr>
            <w:tcW w:w="9752" w:type="dxa"/>
            <w:gridSpan w:val="2"/>
          </w:tcPr>
          <w:p w14:paraId="543C8C76" w14:textId="77777777" w:rsidR="00013DD4" w:rsidRPr="001807FC" w:rsidRDefault="00013DD4" w:rsidP="00B17908"/>
        </w:tc>
      </w:tr>
      <w:tr w:rsidR="00013DD4" w:rsidRPr="001807FC" w14:paraId="0D698BBF" w14:textId="77777777" w:rsidTr="00B17908">
        <w:trPr>
          <w:trHeight w:val="240"/>
          <w:jc w:val="center"/>
        </w:trPr>
        <w:tc>
          <w:tcPr>
            <w:tcW w:w="4876" w:type="dxa"/>
          </w:tcPr>
          <w:p w14:paraId="485DE50A" w14:textId="77777777" w:rsidR="00013DD4" w:rsidRPr="001807FC" w:rsidRDefault="00013DD4" w:rsidP="00B17908">
            <w:pPr>
              <w:pStyle w:val="ColumnHeading"/>
            </w:pPr>
            <w:r w:rsidRPr="001807FC">
              <w:t>Besedilo, ki ga predlaga Komisija</w:t>
            </w:r>
          </w:p>
        </w:tc>
        <w:tc>
          <w:tcPr>
            <w:tcW w:w="4876" w:type="dxa"/>
          </w:tcPr>
          <w:p w14:paraId="55287DA8" w14:textId="77777777" w:rsidR="00013DD4" w:rsidRPr="001807FC" w:rsidRDefault="00013DD4" w:rsidP="00B17908">
            <w:pPr>
              <w:pStyle w:val="ColumnHeading"/>
            </w:pPr>
            <w:r w:rsidRPr="001807FC">
              <w:t>Predlog spremembe</w:t>
            </w:r>
          </w:p>
        </w:tc>
      </w:tr>
      <w:tr w:rsidR="00013DD4" w:rsidRPr="001807FC" w14:paraId="6C542E62" w14:textId="77777777" w:rsidTr="00B17908">
        <w:trPr>
          <w:jc w:val="center"/>
        </w:trPr>
        <w:tc>
          <w:tcPr>
            <w:tcW w:w="4876" w:type="dxa"/>
          </w:tcPr>
          <w:p w14:paraId="2522DF94" w14:textId="77777777" w:rsidR="00013DD4" w:rsidRPr="001807FC" w:rsidRDefault="00013DD4" w:rsidP="00B17908">
            <w:pPr>
              <w:pStyle w:val="Normal6"/>
              <w:rPr>
                <w:b/>
                <w:i/>
              </w:rPr>
            </w:pPr>
            <w:r w:rsidRPr="001807FC">
              <w:t>2.</w:t>
            </w:r>
            <w:r w:rsidRPr="001807FC">
              <w:rPr>
                <w:b/>
                <w:i/>
              </w:rPr>
              <w:tab/>
            </w:r>
            <w:r w:rsidRPr="001807FC">
              <w:t xml:space="preserve">Kadar se prošnja zavrže kot nedopustna, zavrne kot neutemeljena v zvezi s statusom begunca </w:t>
            </w:r>
            <w:r w:rsidRPr="001807FC">
              <w:rPr>
                <w:b/>
                <w:i/>
              </w:rPr>
              <w:t xml:space="preserve">ali statusom subsidiarne zaščite </w:t>
            </w:r>
            <w:r w:rsidRPr="001807FC">
              <w:t>ali zavrže kot izrecno umaknjena ali zaradi odstopa, se v odločitvi navedejo dejanski in pravni razlogi. Informacije o postopku izpodbijanja odločitve o zavrnitvi priznanja mednarodne zaščite se priskrbijo v pisni obliki, razen če so bile prosilcu že zagotovljene na drug način.</w:t>
            </w:r>
          </w:p>
        </w:tc>
        <w:tc>
          <w:tcPr>
            <w:tcW w:w="4876" w:type="dxa"/>
          </w:tcPr>
          <w:p w14:paraId="45E7E54A" w14:textId="77777777" w:rsidR="00013DD4" w:rsidRPr="001807FC" w:rsidRDefault="00013DD4" w:rsidP="00B17908">
            <w:pPr>
              <w:pStyle w:val="Normal6"/>
              <w:rPr>
                <w:b/>
                <w:i/>
              </w:rPr>
            </w:pPr>
            <w:r w:rsidRPr="001807FC">
              <w:t>2.</w:t>
            </w:r>
            <w:r w:rsidRPr="001807FC">
              <w:rPr>
                <w:b/>
                <w:i/>
              </w:rPr>
              <w:tab/>
            </w:r>
            <w:r w:rsidRPr="001807FC">
              <w:t>Kadar se prošnja zavrže kot nedopustna, zavrne kot neutemeljena v zvezi s statusom begunca ali zavrže kot izrecno umaknjena ali zaradi odstopa, se v odločitvi navedejo dejanski in pravni razlogi. Informacije o postopku izpodbijanja odločitve o zavrnitvi priznanja mednarodne zaščite se priskrbijo v pisni obliki, razen če so bile prosilcu že zagotovljene na drug način.</w:t>
            </w:r>
          </w:p>
        </w:tc>
      </w:tr>
    </w:tbl>
    <w:p w14:paraId="7484520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34B83BA" w14:textId="77777777" w:rsidR="00013DD4" w:rsidRPr="001807FC" w:rsidRDefault="00013DD4" w:rsidP="00013DD4">
      <w:r w:rsidRPr="001807FC">
        <w:rPr>
          <w:rStyle w:val="HideTWBExt"/>
        </w:rPr>
        <w:t>&lt;/Amend&gt;</w:t>
      </w:r>
    </w:p>
    <w:p w14:paraId="53093E6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1135</w:t>
      </w:r>
      <w:r w:rsidRPr="001807FC">
        <w:rPr>
          <w:rStyle w:val="HideTWBExt"/>
          <w:b w:val="0"/>
        </w:rPr>
        <w:t>&lt;/NumAm&gt;</w:t>
      </w:r>
    </w:p>
    <w:p w14:paraId="24ACBCDB" w14:textId="77777777" w:rsidR="00013DD4" w:rsidRPr="001807FC" w:rsidRDefault="00013DD4" w:rsidP="00013DD4">
      <w:pPr>
        <w:pStyle w:val="NormalBold"/>
      </w:pPr>
      <w:r w:rsidRPr="001807FC">
        <w:rPr>
          <w:rStyle w:val="HideTWBExt"/>
          <w:b w:val="0"/>
        </w:rPr>
        <w:t>&lt;RepeatBlock-By&gt;&lt;Members&gt;</w:t>
      </w:r>
      <w:r w:rsidRPr="001807FC">
        <w:t>Péter Niedermüller, Birgit Sippel, Josef Weidenholzer, Ana Gomes</w:t>
      </w:r>
      <w:r w:rsidRPr="001807FC">
        <w:rPr>
          <w:rStyle w:val="HideTWBExt"/>
          <w:b w:val="0"/>
        </w:rPr>
        <w:t>&lt;/Members&gt;</w:t>
      </w:r>
    </w:p>
    <w:p w14:paraId="11D5EE8F" w14:textId="77777777" w:rsidR="00013DD4" w:rsidRPr="001807FC" w:rsidRDefault="00013DD4" w:rsidP="00013DD4">
      <w:pPr>
        <w:pStyle w:val="NormalBold"/>
      </w:pPr>
      <w:r w:rsidRPr="001807FC">
        <w:rPr>
          <w:rStyle w:val="HideTWBExt"/>
          <w:b w:val="0"/>
        </w:rPr>
        <w:t>&lt;/RepeatBlock-By&gt;</w:t>
      </w:r>
    </w:p>
    <w:p w14:paraId="572DA4F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1F4ADD" w14:textId="77777777" w:rsidR="00013DD4" w:rsidRPr="001807FC" w:rsidRDefault="00013DD4" w:rsidP="00013DD4">
      <w:pPr>
        <w:pStyle w:val="NormalBold"/>
      </w:pPr>
      <w:r w:rsidRPr="001807FC">
        <w:rPr>
          <w:rStyle w:val="HideTWBExt"/>
          <w:b w:val="0"/>
        </w:rPr>
        <w:t>&lt;Article&gt;</w:t>
      </w:r>
      <w:r w:rsidRPr="001807FC">
        <w:t>Člen 35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82A0D6D" w14:textId="77777777" w:rsidTr="00B17908">
        <w:trPr>
          <w:trHeight w:hRule="exact" w:val="240"/>
          <w:jc w:val="center"/>
        </w:trPr>
        <w:tc>
          <w:tcPr>
            <w:tcW w:w="9752" w:type="dxa"/>
            <w:gridSpan w:val="2"/>
          </w:tcPr>
          <w:p w14:paraId="0487C8AB" w14:textId="77777777" w:rsidR="00013DD4" w:rsidRPr="001807FC" w:rsidRDefault="00013DD4" w:rsidP="00B17908"/>
        </w:tc>
      </w:tr>
      <w:tr w:rsidR="00013DD4" w:rsidRPr="001807FC" w14:paraId="479C3DD9" w14:textId="77777777" w:rsidTr="00B17908">
        <w:trPr>
          <w:trHeight w:val="240"/>
          <w:jc w:val="center"/>
        </w:trPr>
        <w:tc>
          <w:tcPr>
            <w:tcW w:w="4876" w:type="dxa"/>
          </w:tcPr>
          <w:p w14:paraId="30520F7A" w14:textId="77777777" w:rsidR="00013DD4" w:rsidRPr="001807FC" w:rsidRDefault="00013DD4" w:rsidP="00B17908">
            <w:pPr>
              <w:pStyle w:val="ColumnHeading"/>
            </w:pPr>
            <w:r w:rsidRPr="001807FC">
              <w:t>Besedilo, ki ga predlaga Komisija</w:t>
            </w:r>
          </w:p>
        </w:tc>
        <w:tc>
          <w:tcPr>
            <w:tcW w:w="4876" w:type="dxa"/>
          </w:tcPr>
          <w:p w14:paraId="57287EFB" w14:textId="77777777" w:rsidR="00013DD4" w:rsidRPr="001807FC" w:rsidRDefault="00013DD4" w:rsidP="00B17908">
            <w:pPr>
              <w:pStyle w:val="ColumnHeading"/>
            </w:pPr>
            <w:r w:rsidRPr="001807FC">
              <w:t>Predlog spremembe</w:t>
            </w:r>
          </w:p>
        </w:tc>
      </w:tr>
      <w:tr w:rsidR="00013DD4" w:rsidRPr="001807FC" w14:paraId="04208EF4" w14:textId="77777777" w:rsidTr="00B17908">
        <w:trPr>
          <w:jc w:val="center"/>
        </w:trPr>
        <w:tc>
          <w:tcPr>
            <w:tcW w:w="4876" w:type="dxa"/>
          </w:tcPr>
          <w:p w14:paraId="4FFD7F6E" w14:textId="77777777" w:rsidR="00013DD4" w:rsidRPr="001807FC" w:rsidRDefault="00013DD4" w:rsidP="00B17908">
            <w:pPr>
              <w:pStyle w:val="Normal6"/>
              <w:rPr>
                <w:b/>
                <w:i/>
              </w:rPr>
            </w:pPr>
            <w:r w:rsidRPr="001807FC">
              <w:t>2.</w:t>
            </w:r>
            <w:r w:rsidRPr="001807FC">
              <w:rPr>
                <w:b/>
                <w:i/>
              </w:rPr>
              <w:tab/>
            </w:r>
            <w:r w:rsidRPr="001807FC">
              <w:t>Kadar se prošnja zavrže kot nedopustna, zavrne kot neutemeljena v zvezi s statusom begunca ali statusom subsidiarne zaščite ali zavrže kot izrecno umaknjena ali zaradi odstopa, se v odločitvi navedejo dejanski in pravni razlogi. Informacije o postopku izpodbijanja odločitve o zavrnitvi priznanja mednarodne zaščite se priskrbijo v pisni obliki</w:t>
            </w:r>
            <w:r w:rsidRPr="001807FC">
              <w:rPr>
                <w:b/>
                <w:i/>
              </w:rPr>
              <w:t>, razen če so bile prosilcu že zagotovljene na drug način</w:t>
            </w:r>
            <w:r w:rsidRPr="001807FC">
              <w:t>.</w:t>
            </w:r>
          </w:p>
        </w:tc>
        <w:tc>
          <w:tcPr>
            <w:tcW w:w="4876" w:type="dxa"/>
          </w:tcPr>
          <w:p w14:paraId="4B0E7162" w14:textId="2F4DBCDC" w:rsidR="00013DD4" w:rsidRPr="001807FC" w:rsidRDefault="00013DD4" w:rsidP="00D55B2E">
            <w:pPr>
              <w:pStyle w:val="Normal6"/>
              <w:rPr>
                <w:b/>
                <w:i/>
              </w:rPr>
            </w:pPr>
            <w:r w:rsidRPr="001807FC">
              <w:t>2.</w:t>
            </w:r>
            <w:r w:rsidRPr="001807FC">
              <w:rPr>
                <w:b/>
                <w:i/>
              </w:rPr>
              <w:tab/>
            </w:r>
            <w:r w:rsidRPr="001807FC">
              <w:t>Kadar se prošnja zavrže kot nedopustna, zavrne kot neutemeljena v zvezi s statusom begunca ali statusom subsidiarne zaščite ali zavrže kot izrecno umaknjena ali zaradi odstopa, se v odločitvi navedejo dejanski in pravni razlogi. Informacije o postopku izpodbijanja odločitve o zavrnitvi priznanja mednarodne zaščite</w:t>
            </w:r>
            <w:r w:rsidRPr="001807FC">
              <w:rPr>
                <w:b/>
                <w:i/>
              </w:rPr>
              <w:t xml:space="preserve">, vključno z </w:t>
            </w:r>
            <w:r w:rsidR="00D55B2E" w:rsidRPr="001807FC">
              <w:rPr>
                <w:b/>
                <w:i/>
              </w:rPr>
              <w:t>ustreznimi roki</w:t>
            </w:r>
            <w:r w:rsidRPr="001807FC">
              <w:rPr>
                <w:b/>
                <w:i/>
              </w:rPr>
              <w:t>,</w:t>
            </w:r>
            <w:r w:rsidRPr="001807FC">
              <w:t xml:space="preserve"> se priskrbijo v pisni obliki.</w:t>
            </w:r>
          </w:p>
        </w:tc>
      </w:tr>
    </w:tbl>
    <w:p w14:paraId="7018CBA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249BB89"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1AC1F9B" w14:textId="545313B8" w:rsidR="00013DD4" w:rsidRPr="001807FC" w:rsidRDefault="00013DD4" w:rsidP="00013DD4">
      <w:pPr>
        <w:pStyle w:val="Normal12Italic"/>
        <w:rPr>
          <w:lang w:val="sl-SI"/>
        </w:rPr>
      </w:pPr>
      <w:r w:rsidRPr="001807FC">
        <w:rPr>
          <w:lang w:val="sl-SI"/>
        </w:rPr>
        <w:t xml:space="preserve">Informacije o tem, kako se pritožiti na odločitev, bi morale vključevati podrobnosti o </w:t>
      </w:r>
      <w:r w:rsidR="00D55B2E" w:rsidRPr="001807FC">
        <w:rPr>
          <w:lang w:val="sl-SI"/>
        </w:rPr>
        <w:t xml:space="preserve">ustreznih </w:t>
      </w:r>
      <w:r w:rsidRPr="001807FC">
        <w:rPr>
          <w:lang w:val="sl-SI"/>
        </w:rPr>
        <w:t xml:space="preserve">rokih. Te informacije bi morale </w:t>
      </w:r>
      <w:r w:rsidR="00D55B2E" w:rsidRPr="001807FC">
        <w:rPr>
          <w:lang w:val="sl-SI"/>
        </w:rPr>
        <w:t xml:space="preserve">biti </w:t>
      </w:r>
      <w:r w:rsidRPr="001807FC">
        <w:rPr>
          <w:lang w:val="sl-SI"/>
        </w:rPr>
        <w:t>vedno podane v pisni obliki.</w:t>
      </w:r>
    </w:p>
    <w:p w14:paraId="234556ED" w14:textId="77777777" w:rsidR="00013DD4" w:rsidRPr="001807FC" w:rsidRDefault="00013DD4" w:rsidP="00013DD4">
      <w:r w:rsidRPr="001807FC">
        <w:rPr>
          <w:rStyle w:val="HideTWBExt"/>
        </w:rPr>
        <w:t>&lt;/Amend&gt;</w:t>
      </w:r>
    </w:p>
    <w:p w14:paraId="362495D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1136</w:t>
      </w:r>
      <w:r w:rsidRPr="001807FC">
        <w:rPr>
          <w:rStyle w:val="HideTWBExt"/>
          <w:b w:val="0"/>
        </w:rPr>
        <w:t>&lt;/NumAm&gt;</w:t>
      </w:r>
    </w:p>
    <w:p w14:paraId="34964256"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37BAB2C" w14:textId="77777777" w:rsidR="00013DD4" w:rsidRPr="001807FC" w:rsidRDefault="00013DD4" w:rsidP="00013DD4">
      <w:pPr>
        <w:pStyle w:val="NormalBold"/>
      </w:pPr>
      <w:r w:rsidRPr="001807FC">
        <w:rPr>
          <w:rStyle w:val="HideTWBExt"/>
          <w:b w:val="0"/>
        </w:rPr>
        <w:t>&lt;/RepeatBlock-By&gt;</w:t>
      </w:r>
    </w:p>
    <w:p w14:paraId="3A6266D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C1108BF" w14:textId="77777777" w:rsidR="00013DD4" w:rsidRPr="001807FC" w:rsidRDefault="00013DD4" w:rsidP="00013DD4">
      <w:pPr>
        <w:pStyle w:val="NormalBold"/>
      </w:pPr>
      <w:r w:rsidRPr="001807FC">
        <w:rPr>
          <w:rStyle w:val="HideTWBExt"/>
          <w:b w:val="0"/>
        </w:rPr>
        <w:t>&lt;Article&gt;</w:t>
      </w:r>
      <w:r w:rsidRPr="001807FC">
        <w:t>Člen 35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6387640" w14:textId="77777777" w:rsidTr="00B17908">
        <w:trPr>
          <w:trHeight w:hRule="exact" w:val="240"/>
          <w:jc w:val="center"/>
        </w:trPr>
        <w:tc>
          <w:tcPr>
            <w:tcW w:w="9752" w:type="dxa"/>
            <w:gridSpan w:val="2"/>
          </w:tcPr>
          <w:p w14:paraId="648966C5" w14:textId="77777777" w:rsidR="00013DD4" w:rsidRPr="001807FC" w:rsidRDefault="00013DD4" w:rsidP="00B17908"/>
        </w:tc>
      </w:tr>
      <w:tr w:rsidR="00013DD4" w:rsidRPr="001807FC" w14:paraId="1CA5968F" w14:textId="77777777" w:rsidTr="00B17908">
        <w:trPr>
          <w:trHeight w:val="240"/>
          <w:jc w:val="center"/>
        </w:trPr>
        <w:tc>
          <w:tcPr>
            <w:tcW w:w="4876" w:type="dxa"/>
          </w:tcPr>
          <w:p w14:paraId="3F1D3131" w14:textId="77777777" w:rsidR="00013DD4" w:rsidRPr="001807FC" w:rsidRDefault="00013DD4" w:rsidP="00B17908">
            <w:pPr>
              <w:pStyle w:val="ColumnHeading"/>
            </w:pPr>
            <w:r w:rsidRPr="001807FC">
              <w:t>Besedilo, ki ga predlaga Komisija</w:t>
            </w:r>
          </w:p>
        </w:tc>
        <w:tc>
          <w:tcPr>
            <w:tcW w:w="4876" w:type="dxa"/>
          </w:tcPr>
          <w:p w14:paraId="5DF50AA0" w14:textId="77777777" w:rsidR="00013DD4" w:rsidRPr="001807FC" w:rsidRDefault="00013DD4" w:rsidP="00B17908">
            <w:pPr>
              <w:pStyle w:val="ColumnHeading"/>
            </w:pPr>
            <w:r w:rsidRPr="001807FC">
              <w:t>Predlog spremembe</w:t>
            </w:r>
          </w:p>
        </w:tc>
      </w:tr>
      <w:tr w:rsidR="00013DD4" w:rsidRPr="001807FC" w14:paraId="12D2C9A1" w14:textId="77777777" w:rsidTr="00B17908">
        <w:trPr>
          <w:jc w:val="center"/>
        </w:trPr>
        <w:tc>
          <w:tcPr>
            <w:tcW w:w="4876" w:type="dxa"/>
          </w:tcPr>
          <w:p w14:paraId="178DBE26" w14:textId="77777777" w:rsidR="00013DD4" w:rsidRPr="001807FC" w:rsidRDefault="00013DD4" w:rsidP="00B17908">
            <w:pPr>
              <w:pStyle w:val="Normal6"/>
              <w:rPr>
                <w:b/>
                <w:i/>
              </w:rPr>
            </w:pPr>
            <w:r w:rsidRPr="001807FC">
              <w:t>3.</w:t>
            </w:r>
            <w:r w:rsidRPr="001807FC">
              <w:rPr>
                <w:b/>
                <w:i/>
              </w:rPr>
              <w:tab/>
            </w:r>
            <w:r w:rsidRPr="001807FC">
              <w:t>V primeru prošenj v imenu zakoncev, partnerjev,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 zlasti v primerih preganjanja na podlagi spola, spolne usmerjenosti, spolne identitete ali starosti. V takih primerih se za zadevno osebo sprejme ločena odločitev.</w:t>
            </w:r>
          </w:p>
        </w:tc>
        <w:tc>
          <w:tcPr>
            <w:tcW w:w="4876" w:type="dxa"/>
          </w:tcPr>
          <w:p w14:paraId="33C4753F" w14:textId="32B174A2" w:rsidR="00013DD4" w:rsidRPr="001807FC" w:rsidRDefault="00013DD4" w:rsidP="00D55B2E">
            <w:pPr>
              <w:pStyle w:val="Normal6"/>
              <w:rPr>
                <w:b/>
                <w:i/>
              </w:rPr>
            </w:pPr>
            <w:r w:rsidRPr="001807FC">
              <w:t>3.</w:t>
            </w:r>
            <w:r w:rsidRPr="001807FC">
              <w:rPr>
                <w:b/>
                <w:i/>
              </w:rPr>
              <w:tab/>
            </w:r>
            <w:r w:rsidRPr="001807FC">
              <w:t>V primeru prošenj v imenu zakoncev, partnerjev,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 zlasti v primerih preganjanja na podlagi spola,</w:t>
            </w:r>
            <w:r w:rsidRPr="001807FC">
              <w:rPr>
                <w:b/>
                <w:i/>
              </w:rPr>
              <w:t xml:space="preserve"> nasilja na podlagi spola, trgovine</w:t>
            </w:r>
            <w:r w:rsidR="00D55B2E" w:rsidRPr="001807FC">
              <w:rPr>
                <w:b/>
                <w:i/>
              </w:rPr>
              <w:t xml:space="preserve"> z ljudmi</w:t>
            </w:r>
            <w:r w:rsidRPr="001807FC">
              <w:rPr>
                <w:b/>
                <w:i/>
              </w:rPr>
              <w:t>,</w:t>
            </w:r>
            <w:r w:rsidRPr="001807FC">
              <w:t xml:space="preserve"> </w:t>
            </w:r>
            <w:r w:rsidR="00A05800" w:rsidRPr="001807FC">
              <w:rPr>
                <w:b/>
                <w:i/>
              </w:rPr>
              <w:t>preganjanja na podlagi</w:t>
            </w:r>
            <w:r w:rsidR="00A05800" w:rsidRPr="001807FC">
              <w:t xml:space="preserve"> </w:t>
            </w:r>
            <w:r w:rsidRPr="001807FC">
              <w:t>spolne usmerjenosti, spolne identitete</w:t>
            </w:r>
            <w:r w:rsidRPr="001807FC">
              <w:rPr>
                <w:b/>
                <w:i/>
              </w:rPr>
              <w:t xml:space="preserve">, spolnega </w:t>
            </w:r>
            <w:r w:rsidR="00D55B2E" w:rsidRPr="001807FC">
              <w:rPr>
                <w:b/>
                <w:i/>
              </w:rPr>
              <w:t>izraza</w:t>
            </w:r>
            <w:r w:rsidRPr="001807FC">
              <w:rPr>
                <w:b/>
                <w:i/>
              </w:rPr>
              <w:t>, spolnih značilnosti</w:t>
            </w:r>
            <w:r w:rsidRPr="001807FC">
              <w:t xml:space="preserve"> ali starosti. V takih primerih se za zadevno osebo sprejme ločena odločitev.</w:t>
            </w:r>
          </w:p>
        </w:tc>
      </w:tr>
    </w:tbl>
    <w:p w14:paraId="3B8DF3D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FD13EF9" w14:textId="77777777" w:rsidR="00013DD4" w:rsidRPr="001807FC" w:rsidRDefault="00013DD4" w:rsidP="00013DD4">
      <w:r w:rsidRPr="001807FC">
        <w:rPr>
          <w:rStyle w:val="HideTWBExt"/>
        </w:rPr>
        <w:t>&lt;/Amend&gt;</w:t>
      </w:r>
    </w:p>
    <w:p w14:paraId="2969C08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1137</w:t>
      </w:r>
      <w:r w:rsidRPr="001807FC">
        <w:rPr>
          <w:rStyle w:val="HideTWBExt"/>
          <w:b w:val="0"/>
        </w:rPr>
        <w:t>&lt;/NumAm&gt;</w:t>
      </w:r>
    </w:p>
    <w:p w14:paraId="590CE937"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5F5BD6D1" w14:textId="77777777" w:rsidR="00013DD4" w:rsidRPr="001807FC" w:rsidRDefault="00013DD4" w:rsidP="00013DD4">
      <w:pPr>
        <w:pStyle w:val="NormalBold"/>
      </w:pPr>
      <w:r w:rsidRPr="001807FC">
        <w:rPr>
          <w:rStyle w:val="HideTWBExt"/>
          <w:b w:val="0"/>
        </w:rPr>
        <w:t>&lt;/RepeatBlock-By&gt;</w:t>
      </w:r>
    </w:p>
    <w:p w14:paraId="614D091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3625FD1" w14:textId="77777777" w:rsidR="00013DD4" w:rsidRPr="001807FC" w:rsidRDefault="00013DD4" w:rsidP="00013DD4">
      <w:pPr>
        <w:pStyle w:val="NormalBold"/>
      </w:pPr>
      <w:r w:rsidRPr="001807FC">
        <w:rPr>
          <w:rStyle w:val="HideTWBExt"/>
          <w:b w:val="0"/>
        </w:rPr>
        <w:t>&lt;Article&gt;</w:t>
      </w:r>
      <w:r w:rsidRPr="001807FC">
        <w:t>Člen 35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275E130" w14:textId="77777777" w:rsidTr="00B17908">
        <w:trPr>
          <w:trHeight w:hRule="exact" w:val="240"/>
          <w:jc w:val="center"/>
        </w:trPr>
        <w:tc>
          <w:tcPr>
            <w:tcW w:w="9752" w:type="dxa"/>
            <w:gridSpan w:val="2"/>
          </w:tcPr>
          <w:p w14:paraId="5002B210" w14:textId="77777777" w:rsidR="00013DD4" w:rsidRPr="001807FC" w:rsidRDefault="00013DD4" w:rsidP="00B17908"/>
        </w:tc>
      </w:tr>
      <w:tr w:rsidR="00013DD4" w:rsidRPr="001807FC" w14:paraId="44FADCF3" w14:textId="77777777" w:rsidTr="00B17908">
        <w:trPr>
          <w:trHeight w:val="240"/>
          <w:jc w:val="center"/>
        </w:trPr>
        <w:tc>
          <w:tcPr>
            <w:tcW w:w="4876" w:type="dxa"/>
          </w:tcPr>
          <w:p w14:paraId="4F4CABF4" w14:textId="77777777" w:rsidR="00013DD4" w:rsidRPr="001807FC" w:rsidRDefault="00013DD4" w:rsidP="00B17908">
            <w:pPr>
              <w:pStyle w:val="ColumnHeading"/>
            </w:pPr>
            <w:r w:rsidRPr="001807FC">
              <w:t>Besedilo, ki ga predlaga Komisija</w:t>
            </w:r>
          </w:p>
        </w:tc>
        <w:tc>
          <w:tcPr>
            <w:tcW w:w="4876" w:type="dxa"/>
          </w:tcPr>
          <w:p w14:paraId="4B6D8E5A" w14:textId="77777777" w:rsidR="00013DD4" w:rsidRPr="001807FC" w:rsidRDefault="00013DD4" w:rsidP="00B17908">
            <w:pPr>
              <w:pStyle w:val="ColumnHeading"/>
            </w:pPr>
            <w:r w:rsidRPr="001807FC">
              <w:t>Predlog spremembe</w:t>
            </w:r>
          </w:p>
        </w:tc>
      </w:tr>
      <w:tr w:rsidR="00013DD4" w:rsidRPr="001807FC" w14:paraId="6AC8B819" w14:textId="77777777" w:rsidTr="00B17908">
        <w:trPr>
          <w:jc w:val="center"/>
        </w:trPr>
        <w:tc>
          <w:tcPr>
            <w:tcW w:w="4876" w:type="dxa"/>
          </w:tcPr>
          <w:p w14:paraId="66FB3057" w14:textId="77777777" w:rsidR="00013DD4" w:rsidRPr="001807FC" w:rsidRDefault="00013DD4" w:rsidP="00B17908">
            <w:pPr>
              <w:pStyle w:val="Normal6"/>
              <w:rPr>
                <w:b/>
                <w:i/>
              </w:rPr>
            </w:pPr>
            <w:r w:rsidRPr="001807FC">
              <w:t>3.</w:t>
            </w:r>
            <w:r w:rsidRPr="001807FC">
              <w:rPr>
                <w:b/>
                <w:i/>
              </w:rPr>
              <w:tab/>
            </w:r>
            <w:r w:rsidRPr="001807FC">
              <w:t>V primeru prošenj v imenu zakoncev, partnerjev,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w:t>
            </w:r>
            <w:r w:rsidRPr="001807FC">
              <w:rPr>
                <w:b/>
                <w:i/>
              </w:rPr>
              <w:t>, zlasti v primerih preganjanja na podlagi spola, spolne usmerjenosti, spolne identitete ali starosti</w:t>
            </w:r>
            <w:r w:rsidRPr="001807FC">
              <w:t>. V takih primerih se za zadevno osebo sprejme ločena odločitev.</w:t>
            </w:r>
          </w:p>
        </w:tc>
        <w:tc>
          <w:tcPr>
            <w:tcW w:w="4876" w:type="dxa"/>
          </w:tcPr>
          <w:p w14:paraId="4D7A602F" w14:textId="77777777" w:rsidR="00013DD4" w:rsidRPr="001807FC" w:rsidRDefault="00013DD4" w:rsidP="00B17908">
            <w:pPr>
              <w:pStyle w:val="Normal6"/>
              <w:rPr>
                <w:b/>
                <w:i/>
              </w:rPr>
            </w:pPr>
            <w:r w:rsidRPr="001807FC">
              <w:t>3.</w:t>
            </w:r>
            <w:r w:rsidRPr="001807FC">
              <w:rPr>
                <w:b/>
                <w:i/>
              </w:rPr>
              <w:tab/>
            </w:r>
            <w:r w:rsidRPr="001807FC">
              <w:t>V primeru prošenj v imenu zakoncev, partnerjev,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 V takih primerih se za zadevno osebo sprejme ločena odločitev.</w:t>
            </w:r>
          </w:p>
        </w:tc>
      </w:tr>
    </w:tbl>
    <w:p w14:paraId="314B8CC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A652F5F" w14:textId="77777777" w:rsidR="00013DD4" w:rsidRPr="001807FC" w:rsidRDefault="00013DD4" w:rsidP="00013DD4">
      <w:r w:rsidRPr="001807FC">
        <w:rPr>
          <w:rStyle w:val="HideTWBExt"/>
        </w:rPr>
        <w:t>&lt;/Amend&gt;</w:t>
      </w:r>
    </w:p>
    <w:p w14:paraId="56D7315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1138</w:t>
      </w:r>
      <w:r w:rsidRPr="001807FC">
        <w:rPr>
          <w:rStyle w:val="HideTWBExt"/>
          <w:b w:val="0"/>
        </w:rPr>
        <w:t>&lt;/NumAm&gt;</w:t>
      </w:r>
    </w:p>
    <w:p w14:paraId="188DC588" w14:textId="77777777" w:rsidR="00013DD4" w:rsidRPr="001807FC" w:rsidRDefault="00013DD4" w:rsidP="00013DD4">
      <w:pPr>
        <w:pStyle w:val="NormalBold"/>
      </w:pPr>
      <w:r w:rsidRPr="001807FC">
        <w:rPr>
          <w:rStyle w:val="HideTWBExt"/>
          <w:b w:val="0"/>
        </w:rPr>
        <w:t>&lt;RepeatBlock-By&gt;&lt;Members&gt;</w:t>
      </w:r>
      <w:r w:rsidRPr="001807FC">
        <w:t>Emil Radev</w:t>
      </w:r>
      <w:r w:rsidRPr="001807FC">
        <w:rPr>
          <w:rStyle w:val="HideTWBExt"/>
          <w:b w:val="0"/>
        </w:rPr>
        <w:t>&lt;/Members&gt;</w:t>
      </w:r>
    </w:p>
    <w:p w14:paraId="11DFB8D8" w14:textId="77777777" w:rsidR="00013DD4" w:rsidRPr="001807FC" w:rsidRDefault="00013DD4" w:rsidP="00013DD4">
      <w:pPr>
        <w:pStyle w:val="NormalBold"/>
      </w:pPr>
      <w:r w:rsidRPr="001807FC">
        <w:rPr>
          <w:rStyle w:val="HideTWBExt"/>
          <w:b w:val="0"/>
        </w:rPr>
        <w:t>&lt;/RepeatBlock-By&gt;</w:t>
      </w:r>
    </w:p>
    <w:p w14:paraId="4EC2E00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51A4BA9" w14:textId="77777777" w:rsidR="00013DD4" w:rsidRPr="001807FC" w:rsidRDefault="00013DD4" w:rsidP="00013DD4">
      <w:pPr>
        <w:pStyle w:val="NormalBold"/>
      </w:pPr>
      <w:r w:rsidRPr="001807FC">
        <w:rPr>
          <w:rStyle w:val="HideTWBExt"/>
          <w:b w:val="0"/>
        </w:rPr>
        <w:t>&lt;Article&gt;</w:t>
      </w:r>
      <w:r w:rsidRPr="001807FC">
        <w:t>Člen 35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DDD8290" w14:textId="77777777" w:rsidTr="00B17908">
        <w:trPr>
          <w:trHeight w:hRule="exact" w:val="240"/>
          <w:jc w:val="center"/>
        </w:trPr>
        <w:tc>
          <w:tcPr>
            <w:tcW w:w="9752" w:type="dxa"/>
            <w:gridSpan w:val="2"/>
          </w:tcPr>
          <w:p w14:paraId="7CD54C50" w14:textId="77777777" w:rsidR="00013DD4" w:rsidRPr="001807FC" w:rsidRDefault="00013DD4" w:rsidP="00B17908"/>
        </w:tc>
      </w:tr>
      <w:tr w:rsidR="00013DD4" w:rsidRPr="001807FC" w14:paraId="26F76C7E" w14:textId="77777777" w:rsidTr="00B17908">
        <w:trPr>
          <w:trHeight w:val="240"/>
          <w:jc w:val="center"/>
        </w:trPr>
        <w:tc>
          <w:tcPr>
            <w:tcW w:w="4876" w:type="dxa"/>
          </w:tcPr>
          <w:p w14:paraId="55E69E8F" w14:textId="77777777" w:rsidR="00013DD4" w:rsidRPr="001807FC" w:rsidRDefault="00013DD4" w:rsidP="00B17908">
            <w:pPr>
              <w:pStyle w:val="ColumnHeading"/>
            </w:pPr>
            <w:r w:rsidRPr="001807FC">
              <w:t>Besedilo, ki ga predlaga Komisija</w:t>
            </w:r>
          </w:p>
        </w:tc>
        <w:tc>
          <w:tcPr>
            <w:tcW w:w="4876" w:type="dxa"/>
          </w:tcPr>
          <w:p w14:paraId="0B5DC266" w14:textId="77777777" w:rsidR="00013DD4" w:rsidRPr="001807FC" w:rsidRDefault="00013DD4" w:rsidP="00B17908">
            <w:pPr>
              <w:pStyle w:val="ColumnHeading"/>
            </w:pPr>
            <w:r w:rsidRPr="001807FC">
              <w:t>Predlog spremembe</w:t>
            </w:r>
          </w:p>
        </w:tc>
      </w:tr>
      <w:tr w:rsidR="00013DD4" w:rsidRPr="001807FC" w14:paraId="45C2D129" w14:textId="77777777" w:rsidTr="00B17908">
        <w:trPr>
          <w:jc w:val="center"/>
        </w:trPr>
        <w:tc>
          <w:tcPr>
            <w:tcW w:w="4876" w:type="dxa"/>
          </w:tcPr>
          <w:p w14:paraId="7D09E268" w14:textId="77777777" w:rsidR="00013DD4" w:rsidRPr="001807FC" w:rsidRDefault="00013DD4" w:rsidP="00B17908">
            <w:pPr>
              <w:pStyle w:val="Normal6"/>
              <w:rPr>
                <w:b/>
                <w:i/>
              </w:rPr>
            </w:pPr>
            <w:r w:rsidRPr="001807FC">
              <w:t>3.</w:t>
            </w:r>
            <w:r w:rsidRPr="001807FC">
              <w:rPr>
                <w:b/>
                <w:i/>
              </w:rPr>
              <w:tab/>
            </w:r>
            <w:r w:rsidRPr="001807FC">
              <w:t>V primeru prošenj v imenu</w:t>
            </w:r>
            <w:r w:rsidRPr="001807FC">
              <w:rPr>
                <w:b/>
                <w:i/>
              </w:rPr>
              <w:t xml:space="preserve"> zakoncev, partnerjev,</w:t>
            </w:r>
            <w:r w:rsidRPr="001807FC">
              <w:t xml:space="preserve">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 zlasti v primerih preganjanja na podlagi spola</w:t>
            </w:r>
            <w:r w:rsidRPr="001807FC">
              <w:rPr>
                <w:b/>
                <w:i/>
              </w:rPr>
              <w:t>, spolne usmerjenosti, spolne identitete</w:t>
            </w:r>
            <w:r w:rsidRPr="001807FC">
              <w:t xml:space="preserve"> ali starosti. V takih primerih se za zadevno osebo sprejme ločena odločitev.</w:t>
            </w:r>
          </w:p>
        </w:tc>
        <w:tc>
          <w:tcPr>
            <w:tcW w:w="4876" w:type="dxa"/>
          </w:tcPr>
          <w:p w14:paraId="7F3F984D" w14:textId="77777777" w:rsidR="00013DD4" w:rsidRPr="001807FC" w:rsidRDefault="00013DD4" w:rsidP="00B17908">
            <w:pPr>
              <w:autoSpaceDE w:val="0"/>
              <w:autoSpaceDN w:val="0"/>
              <w:adjustRightInd w:val="0"/>
              <w:rPr>
                <w:b/>
                <w:i/>
              </w:rPr>
            </w:pPr>
            <w:r w:rsidRPr="001807FC">
              <w:t>3.</w:t>
            </w:r>
            <w:r w:rsidRPr="001807FC">
              <w:rPr>
                <w:b/>
                <w:i/>
              </w:rPr>
              <w:tab/>
            </w:r>
            <w:r w:rsidRPr="001807FC">
              <w:t>V primeru prošenj v imenu mladoletnikov ali vzdrževanih odraslih oseb brez poslovne sposobnosti in vedno, kadar prošnja temelji na isti podlagi, lahko organ za presojo sprejme enotno odločitev, ki zajema vse prosilce, razen če bi bile s tem razkrite posebne okoliščine prosilca, kar bi lahko ogrozilo njegove interese, zlasti v primerih preganjanja na podlagi spola ali starosti. V takih primerih se za zadevno osebo sprejme ločena odločitev.</w:t>
            </w:r>
          </w:p>
        </w:tc>
      </w:tr>
    </w:tbl>
    <w:p w14:paraId="5DDEF03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{BG}</w:t>
      </w:r>
      <w:r w:rsidRPr="001807FC">
        <w:rPr>
          <w:lang w:val="sl-SI"/>
        </w:rPr>
        <w:t>bg</w:t>
      </w:r>
      <w:r w:rsidRPr="001807FC">
        <w:rPr>
          <w:rStyle w:val="HideTWBExt"/>
          <w:lang w:val="sl-SI"/>
        </w:rPr>
        <w:t>&lt;/Original&gt;</w:t>
      </w:r>
    </w:p>
    <w:p w14:paraId="4CB2D535" w14:textId="77777777" w:rsidR="00013DD4" w:rsidRPr="001807FC" w:rsidRDefault="00013DD4" w:rsidP="00013DD4">
      <w:r w:rsidRPr="001807FC">
        <w:rPr>
          <w:rStyle w:val="HideTWBExt"/>
        </w:rPr>
        <w:t>&lt;/Amend&gt;</w:t>
      </w:r>
    </w:p>
    <w:p w14:paraId="03AA40E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1139</w:t>
      </w:r>
      <w:r w:rsidRPr="001807FC">
        <w:rPr>
          <w:rStyle w:val="HideTWBExt"/>
          <w:b w:val="0"/>
        </w:rPr>
        <w:t>&lt;/NumAm&gt;</w:t>
      </w:r>
    </w:p>
    <w:p w14:paraId="35898270"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Ana Gomes, Josef Weidenholzer</w:t>
      </w:r>
      <w:r w:rsidRPr="001807FC">
        <w:rPr>
          <w:rStyle w:val="HideTWBExt"/>
          <w:b w:val="0"/>
        </w:rPr>
        <w:t>&lt;/Members&gt;</w:t>
      </w:r>
    </w:p>
    <w:p w14:paraId="775DE152" w14:textId="77777777" w:rsidR="00013DD4" w:rsidRPr="001807FC" w:rsidRDefault="00013DD4" w:rsidP="00013DD4">
      <w:pPr>
        <w:pStyle w:val="NormalBold"/>
      </w:pPr>
      <w:r w:rsidRPr="001807FC">
        <w:rPr>
          <w:rStyle w:val="HideTWBExt"/>
          <w:b w:val="0"/>
        </w:rPr>
        <w:t>&lt;/RepeatBlock-By&gt;</w:t>
      </w:r>
    </w:p>
    <w:p w14:paraId="6799F07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7A9D706" w14:textId="77777777" w:rsidR="00013DD4" w:rsidRPr="001807FC" w:rsidRDefault="00013DD4" w:rsidP="00013DD4">
      <w:pPr>
        <w:pStyle w:val="NormalBold"/>
      </w:pPr>
      <w:r w:rsidRPr="001807FC">
        <w:rPr>
          <w:rStyle w:val="HideTWBExt"/>
          <w:b w:val="0"/>
        </w:rPr>
        <w:t>&lt;Article&gt;</w:t>
      </w:r>
      <w:r w:rsidRPr="001807FC">
        <w:t>Člen 35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8D2554F" w14:textId="77777777" w:rsidTr="00B17908">
        <w:trPr>
          <w:trHeight w:hRule="exact" w:val="240"/>
          <w:jc w:val="center"/>
        </w:trPr>
        <w:tc>
          <w:tcPr>
            <w:tcW w:w="9752" w:type="dxa"/>
            <w:gridSpan w:val="2"/>
          </w:tcPr>
          <w:p w14:paraId="69AACEF4" w14:textId="77777777" w:rsidR="00013DD4" w:rsidRPr="001807FC" w:rsidRDefault="00013DD4" w:rsidP="00B17908"/>
        </w:tc>
      </w:tr>
      <w:tr w:rsidR="00013DD4" w:rsidRPr="001807FC" w14:paraId="52E8AE5F" w14:textId="77777777" w:rsidTr="00B17908">
        <w:trPr>
          <w:trHeight w:val="240"/>
          <w:jc w:val="center"/>
        </w:trPr>
        <w:tc>
          <w:tcPr>
            <w:tcW w:w="4876" w:type="dxa"/>
          </w:tcPr>
          <w:p w14:paraId="181F9C68" w14:textId="77777777" w:rsidR="00013DD4" w:rsidRPr="001807FC" w:rsidRDefault="00013DD4" w:rsidP="00B17908">
            <w:pPr>
              <w:pStyle w:val="ColumnHeading"/>
            </w:pPr>
            <w:r w:rsidRPr="001807FC">
              <w:t>Besedilo, ki ga predlaga Komisija</w:t>
            </w:r>
          </w:p>
        </w:tc>
        <w:tc>
          <w:tcPr>
            <w:tcW w:w="4876" w:type="dxa"/>
          </w:tcPr>
          <w:p w14:paraId="0FBFFA0E" w14:textId="77777777" w:rsidR="00013DD4" w:rsidRPr="001807FC" w:rsidRDefault="00013DD4" w:rsidP="00B17908">
            <w:pPr>
              <w:pStyle w:val="ColumnHeading"/>
            </w:pPr>
            <w:r w:rsidRPr="001807FC">
              <w:t>Predlog spremembe</w:t>
            </w:r>
          </w:p>
        </w:tc>
      </w:tr>
      <w:tr w:rsidR="00013DD4" w:rsidRPr="001807FC" w14:paraId="592EEF32" w14:textId="77777777" w:rsidTr="00B17908">
        <w:trPr>
          <w:jc w:val="center"/>
        </w:trPr>
        <w:tc>
          <w:tcPr>
            <w:tcW w:w="4876" w:type="dxa"/>
          </w:tcPr>
          <w:p w14:paraId="437650B2" w14:textId="77777777" w:rsidR="00013DD4" w:rsidRPr="001807FC" w:rsidRDefault="00013DD4" w:rsidP="00B17908">
            <w:pPr>
              <w:pStyle w:val="Normal6"/>
              <w:rPr>
                <w:b/>
                <w:i/>
              </w:rPr>
            </w:pPr>
            <w:r w:rsidRPr="001807FC">
              <w:t>3.</w:t>
            </w:r>
            <w:r w:rsidRPr="001807FC">
              <w:rPr>
                <w:b/>
                <w:i/>
              </w:rPr>
              <w:tab/>
            </w:r>
            <w:r w:rsidRPr="001807FC">
              <w:t>V primeru prošenj v imenu zakoncev, partnerjev, mladoletnikov ali vzdrževanih odraslih oseb brez poslovne sposobnosti in vedno, kadar</w:t>
            </w:r>
            <w:r w:rsidRPr="001807FC">
              <w:rPr>
                <w:b/>
                <w:i/>
              </w:rPr>
              <w:t xml:space="preserve"> prošnja temelji</w:t>
            </w:r>
            <w:r w:rsidRPr="001807FC">
              <w:t xml:space="preserve"> na isti podlagi, lahko organ za presojo sprejme enotno odločitev, ki zajema vse prosilce, razen če bi bile s tem razkrite posebne okoliščine prosilca, kar bi lahko ogrozilo njegove interese, zlasti v primerih preganjanja na podlagi spola, spolne usmerjenosti, spolne identitete ali starosti. V takih primerih se za zadevno osebo sprejme ločena odločitev.</w:t>
            </w:r>
          </w:p>
        </w:tc>
        <w:tc>
          <w:tcPr>
            <w:tcW w:w="4876" w:type="dxa"/>
          </w:tcPr>
          <w:p w14:paraId="2D02A2DE" w14:textId="77777777" w:rsidR="00013DD4" w:rsidRPr="001807FC" w:rsidRDefault="00013DD4" w:rsidP="00B17908">
            <w:pPr>
              <w:pStyle w:val="Normal6"/>
              <w:rPr>
                <w:b/>
                <w:i/>
              </w:rPr>
            </w:pPr>
            <w:r w:rsidRPr="001807FC">
              <w:t>3.</w:t>
            </w:r>
            <w:r w:rsidRPr="001807FC">
              <w:rPr>
                <w:b/>
                <w:i/>
              </w:rPr>
              <w:tab/>
            </w:r>
            <w:r w:rsidRPr="001807FC">
              <w:t>V primeru prošenj v imenu zakoncev, partnerjev, mladoletnikov ali vzdrževanih odraslih oseb brez poslovne sposobnosti in vedno, kadar</w:t>
            </w:r>
            <w:r w:rsidRPr="001807FC">
              <w:rPr>
                <w:b/>
                <w:i/>
              </w:rPr>
              <w:t xml:space="preserve"> vse prošnje temeljijo</w:t>
            </w:r>
            <w:r w:rsidRPr="001807FC">
              <w:t xml:space="preserve"> na</w:t>
            </w:r>
            <w:r w:rsidRPr="001807FC">
              <w:rPr>
                <w:b/>
                <w:i/>
              </w:rPr>
              <w:t xml:space="preserve"> točno</w:t>
            </w:r>
            <w:r w:rsidRPr="001807FC">
              <w:t xml:space="preserve"> isti podlagi, lahko organ za presojo sprejme enotno odločitev, ki zajema vse prosilce, razen če bi bile s tem razkrite posebne okoliščine prosilca, kar bi lahko ogrozilo njegove interese, zlasti v primerih preganjanja na podlagi spola, spolne usmerjenosti, spolne identitete ali starosti. V takih primerih se za zadevno osebo sprejme ločena odločitev.</w:t>
            </w:r>
          </w:p>
        </w:tc>
      </w:tr>
    </w:tbl>
    <w:p w14:paraId="789B351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551A593"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849E4F9" w14:textId="3CDD3A9D" w:rsidR="00013DD4" w:rsidRPr="001807FC" w:rsidRDefault="00013DD4" w:rsidP="00013DD4">
      <w:pPr>
        <w:pStyle w:val="Normal12Italic"/>
        <w:rPr>
          <w:lang w:val="sl-SI"/>
        </w:rPr>
      </w:pPr>
      <w:r w:rsidRPr="001807FC">
        <w:rPr>
          <w:lang w:val="sl-SI"/>
        </w:rPr>
        <w:t>Namen spremembe je razjasnitev</w:t>
      </w:r>
      <w:r w:rsidR="00A05800" w:rsidRPr="001807FC">
        <w:rPr>
          <w:lang w:val="sl-SI"/>
        </w:rPr>
        <w:t>.</w:t>
      </w:r>
    </w:p>
    <w:p w14:paraId="25E205F1" w14:textId="77777777" w:rsidR="00013DD4" w:rsidRPr="001807FC" w:rsidRDefault="00013DD4" w:rsidP="00013DD4">
      <w:r w:rsidRPr="001807FC">
        <w:rPr>
          <w:rStyle w:val="HideTWBExt"/>
        </w:rPr>
        <w:t>&lt;/Amend&gt;</w:t>
      </w:r>
    </w:p>
    <w:p w14:paraId="6B0AAE1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1140</w:t>
      </w:r>
      <w:r w:rsidRPr="001807FC">
        <w:rPr>
          <w:rStyle w:val="HideTWBExt"/>
          <w:b w:val="0"/>
        </w:rPr>
        <w:t>&lt;/NumAm&gt;</w:t>
      </w:r>
    </w:p>
    <w:p w14:paraId="13C58365" w14:textId="77777777" w:rsidR="00013DD4" w:rsidRPr="001807FC" w:rsidRDefault="00013DD4" w:rsidP="00013DD4">
      <w:pPr>
        <w:pStyle w:val="NormalBold"/>
      </w:pPr>
      <w:r w:rsidRPr="001807FC">
        <w:rPr>
          <w:rStyle w:val="HideTWBExt"/>
          <w:b w:val="0"/>
        </w:rPr>
        <w:t>&lt;RepeatBlock-By&gt;&lt;Members&gt;</w:t>
      </w:r>
      <w:r w:rsidRPr="001807FC">
        <w:t>Sergej Stanišev (Sergei Stanishev)</w:t>
      </w:r>
      <w:r w:rsidRPr="001807FC">
        <w:rPr>
          <w:rStyle w:val="HideTWBExt"/>
          <w:b w:val="0"/>
        </w:rPr>
        <w:t>&lt;/Members&gt;</w:t>
      </w:r>
    </w:p>
    <w:p w14:paraId="1B4E87D8" w14:textId="77777777" w:rsidR="00013DD4" w:rsidRPr="001807FC" w:rsidRDefault="00013DD4" w:rsidP="00013DD4">
      <w:pPr>
        <w:pStyle w:val="NormalBold"/>
      </w:pPr>
      <w:r w:rsidRPr="001807FC">
        <w:rPr>
          <w:rStyle w:val="HideTWBExt"/>
          <w:b w:val="0"/>
        </w:rPr>
        <w:t>&lt;/RepeatBlock-By&gt;</w:t>
      </w:r>
    </w:p>
    <w:p w14:paraId="2EBE2E4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10143B6" w14:textId="77777777" w:rsidR="00013DD4" w:rsidRPr="001807FC" w:rsidRDefault="00013DD4" w:rsidP="00013DD4">
      <w:pPr>
        <w:pStyle w:val="NormalBold"/>
      </w:pPr>
      <w:r w:rsidRPr="001807FC">
        <w:rPr>
          <w:rStyle w:val="HideTWBExt"/>
          <w:b w:val="0"/>
        </w:rPr>
        <w:t>&lt;Article&gt;</w:t>
      </w:r>
      <w:r w:rsidRPr="001807FC">
        <w:t>Člen 35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3D33B2A" w14:textId="77777777" w:rsidTr="00B17908">
        <w:trPr>
          <w:trHeight w:hRule="exact" w:val="240"/>
          <w:jc w:val="center"/>
        </w:trPr>
        <w:tc>
          <w:tcPr>
            <w:tcW w:w="9752" w:type="dxa"/>
            <w:gridSpan w:val="2"/>
          </w:tcPr>
          <w:p w14:paraId="388F7DA0" w14:textId="77777777" w:rsidR="00013DD4" w:rsidRPr="001807FC" w:rsidRDefault="00013DD4" w:rsidP="00B17908"/>
        </w:tc>
      </w:tr>
      <w:tr w:rsidR="00013DD4" w:rsidRPr="001807FC" w14:paraId="25619F4D" w14:textId="77777777" w:rsidTr="00B17908">
        <w:trPr>
          <w:trHeight w:val="240"/>
          <w:jc w:val="center"/>
        </w:trPr>
        <w:tc>
          <w:tcPr>
            <w:tcW w:w="4876" w:type="dxa"/>
          </w:tcPr>
          <w:p w14:paraId="0991A483" w14:textId="77777777" w:rsidR="00013DD4" w:rsidRPr="001807FC" w:rsidRDefault="00013DD4" w:rsidP="00B17908">
            <w:pPr>
              <w:pStyle w:val="ColumnHeading"/>
            </w:pPr>
            <w:r w:rsidRPr="001807FC">
              <w:t>Besedilo, ki ga predlaga Komisija</w:t>
            </w:r>
          </w:p>
        </w:tc>
        <w:tc>
          <w:tcPr>
            <w:tcW w:w="4876" w:type="dxa"/>
          </w:tcPr>
          <w:p w14:paraId="3360D895" w14:textId="77777777" w:rsidR="00013DD4" w:rsidRPr="001807FC" w:rsidRDefault="00013DD4" w:rsidP="00B17908">
            <w:pPr>
              <w:pStyle w:val="ColumnHeading"/>
            </w:pPr>
            <w:r w:rsidRPr="001807FC">
              <w:t>Predlog spremembe</w:t>
            </w:r>
          </w:p>
        </w:tc>
      </w:tr>
      <w:tr w:rsidR="00013DD4" w:rsidRPr="001807FC" w14:paraId="209F5766" w14:textId="77777777" w:rsidTr="00B17908">
        <w:trPr>
          <w:jc w:val="center"/>
        </w:trPr>
        <w:tc>
          <w:tcPr>
            <w:tcW w:w="4876" w:type="dxa"/>
          </w:tcPr>
          <w:p w14:paraId="2D291847" w14:textId="77777777" w:rsidR="00013DD4" w:rsidRPr="001807FC" w:rsidRDefault="00013DD4" w:rsidP="00B17908">
            <w:pPr>
              <w:pStyle w:val="Normal6"/>
              <w:rPr>
                <w:b/>
                <w:i/>
              </w:rPr>
            </w:pPr>
            <w:r w:rsidRPr="001807FC">
              <w:t>3.</w:t>
            </w:r>
            <w:r w:rsidRPr="001807FC">
              <w:rPr>
                <w:b/>
                <w:i/>
              </w:rPr>
              <w:tab/>
              <w:t>V primeru</w:t>
            </w:r>
            <w:r w:rsidRPr="001807FC">
              <w:t xml:space="preserve"> prošenj</w:t>
            </w:r>
            <w:r w:rsidRPr="001807FC">
              <w:rPr>
                <w:b/>
                <w:i/>
              </w:rPr>
              <w:t xml:space="preserve"> v imenu zakoncev, partnerjev, mladoletnikov ali vzdrževanih odraslih oseb brez poslovne sposobnosti</w:t>
            </w:r>
            <w:r w:rsidRPr="001807FC">
              <w:t xml:space="preserve"> in vedno, kadar</w:t>
            </w:r>
            <w:r w:rsidRPr="001807FC">
              <w:rPr>
                <w:b/>
                <w:i/>
              </w:rPr>
              <w:t xml:space="preserve"> prošnja temelji</w:t>
            </w:r>
            <w:r w:rsidRPr="001807FC">
              <w:t xml:space="preserve"> na isti podlagi, lahko organ za presojo sprejme enotno odločitev, ki zajema vse prosilce, razen če bi bile s tem razkrite posebne okoliščine prosilca, kar bi lahko ogrozilo njegove interese, zlasti v primerih preganjanja na podlagi spola, spolne usmerjenosti, spolne identitete ali starosti. V takih primerih se za zadevno osebo sprejme ločena odločitev.</w:t>
            </w:r>
          </w:p>
        </w:tc>
        <w:tc>
          <w:tcPr>
            <w:tcW w:w="4876" w:type="dxa"/>
          </w:tcPr>
          <w:p w14:paraId="1C952453" w14:textId="52D85473" w:rsidR="00013DD4" w:rsidRPr="001807FC" w:rsidRDefault="00013DD4" w:rsidP="00A05800">
            <w:pPr>
              <w:pStyle w:val="Normal6"/>
              <w:rPr>
                <w:b/>
                <w:i/>
              </w:rPr>
            </w:pPr>
            <w:r w:rsidRPr="001807FC">
              <w:t>3.</w:t>
            </w:r>
            <w:r w:rsidRPr="001807FC">
              <w:rPr>
                <w:b/>
                <w:i/>
              </w:rPr>
              <w:tab/>
              <w:t>Kadar se država članica odloči za skupn</w:t>
            </w:r>
            <w:r w:rsidR="00A05800" w:rsidRPr="001807FC">
              <w:rPr>
                <w:b/>
                <w:i/>
              </w:rPr>
              <w:t>o</w:t>
            </w:r>
            <w:r w:rsidRPr="001807FC">
              <w:rPr>
                <w:b/>
                <w:i/>
              </w:rPr>
              <w:t xml:space="preserve"> </w:t>
            </w:r>
            <w:r w:rsidR="00A05800" w:rsidRPr="001807FC">
              <w:rPr>
                <w:b/>
                <w:i/>
              </w:rPr>
              <w:t>obravnavo</w:t>
            </w:r>
            <w:r w:rsidRPr="001807FC">
              <w:t xml:space="preserve"> prošenj</w:t>
            </w:r>
            <w:r w:rsidRPr="001807FC">
              <w:rPr>
                <w:b/>
                <w:i/>
              </w:rPr>
              <w:t xml:space="preserve"> družinskih članov</w:t>
            </w:r>
            <w:r w:rsidRPr="001807FC">
              <w:t xml:space="preserve"> in vedno, kadar</w:t>
            </w:r>
            <w:r w:rsidRPr="001807FC">
              <w:rPr>
                <w:b/>
                <w:i/>
              </w:rPr>
              <w:t xml:space="preserve"> prošnje temeljijo</w:t>
            </w:r>
            <w:r w:rsidRPr="001807FC">
              <w:t xml:space="preserve"> na isti podlagi, lahko organ za presojo sprejme enotno odločitev, ki zajema vse prosilce, razen če bi bile s tem razkrite posebne okoliščine prosilca, kar bi lahko ogrozilo njegove interese, zlasti v primerih preganjanja na podlagi spola, spolne usmerjenosti, spolne identitete ali starosti. V takih primerih se za zadevno osebo sprejme ločena odločitev.</w:t>
            </w:r>
          </w:p>
        </w:tc>
      </w:tr>
    </w:tbl>
    <w:p w14:paraId="1BE8B65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9A778E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8D6EFB8" w14:textId="3D3C47B5" w:rsidR="00013DD4" w:rsidRPr="001807FC" w:rsidRDefault="00013DD4" w:rsidP="00013DD4">
      <w:pPr>
        <w:pStyle w:val="Normal12Italic"/>
        <w:rPr>
          <w:lang w:val="sl-SI"/>
        </w:rPr>
      </w:pPr>
      <w:r w:rsidRPr="001807FC">
        <w:rPr>
          <w:lang w:val="sl-SI"/>
        </w:rPr>
        <w:t xml:space="preserve">V skladu s predhodnimi </w:t>
      </w:r>
      <w:r w:rsidR="00A05800" w:rsidRPr="001807FC">
        <w:rPr>
          <w:lang w:val="sl-SI"/>
        </w:rPr>
        <w:t>predlogi sprememb</w:t>
      </w:r>
      <w:r w:rsidRPr="001807FC">
        <w:rPr>
          <w:lang w:val="sl-SI"/>
        </w:rPr>
        <w:t xml:space="preserve">, da se državam članicam omogoči </w:t>
      </w:r>
      <w:r w:rsidR="00A05800" w:rsidRPr="001807FC">
        <w:rPr>
          <w:lang w:val="sl-SI"/>
        </w:rPr>
        <w:t>skupna obravnava</w:t>
      </w:r>
      <w:r w:rsidRPr="001807FC">
        <w:rPr>
          <w:lang w:val="sl-SI"/>
        </w:rPr>
        <w:t xml:space="preserve"> prošenj.</w:t>
      </w:r>
    </w:p>
    <w:p w14:paraId="28B73498" w14:textId="77777777" w:rsidR="00013DD4" w:rsidRPr="001807FC" w:rsidRDefault="00013DD4" w:rsidP="00013DD4">
      <w:r w:rsidRPr="001807FC">
        <w:rPr>
          <w:rStyle w:val="HideTWBExt"/>
        </w:rPr>
        <w:t>&lt;/Amend&gt;</w:t>
      </w:r>
    </w:p>
    <w:p w14:paraId="1769816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1141</w:t>
      </w:r>
      <w:r w:rsidRPr="001807FC">
        <w:rPr>
          <w:rStyle w:val="HideTWBExt"/>
          <w:b w:val="0"/>
        </w:rPr>
        <w:t>&lt;/NumAm&gt;</w:t>
      </w:r>
    </w:p>
    <w:p w14:paraId="45958875"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14A0D403" w14:textId="77777777" w:rsidR="00013DD4" w:rsidRPr="001807FC" w:rsidRDefault="00013DD4" w:rsidP="00013DD4">
      <w:pPr>
        <w:pStyle w:val="NormalBold"/>
      </w:pPr>
      <w:r w:rsidRPr="001807FC">
        <w:rPr>
          <w:rStyle w:val="HideTWBExt"/>
          <w:b w:val="0"/>
        </w:rPr>
        <w:t>&lt;/RepeatBlock-By&gt;</w:t>
      </w:r>
    </w:p>
    <w:p w14:paraId="78F232F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E99BFDC" w14:textId="77777777" w:rsidR="00013DD4" w:rsidRPr="001807FC" w:rsidRDefault="00013DD4" w:rsidP="00013DD4">
      <w:pPr>
        <w:pStyle w:val="NormalBold"/>
      </w:pPr>
      <w:r w:rsidRPr="001807FC">
        <w:rPr>
          <w:rStyle w:val="HideTWBExt"/>
          <w:b w:val="0"/>
        </w:rPr>
        <w:t>&lt;Article&gt;</w:t>
      </w:r>
      <w:r w:rsidRPr="001807FC">
        <w:t>Člen 36</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7152EF6" w14:textId="77777777" w:rsidTr="00B17908">
        <w:trPr>
          <w:trHeight w:hRule="exact" w:val="240"/>
          <w:jc w:val="center"/>
        </w:trPr>
        <w:tc>
          <w:tcPr>
            <w:tcW w:w="9752" w:type="dxa"/>
            <w:gridSpan w:val="2"/>
          </w:tcPr>
          <w:p w14:paraId="6B6259A0" w14:textId="77777777" w:rsidR="00013DD4" w:rsidRPr="001807FC" w:rsidRDefault="00013DD4" w:rsidP="00B17908"/>
        </w:tc>
      </w:tr>
      <w:tr w:rsidR="00013DD4" w:rsidRPr="001807FC" w14:paraId="3F4C7A89" w14:textId="77777777" w:rsidTr="00B17908">
        <w:trPr>
          <w:trHeight w:val="240"/>
          <w:jc w:val="center"/>
        </w:trPr>
        <w:tc>
          <w:tcPr>
            <w:tcW w:w="4876" w:type="dxa"/>
          </w:tcPr>
          <w:p w14:paraId="42B75322" w14:textId="77777777" w:rsidR="00013DD4" w:rsidRPr="001807FC" w:rsidRDefault="00013DD4" w:rsidP="00B17908">
            <w:pPr>
              <w:pStyle w:val="ColumnHeading"/>
            </w:pPr>
            <w:r w:rsidRPr="001807FC">
              <w:t>Besedilo, ki ga predlaga Komisija</w:t>
            </w:r>
          </w:p>
        </w:tc>
        <w:tc>
          <w:tcPr>
            <w:tcW w:w="4876" w:type="dxa"/>
          </w:tcPr>
          <w:p w14:paraId="0DFD08EF" w14:textId="77777777" w:rsidR="00013DD4" w:rsidRPr="001807FC" w:rsidRDefault="00013DD4" w:rsidP="00B17908">
            <w:pPr>
              <w:pStyle w:val="ColumnHeading"/>
            </w:pPr>
            <w:r w:rsidRPr="001807FC">
              <w:t>Predlog spremembe</w:t>
            </w:r>
          </w:p>
        </w:tc>
      </w:tr>
      <w:tr w:rsidR="00013DD4" w:rsidRPr="001807FC" w14:paraId="196207B5" w14:textId="77777777" w:rsidTr="00B17908">
        <w:trPr>
          <w:jc w:val="center"/>
        </w:trPr>
        <w:tc>
          <w:tcPr>
            <w:tcW w:w="4876" w:type="dxa"/>
          </w:tcPr>
          <w:p w14:paraId="7405BF12" w14:textId="77777777" w:rsidR="00013DD4" w:rsidRPr="001807FC" w:rsidRDefault="00013DD4" w:rsidP="00B17908">
            <w:pPr>
              <w:pStyle w:val="Center"/>
              <w:rPr>
                <w:b/>
                <w:i/>
                <w:lang w:val="sl-SI"/>
              </w:rPr>
            </w:pPr>
            <w:r w:rsidRPr="001807FC">
              <w:rPr>
                <w:b/>
                <w:i/>
                <w:sz w:val="24"/>
                <w:lang w:val="sl-SI"/>
              </w:rPr>
              <w:t>Člen 36</w:t>
            </w:r>
            <w:r w:rsidRPr="001807FC">
              <w:rPr>
                <w:b/>
                <w:i/>
                <w:lang w:val="sl-SI"/>
              </w:rPr>
              <w:tab/>
            </w:r>
          </w:p>
        </w:tc>
        <w:tc>
          <w:tcPr>
            <w:tcW w:w="4876" w:type="dxa"/>
          </w:tcPr>
          <w:p w14:paraId="1B80058F" w14:textId="77777777" w:rsidR="00013DD4" w:rsidRPr="001807FC" w:rsidRDefault="00013DD4" w:rsidP="00B17908">
            <w:pPr>
              <w:pStyle w:val="Normal6"/>
              <w:rPr>
                <w:b/>
                <w:i/>
              </w:rPr>
            </w:pPr>
            <w:r w:rsidRPr="001807FC">
              <w:rPr>
                <w:b/>
                <w:i/>
              </w:rPr>
              <w:t>črtano</w:t>
            </w:r>
          </w:p>
        </w:tc>
      </w:tr>
      <w:tr w:rsidR="00013DD4" w:rsidRPr="001807FC" w14:paraId="6EFC1950" w14:textId="77777777" w:rsidTr="00B17908">
        <w:trPr>
          <w:jc w:val="center"/>
        </w:trPr>
        <w:tc>
          <w:tcPr>
            <w:tcW w:w="4876" w:type="dxa"/>
          </w:tcPr>
          <w:p w14:paraId="60CE6C8A" w14:textId="77777777" w:rsidR="00013DD4" w:rsidRPr="001807FC" w:rsidRDefault="00013DD4" w:rsidP="00B17908">
            <w:pPr>
              <w:pStyle w:val="Center"/>
              <w:rPr>
                <w:b/>
                <w:i/>
                <w:lang w:val="sl-SI"/>
              </w:rPr>
            </w:pPr>
            <w:r w:rsidRPr="001807FC">
              <w:rPr>
                <w:b/>
                <w:i/>
                <w:sz w:val="24"/>
                <w:lang w:val="sl-SI"/>
              </w:rPr>
              <w:t>Odločitev o dopustnosti prošnje</w:t>
            </w:r>
          </w:p>
        </w:tc>
        <w:tc>
          <w:tcPr>
            <w:tcW w:w="4876" w:type="dxa"/>
          </w:tcPr>
          <w:p w14:paraId="6A26D667" w14:textId="77777777" w:rsidR="00013DD4" w:rsidRPr="001807FC" w:rsidRDefault="00013DD4" w:rsidP="00B17908">
            <w:pPr>
              <w:pStyle w:val="Normal6"/>
            </w:pPr>
          </w:p>
        </w:tc>
      </w:tr>
      <w:tr w:rsidR="00013DD4" w:rsidRPr="001807FC" w14:paraId="150550A1" w14:textId="77777777" w:rsidTr="00B17908">
        <w:trPr>
          <w:jc w:val="center"/>
        </w:trPr>
        <w:tc>
          <w:tcPr>
            <w:tcW w:w="4876" w:type="dxa"/>
          </w:tcPr>
          <w:p w14:paraId="5864017B" w14:textId="77777777" w:rsidR="00013DD4" w:rsidRPr="001807FC" w:rsidRDefault="00013DD4" w:rsidP="00B17908">
            <w:pPr>
              <w:pStyle w:val="Normal6"/>
              <w:rPr>
                <w:b/>
                <w:i/>
              </w:rPr>
            </w:pPr>
            <w:r w:rsidRPr="001807FC">
              <w:rPr>
                <w:b/>
                <w:i/>
              </w:rPr>
              <w:t>1. Organ za presojo presodi dopustnost prošnje v skladu s temeljnimi načeli in jamstvi iz poglavja II in zavrže prošnjo kot nedopustno, če je izpolnjen kateri od naslednjih razlogov:</w:t>
            </w:r>
          </w:p>
        </w:tc>
        <w:tc>
          <w:tcPr>
            <w:tcW w:w="4876" w:type="dxa"/>
          </w:tcPr>
          <w:p w14:paraId="0F99A96C" w14:textId="77777777" w:rsidR="00013DD4" w:rsidRPr="001807FC" w:rsidRDefault="00013DD4" w:rsidP="00B17908">
            <w:pPr>
              <w:pStyle w:val="Normal6"/>
            </w:pPr>
          </w:p>
        </w:tc>
      </w:tr>
      <w:tr w:rsidR="00013DD4" w:rsidRPr="001807FC" w14:paraId="0AC91A4A" w14:textId="77777777" w:rsidTr="00B17908">
        <w:trPr>
          <w:jc w:val="center"/>
        </w:trPr>
        <w:tc>
          <w:tcPr>
            <w:tcW w:w="4876" w:type="dxa"/>
          </w:tcPr>
          <w:p w14:paraId="07F2F367" w14:textId="77777777" w:rsidR="00013DD4" w:rsidRPr="001807FC" w:rsidRDefault="00013DD4" w:rsidP="00B17908">
            <w:pPr>
              <w:pStyle w:val="Normal6"/>
              <w:rPr>
                <w:b/>
                <w:i/>
              </w:rPr>
            </w:pPr>
            <w:r w:rsidRPr="001807FC">
              <w:rPr>
                <w:b/>
                <w:i/>
              </w:rPr>
              <w:t>(a) država, ki ni država članica, se šteje za prvo državo azila za prosilca v skladu s členom 44, razen če je jasno, da prosilec v navedeno državo ne bo sprejet ali ponovno sprejet;</w:t>
            </w:r>
          </w:p>
        </w:tc>
        <w:tc>
          <w:tcPr>
            <w:tcW w:w="4876" w:type="dxa"/>
          </w:tcPr>
          <w:p w14:paraId="0E7071C4" w14:textId="77777777" w:rsidR="00013DD4" w:rsidRPr="001807FC" w:rsidRDefault="00013DD4" w:rsidP="00B17908">
            <w:pPr>
              <w:pStyle w:val="Normal6"/>
            </w:pPr>
          </w:p>
        </w:tc>
      </w:tr>
      <w:tr w:rsidR="00013DD4" w:rsidRPr="001807FC" w14:paraId="03CE3B67" w14:textId="77777777" w:rsidTr="00B17908">
        <w:trPr>
          <w:jc w:val="center"/>
        </w:trPr>
        <w:tc>
          <w:tcPr>
            <w:tcW w:w="4876" w:type="dxa"/>
          </w:tcPr>
          <w:p w14:paraId="60023131" w14:textId="77777777" w:rsidR="00013DD4" w:rsidRPr="001807FC" w:rsidRDefault="00013DD4" w:rsidP="00B17908">
            <w:pPr>
              <w:pStyle w:val="Normal6"/>
              <w:rPr>
                <w:b/>
                <w:i/>
              </w:rPr>
            </w:pPr>
            <w:r w:rsidRPr="001807FC">
              <w:rPr>
                <w:b/>
                <w:i/>
              </w:rPr>
              <w:t>(b) država, ki ni država članica, se šteje za varno tretjo državo za prosilca v skladu s členom 45, razen če je jasno, da prosilec v navedeno državo ne bo sprejet ali ponovno sprejet;</w:t>
            </w:r>
          </w:p>
        </w:tc>
        <w:tc>
          <w:tcPr>
            <w:tcW w:w="4876" w:type="dxa"/>
          </w:tcPr>
          <w:p w14:paraId="4F261A5D" w14:textId="77777777" w:rsidR="00013DD4" w:rsidRPr="001807FC" w:rsidRDefault="00013DD4" w:rsidP="00B17908">
            <w:pPr>
              <w:pStyle w:val="Normal6"/>
            </w:pPr>
          </w:p>
        </w:tc>
      </w:tr>
      <w:tr w:rsidR="00013DD4" w:rsidRPr="001807FC" w14:paraId="22C4751E" w14:textId="77777777" w:rsidTr="00B17908">
        <w:trPr>
          <w:jc w:val="center"/>
        </w:trPr>
        <w:tc>
          <w:tcPr>
            <w:tcW w:w="4876" w:type="dxa"/>
          </w:tcPr>
          <w:p w14:paraId="19C99B30" w14:textId="77777777" w:rsidR="00013DD4" w:rsidRPr="001807FC" w:rsidRDefault="00013DD4" w:rsidP="00B17908">
            <w:pPr>
              <w:pStyle w:val="Normal6"/>
              <w:rPr>
                <w:b/>
                <w:i/>
              </w:rPr>
            </w:pPr>
            <w:r w:rsidRPr="001807FC">
              <w:rPr>
                <w:b/>
                <w:i/>
              </w:rPr>
              <w:t>(c) prošnja je naknadna prošnja, pri kateri se niso pojavili novi relevantni elementi ali ugotovitve v zvezi z vprašanjem, ali prosilec izpolnjuje pogoje za upravičenca do mednarodne zaščite v skladu z Uredbo (EU) XXX/XXX (uredba o pogojih za azil), ali v zvezi z razlogom za nedopustnost, ki je bil uporabljen prej, ali jih prosilec ni predstavil;</w:t>
            </w:r>
          </w:p>
        </w:tc>
        <w:tc>
          <w:tcPr>
            <w:tcW w:w="4876" w:type="dxa"/>
          </w:tcPr>
          <w:p w14:paraId="66533FD3" w14:textId="77777777" w:rsidR="00013DD4" w:rsidRPr="001807FC" w:rsidRDefault="00013DD4" w:rsidP="00B17908">
            <w:pPr>
              <w:pStyle w:val="Normal6"/>
            </w:pPr>
          </w:p>
        </w:tc>
      </w:tr>
      <w:tr w:rsidR="00013DD4" w:rsidRPr="001807FC" w14:paraId="244A9A69" w14:textId="77777777" w:rsidTr="00B17908">
        <w:trPr>
          <w:jc w:val="center"/>
        </w:trPr>
        <w:tc>
          <w:tcPr>
            <w:tcW w:w="4876" w:type="dxa"/>
          </w:tcPr>
          <w:p w14:paraId="65CDD637" w14:textId="77777777" w:rsidR="00013DD4" w:rsidRPr="001807FC" w:rsidRDefault="00013DD4" w:rsidP="00B17908">
            <w:pPr>
              <w:pStyle w:val="Normal6"/>
              <w:rPr>
                <w:b/>
                <w:i/>
              </w:rPr>
            </w:pPr>
            <w:r w:rsidRPr="001807FC">
              <w:rPr>
                <w:b/>
                <w:i/>
              </w:rPr>
              <w:t>(d) zakonec ali partner ali mladoletnik s spremstvom vloži prošnjo po tem, ko je privolil v to, da se prošnja vloži v njegovem imenu, in ne obstajajo dejstva v zvezi s položajem zakonca, partnerja ali mladoletnika, ki bi utemeljevala ločeno prošnjo.</w:t>
            </w:r>
          </w:p>
        </w:tc>
        <w:tc>
          <w:tcPr>
            <w:tcW w:w="4876" w:type="dxa"/>
          </w:tcPr>
          <w:p w14:paraId="249FDF6A" w14:textId="77777777" w:rsidR="00013DD4" w:rsidRPr="001807FC" w:rsidRDefault="00013DD4" w:rsidP="00B17908">
            <w:pPr>
              <w:pStyle w:val="Normal6"/>
            </w:pPr>
          </w:p>
        </w:tc>
      </w:tr>
      <w:tr w:rsidR="00013DD4" w:rsidRPr="001807FC" w14:paraId="79850C5F" w14:textId="77777777" w:rsidTr="00B17908">
        <w:trPr>
          <w:jc w:val="center"/>
        </w:trPr>
        <w:tc>
          <w:tcPr>
            <w:tcW w:w="4876" w:type="dxa"/>
          </w:tcPr>
          <w:p w14:paraId="5D126AC3" w14:textId="77777777" w:rsidR="00013DD4" w:rsidRPr="001807FC" w:rsidRDefault="00013DD4" w:rsidP="00B17908">
            <w:pPr>
              <w:pStyle w:val="Normal6"/>
              <w:rPr>
                <w:b/>
                <w:i/>
              </w:rPr>
            </w:pPr>
            <w:r w:rsidRPr="001807FC">
              <w:rPr>
                <w:b/>
                <w:i/>
              </w:rPr>
              <w:t>2. Vsebina prošnje se ne obravnava v primerih, ko se prošnja ne obravnava v skladu z Uredbo (EU) XXX/XXX (dublinska uredba), tudi kadar je druga država članica prosilcu priznala mednarodno zaščito, ali kadar se prošnja zavrže kot nedopustna v skladu z odstavkom 1.</w:t>
            </w:r>
          </w:p>
        </w:tc>
        <w:tc>
          <w:tcPr>
            <w:tcW w:w="4876" w:type="dxa"/>
          </w:tcPr>
          <w:p w14:paraId="269692A8" w14:textId="77777777" w:rsidR="00013DD4" w:rsidRPr="001807FC" w:rsidRDefault="00013DD4" w:rsidP="00B17908">
            <w:pPr>
              <w:pStyle w:val="Normal6"/>
            </w:pPr>
          </w:p>
        </w:tc>
      </w:tr>
      <w:tr w:rsidR="00013DD4" w:rsidRPr="001807FC" w14:paraId="40E4BB88" w14:textId="77777777" w:rsidTr="00B17908">
        <w:trPr>
          <w:jc w:val="center"/>
        </w:trPr>
        <w:tc>
          <w:tcPr>
            <w:tcW w:w="4876" w:type="dxa"/>
          </w:tcPr>
          <w:p w14:paraId="00389473" w14:textId="73F39D2F" w:rsidR="00013DD4" w:rsidRPr="001807FC" w:rsidRDefault="00013DD4" w:rsidP="00F826AA">
            <w:pPr>
              <w:pStyle w:val="Normal6"/>
              <w:rPr>
                <w:b/>
                <w:i/>
              </w:rPr>
            </w:pPr>
            <w:r w:rsidRPr="001807FC">
              <w:rPr>
                <w:b/>
                <w:i/>
              </w:rPr>
              <w:t>3. Odstavek 1(a) in (b) se ne uporablja za upravičence do subsidiarne zaščite, ki so bili preseljeni po hitrem postopku v skladu z Uredbo (EU) XXX/XXX (uredba o preselitvi)</w:t>
            </w:r>
            <w:r w:rsidR="00F826AA" w:rsidRPr="001807FC">
              <w:rPr>
                <w:b/>
                <w:i/>
                <w:vertAlign w:val="superscript"/>
              </w:rPr>
              <w:t xml:space="preserve"> 37</w:t>
            </w:r>
            <w:r w:rsidRPr="001807FC">
              <w:rPr>
                <w:b/>
                <w:i/>
              </w:rPr>
              <w:t>.</w:t>
            </w:r>
          </w:p>
        </w:tc>
        <w:tc>
          <w:tcPr>
            <w:tcW w:w="4876" w:type="dxa"/>
          </w:tcPr>
          <w:p w14:paraId="15A39DAD" w14:textId="77777777" w:rsidR="00013DD4" w:rsidRPr="001807FC" w:rsidRDefault="00013DD4" w:rsidP="00B17908">
            <w:pPr>
              <w:pStyle w:val="Normal6"/>
            </w:pPr>
          </w:p>
        </w:tc>
      </w:tr>
      <w:tr w:rsidR="00013DD4" w:rsidRPr="001807FC" w14:paraId="6D050BFE" w14:textId="77777777" w:rsidTr="00B17908">
        <w:trPr>
          <w:jc w:val="center"/>
        </w:trPr>
        <w:tc>
          <w:tcPr>
            <w:tcW w:w="4876" w:type="dxa"/>
          </w:tcPr>
          <w:p w14:paraId="21FB35C5" w14:textId="77777777" w:rsidR="00013DD4" w:rsidRPr="001807FC" w:rsidRDefault="00013DD4" w:rsidP="00B17908">
            <w:pPr>
              <w:pStyle w:val="Normal6"/>
              <w:rPr>
                <w:b/>
                <w:i/>
              </w:rPr>
            </w:pPr>
            <w:r w:rsidRPr="001807FC">
              <w:rPr>
                <w:b/>
                <w:i/>
              </w:rPr>
              <w:t>4. Kadar po obravnavi prošnje v skladu s členom 3(3)(a) Uredbe (EU) XXX/XXX (dublinska uredba) prva država članica, v kateri je vložena prošnja, meni, da je prošnja dopustna, odgovorni državi članici ni treba ponovno uporabiti določb iz odstavka 1(a) in (b).</w:t>
            </w:r>
          </w:p>
        </w:tc>
        <w:tc>
          <w:tcPr>
            <w:tcW w:w="4876" w:type="dxa"/>
          </w:tcPr>
          <w:p w14:paraId="3D4A78B2" w14:textId="77777777" w:rsidR="00013DD4" w:rsidRPr="001807FC" w:rsidRDefault="00013DD4" w:rsidP="00B17908">
            <w:pPr>
              <w:pStyle w:val="Normal6"/>
            </w:pPr>
          </w:p>
        </w:tc>
      </w:tr>
      <w:tr w:rsidR="00013DD4" w:rsidRPr="001807FC" w14:paraId="78D019FB" w14:textId="77777777" w:rsidTr="00B17908">
        <w:trPr>
          <w:jc w:val="center"/>
        </w:trPr>
        <w:tc>
          <w:tcPr>
            <w:tcW w:w="4876" w:type="dxa"/>
          </w:tcPr>
          <w:p w14:paraId="75AA0C7A" w14:textId="77777777" w:rsidR="00013DD4" w:rsidRPr="001807FC" w:rsidRDefault="00013DD4" w:rsidP="00B17908">
            <w:pPr>
              <w:pStyle w:val="Normal6"/>
              <w:rPr>
                <w:b/>
                <w:i/>
              </w:rPr>
            </w:pPr>
            <w:r w:rsidRPr="001807FC">
              <w:rPr>
                <w:b/>
                <w:i/>
              </w:rPr>
              <w:t>5. Kadar organ za presojo prima facie meni, da se prošnja lahko zavrne kot očitno neutemeljena, mu ni treba odločati o dopustnosti prošnje.</w:t>
            </w:r>
          </w:p>
        </w:tc>
        <w:tc>
          <w:tcPr>
            <w:tcW w:w="4876" w:type="dxa"/>
          </w:tcPr>
          <w:p w14:paraId="17AD923E" w14:textId="77777777" w:rsidR="00013DD4" w:rsidRPr="001807FC" w:rsidRDefault="00013DD4" w:rsidP="00B17908">
            <w:pPr>
              <w:pStyle w:val="Normal6"/>
            </w:pPr>
          </w:p>
        </w:tc>
      </w:tr>
      <w:tr w:rsidR="00013DD4" w:rsidRPr="001807FC" w14:paraId="680E5401" w14:textId="77777777" w:rsidTr="00B17908">
        <w:trPr>
          <w:jc w:val="center"/>
        </w:trPr>
        <w:tc>
          <w:tcPr>
            <w:tcW w:w="4876" w:type="dxa"/>
          </w:tcPr>
          <w:p w14:paraId="62819AA2" w14:textId="77777777" w:rsidR="00013DD4" w:rsidRPr="001807FC" w:rsidRDefault="00013DD4" w:rsidP="00B17908">
            <w:pPr>
              <w:pStyle w:val="Normal6"/>
              <w:rPr>
                <w:b/>
                <w:i/>
              </w:rPr>
            </w:pPr>
            <w:r w:rsidRPr="001807FC">
              <w:rPr>
                <w:b/>
                <w:i/>
              </w:rPr>
              <w:t>_________________</w:t>
            </w:r>
          </w:p>
        </w:tc>
        <w:tc>
          <w:tcPr>
            <w:tcW w:w="4876" w:type="dxa"/>
          </w:tcPr>
          <w:p w14:paraId="21161AC9" w14:textId="77777777" w:rsidR="00013DD4" w:rsidRPr="001807FC" w:rsidRDefault="00013DD4" w:rsidP="00B17908">
            <w:pPr>
              <w:pStyle w:val="Normal6"/>
            </w:pPr>
          </w:p>
        </w:tc>
      </w:tr>
      <w:tr w:rsidR="00013DD4" w:rsidRPr="001807FC" w14:paraId="1759A40E" w14:textId="77777777" w:rsidTr="00B17908">
        <w:trPr>
          <w:jc w:val="center"/>
        </w:trPr>
        <w:tc>
          <w:tcPr>
            <w:tcW w:w="4876" w:type="dxa"/>
          </w:tcPr>
          <w:p w14:paraId="08B9930B" w14:textId="77777777" w:rsidR="00013DD4" w:rsidRPr="001807FC" w:rsidRDefault="00013DD4" w:rsidP="00B17908">
            <w:pPr>
              <w:pStyle w:val="Normal6"/>
              <w:rPr>
                <w:b/>
                <w:i/>
              </w:rPr>
            </w:pPr>
            <w:r w:rsidRPr="001807FC">
              <w:rPr>
                <w:b/>
                <w:i/>
                <w:vertAlign w:val="superscript"/>
              </w:rPr>
              <w:t>37</w:t>
            </w:r>
            <w:r w:rsidRPr="001807FC">
              <w:rPr>
                <w:b/>
                <w:i/>
              </w:rPr>
              <w:t xml:space="preserve"> UL L […], […], str. […].</w:t>
            </w:r>
          </w:p>
        </w:tc>
        <w:tc>
          <w:tcPr>
            <w:tcW w:w="4876" w:type="dxa"/>
          </w:tcPr>
          <w:p w14:paraId="524AB6F5" w14:textId="77777777" w:rsidR="00013DD4" w:rsidRPr="001807FC" w:rsidRDefault="00013DD4" w:rsidP="00B17908">
            <w:pPr>
              <w:pStyle w:val="Normal6"/>
            </w:pPr>
          </w:p>
        </w:tc>
      </w:tr>
    </w:tbl>
    <w:p w14:paraId="64F778C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4E0BC37" w14:textId="77777777" w:rsidR="00013DD4" w:rsidRPr="001807FC" w:rsidRDefault="00013DD4" w:rsidP="00013DD4">
      <w:r w:rsidRPr="001807FC">
        <w:rPr>
          <w:rStyle w:val="HideTWBExt"/>
        </w:rPr>
        <w:t>&lt;/Amend&gt;</w:t>
      </w:r>
    </w:p>
    <w:p w14:paraId="3CA1489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1142</w:t>
      </w:r>
      <w:r w:rsidRPr="001807FC">
        <w:rPr>
          <w:rStyle w:val="HideTWBExt"/>
          <w:b w:val="0"/>
        </w:rPr>
        <w:t>&lt;/NumAm&gt;</w:t>
      </w:r>
    </w:p>
    <w:p w14:paraId="126BCFE9" w14:textId="77777777" w:rsidR="00013DD4" w:rsidRPr="001807FC" w:rsidRDefault="00013DD4" w:rsidP="00013DD4">
      <w:pPr>
        <w:pStyle w:val="NormalBold"/>
      </w:pPr>
      <w:r w:rsidRPr="001807FC">
        <w:rPr>
          <w:rStyle w:val="HideTWBExt"/>
          <w:b w:val="0"/>
        </w:rPr>
        <w:t>&lt;RepeatBlock-By&gt;&lt;Members&gt;</w:t>
      </w:r>
      <w:r w:rsidRPr="001807FC">
        <w:t>Sergej Stanišev (Sergei Stanishev)</w:t>
      </w:r>
      <w:r w:rsidRPr="001807FC">
        <w:rPr>
          <w:rStyle w:val="HideTWBExt"/>
          <w:b w:val="0"/>
        </w:rPr>
        <w:t>&lt;/Members&gt;</w:t>
      </w:r>
    </w:p>
    <w:p w14:paraId="4D13D072" w14:textId="77777777" w:rsidR="00013DD4" w:rsidRPr="001807FC" w:rsidRDefault="00013DD4" w:rsidP="00013DD4">
      <w:pPr>
        <w:pStyle w:val="NormalBold"/>
      </w:pPr>
      <w:r w:rsidRPr="001807FC">
        <w:rPr>
          <w:rStyle w:val="HideTWBExt"/>
          <w:b w:val="0"/>
        </w:rPr>
        <w:t>&lt;/RepeatBlock-By&gt;</w:t>
      </w:r>
    </w:p>
    <w:p w14:paraId="0C30851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C6EE833" w14:textId="77777777" w:rsidR="00013DD4" w:rsidRPr="001807FC" w:rsidRDefault="00013DD4" w:rsidP="00013DD4">
      <w:pPr>
        <w:pStyle w:val="NormalBold"/>
      </w:pPr>
      <w:r w:rsidRPr="001807FC">
        <w:rPr>
          <w:rStyle w:val="HideTWBExt"/>
          <w:b w:val="0"/>
        </w:rPr>
        <w:t>&lt;Article&gt;</w:t>
      </w:r>
      <w:r w:rsidRPr="001807FC">
        <w:t>Člen 36</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65DEFAF" w14:textId="77777777" w:rsidTr="00B17908">
        <w:trPr>
          <w:trHeight w:hRule="exact" w:val="240"/>
          <w:jc w:val="center"/>
        </w:trPr>
        <w:tc>
          <w:tcPr>
            <w:tcW w:w="9752" w:type="dxa"/>
            <w:gridSpan w:val="2"/>
          </w:tcPr>
          <w:p w14:paraId="05CEB762" w14:textId="77777777" w:rsidR="00013DD4" w:rsidRPr="001807FC" w:rsidRDefault="00013DD4" w:rsidP="00B17908"/>
        </w:tc>
      </w:tr>
      <w:tr w:rsidR="00013DD4" w:rsidRPr="001807FC" w14:paraId="2D0BD1A4" w14:textId="77777777" w:rsidTr="00B17908">
        <w:trPr>
          <w:trHeight w:val="240"/>
          <w:jc w:val="center"/>
        </w:trPr>
        <w:tc>
          <w:tcPr>
            <w:tcW w:w="4876" w:type="dxa"/>
          </w:tcPr>
          <w:p w14:paraId="3CC0F88C" w14:textId="77777777" w:rsidR="00013DD4" w:rsidRPr="001807FC" w:rsidRDefault="00013DD4" w:rsidP="00B17908">
            <w:pPr>
              <w:pStyle w:val="ColumnHeading"/>
            </w:pPr>
            <w:r w:rsidRPr="001807FC">
              <w:t>Besedilo, ki ga predlaga Komisija</w:t>
            </w:r>
          </w:p>
        </w:tc>
        <w:tc>
          <w:tcPr>
            <w:tcW w:w="4876" w:type="dxa"/>
          </w:tcPr>
          <w:p w14:paraId="520BE2E2" w14:textId="77777777" w:rsidR="00013DD4" w:rsidRPr="001807FC" w:rsidRDefault="00013DD4" w:rsidP="00B17908">
            <w:pPr>
              <w:pStyle w:val="ColumnHeading"/>
            </w:pPr>
            <w:r w:rsidRPr="001807FC">
              <w:t>Predlog spremembe</w:t>
            </w:r>
          </w:p>
        </w:tc>
      </w:tr>
      <w:tr w:rsidR="00013DD4" w:rsidRPr="001807FC" w14:paraId="3BDE5C7F" w14:textId="77777777" w:rsidTr="00B17908">
        <w:trPr>
          <w:jc w:val="center"/>
        </w:trPr>
        <w:tc>
          <w:tcPr>
            <w:tcW w:w="4876" w:type="dxa"/>
          </w:tcPr>
          <w:p w14:paraId="39765CBE" w14:textId="77777777" w:rsidR="00013DD4" w:rsidRPr="001807FC" w:rsidRDefault="00013DD4" w:rsidP="00B17908">
            <w:pPr>
              <w:pStyle w:val="Center"/>
              <w:rPr>
                <w:b/>
                <w:i/>
                <w:lang w:val="sl-SI"/>
              </w:rPr>
            </w:pPr>
            <w:r w:rsidRPr="001807FC">
              <w:rPr>
                <w:b/>
                <w:i/>
                <w:sz w:val="24"/>
                <w:lang w:val="sl-SI"/>
              </w:rPr>
              <w:t>Člen 36</w:t>
            </w:r>
            <w:r w:rsidRPr="001807FC">
              <w:rPr>
                <w:b/>
                <w:i/>
                <w:lang w:val="sl-SI"/>
              </w:rPr>
              <w:tab/>
            </w:r>
          </w:p>
        </w:tc>
        <w:tc>
          <w:tcPr>
            <w:tcW w:w="4876" w:type="dxa"/>
          </w:tcPr>
          <w:p w14:paraId="0CD0A88A" w14:textId="77777777" w:rsidR="00013DD4" w:rsidRPr="001807FC" w:rsidRDefault="00013DD4" w:rsidP="00B17908">
            <w:pPr>
              <w:pStyle w:val="Normal6"/>
              <w:rPr>
                <w:b/>
                <w:i/>
              </w:rPr>
            </w:pPr>
            <w:r w:rsidRPr="001807FC">
              <w:rPr>
                <w:b/>
                <w:i/>
              </w:rPr>
              <w:t>črtano</w:t>
            </w:r>
          </w:p>
        </w:tc>
      </w:tr>
      <w:tr w:rsidR="00013DD4" w:rsidRPr="001807FC" w14:paraId="5E705829" w14:textId="77777777" w:rsidTr="00B17908">
        <w:trPr>
          <w:jc w:val="center"/>
        </w:trPr>
        <w:tc>
          <w:tcPr>
            <w:tcW w:w="4876" w:type="dxa"/>
          </w:tcPr>
          <w:p w14:paraId="5C8F4DF9" w14:textId="77777777" w:rsidR="00013DD4" w:rsidRPr="001807FC" w:rsidRDefault="00013DD4" w:rsidP="00B17908">
            <w:pPr>
              <w:pStyle w:val="Center"/>
              <w:rPr>
                <w:b/>
                <w:i/>
                <w:lang w:val="sl-SI"/>
              </w:rPr>
            </w:pPr>
            <w:r w:rsidRPr="001807FC">
              <w:rPr>
                <w:b/>
                <w:i/>
                <w:sz w:val="24"/>
                <w:lang w:val="sl-SI"/>
              </w:rPr>
              <w:t>Odločitev o dopustnosti prošnje</w:t>
            </w:r>
          </w:p>
        </w:tc>
        <w:tc>
          <w:tcPr>
            <w:tcW w:w="4876" w:type="dxa"/>
          </w:tcPr>
          <w:p w14:paraId="00AF417F" w14:textId="77777777" w:rsidR="00013DD4" w:rsidRPr="001807FC" w:rsidRDefault="00013DD4" w:rsidP="00B17908">
            <w:pPr>
              <w:pStyle w:val="Normal6"/>
            </w:pPr>
          </w:p>
        </w:tc>
      </w:tr>
      <w:tr w:rsidR="00013DD4" w:rsidRPr="001807FC" w14:paraId="46EE89AA" w14:textId="77777777" w:rsidTr="00B17908">
        <w:trPr>
          <w:jc w:val="center"/>
        </w:trPr>
        <w:tc>
          <w:tcPr>
            <w:tcW w:w="4876" w:type="dxa"/>
          </w:tcPr>
          <w:p w14:paraId="16F3117D" w14:textId="77777777" w:rsidR="00013DD4" w:rsidRPr="001807FC" w:rsidRDefault="00013DD4" w:rsidP="00B17908">
            <w:pPr>
              <w:pStyle w:val="Normal6"/>
              <w:rPr>
                <w:b/>
                <w:i/>
              </w:rPr>
            </w:pPr>
            <w:r w:rsidRPr="001807FC">
              <w:rPr>
                <w:b/>
                <w:i/>
              </w:rPr>
              <w:t>1. Organ za presojo presodi dopustnost prošnje v skladu s temeljnimi načeli in jamstvi iz poglavja II in zavrže prošnjo kot nedopustno, če je izpolnjen kateri od naslednjih razlogov:</w:t>
            </w:r>
          </w:p>
        </w:tc>
        <w:tc>
          <w:tcPr>
            <w:tcW w:w="4876" w:type="dxa"/>
          </w:tcPr>
          <w:p w14:paraId="05F29944" w14:textId="77777777" w:rsidR="00013DD4" w:rsidRPr="001807FC" w:rsidRDefault="00013DD4" w:rsidP="00B17908">
            <w:pPr>
              <w:pStyle w:val="Normal6"/>
            </w:pPr>
          </w:p>
        </w:tc>
      </w:tr>
      <w:tr w:rsidR="00013DD4" w:rsidRPr="001807FC" w14:paraId="6600761B" w14:textId="77777777" w:rsidTr="00B17908">
        <w:trPr>
          <w:jc w:val="center"/>
        </w:trPr>
        <w:tc>
          <w:tcPr>
            <w:tcW w:w="4876" w:type="dxa"/>
          </w:tcPr>
          <w:p w14:paraId="48240EEE" w14:textId="77777777" w:rsidR="00013DD4" w:rsidRPr="001807FC" w:rsidRDefault="00013DD4" w:rsidP="00B17908">
            <w:pPr>
              <w:pStyle w:val="Normal6"/>
              <w:rPr>
                <w:b/>
                <w:i/>
              </w:rPr>
            </w:pPr>
            <w:r w:rsidRPr="001807FC">
              <w:rPr>
                <w:b/>
                <w:i/>
              </w:rPr>
              <w:t>(a) država, ki ni država članica, se šteje za prvo državo azila za prosilca v skladu s členom 44, razen če je jasno, da prosilec v navedeno državo ne bo sprejet ali ponovno sprejet;</w:t>
            </w:r>
          </w:p>
        </w:tc>
        <w:tc>
          <w:tcPr>
            <w:tcW w:w="4876" w:type="dxa"/>
          </w:tcPr>
          <w:p w14:paraId="2A5DA7F0" w14:textId="77777777" w:rsidR="00013DD4" w:rsidRPr="001807FC" w:rsidRDefault="00013DD4" w:rsidP="00B17908">
            <w:pPr>
              <w:pStyle w:val="Normal6"/>
            </w:pPr>
          </w:p>
        </w:tc>
      </w:tr>
      <w:tr w:rsidR="00013DD4" w:rsidRPr="001807FC" w14:paraId="3E4D5FB8" w14:textId="77777777" w:rsidTr="00B17908">
        <w:trPr>
          <w:jc w:val="center"/>
        </w:trPr>
        <w:tc>
          <w:tcPr>
            <w:tcW w:w="4876" w:type="dxa"/>
          </w:tcPr>
          <w:p w14:paraId="3ABFD46F" w14:textId="77777777" w:rsidR="00013DD4" w:rsidRPr="001807FC" w:rsidRDefault="00013DD4" w:rsidP="00B17908">
            <w:pPr>
              <w:pStyle w:val="Normal6"/>
              <w:rPr>
                <w:b/>
                <w:i/>
              </w:rPr>
            </w:pPr>
            <w:r w:rsidRPr="001807FC">
              <w:rPr>
                <w:b/>
                <w:i/>
              </w:rPr>
              <w:t>(b) država, ki ni država članica, se šteje za varno tretjo državo za prosilca v skladu s členom 45, razen če je jasno, da prosilec v navedeno državo ne bo sprejet ali ponovno sprejet;</w:t>
            </w:r>
          </w:p>
        </w:tc>
        <w:tc>
          <w:tcPr>
            <w:tcW w:w="4876" w:type="dxa"/>
          </w:tcPr>
          <w:p w14:paraId="6C456C01" w14:textId="77777777" w:rsidR="00013DD4" w:rsidRPr="001807FC" w:rsidRDefault="00013DD4" w:rsidP="00B17908">
            <w:pPr>
              <w:pStyle w:val="Normal6"/>
            </w:pPr>
          </w:p>
        </w:tc>
      </w:tr>
      <w:tr w:rsidR="00013DD4" w:rsidRPr="001807FC" w14:paraId="7D26F29D" w14:textId="77777777" w:rsidTr="00B17908">
        <w:trPr>
          <w:jc w:val="center"/>
        </w:trPr>
        <w:tc>
          <w:tcPr>
            <w:tcW w:w="4876" w:type="dxa"/>
          </w:tcPr>
          <w:p w14:paraId="395DEB56" w14:textId="77777777" w:rsidR="00013DD4" w:rsidRPr="001807FC" w:rsidRDefault="00013DD4" w:rsidP="00B17908">
            <w:pPr>
              <w:pStyle w:val="Normal6"/>
              <w:rPr>
                <w:b/>
                <w:i/>
              </w:rPr>
            </w:pPr>
            <w:r w:rsidRPr="001807FC">
              <w:rPr>
                <w:b/>
                <w:i/>
              </w:rPr>
              <w:t>(c) prošnja je naknadna prošnja, pri kateri se niso pojavili novi relevantni elementi ali ugotovitve v zvezi z vprašanjem, ali prosilec izpolnjuje pogoje za upravičenca do mednarodne zaščite v skladu z Uredbo (EU) XXX/XXX (uredba o pogojih za azil), ali v zvezi z razlogom za nedopustnost, ki je bil uporabljen prej, ali jih prosilec ni predstavil;</w:t>
            </w:r>
          </w:p>
        </w:tc>
        <w:tc>
          <w:tcPr>
            <w:tcW w:w="4876" w:type="dxa"/>
          </w:tcPr>
          <w:p w14:paraId="631A25BF" w14:textId="77777777" w:rsidR="00013DD4" w:rsidRPr="001807FC" w:rsidRDefault="00013DD4" w:rsidP="00B17908">
            <w:pPr>
              <w:pStyle w:val="Normal6"/>
            </w:pPr>
          </w:p>
        </w:tc>
      </w:tr>
      <w:tr w:rsidR="00013DD4" w:rsidRPr="001807FC" w14:paraId="6623F52F" w14:textId="77777777" w:rsidTr="00B17908">
        <w:trPr>
          <w:jc w:val="center"/>
        </w:trPr>
        <w:tc>
          <w:tcPr>
            <w:tcW w:w="4876" w:type="dxa"/>
          </w:tcPr>
          <w:p w14:paraId="5A367642" w14:textId="77777777" w:rsidR="00013DD4" w:rsidRPr="001807FC" w:rsidRDefault="00013DD4" w:rsidP="00B17908">
            <w:pPr>
              <w:pStyle w:val="Normal6"/>
              <w:rPr>
                <w:b/>
                <w:i/>
              </w:rPr>
            </w:pPr>
            <w:r w:rsidRPr="001807FC">
              <w:rPr>
                <w:b/>
                <w:i/>
              </w:rPr>
              <w:t>(d) zakonec ali partner ali mladoletnik s spremstvom vloži prošnjo po tem, ko je privolil v to, da se prošnja vloži v njegovem imenu, in ne obstajajo dejstva v zvezi s položajem zakonca, partnerja ali mladoletnika, ki bi utemeljevala ločeno prošnjo.</w:t>
            </w:r>
          </w:p>
        </w:tc>
        <w:tc>
          <w:tcPr>
            <w:tcW w:w="4876" w:type="dxa"/>
          </w:tcPr>
          <w:p w14:paraId="76639A50" w14:textId="77777777" w:rsidR="00013DD4" w:rsidRPr="001807FC" w:rsidRDefault="00013DD4" w:rsidP="00B17908">
            <w:pPr>
              <w:pStyle w:val="Normal6"/>
            </w:pPr>
          </w:p>
        </w:tc>
      </w:tr>
      <w:tr w:rsidR="00013DD4" w:rsidRPr="001807FC" w14:paraId="2DF39BBB" w14:textId="77777777" w:rsidTr="00B17908">
        <w:trPr>
          <w:jc w:val="center"/>
        </w:trPr>
        <w:tc>
          <w:tcPr>
            <w:tcW w:w="4876" w:type="dxa"/>
          </w:tcPr>
          <w:p w14:paraId="0C81EB50" w14:textId="77777777" w:rsidR="00013DD4" w:rsidRPr="001807FC" w:rsidRDefault="00013DD4" w:rsidP="00B17908">
            <w:pPr>
              <w:pStyle w:val="Normal6"/>
              <w:rPr>
                <w:b/>
                <w:i/>
              </w:rPr>
            </w:pPr>
            <w:r w:rsidRPr="001807FC">
              <w:rPr>
                <w:b/>
                <w:i/>
              </w:rPr>
              <w:t>2. Vsebina prošnje se ne obravnava v primerih, ko se prošnja ne obravnava v skladu z Uredbo (EU) XXX/XXX (dublinska uredba), tudi kadar je druga država članica prosilcu priznala mednarodno zaščito, ali kadar se prošnja zavrže kot nedopustna v skladu z odstavkom 1.</w:t>
            </w:r>
          </w:p>
        </w:tc>
        <w:tc>
          <w:tcPr>
            <w:tcW w:w="4876" w:type="dxa"/>
          </w:tcPr>
          <w:p w14:paraId="6F2D0A5E" w14:textId="77777777" w:rsidR="00013DD4" w:rsidRPr="001807FC" w:rsidRDefault="00013DD4" w:rsidP="00B17908">
            <w:pPr>
              <w:pStyle w:val="Normal6"/>
            </w:pPr>
          </w:p>
        </w:tc>
      </w:tr>
      <w:tr w:rsidR="00013DD4" w:rsidRPr="001807FC" w14:paraId="508AE1CB" w14:textId="77777777" w:rsidTr="00B17908">
        <w:trPr>
          <w:jc w:val="center"/>
        </w:trPr>
        <w:tc>
          <w:tcPr>
            <w:tcW w:w="4876" w:type="dxa"/>
          </w:tcPr>
          <w:p w14:paraId="75AA17D7" w14:textId="70735918" w:rsidR="00013DD4" w:rsidRPr="001807FC" w:rsidRDefault="00013DD4" w:rsidP="00B17908">
            <w:pPr>
              <w:pStyle w:val="Normal6"/>
              <w:rPr>
                <w:b/>
                <w:i/>
              </w:rPr>
            </w:pPr>
            <w:r w:rsidRPr="001807FC">
              <w:rPr>
                <w:b/>
                <w:i/>
              </w:rPr>
              <w:t>3. Odstavek 1(a) in (b) se ne uporablja za upravičence do subsidiarne zaščite, ki so bili preseljeni po hitrem postopku v skladu z Uredbo (EU) XXX/XXX (uredba o preselitvi)</w:t>
            </w:r>
            <w:r w:rsidR="00F826AA" w:rsidRPr="001807FC">
              <w:rPr>
                <w:b/>
                <w:i/>
                <w:vertAlign w:val="superscript"/>
              </w:rPr>
              <w:t xml:space="preserve"> 37</w:t>
            </w:r>
            <w:r w:rsidRPr="001807FC">
              <w:rPr>
                <w:b/>
                <w:i/>
              </w:rPr>
              <w:t>.</w:t>
            </w:r>
          </w:p>
        </w:tc>
        <w:tc>
          <w:tcPr>
            <w:tcW w:w="4876" w:type="dxa"/>
          </w:tcPr>
          <w:p w14:paraId="19619B2E" w14:textId="77777777" w:rsidR="00013DD4" w:rsidRPr="001807FC" w:rsidRDefault="00013DD4" w:rsidP="00B17908">
            <w:pPr>
              <w:pStyle w:val="Normal6"/>
            </w:pPr>
          </w:p>
        </w:tc>
      </w:tr>
      <w:tr w:rsidR="00013DD4" w:rsidRPr="001807FC" w14:paraId="4C9AB103" w14:textId="77777777" w:rsidTr="00B17908">
        <w:trPr>
          <w:jc w:val="center"/>
        </w:trPr>
        <w:tc>
          <w:tcPr>
            <w:tcW w:w="4876" w:type="dxa"/>
          </w:tcPr>
          <w:p w14:paraId="7B04F76B" w14:textId="77777777" w:rsidR="00013DD4" w:rsidRPr="001807FC" w:rsidRDefault="00013DD4" w:rsidP="00B17908">
            <w:pPr>
              <w:pStyle w:val="Normal6"/>
              <w:rPr>
                <w:b/>
                <w:i/>
              </w:rPr>
            </w:pPr>
            <w:r w:rsidRPr="001807FC">
              <w:rPr>
                <w:b/>
                <w:i/>
              </w:rPr>
              <w:t>4. Kadar po obravnavi prošnje v skladu s členom 3(3)(a) Uredbe (EU) XXX/XXX (dublinska uredba) prva država članica, v kateri je vložena prošnja, meni, da je prošnja dopustna, odgovorni državi članici ni treba ponovno uporabiti določb iz odstavka 1(a) in (b).</w:t>
            </w:r>
          </w:p>
        </w:tc>
        <w:tc>
          <w:tcPr>
            <w:tcW w:w="4876" w:type="dxa"/>
          </w:tcPr>
          <w:p w14:paraId="0894B970" w14:textId="77777777" w:rsidR="00013DD4" w:rsidRPr="001807FC" w:rsidRDefault="00013DD4" w:rsidP="00B17908">
            <w:pPr>
              <w:pStyle w:val="Normal6"/>
            </w:pPr>
          </w:p>
        </w:tc>
      </w:tr>
      <w:tr w:rsidR="00013DD4" w:rsidRPr="001807FC" w14:paraId="26A0E104" w14:textId="77777777" w:rsidTr="00B17908">
        <w:trPr>
          <w:jc w:val="center"/>
        </w:trPr>
        <w:tc>
          <w:tcPr>
            <w:tcW w:w="4876" w:type="dxa"/>
          </w:tcPr>
          <w:p w14:paraId="6585AA30" w14:textId="77777777" w:rsidR="00013DD4" w:rsidRPr="001807FC" w:rsidRDefault="00013DD4" w:rsidP="00B17908">
            <w:pPr>
              <w:pStyle w:val="Normal6"/>
              <w:rPr>
                <w:b/>
                <w:i/>
              </w:rPr>
            </w:pPr>
            <w:r w:rsidRPr="001807FC">
              <w:rPr>
                <w:b/>
                <w:i/>
              </w:rPr>
              <w:t>5. Kadar organ za presojo prima facie meni, da se prošnja lahko zavrne kot očitno neutemeljena, mu ni treba odločati o dopustnosti prošnje.</w:t>
            </w:r>
          </w:p>
        </w:tc>
        <w:tc>
          <w:tcPr>
            <w:tcW w:w="4876" w:type="dxa"/>
          </w:tcPr>
          <w:p w14:paraId="53DED511" w14:textId="77777777" w:rsidR="00013DD4" w:rsidRPr="001807FC" w:rsidRDefault="00013DD4" w:rsidP="00B17908">
            <w:pPr>
              <w:pStyle w:val="Normal6"/>
            </w:pPr>
          </w:p>
        </w:tc>
      </w:tr>
      <w:tr w:rsidR="00013DD4" w:rsidRPr="001807FC" w14:paraId="6388F509" w14:textId="77777777" w:rsidTr="00B17908">
        <w:trPr>
          <w:jc w:val="center"/>
        </w:trPr>
        <w:tc>
          <w:tcPr>
            <w:tcW w:w="4876" w:type="dxa"/>
          </w:tcPr>
          <w:p w14:paraId="04E52941" w14:textId="77777777" w:rsidR="00013DD4" w:rsidRPr="001807FC" w:rsidRDefault="00013DD4" w:rsidP="00B17908">
            <w:pPr>
              <w:pStyle w:val="Normal6"/>
              <w:rPr>
                <w:b/>
                <w:i/>
              </w:rPr>
            </w:pPr>
            <w:r w:rsidRPr="001807FC">
              <w:rPr>
                <w:b/>
                <w:i/>
              </w:rPr>
              <w:t>_________________</w:t>
            </w:r>
          </w:p>
        </w:tc>
        <w:tc>
          <w:tcPr>
            <w:tcW w:w="4876" w:type="dxa"/>
          </w:tcPr>
          <w:p w14:paraId="666C4B13" w14:textId="77777777" w:rsidR="00013DD4" w:rsidRPr="001807FC" w:rsidRDefault="00013DD4" w:rsidP="00B17908">
            <w:pPr>
              <w:pStyle w:val="Normal6"/>
            </w:pPr>
          </w:p>
        </w:tc>
      </w:tr>
      <w:tr w:rsidR="00013DD4" w:rsidRPr="001807FC" w14:paraId="7D6E2D3B" w14:textId="77777777" w:rsidTr="00B17908">
        <w:trPr>
          <w:jc w:val="center"/>
        </w:trPr>
        <w:tc>
          <w:tcPr>
            <w:tcW w:w="4876" w:type="dxa"/>
          </w:tcPr>
          <w:p w14:paraId="182D5202" w14:textId="77777777" w:rsidR="00013DD4" w:rsidRPr="001807FC" w:rsidRDefault="00013DD4" w:rsidP="00B17908">
            <w:pPr>
              <w:pStyle w:val="Normal6"/>
              <w:rPr>
                <w:b/>
                <w:i/>
              </w:rPr>
            </w:pPr>
            <w:r w:rsidRPr="001807FC">
              <w:rPr>
                <w:b/>
                <w:i/>
                <w:vertAlign w:val="superscript"/>
              </w:rPr>
              <w:t>37</w:t>
            </w:r>
            <w:r w:rsidRPr="001807FC">
              <w:rPr>
                <w:b/>
                <w:i/>
              </w:rPr>
              <w:t xml:space="preserve"> UL L […], […], str. […].</w:t>
            </w:r>
          </w:p>
        </w:tc>
        <w:tc>
          <w:tcPr>
            <w:tcW w:w="4876" w:type="dxa"/>
          </w:tcPr>
          <w:p w14:paraId="1DAFD43F" w14:textId="77777777" w:rsidR="00013DD4" w:rsidRPr="001807FC" w:rsidRDefault="00013DD4" w:rsidP="00B17908">
            <w:pPr>
              <w:pStyle w:val="Normal6"/>
            </w:pPr>
          </w:p>
        </w:tc>
      </w:tr>
    </w:tbl>
    <w:p w14:paraId="06CA210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362C9D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FE6EA77" w14:textId="28743793" w:rsidR="00013DD4" w:rsidRPr="001807FC" w:rsidRDefault="00013DD4" w:rsidP="00013DD4">
      <w:pPr>
        <w:pStyle w:val="Normal12Italic"/>
        <w:rPr>
          <w:lang w:val="sl-SI"/>
        </w:rPr>
      </w:pPr>
      <w:r w:rsidRPr="001807FC">
        <w:rPr>
          <w:lang w:val="sl-SI"/>
        </w:rPr>
        <w:t xml:space="preserve">V skladu s predhodnimi </w:t>
      </w:r>
      <w:r w:rsidR="00F826AA" w:rsidRPr="001807FC">
        <w:rPr>
          <w:lang w:val="sl-SI"/>
        </w:rPr>
        <w:t xml:space="preserve">predlogi </w:t>
      </w:r>
      <w:r w:rsidRPr="001807FC">
        <w:rPr>
          <w:lang w:val="sl-SI"/>
        </w:rPr>
        <w:t xml:space="preserve">sprememb za </w:t>
      </w:r>
      <w:r w:rsidR="00F826AA" w:rsidRPr="001807FC">
        <w:rPr>
          <w:lang w:val="sl-SI"/>
        </w:rPr>
        <w:t xml:space="preserve">odpravo </w:t>
      </w:r>
      <w:r w:rsidRPr="001807FC">
        <w:rPr>
          <w:lang w:val="sl-SI"/>
        </w:rPr>
        <w:t>preverjanja dopustnosti kot zahtev</w:t>
      </w:r>
      <w:r w:rsidR="00F826AA" w:rsidRPr="001807FC">
        <w:rPr>
          <w:lang w:val="sl-SI"/>
        </w:rPr>
        <w:t>e</w:t>
      </w:r>
      <w:r w:rsidRPr="001807FC">
        <w:rPr>
          <w:lang w:val="sl-SI"/>
        </w:rPr>
        <w:t xml:space="preserve"> pred uporabo dublinske uredbe.</w:t>
      </w:r>
    </w:p>
    <w:p w14:paraId="68BDC67F" w14:textId="77777777" w:rsidR="00013DD4" w:rsidRPr="001807FC" w:rsidRDefault="00013DD4" w:rsidP="00013DD4">
      <w:r w:rsidRPr="001807FC">
        <w:rPr>
          <w:rStyle w:val="HideTWBExt"/>
        </w:rPr>
        <w:t>&lt;/Amend&gt;</w:t>
      </w:r>
    </w:p>
    <w:p w14:paraId="5374EC3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1143</w:t>
      </w:r>
      <w:r w:rsidRPr="001807FC">
        <w:rPr>
          <w:rStyle w:val="HideTWBExt"/>
          <w:b w:val="0"/>
        </w:rPr>
        <w:t>&lt;/NumAm&gt;</w:t>
      </w:r>
    </w:p>
    <w:p w14:paraId="47972ABC"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D4F5AF2"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860B7ED"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717CD9E8" w14:textId="77777777" w:rsidR="00013DD4" w:rsidRPr="001807FC" w:rsidRDefault="00013DD4" w:rsidP="00013DD4">
      <w:pPr>
        <w:pStyle w:val="NormalBold"/>
      </w:pPr>
      <w:r w:rsidRPr="001807FC">
        <w:rPr>
          <w:rStyle w:val="HideTWBExt"/>
          <w:b w:val="0"/>
        </w:rPr>
        <w:t>&lt;/RepeatBlock-By&gt;</w:t>
      </w:r>
    </w:p>
    <w:p w14:paraId="5DC09F2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1A771F7" w14:textId="77777777" w:rsidR="00013DD4" w:rsidRPr="001807FC" w:rsidRDefault="00013DD4" w:rsidP="00013DD4">
      <w:pPr>
        <w:pStyle w:val="NormalBold"/>
      </w:pPr>
      <w:r w:rsidRPr="001807FC">
        <w:rPr>
          <w:rStyle w:val="HideTWBExt"/>
          <w:b w:val="0"/>
        </w:rPr>
        <w:t>&lt;Article&gt;</w:t>
      </w:r>
      <w:r w:rsidRPr="001807FC">
        <w:t>Člen 36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CFB5452" w14:textId="77777777" w:rsidTr="00B17908">
        <w:trPr>
          <w:trHeight w:hRule="exact" w:val="240"/>
          <w:jc w:val="center"/>
        </w:trPr>
        <w:tc>
          <w:tcPr>
            <w:tcW w:w="9752" w:type="dxa"/>
            <w:gridSpan w:val="2"/>
          </w:tcPr>
          <w:p w14:paraId="4FCBEACB" w14:textId="77777777" w:rsidR="00013DD4" w:rsidRPr="001807FC" w:rsidRDefault="00013DD4" w:rsidP="00B17908"/>
        </w:tc>
      </w:tr>
      <w:tr w:rsidR="00013DD4" w:rsidRPr="001807FC" w14:paraId="30521400" w14:textId="77777777" w:rsidTr="00B17908">
        <w:trPr>
          <w:trHeight w:val="240"/>
          <w:jc w:val="center"/>
        </w:trPr>
        <w:tc>
          <w:tcPr>
            <w:tcW w:w="4876" w:type="dxa"/>
          </w:tcPr>
          <w:p w14:paraId="30DEC12E" w14:textId="77777777" w:rsidR="00013DD4" w:rsidRPr="001807FC" w:rsidRDefault="00013DD4" w:rsidP="00B17908">
            <w:pPr>
              <w:pStyle w:val="ColumnHeading"/>
            </w:pPr>
            <w:r w:rsidRPr="001807FC">
              <w:t>Besedilo, ki ga predlaga Komisija</w:t>
            </w:r>
          </w:p>
        </w:tc>
        <w:tc>
          <w:tcPr>
            <w:tcW w:w="4876" w:type="dxa"/>
          </w:tcPr>
          <w:p w14:paraId="6CA5D10F" w14:textId="77777777" w:rsidR="00013DD4" w:rsidRPr="001807FC" w:rsidRDefault="00013DD4" w:rsidP="00B17908">
            <w:pPr>
              <w:pStyle w:val="ColumnHeading"/>
            </w:pPr>
            <w:r w:rsidRPr="001807FC">
              <w:t>Predlog spremembe</w:t>
            </w:r>
          </w:p>
        </w:tc>
      </w:tr>
      <w:tr w:rsidR="00013DD4" w:rsidRPr="001807FC" w14:paraId="3BC953EF" w14:textId="77777777" w:rsidTr="00B17908">
        <w:trPr>
          <w:jc w:val="center"/>
        </w:trPr>
        <w:tc>
          <w:tcPr>
            <w:tcW w:w="4876" w:type="dxa"/>
          </w:tcPr>
          <w:p w14:paraId="57D61F09" w14:textId="77777777" w:rsidR="00013DD4" w:rsidRPr="001807FC" w:rsidRDefault="00013DD4" w:rsidP="00B17908">
            <w:pPr>
              <w:pStyle w:val="Normal6"/>
              <w:rPr>
                <w:b/>
                <w:i/>
              </w:rPr>
            </w:pPr>
            <w:r w:rsidRPr="001807FC">
              <w:rPr>
                <w:b/>
                <w:i/>
              </w:rPr>
              <w:t>1.</w:t>
            </w:r>
            <w:r w:rsidRPr="001807FC">
              <w:rPr>
                <w:b/>
                <w:i/>
              </w:rPr>
              <w:tab/>
              <w:t>Organ za presojo presodi dopustnost prošnje v skladu s temeljnimi načeli in jamstvi iz poglavja II in zavrže prošnjo kot nedopustno, če je izpolnjen kateri od naslednjih razlogov:</w:t>
            </w:r>
          </w:p>
        </w:tc>
        <w:tc>
          <w:tcPr>
            <w:tcW w:w="4876" w:type="dxa"/>
          </w:tcPr>
          <w:p w14:paraId="4C7190B5" w14:textId="77777777" w:rsidR="00013DD4" w:rsidRPr="001807FC" w:rsidRDefault="00013DD4" w:rsidP="00B17908">
            <w:pPr>
              <w:pStyle w:val="Normal6"/>
              <w:rPr>
                <w:b/>
                <w:i/>
              </w:rPr>
            </w:pPr>
            <w:r w:rsidRPr="001807FC">
              <w:rPr>
                <w:b/>
                <w:i/>
              </w:rPr>
              <w:t>črtano</w:t>
            </w:r>
          </w:p>
        </w:tc>
      </w:tr>
      <w:tr w:rsidR="00013DD4" w:rsidRPr="001807FC" w14:paraId="5205A78D" w14:textId="77777777" w:rsidTr="00B17908">
        <w:trPr>
          <w:jc w:val="center"/>
        </w:trPr>
        <w:tc>
          <w:tcPr>
            <w:tcW w:w="4876" w:type="dxa"/>
          </w:tcPr>
          <w:p w14:paraId="35A5CC0B" w14:textId="77777777" w:rsidR="00013DD4" w:rsidRPr="001807FC" w:rsidRDefault="00013DD4" w:rsidP="00B17908">
            <w:pPr>
              <w:pStyle w:val="Normal6"/>
              <w:rPr>
                <w:b/>
                <w:i/>
              </w:rPr>
            </w:pPr>
            <w:r w:rsidRPr="001807FC">
              <w:rPr>
                <w:b/>
                <w:i/>
              </w:rPr>
              <w:t>(a) država, ki ni država članica, se šteje za prvo državo azila za prosilca v skladu s členom 44, razen če je jasno, da prosilec v navedeno državo ne bo sprejet ali ponovno sprejet;</w:t>
            </w:r>
          </w:p>
        </w:tc>
        <w:tc>
          <w:tcPr>
            <w:tcW w:w="4876" w:type="dxa"/>
          </w:tcPr>
          <w:p w14:paraId="3491A221" w14:textId="77777777" w:rsidR="00013DD4" w:rsidRPr="001807FC" w:rsidRDefault="00013DD4" w:rsidP="00B17908">
            <w:pPr>
              <w:pStyle w:val="Normal6"/>
            </w:pPr>
          </w:p>
        </w:tc>
      </w:tr>
      <w:tr w:rsidR="00013DD4" w:rsidRPr="001807FC" w14:paraId="436E4D68" w14:textId="77777777" w:rsidTr="00B17908">
        <w:trPr>
          <w:jc w:val="center"/>
        </w:trPr>
        <w:tc>
          <w:tcPr>
            <w:tcW w:w="4876" w:type="dxa"/>
          </w:tcPr>
          <w:p w14:paraId="3DF9A4B7" w14:textId="77777777" w:rsidR="00013DD4" w:rsidRPr="001807FC" w:rsidRDefault="00013DD4" w:rsidP="00B17908">
            <w:pPr>
              <w:pStyle w:val="Normal6"/>
              <w:rPr>
                <w:b/>
                <w:i/>
              </w:rPr>
            </w:pPr>
            <w:r w:rsidRPr="001807FC">
              <w:rPr>
                <w:b/>
                <w:i/>
              </w:rPr>
              <w:t>(b) država, ki ni država članica, se šteje za varno tretjo državo za prosilca v skladu s členom 45, razen če je jasno, da prosilec v navedeno državo ne bo sprejet ali ponovno sprejet;</w:t>
            </w:r>
          </w:p>
        </w:tc>
        <w:tc>
          <w:tcPr>
            <w:tcW w:w="4876" w:type="dxa"/>
          </w:tcPr>
          <w:p w14:paraId="2D30C7D0" w14:textId="77777777" w:rsidR="00013DD4" w:rsidRPr="001807FC" w:rsidRDefault="00013DD4" w:rsidP="00B17908">
            <w:pPr>
              <w:pStyle w:val="Normal6"/>
            </w:pPr>
          </w:p>
        </w:tc>
      </w:tr>
      <w:tr w:rsidR="00013DD4" w:rsidRPr="001807FC" w14:paraId="6B1DBD93" w14:textId="77777777" w:rsidTr="00B17908">
        <w:trPr>
          <w:jc w:val="center"/>
        </w:trPr>
        <w:tc>
          <w:tcPr>
            <w:tcW w:w="4876" w:type="dxa"/>
          </w:tcPr>
          <w:p w14:paraId="799C5642" w14:textId="77777777" w:rsidR="00013DD4" w:rsidRPr="001807FC" w:rsidRDefault="00013DD4" w:rsidP="00B17908">
            <w:pPr>
              <w:pStyle w:val="Normal6"/>
              <w:rPr>
                <w:b/>
                <w:i/>
              </w:rPr>
            </w:pPr>
            <w:r w:rsidRPr="001807FC">
              <w:rPr>
                <w:b/>
                <w:i/>
              </w:rPr>
              <w:t>(c) prošnja je naknadna prošnja, pri kateri se niso pojavili novi relevantni elementi ali ugotovitve v zvezi z vprašanjem, ali prosilec izpolnjuje pogoje za upravičenca do mednarodne zaščite v skladu z Uredbo (EU) XXX/XXX (uredba o pogojih za azil), ali v zvezi z razlogom za nedopustnost, ki je bil uporabljen prej, ali jih prosilec ni predstavil;</w:t>
            </w:r>
          </w:p>
        </w:tc>
        <w:tc>
          <w:tcPr>
            <w:tcW w:w="4876" w:type="dxa"/>
          </w:tcPr>
          <w:p w14:paraId="7DA62D1D" w14:textId="77777777" w:rsidR="00013DD4" w:rsidRPr="001807FC" w:rsidRDefault="00013DD4" w:rsidP="00B17908">
            <w:pPr>
              <w:pStyle w:val="Normal6"/>
            </w:pPr>
          </w:p>
        </w:tc>
      </w:tr>
      <w:tr w:rsidR="00013DD4" w:rsidRPr="001807FC" w14:paraId="72C7262A" w14:textId="77777777" w:rsidTr="00B17908">
        <w:trPr>
          <w:jc w:val="center"/>
        </w:trPr>
        <w:tc>
          <w:tcPr>
            <w:tcW w:w="4876" w:type="dxa"/>
          </w:tcPr>
          <w:p w14:paraId="6EFE9CF9" w14:textId="77777777" w:rsidR="00013DD4" w:rsidRPr="001807FC" w:rsidRDefault="00013DD4" w:rsidP="00B17908">
            <w:pPr>
              <w:pStyle w:val="Normal6"/>
              <w:rPr>
                <w:b/>
                <w:i/>
              </w:rPr>
            </w:pPr>
            <w:r w:rsidRPr="001807FC">
              <w:rPr>
                <w:b/>
                <w:i/>
              </w:rPr>
              <w:t>(d) zakonec ali partner ali mladoletnik s spremstvom vloži prošnjo po tem, ko je privolil v to, da se prošnja vloži v njegovem imenu, in ne obstajajo dejstva v zvezi s položajem zakonca, partnerja ali mladoletnika, ki bi utemeljevala ločeno prošnjo.</w:t>
            </w:r>
          </w:p>
        </w:tc>
        <w:tc>
          <w:tcPr>
            <w:tcW w:w="4876" w:type="dxa"/>
          </w:tcPr>
          <w:p w14:paraId="38D8DDF1" w14:textId="77777777" w:rsidR="00013DD4" w:rsidRPr="001807FC" w:rsidRDefault="00013DD4" w:rsidP="00B17908">
            <w:pPr>
              <w:pStyle w:val="Normal6"/>
            </w:pPr>
          </w:p>
        </w:tc>
      </w:tr>
    </w:tbl>
    <w:p w14:paraId="5D0FFB4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92729A8" w14:textId="77777777" w:rsidR="00013DD4" w:rsidRPr="001807FC" w:rsidRDefault="00013DD4" w:rsidP="00013DD4">
      <w:r w:rsidRPr="001807FC">
        <w:rPr>
          <w:rStyle w:val="HideTWBExt"/>
        </w:rPr>
        <w:t>&lt;/Amend&gt;</w:t>
      </w:r>
    </w:p>
    <w:p w14:paraId="7E75F69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1144</w:t>
      </w:r>
      <w:r w:rsidRPr="001807FC">
        <w:rPr>
          <w:rStyle w:val="HideTWBExt"/>
          <w:b w:val="0"/>
        </w:rPr>
        <w:t>&lt;/NumAm&gt;</w:t>
      </w:r>
    </w:p>
    <w:p w14:paraId="0E81A931"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1F448868" w14:textId="77777777" w:rsidR="00013DD4" w:rsidRPr="001807FC" w:rsidRDefault="00013DD4" w:rsidP="00013DD4">
      <w:pPr>
        <w:pStyle w:val="NormalBold"/>
      </w:pPr>
      <w:r w:rsidRPr="001807FC">
        <w:rPr>
          <w:rStyle w:val="HideTWBExt"/>
          <w:b w:val="0"/>
        </w:rPr>
        <w:t>&lt;/RepeatBlock-By&gt;</w:t>
      </w:r>
    </w:p>
    <w:p w14:paraId="2331BBD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5FF506A" w14:textId="77777777" w:rsidR="00013DD4" w:rsidRPr="001807FC" w:rsidRDefault="00013DD4" w:rsidP="00013DD4">
      <w:pPr>
        <w:pStyle w:val="NormalBold"/>
      </w:pPr>
      <w:r w:rsidRPr="001807FC">
        <w:rPr>
          <w:rStyle w:val="HideTWBExt"/>
          <w:b w:val="0"/>
        </w:rPr>
        <w:t>&lt;Article&gt;</w:t>
      </w:r>
      <w:r w:rsidRPr="001807FC">
        <w:t>Člen 36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B0F6E7A" w14:textId="77777777" w:rsidTr="00B17908">
        <w:trPr>
          <w:trHeight w:hRule="exact" w:val="240"/>
          <w:jc w:val="center"/>
        </w:trPr>
        <w:tc>
          <w:tcPr>
            <w:tcW w:w="9752" w:type="dxa"/>
            <w:gridSpan w:val="2"/>
          </w:tcPr>
          <w:p w14:paraId="6EBCC646" w14:textId="77777777" w:rsidR="00013DD4" w:rsidRPr="001807FC" w:rsidRDefault="00013DD4" w:rsidP="00B17908"/>
        </w:tc>
      </w:tr>
      <w:tr w:rsidR="00013DD4" w:rsidRPr="001807FC" w14:paraId="63B1375C" w14:textId="77777777" w:rsidTr="00B17908">
        <w:trPr>
          <w:trHeight w:val="240"/>
          <w:jc w:val="center"/>
        </w:trPr>
        <w:tc>
          <w:tcPr>
            <w:tcW w:w="4876" w:type="dxa"/>
          </w:tcPr>
          <w:p w14:paraId="7A0E32AE" w14:textId="77777777" w:rsidR="00013DD4" w:rsidRPr="001807FC" w:rsidRDefault="00013DD4" w:rsidP="00B17908">
            <w:pPr>
              <w:pStyle w:val="ColumnHeading"/>
            </w:pPr>
            <w:r w:rsidRPr="001807FC">
              <w:t>Besedilo, ki ga predlaga Komisija</w:t>
            </w:r>
          </w:p>
        </w:tc>
        <w:tc>
          <w:tcPr>
            <w:tcW w:w="4876" w:type="dxa"/>
          </w:tcPr>
          <w:p w14:paraId="0DBB40CA" w14:textId="77777777" w:rsidR="00013DD4" w:rsidRPr="001807FC" w:rsidRDefault="00013DD4" w:rsidP="00B17908">
            <w:pPr>
              <w:pStyle w:val="ColumnHeading"/>
            </w:pPr>
            <w:r w:rsidRPr="001807FC">
              <w:t>Predlog spremembe</w:t>
            </w:r>
          </w:p>
        </w:tc>
      </w:tr>
      <w:tr w:rsidR="00013DD4" w:rsidRPr="001807FC" w14:paraId="286CF3D8" w14:textId="77777777" w:rsidTr="00B17908">
        <w:trPr>
          <w:jc w:val="center"/>
        </w:trPr>
        <w:tc>
          <w:tcPr>
            <w:tcW w:w="4876" w:type="dxa"/>
          </w:tcPr>
          <w:p w14:paraId="20A5A42F" w14:textId="77777777" w:rsidR="00013DD4" w:rsidRPr="001807FC" w:rsidRDefault="00013DD4" w:rsidP="00B17908">
            <w:pPr>
              <w:pStyle w:val="Normal6"/>
              <w:rPr>
                <w:b/>
                <w:i/>
              </w:rPr>
            </w:pPr>
            <w:r w:rsidRPr="001807FC">
              <w:t>1.</w:t>
            </w:r>
            <w:r w:rsidRPr="001807FC">
              <w:rPr>
                <w:b/>
                <w:i/>
              </w:rPr>
              <w:tab/>
            </w:r>
            <w:r w:rsidRPr="001807FC">
              <w:t>Organ za presojo presodi dopustnost prošnje v skladu s temeljnimi načeli in jamstvi iz</w:t>
            </w:r>
            <w:r w:rsidRPr="001807FC">
              <w:rPr>
                <w:b/>
                <w:i/>
              </w:rPr>
              <w:t xml:space="preserve"> </w:t>
            </w:r>
            <w:r w:rsidRPr="001807FC">
              <w:t>poglavja II in zavrže prošnjo kot nedopustno, če je izpolnjen kateri od naslednjih razlogov:</w:t>
            </w:r>
          </w:p>
        </w:tc>
        <w:tc>
          <w:tcPr>
            <w:tcW w:w="4876" w:type="dxa"/>
          </w:tcPr>
          <w:p w14:paraId="0D9857CC" w14:textId="77777777" w:rsidR="00013DD4" w:rsidRPr="001807FC" w:rsidRDefault="00013DD4" w:rsidP="00B17908">
            <w:pPr>
              <w:pStyle w:val="Normal6"/>
              <w:rPr>
                <w:b/>
                <w:i/>
              </w:rPr>
            </w:pPr>
            <w:r w:rsidRPr="001807FC">
              <w:t>1.</w:t>
            </w:r>
            <w:r w:rsidRPr="001807FC">
              <w:rPr>
                <w:b/>
                <w:i/>
              </w:rPr>
              <w:tab/>
              <w:t>Kadar je mogoče sklepati, da obstajajo razlogi iz tega odstavka,</w:t>
            </w:r>
            <w:r w:rsidRPr="001807FC">
              <w:t xml:space="preserve"> organ za presojo presodi dopustnost prošnje v skladu s temeljnimi načeli in jamstvi iz</w:t>
            </w:r>
            <w:r w:rsidRPr="001807FC">
              <w:rPr>
                <w:b/>
                <w:i/>
              </w:rPr>
              <w:t xml:space="preserve"> </w:t>
            </w:r>
            <w:r w:rsidRPr="001807FC">
              <w:t>poglavja II in zavrže prošnjo kot nedopustno, če je izpolnjen kateri od naslednjih razlogov:</w:t>
            </w:r>
          </w:p>
        </w:tc>
      </w:tr>
    </w:tbl>
    <w:p w14:paraId="76D36AE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7B9EE8D" w14:textId="77777777" w:rsidR="00013DD4" w:rsidRPr="001807FC" w:rsidRDefault="00013DD4" w:rsidP="00013DD4">
      <w:r w:rsidRPr="001807FC">
        <w:rPr>
          <w:rStyle w:val="HideTWBExt"/>
        </w:rPr>
        <w:t>&lt;/Amend&gt;</w:t>
      </w:r>
    </w:p>
    <w:p w14:paraId="230152C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1145</w:t>
      </w:r>
      <w:r w:rsidRPr="001807FC">
        <w:rPr>
          <w:rStyle w:val="HideTWBExt"/>
          <w:b w:val="0"/>
        </w:rPr>
        <w:t>&lt;/NumAm&gt;</w:t>
      </w:r>
    </w:p>
    <w:p w14:paraId="04D1F8BC" w14:textId="77777777" w:rsidR="00013DD4" w:rsidRPr="001807FC" w:rsidRDefault="00013DD4" w:rsidP="00013DD4">
      <w:pPr>
        <w:pStyle w:val="NormalBold"/>
      </w:pPr>
      <w:r w:rsidRPr="001807FC">
        <w:rPr>
          <w:rStyle w:val="HideTWBExt"/>
          <w:b w:val="0"/>
        </w:rPr>
        <w:t>&lt;RepeatBlock-By&gt;&lt;Members&gt;</w:t>
      </w:r>
      <w:r w:rsidRPr="001807FC">
        <w:t>Brice Hortefeux, Rachida Dati</w:t>
      </w:r>
      <w:r w:rsidRPr="001807FC">
        <w:rPr>
          <w:rStyle w:val="HideTWBExt"/>
          <w:b w:val="0"/>
        </w:rPr>
        <w:t>&lt;/Members&gt;</w:t>
      </w:r>
    </w:p>
    <w:p w14:paraId="0640069D" w14:textId="77777777" w:rsidR="00013DD4" w:rsidRPr="001807FC" w:rsidRDefault="00013DD4" w:rsidP="00013DD4">
      <w:pPr>
        <w:pStyle w:val="NormalBold"/>
      </w:pPr>
      <w:r w:rsidRPr="001807FC">
        <w:rPr>
          <w:rStyle w:val="HideTWBExt"/>
          <w:b w:val="0"/>
        </w:rPr>
        <w:t>&lt;/RepeatBlock-By&gt;</w:t>
      </w:r>
    </w:p>
    <w:p w14:paraId="614A5EF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D2B2BAF" w14:textId="77777777" w:rsidR="00013DD4" w:rsidRPr="001807FC" w:rsidRDefault="00013DD4" w:rsidP="00013DD4">
      <w:pPr>
        <w:pStyle w:val="NormalBold"/>
      </w:pPr>
      <w:r w:rsidRPr="001807FC">
        <w:rPr>
          <w:rStyle w:val="HideTWBExt"/>
          <w:b w:val="0"/>
        </w:rPr>
        <w:t>&lt;Article&gt;</w:t>
      </w:r>
      <w:r w:rsidRPr="001807FC">
        <w:t>Člen 36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364D490" w14:textId="77777777" w:rsidTr="00B17908">
        <w:trPr>
          <w:trHeight w:hRule="exact" w:val="240"/>
          <w:jc w:val="center"/>
        </w:trPr>
        <w:tc>
          <w:tcPr>
            <w:tcW w:w="9752" w:type="dxa"/>
            <w:gridSpan w:val="2"/>
          </w:tcPr>
          <w:p w14:paraId="7C37CA9D" w14:textId="77777777" w:rsidR="00013DD4" w:rsidRPr="001807FC" w:rsidRDefault="00013DD4" w:rsidP="00B17908"/>
        </w:tc>
      </w:tr>
      <w:tr w:rsidR="00013DD4" w:rsidRPr="001807FC" w14:paraId="36A463B8" w14:textId="77777777" w:rsidTr="00B17908">
        <w:trPr>
          <w:trHeight w:val="240"/>
          <w:jc w:val="center"/>
        </w:trPr>
        <w:tc>
          <w:tcPr>
            <w:tcW w:w="4876" w:type="dxa"/>
          </w:tcPr>
          <w:p w14:paraId="4E3B3E9A" w14:textId="77777777" w:rsidR="00013DD4" w:rsidRPr="001807FC" w:rsidRDefault="00013DD4" w:rsidP="00B17908">
            <w:pPr>
              <w:pStyle w:val="ColumnHeading"/>
            </w:pPr>
            <w:r w:rsidRPr="001807FC">
              <w:t>Besedilo, ki ga predlaga Komisija</w:t>
            </w:r>
          </w:p>
        </w:tc>
        <w:tc>
          <w:tcPr>
            <w:tcW w:w="4876" w:type="dxa"/>
          </w:tcPr>
          <w:p w14:paraId="51DD6CD1" w14:textId="77777777" w:rsidR="00013DD4" w:rsidRPr="001807FC" w:rsidRDefault="00013DD4" w:rsidP="00B17908">
            <w:pPr>
              <w:pStyle w:val="ColumnHeading"/>
            </w:pPr>
            <w:r w:rsidRPr="001807FC">
              <w:t>Predlog spremembe</w:t>
            </w:r>
          </w:p>
        </w:tc>
      </w:tr>
      <w:tr w:rsidR="00013DD4" w:rsidRPr="001807FC" w14:paraId="5CE7777A" w14:textId="77777777" w:rsidTr="00B17908">
        <w:trPr>
          <w:jc w:val="center"/>
        </w:trPr>
        <w:tc>
          <w:tcPr>
            <w:tcW w:w="4876" w:type="dxa"/>
          </w:tcPr>
          <w:p w14:paraId="5B9262DB" w14:textId="77777777" w:rsidR="00013DD4" w:rsidRPr="001807FC" w:rsidRDefault="00013DD4" w:rsidP="00B17908">
            <w:pPr>
              <w:pStyle w:val="Normal6"/>
              <w:rPr>
                <w:b/>
                <w:i/>
              </w:rPr>
            </w:pPr>
            <w:r w:rsidRPr="001807FC">
              <w:t>1.</w:t>
            </w:r>
            <w:r w:rsidRPr="001807FC">
              <w:rPr>
                <w:b/>
                <w:i/>
              </w:rPr>
              <w:tab/>
            </w:r>
            <w:r w:rsidRPr="001807FC">
              <w:t>Organ za presojo presodi dopustnost prošnje v skladu s temeljnimi načeli in jamstvi iz poglavja II in zavrže prošnjo kot nedopustno, če je izpolnjen kateri od naslednjih razlogov:</w:t>
            </w:r>
          </w:p>
        </w:tc>
        <w:tc>
          <w:tcPr>
            <w:tcW w:w="4876" w:type="dxa"/>
          </w:tcPr>
          <w:p w14:paraId="19E763AC" w14:textId="77777777" w:rsidR="00013DD4" w:rsidRPr="001807FC" w:rsidRDefault="00013DD4" w:rsidP="00B17908">
            <w:pPr>
              <w:pStyle w:val="Normal6"/>
              <w:rPr>
                <w:b/>
                <w:i/>
              </w:rPr>
            </w:pPr>
            <w:r w:rsidRPr="001807FC">
              <w:t>1.</w:t>
            </w:r>
            <w:r w:rsidRPr="001807FC">
              <w:rPr>
                <w:b/>
                <w:i/>
              </w:rPr>
              <w:tab/>
            </w:r>
            <w:r w:rsidRPr="001807FC">
              <w:t>Organ za presojo presodi dopustnost prošnje v skladu s temeljnimi načeli in jamstvi iz poglavja II in</w:t>
            </w:r>
            <w:r w:rsidRPr="001807FC">
              <w:rPr>
                <w:b/>
                <w:i/>
              </w:rPr>
              <w:t xml:space="preserve"> lahko</w:t>
            </w:r>
            <w:r w:rsidRPr="001807FC">
              <w:t xml:space="preserve"> zavrže prošnjo kot nedopustno, če je izpolnjen kateri od naslednjih razlogov:</w:t>
            </w:r>
          </w:p>
        </w:tc>
      </w:tr>
    </w:tbl>
    <w:p w14:paraId="36DF73C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{FR}</w:t>
      </w:r>
      <w:r w:rsidRPr="001807FC">
        <w:rPr>
          <w:lang w:val="sl-SI"/>
        </w:rPr>
        <w:t>fr</w:t>
      </w:r>
      <w:r w:rsidRPr="001807FC">
        <w:rPr>
          <w:rStyle w:val="HideTWBExt"/>
          <w:lang w:val="sl-SI"/>
        </w:rPr>
        <w:t>&lt;/Original&gt;</w:t>
      </w:r>
    </w:p>
    <w:p w14:paraId="3569D883" w14:textId="77777777" w:rsidR="00013DD4" w:rsidRPr="001807FC" w:rsidRDefault="00013DD4" w:rsidP="00013DD4">
      <w:r w:rsidRPr="001807FC">
        <w:rPr>
          <w:rStyle w:val="HideTWBExt"/>
        </w:rPr>
        <w:t>&lt;/Amend&gt;</w:t>
      </w:r>
    </w:p>
    <w:p w14:paraId="38A3E20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1146</w:t>
      </w:r>
      <w:r w:rsidRPr="001807FC">
        <w:rPr>
          <w:rStyle w:val="HideTWBExt"/>
          <w:b w:val="0"/>
        </w:rPr>
        <w:t>&lt;/NumAm&gt;</w:t>
      </w:r>
    </w:p>
    <w:p w14:paraId="0223B2A4"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 Filiz Hjusmenova (Filiz Hyusmenova)</w:t>
      </w:r>
      <w:r w:rsidRPr="001807FC">
        <w:rPr>
          <w:rStyle w:val="HideTWBExt"/>
          <w:b w:val="0"/>
        </w:rPr>
        <w:t>&lt;/Members&gt;</w:t>
      </w:r>
    </w:p>
    <w:p w14:paraId="2E88ED9C" w14:textId="77777777" w:rsidR="00013DD4" w:rsidRPr="001807FC" w:rsidRDefault="00013DD4" w:rsidP="00013DD4">
      <w:pPr>
        <w:pStyle w:val="NormalBold"/>
      </w:pPr>
      <w:r w:rsidRPr="001807FC">
        <w:rPr>
          <w:rStyle w:val="HideTWBExt"/>
          <w:b w:val="0"/>
        </w:rPr>
        <w:t>&lt;/RepeatBlock-By&gt;</w:t>
      </w:r>
    </w:p>
    <w:p w14:paraId="56103DB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81C36E6" w14:textId="77777777" w:rsidR="00013DD4" w:rsidRPr="001807FC" w:rsidRDefault="00013DD4" w:rsidP="00013DD4">
      <w:pPr>
        <w:pStyle w:val="NormalBold"/>
      </w:pPr>
      <w:r w:rsidRPr="001807FC">
        <w:rPr>
          <w:rStyle w:val="HideTWBExt"/>
          <w:b w:val="0"/>
        </w:rPr>
        <w:t>&lt;Article&gt;</w:t>
      </w:r>
      <w:r w:rsidRPr="001807FC">
        <w:t>Člen 36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D680696" w14:textId="77777777" w:rsidTr="00B17908">
        <w:trPr>
          <w:trHeight w:hRule="exact" w:val="240"/>
          <w:jc w:val="center"/>
        </w:trPr>
        <w:tc>
          <w:tcPr>
            <w:tcW w:w="9752" w:type="dxa"/>
            <w:gridSpan w:val="2"/>
          </w:tcPr>
          <w:p w14:paraId="7D72EFD7" w14:textId="77777777" w:rsidR="00013DD4" w:rsidRPr="001807FC" w:rsidRDefault="00013DD4" w:rsidP="00B17908"/>
        </w:tc>
      </w:tr>
      <w:tr w:rsidR="00013DD4" w:rsidRPr="001807FC" w14:paraId="08606F5F" w14:textId="77777777" w:rsidTr="00B17908">
        <w:trPr>
          <w:trHeight w:val="240"/>
          <w:jc w:val="center"/>
        </w:trPr>
        <w:tc>
          <w:tcPr>
            <w:tcW w:w="4876" w:type="dxa"/>
          </w:tcPr>
          <w:p w14:paraId="5AD18F84" w14:textId="77777777" w:rsidR="00013DD4" w:rsidRPr="001807FC" w:rsidRDefault="00013DD4" w:rsidP="00B17908">
            <w:pPr>
              <w:pStyle w:val="ColumnHeading"/>
            </w:pPr>
            <w:r w:rsidRPr="001807FC">
              <w:t>Besedilo, ki ga predlaga Komisija</w:t>
            </w:r>
          </w:p>
        </w:tc>
        <w:tc>
          <w:tcPr>
            <w:tcW w:w="4876" w:type="dxa"/>
          </w:tcPr>
          <w:p w14:paraId="347BB1CA" w14:textId="77777777" w:rsidR="00013DD4" w:rsidRPr="001807FC" w:rsidRDefault="00013DD4" w:rsidP="00B17908">
            <w:pPr>
              <w:pStyle w:val="ColumnHeading"/>
            </w:pPr>
            <w:r w:rsidRPr="001807FC">
              <w:t>Predlog spremembe</w:t>
            </w:r>
          </w:p>
        </w:tc>
      </w:tr>
      <w:tr w:rsidR="00013DD4" w:rsidRPr="001807FC" w14:paraId="3E1C094E" w14:textId="77777777" w:rsidTr="00B17908">
        <w:trPr>
          <w:jc w:val="center"/>
        </w:trPr>
        <w:tc>
          <w:tcPr>
            <w:tcW w:w="4876" w:type="dxa"/>
          </w:tcPr>
          <w:p w14:paraId="769D52F2" w14:textId="77777777" w:rsidR="00013DD4" w:rsidRPr="001807FC" w:rsidRDefault="00013DD4" w:rsidP="00B17908">
            <w:pPr>
              <w:pStyle w:val="Normal6"/>
              <w:rPr>
                <w:b/>
                <w:i/>
              </w:rPr>
            </w:pPr>
            <w:r w:rsidRPr="001807FC">
              <w:t>1.</w:t>
            </w:r>
            <w:r w:rsidRPr="001807FC">
              <w:rPr>
                <w:b/>
                <w:i/>
              </w:rPr>
              <w:tab/>
            </w:r>
            <w:r w:rsidRPr="001807FC">
              <w:t>Organ za presojo presodi dopustnost prošnje v skladu s temeljnimi načeli in jamstvi iz poglavja II in zavrže prošnjo kot nedopustno, če je izpolnjen kateri od naslednjih razlogov:</w:t>
            </w:r>
          </w:p>
        </w:tc>
        <w:tc>
          <w:tcPr>
            <w:tcW w:w="4876" w:type="dxa"/>
          </w:tcPr>
          <w:p w14:paraId="0C83FA0A"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presodi dopustnost prošnje v skladu s temeljnimi načeli in jamstvi iz</w:t>
            </w:r>
            <w:r w:rsidRPr="001807FC">
              <w:rPr>
                <w:b/>
                <w:i/>
              </w:rPr>
              <w:t xml:space="preserve"> </w:t>
            </w:r>
            <w:r w:rsidRPr="001807FC">
              <w:t>poglavja II in</w:t>
            </w:r>
            <w:r w:rsidRPr="001807FC">
              <w:rPr>
                <w:b/>
                <w:i/>
              </w:rPr>
              <w:t xml:space="preserve"> lahko</w:t>
            </w:r>
            <w:r w:rsidRPr="001807FC">
              <w:t xml:space="preserve"> zavrže prošnjo kot nedopustno, če je izpolnjen kateri od naslednjih razlogov:</w:t>
            </w:r>
          </w:p>
        </w:tc>
      </w:tr>
    </w:tbl>
    <w:p w14:paraId="549DCD9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4E565B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F7CC081" w14:textId="61977F3D" w:rsidR="00013DD4" w:rsidRPr="001807FC" w:rsidRDefault="00013DD4" w:rsidP="00013DD4">
      <w:pPr>
        <w:pStyle w:val="Normal12Italic"/>
        <w:rPr>
          <w:lang w:val="sl-SI"/>
        </w:rPr>
      </w:pPr>
      <w:r w:rsidRPr="001807FC">
        <w:rPr>
          <w:lang w:val="sl-SI"/>
        </w:rPr>
        <w:t xml:space="preserve">Postopki </w:t>
      </w:r>
      <w:r w:rsidR="00271116" w:rsidRPr="001807FC">
        <w:rPr>
          <w:lang w:val="sl-SI"/>
        </w:rPr>
        <w:t xml:space="preserve">ugotavljanja </w:t>
      </w:r>
      <w:r w:rsidRPr="001807FC">
        <w:rPr>
          <w:lang w:val="sl-SI"/>
        </w:rPr>
        <w:t>dopustnosti bi morali ostati neobvezni, da se ohrani prožnost za države članice.</w:t>
      </w:r>
    </w:p>
    <w:p w14:paraId="5FF1DB38" w14:textId="77777777" w:rsidR="00013DD4" w:rsidRPr="001807FC" w:rsidRDefault="00013DD4" w:rsidP="00013DD4">
      <w:r w:rsidRPr="001807FC">
        <w:rPr>
          <w:rStyle w:val="HideTWBExt"/>
        </w:rPr>
        <w:t>&lt;/Amend&gt;</w:t>
      </w:r>
    </w:p>
    <w:p w14:paraId="5C73E2B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1147</w:t>
      </w:r>
      <w:r w:rsidRPr="001807FC">
        <w:rPr>
          <w:rStyle w:val="HideTWBExt"/>
          <w:b w:val="0"/>
        </w:rPr>
        <w:t>&lt;/NumAm&gt;</w:t>
      </w:r>
    </w:p>
    <w:p w14:paraId="64CC50A1"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0D3E1066" w14:textId="77777777" w:rsidR="00013DD4" w:rsidRPr="001807FC" w:rsidRDefault="00013DD4" w:rsidP="00013DD4">
      <w:pPr>
        <w:pStyle w:val="NormalBold"/>
      </w:pPr>
      <w:r w:rsidRPr="001807FC">
        <w:rPr>
          <w:rStyle w:val="HideTWBExt"/>
          <w:b w:val="0"/>
        </w:rPr>
        <w:t>&lt;/RepeatBlock-By&gt;</w:t>
      </w:r>
    </w:p>
    <w:p w14:paraId="2107DFB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61E2DF8" w14:textId="77777777" w:rsidR="00013DD4" w:rsidRPr="001807FC" w:rsidRDefault="00013DD4" w:rsidP="00013DD4">
      <w:pPr>
        <w:pStyle w:val="NormalBold"/>
      </w:pPr>
      <w:r w:rsidRPr="001807FC">
        <w:rPr>
          <w:rStyle w:val="HideTWBExt"/>
          <w:b w:val="0"/>
        </w:rPr>
        <w:t>&lt;Article&gt;</w:t>
      </w:r>
      <w:r w:rsidRPr="001807FC">
        <w:t>Člen 36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386AE2A" w14:textId="77777777" w:rsidTr="00B17908">
        <w:trPr>
          <w:trHeight w:hRule="exact" w:val="240"/>
          <w:jc w:val="center"/>
        </w:trPr>
        <w:tc>
          <w:tcPr>
            <w:tcW w:w="9752" w:type="dxa"/>
            <w:gridSpan w:val="2"/>
          </w:tcPr>
          <w:p w14:paraId="0ED66FAB" w14:textId="77777777" w:rsidR="00013DD4" w:rsidRPr="001807FC" w:rsidRDefault="00013DD4" w:rsidP="00B17908"/>
        </w:tc>
      </w:tr>
      <w:tr w:rsidR="00013DD4" w:rsidRPr="001807FC" w14:paraId="732CA937" w14:textId="77777777" w:rsidTr="00B17908">
        <w:trPr>
          <w:trHeight w:val="240"/>
          <w:jc w:val="center"/>
        </w:trPr>
        <w:tc>
          <w:tcPr>
            <w:tcW w:w="4876" w:type="dxa"/>
          </w:tcPr>
          <w:p w14:paraId="70D46030" w14:textId="77777777" w:rsidR="00013DD4" w:rsidRPr="001807FC" w:rsidRDefault="00013DD4" w:rsidP="00B17908">
            <w:pPr>
              <w:pStyle w:val="ColumnHeading"/>
            </w:pPr>
            <w:r w:rsidRPr="001807FC">
              <w:t>Besedilo, ki ga predlaga Komisija</w:t>
            </w:r>
          </w:p>
        </w:tc>
        <w:tc>
          <w:tcPr>
            <w:tcW w:w="4876" w:type="dxa"/>
          </w:tcPr>
          <w:p w14:paraId="1E7B16F6" w14:textId="77777777" w:rsidR="00013DD4" w:rsidRPr="001807FC" w:rsidRDefault="00013DD4" w:rsidP="00B17908">
            <w:pPr>
              <w:pStyle w:val="ColumnHeading"/>
            </w:pPr>
            <w:r w:rsidRPr="001807FC">
              <w:t>Predlog spremembe</w:t>
            </w:r>
          </w:p>
        </w:tc>
      </w:tr>
      <w:tr w:rsidR="00013DD4" w:rsidRPr="001807FC" w14:paraId="4AA0CCEF" w14:textId="77777777" w:rsidTr="00B17908">
        <w:trPr>
          <w:jc w:val="center"/>
        </w:trPr>
        <w:tc>
          <w:tcPr>
            <w:tcW w:w="4876" w:type="dxa"/>
          </w:tcPr>
          <w:p w14:paraId="1364989F" w14:textId="77777777" w:rsidR="00013DD4" w:rsidRPr="001807FC" w:rsidRDefault="00013DD4" w:rsidP="00B17908">
            <w:pPr>
              <w:pStyle w:val="Normal6"/>
              <w:rPr>
                <w:b/>
                <w:i/>
              </w:rPr>
            </w:pPr>
            <w:r w:rsidRPr="001807FC">
              <w:t>1.</w:t>
            </w:r>
            <w:r w:rsidRPr="001807FC">
              <w:rPr>
                <w:b/>
                <w:i/>
              </w:rPr>
              <w:tab/>
            </w:r>
            <w:r w:rsidRPr="001807FC">
              <w:t>Organ za presojo presodi dopustnost prošnje v skladu s temeljnimi načeli in jamstvi iz</w:t>
            </w:r>
            <w:r w:rsidRPr="001807FC">
              <w:rPr>
                <w:b/>
                <w:i/>
              </w:rPr>
              <w:t xml:space="preserve"> </w:t>
            </w:r>
            <w:r w:rsidRPr="001807FC">
              <w:t>poglavja II in zavrže prošnjo kot nedopustno, če je izpolnjen kateri od naslednjih razlogov:</w:t>
            </w:r>
          </w:p>
        </w:tc>
        <w:tc>
          <w:tcPr>
            <w:tcW w:w="4876" w:type="dxa"/>
          </w:tcPr>
          <w:p w14:paraId="153FC622"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presodi dopustnost prošnje v skladu s temeljnimi načeli in jamstvi iz</w:t>
            </w:r>
            <w:r w:rsidRPr="001807FC">
              <w:rPr>
                <w:b/>
                <w:i/>
              </w:rPr>
              <w:t xml:space="preserve"> </w:t>
            </w:r>
            <w:r w:rsidRPr="001807FC">
              <w:t>poglavja II in</w:t>
            </w:r>
            <w:r w:rsidRPr="001807FC">
              <w:rPr>
                <w:b/>
                <w:i/>
              </w:rPr>
              <w:t xml:space="preserve"> lahko</w:t>
            </w:r>
            <w:r w:rsidRPr="001807FC">
              <w:t xml:space="preserve"> zavrže prošnjo kot nedopustno, če je izpolnjen kateri od naslednjih razlogov:</w:t>
            </w:r>
          </w:p>
        </w:tc>
      </w:tr>
    </w:tbl>
    <w:p w14:paraId="15E2CAB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8877272"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F3E6072" w14:textId="4FA35DE2" w:rsidR="00013DD4" w:rsidRPr="001807FC" w:rsidRDefault="00FE042B" w:rsidP="00013DD4">
      <w:pPr>
        <w:pStyle w:val="Normal12Italic"/>
        <w:rPr>
          <w:lang w:val="sl-SI"/>
        </w:rPr>
      </w:pPr>
      <w:r w:rsidRPr="001807FC">
        <w:rPr>
          <w:lang w:val="sl-SI"/>
        </w:rPr>
        <w:t xml:space="preserve">Preverjanje </w:t>
      </w:r>
      <w:r w:rsidR="00013DD4" w:rsidRPr="001807FC">
        <w:rPr>
          <w:lang w:val="sl-SI"/>
        </w:rPr>
        <w:t xml:space="preserve">dopustnosti se </w:t>
      </w:r>
      <w:r w:rsidR="00E44C36" w:rsidRPr="001807FC">
        <w:rPr>
          <w:lang w:val="sl-SI"/>
        </w:rPr>
        <w:t xml:space="preserve">ne bi smelo zahtevati od </w:t>
      </w:r>
      <w:r w:rsidR="00013DD4" w:rsidRPr="001807FC">
        <w:rPr>
          <w:lang w:val="sl-SI"/>
        </w:rPr>
        <w:t>držav članic, temveč bi moral</w:t>
      </w:r>
      <w:r w:rsidR="00E44C36" w:rsidRPr="001807FC">
        <w:rPr>
          <w:lang w:val="sl-SI"/>
        </w:rPr>
        <w:t>o</w:t>
      </w:r>
      <w:r w:rsidR="00013DD4" w:rsidRPr="001807FC">
        <w:rPr>
          <w:lang w:val="sl-SI"/>
        </w:rPr>
        <w:t xml:space="preserve"> ostati izbirni del azilnega postopka.</w:t>
      </w:r>
    </w:p>
    <w:p w14:paraId="5706D7DE" w14:textId="77777777" w:rsidR="00013DD4" w:rsidRPr="001807FC" w:rsidRDefault="00013DD4" w:rsidP="00013DD4">
      <w:r w:rsidRPr="001807FC">
        <w:rPr>
          <w:rStyle w:val="HideTWBExt"/>
        </w:rPr>
        <w:t>&lt;/Amend&gt;</w:t>
      </w:r>
    </w:p>
    <w:p w14:paraId="3C94536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1148</w:t>
      </w:r>
      <w:r w:rsidRPr="001807FC">
        <w:rPr>
          <w:rStyle w:val="HideTWBExt"/>
          <w:b w:val="0"/>
        </w:rPr>
        <w:t>&lt;/NumAm&gt;</w:t>
      </w:r>
    </w:p>
    <w:p w14:paraId="2150D556" w14:textId="77777777" w:rsidR="00013DD4" w:rsidRPr="001807FC" w:rsidRDefault="00013DD4" w:rsidP="00013DD4">
      <w:pPr>
        <w:pStyle w:val="NormalBold"/>
      </w:pPr>
      <w:r w:rsidRPr="001807FC">
        <w:rPr>
          <w:rStyle w:val="HideTWBExt"/>
          <w:b w:val="0"/>
        </w:rPr>
        <w:t>&lt;RepeatBlock-By&gt;&lt;Members&gt;</w:t>
      </w:r>
      <w:r w:rsidRPr="001807FC">
        <w:t>Elly Schlein, Juan Fernando López Aguilar, Cécile Kashetu Kyenge, Miltiadis Kirkos (Miltiadis Kyrkos), Ana Gomes</w:t>
      </w:r>
      <w:r w:rsidRPr="001807FC">
        <w:rPr>
          <w:rStyle w:val="HideTWBExt"/>
          <w:b w:val="0"/>
        </w:rPr>
        <w:t>&lt;/Members&gt;</w:t>
      </w:r>
    </w:p>
    <w:p w14:paraId="35151730" w14:textId="77777777" w:rsidR="00013DD4" w:rsidRPr="001807FC" w:rsidRDefault="00013DD4" w:rsidP="00013DD4">
      <w:pPr>
        <w:pStyle w:val="NormalBold"/>
      </w:pPr>
      <w:r w:rsidRPr="001807FC">
        <w:rPr>
          <w:rStyle w:val="HideTWBExt"/>
          <w:b w:val="0"/>
        </w:rPr>
        <w:t>&lt;/RepeatBlock-By&gt;</w:t>
      </w:r>
    </w:p>
    <w:p w14:paraId="0527693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3FB9E6C" w14:textId="77777777" w:rsidR="00013DD4" w:rsidRPr="001807FC" w:rsidRDefault="00013DD4" w:rsidP="00013DD4">
      <w:pPr>
        <w:pStyle w:val="NormalBold"/>
      </w:pPr>
      <w:r w:rsidRPr="001807FC">
        <w:rPr>
          <w:rStyle w:val="HideTWBExt"/>
          <w:b w:val="0"/>
        </w:rPr>
        <w:t>&lt;Article&gt;</w:t>
      </w:r>
      <w:r w:rsidRPr="001807FC">
        <w:t>Člen 36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8FEEAE5" w14:textId="77777777" w:rsidTr="00B17908">
        <w:trPr>
          <w:trHeight w:hRule="exact" w:val="240"/>
          <w:jc w:val="center"/>
        </w:trPr>
        <w:tc>
          <w:tcPr>
            <w:tcW w:w="9752" w:type="dxa"/>
            <w:gridSpan w:val="2"/>
          </w:tcPr>
          <w:p w14:paraId="76F9675A" w14:textId="77777777" w:rsidR="00013DD4" w:rsidRPr="001807FC" w:rsidRDefault="00013DD4" w:rsidP="00B17908"/>
        </w:tc>
      </w:tr>
      <w:tr w:rsidR="00013DD4" w:rsidRPr="001807FC" w14:paraId="15186519" w14:textId="77777777" w:rsidTr="00B17908">
        <w:trPr>
          <w:trHeight w:val="240"/>
          <w:jc w:val="center"/>
        </w:trPr>
        <w:tc>
          <w:tcPr>
            <w:tcW w:w="4876" w:type="dxa"/>
          </w:tcPr>
          <w:p w14:paraId="46862F21" w14:textId="77777777" w:rsidR="00013DD4" w:rsidRPr="001807FC" w:rsidRDefault="00013DD4" w:rsidP="00B17908">
            <w:pPr>
              <w:pStyle w:val="ColumnHeading"/>
            </w:pPr>
            <w:r w:rsidRPr="001807FC">
              <w:t>Besedilo, ki ga predlaga Komisija</w:t>
            </w:r>
          </w:p>
        </w:tc>
        <w:tc>
          <w:tcPr>
            <w:tcW w:w="4876" w:type="dxa"/>
          </w:tcPr>
          <w:p w14:paraId="24CAD9F5" w14:textId="77777777" w:rsidR="00013DD4" w:rsidRPr="001807FC" w:rsidRDefault="00013DD4" w:rsidP="00B17908">
            <w:pPr>
              <w:pStyle w:val="ColumnHeading"/>
            </w:pPr>
            <w:r w:rsidRPr="001807FC">
              <w:t>Predlog spremembe</w:t>
            </w:r>
          </w:p>
        </w:tc>
      </w:tr>
      <w:tr w:rsidR="00013DD4" w:rsidRPr="001807FC" w14:paraId="3F44D6CB" w14:textId="77777777" w:rsidTr="00B17908">
        <w:trPr>
          <w:jc w:val="center"/>
        </w:trPr>
        <w:tc>
          <w:tcPr>
            <w:tcW w:w="4876" w:type="dxa"/>
          </w:tcPr>
          <w:p w14:paraId="63EB226F" w14:textId="77777777" w:rsidR="00013DD4" w:rsidRPr="001807FC" w:rsidRDefault="00013DD4" w:rsidP="00B17908">
            <w:pPr>
              <w:pStyle w:val="Normal6"/>
              <w:rPr>
                <w:b/>
                <w:i/>
              </w:rPr>
            </w:pPr>
            <w:r w:rsidRPr="001807FC">
              <w:rPr>
                <w:b/>
                <w:i/>
              </w:rPr>
              <w:t>(a)</w:t>
            </w:r>
            <w:r w:rsidRPr="001807FC">
              <w:rPr>
                <w:b/>
                <w:i/>
              </w:rPr>
              <w:tab/>
              <w:t>država, ki ni država članica, se šteje za prvo državo azila za prosilca v skladu s členom 44, razen če je jasno, da prosilec v navedeno državo ne bo sprejet ali ponovno sprejet;</w:t>
            </w:r>
          </w:p>
        </w:tc>
        <w:tc>
          <w:tcPr>
            <w:tcW w:w="4876" w:type="dxa"/>
          </w:tcPr>
          <w:p w14:paraId="4E94D88F" w14:textId="77777777" w:rsidR="00013DD4" w:rsidRPr="001807FC" w:rsidRDefault="00013DD4" w:rsidP="00B17908">
            <w:pPr>
              <w:pStyle w:val="Normal6"/>
              <w:rPr>
                <w:b/>
                <w:i/>
              </w:rPr>
            </w:pPr>
            <w:r w:rsidRPr="001807FC">
              <w:rPr>
                <w:b/>
                <w:i/>
              </w:rPr>
              <w:t>črtano</w:t>
            </w:r>
          </w:p>
        </w:tc>
      </w:tr>
    </w:tbl>
    <w:p w14:paraId="4EF0F25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C8E40EA" w14:textId="77777777" w:rsidR="00013DD4" w:rsidRPr="001807FC" w:rsidRDefault="00013DD4" w:rsidP="00013DD4">
      <w:r w:rsidRPr="001807FC">
        <w:rPr>
          <w:rStyle w:val="HideTWBExt"/>
        </w:rPr>
        <w:t>&lt;/Amend&gt;</w:t>
      </w:r>
    </w:p>
    <w:p w14:paraId="485CF8C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1149</w:t>
      </w:r>
      <w:r w:rsidRPr="001807FC">
        <w:rPr>
          <w:rStyle w:val="HideTWBExt"/>
          <w:b w:val="0"/>
        </w:rPr>
        <w:t>&lt;/NumAm&gt;</w:t>
      </w:r>
    </w:p>
    <w:p w14:paraId="31C16EE5"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64C8174A" w14:textId="77777777" w:rsidR="00013DD4" w:rsidRPr="001807FC" w:rsidRDefault="00013DD4" w:rsidP="00013DD4">
      <w:pPr>
        <w:pStyle w:val="NormalBold"/>
      </w:pPr>
      <w:r w:rsidRPr="001807FC">
        <w:rPr>
          <w:rStyle w:val="HideTWBExt"/>
          <w:b w:val="0"/>
        </w:rPr>
        <w:t>&lt;/RepeatBlock-By&gt;</w:t>
      </w:r>
    </w:p>
    <w:p w14:paraId="6B32526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48F9E5F" w14:textId="77777777" w:rsidR="00013DD4" w:rsidRPr="001807FC" w:rsidRDefault="00013DD4" w:rsidP="00013DD4">
      <w:pPr>
        <w:pStyle w:val="NormalBold"/>
      </w:pPr>
      <w:r w:rsidRPr="001807FC">
        <w:rPr>
          <w:rStyle w:val="HideTWBExt"/>
          <w:b w:val="0"/>
        </w:rPr>
        <w:t>&lt;Article&gt;</w:t>
      </w:r>
      <w:r w:rsidRPr="001807FC">
        <w:t>Člen 36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4570021" w14:textId="77777777" w:rsidTr="00B17908">
        <w:trPr>
          <w:trHeight w:hRule="exact" w:val="240"/>
          <w:jc w:val="center"/>
        </w:trPr>
        <w:tc>
          <w:tcPr>
            <w:tcW w:w="9752" w:type="dxa"/>
            <w:gridSpan w:val="2"/>
          </w:tcPr>
          <w:p w14:paraId="14BB667A" w14:textId="77777777" w:rsidR="00013DD4" w:rsidRPr="001807FC" w:rsidRDefault="00013DD4" w:rsidP="00B17908"/>
        </w:tc>
      </w:tr>
      <w:tr w:rsidR="00013DD4" w:rsidRPr="001807FC" w14:paraId="153A424D" w14:textId="77777777" w:rsidTr="00B17908">
        <w:trPr>
          <w:trHeight w:val="240"/>
          <w:jc w:val="center"/>
        </w:trPr>
        <w:tc>
          <w:tcPr>
            <w:tcW w:w="4876" w:type="dxa"/>
          </w:tcPr>
          <w:p w14:paraId="48ACD977" w14:textId="77777777" w:rsidR="00013DD4" w:rsidRPr="001807FC" w:rsidRDefault="00013DD4" w:rsidP="00B17908">
            <w:pPr>
              <w:pStyle w:val="ColumnHeading"/>
            </w:pPr>
            <w:r w:rsidRPr="001807FC">
              <w:t>Besedilo, ki ga predlaga Komisija</w:t>
            </w:r>
          </w:p>
        </w:tc>
        <w:tc>
          <w:tcPr>
            <w:tcW w:w="4876" w:type="dxa"/>
          </w:tcPr>
          <w:p w14:paraId="2A1F7E3A" w14:textId="77777777" w:rsidR="00013DD4" w:rsidRPr="001807FC" w:rsidRDefault="00013DD4" w:rsidP="00B17908">
            <w:pPr>
              <w:pStyle w:val="ColumnHeading"/>
            </w:pPr>
            <w:r w:rsidRPr="001807FC">
              <w:t>Predlog spremembe</w:t>
            </w:r>
          </w:p>
        </w:tc>
      </w:tr>
      <w:tr w:rsidR="00013DD4" w:rsidRPr="001807FC" w14:paraId="6870C0C2" w14:textId="77777777" w:rsidTr="00B17908">
        <w:trPr>
          <w:jc w:val="center"/>
        </w:trPr>
        <w:tc>
          <w:tcPr>
            <w:tcW w:w="4876" w:type="dxa"/>
          </w:tcPr>
          <w:p w14:paraId="770E4588" w14:textId="77777777" w:rsidR="00013DD4" w:rsidRPr="001807FC" w:rsidRDefault="00013DD4" w:rsidP="00B17908">
            <w:pPr>
              <w:pStyle w:val="Normal6"/>
              <w:rPr>
                <w:b/>
                <w:i/>
              </w:rPr>
            </w:pPr>
            <w:r w:rsidRPr="001807FC">
              <w:t>(a)</w:t>
            </w:r>
            <w:r w:rsidRPr="001807FC">
              <w:rPr>
                <w:b/>
                <w:i/>
              </w:rPr>
              <w:tab/>
            </w:r>
            <w:r w:rsidRPr="001807FC">
              <w:t>država, ki ni država članica, se šteje za prvo državo azila za prosilca v skladu s</w:t>
            </w:r>
            <w:r w:rsidRPr="001807FC">
              <w:rPr>
                <w:b/>
                <w:i/>
              </w:rPr>
              <w:t xml:space="preserve"> </w:t>
            </w:r>
            <w:r w:rsidRPr="001807FC">
              <w:t>členom 44</w:t>
            </w:r>
            <w:r w:rsidRPr="001807FC">
              <w:rPr>
                <w:b/>
                <w:i/>
              </w:rPr>
              <w:t>, razen če je jasno, da prosilec</w:t>
            </w:r>
            <w:r w:rsidRPr="001807FC">
              <w:t xml:space="preserve"> v navedeno državo</w:t>
            </w:r>
            <w:r w:rsidRPr="001807FC">
              <w:rPr>
                <w:b/>
                <w:i/>
              </w:rPr>
              <w:t xml:space="preserve"> ne bo sprejet ali</w:t>
            </w:r>
            <w:r w:rsidRPr="001807FC">
              <w:t xml:space="preserve"> ponovno sprejet;</w:t>
            </w:r>
          </w:p>
        </w:tc>
        <w:tc>
          <w:tcPr>
            <w:tcW w:w="4876" w:type="dxa"/>
          </w:tcPr>
          <w:p w14:paraId="798E7022" w14:textId="77777777" w:rsidR="00013DD4" w:rsidRPr="001807FC" w:rsidRDefault="00013DD4" w:rsidP="00B17908">
            <w:pPr>
              <w:pStyle w:val="Normal6"/>
              <w:rPr>
                <w:b/>
                <w:i/>
              </w:rPr>
            </w:pPr>
            <w:r w:rsidRPr="001807FC">
              <w:t>(a)</w:t>
            </w:r>
            <w:r w:rsidRPr="001807FC">
              <w:rPr>
                <w:b/>
                <w:i/>
              </w:rPr>
              <w:tab/>
            </w:r>
            <w:r w:rsidRPr="001807FC">
              <w:t>država, ki ni država članica, se šteje za prvo državo azila za prosilca v skladu s</w:t>
            </w:r>
            <w:r w:rsidRPr="001807FC">
              <w:rPr>
                <w:b/>
                <w:i/>
              </w:rPr>
              <w:t xml:space="preserve"> </w:t>
            </w:r>
            <w:r w:rsidRPr="001807FC">
              <w:t>členom 44</w:t>
            </w:r>
            <w:r w:rsidRPr="001807FC">
              <w:rPr>
                <w:b/>
                <w:i/>
              </w:rPr>
              <w:t>, če bo ta</w:t>
            </w:r>
            <w:r w:rsidRPr="001807FC">
              <w:t xml:space="preserve"> v navedeno državo ponovno sprejet;</w:t>
            </w:r>
          </w:p>
        </w:tc>
      </w:tr>
    </w:tbl>
    <w:p w14:paraId="489FCEC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5CCB59C" w14:textId="77777777" w:rsidR="00013DD4" w:rsidRPr="001807FC" w:rsidRDefault="00013DD4" w:rsidP="00013DD4">
      <w:r w:rsidRPr="001807FC">
        <w:rPr>
          <w:rStyle w:val="HideTWBExt"/>
        </w:rPr>
        <w:t>&lt;/Amend&gt;</w:t>
      </w:r>
    </w:p>
    <w:p w14:paraId="095FEB2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1150</w:t>
      </w:r>
      <w:r w:rsidRPr="001807FC">
        <w:rPr>
          <w:rStyle w:val="HideTWBExt"/>
          <w:b w:val="0"/>
        </w:rPr>
        <w:t>&lt;/NumAm&gt;</w:t>
      </w:r>
    </w:p>
    <w:p w14:paraId="3FCDFE74" w14:textId="77777777" w:rsidR="00013DD4" w:rsidRPr="001807FC" w:rsidRDefault="00013DD4" w:rsidP="00013DD4">
      <w:pPr>
        <w:pStyle w:val="NormalBold"/>
      </w:pPr>
      <w:r w:rsidRPr="001807FC">
        <w:rPr>
          <w:rStyle w:val="HideTWBExt"/>
          <w:b w:val="0"/>
        </w:rPr>
        <w:t>&lt;RepeatBlock-By&gt;&lt;Members&gt;</w:t>
      </w:r>
      <w:r w:rsidRPr="001807FC">
        <w:t>Elly Schlein, Juan Fernando López Aguilar, Cécile Kashetu Kyenge, Miltiadis Kirkos (Miltiadis Kyrkos), Ana Gomes</w:t>
      </w:r>
      <w:r w:rsidRPr="001807FC">
        <w:rPr>
          <w:rStyle w:val="HideTWBExt"/>
          <w:b w:val="0"/>
        </w:rPr>
        <w:t>&lt;/Members&gt;</w:t>
      </w:r>
    </w:p>
    <w:p w14:paraId="5CA79190" w14:textId="77777777" w:rsidR="00013DD4" w:rsidRPr="001807FC" w:rsidRDefault="00013DD4" w:rsidP="00013DD4">
      <w:pPr>
        <w:pStyle w:val="NormalBold"/>
      </w:pPr>
      <w:r w:rsidRPr="001807FC">
        <w:rPr>
          <w:rStyle w:val="HideTWBExt"/>
          <w:b w:val="0"/>
        </w:rPr>
        <w:t>&lt;/RepeatBlock-By&gt;</w:t>
      </w:r>
    </w:p>
    <w:p w14:paraId="238830F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ACAF335" w14:textId="77777777" w:rsidR="00013DD4" w:rsidRPr="001807FC" w:rsidRDefault="00013DD4" w:rsidP="00013DD4">
      <w:pPr>
        <w:pStyle w:val="NormalBold"/>
      </w:pPr>
      <w:r w:rsidRPr="001807FC">
        <w:rPr>
          <w:rStyle w:val="HideTWBExt"/>
          <w:b w:val="0"/>
        </w:rPr>
        <w:t>&lt;Article&gt;</w:t>
      </w:r>
      <w:r w:rsidRPr="001807FC">
        <w:t>Člen 36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1F0665E" w14:textId="77777777" w:rsidTr="00B17908">
        <w:trPr>
          <w:trHeight w:hRule="exact" w:val="240"/>
          <w:jc w:val="center"/>
        </w:trPr>
        <w:tc>
          <w:tcPr>
            <w:tcW w:w="9752" w:type="dxa"/>
            <w:gridSpan w:val="2"/>
          </w:tcPr>
          <w:p w14:paraId="16E107AE" w14:textId="77777777" w:rsidR="00013DD4" w:rsidRPr="001807FC" w:rsidRDefault="00013DD4" w:rsidP="00B17908"/>
        </w:tc>
      </w:tr>
      <w:tr w:rsidR="00013DD4" w:rsidRPr="001807FC" w14:paraId="5206CC00" w14:textId="77777777" w:rsidTr="00B17908">
        <w:trPr>
          <w:trHeight w:val="240"/>
          <w:jc w:val="center"/>
        </w:trPr>
        <w:tc>
          <w:tcPr>
            <w:tcW w:w="4876" w:type="dxa"/>
          </w:tcPr>
          <w:p w14:paraId="0E93FAEB" w14:textId="77777777" w:rsidR="00013DD4" w:rsidRPr="001807FC" w:rsidRDefault="00013DD4" w:rsidP="00B17908">
            <w:pPr>
              <w:pStyle w:val="ColumnHeading"/>
            </w:pPr>
            <w:r w:rsidRPr="001807FC">
              <w:t>Besedilo, ki ga predlaga Komisija</w:t>
            </w:r>
          </w:p>
        </w:tc>
        <w:tc>
          <w:tcPr>
            <w:tcW w:w="4876" w:type="dxa"/>
          </w:tcPr>
          <w:p w14:paraId="5E0DC9E2" w14:textId="77777777" w:rsidR="00013DD4" w:rsidRPr="001807FC" w:rsidRDefault="00013DD4" w:rsidP="00B17908">
            <w:pPr>
              <w:pStyle w:val="ColumnHeading"/>
            </w:pPr>
            <w:r w:rsidRPr="001807FC">
              <w:t>Predlog spremembe</w:t>
            </w:r>
          </w:p>
        </w:tc>
      </w:tr>
      <w:tr w:rsidR="00013DD4" w:rsidRPr="001807FC" w14:paraId="51792D10" w14:textId="77777777" w:rsidTr="00B17908">
        <w:trPr>
          <w:jc w:val="center"/>
        </w:trPr>
        <w:tc>
          <w:tcPr>
            <w:tcW w:w="4876" w:type="dxa"/>
          </w:tcPr>
          <w:p w14:paraId="69CD013A" w14:textId="77777777" w:rsidR="00013DD4" w:rsidRPr="001807FC" w:rsidRDefault="00013DD4" w:rsidP="00B17908">
            <w:pPr>
              <w:pStyle w:val="Normal6"/>
              <w:rPr>
                <w:b/>
                <w:i/>
              </w:rPr>
            </w:pPr>
            <w:r w:rsidRPr="001807FC">
              <w:rPr>
                <w:b/>
                <w:i/>
              </w:rPr>
              <w:t>(b)</w:t>
            </w:r>
            <w:r w:rsidRPr="001807FC">
              <w:rPr>
                <w:b/>
                <w:i/>
              </w:rPr>
              <w:tab/>
              <w:t>država, ki ni država članica, se šteje za varno tretjo državo za prosilca v skladu s členom 45, razen če je jasno, da prosilec v navedeno državo ne bo sprejet ali ponovno sprejet;</w:t>
            </w:r>
          </w:p>
        </w:tc>
        <w:tc>
          <w:tcPr>
            <w:tcW w:w="4876" w:type="dxa"/>
          </w:tcPr>
          <w:p w14:paraId="78B4F71E" w14:textId="77777777" w:rsidR="00013DD4" w:rsidRPr="001807FC" w:rsidRDefault="00013DD4" w:rsidP="00B17908">
            <w:pPr>
              <w:pStyle w:val="Normal6"/>
              <w:rPr>
                <w:b/>
                <w:i/>
              </w:rPr>
            </w:pPr>
            <w:r w:rsidRPr="001807FC">
              <w:rPr>
                <w:b/>
                <w:i/>
              </w:rPr>
              <w:t>črtano</w:t>
            </w:r>
          </w:p>
        </w:tc>
      </w:tr>
    </w:tbl>
    <w:p w14:paraId="30C29FB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575442F" w14:textId="77777777" w:rsidR="00013DD4" w:rsidRPr="001807FC" w:rsidRDefault="00013DD4" w:rsidP="00013DD4">
      <w:r w:rsidRPr="001807FC">
        <w:rPr>
          <w:rStyle w:val="HideTWBExt"/>
        </w:rPr>
        <w:t>&lt;/Amend&gt;</w:t>
      </w:r>
    </w:p>
    <w:p w14:paraId="6EC594B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1151</w:t>
      </w:r>
      <w:r w:rsidRPr="001807FC">
        <w:rPr>
          <w:rStyle w:val="HideTWBExt"/>
          <w:b w:val="0"/>
        </w:rPr>
        <w:t>&lt;/NumAm&gt;</w:t>
      </w:r>
    </w:p>
    <w:p w14:paraId="2CE721EC"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A0D34E0" w14:textId="77777777" w:rsidR="00013DD4" w:rsidRPr="001807FC" w:rsidRDefault="00013DD4" w:rsidP="00013DD4">
      <w:pPr>
        <w:pStyle w:val="NormalBold"/>
      </w:pPr>
      <w:r w:rsidRPr="001807FC">
        <w:rPr>
          <w:rStyle w:val="HideTWBExt"/>
          <w:b w:val="0"/>
        </w:rPr>
        <w:t>&lt;/RepeatBlock-By&gt;</w:t>
      </w:r>
    </w:p>
    <w:p w14:paraId="27B23C8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BCA02DA" w14:textId="77777777" w:rsidR="00013DD4" w:rsidRPr="001807FC" w:rsidRDefault="00013DD4" w:rsidP="00013DD4">
      <w:pPr>
        <w:pStyle w:val="NormalBold"/>
      </w:pPr>
      <w:r w:rsidRPr="001807FC">
        <w:rPr>
          <w:rStyle w:val="HideTWBExt"/>
          <w:b w:val="0"/>
        </w:rPr>
        <w:t>&lt;Article&gt;</w:t>
      </w:r>
      <w:r w:rsidRPr="001807FC">
        <w:t>Člen 36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3A6BD30" w14:textId="77777777" w:rsidTr="00B17908">
        <w:trPr>
          <w:trHeight w:hRule="exact" w:val="240"/>
          <w:jc w:val="center"/>
        </w:trPr>
        <w:tc>
          <w:tcPr>
            <w:tcW w:w="9752" w:type="dxa"/>
            <w:gridSpan w:val="2"/>
          </w:tcPr>
          <w:p w14:paraId="0FDC5B49" w14:textId="77777777" w:rsidR="00013DD4" w:rsidRPr="001807FC" w:rsidRDefault="00013DD4" w:rsidP="00B17908"/>
        </w:tc>
      </w:tr>
      <w:tr w:rsidR="00013DD4" w:rsidRPr="001807FC" w14:paraId="30FD8E3C" w14:textId="77777777" w:rsidTr="00B17908">
        <w:trPr>
          <w:trHeight w:val="240"/>
          <w:jc w:val="center"/>
        </w:trPr>
        <w:tc>
          <w:tcPr>
            <w:tcW w:w="4876" w:type="dxa"/>
          </w:tcPr>
          <w:p w14:paraId="7EB4A0B7" w14:textId="77777777" w:rsidR="00013DD4" w:rsidRPr="001807FC" w:rsidRDefault="00013DD4" w:rsidP="00B17908">
            <w:pPr>
              <w:pStyle w:val="ColumnHeading"/>
            </w:pPr>
            <w:r w:rsidRPr="001807FC">
              <w:t>Besedilo, ki ga predlaga Komisija</w:t>
            </w:r>
          </w:p>
        </w:tc>
        <w:tc>
          <w:tcPr>
            <w:tcW w:w="4876" w:type="dxa"/>
          </w:tcPr>
          <w:p w14:paraId="72869B37" w14:textId="77777777" w:rsidR="00013DD4" w:rsidRPr="001807FC" w:rsidRDefault="00013DD4" w:rsidP="00B17908">
            <w:pPr>
              <w:pStyle w:val="ColumnHeading"/>
            </w:pPr>
            <w:r w:rsidRPr="001807FC">
              <w:t>Predlog spremembe</w:t>
            </w:r>
          </w:p>
        </w:tc>
      </w:tr>
      <w:tr w:rsidR="00013DD4" w:rsidRPr="001807FC" w14:paraId="0F9D8240" w14:textId="77777777" w:rsidTr="00B17908">
        <w:trPr>
          <w:jc w:val="center"/>
        </w:trPr>
        <w:tc>
          <w:tcPr>
            <w:tcW w:w="4876" w:type="dxa"/>
          </w:tcPr>
          <w:p w14:paraId="0A465404" w14:textId="77777777" w:rsidR="00013DD4" w:rsidRPr="001807FC" w:rsidRDefault="00013DD4" w:rsidP="00B17908">
            <w:pPr>
              <w:pStyle w:val="Normal6"/>
              <w:rPr>
                <w:b/>
                <w:i/>
              </w:rPr>
            </w:pPr>
            <w:r w:rsidRPr="001807FC">
              <w:t>(b)</w:t>
            </w:r>
            <w:r w:rsidRPr="001807FC">
              <w:rPr>
                <w:b/>
                <w:i/>
              </w:rPr>
              <w:tab/>
            </w:r>
            <w:r w:rsidRPr="001807FC">
              <w:t>država, ki ni država članica, se šteje za varno tretjo državo za prosilca v skladu s</w:t>
            </w:r>
            <w:r w:rsidRPr="001807FC">
              <w:rPr>
                <w:b/>
                <w:i/>
              </w:rPr>
              <w:t xml:space="preserve"> </w:t>
            </w:r>
            <w:r w:rsidRPr="001807FC">
              <w:t>členom 45</w:t>
            </w:r>
            <w:r w:rsidRPr="001807FC">
              <w:rPr>
                <w:b/>
                <w:i/>
              </w:rPr>
              <w:t>, razen če je jasno, da prosilec</w:t>
            </w:r>
            <w:r w:rsidRPr="001807FC">
              <w:t xml:space="preserve"> v navedeno državo</w:t>
            </w:r>
            <w:r w:rsidRPr="001807FC">
              <w:rPr>
                <w:b/>
                <w:i/>
              </w:rPr>
              <w:t xml:space="preserve"> ne bo</w:t>
            </w:r>
            <w:r w:rsidRPr="001807FC">
              <w:t xml:space="preserve"> sprejet ali ponovno sprejet;</w:t>
            </w:r>
          </w:p>
        </w:tc>
        <w:tc>
          <w:tcPr>
            <w:tcW w:w="4876" w:type="dxa"/>
          </w:tcPr>
          <w:p w14:paraId="4711C41E" w14:textId="77777777" w:rsidR="00013DD4" w:rsidRPr="001807FC" w:rsidRDefault="00013DD4" w:rsidP="00B17908">
            <w:pPr>
              <w:pStyle w:val="Normal6"/>
              <w:rPr>
                <w:b/>
                <w:i/>
              </w:rPr>
            </w:pPr>
            <w:r w:rsidRPr="001807FC">
              <w:t>(b)</w:t>
            </w:r>
            <w:r w:rsidRPr="001807FC">
              <w:rPr>
                <w:b/>
                <w:i/>
              </w:rPr>
              <w:tab/>
            </w:r>
            <w:r w:rsidRPr="001807FC">
              <w:t>država, ki ni država članica, se šteje za varno tretjo državo za prosilca v skladu s</w:t>
            </w:r>
            <w:r w:rsidRPr="001807FC">
              <w:rPr>
                <w:b/>
                <w:i/>
              </w:rPr>
              <w:t xml:space="preserve"> </w:t>
            </w:r>
            <w:r w:rsidRPr="001807FC">
              <w:t>členom 45</w:t>
            </w:r>
            <w:r w:rsidRPr="001807FC">
              <w:rPr>
                <w:b/>
                <w:i/>
              </w:rPr>
              <w:t>, če bo ta</w:t>
            </w:r>
            <w:r w:rsidRPr="001807FC">
              <w:t xml:space="preserve"> v navedeno državo sprejet ali ponovno sprejet;</w:t>
            </w:r>
          </w:p>
        </w:tc>
      </w:tr>
    </w:tbl>
    <w:p w14:paraId="289A927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CF0AD93" w14:textId="77777777" w:rsidR="00013DD4" w:rsidRPr="001807FC" w:rsidRDefault="00013DD4" w:rsidP="00013DD4">
      <w:r w:rsidRPr="001807FC">
        <w:rPr>
          <w:rStyle w:val="HideTWBExt"/>
        </w:rPr>
        <w:t>&lt;/Amend&gt;</w:t>
      </w:r>
    </w:p>
    <w:p w14:paraId="483FC6E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1152</w:t>
      </w:r>
      <w:r w:rsidRPr="001807FC">
        <w:rPr>
          <w:rStyle w:val="HideTWBExt"/>
          <w:b w:val="0"/>
        </w:rPr>
        <w:t>&lt;/NumAm&gt;</w:t>
      </w:r>
    </w:p>
    <w:p w14:paraId="51BE7857" w14:textId="77777777" w:rsidR="00013DD4" w:rsidRPr="001807FC" w:rsidRDefault="00013DD4" w:rsidP="00013DD4">
      <w:pPr>
        <w:pStyle w:val="NormalBold"/>
      </w:pPr>
      <w:r w:rsidRPr="001807FC">
        <w:rPr>
          <w:rStyle w:val="HideTWBExt"/>
          <w:b w:val="0"/>
        </w:rPr>
        <w:t>&lt;RepeatBlock-By&gt;&lt;Members&gt;</w:t>
      </w:r>
      <w:r w:rsidRPr="001807FC">
        <w:t>Elly Schlein, Juan Fernando López Aguilar, Cécile Kashetu Kyenge, Miltiadis Kirkos (Miltiadis Kyrkos), Ana Gomes</w:t>
      </w:r>
      <w:r w:rsidRPr="001807FC">
        <w:rPr>
          <w:rStyle w:val="HideTWBExt"/>
          <w:b w:val="0"/>
        </w:rPr>
        <w:t>&lt;/Members&gt;</w:t>
      </w:r>
    </w:p>
    <w:p w14:paraId="131B7514" w14:textId="77777777" w:rsidR="00013DD4" w:rsidRPr="001807FC" w:rsidRDefault="00013DD4" w:rsidP="00013DD4">
      <w:pPr>
        <w:pStyle w:val="NormalBold"/>
      </w:pPr>
      <w:r w:rsidRPr="001807FC">
        <w:rPr>
          <w:rStyle w:val="HideTWBExt"/>
          <w:b w:val="0"/>
        </w:rPr>
        <w:t>&lt;/RepeatBlock-By&gt;</w:t>
      </w:r>
    </w:p>
    <w:p w14:paraId="1F67411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7387AAD" w14:textId="77777777" w:rsidR="00013DD4" w:rsidRPr="001807FC" w:rsidRDefault="00013DD4" w:rsidP="00013DD4">
      <w:pPr>
        <w:pStyle w:val="NormalBold"/>
      </w:pPr>
      <w:r w:rsidRPr="001807FC">
        <w:rPr>
          <w:rStyle w:val="HideTWBExt"/>
          <w:b w:val="0"/>
        </w:rPr>
        <w:t>&lt;Article&gt;</w:t>
      </w:r>
      <w:r w:rsidRPr="001807FC">
        <w:t>Člen 36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C477267" w14:textId="77777777" w:rsidTr="00B17908">
        <w:trPr>
          <w:trHeight w:hRule="exact" w:val="240"/>
          <w:jc w:val="center"/>
        </w:trPr>
        <w:tc>
          <w:tcPr>
            <w:tcW w:w="9752" w:type="dxa"/>
            <w:gridSpan w:val="2"/>
          </w:tcPr>
          <w:p w14:paraId="2CC71398" w14:textId="77777777" w:rsidR="00013DD4" w:rsidRPr="001807FC" w:rsidRDefault="00013DD4" w:rsidP="00B17908"/>
        </w:tc>
      </w:tr>
      <w:tr w:rsidR="00013DD4" w:rsidRPr="001807FC" w14:paraId="7517F129" w14:textId="77777777" w:rsidTr="00B17908">
        <w:trPr>
          <w:trHeight w:val="240"/>
          <w:jc w:val="center"/>
        </w:trPr>
        <w:tc>
          <w:tcPr>
            <w:tcW w:w="4876" w:type="dxa"/>
          </w:tcPr>
          <w:p w14:paraId="0BFCBE80" w14:textId="77777777" w:rsidR="00013DD4" w:rsidRPr="001807FC" w:rsidRDefault="00013DD4" w:rsidP="00B17908">
            <w:pPr>
              <w:pStyle w:val="ColumnHeading"/>
            </w:pPr>
            <w:r w:rsidRPr="001807FC">
              <w:t>Besedilo, ki ga predlaga Komisija</w:t>
            </w:r>
          </w:p>
        </w:tc>
        <w:tc>
          <w:tcPr>
            <w:tcW w:w="4876" w:type="dxa"/>
          </w:tcPr>
          <w:p w14:paraId="7A24E952" w14:textId="77777777" w:rsidR="00013DD4" w:rsidRPr="001807FC" w:rsidRDefault="00013DD4" w:rsidP="00B17908">
            <w:pPr>
              <w:pStyle w:val="ColumnHeading"/>
            </w:pPr>
            <w:r w:rsidRPr="001807FC">
              <w:t>Predlog spremembe</w:t>
            </w:r>
          </w:p>
        </w:tc>
      </w:tr>
      <w:tr w:rsidR="00013DD4" w:rsidRPr="001807FC" w14:paraId="155D4C51" w14:textId="77777777" w:rsidTr="00B17908">
        <w:trPr>
          <w:jc w:val="center"/>
        </w:trPr>
        <w:tc>
          <w:tcPr>
            <w:tcW w:w="4876" w:type="dxa"/>
          </w:tcPr>
          <w:p w14:paraId="328BB432" w14:textId="77777777" w:rsidR="00013DD4" w:rsidRPr="001807FC" w:rsidRDefault="00013DD4" w:rsidP="00B17908">
            <w:pPr>
              <w:pStyle w:val="Normal6"/>
              <w:rPr>
                <w:b/>
                <w:i/>
              </w:rPr>
            </w:pPr>
            <w:r w:rsidRPr="001807FC">
              <w:rPr>
                <w:b/>
                <w:i/>
              </w:rPr>
              <w:t>(c)</w:t>
            </w:r>
            <w:r w:rsidRPr="001807FC">
              <w:rPr>
                <w:b/>
                <w:i/>
              </w:rPr>
              <w:tab/>
              <w:t>prošnja je naknadna prošnja, pri kateri se niso pojavili novi relevantni elementi ali ugotovitve v zvezi z vprašanjem, ali prosilec izpolnjuje pogoje za upravičenca do mednarodne zaščite v skladu z Uredbo (EU) XXX/XXX (uredba o pogojih za azil), ali v zvezi z razlogom za nedopustnost, ki je bil uporabljen prej, ali jih prosilec ni predstavil;</w:t>
            </w:r>
          </w:p>
        </w:tc>
        <w:tc>
          <w:tcPr>
            <w:tcW w:w="4876" w:type="dxa"/>
          </w:tcPr>
          <w:p w14:paraId="348CB735" w14:textId="77777777" w:rsidR="00013DD4" w:rsidRPr="001807FC" w:rsidRDefault="00013DD4" w:rsidP="00B17908">
            <w:pPr>
              <w:pStyle w:val="Normal6"/>
              <w:rPr>
                <w:b/>
                <w:i/>
              </w:rPr>
            </w:pPr>
            <w:r w:rsidRPr="001807FC">
              <w:rPr>
                <w:b/>
                <w:i/>
              </w:rPr>
              <w:t>črtano</w:t>
            </w:r>
          </w:p>
        </w:tc>
      </w:tr>
    </w:tbl>
    <w:p w14:paraId="37456DA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D8CA2A4" w14:textId="77777777" w:rsidR="00013DD4" w:rsidRPr="001807FC" w:rsidRDefault="00013DD4" w:rsidP="00013DD4">
      <w:r w:rsidRPr="001807FC">
        <w:rPr>
          <w:rStyle w:val="HideTWBExt"/>
        </w:rPr>
        <w:t>&lt;/Amend&gt;</w:t>
      </w:r>
    </w:p>
    <w:p w14:paraId="17485AE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1153</w:t>
      </w:r>
      <w:r w:rsidRPr="001807FC">
        <w:rPr>
          <w:rStyle w:val="HideTWBExt"/>
          <w:b w:val="0"/>
        </w:rPr>
        <w:t>&lt;/NumAm&gt;</w:t>
      </w:r>
    </w:p>
    <w:p w14:paraId="4DD403FE"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59AA0A54" w14:textId="77777777" w:rsidR="00013DD4" w:rsidRPr="001807FC" w:rsidRDefault="00013DD4" w:rsidP="00013DD4">
      <w:pPr>
        <w:pStyle w:val="NormalBold"/>
      </w:pPr>
      <w:r w:rsidRPr="001807FC">
        <w:rPr>
          <w:rStyle w:val="HideTWBExt"/>
          <w:b w:val="0"/>
        </w:rPr>
        <w:t>&lt;/RepeatBlock-By&gt;</w:t>
      </w:r>
    </w:p>
    <w:p w14:paraId="6B5B174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099B632" w14:textId="49559924" w:rsidR="00013DD4" w:rsidRPr="001807FC" w:rsidRDefault="00013DD4" w:rsidP="00013DD4">
      <w:pPr>
        <w:pStyle w:val="NormalBold"/>
      </w:pPr>
      <w:r w:rsidRPr="001807FC">
        <w:rPr>
          <w:rStyle w:val="HideTWBExt"/>
          <w:b w:val="0"/>
        </w:rPr>
        <w:t>&lt;Article&gt;</w:t>
      </w:r>
      <w:r w:rsidRPr="001807FC">
        <w:t>Člen 36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3F95CC2" w14:textId="77777777" w:rsidTr="00B17908">
        <w:trPr>
          <w:trHeight w:hRule="exact" w:val="240"/>
          <w:jc w:val="center"/>
        </w:trPr>
        <w:tc>
          <w:tcPr>
            <w:tcW w:w="9752" w:type="dxa"/>
            <w:gridSpan w:val="2"/>
          </w:tcPr>
          <w:p w14:paraId="43EF721B" w14:textId="77777777" w:rsidR="00013DD4" w:rsidRPr="001807FC" w:rsidRDefault="00013DD4" w:rsidP="00B17908"/>
        </w:tc>
      </w:tr>
      <w:tr w:rsidR="00013DD4" w:rsidRPr="001807FC" w14:paraId="6F424D53" w14:textId="77777777" w:rsidTr="00B17908">
        <w:trPr>
          <w:trHeight w:val="240"/>
          <w:jc w:val="center"/>
        </w:trPr>
        <w:tc>
          <w:tcPr>
            <w:tcW w:w="4876" w:type="dxa"/>
          </w:tcPr>
          <w:p w14:paraId="20686E59" w14:textId="77777777" w:rsidR="00013DD4" w:rsidRPr="001807FC" w:rsidRDefault="00013DD4" w:rsidP="00B17908">
            <w:pPr>
              <w:pStyle w:val="ColumnHeading"/>
            </w:pPr>
            <w:r w:rsidRPr="001807FC">
              <w:t>Besedilo, ki ga predlaga Komisija</w:t>
            </w:r>
          </w:p>
        </w:tc>
        <w:tc>
          <w:tcPr>
            <w:tcW w:w="4876" w:type="dxa"/>
          </w:tcPr>
          <w:p w14:paraId="615E0713" w14:textId="77777777" w:rsidR="00013DD4" w:rsidRPr="001807FC" w:rsidRDefault="00013DD4" w:rsidP="00B17908">
            <w:pPr>
              <w:pStyle w:val="ColumnHeading"/>
            </w:pPr>
            <w:r w:rsidRPr="001807FC">
              <w:t>Predlog spremembe</w:t>
            </w:r>
          </w:p>
        </w:tc>
      </w:tr>
      <w:tr w:rsidR="00013DD4" w:rsidRPr="001807FC" w14:paraId="3C55CA3A" w14:textId="77777777" w:rsidTr="00B17908">
        <w:trPr>
          <w:jc w:val="center"/>
        </w:trPr>
        <w:tc>
          <w:tcPr>
            <w:tcW w:w="4876" w:type="dxa"/>
          </w:tcPr>
          <w:p w14:paraId="5D9D58CB" w14:textId="77777777" w:rsidR="00013DD4" w:rsidRPr="001807FC" w:rsidRDefault="00013DD4" w:rsidP="00B17908">
            <w:pPr>
              <w:pStyle w:val="Normal6"/>
              <w:rPr>
                <w:b/>
                <w:i/>
              </w:rPr>
            </w:pPr>
            <w:r w:rsidRPr="001807FC">
              <w:rPr>
                <w:b/>
                <w:i/>
              </w:rPr>
              <w:t>(d)</w:t>
            </w:r>
            <w:r w:rsidRPr="001807FC">
              <w:rPr>
                <w:b/>
                <w:i/>
              </w:rPr>
              <w:tab/>
              <w:t>zakonec ali partner ali mladoletnik s spremstvom vloži prošnjo po tem, ko je privolil v to, da se prošnja vloži v njegovem imenu, in ne obstajajo dejstva v zvezi s položajem zakonca, partnerja ali mladoletnika, ki bi utemeljevala ločeno prošnjo.</w:t>
            </w:r>
          </w:p>
        </w:tc>
        <w:tc>
          <w:tcPr>
            <w:tcW w:w="4876" w:type="dxa"/>
          </w:tcPr>
          <w:p w14:paraId="78645675" w14:textId="77777777" w:rsidR="00013DD4" w:rsidRPr="001807FC" w:rsidRDefault="00013DD4" w:rsidP="00B17908">
            <w:pPr>
              <w:pStyle w:val="Normal6"/>
              <w:rPr>
                <w:b/>
                <w:i/>
              </w:rPr>
            </w:pPr>
            <w:r w:rsidRPr="001807FC">
              <w:rPr>
                <w:b/>
                <w:i/>
              </w:rPr>
              <w:t>črtano</w:t>
            </w:r>
          </w:p>
        </w:tc>
      </w:tr>
    </w:tbl>
    <w:p w14:paraId="423BF97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1DF6298" w14:textId="77777777" w:rsidR="00013DD4" w:rsidRPr="001807FC" w:rsidRDefault="00013DD4" w:rsidP="00013DD4">
      <w:r w:rsidRPr="001807FC">
        <w:rPr>
          <w:rStyle w:val="HideTWBExt"/>
        </w:rPr>
        <w:t>&lt;/Amend&gt;</w:t>
      </w:r>
    </w:p>
    <w:p w14:paraId="41D6127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1154</w:t>
      </w:r>
      <w:r w:rsidRPr="001807FC">
        <w:rPr>
          <w:rStyle w:val="HideTWBExt"/>
          <w:b w:val="0"/>
        </w:rPr>
        <w:t>&lt;/NumAm&gt;</w:t>
      </w:r>
    </w:p>
    <w:p w14:paraId="4C8E8637"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Josef Weidenholzer, Ana Gomes</w:t>
      </w:r>
      <w:r w:rsidRPr="001807FC">
        <w:rPr>
          <w:rStyle w:val="HideTWBExt"/>
          <w:b w:val="0"/>
        </w:rPr>
        <w:t>&lt;/Members&gt;</w:t>
      </w:r>
    </w:p>
    <w:p w14:paraId="12BFCDEA" w14:textId="77777777" w:rsidR="00013DD4" w:rsidRPr="001807FC" w:rsidRDefault="00013DD4" w:rsidP="00013DD4">
      <w:pPr>
        <w:pStyle w:val="NormalBold"/>
      </w:pPr>
      <w:r w:rsidRPr="001807FC">
        <w:rPr>
          <w:rStyle w:val="HideTWBExt"/>
          <w:b w:val="0"/>
        </w:rPr>
        <w:t>&lt;/RepeatBlock-By&gt;</w:t>
      </w:r>
    </w:p>
    <w:p w14:paraId="634B4CF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AD594F2" w14:textId="73E0E573" w:rsidR="00013DD4" w:rsidRPr="001807FC" w:rsidRDefault="00013DD4" w:rsidP="00013DD4">
      <w:pPr>
        <w:pStyle w:val="NormalBold"/>
      </w:pPr>
      <w:r w:rsidRPr="001807FC">
        <w:rPr>
          <w:rStyle w:val="HideTWBExt"/>
          <w:b w:val="0"/>
        </w:rPr>
        <w:t>&lt;Article&gt;</w:t>
      </w:r>
      <w:r w:rsidRPr="001807FC">
        <w:t>Člen 36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69728FF" w14:textId="77777777" w:rsidTr="00B17908">
        <w:trPr>
          <w:trHeight w:hRule="exact" w:val="240"/>
          <w:jc w:val="center"/>
        </w:trPr>
        <w:tc>
          <w:tcPr>
            <w:tcW w:w="9752" w:type="dxa"/>
            <w:gridSpan w:val="2"/>
          </w:tcPr>
          <w:p w14:paraId="4EBFFE9A" w14:textId="77777777" w:rsidR="00013DD4" w:rsidRPr="001807FC" w:rsidRDefault="00013DD4" w:rsidP="00B17908"/>
        </w:tc>
      </w:tr>
      <w:tr w:rsidR="00013DD4" w:rsidRPr="001807FC" w14:paraId="47542954" w14:textId="77777777" w:rsidTr="00B17908">
        <w:trPr>
          <w:trHeight w:val="240"/>
          <w:jc w:val="center"/>
        </w:trPr>
        <w:tc>
          <w:tcPr>
            <w:tcW w:w="4876" w:type="dxa"/>
          </w:tcPr>
          <w:p w14:paraId="600C8A50" w14:textId="77777777" w:rsidR="00013DD4" w:rsidRPr="001807FC" w:rsidRDefault="00013DD4" w:rsidP="00B17908">
            <w:pPr>
              <w:pStyle w:val="ColumnHeading"/>
            </w:pPr>
            <w:r w:rsidRPr="001807FC">
              <w:t>Besedilo, ki ga predlaga Komisija</w:t>
            </w:r>
          </w:p>
        </w:tc>
        <w:tc>
          <w:tcPr>
            <w:tcW w:w="4876" w:type="dxa"/>
          </w:tcPr>
          <w:p w14:paraId="5C230A6F" w14:textId="77777777" w:rsidR="00013DD4" w:rsidRPr="001807FC" w:rsidRDefault="00013DD4" w:rsidP="00B17908">
            <w:pPr>
              <w:pStyle w:val="ColumnHeading"/>
            </w:pPr>
            <w:r w:rsidRPr="001807FC">
              <w:t>Predlog spremembe</w:t>
            </w:r>
          </w:p>
        </w:tc>
      </w:tr>
      <w:tr w:rsidR="00013DD4" w:rsidRPr="001807FC" w14:paraId="326B50A3" w14:textId="77777777" w:rsidTr="00B17908">
        <w:trPr>
          <w:jc w:val="center"/>
        </w:trPr>
        <w:tc>
          <w:tcPr>
            <w:tcW w:w="4876" w:type="dxa"/>
          </w:tcPr>
          <w:p w14:paraId="02C24FAA" w14:textId="77777777" w:rsidR="00013DD4" w:rsidRPr="001807FC" w:rsidRDefault="00013DD4" w:rsidP="00B17908">
            <w:pPr>
              <w:pStyle w:val="Normal6"/>
              <w:rPr>
                <w:b/>
                <w:i/>
              </w:rPr>
            </w:pPr>
            <w:r w:rsidRPr="001807FC">
              <w:t>(d)</w:t>
            </w:r>
            <w:r w:rsidRPr="001807FC">
              <w:rPr>
                <w:b/>
                <w:i/>
              </w:rPr>
              <w:tab/>
            </w:r>
            <w:r w:rsidRPr="001807FC">
              <w:t>zakonec ali partner ali mladoletnik s spremstvom vloži prošnjo po tem, ko je privolil v to, da se prošnja vloži v njegovem imenu, in ne obstajajo dejstva v zvezi s položajem zakonca, partnerja ali mladoletnika, ki bi utemeljevala ločeno prošnjo.</w:t>
            </w:r>
          </w:p>
        </w:tc>
        <w:tc>
          <w:tcPr>
            <w:tcW w:w="4876" w:type="dxa"/>
          </w:tcPr>
          <w:p w14:paraId="7376DF8E" w14:textId="77777777" w:rsidR="00013DD4" w:rsidRPr="001807FC" w:rsidRDefault="00013DD4" w:rsidP="00B17908">
            <w:pPr>
              <w:pStyle w:val="Normal6"/>
              <w:rPr>
                <w:b/>
                <w:i/>
              </w:rPr>
            </w:pPr>
            <w:r w:rsidRPr="001807FC">
              <w:t>(d)</w:t>
            </w:r>
            <w:r w:rsidRPr="001807FC">
              <w:rPr>
                <w:b/>
                <w:i/>
              </w:rPr>
              <w:tab/>
            </w:r>
            <w:r w:rsidRPr="001807FC">
              <w:t>zakonec ali partner ali mladoletnik s spremstvom vloži prošnjo po tem, ko je</w:t>
            </w:r>
            <w:r w:rsidRPr="001807FC">
              <w:rPr>
                <w:b/>
                <w:i/>
              </w:rPr>
              <w:t xml:space="preserve"> v skladu s členom 31</w:t>
            </w:r>
            <w:r w:rsidRPr="001807FC">
              <w:t xml:space="preserve"> privolil v to, da se prošnja vloži v njegovem imenu, in ne obstajajo dejstva v zvezi s položajem zakonca, partnerja ali mladoletnika, ki bi utemeljevala ločeno prošnjo.</w:t>
            </w:r>
          </w:p>
        </w:tc>
      </w:tr>
    </w:tbl>
    <w:p w14:paraId="5A0145F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DE6233E"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0E2EDCD" w14:textId="08559C6C" w:rsidR="00013DD4" w:rsidRPr="001807FC" w:rsidRDefault="00013DD4" w:rsidP="00013DD4">
      <w:pPr>
        <w:pStyle w:val="Normal12Italic"/>
        <w:rPr>
          <w:lang w:val="sl-SI"/>
        </w:rPr>
      </w:pPr>
      <w:r w:rsidRPr="001807FC">
        <w:rPr>
          <w:lang w:val="sl-SI"/>
        </w:rPr>
        <w:t xml:space="preserve">Pomembno je jasno navesti, kako lahko zakonec, partner ali mladoletnik </w:t>
      </w:r>
      <w:r w:rsidR="00E44C36" w:rsidRPr="001807FC">
        <w:rPr>
          <w:lang w:val="sl-SI"/>
        </w:rPr>
        <w:t xml:space="preserve">s spremstvom </w:t>
      </w:r>
      <w:r w:rsidRPr="001807FC">
        <w:rPr>
          <w:lang w:val="sl-SI"/>
        </w:rPr>
        <w:t>privoli, da se prošnja vloži v njegovem imenu.</w:t>
      </w:r>
    </w:p>
    <w:p w14:paraId="1CC970B8" w14:textId="77777777" w:rsidR="00013DD4" w:rsidRPr="001807FC" w:rsidRDefault="00013DD4" w:rsidP="00013DD4">
      <w:r w:rsidRPr="001807FC">
        <w:rPr>
          <w:rStyle w:val="HideTWBExt"/>
        </w:rPr>
        <w:t>&lt;/Amend&gt;</w:t>
      </w:r>
    </w:p>
    <w:p w14:paraId="76F612D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1155</w:t>
      </w:r>
      <w:r w:rsidRPr="001807FC">
        <w:rPr>
          <w:rStyle w:val="HideTWBExt"/>
          <w:b w:val="0"/>
        </w:rPr>
        <w:t>&lt;/NumAm&gt;</w:t>
      </w:r>
    </w:p>
    <w:p w14:paraId="593EB3B0" w14:textId="77777777" w:rsidR="00013DD4" w:rsidRPr="001807FC" w:rsidRDefault="00013DD4" w:rsidP="00013DD4">
      <w:pPr>
        <w:pStyle w:val="NormalBold"/>
      </w:pPr>
      <w:r w:rsidRPr="001807FC">
        <w:rPr>
          <w:rStyle w:val="HideTWBExt"/>
          <w:b w:val="0"/>
        </w:rPr>
        <w:t>&lt;RepeatBlock-By&gt;&lt;Members&gt;</w:t>
      </w:r>
      <w:r w:rsidRPr="001807FC">
        <w:t>Emil Radev</w:t>
      </w:r>
      <w:r w:rsidRPr="001807FC">
        <w:rPr>
          <w:rStyle w:val="HideTWBExt"/>
          <w:b w:val="0"/>
        </w:rPr>
        <w:t>&lt;/Members&gt;</w:t>
      </w:r>
    </w:p>
    <w:p w14:paraId="558051DC" w14:textId="77777777" w:rsidR="00013DD4" w:rsidRPr="001807FC" w:rsidRDefault="00013DD4" w:rsidP="00013DD4">
      <w:pPr>
        <w:pStyle w:val="NormalBold"/>
      </w:pPr>
      <w:r w:rsidRPr="001807FC">
        <w:rPr>
          <w:rStyle w:val="HideTWBExt"/>
          <w:b w:val="0"/>
        </w:rPr>
        <w:t>&lt;/RepeatBlock-By&gt;</w:t>
      </w:r>
    </w:p>
    <w:p w14:paraId="36D1467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589A332" w14:textId="15CF51C9" w:rsidR="00013DD4" w:rsidRPr="001807FC" w:rsidRDefault="00013DD4" w:rsidP="00013DD4">
      <w:pPr>
        <w:pStyle w:val="NormalBold"/>
      </w:pPr>
      <w:r w:rsidRPr="001807FC">
        <w:rPr>
          <w:rStyle w:val="HideTWBExt"/>
          <w:b w:val="0"/>
        </w:rPr>
        <w:t>&lt;Article&gt;</w:t>
      </w:r>
      <w:r w:rsidRPr="001807FC">
        <w:t xml:space="preserve">Člen 36 – odstavek 1 – točka </w:t>
      </w:r>
      <w:r w:rsidR="00E44C36" w:rsidRPr="001807FC">
        <w:t>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3B9124C" w14:textId="77777777" w:rsidTr="00B17908">
        <w:trPr>
          <w:trHeight w:hRule="exact" w:val="240"/>
          <w:jc w:val="center"/>
        </w:trPr>
        <w:tc>
          <w:tcPr>
            <w:tcW w:w="9752" w:type="dxa"/>
            <w:gridSpan w:val="2"/>
          </w:tcPr>
          <w:p w14:paraId="5C4665B7" w14:textId="77777777" w:rsidR="00013DD4" w:rsidRPr="001807FC" w:rsidRDefault="00013DD4" w:rsidP="00B17908"/>
        </w:tc>
      </w:tr>
      <w:tr w:rsidR="00013DD4" w:rsidRPr="001807FC" w14:paraId="0DE8E933" w14:textId="77777777" w:rsidTr="00B17908">
        <w:trPr>
          <w:trHeight w:val="240"/>
          <w:jc w:val="center"/>
        </w:trPr>
        <w:tc>
          <w:tcPr>
            <w:tcW w:w="4876" w:type="dxa"/>
          </w:tcPr>
          <w:p w14:paraId="3DFFA7E7" w14:textId="77777777" w:rsidR="00013DD4" w:rsidRPr="001807FC" w:rsidRDefault="00013DD4" w:rsidP="00B17908">
            <w:pPr>
              <w:pStyle w:val="ColumnHeading"/>
            </w:pPr>
            <w:r w:rsidRPr="001807FC">
              <w:t>Besedilo, ki ga predlaga Komisija</w:t>
            </w:r>
          </w:p>
        </w:tc>
        <w:tc>
          <w:tcPr>
            <w:tcW w:w="4876" w:type="dxa"/>
          </w:tcPr>
          <w:p w14:paraId="13D92EE6" w14:textId="77777777" w:rsidR="00013DD4" w:rsidRPr="001807FC" w:rsidRDefault="00013DD4" w:rsidP="00B17908">
            <w:pPr>
              <w:pStyle w:val="ColumnHeading"/>
            </w:pPr>
            <w:r w:rsidRPr="001807FC">
              <w:t>Predlog spremembe</w:t>
            </w:r>
          </w:p>
        </w:tc>
      </w:tr>
      <w:tr w:rsidR="00013DD4" w:rsidRPr="001807FC" w14:paraId="6579F173" w14:textId="77777777" w:rsidTr="00B17908">
        <w:trPr>
          <w:jc w:val="center"/>
        </w:trPr>
        <w:tc>
          <w:tcPr>
            <w:tcW w:w="4876" w:type="dxa"/>
          </w:tcPr>
          <w:p w14:paraId="3B47137B" w14:textId="4D8139CD" w:rsidR="00013DD4" w:rsidRPr="001807FC" w:rsidRDefault="00E44C36" w:rsidP="00B17908">
            <w:pPr>
              <w:pStyle w:val="Normal6"/>
              <w:rPr>
                <w:b/>
                <w:i/>
              </w:rPr>
            </w:pPr>
            <w:r w:rsidRPr="001807FC">
              <w:t>d</w:t>
            </w:r>
            <w:r w:rsidR="00013DD4" w:rsidRPr="001807FC">
              <w:t>)</w:t>
            </w:r>
            <w:r w:rsidR="00013DD4" w:rsidRPr="001807FC">
              <w:rPr>
                <w:b/>
                <w:i/>
              </w:rPr>
              <w:tab/>
              <w:t>zakonec ali partner ali</w:t>
            </w:r>
            <w:r w:rsidR="00013DD4" w:rsidRPr="001807FC">
              <w:t xml:space="preserve"> mladoletnik s spremstvom vloži prošnjo po tem, ko je privolil v to, da se prošnja vloži v njegovem imenu, in ne obstajajo dejstva v zvezi s položajem</w:t>
            </w:r>
            <w:r w:rsidR="00013DD4" w:rsidRPr="001807FC">
              <w:rPr>
                <w:b/>
                <w:i/>
              </w:rPr>
              <w:t xml:space="preserve"> zakonca, partnerja ali</w:t>
            </w:r>
            <w:r w:rsidR="00013DD4" w:rsidRPr="001807FC">
              <w:t xml:space="preserve"> mladoletnika, ki bi utemeljevala ločeno prošnjo.</w:t>
            </w:r>
          </w:p>
        </w:tc>
        <w:tc>
          <w:tcPr>
            <w:tcW w:w="4876" w:type="dxa"/>
          </w:tcPr>
          <w:p w14:paraId="30C33A3D" w14:textId="719346A2" w:rsidR="00013DD4" w:rsidRPr="001807FC" w:rsidRDefault="00E44C36" w:rsidP="00B17908">
            <w:pPr>
              <w:autoSpaceDE w:val="0"/>
              <w:autoSpaceDN w:val="0"/>
              <w:adjustRightInd w:val="0"/>
              <w:rPr>
                <w:b/>
                <w:i/>
              </w:rPr>
            </w:pPr>
            <w:r w:rsidRPr="001807FC">
              <w:t>d</w:t>
            </w:r>
            <w:r w:rsidR="00013DD4" w:rsidRPr="001807FC">
              <w:t>)</w:t>
            </w:r>
            <w:r w:rsidR="00013DD4" w:rsidRPr="001807FC">
              <w:rPr>
                <w:b/>
                <w:i/>
              </w:rPr>
              <w:tab/>
            </w:r>
            <w:r w:rsidR="00013DD4" w:rsidRPr="001807FC">
              <w:t>mladoletnik s spremstvom vloži prošnjo po tem, ko je privolil v to,</w:t>
            </w:r>
          </w:p>
          <w:p w14:paraId="4C9E06DC" w14:textId="77777777" w:rsidR="00013DD4" w:rsidRPr="001807FC" w:rsidRDefault="00013DD4" w:rsidP="00B17908">
            <w:pPr>
              <w:pStyle w:val="Normal6"/>
            </w:pPr>
            <w:r w:rsidRPr="001807FC">
              <w:t>da se prošnja vloži v njegovem imenu, in ne obstajajo dejstva v zvezi s položajem mladoletnika, ki bi utemeljevala ločeno prošnjo.</w:t>
            </w:r>
          </w:p>
        </w:tc>
      </w:tr>
    </w:tbl>
    <w:p w14:paraId="1230A63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{BG}</w:t>
      </w:r>
      <w:r w:rsidRPr="001807FC">
        <w:rPr>
          <w:lang w:val="sl-SI"/>
        </w:rPr>
        <w:t>bg</w:t>
      </w:r>
      <w:r w:rsidRPr="001807FC">
        <w:rPr>
          <w:rStyle w:val="HideTWBExt"/>
          <w:lang w:val="sl-SI"/>
        </w:rPr>
        <w:t>&lt;/Original&gt;</w:t>
      </w:r>
    </w:p>
    <w:p w14:paraId="6F6552DC" w14:textId="77777777" w:rsidR="00013DD4" w:rsidRPr="001807FC" w:rsidRDefault="00013DD4" w:rsidP="00013DD4">
      <w:r w:rsidRPr="001807FC">
        <w:rPr>
          <w:rStyle w:val="HideTWBExt"/>
        </w:rPr>
        <w:t>&lt;/Amend&gt;</w:t>
      </w:r>
    </w:p>
    <w:p w14:paraId="1D28BBA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1156</w:t>
      </w:r>
      <w:r w:rsidRPr="001807FC">
        <w:rPr>
          <w:rStyle w:val="HideTWBExt"/>
          <w:b w:val="0"/>
        </w:rPr>
        <w:t>&lt;/NumAm&gt;</w:t>
      </w:r>
    </w:p>
    <w:p w14:paraId="3EB4E27F" w14:textId="77777777" w:rsidR="00013DD4" w:rsidRPr="001807FC" w:rsidRDefault="00013DD4" w:rsidP="00013DD4">
      <w:pPr>
        <w:pStyle w:val="NormalBold"/>
      </w:pPr>
      <w:r w:rsidRPr="001807FC">
        <w:rPr>
          <w:rStyle w:val="HideTWBExt"/>
          <w:b w:val="0"/>
        </w:rPr>
        <w:t>&lt;RepeatBlock-By&gt;&lt;Members&gt;</w:t>
      </w:r>
      <w:r w:rsidRPr="001807FC">
        <w:t>Elly Schlein, Juan Fernando López Aguilar, Cécile Kashetu Kyenge, Miltiadis Kirkos (Miltiadis Kyrkos), Ana Gomes</w:t>
      </w:r>
      <w:r w:rsidRPr="001807FC">
        <w:rPr>
          <w:rStyle w:val="HideTWBExt"/>
          <w:b w:val="0"/>
        </w:rPr>
        <w:t>&lt;/Members&gt;</w:t>
      </w:r>
    </w:p>
    <w:p w14:paraId="3C61E546" w14:textId="77777777" w:rsidR="00013DD4" w:rsidRPr="001807FC" w:rsidRDefault="00013DD4" w:rsidP="00013DD4">
      <w:pPr>
        <w:pStyle w:val="NormalBold"/>
      </w:pPr>
      <w:r w:rsidRPr="001807FC">
        <w:rPr>
          <w:rStyle w:val="HideTWBExt"/>
          <w:b w:val="0"/>
        </w:rPr>
        <w:t>&lt;/RepeatBlock-By&gt;</w:t>
      </w:r>
    </w:p>
    <w:p w14:paraId="12A57EA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1F9A14A" w14:textId="77777777" w:rsidR="00013DD4" w:rsidRPr="001807FC" w:rsidRDefault="00013DD4" w:rsidP="00013DD4">
      <w:pPr>
        <w:pStyle w:val="NormalBold"/>
      </w:pPr>
      <w:r w:rsidRPr="001807FC">
        <w:rPr>
          <w:rStyle w:val="HideTWBExt"/>
          <w:b w:val="0"/>
        </w:rPr>
        <w:t>&lt;Article&gt;</w:t>
      </w:r>
      <w:r w:rsidRPr="001807FC">
        <w:t>Člen 36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C95B311" w14:textId="77777777" w:rsidTr="00B17908">
        <w:trPr>
          <w:trHeight w:hRule="exact" w:val="240"/>
          <w:jc w:val="center"/>
        </w:trPr>
        <w:tc>
          <w:tcPr>
            <w:tcW w:w="9752" w:type="dxa"/>
            <w:gridSpan w:val="2"/>
          </w:tcPr>
          <w:p w14:paraId="10AD8A0C" w14:textId="77777777" w:rsidR="00013DD4" w:rsidRPr="001807FC" w:rsidRDefault="00013DD4" w:rsidP="00B17908"/>
        </w:tc>
      </w:tr>
      <w:tr w:rsidR="00013DD4" w:rsidRPr="001807FC" w14:paraId="3D7AA36B" w14:textId="77777777" w:rsidTr="00B17908">
        <w:trPr>
          <w:trHeight w:val="240"/>
          <w:jc w:val="center"/>
        </w:trPr>
        <w:tc>
          <w:tcPr>
            <w:tcW w:w="4876" w:type="dxa"/>
          </w:tcPr>
          <w:p w14:paraId="460382AB" w14:textId="77777777" w:rsidR="00013DD4" w:rsidRPr="001807FC" w:rsidRDefault="00013DD4" w:rsidP="00B17908">
            <w:pPr>
              <w:pStyle w:val="ColumnHeading"/>
            </w:pPr>
            <w:r w:rsidRPr="001807FC">
              <w:t>Besedilo, ki ga predlaga Komisija</w:t>
            </w:r>
          </w:p>
        </w:tc>
        <w:tc>
          <w:tcPr>
            <w:tcW w:w="4876" w:type="dxa"/>
          </w:tcPr>
          <w:p w14:paraId="0FB8BEC1" w14:textId="77777777" w:rsidR="00013DD4" w:rsidRPr="001807FC" w:rsidRDefault="00013DD4" w:rsidP="00B17908">
            <w:pPr>
              <w:pStyle w:val="ColumnHeading"/>
            </w:pPr>
            <w:r w:rsidRPr="001807FC">
              <w:t>Predlog spremembe</w:t>
            </w:r>
          </w:p>
        </w:tc>
      </w:tr>
      <w:tr w:rsidR="00013DD4" w:rsidRPr="001807FC" w14:paraId="0AC059AC" w14:textId="77777777" w:rsidTr="00B17908">
        <w:trPr>
          <w:jc w:val="center"/>
        </w:trPr>
        <w:tc>
          <w:tcPr>
            <w:tcW w:w="4876" w:type="dxa"/>
          </w:tcPr>
          <w:p w14:paraId="24DC0748" w14:textId="77777777" w:rsidR="00013DD4" w:rsidRPr="001807FC" w:rsidRDefault="00013DD4" w:rsidP="00B17908">
            <w:pPr>
              <w:pStyle w:val="Normal6"/>
              <w:rPr>
                <w:b/>
                <w:i/>
              </w:rPr>
            </w:pPr>
            <w:r w:rsidRPr="001807FC">
              <w:rPr>
                <w:b/>
                <w:i/>
              </w:rPr>
              <w:t>2.</w:t>
            </w:r>
            <w:r w:rsidRPr="001807FC">
              <w:rPr>
                <w:b/>
                <w:i/>
              </w:rPr>
              <w:tab/>
              <w:t>Vsebina prošnje se ne obravnava v primerih, ko se prošnja ne obravnava v skladu z Uredbo (EU) XXX/XXX (dublinska uredba), tudi kadar je druga država članica prosilcu priznala mednarodno zaščito, ali kadar se prošnja zavrže kot nedopustna v skladu z odstavkom 1.</w:t>
            </w:r>
          </w:p>
        </w:tc>
        <w:tc>
          <w:tcPr>
            <w:tcW w:w="4876" w:type="dxa"/>
          </w:tcPr>
          <w:p w14:paraId="28100C9B" w14:textId="77777777" w:rsidR="00013DD4" w:rsidRPr="001807FC" w:rsidRDefault="00013DD4" w:rsidP="00B17908">
            <w:pPr>
              <w:pStyle w:val="Normal6"/>
              <w:rPr>
                <w:b/>
                <w:i/>
              </w:rPr>
            </w:pPr>
            <w:r w:rsidRPr="001807FC">
              <w:rPr>
                <w:b/>
                <w:i/>
              </w:rPr>
              <w:t>črtano</w:t>
            </w:r>
          </w:p>
        </w:tc>
      </w:tr>
    </w:tbl>
    <w:p w14:paraId="103CDA4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98E9184" w14:textId="77777777" w:rsidR="00013DD4" w:rsidRPr="001807FC" w:rsidRDefault="00013DD4" w:rsidP="00013DD4">
      <w:r w:rsidRPr="001807FC">
        <w:rPr>
          <w:rStyle w:val="HideTWBExt"/>
        </w:rPr>
        <w:t>&lt;/Amend&gt;</w:t>
      </w:r>
    </w:p>
    <w:p w14:paraId="3D711F8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1157</w:t>
      </w:r>
      <w:r w:rsidRPr="001807FC">
        <w:rPr>
          <w:rStyle w:val="HideTWBExt"/>
          <w:b w:val="0"/>
        </w:rPr>
        <w:t>&lt;/NumAm&gt;</w:t>
      </w:r>
    </w:p>
    <w:p w14:paraId="37D2C506"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BDD4841"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329AD9E"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50F67597" w14:textId="77777777" w:rsidR="00013DD4" w:rsidRPr="001807FC" w:rsidRDefault="00013DD4" w:rsidP="00013DD4">
      <w:pPr>
        <w:pStyle w:val="NormalBold"/>
      </w:pPr>
      <w:r w:rsidRPr="001807FC">
        <w:rPr>
          <w:rStyle w:val="HideTWBExt"/>
          <w:b w:val="0"/>
        </w:rPr>
        <w:t>&lt;/RepeatBlock-By&gt;</w:t>
      </w:r>
    </w:p>
    <w:p w14:paraId="1A0A10F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F3A089C" w14:textId="77777777" w:rsidR="00013DD4" w:rsidRPr="001807FC" w:rsidRDefault="00013DD4" w:rsidP="00013DD4">
      <w:pPr>
        <w:pStyle w:val="NormalBold"/>
      </w:pPr>
      <w:r w:rsidRPr="001807FC">
        <w:rPr>
          <w:rStyle w:val="HideTWBExt"/>
          <w:b w:val="0"/>
        </w:rPr>
        <w:t>&lt;Article&gt;</w:t>
      </w:r>
      <w:r w:rsidRPr="001807FC">
        <w:t>Člen 36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9612FAA" w14:textId="77777777" w:rsidTr="00B17908">
        <w:trPr>
          <w:trHeight w:hRule="exact" w:val="240"/>
          <w:jc w:val="center"/>
        </w:trPr>
        <w:tc>
          <w:tcPr>
            <w:tcW w:w="9752" w:type="dxa"/>
            <w:gridSpan w:val="2"/>
          </w:tcPr>
          <w:p w14:paraId="40690E95" w14:textId="77777777" w:rsidR="00013DD4" w:rsidRPr="001807FC" w:rsidRDefault="00013DD4" w:rsidP="00B17908"/>
        </w:tc>
      </w:tr>
      <w:tr w:rsidR="00013DD4" w:rsidRPr="001807FC" w14:paraId="79CC687E" w14:textId="77777777" w:rsidTr="00B17908">
        <w:trPr>
          <w:trHeight w:val="240"/>
          <w:jc w:val="center"/>
        </w:trPr>
        <w:tc>
          <w:tcPr>
            <w:tcW w:w="4876" w:type="dxa"/>
          </w:tcPr>
          <w:p w14:paraId="406E55D0" w14:textId="77777777" w:rsidR="00013DD4" w:rsidRPr="001807FC" w:rsidRDefault="00013DD4" w:rsidP="00B17908">
            <w:pPr>
              <w:pStyle w:val="ColumnHeading"/>
            </w:pPr>
            <w:r w:rsidRPr="001807FC">
              <w:t>Besedilo, ki ga predlaga Komisija</w:t>
            </w:r>
          </w:p>
        </w:tc>
        <w:tc>
          <w:tcPr>
            <w:tcW w:w="4876" w:type="dxa"/>
          </w:tcPr>
          <w:p w14:paraId="63DEEA39" w14:textId="77777777" w:rsidR="00013DD4" w:rsidRPr="001807FC" w:rsidRDefault="00013DD4" w:rsidP="00B17908">
            <w:pPr>
              <w:pStyle w:val="ColumnHeading"/>
            </w:pPr>
            <w:r w:rsidRPr="001807FC">
              <w:t>Predlog spremembe</w:t>
            </w:r>
          </w:p>
        </w:tc>
      </w:tr>
      <w:tr w:rsidR="00013DD4" w:rsidRPr="001807FC" w14:paraId="526CC19B" w14:textId="77777777" w:rsidTr="00B17908">
        <w:trPr>
          <w:jc w:val="center"/>
        </w:trPr>
        <w:tc>
          <w:tcPr>
            <w:tcW w:w="4876" w:type="dxa"/>
          </w:tcPr>
          <w:p w14:paraId="31D1972C" w14:textId="77777777" w:rsidR="00013DD4" w:rsidRPr="001807FC" w:rsidRDefault="00013DD4" w:rsidP="00B17908">
            <w:pPr>
              <w:pStyle w:val="Normal6"/>
              <w:rPr>
                <w:b/>
                <w:i/>
              </w:rPr>
            </w:pPr>
            <w:r w:rsidRPr="001807FC">
              <w:t>2.</w:t>
            </w:r>
            <w:r w:rsidRPr="001807FC">
              <w:rPr>
                <w:b/>
                <w:i/>
              </w:rPr>
              <w:tab/>
            </w:r>
            <w:r w:rsidRPr="001807FC">
              <w:t>Vsebina prošnje se ne obravnava v primerih, ko se prošnja ne obravnava v skladu z</w:t>
            </w:r>
            <w:r w:rsidRPr="001807FC">
              <w:rPr>
                <w:b/>
                <w:i/>
              </w:rPr>
              <w:t xml:space="preserve"> </w:t>
            </w:r>
            <w:r w:rsidRPr="001807FC">
              <w:t>Uredbo</w:t>
            </w:r>
            <w:r w:rsidRPr="001807FC">
              <w:rPr>
                <w:b/>
                <w:i/>
              </w:rPr>
              <w:t xml:space="preserve"> </w:t>
            </w:r>
            <w:r w:rsidRPr="001807FC">
              <w:t>(EU) XXX/XXX</w:t>
            </w:r>
            <w:r w:rsidRPr="001807FC">
              <w:rPr>
                <w:b/>
                <w:i/>
              </w:rPr>
              <w:t xml:space="preserve"> </w:t>
            </w:r>
            <w:r w:rsidRPr="001807FC">
              <w:t>(dublinska uredba), tudi kadar je druga država članica prosilcu priznala mednarodno zaščito</w:t>
            </w:r>
            <w:r w:rsidRPr="001807FC">
              <w:rPr>
                <w:b/>
                <w:i/>
              </w:rPr>
              <w:t>, ali kadar se prošnja zavrže kot nedopustna v skladu z odstavkom 1</w:t>
            </w:r>
            <w:r w:rsidRPr="001807FC">
              <w:t>.</w:t>
            </w:r>
          </w:p>
        </w:tc>
        <w:tc>
          <w:tcPr>
            <w:tcW w:w="4876" w:type="dxa"/>
          </w:tcPr>
          <w:p w14:paraId="50A12DF4" w14:textId="77777777" w:rsidR="00013DD4" w:rsidRPr="001807FC" w:rsidRDefault="00013DD4" w:rsidP="00B17908">
            <w:pPr>
              <w:pStyle w:val="Normal6"/>
              <w:rPr>
                <w:b/>
                <w:i/>
              </w:rPr>
            </w:pPr>
            <w:r w:rsidRPr="001807FC">
              <w:t>2.</w:t>
            </w:r>
            <w:r w:rsidRPr="001807FC">
              <w:rPr>
                <w:b/>
                <w:i/>
              </w:rPr>
              <w:tab/>
            </w:r>
            <w:r w:rsidRPr="001807FC">
              <w:t>Vsebina prošnje se ne obravnava v primerih, ko se prošnja ne obravnava v skladu z</w:t>
            </w:r>
            <w:r w:rsidRPr="001807FC">
              <w:rPr>
                <w:b/>
                <w:i/>
              </w:rPr>
              <w:t xml:space="preserve"> </w:t>
            </w:r>
            <w:r w:rsidRPr="001807FC">
              <w:t>Uredbo</w:t>
            </w:r>
            <w:r w:rsidRPr="001807FC">
              <w:rPr>
                <w:b/>
                <w:i/>
              </w:rPr>
              <w:t> </w:t>
            </w:r>
            <w:r w:rsidRPr="001807FC">
              <w:t>(EU) XXX/XXX</w:t>
            </w:r>
            <w:r w:rsidRPr="001807FC">
              <w:rPr>
                <w:b/>
                <w:i/>
              </w:rPr>
              <w:t xml:space="preserve"> </w:t>
            </w:r>
            <w:r w:rsidRPr="001807FC">
              <w:t>(dublinska uredba), tudi kadar je druga država članica prosilcu priznala mednarodno zaščito.</w:t>
            </w:r>
          </w:p>
        </w:tc>
      </w:tr>
    </w:tbl>
    <w:p w14:paraId="314C3A9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470802E" w14:textId="77777777" w:rsidR="00013DD4" w:rsidRPr="001807FC" w:rsidRDefault="00013DD4" w:rsidP="00013DD4">
      <w:r w:rsidRPr="001807FC">
        <w:rPr>
          <w:rStyle w:val="HideTWBExt"/>
        </w:rPr>
        <w:t>&lt;/Amend&gt;</w:t>
      </w:r>
    </w:p>
    <w:p w14:paraId="7AF24FE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1158</w:t>
      </w:r>
      <w:r w:rsidRPr="001807FC">
        <w:rPr>
          <w:rStyle w:val="HideTWBExt"/>
          <w:b w:val="0"/>
        </w:rPr>
        <w:t>&lt;/NumAm&gt;</w:t>
      </w:r>
    </w:p>
    <w:p w14:paraId="3CF15AE4"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1238B95E" w14:textId="77777777" w:rsidR="00013DD4" w:rsidRPr="001807FC" w:rsidRDefault="00013DD4" w:rsidP="00013DD4">
      <w:pPr>
        <w:pStyle w:val="NormalBold"/>
      </w:pPr>
      <w:r w:rsidRPr="001807FC">
        <w:rPr>
          <w:rStyle w:val="HideTWBExt"/>
          <w:b w:val="0"/>
        </w:rPr>
        <w:t>&lt;/RepeatBlock-By&gt;</w:t>
      </w:r>
    </w:p>
    <w:p w14:paraId="252C0B2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5B41C34" w14:textId="77777777" w:rsidR="00013DD4" w:rsidRPr="001807FC" w:rsidRDefault="00013DD4" w:rsidP="00013DD4">
      <w:pPr>
        <w:pStyle w:val="NormalBold"/>
      </w:pPr>
      <w:r w:rsidRPr="001807FC">
        <w:rPr>
          <w:rStyle w:val="HideTWBExt"/>
          <w:b w:val="0"/>
        </w:rPr>
        <w:t>&lt;Article&gt;</w:t>
      </w:r>
      <w:r w:rsidRPr="001807FC">
        <w:t>Člen 36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39E8696" w14:textId="77777777" w:rsidTr="00B17908">
        <w:trPr>
          <w:trHeight w:hRule="exact" w:val="240"/>
          <w:jc w:val="center"/>
        </w:trPr>
        <w:tc>
          <w:tcPr>
            <w:tcW w:w="9752" w:type="dxa"/>
            <w:gridSpan w:val="2"/>
          </w:tcPr>
          <w:p w14:paraId="09AAAC3E" w14:textId="77777777" w:rsidR="00013DD4" w:rsidRPr="001807FC" w:rsidRDefault="00013DD4" w:rsidP="00B17908"/>
        </w:tc>
      </w:tr>
      <w:tr w:rsidR="00013DD4" w:rsidRPr="001807FC" w14:paraId="1FAFFF69" w14:textId="77777777" w:rsidTr="00B17908">
        <w:trPr>
          <w:trHeight w:val="240"/>
          <w:jc w:val="center"/>
        </w:trPr>
        <w:tc>
          <w:tcPr>
            <w:tcW w:w="4876" w:type="dxa"/>
          </w:tcPr>
          <w:p w14:paraId="239E0DF2" w14:textId="77777777" w:rsidR="00013DD4" w:rsidRPr="001807FC" w:rsidRDefault="00013DD4" w:rsidP="00B17908">
            <w:pPr>
              <w:pStyle w:val="ColumnHeading"/>
            </w:pPr>
            <w:r w:rsidRPr="001807FC">
              <w:t>Besedilo, ki ga predlaga Komisija</w:t>
            </w:r>
          </w:p>
        </w:tc>
        <w:tc>
          <w:tcPr>
            <w:tcW w:w="4876" w:type="dxa"/>
          </w:tcPr>
          <w:p w14:paraId="0189D4A9" w14:textId="77777777" w:rsidR="00013DD4" w:rsidRPr="001807FC" w:rsidRDefault="00013DD4" w:rsidP="00B17908">
            <w:pPr>
              <w:pStyle w:val="ColumnHeading"/>
            </w:pPr>
            <w:r w:rsidRPr="001807FC">
              <w:t>Predlog spremembe</w:t>
            </w:r>
          </w:p>
        </w:tc>
      </w:tr>
      <w:tr w:rsidR="00013DD4" w:rsidRPr="001807FC" w14:paraId="7005F70A" w14:textId="77777777" w:rsidTr="00B17908">
        <w:trPr>
          <w:jc w:val="center"/>
        </w:trPr>
        <w:tc>
          <w:tcPr>
            <w:tcW w:w="4876" w:type="dxa"/>
          </w:tcPr>
          <w:p w14:paraId="3DE61279" w14:textId="3A09BAE6" w:rsidR="00013DD4" w:rsidRPr="001807FC" w:rsidRDefault="00013DD4" w:rsidP="00B17908">
            <w:pPr>
              <w:pStyle w:val="Normal6"/>
              <w:rPr>
                <w:b/>
                <w:i/>
              </w:rPr>
            </w:pPr>
            <w:r w:rsidRPr="001807FC">
              <w:rPr>
                <w:b/>
                <w:i/>
              </w:rPr>
              <w:t>3.</w:t>
            </w:r>
            <w:r w:rsidRPr="001807FC">
              <w:rPr>
                <w:b/>
                <w:i/>
              </w:rPr>
              <w:tab/>
              <w:t>Odstavek 1(a) in (b) se ne uporablja za upravičence do subsidiarne zaščite, ki so bili preseljeni po hitrem postopku v skladu z Uredbo (EU) XXX/XXX (uredba o preselitvi)</w:t>
            </w:r>
            <w:r w:rsidR="00E52F97" w:rsidRPr="001807FC">
              <w:rPr>
                <w:b/>
                <w:i/>
                <w:vertAlign w:val="superscript"/>
              </w:rPr>
              <w:t>37</w:t>
            </w:r>
            <w:r w:rsidRPr="001807FC">
              <w:rPr>
                <w:b/>
                <w:i/>
              </w:rPr>
              <w:t>.</w:t>
            </w:r>
          </w:p>
        </w:tc>
        <w:tc>
          <w:tcPr>
            <w:tcW w:w="4876" w:type="dxa"/>
          </w:tcPr>
          <w:p w14:paraId="3E5F7B32" w14:textId="77777777" w:rsidR="00013DD4" w:rsidRPr="001807FC" w:rsidRDefault="00013DD4" w:rsidP="00B17908">
            <w:pPr>
              <w:pStyle w:val="Normal6"/>
              <w:rPr>
                <w:b/>
                <w:i/>
              </w:rPr>
            </w:pPr>
            <w:r w:rsidRPr="001807FC">
              <w:rPr>
                <w:b/>
                <w:i/>
              </w:rPr>
              <w:t>črtano</w:t>
            </w:r>
          </w:p>
        </w:tc>
      </w:tr>
      <w:tr w:rsidR="00013DD4" w:rsidRPr="001807FC" w14:paraId="4F1B4B4D" w14:textId="77777777" w:rsidTr="00B17908">
        <w:trPr>
          <w:jc w:val="center"/>
        </w:trPr>
        <w:tc>
          <w:tcPr>
            <w:tcW w:w="4876" w:type="dxa"/>
          </w:tcPr>
          <w:p w14:paraId="2FE33E95" w14:textId="77777777" w:rsidR="00013DD4" w:rsidRPr="001807FC" w:rsidRDefault="00013DD4" w:rsidP="00B17908">
            <w:pPr>
              <w:pStyle w:val="Normal6"/>
              <w:rPr>
                <w:b/>
                <w:i/>
              </w:rPr>
            </w:pPr>
            <w:r w:rsidRPr="001807FC">
              <w:rPr>
                <w:b/>
                <w:i/>
              </w:rPr>
              <w:t>_________________</w:t>
            </w:r>
          </w:p>
        </w:tc>
        <w:tc>
          <w:tcPr>
            <w:tcW w:w="4876" w:type="dxa"/>
          </w:tcPr>
          <w:p w14:paraId="3BE4AF06" w14:textId="77777777" w:rsidR="00013DD4" w:rsidRPr="001807FC" w:rsidRDefault="00013DD4" w:rsidP="00B17908">
            <w:pPr>
              <w:pStyle w:val="Normal6"/>
            </w:pPr>
          </w:p>
        </w:tc>
      </w:tr>
      <w:tr w:rsidR="00013DD4" w:rsidRPr="001807FC" w14:paraId="0FFC7DD1" w14:textId="77777777" w:rsidTr="00B17908">
        <w:trPr>
          <w:jc w:val="center"/>
        </w:trPr>
        <w:tc>
          <w:tcPr>
            <w:tcW w:w="4876" w:type="dxa"/>
          </w:tcPr>
          <w:p w14:paraId="6524A5CF" w14:textId="77777777" w:rsidR="00013DD4" w:rsidRPr="001807FC" w:rsidRDefault="00013DD4" w:rsidP="00B17908">
            <w:pPr>
              <w:pStyle w:val="Normal6"/>
              <w:rPr>
                <w:b/>
                <w:i/>
              </w:rPr>
            </w:pPr>
            <w:r w:rsidRPr="001807FC">
              <w:rPr>
                <w:b/>
                <w:i/>
                <w:vertAlign w:val="superscript"/>
              </w:rPr>
              <w:t>37</w:t>
            </w:r>
            <w:r w:rsidRPr="001807FC">
              <w:rPr>
                <w:b/>
                <w:i/>
              </w:rPr>
              <w:t xml:space="preserve"> UL L […], […], str. […].</w:t>
            </w:r>
          </w:p>
        </w:tc>
        <w:tc>
          <w:tcPr>
            <w:tcW w:w="4876" w:type="dxa"/>
          </w:tcPr>
          <w:p w14:paraId="49F9D210" w14:textId="77777777" w:rsidR="00013DD4" w:rsidRPr="001807FC" w:rsidRDefault="00013DD4" w:rsidP="00B17908">
            <w:pPr>
              <w:pStyle w:val="Normal6"/>
            </w:pPr>
          </w:p>
        </w:tc>
      </w:tr>
    </w:tbl>
    <w:p w14:paraId="647371C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BE09145" w14:textId="77777777" w:rsidR="00013DD4" w:rsidRPr="001807FC" w:rsidRDefault="00013DD4" w:rsidP="00013DD4">
      <w:r w:rsidRPr="001807FC">
        <w:rPr>
          <w:rStyle w:val="HideTWBExt"/>
        </w:rPr>
        <w:t>&lt;/Amend&gt;</w:t>
      </w:r>
    </w:p>
    <w:p w14:paraId="3131E3D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1159</w:t>
      </w:r>
      <w:r w:rsidRPr="001807FC">
        <w:rPr>
          <w:rStyle w:val="HideTWBExt"/>
          <w:b w:val="0"/>
        </w:rPr>
        <w:t>&lt;/NumAm&gt;</w:t>
      </w:r>
    </w:p>
    <w:p w14:paraId="61FDF4BC"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6A2BD64"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C489127" w14:textId="77777777" w:rsidR="00013DD4" w:rsidRPr="001807FC" w:rsidRDefault="00013DD4" w:rsidP="00013DD4">
      <w:pPr>
        <w:pStyle w:val="NormalBold"/>
      </w:pPr>
      <w:r w:rsidRPr="001807FC">
        <w:rPr>
          <w:rStyle w:val="HideTWBExt"/>
          <w:b w:val="0"/>
        </w:rPr>
        <w:t>&lt;Members&gt;</w:t>
      </w:r>
      <w:r w:rsidRPr="001807FC">
        <w:t>Judith Sargentini, Jean Lambert</w:t>
      </w:r>
      <w:r w:rsidRPr="001807FC">
        <w:rPr>
          <w:rStyle w:val="HideTWBExt"/>
          <w:b w:val="0"/>
        </w:rPr>
        <w:t>&lt;/Members&gt;</w:t>
      </w:r>
    </w:p>
    <w:p w14:paraId="56F54741" w14:textId="77777777" w:rsidR="00013DD4" w:rsidRPr="001807FC" w:rsidRDefault="00013DD4" w:rsidP="00013DD4">
      <w:pPr>
        <w:pStyle w:val="NormalBold"/>
      </w:pPr>
      <w:r w:rsidRPr="001807FC">
        <w:rPr>
          <w:rStyle w:val="HideTWBExt"/>
          <w:b w:val="0"/>
        </w:rPr>
        <w:t>&lt;/RepeatBlock-By&gt;</w:t>
      </w:r>
    </w:p>
    <w:p w14:paraId="1ABB6A6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2ED801B" w14:textId="77777777" w:rsidR="00013DD4" w:rsidRPr="001807FC" w:rsidRDefault="00013DD4" w:rsidP="00013DD4">
      <w:pPr>
        <w:pStyle w:val="NormalBold"/>
      </w:pPr>
      <w:r w:rsidRPr="001807FC">
        <w:rPr>
          <w:rStyle w:val="HideTWBExt"/>
          <w:b w:val="0"/>
        </w:rPr>
        <w:t>&lt;Article&gt;</w:t>
      </w:r>
      <w:r w:rsidRPr="001807FC">
        <w:t>Člen 36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3F5FD5C" w14:textId="77777777" w:rsidTr="00B17908">
        <w:trPr>
          <w:trHeight w:hRule="exact" w:val="240"/>
          <w:jc w:val="center"/>
        </w:trPr>
        <w:tc>
          <w:tcPr>
            <w:tcW w:w="9752" w:type="dxa"/>
            <w:gridSpan w:val="2"/>
          </w:tcPr>
          <w:p w14:paraId="0C58565E" w14:textId="77777777" w:rsidR="00013DD4" w:rsidRPr="001807FC" w:rsidRDefault="00013DD4" w:rsidP="00B17908"/>
        </w:tc>
      </w:tr>
      <w:tr w:rsidR="00013DD4" w:rsidRPr="001807FC" w14:paraId="14F975F3" w14:textId="77777777" w:rsidTr="00B17908">
        <w:trPr>
          <w:trHeight w:val="240"/>
          <w:jc w:val="center"/>
        </w:trPr>
        <w:tc>
          <w:tcPr>
            <w:tcW w:w="4876" w:type="dxa"/>
          </w:tcPr>
          <w:p w14:paraId="7F058883" w14:textId="77777777" w:rsidR="00013DD4" w:rsidRPr="001807FC" w:rsidRDefault="00013DD4" w:rsidP="00B17908">
            <w:pPr>
              <w:pStyle w:val="ColumnHeading"/>
            </w:pPr>
            <w:r w:rsidRPr="001807FC">
              <w:t>Besedilo, ki ga predlaga Komisija</w:t>
            </w:r>
          </w:p>
        </w:tc>
        <w:tc>
          <w:tcPr>
            <w:tcW w:w="4876" w:type="dxa"/>
          </w:tcPr>
          <w:p w14:paraId="1252FE7B" w14:textId="77777777" w:rsidR="00013DD4" w:rsidRPr="001807FC" w:rsidRDefault="00013DD4" w:rsidP="00B17908">
            <w:pPr>
              <w:pStyle w:val="ColumnHeading"/>
            </w:pPr>
            <w:r w:rsidRPr="001807FC">
              <w:t>Predlog spremembe</w:t>
            </w:r>
          </w:p>
        </w:tc>
      </w:tr>
      <w:tr w:rsidR="00013DD4" w:rsidRPr="001807FC" w14:paraId="3D10F1B6" w14:textId="77777777" w:rsidTr="00B17908">
        <w:trPr>
          <w:jc w:val="center"/>
        </w:trPr>
        <w:tc>
          <w:tcPr>
            <w:tcW w:w="4876" w:type="dxa"/>
          </w:tcPr>
          <w:p w14:paraId="412EA6C5" w14:textId="2253E1BF" w:rsidR="00013DD4" w:rsidRPr="001807FC" w:rsidRDefault="00013DD4" w:rsidP="00B17908">
            <w:pPr>
              <w:pStyle w:val="Normal6"/>
              <w:rPr>
                <w:b/>
                <w:i/>
              </w:rPr>
            </w:pPr>
            <w:r w:rsidRPr="001807FC">
              <w:rPr>
                <w:b/>
                <w:i/>
              </w:rPr>
              <w:t>3.</w:t>
            </w:r>
            <w:r w:rsidRPr="001807FC">
              <w:rPr>
                <w:b/>
                <w:i/>
              </w:rPr>
              <w:tab/>
              <w:t>Odstavek 1(a) in (b) se ne uporablja za upravičence do subsidiarne zaščite, ki so bili preseljeni po hitrem postopku v skladu z Uredbo (EU) XXX/XXX (uredba o preselitvi)</w:t>
            </w:r>
            <w:r w:rsidR="00E52F97" w:rsidRPr="001807FC">
              <w:rPr>
                <w:b/>
                <w:i/>
                <w:vertAlign w:val="superscript"/>
              </w:rPr>
              <w:t>37</w:t>
            </w:r>
            <w:r w:rsidRPr="001807FC">
              <w:rPr>
                <w:b/>
                <w:i/>
              </w:rPr>
              <w:t>.</w:t>
            </w:r>
          </w:p>
        </w:tc>
        <w:tc>
          <w:tcPr>
            <w:tcW w:w="4876" w:type="dxa"/>
          </w:tcPr>
          <w:p w14:paraId="35C0B5F3" w14:textId="77777777" w:rsidR="00013DD4" w:rsidRPr="001807FC" w:rsidRDefault="00013DD4" w:rsidP="00B17908">
            <w:pPr>
              <w:pStyle w:val="Normal6"/>
              <w:rPr>
                <w:b/>
                <w:i/>
              </w:rPr>
            </w:pPr>
            <w:r w:rsidRPr="001807FC">
              <w:rPr>
                <w:b/>
                <w:i/>
              </w:rPr>
              <w:t>črtano</w:t>
            </w:r>
          </w:p>
        </w:tc>
      </w:tr>
      <w:tr w:rsidR="00013DD4" w:rsidRPr="001807FC" w14:paraId="1D06A0AC" w14:textId="77777777" w:rsidTr="00B17908">
        <w:trPr>
          <w:jc w:val="center"/>
        </w:trPr>
        <w:tc>
          <w:tcPr>
            <w:tcW w:w="4876" w:type="dxa"/>
          </w:tcPr>
          <w:p w14:paraId="4E15A311" w14:textId="77777777" w:rsidR="00013DD4" w:rsidRPr="001807FC" w:rsidRDefault="00013DD4" w:rsidP="00B17908">
            <w:pPr>
              <w:pStyle w:val="Normal6"/>
              <w:rPr>
                <w:b/>
                <w:i/>
              </w:rPr>
            </w:pPr>
            <w:r w:rsidRPr="001807FC">
              <w:rPr>
                <w:b/>
                <w:i/>
              </w:rPr>
              <w:t>_________________</w:t>
            </w:r>
          </w:p>
        </w:tc>
        <w:tc>
          <w:tcPr>
            <w:tcW w:w="4876" w:type="dxa"/>
          </w:tcPr>
          <w:p w14:paraId="2F1D95C0" w14:textId="77777777" w:rsidR="00013DD4" w:rsidRPr="001807FC" w:rsidRDefault="00013DD4" w:rsidP="00B17908">
            <w:pPr>
              <w:pStyle w:val="Normal6"/>
            </w:pPr>
          </w:p>
        </w:tc>
      </w:tr>
      <w:tr w:rsidR="00013DD4" w:rsidRPr="001807FC" w14:paraId="013C802D" w14:textId="77777777" w:rsidTr="00B17908">
        <w:trPr>
          <w:jc w:val="center"/>
        </w:trPr>
        <w:tc>
          <w:tcPr>
            <w:tcW w:w="4876" w:type="dxa"/>
          </w:tcPr>
          <w:p w14:paraId="224EA99F" w14:textId="77777777" w:rsidR="00013DD4" w:rsidRPr="001807FC" w:rsidRDefault="00013DD4" w:rsidP="00B17908">
            <w:pPr>
              <w:pStyle w:val="Normal6"/>
              <w:rPr>
                <w:b/>
                <w:i/>
              </w:rPr>
            </w:pPr>
            <w:r w:rsidRPr="001807FC">
              <w:rPr>
                <w:b/>
                <w:i/>
                <w:vertAlign w:val="superscript"/>
              </w:rPr>
              <w:t>37</w:t>
            </w:r>
            <w:r w:rsidRPr="001807FC">
              <w:rPr>
                <w:b/>
                <w:i/>
              </w:rPr>
              <w:t xml:space="preserve"> UL L […], […], str. […].</w:t>
            </w:r>
          </w:p>
        </w:tc>
        <w:tc>
          <w:tcPr>
            <w:tcW w:w="4876" w:type="dxa"/>
          </w:tcPr>
          <w:p w14:paraId="3ECE0903" w14:textId="77777777" w:rsidR="00013DD4" w:rsidRPr="001807FC" w:rsidRDefault="00013DD4" w:rsidP="00B17908">
            <w:pPr>
              <w:pStyle w:val="Normal6"/>
            </w:pPr>
          </w:p>
        </w:tc>
      </w:tr>
    </w:tbl>
    <w:p w14:paraId="090DE7C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581CEA7" w14:textId="77777777" w:rsidR="00013DD4" w:rsidRPr="001807FC" w:rsidRDefault="00013DD4" w:rsidP="00013DD4">
      <w:r w:rsidRPr="001807FC">
        <w:rPr>
          <w:rStyle w:val="HideTWBExt"/>
        </w:rPr>
        <w:t>&lt;/Amend&gt;</w:t>
      </w:r>
    </w:p>
    <w:p w14:paraId="0FE1D0B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1160</w:t>
      </w:r>
      <w:r w:rsidRPr="001807FC">
        <w:rPr>
          <w:rStyle w:val="HideTWBExt"/>
          <w:b w:val="0"/>
        </w:rPr>
        <w:t>&lt;/NumAm&gt;</w:t>
      </w:r>
    </w:p>
    <w:p w14:paraId="65100DCF"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3EEB38A" w14:textId="77777777" w:rsidR="00013DD4" w:rsidRPr="001807FC" w:rsidRDefault="00013DD4" w:rsidP="00013DD4">
      <w:pPr>
        <w:pStyle w:val="NormalBold"/>
      </w:pPr>
      <w:r w:rsidRPr="001807FC">
        <w:rPr>
          <w:rStyle w:val="HideTWBExt"/>
          <w:b w:val="0"/>
        </w:rPr>
        <w:t>&lt;/RepeatBlock-By&gt;</w:t>
      </w:r>
    </w:p>
    <w:p w14:paraId="676A79D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AD11C98" w14:textId="77777777" w:rsidR="00013DD4" w:rsidRPr="001807FC" w:rsidRDefault="00013DD4" w:rsidP="00013DD4">
      <w:pPr>
        <w:pStyle w:val="NormalBold"/>
      </w:pPr>
      <w:r w:rsidRPr="001807FC">
        <w:rPr>
          <w:rStyle w:val="HideTWBExt"/>
          <w:b w:val="0"/>
        </w:rPr>
        <w:t>&lt;Article&gt;</w:t>
      </w:r>
      <w:r w:rsidRPr="001807FC">
        <w:t>Člen 36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C1F355B" w14:textId="77777777" w:rsidTr="00B17908">
        <w:trPr>
          <w:trHeight w:hRule="exact" w:val="240"/>
          <w:jc w:val="center"/>
        </w:trPr>
        <w:tc>
          <w:tcPr>
            <w:tcW w:w="9752" w:type="dxa"/>
            <w:gridSpan w:val="2"/>
          </w:tcPr>
          <w:p w14:paraId="4342FE36" w14:textId="77777777" w:rsidR="00013DD4" w:rsidRPr="001807FC" w:rsidRDefault="00013DD4" w:rsidP="00B17908"/>
        </w:tc>
      </w:tr>
      <w:tr w:rsidR="00013DD4" w:rsidRPr="001807FC" w14:paraId="7B38B2F2" w14:textId="77777777" w:rsidTr="00B17908">
        <w:trPr>
          <w:trHeight w:val="240"/>
          <w:jc w:val="center"/>
        </w:trPr>
        <w:tc>
          <w:tcPr>
            <w:tcW w:w="4876" w:type="dxa"/>
          </w:tcPr>
          <w:p w14:paraId="544ED8CC" w14:textId="77777777" w:rsidR="00013DD4" w:rsidRPr="001807FC" w:rsidRDefault="00013DD4" w:rsidP="00B17908">
            <w:pPr>
              <w:pStyle w:val="ColumnHeading"/>
            </w:pPr>
            <w:r w:rsidRPr="001807FC">
              <w:t>Besedilo, ki ga predlaga Komisija</w:t>
            </w:r>
          </w:p>
        </w:tc>
        <w:tc>
          <w:tcPr>
            <w:tcW w:w="4876" w:type="dxa"/>
          </w:tcPr>
          <w:p w14:paraId="6FDFE3F2" w14:textId="77777777" w:rsidR="00013DD4" w:rsidRPr="001807FC" w:rsidRDefault="00013DD4" w:rsidP="00B17908">
            <w:pPr>
              <w:pStyle w:val="ColumnHeading"/>
            </w:pPr>
            <w:r w:rsidRPr="001807FC">
              <w:t>Predlog spremembe</w:t>
            </w:r>
          </w:p>
        </w:tc>
      </w:tr>
      <w:tr w:rsidR="00013DD4" w:rsidRPr="001807FC" w14:paraId="2743E0BD" w14:textId="77777777" w:rsidTr="00B17908">
        <w:trPr>
          <w:jc w:val="center"/>
        </w:trPr>
        <w:tc>
          <w:tcPr>
            <w:tcW w:w="4876" w:type="dxa"/>
          </w:tcPr>
          <w:p w14:paraId="4935EDD1" w14:textId="07082E36" w:rsidR="00013DD4" w:rsidRPr="001807FC" w:rsidRDefault="00013DD4" w:rsidP="00B17908">
            <w:pPr>
              <w:pStyle w:val="Normal6"/>
              <w:rPr>
                <w:b/>
                <w:i/>
              </w:rPr>
            </w:pPr>
            <w:r w:rsidRPr="001807FC">
              <w:t>3.</w:t>
            </w:r>
            <w:r w:rsidRPr="001807FC">
              <w:rPr>
                <w:b/>
                <w:i/>
              </w:rPr>
              <w:tab/>
            </w:r>
            <w:r w:rsidRPr="001807FC">
              <w:t>Odstavek 1(a)</w:t>
            </w:r>
            <w:r w:rsidRPr="001807FC">
              <w:rPr>
                <w:b/>
                <w:i/>
              </w:rPr>
              <w:t xml:space="preserve"> </w:t>
            </w:r>
            <w:r w:rsidRPr="001807FC">
              <w:t>in</w:t>
            </w:r>
            <w:r w:rsidRPr="001807FC">
              <w:rPr>
                <w:b/>
                <w:i/>
              </w:rPr>
              <w:t> </w:t>
            </w:r>
            <w:r w:rsidRPr="001807FC">
              <w:t>(b) se ne uporablja za upravičence do</w:t>
            </w:r>
            <w:r w:rsidRPr="001807FC">
              <w:rPr>
                <w:b/>
                <w:i/>
              </w:rPr>
              <w:t xml:space="preserve"> subsidiarne</w:t>
            </w:r>
            <w:r w:rsidRPr="001807FC">
              <w:t xml:space="preserve"> zaščite, ki so bili preseljeni</w:t>
            </w:r>
            <w:r w:rsidRPr="001807FC">
              <w:rPr>
                <w:b/>
                <w:i/>
              </w:rPr>
              <w:t xml:space="preserve"> po hitrem postopku</w:t>
            </w:r>
            <w:r w:rsidRPr="001807FC">
              <w:t xml:space="preserve"> v skladu z Uredbo (EU) XXX/XXX</w:t>
            </w:r>
            <w:r w:rsidRPr="001807FC">
              <w:rPr>
                <w:b/>
                <w:i/>
              </w:rPr>
              <w:t xml:space="preserve"> </w:t>
            </w:r>
            <w:r w:rsidRPr="001807FC">
              <w:t>(uredba o preselitvi)</w:t>
            </w:r>
            <w:r w:rsidR="00E52F97" w:rsidRPr="001807FC">
              <w:rPr>
                <w:rStyle w:val="Sup"/>
              </w:rPr>
              <w:t>37</w:t>
            </w:r>
            <w:r w:rsidRPr="001807FC">
              <w:t>.</w:t>
            </w:r>
          </w:p>
        </w:tc>
        <w:tc>
          <w:tcPr>
            <w:tcW w:w="4876" w:type="dxa"/>
          </w:tcPr>
          <w:p w14:paraId="34F1472A" w14:textId="5FE18E94" w:rsidR="00013DD4" w:rsidRPr="001807FC" w:rsidRDefault="00013DD4" w:rsidP="00E52F97">
            <w:pPr>
              <w:pStyle w:val="Normal6"/>
              <w:rPr>
                <w:b/>
                <w:i/>
              </w:rPr>
            </w:pPr>
            <w:r w:rsidRPr="001807FC">
              <w:t>3.</w:t>
            </w:r>
            <w:r w:rsidRPr="001807FC">
              <w:rPr>
                <w:b/>
                <w:i/>
              </w:rPr>
              <w:tab/>
            </w:r>
            <w:r w:rsidRPr="001807FC">
              <w:t>Odstavek 1(a)</w:t>
            </w:r>
            <w:r w:rsidRPr="001807FC">
              <w:rPr>
                <w:b/>
                <w:i/>
              </w:rPr>
              <w:t xml:space="preserve"> </w:t>
            </w:r>
            <w:r w:rsidRPr="001807FC">
              <w:t>in</w:t>
            </w:r>
            <w:r w:rsidRPr="001807FC">
              <w:rPr>
                <w:b/>
                <w:i/>
              </w:rPr>
              <w:t xml:space="preserve"> </w:t>
            </w:r>
            <w:r w:rsidRPr="001807FC">
              <w:t>(b) se ne uporablja za upravičence do</w:t>
            </w:r>
            <w:r w:rsidRPr="001807FC">
              <w:rPr>
                <w:b/>
                <w:i/>
              </w:rPr>
              <w:t xml:space="preserve"> mednarodne</w:t>
            </w:r>
            <w:r w:rsidRPr="001807FC">
              <w:t xml:space="preserve"> zaščite, ki so bili preseljeni v skladu z Uredbo (EU) XXX/XXX</w:t>
            </w:r>
            <w:r w:rsidRPr="001807FC">
              <w:rPr>
                <w:b/>
                <w:i/>
              </w:rPr>
              <w:t xml:space="preserve"> </w:t>
            </w:r>
            <w:r w:rsidRPr="001807FC">
              <w:t>(uredba o preselitvi)</w:t>
            </w:r>
            <w:r w:rsidR="00E52F97" w:rsidRPr="001807FC">
              <w:rPr>
                <w:rStyle w:val="Sup"/>
              </w:rPr>
              <w:t>37</w:t>
            </w:r>
            <w:r w:rsidRPr="001807FC">
              <w:t>.</w:t>
            </w:r>
          </w:p>
        </w:tc>
      </w:tr>
      <w:tr w:rsidR="00013DD4" w:rsidRPr="001807FC" w14:paraId="1A933A86" w14:textId="77777777" w:rsidTr="00B17908">
        <w:trPr>
          <w:jc w:val="center"/>
        </w:trPr>
        <w:tc>
          <w:tcPr>
            <w:tcW w:w="4876" w:type="dxa"/>
          </w:tcPr>
          <w:p w14:paraId="72117B43" w14:textId="77777777" w:rsidR="00013DD4" w:rsidRPr="001807FC" w:rsidRDefault="00013DD4" w:rsidP="00B17908">
            <w:pPr>
              <w:pStyle w:val="Normal6"/>
              <w:rPr>
                <w:b/>
                <w:i/>
              </w:rPr>
            </w:pPr>
            <w:r w:rsidRPr="001807FC">
              <w:t>_________________</w:t>
            </w:r>
          </w:p>
        </w:tc>
        <w:tc>
          <w:tcPr>
            <w:tcW w:w="4876" w:type="dxa"/>
          </w:tcPr>
          <w:p w14:paraId="23B2B9EB" w14:textId="77777777" w:rsidR="00013DD4" w:rsidRPr="001807FC" w:rsidRDefault="00013DD4" w:rsidP="00B17908">
            <w:pPr>
              <w:pStyle w:val="Normal6"/>
              <w:rPr>
                <w:b/>
                <w:i/>
              </w:rPr>
            </w:pPr>
            <w:r w:rsidRPr="001807FC">
              <w:t>_________________</w:t>
            </w:r>
          </w:p>
        </w:tc>
      </w:tr>
      <w:tr w:rsidR="00013DD4" w:rsidRPr="001807FC" w14:paraId="4DE8EB06" w14:textId="77777777" w:rsidTr="00B17908">
        <w:trPr>
          <w:jc w:val="center"/>
        </w:trPr>
        <w:tc>
          <w:tcPr>
            <w:tcW w:w="4876" w:type="dxa"/>
          </w:tcPr>
          <w:p w14:paraId="1D38EB77" w14:textId="77777777" w:rsidR="00013DD4" w:rsidRPr="001807FC" w:rsidRDefault="00013DD4" w:rsidP="00B17908">
            <w:pPr>
              <w:pStyle w:val="Normal6"/>
              <w:rPr>
                <w:b/>
                <w:i/>
              </w:rPr>
            </w:pPr>
            <w:r w:rsidRPr="001807FC">
              <w:rPr>
                <w:rStyle w:val="Sup"/>
              </w:rPr>
              <w:t>37</w:t>
            </w:r>
            <w:r w:rsidRPr="001807FC">
              <w:t xml:space="preserve"> UL L […], […], str. […].</w:t>
            </w:r>
          </w:p>
        </w:tc>
        <w:tc>
          <w:tcPr>
            <w:tcW w:w="4876" w:type="dxa"/>
          </w:tcPr>
          <w:p w14:paraId="2BAE0455" w14:textId="77777777" w:rsidR="00013DD4" w:rsidRPr="001807FC" w:rsidRDefault="00013DD4" w:rsidP="00B17908">
            <w:pPr>
              <w:pStyle w:val="Normal6"/>
              <w:rPr>
                <w:b/>
                <w:i/>
              </w:rPr>
            </w:pPr>
            <w:r w:rsidRPr="001807FC">
              <w:rPr>
                <w:rStyle w:val="Sup"/>
              </w:rPr>
              <w:t>37</w:t>
            </w:r>
            <w:r w:rsidRPr="001807FC">
              <w:t xml:space="preserve"> UL L […], […], str. […].</w:t>
            </w:r>
          </w:p>
        </w:tc>
      </w:tr>
    </w:tbl>
    <w:p w14:paraId="7B8D1D3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FA6D797" w14:textId="77777777" w:rsidR="00013DD4" w:rsidRPr="001807FC" w:rsidRDefault="00013DD4" w:rsidP="00013DD4">
      <w:r w:rsidRPr="001807FC">
        <w:rPr>
          <w:rStyle w:val="HideTWBExt"/>
        </w:rPr>
        <w:t>&lt;/Amend&gt;</w:t>
      </w:r>
    </w:p>
    <w:p w14:paraId="6EA9AB9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1161</w:t>
      </w:r>
      <w:r w:rsidRPr="001807FC">
        <w:rPr>
          <w:rStyle w:val="HideTWBExt"/>
          <w:b w:val="0"/>
        </w:rPr>
        <w:t>&lt;/NumAm&gt;</w:t>
      </w:r>
    </w:p>
    <w:p w14:paraId="7E27F9A5" w14:textId="77777777" w:rsidR="00013DD4" w:rsidRPr="001807FC" w:rsidRDefault="00013DD4" w:rsidP="00013DD4">
      <w:pPr>
        <w:pStyle w:val="NormalBold"/>
      </w:pPr>
      <w:r w:rsidRPr="001807FC">
        <w:rPr>
          <w:rStyle w:val="HideTWBExt"/>
          <w:b w:val="0"/>
        </w:rPr>
        <w:t>&lt;RepeatBlock-By&gt;&lt;Members&gt;</w:t>
      </w:r>
      <w:r w:rsidRPr="001807FC">
        <w:t>Péter Niedermüller, Birgit Sippel, Ana Gomes, Josef Weidenholzer, Caterina Chinnici</w:t>
      </w:r>
      <w:r w:rsidRPr="001807FC">
        <w:rPr>
          <w:rStyle w:val="HideTWBExt"/>
          <w:b w:val="0"/>
        </w:rPr>
        <w:t>&lt;/Members&gt;</w:t>
      </w:r>
    </w:p>
    <w:p w14:paraId="5EA127A6" w14:textId="77777777" w:rsidR="00013DD4" w:rsidRPr="001807FC" w:rsidRDefault="00013DD4" w:rsidP="00013DD4">
      <w:pPr>
        <w:pStyle w:val="NormalBold"/>
      </w:pPr>
      <w:r w:rsidRPr="001807FC">
        <w:rPr>
          <w:rStyle w:val="HideTWBExt"/>
          <w:b w:val="0"/>
        </w:rPr>
        <w:t>&lt;/RepeatBlock-By&gt;</w:t>
      </w:r>
    </w:p>
    <w:p w14:paraId="677AFD1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44D64BA" w14:textId="77777777" w:rsidR="00013DD4" w:rsidRPr="001807FC" w:rsidRDefault="00013DD4" w:rsidP="00013DD4">
      <w:pPr>
        <w:pStyle w:val="NormalBold"/>
      </w:pPr>
      <w:r w:rsidRPr="001807FC">
        <w:rPr>
          <w:rStyle w:val="HideTWBExt"/>
          <w:b w:val="0"/>
        </w:rPr>
        <w:t>&lt;Article&gt;</w:t>
      </w:r>
      <w:r w:rsidRPr="001807FC">
        <w:t>Člen 36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77BDE49" w14:textId="77777777" w:rsidTr="00B17908">
        <w:trPr>
          <w:trHeight w:hRule="exact" w:val="240"/>
          <w:jc w:val="center"/>
        </w:trPr>
        <w:tc>
          <w:tcPr>
            <w:tcW w:w="9752" w:type="dxa"/>
            <w:gridSpan w:val="2"/>
          </w:tcPr>
          <w:p w14:paraId="581E24F0" w14:textId="77777777" w:rsidR="00013DD4" w:rsidRPr="001807FC" w:rsidRDefault="00013DD4" w:rsidP="00B17908"/>
        </w:tc>
      </w:tr>
      <w:tr w:rsidR="00013DD4" w:rsidRPr="001807FC" w14:paraId="0676FA7E" w14:textId="77777777" w:rsidTr="00B17908">
        <w:trPr>
          <w:trHeight w:val="240"/>
          <w:jc w:val="center"/>
        </w:trPr>
        <w:tc>
          <w:tcPr>
            <w:tcW w:w="4876" w:type="dxa"/>
          </w:tcPr>
          <w:p w14:paraId="060B5ADC" w14:textId="77777777" w:rsidR="00013DD4" w:rsidRPr="001807FC" w:rsidRDefault="00013DD4" w:rsidP="00B17908">
            <w:pPr>
              <w:pStyle w:val="ColumnHeading"/>
            </w:pPr>
            <w:r w:rsidRPr="001807FC">
              <w:t>Besedilo, ki ga predlaga Komisija</w:t>
            </w:r>
          </w:p>
        </w:tc>
        <w:tc>
          <w:tcPr>
            <w:tcW w:w="4876" w:type="dxa"/>
          </w:tcPr>
          <w:p w14:paraId="7CA95035" w14:textId="77777777" w:rsidR="00013DD4" w:rsidRPr="001807FC" w:rsidRDefault="00013DD4" w:rsidP="00B17908">
            <w:pPr>
              <w:pStyle w:val="ColumnHeading"/>
            </w:pPr>
            <w:r w:rsidRPr="001807FC">
              <w:t>Predlog spremembe</w:t>
            </w:r>
          </w:p>
        </w:tc>
      </w:tr>
      <w:tr w:rsidR="00013DD4" w:rsidRPr="001807FC" w14:paraId="48E65BCF" w14:textId="77777777" w:rsidTr="00B17908">
        <w:trPr>
          <w:jc w:val="center"/>
        </w:trPr>
        <w:tc>
          <w:tcPr>
            <w:tcW w:w="4876" w:type="dxa"/>
          </w:tcPr>
          <w:p w14:paraId="1D74635B" w14:textId="77777777" w:rsidR="00013DD4" w:rsidRPr="001807FC" w:rsidRDefault="00013DD4" w:rsidP="00B17908">
            <w:pPr>
              <w:pStyle w:val="Normal6"/>
              <w:rPr>
                <w:b/>
                <w:i/>
              </w:rPr>
            </w:pPr>
            <w:r w:rsidRPr="001807FC">
              <w:rPr>
                <w:b/>
                <w:i/>
              </w:rPr>
              <w:t>4.</w:t>
            </w:r>
            <w:r w:rsidRPr="001807FC">
              <w:rPr>
                <w:b/>
                <w:i/>
              </w:rPr>
              <w:tab/>
              <w:t>Kadar po obravnavi prošnje v skladu s členom 3(3)(a) Uredbe (EU) XXX/XXX (dublinska uredba) prva država članica, v kateri je vložena prošnja, meni, da je prošnja dopustna, odgovorni državi članici ni treba ponovno uporabiti določb iz odstavka 1(a) in (b).</w:t>
            </w:r>
          </w:p>
        </w:tc>
        <w:tc>
          <w:tcPr>
            <w:tcW w:w="4876" w:type="dxa"/>
          </w:tcPr>
          <w:p w14:paraId="15145AA6" w14:textId="77777777" w:rsidR="00013DD4" w:rsidRPr="001807FC" w:rsidRDefault="00013DD4" w:rsidP="00B17908">
            <w:pPr>
              <w:pStyle w:val="Normal6"/>
              <w:rPr>
                <w:b/>
                <w:i/>
              </w:rPr>
            </w:pPr>
            <w:r w:rsidRPr="001807FC">
              <w:rPr>
                <w:b/>
                <w:i/>
              </w:rPr>
              <w:t>črtano</w:t>
            </w:r>
          </w:p>
        </w:tc>
      </w:tr>
    </w:tbl>
    <w:p w14:paraId="485CF54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13B9AC3"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6ACF41E" w14:textId="347343E8" w:rsidR="00013DD4" w:rsidRPr="001807FC" w:rsidRDefault="00013DD4" w:rsidP="00013DD4">
      <w:pPr>
        <w:pStyle w:val="Normal12Italic"/>
        <w:rPr>
          <w:lang w:val="sl-SI"/>
        </w:rPr>
      </w:pPr>
      <w:r w:rsidRPr="001807FC">
        <w:rPr>
          <w:lang w:val="sl-SI"/>
        </w:rPr>
        <w:t xml:space="preserve">V skladu s </w:t>
      </w:r>
      <w:r w:rsidR="00E52F97" w:rsidRPr="001807FC">
        <w:rPr>
          <w:lang w:val="sl-SI"/>
        </w:rPr>
        <w:t xml:space="preserve">predlogi </w:t>
      </w:r>
      <w:r w:rsidRPr="001807FC">
        <w:rPr>
          <w:lang w:val="sl-SI"/>
        </w:rPr>
        <w:t xml:space="preserve">sprememb k dublinski uredbi se v okviru navedene uredbe </w:t>
      </w:r>
      <w:r w:rsidR="00E52F97" w:rsidRPr="001807FC">
        <w:rPr>
          <w:lang w:val="sl-SI"/>
        </w:rPr>
        <w:t>preverjanje</w:t>
      </w:r>
      <w:r w:rsidRPr="001807FC">
        <w:rPr>
          <w:lang w:val="sl-SI"/>
        </w:rPr>
        <w:t xml:space="preserve"> dopustnosti</w:t>
      </w:r>
      <w:r w:rsidR="00CF4151" w:rsidRPr="001807FC">
        <w:rPr>
          <w:lang w:val="sl-SI"/>
        </w:rPr>
        <w:t xml:space="preserve"> ne bo izvajalo</w:t>
      </w:r>
      <w:r w:rsidRPr="001807FC">
        <w:rPr>
          <w:lang w:val="sl-SI"/>
        </w:rPr>
        <w:t xml:space="preserve">. Zaradi usklajenosti je treba </w:t>
      </w:r>
      <w:r w:rsidR="00E52F97" w:rsidRPr="001807FC">
        <w:rPr>
          <w:lang w:val="sl-SI"/>
        </w:rPr>
        <w:t xml:space="preserve">črtati </w:t>
      </w:r>
      <w:r w:rsidRPr="001807FC">
        <w:rPr>
          <w:lang w:val="sl-SI"/>
        </w:rPr>
        <w:t xml:space="preserve">sklicevanje na </w:t>
      </w:r>
      <w:r w:rsidR="00E52F97" w:rsidRPr="001807FC">
        <w:rPr>
          <w:lang w:val="sl-SI"/>
        </w:rPr>
        <w:t xml:space="preserve">preverjanje </w:t>
      </w:r>
      <w:r w:rsidRPr="001807FC">
        <w:rPr>
          <w:lang w:val="sl-SI"/>
        </w:rPr>
        <w:t>dopustnosti v prvi državi članici.</w:t>
      </w:r>
    </w:p>
    <w:p w14:paraId="441E1577" w14:textId="77777777" w:rsidR="00013DD4" w:rsidRPr="001807FC" w:rsidRDefault="00013DD4" w:rsidP="00013DD4">
      <w:r w:rsidRPr="001807FC">
        <w:rPr>
          <w:rStyle w:val="HideTWBExt"/>
        </w:rPr>
        <w:t>&lt;/Amend&gt;</w:t>
      </w:r>
    </w:p>
    <w:p w14:paraId="512A45A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1162</w:t>
      </w:r>
      <w:r w:rsidRPr="001807FC">
        <w:rPr>
          <w:rStyle w:val="HideTWBExt"/>
          <w:b w:val="0"/>
        </w:rPr>
        <w:t>&lt;/NumAm&gt;</w:t>
      </w:r>
    </w:p>
    <w:p w14:paraId="5DBF0630"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45D3635"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6F54FC5"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0C01FB1B" w14:textId="77777777" w:rsidR="00013DD4" w:rsidRPr="001807FC" w:rsidRDefault="00013DD4" w:rsidP="00013DD4">
      <w:pPr>
        <w:pStyle w:val="NormalBold"/>
      </w:pPr>
      <w:r w:rsidRPr="001807FC">
        <w:rPr>
          <w:rStyle w:val="HideTWBExt"/>
          <w:b w:val="0"/>
        </w:rPr>
        <w:t>&lt;/RepeatBlock-By&gt;</w:t>
      </w:r>
    </w:p>
    <w:p w14:paraId="430AF9A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7192489" w14:textId="77777777" w:rsidR="00013DD4" w:rsidRPr="001807FC" w:rsidRDefault="00013DD4" w:rsidP="00013DD4">
      <w:pPr>
        <w:pStyle w:val="NormalBold"/>
      </w:pPr>
      <w:r w:rsidRPr="001807FC">
        <w:rPr>
          <w:rStyle w:val="HideTWBExt"/>
          <w:b w:val="0"/>
        </w:rPr>
        <w:t>&lt;Article&gt;</w:t>
      </w:r>
      <w:r w:rsidRPr="001807FC">
        <w:t>Člen 36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70789D8" w14:textId="77777777" w:rsidTr="00B17908">
        <w:trPr>
          <w:trHeight w:hRule="exact" w:val="240"/>
          <w:jc w:val="center"/>
        </w:trPr>
        <w:tc>
          <w:tcPr>
            <w:tcW w:w="9752" w:type="dxa"/>
            <w:gridSpan w:val="2"/>
          </w:tcPr>
          <w:p w14:paraId="3A9B6892" w14:textId="77777777" w:rsidR="00013DD4" w:rsidRPr="001807FC" w:rsidRDefault="00013DD4" w:rsidP="00B17908"/>
        </w:tc>
      </w:tr>
      <w:tr w:rsidR="00013DD4" w:rsidRPr="001807FC" w14:paraId="25C194CD" w14:textId="77777777" w:rsidTr="00B17908">
        <w:trPr>
          <w:trHeight w:val="240"/>
          <w:jc w:val="center"/>
        </w:trPr>
        <w:tc>
          <w:tcPr>
            <w:tcW w:w="4876" w:type="dxa"/>
          </w:tcPr>
          <w:p w14:paraId="77401761" w14:textId="77777777" w:rsidR="00013DD4" w:rsidRPr="001807FC" w:rsidRDefault="00013DD4" w:rsidP="00B17908">
            <w:pPr>
              <w:pStyle w:val="ColumnHeading"/>
            </w:pPr>
            <w:r w:rsidRPr="001807FC">
              <w:t>Besedilo, ki ga predlaga Komisija</w:t>
            </w:r>
          </w:p>
        </w:tc>
        <w:tc>
          <w:tcPr>
            <w:tcW w:w="4876" w:type="dxa"/>
          </w:tcPr>
          <w:p w14:paraId="70CDE470" w14:textId="77777777" w:rsidR="00013DD4" w:rsidRPr="001807FC" w:rsidRDefault="00013DD4" w:rsidP="00B17908">
            <w:pPr>
              <w:pStyle w:val="ColumnHeading"/>
            </w:pPr>
            <w:r w:rsidRPr="001807FC">
              <w:t>Predlog spremembe</w:t>
            </w:r>
          </w:p>
        </w:tc>
      </w:tr>
      <w:tr w:rsidR="00013DD4" w:rsidRPr="001807FC" w14:paraId="5F88000B" w14:textId="77777777" w:rsidTr="00B17908">
        <w:trPr>
          <w:jc w:val="center"/>
        </w:trPr>
        <w:tc>
          <w:tcPr>
            <w:tcW w:w="4876" w:type="dxa"/>
          </w:tcPr>
          <w:p w14:paraId="0E76368C" w14:textId="77777777" w:rsidR="00013DD4" w:rsidRPr="001807FC" w:rsidRDefault="00013DD4" w:rsidP="00B17908">
            <w:pPr>
              <w:pStyle w:val="Normal6"/>
              <w:rPr>
                <w:b/>
                <w:i/>
              </w:rPr>
            </w:pPr>
            <w:r w:rsidRPr="001807FC">
              <w:rPr>
                <w:b/>
                <w:i/>
              </w:rPr>
              <w:t>4.</w:t>
            </w:r>
            <w:r w:rsidRPr="001807FC">
              <w:rPr>
                <w:b/>
                <w:i/>
              </w:rPr>
              <w:tab/>
              <w:t>Kadar po obravnavi prošnje v skladu s členom 3(3)(a) Uredbe (EU) XXX/XXX (dublinska uredba) prva država članica, v kateri je vložena prošnja, meni, da je prošnja dopustna, odgovorni državi članici ni treba ponovno uporabiti določb iz odstavka 1(a) in (b).</w:t>
            </w:r>
          </w:p>
        </w:tc>
        <w:tc>
          <w:tcPr>
            <w:tcW w:w="4876" w:type="dxa"/>
          </w:tcPr>
          <w:p w14:paraId="68174391" w14:textId="77777777" w:rsidR="00013DD4" w:rsidRPr="001807FC" w:rsidRDefault="00013DD4" w:rsidP="00B17908">
            <w:pPr>
              <w:pStyle w:val="Normal6"/>
              <w:rPr>
                <w:b/>
                <w:i/>
              </w:rPr>
            </w:pPr>
            <w:r w:rsidRPr="001807FC">
              <w:rPr>
                <w:b/>
                <w:i/>
              </w:rPr>
              <w:t>črtano</w:t>
            </w:r>
          </w:p>
        </w:tc>
      </w:tr>
    </w:tbl>
    <w:p w14:paraId="7F76953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346418F" w14:textId="77777777" w:rsidR="00013DD4" w:rsidRPr="001807FC" w:rsidRDefault="00013DD4" w:rsidP="00013DD4">
      <w:r w:rsidRPr="001807FC">
        <w:rPr>
          <w:rStyle w:val="HideTWBExt"/>
        </w:rPr>
        <w:t>&lt;/Amend&gt;</w:t>
      </w:r>
    </w:p>
    <w:p w14:paraId="394DCCD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1163</w:t>
      </w:r>
      <w:r w:rsidRPr="001807FC">
        <w:rPr>
          <w:rStyle w:val="HideTWBExt"/>
          <w:b w:val="0"/>
        </w:rPr>
        <w:t>&lt;/NumAm&gt;</w:t>
      </w:r>
    </w:p>
    <w:p w14:paraId="78B71470" w14:textId="77777777" w:rsidR="00013DD4" w:rsidRPr="001807FC" w:rsidRDefault="00013DD4" w:rsidP="00013DD4">
      <w:pPr>
        <w:pStyle w:val="NormalBold"/>
      </w:pPr>
      <w:r w:rsidRPr="001807FC">
        <w:rPr>
          <w:rStyle w:val="HideTWBExt"/>
          <w:b w:val="0"/>
        </w:rPr>
        <w:t>&lt;RepeatBlock-By&gt;&lt;Members&gt;</w:t>
      </w:r>
      <w:r w:rsidRPr="001807FC">
        <w:t>Elly Schlein, Juan Fernando López Aguilar, Cécile Kashetu Kyenge, Miltiadis Kirkos (Miltiadis Kyrkos), Ana Gomes</w:t>
      </w:r>
      <w:r w:rsidRPr="001807FC">
        <w:rPr>
          <w:rStyle w:val="HideTWBExt"/>
          <w:b w:val="0"/>
        </w:rPr>
        <w:t>&lt;/Members&gt;</w:t>
      </w:r>
    </w:p>
    <w:p w14:paraId="22980B78" w14:textId="77777777" w:rsidR="00013DD4" w:rsidRPr="001807FC" w:rsidRDefault="00013DD4" w:rsidP="00013DD4">
      <w:pPr>
        <w:pStyle w:val="NormalBold"/>
      </w:pPr>
      <w:r w:rsidRPr="001807FC">
        <w:rPr>
          <w:rStyle w:val="HideTWBExt"/>
          <w:b w:val="0"/>
        </w:rPr>
        <w:t>&lt;/RepeatBlock-By&gt;</w:t>
      </w:r>
    </w:p>
    <w:p w14:paraId="3DFCBAF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39D23F8" w14:textId="77777777" w:rsidR="00013DD4" w:rsidRPr="001807FC" w:rsidRDefault="00013DD4" w:rsidP="00013DD4">
      <w:pPr>
        <w:pStyle w:val="NormalBold"/>
      </w:pPr>
      <w:r w:rsidRPr="001807FC">
        <w:rPr>
          <w:rStyle w:val="HideTWBExt"/>
          <w:b w:val="0"/>
        </w:rPr>
        <w:t>&lt;Article&gt;</w:t>
      </w:r>
      <w:r w:rsidRPr="001807FC">
        <w:t>Člen 36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C3694D3" w14:textId="77777777" w:rsidTr="00B17908">
        <w:trPr>
          <w:trHeight w:hRule="exact" w:val="240"/>
          <w:jc w:val="center"/>
        </w:trPr>
        <w:tc>
          <w:tcPr>
            <w:tcW w:w="9752" w:type="dxa"/>
            <w:gridSpan w:val="2"/>
          </w:tcPr>
          <w:p w14:paraId="5E79A833" w14:textId="77777777" w:rsidR="00013DD4" w:rsidRPr="001807FC" w:rsidRDefault="00013DD4" w:rsidP="00B17908"/>
        </w:tc>
      </w:tr>
      <w:tr w:rsidR="00013DD4" w:rsidRPr="001807FC" w14:paraId="003CA272" w14:textId="77777777" w:rsidTr="00B17908">
        <w:trPr>
          <w:trHeight w:val="240"/>
          <w:jc w:val="center"/>
        </w:trPr>
        <w:tc>
          <w:tcPr>
            <w:tcW w:w="4876" w:type="dxa"/>
          </w:tcPr>
          <w:p w14:paraId="54F85CDC" w14:textId="77777777" w:rsidR="00013DD4" w:rsidRPr="001807FC" w:rsidRDefault="00013DD4" w:rsidP="00B17908">
            <w:pPr>
              <w:pStyle w:val="ColumnHeading"/>
            </w:pPr>
            <w:r w:rsidRPr="001807FC">
              <w:t>Besedilo, ki ga predlaga Komisija</w:t>
            </w:r>
          </w:p>
        </w:tc>
        <w:tc>
          <w:tcPr>
            <w:tcW w:w="4876" w:type="dxa"/>
          </w:tcPr>
          <w:p w14:paraId="570F47A6" w14:textId="77777777" w:rsidR="00013DD4" w:rsidRPr="001807FC" w:rsidRDefault="00013DD4" w:rsidP="00B17908">
            <w:pPr>
              <w:pStyle w:val="ColumnHeading"/>
            </w:pPr>
            <w:r w:rsidRPr="001807FC">
              <w:t>Predlog spremembe</w:t>
            </w:r>
          </w:p>
        </w:tc>
      </w:tr>
      <w:tr w:rsidR="00013DD4" w:rsidRPr="001807FC" w14:paraId="226E4AFE" w14:textId="77777777" w:rsidTr="00B17908">
        <w:trPr>
          <w:jc w:val="center"/>
        </w:trPr>
        <w:tc>
          <w:tcPr>
            <w:tcW w:w="4876" w:type="dxa"/>
          </w:tcPr>
          <w:p w14:paraId="31309B8C" w14:textId="77777777" w:rsidR="00013DD4" w:rsidRPr="001807FC" w:rsidRDefault="00013DD4" w:rsidP="00B17908">
            <w:pPr>
              <w:pStyle w:val="Normal6"/>
              <w:rPr>
                <w:b/>
                <w:i/>
              </w:rPr>
            </w:pPr>
            <w:r w:rsidRPr="001807FC">
              <w:rPr>
                <w:b/>
                <w:i/>
              </w:rPr>
              <w:t>4.</w:t>
            </w:r>
            <w:r w:rsidRPr="001807FC">
              <w:rPr>
                <w:b/>
                <w:i/>
              </w:rPr>
              <w:tab/>
              <w:t>Kadar po obravnavi prošnje v skladu s členom 3(3)(a) Uredbe (EU) XXX/XXX (dublinska uredba) prva država članica, v kateri je vložena prošnja, meni, da je prošnja dopustna, odgovorni državi članici ni treba ponovno uporabiti določb iz odstavka 1(a) in (b).</w:t>
            </w:r>
          </w:p>
        </w:tc>
        <w:tc>
          <w:tcPr>
            <w:tcW w:w="4876" w:type="dxa"/>
          </w:tcPr>
          <w:p w14:paraId="30CC232D" w14:textId="77777777" w:rsidR="00013DD4" w:rsidRPr="001807FC" w:rsidRDefault="00013DD4" w:rsidP="00B17908">
            <w:pPr>
              <w:pStyle w:val="Normal6"/>
              <w:rPr>
                <w:b/>
                <w:i/>
              </w:rPr>
            </w:pPr>
            <w:r w:rsidRPr="001807FC">
              <w:rPr>
                <w:b/>
                <w:i/>
              </w:rPr>
              <w:t>črtano</w:t>
            </w:r>
          </w:p>
        </w:tc>
      </w:tr>
    </w:tbl>
    <w:p w14:paraId="7C3FBD5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44FFFAF" w14:textId="77777777" w:rsidR="00013DD4" w:rsidRPr="001807FC" w:rsidRDefault="00013DD4" w:rsidP="00013DD4">
      <w:r w:rsidRPr="001807FC">
        <w:rPr>
          <w:rStyle w:val="HideTWBExt"/>
        </w:rPr>
        <w:t>&lt;/Amend&gt;</w:t>
      </w:r>
    </w:p>
    <w:p w14:paraId="7C10BC4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1164</w:t>
      </w:r>
      <w:r w:rsidRPr="001807FC">
        <w:rPr>
          <w:rStyle w:val="HideTWBExt"/>
          <w:b w:val="0"/>
        </w:rPr>
        <w:t>&lt;/NumAm&gt;</w:t>
      </w:r>
    </w:p>
    <w:p w14:paraId="29130818" w14:textId="77777777" w:rsidR="00013DD4" w:rsidRPr="001807FC" w:rsidRDefault="00013DD4" w:rsidP="00013DD4">
      <w:pPr>
        <w:pStyle w:val="NormalBold"/>
      </w:pPr>
      <w:r w:rsidRPr="001807FC">
        <w:rPr>
          <w:rStyle w:val="HideTWBExt"/>
          <w:b w:val="0"/>
        </w:rPr>
        <w:t>&lt;RepeatBlock-By&gt;&lt;Members&gt;</w:t>
      </w:r>
      <w:r w:rsidRPr="001807FC">
        <w:t>Péter Niedermüller, Birgit Sippel, Josef Weidenholzer, Ana Gomes, Elly Schlein, Cécile Kashetu Kyenge</w:t>
      </w:r>
      <w:r w:rsidRPr="001807FC">
        <w:rPr>
          <w:rStyle w:val="HideTWBExt"/>
          <w:b w:val="0"/>
        </w:rPr>
        <w:t>&lt;/Members&gt;</w:t>
      </w:r>
    </w:p>
    <w:p w14:paraId="5A2A4B92" w14:textId="77777777" w:rsidR="00013DD4" w:rsidRPr="001807FC" w:rsidRDefault="00013DD4" w:rsidP="00013DD4">
      <w:pPr>
        <w:pStyle w:val="NormalBold"/>
      </w:pPr>
      <w:r w:rsidRPr="001807FC">
        <w:rPr>
          <w:rStyle w:val="HideTWBExt"/>
          <w:b w:val="0"/>
        </w:rPr>
        <w:t>&lt;/RepeatBlock-By&gt;</w:t>
      </w:r>
    </w:p>
    <w:p w14:paraId="23A20B7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A9F8005" w14:textId="77777777" w:rsidR="00013DD4" w:rsidRPr="001807FC" w:rsidRDefault="00013DD4" w:rsidP="00013DD4">
      <w:pPr>
        <w:pStyle w:val="NormalBold"/>
      </w:pPr>
      <w:r w:rsidRPr="001807FC">
        <w:rPr>
          <w:rStyle w:val="HideTWBExt"/>
          <w:b w:val="0"/>
        </w:rPr>
        <w:t>&lt;Article&gt;</w:t>
      </w:r>
      <w:r w:rsidRPr="001807FC">
        <w:t>Člen 36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B0F84A6" w14:textId="77777777" w:rsidTr="00B17908">
        <w:trPr>
          <w:trHeight w:hRule="exact" w:val="240"/>
          <w:jc w:val="center"/>
        </w:trPr>
        <w:tc>
          <w:tcPr>
            <w:tcW w:w="9752" w:type="dxa"/>
            <w:gridSpan w:val="2"/>
          </w:tcPr>
          <w:p w14:paraId="73FF0FD6" w14:textId="77777777" w:rsidR="00013DD4" w:rsidRPr="001807FC" w:rsidRDefault="00013DD4" w:rsidP="00B17908"/>
        </w:tc>
      </w:tr>
      <w:tr w:rsidR="00013DD4" w:rsidRPr="001807FC" w14:paraId="49E30D68" w14:textId="77777777" w:rsidTr="00B17908">
        <w:trPr>
          <w:trHeight w:val="240"/>
          <w:jc w:val="center"/>
        </w:trPr>
        <w:tc>
          <w:tcPr>
            <w:tcW w:w="4876" w:type="dxa"/>
          </w:tcPr>
          <w:p w14:paraId="3D608A2E" w14:textId="77777777" w:rsidR="00013DD4" w:rsidRPr="001807FC" w:rsidRDefault="00013DD4" w:rsidP="00B17908">
            <w:pPr>
              <w:pStyle w:val="ColumnHeading"/>
            </w:pPr>
            <w:r w:rsidRPr="001807FC">
              <w:t>Besedilo, ki ga predlaga Komisija</w:t>
            </w:r>
          </w:p>
        </w:tc>
        <w:tc>
          <w:tcPr>
            <w:tcW w:w="4876" w:type="dxa"/>
          </w:tcPr>
          <w:p w14:paraId="3BA1D131" w14:textId="77777777" w:rsidR="00013DD4" w:rsidRPr="001807FC" w:rsidRDefault="00013DD4" w:rsidP="00B17908">
            <w:pPr>
              <w:pStyle w:val="ColumnHeading"/>
            </w:pPr>
            <w:r w:rsidRPr="001807FC">
              <w:t>Predlog spremembe</w:t>
            </w:r>
          </w:p>
        </w:tc>
      </w:tr>
      <w:tr w:rsidR="00013DD4" w:rsidRPr="001807FC" w14:paraId="3228E62B" w14:textId="77777777" w:rsidTr="00B17908">
        <w:trPr>
          <w:jc w:val="center"/>
        </w:trPr>
        <w:tc>
          <w:tcPr>
            <w:tcW w:w="4876" w:type="dxa"/>
          </w:tcPr>
          <w:p w14:paraId="268628FF" w14:textId="77777777" w:rsidR="00013DD4" w:rsidRPr="001807FC" w:rsidRDefault="00013DD4" w:rsidP="00B17908">
            <w:pPr>
              <w:pStyle w:val="Normal6"/>
              <w:rPr>
                <w:b/>
                <w:i/>
              </w:rPr>
            </w:pPr>
            <w:r w:rsidRPr="001807FC">
              <w:rPr>
                <w:b/>
                <w:i/>
              </w:rPr>
              <w:t>5.</w:t>
            </w:r>
            <w:r w:rsidRPr="001807FC">
              <w:rPr>
                <w:b/>
                <w:i/>
              </w:rPr>
              <w:tab/>
              <w:t>Kadar organ za presojo prima facie meni, da se prošnja lahko zavrne kot očitno neutemeljena, mu ni treba odločati o dopustnosti prošnje.</w:t>
            </w:r>
          </w:p>
        </w:tc>
        <w:tc>
          <w:tcPr>
            <w:tcW w:w="4876" w:type="dxa"/>
          </w:tcPr>
          <w:p w14:paraId="03DF8CCA" w14:textId="77777777" w:rsidR="00013DD4" w:rsidRPr="001807FC" w:rsidRDefault="00013DD4" w:rsidP="00B17908">
            <w:pPr>
              <w:pStyle w:val="Normal6"/>
              <w:rPr>
                <w:b/>
                <w:i/>
              </w:rPr>
            </w:pPr>
            <w:r w:rsidRPr="001807FC">
              <w:rPr>
                <w:b/>
                <w:i/>
              </w:rPr>
              <w:t>črtano</w:t>
            </w:r>
          </w:p>
        </w:tc>
      </w:tr>
    </w:tbl>
    <w:p w14:paraId="6612CFB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AB7A659"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275A2BC" w14:textId="35CDC9E4" w:rsidR="00013DD4" w:rsidRPr="001807FC" w:rsidRDefault="00013DD4" w:rsidP="00013DD4">
      <w:pPr>
        <w:pStyle w:val="Normal12Italic"/>
        <w:rPr>
          <w:lang w:val="sl-SI"/>
        </w:rPr>
      </w:pPr>
      <w:r w:rsidRPr="001807FC">
        <w:rPr>
          <w:lang w:val="sl-SI"/>
        </w:rPr>
        <w:t xml:space="preserve">Usklajenost s predhodnimi predlogi sprememb. Ker </w:t>
      </w:r>
      <w:r w:rsidR="00CF4151" w:rsidRPr="001807FC">
        <w:rPr>
          <w:lang w:val="sl-SI"/>
        </w:rPr>
        <w:t xml:space="preserve">preverjanje </w:t>
      </w:r>
      <w:r w:rsidRPr="001807FC">
        <w:rPr>
          <w:lang w:val="sl-SI"/>
        </w:rPr>
        <w:t>dopustnosti ni obvez</w:t>
      </w:r>
      <w:r w:rsidR="00CF4151" w:rsidRPr="001807FC">
        <w:rPr>
          <w:lang w:val="sl-SI"/>
        </w:rPr>
        <w:t>no</w:t>
      </w:r>
      <w:r w:rsidRPr="001807FC">
        <w:rPr>
          <w:lang w:val="sl-SI"/>
        </w:rPr>
        <w:t xml:space="preserve">, državam članicam ni treba </w:t>
      </w:r>
      <w:r w:rsidR="00724370" w:rsidRPr="001807FC">
        <w:rPr>
          <w:lang w:val="sl-SI"/>
        </w:rPr>
        <w:t>zagotavljati možnosti</w:t>
      </w:r>
      <w:r w:rsidRPr="001807FC">
        <w:rPr>
          <w:lang w:val="sl-SI"/>
        </w:rPr>
        <w:t xml:space="preserve">, da se hitro izrečejo o </w:t>
      </w:r>
      <w:r w:rsidR="00CF4151" w:rsidRPr="001807FC">
        <w:rPr>
          <w:lang w:val="sl-SI"/>
        </w:rPr>
        <w:t xml:space="preserve">vsebini </w:t>
      </w:r>
      <w:r w:rsidRPr="001807FC">
        <w:rPr>
          <w:lang w:val="sl-SI"/>
        </w:rPr>
        <w:t>prošnje. Organ</w:t>
      </w:r>
      <w:r w:rsidR="00CF4151" w:rsidRPr="001807FC">
        <w:rPr>
          <w:lang w:val="sl-SI"/>
        </w:rPr>
        <w:t>u</w:t>
      </w:r>
      <w:r w:rsidRPr="001807FC">
        <w:rPr>
          <w:lang w:val="sl-SI"/>
        </w:rPr>
        <w:t xml:space="preserve"> za presojo nič ne </w:t>
      </w:r>
      <w:r w:rsidR="00CF4151" w:rsidRPr="001807FC">
        <w:rPr>
          <w:lang w:val="sl-SI"/>
        </w:rPr>
        <w:t xml:space="preserve">preprečuje </w:t>
      </w:r>
      <w:r w:rsidRPr="001807FC">
        <w:rPr>
          <w:lang w:val="sl-SI"/>
        </w:rPr>
        <w:t>hitr</w:t>
      </w:r>
      <w:r w:rsidR="00CF4151" w:rsidRPr="001807FC">
        <w:rPr>
          <w:lang w:val="sl-SI"/>
        </w:rPr>
        <w:t>e</w:t>
      </w:r>
      <w:r w:rsidRPr="001807FC">
        <w:rPr>
          <w:lang w:val="sl-SI"/>
        </w:rPr>
        <w:t xml:space="preserve"> odločitv</w:t>
      </w:r>
      <w:r w:rsidR="00CF4151" w:rsidRPr="001807FC">
        <w:rPr>
          <w:lang w:val="sl-SI"/>
        </w:rPr>
        <w:t>e</w:t>
      </w:r>
      <w:r w:rsidRPr="001807FC">
        <w:rPr>
          <w:lang w:val="sl-SI"/>
        </w:rPr>
        <w:t xml:space="preserve"> o </w:t>
      </w:r>
      <w:r w:rsidR="00724370" w:rsidRPr="001807FC">
        <w:rPr>
          <w:lang w:val="sl-SI"/>
        </w:rPr>
        <w:t>kateri koli</w:t>
      </w:r>
      <w:r w:rsidRPr="001807FC">
        <w:rPr>
          <w:lang w:val="sl-SI"/>
        </w:rPr>
        <w:t xml:space="preserve"> prošnji, </w:t>
      </w:r>
      <w:r w:rsidR="00CF4151" w:rsidRPr="001807FC">
        <w:rPr>
          <w:lang w:val="sl-SI"/>
        </w:rPr>
        <w:t xml:space="preserve">če </w:t>
      </w:r>
      <w:r w:rsidRPr="001807FC">
        <w:rPr>
          <w:lang w:val="sl-SI"/>
        </w:rPr>
        <w:t>opravi potreb</w:t>
      </w:r>
      <w:r w:rsidR="00724370" w:rsidRPr="001807FC">
        <w:rPr>
          <w:lang w:val="sl-SI"/>
        </w:rPr>
        <w:t>ni</w:t>
      </w:r>
      <w:r w:rsidRPr="001807FC">
        <w:rPr>
          <w:lang w:val="sl-SI"/>
        </w:rPr>
        <w:t xml:space="preserve"> osebni razgovor in celovito oceni ustrezne dokaze.</w:t>
      </w:r>
    </w:p>
    <w:p w14:paraId="25F0F09F" w14:textId="77777777" w:rsidR="00013DD4" w:rsidRPr="001807FC" w:rsidRDefault="00013DD4" w:rsidP="00013DD4">
      <w:r w:rsidRPr="001807FC">
        <w:rPr>
          <w:rStyle w:val="HideTWBExt"/>
        </w:rPr>
        <w:t>&lt;/Amend&gt;</w:t>
      </w:r>
    </w:p>
    <w:p w14:paraId="274BD40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1165</w:t>
      </w:r>
      <w:r w:rsidRPr="001807FC">
        <w:rPr>
          <w:rStyle w:val="HideTWBExt"/>
          <w:b w:val="0"/>
        </w:rPr>
        <w:t>&lt;/NumAm&gt;</w:t>
      </w:r>
    </w:p>
    <w:p w14:paraId="23113F2C"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7B14AC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178EC5A8"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5B418031" w14:textId="77777777" w:rsidR="00013DD4" w:rsidRPr="001807FC" w:rsidRDefault="00013DD4" w:rsidP="00013DD4">
      <w:pPr>
        <w:pStyle w:val="NormalBold"/>
      </w:pPr>
      <w:r w:rsidRPr="001807FC">
        <w:rPr>
          <w:rStyle w:val="HideTWBExt"/>
          <w:b w:val="0"/>
        </w:rPr>
        <w:t>&lt;/RepeatBlock-By&gt;</w:t>
      </w:r>
    </w:p>
    <w:p w14:paraId="7ADFC08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4EAB883" w14:textId="77777777" w:rsidR="00013DD4" w:rsidRPr="001807FC" w:rsidRDefault="00013DD4" w:rsidP="00013DD4">
      <w:pPr>
        <w:pStyle w:val="NormalBold"/>
      </w:pPr>
      <w:r w:rsidRPr="001807FC">
        <w:rPr>
          <w:rStyle w:val="HideTWBExt"/>
          <w:b w:val="0"/>
        </w:rPr>
        <w:t>&lt;Article&gt;</w:t>
      </w:r>
      <w:r w:rsidRPr="001807FC">
        <w:t>Člen 36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9D50C1A" w14:textId="77777777" w:rsidTr="00B17908">
        <w:trPr>
          <w:trHeight w:hRule="exact" w:val="240"/>
          <w:jc w:val="center"/>
        </w:trPr>
        <w:tc>
          <w:tcPr>
            <w:tcW w:w="9752" w:type="dxa"/>
            <w:gridSpan w:val="2"/>
          </w:tcPr>
          <w:p w14:paraId="6BB56AF4" w14:textId="77777777" w:rsidR="00013DD4" w:rsidRPr="001807FC" w:rsidRDefault="00013DD4" w:rsidP="00B17908"/>
        </w:tc>
      </w:tr>
      <w:tr w:rsidR="00013DD4" w:rsidRPr="001807FC" w14:paraId="0B899177" w14:textId="77777777" w:rsidTr="00B17908">
        <w:trPr>
          <w:trHeight w:val="240"/>
          <w:jc w:val="center"/>
        </w:trPr>
        <w:tc>
          <w:tcPr>
            <w:tcW w:w="4876" w:type="dxa"/>
          </w:tcPr>
          <w:p w14:paraId="6D3E05DA" w14:textId="77777777" w:rsidR="00013DD4" w:rsidRPr="001807FC" w:rsidRDefault="00013DD4" w:rsidP="00B17908">
            <w:pPr>
              <w:pStyle w:val="ColumnHeading"/>
            </w:pPr>
            <w:r w:rsidRPr="001807FC">
              <w:t>Besedilo, ki ga predlaga Komisija</w:t>
            </w:r>
          </w:p>
        </w:tc>
        <w:tc>
          <w:tcPr>
            <w:tcW w:w="4876" w:type="dxa"/>
          </w:tcPr>
          <w:p w14:paraId="7F73762D" w14:textId="77777777" w:rsidR="00013DD4" w:rsidRPr="001807FC" w:rsidRDefault="00013DD4" w:rsidP="00B17908">
            <w:pPr>
              <w:pStyle w:val="ColumnHeading"/>
            </w:pPr>
            <w:r w:rsidRPr="001807FC">
              <w:t>Predlog spremembe</w:t>
            </w:r>
          </w:p>
        </w:tc>
      </w:tr>
      <w:tr w:rsidR="00013DD4" w:rsidRPr="001807FC" w14:paraId="3C8A7E3C" w14:textId="77777777" w:rsidTr="00B17908">
        <w:trPr>
          <w:jc w:val="center"/>
        </w:trPr>
        <w:tc>
          <w:tcPr>
            <w:tcW w:w="4876" w:type="dxa"/>
          </w:tcPr>
          <w:p w14:paraId="379E321C" w14:textId="77777777" w:rsidR="00013DD4" w:rsidRPr="001807FC" w:rsidRDefault="00013DD4" w:rsidP="00B17908">
            <w:pPr>
              <w:pStyle w:val="Normal6"/>
              <w:rPr>
                <w:b/>
                <w:i/>
              </w:rPr>
            </w:pPr>
            <w:r w:rsidRPr="001807FC">
              <w:rPr>
                <w:b/>
                <w:i/>
              </w:rPr>
              <w:t>5.</w:t>
            </w:r>
            <w:r w:rsidRPr="001807FC">
              <w:rPr>
                <w:b/>
                <w:i/>
              </w:rPr>
              <w:tab/>
              <w:t>Kadar organ za presojo prima facie meni, da se prošnja lahko zavrne kot očitno neutemeljena, mu ni treba odločati o dopustnosti prošnje.</w:t>
            </w:r>
          </w:p>
        </w:tc>
        <w:tc>
          <w:tcPr>
            <w:tcW w:w="4876" w:type="dxa"/>
          </w:tcPr>
          <w:p w14:paraId="4AF538A2" w14:textId="77777777" w:rsidR="00013DD4" w:rsidRPr="001807FC" w:rsidRDefault="00013DD4" w:rsidP="00B17908">
            <w:pPr>
              <w:pStyle w:val="Normal6"/>
              <w:rPr>
                <w:b/>
                <w:i/>
              </w:rPr>
            </w:pPr>
            <w:r w:rsidRPr="001807FC">
              <w:rPr>
                <w:b/>
                <w:i/>
              </w:rPr>
              <w:t>črtano</w:t>
            </w:r>
          </w:p>
        </w:tc>
      </w:tr>
    </w:tbl>
    <w:p w14:paraId="2819A66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B1198C1" w14:textId="77777777" w:rsidR="00013DD4" w:rsidRPr="001807FC" w:rsidRDefault="00013DD4" w:rsidP="00013DD4">
      <w:r w:rsidRPr="001807FC">
        <w:rPr>
          <w:rStyle w:val="HideTWBExt"/>
        </w:rPr>
        <w:t>&lt;/Amend&gt;</w:t>
      </w:r>
    </w:p>
    <w:p w14:paraId="6D1E0E0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1166</w:t>
      </w:r>
      <w:r w:rsidRPr="001807FC">
        <w:rPr>
          <w:rStyle w:val="HideTWBExt"/>
          <w:b w:val="0"/>
        </w:rPr>
        <w:t>&lt;/NumAm&gt;</w:t>
      </w:r>
    </w:p>
    <w:p w14:paraId="350E4FA9"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112C3C4" w14:textId="77777777" w:rsidR="00013DD4" w:rsidRPr="001807FC" w:rsidRDefault="00013DD4" w:rsidP="00013DD4">
      <w:pPr>
        <w:pStyle w:val="NormalBold"/>
      </w:pPr>
      <w:r w:rsidRPr="001807FC">
        <w:rPr>
          <w:rStyle w:val="HideTWBExt"/>
          <w:b w:val="0"/>
        </w:rPr>
        <w:t>&lt;/RepeatBlock-By&gt;</w:t>
      </w:r>
    </w:p>
    <w:p w14:paraId="47ECE09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571B988" w14:textId="77777777" w:rsidR="00013DD4" w:rsidRPr="001807FC" w:rsidRDefault="00013DD4" w:rsidP="00013DD4">
      <w:pPr>
        <w:pStyle w:val="NormalBold"/>
      </w:pPr>
      <w:r w:rsidRPr="001807FC">
        <w:rPr>
          <w:rStyle w:val="HideTWBExt"/>
          <w:b w:val="0"/>
        </w:rPr>
        <w:t>&lt;Article&gt;</w:t>
      </w:r>
      <w:r w:rsidRPr="001807FC">
        <w:t>Člen 36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96D9FAE" w14:textId="77777777" w:rsidTr="00B17908">
        <w:trPr>
          <w:trHeight w:hRule="exact" w:val="240"/>
          <w:jc w:val="center"/>
        </w:trPr>
        <w:tc>
          <w:tcPr>
            <w:tcW w:w="9752" w:type="dxa"/>
            <w:gridSpan w:val="2"/>
          </w:tcPr>
          <w:p w14:paraId="56E77B2F" w14:textId="77777777" w:rsidR="00013DD4" w:rsidRPr="001807FC" w:rsidRDefault="00013DD4" w:rsidP="00B17908"/>
        </w:tc>
      </w:tr>
      <w:tr w:rsidR="00013DD4" w:rsidRPr="001807FC" w14:paraId="088B1F02" w14:textId="77777777" w:rsidTr="00B17908">
        <w:trPr>
          <w:trHeight w:val="240"/>
          <w:jc w:val="center"/>
        </w:trPr>
        <w:tc>
          <w:tcPr>
            <w:tcW w:w="4876" w:type="dxa"/>
          </w:tcPr>
          <w:p w14:paraId="4D939560" w14:textId="77777777" w:rsidR="00013DD4" w:rsidRPr="001807FC" w:rsidRDefault="00013DD4" w:rsidP="00B17908">
            <w:pPr>
              <w:pStyle w:val="ColumnHeading"/>
            </w:pPr>
            <w:r w:rsidRPr="001807FC">
              <w:t>Besedilo, ki ga predlaga Komisija</w:t>
            </w:r>
          </w:p>
        </w:tc>
        <w:tc>
          <w:tcPr>
            <w:tcW w:w="4876" w:type="dxa"/>
          </w:tcPr>
          <w:p w14:paraId="31D66270" w14:textId="77777777" w:rsidR="00013DD4" w:rsidRPr="001807FC" w:rsidRDefault="00013DD4" w:rsidP="00B17908">
            <w:pPr>
              <w:pStyle w:val="ColumnHeading"/>
            </w:pPr>
            <w:r w:rsidRPr="001807FC">
              <w:t>Predlog spremembe</w:t>
            </w:r>
          </w:p>
        </w:tc>
      </w:tr>
      <w:tr w:rsidR="00013DD4" w:rsidRPr="001807FC" w14:paraId="6C007258" w14:textId="77777777" w:rsidTr="00B17908">
        <w:trPr>
          <w:jc w:val="center"/>
        </w:trPr>
        <w:tc>
          <w:tcPr>
            <w:tcW w:w="4876" w:type="dxa"/>
          </w:tcPr>
          <w:p w14:paraId="5C314BAB" w14:textId="77777777" w:rsidR="00013DD4" w:rsidRPr="001807FC" w:rsidRDefault="00013DD4" w:rsidP="00B17908">
            <w:pPr>
              <w:pStyle w:val="Normal6"/>
              <w:rPr>
                <w:b/>
                <w:i/>
              </w:rPr>
            </w:pPr>
            <w:r w:rsidRPr="001807FC">
              <w:t>5.</w:t>
            </w:r>
            <w:r w:rsidRPr="001807FC">
              <w:rPr>
                <w:b/>
                <w:i/>
              </w:rPr>
              <w:tab/>
            </w:r>
            <w:r w:rsidRPr="001807FC">
              <w:t>Kadar organ za presojo prima facie meni, da se prošnja lahko zavrne kot očitno neutemeljena, mu ni treba odločati o dopustnosti prošnje.</w:t>
            </w:r>
          </w:p>
        </w:tc>
        <w:tc>
          <w:tcPr>
            <w:tcW w:w="4876" w:type="dxa"/>
          </w:tcPr>
          <w:p w14:paraId="6A30C4F2" w14:textId="77777777" w:rsidR="00013DD4" w:rsidRPr="001807FC" w:rsidRDefault="00013DD4" w:rsidP="00B17908">
            <w:pPr>
              <w:pStyle w:val="Normal6"/>
              <w:rPr>
                <w:b/>
                <w:i/>
              </w:rPr>
            </w:pPr>
            <w:r w:rsidRPr="001807FC">
              <w:t>5.</w:t>
            </w:r>
            <w:r w:rsidRPr="001807FC">
              <w:rPr>
                <w:b/>
                <w:i/>
              </w:rPr>
              <w:tab/>
            </w:r>
            <w:r w:rsidRPr="001807FC">
              <w:t>Kadar organ za presojo prima facie meni, da se prošnja lahko zavrne kot očitno neutemeljena</w:t>
            </w:r>
            <w:r w:rsidRPr="001807FC">
              <w:rPr>
                <w:b/>
                <w:i/>
              </w:rPr>
              <w:t xml:space="preserve"> v skladu s členom 37(3)</w:t>
            </w:r>
            <w:r w:rsidRPr="001807FC">
              <w:t>, mu ni treba odločati o dopustnosti prošnje.</w:t>
            </w:r>
          </w:p>
        </w:tc>
      </w:tr>
    </w:tbl>
    <w:p w14:paraId="682F928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41528ED" w14:textId="77777777" w:rsidR="00013DD4" w:rsidRPr="001807FC" w:rsidRDefault="00013DD4" w:rsidP="00013DD4">
      <w:r w:rsidRPr="001807FC">
        <w:rPr>
          <w:rStyle w:val="HideTWBExt"/>
        </w:rPr>
        <w:t>&lt;/Amend&gt;</w:t>
      </w:r>
    </w:p>
    <w:p w14:paraId="3ACFC47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1167</w:t>
      </w:r>
      <w:r w:rsidRPr="001807FC">
        <w:rPr>
          <w:rStyle w:val="HideTWBExt"/>
          <w:b w:val="0"/>
        </w:rPr>
        <w:t>&lt;/NumAm&gt;</w:t>
      </w:r>
    </w:p>
    <w:p w14:paraId="4FB013AB" w14:textId="77777777" w:rsidR="00013DD4" w:rsidRPr="001807FC" w:rsidRDefault="00013DD4" w:rsidP="00013DD4">
      <w:pPr>
        <w:pStyle w:val="NormalBold"/>
      </w:pPr>
      <w:r w:rsidRPr="001807FC">
        <w:rPr>
          <w:rStyle w:val="HideTWBExt"/>
          <w:b w:val="0"/>
        </w:rPr>
        <w:t>&lt;RepeatBlock-By&gt;&lt;Members&gt;</w:t>
      </w:r>
      <w:r w:rsidRPr="001807FC">
        <w:t>Beatrix von Storch</w:t>
      </w:r>
      <w:r w:rsidRPr="001807FC">
        <w:rPr>
          <w:rStyle w:val="HideTWBExt"/>
          <w:b w:val="0"/>
        </w:rPr>
        <w:t>&lt;/Members&gt;</w:t>
      </w:r>
    </w:p>
    <w:p w14:paraId="30EF6130" w14:textId="77777777" w:rsidR="00013DD4" w:rsidRPr="001807FC" w:rsidRDefault="00013DD4" w:rsidP="00013DD4">
      <w:pPr>
        <w:pStyle w:val="NormalBold"/>
      </w:pPr>
      <w:r w:rsidRPr="001807FC">
        <w:rPr>
          <w:rStyle w:val="HideTWBExt"/>
          <w:b w:val="0"/>
        </w:rPr>
        <w:t>&lt;/RepeatBlock-By&gt;</w:t>
      </w:r>
    </w:p>
    <w:p w14:paraId="6A702EA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CBA89B1" w14:textId="77777777" w:rsidR="00013DD4" w:rsidRPr="001807FC" w:rsidRDefault="00013DD4" w:rsidP="00013DD4">
      <w:pPr>
        <w:pStyle w:val="NormalBold"/>
      </w:pPr>
      <w:r w:rsidRPr="001807FC">
        <w:rPr>
          <w:rStyle w:val="HideTWBExt"/>
          <w:b w:val="0"/>
        </w:rPr>
        <w:t>&lt;Article&gt;</w:t>
      </w:r>
      <w:r w:rsidRPr="001807FC">
        <w:t>Člen 37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167F7B8" w14:textId="77777777" w:rsidTr="00B17908">
        <w:trPr>
          <w:trHeight w:hRule="exact" w:val="240"/>
          <w:jc w:val="center"/>
        </w:trPr>
        <w:tc>
          <w:tcPr>
            <w:tcW w:w="9752" w:type="dxa"/>
            <w:gridSpan w:val="2"/>
          </w:tcPr>
          <w:p w14:paraId="4B414103" w14:textId="77777777" w:rsidR="00013DD4" w:rsidRPr="001807FC" w:rsidRDefault="00013DD4" w:rsidP="00B17908"/>
        </w:tc>
      </w:tr>
      <w:tr w:rsidR="00013DD4" w:rsidRPr="001807FC" w14:paraId="01FA6290" w14:textId="77777777" w:rsidTr="00B17908">
        <w:trPr>
          <w:trHeight w:val="240"/>
          <w:jc w:val="center"/>
        </w:trPr>
        <w:tc>
          <w:tcPr>
            <w:tcW w:w="4876" w:type="dxa"/>
          </w:tcPr>
          <w:p w14:paraId="2C970957" w14:textId="77777777" w:rsidR="00013DD4" w:rsidRPr="001807FC" w:rsidRDefault="00013DD4" w:rsidP="00B17908">
            <w:pPr>
              <w:pStyle w:val="ColumnHeading"/>
            </w:pPr>
            <w:r w:rsidRPr="001807FC">
              <w:t>Besedilo, ki ga predlaga Komisija</w:t>
            </w:r>
          </w:p>
        </w:tc>
        <w:tc>
          <w:tcPr>
            <w:tcW w:w="4876" w:type="dxa"/>
          </w:tcPr>
          <w:p w14:paraId="394E0AA0" w14:textId="77777777" w:rsidR="00013DD4" w:rsidRPr="001807FC" w:rsidRDefault="00013DD4" w:rsidP="00B17908">
            <w:pPr>
              <w:pStyle w:val="ColumnHeading"/>
            </w:pPr>
            <w:r w:rsidRPr="001807FC">
              <w:t>Predlog spremembe</w:t>
            </w:r>
          </w:p>
        </w:tc>
      </w:tr>
      <w:tr w:rsidR="00013DD4" w:rsidRPr="001807FC" w14:paraId="049A73FD" w14:textId="77777777" w:rsidTr="00B17908">
        <w:trPr>
          <w:jc w:val="center"/>
        </w:trPr>
        <w:tc>
          <w:tcPr>
            <w:tcW w:w="4876" w:type="dxa"/>
          </w:tcPr>
          <w:p w14:paraId="7DA3D7E5" w14:textId="77777777" w:rsidR="00013DD4" w:rsidRPr="001807FC" w:rsidRDefault="00013DD4" w:rsidP="00B17908">
            <w:pPr>
              <w:pStyle w:val="Normal6"/>
              <w:rPr>
                <w:b/>
                <w:i/>
              </w:rPr>
            </w:pPr>
            <w:r w:rsidRPr="001807FC">
              <w:t>1.</w:t>
            </w:r>
            <w:r w:rsidRPr="001807FC">
              <w:rPr>
                <w:b/>
                <w:i/>
              </w:rPr>
              <w:tab/>
            </w:r>
            <w:r w:rsidRPr="001807FC">
              <w:t>Pri vsebinski obravnavi prošnje organ za presojo odloči o tem, ali prosilec izpolnjuje pogoje za status begunca</w:t>
            </w:r>
            <w:r w:rsidRPr="001807FC">
              <w:rPr>
                <w:b/>
                <w:i/>
              </w:rPr>
              <w:t>; če prosilec teh pogojev ne izpolnjuje, organ za presojo ugotovi, ali je prosilec upravičen do subsidiarne zaščite v skladu z Uredbo (EU) XXX/XXX (uredba o pogojih za azil)</w:t>
            </w:r>
            <w:r w:rsidRPr="001807FC">
              <w:t>.</w:t>
            </w:r>
          </w:p>
        </w:tc>
        <w:tc>
          <w:tcPr>
            <w:tcW w:w="4876" w:type="dxa"/>
          </w:tcPr>
          <w:p w14:paraId="119E6522" w14:textId="77777777" w:rsidR="00013DD4" w:rsidRPr="001807FC" w:rsidRDefault="00013DD4" w:rsidP="00B17908">
            <w:pPr>
              <w:pStyle w:val="Normal6"/>
              <w:rPr>
                <w:b/>
                <w:i/>
              </w:rPr>
            </w:pPr>
            <w:r w:rsidRPr="001807FC">
              <w:t>1.</w:t>
            </w:r>
            <w:r w:rsidRPr="001807FC">
              <w:rPr>
                <w:b/>
                <w:i/>
              </w:rPr>
              <w:tab/>
            </w:r>
            <w:r w:rsidRPr="001807FC">
              <w:t>Pri vsebinski obravnavi prošnje organ za presojo odloči o tem, ali prosilec izpolnjuje pogoje za status begunca.</w:t>
            </w:r>
          </w:p>
        </w:tc>
      </w:tr>
    </w:tbl>
    <w:p w14:paraId="346071F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300443A" w14:textId="77777777" w:rsidR="00013DD4" w:rsidRPr="001807FC" w:rsidRDefault="00013DD4" w:rsidP="00013DD4">
      <w:r w:rsidRPr="001807FC">
        <w:rPr>
          <w:rStyle w:val="HideTWBExt"/>
        </w:rPr>
        <w:t>&lt;/Amend&gt;</w:t>
      </w:r>
    </w:p>
    <w:p w14:paraId="6C4653D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1168</w:t>
      </w:r>
      <w:r w:rsidRPr="001807FC">
        <w:rPr>
          <w:rStyle w:val="HideTWBExt"/>
          <w:b w:val="0"/>
        </w:rPr>
        <w:t>&lt;/NumAm&gt;</w:t>
      </w:r>
    </w:p>
    <w:p w14:paraId="610A3E62"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61081E20" w14:textId="77777777" w:rsidR="00013DD4" w:rsidRPr="001807FC" w:rsidRDefault="00013DD4" w:rsidP="00013DD4">
      <w:pPr>
        <w:pStyle w:val="NormalBold"/>
      </w:pPr>
      <w:r w:rsidRPr="001807FC">
        <w:rPr>
          <w:rStyle w:val="HideTWBExt"/>
          <w:b w:val="0"/>
        </w:rPr>
        <w:t>&lt;/RepeatBlock-By&gt;</w:t>
      </w:r>
    </w:p>
    <w:p w14:paraId="0F789A6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0C72C2B" w14:textId="77777777" w:rsidR="00013DD4" w:rsidRPr="001807FC" w:rsidRDefault="00013DD4" w:rsidP="00013DD4">
      <w:pPr>
        <w:pStyle w:val="NormalBold"/>
      </w:pPr>
      <w:r w:rsidRPr="001807FC">
        <w:rPr>
          <w:rStyle w:val="HideTWBExt"/>
          <w:b w:val="0"/>
        </w:rPr>
        <w:t>&lt;Article&gt;</w:t>
      </w:r>
      <w:r w:rsidRPr="001807FC">
        <w:t>Člen 37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7E44546" w14:textId="77777777" w:rsidTr="00B17908">
        <w:trPr>
          <w:trHeight w:hRule="exact" w:val="240"/>
          <w:jc w:val="center"/>
        </w:trPr>
        <w:tc>
          <w:tcPr>
            <w:tcW w:w="9752" w:type="dxa"/>
            <w:gridSpan w:val="2"/>
          </w:tcPr>
          <w:p w14:paraId="13F6388D" w14:textId="77777777" w:rsidR="00013DD4" w:rsidRPr="001807FC" w:rsidRDefault="00013DD4" w:rsidP="00B17908"/>
        </w:tc>
      </w:tr>
      <w:tr w:rsidR="00013DD4" w:rsidRPr="001807FC" w14:paraId="15DDB59B" w14:textId="77777777" w:rsidTr="00B17908">
        <w:trPr>
          <w:trHeight w:val="240"/>
          <w:jc w:val="center"/>
        </w:trPr>
        <w:tc>
          <w:tcPr>
            <w:tcW w:w="4876" w:type="dxa"/>
          </w:tcPr>
          <w:p w14:paraId="3B427648" w14:textId="77777777" w:rsidR="00013DD4" w:rsidRPr="001807FC" w:rsidRDefault="00013DD4" w:rsidP="00B17908">
            <w:pPr>
              <w:pStyle w:val="ColumnHeading"/>
            </w:pPr>
            <w:r w:rsidRPr="001807FC">
              <w:t>Besedilo, ki ga predlaga Komisija</w:t>
            </w:r>
          </w:p>
        </w:tc>
        <w:tc>
          <w:tcPr>
            <w:tcW w:w="4876" w:type="dxa"/>
          </w:tcPr>
          <w:p w14:paraId="7FC0788D" w14:textId="77777777" w:rsidR="00013DD4" w:rsidRPr="001807FC" w:rsidRDefault="00013DD4" w:rsidP="00B17908">
            <w:pPr>
              <w:pStyle w:val="ColumnHeading"/>
            </w:pPr>
            <w:r w:rsidRPr="001807FC">
              <w:t>Predlog spremembe</w:t>
            </w:r>
          </w:p>
        </w:tc>
      </w:tr>
      <w:tr w:rsidR="00013DD4" w:rsidRPr="001807FC" w14:paraId="4502088A" w14:textId="77777777" w:rsidTr="00B17908">
        <w:trPr>
          <w:jc w:val="center"/>
        </w:trPr>
        <w:tc>
          <w:tcPr>
            <w:tcW w:w="4876" w:type="dxa"/>
          </w:tcPr>
          <w:p w14:paraId="758CC2DD" w14:textId="77777777" w:rsidR="00013DD4" w:rsidRPr="001807FC" w:rsidRDefault="00013DD4" w:rsidP="00B17908">
            <w:pPr>
              <w:pStyle w:val="Normal6"/>
              <w:rPr>
                <w:b/>
                <w:i/>
              </w:rPr>
            </w:pPr>
            <w:r w:rsidRPr="001807FC">
              <w:t>2.</w:t>
            </w:r>
            <w:r w:rsidRPr="001807FC">
              <w:rPr>
                <w:b/>
                <w:i/>
              </w:rPr>
              <w:tab/>
            </w:r>
            <w:r w:rsidRPr="001807FC">
              <w:t>Organ za presojo zavrne prošnjo kot neutemeljeno, kadar je ugotovil, da prosilec ne izpolnjuje pogojev za mednarodno zaščito na podlagi Uredbe</w:t>
            </w:r>
            <w:r w:rsidRPr="001807FC">
              <w:rPr>
                <w:b/>
                <w:i/>
              </w:rPr>
              <w:t xml:space="preserve"> </w:t>
            </w:r>
            <w:r w:rsidRPr="001807FC">
              <w:t>(EU) XXX/XXX</w:t>
            </w:r>
            <w:r w:rsidRPr="001807FC">
              <w:rPr>
                <w:b/>
                <w:i/>
              </w:rPr>
              <w:t xml:space="preserve"> </w:t>
            </w:r>
            <w:r w:rsidRPr="001807FC">
              <w:t>(uredba o pogojih za azil).</w:t>
            </w:r>
          </w:p>
        </w:tc>
        <w:tc>
          <w:tcPr>
            <w:tcW w:w="4876" w:type="dxa"/>
          </w:tcPr>
          <w:p w14:paraId="341C8408" w14:textId="7156645C" w:rsidR="00013DD4" w:rsidRPr="001807FC" w:rsidRDefault="00013DD4" w:rsidP="00724370">
            <w:pPr>
              <w:pStyle w:val="Normal6"/>
              <w:rPr>
                <w:b/>
                <w:i/>
              </w:rPr>
            </w:pPr>
            <w:r w:rsidRPr="001807FC">
              <w:t>2.</w:t>
            </w:r>
            <w:r w:rsidRPr="001807FC">
              <w:rPr>
                <w:b/>
                <w:i/>
              </w:rPr>
              <w:tab/>
            </w:r>
            <w:r w:rsidRPr="001807FC">
              <w:t>Organ za presojo zavrne prošnjo kot neutemeljeno, kadar je ugotovil, da prosilec ne izpolnjuje pogojev za mednarodno zaščito na podlagi Uredbe</w:t>
            </w:r>
            <w:r w:rsidRPr="001807FC">
              <w:rPr>
                <w:b/>
                <w:i/>
              </w:rPr>
              <w:t xml:space="preserve"> </w:t>
            </w:r>
            <w:r w:rsidRPr="001807FC">
              <w:t>(EU) XXX/XXX</w:t>
            </w:r>
            <w:r w:rsidRPr="001807FC">
              <w:rPr>
                <w:b/>
                <w:i/>
              </w:rPr>
              <w:t xml:space="preserve"> </w:t>
            </w:r>
            <w:r w:rsidRPr="001807FC">
              <w:t>(uredba o pogojih za azil).</w:t>
            </w:r>
            <w:r w:rsidRPr="001807FC">
              <w:rPr>
                <w:b/>
                <w:i/>
              </w:rPr>
              <w:t xml:space="preserve"> Prosilec ima pravico do učinkovitega pravnega sredstva in lahko to odločitev </w:t>
            </w:r>
            <w:r w:rsidR="00724370" w:rsidRPr="001807FC">
              <w:rPr>
                <w:b/>
                <w:i/>
              </w:rPr>
              <w:t xml:space="preserve">izpodbija </w:t>
            </w:r>
            <w:r w:rsidRPr="001807FC">
              <w:rPr>
                <w:b/>
                <w:i/>
              </w:rPr>
              <w:t>pred sodiščem.</w:t>
            </w:r>
          </w:p>
        </w:tc>
      </w:tr>
    </w:tbl>
    <w:p w14:paraId="7A0E639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5102A78" w14:textId="77777777" w:rsidR="00013DD4" w:rsidRPr="001807FC" w:rsidRDefault="00013DD4" w:rsidP="00013DD4">
      <w:r w:rsidRPr="001807FC">
        <w:rPr>
          <w:rStyle w:val="HideTWBExt"/>
        </w:rPr>
        <w:t>&lt;/Amend&gt;</w:t>
      </w:r>
    </w:p>
    <w:p w14:paraId="283A0C7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1169</w:t>
      </w:r>
      <w:r w:rsidRPr="001807FC">
        <w:rPr>
          <w:rStyle w:val="HideTWBExt"/>
          <w:b w:val="0"/>
        </w:rPr>
        <w:t>&lt;/NumAm&gt;</w:t>
      </w:r>
    </w:p>
    <w:p w14:paraId="55FE21E0"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116681FE" w14:textId="77777777" w:rsidR="00013DD4" w:rsidRPr="001807FC" w:rsidRDefault="00013DD4" w:rsidP="00013DD4">
      <w:pPr>
        <w:pStyle w:val="NormalBold"/>
      </w:pPr>
      <w:r w:rsidRPr="001807FC">
        <w:rPr>
          <w:rStyle w:val="HideTWBExt"/>
          <w:b w:val="0"/>
        </w:rPr>
        <w:t>&lt;/RepeatBlock-By&gt;</w:t>
      </w:r>
    </w:p>
    <w:p w14:paraId="2495AB2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CD44573" w14:textId="77777777" w:rsidR="00013DD4" w:rsidRPr="001807FC" w:rsidRDefault="00013DD4" w:rsidP="00013DD4">
      <w:pPr>
        <w:pStyle w:val="NormalBold"/>
      </w:pPr>
      <w:r w:rsidRPr="001807FC">
        <w:rPr>
          <w:rStyle w:val="HideTWBExt"/>
          <w:b w:val="0"/>
        </w:rPr>
        <w:t>&lt;Article&gt;</w:t>
      </w:r>
      <w:r w:rsidRPr="001807FC">
        <w:t>Člen 37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B5EEB89" w14:textId="77777777" w:rsidTr="00B17908">
        <w:trPr>
          <w:trHeight w:hRule="exact" w:val="240"/>
          <w:jc w:val="center"/>
        </w:trPr>
        <w:tc>
          <w:tcPr>
            <w:tcW w:w="9752" w:type="dxa"/>
            <w:gridSpan w:val="2"/>
          </w:tcPr>
          <w:p w14:paraId="1679026E" w14:textId="77777777" w:rsidR="00013DD4" w:rsidRPr="001807FC" w:rsidRDefault="00013DD4" w:rsidP="00B17908"/>
        </w:tc>
      </w:tr>
      <w:tr w:rsidR="00013DD4" w:rsidRPr="001807FC" w14:paraId="29101078" w14:textId="77777777" w:rsidTr="00B17908">
        <w:trPr>
          <w:trHeight w:val="240"/>
          <w:jc w:val="center"/>
        </w:trPr>
        <w:tc>
          <w:tcPr>
            <w:tcW w:w="4876" w:type="dxa"/>
          </w:tcPr>
          <w:p w14:paraId="437EBBBD" w14:textId="77777777" w:rsidR="00013DD4" w:rsidRPr="001807FC" w:rsidRDefault="00013DD4" w:rsidP="00B17908">
            <w:pPr>
              <w:pStyle w:val="ColumnHeading"/>
            </w:pPr>
            <w:r w:rsidRPr="001807FC">
              <w:t>Besedilo, ki ga predlaga Komisija</w:t>
            </w:r>
          </w:p>
        </w:tc>
        <w:tc>
          <w:tcPr>
            <w:tcW w:w="4876" w:type="dxa"/>
          </w:tcPr>
          <w:p w14:paraId="6FF51ABF" w14:textId="77777777" w:rsidR="00013DD4" w:rsidRPr="001807FC" w:rsidRDefault="00013DD4" w:rsidP="00B17908">
            <w:pPr>
              <w:pStyle w:val="ColumnHeading"/>
            </w:pPr>
            <w:r w:rsidRPr="001807FC">
              <w:t>Predlog spremembe</w:t>
            </w:r>
          </w:p>
        </w:tc>
      </w:tr>
      <w:tr w:rsidR="00013DD4" w:rsidRPr="001807FC" w14:paraId="1337D883" w14:textId="77777777" w:rsidTr="00B17908">
        <w:trPr>
          <w:jc w:val="center"/>
        </w:trPr>
        <w:tc>
          <w:tcPr>
            <w:tcW w:w="4876" w:type="dxa"/>
          </w:tcPr>
          <w:p w14:paraId="68548177" w14:textId="77777777" w:rsidR="00013DD4" w:rsidRPr="001807FC" w:rsidRDefault="00013DD4" w:rsidP="00B17908">
            <w:pPr>
              <w:pStyle w:val="Normal6"/>
              <w:rPr>
                <w:b/>
                <w:i/>
              </w:rPr>
            </w:pPr>
            <w:r w:rsidRPr="001807FC">
              <w:t>3.</w:t>
            </w:r>
            <w:r w:rsidRPr="001807FC">
              <w:rPr>
                <w:b/>
                <w:i/>
              </w:rPr>
              <w:tab/>
              <w:t xml:space="preserve">Organ za presojo neutemeljeno prošnjo šteje za očitno neutemeljeno v primerih </w:t>
            </w:r>
            <w:r w:rsidRPr="001807FC">
              <w:t>iz člena 40(1)(a),</w:t>
            </w:r>
            <w:r w:rsidRPr="001807FC">
              <w:rPr>
                <w:b/>
                <w:i/>
              </w:rPr>
              <w:t xml:space="preserve"> </w:t>
            </w:r>
            <w:r w:rsidRPr="001807FC">
              <w:t>(b),</w:t>
            </w:r>
            <w:r w:rsidRPr="001807FC">
              <w:rPr>
                <w:b/>
                <w:i/>
              </w:rPr>
              <w:t xml:space="preserve"> </w:t>
            </w:r>
            <w:r w:rsidRPr="001807FC">
              <w:t>(c),</w:t>
            </w:r>
            <w:r w:rsidRPr="001807FC">
              <w:rPr>
                <w:b/>
                <w:i/>
              </w:rPr>
              <w:t xml:space="preserve"> </w:t>
            </w:r>
            <w:r w:rsidRPr="001807FC">
              <w:t>(d)</w:t>
            </w:r>
            <w:r w:rsidRPr="001807FC">
              <w:rPr>
                <w:b/>
                <w:i/>
              </w:rPr>
              <w:t xml:space="preserve"> </w:t>
            </w:r>
            <w:r w:rsidRPr="001807FC">
              <w:t>in</w:t>
            </w:r>
            <w:r w:rsidRPr="001807FC">
              <w:rPr>
                <w:b/>
                <w:i/>
              </w:rPr>
              <w:t xml:space="preserve"> </w:t>
            </w:r>
            <w:r w:rsidRPr="001807FC">
              <w:t>(e).</w:t>
            </w:r>
          </w:p>
        </w:tc>
        <w:tc>
          <w:tcPr>
            <w:tcW w:w="4876" w:type="dxa"/>
          </w:tcPr>
          <w:p w14:paraId="0CF7A313" w14:textId="77777777" w:rsidR="00013DD4" w:rsidRPr="001807FC" w:rsidRDefault="00013DD4" w:rsidP="00B17908">
            <w:pPr>
              <w:pStyle w:val="Normal6"/>
              <w:rPr>
                <w:b/>
                <w:i/>
              </w:rPr>
            </w:pPr>
            <w:r w:rsidRPr="001807FC">
              <w:t>3.</w:t>
            </w:r>
            <w:r w:rsidRPr="001807FC">
              <w:rPr>
                <w:b/>
                <w:i/>
              </w:rPr>
              <w:tab/>
              <w:t xml:space="preserve">Kadar je mogoče sklepati, da obstajajo razlogi </w:t>
            </w:r>
            <w:r w:rsidRPr="001807FC">
              <w:t>iz člena 40(1)(a),</w:t>
            </w:r>
            <w:r w:rsidRPr="001807FC">
              <w:rPr>
                <w:b/>
                <w:i/>
              </w:rPr>
              <w:t xml:space="preserve"> </w:t>
            </w:r>
            <w:r w:rsidRPr="001807FC">
              <w:t>(b),</w:t>
            </w:r>
            <w:r w:rsidRPr="001807FC">
              <w:rPr>
                <w:b/>
                <w:i/>
              </w:rPr>
              <w:t xml:space="preserve"> </w:t>
            </w:r>
            <w:r w:rsidRPr="001807FC">
              <w:t>(c),</w:t>
            </w:r>
            <w:r w:rsidRPr="001807FC">
              <w:rPr>
                <w:b/>
                <w:i/>
              </w:rPr>
              <w:t xml:space="preserve"> </w:t>
            </w:r>
            <w:r w:rsidRPr="001807FC">
              <w:t>(d)</w:t>
            </w:r>
            <w:r w:rsidRPr="001807FC">
              <w:rPr>
                <w:b/>
                <w:i/>
              </w:rPr>
              <w:t xml:space="preserve"> </w:t>
            </w:r>
            <w:r w:rsidRPr="001807FC">
              <w:t>in</w:t>
            </w:r>
            <w:r w:rsidRPr="001807FC">
              <w:rPr>
                <w:b/>
                <w:i/>
              </w:rPr>
              <w:t> </w:t>
            </w:r>
            <w:r w:rsidRPr="001807FC">
              <w:t>(e)</w:t>
            </w:r>
            <w:r w:rsidRPr="001807FC">
              <w:rPr>
                <w:b/>
                <w:i/>
              </w:rPr>
              <w:t>, organ za presojo neutemeljeno prošnjo šteje za očitno neutemeljeno</w:t>
            </w:r>
            <w:r w:rsidRPr="001807FC">
              <w:t>.</w:t>
            </w:r>
          </w:p>
        </w:tc>
      </w:tr>
    </w:tbl>
    <w:p w14:paraId="6079CD7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BCB3634" w14:textId="77777777" w:rsidR="00013DD4" w:rsidRPr="001807FC" w:rsidRDefault="00013DD4" w:rsidP="00013DD4">
      <w:r w:rsidRPr="001807FC">
        <w:rPr>
          <w:rStyle w:val="HideTWBExt"/>
        </w:rPr>
        <w:t>&lt;/Amend&gt;</w:t>
      </w:r>
    </w:p>
    <w:p w14:paraId="7DEB2DA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1170</w:t>
      </w:r>
      <w:r w:rsidRPr="001807FC">
        <w:rPr>
          <w:rStyle w:val="HideTWBExt"/>
          <w:b w:val="0"/>
        </w:rPr>
        <w:t>&lt;/NumAm&gt;</w:t>
      </w:r>
    </w:p>
    <w:p w14:paraId="424415F2"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490AC57F" w14:textId="77777777" w:rsidR="00013DD4" w:rsidRPr="001807FC" w:rsidRDefault="00013DD4" w:rsidP="00013DD4">
      <w:pPr>
        <w:pStyle w:val="NormalBold"/>
      </w:pPr>
      <w:r w:rsidRPr="001807FC">
        <w:rPr>
          <w:rStyle w:val="HideTWBExt"/>
          <w:b w:val="0"/>
        </w:rPr>
        <w:t>&lt;/RepeatBlock-By&gt;</w:t>
      </w:r>
    </w:p>
    <w:p w14:paraId="3D47782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9D90991" w14:textId="77777777" w:rsidR="00013DD4" w:rsidRPr="001807FC" w:rsidRDefault="00013DD4" w:rsidP="00013DD4">
      <w:pPr>
        <w:pStyle w:val="NormalBold"/>
      </w:pPr>
      <w:r w:rsidRPr="001807FC">
        <w:rPr>
          <w:rStyle w:val="HideTWBExt"/>
          <w:b w:val="0"/>
        </w:rPr>
        <w:t>&lt;Article&gt;</w:t>
      </w:r>
      <w:r w:rsidRPr="001807FC">
        <w:t>Člen 37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A0568A0" w14:textId="77777777" w:rsidTr="00B17908">
        <w:trPr>
          <w:trHeight w:hRule="exact" w:val="240"/>
          <w:jc w:val="center"/>
        </w:trPr>
        <w:tc>
          <w:tcPr>
            <w:tcW w:w="9752" w:type="dxa"/>
            <w:gridSpan w:val="2"/>
          </w:tcPr>
          <w:p w14:paraId="1650EF9F" w14:textId="77777777" w:rsidR="00013DD4" w:rsidRPr="001807FC" w:rsidRDefault="00013DD4" w:rsidP="00B17908"/>
        </w:tc>
      </w:tr>
      <w:tr w:rsidR="00013DD4" w:rsidRPr="001807FC" w14:paraId="5C4ACDCC" w14:textId="77777777" w:rsidTr="00B17908">
        <w:trPr>
          <w:trHeight w:val="240"/>
          <w:jc w:val="center"/>
        </w:trPr>
        <w:tc>
          <w:tcPr>
            <w:tcW w:w="4876" w:type="dxa"/>
          </w:tcPr>
          <w:p w14:paraId="7C8B8F00" w14:textId="77777777" w:rsidR="00013DD4" w:rsidRPr="001807FC" w:rsidRDefault="00013DD4" w:rsidP="00B17908">
            <w:pPr>
              <w:pStyle w:val="ColumnHeading"/>
            </w:pPr>
            <w:r w:rsidRPr="001807FC">
              <w:t>Besedilo, ki ga predlaga Komisija</w:t>
            </w:r>
          </w:p>
        </w:tc>
        <w:tc>
          <w:tcPr>
            <w:tcW w:w="4876" w:type="dxa"/>
          </w:tcPr>
          <w:p w14:paraId="10F9DAC7" w14:textId="77777777" w:rsidR="00013DD4" w:rsidRPr="001807FC" w:rsidRDefault="00013DD4" w:rsidP="00B17908">
            <w:pPr>
              <w:pStyle w:val="ColumnHeading"/>
            </w:pPr>
            <w:r w:rsidRPr="001807FC">
              <w:t>Predlog spremembe</w:t>
            </w:r>
          </w:p>
        </w:tc>
      </w:tr>
      <w:tr w:rsidR="00013DD4" w:rsidRPr="001807FC" w14:paraId="0037D611" w14:textId="77777777" w:rsidTr="00B17908">
        <w:trPr>
          <w:jc w:val="center"/>
        </w:trPr>
        <w:tc>
          <w:tcPr>
            <w:tcW w:w="4876" w:type="dxa"/>
          </w:tcPr>
          <w:p w14:paraId="3CC5EC38" w14:textId="77777777" w:rsidR="00013DD4" w:rsidRPr="001807FC" w:rsidRDefault="00013DD4" w:rsidP="00B17908">
            <w:pPr>
              <w:pStyle w:val="Normal6"/>
              <w:rPr>
                <w:b/>
                <w:i/>
              </w:rPr>
            </w:pPr>
            <w:r w:rsidRPr="001807FC">
              <w:t>3.</w:t>
            </w:r>
            <w:r w:rsidRPr="001807FC">
              <w:rPr>
                <w:b/>
                <w:i/>
              </w:rPr>
              <w:tab/>
            </w:r>
            <w:r w:rsidRPr="001807FC">
              <w:t>Organ za presojo neutemeljeno prošnjo šteje za očitno neutemeljeno v primerih iz</w:t>
            </w:r>
            <w:r w:rsidRPr="001807FC">
              <w:rPr>
                <w:b/>
                <w:i/>
              </w:rPr>
              <w:t xml:space="preserve"> </w:t>
            </w:r>
            <w:r w:rsidRPr="001807FC">
              <w:t>člena 40(1)(a),</w:t>
            </w:r>
            <w:r w:rsidRPr="001807FC">
              <w:rPr>
                <w:b/>
                <w:i/>
              </w:rPr>
              <w:t xml:space="preserve"> </w:t>
            </w:r>
            <w:r w:rsidRPr="001807FC">
              <w:t>(b),</w:t>
            </w:r>
            <w:r w:rsidRPr="001807FC">
              <w:rPr>
                <w:b/>
                <w:i/>
              </w:rPr>
              <w:t xml:space="preserve"> </w:t>
            </w:r>
            <w:r w:rsidRPr="001807FC">
              <w:t>(c)</w:t>
            </w:r>
            <w:r w:rsidRPr="001807FC">
              <w:rPr>
                <w:b/>
                <w:i/>
              </w:rPr>
              <w:t xml:space="preserve">, </w:t>
            </w:r>
            <w:r w:rsidRPr="001807FC">
              <w:t>(d)</w:t>
            </w:r>
            <w:r w:rsidRPr="001807FC">
              <w:rPr>
                <w:b/>
                <w:i/>
              </w:rPr>
              <w:t xml:space="preserve"> in (e)</w:t>
            </w:r>
            <w:r w:rsidRPr="001807FC">
              <w:t>.</w:t>
            </w:r>
          </w:p>
        </w:tc>
        <w:tc>
          <w:tcPr>
            <w:tcW w:w="4876" w:type="dxa"/>
          </w:tcPr>
          <w:p w14:paraId="1003E368" w14:textId="77777777" w:rsidR="00013DD4" w:rsidRPr="001807FC" w:rsidRDefault="00013DD4" w:rsidP="00B17908">
            <w:pPr>
              <w:pStyle w:val="Normal6"/>
              <w:rPr>
                <w:b/>
                <w:i/>
              </w:rPr>
            </w:pPr>
            <w:r w:rsidRPr="001807FC">
              <w:t>3.</w:t>
            </w:r>
            <w:r w:rsidRPr="001807FC">
              <w:rPr>
                <w:b/>
                <w:i/>
              </w:rPr>
              <w:tab/>
            </w:r>
            <w:r w:rsidRPr="001807FC">
              <w:t>Organ za presojo neutemeljeno prošnjo šteje za očitno neutemeljeno v primerih iz</w:t>
            </w:r>
            <w:r w:rsidRPr="001807FC">
              <w:rPr>
                <w:b/>
                <w:i/>
              </w:rPr>
              <w:t xml:space="preserve"> </w:t>
            </w:r>
            <w:r w:rsidRPr="001807FC">
              <w:t>člena 40(1)(a),</w:t>
            </w:r>
            <w:r w:rsidRPr="001807FC">
              <w:rPr>
                <w:b/>
                <w:i/>
              </w:rPr>
              <w:t xml:space="preserve"> </w:t>
            </w:r>
            <w:r w:rsidRPr="001807FC">
              <w:t>(b),</w:t>
            </w:r>
            <w:r w:rsidRPr="001807FC">
              <w:rPr>
                <w:b/>
                <w:i/>
              </w:rPr>
              <w:t xml:space="preserve"> </w:t>
            </w:r>
            <w:r w:rsidRPr="001807FC">
              <w:t>(c)</w:t>
            </w:r>
            <w:r w:rsidRPr="001807FC">
              <w:rPr>
                <w:b/>
                <w:i/>
              </w:rPr>
              <w:t xml:space="preserve"> in </w:t>
            </w:r>
            <w:r w:rsidRPr="001807FC">
              <w:t>(d).</w:t>
            </w:r>
          </w:p>
        </w:tc>
      </w:tr>
    </w:tbl>
    <w:p w14:paraId="791BF00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FD398E1"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39CC648" w14:textId="1A550174" w:rsidR="00013DD4" w:rsidRPr="001807FC" w:rsidRDefault="00013DD4" w:rsidP="00013DD4">
      <w:pPr>
        <w:pStyle w:val="Normal12Italic"/>
        <w:rPr>
          <w:lang w:val="sl-SI"/>
        </w:rPr>
      </w:pPr>
      <w:r w:rsidRPr="001807FC">
        <w:rPr>
          <w:lang w:val="sl-SI"/>
        </w:rPr>
        <w:t xml:space="preserve">Prihod iz varne </w:t>
      </w:r>
      <w:r w:rsidR="00F53E5F" w:rsidRPr="001807FC">
        <w:rPr>
          <w:lang w:val="sl-SI"/>
        </w:rPr>
        <w:t xml:space="preserve">izvorne </w:t>
      </w:r>
      <w:r w:rsidRPr="001807FC">
        <w:rPr>
          <w:lang w:val="sl-SI"/>
        </w:rPr>
        <w:t>države ne pomeni samodejnega razloga za domnevo, da je prošnja očitno neutemeljena, saj lahko ima oseba individualne potrebe po zaščiti, čeprav prihaja iz varne izvorne države.</w:t>
      </w:r>
    </w:p>
    <w:p w14:paraId="206F8A21" w14:textId="77777777" w:rsidR="00013DD4" w:rsidRPr="001807FC" w:rsidRDefault="00013DD4" w:rsidP="00013DD4">
      <w:r w:rsidRPr="001807FC">
        <w:rPr>
          <w:rStyle w:val="HideTWBExt"/>
        </w:rPr>
        <w:t>&lt;/Amend&gt;</w:t>
      </w:r>
    </w:p>
    <w:p w14:paraId="7212E2E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1171</w:t>
      </w:r>
      <w:r w:rsidRPr="001807FC">
        <w:rPr>
          <w:rStyle w:val="HideTWBExt"/>
          <w:b w:val="0"/>
        </w:rPr>
        <w:t>&lt;/NumAm&gt;</w:t>
      </w:r>
    </w:p>
    <w:p w14:paraId="59970291"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114A684B" w14:textId="77777777" w:rsidR="00013DD4" w:rsidRPr="001807FC" w:rsidRDefault="00013DD4" w:rsidP="00013DD4">
      <w:pPr>
        <w:pStyle w:val="NormalBold"/>
      </w:pPr>
      <w:r w:rsidRPr="001807FC">
        <w:rPr>
          <w:rStyle w:val="HideTWBExt"/>
          <w:b w:val="0"/>
        </w:rPr>
        <w:t>&lt;/RepeatBlock-By&gt;</w:t>
      </w:r>
    </w:p>
    <w:p w14:paraId="6E8FC32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C3DF0E8" w14:textId="77777777" w:rsidR="00013DD4" w:rsidRPr="001807FC" w:rsidRDefault="00013DD4" w:rsidP="00013DD4">
      <w:pPr>
        <w:pStyle w:val="NormalBold"/>
      </w:pPr>
      <w:r w:rsidRPr="001807FC">
        <w:rPr>
          <w:rStyle w:val="HideTWBExt"/>
          <w:b w:val="0"/>
        </w:rPr>
        <w:t>&lt;Article&gt;</w:t>
      </w:r>
      <w:r w:rsidRPr="001807FC">
        <w:t>Člen 37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E39CB44" w14:textId="77777777" w:rsidTr="00B17908">
        <w:trPr>
          <w:trHeight w:hRule="exact" w:val="240"/>
          <w:jc w:val="center"/>
        </w:trPr>
        <w:tc>
          <w:tcPr>
            <w:tcW w:w="9752" w:type="dxa"/>
            <w:gridSpan w:val="2"/>
          </w:tcPr>
          <w:p w14:paraId="0F4FAA02" w14:textId="77777777" w:rsidR="00013DD4" w:rsidRPr="001807FC" w:rsidRDefault="00013DD4" w:rsidP="00B17908"/>
        </w:tc>
      </w:tr>
      <w:tr w:rsidR="00013DD4" w:rsidRPr="001807FC" w14:paraId="7CF76F05" w14:textId="77777777" w:rsidTr="00B17908">
        <w:trPr>
          <w:trHeight w:val="240"/>
          <w:jc w:val="center"/>
        </w:trPr>
        <w:tc>
          <w:tcPr>
            <w:tcW w:w="4876" w:type="dxa"/>
          </w:tcPr>
          <w:p w14:paraId="0A37E6EB" w14:textId="77777777" w:rsidR="00013DD4" w:rsidRPr="001807FC" w:rsidRDefault="00013DD4" w:rsidP="00B17908">
            <w:pPr>
              <w:pStyle w:val="ColumnHeading"/>
            </w:pPr>
            <w:r w:rsidRPr="001807FC">
              <w:t>Besedilo, ki ga predlaga Komisija</w:t>
            </w:r>
          </w:p>
        </w:tc>
        <w:tc>
          <w:tcPr>
            <w:tcW w:w="4876" w:type="dxa"/>
          </w:tcPr>
          <w:p w14:paraId="1DA2788D" w14:textId="77777777" w:rsidR="00013DD4" w:rsidRPr="001807FC" w:rsidRDefault="00013DD4" w:rsidP="00B17908">
            <w:pPr>
              <w:pStyle w:val="ColumnHeading"/>
            </w:pPr>
            <w:r w:rsidRPr="001807FC">
              <w:t>Predlog spremembe</w:t>
            </w:r>
          </w:p>
        </w:tc>
      </w:tr>
      <w:tr w:rsidR="00013DD4" w:rsidRPr="001807FC" w14:paraId="75B7C940" w14:textId="77777777" w:rsidTr="00B17908">
        <w:trPr>
          <w:jc w:val="center"/>
        </w:trPr>
        <w:tc>
          <w:tcPr>
            <w:tcW w:w="4876" w:type="dxa"/>
          </w:tcPr>
          <w:p w14:paraId="3B6AFCB1" w14:textId="77777777" w:rsidR="00013DD4" w:rsidRPr="001807FC" w:rsidRDefault="00013DD4" w:rsidP="00B17908">
            <w:pPr>
              <w:pStyle w:val="Normal6"/>
              <w:rPr>
                <w:b/>
                <w:i/>
              </w:rPr>
            </w:pPr>
            <w:r w:rsidRPr="001807FC">
              <w:t>3.</w:t>
            </w:r>
            <w:r w:rsidRPr="001807FC">
              <w:rPr>
                <w:b/>
                <w:i/>
              </w:rPr>
              <w:tab/>
            </w:r>
            <w:r w:rsidRPr="001807FC">
              <w:t>Organ za presojo neutemeljeno prošnjo šteje za očitno neutemeljeno v primerih iz</w:t>
            </w:r>
            <w:r w:rsidRPr="001807FC">
              <w:rPr>
                <w:b/>
                <w:i/>
              </w:rPr>
              <w:t xml:space="preserve"> </w:t>
            </w:r>
            <w:r w:rsidRPr="001807FC">
              <w:t>člena</w:t>
            </w:r>
            <w:r w:rsidRPr="001807FC">
              <w:rPr>
                <w:b/>
                <w:i/>
              </w:rPr>
              <w:t xml:space="preserve"> 40(1)(a), (b), (c), (d) in (e)</w:t>
            </w:r>
            <w:r w:rsidRPr="001807FC">
              <w:t>.</w:t>
            </w:r>
          </w:p>
        </w:tc>
        <w:tc>
          <w:tcPr>
            <w:tcW w:w="4876" w:type="dxa"/>
          </w:tcPr>
          <w:p w14:paraId="126CDF1B" w14:textId="1C7F487C" w:rsidR="00013DD4" w:rsidRPr="001807FC" w:rsidRDefault="00013DD4" w:rsidP="00F53E5F">
            <w:pPr>
              <w:pStyle w:val="Normal6"/>
              <w:rPr>
                <w:b/>
                <w:i/>
              </w:rPr>
            </w:pPr>
            <w:r w:rsidRPr="001807FC">
              <w:t>3.</w:t>
            </w:r>
            <w:r w:rsidRPr="001807FC">
              <w:rPr>
                <w:b/>
                <w:i/>
              </w:rPr>
              <w:tab/>
            </w:r>
            <w:r w:rsidRPr="001807FC">
              <w:t>Organ za presojo</w:t>
            </w:r>
            <w:r w:rsidRPr="001807FC">
              <w:rPr>
                <w:b/>
                <w:i/>
              </w:rPr>
              <w:t xml:space="preserve"> </w:t>
            </w:r>
            <w:r w:rsidRPr="001807FC">
              <w:t>neutemeljeno prošnjo šteje za očitno neutemeljeno v primerih iz</w:t>
            </w:r>
            <w:r w:rsidRPr="001807FC">
              <w:rPr>
                <w:b/>
                <w:i/>
              </w:rPr>
              <w:t xml:space="preserve"> </w:t>
            </w:r>
            <w:r w:rsidRPr="001807FC">
              <w:t>člena</w:t>
            </w:r>
            <w:r w:rsidRPr="001807FC">
              <w:rPr>
                <w:b/>
                <w:i/>
              </w:rPr>
              <w:t> 40</w:t>
            </w:r>
            <w:r w:rsidRPr="001807FC">
              <w:t>.</w:t>
            </w:r>
          </w:p>
        </w:tc>
      </w:tr>
    </w:tbl>
    <w:p w14:paraId="26B0902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E977518" w14:textId="77777777" w:rsidR="00013DD4" w:rsidRPr="001807FC" w:rsidRDefault="00013DD4" w:rsidP="00013DD4">
      <w:r w:rsidRPr="001807FC">
        <w:rPr>
          <w:rStyle w:val="HideTWBExt"/>
        </w:rPr>
        <w:t>&lt;/Amend&gt;</w:t>
      </w:r>
    </w:p>
    <w:p w14:paraId="737411C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1172</w:t>
      </w:r>
      <w:r w:rsidRPr="001807FC">
        <w:rPr>
          <w:rStyle w:val="HideTWBExt"/>
          <w:b w:val="0"/>
        </w:rPr>
        <w:t>&lt;/NumAm&gt;</w:t>
      </w:r>
    </w:p>
    <w:p w14:paraId="46D9F281"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2390D2A"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51BAD6FA"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7D6230B" w14:textId="77777777" w:rsidR="00013DD4" w:rsidRPr="001807FC" w:rsidRDefault="00013DD4" w:rsidP="00013DD4">
      <w:pPr>
        <w:pStyle w:val="NormalBold"/>
      </w:pPr>
      <w:r w:rsidRPr="001807FC">
        <w:rPr>
          <w:rStyle w:val="HideTWBExt"/>
          <w:b w:val="0"/>
        </w:rPr>
        <w:t>&lt;/RepeatBlock-By&gt;</w:t>
      </w:r>
    </w:p>
    <w:p w14:paraId="3D0B17E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DA056D3" w14:textId="77777777" w:rsidR="00013DD4" w:rsidRPr="001807FC" w:rsidRDefault="00013DD4" w:rsidP="00013DD4">
      <w:pPr>
        <w:pStyle w:val="NormalBold"/>
      </w:pPr>
      <w:r w:rsidRPr="001807FC">
        <w:rPr>
          <w:rStyle w:val="HideTWBExt"/>
          <w:b w:val="0"/>
        </w:rPr>
        <w:t>&lt;Article&gt;</w:t>
      </w:r>
      <w:r w:rsidRPr="001807FC">
        <w:t>Člen 37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2811A0A" w14:textId="77777777" w:rsidTr="00B17908">
        <w:trPr>
          <w:trHeight w:hRule="exact" w:val="240"/>
          <w:jc w:val="center"/>
        </w:trPr>
        <w:tc>
          <w:tcPr>
            <w:tcW w:w="9752" w:type="dxa"/>
            <w:gridSpan w:val="2"/>
          </w:tcPr>
          <w:p w14:paraId="3B2FC40E" w14:textId="77777777" w:rsidR="00013DD4" w:rsidRPr="001807FC" w:rsidRDefault="00013DD4" w:rsidP="00B17908"/>
        </w:tc>
      </w:tr>
      <w:tr w:rsidR="00013DD4" w:rsidRPr="001807FC" w14:paraId="332D435B" w14:textId="77777777" w:rsidTr="00B17908">
        <w:trPr>
          <w:trHeight w:val="240"/>
          <w:jc w:val="center"/>
        </w:trPr>
        <w:tc>
          <w:tcPr>
            <w:tcW w:w="4876" w:type="dxa"/>
          </w:tcPr>
          <w:p w14:paraId="1DD0BA04" w14:textId="77777777" w:rsidR="00013DD4" w:rsidRPr="001807FC" w:rsidRDefault="00013DD4" w:rsidP="00B17908">
            <w:pPr>
              <w:pStyle w:val="ColumnHeading"/>
            </w:pPr>
            <w:r w:rsidRPr="001807FC">
              <w:t>Besedilo, ki ga predlaga Komisija</w:t>
            </w:r>
          </w:p>
        </w:tc>
        <w:tc>
          <w:tcPr>
            <w:tcW w:w="4876" w:type="dxa"/>
          </w:tcPr>
          <w:p w14:paraId="6B7CF0C2" w14:textId="77777777" w:rsidR="00013DD4" w:rsidRPr="001807FC" w:rsidRDefault="00013DD4" w:rsidP="00B17908">
            <w:pPr>
              <w:pStyle w:val="ColumnHeading"/>
            </w:pPr>
            <w:r w:rsidRPr="001807FC">
              <w:t>Predlog spremembe</w:t>
            </w:r>
          </w:p>
        </w:tc>
      </w:tr>
      <w:tr w:rsidR="00013DD4" w:rsidRPr="001807FC" w14:paraId="6D404AD2" w14:textId="77777777" w:rsidTr="00B17908">
        <w:trPr>
          <w:jc w:val="center"/>
        </w:trPr>
        <w:tc>
          <w:tcPr>
            <w:tcW w:w="4876" w:type="dxa"/>
          </w:tcPr>
          <w:p w14:paraId="6A7DBDB7" w14:textId="77777777" w:rsidR="00013DD4" w:rsidRPr="001807FC" w:rsidRDefault="00013DD4" w:rsidP="00B17908">
            <w:pPr>
              <w:pStyle w:val="Normal6"/>
              <w:rPr>
                <w:b/>
                <w:i/>
              </w:rPr>
            </w:pPr>
            <w:r w:rsidRPr="001807FC">
              <w:t>3.</w:t>
            </w:r>
            <w:r w:rsidRPr="001807FC">
              <w:rPr>
                <w:b/>
                <w:i/>
              </w:rPr>
              <w:tab/>
            </w:r>
            <w:r w:rsidRPr="001807FC">
              <w:t xml:space="preserve">Organ za presojo neutemeljeno prošnjo šteje za očitno neutemeljeno v primerih iz člena </w:t>
            </w:r>
            <w:r w:rsidRPr="001807FC">
              <w:rPr>
                <w:b/>
                <w:i/>
              </w:rPr>
              <w:t>40(1)(a), (b), (c), (d) in (e)</w:t>
            </w:r>
            <w:r w:rsidRPr="001807FC">
              <w:t>.</w:t>
            </w:r>
          </w:p>
        </w:tc>
        <w:tc>
          <w:tcPr>
            <w:tcW w:w="4876" w:type="dxa"/>
          </w:tcPr>
          <w:p w14:paraId="74E41681" w14:textId="77777777" w:rsidR="00013DD4" w:rsidRPr="001807FC" w:rsidRDefault="00013DD4" w:rsidP="00B17908">
            <w:pPr>
              <w:pStyle w:val="Normal6"/>
              <w:rPr>
                <w:b/>
                <w:i/>
              </w:rPr>
            </w:pPr>
            <w:r w:rsidRPr="001807FC">
              <w:t>3.</w:t>
            </w:r>
            <w:r w:rsidRPr="001807FC">
              <w:rPr>
                <w:b/>
                <w:i/>
              </w:rPr>
              <w:tab/>
            </w:r>
            <w:r w:rsidRPr="001807FC">
              <w:t>Organ za presojo</w:t>
            </w:r>
            <w:r w:rsidRPr="001807FC">
              <w:rPr>
                <w:b/>
                <w:i/>
              </w:rPr>
              <w:t xml:space="preserve"> lahko</w:t>
            </w:r>
            <w:r w:rsidRPr="001807FC">
              <w:t xml:space="preserve"> neutemeljeno prošnjo šteje za očitno neutemeljeno v primerih iz člena </w:t>
            </w:r>
            <w:r w:rsidRPr="001807FC">
              <w:rPr>
                <w:b/>
                <w:i/>
              </w:rPr>
              <w:t>40(1)(b)</w:t>
            </w:r>
            <w:r w:rsidRPr="001807FC">
              <w:t>.</w:t>
            </w:r>
          </w:p>
        </w:tc>
      </w:tr>
    </w:tbl>
    <w:p w14:paraId="5683532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719B233" w14:textId="77777777" w:rsidR="00013DD4" w:rsidRPr="001807FC" w:rsidRDefault="00013DD4" w:rsidP="00013DD4">
      <w:r w:rsidRPr="001807FC">
        <w:rPr>
          <w:rStyle w:val="HideTWBExt"/>
        </w:rPr>
        <w:t>&lt;/Amend&gt;</w:t>
      </w:r>
    </w:p>
    <w:p w14:paraId="7FD5F66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1173</w:t>
      </w:r>
      <w:r w:rsidRPr="001807FC">
        <w:rPr>
          <w:rStyle w:val="HideTWBExt"/>
          <w:b w:val="0"/>
        </w:rPr>
        <w:t>&lt;/NumAm&gt;</w:t>
      </w:r>
    </w:p>
    <w:p w14:paraId="4E5A2615"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7373BFAE" w14:textId="77777777" w:rsidR="00013DD4" w:rsidRPr="001807FC" w:rsidRDefault="00013DD4" w:rsidP="00013DD4">
      <w:pPr>
        <w:pStyle w:val="NormalBold"/>
      </w:pPr>
      <w:r w:rsidRPr="001807FC">
        <w:rPr>
          <w:rStyle w:val="HideTWBExt"/>
          <w:b w:val="0"/>
        </w:rPr>
        <w:t>&lt;/RepeatBlock-By&gt;</w:t>
      </w:r>
    </w:p>
    <w:p w14:paraId="3A8D5E1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C5E5C5C" w14:textId="77777777" w:rsidR="00013DD4" w:rsidRPr="001807FC" w:rsidRDefault="00013DD4" w:rsidP="00013DD4">
      <w:pPr>
        <w:pStyle w:val="NormalBold"/>
      </w:pPr>
      <w:r w:rsidRPr="001807FC">
        <w:rPr>
          <w:rStyle w:val="HideTWBExt"/>
          <w:b w:val="0"/>
        </w:rPr>
        <w:t>&lt;Article&gt;</w:t>
      </w:r>
      <w:r w:rsidRPr="001807FC">
        <w:t>Člen 37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D7C5D8E" w14:textId="77777777" w:rsidTr="00B17908">
        <w:trPr>
          <w:trHeight w:hRule="exact" w:val="240"/>
          <w:jc w:val="center"/>
        </w:trPr>
        <w:tc>
          <w:tcPr>
            <w:tcW w:w="9752" w:type="dxa"/>
            <w:gridSpan w:val="2"/>
          </w:tcPr>
          <w:p w14:paraId="2B0A1961" w14:textId="77777777" w:rsidR="00013DD4" w:rsidRPr="001807FC" w:rsidRDefault="00013DD4" w:rsidP="00B17908"/>
        </w:tc>
      </w:tr>
      <w:tr w:rsidR="00013DD4" w:rsidRPr="001807FC" w14:paraId="20604C37" w14:textId="77777777" w:rsidTr="00B17908">
        <w:trPr>
          <w:trHeight w:val="240"/>
          <w:jc w:val="center"/>
        </w:trPr>
        <w:tc>
          <w:tcPr>
            <w:tcW w:w="4876" w:type="dxa"/>
          </w:tcPr>
          <w:p w14:paraId="671DD6B7" w14:textId="77777777" w:rsidR="00013DD4" w:rsidRPr="001807FC" w:rsidRDefault="00013DD4" w:rsidP="00B17908">
            <w:pPr>
              <w:pStyle w:val="ColumnHeading"/>
            </w:pPr>
            <w:r w:rsidRPr="001807FC">
              <w:t>Besedilo, ki ga predlaga Komisija</w:t>
            </w:r>
          </w:p>
        </w:tc>
        <w:tc>
          <w:tcPr>
            <w:tcW w:w="4876" w:type="dxa"/>
          </w:tcPr>
          <w:p w14:paraId="7EC32B47" w14:textId="77777777" w:rsidR="00013DD4" w:rsidRPr="001807FC" w:rsidRDefault="00013DD4" w:rsidP="00B17908">
            <w:pPr>
              <w:pStyle w:val="ColumnHeading"/>
            </w:pPr>
            <w:r w:rsidRPr="001807FC">
              <w:t>Predlog spremembe</w:t>
            </w:r>
          </w:p>
        </w:tc>
      </w:tr>
      <w:tr w:rsidR="00013DD4" w:rsidRPr="001807FC" w14:paraId="4ACA1F4D" w14:textId="77777777" w:rsidTr="00B17908">
        <w:trPr>
          <w:jc w:val="center"/>
        </w:trPr>
        <w:tc>
          <w:tcPr>
            <w:tcW w:w="4876" w:type="dxa"/>
          </w:tcPr>
          <w:p w14:paraId="2958928E" w14:textId="77777777" w:rsidR="00013DD4" w:rsidRPr="001807FC" w:rsidRDefault="00013DD4" w:rsidP="00B17908">
            <w:pPr>
              <w:pStyle w:val="Normal6"/>
              <w:rPr>
                <w:b/>
                <w:i/>
              </w:rPr>
            </w:pPr>
            <w:r w:rsidRPr="001807FC">
              <w:t>3.</w:t>
            </w:r>
            <w:r w:rsidRPr="001807FC">
              <w:rPr>
                <w:b/>
                <w:i/>
              </w:rPr>
              <w:tab/>
            </w:r>
            <w:r w:rsidRPr="001807FC">
              <w:t>Organ za presojo neutemeljeno prošnjo šteje za očitno neutemeljeno v primerih iz</w:t>
            </w:r>
            <w:r w:rsidRPr="001807FC">
              <w:rPr>
                <w:b/>
                <w:i/>
              </w:rPr>
              <w:t xml:space="preserve"> </w:t>
            </w:r>
            <w:r w:rsidRPr="001807FC">
              <w:t>člena</w:t>
            </w:r>
            <w:r w:rsidRPr="001807FC">
              <w:rPr>
                <w:b/>
                <w:i/>
              </w:rPr>
              <w:t xml:space="preserve"> 40(1)(a), (b)</w:t>
            </w:r>
            <w:r w:rsidRPr="001807FC">
              <w:t>,</w:t>
            </w:r>
            <w:r w:rsidRPr="001807FC">
              <w:rPr>
                <w:b/>
                <w:i/>
              </w:rPr>
              <w:t xml:space="preserve"> </w:t>
            </w:r>
            <w:r w:rsidRPr="001807FC">
              <w:t>(c)</w:t>
            </w:r>
            <w:r w:rsidRPr="001807FC">
              <w:rPr>
                <w:b/>
                <w:i/>
              </w:rPr>
              <w:t xml:space="preserve">, </w:t>
            </w:r>
            <w:r w:rsidRPr="001807FC">
              <w:t>(d)</w:t>
            </w:r>
            <w:r w:rsidRPr="001807FC">
              <w:rPr>
                <w:b/>
                <w:i/>
              </w:rPr>
              <w:t xml:space="preserve"> in (e)</w:t>
            </w:r>
            <w:r w:rsidRPr="001807FC">
              <w:t>.</w:t>
            </w:r>
          </w:p>
        </w:tc>
        <w:tc>
          <w:tcPr>
            <w:tcW w:w="4876" w:type="dxa"/>
          </w:tcPr>
          <w:p w14:paraId="45FB0A62" w14:textId="77777777" w:rsidR="00013DD4" w:rsidRPr="001807FC" w:rsidRDefault="00013DD4" w:rsidP="00B17908">
            <w:pPr>
              <w:pStyle w:val="Normal6"/>
              <w:rPr>
                <w:b/>
                <w:i/>
              </w:rPr>
            </w:pPr>
            <w:r w:rsidRPr="001807FC">
              <w:t>3.</w:t>
            </w:r>
            <w:r w:rsidRPr="001807FC">
              <w:rPr>
                <w:b/>
                <w:i/>
              </w:rPr>
              <w:tab/>
            </w:r>
            <w:r w:rsidRPr="001807FC">
              <w:t>Organ za presojo</w:t>
            </w:r>
            <w:r w:rsidRPr="001807FC">
              <w:rPr>
                <w:b/>
                <w:i/>
              </w:rPr>
              <w:t xml:space="preserve"> lahko</w:t>
            </w:r>
            <w:r w:rsidRPr="001807FC">
              <w:t xml:space="preserve"> neutemeljeno prošnjo šteje za očitno neutemeljeno v primerih iz</w:t>
            </w:r>
            <w:r w:rsidRPr="001807FC">
              <w:rPr>
                <w:b/>
                <w:i/>
              </w:rPr>
              <w:t xml:space="preserve"> </w:t>
            </w:r>
            <w:r w:rsidRPr="001807FC">
              <w:t>člena</w:t>
            </w:r>
            <w:r w:rsidRPr="001807FC">
              <w:rPr>
                <w:b/>
                <w:i/>
              </w:rPr>
              <w:t> 40(1)(b)</w:t>
            </w:r>
            <w:r w:rsidRPr="001807FC">
              <w:t>,</w:t>
            </w:r>
            <w:r w:rsidRPr="001807FC">
              <w:rPr>
                <w:b/>
                <w:i/>
              </w:rPr>
              <w:t xml:space="preserve"> </w:t>
            </w:r>
            <w:r w:rsidRPr="001807FC">
              <w:t>(c)</w:t>
            </w:r>
            <w:r w:rsidRPr="001807FC">
              <w:rPr>
                <w:b/>
                <w:i/>
              </w:rPr>
              <w:t xml:space="preserve"> in </w:t>
            </w:r>
            <w:r w:rsidRPr="001807FC">
              <w:t>(d).</w:t>
            </w:r>
          </w:p>
        </w:tc>
      </w:tr>
    </w:tbl>
    <w:p w14:paraId="471FB4A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663135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1E89BF6" w14:textId="7DCF8EFC" w:rsidR="00013DD4" w:rsidRPr="001807FC" w:rsidRDefault="00013DD4" w:rsidP="00013DD4">
      <w:pPr>
        <w:pStyle w:val="Normal12Italic"/>
        <w:rPr>
          <w:lang w:val="sl-SI"/>
        </w:rPr>
      </w:pPr>
      <w:r w:rsidRPr="001807FC">
        <w:rPr>
          <w:lang w:val="sl-SI"/>
        </w:rPr>
        <w:t xml:space="preserve">Ker ima ugotovitev, da je prošnja očitno neutemeljena, posledice za morebitno vrnitev prosilca, bi se morala uporabljati le, kadar je to primerno. </w:t>
      </w:r>
      <w:r w:rsidR="00F53E5F" w:rsidRPr="001807FC">
        <w:rPr>
          <w:lang w:val="sl-SI"/>
        </w:rPr>
        <w:t xml:space="preserve">To bi moral </w:t>
      </w:r>
      <w:r w:rsidRPr="001807FC">
        <w:rPr>
          <w:lang w:val="sl-SI"/>
        </w:rPr>
        <w:t xml:space="preserve">oceniti </w:t>
      </w:r>
      <w:r w:rsidR="00F53E5F" w:rsidRPr="001807FC">
        <w:rPr>
          <w:lang w:val="sl-SI"/>
        </w:rPr>
        <w:t xml:space="preserve">organ za presojo, in sicer </w:t>
      </w:r>
      <w:r w:rsidRPr="001807FC">
        <w:rPr>
          <w:lang w:val="sl-SI"/>
        </w:rPr>
        <w:t>na podlagi okoliščin posameznega primera</w:t>
      </w:r>
      <w:r w:rsidR="00F53E5F" w:rsidRPr="001807FC">
        <w:rPr>
          <w:lang w:val="sl-SI"/>
        </w:rPr>
        <w:t>,</w:t>
      </w:r>
      <w:r w:rsidRPr="001807FC">
        <w:rPr>
          <w:lang w:val="sl-SI"/>
        </w:rPr>
        <w:t xml:space="preserve"> ne </w:t>
      </w:r>
      <w:r w:rsidR="00F53E5F" w:rsidRPr="001807FC">
        <w:rPr>
          <w:lang w:val="sl-SI"/>
        </w:rPr>
        <w:t xml:space="preserve">pa da to določa </w:t>
      </w:r>
      <w:r w:rsidRPr="001807FC">
        <w:rPr>
          <w:lang w:val="sl-SI"/>
        </w:rPr>
        <w:t>zakonodaj</w:t>
      </w:r>
      <w:r w:rsidR="00F53E5F" w:rsidRPr="001807FC">
        <w:rPr>
          <w:lang w:val="sl-SI"/>
        </w:rPr>
        <w:t>a</w:t>
      </w:r>
      <w:r w:rsidRPr="001807FC">
        <w:rPr>
          <w:lang w:val="sl-SI"/>
        </w:rPr>
        <w:t xml:space="preserve"> Unije.</w:t>
      </w:r>
    </w:p>
    <w:p w14:paraId="13B3F32D" w14:textId="77777777" w:rsidR="00013DD4" w:rsidRPr="001807FC" w:rsidRDefault="00013DD4" w:rsidP="00013DD4">
      <w:r w:rsidRPr="001807FC">
        <w:rPr>
          <w:rStyle w:val="HideTWBExt"/>
        </w:rPr>
        <w:t>&lt;/Amend&gt;</w:t>
      </w:r>
    </w:p>
    <w:p w14:paraId="7984D1C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1174</w:t>
      </w:r>
      <w:r w:rsidRPr="001807FC">
        <w:rPr>
          <w:rStyle w:val="HideTWBExt"/>
          <w:b w:val="0"/>
        </w:rPr>
        <w:t>&lt;/NumAm&gt;</w:t>
      </w:r>
    </w:p>
    <w:p w14:paraId="77707D41"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31822F35" w14:textId="77777777" w:rsidR="00013DD4" w:rsidRPr="001807FC" w:rsidRDefault="00013DD4" w:rsidP="00013DD4">
      <w:pPr>
        <w:pStyle w:val="NormalBold"/>
      </w:pPr>
      <w:r w:rsidRPr="001807FC">
        <w:rPr>
          <w:rStyle w:val="HideTWBExt"/>
          <w:b w:val="0"/>
        </w:rPr>
        <w:t>&lt;/RepeatBlock-By&gt;</w:t>
      </w:r>
    </w:p>
    <w:p w14:paraId="6A59E33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56D8799" w14:textId="77777777" w:rsidR="00013DD4" w:rsidRPr="001807FC" w:rsidRDefault="00013DD4" w:rsidP="00013DD4">
      <w:pPr>
        <w:pStyle w:val="NormalBold"/>
      </w:pPr>
      <w:r w:rsidRPr="001807FC">
        <w:rPr>
          <w:rStyle w:val="HideTWBExt"/>
          <w:b w:val="0"/>
        </w:rPr>
        <w:t>&lt;Article&gt;</w:t>
      </w:r>
      <w:r w:rsidRPr="001807FC">
        <w:t>Člen 38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D7E9FDC" w14:textId="77777777" w:rsidTr="00B17908">
        <w:trPr>
          <w:trHeight w:hRule="exact" w:val="240"/>
          <w:jc w:val="center"/>
        </w:trPr>
        <w:tc>
          <w:tcPr>
            <w:tcW w:w="9752" w:type="dxa"/>
            <w:gridSpan w:val="2"/>
          </w:tcPr>
          <w:p w14:paraId="25F7C649" w14:textId="77777777" w:rsidR="00013DD4" w:rsidRPr="001807FC" w:rsidRDefault="00013DD4" w:rsidP="00B17908"/>
        </w:tc>
      </w:tr>
      <w:tr w:rsidR="00013DD4" w:rsidRPr="001807FC" w14:paraId="4708433E" w14:textId="77777777" w:rsidTr="00B17908">
        <w:trPr>
          <w:trHeight w:val="240"/>
          <w:jc w:val="center"/>
        </w:trPr>
        <w:tc>
          <w:tcPr>
            <w:tcW w:w="4876" w:type="dxa"/>
          </w:tcPr>
          <w:p w14:paraId="6DC77D61" w14:textId="77777777" w:rsidR="00013DD4" w:rsidRPr="001807FC" w:rsidRDefault="00013DD4" w:rsidP="00B17908">
            <w:pPr>
              <w:pStyle w:val="ColumnHeading"/>
            </w:pPr>
            <w:r w:rsidRPr="001807FC">
              <w:t>Besedilo, ki ga predlaga Komisija</w:t>
            </w:r>
          </w:p>
        </w:tc>
        <w:tc>
          <w:tcPr>
            <w:tcW w:w="4876" w:type="dxa"/>
          </w:tcPr>
          <w:p w14:paraId="1921F6DD" w14:textId="77777777" w:rsidR="00013DD4" w:rsidRPr="001807FC" w:rsidRDefault="00013DD4" w:rsidP="00B17908">
            <w:pPr>
              <w:pStyle w:val="ColumnHeading"/>
            </w:pPr>
            <w:r w:rsidRPr="001807FC">
              <w:t>Predlog spremembe</w:t>
            </w:r>
          </w:p>
        </w:tc>
      </w:tr>
      <w:tr w:rsidR="00013DD4" w:rsidRPr="001807FC" w14:paraId="79E0F720" w14:textId="77777777" w:rsidTr="00B17908">
        <w:trPr>
          <w:jc w:val="center"/>
        </w:trPr>
        <w:tc>
          <w:tcPr>
            <w:tcW w:w="4876" w:type="dxa"/>
          </w:tcPr>
          <w:p w14:paraId="23087BE4" w14:textId="77777777" w:rsidR="00013DD4" w:rsidRPr="001807FC" w:rsidRDefault="00013DD4" w:rsidP="00B17908">
            <w:pPr>
              <w:pStyle w:val="Normal6"/>
              <w:rPr>
                <w:b/>
                <w:i/>
              </w:rPr>
            </w:pPr>
            <w:r w:rsidRPr="001807FC">
              <w:t>1.</w:t>
            </w:r>
            <w:r w:rsidRPr="001807FC">
              <w:rPr>
                <w:b/>
                <w:i/>
              </w:rPr>
              <w:tab/>
            </w:r>
            <w:r w:rsidRPr="001807FC">
              <w:t>Prosilec lahko svojo prošnjo po lastni presoji umakne kadar koli med postopkom.</w:t>
            </w:r>
          </w:p>
        </w:tc>
        <w:tc>
          <w:tcPr>
            <w:tcW w:w="4876" w:type="dxa"/>
          </w:tcPr>
          <w:p w14:paraId="17858F8E" w14:textId="50DD3884" w:rsidR="00013DD4" w:rsidRPr="001807FC" w:rsidRDefault="00013DD4" w:rsidP="00B17908">
            <w:pPr>
              <w:pStyle w:val="Normal6"/>
              <w:rPr>
                <w:b/>
                <w:i/>
              </w:rPr>
            </w:pPr>
            <w:r w:rsidRPr="001807FC">
              <w:t>1.</w:t>
            </w:r>
            <w:r w:rsidRPr="001807FC">
              <w:rPr>
                <w:b/>
                <w:i/>
              </w:rPr>
              <w:tab/>
            </w:r>
            <w:r w:rsidRPr="001807FC">
              <w:t>Prosilec lahko svojo prošnjo po lastni presoji umakne kadar koli med postopkom.</w:t>
            </w:r>
            <w:r w:rsidRPr="001807FC">
              <w:rPr>
                <w:b/>
                <w:i/>
              </w:rPr>
              <w:t xml:space="preserve"> Organ za presojo zagotovi, da prosilec razume vse postopkovne posledice t</w:t>
            </w:r>
            <w:r w:rsidR="00342BF0" w:rsidRPr="001807FC">
              <w:rPr>
                <w:b/>
                <w:i/>
              </w:rPr>
              <w:t>ak</w:t>
            </w:r>
            <w:r w:rsidRPr="001807FC">
              <w:rPr>
                <w:b/>
                <w:i/>
              </w:rPr>
              <w:t>e odločitve.</w:t>
            </w:r>
          </w:p>
        </w:tc>
      </w:tr>
    </w:tbl>
    <w:p w14:paraId="46757DD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4695449"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7D32A51" w14:textId="4500E0F7" w:rsidR="00013DD4" w:rsidRPr="001807FC" w:rsidRDefault="00013DD4" w:rsidP="00013DD4">
      <w:pPr>
        <w:pStyle w:val="Normal12Italic"/>
        <w:rPr>
          <w:lang w:val="sl-SI"/>
        </w:rPr>
      </w:pPr>
      <w:r w:rsidRPr="001807FC">
        <w:rPr>
          <w:lang w:val="sl-SI"/>
        </w:rPr>
        <w:t>Ključn</w:t>
      </w:r>
      <w:r w:rsidR="00342BF0" w:rsidRPr="001807FC">
        <w:rPr>
          <w:lang w:val="sl-SI"/>
        </w:rPr>
        <w:t xml:space="preserve">o </w:t>
      </w:r>
      <w:r w:rsidRPr="001807FC">
        <w:rPr>
          <w:lang w:val="sl-SI"/>
        </w:rPr>
        <w:t>je, da prosilec razume (pomembne) posledice izrecnega umika svoje prošnje.</w:t>
      </w:r>
    </w:p>
    <w:p w14:paraId="7B0B4F4C" w14:textId="77777777" w:rsidR="00013DD4" w:rsidRPr="001807FC" w:rsidRDefault="00013DD4" w:rsidP="00013DD4">
      <w:r w:rsidRPr="001807FC">
        <w:rPr>
          <w:rStyle w:val="HideTWBExt"/>
        </w:rPr>
        <w:t>&lt;/Amend&gt;</w:t>
      </w:r>
    </w:p>
    <w:p w14:paraId="7BEE09C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1175</w:t>
      </w:r>
      <w:r w:rsidRPr="001807FC">
        <w:rPr>
          <w:rStyle w:val="HideTWBExt"/>
          <w:b w:val="0"/>
        </w:rPr>
        <w:t>&lt;/NumAm&gt;</w:t>
      </w:r>
    </w:p>
    <w:p w14:paraId="75F9D1CF"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BF2ED29" w14:textId="77777777" w:rsidR="00013DD4" w:rsidRPr="001807FC" w:rsidRDefault="00013DD4" w:rsidP="00013DD4">
      <w:pPr>
        <w:pStyle w:val="NormalBold"/>
      </w:pPr>
      <w:r w:rsidRPr="001807FC">
        <w:rPr>
          <w:rStyle w:val="HideTWBExt"/>
          <w:b w:val="0"/>
        </w:rPr>
        <w:t>&lt;/RepeatBlock-By&gt;</w:t>
      </w:r>
    </w:p>
    <w:p w14:paraId="0180F43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B25D645" w14:textId="77777777" w:rsidR="00013DD4" w:rsidRPr="001807FC" w:rsidRDefault="00013DD4" w:rsidP="00013DD4">
      <w:pPr>
        <w:pStyle w:val="NormalBold"/>
      </w:pPr>
      <w:r w:rsidRPr="001807FC">
        <w:rPr>
          <w:rStyle w:val="HideTWBExt"/>
          <w:b w:val="0"/>
        </w:rPr>
        <w:t>&lt;Article&gt;</w:t>
      </w:r>
      <w:r w:rsidRPr="001807FC">
        <w:t>Člen 39</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CE51D9F" w14:textId="77777777" w:rsidTr="00B17908">
        <w:trPr>
          <w:trHeight w:hRule="exact" w:val="240"/>
          <w:jc w:val="center"/>
        </w:trPr>
        <w:tc>
          <w:tcPr>
            <w:tcW w:w="9752" w:type="dxa"/>
            <w:gridSpan w:val="2"/>
          </w:tcPr>
          <w:p w14:paraId="0599EB50" w14:textId="77777777" w:rsidR="00013DD4" w:rsidRPr="001807FC" w:rsidRDefault="00013DD4" w:rsidP="00B17908"/>
        </w:tc>
      </w:tr>
      <w:tr w:rsidR="00013DD4" w:rsidRPr="001807FC" w14:paraId="6D98FF3B" w14:textId="77777777" w:rsidTr="00B17908">
        <w:trPr>
          <w:trHeight w:val="240"/>
          <w:jc w:val="center"/>
        </w:trPr>
        <w:tc>
          <w:tcPr>
            <w:tcW w:w="4876" w:type="dxa"/>
          </w:tcPr>
          <w:p w14:paraId="7CAE5A7D" w14:textId="77777777" w:rsidR="00013DD4" w:rsidRPr="001807FC" w:rsidRDefault="00013DD4" w:rsidP="00B17908">
            <w:pPr>
              <w:pStyle w:val="ColumnHeading"/>
            </w:pPr>
            <w:r w:rsidRPr="001807FC">
              <w:t>Besedilo, ki ga predlaga Komisija</w:t>
            </w:r>
          </w:p>
        </w:tc>
        <w:tc>
          <w:tcPr>
            <w:tcW w:w="4876" w:type="dxa"/>
          </w:tcPr>
          <w:p w14:paraId="47D265D2" w14:textId="77777777" w:rsidR="00013DD4" w:rsidRPr="001807FC" w:rsidRDefault="00013DD4" w:rsidP="00B17908">
            <w:pPr>
              <w:pStyle w:val="ColumnHeading"/>
            </w:pPr>
            <w:r w:rsidRPr="001807FC">
              <w:t>Predlog spremembe</w:t>
            </w:r>
          </w:p>
        </w:tc>
      </w:tr>
      <w:tr w:rsidR="00013DD4" w:rsidRPr="001807FC" w14:paraId="79548870" w14:textId="77777777" w:rsidTr="00B17908">
        <w:trPr>
          <w:jc w:val="center"/>
        </w:trPr>
        <w:tc>
          <w:tcPr>
            <w:tcW w:w="4876" w:type="dxa"/>
          </w:tcPr>
          <w:p w14:paraId="21846163" w14:textId="77777777" w:rsidR="00013DD4" w:rsidRPr="001807FC" w:rsidRDefault="00013DD4" w:rsidP="00B17908">
            <w:pPr>
              <w:pStyle w:val="Normal6"/>
              <w:rPr>
                <w:b/>
                <w:i/>
              </w:rPr>
            </w:pPr>
            <w:r w:rsidRPr="001807FC">
              <w:rPr>
                <w:b/>
                <w:i/>
              </w:rPr>
              <w:t>[...]</w:t>
            </w:r>
          </w:p>
        </w:tc>
        <w:tc>
          <w:tcPr>
            <w:tcW w:w="4876" w:type="dxa"/>
          </w:tcPr>
          <w:p w14:paraId="6E98DC9E" w14:textId="77777777" w:rsidR="00013DD4" w:rsidRPr="001807FC" w:rsidRDefault="00013DD4" w:rsidP="00B17908">
            <w:pPr>
              <w:pStyle w:val="Normal6"/>
              <w:rPr>
                <w:b/>
                <w:i/>
              </w:rPr>
            </w:pPr>
            <w:r w:rsidRPr="001807FC">
              <w:rPr>
                <w:b/>
                <w:i/>
              </w:rPr>
              <w:t>črtano</w:t>
            </w:r>
          </w:p>
        </w:tc>
      </w:tr>
    </w:tbl>
    <w:p w14:paraId="3B03386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596DFA5" w14:textId="77777777" w:rsidR="00013DD4" w:rsidRPr="001807FC" w:rsidRDefault="00013DD4" w:rsidP="00013DD4">
      <w:r w:rsidRPr="001807FC">
        <w:rPr>
          <w:rStyle w:val="HideTWBExt"/>
        </w:rPr>
        <w:t>&lt;/Amend&gt;</w:t>
      </w:r>
    </w:p>
    <w:p w14:paraId="080E80D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1176</w:t>
      </w:r>
      <w:r w:rsidRPr="001807FC">
        <w:rPr>
          <w:rStyle w:val="HideTWBExt"/>
          <w:b w:val="0"/>
        </w:rPr>
        <w:t>&lt;/NumAm&gt;</w:t>
      </w:r>
    </w:p>
    <w:p w14:paraId="2F710E3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1F3B65F1"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44C2A219"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9D160DC" w14:textId="77777777" w:rsidR="00013DD4" w:rsidRPr="001807FC" w:rsidRDefault="00013DD4" w:rsidP="00013DD4">
      <w:pPr>
        <w:pStyle w:val="NormalBold"/>
      </w:pPr>
      <w:r w:rsidRPr="001807FC">
        <w:rPr>
          <w:rStyle w:val="HideTWBExt"/>
          <w:b w:val="0"/>
        </w:rPr>
        <w:t>&lt;/RepeatBlock-By&gt;</w:t>
      </w:r>
    </w:p>
    <w:p w14:paraId="707DD89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6EA5499" w14:textId="77777777" w:rsidR="00013DD4" w:rsidRPr="001807FC" w:rsidRDefault="00013DD4" w:rsidP="00013DD4">
      <w:pPr>
        <w:pStyle w:val="NormalBold"/>
      </w:pPr>
      <w:r w:rsidRPr="001807FC">
        <w:rPr>
          <w:rStyle w:val="HideTWBExt"/>
          <w:b w:val="0"/>
        </w:rPr>
        <w:t>&lt;Article&gt;</w:t>
      </w:r>
      <w:r w:rsidRPr="001807FC">
        <w:t>Člen 39 – naslov</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DEE9F33" w14:textId="77777777" w:rsidTr="00B17908">
        <w:trPr>
          <w:trHeight w:hRule="exact" w:val="240"/>
          <w:jc w:val="center"/>
        </w:trPr>
        <w:tc>
          <w:tcPr>
            <w:tcW w:w="9752" w:type="dxa"/>
            <w:gridSpan w:val="2"/>
          </w:tcPr>
          <w:p w14:paraId="06BC394B" w14:textId="77777777" w:rsidR="00013DD4" w:rsidRPr="001807FC" w:rsidRDefault="00013DD4" w:rsidP="00B17908"/>
        </w:tc>
      </w:tr>
      <w:tr w:rsidR="00013DD4" w:rsidRPr="001807FC" w14:paraId="61DD9E71" w14:textId="77777777" w:rsidTr="00B17908">
        <w:trPr>
          <w:trHeight w:val="240"/>
          <w:jc w:val="center"/>
        </w:trPr>
        <w:tc>
          <w:tcPr>
            <w:tcW w:w="4876" w:type="dxa"/>
          </w:tcPr>
          <w:p w14:paraId="465E6721" w14:textId="77777777" w:rsidR="00013DD4" w:rsidRPr="001807FC" w:rsidRDefault="00013DD4" w:rsidP="00B17908">
            <w:pPr>
              <w:pStyle w:val="ColumnHeading"/>
            </w:pPr>
            <w:r w:rsidRPr="001807FC">
              <w:t>Besedilo, ki ga predlaga Komisija</w:t>
            </w:r>
          </w:p>
        </w:tc>
        <w:tc>
          <w:tcPr>
            <w:tcW w:w="4876" w:type="dxa"/>
          </w:tcPr>
          <w:p w14:paraId="2EA743B7" w14:textId="77777777" w:rsidR="00013DD4" w:rsidRPr="001807FC" w:rsidRDefault="00013DD4" w:rsidP="00B17908">
            <w:pPr>
              <w:pStyle w:val="ColumnHeading"/>
            </w:pPr>
            <w:r w:rsidRPr="001807FC">
              <w:t>Predlog spremembe</w:t>
            </w:r>
          </w:p>
        </w:tc>
      </w:tr>
      <w:tr w:rsidR="00013DD4" w:rsidRPr="001807FC" w14:paraId="1678113F" w14:textId="77777777" w:rsidTr="00B17908">
        <w:trPr>
          <w:jc w:val="center"/>
        </w:trPr>
        <w:tc>
          <w:tcPr>
            <w:tcW w:w="4876" w:type="dxa"/>
          </w:tcPr>
          <w:p w14:paraId="0E144286" w14:textId="77777777" w:rsidR="00013DD4" w:rsidRPr="001807FC" w:rsidRDefault="00013DD4" w:rsidP="00B17908">
            <w:pPr>
              <w:pStyle w:val="Normal6"/>
              <w:rPr>
                <w:b/>
                <w:i/>
              </w:rPr>
            </w:pPr>
            <w:r w:rsidRPr="001807FC">
              <w:rPr>
                <w:b/>
                <w:i/>
              </w:rPr>
              <w:t>Impliciten umik</w:t>
            </w:r>
            <w:r w:rsidRPr="001807FC">
              <w:t xml:space="preserve"> prošnje</w:t>
            </w:r>
          </w:p>
        </w:tc>
        <w:tc>
          <w:tcPr>
            <w:tcW w:w="4876" w:type="dxa"/>
          </w:tcPr>
          <w:p w14:paraId="3A48D09E" w14:textId="7C1C63B3" w:rsidR="00013DD4" w:rsidRPr="001807FC" w:rsidRDefault="00013DD4" w:rsidP="00342BF0">
            <w:pPr>
              <w:pStyle w:val="Normal6"/>
              <w:rPr>
                <w:b/>
                <w:i/>
              </w:rPr>
            </w:pPr>
            <w:r w:rsidRPr="001807FC">
              <w:rPr>
                <w:b/>
                <w:i/>
              </w:rPr>
              <w:t xml:space="preserve">Prekinitev </w:t>
            </w:r>
            <w:r w:rsidR="00342BF0" w:rsidRPr="001807FC">
              <w:rPr>
                <w:b/>
                <w:i/>
              </w:rPr>
              <w:t xml:space="preserve">odločanja </w:t>
            </w:r>
            <w:r w:rsidRPr="001807FC">
              <w:rPr>
                <w:b/>
                <w:i/>
              </w:rPr>
              <w:t>o vsebini</w:t>
            </w:r>
            <w:r w:rsidRPr="001807FC">
              <w:t xml:space="preserve"> prošnje</w:t>
            </w:r>
          </w:p>
        </w:tc>
      </w:tr>
    </w:tbl>
    <w:p w14:paraId="173A5B2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4C8BD84" w14:textId="77777777" w:rsidR="00013DD4" w:rsidRPr="001807FC" w:rsidRDefault="00013DD4" w:rsidP="00013DD4">
      <w:r w:rsidRPr="001807FC">
        <w:rPr>
          <w:rStyle w:val="HideTWBExt"/>
        </w:rPr>
        <w:t>&lt;/Amend&gt;</w:t>
      </w:r>
    </w:p>
    <w:p w14:paraId="141B479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1177</w:t>
      </w:r>
      <w:r w:rsidRPr="001807FC">
        <w:rPr>
          <w:rStyle w:val="HideTWBExt"/>
          <w:b w:val="0"/>
        </w:rPr>
        <w:t>&lt;/NumAm&gt;</w:t>
      </w:r>
    </w:p>
    <w:p w14:paraId="759584FA"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41B5BF7"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8A3D0FF"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2F959E4E" w14:textId="77777777" w:rsidR="00013DD4" w:rsidRPr="001807FC" w:rsidRDefault="00013DD4" w:rsidP="00013DD4">
      <w:pPr>
        <w:pStyle w:val="NormalBold"/>
      </w:pPr>
      <w:r w:rsidRPr="001807FC">
        <w:rPr>
          <w:rStyle w:val="HideTWBExt"/>
          <w:b w:val="0"/>
        </w:rPr>
        <w:t>&lt;/RepeatBlock-By&gt;</w:t>
      </w:r>
    </w:p>
    <w:p w14:paraId="19E6DDB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8D59FD5" w14:textId="77777777" w:rsidR="00013DD4" w:rsidRPr="001807FC" w:rsidRDefault="00013DD4" w:rsidP="00013DD4">
      <w:pPr>
        <w:pStyle w:val="NormalBold"/>
      </w:pPr>
      <w:r w:rsidRPr="001807FC">
        <w:rPr>
          <w:rStyle w:val="HideTWBExt"/>
          <w:b w:val="0"/>
        </w:rPr>
        <w:t>&lt;Article&gt;</w:t>
      </w:r>
      <w:r w:rsidRPr="001807FC">
        <w:t>Člen 39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915029A" w14:textId="77777777" w:rsidTr="00B17908">
        <w:trPr>
          <w:trHeight w:hRule="exact" w:val="240"/>
          <w:jc w:val="center"/>
        </w:trPr>
        <w:tc>
          <w:tcPr>
            <w:tcW w:w="9752" w:type="dxa"/>
            <w:gridSpan w:val="2"/>
          </w:tcPr>
          <w:p w14:paraId="4661981A" w14:textId="77777777" w:rsidR="00013DD4" w:rsidRPr="001807FC" w:rsidRDefault="00013DD4" w:rsidP="00B17908"/>
        </w:tc>
      </w:tr>
      <w:tr w:rsidR="00013DD4" w:rsidRPr="001807FC" w14:paraId="33F566A5" w14:textId="77777777" w:rsidTr="00B17908">
        <w:trPr>
          <w:trHeight w:val="240"/>
          <w:jc w:val="center"/>
        </w:trPr>
        <w:tc>
          <w:tcPr>
            <w:tcW w:w="4876" w:type="dxa"/>
          </w:tcPr>
          <w:p w14:paraId="261189AA" w14:textId="77777777" w:rsidR="00013DD4" w:rsidRPr="001807FC" w:rsidRDefault="00013DD4" w:rsidP="00B17908">
            <w:pPr>
              <w:pStyle w:val="ColumnHeading"/>
            </w:pPr>
            <w:r w:rsidRPr="001807FC">
              <w:t>Besedilo, ki ga predlaga Komisija</w:t>
            </w:r>
          </w:p>
        </w:tc>
        <w:tc>
          <w:tcPr>
            <w:tcW w:w="4876" w:type="dxa"/>
          </w:tcPr>
          <w:p w14:paraId="09DB0FAF" w14:textId="77777777" w:rsidR="00013DD4" w:rsidRPr="001807FC" w:rsidRDefault="00013DD4" w:rsidP="00B17908">
            <w:pPr>
              <w:pStyle w:val="ColumnHeading"/>
            </w:pPr>
            <w:r w:rsidRPr="001807FC">
              <w:t>Predlog spremembe</w:t>
            </w:r>
          </w:p>
        </w:tc>
      </w:tr>
      <w:tr w:rsidR="00013DD4" w:rsidRPr="001807FC" w14:paraId="75F4D5B2" w14:textId="77777777" w:rsidTr="00B17908">
        <w:trPr>
          <w:jc w:val="center"/>
        </w:trPr>
        <w:tc>
          <w:tcPr>
            <w:tcW w:w="4876" w:type="dxa"/>
          </w:tcPr>
          <w:p w14:paraId="686F9903"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zavrže prošnjo zaradi odstopa</w:t>
            </w:r>
            <w:r w:rsidRPr="001807FC">
              <w:t>, če:</w:t>
            </w:r>
          </w:p>
        </w:tc>
        <w:tc>
          <w:tcPr>
            <w:tcW w:w="4876" w:type="dxa"/>
          </w:tcPr>
          <w:p w14:paraId="1C4DF676" w14:textId="2579B42E" w:rsidR="00013DD4" w:rsidRPr="001807FC" w:rsidRDefault="00013DD4" w:rsidP="00342BF0">
            <w:pPr>
              <w:pStyle w:val="Normal6"/>
              <w:rPr>
                <w:b/>
                <w:i/>
              </w:rPr>
            </w:pPr>
            <w:r w:rsidRPr="001807FC">
              <w:t>1.</w:t>
            </w:r>
            <w:r w:rsidRPr="001807FC">
              <w:rPr>
                <w:b/>
                <w:i/>
              </w:rPr>
              <w:tab/>
            </w:r>
            <w:r w:rsidRPr="001807FC">
              <w:t>Organ za presojo</w:t>
            </w:r>
            <w:r w:rsidRPr="001807FC">
              <w:rPr>
                <w:b/>
                <w:i/>
              </w:rPr>
              <w:t xml:space="preserve"> lahko prekine </w:t>
            </w:r>
            <w:r w:rsidR="00342BF0" w:rsidRPr="001807FC">
              <w:rPr>
                <w:b/>
                <w:i/>
              </w:rPr>
              <w:t xml:space="preserve">odločanje </w:t>
            </w:r>
            <w:r w:rsidRPr="001807FC">
              <w:rPr>
                <w:b/>
                <w:i/>
              </w:rPr>
              <w:t>o vsebini prošnje</w:t>
            </w:r>
            <w:r w:rsidRPr="001807FC">
              <w:t xml:space="preserve">, </w:t>
            </w:r>
            <w:r w:rsidR="00342BF0" w:rsidRPr="001807FC">
              <w:t>če</w:t>
            </w:r>
            <w:r w:rsidRPr="001807FC">
              <w:t>:</w:t>
            </w:r>
          </w:p>
        </w:tc>
      </w:tr>
    </w:tbl>
    <w:p w14:paraId="4CB6FCC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30C6CE2" w14:textId="77777777" w:rsidR="00013DD4" w:rsidRPr="001807FC" w:rsidRDefault="00013DD4" w:rsidP="00013DD4">
      <w:r w:rsidRPr="001807FC">
        <w:rPr>
          <w:rStyle w:val="HideTWBExt"/>
        </w:rPr>
        <w:t>&lt;/Amend&gt;</w:t>
      </w:r>
    </w:p>
    <w:p w14:paraId="2EB9E6F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1178</w:t>
      </w:r>
      <w:r w:rsidRPr="001807FC">
        <w:rPr>
          <w:rStyle w:val="HideTWBExt"/>
          <w:b w:val="0"/>
        </w:rPr>
        <w:t>&lt;/NumAm&gt;</w:t>
      </w:r>
    </w:p>
    <w:p w14:paraId="2CDEEC99"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7F277302" w14:textId="77777777" w:rsidR="00013DD4" w:rsidRPr="001807FC" w:rsidRDefault="00013DD4" w:rsidP="00013DD4">
      <w:pPr>
        <w:pStyle w:val="NormalBold"/>
      </w:pPr>
      <w:r w:rsidRPr="001807FC">
        <w:rPr>
          <w:rStyle w:val="HideTWBExt"/>
          <w:b w:val="0"/>
        </w:rPr>
        <w:t>&lt;/RepeatBlock-By&gt;</w:t>
      </w:r>
    </w:p>
    <w:p w14:paraId="2774143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B38E2B1" w14:textId="77777777" w:rsidR="00013DD4" w:rsidRPr="001807FC" w:rsidRDefault="00013DD4" w:rsidP="00013DD4">
      <w:pPr>
        <w:pStyle w:val="NormalBold"/>
      </w:pPr>
      <w:r w:rsidRPr="001807FC">
        <w:rPr>
          <w:rStyle w:val="HideTWBExt"/>
          <w:b w:val="0"/>
        </w:rPr>
        <w:t>&lt;Article&gt;</w:t>
      </w:r>
      <w:r w:rsidRPr="001807FC">
        <w:t>Člen 39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BA539F3" w14:textId="77777777" w:rsidTr="00B17908">
        <w:trPr>
          <w:trHeight w:hRule="exact" w:val="240"/>
          <w:jc w:val="center"/>
        </w:trPr>
        <w:tc>
          <w:tcPr>
            <w:tcW w:w="9752" w:type="dxa"/>
            <w:gridSpan w:val="2"/>
          </w:tcPr>
          <w:p w14:paraId="405D702D" w14:textId="77777777" w:rsidR="00013DD4" w:rsidRPr="001807FC" w:rsidRDefault="00013DD4" w:rsidP="00B17908"/>
        </w:tc>
      </w:tr>
      <w:tr w:rsidR="00013DD4" w:rsidRPr="001807FC" w14:paraId="0DB99E17" w14:textId="77777777" w:rsidTr="00B17908">
        <w:trPr>
          <w:trHeight w:val="240"/>
          <w:jc w:val="center"/>
        </w:trPr>
        <w:tc>
          <w:tcPr>
            <w:tcW w:w="4876" w:type="dxa"/>
          </w:tcPr>
          <w:p w14:paraId="6CAD03AE" w14:textId="77777777" w:rsidR="00013DD4" w:rsidRPr="001807FC" w:rsidRDefault="00013DD4" w:rsidP="00B17908">
            <w:pPr>
              <w:pStyle w:val="ColumnHeading"/>
            </w:pPr>
            <w:r w:rsidRPr="001807FC">
              <w:t>Besedilo, ki ga predlaga Komisija</w:t>
            </w:r>
          </w:p>
        </w:tc>
        <w:tc>
          <w:tcPr>
            <w:tcW w:w="4876" w:type="dxa"/>
          </w:tcPr>
          <w:p w14:paraId="44731356" w14:textId="77777777" w:rsidR="00013DD4" w:rsidRPr="001807FC" w:rsidRDefault="00013DD4" w:rsidP="00B17908">
            <w:pPr>
              <w:pStyle w:val="ColumnHeading"/>
            </w:pPr>
            <w:r w:rsidRPr="001807FC">
              <w:t>Predlog spremembe</w:t>
            </w:r>
          </w:p>
        </w:tc>
      </w:tr>
      <w:tr w:rsidR="00013DD4" w:rsidRPr="001807FC" w14:paraId="5473C7CA" w14:textId="77777777" w:rsidTr="00B17908">
        <w:trPr>
          <w:jc w:val="center"/>
        </w:trPr>
        <w:tc>
          <w:tcPr>
            <w:tcW w:w="4876" w:type="dxa"/>
          </w:tcPr>
          <w:p w14:paraId="24F295A6" w14:textId="77777777" w:rsidR="00013DD4" w:rsidRPr="001807FC" w:rsidRDefault="00013DD4" w:rsidP="00B17908">
            <w:pPr>
              <w:pStyle w:val="Normal6"/>
              <w:rPr>
                <w:b/>
                <w:i/>
              </w:rPr>
            </w:pPr>
            <w:r w:rsidRPr="001807FC">
              <w:t>1.</w:t>
            </w:r>
            <w:r w:rsidRPr="001807FC">
              <w:rPr>
                <w:b/>
                <w:i/>
              </w:rPr>
              <w:tab/>
            </w:r>
            <w:r w:rsidRPr="001807FC">
              <w:t>Organ za presojo zavrže prošnjo zaradi</w:t>
            </w:r>
            <w:r w:rsidRPr="001807FC">
              <w:rPr>
                <w:b/>
                <w:i/>
              </w:rPr>
              <w:t xml:space="preserve"> odstopa</w:t>
            </w:r>
            <w:r w:rsidRPr="001807FC">
              <w:t>, če:</w:t>
            </w:r>
          </w:p>
        </w:tc>
        <w:tc>
          <w:tcPr>
            <w:tcW w:w="4876" w:type="dxa"/>
          </w:tcPr>
          <w:p w14:paraId="0963CB1D" w14:textId="4902197C" w:rsidR="00013DD4" w:rsidRPr="001807FC" w:rsidRDefault="00013DD4" w:rsidP="00342BF0">
            <w:pPr>
              <w:pStyle w:val="Normal6"/>
              <w:rPr>
                <w:b/>
                <w:i/>
              </w:rPr>
            </w:pPr>
            <w:r w:rsidRPr="001807FC">
              <w:t>1.</w:t>
            </w:r>
            <w:r w:rsidRPr="001807FC">
              <w:rPr>
                <w:b/>
                <w:i/>
              </w:rPr>
              <w:tab/>
            </w:r>
            <w:r w:rsidRPr="001807FC">
              <w:t>Organ za presojo zavrže prošnjo zaradi</w:t>
            </w:r>
            <w:r w:rsidRPr="001807FC">
              <w:rPr>
                <w:b/>
                <w:i/>
              </w:rPr>
              <w:t xml:space="preserve"> </w:t>
            </w:r>
            <w:r w:rsidR="00342BF0" w:rsidRPr="001807FC">
              <w:rPr>
                <w:b/>
                <w:i/>
              </w:rPr>
              <w:t xml:space="preserve">implicitnega </w:t>
            </w:r>
            <w:r w:rsidRPr="001807FC">
              <w:rPr>
                <w:b/>
                <w:i/>
              </w:rPr>
              <w:t>umika</w:t>
            </w:r>
            <w:r w:rsidRPr="001807FC">
              <w:t>, če:</w:t>
            </w:r>
          </w:p>
        </w:tc>
      </w:tr>
    </w:tbl>
    <w:p w14:paraId="78C4695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2095FEF"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CB21217" w14:textId="65396DF7" w:rsidR="00013DD4" w:rsidRPr="001807FC" w:rsidRDefault="00013DD4" w:rsidP="00013DD4">
      <w:pPr>
        <w:pStyle w:val="Normal12Italic"/>
        <w:rPr>
          <w:lang w:val="sl-SI"/>
        </w:rPr>
      </w:pPr>
      <w:r w:rsidRPr="001807FC">
        <w:rPr>
          <w:lang w:val="sl-SI"/>
        </w:rPr>
        <w:t>Za</w:t>
      </w:r>
      <w:r w:rsidR="00342BF0" w:rsidRPr="001807FC">
        <w:rPr>
          <w:lang w:val="sl-SI"/>
        </w:rPr>
        <w:t>radi</w:t>
      </w:r>
      <w:r w:rsidRPr="001807FC">
        <w:rPr>
          <w:lang w:val="sl-SI"/>
        </w:rPr>
        <w:t xml:space="preserve"> skladnost</w:t>
      </w:r>
      <w:r w:rsidR="00342BF0" w:rsidRPr="001807FC">
        <w:rPr>
          <w:lang w:val="sl-SI"/>
        </w:rPr>
        <w:t>i</w:t>
      </w:r>
      <w:r w:rsidRPr="001807FC">
        <w:rPr>
          <w:lang w:val="sl-SI"/>
        </w:rPr>
        <w:t xml:space="preserve"> z naslovom člena.</w:t>
      </w:r>
    </w:p>
    <w:p w14:paraId="366CD406" w14:textId="77777777" w:rsidR="00013DD4" w:rsidRPr="001807FC" w:rsidRDefault="00013DD4" w:rsidP="00013DD4">
      <w:r w:rsidRPr="001807FC">
        <w:rPr>
          <w:rStyle w:val="HideTWBExt"/>
        </w:rPr>
        <w:t>&lt;/Amend&gt;</w:t>
      </w:r>
    </w:p>
    <w:p w14:paraId="080EB19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1179</w:t>
      </w:r>
      <w:r w:rsidRPr="001807FC">
        <w:rPr>
          <w:rStyle w:val="HideTWBExt"/>
          <w:b w:val="0"/>
        </w:rPr>
        <w:t>&lt;/NumAm&gt;</w:t>
      </w:r>
    </w:p>
    <w:p w14:paraId="36BFA54E"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713564B2" w14:textId="77777777" w:rsidR="00013DD4" w:rsidRPr="001807FC" w:rsidRDefault="00013DD4" w:rsidP="00013DD4">
      <w:pPr>
        <w:pStyle w:val="NormalBold"/>
      </w:pPr>
      <w:r w:rsidRPr="001807FC">
        <w:rPr>
          <w:rStyle w:val="HideTWBExt"/>
          <w:b w:val="0"/>
        </w:rPr>
        <w:t>&lt;/RepeatBlock-By&gt;</w:t>
      </w:r>
    </w:p>
    <w:p w14:paraId="2864E5D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1D16528" w14:textId="77777777" w:rsidR="00013DD4" w:rsidRPr="001807FC" w:rsidRDefault="00013DD4" w:rsidP="00013DD4">
      <w:pPr>
        <w:pStyle w:val="NormalBold"/>
      </w:pPr>
      <w:r w:rsidRPr="001807FC">
        <w:rPr>
          <w:rStyle w:val="HideTWBExt"/>
          <w:b w:val="0"/>
        </w:rPr>
        <w:t>&lt;Article&gt;</w:t>
      </w:r>
      <w:r w:rsidRPr="001807FC">
        <w:t>Člen 39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DBD6A84" w14:textId="77777777" w:rsidTr="00B17908">
        <w:trPr>
          <w:trHeight w:hRule="exact" w:val="240"/>
          <w:jc w:val="center"/>
        </w:trPr>
        <w:tc>
          <w:tcPr>
            <w:tcW w:w="9752" w:type="dxa"/>
            <w:gridSpan w:val="2"/>
          </w:tcPr>
          <w:p w14:paraId="19228E65" w14:textId="77777777" w:rsidR="00013DD4" w:rsidRPr="001807FC" w:rsidRDefault="00013DD4" w:rsidP="00B17908"/>
        </w:tc>
      </w:tr>
      <w:tr w:rsidR="00013DD4" w:rsidRPr="001807FC" w14:paraId="0A440BFC" w14:textId="77777777" w:rsidTr="00B17908">
        <w:trPr>
          <w:trHeight w:val="240"/>
          <w:jc w:val="center"/>
        </w:trPr>
        <w:tc>
          <w:tcPr>
            <w:tcW w:w="4876" w:type="dxa"/>
          </w:tcPr>
          <w:p w14:paraId="46AC4223" w14:textId="77777777" w:rsidR="00013DD4" w:rsidRPr="001807FC" w:rsidRDefault="00013DD4" w:rsidP="00B17908">
            <w:pPr>
              <w:pStyle w:val="ColumnHeading"/>
            </w:pPr>
            <w:r w:rsidRPr="001807FC">
              <w:t>Besedilo, ki ga predlaga Komisija</w:t>
            </w:r>
          </w:p>
        </w:tc>
        <w:tc>
          <w:tcPr>
            <w:tcW w:w="4876" w:type="dxa"/>
          </w:tcPr>
          <w:p w14:paraId="5972200A" w14:textId="77777777" w:rsidR="00013DD4" w:rsidRPr="001807FC" w:rsidRDefault="00013DD4" w:rsidP="00B17908">
            <w:pPr>
              <w:pStyle w:val="ColumnHeading"/>
            </w:pPr>
            <w:r w:rsidRPr="001807FC">
              <w:t>Predlog spremembe</w:t>
            </w:r>
          </w:p>
        </w:tc>
      </w:tr>
      <w:tr w:rsidR="00013DD4" w:rsidRPr="001807FC" w14:paraId="1DC4050D" w14:textId="77777777" w:rsidTr="00B17908">
        <w:trPr>
          <w:jc w:val="center"/>
        </w:trPr>
        <w:tc>
          <w:tcPr>
            <w:tcW w:w="4876" w:type="dxa"/>
          </w:tcPr>
          <w:p w14:paraId="6F8C68AF" w14:textId="77777777" w:rsidR="00013DD4" w:rsidRPr="001807FC" w:rsidRDefault="00013DD4" w:rsidP="00B17908">
            <w:pPr>
              <w:pStyle w:val="Normal6"/>
              <w:rPr>
                <w:b/>
                <w:i/>
              </w:rPr>
            </w:pPr>
            <w:r w:rsidRPr="001807FC">
              <w:t>1.</w:t>
            </w:r>
            <w:r w:rsidRPr="001807FC">
              <w:rPr>
                <w:b/>
                <w:i/>
              </w:rPr>
              <w:tab/>
            </w:r>
            <w:r w:rsidRPr="001807FC">
              <w:t>Organ za presojo zavrže prošnjo zaradi</w:t>
            </w:r>
            <w:r w:rsidRPr="001807FC">
              <w:rPr>
                <w:b/>
                <w:i/>
              </w:rPr>
              <w:t xml:space="preserve"> odstopa</w:t>
            </w:r>
            <w:r w:rsidRPr="001807FC">
              <w:t>, če:</w:t>
            </w:r>
          </w:p>
        </w:tc>
        <w:tc>
          <w:tcPr>
            <w:tcW w:w="4876" w:type="dxa"/>
          </w:tcPr>
          <w:p w14:paraId="7898ECDE" w14:textId="77777777" w:rsidR="00013DD4" w:rsidRPr="001807FC" w:rsidRDefault="00013DD4" w:rsidP="00B17908">
            <w:pPr>
              <w:pStyle w:val="Normal6"/>
              <w:rPr>
                <w:b/>
                <w:i/>
              </w:rPr>
            </w:pPr>
            <w:r w:rsidRPr="001807FC">
              <w:t>1.</w:t>
            </w:r>
            <w:r w:rsidRPr="001807FC">
              <w:rPr>
                <w:b/>
                <w:i/>
              </w:rPr>
              <w:tab/>
            </w:r>
            <w:r w:rsidRPr="001807FC">
              <w:t>Organ za presojo zavrže prošnjo zaradi</w:t>
            </w:r>
            <w:r w:rsidRPr="001807FC">
              <w:rPr>
                <w:b/>
                <w:i/>
              </w:rPr>
              <w:t xml:space="preserve"> umika</w:t>
            </w:r>
            <w:r w:rsidRPr="001807FC">
              <w:t>, če:</w:t>
            </w:r>
          </w:p>
        </w:tc>
      </w:tr>
    </w:tbl>
    <w:p w14:paraId="040275B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D6A33C9" w14:textId="77777777" w:rsidR="00013DD4" w:rsidRPr="001807FC" w:rsidRDefault="00013DD4" w:rsidP="00013DD4">
      <w:r w:rsidRPr="001807FC">
        <w:rPr>
          <w:rStyle w:val="HideTWBExt"/>
        </w:rPr>
        <w:t>&lt;/Amend&gt;</w:t>
      </w:r>
    </w:p>
    <w:p w14:paraId="1E51851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1180</w:t>
      </w:r>
      <w:r w:rsidRPr="001807FC">
        <w:rPr>
          <w:rStyle w:val="HideTWBExt"/>
          <w:b w:val="0"/>
        </w:rPr>
        <w:t>&lt;/NumAm&gt;</w:t>
      </w:r>
    </w:p>
    <w:p w14:paraId="386C239E"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279F30D4" w14:textId="77777777" w:rsidR="00013DD4" w:rsidRPr="001807FC" w:rsidRDefault="00013DD4" w:rsidP="00013DD4">
      <w:pPr>
        <w:pStyle w:val="NormalBold"/>
      </w:pPr>
      <w:r w:rsidRPr="001807FC">
        <w:rPr>
          <w:rStyle w:val="HideTWBExt"/>
          <w:b w:val="0"/>
        </w:rPr>
        <w:t>&lt;/RepeatBlock-By&gt;</w:t>
      </w:r>
    </w:p>
    <w:p w14:paraId="2120F2F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8166958" w14:textId="77777777" w:rsidR="00013DD4" w:rsidRPr="001807FC" w:rsidRDefault="00013DD4" w:rsidP="00013DD4">
      <w:pPr>
        <w:pStyle w:val="NormalBold"/>
      </w:pPr>
      <w:r w:rsidRPr="001807FC">
        <w:rPr>
          <w:rStyle w:val="HideTWBExt"/>
          <w:b w:val="0"/>
        </w:rPr>
        <w:t>&lt;Article&gt;</w:t>
      </w:r>
      <w:r w:rsidRPr="001807FC">
        <w:t>Člen 39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70A1274" w14:textId="77777777" w:rsidTr="00B17908">
        <w:trPr>
          <w:trHeight w:hRule="exact" w:val="240"/>
          <w:jc w:val="center"/>
        </w:trPr>
        <w:tc>
          <w:tcPr>
            <w:tcW w:w="9752" w:type="dxa"/>
            <w:gridSpan w:val="2"/>
          </w:tcPr>
          <w:p w14:paraId="5ED4067F" w14:textId="77777777" w:rsidR="00013DD4" w:rsidRPr="001807FC" w:rsidRDefault="00013DD4" w:rsidP="00B17908"/>
        </w:tc>
      </w:tr>
      <w:tr w:rsidR="00013DD4" w:rsidRPr="001807FC" w14:paraId="25BF322D" w14:textId="77777777" w:rsidTr="00B17908">
        <w:trPr>
          <w:trHeight w:val="240"/>
          <w:jc w:val="center"/>
        </w:trPr>
        <w:tc>
          <w:tcPr>
            <w:tcW w:w="4876" w:type="dxa"/>
          </w:tcPr>
          <w:p w14:paraId="2872973A" w14:textId="77777777" w:rsidR="00013DD4" w:rsidRPr="001807FC" w:rsidRDefault="00013DD4" w:rsidP="00B17908">
            <w:pPr>
              <w:pStyle w:val="ColumnHeading"/>
            </w:pPr>
            <w:r w:rsidRPr="001807FC">
              <w:t>Besedilo, ki ga predlaga Komisija</w:t>
            </w:r>
          </w:p>
        </w:tc>
        <w:tc>
          <w:tcPr>
            <w:tcW w:w="4876" w:type="dxa"/>
          </w:tcPr>
          <w:p w14:paraId="4F20508E" w14:textId="77777777" w:rsidR="00013DD4" w:rsidRPr="001807FC" w:rsidRDefault="00013DD4" w:rsidP="00B17908">
            <w:pPr>
              <w:pStyle w:val="ColumnHeading"/>
            </w:pPr>
            <w:r w:rsidRPr="001807FC">
              <w:t>Predlog spremembe</w:t>
            </w:r>
          </w:p>
        </w:tc>
      </w:tr>
      <w:tr w:rsidR="00013DD4" w:rsidRPr="001807FC" w14:paraId="6B587CC1" w14:textId="77777777" w:rsidTr="00B17908">
        <w:trPr>
          <w:jc w:val="center"/>
        </w:trPr>
        <w:tc>
          <w:tcPr>
            <w:tcW w:w="4876" w:type="dxa"/>
          </w:tcPr>
          <w:p w14:paraId="32F4B2FA" w14:textId="77777777" w:rsidR="00013DD4" w:rsidRPr="001807FC" w:rsidRDefault="00013DD4" w:rsidP="00B17908">
            <w:pPr>
              <w:pStyle w:val="Normal6"/>
              <w:rPr>
                <w:b/>
                <w:i/>
              </w:rPr>
            </w:pPr>
            <w:r w:rsidRPr="001807FC">
              <w:t>(a)</w:t>
            </w:r>
            <w:r w:rsidRPr="001807FC">
              <w:rPr>
                <w:b/>
                <w:i/>
              </w:rPr>
              <w:tab/>
            </w:r>
            <w:r w:rsidRPr="001807FC">
              <w:t>prosilec ni vložil svoje prošnje v skladu s</w:t>
            </w:r>
            <w:r w:rsidRPr="001807FC">
              <w:rPr>
                <w:b/>
                <w:i/>
              </w:rPr>
              <w:t xml:space="preserve"> </w:t>
            </w:r>
            <w:r w:rsidRPr="001807FC">
              <w:t>členom 28, čeprav je imel dejansko možnost za to;</w:t>
            </w:r>
          </w:p>
        </w:tc>
        <w:tc>
          <w:tcPr>
            <w:tcW w:w="4876" w:type="dxa"/>
          </w:tcPr>
          <w:p w14:paraId="7082F75C" w14:textId="24EEB9D0" w:rsidR="00013DD4" w:rsidRPr="001807FC" w:rsidRDefault="00013DD4" w:rsidP="00342BF0">
            <w:pPr>
              <w:pStyle w:val="Normal6"/>
              <w:rPr>
                <w:b/>
                <w:i/>
              </w:rPr>
            </w:pPr>
            <w:r w:rsidRPr="001807FC">
              <w:t>(a)</w:t>
            </w:r>
            <w:r w:rsidRPr="001807FC">
              <w:rPr>
                <w:b/>
                <w:i/>
              </w:rPr>
              <w:tab/>
            </w:r>
            <w:r w:rsidRPr="001807FC">
              <w:t>prosilec ni vložil svoje prošnje v skladu s členom 28, čeprav je imel dejansko možnost za to</w:t>
            </w:r>
            <w:r w:rsidRPr="001807FC">
              <w:rPr>
                <w:b/>
                <w:i/>
              </w:rPr>
              <w:t xml:space="preserve"> in je bil obveščen o posledicah </w:t>
            </w:r>
            <w:r w:rsidR="00342BF0" w:rsidRPr="001807FC">
              <w:rPr>
                <w:b/>
                <w:i/>
              </w:rPr>
              <w:t xml:space="preserve">prepozne </w:t>
            </w:r>
            <w:r w:rsidRPr="001807FC">
              <w:rPr>
                <w:b/>
                <w:i/>
              </w:rPr>
              <w:t>vložit</w:t>
            </w:r>
            <w:r w:rsidR="00342BF0" w:rsidRPr="001807FC">
              <w:rPr>
                <w:b/>
                <w:i/>
              </w:rPr>
              <w:t>ve</w:t>
            </w:r>
            <w:r w:rsidRPr="001807FC">
              <w:rPr>
                <w:b/>
                <w:i/>
              </w:rPr>
              <w:t xml:space="preserve"> prošnje</w:t>
            </w:r>
            <w:r w:rsidRPr="001807FC">
              <w:t>;</w:t>
            </w:r>
          </w:p>
        </w:tc>
      </w:tr>
    </w:tbl>
    <w:p w14:paraId="3CB6ED8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0C31FCB" w14:textId="77777777" w:rsidR="00013DD4" w:rsidRPr="001807FC" w:rsidRDefault="00013DD4" w:rsidP="00013DD4">
      <w:r w:rsidRPr="001807FC">
        <w:rPr>
          <w:rStyle w:val="HideTWBExt"/>
        </w:rPr>
        <w:t>&lt;/Amend&gt;</w:t>
      </w:r>
    </w:p>
    <w:p w14:paraId="68A7A11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1181</w:t>
      </w:r>
      <w:r w:rsidRPr="001807FC">
        <w:rPr>
          <w:rStyle w:val="HideTWBExt"/>
          <w:b w:val="0"/>
        </w:rPr>
        <w:t>&lt;/NumAm&gt;</w:t>
      </w:r>
    </w:p>
    <w:p w14:paraId="01DBA9E1"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6310CAE4" w14:textId="77777777" w:rsidR="00013DD4" w:rsidRPr="001807FC" w:rsidRDefault="00013DD4" w:rsidP="00013DD4">
      <w:pPr>
        <w:pStyle w:val="NormalBold"/>
      </w:pPr>
      <w:r w:rsidRPr="001807FC">
        <w:rPr>
          <w:rStyle w:val="HideTWBExt"/>
          <w:b w:val="0"/>
        </w:rPr>
        <w:t>&lt;/RepeatBlock-By&gt;</w:t>
      </w:r>
    </w:p>
    <w:p w14:paraId="164488D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E425BD2" w14:textId="77777777" w:rsidR="00013DD4" w:rsidRPr="001807FC" w:rsidRDefault="00013DD4" w:rsidP="00013DD4">
      <w:pPr>
        <w:pStyle w:val="NormalBold"/>
      </w:pPr>
      <w:r w:rsidRPr="001807FC">
        <w:rPr>
          <w:rStyle w:val="HideTWBExt"/>
          <w:b w:val="0"/>
        </w:rPr>
        <w:t>&lt;Article&gt;</w:t>
      </w:r>
      <w:r w:rsidRPr="001807FC">
        <w:t>Člen 39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709ADD5" w14:textId="77777777" w:rsidTr="00B17908">
        <w:trPr>
          <w:trHeight w:hRule="exact" w:val="240"/>
          <w:jc w:val="center"/>
        </w:trPr>
        <w:tc>
          <w:tcPr>
            <w:tcW w:w="9752" w:type="dxa"/>
            <w:gridSpan w:val="2"/>
          </w:tcPr>
          <w:p w14:paraId="32C97E93" w14:textId="77777777" w:rsidR="00013DD4" w:rsidRPr="001807FC" w:rsidRDefault="00013DD4" w:rsidP="00B17908"/>
        </w:tc>
      </w:tr>
      <w:tr w:rsidR="00013DD4" w:rsidRPr="001807FC" w14:paraId="16614166" w14:textId="77777777" w:rsidTr="00B17908">
        <w:trPr>
          <w:trHeight w:val="240"/>
          <w:jc w:val="center"/>
        </w:trPr>
        <w:tc>
          <w:tcPr>
            <w:tcW w:w="4876" w:type="dxa"/>
          </w:tcPr>
          <w:p w14:paraId="495EBBD0" w14:textId="77777777" w:rsidR="00013DD4" w:rsidRPr="001807FC" w:rsidRDefault="00013DD4" w:rsidP="00B17908">
            <w:pPr>
              <w:pStyle w:val="ColumnHeading"/>
            </w:pPr>
            <w:r w:rsidRPr="001807FC">
              <w:t>Besedilo, ki ga predlaga Komisija</w:t>
            </w:r>
          </w:p>
        </w:tc>
        <w:tc>
          <w:tcPr>
            <w:tcW w:w="4876" w:type="dxa"/>
          </w:tcPr>
          <w:p w14:paraId="52580915" w14:textId="77777777" w:rsidR="00013DD4" w:rsidRPr="001807FC" w:rsidRDefault="00013DD4" w:rsidP="00B17908">
            <w:pPr>
              <w:pStyle w:val="ColumnHeading"/>
            </w:pPr>
            <w:r w:rsidRPr="001807FC">
              <w:t>Predlog spremembe</w:t>
            </w:r>
          </w:p>
        </w:tc>
      </w:tr>
      <w:tr w:rsidR="00013DD4" w:rsidRPr="001807FC" w14:paraId="4B4079A1" w14:textId="77777777" w:rsidTr="00B17908">
        <w:trPr>
          <w:jc w:val="center"/>
        </w:trPr>
        <w:tc>
          <w:tcPr>
            <w:tcW w:w="4876" w:type="dxa"/>
          </w:tcPr>
          <w:p w14:paraId="2C16A692" w14:textId="755B27D1" w:rsidR="00013DD4" w:rsidRPr="001807FC" w:rsidRDefault="00013DD4" w:rsidP="00342BF0">
            <w:pPr>
              <w:pStyle w:val="Normal6"/>
              <w:rPr>
                <w:b/>
                <w:i/>
              </w:rPr>
            </w:pPr>
            <w:r w:rsidRPr="001807FC">
              <w:t>(a)</w:t>
            </w:r>
            <w:r w:rsidRPr="001807FC">
              <w:rPr>
                <w:b/>
                <w:i/>
              </w:rPr>
              <w:tab/>
            </w:r>
            <w:r w:rsidRPr="001807FC">
              <w:t>prosilec ni vložil svoje prošnje v skladu s</w:t>
            </w:r>
            <w:r w:rsidRPr="001807FC">
              <w:rPr>
                <w:b/>
                <w:i/>
              </w:rPr>
              <w:t xml:space="preserve"> členom 28</w:t>
            </w:r>
            <w:r w:rsidRPr="001807FC">
              <w:t>, čeprav je imel dejansko možnost za to</w:t>
            </w:r>
            <w:r w:rsidR="00342BF0" w:rsidRPr="001807FC">
              <w:t>;</w:t>
            </w:r>
          </w:p>
        </w:tc>
        <w:tc>
          <w:tcPr>
            <w:tcW w:w="4876" w:type="dxa"/>
          </w:tcPr>
          <w:p w14:paraId="7C00F192" w14:textId="4513732A" w:rsidR="00013DD4" w:rsidRPr="001807FC" w:rsidRDefault="00013DD4" w:rsidP="00D93457">
            <w:pPr>
              <w:pStyle w:val="Normal6"/>
              <w:rPr>
                <w:b/>
                <w:i/>
              </w:rPr>
            </w:pPr>
            <w:r w:rsidRPr="001807FC">
              <w:t>(a)</w:t>
            </w:r>
            <w:r w:rsidRPr="001807FC">
              <w:rPr>
                <w:b/>
                <w:i/>
              </w:rPr>
              <w:tab/>
            </w:r>
            <w:r w:rsidRPr="001807FC">
              <w:t>prosilec</w:t>
            </w:r>
            <w:r w:rsidRPr="001807FC">
              <w:rPr>
                <w:b/>
                <w:i/>
              </w:rPr>
              <w:t xml:space="preserve"> tri mesece po registraciji in kljub opozoril</w:t>
            </w:r>
            <w:r w:rsidR="00D93457" w:rsidRPr="001807FC">
              <w:rPr>
                <w:b/>
                <w:i/>
              </w:rPr>
              <w:t>u</w:t>
            </w:r>
            <w:r w:rsidRPr="001807FC">
              <w:rPr>
                <w:b/>
                <w:i/>
              </w:rPr>
              <w:t xml:space="preserve"> organa za presojo</w:t>
            </w:r>
            <w:r w:rsidRPr="001807FC">
              <w:t xml:space="preserve"> ni vložil svoje prošnje v skladu s</w:t>
            </w:r>
            <w:r w:rsidRPr="001807FC">
              <w:rPr>
                <w:b/>
                <w:i/>
              </w:rPr>
              <w:t xml:space="preserve"> </w:t>
            </w:r>
            <w:r w:rsidRPr="001807FC">
              <w:t>členom 28, čeprav je imel dejansko možnost za to</w:t>
            </w:r>
            <w:r w:rsidR="00342BF0" w:rsidRPr="001807FC">
              <w:t>;</w:t>
            </w:r>
          </w:p>
        </w:tc>
      </w:tr>
    </w:tbl>
    <w:p w14:paraId="0386FE9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CE2A0C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D3FDB86" w14:textId="3E3E79F8" w:rsidR="00013DD4" w:rsidRPr="001807FC" w:rsidRDefault="00013DD4" w:rsidP="00013DD4">
      <w:pPr>
        <w:pStyle w:val="Normal12Italic"/>
        <w:rPr>
          <w:lang w:val="sl-SI"/>
        </w:rPr>
      </w:pPr>
      <w:r w:rsidRPr="001807FC">
        <w:rPr>
          <w:lang w:val="sl-SI"/>
        </w:rPr>
        <w:t xml:space="preserve">Nekajdnevna zamuda rokov ne bi smela voditi do drakonskih ukrepov, kot je implicitni umik, saj bi ta postopek po vsej verjetnosti vodil do občutnega povečanja dragih in dolgotrajnih pritožbenih postopkov. </w:t>
      </w:r>
      <w:r w:rsidR="00D93457" w:rsidRPr="001807FC">
        <w:rPr>
          <w:lang w:val="sl-SI"/>
        </w:rPr>
        <w:t xml:space="preserve">Poleg tega bi morali biti organi </w:t>
      </w:r>
      <w:r w:rsidRPr="001807FC">
        <w:rPr>
          <w:lang w:val="sl-SI"/>
        </w:rPr>
        <w:t xml:space="preserve">dolžni prosilca </w:t>
      </w:r>
      <w:r w:rsidR="00D93457" w:rsidRPr="001807FC">
        <w:rPr>
          <w:lang w:val="sl-SI"/>
        </w:rPr>
        <w:t>opozoriti</w:t>
      </w:r>
      <w:r w:rsidRPr="001807FC">
        <w:rPr>
          <w:lang w:val="sl-SI"/>
        </w:rPr>
        <w:t xml:space="preserve">, da mora vložiti prošnjo, </w:t>
      </w:r>
      <w:r w:rsidR="00D93457" w:rsidRPr="001807FC">
        <w:rPr>
          <w:lang w:val="sl-SI"/>
        </w:rPr>
        <w:t xml:space="preserve">s čimer bi se odpravile </w:t>
      </w:r>
      <w:r w:rsidRPr="001807FC">
        <w:rPr>
          <w:lang w:val="sl-SI"/>
        </w:rPr>
        <w:t>težave, kadar prosilec ni razumel, da mora vložiti prošnjo</w:t>
      </w:r>
      <w:r w:rsidR="00D93457" w:rsidRPr="001807FC">
        <w:rPr>
          <w:lang w:val="sl-SI"/>
        </w:rPr>
        <w:t>,</w:t>
      </w:r>
      <w:r w:rsidRPr="001807FC">
        <w:rPr>
          <w:lang w:val="sl-SI"/>
        </w:rPr>
        <w:t xml:space="preserve"> oziroma kadar je bila vložena prošnja izgubljena.</w:t>
      </w:r>
    </w:p>
    <w:p w14:paraId="25D571AF" w14:textId="77777777" w:rsidR="00013DD4" w:rsidRPr="001807FC" w:rsidRDefault="00013DD4" w:rsidP="00013DD4">
      <w:r w:rsidRPr="001807FC">
        <w:rPr>
          <w:rStyle w:val="HideTWBExt"/>
        </w:rPr>
        <w:t>&lt;/Amend&gt;</w:t>
      </w:r>
    </w:p>
    <w:p w14:paraId="0876FD6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1182</w:t>
      </w:r>
      <w:r w:rsidRPr="001807FC">
        <w:rPr>
          <w:rStyle w:val="HideTWBExt"/>
          <w:b w:val="0"/>
        </w:rPr>
        <w:t>&lt;/NumAm&gt;</w:t>
      </w:r>
    </w:p>
    <w:p w14:paraId="57E4F093"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4EE172A" w14:textId="77777777" w:rsidR="00013DD4" w:rsidRPr="001807FC" w:rsidRDefault="00013DD4" w:rsidP="00013DD4">
      <w:pPr>
        <w:pStyle w:val="NormalBold"/>
      </w:pPr>
      <w:r w:rsidRPr="001807FC">
        <w:rPr>
          <w:rStyle w:val="HideTWBExt"/>
          <w:b w:val="0"/>
        </w:rPr>
        <w:t>&lt;/RepeatBlock-By&gt;</w:t>
      </w:r>
    </w:p>
    <w:p w14:paraId="3CFB5EF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27789EB" w14:textId="77777777" w:rsidR="00013DD4" w:rsidRPr="001807FC" w:rsidRDefault="00013DD4" w:rsidP="00013DD4">
      <w:pPr>
        <w:pStyle w:val="NormalBold"/>
      </w:pPr>
      <w:r w:rsidRPr="001807FC">
        <w:rPr>
          <w:rStyle w:val="HideTWBExt"/>
          <w:b w:val="0"/>
        </w:rPr>
        <w:t>&lt;Article&gt;</w:t>
      </w:r>
      <w:r w:rsidRPr="001807FC">
        <w:t>Člen 39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202CA78" w14:textId="77777777" w:rsidTr="00B17908">
        <w:trPr>
          <w:trHeight w:hRule="exact" w:val="240"/>
          <w:jc w:val="center"/>
        </w:trPr>
        <w:tc>
          <w:tcPr>
            <w:tcW w:w="9752" w:type="dxa"/>
            <w:gridSpan w:val="2"/>
          </w:tcPr>
          <w:p w14:paraId="0EF2C1D5" w14:textId="77777777" w:rsidR="00013DD4" w:rsidRPr="001807FC" w:rsidRDefault="00013DD4" w:rsidP="00B17908"/>
        </w:tc>
      </w:tr>
      <w:tr w:rsidR="00013DD4" w:rsidRPr="001807FC" w14:paraId="6FA0166A" w14:textId="77777777" w:rsidTr="00B17908">
        <w:trPr>
          <w:trHeight w:val="240"/>
          <w:jc w:val="center"/>
        </w:trPr>
        <w:tc>
          <w:tcPr>
            <w:tcW w:w="4876" w:type="dxa"/>
          </w:tcPr>
          <w:p w14:paraId="101E1904" w14:textId="77777777" w:rsidR="00013DD4" w:rsidRPr="001807FC" w:rsidRDefault="00013DD4" w:rsidP="00B17908">
            <w:pPr>
              <w:pStyle w:val="ColumnHeading"/>
            </w:pPr>
            <w:r w:rsidRPr="001807FC">
              <w:t>Besedilo, ki ga predlaga Komisija</w:t>
            </w:r>
          </w:p>
        </w:tc>
        <w:tc>
          <w:tcPr>
            <w:tcW w:w="4876" w:type="dxa"/>
          </w:tcPr>
          <w:p w14:paraId="6DB26380" w14:textId="77777777" w:rsidR="00013DD4" w:rsidRPr="001807FC" w:rsidRDefault="00013DD4" w:rsidP="00B17908">
            <w:pPr>
              <w:pStyle w:val="ColumnHeading"/>
            </w:pPr>
            <w:r w:rsidRPr="001807FC">
              <w:t>Predlog spremembe</w:t>
            </w:r>
          </w:p>
        </w:tc>
      </w:tr>
      <w:tr w:rsidR="00013DD4" w:rsidRPr="001807FC" w14:paraId="7297F896" w14:textId="77777777" w:rsidTr="00B17908">
        <w:trPr>
          <w:jc w:val="center"/>
        </w:trPr>
        <w:tc>
          <w:tcPr>
            <w:tcW w:w="4876" w:type="dxa"/>
          </w:tcPr>
          <w:p w14:paraId="6B88D684" w14:textId="77777777" w:rsidR="00013DD4" w:rsidRPr="001807FC" w:rsidRDefault="00013DD4" w:rsidP="00B17908">
            <w:pPr>
              <w:pStyle w:val="Normal6"/>
              <w:rPr>
                <w:b/>
                <w:i/>
              </w:rPr>
            </w:pPr>
            <w:r w:rsidRPr="001807FC">
              <w:rPr>
                <w:b/>
                <w:i/>
              </w:rPr>
              <w:t>(b)</w:t>
            </w:r>
            <w:r w:rsidRPr="001807FC">
              <w:rPr>
                <w:b/>
                <w:i/>
              </w:rPr>
              <w:tab/>
              <w:t>zakonec, partner ali mladoletnik ni vložil svoje prošnje po tem, ko je v njegovem imenu ni vložil prosilec, kot je navedeno v členu 31(3) in (8);</w:t>
            </w:r>
          </w:p>
        </w:tc>
        <w:tc>
          <w:tcPr>
            <w:tcW w:w="4876" w:type="dxa"/>
          </w:tcPr>
          <w:p w14:paraId="7B9A8973" w14:textId="77777777" w:rsidR="00013DD4" w:rsidRPr="001807FC" w:rsidRDefault="00013DD4" w:rsidP="00B17908">
            <w:pPr>
              <w:pStyle w:val="Normal6"/>
              <w:rPr>
                <w:b/>
                <w:i/>
              </w:rPr>
            </w:pPr>
            <w:r w:rsidRPr="001807FC">
              <w:rPr>
                <w:b/>
                <w:i/>
              </w:rPr>
              <w:t>črtano</w:t>
            </w:r>
          </w:p>
        </w:tc>
      </w:tr>
    </w:tbl>
    <w:p w14:paraId="4B287D6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B602D23" w14:textId="77777777" w:rsidR="00013DD4" w:rsidRPr="001807FC" w:rsidRDefault="00013DD4" w:rsidP="00013DD4">
      <w:r w:rsidRPr="001807FC">
        <w:rPr>
          <w:rStyle w:val="HideTWBExt"/>
        </w:rPr>
        <w:t>&lt;/Amend&gt;</w:t>
      </w:r>
    </w:p>
    <w:p w14:paraId="63B08B8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1183</w:t>
      </w:r>
      <w:r w:rsidRPr="001807FC">
        <w:rPr>
          <w:rStyle w:val="HideTWBExt"/>
          <w:b w:val="0"/>
        </w:rPr>
        <w:t>&lt;/NumAm&gt;</w:t>
      </w:r>
    </w:p>
    <w:p w14:paraId="06E69989"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579CD32B" w14:textId="77777777" w:rsidR="00013DD4" w:rsidRPr="001807FC" w:rsidRDefault="00013DD4" w:rsidP="00013DD4">
      <w:pPr>
        <w:pStyle w:val="NormalBold"/>
      </w:pPr>
      <w:r w:rsidRPr="001807FC">
        <w:rPr>
          <w:rStyle w:val="HideTWBExt"/>
          <w:b w:val="0"/>
        </w:rPr>
        <w:t>&lt;/RepeatBlock-By&gt;</w:t>
      </w:r>
    </w:p>
    <w:p w14:paraId="365DED8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C6DB313" w14:textId="77777777" w:rsidR="00013DD4" w:rsidRPr="001807FC" w:rsidRDefault="00013DD4" w:rsidP="00013DD4">
      <w:pPr>
        <w:pStyle w:val="NormalBold"/>
      </w:pPr>
      <w:r w:rsidRPr="001807FC">
        <w:rPr>
          <w:rStyle w:val="HideTWBExt"/>
          <w:b w:val="0"/>
        </w:rPr>
        <w:t>&lt;Article&gt;</w:t>
      </w:r>
      <w:r w:rsidRPr="001807FC">
        <w:t>Člen 39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1047A86" w14:textId="77777777" w:rsidTr="00B17908">
        <w:trPr>
          <w:trHeight w:hRule="exact" w:val="240"/>
          <w:jc w:val="center"/>
        </w:trPr>
        <w:tc>
          <w:tcPr>
            <w:tcW w:w="9752" w:type="dxa"/>
            <w:gridSpan w:val="2"/>
          </w:tcPr>
          <w:p w14:paraId="277BBCBE" w14:textId="77777777" w:rsidR="00013DD4" w:rsidRPr="001807FC" w:rsidRDefault="00013DD4" w:rsidP="00B17908"/>
        </w:tc>
      </w:tr>
      <w:tr w:rsidR="00013DD4" w:rsidRPr="001807FC" w14:paraId="13F40B94" w14:textId="77777777" w:rsidTr="00B17908">
        <w:trPr>
          <w:trHeight w:val="240"/>
          <w:jc w:val="center"/>
        </w:trPr>
        <w:tc>
          <w:tcPr>
            <w:tcW w:w="4876" w:type="dxa"/>
          </w:tcPr>
          <w:p w14:paraId="33DD34AE" w14:textId="77777777" w:rsidR="00013DD4" w:rsidRPr="001807FC" w:rsidRDefault="00013DD4" w:rsidP="00B17908">
            <w:pPr>
              <w:pStyle w:val="ColumnHeading"/>
            </w:pPr>
            <w:r w:rsidRPr="001807FC">
              <w:t>Besedilo, ki ga predlaga Komisija</w:t>
            </w:r>
          </w:p>
        </w:tc>
        <w:tc>
          <w:tcPr>
            <w:tcW w:w="4876" w:type="dxa"/>
          </w:tcPr>
          <w:p w14:paraId="483AD46C" w14:textId="77777777" w:rsidR="00013DD4" w:rsidRPr="001807FC" w:rsidRDefault="00013DD4" w:rsidP="00B17908">
            <w:pPr>
              <w:pStyle w:val="ColumnHeading"/>
            </w:pPr>
            <w:r w:rsidRPr="001807FC">
              <w:t>Predlog spremembe</w:t>
            </w:r>
          </w:p>
        </w:tc>
      </w:tr>
      <w:tr w:rsidR="00013DD4" w:rsidRPr="001807FC" w14:paraId="4CDB10EA" w14:textId="77777777" w:rsidTr="00B17908">
        <w:trPr>
          <w:jc w:val="center"/>
        </w:trPr>
        <w:tc>
          <w:tcPr>
            <w:tcW w:w="4876" w:type="dxa"/>
          </w:tcPr>
          <w:p w14:paraId="146CE62A" w14:textId="77777777" w:rsidR="00013DD4" w:rsidRPr="001807FC" w:rsidRDefault="00013DD4" w:rsidP="00B17908">
            <w:pPr>
              <w:pStyle w:val="Normal6"/>
              <w:rPr>
                <w:b/>
                <w:i/>
              </w:rPr>
            </w:pPr>
            <w:r w:rsidRPr="001807FC">
              <w:t>(b)</w:t>
            </w:r>
            <w:r w:rsidRPr="001807FC">
              <w:rPr>
                <w:b/>
                <w:i/>
              </w:rPr>
              <w:tab/>
            </w:r>
            <w:r w:rsidRPr="001807FC">
              <w:t>zakonec, partner ali mladoletnik ni vložil svoje prošnje po tem, ko je v njegovem imenu ni vložil prosilec, kot je navedeno v</w:t>
            </w:r>
            <w:r w:rsidRPr="001807FC">
              <w:rPr>
                <w:b/>
                <w:i/>
              </w:rPr>
              <w:t xml:space="preserve"> </w:t>
            </w:r>
            <w:r w:rsidRPr="001807FC">
              <w:t>členu 31(3) in</w:t>
            </w:r>
            <w:r w:rsidRPr="001807FC">
              <w:rPr>
                <w:b/>
                <w:i/>
              </w:rPr>
              <w:t xml:space="preserve"> </w:t>
            </w:r>
            <w:r w:rsidRPr="001807FC">
              <w:t>(8);</w:t>
            </w:r>
          </w:p>
        </w:tc>
        <w:tc>
          <w:tcPr>
            <w:tcW w:w="4876" w:type="dxa"/>
          </w:tcPr>
          <w:p w14:paraId="30C691FB" w14:textId="7DD9F4BC" w:rsidR="00013DD4" w:rsidRPr="001807FC" w:rsidRDefault="00013DD4" w:rsidP="00D93457">
            <w:pPr>
              <w:pStyle w:val="Normal6"/>
              <w:rPr>
                <w:b/>
                <w:i/>
              </w:rPr>
            </w:pPr>
            <w:r w:rsidRPr="001807FC">
              <w:t>(b)</w:t>
            </w:r>
            <w:r w:rsidRPr="001807FC">
              <w:rPr>
                <w:b/>
                <w:i/>
              </w:rPr>
              <w:tab/>
            </w:r>
            <w:r w:rsidRPr="001807FC">
              <w:t>zakonec, partner ali mladoletnik</w:t>
            </w:r>
            <w:r w:rsidRPr="001807FC">
              <w:rPr>
                <w:b/>
                <w:i/>
              </w:rPr>
              <w:t xml:space="preserve"> tri mesece po registraciji in kljub opozoril</w:t>
            </w:r>
            <w:r w:rsidR="00D93457" w:rsidRPr="001807FC">
              <w:rPr>
                <w:b/>
                <w:i/>
              </w:rPr>
              <w:t>u</w:t>
            </w:r>
            <w:r w:rsidRPr="001807FC">
              <w:rPr>
                <w:b/>
                <w:i/>
              </w:rPr>
              <w:t xml:space="preserve"> organa za presojo</w:t>
            </w:r>
            <w:r w:rsidRPr="001807FC">
              <w:t xml:space="preserve"> ni vložil svoje prošnje po tem, ko je v njegovem imenu ni vložil prosilec, kot je navedeno v</w:t>
            </w:r>
            <w:r w:rsidRPr="001807FC">
              <w:rPr>
                <w:b/>
                <w:i/>
              </w:rPr>
              <w:t xml:space="preserve"> </w:t>
            </w:r>
            <w:r w:rsidRPr="001807FC">
              <w:t>členu 31(3) in (8);</w:t>
            </w:r>
          </w:p>
        </w:tc>
      </w:tr>
    </w:tbl>
    <w:p w14:paraId="0B24CCD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DD2C97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A87BC03" w14:textId="58AB49CC" w:rsidR="00013DD4" w:rsidRPr="001807FC" w:rsidRDefault="00013DD4" w:rsidP="00013DD4">
      <w:pPr>
        <w:pStyle w:val="Normal12Italic"/>
        <w:rPr>
          <w:lang w:val="sl-SI"/>
        </w:rPr>
      </w:pPr>
      <w:r w:rsidRPr="001807FC">
        <w:rPr>
          <w:lang w:val="sl-SI"/>
        </w:rPr>
        <w:t xml:space="preserve">Nekajdnevna zamuda rokov ne bi smela voditi do drakonskih ukrepov, kot je implicitni umik, saj bi ta postopek po vsej verjetnosti vodil do občutnega povečanja dragih in dolgotrajnih pritožbenih postopkov. </w:t>
      </w:r>
      <w:r w:rsidR="00D93457" w:rsidRPr="001807FC">
        <w:rPr>
          <w:lang w:val="sl-SI"/>
        </w:rPr>
        <w:t>Poleg tega bi morali biti organi dolžni prosilca opozoriti, da mora vložiti prošnjo, s čimer bi se odpravile težave, kadar prosilec ni razumel, da mora vložiti prošnjo, oziroma kadar je bila vložena prošnja izgubljena.</w:t>
      </w:r>
    </w:p>
    <w:p w14:paraId="04449A82" w14:textId="77777777" w:rsidR="00013DD4" w:rsidRPr="001807FC" w:rsidRDefault="00013DD4" w:rsidP="00013DD4">
      <w:r w:rsidRPr="001807FC">
        <w:rPr>
          <w:rStyle w:val="HideTWBExt"/>
        </w:rPr>
        <w:t>&lt;/Amend&gt;</w:t>
      </w:r>
    </w:p>
    <w:p w14:paraId="56E8116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1184</w:t>
      </w:r>
      <w:r w:rsidRPr="001807FC">
        <w:rPr>
          <w:rStyle w:val="HideTWBExt"/>
          <w:b w:val="0"/>
        </w:rPr>
        <w:t>&lt;/NumAm&gt;</w:t>
      </w:r>
    </w:p>
    <w:p w14:paraId="1FF10572" w14:textId="77777777" w:rsidR="00013DD4" w:rsidRPr="001807FC" w:rsidRDefault="00013DD4" w:rsidP="00013DD4">
      <w:pPr>
        <w:pStyle w:val="NormalBold"/>
      </w:pPr>
      <w:r w:rsidRPr="001807FC">
        <w:rPr>
          <w:rStyle w:val="HideTWBExt"/>
          <w:b w:val="0"/>
        </w:rPr>
        <w:t>&lt;RepeatBlock-By&gt;&lt;Members&gt;</w:t>
      </w:r>
      <w:r w:rsidRPr="001807FC">
        <w:t>Emil Radev</w:t>
      </w:r>
      <w:r w:rsidRPr="001807FC">
        <w:rPr>
          <w:rStyle w:val="HideTWBExt"/>
          <w:b w:val="0"/>
        </w:rPr>
        <w:t>&lt;/Members&gt;</w:t>
      </w:r>
    </w:p>
    <w:p w14:paraId="7C6ABC81" w14:textId="77777777" w:rsidR="00013DD4" w:rsidRPr="001807FC" w:rsidRDefault="00013DD4" w:rsidP="00013DD4">
      <w:pPr>
        <w:pStyle w:val="NormalBold"/>
      </w:pPr>
      <w:r w:rsidRPr="001807FC">
        <w:rPr>
          <w:rStyle w:val="HideTWBExt"/>
          <w:b w:val="0"/>
        </w:rPr>
        <w:t>&lt;/RepeatBlock-By&gt;</w:t>
      </w:r>
    </w:p>
    <w:p w14:paraId="25CE95C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153CE61" w14:textId="77777777" w:rsidR="00013DD4" w:rsidRPr="001807FC" w:rsidRDefault="00013DD4" w:rsidP="00013DD4">
      <w:pPr>
        <w:pStyle w:val="NormalBold"/>
      </w:pPr>
      <w:r w:rsidRPr="001807FC">
        <w:rPr>
          <w:rStyle w:val="HideTWBExt"/>
          <w:b w:val="0"/>
        </w:rPr>
        <w:t>&lt;Article&gt;</w:t>
      </w:r>
      <w:r w:rsidRPr="001807FC">
        <w:t>Člen 39 – odstavek 1 – točka б</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C0B5A51" w14:textId="77777777" w:rsidTr="00B17908">
        <w:trPr>
          <w:trHeight w:hRule="exact" w:val="240"/>
          <w:jc w:val="center"/>
        </w:trPr>
        <w:tc>
          <w:tcPr>
            <w:tcW w:w="9752" w:type="dxa"/>
            <w:gridSpan w:val="2"/>
          </w:tcPr>
          <w:p w14:paraId="07211ABC" w14:textId="77777777" w:rsidR="00013DD4" w:rsidRPr="001807FC" w:rsidRDefault="00013DD4" w:rsidP="00B17908"/>
        </w:tc>
      </w:tr>
      <w:tr w:rsidR="00013DD4" w:rsidRPr="001807FC" w14:paraId="7FAEB9E9" w14:textId="77777777" w:rsidTr="00B17908">
        <w:trPr>
          <w:trHeight w:val="240"/>
          <w:jc w:val="center"/>
        </w:trPr>
        <w:tc>
          <w:tcPr>
            <w:tcW w:w="4876" w:type="dxa"/>
          </w:tcPr>
          <w:p w14:paraId="7A94A75B" w14:textId="77777777" w:rsidR="00013DD4" w:rsidRPr="001807FC" w:rsidRDefault="00013DD4" w:rsidP="00B17908">
            <w:pPr>
              <w:pStyle w:val="ColumnHeading"/>
            </w:pPr>
            <w:r w:rsidRPr="001807FC">
              <w:t>Besedilo, ki ga predlaga Komisija</w:t>
            </w:r>
          </w:p>
        </w:tc>
        <w:tc>
          <w:tcPr>
            <w:tcW w:w="4876" w:type="dxa"/>
          </w:tcPr>
          <w:p w14:paraId="33E55305" w14:textId="77777777" w:rsidR="00013DD4" w:rsidRPr="001807FC" w:rsidRDefault="00013DD4" w:rsidP="00B17908">
            <w:pPr>
              <w:pStyle w:val="ColumnHeading"/>
            </w:pPr>
            <w:r w:rsidRPr="001807FC">
              <w:t>Predlog spremembe</w:t>
            </w:r>
          </w:p>
        </w:tc>
      </w:tr>
      <w:tr w:rsidR="00013DD4" w:rsidRPr="001807FC" w14:paraId="5CBE0CB5" w14:textId="77777777" w:rsidTr="00B17908">
        <w:trPr>
          <w:jc w:val="center"/>
        </w:trPr>
        <w:tc>
          <w:tcPr>
            <w:tcW w:w="4876" w:type="dxa"/>
          </w:tcPr>
          <w:p w14:paraId="6D1F0A57" w14:textId="77777777" w:rsidR="00013DD4" w:rsidRPr="001807FC" w:rsidRDefault="00013DD4" w:rsidP="00B17908">
            <w:pPr>
              <w:pStyle w:val="Normal6"/>
              <w:rPr>
                <w:b/>
                <w:i/>
              </w:rPr>
            </w:pPr>
            <w:r w:rsidRPr="001807FC">
              <w:t>б)</w:t>
            </w:r>
            <w:r w:rsidRPr="001807FC">
              <w:rPr>
                <w:b/>
                <w:i/>
              </w:rPr>
              <w:tab/>
              <w:t>zakonec, partner ali</w:t>
            </w:r>
            <w:r w:rsidRPr="001807FC">
              <w:t xml:space="preserve"> mladoletnik ni vložil svoje prošnje po tem, ko je v njegovem imenu ni vložil prosilec, kot je navedeno v</w:t>
            </w:r>
            <w:r w:rsidRPr="001807FC">
              <w:rPr>
                <w:b/>
                <w:i/>
              </w:rPr>
              <w:t xml:space="preserve"> </w:t>
            </w:r>
            <w:r w:rsidRPr="001807FC">
              <w:t>členu 31(3) in</w:t>
            </w:r>
            <w:r w:rsidRPr="001807FC">
              <w:rPr>
                <w:b/>
                <w:i/>
              </w:rPr>
              <w:t xml:space="preserve"> </w:t>
            </w:r>
            <w:r w:rsidRPr="001807FC">
              <w:t>(8);</w:t>
            </w:r>
          </w:p>
        </w:tc>
        <w:tc>
          <w:tcPr>
            <w:tcW w:w="4876" w:type="dxa"/>
          </w:tcPr>
          <w:p w14:paraId="5ADC9E9E" w14:textId="77777777" w:rsidR="00013DD4" w:rsidRPr="001807FC" w:rsidRDefault="00013DD4" w:rsidP="00B17908">
            <w:pPr>
              <w:pStyle w:val="Normal6"/>
              <w:rPr>
                <w:b/>
                <w:i/>
              </w:rPr>
            </w:pPr>
            <w:r w:rsidRPr="001807FC">
              <w:t>б)</w:t>
            </w:r>
            <w:r w:rsidRPr="001807FC">
              <w:rPr>
                <w:b/>
                <w:i/>
              </w:rPr>
              <w:tab/>
            </w:r>
            <w:r w:rsidRPr="001807FC">
              <w:t>mladoletnik ni vložil svoje prošnje po tem, ko je v njegovem imenu ni vložil prosilec, kot je navedeno v členu 31(3) in (8);</w:t>
            </w:r>
          </w:p>
        </w:tc>
      </w:tr>
    </w:tbl>
    <w:p w14:paraId="01FA588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{BG}</w:t>
      </w:r>
      <w:r w:rsidRPr="001807FC">
        <w:rPr>
          <w:lang w:val="sl-SI"/>
        </w:rPr>
        <w:t>bg</w:t>
      </w:r>
      <w:r w:rsidRPr="001807FC">
        <w:rPr>
          <w:rStyle w:val="HideTWBExt"/>
          <w:lang w:val="sl-SI"/>
        </w:rPr>
        <w:t>&lt;/Original&gt;</w:t>
      </w:r>
    </w:p>
    <w:p w14:paraId="7C2294D8" w14:textId="77777777" w:rsidR="00013DD4" w:rsidRPr="001807FC" w:rsidRDefault="00013DD4" w:rsidP="00013DD4">
      <w:r w:rsidRPr="001807FC">
        <w:rPr>
          <w:rStyle w:val="HideTWBExt"/>
        </w:rPr>
        <w:t>&lt;/Amend&gt;</w:t>
      </w:r>
    </w:p>
    <w:p w14:paraId="55B51AF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1185</w:t>
      </w:r>
      <w:r w:rsidRPr="001807FC">
        <w:rPr>
          <w:rStyle w:val="HideTWBExt"/>
          <w:b w:val="0"/>
        </w:rPr>
        <w:t>&lt;/NumAm&gt;</w:t>
      </w:r>
    </w:p>
    <w:p w14:paraId="1FD7F68F" w14:textId="77777777" w:rsidR="00013DD4" w:rsidRPr="001807FC" w:rsidRDefault="00013DD4" w:rsidP="00013DD4">
      <w:pPr>
        <w:pStyle w:val="NormalBold"/>
      </w:pPr>
      <w:r w:rsidRPr="001807FC">
        <w:rPr>
          <w:rStyle w:val="HideTWBExt"/>
          <w:b w:val="0"/>
        </w:rPr>
        <w:t>&lt;RepeatBlock-By&gt;&lt;Members&gt;</w:t>
      </w:r>
      <w:r w:rsidRPr="001807FC">
        <w:t>Kinga Gál</w:t>
      </w:r>
      <w:r w:rsidRPr="001807FC">
        <w:rPr>
          <w:rStyle w:val="HideTWBExt"/>
          <w:b w:val="0"/>
        </w:rPr>
        <w:t>&lt;/Members&gt;</w:t>
      </w:r>
    </w:p>
    <w:p w14:paraId="3B1A7F5A" w14:textId="77777777" w:rsidR="00013DD4" w:rsidRPr="001807FC" w:rsidRDefault="00013DD4" w:rsidP="00013DD4">
      <w:pPr>
        <w:pStyle w:val="NormalBold"/>
      </w:pPr>
      <w:r w:rsidRPr="001807FC">
        <w:rPr>
          <w:rStyle w:val="HideTWBExt"/>
          <w:b w:val="0"/>
        </w:rPr>
        <w:t>&lt;/RepeatBlock-By&gt;</w:t>
      </w:r>
    </w:p>
    <w:p w14:paraId="02946A6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2C2A891" w14:textId="77777777" w:rsidR="00013DD4" w:rsidRPr="001807FC" w:rsidRDefault="00013DD4" w:rsidP="00013DD4">
      <w:pPr>
        <w:pStyle w:val="NormalBold"/>
      </w:pPr>
      <w:r w:rsidRPr="001807FC">
        <w:rPr>
          <w:rStyle w:val="HideTWBExt"/>
          <w:b w:val="0"/>
        </w:rPr>
        <w:t>&lt;Article&gt;</w:t>
      </w:r>
      <w:r w:rsidRPr="001807FC">
        <w:t>Člen 39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FBA7152" w14:textId="77777777" w:rsidTr="00B17908">
        <w:trPr>
          <w:trHeight w:hRule="exact" w:val="240"/>
          <w:jc w:val="center"/>
        </w:trPr>
        <w:tc>
          <w:tcPr>
            <w:tcW w:w="9752" w:type="dxa"/>
            <w:gridSpan w:val="2"/>
          </w:tcPr>
          <w:p w14:paraId="50C99087" w14:textId="77777777" w:rsidR="00013DD4" w:rsidRPr="001807FC" w:rsidRDefault="00013DD4" w:rsidP="00B17908"/>
        </w:tc>
      </w:tr>
      <w:tr w:rsidR="00013DD4" w:rsidRPr="001807FC" w14:paraId="3563C5AD" w14:textId="77777777" w:rsidTr="00B17908">
        <w:trPr>
          <w:trHeight w:val="240"/>
          <w:jc w:val="center"/>
        </w:trPr>
        <w:tc>
          <w:tcPr>
            <w:tcW w:w="4876" w:type="dxa"/>
          </w:tcPr>
          <w:p w14:paraId="0E9A2E4F" w14:textId="77777777" w:rsidR="00013DD4" w:rsidRPr="001807FC" w:rsidRDefault="00013DD4" w:rsidP="00B17908">
            <w:pPr>
              <w:pStyle w:val="ColumnHeading"/>
            </w:pPr>
            <w:r w:rsidRPr="001807FC">
              <w:t>Besedilo, ki ga predlaga Komisija</w:t>
            </w:r>
          </w:p>
        </w:tc>
        <w:tc>
          <w:tcPr>
            <w:tcW w:w="4876" w:type="dxa"/>
          </w:tcPr>
          <w:p w14:paraId="4BEF462B" w14:textId="77777777" w:rsidR="00013DD4" w:rsidRPr="001807FC" w:rsidRDefault="00013DD4" w:rsidP="00B17908">
            <w:pPr>
              <w:pStyle w:val="ColumnHeading"/>
            </w:pPr>
            <w:r w:rsidRPr="001807FC">
              <w:t>Predlog spremembe</w:t>
            </w:r>
          </w:p>
        </w:tc>
      </w:tr>
      <w:tr w:rsidR="00013DD4" w:rsidRPr="001807FC" w14:paraId="47DD1BF5" w14:textId="77777777" w:rsidTr="00B17908">
        <w:trPr>
          <w:jc w:val="center"/>
        </w:trPr>
        <w:tc>
          <w:tcPr>
            <w:tcW w:w="4876" w:type="dxa"/>
          </w:tcPr>
          <w:p w14:paraId="4FA34075" w14:textId="77777777" w:rsidR="00013DD4" w:rsidRPr="001807FC" w:rsidRDefault="00013DD4" w:rsidP="00B17908">
            <w:pPr>
              <w:pStyle w:val="Normal6"/>
              <w:rPr>
                <w:b/>
                <w:i/>
              </w:rPr>
            </w:pPr>
            <w:r w:rsidRPr="001807FC">
              <w:t>b)</w:t>
            </w:r>
            <w:r w:rsidRPr="001807FC">
              <w:rPr>
                <w:b/>
                <w:i/>
              </w:rPr>
              <w:tab/>
            </w:r>
            <w:r w:rsidRPr="001807FC">
              <w:t>zakonec</w:t>
            </w:r>
            <w:r w:rsidRPr="001807FC">
              <w:rPr>
                <w:b/>
                <w:i/>
              </w:rPr>
              <w:t>, partner</w:t>
            </w:r>
            <w:r w:rsidRPr="001807FC">
              <w:t xml:space="preserve"> ali mladoletnik ni vložil svoje prošnje po tem, ko je v njegovem imenu ni vložil prosilec, kot je navedeno v</w:t>
            </w:r>
            <w:r w:rsidRPr="001807FC">
              <w:rPr>
                <w:b/>
                <w:i/>
              </w:rPr>
              <w:t xml:space="preserve"> </w:t>
            </w:r>
            <w:r w:rsidRPr="001807FC">
              <w:t>členu 31(3) in</w:t>
            </w:r>
            <w:r w:rsidRPr="001807FC">
              <w:rPr>
                <w:b/>
                <w:i/>
              </w:rPr>
              <w:t xml:space="preserve"> </w:t>
            </w:r>
            <w:r w:rsidRPr="001807FC">
              <w:t>(8);</w:t>
            </w:r>
          </w:p>
        </w:tc>
        <w:tc>
          <w:tcPr>
            <w:tcW w:w="4876" w:type="dxa"/>
          </w:tcPr>
          <w:p w14:paraId="44ECB4B3" w14:textId="77777777" w:rsidR="00013DD4" w:rsidRPr="001807FC" w:rsidRDefault="00013DD4" w:rsidP="00B17908">
            <w:pPr>
              <w:pStyle w:val="Normal6"/>
              <w:rPr>
                <w:b/>
                <w:i/>
              </w:rPr>
            </w:pPr>
            <w:r w:rsidRPr="001807FC">
              <w:t>b)</w:t>
            </w:r>
            <w:r w:rsidRPr="001807FC">
              <w:rPr>
                <w:b/>
                <w:i/>
              </w:rPr>
              <w:tab/>
            </w:r>
            <w:r w:rsidRPr="001807FC">
              <w:t>zakonec ali mladoletnik ni vložil svoje prošnje po tem, ko je v njegovem imenu ni vložil prosilec, kot je navedeno v</w:t>
            </w:r>
            <w:r w:rsidRPr="001807FC">
              <w:rPr>
                <w:b/>
                <w:i/>
              </w:rPr>
              <w:t xml:space="preserve"> </w:t>
            </w:r>
            <w:r w:rsidRPr="001807FC">
              <w:t>členu 31(3) in</w:t>
            </w:r>
            <w:r w:rsidRPr="001807FC">
              <w:rPr>
                <w:b/>
                <w:i/>
              </w:rPr>
              <w:t> </w:t>
            </w:r>
            <w:r w:rsidRPr="001807FC">
              <w:t>(8);</w:t>
            </w:r>
          </w:p>
        </w:tc>
      </w:tr>
    </w:tbl>
    <w:p w14:paraId="0886532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{HU}</w:t>
      </w:r>
      <w:r w:rsidRPr="001807FC">
        <w:rPr>
          <w:lang w:val="sl-SI"/>
        </w:rPr>
        <w:t>hu</w:t>
      </w:r>
      <w:r w:rsidRPr="001807FC">
        <w:rPr>
          <w:rStyle w:val="HideTWBExt"/>
          <w:lang w:val="sl-SI"/>
        </w:rPr>
        <w:t>&lt;/Original&gt;</w:t>
      </w:r>
    </w:p>
    <w:p w14:paraId="2431E900" w14:textId="77777777" w:rsidR="00013DD4" w:rsidRPr="001807FC" w:rsidRDefault="00013DD4" w:rsidP="00013DD4">
      <w:r w:rsidRPr="001807FC">
        <w:rPr>
          <w:rStyle w:val="HideTWBExt"/>
        </w:rPr>
        <w:t>&lt;/Amend&gt;</w:t>
      </w:r>
    </w:p>
    <w:p w14:paraId="29C45DF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1186</w:t>
      </w:r>
      <w:r w:rsidRPr="001807FC">
        <w:rPr>
          <w:rStyle w:val="HideTWBExt"/>
          <w:b w:val="0"/>
        </w:rPr>
        <w:t>&lt;/NumAm&gt;</w:t>
      </w:r>
    </w:p>
    <w:p w14:paraId="6D54E88D"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6D6A48AE" w14:textId="77777777" w:rsidR="00013DD4" w:rsidRPr="001807FC" w:rsidRDefault="00013DD4" w:rsidP="00013DD4">
      <w:pPr>
        <w:pStyle w:val="NormalBold"/>
      </w:pPr>
      <w:r w:rsidRPr="001807FC">
        <w:rPr>
          <w:rStyle w:val="HideTWBExt"/>
          <w:b w:val="0"/>
        </w:rPr>
        <w:t>&lt;/RepeatBlock-By&gt;</w:t>
      </w:r>
    </w:p>
    <w:p w14:paraId="217324F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95CCA0D" w14:textId="77777777" w:rsidR="00013DD4" w:rsidRPr="001807FC" w:rsidRDefault="00013DD4" w:rsidP="00013DD4">
      <w:pPr>
        <w:pStyle w:val="NormalBold"/>
      </w:pPr>
      <w:r w:rsidRPr="001807FC">
        <w:rPr>
          <w:rStyle w:val="HideTWBExt"/>
          <w:b w:val="0"/>
        </w:rPr>
        <w:t>&lt;Article&gt;</w:t>
      </w:r>
      <w:r w:rsidRPr="001807FC">
        <w:t>Člen 39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50EA1BC" w14:textId="77777777" w:rsidTr="00B17908">
        <w:trPr>
          <w:trHeight w:hRule="exact" w:val="240"/>
          <w:jc w:val="center"/>
        </w:trPr>
        <w:tc>
          <w:tcPr>
            <w:tcW w:w="9752" w:type="dxa"/>
            <w:gridSpan w:val="2"/>
          </w:tcPr>
          <w:p w14:paraId="57C03DC5" w14:textId="77777777" w:rsidR="00013DD4" w:rsidRPr="001807FC" w:rsidRDefault="00013DD4" w:rsidP="00B17908"/>
        </w:tc>
      </w:tr>
      <w:tr w:rsidR="00013DD4" w:rsidRPr="001807FC" w14:paraId="72810A2A" w14:textId="77777777" w:rsidTr="00B17908">
        <w:trPr>
          <w:trHeight w:val="240"/>
          <w:jc w:val="center"/>
        </w:trPr>
        <w:tc>
          <w:tcPr>
            <w:tcW w:w="4876" w:type="dxa"/>
          </w:tcPr>
          <w:p w14:paraId="1D5F63BE" w14:textId="77777777" w:rsidR="00013DD4" w:rsidRPr="001807FC" w:rsidRDefault="00013DD4" w:rsidP="00B17908">
            <w:pPr>
              <w:pStyle w:val="ColumnHeading"/>
            </w:pPr>
            <w:r w:rsidRPr="001807FC">
              <w:t>Besedilo, ki ga predlaga Komisija</w:t>
            </w:r>
          </w:p>
        </w:tc>
        <w:tc>
          <w:tcPr>
            <w:tcW w:w="4876" w:type="dxa"/>
          </w:tcPr>
          <w:p w14:paraId="6F823D92" w14:textId="77777777" w:rsidR="00013DD4" w:rsidRPr="001807FC" w:rsidRDefault="00013DD4" w:rsidP="00B17908">
            <w:pPr>
              <w:pStyle w:val="ColumnHeading"/>
            </w:pPr>
            <w:r w:rsidRPr="001807FC">
              <w:t>Predlog spremembe</w:t>
            </w:r>
          </w:p>
        </w:tc>
      </w:tr>
      <w:tr w:rsidR="00013DD4" w:rsidRPr="001807FC" w14:paraId="15104243" w14:textId="77777777" w:rsidTr="00B17908">
        <w:trPr>
          <w:jc w:val="center"/>
        </w:trPr>
        <w:tc>
          <w:tcPr>
            <w:tcW w:w="4876" w:type="dxa"/>
          </w:tcPr>
          <w:p w14:paraId="5B6FDE79" w14:textId="77777777" w:rsidR="00013DD4" w:rsidRPr="001807FC" w:rsidRDefault="00013DD4" w:rsidP="00B17908">
            <w:pPr>
              <w:pStyle w:val="Normal6"/>
              <w:rPr>
                <w:b/>
                <w:i/>
              </w:rPr>
            </w:pPr>
            <w:r w:rsidRPr="001807FC">
              <w:t>(c)</w:t>
            </w:r>
            <w:r w:rsidRPr="001807FC">
              <w:rPr>
                <w:b/>
                <w:i/>
              </w:rPr>
              <w:tab/>
            </w:r>
            <w:r w:rsidRPr="001807FC">
              <w:t>prosilec odkloni sodelovanje s tem, da ne zagotovi potrebnih podrobnosti za obravnavo prošnje in da ne</w:t>
            </w:r>
            <w:r w:rsidRPr="001807FC">
              <w:rPr>
                <w:b/>
                <w:i/>
              </w:rPr>
              <w:t xml:space="preserve"> zagotovi svojih prstnih odtisov in podobe obraza</w:t>
            </w:r>
            <w:r w:rsidRPr="001807FC">
              <w:t xml:space="preserve"> v skladu s</w:t>
            </w:r>
            <w:r w:rsidRPr="001807FC">
              <w:rPr>
                <w:b/>
                <w:i/>
              </w:rPr>
              <w:t xml:space="preserve"> </w:t>
            </w:r>
            <w:r w:rsidRPr="001807FC">
              <w:t>členom 7(3);</w:t>
            </w:r>
          </w:p>
        </w:tc>
        <w:tc>
          <w:tcPr>
            <w:tcW w:w="4876" w:type="dxa"/>
          </w:tcPr>
          <w:p w14:paraId="6DB6B37A" w14:textId="54820C21" w:rsidR="00013DD4" w:rsidRPr="001807FC" w:rsidRDefault="00013DD4" w:rsidP="005E4D4F">
            <w:pPr>
              <w:pStyle w:val="Normal6"/>
              <w:rPr>
                <w:b/>
                <w:i/>
              </w:rPr>
            </w:pPr>
            <w:r w:rsidRPr="001807FC">
              <w:t>(c)</w:t>
            </w:r>
            <w:r w:rsidRPr="001807FC">
              <w:rPr>
                <w:b/>
                <w:i/>
              </w:rPr>
              <w:tab/>
            </w:r>
            <w:r w:rsidRPr="001807FC">
              <w:t>prosilec odkloni sodelovanje s tem, da ne zagotovi potrebnih podrobnosti za obravnavo prošnje</w:t>
            </w:r>
            <w:r w:rsidRPr="001807FC">
              <w:rPr>
                <w:b/>
                <w:i/>
              </w:rPr>
              <w:t xml:space="preserve"> iz točk (a)</w:t>
            </w:r>
            <w:r w:rsidRPr="001807FC">
              <w:t xml:space="preserve"> in</w:t>
            </w:r>
            <w:r w:rsidRPr="001807FC">
              <w:rPr>
                <w:b/>
                <w:i/>
              </w:rPr>
              <w:t xml:space="preserve"> (b) drugega odstavka člena 27(1) </w:t>
            </w:r>
            <w:r w:rsidR="005E4D4F" w:rsidRPr="001807FC">
              <w:rPr>
                <w:b/>
                <w:i/>
              </w:rPr>
              <w:t>ali</w:t>
            </w:r>
            <w:r w:rsidR="005E4D4F" w:rsidRPr="001807FC">
              <w:t xml:space="preserve"> </w:t>
            </w:r>
            <w:r w:rsidRPr="001807FC">
              <w:t>da ne</w:t>
            </w:r>
            <w:r w:rsidRPr="001807FC">
              <w:rPr>
                <w:b/>
                <w:i/>
              </w:rPr>
              <w:t xml:space="preserve"> </w:t>
            </w:r>
            <w:r w:rsidR="005E4D4F" w:rsidRPr="001807FC">
              <w:rPr>
                <w:b/>
                <w:i/>
              </w:rPr>
              <w:t xml:space="preserve">ravna v skladu s </w:t>
            </w:r>
            <w:r w:rsidRPr="001807FC">
              <w:rPr>
                <w:b/>
                <w:i/>
              </w:rPr>
              <w:t>postopk</w:t>
            </w:r>
            <w:r w:rsidR="005E4D4F" w:rsidRPr="001807FC">
              <w:rPr>
                <w:b/>
                <w:i/>
              </w:rPr>
              <w:t>om</w:t>
            </w:r>
            <w:r w:rsidRPr="001807FC">
              <w:rPr>
                <w:b/>
                <w:i/>
              </w:rPr>
              <w:t xml:space="preserve"> pridobivanja biometričnih podatkov</w:t>
            </w:r>
            <w:r w:rsidRPr="001807FC">
              <w:t xml:space="preserve"> v skladu s</w:t>
            </w:r>
            <w:r w:rsidRPr="001807FC">
              <w:rPr>
                <w:b/>
                <w:i/>
              </w:rPr>
              <w:t xml:space="preserve"> </w:t>
            </w:r>
            <w:r w:rsidRPr="001807FC">
              <w:t>členom 7(3);</w:t>
            </w:r>
          </w:p>
        </w:tc>
      </w:tr>
    </w:tbl>
    <w:p w14:paraId="2BCAD06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EA9742E" w14:textId="77777777" w:rsidR="00013DD4" w:rsidRPr="001807FC" w:rsidRDefault="00013DD4" w:rsidP="00013DD4">
      <w:r w:rsidRPr="001807FC">
        <w:rPr>
          <w:rStyle w:val="HideTWBExt"/>
        </w:rPr>
        <w:t>&lt;/Amend&gt;</w:t>
      </w:r>
    </w:p>
    <w:p w14:paraId="65DAD91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1187</w:t>
      </w:r>
      <w:r w:rsidRPr="001807FC">
        <w:rPr>
          <w:rStyle w:val="HideTWBExt"/>
          <w:b w:val="0"/>
        </w:rPr>
        <w:t>&lt;/NumAm&gt;</w:t>
      </w:r>
    </w:p>
    <w:p w14:paraId="17C7DD31"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697D685B" w14:textId="77777777" w:rsidR="00013DD4" w:rsidRPr="001807FC" w:rsidRDefault="00013DD4" w:rsidP="00013DD4">
      <w:pPr>
        <w:pStyle w:val="NormalBold"/>
      </w:pPr>
      <w:r w:rsidRPr="001807FC">
        <w:rPr>
          <w:rStyle w:val="HideTWBExt"/>
          <w:b w:val="0"/>
        </w:rPr>
        <w:t>&lt;/RepeatBlock-By&gt;</w:t>
      </w:r>
    </w:p>
    <w:p w14:paraId="0B1956C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623FE51" w14:textId="77777777" w:rsidR="00013DD4" w:rsidRPr="001807FC" w:rsidRDefault="00013DD4" w:rsidP="00013DD4">
      <w:pPr>
        <w:pStyle w:val="NormalBold"/>
      </w:pPr>
      <w:r w:rsidRPr="001807FC">
        <w:rPr>
          <w:rStyle w:val="HideTWBExt"/>
          <w:b w:val="0"/>
        </w:rPr>
        <w:t>&lt;Article&gt;</w:t>
      </w:r>
      <w:r w:rsidRPr="001807FC">
        <w:t>Člen 39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150248D" w14:textId="77777777" w:rsidTr="00B17908">
        <w:trPr>
          <w:trHeight w:hRule="exact" w:val="240"/>
          <w:jc w:val="center"/>
        </w:trPr>
        <w:tc>
          <w:tcPr>
            <w:tcW w:w="9752" w:type="dxa"/>
            <w:gridSpan w:val="2"/>
          </w:tcPr>
          <w:p w14:paraId="0DE04F55" w14:textId="77777777" w:rsidR="00013DD4" w:rsidRPr="001807FC" w:rsidRDefault="00013DD4" w:rsidP="00B17908"/>
        </w:tc>
      </w:tr>
      <w:tr w:rsidR="00013DD4" w:rsidRPr="001807FC" w14:paraId="4528C75D" w14:textId="77777777" w:rsidTr="00B17908">
        <w:trPr>
          <w:trHeight w:val="240"/>
          <w:jc w:val="center"/>
        </w:trPr>
        <w:tc>
          <w:tcPr>
            <w:tcW w:w="4876" w:type="dxa"/>
          </w:tcPr>
          <w:p w14:paraId="2A9729AA" w14:textId="77777777" w:rsidR="00013DD4" w:rsidRPr="001807FC" w:rsidRDefault="00013DD4" w:rsidP="00B17908">
            <w:pPr>
              <w:pStyle w:val="ColumnHeading"/>
            </w:pPr>
            <w:r w:rsidRPr="001807FC">
              <w:t>Besedilo, ki ga predlaga Komisija</w:t>
            </w:r>
          </w:p>
        </w:tc>
        <w:tc>
          <w:tcPr>
            <w:tcW w:w="4876" w:type="dxa"/>
          </w:tcPr>
          <w:p w14:paraId="04261CBA" w14:textId="77777777" w:rsidR="00013DD4" w:rsidRPr="001807FC" w:rsidRDefault="00013DD4" w:rsidP="00B17908">
            <w:pPr>
              <w:pStyle w:val="ColumnHeading"/>
            </w:pPr>
            <w:r w:rsidRPr="001807FC">
              <w:t>Predlog spremembe</w:t>
            </w:r>
          </w:p>
        </w:tc>
      </w:tr>
      <w:tr w:rsidR="00013DD4" w:rsidRPr="001807FC" w14:paraId="7A351D57" w14:textId="77777777" w:rsidTr="00B17908">
        <w:trPr>
          <w:jc w:val="center"/>
        </w:trPr>
        <w:tc>
          <w:tcPr>
            <w:tcW w:w="4876" w:type="dxa"/>
          </w:tcPr>
          <w:p w14:paraId="487512AD" w14:textId="77777777" w:rsidR="00013DD4" w:rsidRPr="001807FC" w:rsidRDefault="00013DD4" w:rsidP="00B17908">
            <w:pPr>
              <w:pStyle w:val="Normal6"/>
              <w:rPr>
                <w:b/>
                <w:i/>
              </w:rPr>
            </w:pPr>
            <w:r w:rsidRPr="001807FC">
              <w:t>(c)</w:t>
            </w:r>
            <w:r w:rsidRPr="001807FC">
              <w:rPr>
                <w:b/>
                <w:i/>
              </w:rPr>
              <w:tab/>
            </w:r>
            <w:r w:rsidRPr="001807FC">
              <w:t>prosilec odkloni sodelovanje s tem, da ne zagotovi potrebnih podrobnosti za obravnavo prošnje</w:t>
            </w:r>
            <w:r w:rsidRPr="001807FC">
              <w:rPr>
                <w:b/>
                <w:i/>
              </w:rPr>
              <w:t xml:space="preserve"> in</w:t>
            </w:r>
            <w:r w:rsidRPr="001807FC">
              <w:t xml:space="preserve"> da ne zagotovi svojih prstnih odtisov in podobe obraza v skladu s</w:t>
            </w:r>
            <w:r w:rsidRPr="001807FC">
              <w:rPr>
                <w:b/>
                <w:i/>
              </w:rPr>
              <w:t xml:space="preserve"> </w:t>
            </w:r>
            <w:r w:rsidRPr="001807FC">
              <w:t>členom 7(3);</w:t>
            </w:r>
          </w:p>
        </w:tc>
        <w:tc>
          <w:tcPr>
            <w:tcW w:w="4876" w:type="dxa"/>
          </w:tcPr>
          <w:p w14:paraId="4E5A5329" w14:textId="16540A99" w:rsidR="00013DD4" w:rsidRPr="001807FC" w:rsidRDefault="00013DD4" w:rsidP="005E4D4F">
            <w:pPr>
              <w:pStyle w:val="Normal6"/>
              <w:rPr>
                <w:b/>
                <w:i/>
              </w:rPr>
            </w:pPr>
            <w:r w:rsidRPr="001807FC">
              <w:t>(c)</w:t>
            </w:r>
            <w:r w:rsidRPr="001807FC">
              <w:rPr>
                <w:b/>
                <w:i/>
              </w:rPr>
              <w:tab/>
            </w:r>
            <w:r w:rsidRPr="001807FC">
              <w:t>prosilec odkloni sodelovanje s tem, da ne zagotovi</w:t>
            </w:r>
            <w:r w:rsidRPr="001807FC">
              <w:rPr>
                <w:b/>
                <w:i/>
              </w:rPr>
              <w:t xml:space="preserve"> vseh</w:t>
            </w:r>
            <w:r w:rsidRPr="001807FC">
              <w:t xml:space="preserve"> potrebnih podrobnosti za obravnavo prošnje</w:t>
            </w:r>
            <w:r w:rsidRPr="001807FC">
              <w:rPr>
                <w:b/>
                <w:i/>
              </w:rPr>
              <w:t xml:space="preserve"> ali</w:t>
            </w:r>
            <w:r w:rsidRPr="001807FC">
              <w:t xml:space="preserve"> da ne zagotovi svojih prstnih odtisov in podobe obraza v skladu s</w:t>
            </w:r>
            <w:r w:rsidRPr="001807FC">
              <w:rPr>
                <w:b/>
                <w:i/>
              </w:rPr>
              <w:t xml:space="preserve"> </w:t>
            </w:r>
            <w:r w:rsidRPr="001807FC">
              <w:t>členom 7(3)</w:t>
            </w:r>
            <w:r w:rsidRPr="001807FC">
              <w:rPr>
                <w:b/>
                <w:i/>
              </w:rPr>
              <w:t xml:space="preserve"> oziroma da ne </w:t>
            </w:r>
            <w:r w:rsidR="005E4D4F" w:rsidRPr="001807FC">
              <w:rPr>
                <w:b/>
                <w:i/>
              </w:rPr>
              <w:t>ravna skladno</w:t>
            </w:r>
            <w:r w:rsidR="00D73DBF">
              <w:rPr>
                <w:b/>
                <w:i/>
              </w:rPr>
              <w:t xml:space="preserve"> </w:t>
            </w:r>
            <w:r w:rsidR="005E4D4F" w:rsidRPr="001807FC">
              <w:rPr>
                <w:b/>
                <w:i/>
              </w:rPr>
              <w:t xml:space="preserve">s členom </w:t>
            </w:r>
            <w:r w:rsidRPr="001807FC">
              <w:rPr>
                <w:b/>
                <w:i/>
              </w:rPr>
              <w:t>7(7)</w:t>
            </w:r>
            <w:r w:rsidRPr="001807FC">
              <w:t>;</w:t>
            </w:r>
          </w:p>
        </w:tc>
      </w:tr>
    </w:tbl>
    <w:p w14:paraId="62B37D7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AE0A5E2" w14:textId="77777777" w:rsidR="00013DD4" w:rsidRPr="001807FC" w:rsidRDefault="00013DD4" w:rsidP="00013DD4">
      <w:r w:rsidRPr="001807FC">
        <w:rPr>
          <w:rStyle w:val="HideTWBExt"/>
        </w:rPr>
        <w:t>&lt;/Amend&gt;</w:t>
      </w:r>
    </w:p>
    <w:p w14:paraId="3748814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1188</w:t>
      </w:r>
      <w:r w:rsidRPr="001807FC">
        <w:rPr>
          <w:rStyle w:val="HideTWBExt"/>
          <w:b w:val="0"/>
        </w:rPr>
        <w:t>&lt;/NumAm&gt;</w:t>
      </w:r>
    </w:p>
    <w:p w14:paraId="73955BA2"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3E94EF0"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886150B"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AE22840" w14:textId="77777777" w:rsidR="00013DD4" w:rsidRPr="001807FC" w:rsidRDefault="00013DD4" w:rsidP="00013DD4">
      <w:pPr>
        <w:pStyle w:val="NormalBold"/>
      </w:pPr>
      <w:r w:rsidRPr="001807FC">
        <w:rPr>
          <w:rStyle w:val="HideTWBExt"/>
          <w:b w:val="0"/>
        </w:rPr>
        <w:t>&lt;/RepeatBlock-By&gt;</w:t>
      </w:r>
    </w:p>
    <w:p w14:paraId="512F169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6834627" w14:textId="77777777" w:rsidR="00013DD4" w:rsidRPr="001807FC" w:rsidRDefault="00013DD4" w:rsidP="00013DD4">
      <w:pPr>
        <w:pStyle w:val="NormalBold"/>
      </w:pPr>
      <w:r w:rsidRPr="001807FC">
        <w:rPr>
          <w:rStyle w:val="HideTWBExt"/>
          <w:b w:val="0"/>
        </w:rPr>
        <w:t>&lt;Article&gt;</w:t>
      </w:r>
      <w:r w:rsidRPr="001807FC">
        <w:t>Člen 39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260EAD6" w14:textId="77777777" w:rsidTr="00B17908">
        <w:trPr>
          <w:trHeight w:hRule="exact" w:val="240"/>
          <w:jc w:val="center"/>
        </w:trPr>
        <w:tc>
          <w:tcPr>
            <w:tcW w:w="9752" w:type="dxa"/>
            <w:gridSpan w:val="2"/>
          </w:tcPr>
          <w:p w14:paraId="4526F3B9" w14:textId="77777777" w:rsidR="00013DD4" w:rsidRPr="001807FC" w:rsidRDefault="00013DD4" w:rsidP="00B17908"/>
        </w:tc>
      </w:tr>
      <w:tr w:rsidR="00013DD4" w:rsidRPr="001807FC" w14:paraId="37152242" w14:textId="77777777" w:rsidTr="00B17908">
        <w:trPr>
          <w:trHeight w:val="240"/>
          <w:jc w:val="center"/>
        </w:trPr>
        <w:tc>
          <w:tcPr>
            <w:tcW w:w="4876" w:type="dxa"/>
          </w:tcPr>
          <w:p w14:paraId="5B1DB310" w14:textId="77777777" w:rsidR="00013DD4" w:rsidRPr="001807FC" w:rsidRDefault="00013DD4" w:rsidP="00B17908">
            <w:pPr>
              <w:pStyle w:val="ColumnHeading"/>
            </w:pPr>
            <w:r w:rsidRPr="001807FC">
              <w:t>Besedilo, ki ga predlaga Komisija</w:t>
            </w:r>
          </w:p>
        </w:tc>
        <w:tc>
          <w:tcPr>
            <w:tcW w:w="4876" w:type="dxa"/>
          </w:tcPr>
          <w:p w14:paraId="1D6B43CF" w14:textId="77777777" w:rsidR="00013DD4" w:rsidRPr="001807FC" w:rsidRDefault="00013DD4" w:rsidP="00B17908">
            <w:pPr>
              <w:pStyle w:val="ColumnHeading"/>
            </w:pPr>
            <w:r w:rsidRPr="001807FC">
              <w:t>Predlog spremembe</w:t>
            </w:r>
          </w:p>
        </w:tc>
      </w:tr>
      <w:tr w:rsidR="00013DD4" w:rsidRPr="001807FC" w14:paraId="175A6445" w14:textId="77777777" w:rsidTr="00B17908">
        <w:trPr>
          <w:jc w:val="center"/>
        </w:trPr>
        <w:tc>
          <w:tcPr>
            <w:tcW w:w="4876" w:type="dxa"/>
          </w:tcPr>
          <w:p w14:paraId="40D01172" w14:textId="77777777" w:rsidR="00013DD4" w:rsidRPr="001807FC" w:rsidRDefault="00013DD4" w:rsidP="00B17908">
            <w:pPr>
              <w:pStyle w:val="Normal6"/>
              <w:rPr>
                <w:b/>
                <w:i/>
              </w:rPr>
            </w:pPr>
            <w:r w:rsidRPr="001807FC">
              <w:t>(c)</w:t>
            </w:r>
            <w:r w:rsidRPr="001807FC">
              <w:rPr>
                <w:b/>
                <w:i/>
              </w:rPr>
              <w:tab/>
            </w:r>
            <w:r w:rsidRPr="001807FC">
              <w:t>prosilec odkloni sodelovanje s tem, da ne zagotovi</w:t>
            </w:r>
            <w:r w:rsidRPr="001807FC">
              <w:rPr>
                <w:b/>
                <w:i/>
              </w:rPr>
              <w:t xml:space="preserve"> potrebnih</w:t>
            </w:r>
            <w:r w:rsidRPr="001807FC">
              <w:t xml:space="preserve"> podrobnosti za</w:t>
            </w:r>
            <w:r w:rsidRPr="001807FC">
              <w:rPr>
                <w:b/>
                <w:i/>
              </w:rPr>
              <w:t xml:space="preserve"> obravnavo</w:t>
            </w:r>
            <w:r w:rsidRPr="001807FC">
              <w:t xml:space="preserve"> prošnje</w:t>
            </w:r>
            <w:r w:rsidRPr="001807FC">
              <w:rPr>
                <w:b/>
                <w:i/>
              </w:rPr>
              <w:t xml:space="preserve"> in da ne zagotovi svojih prstnih odtisov in podobe obraza v skladu s členom 7(3)</w:t>
            </w:r>
            <w:r w:rsidRPr="001807FC">
              <w:t>;</w:t>
            </w:r>
          </w:p>
        </w:tc>
        <w:tc>
          <w:tcPr>
            <w:tcW w:w="4876" w:type="dxa"/>
          </w:tcPr>
          <w:p w14:paraId="093A2998" w14:textId="77777777" w:rsidR="00013DD4" w:rsidRPr="001807FC" w:rsidRDefault="00013DD4" w:rsidP="00B17908">
            <w:pPr>
              <w:pStyle w:val="Normal6"/>
              <w:rPr>
                <w:b/>
                <w:i/>
              </w:rPr>
            </w:pPr>
            <w:r w:rsidRPr="001807FC">
              <w:t>(c)</w:t>
            </w:r>
            <w:r w:rsidRPr="001807FC">
              <w:rPr>
                <w:b/>
                <w:i/>
              </w:rPr>
              <w:tab/>
            </w:r>
            <w:r w:rsidRPr="001807FC">
              <w:t>prosilec odkloni sodelovanje s tem, da ne zagotovi podrobnosti</w:t>
            </w:r>
            <w:r w:rsidRPr="001807FC">
              <w:rPr>
                <w:b/>
                <w:i/>
              </w:rPr>
              <w:t xml:space="preserve"> iz člena 27(1)(a) in (b)</w:t>
            </w:r>
            <w:r w:rsidRPr="001807FC">
              <w:t xml:space="preserve"> za</w:t>
            </w:r>
            <w:r w:rsidRPr="001807FC">
              <w:rPr>
                <w:b/>
                <w:i/>
              </w:rPr>
              <w:t xml:space="preserve"> namen obravnave</w:t>
            </w:r>
            <w:r w:rsidRPr="001807FC">
              <w:t xml:space="preserve"> prošnje;</w:t>
            </w:r>
          </w:p>
        </w:tc>
      </w:tr>
    </w:tbl>
    <w:p w14:paraId="01C5597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B0554F7" w14:textId="77777777" w:rsidR="00013DD4" w:rsidRPr="001807FC" w:rsidRDefault="00013DD4" w:rsidP="00013DD4">
      <w:r w:rsidRPr="001807FC">
        <w:rPr>
          <w:rStyle w:val="HideTWBExt"/>
        </w:rPr>
        <w:t>&lt;/Amend&gt;</w:t>
      </w:r>
    </w:p>
    <w:p w14:paraId="6699467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1189</w:t>
      </w:r>
      <w:r w:rsidRPr="001807FC">
        <w:rPr>
          <w:rStyle w:val="HideTWBExt"/>
          <w:b w:val="0"/>
        </w:rPr>
        <w:t>&lt;/NumAm&gt;</w:t>
      </w:r>
    </w:p>
    <w:p w14:paraId="21307586"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5B19525F" w14:textId="77777777" w:rsidR="00013DD4" w:rsidRPr="001807FC" w:rsidRDefault="00013DD4" w:rsidP="00013DD4">
      <w:pPr>
        <w:pStyle w:val="NormalBold"/>
      </w:pPr>
      <w:r w:rsidRPr="001807FC">
        <w:rPr>
          <w:rStyle w:val="HideTWBExt"/>
          <w:b w:val="0"/>
        </w:rPr>
        <w:t>&lt;/RepeatBlock-By&gt;</w:t>
      </w:r>
    </w:p>
    <w:p w14:paraId="7579E54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05E65D4" w14:textId="77777777" w:rsidR="00013DD4" w:rsidRPr="001807FC" w:rsidRDefault="00013DD4" w:rsidP="00013DD4">
      <w:pPr>
        <w:pStyle w:val="NormalBold"/>
      </w:pPr>
      <w:r w:rsidRPr="001807FC">
        <w:rPr>
          <w:rStyle w:val="HideTWBExt"/>
          <w:b w:val="0"/>
        </w:rPr>
        <w:t>&lt;Article&gt;</w:t>
      </w:r>
      <w:r w:rsidRPr="001807FC">
        <w:t>Člen 39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4AF9ABD" w14:textId="77777777" w:rsidTr="00B17908">
        <w:trPr>
          <w:trHeight w:hRule="exact" w:val="240"/>
          <w:jc w:val="center"/>
        </w:trPr>
        <w:tc>
          <w:tcPr>
            <w:tcW w:w="9752" w:type="dxa"/>
            <w:gridSpan w:val="2"/>
          </w:tcPr>
          <w:p w14:paraId="20757253" w14:textId="77777777" w:rsidR="00013DD4" w:rsidRPr="001807FC" w:rsidRDefault="00013DD4" w:rsidP="00B17908"/>
        </w:tc>
      </w:tr>
      <w:tr w:rsidR="00013DD4" w:rsidRPr="001807FC" w14:paraId="2D1E9B3B" w14:textId="77777777" w:rsidTr="00B17908">
        <w:trPr>
          <w:trHeight w:val="240"/>
          <w:jc w:val="center"/>
        </w:trPr>
        <w:tc>
          <w:tcPr>
            <w:tcW w:w="4876" w:type="dxa"/>
          </w:tcPr>
          <w:p w14:paraId="6FD03487" w14:textId="77777777" w:rsidR="00013DD4" w:rsidRPr="001807FC" w:rsidRDefault="00013DD4" w:rsidP="00B17908">
            <w:pPr>
              <w:pStyle w:val="ColumnHeading"/>
            </w:pPr>
            <w:r w:rsidRPr="001807FC">
              <w:t>Besedilo, ki ga predlaga Komisija</w:t>
            </w:r>
          </w:p>
        </w:tc>
        <w:tc>
          <w:tcPr>
            <w:tcW w:w="4876" w:type="dxa"/>
          </w:tcPr>
          <w:p w14:paraId="217C0027" w14:textId="77777777" w:rsidR="00013DD4" w:rsidRPr="001807FC" w:rsidRDefault="00013DD4" w:rsidP="00B17908">
            <w:pPr>
              <w:pStyle w:val="ColumnHeading"/>
            </w:pPr>
            <w:r w:rsidRPr="001807FC">
              <w:t>Predlog spremembe</w:t>
            </w:r>
          </w:p>
        </w:tc>
      </w:tr>
      <w:tr w:rsidR="00013DD4" w:rsidRPr="001807FC" w14:paraId="17DF0800" w14:textId="77777777" w:rsidTr="00B17908">
        <w:trPr>
          <w:jc w:val="center"/>
        </w:trPr>
        <w:tc>
          <w:tcPr>
            <w:tcW w:w="4876" w:type="dxa"/>
          </w:tcPr>
          <w:p w14:paraId="0A35EFB8" w14:textId="77777777" w:rsidR="00013DD4" w:rsidRPr="001807FC" w:rsidRDefault="00013DD4" w:rsidP="00B17908">
            <w:pPr>
              <w:pStyle w:val="Normal6"/>
              <w:rPr>
                <w:b/>
                <w:i/>
              </w:rPr>
            </w:pPr>
            <w:r w:rsidRPr="001807FC">
              <w:t>(c)</w:t>
            </w:r>
            <w:r w:rsidRPr="001807FC">
              <w:rPr>
                <w:b/>
                <w:i/>
              </w:rPr>
              <w:tab/>
            </w:r>
            <w:r w:rsidRPr="001807FC">
              <w:t>prosilec odkloni sodelovanje s tem, da ne zagotovi potrebnih podrobnosti</w:t>
            </w:r>
            <w:r w:rsidRPr="001807FC">
              <w:rPr>
                <w:b/>
                <w:i/>
              </w:rPr>
              <w:t xml:space="preserve"> za obravnavo prošnje in da ne zagotovi svojih prstnih odtisov in podobe obraza</w:t>
            </w:r>
            <w:r w:rsidRPr="001807FC">
              <w:t xml:space="preserve"> v skladu s</w:t>
            </w:r>
            <w:r w:rsidRPr="001807FC">
              <w:rPr>
                <w:b/>
                <w:i/>
              </w:rPr>
              <w:t xml:space="preserve"> členom 7(3</w:t>
            </w:r>
            <w:r w:rsidRPr="001807FC">
              <w:t>);</w:t>
            </w:r>
          </w:p>
        </w:tc>
        <w:tc>
          <w:tcPr>
            <w:tcW w:w="4876" w:type="dxa"/>
          </w:tcPr>
          <w:p w14:paraId="523A0BAF" w14:textId="77777777" w:rsidR="00013DD4" w:rsidRPr="001807FC" w:rsidRDefault="00013DD4" w:rsidP="00B17908">
            <w:pPr>
              <w:pStyle w:val="Normal6"/>
              <w:rPr>
                <w:b/>
                <w:i/>
              </w:rPr>
            </w:pPr>
            <w:r w:rsidRPr="001807FC">
              <w:t>(c)</w:t>
            </w:r>
            <w:r w:rsidRPr="001807FC">
              <w:rPr>
                <w:b/>
                <w:i/>
              </w:rPr>
              <w:tab/>
            </w:r>
            <w:r w:rsidRPr="001807FC">
              <w:t>prosilec odkloni sodelovanje s tem, da ne zagotovi potrebnih podrobnosti v skladu s</w:t>
            </w:r>
            <w:r w:rsidRPr="001807FC">
              <w:rPr>
                <w:b/>
                <w:i/>
              </w:rPr>
              <w:t xml:space="preserve"> točkama (a</w:t>
            </w:r>
            <w:r w:rsidRPr="001807FC">
              <w:t>)</w:t>
            </w:r>
            <w:r w:rsidRPr="001807FC">
              <w:rPr>
                <w:b/>
                <w:i/>
              </w:rPr>
              <w:t xml:space="preserve"> in (b) prvega odstavka člena 27</w:t>
            </w:r>
            <w:r w:rsidRPr="001807FC">
              <w:t>;</w:t>
            </w:r>
          </w:p>
        </w:tc>
      </w:tr>
    </w:tbl>
    <w:p w14:paraId="6242B02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36CC54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ED9DB7C" w14:textId="77777777" w:rsidR="00013DD4" w:rsidRPr="001807FC" w:rsidRDefault="00013DD4" w:rsidP="00013DD4">
      <w:pPr>
        <w:pStyle w:val="Normal12Italic"/>
        <w:rPr>
          <w:lang w:val="sl-SI"/>
        </w:rPr>
      </w:pPr>
      <w:r w:rsidRPr="001807FC">
        <w:rPr>
          <w:lang w:val="sl-SI"/>
        </w:rPr>
        <w:t>Minimalne podrobnosti, ki jih mora predložiti prosilec, so določene v členu 27(1). Če ni dokazov, da je zaščita potrebna, se prošnja lahko zavrne kot neutemeljena, za odločitev o implicitnem umiku prošnje pa mora biti jasno, da prosilec ni predložil zahtevanih minimalnih podrobnosti o sebi.</w:t>
      </w:r>
    </w:p>
    <w:p w14:paraId="36C60CF3" w14:textId="77777777" w:rsidR="00013DD4" w:rsidRPr="001807FC" w:rsidRDefault="00013DD4" w:rsidP="00013DD4">
      <w:r w:rsidRPr="001807FC">
        <w:rPr>
          <w:rStyle w:val="HideTWBExt"/>
        </w:rPr>
        <w:t>&lt;/Amend&gt;</w:t>
      </w:r>
    </w:p>
    <w:p w14:paraId="66EB852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1190</w:t>
      </w:r>
      <w:r w:rsidRPr="001807FC">
        <w:rPr>
          <w:rStyle w:val="HideTWBExt"/>
          <w:b w:val="0"/>
        </w:rPr>
        <w:t>&lt;/NumAm&gt;</w:t>
      </w:r>
    </w:p>
    <w:p w14:paraId="745F9F20"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136881CB" w14:textId="77777777" w:rsidR="00013DD4" w:rsidRPr="001807FC" w:rsidRDefault="00013DD4" w:rsidP="00013DD4">
      <w:pPr>
        <w:pStyle w:val="NormalBold"/>
      </w:pPr>
      <w:r w:rsidRPr="001807FC">
        <w:rPr>
          <w:rStyle w:val="HideTWBExt"/>
          <w:b w:val="0"/>
        </w:rPr>
        <w:t>&lt;/RepeatBlock-By&gt;</w:t>
      </w:r>
    </w:p>
    <w:p w14:paraId="2B48034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4B21C3A" w14:textId="67F02856" w:rsidR="00013DD4" w:rsidRPr="001807FC" w:rsidRDefault="00013DD4" w:rsidP="00013DD4">
      <w:pPr>
        <w:pStyle w:val="NormalBold"/>
      </w:pPr>
      <w:r w:rsidRPr="001807FC">
        <w:rPr>
          <w:rStyle w:val="HideTWBExt"/>
          <w:b w:val="0"/>
        </w:rPr>
        <w:t>&lt;Article&gt;</w:t>
      </w:r>
      <w:r w:rsidRPr="001807FC">
        <w:t>Člen 39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0A223C6" w14:textId="77777777" w:rsidTr="00B17908">
        <w:trPr>
          <w:trHeight w:hRule="exact" w:val="240"/>
          <w:jc w:val="center"/>
        </w:trPr>
        <w:tc>
          <w:tcPr>
            <w:tcW w:w="9752" w:type="dxa"/>
            <w:gridSpan w:val="2"/>
          </w:tcPr>
          <w:p w14:paraId="3FF18C5A" w14:textId="77777777" w:rsidR="00013DD4" w:rsidRPr="001807FC" w:rsidRDefault="00013DD4" w:rsidP="00B17908"/>
        </w:tc>
      </w:tr>
      <w:tr w:rsidR="00013DD4" w:rsidRPr="001807FC" w14:paraId="0A048856" w14:textId="77777777" w:rsidTr="00B17908">
        <w:trPr>
          <w:trHeight w:val="240"/>
          <w:jc w:val="center"/>
        </w:trPr>
        <w:tc>
          <w:tcPr>
            <w:tcW w:w="4876" w:type="dxa"/>
          </w:tcPr>
          <w:p w14:paraId="57433CEB" w14:textId="77777777" w:rsidR="00013DD4" w:rsidRPr="001807FC" w:rsidRDefault="00013DD4" w:rsidP="00B17908">
            <w:pPr>
              <w:pStyle w:val="ColumnHeading"/>
            </w:pPr>
            <w:r w:rsidRPr="001807FC">
              <w:t>Besedilo, ki ga predlaga Komisija</w:t>
            </w:r>
          </w:p>
        </w:tc>
        <w:tc>
          <w:tcPr>
            <w:tcW w:w="4876" w:type="dxa"/>
          </w:tcPr>
          <w:p w14:paraId="4984E2FB" w14:textId="77777777" w:rsidR="00013DD4" w:rsidRPr="001807FC" w:rsidRDefault="00013DD4" w:rsidP="00B17908">
            <w:pPr>
              <w:pStyle w:val="ColumnHeading"/>
            </w:pPr>
            <w:r w:rsidRPr="001807FC">
              <w:t>Predlog spremembe</w:t>
            </w:r>
          </w:p>
        </w:tc>
      </w:tr>
      <w:tr w:rsidR="00013DD4" w:rsidRPr="001807FC" w14:paraId="6AEE6945" w14:textId="77777777" w:rsidTr="00B17908">
        <w:trPr>
          <w:jc w:val="center"/>
        </w:trPr>
        <w:tc>
          <w:tcPr>
            <w:tcW w:w="4876" w:type="dxa"/>
          </w:tcPr>
          <w:p w14:paraId="6AEEF3DA" w14:textId="77777777" w:rsidR="00013DD4" w:rsidRPr="001807FC" w:rsidRDefault="00013DD4" w:rsidP="00B17908">
            <w:pPr>
              <w:pStyle w:val="Normal6"/>
              <w:rPr>
                <w:b/>
                <w:i/>
              </w:rPr>
            </w:pPr>
            <w:r w:rsidRPr="001807FC">
              <w:rPr>
                <w:b/>
                <w:i/>
              </w:rPr>
              <w:t>(d)</w:t>
            </w:r>
            <w:r w:rsidRPr="001807FC">
              <w:rPr>
                <w:b/>
                <w:i/>
              </w:rPr>
              <w:tab/>
              <w:t>se prosilec ne prikaže na osebnem razgovoru, čeprav bi se v skladu s členi 10–12 moral;</w:t>
            </w:r>
          </w:p>
        </w:tc>
        <w:tc>
          <w:tcPr>
            <w:tcW w:w="4876" w:type="dxa"/>
          </w:tcPr>
          <w:p w14:paraId="6C0DDD44" w14:textId="77777777" w:rsidR="00013DD4" w:rsidRPr="001807FC" w:rsidRDefault="00013DD4" w:rsidP="00B17908">
            <w:pPr>
              <w:pStyle w:val="Normal6"/>
              <w:rPr>
                <w:b/>
                <w:i/>
              </w:rPr>
            </w:pPr>
            <w:r w:rsidRPr="001807FC">
              <w:rPr>
                <w:b/>
                <w:i/>
              </w:rPr>
              <w:t>črtano</w:t>
            </w:r>
          </w:p>
        </w:tc>
      </w:tr>
    </w:tbl>
    <w:p w14:paraId="574967B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61D984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86699E1" w14:textId="715BD4EC" w:rsidR="00013DD4" w:rsidRPr="001807FC" w:rsidRDefault="00013DD4" w:rsidP="00013DD4">
      <w:pPr>
        <w:pStyle w:val="Normal12Italic"/>
        <w:rPr>
          <w:lang w:val="sl-SI"/>
        </w:rPr>
      </w:pPr>
      <w:r w:rsidRPr="001807FC">
        <w:rPr>
          <w:lang w:val="sl-SI"/>
        </w:rPr>
        <w:t xml:space="preserve">Razumno je, da lahko organi nadaljujejo s sprejemanjem odločitve o vsebinskih zadevah brez izvedbe razgovora, če prosilec na razgovor ne </w:t>
      </w:r>
      <w:r w:rsidR="005E4D4F" w:rsidRPr="001807FC">
        <w:rPr>
          <w:lang w:val="sl-SI"/>
        </w:rPr>
        <w:t>pride</w:t>
      </w:r>
      <w:r w:rsidRPr="001807FC">
        <w:rPr>
          <w:lang w:val="sl-SI"/>
        </w:rPr>
        <w:t xml:space="preserve">. Obravnavanje tega kot razloga za impliciten umik prošnje pa bi bilo drakonsko </w:t>
      </w:r>
      <w:r w:rsidR="005E4D4F" w:rsidRPr="001807FC">
        <w:rPr>
          <w:lang w:val="sl-SI"/>
        </w:rPr>
        <w:t>ter</w:t>
      </w:r>
      <w:r w:rsidRPr="001807FC">
        <w:rPr>
          <w:lang w:val="sl-SI"/>
        </w:rPr>
        <w:t xml:space="preserve"> bi vodilo do </w:t>
      </w:r>
      <w:r w:rsidR="005E4D4F" w:rsidRPr="001807FC">
        <w:rPr>
          <w:lang w:val="sl-SI"/>
        </w:rPr>
        <w:t xml:space="preserve">znatnega </w:t>
      </w:r>
      <w:r w:rsidRPr="001807FC">
        <w:rPr>
          <w:lang w:val="sl-SI"/>
        </w:rPr>
        <w:t>števila dragih in dolgotrajnih pritožbenih postopkov.</w:t>
      </w:r>
    </w:p>
    <w:p w14:paraId="032A2349" w14:textId="77777777" w:rsidR="00013DD4" w:rsidRPr="001807FC" w:rsidRDefault="00013DD4" w:rsidP="00013DD4">
      <w:r w:rsidRPr="001807FC">
        <w:rPr>
          <w:rStyle w:val="HideTWBExt"/>
        </w:rPr>
        <w:t>&lt;/Amend&gt;</w:t>
      </w:r>
    </w:p>
    <w:p w14:paraId="0298532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1191</w:t>
      </w:r>
      <w:r w:rsidRPr="001807FC">
        <w:rPr>
          <w:rStyle w:val="HideTWBExt"/>
          <w:b w:val="0"/>
        </w:rPr>
        <w:t>&lt;/NumAm&gt;</w:t>
      </w:r>
    </w:p>
    <w:p w14:paraId="28B9E7E4"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7F01EA90" w14:textId="77777777" w:rsidR="00013DD4" w:rsidRPr="001807FC" w:rsidRDefault="00013DD4" w:rsidP="00013DD4">
      <w:pPr>
        <w:pStyle w:val="NormalBold"/>
      </w:pPr>
      <w:r w:rsidRPr="001807FC">
        <w:rPr>
          <w:rStyle w:val="HideTWBExt"/>
          <w:b w:val="0"/>
        </w:rPr>
        <w:t>&lt;/RepeatBlock-By&gt;</w:t>
      </w:r>
    </w:p>
    <w:p w14:paraId="07909F9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246E7FA" w14:textId="6B04668B" w:rsidR="00013DD4" w:rsidRPr="001807FC" w:rsidRDefault="00013DD4" w:rsidP="00013DD4">
      <w:pPr>
        <w:pStyle w:val="NormalBold"/>
      </w:pPr>
      <w:r w:rsidRPr="001807FC">
        <w:rPr>
          <w:rStyle w:val="HideTWBExt"/>
          <w:b w:val="0"/>
        </w:rPr>
        <w:t>&lt;Article&gt;</w:t>
      </w:r>
      <w:r w:rsidRPr="001807FC">
        <w:t>Člen 39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F7534B7" w14:textId="77777777" w:rsidTr="00B17908">
        <w:trPr>
          <w:trHeight w:hRule="exact" w:val="240"/>
          <w:jc w:val="center"/>
        </w:trPr>
        <w:tc>
          <w:tcPr>
            <w:tcW w:w="9752" w:type="dxa"/>
            <w:gridSpan w:val="2"/>
          </w:tcPr>
          <w:p w14:paraId="053E3B4A" w14:textId="77777777" w:rsidR="00013DD4" w:rsidRPr="001807FC" w:rsidRDefault="00013DD4" w:rsidP="00B17908"/>
        </w:tc>
      </w:tr>
      <w:tr w:rsidR="00013DD4" w:rsidRPr="001807FC" w14:paraId="729FCDD3" w14:textId="77777777" w:rsidTr="00B17908">
        <w:trPr>
          <w:trHeight w:val="240"/>
          <w:jc w:val="center"/>
        </w:trPr>
        <w:tc>
          <w:tcPr>
            <w:tcW w:w="4876" w:type="dxa"/>
          </w:tcPr>
          <w:p w14:paraId="0E74181E" w14:textId="77777777" w:rsidR="00013DD4" w:rsidRPr="001807FC" w:rsidRDefault="00013DD4" w:rsidP="00B17908">
            <w:pPr>
              <w:pStyle w:val="ColumnHeading"/>
            </w:pPr>
            <w:r w:rsidRPr="001807FC">
              <w:t>Besedilo, ki ga predlaga Komisija</w:t>
            </w:r>
          </w:p>
        </w:tc>
        <w:tc>
          <w:tcPr>
            <w:tcW w:w="4876" w:type="dxa"/>
          </w:tcPr>
          <w:p w14:paraId="16CDDCE4" w14:textId="77777777" w:rsidR="00013DD4" w:rsidRPr="001807FC" w:rsidRDefault="00013DD4" w:rsidP="00B17908">
            <w:pPr>
              <w:pStyle w:val="ColumnHeading"/>
            </w:pPr>
            <w:r w:rsidRPr="001807FC">
              <w:t>Predlog spremembe</w:t>
            </w:r>
          </w:p>
        </w:tc>
      </w:tr>
      <w:tr w:rsidR="00013DD4" w:rsidRPr="001807FC" w14:paraId="6AA8B899" w14:textId="77777777" w:rsidTr="00B17908">
        <w:trPr>
          <w:jc w:val="center"/>
        </w:trPr>
        <w:tc>
          <w:tcPr>
            <w:tcW w:w="4876" w:type="dxa"/>
          </w:tcPr>
          <w:p w14:paraId="77A7FDED" w14:textId="77777777" w:rsidR="00013DD4" w:rsidRPr="001807FC" w:rsidRDefault="00013DD4" w:rsidP="00B17908">
            <w:pPr>
              <w:pStyle w:val="Normal6"/>
              <w:rPr>
                <w:b/>
                <w:i/>
              </w:rPr>
            </w:pPr>
            <w:r w:rsidRPr="001807FC">
              <w:t>(d)</w:t>
            </w:r>
            <w:r w:rsidRPr="001807FC">
              <w:rPr>
                <w:b/>
                <w:i/>
              </w:rPr>
              <w:tab/>
            </w:r>
            <w:r w:rsidRPr="001807FC">
              <w:t>se prosilec ne prikaže na osebnem razgovoru, čeprav bi se v skladu s členi 10–12 moral;</w:t>
            </w:r>
          </w:p>
        </w:tc>
        <w:tc>
          <w:tcPr>
            <w:tcW w:w="4876" w:type="dxa"/>
          </w:tcPr>
          <w:p w14:paraId="02C56B0E" w14:textId="22DECE05" w:rsidR="00013DD4" w:rsidRPr="001807FC" w:rsidRDefault="00013DD4" w:rsidP="005E4D4F">
            <w:pPr>
              <w:pStyle w:val="Normal6"/>
              <w:rPr>
                <w:b/>
                <w:i/>
              </w:rPr>
            </w:pPr>
            <w:r w:rsidRPr="001807FC">
              <w:t>(d)</w:t>
            </w:r>
            <w:r w:rsidRPr="001807FC">
              <w:rPr>
                <w:b/>
                <w:i/>
              </w:rPr>
              <w:tab/>
            </w:r>
            <w:r w:rsidRPr="001807FC">
              <w:t>se prosilec</w:t>
            </w:r>
            <w:r w:rsidRPr="001807FC">
              <w:rPr>
                <w:b/>
                <w:i/>
              </w:rPr>
              <w:t xml:space="preserve"> več kot enkrat in brez </w:t>
            </w:r>
            <w:r w:rsidR="005E4D4F" w:rsidRPr="001807FC">
              <w:rPr>
                <w:b/>
                <w:i/>
              </w:rPr>
              <w:t xml:space="preserve">razumne </w:t>
            </w:r>
            <w:r w:rsidRPr="001807FC">
              <w:rPr>
                <w:b/>
                <w:i/>
              </w:rPr>
              <w:t>razlage</w:t>
            </w:r>
            <w:r w:rsidRPr="001807FC">
              <w:t xml:space="preserve"> ne prikaže na osebnem razgovoru, čeprav bi se v skladu s</w:t>
            </w:r>
            <w:r w:rsidRPr="001807FC">
              <w:rPr>
                <w:b/>
                <w:i/>
              </w:rPr>
              <w:t xml:space="preserve"> </w:t>
            </w:r>
            <w:r w:rsidRPr="001807FC">
              <w:t>členi 10–12 moral;</w:t>
            </w:r>
          </w:p>
        </w:tc>
      </w:tr>
    </w:tbl>
    <w:p w14:paraId="65BEAE7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F38A0EA" w14:textId="77777777" w:rsidR="00013DD4" w:rsidRPr="001807FC" w:rsidRDefault="00013DD4" w:rsidP="00013DD4">
      <w:r w:rsidRPr="001807FC">
        <w:rPr>
          <w:rStyle w:val="HideTWBExt"/>
        </w:rPr>
        <w:t>&lt;/Amend&gt;</w:t>
      </w:r>
    </w:p>
    <w:p w14:paraId="1A8210F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1192</w:t>
      </w:r>
      <w:r w:rsidRPr="001807FC">
        <w:rPr>
          <w:rStyle w:val="HideTWBExt"/>
          <w:b w:val="0"/>
        </w:rPr>
        <w:t>&lt;/NumAm&gt;</w:t>
      </w:r>
    </w:p>
    <w:p w14:paraId="0AD2ADE7"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4F663149" w14:textId="77777777" w:rsidR="00013DD4" w:rsidRPr="001807FC" w:rsidRDefault="00013DD4" w:rsidP="00013DD4">
      <w:pPr>
        <w:pStyle w:val="NormalBold"/>
      </w:pPr>
      <w:r w:rsidRPr="001807FC">
        <w:rPr>
          <w:rStyle w:val="HideTWBExt"/>
          <w:b w:val="0"/>
        </w:rPr>
        <w:t>&lt;/RepeatBlock-By&gt;</w:t>
      </w:r>
    </w:p>
    <w:p w14:paraId="1E7DAA7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601751D" w14:textId="77777777" w:rsidR="00013DD4" w:rsidRPr="001807FC" w:rsidRDefault="00013DD4" w:rsidP="00013DD4">
      <w:pPr>
        <w:pStyle w:val="NormalBold"/>
      </w:pPr>
      <w:r w:rsidRPr="001807FC">
        <w:rPr>
          <w:rStyle w:val="HideTWBExt"/>
          <w:b w:val="0"/>
        </w:rPr>
        <w:t>&lt;Article&gt;</w:t>
      </w:r>
      <w:r w:rsidRPr="001807FC">
        <w:t>Člen 39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6B8F41A" w14:textId="77777777" w:rsidTr="00B17908">
        <w:trPr>
          <w:trHeight w:hRule="exact" w:val="240"/>
          <w:jc w:val="center"/>
        </w:trPr>
        <w:tc>
          <w:tcPr>
            <w:tcW w:w="9752" w:type="dxa"/>
            <w:gridSpan w:val="2"/>
          </w:tcPr>
          <w:p w14:paraId="10F6CA3B" w14:textId="77777777" w:rsidR="00013DD4" w:rsidRPr="001807FC" w:rsidRDefault="00013DD4" w:rsidP="00B17908"/>
        </w:tc>
      </w:tr>
      <w:tr w:rsidR="00013DD4" w:rsidRPr="001807FC" w14:paraId="3D88F79E" w14:textId="77777777" w:rsidTr="00B17908">
        <w:trPr>
          <w:trHeight w:val="240"/>
          <w:jc w:val="center"/>
        </w:trPr>
        <w:tc>
          <w:tcPr>
            <w:tcW w:w="4876" w:type="dxa"/>
          </w:tcPr>
          <w:p w14:paraId="60796BE6" w14:textId="77777777" w:rsidR="00013DD4" w:rsidRPr="001807FC" w:rsidRDefault="00013DD4" w:rsidP="00B17908">
            <w:pPr>
              <w:pStyle w:val="ColumnHeading"/>
            </w:pPr>
            <w:r w:rsidRPr="001807FC">
              <w:t>Besedilo, ki ga predlaga Komisija</w:t>
            </w:r>
          </w:p>
        </w:tc>
        <w:tc>
          <w:tcPr>
            <w:tcW w:w="4876" w:type="dxa"/>
          </w:tcPr>
          <w:p w14:paraId="2D2D4A52" w14:textId="77777777" w:rsidR="00013DD4" w:rsidRPr="001807FC" w:rsidRDefault="00013DD4" w:rsidP="00B17908">
            <w:pPr>
              <w:pStyle w:val="ColumnHeading"/>
            </w:pPr>
            <w:r w:rsidRPr="001807FC">
              <w:t>Predlog spremembe</w:t>
            </w:r>
          </w:p>
        </w:tc>
      </w:tr>
      <w:tr w:rsidR="00013DD4" w:rsidRPr="001807FC" w14:paraId="5D3489D3" w14:textId="77777777" w:rsidTr="00B17908">
        <w:trPr>
          <w:jc w:val="center"/>
        </w:trPr>
        <w:tc>
          <w:tcPr>
            <w:tcW w:w="4876" w:type="dxa"/>
          </w:tcPr>
          <w:p w14:paraId="4A903B58" w14:textId="77777777" w:rsidR="00013DD4" w:rsidRPr="001807FC" w:rsidRDefault="00013DD4" w:rsidP="00B17908">
            <w:pPr>
              <w:pStyle w:val="Normal6"/>
              <w:rPr>
                <w:b/>
                <w:i/>
              </w:rPr>
            </w:pPr>
            <w:r w:rsidRPr="001807FC">
              <w:rPr>
                <w:b/>
                <w:i/>
              </w:rPr>
              <w:t>(e)</w:t>
            </w:r>
            <w:r w:rsidRPr="001807FC">
              <w:rPr>
                <w:b/>
                <w:i/>
              </w:rPr>
              <w:tab/>
              <w:t>prosilec zapusti svoje prebivališče, ne da bi o tem obvestil pristojne organe ali brez dovoljenja v skladu s členom 7(4);</w:t>
            </w:r>
          </w:p>
        </w:tc>
        <w:tc>
          <w:tcPr>
            <w:tcW w:w="4876" w:type="dxa"/>
          </w:tcPr>
          <w:p w14:paraId="1A417BBC" w14:textId="77777777" w:rsidR="00013DD4" w:rsidRPr="001807FC" w:rsidRDefault="00013DD4" w:rsidP="00B17908">
            <w:pPr>
              <w:pStyle w:val="Normal6"/>
              <w:rPr>
                <w:b/>
                <w:i/>
              </w:rPr>
            </w:pPr>
            <w:r w:rsidRPr="001807FC">
              <w:rPr>
                <w:b/>
                <w:i/>
              </w:rPr>
              <w:t>črtano</w:t>
            </w:r>
          </w:p>
        </w:tc>
      </w:tr>
    </w:tbl>
    <w:p w14:paraId="43985C2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713878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3440815" w14:textId="02D86878" w:rsidR="00013DD4" w:rsidRPr="001807FC" w:rsidRDefault="00013DD4" w:rsidP="00013DD4">
      <w:pPr>
        <w:pStyle w:val="Normal12Italic"/>
        <w:rPr>
          <w:lang w:val="sl-SI"/>
        </w:rPr>
      </w:pPr>
      <w:r w:rsidRPr="001807FC">
        <w:rPr>
          <w:lang w:val="sl-SI"/>
        </w:rPr>
        <w:t xml:space="preserve">Organi za presojo bi morali imeti možnost nadaljevati presojo o vsebini primera prosilca, čeprav je ta zapustil svoje prebivališče. Obravnavanje tega kot razloga za impliciten umik prošnje pa bi bilo drakonsko </w:t>
      </w:r>
      <w:r w:rsidR="005E4D4F" w:rsidRPr="001807FC">
        <w:rPr>
          <w:lang w:val="sl-SI"/>
        </w:rPr>
        <w:t>ter</w:t>
      </w:r>
      <w:r w:rsidRPr="001807FC">
        <w:rPr>
          <w:lang w:val="sl-SI"/>
        </w:rPr>
        <w:t xml:space="preserve"> bi vodilo do </w:t>
      </w:r>
      <w:r w:rsidR="005E4D4F" w:rsidRPr="001807FC">
        <w:rPr>
          <w:lang w:val="sl-SI"/>
        </w:rPr>
        <w:t xml:space="preserve">znatnega </w:t>
      </w:r>
      <w:r w:rsidRPr="001807FC">
        <w:rPr>
          <w:lang w:val="sl-SI"/>
        </w:rPr>
        <w:t>števila dragih in dolgotrajnih pritožbenih postopkov.</w:t>
      </w:r>
    </w:p>
    <w:p w14:paraId="73F701FD" w14:textId="77777777" w:rsidR="00013DD4" w:rsidRPr="001807FC" w:rsidRDefault="00013DD4" w:rsidP="00013DD4">
      <w:r w:rsidRPr="001807FC">
        <w:rPr>
          <w:rStyle w:val="HideTWBExt"/>
        </w:rPr>
        <w:t>&lt;/Amend&gt;</w:t>
      </w:r>
    </w:p>
    <w:p w14:paraId="66144A7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1193</w:t>
      </w:r>
      <w:r w:rsidRPr="001807FC">
        <w:rPr>
          <w:rStyle w:val="HideTWBExt"/>
          <w:b w:val="0"/>
        </w:rPr>
        <w:t>&lt;/NumAm&gt;</w:t>
      </w:r>
    </w:p>
    <w:p w14:paraId="337A4F63"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764468B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972604B"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3E4E40D" w14:textId="77777777" w:rsidR="00013DD4" w:rsidRPr="001807FC" w:rsidRDefault="00013DD4" w:rsidP="00013DD4">
      <w:pPr>
        <w:pStyle w:val="NormalBold"/>
      </w:pPr>
      <w:r w:rsidRPr="001807FC">
        <w:rPr>
          <w:rStyle w:val="HideTWBExt"/>
          <w:b w:val="0"/>
        </w:rPr>
        <w:t>&lt;/RepeatBlock-By&gt;</w:t>
      </w:r>
    </w:p>
    <w:p w14:paraId="2F0DB98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C92BAEB" w14:textId="77777777" w:rsidR="00013DD4" w:rsidRPr="001807FC" w:rsidRDefault="00013DD4" w:rsidP="00013DD4">
      <w:pPr>
        <w:pStyle w:val="NormalBold"/>
      </w:pPr>
      <w:r w:rsidRPr="001807FC">
        <w:rPr>
          <w:rStyle w:val="HideTWBExt"/>
          <w:b w:val="0"/>
        </w:rPr>
        <w:t>&lt;Article&gt;</w:t>
      </w:r>
      <w:r w:rsidRPr="001807FC">
        <w:t>Člen 39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7D631EF" w14:textId="77777777" w:rsidTr="00B17908">
        <w:trPr>
          <w:trHeight w:hRule="exact" w:val="240"/>
          <w:jc w:val="center"/>
        </w:trPr>
        <w:tc>
          <w:tcPr>
            <w:tcW w:w="9752" w:type="dxa"/>
            <w:gridSpan w:val="2"/>
          </w:tcPr>
          <w:p w14:paraId="6419AB86" w14:textId="77777777" w:rsidR="00013DD4" w:rsidRPr="001807FC" w:rsidRDefault="00013DD4" w:rsidP="00B17908"/>
        </w:tc>
      </w:tr>
      <w:tr w:rsidR="00013DD4" w:rsidRPr="001807FC" w14:paraId="1B6AA9D2" w14:textId="77777777" w:rsidTr="00B17908">
        <w:trPr>
          <w:trHeight w:val="240"/>
          <w:jc w:val="center"/>
        </w:trPr>
        <w:tc>
          <w:tcPr>
            <w:tcW w:w="4876" w:type="dxa"/>
          </w:tcPr>
          <w:p w14:paraId="7F467A22" w14:textId="77777777" w:rsidR="00013DD4" w:rsidRPr="001807FC" w:rsidRDefault="00013DD4" w:rsidP="00B17908">
            <w:pPr>
              <w:pStyle w:val="ColumnHeading"/>
            </w:pPr>
            <w:r w:rsidRPr="001807FC">
              <w:t>Besedilo, ki ga predlaga Komisija</w:t>
            </w:r>
          </w:p>
        </w:tc>
        <w:tc>
          <w:tcPr>
            <w:tcW w:w="4876" w:type="dxa"/>
          </w:tcPr>
          <w:p w14:paraId="4DC86229" w14:textId="77777777" w:rsidR="00013DD4" w:rsidRPr="001807FC" w:rsidRDefault="00013DD4" w:rsidP="00B17908">
            <w:pPr>
              <w:pStyle w:val="ColumnHeading"/>
            </w:pPr>
            <w:r w:rsidRPr="001807FC">
              <w:t>Predlog spremembe</w:t>
            </w:r>
          </w:p>
        </w:tc>
      </w:tr>
      <w:tr w:rsidR="00013DD4" w:rsidRPr="001807FC" w14:paraId="49808581" w14:textId="77777777" w:rsidTr="00B17908">
        <w:trPr>
          <w:jc w:val="center"/>
        </w:trPr>
        <w:tc>
          <w:tcPr>
            <w:tcW w:w="4876" w:type="dxa"/>
          </w:tcPr>
          <w:p w14:paraId="6601987B" w14:textId="77777777" w:rsidR="00013DD4" w:rsidRPr="001807FC" w:rsidRDefault="00013DD4" w:rsidP="00B17908">
            <w:pPr>
              <w:pStyle w:val="Normal6"/>
              <w:rPr>
                <w:b/>
                <w:i/>
              </w:rPr>
            </w:pPr>
            <w:r w:rsidRPr="001807FC">
              <w:rPr>
                <w:b/>
                <w:i/>
              </w:rPr>
              <w:t>(e)</w:t>
            </w:r>
            <w:r w:rsidRPr="001807FC">
              <w:rPr>
                <w:b/>
                <w:i/>
              </w:rPr>
              <w:tab/>
              <w:t>prosilec zapusti svoje prebivališče, ne da bi o tem obvestil pristojne organe ali brez dovoljenja v skladu s členom 7(4);</w:t>
            </w:r>
          </w:p>
        </w:tc>
        <w:tc>
          <w:tcPr>
            <w:tcW w:w="4876" w:type="dxa"/>
          </w:tcPr>
          <w:p w14:paraId="6643938D" w14:textId="77777777" w:rsidR="00013DD4" w:rsidRPr="001807FC" w:rsidRDefault="00013DD4" w:rsidP="00B17908">
            <w:pPr>
              <w:pStyle w:val="Normal6"/>
              <w:rPr>
                <w:b/>
                <w:i/>
              </w:rPr>
            </w:pPr>
            <w:r w:rsidRPr="001807FC">
              <w:rPr>
                <w:b/>
                <w:i/>
              </w:rPr>
              <w:t>črtano</w:t>
            </w:r>
          </w:p>
        </w:tc>
      </w:tr>
    </w:tbl>
    <w:p w14:paraId="628E745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E1101B9" w14:textId="77777777" w:rsidR="00013DD4" w:rsidRPr="001807FC" w:rsidRDefault="00013DD4" w:rsidP="00013DD4">
      <w:r w:rsidRPr="001807FC">
        <w:rPr>
          <w:rStyle w:val="HideTWBExt"/>
        </w:rPr>
        <w:t>&lt;/Amend&gt;</w:t>
      </w:r>
    </w:p>
    <w:p w14:paraId="3D7BD5D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1194</w:t>
      </w:r>
      <w:r w:rsidRPr="001807FC">
        <w:rPr>
          <w:rStyle w:val="HideTWBExt"/>
          <w:b w:val="0"/>
        </w:rPr>
        <w:t>&lt;/NumAm&gt;</w:t>
      </w:r>
    </w:p>
    <w:p w14:paraId="52C6BB4B"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2D0C1C91" w14:textId="77777777" w:rsidR="00013DD4" w:rsidRPr="001807FC" w:rsidRDefault="00013DD4" w:rsidP="00013DD4">
      <w:pPr>
        <w:pStyle w:val="NormalBold"/>
      </w:pPr>
      <w:r w:rsidRPr="001807FC">
        <w:rPr>
          <w:rStyle w:val="HideTWBExt"/>
          <w:b w:val="0"/>
        </w:rPr>
        <w:t>&lt;/RepeatBlock-By&gt;</w:t>
      </w:r>
    </w:p>
    <w:p w14:paraId="44B0A4D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7B1A959" w14:textId="77777777" w:rsidR="00013DD4" w:rsidRPr="001807FC" w:rsidRDefault="00013DD4" w:rsidP="00013DD4">
      <w:pPr>
        <w:pStyle w:val="NormalBold"/>
      </w:pPr>
      <w:r w:rsidRPr="001807FC">
        <w:rPr>
          <w:rStyle w:val="HideTWBExt"/>
          <w:b w:val="0"/>
        </w:rPr>
        <w:t>&lt;Article&gt;</w:t>
      </w:r>
      <w:r w:rsidRPr="001807FC">
        <w:t>Člen 39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FD4835B" w14:textId="77777777" w:rsidTr="00B17908">
        <w:trPr>
          <w:trHeight w:hRule="exact" w:val="240"/>
          <w:jc w:val="center"/>
        </w:trPr>
        <w:tc>
          <w:tcPr>
            <w:tcW w:w="9752" w:type="dxa"/>
            <w:gridSpan w:val="2"/>
          </w:tcPr>
          <w:p w14:paraId="05BA86DD" w14:textId="77777777" w:rsidR="00013DD4" w:rsidRPr="001807FC" w:rsidRDefault="00013DD4" w:rsidP="00B17908"/>
        </w:tc>
      </w:tr>
      <w:tr w:rsidR="00013DD4" w:rsidRPr="001807FC" w14:paraId="492C1C37" w14:textId="77777777" w:rsidTr="00B17908">
        <w:trPr>
          <w:trHeight w:val="240"/>
          <w:jc w:val="center"/>
        </w:trPr>
        <w:tc>
          <w:tcPr>
            <w:tcW w:w="4876" w:type="dxa"/>
          </w:tcPr>
          <w:p w14:paraId="76C0274D" w14:textId="77777777" w:rsidR="00013DD4" w:rsidRPr="001807FC" w:rsidRDefault="00013DD4" w:rsidP="00B17908">
            <w:pPr>
              <w:pStyle w:val="ColumnHeading"/>
            </w:pPr>
            <w:r w:rsidRPr="001807FC">
              <w:t>Besedilo, ki ga predlaga Komisija</w:t>
            </w:r>
          </w:p>
        </w:tc>
        <w:tc>
          <w:tcPr>
            <w:tcW w:w="4876" w:type="dxa"/>
          </w:tcPr>
          <w:p w14:paraId="44B0AEBB" w14:textId="77777777" w:rsidR="00013DD4" w:rsidRPr="001807FC" w:rsidRDefault="00013DD4" w:rsidP="00B17908">
            <w:pPr>
              <w:pStyle w:val="ColumnHeading"/>
            </w:pPr>
            <w:r w:rsidRPr="001807FC">
              <w:t>Predlog spremembe</w:t>
            </w:r>
          </w:p>
        </w:tc>
      </w:tr>
      <w:tr w:rsidR="00013DD4" w:rsidRPr="001807FC" w14:paraId="0AE149E9" w14:textId="77777777" w:rsidTr="00B17908">
        <w:trPr>
          <w:jc w:val="center"/>
        </w:trPr>
        <w:tc>
          <w:tcPr>
            <w:tcW w:w="4876" w:type="dxa"/>
          </w:tcPr>
          <w:p w14:paraId="3C43537B" w14:textId="77777777" w:rsidR="00013DD4" w:rsidRPr="001807FC" w:rsidRDefault="00013DD4" w:rsidP="00B17908">
            <w:pPr>
              <w:pStyle w:val="Normal6"/>
              <w:rPr>
                <w:b/>
                <w:i/>
              </w:rPr>
            </w:pPr>
            <w:r w:rsidRPr="001807FC">
              <w:rPr>
                <w:b/>
                <w:i/>
              </w:rPr>
              <w:t>(e)</w:t>
            </w:r>
            <w:r w:rsidRPr="001807FC">
              <w:rPr>
                <w:b/>
                <w:i/>
              </w:rPr>
              <w:tab/>
              <w:t>prosilec zapusti svoje prebivališče, ne da bi o tem obvestil pristojne organe ali brez dovoljenja v skladu s členom 7(4);</w:t>
            </w:r>
          </w:p>
        </w:tc>
        <w:tc>
          <w:tcPr>
            <w:tcW w:w="4876" w:type="dxa"/>
          </w:tcPr>
          <w:p w14:paraId="7DE665EE" w14:textId="77777777" w:rsidR="00013DD4" w:rsidRPr="001807FC" w:rsidRDefault="00013DD4" w:rsidP="00B17908">
            <w:pPr>
              <w:pStyle w:val="Normal6"/>
              <w:rPr>
                <w:b/>
                <w:i/>
              </w:rPr>
            </w:pPr>
            <w:r w:rsidRPr="001807FC">
              <w:rPr>
                <w:b/>
                <w:i/>
              </w:rPr>
              <w:t>črtano</w:t>
            </w:r>
          </w:p>
        </w:tc>
      </w:tr>
    </w:tbl>
    <w:p w14:paraId="7FDD193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01DBF01"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03569CB" w14:textId="553A14EA" w:rsidR="00013DD4" w:rsidRPr="001807FC" w:rsidRDefault="00013DD4" w:rsidP="00013DD4">
      <w:pPr>
        <w:pStyle w:val="Normal12Italic"/>
        <w:rPr>
          <w:lang w:val="sl-SI"/>
        </w:rPr>
      </w:pPr>
      <w:r w:rsidRPr="001807FC">
        <w:rPr>
          <w:lang w:val="sl-SI"/>
        </w:rPr>
        <w:t xml:space="preserve">Za prosilca se lahko domneva, da je izrecno umaknil svojo prošnjo, samo če ne izvaja potrebnih postopkovnih </w:t>
      </w:r>
      <w:r w:rsidR="005E4D4F" w:rsidRPr="001807FC">
        <w:rPr>
          <w:lang w:val="sl-SI"/>
        </w:rPr>
        <w:t>korakov</w:t>
      </w:r>
      <w:r w:rsidRPr="001807FC">
        <w:rPr>
          <w:lang w:val="sl-SI"/>
        </w:rPr>
        <w:t xml:space="preserve">. Po tem je odločitev o </w:t>
      </w:r>
      <w:r w:rsidR="00F41D4B" w:rsidRPr="001807FC">
        <w:rPr>
          <w:lang w:val="sl-SI"/>
        </w:rPr>
        <w:t xml:space="preserve">prošnji </w:t>
      </w:r>
      <w:r w:rsidRPr="001807FC">
        <w:rPr>
          <w:lang w:val="sl-SI"/>
        </w:rPr>
        <w:t>odvisna od organa za presojo</w:t>
      </w:r>
      <w:r w:rsidR="005E4D4F" w:rsidRPr="001807FC">
        <w:rPr>
          <w:lang w:val="sl-SI"/>
        </w:rPr>
        <w:t>.</w:t>
      </w:r>
    </w:p>
    <w:p w14:paraId="4C28882E" w14:textId="77777777" w:rsidR="00013DD4" w:rsidRPr="001807FC" w:rsidRDefault="00013DD4" w:rsidP="00013DD4">
      <w:r w:rsidRPr="001807FC">
        <w:rPr>
          <w:rStyle w:val="HideTWBExt"/>
        </w:rPr>
        <w:t>&lt;/Amend&gt;</w:t>
      </w:r>
    </w:p>
    <w:p w14:paraId="49FD3B3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1195</w:t>
      </w:r>
      <w:r w:rsidRPr="001807FC">
        <w:rPr>
          <w:rStyle w:val="HideTWBExt"/>
          <w:b w:val="0"/>
        </w:rPr>
        <w:t>&lt;/NumAm&gt;</w:t>
      </w:r>
    </w:p>
    <w:p w14:paraId="12D61D34"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3B2B1468" w14:textId="77777777" w:rsidR="00013DD4" w:rsidRPr="001807FC" w:rsidRDefault="00013DD4" w:rsidP="00013DD4">
      <w:pPr>
        <w:pStyle w:val="NormalBold"/>
      </w:pPr>
      <w:r w:rsidRPr="001807FC">
        <w:rPr>
          <w:rStyle w:val="HideTWBExt"/>
          <w:b w:val="0"/>
        </w:rPr>
        <w:t>&lt;/RepeatBlock-By&gt;</w:t>
      </w:r>
    </w:p>
    <w:p w14:paraId="7EBA9C5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80BB4A7" w14:textId="77777777" w:rsidR="00013DD4" w:rsidRPr="001807FC" w:rsidRDefault="00013DD4" w:rsidP="00013DD4">
      <w:pPr>
        <w:pStyle w:val="NormalBold"/>
      </w:pPr>
      <w:r w:rsidRPr="001807FC">
        <w:rPr>
          <w:rStyle w:val="HideTWBExt"/>
          <w:b w:val="0"/>
        </w:rPr>
        <w:t>&lt;Article&gt;</w:t>
      </w:r>
      <w:r w:rsidRPr="001807FC">
        <w:t>Člen 39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A816684" w14:textId="77777777" w:rsidTr="00B17908">
        <w:trPr>
          <w:trHeight w:hRule="exact" w:val="240"/>
          <w:jc w:val="center"/>
        </w:trPr>
        <w:tc>
          <w:tcPr>
            <w:tcW w:w="9752" w:type="dxa"/>
            <w:gridSpan w:val="2"/>
          </w:tcPr>
          <w:p w14:paraId="541E53CB" w14:textId="77777777" w:rsidR="00013DD4" w:rsidRPr="001807FC" w:rsidRDefault="00013DD4" w:rsidP="00B17908"/>
        </w:tc>
      </w:tr>
      <w:tr w:rsidR="00013DD4" w:rsidRPr="001807FC" w14:paraId="44062A1B" w14:textId="77777777" w:rsidTr="00B17908">
        <w:trPr>
          <w:trHeight w:val="240"/>
          <w:jc w:val="center"/>
        </w:trPr>
        <w:tc>
          <w:tcPr>
            <w:tcW w:w="4876" w:type="dxa"/>
          </w:tcPr>
          <w:p w14:paraId="4146B2A4" w14:textId="77777777" w:rsidR="00013DD4" w:rsidRPr="001807FC" w:rsidRDefault="00013DD4" w:rsidP="00B17908">
            <w:pPr>
              <w:pStyle w:val="ColumnHeading"/>
            </w:pPr>
            <w:r w:rsidRPr="001807FC">
              <w:t>Besedilo, ki ga predlaga Komisija</w:t>
            </w:r>
          </w:p>
        </w:tc>
        <w:tc>
          <w:tcPr>
            <w:tcW w:w="4876" w:type="dxa"/>
          </w:tcPr>
          <w:p w14:paraId="50400B81" w14:textId="77777777" w:rsidR="00013DD4" w:rsidRPr="001807FC" w:rsidRDefault="00013DD4" w:rsidP="00B17908">
            <w:pPr>
              <w:pStyle w:val="ColumnHeading"/>
            </w:pPr>
            <w:r w:rsidRPr="001807FC">
              <w:t>Predlog spremembe</w:t>
            </w:r>
          </w:p>
        </w:tc>
      </w:tr>
      <w:tr w:rsidR="00013DD4" w:rsidRPr="001807FC" w14:paraId="7B0DB661" w14:textId="77777777" w:rsidTr="00B17908">
        <w:trPr>
          <w:jc w:val="center"/>
        </w:trPr>
        <w:tc>
          <w:tcPr>
            <w:tcW w:w="4876" w:type="dxa"/>
          </w:tcPr>
          <w:p w14:paraId="3B8A2A45" w14:textId="77777777" w:rsidR="00013DD4" w:rsidRPr="001807FC" w:rsidRDefault="00013DD4" w:rsidP="00B17908">
            <w:pPr>
              <w:pStyle w:val="Normal6"/>
              <w:rPr>
                <w:b/>
                <w:i/>
              </w:rPr>
            </w:pPr>
            <w:r w:rsidRPr="001807FC">
              <w:rPr>
                <w:b/>
                <w:i/>
              </w:rPr>
              <w:t>(f)</w:t>
            </w:r>
            <w:r w:rsidRPr="001807FC">
              <w:rPr>
                <w:b/>
                <w:i/>
              </w:rPr>
              <w:tab/>
              <w:t>prosilec večkrat ni izpolnil obveznosti javljanja, ki so mu bile naložene na podlagi člena 7(5).</w:t>
            </w:r>
          </w:p>
        </w:tc>
        <w:tc>
          <w:tcPr>
            <w:tcW w:w="4876" w:type="dxa"/>
          </w:tcPr>
          <w:p w14:paraId="3E847873" w14:textId="77777777" w:rsidR="00013DD4" w:rsidRPr="001807FC" w:rsidRDefault="00013DD4" w:rsidP="00B17908">
            <w:pPr>
              <w:pStyle w:val="Normal6"/>
              <w:rPr>
                <w:b/>
                <w:i/>
              </w:rPr>
            </w:pPr>
            <w:r w:rsidRPr="001807FC">
              <w:rPr>
                <w:b/>
                <w:i/>
              </w:rPr>
              <w:t>črtano</w:t>
            </w:r>
          </w:p>
        </w:tc>
      </w:tr>
    </w:tbl>
    <w:p w14:paraId="581AA8F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1CFE937"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0329747" w14:textId="30412C4D" w:rsidR="00013DD4" w:rsidRPr="001807FC" w:rsidRDefault="00013DD4" w:rsidP="00013DD4">
      <w:pPr>
        <w:pStyle w:val="Normal12Italic"/>
        <w:rPr>
          <w:lang w:val="sl-SI"/>
        </w:rPr>
      </w:pPr>
      <w:r w:rsidRPr="001807FC">
        <w:rPr>
          <w:lang w:val="sl-SI"/>
        </w:rPr>
        <w:t>V skladu s sprememb</w:t>
      </w:r>
      <w:r w:rsidR="00F41D4B" w:rsidRPr="001807FC">
        <w:rPr>
          <w:lang w:val="sl-SI"/>
        </w:rPr>
        <w:t>o</w:t>
      </w:r>
      <w:r w:rsidRPr="001807FC">
        <w:rPr>
          <w:lang w:val="sl-SI"/>
        </w:rPr>
        <w:t xml:space="preserve"> člena 7(5).</w:t>
      </w:r>
    </w:p>
    <w:p w14:paraId="5FE276C0" w14:textId="77777777" w:rsidR="00013DD4" w:rsidRPr="001807FC" w:rsidRDefault="00013DD4" w:rsidP="00013DD4">
      <w:r w:rsidRPr="001807FC">
        <w:rPr>
          <w:rStyle w:val="HideTWBExt"/>
        </w:rPr>
        <w:t>&lt;/Amend&gt;</w:t>
      </w:r>
    </w:p>
    <w:p w14:paraId="0DF29C9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1196</w:t>
      </w:r>
      <w:r w:rsidRPr="001807FC">
        <w:rPr>
          <w:rStyle w:val="HideTWBExt"/>
          <w:b w:val="0"/>
        </w:rPr>
        <w:t>&lt;/NumAm&gt;</w:t>
      </w:r>
    </w:p>
    <w:p w14:paraId="2F6EE5FD"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4C79E22B" w14:textId="77777777" w:rsidR="00013DD4" w:rsidRPr="001807FC" w:rsidRDefault="00013DD4" w:rsidP="00013DD4">
      <w:pPr>
        <w:pStyle w:val="NormalBold"/>
      </w:pPr>
      <w:r w:rsidRPr="001807FC">
        <w:rPr>
          <w:rStyle w:val="HideTWBExt"/>
          <w:b w:val="0"/>
        </w:rPr>
        <w:t>&lt;/RepeatBlock-By&gt;</w:t>
      </w:r>
    </w:p>
    <w:p w14:paraId="7AE65B7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250E2BD" w14:textId="77777777" w:rsidR="00013DD4" w:rsidRPr="001807FC" w:rsidRDefault="00013DD4" w:rsidP="00013DD4">
      <w:pPr>
        <w:pStyle w:val="NormalBold"/>
      </w:pPr>
      <w:r w:rsidRPr="001807FC">
        <w:rPr>
          <w:rStyle w:val="HideTWBExt"/>
          <w:b w:val="0"/>
        </w:rPr>
        <w:t>&lt;Article&gt;</w:t>
      </w:r>
      <w:r w:rsidRPr="001807FC">
        <w:t>Člen 39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D909BE2" w14:textId="77777777" w:rsidTr="00B17908">
        <w:trPr>
          <w:trHeight w:hRule="exact" w:val="240"/>
          <w:jc w:val="center"/>
        </w:trPr>
        <w:tc>
          <w:tcPr>
            <w:tcW w:w="9752" w:type="dxa"/>
            <w:gridSpan w:val="2"/>
          </w:tcPr>
          <w:p w14:paraId="24175124" w14:textId="77777777" w:rsidR="00013DD4" w:rsidRPr="001807FC" w:rsidRDefault="00013DD4" w:rsidP="00B17908"/>
        </w:tc>
      </w:tr>
      <w:tr w:rsidR="00013DD4" w:rsidRPr="001807FC" w14:paraId="353623CD" w14:textId="77777777" w:rsidTr="00B17908">
        <w:trPr>
          <w:trHeight w:val="240"/>
          <w:jc w:val="center"/>
        </w:trPr>
        <w:tc>
          <w:tcPr>
            <w:tcW w:w="4876" w:type="dxa"/>
          </w:tcPr>
          <w:p w14:paraId="1FB903B9" w14:textId="77777777" w:rsidR="00013DD4" w:rsidRPr="001807FC" w:rsidRDefault="00013DD4" w:rsidP="00B17908">
            <w:pPr>
              <w:pStyle w:val="ColumnHeading"/>
            </w:pPr>
            <w:r w:rsidRPr="001807FC">
              <w:t>Besedilo, ki ga predlaga Komisija</w:t>
            </w:r>
          </w:p>
        </w:tc>
        <w:tc>
          <w:tcPr>
            <w:tcW w:w="4876" w:type="dxa"/>
          </w:tcPr>
          <w:p w14:paraId="17D082C9" w14:textId="77777777" w:rsidR="00013DD4" w:rsidRPr="001807FC" w:rsidRDefault="00013DD4" w:rsidP="00B17908">
            <w:pPr>
              <w:pStyle w:val="ColumnHeading"/>
            </w:pPr>
            <w:r w:rsidRPr="001807FC">
              <w:t>Predlog spremembe</w:t>
            </w:r>
          </w:p>
        </w:tc>
      </w:tr>
      <w:tr w:rsidR="00013DD4" w:rsidRPr="001807FC" w14:paraId="5C612124" w14:textId="77777777" w:rsidTr="00B17908">
        <w:trPr>
          <w:jc w:val="center"/>
        </w:trPr>
        <w:tc>
          <w:tcPr>
            <w:tcW w:w="4876" w:type="dxa"/>
          </w:tcPr>
          <w:p w14:paraId="79082D96" w14:textId="77777777" w:rsidR="00013DD4" w:rsidRPr="001807FC" w:rsidRDefault="00013DD4" w:rsidP="00B17908">
            <w:pPr>
              <w:pStyle w:val="Normal6"/>
              <w:rPr>
                <w:b/>
                <w:i/>
              </w:rPr>
            </w:pPr>
            <w:r w:rsidRPr="001807FC">
              <w:rPr>
                <w:b/>
                <w:i/>
              </w:rPr>
              <w:t>(f)</w:t>
            </w:r>
            <w:r w:rsidRPr="001807FC">
              <w:rPr>
                <w:b/>
                <w:i/>
              </w:rPr>
              <w:tab/>
              <w:t>prosilec večkrat ni izpolnil obveznosti javljanja, ki so mu bile naložene na podlagi člena 7(5).</w:t>
            </w:r>
          </w:p>
        </w:tc>
        <w:tc>
          <w:tcPr>
            <w:tcW w:w="4876" w:type="dxa"/>
          </w:tcPr>
          <w:p w14:paraId="49C9C396" w14:textId="77777777" w:rsidR="00013DD4" w:rsidRPr="001807FC" w:rsidRDefault="00013DD4" w:rsidP="00B17908">
            <w:pPr>
              <w:pStyle w:val="Normal6"/>
              <w:rPr>
                <w:b/>
                <w:i/>
              </w:rPr>
            </w:pPr>
            <w:r w:rsidRPr="001807FC">
              <w:rPr>
                <w:b/>
                <w:i/>
              </w:rPr>
              <w:t>črtano</w:t>
            </w:r>
          </w:p>
        </w:tc>
      </w:tr>
    </w:tbl>
    <w:p w14:paraId="15413F2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320127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071E0B0" w14:textId="0CC506F3" w:rsidR="00013DD4" w:rsidRPr="001807FC" w:rsidRDefault="00013DD4" w:rsidP="00013DD4">
      <w:pPr>
        <w:pStyle w:val="Normal12Italic"/>
        <w:rPr>
          <w:lang w:val="sl-SI"/>
        </w:rPr>
      </w:pPr>
      <w:r w:rsidRPr="001807FC">
        <w:rPr>
          <w:lang w:val="sl-SI"/>
        </w:rPr>
        <w:t xml:space="preserve">Organi za presojo bi morali imeti možnost nadaljevati presojo o vsebini primera prosilca, čeprav ta ni izpolnjeval obveznosti </w:t>
      </w:r>
      <w:r w:rsidR="00F41D4B" w:rsidRPr="001807FC">
        <w:rPr>
          <w:lang w:val="sl-SI"/>
        </w:rPr>
        <w:t>javljanja</w:t>
      </w:r>
      <w:r w:rsidRPr="001807FC">
        <w:rPr>
          <w:lang w:val="sl-SI"/>
        </w:rPr>
        <w:t xml:space="preserve">. Obravnavanje tega kot razloga za impliciten umik prošnje pa bi bilo drakonsko </w:t>
      </w:r>
      <w:r w:rsidR="00F41D4B" w:rsidRPr="001807FC">
        <w:rPr>
          <w:lang w:val="sl-SI"/>
        </w:rPr>
        <w:t>ter</w:t>
      </w:r>
      <w:r w:rsidRPr="001807FC">
        <w:rPr>
          <w:lang w:val="sl-SI"/>
        </w:rPr>
        <w:t xml:space="preserve"> bi vodilo do </w:t>
      </w:r>
      <w:r w:rsidR="00F41D4B" w:rsidRPr="001807FC">
        <w:rPr>
          <w:lang w:val="sl-SI"/>
        </w:rPr>
        <w:t xml:space="preserve">znatnega </w:t>
      </w:r>
      <w:r w:rsidRPr="001807FC">
        <w:rPr>
          <w:lang w:val="sl-SI"/>
        </w:rPr>
        <w:t>števila dragih in dolgotrajnih pritožbenih postopkov.</w:t>
      </w:r>
    </w:p>
    <w:p w14:paraId="2BC577EA" w14:textId="77777777" w:rsidR="00013DD4" w:rsidRPr="001807FC" w:rsidRDefault="00013DD4" w:rsidP="00013DD4">
      <w:r w:rsidRPr="001807FC">
        <w:rPr>
          <w:rStyle w:val="HideTWBExt"/>
        </w:rPr>
        <w:t>&lt;/Amend&gt;</w:t>
      </w:r>
    </w:p>
    <w:p w14:paraId="51960A6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1197</w:t>
      </w:r>
      <w:r w:rsidRPr="001807FC">
        <w:rPr>
          <w:rStyle w:val="HideTWBExt"/>
          <w:b w:val="0"/>
        </w:rPr>
        <w:t>&lt;/NumAm&gt;</w:t>
      </w:r>
    </w:p>
    <w:p w14:paraId="041A7D55"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746E892" w14:textId="77777777" w:rsidR="00013DD4" w:rsidRPr="001807FC" w:rsidRDefault="00013DD4" w:rsidP="00013DD4">
      <w:pPr>
        <w:pStyle w:val="NormalBold"/>
      </w:pPr>
      <w:r w:rsidRPr="001807FC">
        <w:rPr>
          <w:rStyle w:val="HideTWBExt"/>
          <w:b w:val="0"/>
        </w:rPr>
        <w:t>&lt;/RepeatBlock-By&gt;</w:t>
      </w:r>
    </w:p>
    <w:p w14:paraId="4654CF7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EA85C21" w14:textId="77777777" w:rsidR="00013DD4" w:rsidRPr="001807FC" w:rsidRDefault="00013DD4" w:rsidP="00013DD4">
      <w:pPr>
        <w:pStyle w:val="NormalBold"/>
      </w:pPr>
      <w:r w:rsidRPr="001807FC">
        <w:rPr>
          <w:rStyle w:val="HideTWBExt"/>
          <w:b w:val="0"/>
        </w:rPr>
        <w:t>&lt;Article&gt;</w:t>
      </w:r>
      <w:r w:rsidRPr="001807FC">
        <w:t>Člen 39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50A26E6" w14:textId="77777777" w:rsidTr="00B17908">
        <w:trPr>
          <w:trHeight w:hRule="exact" w:val="240"/>
          <w:jc w:val="center"/>
        </w:trPr>
        <w:tc>
          <w:tcPr>
            <w:tcW w:w="9752" w:type="dxa"/>
            <w:gridSpan w:val="2"/>
          </w:tcPr>
          <w:p w14:paraId="5BE32B8A" w14:textId="77777777" w:rsidR="00013DD4" w:rsidRPr="001807FC" w:rsidRDefault="00013DD4" w:rsidP="00B17908"/>
        </w:tc>
      </w:tr>
      <w:tr w:rsidR="00013DD4" w:rsidRPr="001807FC" w14:paraId="15C13643" w14:textId="77777777" w:rsidTr="00B17908">
        <w:trPr>
          <w:trHeight w:val="240"/>
          <w:jc w:val="center"/>
        </w:trPr>
        <w:tc>
          <w:tcPr>
            <w:tcW w:w="4876" w:type="dxa"/>
          </w:tcPr>
          <w:p w14:paraId="61831042" w14:textId="77777777" w:rsidR="00013DD4" w:rsidRPr="001807FC" w:rsidRDefault="00013DD4" w:rsidP="00B17908">
            <w:pPr>
              <w:pStyle w:val="ColumnHeading"/>
            </w:pPr>
            <w:r w:rsidRPr="001807FC">
              <w:t>Besedilo, ki ga predlaga Komisija</w:t>
            </w:r>
          </w:p>
        </w:tc>
        <w:tc>
          <w:tcPr>
            <w:tcW w:w="4876" w:type="dxa"/>
          </w:tcPr>
          <w:p w14:paraId="7C13917C" w14:textId="77777777" w:rsidR="00013DD4" w:rsidRPr="001807FC" w:rsidRDefault="00013DD4" w:rsidP="00B17908">
            <w:pPr>
              <w:pStyle w:val="ColumnHeading"/>
            </w:pPr>
            <w:r w:rsidRPr="001807FC">
              <w:t>Predlog spremembe</w:t>
            </w:r>
          </w:p>
        </w:tc>
      </w:tr>
      <w:tr w:rsidR="00013DD4" w:rsidRPr="001807FC" w14:paraId="3809D04D" w14:textId="77777777" w:rsidTr="00B17908">
        <w:trPr>
          <w:jc w:val="center"/>
        </w:trPr>
        <w:tc>
          <w:tcPr>
            <w:tcW w:w="4876" w:type="dxa"/>
          </w:tcPr>
          <w:p w14:paraId="304B77B1" w14:textId="77777777" w:rsidR="00013DD4" w:rsidRPr="001807FC" w:rsidRDefault="00013DD4" w:rsidP="00B17908">
            <w:pPr>
              <w:pStyle w:val="Normal6"/>
              <w:rPr>
                <w:b/>
                <w:i/>
              </w:rPr>
            </w:pPr>
            <w:r w:rsidRPr="001807FC">
              <w:t>(f)</w:t>
            </w:r>
            <w:r w:rsidRPr="001807FC">
              <w:rPr>
                <w:b/>
                <w:i/>
              </w:rPr>
              <w:tab/>
            </w:r>
            <w:r w:rsidRPr="001807FC">
              <w:t xml:space="preserve">prosilec </w:t>
            </w:r>
            <w:r w:rsidRPr="001807FC">
              <w:rPr>
                <w:b/>
                <w:i/>
              </w:rPr>
              <w:t>večkrat</w:t>
            </w:r>
            <w:r w:rsidRPr="001807FC">
              <w:t xml:space="preserve"> ni izpolnil obveznosti javljanja, ki so mu bile naložene na podlagi</w:t>
            </w:r>
            <w:r w:rsidRPr="001807FC">
              <w:rPr>
                <w:b/>
                <w:i/>
              </w:rPr>
              <w:t xml:space="preserve"> </w:t>
            </w:r>
            <w:r w:rsidRPr="001807FC">
              <w:t>člena 7(5).</w:t>
            </w:r>
          </w:p>
        </w:tc>
        <w:tc>
          <w:tcPr>
            <w:tcW w:w="4876" w:type="dxa"/>
          </w:tcPr>
          <w:p w14:paraId="5A3B827D" w14:textId="3B04CD15" w:rsidR="00013DD4" w:rsidRPr="001807FC" w:rsidRDefault="00013DD4" w:rsidP="00F41D4B">
            <w:pPr>
              <w:pStyle w:val="Normal6"/>
              <w:rPr>
                <w:b/>
                <w:i/>
              </w:rPr>
            </w:pPr>
            <w:r w:rsidRPr="001807FC">
              <w:t>(f)</w:t>
            </w:r>
            <w:r w:rsidRPr="001807FC">
              <w:rPr>
                <w:b/>
                <w:i/>
              </w:rPr>
              <w:tab/>
            </w:r>
            <w:r w:rsidRPr="001807FC">
              <w:t xml:space="preserve">prosilec </w:t>
            </w:r>
            <w:r w:rsidR="00F41D4B" w:rsidRPr="001807FC">
              <w:rPr>
                <w:b/>
                <w:i/>
              </w:rPr>
              <w:t>več kot enkrat</w:t>
            </w:r>
            <w:r w:rsidR="00F41D4B" w:rsidRPr="001807FC">
              <w:t xml:space="preserve"> </w:t>
            </w:r>
            <w:r w:rsidRPr="001807FC">
              <w:t>ni izpolnil obveznosti javljanja, ki so mu bile naložene na podlagi</w:t>
            </w:r>
            <w:r w:rsidRPr="001807FC">
              <w:rPr>
                <w:b/>
                <w:i/>
              </w:rPr>
              <w:t xml:space="preserve"> </w:t>
            </w:r>
            <w:r w:rsidRPr="001807FC">
              <w:t>člena 7(5).</w:t>
            </w:r>
          </w:p>
        </w:tc>
      </w:tr>
    </w:tbl>
    <w:p w14:paraId="6B88DA1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245097" w14:textId="77777777" w:rsidR="00013DD4" w:rsidRPr="001807FC" w:rsidRDefault="00013DD4" w:rsidP="00013DD4">
      <w:r w:rsidRPr="001807FC">
        <w:rPr>
          <w:rStyle w:val="HideTWBExt"/>
        </w:rPr>
        <w:t>&lt;/Amend&gt;</w:t>
      </w:r>
    </w:p>
    <w:p w14:paraId="1834AAC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1198</w:t>
      </w:r>
      <w:r w:rsidRPr="001807FC">
        <w:rPr>
          <w:rStyle w:val="HideTWBExt"/>
          <w:b w:val="0"/>
        </w:rPr>
        <w:t>&lt;/NumAm&gt;</w:t>
      </w:r>
    </w:p>
    <w:p w14:paraId="3787E90F"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7404C5B4" w14:textId="77777777" w:rsidR="00013DD4" w:rsidRPr="001807FC" w:rsidRDefault="00013DD4" w:rsidP="00013DD4">
      <w:pPr>
        <w:pStyle w:val="NormalBold"/>
      </w:pPr>
      <w:r w:rsidRPr="001807FC">
        <w:rPr>
          <w:rStyle w:val="HideTWBExt"/>
          <w:b w:val="0"/>
        </w:rPr>
        <w:t>&lt;/RepeatBlock-By&gt;</w:t>
      </w:r>
    </w:p>
    <w:p w14:paraId="762181C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E7B8A39" w14:textId="77777777" w:rsidR="00013DD4" w:rsidRPr="001807FC" w:rsidRDefault="00013DD4" w:rsidP="00013DD4">
      <w:pPr>
        <w:pStyle w:val="NormalBold"/>
      </w:pPr>
      <w:r w:rsidRPr="001807FC">
        <w:rPr>
          <w:rStyle w:val="HideTWBExt"/>
          <w:b w:val="0"/>
        </w:rPr>
        <w:t>&lt;Article&gt;</w:t>
      </w:r>
      <w:r w:rsidRPr="001807FC">
        <w:t>Člen 39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D80027B" w14:textId="77777777" w:rsidTr="00B17908">
        <w:trPr>
          <w:trHeight w:hRule="exact" w:val="240"/>
          <w:jc w:val="center"/>
        </w:trPr>
        <w:tc>
          <w:tcPr>
            <w:tcW w:w="9752" w:type="dxa"/>
            <w:gridSpan w:val="2"/>
          </w:tcPr>
          <w:p w14:paraId="6472A710" w14:textId="77777777" w:rsidR="00013DD4" w:rsidRPr="001807FC" w:rsidRDefault="00013DD4" w:rsidP="00B17908"/>
        </w:tc>
      </w:tr>
      <w:tr w:rsidR="00013DD4" w:rsidRPr="001807FC" w14:paraId="2D6FE958" w14:textId="77777777" w:rsidTr="00B17908">
        <w:trPr>
          <w:trHeight w:val="240"/>
          <w:jc w:val="center"/>
        </w:trPr>
        <w:tc>
          <w:tcPr>
            <w:tcW w:w="4876" w:type="dxa"/>
          </w:tcPr>
          <w:p w14:paraId="52EBF137" w14:textId="77777777" w:rsidR="00013DD4" w:rsidRPr="001807FC" w:rsidRDefault="00013DD4" w:rsidP="00B17908">
            <w:pPr>
              <w:pStyle w:val="ColumnHeading"/>
            </w:pPr>
            <w:r w:rsidRPr="001807FC">
              <w:t>Besedilo, ki ga predlaga Komisija</w:t>
            </w:r>
          </w:p>
        </w:tc>
        <w:tc>
          <w:tcPr>
            <w:tcW w:w="4876" w:type="dxa"/>
          </w:tcPr>
          <w:p w14:paraId="40919E3A" w14:textId="77777777" w:rsidR="00013DD4" w:rsidRPr="001807FC" w:rsidRDefault="00013DD4" w:rsidP="00B17908">
            <w:pPr>
              <w:pStyle w:val="ColumnHeading"/>
            </w:pPr>
            <w:r w:rsidRPr="001807FC">
              <w:t>Predlog spremembe</w:t>
            </w:r>
          </w:p>
        </w:tc>
      </w:tr>
      <w:tr w:rsidR="00013DD4" w:rsidRPr="001807FC" w14:paraId="5C8253AC" w14:textId="77777777" w:rsidTr="00B17908">
        <w:trPr>
          <w:jc w:val="center"/>
        </w:trPr>
        <w:tc>
          <w:tcPr>
            <w:tcW w:w="4876" w:type="dxa"/>
          </w:tcPr>
          <w:p w14:paraId="39579961" w14:textId="77777777" w:rsidR="00013DD4" w:rsidRPr="001807FC" w:rsidRDefault="00013DD4" w:rsidP="00B17908">
            <w:pPr>
              <w:pStyle w:val="Normal6"/>
              <w:rPr>
                <w:b/>
                <w:i/>
              </w:rPr>
            </w:pPr>
            <w:r w:rsidRPr="001807FC">
              <w:t>(f)</w:t>
            </w:r>
            <w:r w:rsidRPr="001807FC">
              <w:rPr>
                <w:b/>
                <w:i/>
              </w:rPr>
              <w:tab/>
            </w:r>
            <w:r w:rsidRPr="001807FC">
              <w:t>prosilec</w:t>
            </w:r>
            <w:r w:rsidRPr="001807FC">
              <w:rPr>
                <w:b/>
                <w:i/>
              </w:rPr>
              <w:t xml:space="preserve"> večkrat</w:t>
            </w:r>
            <w:r w:rsidRPr="001807FC">
              <w:t xml:space="preserve"> ni izpolnil</w:t>
            </w:r>
            <w:r w:rsidRPr="001807FC">
              <w:rPr>
                <w:b/>
                <w:i/>
              </w:rPr>
              <w:t xml:space="preserve"> </w:t>
            </w:r>
            <w:r w:rsidRPr="001807FC">
              <w:t>obveznosti</w:t>
            </w:r>
            <w:r w:rsidRPr="001807FC">
              <w:rPr>
                <w:b/>
                <w:i/>
              </w:rPr>
              <w:t xml:space="preserve"> javljanja</w:t>
            </w:r>
            <w:r w:rsidRPr="001807FC">
              <w:t>, ki so mu bile naložene na podlagi</w:t>
            </w:r>
            <w:r w:rsidRPr="001807FC">
              <w:rPr>
                <w:b/>
                <w:i/>
              </w:rPr>
              <w:t xml:space="preserve"> </w:t>
            </w:r>
            <w:r w:rsidRPr="001807FC">
              <w:t>člena 7(5).</w:t>
            </w:r>
          </w:p>
        </w:tc>
        <w:tc>
          <w:tcPr>
            <w:tcW w:w="4876" w:type="dxa"/>
          </w:tcPr>
          <w:p w14:paraId="70A3F1DB" w14:textId="222904D3" w:rsidR="00013DD4" w:rsidRPr="001807FC" w:rsidRDefault="00013DD4" w:rsidP="00F41D4B">
            <w:pPr>
              <w:pStyle w:val="Normal6"/>
              <w:rPr>
                <w:b/>
                <w:i/>
              </w:rPr>
            </w:pPr>
            <w:r w:rsidRPr="001807FC">
              <w:t>(f)</w:t>
            </w:r>
            <w:r w:rsidRPr="001807FC">
              <w:rPr>
                <w:b/>
                <w:i/>
              </w:rPr>
              <w:tab/>
            </w:r>
            <w:r w:rsidRPr="001807FC">
              <w:t>prosilec ni izpolnil</w:t>
            </w:r>
            <w:r w:rsidR="00F41D4B" w:rsidRPr="001807FC">
              <w:t xml:space="preserve"> obveznosti</w:t>
            </w:r>
            <w:r w:rsidRPr="001807FC">
              <w:t>, ki so mu bile naložene na podlagi</w:t>
            </w:r>
            <w:r w:rsidRPr="001807FC">
              <w:rPr>
                <w:b/>
                <w:i/>
              </w:rPr>
              <w:t xml:space="preserve"> </w:t>
            </w:r>
            <w:r w:rsidRPr="001807FC">
              <w:t>člena 7(5)</w:t>
            </w:r>
            <w:r w:rsidRPr="001807FC">
              <w:rPr>
                <w:b/>
                <w:i/>
              </w:rPr>
              <w:t xml:space="preserve"> in (6)</w:t>
            </w:r>
            <w:r w:rsidRPr="001807FC">
              <w:t>.</w:t>
            </w:r>
          </w:p>
        </w:tc>
      </w:tr>
    </w:tbl>
    <w:p w14:paraId="0ED0C3B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9F19307" w14:textId="77777777" w:rsidR="00013DD4" w:rsidRPr="001807FC" w:rsidRDefault="00013DD4" w:rsidP="00013DD4">
      <w:r w:rsidRPr="001807FC">
        <w:rPr>
          <w:rStyle w:val="HideTWBExt"/>
        </w:rPr>
        <w:t>&lt;/Amend&gt;</w:t>
      </w:r>
    </w:p>
    <w:p w14:paraId="43A2794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1199</w:t>
      </w:r>
      <w:r w:rsidRPr="001807FC">
        <w:rPr>
          <w:rStyle w:val="HideTWBExt"/>
          <w:b w:val="0"/>
        </w:rPr>
        <w:t>&lt;/NumAm&gt;</w:t>
      </w:r>
    </w:p>
    <w:p w14:paraId="4B13EE90" w14:textId="77777777" w:rsidR="00013DD4" w:rsidRPr="001807FC" w:rsidRDefault="00013DD4" w:rsidP="00013DD4">
      <w:pPr>
        <w:pStyle w:val="NormalBold"/>
      </w:pPr>
      <w:r w:rsidRPr="001807FC">
        <w:rPr>
          <w:rStyle w:val="HideTWBExt"/>
          <w:b w:val="0"/>
        </w:rPr>
        <w:t>&lt;RepeatBlock-By&gt;&lt;Members&gt;</w:t>
      </w:r>
      <w:r w:rsidRPr="001807FC">
        <w:t>Maria Grapini</w:t>
      </w:r>
      <w:r w:rsidRPr="001807FC">
        <w:rPr>
          <w:rStyle w:val="HideTWBExt"/>
          <w:b w:val="0"/>
        </w:rPr>
        <w:t>&lt;/Members&gt;</w:t>
      </w:r>
    </w:p>
    <w:p w14:paraId="56B3EC9E" w14:textId="77777777" w:rsidR="00013DD4" w:rsidRPr="001807FC" w:rsidRDefault="00013DD4" w:rsidP="00013DD4">
      <w:pPr>
        <w:pStyle w:val="NormalBold"/>
      </w:pPr>
      <w:r w:rsidRPr="001807FC">
        <w:rPr>
          <w:rStyle w:val="HideTWBExt"/>
          <w:b w:val="0"/>
        </w:rPr>
        <w:t>&lt;/RepeatBlock-By&gt;</w:t>
      </w:r>
    </w:p>
    <w:p w14:paraId="4F894F3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1B13823" w14:textId="77777777" w:rsidR="00013DD4" w:rsidRPr="001807FC" w:rsidRDefault="00013DD4" w:rsidP="00013DD4">
      <w:pPr>
        <w:pStyle w:val="NormalBold"/>
      </w:pPr>
      <w:r w:rsidRPr="001807FC">
        <w:rPr>
          <w:rStyle w:val="HideTWBExt"/>
          <w:b w:val="0"/>
        </w:rPr>
        <w:t>&lt;Article&gt;</w:t>
      </w:r>
      <w:r w:rsidRPr="001807FC">
        <w:t>Člen 39 – odstavek 1 – točka f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75C543B" w14:textId="77777777" w:rsidTr="00B17908">
        <w:trPr>
          <w:trHeight w:hRule="exact" w:val="240"/>
          <w:jc w:val="center"/>
        </w:trPr>
        <w:tc>
          <w:tcPr>
            <w:tcW w:w="9752" w:type="dxa"/>
            <w:gridSpan w:val="2"/>
          </w:tcPr>
          <w:p w14:paraId="66C38F46" w14:textId="77777777" w:rsidR="00013DD4" w:rsidRPr="001807FC" w:rsidRDefault="00013DD4" w:rsidP="00B17908"/>
        </w:tc>
      </w:tr>
      <w:tr w:rsidR="00013DD4" w:rsidRPr="001807FC" w14:paraId="6E8821C9" w14:textId="77777777" w:rsidTr="00B17908">
        <w:trPr>
          <w:trHeight w:val="240"/>
          <w:jc w:val="center"/>
        </w:trPr>
        <w:tc>
          <w:tcPr>
            <w:tcW w:w="4876" w:type="dxa"/>
          </w:tcPr>
          <w:p w14:paraId="2C18598A" w14:textId="77777777" w:rsidR="00013DD4" w:rsidRPr="001807FC" w:rsidRDefault="00013DD4" w:rsidP="00B17908">
            <w:pPr>
              <w:pStyle w:val="ColumnHeading"/>
            </w:pPr>
            <w:r w:rsidRPr="001807FC">
              <w:t>Besedilo, ki ga predlaga Komisija</w:t>
            </w:r>
          </w:p>
        </w:tc>
        <w:tc>
          <w:tcPr>
            <w:tcW w:w="4876" w:type="dxa"/>
          </w:tcPr>
          <w:p w14:paraId="3D2FD195" w14:textId="77777777" w:rsidR="00013DD4" w:rsidRPr="001807FC" w:rsidRDefault="00013DD4" w:rsidP="00B17908">
            <w:pPr>
              <w:pStyle w:val="ColumnHeading"/>
            </w:pPr>
            <w:r w:rsidRPr="001807FC">
              <w:t>Predlog spremembe</w:t>
            </w:r>
          </w:p>
        </w:tc>
      </w:tr>
      <w:tr w:rsidR="00013DD4" w:rsidRPr="001807FC" w14:paraId="5A72E4D7" w14:textId="77777777" w:rsidTr="00B17908">
        <w:trPr>
          <w:jc w:val="center"/>
        </w:trPr>
        <w:tc>
          <w:tcPr>
            <w:tcW w:w="4876" w:type="dxa"/>
          </w:tcPr>
          <w:p w14:paraId="778501FE" w14:textId="77777777" w:rsidR="00013DD4" w:rsidRPr="001807FC" w:rsidRDefault="00013DD4" w:rsidP="00B17908">
            <w:pPr>
              <w:pStyle w:val="Normal6"/>
            </w:pPr>
          </w:p>
        </w:tc>
        <w:tc>
          <w:tcPr>
            <w:tcW w:w="4876" w:type="dxa"/>
          </w:tcPr>
          <w:p w14:paraId="44AA75B8" w14:textId="41DDAAA2" w:rsidR="00013DD4" w:rsidRPr="001807FC" w:rsidRDefault="00013DD4" w:rsidP="00092693">
            <w:pPr>
              <w:pStyle w:val="Normal6"/>
              <w:rPr>
                <w:b/>
                <w:i/>
              </w:rPr>
            </w:pPr>
            <w:r w:rsidRPr="001807FC">
              <w:rPr>
                <w:b/>
                <w:i/>
              </w:rPr>
              <w:t>(fa)</w:t>
            </w:r>
            <w:r w:rsidRPr="001807FC">
              <w:rPr>
                <w:b/>
                <w:i/>
              </w:rPr>
              <w:tab/>
              <w:t xml:space="preserve">je prosilec zavajal organe z navedbo neresničnih informacij </w:t>
            </w:r>
            <w:r w:rsidR="00092693" w:rsidRPr="001807FC">
              <w:rPr>
                <w:b/>
                <w:i/>
              </w:rPr>
              <w:t>oziroma</w:t>
            </w:r>
            <w:r w:rsidRPr="001807FC">
              <w:rPr>
                <w:b/>
                <w:i/>
              </w:rPr>
              <w:t xml:space="preserve"> </w:t>
            </w:r>
            <w:r w:rsidR="00092693" w:rsidRPr="001807FC">
              <w:rPr>
                <w:b/>
                <w:i/>
              </w:rPr>
              <w:t xml:space="preserve">predložitvijo lažnih </w:t>
            </w:r>
            <w:r w:rsidRPr="001807FC">
              <w:rPr>
                <w:b/>
                <w:i/>
              </w:rPr>
              <w:t xml:space="preserve">dokumentov ali s tem, da je zamolčal relevantne informacije </w:t>
            </w:r>
            <w:r w:rsidR="00092693" w:rsidRPr="001807FC">
              <w:rPr>
                <w:b/>
                <w:i/>
              </w:rPr>
              <w:t>oziroma ni predložil</w:t>
            </w:r>
            <w:r w:rsidRPr="001807FC">
              <w:rPr>
                <w:b/>
                <w:i/>
              </w:rPr>
              <w:t xml:space="preserve"> dokument</w:t>
            </w:r>
            <w:r w:rsidR="00092693" w:rsidRPr="001807FC">
              <w:rPr>
                <w:b/>
                <w:i/>
              </w:rPr>
              <w:t>ov</w:t>
            </w:r>
            <w:r w:rsidRPr="001807FC">
              <w:rPr>
                <w:b/>
                <w:i/>
              </w:rPr>
              <w:t xml:space="preserve"> o svoji identiteti ali državljanstvu, ki bi lahko negativno vplivali na odločitev;</w:t>
            </w:r>
          </w:p>
        </w:tc>
      </w:tr>
    </w:tbl>
    <w:p w14:paraId="04C1F38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{RO}</w:t>
      </w:r>
      <w:r w:rsidRPr="001807FC">
        <w:rPr>
          <w:lang w:val="sl-SI"/>
        </w:rPr>
        <w:t>ro</w:t>
      </w:r>
      <w:r w:rsidRPr="001807FC">
        <w:rPr>
          <w:rStyle w:val="HideTWBExt"/>
          <w:lang w:val="sl-SI"/>
        </w:rPr>
        <w:t>&lt;/Original&gt;</w:t>
      </w:r>
    </w:p>
    <w:p w14:paraId="1FA78F2E" w14:textId="77777777" w:rsidR="00013DD4" w:rsidRPr="001807FC" w:rsidRDefault="00013DD4" w:rsidP="00013DD4">
      <w:r w:rsidRPr="001807FC">
        <w:rPr>
          <w:rStyle w:val="HideTWBExt"/>
        </w:rPr>
        <w:t>&lt;/Amend&gt;</w:t>
      </w:r>
    </w:p>
    <w:p w14:paraId="7A2CA01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1200</w:t>
      </w:r>
      <w:r w:rsidRPr="001807FC">
        <w:rPr>
          <w:rStyle w:val="HideTWBExt"/>
          <w:b w:val="0"/>
        </w:rPr>
        <w:t>&lt;/NumAm&gt;</w:t>
      </w:r>
    </w:p>
    <w:p w14:paraId="1D067E08"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1D1DAD22" w14:textId="77777777" w:rsidR="00013DD4" w:rsidRPr="001807FC" w:rsidRDefault="00013DD4" w:rsidP="00013DD4">
      <w:pPr>
        <w:pStyle w:val="NormalBold"/>
      </w:pPr>
      <w:r w:rsidRPr="001807FC">
        <w:rPr>
          <w:rStyle w:val="HideTWBExt"/>
          <w:b w:val="0"/>
        </w:rPr>
        <w:t>&lt;/RepeatBlock-By&gt;</w:t>
      </w:r>
    </w:p>
    <w:p w14:paraId="1687BBF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04362B9" w14:textId="77777777" w:rsidR="00013DD4" w:rsidRPr="001807FC" w:rsidRDefault="00013DD4" w:rsidP="00013DD4">
      <w:pPr>
        <w:pStyle w:val="NormalBold"/>
      </w:pPr>
      <w:r w:rsidRPr="001807FC">
        <w:rPr>
          <w:rStyle w:val="HideTWBExt"/>
          <w:b w:val="0"/>
        </w:rPr>
        <w:t>&lt;Article&gt;</w:t>
      </w:r>
      <w:r w:rsidRPr="001807FC">
        <w:t>Člen 39 – odstavek 1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571E28D" w14:textId="77777777" w:rsidTr="00B17908">
        <w:trPr>
          <w:trHeight w:hRule="exact" w:val="240"/>
          <w:jc w:val="center"/>
        </w:trPr>
        <w:tc>
          <w:tcPr>
            <w:tcW w:w="9752" w:type="dxa"/>
            <w:gridSpan w:val="2"/>
          </w:tcPr>
          <w:p w14:paraId="642F4B8A" w14:textId="77777777" w:rsidR="00013DD4" w:rsidRPr="001807FC" w:rsidRDefault="00013DD4" w:rsidP="00B17908"/>
        </w:tc>
      </w:tr>
      <w:tr w:rsidR="00013DD4" w:rsidRPr="001807FC" w14:paraId="3DC6F128" w14:textId="77777777" w:rsidTr="00B17908">
        <w:trPr>
          <w:trHeight w:val="240"/>
          <w:jc w:val="center"/>
        </w:trPr>
        <w:tc>
          <w:tcPr>
            <w:tcW w:w="4876" w:type="dxa"/>
          </w:tcPr>
          <w:p w14:paraId="7D0CE089" w14:textId="77777777" w:rsidR="00013DD4" w:rsidRPr="001807FC" w:rsidRDefault="00013DD4" w:rsidP="00B17908">
            <w:pPr>
              <w:pStyle w:val="ColumnHeading"/>
            </w:pPr>
            <w:r w:rsidRPr="001807FC">
              <w:t>Besedilo, ki ga predlaga Komisija</w:t>
            </w:r>
          </w:p>
        </w:tc>
        <w:tc>
          <w:tcPr>
            <w:tcW w:w="4876" w:type="dxa"/>
          </w:tcPr>
          <w:p w14:paraId="720ED324" w14:textId="77777777" w:rsidR="00013DD4" w:rsidRPr="001807FC" w:rsidRDefault="00013DD4" w:rsidP="00B17908">
            <w:pPr>
              <w:pStyle w:val="ColumnHeading"/>
            </w:pPr>
            <w:r w:rsidRPr="001807FC">
              <w:t>Predlog spremembe</w:t>
            </w:r>
          </w:p>
        </w:tc>
      </w:tr>
      <w:tr w:rsidR="00013DD4" w:rsidRPr="001807FC" w14:paraId="505DB97F" w14:textId="77777777" w:rsidTr="00B17908">
        <w:trPr>
          <w:jc w:val="center"/>
        </w:trPr>
        <w:tc>
          <w:tcPr>
            <w:tcW w:w="4876" w:type="dxa"/>
          </w:tcPr>
          <w:p w14:paraId="141E66B9" w14:textId="77777777" w:rsidR="00013DD4" w:rsidRPr="001807FC" w:rsidRDefault="00013DD4" w:rsidP="00B17908">
            <w:pPr>
              <w:pStyle w:val="Normal6"/>
            </w:pPr>
          </w:p>
        </w:tc>
        <w:tc>
          <w:tcPr>
            <w:tcW w:w="4876" w:type="dxa"/>
          </w:tcPr>
          <w:p w14:paraId="6D577CDA" w14:textId="2C2D2647" w:rsidR="00013DD4" w:rsidRPr="001807FC" w:rsidRDefault="00013DD4" w:rsidP="00B17908">
            <w:pPr>
              <w:pStyle w:val="Normal6"/>
              <w:rPr>
                <w:b/>
                <w:i/>
              </w:rPr>
            </w:pPr>
            <w:r w:rsidRPr="001807FC">
              <w:rPr>
                <w:b/>
                <w:i/>
              </w:rPr>
              <w:t>1a.</w:t>
            </w:r>
            <w:r w:rsidRPr="001807FC">
              <w:rPr>
                <w:b/>
                <w:i/>
              </w:rPr>
              <w:tab/>
              <w:t>prosilec krši obveznosti iz člena 4(1) in člena 20(3) Uredbe (EU) XXX/XXX (dublinska uredba), razen če dokaže, da je do kršitve prišlo zaradi okoliščin, na katere ni mogel vplivati.</w:t>
            </w:r>
          </w:p>
        </w:tc>
      </w:tr>
    </w:tbl>
    <w:p w14:paraId="36A2122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2A04EC6" w14:textId="77777777" w:rsidR="00013DD4" w:rsidRPr="001807FC" w:rsidRDefault="00013DD4" w:rsidP="00013DD4">
      <w:r w:rsidRPr="001807FC">
        <w:rPr>
          <w:rStyle w:val="HideTWBExt"/>
        </w:rPr>
        <w:t>&lt;/Amend&gt;</w:t>
      </w:r>
    </w:p>
    <w:p w14:paraId="5AFAB02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1201</w:t>
      </w:r>
      <w:r w:rsidRPr="001807FC">
        <w:rPr>
          <w:rStyle w:val="HideTWBExt"/>
          <w:b w:val="0"/>
        </w:rPr>
        <w:t>&lt;/NumAm&gt;</w:t>
      </w:r>
    </w:p>
    <w:p w14:paraId="5E44F182" w14:textId="77777777" w:rsidR="00013DD4" w:rsidRPr="001807FC" w:rsidRDefault="00013DD4" w:rsidP="00013DD4">
      <w:pPr>
        <w:pStyle w:val="NormalBold"/>
      </w:pPr>
      <w:r w:rsidRPr="001807FC">
        <w:rPr>
          <w:rStyle w:val="HideTWBExt"/>
          <w:b w:val="0"/>
        </w:rPr>
        <w:t>&lt;RepeatBlock-By&gt;&lt;Members&gt;</w:t>
      </w:r>
      <w:r w:rsidRPr="001807FC">
        <w:t>Kinga Gál</w:t>
      </w:r>
      <w:r w:rsidRPr="001807FC">
        <w:rPr>
          <w:rStyle w:val="HideTWBExt"/>
          <w:b w:val="0"/>
        </w:rPr>
        <w:t>&lt;/Members&gt;</w:t>
      </w:r>
    </w:p>
    <w:p w14:paraId="15F1E631" w14:textId="77777777" w:rsidR="00013DD4" w:rsidRPr="001807FC" w:rsidRDefault="00013DD4" w:rsidP="00013DD4">
      <w:pPr>
        <w:pStyle w:val="NormalBold"/>
      </w:pPr>
      <w:r w:rsidRPr="001807FC">
        <w:rPr>
          <w:rStyle w:val="HideTWBExt"/>
          <w:b w:val="0"/>
        </w:rPr>
        <w:t>&lt;/RepeatBlock-By&gt;</w:t>
      </w:r>
    </w:p>
    <w:p w14:paraId="7C1890B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5755935"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BF0FADF" w14:textId="77777777" w:rsidTr="00B17908">
        <w:trPr>
          <w:trHeight w:hRule="exact" w:val="240"/>
          <w:jc w:val="center"/>
        </w:trPr>
        <w:tc>
          <w:tcPr>
            <w:tcW w:w="9752" w:type="dxa"/>
            <w:gridSpan w:val="2"/>
          </w:tcPr>
          <w:p w14:paraId="11EC2916" w14:textId="77777777" w:rsidR="00013DD4" w:rsidRPr="001807FC" w:rsidRDefault="00013DD4" w:rsidP="00B17908"/>
        </w:tc>
      </w:tr>
      <w:tr w:rsidR="00013DD4" w:rsidRPr="001807FC" w14:paraId="2D691E93" w14:textId="77777777" w:rsidTr="00B17908">
        <w:trPr>
          <w:trHeight w:val="240"/>
          <w:jc w:val="center"/>
        </w:trPr>
        <w:tc>
          <w:tcPr>
            <w:tcW w:w="4876" w:type="dxa"/>
          </w:tcPr>
          <w:p w14:paraId="56D51A99" w14:textId="77777777" w:rsidR="00013DD4" w:rsidRPr="001807FC" w:rsidRDefault="00013DD4" w:rsidP="00B17908">
            <w:pPr>
              <w:pStyle w:val="ColumnHeading"/>
            </w:pPr>
            <w:r w:rsidRPr="001807FC">
              <w:t>Besedilo, ki ga predlaga Komisija</w:t>
            </w:r>
          </w:p>
        </w:tc>
        <w:tc>
          <w:tcPr>
            <w:tcW w:w="4876" w:type="dxa"/>
          </w:tcPr>
          <w:p w14:paraId="486A3467" w14:textId="77777777" w:rsidR="00013DD4" w:rsidRPr="001807FC" w:rsidRDefault="00013DD4" w:rsidP="00B17908">
            <w:pPr>
              <w:pStyle w:val="ColumnHeading"/>
            </w:pPr>
            <w:r w:rsidRPr="001807FC">
              <w:t>Predlog spremembe</w:t>
            </w:r>
          </w:p>
        </w:tc>
      </w:tr>
      <w:tr w:rsidR="00013DD4" w:rsidRPr="001807FC" w14:paraId="438F4626" w14:textId="77777777" w:rsidTr="00B17908">
        <w:trPr>
          <w:jc w:val="center"/>
        </w:trPr>
        <w:tc>
          <w:tcPr>
            <w:tcW w:w="4876" w:type="dxa"/>
          </w:tcPr>
          <w:p w14:paraId="34C6A7FF" w14:textId="77777777" w:rsidR="00013DD4" w:rsidRPr="001807FC" w:rsidRDefault="00013DD4" w:rsidP="00B17908">
            <w:pPr>
              <w:pStyle w:val="Normal6"/>
              <w:rPr>
                <w:b/>
                <w:i/>
              </w:rPr>
            </w:pPr>
            <w:r w:rsidRPr="001807FC">
              <w:rPr>
                <w:b/>
                <w:i/>
              </w:rPr>
              <w:t>(2)</w:t>
            </w:r>
            <w:r w:rsidRPr="001807FC">
              <w:rPr>
                <w:b/>
                <w:i/>
              </w:rPr>
              <w:tab/>
              <w:t>V primerih iz odstavka 1 organ za presojo prekine obravnavo prošnje in prosilcu na prebivališče ali kraj bivanja iz člena 7(4) pošlje pisno obvestilo, v katerem ga obvesti, da je bila obravnava njegove prošnje prekinjena in da bo prošnja dokončno zavržena zaradi odstopa, če se prosilec ne javi organu za presojo v obdobju enega meseca od datuma, ko je bilo pisno obvestilo poslano.</w:t>
            </w:r>
          </w:p>
        </w:tc>
        <w:tc>
          <w:tcPr>
            <w:tcW w:w="4876" w:type="dxa"/>
          </w:tcPr>
          <w:p w14:paraId="4427BD20" w14:textId="77777777" w:rsidR="00013DD4" w:rsidRPr="001807FC" w:rsidRDefault="00013DD4" w:rsidP="00B17908">
            <w:pPr>
              <w:pStyle w:val="Normal6"/>
              <w:rPr>
                <w:b/>
                <w:i/>
              </w:rPr>
            </w:pPr>
            <w:r w:rsidRPr="001807FC">
              <w:rPr>
                <w:b/>
                <w:i/>
              </w:rPr>
              <w:t>črtano</w:t>
            </w:r>
          </w:p>
        </w:tc>
      </w:tr>
    </w:tbl>
    <w:p w14:paraId="6A82EB4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{HU}</w:t>
      </w:r>
      <w:r w:rsidRPr="001807FC">
        <w:rPr>
          <w:lang w:val="sl-SI"/>
        </w:rPr>
        <w:t>hu</w:t>
      </w:r>
      <w:r w:rsidRPr="001807FC">
        <w:rPr>
          <w:rStyle w:val="HideTWBExt"/>
          <w:lang w:val="sl-SI"/>
        </w:rPr>
        <w:t>&lt;/Original&gt;</w:t>
      </w:r>
    </w:p>
    <w:p w14:paraId="3B881972" w14:textId="77777777" w:rsidR="00013DD4" w:rsidRPr="001807FC" w:rsidRDefault="00013DD4" w:rsidP="00013DD4">
      <w:r w:rsidRPr="001807FC">
        <w:rPr>
          <w:rStyle w:val="HideTWBExt"/>
        </w:rPr>
        <w:t>&lt;/Amend&gt;</w:t>
      </w:r>
    </w:p>
    <w:p w14:paraId="6F44F56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1202</w:t>
      </w:r>
      <w:r w:rsidRPr="001807FC">
        <w:rPr>
          <w:rStyle w:val="HideTWBExt"/>
          <w:b w:val="0"/>
        </w:rPr>
        <w:t>&lt;/NumAm&gt;</w:t>
      </w:r>
    </w:p>
    <w:p w14:paraId="4387DCE4"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4E31FA8F" w14:textId="77777777" w:rsidR="00013DD4" w:rsidRPr="001807FC" w:rsidRDefault="00013DD4" w:rsidP="00013DD4">
      <w:pPr>
        <w:pStyle w:val="NormalBold"/>
      </w:pPr>
      <w:r w:rsidRPr="001807FC">
        <w:rPr>
          <w:rStyle w:val="HideTWBExt"/>
          <w:b w:val="0"/>
        </w:rPr>
        <w:t>&lt;/RepeatBlock-By&gt;</w:t>
      </w:r>
    </w:p>
    <w:p w14:paraId="6E6610B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C9C5BB4"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CC083E1" w14:textId="77777777" w:rsidTr="00B17908">
        <w:trPr>
          <w:trHeight w:hRule="exact" w:val="240"/>
          <w:jc w:val="center"/>
        </w:trPr>
        <w:tc>
          <w:tcPr>
            <w:tcW w:w="9752" w:type="dxa"/>
            <w:gridSpan w:val="2"/>
          </w:tcPr>
          <w:p w14:paraId="7576E1C7" w14:textId="77777777" w:rsidR="00013DD4" w:rsidRPr="001807FC" w:rsidRDefault="00013DD4" w:rsidP="00B17908"/>
        </w:tc>
      </w:tr>
      <w:tr w:rsidR="00013DD4" w:rsidRPr="001807FC" w14:paraId="20869186" w14:textId="77777777" w:rsidTr="00B17908">
        <w:trPr>
          <w:trHeight w:val="240"/>
          <w:jc w:val="center"/>
        </w:trPr>
        <w:tc>
          <w:tcPr>
            <w:tcW w:w="4876" w:type="dxa"/>
          </w:tcPr>
          <w:p w14:paraId="309040DB" w14:textId="77777777" w:rsidR="00013DD4" w:rsidRPr="001807FC" w:rsidRDefault="00013DD4" w:rsidP="00B17908">
            <w:pPr>
              <w:pStyle w:val="ColumnHeading"/>
            </w:pPr>
            <w:r w:rsidRPr="001807FC">
              <w:t>Besedilo, ki ga predlaga Komisija</w:t>
            </w:r>
          </w:p>
        </w:tc>
        <w:tc>
          <w:tcPr>
            <w:tcW w:w="4876" w:type="dxa"/>
          </w:tcPr>
          <w:p w14:paraId="2914DD9D" w14:textId="77777777" w:rsidR="00013DD4" w:rsidRPr="001807FC" w:rsidRDefault="00013DD4" w:rsidP="00B17908">
            <w:pPr>
              <w:pStyle w:val="ColumnHeading"/>
            </w:pPr>
            <w:r w:rsidRPr="001807FC">
              <w:t>Predlog spremembe</w:t>
            </w:r>
          </w:p>
        </w:tc>
      </w:tr>
      <w:tr w:rsidR="00013DD4" w:rsidRPr="001807FC" w14:paraId="0143BB15" w14:textId="77777777" w:rsidTr="00B17908">
        <w:trPr>
          <w:jc w:val="center"/>
        </w:trPr>
        <w:tc>
          <w:tcPr>
            <w:tcW w:w="4876" w:type="dxa"/>
          </w:tcPr>
          <w:p w14:paraId="65899213" w14:textId="77777777" w:rsidR="00013DD4" w:rsidRPr="001807FC" w:rsidRDefault="00013DD4" w:rsidP="00B17908">
            <w:pPr>
              <w:pStyle w:val="Normal6"/>
              <w:rPr>
                <w:b/>
                <w:i/>
              </w:rPr>
            </w:pPr>
            <w:r w:rsidRPr="001807FC">
              <w:t>2.</w:t>
            </w:r>
            <w:r w:rsidRPr="001807FC">
              <w:rPr>
                <w:b/>
                <w:i/>
              </w:rPr>
              <w:tab/>
            </w:r>
            <w:r w:rsidRPr="001807FC">
              <w:t>V primerih iz</w:t>
            </w:r>
            <w:r w:rsidRPr="001807FC">
              <w:rPr>
                <w:b/>
                <w:i/>
              </w:rPr>
              <w:t xml:space="preserve"> </w:t>
            </w:r>
            <w:r w:rsidRPr="001807FC">
              <w:t>odstavka 1 organ za presojo prekine obravnavo prošnje in prosilcu na prebivališče ali kraj bivanja iz</w:t>
            </w:r>
            <w:r w:rsidRPr="001807FC">
              <w:rPr>
                <w:b/>
                <w:i/>
              </w:rPr>
              <w:t xml:space="preserve"> </w:t>
            </w:r>
            <w:r w:rsidRPr="001807FC">
              <w:t>člena 7(4) pošlje pisno obvestilo, v katerem ga obvesti,</w:t>
            </w:r>
            <w:r w:rsidRPr="001807FC">
              <w:rPr>
                <w:b/>
                <w:i/>
              </w:rPr>
              <w:t xml:space="preserve"> da je bila obravnava njegove prošnje prekinjena in da bo prošnja dokončno zavržena zaradi odstopa, če se prosilec ne javi organu</w:t>
            </w:r>
            <w:r w:rsidRPr="001807FC">
              <w:t xml:space="preserve"> za presojo</w:t>
            </w:r>
            <w:r w:rsidRPr="001807FC">
              <w:rPr>
                <w:b/>
                <w:i/>
              </w:rPr>
              <w:t xml:space="preserve"> v obdobju enega meseca od datuma</w:t>
            </w:r>
            <w:r w:rsidRPr="001807FC">
              <w:t>, ko je</w:t>
            </w:r>
            <w:r w:rsidRPr="001807FC">
              <w:rPr>
                <w:b/>
                <w:i/>
              </w:rPr>
              <w:t xml:space="preserve"> bilo pisno obvestilo poslano</w:t>
            </w:r>
            <w:r w:rsidRPr="001807FC">
              <w:t>.</w:t>
            </w:r>
          </w:p>
        </w:tc>
        <w:tc>
          <w:tcPr>
            <w:tcW w:w="4876" w:type="dxa"/>
          </w:tcPr>
          <w:p w14:paraId="69B5DF48" w14:textId="31274648" w:rsidR="00013DD4" w:rsidRPr="001807FC" w:rsidRDefault="00013DD4" w:rsidP="00AC63B7">
            <w:pPr>
              <w:pStyle w:val="Normal6"/>
              <w:rPr>
                <w:b/>
                <w:i/>
              </w:rPr>
            </w:pPr>
            <w:r w:rsidRPr="001807FC">
              <w:t>2.</w:t>
            </w:r>
            <w:r w:rsidRPr="001807FC">
              <w:rPr>
                <w:b/>
                <w:i/>
              </w:rPr>
              <w:tab/>
            </w:r>
            <w:r w:rsidRPr="001807FC">
              <w:t>V primerih iz</w:t>
            </w:r>
            <w:r w:rsidRPr="001807FC">
              <w:rPr>
                <w:b/>
                <w:i/>
              </w:rPr>
              <w:t xml:space="preserve"> </w:t>
            </w:r>
            <w:r w:rsidRPr="001807FC">
              <w:t>odstavka 1</w:t>
            </w:r>
            <w:r w:rsidRPr="001807FC">
              <w:rPr>
                <w:b/>
                <w:i/>
              </w:rPr>
              <w:t xml:space="preserve"> in kadar so pristojni organi prosilca na začetku postopka ustrezno obvestili o njegovih obveznostih iz </w:t>
            </w:r>
            <w:r w:rsidR="002A40E9" w:rsidRPr="001807FC">
              <w:rPr>
                <w:b/>
                <w:i/>
              </w:rPr>
              <w:t>te</w:t>
            </w:r>
            <w:r w:rsidRPr="001807FC">
              <w:rPr>
                <w:b/>
                <w:i/>
              </w:rPr>
              <w:t xml:space="preserve"> uredbe in posledicah, ki izhajajo iz neizpolnjevanja teh obveznosti,</w:t>
            </w:r>
            <w:r w:rsidRPr="001807FC">
              <w:t xml:space="preserve"> organ za presojo prekine obravnavo prošnje in prosilcu na prebivališče ali kraj bivanja iz</w:t>
            </w:r>
            <w:r w:rsidRPr="001807FC">
              <w:rPr>
                <w:b/>
                <w:i/>
              </w:rPr>
              <w:t xml:space="preserve"> </w:t>
            </w:r>
            <w:r w:rsidRPr="001807FC">
              <w:t>člena 7(4) pošlje pisno obvestilo, v katerem ga obvesti</w:t>
            </w:r>
            <w:r w:rsidRPr="001807FC">
              <w:rPr>
                <w:b/>
                <w:i/>
              </w:rPr>
              <w:t xml:space="preserve"> o odločitvi za zavrnitev prošnje </w:t>
            </w:r>
            <w:r w:rsidR="00AC63B7" w:rsidRPr="001807FC">
              <w:rPr>
                <w:b/>
                <w:i/>
              </w:rPr>
              <w:t xml:space="preserve">zaradi </w:t>
            </w:r>
            <w:r w:rsidRPr="001807FC">
              <w:rPr>
                <w:b/>
                <w:i/>
              </w:rPr>
              <w:t>implicitn</w:t>
            </w:r>
            <w:r w:rsidR="00AC63B7" w:rsidRPr="001807FC">
              <w:rPr>
                <w:b/>
                <w:i/>
              </w:rPr>
              <w:t>ega</w:t>
            </w:r>
            <w:r w:rsidRPr="001807FC">
              <w:rPr>
                <w:b/>
                <w:i/>
              </w:rPr>
              <w:t xml:space="preserve"> </w:t>
            </w:r>
            <w:r w:rsidR="00AC63B7" w:rsidRPr="001807FC">
              <w:rPr>
                <w:b/>
                <w:i/>
              </w:rPr>
              <w:t xml:space="preserve">umika </w:t>
            </w:r>
            <w:r w:rsidRPr="001807FC">
              <w:rPr>
                <w:b/>
                <w:i/>
              </w:rPr>
              <w:t xml:space="preserve">ali </w:t>
            </w:r>
            <w:r w:rsidR="00AC63B7" w:rsidRPr="001807FC">
              <w:rPr>
                <w:b/>
                <w:i/>
              </w:rPr>
              <w:t xml:space="preserve">kot </w:t>
            </w:r>
            <w:r w:rsidRPr="001807FC">
              <w:rPr>
                <w:b/>
                <w:i/>
              </w:rPr>
              <w:t>neutemeljene</w:t>
            </w:r>
            <w:r w:rsidRPr="001807FC">
              <w:t>,</w:t>
            </w:r>
            <w:r w:rsidRPr="001807FC">
              <w:rPr>
                <w:b/>
                <w:i/>
              </w:rPr>
              <w:t xml:space="preserve"> </w:t>
            </w:r>
            <w:r w:rsidR="00AC63B7" w:rsidRPr="001807FC">
              <w:rPr>
                <w:b/>
                <w:i/>
              </w:rPr>
              <w:t>če je organ za presojo že pred fazo postopka, v kateri je prošnja implicitno umaknjena, ugotovil, da prosilec ne izpolnjuje pogojev za mednarodno zaščito</w:t>
            </w:r>
            <w:r w:rsidR="00AC63B7" w:rsidRPr="001807FC" w:rsidDel="00AC63B7">
              <w:rPr>
                <w:b/>
                <w:i/>
              </w:rPr>
              <w:t xml:space="preserve"> </w:t>
            </w:r>
            <w:r w:rsidRPr="001807FC">
              <w:rPr>
                <w:b/>
                <w:i/>
              </w:rPr>
              <w:t>v skladu z Uredbo (EU) XXX/XXX (uredba o pogojih za azil).</w:t>
            </w:r>
          </w:p>
        </w:tc>
      </w:tr>
    </w:tbl>
    <w:p w14:paraId="1E6CB3A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B34C8CA" w14:textId="77777777" w:rsidR="00013DD4" w:rsidRPr="001807FC" w:rsidRDefault="00013DD4" w:rsidP="00013DD4">
      <w:r w:rsidRPr="001807FC">
        <w:rPr>
          <w:rStyle w:val="HideTWBExt"/>
        </w:rPr>
        <w:t>&lt;/Amend&gt;</w:t>
      </w:r>
    </w:p>
    <w:p w14:paraId="4307B86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1203</w:t>
      </w:r>
      <w:r w:rsidRPr="001807FC">
        <w:rPr>
          <w:rStyle w:val="HideTWBExt"/>
          <w:b w:val="0"/>
        </w:rPr>
        <w:t>&lt;/NumAm&gt;</w:t>
      </w:r>
    </w:p>
    <w:p w14:paraId="1A3AF0E3"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Caterina Chinnici, Ana Gomes</w:t>
      </w:r>
      <w:r w:rsidRPr="001807FC">
        <w:rPr>
          <w:rStyle w:val="HideTWBExt"/>
          <w:b w:val="0"/>
        </w:rPr>
        <w:t>&lt;/Members&gt;</w:t>
      </w:r>
    </w:p>
    <w:p w14:paraId="6237EC49" w14:textId="77777777" w:rsidR="00013DD4" w:rsidRPr="001807FC" w:rsidRDefault="00013DD4" w:rsidP="00013DD4">
      <w:pPr>
        <w:pStyle w:val="NormalBold"/>
      </w:pPr>
      <w:r w:rsidRPr="001807FC">
        <w:rPr>
          <w:rStyle w:val="HideTWBExt"/>
          <w:b w:val="0"/>
        </w:rPr>
        <w:t>&lt;/RepeatBlock-By&gt;</w:t>
      </w:r>
    </w:p>
    <w:p w14:paraId="167092B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7B993C0"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D5B6D00" w14:textId="77777777" w:rsidTr="00B17908">
        <w:trPr>
          <w:trHeight w:hRule="exact" w:val="240"/>
          <w:jc w:val="center"/>
        </w:trPr>
        <w:tc>
          <w:tcPr>
            <w:tcW w:w="9752" w:type="dxa"/>
            <w:gridSpan w:val="2"/>
          </w:tcPr>
          <w:p w14:paraId="25663712" w14:textId="77777777" w:rsidR="00013DD4" w:rsidRPr="001807FC" w:rsidRDefault="00013DD4" w:rsidP="00B17908"/>
        </w:tc>
      </w:tr>
      <w:tr w:rsidR="00013DD4" w:rsidRPr="001807FC" w14:paraId="42BF611F" w14:textId="77777777" w:rsidTr="00B17908">
        <w:trPr>
          <w:trHeight w:val="240"/>
          <w:jc w:val="center"/>
        </w:trPr>
        <w:tc>
          <w:tcPr>
            <w:tcW w:w="4876" w:type="dxa"/>
          </w:tcPr>
          <w:p w14:paraId="17719370" w14:textId="77777777" w:rsidR="00013DD4" w:rsidRPr="001807FC" w:rsidRDefault="00013DD4" w:rsidP="00B17908">
            <w:pPr>
              <w:pStyle w:val="ColumnHeading"/>
            </w:pPr>
            <w:r w:rsidRPr="001807FC">
              <w:t>Besedilo, ki ga predlaga Komisija</w:t>
            </w:r>
          </w:p>
        </w:tc>
        <w:tc>
          <w:tcPr>
            <w:tcW w:w="4876" w:type="dxa"/>
          </w:tcPr>
          <w:p w14:paraId="7B31DB84" w14:textId="77777777" w:rsidR="00013DD4" w:rsidRPr="001807FC" w:rsidRDefault="00013DD4" w:rsidP="00B17908">
            <w:pPr>
              <w:pStyle w:val="ColumnHeading"/>
            </w:pPr>
            <w:r w:rsidRPr="001807FC">
              <w:t>Predlog spremembe</w:t>
            </w:r>
          </w:p>
        </w:tc>
      </w:tr>
      <w:tr w:rsidR="00013DD4" w:rsidRPr="001807FC" w14:paraId="0C9EDA5A" w14:textId="77777777" w:rsidTr="00B17908">
        <w:trPr>
          <w:jc w:val="center"/>
        </w:trPr>
        <w:tc>
          <w:tcPr>
            <w:tcW w:w="4876" w:type="dxa"/>
          </w:tcPr>
          <w:p w14:paraId="42FDBA01" w14:textId="77777777" w:rsidR="00013DD4" w:rsidRPr="001807FC" w:rsidRDefault="00013DD4" w:rsidP="00B17908">
            <w:pPr>
              <w:pStyle w:val="Normal6"/>
              <w:rPr>
                <w:b/>
                <w:i/>
              </w:rPr>
            </w:pPr>
            <w:r w:rsidRPr="001807FC">
              <w:t>2.</w:t>
            </w:r>
            <w:r w:rsidRPr="001807FC">
              <w:rPr>
                <w:b/>
                <w:i/>
              </w:rPr>
              <w:tab/>
            </w:r>
            <w:r w:rsidRPr="001807FC">
              <w:t>V primerih iz</w:t>
            </w:r>
            <w:r w:rsidRPr="001807FC">
              <w:rPr>
                <w:b/>
                <w:i/>
              </w:rPr>
              <w:t xml:space="preserve"> </w:t>
            </w:r>
            <w:r w:rsidRPr="001807FC">
              <w:t>odstavka 1 organ za presojo prekine obravnavo prošnje in prosilcu na prebivališče ali kraj bivanja iz</w:t>
            </w:r>
            <w:r w:rsidRPr="001807FC">
              <w:rPr>
                <w:b/>
                <w:i/>
              </w:rPr>
              <w:t xml:space="preserve"> </w:t>
            </w:r>
            <w:r w:rsidRPr="001807FC">
              <w:t>člena 7(4) pošlje pisno obvestilo, v katerem ga obvesti, da je bila obravnava njegove prošnje prekinjena in da bo prošnja dokončno zavržena zaradi</w:t>
            </w:r>
            <w:r w:rsidRPr="001807FC">
              <w:rPr>
                <w:b/>
                <w:i/>
              </w:rPr>
              <w:t xml:space="preserve"> odstopa</w:t>
            </w:r>
            <w:r w:rsidRPr="001807FC">
              <w:t>, če se prosilec ne javi organu za presojo v obdobju enega meseca od datuma, ko je bilo pisno obvestilo poslano.</w:t>
            </w:r>
          </w:p>
        </w:tc>
        <w:tc>
          <w:tcPr>
            <w:tcW w:w="4876" w:type="dxa"/>
          </w:tcPr>
          <w:p w14:paraId="1AD586BE" w14:textId="77777777" w:rsidR="00013DD4" w:rsidRPr="001807FC" w:rsidRDefault="00013DD4" w:rsidP="00B17908">
            <w:pPr>
              <w:pStyle w:val="Normal6"/>
              <w:rPr>
                <w:b/>
                <w:i/>
              </w:rPr>
            </w:pPr>
            <w:r w:rsidRPr="001807FC">
              <w:t>2.</w:t>
            </w:r>
            <w:r w:rsidRPr="001807FC">
              <w:rPr>
                <w:b/>
                <w:i/>
              </w:rPr>
              <w:tab/>
            </w:r>
            <w:r w:rsidRPr="001807FC">
              <w:t>V primerih iz</w:t>
            </w:r>
            <w:r w:rsidRPr="001807FC">
              <w:rPr>
                <w:b/>
                <w:i/>
              </w:rPr>
              <w:t xml:space="preserve"> </w:t>
            </w:r>
            <w:r w:rsidRPr="001807FC">
              <w:t>odstavka 1 organ za presojo prekine obravnavo prošnje in prosilcu na prebivališče ali kraj bivanja iz</w:t>
            </w:r>
            <w:r w:rsidRPr="001807FC">
              <w:rPr>
                <w:b/>
                <w:i/>
              </w:rPr>
              <w:t xml:space="preserve"> </w:t>
            </w:r>
            <w:r w:rsidRPr="001807FC">
              <w:t>člena 7(4) pošlje pisno obvestilo, v katerem ga obvesti, da je bila obravnava njegove prošnje prekinjena in da bo prošnja dokončno zavržena zaradi</w:t>
            </w:r>
            <w:r w:rsidRPr="001807FC">
              <w:rPr>
                <w:b/>
                <w:i/>
              </w:rPr>
              <w:t xml:space="preserve"> implicitnega umika</w:t>
            </w:r>
            <w:r w:rsidRPr="001807FC">
              <w:t>, če se prosilec ne javi organu za presojo v obdobju enega meseca od datuma, ko je bilo pisno obvestilo poslano.</w:t>
            </w:r>
          </w:p>
        </w:tc>
      </w:tr>
    </w:tbl>
    <w:p w14:paraId="452B726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ED1C79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0E2DFB2" w14:textId="71B33009" w:rsidR="00013DD4" w:rsidRPr="001807FC" w:rsidRDefault="00013DD4" w:rsidP="00013DD4">
      <w:pPr>
        <w:pStyle w:val="Normal12Italic"/>
        <w:rPr>
          <w:lang w:val="sl-SI"/>
        </w:rPr>
      </w:pPr>
      <w:r w:rsidRPr="001807FC">
        <w:rPr>
          <w:lang w:val="sl-SI"/>
        </w:rPr>
        <w:t>Za</w:t>
      </w:r>
      <w:r w:rsidR="00AC63B7" w:rsidRPr="001807FC">
        <w:rPr>
          <w:lang w:val="sl-SI"/>
        </w:rPr>
        <w:t>radi</w:t>
      </w:r>
      <w:r w:rsidRPr="001807FC">
        <w:rPr>
          <w:lang w:val="sl-SI"/>
        </w:rPr>
        <w:t xml:space="preserve"> skladnost</w:t>
      </w:r>
      <w:r w:rsidR="00AC63B7" w:rsidRPr="001807FC">
        <w:rPr>
          <w:lang w:val="sl-SI"/>
        </w:rPr>
        <w:t>i</w:t>
      </w:r>
      <w:r w:rsidRPr="001807FC">
        <w:rPr>
          <w:lang w:val="sl-SI"/>
        </w:rPr>
        <w:t xml:space="preserve"> z naslovom člena.</w:t>
      </w:r>
    </w:p>
    <w:p w14:paraId="5AAC8275" w14:textId="77777777" w:rsidR="00013DD4" w:rsidRPr="001807FC" w:rsidRDefault="00013DD4" w:rsidP="00013DD4">
      <w:r w:rsidRPr="001807FC">
        <w:rPr>
          <w:rStyle w:val="HideTWBExt"/>
        </w:rPr>
        <w:t>&lt;/Amend&gt;</w:t>
      </w:r>
    </w:p>
    <w:p w14:paraId="2715B7B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1204</w:t>
      </w:r>
      <w:r w:rsidRPr="001807FC">
        <w:rPr>
          <w:rStyle w:val="HideTWBExt"/>
          <w:b w:val="0"/>
        </w:rPr>
        <w:t>&lt;/NumAm&gt;</w:t>
      </w:r>
    </w:p>
    <w:p w14:paraId="0734DE71"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12464010" w14:textId="77777777" w:rsidR="00013DD4" w:rsidRPr="001807FC" w:rsidRDefault="00013DD4" w:rsidP="00013DD4">
      <w:pPr>
        <w:pStyle w:val="NormalBold"/>
      </w:pPr>
      <w:r w:rsidRPr="001807FC">
        <w:rPr>
          <w:rStyle w:val="HideTWBExt"/>
          <w:b w:val="0"/>
        </w:rPr>
        <w:t>&lt;/RepeatBlock-By&gt;</w:t>
      </w:r>
    </w:p>
    <w:p w14:paraId="2C14635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5336C3A"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244C537" w14:textId="77777777" w:rsidTr="00B17908">
        <w:trPr>
          <w:trHeight w:hRule="exact" w:val="240"/>
          <w:jc w:val="center"/>
        </w:trPr>
        <w:tc>
          <w:tcPr>
            <w:tcW w:w="9752" w:type="dxa"/>
            <w:gridSpan w:val="2"/>
          </w:tcPr>
          <w:p w14:paraId="40CBB753" w14:textId="77777777" w:rsidR="00013DD4" w:rsidRPr="001807FC" w:rsidRDefault="00013DD4" w:rsidP="00B17908"/>
        </w:tc>
      </w:tr>
      <w:tr w:rsidR="00013DD4" w:rsidRPr="001807FC" w14:paraId="4AAA752C" w14:textId="77777777" w:rsidTr="00B17908">
        <w:trPr>
          <w:trHeight w:val="240"/>
          <w:jc w:val="center"/>
        </w:trPr>
        <w:tc>
          <w:tcPr>
            <w:tcW w:w="4876" w:type="dxa"/>
          </w:tcPr>
          <w:p w14:paraId="034EB590" w14:textId="77777777" w:rsidR="00013DD4" w:rsidRPr="001807FC" w:rsidRDefault="00013DD4" w:rsidP="00B17908">
            <w:pPr>
              <w:pStyle w:val="ColumnHeading"/>
            </w:pPr>
            <w:r w:rsidRPr="001807FC">
              <w:t>Besedilo, ki ga predlaga Komisija</w:t>
            </w:r>
          </w:p>
        </w:tc>
        <w:tc>
          <w:tcPr>
            <w:tcW w:w="4876" w:type="dxa"/>
          </w:tcPr>
          <w:p w14:paraId="7D97FBF9" w14:textId="77777777" w:rsidR="00013DD4" w:rsidRPr="001807FC" w:rsidRDefault="00013DD4" w:rsidP="00B17908">
            <w:pPr>
              <w:pStyle w:val="ColumnHeading"/>
            </w:pPr>
            <w:r w:rsidRPr="001807FC">
              <w:t>Predlog spremembe</w:t>
            </w:r>
          </w:p>
        </w:tc>
      </w:tr>
      <w:tr w:rsidR="00013DD4" w:rsidRPr="001807FC" w14:paraId="143DE1F3" w14:textId="77777777" w:rsidTr="00B17908">
        <w:trPr>
          <w:jc w:val="center"/>
        </w:trPr>
        <w:tc>
          <w:tcPr>
            <w:tcW w:w="4876" w:type="dxa"/>
          </w:tcPr>
          <w:p w14:paraId="085DF12E" w14:textId="77777777" w:rsidR="00013DD4" w:rsidRPr="001807FC" w:rsidRDefault="00013DD4" w:rsidP="00B17908">
            <w:pPr>
              <w:pStyle w:val="Normal6"/>
              <w:rPr>
                <w:b/>
                <w:i/>
              </w:rPr>
            </w:pPr>
            <w:r w:rsidRPr="001807FC">
              <w:t>2.</w:t>
            </w:r>
            <w:r w:rsidRPr="001807FC">
              <w:rPr>
                <w:b/>
                <w:i/>
              </w:rPr>
              <w:tab/>
            </w:r>
            <w:r w:rsidRPr="001807FC">
              <w:t>V primerih iz</w:t>
            </w:r>
            <w:r w:rsidRPr="001807FC">
              <w:rPr>
                <w:b/>
                <w:i/>
              </w:rPr>
              <w:t xml:space="preserve"> </w:t>
            </w:r>
            <w:r w:rsidRPr="001807FC">
              <w:t>odstavka 1 organ za presojo prekine obravnavo prošnje in prosilcu na prebivališče ali kraj bivanja iz</w:t>
            </w:r>
            <w:r w:rsidRPr="001807FC">
              <w:rPr>
                <w:b/>
                <w:i/>
              </w:rPr>
              <w:t xml:space="preserve"> </w:t>
            </w:r>
            <w:r w:rsidRPr="001807FC">
              <w:t>člena 7(4) pošlje pisno obvestilo, v katerem ga obvesti, da je bila obravnava njegove prošnje prekinjena in da</w:t>
            </w:r>
            <w:r w:rsidRPr="001807FC">
              <w:rPr>
                <w:b/>
                <w:i/>
              </w:rPr>
              <w:t xml:space="preserve"> </w:t>
            </w:r>
            <w:r w:rsidRPr="001807FC">
              <w:t>bo prošnja dokončno</w:t>
            </w:r>
            <w:r w:rsidRPr="001807FC">
              <w:rPr>
                <w:b/>
                <w:i/>
              </w:rPr>
              <w:t xml:space="preserve"> </w:t>
            </w:r>
            <w:r w:rsidRPr="001807FC">
              <w:t>zavržena zaradi odstopa, če se prosilec ne javi organu za presojo v obdobju</w:t>
            </w:r>
            <w:r w:rsidRPr="001807FC">
              <w:rPr>
                <w:b/>
                <w:i/>
              </w:rPr>
              <w:t xml:space="preserve"> enega meseca</w:t>
            </w:r>
            <w:r w:rsidRPr="001807FC">
              <w:t xml:space="preserve"> od datuma, ko je bilo pisno obvestilo poslano.</w:t>
            </w:r>
          </w:p>
        </w:tc>
        <w:tc>
          <w:tcPr>
            <w:tcW w:w="4876" w:type="dxa"/>
          </w:tcPr>
          <w:p w14:paraId="16FA1D2C" w14:textId="2117F139" w:rsidR="00013DD4" w:rsidRPr="001807FC" w:rsidRDefault="00013DD4" w:rsidP="00AC63B7">
            <w:pPr>
              <w:pStyle w:val="Normal6"/>
              <w:rPr>
                <w:b/>
                <w:i/>
              </w:rPr>
            </w:pPr>
            <w:r w:rsidRPr="001807FC">
              <w:t>2.</w:t>
            </w:r>
            <w:r w:rsidRPr="001807FC">
              <w:rPr>
                <w:b/>
                <w:i/>
              </w:rPr>
              <w:tab/>
            </w:r>
            <w:r w:rsidRPr="001807FC">
              <w:t xml:space="preserve">V primerih </w:t>
            </w:r>
            <w:r w:rsidRPr="001807FC">
              <w:rPr>
                <w:b/>
                <w:i/>
              </w:rPr>
              <w:t>iz odstavka 1</w:t>
            </w:r>
            <w:r w:rsidRPr="001807FC">
              <w:t xml:space="preserve"> organ za presojo prekine obravnavo prošnje in prosilcu na prebivališče ali kraj bivanja iz</w:t>
            </w:r>
            <w:r w:rsidRPr="001807FC">
              <w:rPr>
                <w:b/>
                <w:i/>
              </w:rPr>
              <w:t xml:space="preserve"> </w:t>
            </w:r>
            <w:r w:rsidRPr="001807FC">
              <w:t>člena 7(4) pošlje pisno obvestilo, v katerem ga obvesti, da je bila obravnava njegove prošnje prekinjena in da</w:t>
            </w:r>
            <w:r w:rsidR="00AC63B7" w:rsidRPr="001807FC">
              <w:t xml:space="preserve"> bo</w:t>
            </w:r>
            <w:r w:rsidRPr="001807FC">
              <w:rPr>
                <w:b/>
                <w:i/>
              </w:rPr>
              <w:t xml:space="preserve"> </w:t>
            </w:r>
            <w:r w:rsidRPr="001807FC">
              <w:t>prošnja dokončno</w:t>
            </w:r>
            <w:r w:rsidR="00AC63B7" w:rsidRPr="001807FC">
              <w:t xml:space="preserve"> zavržena</w:t>
            </w:r>
            <w:r w:rsidRPr="001807FC">
              <w:rPr>
                <w:b/>
                <w:i/>
              </w:rPr>
              <w:t xml:space="preserve"> </w:t>
            </w:r>
            <w:r w:rsidRPr="001807FC">
              <w:t>zaradi odstopa, če se prosilec ne javi organu za presojo v obdobju</w:t>
            </w:r>
            <w:r w:rsidRPr="001807FC">
              <w:rPr>
                <w:b/>
                <w:i/>
              </w:rPr>
              <w:t xml:space="preserve"> treh mesecev</w:t>
            </w:r>
            <w:r w:rsidRPr="001807FC">
              <w:t xml:space="preserve"> od datuma, ko je bilo pisno obvestilo poslano.</w:t>
            </w:r>
          </w:p>
        </w:tc>
      </w:tr>
    </w:tbl>
    <w:p w14:paraId="2511ED4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BC7EFD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048F668" w14:textId="2E8DD753" w:rsidR="00013DD4" w:rsidRPr="001807FC" w:rsidRDefault="00AC63B7" w:rsidP="00013DD4">
      <w:pPr>
        <w:pStyle w:val="Normal12Italic"/>
        <w:rPr>
          <w:lang w:val="sl-SI"/>
        </w:rPr>
      </w:pPr>
      <w:r w:rsidRPr="001807FC">
        <w:rPr>
          <w:lang w:val="sl-SI"/>
        </w:rPr>
        <w:t xml:space="preserve">En mesec </w:t>
      </w:r>
      <w:r w:rsidR="00013DD4" w:rsidRPr="001807FC">
        <w:rPr>
          <w:lang w:val="sl-SI"/>
        </w:rPr>
        <w:t>je zelo kratek in nerealen rok.</w:t>
      </w:r>
    </w:p>
    <w:p w14:paraId="0A21AB75" w14:textId="77777777" w:rsidR="00013DD4" w:rsidRPr="001807FC" w:rsidRDefault="00013DD4" w:rsidP="00013DD4">
      <w:r w:rsidRPr="001807FC">
        <w:rPr>
          <w:rStyle w:val="HideTWBExt"/>
        </w:rPr>
        <w:t>&lt;/Amend&gt;</w:t>
      </w:r>
    </w:p>
    <w:p w14:paraId="48BB596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1205</w:t>
      </w:r>
      <w:r w:rsidRPr="001807FC">
        <w:rPr>
          <w:rStyle w:val="HideTWBExt"/>
          <w:b w:val="0"/>
        </w:rPr>
        <w:t>&lt;/NumAm&gt;</w:t>
      </w:r>
    </w:p>
    <w:p w14:paraId="5661D1F2" w14:textId="77777777" w:rsidR="00013DD4" w:rsidRPr="001807FC" w:rsidRDefault="00013DD4" w:rsidP="00013DD4">
      <w:pPr>
        <w:pStyle w:val="NormalBold"/>
      </w:pPr>
      <w:r w:rsidRPr="001807FC">
        <w:rPr>
          <w:rStyle w:val="HideTWBExt"/>
          <w:b w:val="0"/>
        </w:rPr>
        <w:t>&lt;RepeatBlock-By&gt;&lt;Members&gt;</w:t>
      </w:r>
      <w:r w:rsidRPr="001807FC">
        <w:t>Miltiadis Kirkos (Miltiadis Kyrkos)</w:t>
      </w:r>
      <w:r w:rsidRPr="001807FC">
        <w:rPr>
          <w:rStyle w:val="HideTWBExt"/>
          <w:b w:val="0"/>
        </w:rPr>
        <w:t>&lt;/Members&gt;</w:t>
      </w:r>
    </w:p>
    <w:p w14:paraId="01C02668" w14:textId="77777777" w:rsidR="00013DD4" w:rsidRPr="001807FC" w:rsidRDefault="00013DD4" w:rsidP="00013DD4">
      <w:pPr>
        <w:pStyle w:val="NormalBold"/>
      </w:pPr>
      <w:r w:rsidRPr="001807FC">
        <w:rPr>
          <w:rStyle w:val="HideTWBExt"/>
          <w:b w:val="0"/>
        </w:rPr>
        <w:t>&lt;/RepeatBlock-By&gt;</w:t>
      </w:r>
    </w:p>
    <w:p w14:paraId="438E101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C0B1D11"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459A4B9" w14:textId="77777777" w:rsidTr="00B17908">
        <w:trPr>
          <w:trHeight w:hRule="exact" w:val="240"/>
          <w:jc w:val="center"/>
        </w:trPr>
        <w:tc>
          <w:tcPr>
            <w:tcW w:w="9752" w:type="dxa"/>
            <w:gridSpan w:val="2"/>
          </w:tcPr>
          <w:p w14:paraId="1166EB32" w14:textId="77777777" w:rsidR="00013DD4" w:rsidRPr="001807FC" w:rsidRDefault="00013DD4" w:rsidP="00B17908"/>
        </w:tc>
      </w:tr>
      <w:tr w:rsidR="00013DD4" w:rsidRPr="001807FC" w14:paraId="2FFD2539" w14:textId="77777777" w:rsidTr="00B17908">
        <w:trPr>
          <w:trHeight w:val="240"/>
          <w:jc w:val="center"/>
        </w:trPr>
        <w:tc>
          <w:tcPr>
            <w:tcW w:w="4876" w:type="dxa"/>
          </w:tcPr>
          <w:p w14:paraId="6E111297" w14:textId="77777777" w:rsidR="00013DD4" w:rsidRPr="001807FC" w:rsidRDefault="00013DD4" w:rsidP="00B17908">
            <w:pPr>
              <w:pStyle w:val="ColumnHeading"/>
            </w:pPr>
            <w:r w:rsidRPr="001807FC">
              <w:t>Besedilo, ki ga predlaga Komisija</w:t>
            </w:r>
          </w:p>
        </w:tc>
        <w:tc>
          <w:tcPr>
            <w:tcW w:w="4876" w:type="dxa"/>
          </w:tcPr>
          <w:p w14:paraId="20030C57" w14:textId="77777777" w:rsidR="00013DD4" w:rsidRPr="001807FC" w:rsidRDefault="00013DD4" w:rsidP="00B17908">
            <w:pPr>
              <w:pStyle w:val="ColumnHeading"/>
            </w:pPr>
            <w:r w:rsidRPr="001807FC">
              <w:t>Predlog spremembe</w:t>
            </w:r>
          </w:p>
        </w:tc>
      </w:tr>
      <w:tr w:rsidR="00013DD4" w:rsidRPr="001807FC" w14:paraId="4050E1DC" w14:textId="77777777" w:rsidTr="00B17908">
        <w:trPr>
          <w:jc w:val="center"/>
        </w:trPr>
        <w:tc>
          <w:tcPr>
            <w:tcW w:w="4876" w:type="dxa"/>
          </w:tcPr>
          <w:p w14:paraId="1D89B75A" w14:textId="77777777" w:rsidR="00013DD4" w:rsidRPr="001807FC" w:rsidRDefault="00013DD4" w:rsidP="00B17908">
            <w:pPr>
              <w:pStyle w:val="Normal6"/>
              <w:rPr>
                <w:b/>
                <w:i/>
              </w:rPr>
            </w:pPr>
            <w:r w:rsidRPr="001807FC">
              <w:t>2.</w:t>
            </w:r>
            <w:r w:rsidRPr="001807FC">
              <w:rPr>
                <w:b/>
                <w:i/>
              </w:rPr>
              <w:tab/>
            </w:r>
            <w:r w:rsidRPr="001807FC">
              <w:t>V primerih iz odstavka 1 organ za presojo prekine obravnavo prošnje in prosilcu na prebivališče ali kraj bivanja iz člena 7(4) pošlje pisno obvestilo, v katerem ga obvesti, da je bila obravnava njegove prošnje prekinjena in da bo prošnja dokončno zavržena zaradi odstopa, če se prosilec ne javi organu za presojo v obdobju</w:t>
            </w:r>
            <w:r w:rsidRPr="001807FC">
              <w:rPr>
                <w:b/>
                <w:i/>
              </w:rPr>
              <w:t xml:space="preserve"> enega meseca</w:t>
            </w:r>
            <w:r w:rsidRPr="001807FC">
              <w:t xml:space="preserve"> od datuma, ko je bilo pisno obvestilo poslano.</w:t>
            </w:r>
          </w:p>
        </w:tc>
        <w:tc>
          <w:tcPr>
            <w:tcW w:w="4876" w:type="dxa"/>
          </w:tcPr>
          <w:p w14:paraId="474BC1A6" w14:textId="45FF62D9" w:rsidR="00013DD4" w:rsidRPr="001807FC" w:rsidRDefault="00013DD4" w:rsidP="00AC63B7">
            <w:pPr>
              <w:pStyle w:val="Normal6"/>
              <w:rPr>
                <w:b/>
                <w:i/>
              </w:rPr>
            </w:pPr>
            <w:r w:rsidRPr="001807FC">
              <w:t>2.</w:t>
            </w:r>
            <w:r w:rsidRPr="001807FC">
              <w:rPr>
                <w:b/>
                <w:i/>
              </w:rPr>
              <w:tab/>
            </w:r>
            <w:r w:rsidRPr="001807FC">
              <w:t>V primerih iz odstavka 1 organ za presojo prekine obravnavo prošnje in prosilcu na prebivališče ali kraj bivanja iz člena 7(4) pošlje pisno obvestilo, v katerem ga obvesti, da je bila obravnava njegove prošnje prekinjena in da</w:t>
            </w:r>
            <w:r w:rsidR="00AC63B7" w:rsidRPr="001807FC">
              <w:t xml:space="preserve"> bo</w:t>
            </w:r>
            <w:r w:rsidRPr="001807FC">
              <w:rPr>
                <w:b/>
                <w:i/>
              </w:rPr>
              <w:t xml:space="preserve"> </w:t>
            </w:r>
            <w:r w:rsidRPr="001807FC">
              <w:t>prošnja dokončno</w:t>
            </w:r>
            <w:r w:rsidRPr="001807FC">
              <w:rPr>
                <w:b/>
                <w:i/>
              </w:rPr>
              <w:t xml:space="preserve"> </w:t>
            </w:r>
            <w:r w:rsidR="00AC63B7" w:rsidRPr="001807FC">
              <w:t xml:space="preserve">zavržena </w:t>
            </w:r>
            <w:r w:rsidRPr="001807FC">
              <w:t>zaradi odstopa, če se prosilec ne javi organu za presojo v obdobju</w:t>
            </w:r>
            <w:r w:rsidRPr="001807FC">
              <w:rPr>
                <w:b/>
                <w:i/>
              </w:rPr>
              <w:t xml:space="preserve"> treh mesecev</w:t>
            </w:r>
            <w:r w:rsidRPr="001807FC">
              <w:t xml:space="preserve"> od datuma, ko je bilo pisno obvestilo poslano.</w:t>
            </w:r>
          </w:p>
        </w:tc>
      </w:tr>
    </w:tbl>
    <w:p w14:paraId="79F5859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B13F04A" w14:textId="77777777" w:rsidR="00013DD4" w:rsidRPr="001807FC" w:rsidRDefault="00013DD4" w:rsidP="00013DD4">
      <w:r w:rsidRPr="001807FC">
        <w:rPr>
          <w:rStyle w:val="HideTWBExt"/>
        </w:rPr>
        <w:t>&lt;/Amend&gt;</w:t>
      </w:r>
    </w:p>
    <w:p w14:paraId="26F6245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1206</w:t>
      </w:r>
      <w:r w:rsidRPr="001807FC">
        <w:rPr>
          <w:rStyle w:val="HideTWBExt"/>
          <w:b w:val="0"/>
        </w:rPr>
        <w:t>&lt;/NumAm&gt;</w:t>
      </w:r>
    </w:p>
    <w:p w14:paraId="4BDC24AC"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5777ADE1" w14:textId="77777777" w:rsidR="00013DD4" w:rsidRPr="001807FC" w:rsidRDefault="00013DD4" w:rsidP="00013DD4">
      <w:pPr>
        <w:pStyle w:val="NormalBold"/>
      </w:pPr>
      <w:r w:rsidRPr="001807FC">
        <w:rPr>
          <w:rStyle w:val="HideTWBExt"/>
          <w:b w:val="0"/>
        </w:rPr>
        <w:t>&lt;/RepeatBlock-By&gt;</w:t>
      </w:r>
    </w:p>
    <w:p w14:paraId="255670F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037D673"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47391B9" w14:textId="77777777" w:rsidTr="00B17908">
        <w:trPr>
          <w:trHeight w:hRule="exact" w:val="240"/>
          <w:jc w:val="center"/>
        </w:trPr>
        <w:tc>
          <w:tcPr>
            <w:tcW w:w="9752" w:type="dxa"/>
            <w:gridSpan w:val="2"/>
          </w:tcPr>
          <w:p w14:paraId="792AA7C8" w14:textId="77777777" w:rsidR="00013DD4" w:rsidRPr="001807FC" w:rsidRDefault="00013DD4" w:rsidP="00B17908"/>
        </w:tc>
      </w:tr>
      <w:tr w:rsidR="00013DD4" w:rsidRPr="001807FC" w14:paraId="57BC3298" w14:textId="77777777" w:rsidTr="00B17908">
        <w:trPr>
          <w:trHeight w:val="240"/>
          <w:jc w:val="center"/>
        </w:trPr>
        <w:tc>
          <w:tcPr>
            <w:tcW w:w="4876" w:type="dxa"/>
          </w:tcPr>
          <w:p w14:paraId="10AA6E5B" w14:textId="77777777" w:rsidR="00013DD4" w:rsidRPr="001807FC" w:rsidRDefault="00013DD4" w:rsidP="00B17908">
            <w:pPr>
              <w:pStyle w:val="ColumnHeading"/>
            </w:pPr>
            <w:r w:rsidRPr="001807FC">
              <w:t>Besedilo, ki ga predlaga Komisija</w:t>
            </w:r>
          </w:p>
        </w:tc>
        <w:tc>
          <w:tcPr>
            <w:tcW w:w="4876" w:type="dxa"/>
          </w:tcPr>
          <w:p w14:paraId="75584E2E" w14:textId="77777777" w:rsidR="00013DD4" w:rsidRPr="001807FC" w:rsidRDefault="00013DD4" w:rsidP="00B17908">
            <w:pPr>
              <w:pStyle w:val="ColumnHeading"/>
            </w:pPr>
            <w:r w:rsidRPr="001807FC">
              <w:t>Predlog spremembe</w:t>
            </w:r>
          </w:p>
        </w:tc>
      </w:tr>
      <w:tr w:rsidR="00013DD4" w:rsidRPr="001807FC" w14:paraId="33A86BAA" w14:textId="77777777" w:rsidTr="00B17908">
        <w:trPr>
          <w:jc w:val="center"/>
        </w:trPr>
        <w:tc>
          <w:tcPr>
            <w:tcW w:w="4876" w:type="dxa"/>
          </w:tcPr>
          <w:p w14:paraId="69EDE308" w14:textId="77777777" w:rsidR="00013DD4" w:rsidRPr="001807FC" w:rsidRDefault="00013DD4" w:rsidP="00B17908">
            <w:pPr>
              <w:pStyle w:val="Normal6"/>
              <w:rPr>
                <w:b/>
                <w:i/>
              </w:rPr>
            </w:pPr>
            <w:r w:rsidRPr="001807FC">
              <w:t>2.</w:t>
            </w:r>
            <w:r w:rsidRPr="001807FC">
              <w:rPr>
                <w:b/>
                <w:i/>
              </w:rPr>
              <w:tab/>
            </w:r>
            <w:r w:rsidRPr="001807FC">
              <w:t>V primerih iz odstavka 1 organ za presojo prekine obravnavo prošnje in prosilcu na prebivališče ali kraj bivanja iz člena 7(4) pošlje pisno obvestilo, v katerem ga obvesti, da je bila obravnava njegove prošnje prekinjena in da bo prošnja dokončno zavržena zaradi odstopa, če se prosilec ne javi organu za presojo v obdobju</w:t>
            </w:r>
            <w:r w:rsidRPr="001807FC">
              <w:rPr>
                <w:b/>
                <w:i/>
              </w:rPr>
              <w:t xml:space="preserve"> enega meseca</w:t>
            </w:r>
            <w:r w:rsidRPr="001807FC">
              <w:t xml:space="preserve"> od datuma, ko je bilo pisno obvestilo poslano.</w:t>
            </w:r>
          </w:p>
        </w:tc>
        <w:tc>
          <w:tcPr>
            <w:tcW w:w="4876" w:type="dxa"/>
          </w:tcPr>
          <w:p w14:paraId="662BA6BC" w14:textId="0BB0C6E2" w:rsidR="00013DD4" w:rsidRPr="001807FC" w:rsidRDefault="00013DD4" w:rsidP="00AC63B7">
            <w:pPr>
              <w:pStyle w:val="Normal6"/>
              <w:rPr>
                <w:b/>
                <w:i/>
              </w:rPr>
            </w:pPr>
            <w:r w:rsidRPr="001807FC">
              <w:t>2.</w:t>
            </w:r>
            <w:r w:rsidRPr="001807FC">
              <w:rPr>
                <w:b/>
                <w:i/>
              </w:rPr>
              <w:tab/>
            </w:r>
            <w:r w:rsidRPr="001807FC">
              <w:t>V primerih iz odstavka 1 organ za presojo prekine obravnavo prošnje in prosilcu na prebivališče ali kraj bivanja iz člena 7(4) pošlje pisno obvestilo, v katerem ga obvesti, da je bila obravnava njegove prošnje prekinjena in da</w:t>
            </w:r>
            <w:r w:rsidR="00AC63B7" w:rsidRPr="001807FC">
              <w:t xml:space="preserve"> bo</w:t>
            </w:r>
            <w:r w:rsidRPr="001807FC">
              <w:t xml:space="preserve"> prošnja dokončno</w:t>
            </w:r>
            <w:r w:rsidR="00AC63B7" w:rsidRPr="001807FC">
              <w:t xml:space="preserve"> zavržena</w:t>
            </w:r>
            <w:r w:rsidRPr="001807FC">
              <w:rPr>
                <w:b/>
                <w:i/>
              </w:rPr>
              <w:t xml:space="preserve"> </w:t>
            </w:r>
            <w:r w:rsidRPr="001807FC">
              <w:t>zaradi odstopa, če se prosilec ne javi organu za presojo v obdobju</w:t>
            </w:r>
            <w:r w:rsidRPr="001807FC">
              <w:rPr>
                <w:b/>
                <w:i/>
              </w:rPr>
              <w:t xml:space="preserve"> dveh tednov</w:t>
            </w:r>
            <w:r w:rsidRPr="001807FC">
              <w:t xml:space="preserve"> od datuma, ko je bilo pisno obvestilo poslano.</w:t>
            </w:r>
          </w:p>
        </w:tc>
      </w:tr>
    </w:tbl>
    <w:p w14:paraId="5F372BC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2975505" w14:textId="77777777" w:rsidR="00013DD4" w:rsidRPr="001807FC" w:rsidRDefault="00013DD4" w:rsidP="00013DD4">
      <w:r w:rsidRPr="001807FC">
        <w:rPr>
          <w:rStyle w:val="HideTWBExt"/>
        </w:rPr>
        <w:t>&lt;/Amend&gt;</w:t>
      </w:r>
    </w:p>
    <w:p w14:paraId="62A597F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1207</w:t>
      </w:r>
      <w:r w:rsidRPr="001807FC">
        <w:rPr>
          <w:rStyle w:val="HideTWBExt"/>
          <w:b w:val="0"/>
        </w:rPr>
        <w:t>&lt;/NumAm&gt;</w:t>
      </w:r>
    </w:p>
    <w:p w14:paraId="05C33E24"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E339E0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D42602B"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466FFB22" w14:textId="77777777" w:rsidR="00013DD4" w:rsidRPr="001807FC" w:rsidRDefault="00013DD4" w:rsidP="00013DD4">
      <w:pPr>
        <w:pStyle w:val="NormalBold"/>
      </w:pPr>
      <w:r w:rsidRPr="001807FC">
        <w:rPr>
          <w:rStyle w:val="HideTWBExt"/>
          <w:b w:val="0"/>
        </w:rPr>
        <w:t>&lt;/RepeatBlock-By&gt;</w:t>
      </w:r>
    </w:p>
    <w:p w14:paraId="510212F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79DFF0B" w14:textId="77777777" w:rsidR="00013DD4" w:rsidRPr="001807FC" w:rsidRDefault="00013DD4" w:rsidP="00013DD4">
      <w:pPr>
        <w:pStyle w:val="NormalBold"/>
      </w:pPr>
      <w:r w:rsidRPr="001807FC">
        <w:rPr>
          <w:rStyle w:val="HideTWBExt"/>
          <w:b w:val="0"/>
        </w:rPr>
        <w:t>&lt;Article&gt;</w:t>
      </w:r>
      <w:r w:rsidRPr="001807FC">
        <w:t>Člen 39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9E5A308" w14:textId="77777777" w:rsidTr="00B17908">
        <w:trPr>
          <w:trHeight w:hRule="exact" w:val="240"/>
          <w:jc w:val="center"/>
        </w:trPr>
        <w:tc>
          <w:tcPr>
            <w:tcW w:w="9752" w:type="dxa"/>
            <w:gridSpan w:val="2"/>
          </w:tcPr>
          <w:p w14:paraId="634E321E" w14:textId="77777777" w:rsidR="00013DD4" w:rsidRPr="001807FC" w:rsidRDefault="00013DD4" w:rsidP="00B17908"/>
        </w:tc>
      </w:tr>
      <w:tr w:rsidR="00013DD4" w:rsidRPr="001807FC" w14:paraId="410E78AF" w14:textId="77777777" w:rsidTr="00B17908">
        <w:trPr>
          <w:trHeight w:val="240"/>
          <w:jc w:val="center"/>
        </w:trPr>
        <w:tc>
          <w:tcPr>
            <w:tcW w:w="4876" w:type="dxa"/>
          </w:tcPr>
          <w:p w14:paraId="09AC4699" w14:textId="77777777" w:rsidR="00013DD4" w:rsidRPr="001807FC" w:rsidRDefault="00013DD4" w:rsidP="00B17908">
            <w:pPr>
              <w:pStyle w:val="ColumnHeading"/>
            </w:pPr>
            <w:r w:rsidRPr="001807FC">
              <w:t>Besedilo, ki ga predlaga Komisija</w:t>
            </w:r>
          </w:p>
        </w:tc>
        <w:tc>
          <w:tcPr>
            <w:tcW w:w="4876" w:type="dxa"/>
          </w:tcPr>
          <w:p w14:paraId="311D0325" w14:textId="77777777" w:rsidR="00013DD4" w:rsidRPr="001807FC" w:rsidRDefault="00013DD4" w:rsidP="00B17908">
            <w:pPr>
              <w:pStyle w:val="ColumnHeading"/>
            </w:pPr>
            <w:r w:rsidRPr="001807FC">
              <w:t>Predlog spremembe</w:t>
            </w:r>
          </w:p>
        </w:tc>
      </w:tr>
      <w:tr w:rsidR="00013DD4" w:rsidRPr="001807FC" w14:paraId="1D96DF47" w14:textId="77777777" w:rsidTr="00B17908">
        <w:trPr>
          <w:jc w:val="center"/>
        </w:trPr>
        <w:tc>
          <w:tcPr>
            <w:tcW w:w="4876" w:type="dxa"/>
          </w:tcPr>
          <w:p w14:paraId="6338AE09" w14:textId="77777777" w:rsidR="00013DD4" w:rsidRPr="001807FC" w:rsidRDefault="00013DD4" w:rsidP="00B17908">
            <w:pPr>
              <w:pStyle w:val="Normal6"/>
              <w:rPr>
                <w:b/>
                <w:i/>
              </w:rPr>
            </w:pPr>
            <w:r w:rsidRPr="001807FC">
              <w:t>2.</w:t>
            </w:r>
            <w:r w:rsidRPr="001807FC">
              <w:rPr>
                <w:b/>
                <w:i/>
              </w:rPr>
              <w:tab/>
            </w:r>
            <w:r w:rsidRPr="001807FC">
              <w:t xml:space="preserve">V primerih iz odstavka 1 organ za presojo prekine obravnavo prošnje in prosilcu na prebivališče ali kraj bivanja iz člena 7(4) pošlje pisno obvestilo, v katerem ga obvesti, da je bila obravnava njegove prošnje prekinjena in da </w:t>
            </w:r>
            <w:r w:rsidRPr="001807FC">
              <w:rPr>
                <w:b/>
                <w:i/>
              </w:rPr>
              <w:t>bo</w:t>
            </w:r>
            <w:r w:rsidRPr="001807FC">
              <w:t xml:space="preserve"> </w:t>
            </w:r>
            <w:r w:rsidRPr="001807FC">
              <w:rPr>
                <w:b/>
                <w:i/>
              </w:rPr>
              <w:t>prošnja</w:t>
            </w:r>
            <w:r w:rsidRPr="001807FC">
              <w:t xml:space="preserve"> dokončno </w:t>
            </w:r>
            <w:r w:rsidRPr="001807FC">
              <w:rPr>
                <w:b/>
                <w:i/>
              </w:rPr>
              <w:t>zavržena zaradi odstopa</w:t>
            </w:r>
            <w:r w:rsidRPr="001807FC">
              <w:t>, če se prosilec ne javi organu za presojo v obdobju</w:t>
            </w:r>
            <w:r w:rsidRPr="001807FC">
              <w:rPr>
                <w:b/>
                <w:i/>
              </w:rPr>
              <w:t xml:space="preserve"> enega meseca</w:t>
            </w:r>
            <w:r w:rsidRPr="001807FC">
              <w:t xml:space="preserve"> od datuma, ko je bilo pisno obvestilo</w:t>
            </w:r>
            <w:r w:rsidRPr="001807FC">
              <w:rPr>
                <w:b/>
                <w:i/>
              </w:rPr>
              <w:t xml:space="preserve"> poslano</w:t>
            </w:r>
            <w:r w:rsidRPr="001807FC">
              <w:t>.</w:t>
            </w:r>
          </w:p>
        </w:tc>
        <w:tc>
          <w:tcPr>
            <w:tcW w:w="4876" w:type="dxa"/>
          </w:tcPr>
          <w:p w14:paraId="10796EA8" w14:textId="17CA801B" w:rsidR="00013DD4" w:rsidRPr="001807FC" w:rsidRDefault="00013DD4" w:rsidP="00226558">
            <w:pPr>
              <w:pStyle w:val="Normal6"/>
              <w:rPr>
                <w:b/>
                <w:i/>
              </w:rPr>
            </w:pPr>
            <w:r w:rsidRPr="001807FC">
              <w:t>2.</w:t>
            </w:r>
            <w:r w:rsidRPr="001807FC">
              <w:rPr>
                <w:b/>
                <w:i/>
              </w:rPr>
              <w:tab/>
            </w:r>
            <w:r w:rsidRPr="001807FC">
              <w:t>V primerih iz odstavka 1 organ za presojo prekine obravnavo prošnje in prosilcu na prebivališče ali kraj bivanja iz člena 7(4) pošlje pisno obvestilo, v katerem ga obvesti, da je bila obravnava njegove prošnje prekinjena in da</w:t>
            </w:r>
            <w:r w:rsidRPr="001807FC">
              <w:rPr>
                <w:b/>
                <w:i/>
              </w:rPr>
              <w:t xml:space="preserve"> se lahko</w:t>
            </w:r>
            <w:r w:rsidRPr="001807FC">
              <w:t xml:space="preserve"> </w:t>
            </w:r>
            <w:r w:rsidR="00226558" w:rsidRPr="001807FC">
              <w:rPr>
                <w:b/>
                <w:i/>
              </w:rPr>
              <w:t xml:space="preserve">odločanje o </w:t>
            </w:r>
            <w:r w:rsidRPr="001807FC">
              <w:rPr>
                <w:b/>
                <w:i/>
              </w:rPr>
              <w:t>prošnj</w:t>
            </w:r>
            <w:r w:rsidR="00226558" w:rsidRPr="001807FC">
              <w:rPr>
                <w:b/>
                <w:i/>
              </w:rPr>
              <w:t>i</w:t>
            </w:r>
            <w:r w:rsidRPr="001807FC">
              <w:t xml:space="preserve"> dokončno</w:t>
            </w:r>
            <w:r w:rsidRPr="001807FC">
              <w:rPr>
                <w:b/>
                <w:i/>
              </w:rPr>
              <w:t xml:space="preserve"> prekine</w:t>
            </w:r>
            <w:r w:rsidRPr="001807FC">
              <w:t>, če se prosilec ne javi organu za presojo v obdobju</w:t>
            </w:r>
            <w:r w:rsidRPr="001807FC">
              <w:rPr>
                <w:b/>
                <w:i/>
              </w:rPr>
              <w:t xml:space="preserve"> devetih mesecev</w:t>
            </w:r>
            <w:r w:rsidRPr="001807FC">
              <w:t xml:space="preserve"> od datuma, ko je bilo pisno obvestilo</w:t>
            </w:r>
            <w:r w:rsidRPr="001807FC">
              <w:rPr>
                <w:b/>
                <w:i/>
              </w:rPr>
              <w:t xml:space="preserve"> prejeto</w:t>
            </w:r>
            <w:r w:rsidRPr="001807FC">
              <w:t>.</w:t>
            </w:r>
          </w:p>
        </w:tc>
      </w:tr>
    </w:tbl>
    <w:p w14:paraId="40005BC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8CD5826"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8BBA3DD" w14:textId="4EA14188" w:rsidR="00013DD4" w:rsidRPr="001807FC" w:rsidRDefault="00013DD4" w:rsidP="00013DD4">
      <w:pPr>
        <w:pStyle w:val="Normal12Italic"/>
        <w:rPr>
          <w:lang w:val="sl-SI"/>
        </w:rPr>
      </w:pPr>
      <w:r w:rsidRPr="001807FC">
        <w:rPr>
          <w:lang w:val="sl-SI"/>
        </w:rPr>
        <w:t xml:space="preserve">Ta časovni okvir je usklajen </w:t>
      </w:r>
      <w:r w:rsidR="00226558" w:rsidRPr="001807FC">
        <w:rPr>
          <w:lang w:val="sl-SI"/>
        </w:rPr>
        <w:t xml:space="preserve">z veljavno </w:t>
      </w:r>
      <w:r w:rsidRPr="001807FC">
        <w:rPr>
          <w:lang w:val="sl-SI"/>
        </w:rPr>
        <w:t>direktivo o azilnih postopkih.</w:t>
      </w:r>
    </w:p>
    <w:p w14:paraId="418A2B01" w14:textId="77777777" w:rsidR="00013DD4" w:rsidRPr="001807FC" w:rsidRDefault="00013DD4" w:rsidP="00013DD4">
      <w:r w:rsidRPr="001807FC">
        <w:rPr>
          <w:rStyle w:val="HideTWBExt"/>
        </w:rPr>
        <w:t>&lt;/Amend&gt;</w:t>
      </w:r>
    </w:p>
    <w:p w14:paraId="6CA0976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1208</w:t>
      </w:r>
      <w:r w:rsidRPr="001807FC">
        <w:rPr>
          <w:rStyle w:val="HideTWBExt"/>
          <w:b w:val="0"/>
        </w:rPr>
        <w:t>&lt;/NumAm&gt;</w:t>
      </w:r>
    </w:p>
    <w:p w14:paraId="67DD6D03"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4ABEC39" w14:textId="77777777" w:rsidR="00013DD4" w:rsidRPr="001807FC" w:rsidRDefault="00013DD4" w:rsidP="00013DD4">
      <w:pPr>
        <w:pStyle w:val="NormalBold"/>
      </w:pPr>
      <w:r w:rsidRPr="001807FC">
        <w:rPr>
          <w:rStyle w:val="HideTWBExt"/>
          <w:b w:val="0"/>
        </w:rPr>
        <w:t>&lt;/RepeatBlock-By&gt;</w:t>
      </w:r>
    </w:p>
    <w:p w14:paraId="4292224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B39898E" w14:textId="77777777" w:rsidR="00013DD4" w:rsidRPr="001807FC" w:rsidRDefault="00013DD4" w:rsidP="00013DD4">
      <w:pPr>
        <w:pStyle w:val="NormalBold"/>
      </w:pPr>
      <w:r w:rsidRPr="001807FC">
        <w:rPr>
          <w:rStyle w:val="HideTWBExt"/>
          <w:b w:val="0"/>
        </w:rPr>
        <w:t>&lt;Article&gt;</w:t>
      </w:r>
      <w:r w:rsidRPr="001807FC">
        <w:t>Člen 39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BB472FF" w14:textId="77777777" w:rsidTr="00B17908">
        <w:trPr>
          <w:trHeight w:hRule="exact" w:val="240"/>
          <w:jc w:val="center"/>
        </w:trPr>
        <w:tc>
          <w:tcPr>
            <w:tcW w:w="9752" w:type="dxa"/>
            <w:gridSpan w:val="2"/>
          </w:tcPr>
          <w:p w14:paraId="695EFA47" w14:textId="77777777" w:rsidR="00013DD4" w:rsidRPr="001807FC" w:rsidRDefault="00013DD4" w:rsidP="00B17908"/>
        </w:tc>
      </w:tr>
      <w:tr w:rsidR="00013DD4" w:rsidRPr="001807FC" w14:paraId="6E28F935" w14:textId="77777777" w:rsidTr="00B17908">
        <w:trPr>
          <w:trHeight w:val="240"/>
          <w:jc w:val="center"/>
        </w:trPr>
        <w:tc>
          <w:tcPr>
            <w:tcW w:w="4876" w:type="dxa"/>
          </w:tcPr>
          <w:p w14:paraId="54AC8E7B" w14:textId="77777777" w:rsidR="00013DD4" w:rsidRPr="001807FC" w:rsidRDefault="00013DD4" w:rsidP="00B17908">
            <w:pPr>
              <w:pStyle w:val="ColumnHeading"/>
            </w:pPr>
            <w:r w:rsidRPr="001807FC">
              <w:t>Besedilo, ki ga predlaga Komisija</w:t>
            </w:r>
          </w:p>
        </w:tc>
        <w:tc>
          <w:tcPr>
            <w:tcW w:w="4876" w:type="dxa"/>
          </w:tcPr>
          <w:p w14:paraId="7AE2E99C" w14:textId="77777777" w:rsidR="00013DD4" w:rsidRPr="001807FC" w:rsidRDefault="00013DD4" w:rsidP="00B17908">
            <w:pPr>
              <w:pStyle w:val="ColumnHeading"/>
            </w:pPr>
            <w:r w:rsidRPr="001807FC">
              <w:t>Predlog spremembe</w:t>
            </w:r>
          </w:p>
        </w:tc>
      </w:tr>
      <w:tr w:rsidR="00013DD4" w:rsidRPr="001807FC" w14:paraId="10601A5D" w14:textId="77777777" w:rsidTr="00B17908">
        <w:trPr>
          <w:jc w:val="center"/>
        </w:trPr>
        <w:tc>
          <w:tcPr>
            <w:tcW w:w="4876" w:type="dxa"/>
          </w:tcPr>
          <w:p w14:paraId="34ED6A0E" w14:textId="77777777" w:rsidR="00013DD4" w:rsidRPr="001807FC" w:rsidRDefault="00013DD4" w:rsidP="00B17908">
            <w:pPr>
              <w:pStyle w:val="Normal6"/>
              <w:rPr>
                <w:b/>
                <w:i/>
              </w:rPr>
            </w:pPr>
            <w:r w:rsidRPr="001807FC">
              <w:rPr>
                <w:b/>
                <w:i/>
              </w:rPr>
              <w:t>3.</w:t>
            </w:r>
            <w:r w:rsidRPr="001807FC">
              <w:rPr>
                <w:b/>
                <w:i/>
              </w:rPr>
              <w:tab/>
              <w:t>Kadar se prosilec v navedenem enomesečnem obdobju javi organu za presojo in dokaže, da svojih obveznosti ni izpolnil zaradi okoliščin, na katere ni mogel vplivati, organ za presojo nadaljuje z obravnavo prošnje.</w:t>
            </w:r>
          </w:p>
        </w:tc>
        <w:tc>
          <w:tcPr>
            <w:tcW w:w="4876" w:type="dxa"/>
          </w:tcPr>
          <w:p w14:paraId="130A620C" w14:textId="77777777" w:rsidR="00013DD4" w:rsidRPr="001807FC" w:rsidRDefault="00013DD4" w:rsidP="00B17908">
            <w:pPr>
              <w:pStyle w:val="Normal6"/>
              <w:rPr>
                <w:b/>
                <w:i/>
              </w:rPr>
            </w:pPr>
            <w:r w:rsidRPr="001807FC">
              <w:rPr>
                <w:b/>
                <w:i/>
              </w:rPr>
              <w:t>črtano</w:t>
            </w:r>
          </w:p>
        </w:tc>
      </w:tr>
    </w:tbl>
    <w:p w14:paraId="51E0178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CF2B922" w14:textId="77777777" w:rsidR="00013DD4" w:rsidRPr="001807FC" w:rsidRDefault="00013DD4" w:rsidP="00013DD4">
      <w:r w:rsidRPr="001807FC">
        <w:rPr>
          <w:rStyle w:val="HideTWBExt"/>
        </w:rPr>
        <w:t>&lt;/Amend&gt;</w:t>
      </w:r>
    </w:p>
    <w:p w14:paraId="26B51E3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1209</w:t>
      </w:r>
      <w:r w:rsidRPr="001807FC">
        <w:rPr>
          <w:rStyle w:val="HideTWBExt"/>
          <w:b w:val="0"/>
        </w:rPr>
        <w:t>&lt;/NumAm&gt;</w:t>
      </w:r>
    </w:p>
    <w:p w14:paraId="0D5463FF" w14:textId="77777777" w:rsidR="00013DD4" w:rsidRPr="001807FC" w:rsidRDefault="00013DD4" w:rsidP="00013DD4">
      <w:pPr>
        <w:pStyle w:val="NormalBold"/>
      </w:pPr>
      <w:r w:rsidRPr="001807FC">
        <w:rPr>
          <w:rStyle w:val="HideTWBExt"/>
          <w:b w:val="0"/>
        </w:rPr>
        <w:t>&lt;RepeatBlock-By&gt;&lt;Members&gt;</w:t>
      </w:r>
      <w:r w:rsidRPr="001807FC">
        <w:t>Kinga Gál</w:t>
      </w:r>
      <w:r w:rsidRPr="001807FC">
        <w:rPr>
          <w:rStyle w:val="HideTWBExt"/>
          <w:b w:val="0"/>
        </w:rPr>
        <w:t>&lt;/Members&gt;</w:t>
      </w:r>
    </w:p>
    <w:p w14:paraId="798CDC77" w14:textId="77777777" w:rsidR="00013DD4" w:rsidRPr="001807FC" w:rsidRDefault="00013DD4" w:rsidP="00013DD4">
      <w:pPr>
        <w:pStyle w:val="NormalBold"/>
      </w:pPr>
      <w:r w:rsidRPr="001807FC">
        <w:rPr>
          <w:rStyle w:val="HideTWBExt"/>
          <w:b w:val="0"/>
        </w:rPr>
        <w:t>&lt;/RepeatBlock-By&gt;</w:t>
      </w:r>
    </w:p>
    <w:p w14:paraId="2BF2AF3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839106D" w14:textId="77777777" w:rsidR="00013DD4" w:rsidRPr="001807FC" w:rsidRDefault="00013DD4" w:rsidP="00013DD4">
      <w:pPr>
        <w:pStyle w:val="NormalBold"/>
      </w:pPr>
      <w:r w:rsidRPr="001807FC">
        <w:rPr>
          <w:rStyle w:val="HideTWBExt"/>
          <w:b w:val="0"/>
        </w:rPr>
        <w:t>&lt;Article&gt;</w:t>
      </w:r>
      <w:r w:rsidRPr="001807FC">
        <w:t>Člen 39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A16997F" w14:textId="77777777" w:rsidTr="00B17908">
        <w:trPr>
          <w:trHeight w:hRule="exact" w:val="240"/>
          <w:jc w:val="center"/>
        </w:trPr>
        <w:tc>
          <w:tcPr>
            <w:tcW w:w="9752" w:type="dxa"/>
            <w:gridSpan w:val="2"/>
          </w:tcPr>
          <w:p w14:paraId="6037DC98" w14:textId="77777777" w:rsidR="00013DD4" w:rsidRPr="001807FC" w:rsidRDefault="00013DD4" w:rsidP="00B17908"/>
        </w:tc>
      </w:tr>
      <w:tr w:rsidR="00013DD4" w:rsidRPr="001807FC" w14:paraId="51AAB68D" w14:textId="77777777" w:rsidTr="00B17908">
        <w:trPr>
          <w:trHeight w:val="240"/>
          <w:jc w:val="center"/>
        </w:trPr>
        <w:tc>
          <w:tcPr>
            <w:tcW w:w="4876" w:type="dxa"/>
          </w:tcPr>
          <w:p w14:paraId="300B74A7" w14:textId="77777777" w:rsidR="00013DD4" w:rsidRPr="001807FC" w:rsidRDefault="00013DD4" w:rsidP="00B17908">
            <w:pPr>
              <w:pStyle w:val="ColumnHeading"/>
            </w:pPr>
            <w:r w:rsidRPr="001807FC">
              <w:t>Besedilo, ki ga predlaga Komisija</w:t>
            </w:r>
          </w:p>
        </w:tc>
        <w:tc>
          <w:tcPr>
            <w:tcW w:w="4876" w:type="dxa"/>
          </w:tcPr>
          <w:p w14:paraId="42870A80" w14:textId="77777777" w:rsidR="00013DD4" w:rsidRPr="001807FC" w:rsidRDefault="00013DD4" w:rsidP="00B17908">
            <w:pPr>
              <w:pStyle w:val="ColumnHeading"/>
            </w:pPr>
            <w:r w:rsidRPr="001807FC">
              <w:t>Predlog spremembe</w:t>
            </w:r>
          </w:p>
        </w:tc>
      </w:tr>
      <w:tr w:rsidR="00013DD4" w:rsidRPr="001807FC" w14:paraId="56E29859" w14:textId="77777777" w:rsidTr="00B17908">
        <w:trPr>
          <w:jc w:val="center"/>
        </w:trPr>
        <w:tc>
          <w:tcPr>
            <w:tcW w:w="4876" w:type="dxa"/>
          </w:tcPr>
          <w:p w14:paraId="1D2A2833" w14:textId="77777777" w:rsidR="00013DD4" w:rsidRPr="001807FC" w:rsidRDefault="00013DD4" w:rsidP="00B17908">
            <w:pPr>
              <w:pStyle w:val="Normal6"/>
              <w:rPr>
                <w:b/>
                <w:i/>
              </w:rPr>
            </w:pPr>
            <w:r w:rsidRPr="001807FC">
              <w:rPr>
                <w:b/>
                <w:i/>
              </w:rPr>
              <w:t>(3)</w:t>
            </w:r>
            <w:r w:rsidRPr="001807FC">
              <w:rPr>
                <w:b/>
                <w:i/>
              </w:rPr>
              <w:tab/>
              <w:t>Kadar se prosilec v navedenem enomesečnem obdobju javi organu za presojo in dokaže, da svojih obveznosti ni izpolnil zaradi okoliščin, na katere ni mogel vplivati, organ za presojo nadaljuje z obravnavo prošnje.</w:t>
            </w:r>
          </w:p>
        </w:tc>
        <w:tc>
          <w:tcPr>
            <w:tcW w:w="4876" w:type="dxa"/>
          </w:tcPr>
          <w:p w14:paraId="7554F25C" w14:textId="77777777" w:rsidR="00013DD4" w:rsidRPr="001807FC" w:rsidRDefault="00013DD4" w:rsidP="00B17908">
            <w:pPr>
              <w:pStyle w:val="Normal6"/>
              <w:rPr>
                <w:b/>
                <w:i/>
              </w:rPr>
            </w:pPr>
            <w:r w:rsidRPr="001807FC">
              <w:rPr>
                <w:b/>
                <w:i/>
              </w:rPr>
              <w:t>črtano</w:t>
            </w:r>
          </w:p>
        </w:tc>
      </w:tr>
    </w:tbl>
    <w:p w14:paraId="4DFB81F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{HU}</w:t>
      </w:r>
      <w:r w:rsidRPr="001807FC">
        <w:rPr>
          <w:lang w:val="sl-SI"/>
        </w:rPr>
        <w:t>hu</w:t>
      </w:r>
      <w:r w:rsidRPr="001807FC">
        <w:rPr>
          <w:rStyle w:val="HideTWBExt"/>
          <w:lang w:val="sl-SI"/>
        </w:rPr>
        <w:t>&lt;/Original&gt;</w:t>
      </w:r>
    </w:p>
    <w:p w14:paraId="44B5052B" w14:textId="77777777" w:rsidR="00013DD4" w:rsidRPr="001807FC" w:rsidRDefault="00013DD4" w:rsidP="00013DD4">
      <w:r w:rsidRPr="001807FC">
        <w:rPr>
          <w:rStyle w:val="HideTWBExt"/>
        </w:rPr>
        <w:t>&lt;/Amend&gt;</w:t>
      </w:r>
    </w:p>
    <w:p w14:paraId="6F941DC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1210</w:t>
      </w:r>
      <w:r w:rsidRPr="001807FC">
        <w:rPr>
          <w:rStyle w:val="HideTWBExt"/>
          <w:b w:val="0"/>
        </w:rPr>
        <w:t>&lt;/NumAm&gt;</w:t>
      </w:r>
    </w:p>
    <w:p w14:paraId="20486A37"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151F758F" w14:textId="77777777" w:rsidR="00013DD4" w:rsidRPr="001807FC" w:rsidRDefault="00013DD4" w:rsidP="00013DD4">
      <w:pPr>
        <w:pStyle w:val="NormalBold"/>
      </w:pPr>
      <w:r w:rsidRPr="001807FC">
        <w:rPr>
          <w:rStyle w:val="HideTWBExt"/>
          <w:b w:val="0"/>
        </w:rPr>
        <w:t>&lt;/RepeatBlock-By&gt;</w:t>
      </w:r>
    </w:p>
    <w:p w14:paraId="72ED9D8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0C229AE" w14:textId="77777777" w:rsidR="00013DD4" w:rsidRPr="001807FC" w:rsidRDefault="00013DD4" w:rsidP="00013DD4">
      <w:pPr>
        <w:pStyle w:val="NormalBold"/>
      </w:pPr>
      <w:r w:rsidRPr="001807FC">
        <w:rPr>
          <w:rStyle w:val="HideTWBExt"/>
          <w:b w:val="0"/>
        </w:rPr>
        <w:t>&lt;Article&gt;</w:t>
      </w:r>
      <w:r w:rsidRPr="001807FC">
        <w:t>Člen 39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130126B" w14:textId="77777777" w:rsidTr="00B17908">
        <w:trPr>
          <w:trHeight w:hRule="exact" w:val="240"/>
          <w:jc w:val="center"/>
        </w:trPr>
        <w:tc>
          <w:tcPr>
            <w:tcW w:w="9752" w:type="dxa"/>
            <w:gridSpan w:val="2"/>
          </w:tcPr>
          <w:p w14:paraId="53C5AAA3" w14:textId="77777777" w:rsidR="00013DD4" w:rsidRPr="001807FC" w:rsidRDefault="00013DD4" w:rsidP="00B17908"/>
        </w:tc>
      </w:tr>
      <w:tr w:rsidR="00013DD4" w:rsidRPr="001807FC" w14:paraId="7DFD8237" w14:textId="77777777" w:rsidTr="00B17908">
        <w:trPr>
          <w:trHeight w:val="240"/>
          <w:jc w:val="center"/>
        </w:trPr>
        <w:tc>
          <w:tcPr>
            <w:tcW w:w="4876" w:type="dxa"/>
          </w:tcPr>
          <w:p w14:paraId="0C3F7F98" w14:textId="77777777" w:rsidR="00013DD4" w:rsidRPr="001807FC" w:rsidRDefault="00013DD4" w:rsidP="00B17908">
            <w:pPr>
              <w:pStyle w:val="ColumnHeading"/>
            </w:pPr>
            <w:r w:rsidRPr="001807FC">
              <w:t>Besedilo, ki ga predlaga Komisija</w:t>
            </w:r>
          </w:p>
        </w:tc>
        <w:tc>
          <w:tcPr>
            <w:tcW w:w="4876" w:type="dxa"/>
          </w:tcPr>
          <w:p w14:paraId="7B0EB332" w14:textId="77777777" w:rsidR="00013DD4" w:rsidRPr="001807FC" w:rsidRDefault="00013DD4" w:rsidP="00B17908">
            <w:pPr>
              <w:pStyle w:val="ColumnHeading"/>
            </w:pPr>
            <w:r w:rsidRPr="001807FC">
              <w:t>Predlog spremembe</w:t>
            </w:r>
          </w:p>
        </w:tc>
      </w:tr>
      <w:tr w:rsidR="00013DD4" w:rsidRPr="001807FC" w14:paraId="149067AF" w14:textId="77777777" w:rsidTr="00B17908">
        <w:trPr>
          <w:jc w:val="center"/>
        </w:trPr>
        <w:tc>
          <w:tcPr>
            <w:tcW w:w="4876" w:type="dxa"/>
          </w:tcPr>
          <w:p w14:paraId="01797E55" w14:textId="77777777" w:rsidR="00013DD4" w:rsidRPr="001807FC" w:rsidRDefault="00013DD4" w:rsidP="00B17908">
            <w:pPr>
              <w:pStyle w:val="Normal6"/>
              <w:rPr>
                <w:b/>
                <w:i/>
              </w:rPr>
            </w:pPr>
            <w:r w:rsidRPr="001807FC">
              <w:t>3.</w:t>
            </w:r>
            <w:r w:rsidRPr="001807FC">
              <w:rPr>
                <w:b/>
                <w:i/>
              </w:rPr>
              <w:tab/>
            </w:r>
            <w:r w:rsidRPr="001807FC">
              <w:t>Kadar se prosilec v navedenem enomesečnem obdobju javi organu za presojo</w:t>
            </w:r>
            <w:r w:rsidRPr="001807FC">
              <w:rPr>
                <w:b/>
                <w:i/>
              </w:rPr>
              <w:t xml:space="preserve"> in dokaže</w:t>
            </w:r>
            <w:r w:rsidRPr="001807FC">
              <w:t>,</w:t>
            </w:r>
            <w:r w:rsidRPr="001807FC">
              <w:rPr>
                <w:b/>
                <w:i/>
              </w:rPr>
              <w:t xml:space="preserve"> da svojih obveznosti ni izpolnil zaradi okoliščin, na katere ni mogel vplivati,</w:t>
            </w:r>
            <w:r w:rsidRPr="001807FC">
              <w:t xml:space="preserve"> organ za presojo nadaljuje z obravnavo prošnje.</w:t>
            </w:r>
          </w:p>
        </w:tc>
        <w:tc>
          <w:tcPr>
            <w:tcW w:w="4876" w:type="dxa"/>
          </w:tcPr>
          <w:p w14:paraId="2CF02A38" w14:textId="77777777" w:rsidR="00013DD4" w:rsidRPr="001807FC" w:rsidRDefault="00013DD4" w:rsidP="00B17908">
            <w:pPr>
              <w:pStyle w:val="Normal6"/>
              <w:rPr>
                <w:b/>
                <w:i/>
              </w:rPr>
            </w:pPr>
            <w:r w:rsidRPr="001807FC">
              <w:t>3.</w:t>
            </w:r>
            <w:r w:rsidRPr="001807FC">
              <w:rPr>
                <w:b/>
                <w:i/>
              </w:rPr>
              <w:tab/>
            </w:r>
            <w:r w:rsidRPr="001807FC">
              <w:t>Kadar se prosilec v navedenem enomesečnem obdobju javi organu za presojo, organ za presojo nadaljuje z obravnavo prošnje.</w:t>
            </w:r>
          </w:p>
        </w:tc>
      </w:tr>
    </w:tbl>
    <w:p w14:paraId="02E6728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DC4DEA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49F806E" w14:textId="2EDF8AE9" w:rsidR="00013DD4" w:rsidRPr="001807FC" w:rsidRDefault="00013DD4" w:rsidP="00013DD4">
      <w:pPr>
        <w:pStyle w:val="Normal12Italic"/>
        <w:rPr>
          <w:lang w:val="sl-SI"/>
        </w:rPr>
      </w:pPr>
      <w:r w:rsidRPr="001807FC">
        <w:rPr>
          <w:lang w:val="sl-SI"/>
        </w:rPr>
        <w:t xml:space="preserve">Zahteva za predložitev dokazov, da je bilo vsakršno nespoštovanje obveznosti </w:t>
      </w:r>
      <w:r w:rsidR="00226558" w:rsidRPr="001807FC">
        <w:rPr>
          <w:lang w:val="sl-SI"/>
        </w:rPr>
        <w:t xml:space="preserve">javljanja posledica </w:t>
      </w:r>
      <w:r w:rsidRPr="001807FC">
        <w:rPr>
          <w:lang w:val="sl-SI"/>
        </w:rPr>
        <w:t>okoliščin, na katere prosilec ni mogel vplivati, bi lahko vodila do dodatnih pravnih sporov, kar bi podaljšalo postopek obravnave prošnje. Bolj enostavno bi bilo preprosto nadaljevati postopek.</w:t>
      </w:r>
    </w:p>
    <w:p w14:paraId="560EF27F" w14:textId="77777777" w:rsidR="00013DD4" w:rsidRPr="001807FC" w:rsidRDefault="00013DD4" w:rsidP="00013DD4">
      <w:r w:rsidRPr="001807FC">
        <w:rPr>
          <w:rStyle w:val="HideTWBExt"/>
        </w:rPr>
        <w:t>&lt;/Amend&gt;</w:t>
      </w:r>
    </w:p>
    <w:p w14:paraId="1679D99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1211</w:t>
      </w:r>
      <w:r w:rsidRPr="001807FC">
        <w:rPr>
          <w:rStyle w:val="HideTWBExt"/>
          <w:b w:val="0"/>
        </w:rPr>
        <w:t>&lt;/NumAm&gt;</w:t>
      </w:r>
    </w:p>
    <w:p w14:paraId="5B9E2FF4"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5EA28E43" w14:textId="77777777" w:rsidR="00013DD4" w:rsidRPr="001807FC" w:rsidRDefault="00013DD4" w:rsidP="00013DD4">
      <w:pPr>
        <w:pStyle w:val="NormalBold"/>
      </w:pPr>
      <w:r w:rsidRPr="001807FC">
        <w:rPr>
          <w:rStyle w:val="HideTWBExt"/>
          <w:b w:val="0"/>
        </w:rPr>
        <w:t>&lt;/RepeatBlock-By&gt;</w:t>
      </w:r>
    </w:p>
    <w:p w14:paraId="1D388C6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D6E88F6" w14:textId="77777777" w:rsidR="00013DD4" w:rsidRPr="001807FC" w:rsidRDefault="00013DD4" w:rsidP="00013DD4">
      <w:pPr>
        <w:pStyle w:val="NormalBold"/>
      </w:pPr>
      <w:r w:rsidRPr="001807FC">
        <w:rPr>
          <w:rStyle w:val="HideTWBExt"/>
          <w:b w:val="0"/>
        </w:rPr>
        <w:t>&lt;Article&gt;</w:t>
      </w:r>
      <w:r w:rsidRPr="001807FC">
        <w:t>Člen 39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515AFC6" w14:textId="77777777" w:rsidTr="00B17908">
        <w:trPr>
          <w:trHeight w:hRule="exact" w:val="240"/>
          <w:jc w:val="center"/>
        </w:trPr>
        <w:tc>
          <w:tcPr>
            <w:tcW w:w="9752" w:type="dxa"/>
            <w:gridSpan w:val="2"/>
          </w:tcPr>
          <w:p w14:paraId="3488F46C" w14:textId="77777777" w:rsidR="00013DD4" w:rsidRPr="001807FC" w:rsidRDefault="00013DD4" w:rsidP="00B17908"/>
        </w:tc>
      </w:tr>
      <w:tr w:rsidR="00013DD4" w:rsidRPr="001807FC" w14:paraId="6034BC45" w14:textId="77777777" w:rsidTr="00B17908">
        <w:trPr>
          <w:trHeight w:val="240"/>
          <w:jc w:val="center"/>
        </w:trPr>
        <w:tc>
          <w:tcPr>
            <w:tcW w:w="4876" w:type="dxa"/>
          </w:tcPr>
          <w:p w14:paraId="2C04FEEC" w14:textId="77777777" w:rsidR="00013DD4" w:rsidRPr="001807FC" w:rsidRDefault="00013DD4" w:rsidP="00B17908">
            <w:pPr>
              <w:pStyle w:val="ColumnHeading"/>
            </w:pPr>
            <w:r w:rsidRPr="001807FC">
              <w:t>Besedilo, ki ga predlaga Komisija</w:t>
            </w:r>
          </w:p>
        </w:tc>
        <w:tc>
          <w:tcPr>
            <w:tcW w:w="4876" w:type="dxa"/>
          </w:tcPr>
          <w:p w14:paraId="56B45BDB" w14:textId="77777777" w:rsidR="00013DD4" w:rsidRPr="001807FC" w:rsidRDefault="00013DD4" w:rsidP="00B17908">
            <w:pPr>
              <w:pStyle w:val="ColumnHeading"/>
            </w:pPr>
            <w:r w:rsidRPr="001807FC">
              <w:t>Predlog spremembe</w:t>
            </w:r>
          </w:p>
        </w:tc>
      </w:tr>
      <w:tr w:rsidR="00013DD4" w:rsidRPr="001807FC" w14:paraId="255A64AA" w14:textId="77777777" w:rsidTr="00B17908">
        <w:trPr>
          <w:jc w:val="center"/>
        </w:trPr>
        <w:tc>
          <w:tcPr>
            <w:tcW w:w="4876" w:type="dxa"/>
          </w:tcPr>
          <w:p w14:paraId="6227897E" w14:textId="77777777" w:rsidR="00013DD4" w:rsidRPr="001807FC" w:rsidRDefault="00013DD4" w:rsidP="00B17908">
            <w:pPr>
              <w:pStyle w:val="Normal6"/>
              <w:rPr>
                <w:b/>
                <w:i/>
              </w:rPr>
            </w:pPr>
            <w:r w:rsidRPr="001807FC">
              <w:t>3.</w:t>
            </w:r>
            <w:r w:rsidRPr="001807FC">
              <w:rPr>
                <w:b/>
                <w:i/>
              </w:rPr>
              <w:tab/>
            </w:r>
            <w:r w:rsidRPr="001807FC">
              <w:t>Kadar se prosilec v navedenem</w:t>
            </w:r>
            <w:r w:rsidRPr="001807FC">
              <w:rPr>
                <w:b/>
                <w:i/>
              </w:rPr>
              <w:t xml:space="preserve"> enomesečnem</w:t>
            </w:r>
            <w:r w:rsidRPr="001807FC">
              <w:t xml:space="preserve"> obdobju javi organu za presojo in dokaže, da svojih obveznosti ni izpolnil zaradi okoliščin, na katere ni mogel vplivati, organ za presojo nadaljuje z obravnavo prošnje.</w:t>
            </w:r>
          </w:p>
        </w:tc>
        <w:tc>
          <w:tcPr>
            <w:tcW w:w="4876" w:type="dxa"/>
          </w:tcPr>
          <w:p w14:paraId="21D28C3A" w14:textId="77777777" w:rsidR="00013DD4" w:rsidRPr="001807FC" w:rsidRDefault="00013DD4" w:rsidP="00B17908">
            <w:pPr>
              <w:pStyle w:val="Normal6"/>
              <w:rPr>
                <w:b/>
                <w:i/>
              </w:rPr>
            </w:pPr>
            <w:r w:rsidRPr="001807FC">
              <w:t>3.</w:t>
            </w:r>
            <w:r w:rsidRPr="001807FC">
              <w:rPr>
                <w:b/>
                <w:i/>
              </w:rPr>
              <w:tab/>
            </w:r>
            <w:r w:rsidRPr="001807FC">
              <w:t>Kadar se prosilec v navedenem</w:t>
            </w:r>
            <w:r w:rsidRPr="001807FC">
              <w:rPr>
                <w:b/>
                <w:i/>
              </w:rPr>
              <w:t xml:space="preserve"> dvotedenskem</w:t>
            </w:r>
            <w:r w:rsidRPr="001807FC">
              <w:t xml:space="preserve"> obdobju javi organu za presojo in dokaže, da svojih obveznosti ni izpolnil zaradi okoliščin, na katere ni mogel vplivati, organ za presojo nadaljuje z obravnavo prošnje.</w:t>
            </w:r>
          </w:p>
        </w:tc>
      </w:tr>
    </w:tbl>
    <w:p w14:paraId="17D48E3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05FF618" w14:textId="77777777" w:rsidR="00013DD4" w:rsidRPr="001807FC" w:rsidRDefault="00013DD4" w:rsidP="00013DD4">
      <w:r w:rsidRPr="001807FC">
        <w:rPr>
          <w:rStyle w:val="HideTWBExt"/>
        </w:rPr>
        <w:t>&lt;/Amend&gt;</w:t>
      </w:r>
    </w:p>
    <w:p w14:paraId="0C70E01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1212</w:t>
      </w:r>
      <w:r w:rsidRPr="001807FC">
        <w:rPr>
          <w:rStyle w:val="HideTWBExt"/>
          <w:b w:val="0"/>
        </w:rPr>
        <w:t>&lt;/NumAm&gt;</w:t>
      </w:r>
    </w:p>
    <w:p w14:paraId="6150D4D9"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75027F84" w14:textId="77777777" w:rsidR="00013DD4" w:rsidRPr="001807FC" w:rsidRDefault="00013DD4" w:rsidP="00013DD4">
      <w:pPr>
        <w:pStyle w:val="NormalBold"/>
      </w:pPr>
      <w:r w:rsidRPr="001807FC">
        <w:rPr>
          <w:rStyle w:val="HideTWBExt"/>
          <w:b w:val="0"/>
        </w:rPr>
        <w:t>&lt;/RepeatBlock-By&gt;</w:t>
      </w:r>
    </w:p>
    <w:p w14:paraId="7BE2E05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9C641E7" w14:textId="77777777" w:rsidR="00013DD4" w:rsidRPr="001807FC" w:rsidRDefault="00013DD4" w:rsidP="00013DD4">
      <w:pPr>
        <w:pStyle w:val="NormalBold"/>
      </w:pPr>
      <w:r w:rsidRPr="001807FC">
        <w:rPr>
          <w:rStyle w:val="HideTWBExt"/>
          <w:b w:val="0"/>
        </w:rPr>
        <w:t>&lt;Article&gt;</w:t>
      </w:r>
      <w:r w:rsidRPr="001807FC">
        <w:t>Člen 39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EA73FF2" w14:textId="77777777" w:rsidTr="00B17908">
        <w:trPr>
          <w:trHeight w:hRule="exact" w:val="240"/>
          <w:jc w:val="center"/>
        </w:trPr>
        <w:tc>
          <w:tcPr>
            <w:tcW w:w="9752" w:type="dxa"/>
            <w:gridSpan w:val="2"/>
          </w:tcPr>
          <w:p w14:paraId="55DB06F8" w14:textId="77777777" w:rsidR="00013DD4" w:rsidRPr="001807FC" w:rsidRDefault="00013DD4" w:rsidP="00B17908"/>
        </w:tc>
      </w:tr>
      <w:tr w:rsidR="00013DD4" w:rsidRPr="001807FC" w14:paraId="432F8330" w14:textId="77777777" w:rsidTr="00B17908">
        <w:trPr>
          <w:trHeight w:val="240"/>
          <w:jc w:val="center"/>
        </w:trPr>
        <w:tc>
          <w:tcPr>
            <w:tcW w:w="4876" w:type="dxa"/>
          </w:tcPr>
          <w:p w14:paraId="014CF751" w14:textId="77777777" w:rsidR="00013DD4" w:rsidRPr="001807FC" w:rsidRDefault="00013DD4" w:rsidP="00B17908">
            <w:pPr>
              <w:pStyle w:val="ColumnHeading"/>
            </w:pPr>
            <w:r w:rsidRPr="001807FC">
              <w:t>Besedilo, ki ga predlaga Komisija</w:t>
            </w:r>
          </w:p>
        </w:tc>
        <w:tc>
          <w:tcPr>
            <w:tcW w:w="4876" w:type="dxa"/>
          </w:tcPr>
          <w:p w14:paraId="00B88E16" w14:textId="77777777" w:rsidR="00013DD4" w:rsidRPr="001807FC" w:rsidRDefault="00013DD4" w:rsidP="00B17908">
            <w:pPr>
              <w:pStyle w:val="ColumnHeading"/>
            </w:pPr>
            <w:r w:rsidRPr="001807FC">
              <w:t>Predlog spremembe</w:t>
            </w:r>
          </w:p>
        </w:tc>
      </w:tr>
      <w:tr w:rsidR="00013DD4" w:rsidRPr="001807FC" w14:paraId="1BD3EB54" w14:textId="77777777" w:rsidTr="00B17908">
        <w:trPr>
          <w:jc w:val="center"/>
        </w:trPr>
        <w:tc>
          <w:tcPr>
            <w:tcW w:w="4876" w:type="dxa"/>
          </w:tcPr>
          <w:p w14:paraId="10C89953" w14:textId="77777777" w:rsidR="00013DD4" w:rsidRPr="001807FC" w:rsidRDefault="00013DD4" w:rsidP="00B17908">
            <w:pPr>
              <w:pStyle w:val="Normal6"/>
              <w:rPr>
                <w:b/>
                <w:i/>
              </w:rPr>
            </w:pPr>
            <w:r w:rsidRPr="001807FC">
              <w:rPr>
                <w:b/>
                <w:i/>
              </w:rPr>
              <w:t>4.</w:t>
            </w:r>
            <w:r w:rsidRPr="001807FC">
              <w:rPr>
                <w:b/>
                <w:i/>
              </w:rPr>
              <w:tab/>
              <w:t>Kadar se prosilec v navedenem enomesečnem obdobju ne javi organu za presojo in ne dokaže, da svojih obveznosti ni izpolnil zaradi okoliščin, na katere ni mogel vplivati, organ za presojo šteje, da je bila prošnja implicitno umaknjena.</w:t>
            </w:r>
          </w:p>
        </w:tc>
        <w:tc>
          <w:tcPr>
            <w:tcW w:w="4876" w:type="dxa"/>
          </w:tcPr>
          <w:p w14:paraId="7AAEB7F3" w14:textId="77777777" w:rsidR="00013DD4" w:rsidRPr="001807FC" w:rsidRDefault="00013DD4" w:rsidP="00B17908">
            <w:pPr>
              <w:pStyle w:val="Normal6"/>
              <w:rPr>
                <w:b/>
                <w:i/>
              </w:rPr>
            </w:pPr>
            <w:r w:rsidRPr="001807FC">
              <w:rPr>
                <w:b/>
                <w:i/>
              </w:rPr>
              <w:t>črtano</w:t>
            </w:r>
          </w:p>
        </w:tc>
      </w:tr>
    </w:tbl>
    <w:p w14:paraId="2BF7A75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6DBACCA" w14:textId="77777777" w:rsidR="00013DD4" w:rsidRPr="001807FC" w:rsidRDefault="00013DD4" w:rsidP="00013DD4">
      <w:r w:rsidRPr="001807FC">
        <w:rPr>
          <w:rStyle w:val="HideTWBExt"/>
        </w:rPr>
        <w:t>&lt;/Amend&gt;</w:t>
      </w:r>
    </w:p>
    <w:p w14:paraId="4480A8B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1213</w:t>
      </w:r>
      <w:r w:rsidRPr="001807FC">
        <w:rPr>
          <w:rStyle w:val="HideTWBExt"/>
          <w:b w:val="0"/>
        </w:rPr>
        <w:t>&lt;/NumAm&gt;</w:t>
      </w:r>
    </w:p>
    <w:p w14:paraId="16D5141A"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0770F5F3" w14:textId="77777777" w:rsidR="00013DD4" w:rsidRPr="001807FC" w:rsidRDefault="00013DD4" w:rsidP="00013DD4">
      <w:pPr>
        <w:pStyle w:val="NormalBold"/>
      </w:pPr>
      <w:r w:rsidRPr="001807FC">
        <w:rPr>
          <w:rStyle w:val="HideTWBExt"/>
          <w:b w:val="0"/>
        </w:rPr>
        <w:t>&lt;/RepeatBlock-By&gt;</w:t>
      </w:r>
    </w:p>
    <w:p w14:paraId="1398303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07E65A7" w14:textId="77777777" w:rsidR="00013DD4" w:rsidRPr="001807FC" w:rsidRDefault="00013DD4" w:rsidP="00013DD4">
      <w:pPr>
        <w:pStyle w:val="NormalBold"/>
      </w:pPr>
      <w:r w:rsidRPr="001807FC">
        <w:rPr>
          <w:rStyle w:val="HideTWBExt"/>
          <w:b w:val="0"/>
        </w:rPr>
        <w:t>&lt;Article&gt;</w:t>
      </w:r>
      <w:r w:rsidRPr="001807FC">
        <w:t>Člen 39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5B49C9C" w14:textId="77777777" w:rsidTr="00B17908">
        <w:trPr>
          <w:trHeight w:hRule="exact" w:val="240"/>
          <w:jc w:val="center"/>
        </w:trPr>
        <w:tc>
          <w:tcPr>
            <w:tcW w:w="9752" w:type="dxa"/>
            <w:gridSpan w:val="2"/>
          </w:tcPr>
          <w:p w14:paraId="1C0E8FF0" w14:textId="77777777" w:rsidR="00013DD4" w:rsidRPr="001807FC" w:rsidRDefault="00013DD4" w:rsidP="00B17908"/>
        </w:tc>
      </w:tr>
      <w:tr w:rsidR="00013DD4" w:rsidRPr="001807FC" w14:paraId="7AD2BD14" w14:textId="77777777" w:rsidTr="00B17908">
        <w:trPr>
          <w:trHeight w:val="240"/>
          <w:jc w:val="center"/>
        </w:trPr>
        <w:tc>
          <w:tcPr>
            <w:tcW w:w="4876" w:type="dxa"/>
          </w:tcPr>
          <w:p w14:paraId="2CE9163E" w14:textId="77777777" w:rsidR="00013DD4" w:rsidRPr="001807FC" w:rsidRDefault="00013DD4" w:rsidP="00B17908">
            <w:pPr>
              <w:pStyle w:val="ColumnHeading"/>
            </w:pPr>
            <w:r w:rsidRPr="001807FC">
              <w:t>Besedilo, ki ga predlaga Komisija</w:t>
            </w:r>
          </w:p>
        </w:tc>
        <w:tc>
          <w:tcPr>
            <w:tcW w:w="4876" w:type="dxa"/>
          </w:tcPr>
          <w:p w14:paraId="05070EE3" w14:textId="77777777" w:rsidR="00013DD4" w:rsidRPr="001807FC" w:rsidRDefault="00013DD4" w:rsidP="00B17908">
            <w:pPr>
              <w:pStyle w:val="ColumnHeading"/>
            </w:pPr>
            <w:r w:rsidRPr="001807FC">
              <w:t>Predlog spremembe</w:t>
            </w:r>
          </w:p>
        </w:tc>
      </w:tr>
      <w:tr w:rsidR="00013DD4" w:rsidRPr="001807FC" w14:paraId="10C2EB90" w14:textId="77777777" w:rsidTr="00B17908">
        <w:trPr>
          <w:jc w:val="center"/>
        </w:trPr>
        <w:tc>
          <w:tcPr>
            <w:tcW w:w="4876" w:type="dxa"/>
          </w:tcPr>
          <w:p w14:paraId="01ACA553" w14:textId="77777777" w:rsidR="00013DD4" w:rsidRPr="001807FC" w:rsidRDefault="00013DD4" w:rsidP="00B17908">
            <w:pPr>
              <w:pStyle w:val="Normal6"/>
              <w:rPr>
                <w:b/>
                <w:i/>
              </w:rPr>
            </w:pPr>
            <w:r w:rsidRPr="001807FC">
              <w:t>4.</w:t>
            </w:r>
            <w:r w:rsidRPr="001807FC">
              <w:rPr>
                <w:b/>
                <w:i/>
              </w:rPr>
              <w:tab/>
            </w:r>
            <w:r w:rsidRPr="001807FC">
              <w:t>Kadar se prosilec v navedenem enomesečnem obdobju ne javi organu za presojo</w:t>
            </w:r>
            <w:r w:rsidRPr="001807FC">
              <w:rPr>
                <w:b/>
                <w:i/>
              </w:rPr>
              <w:t xml:space="preserve"> in ne dokaže</w:t>
            </w:r>
            <w:r w:rsidRPr="001807FC">
              <w:t>,</w:t>
            </w:r>
            <w:r w:rsidRPr="001807FC">
              <w:rPr>
                <w:b/>
                <w:i/>
              </w:rPr>
              <w:t xml:space="preserve"> da svojih obveznosti ni izpolnil zaradi okoliščin, na katere ni mogel vplivati,</w:t>
            </w:r>
            <w:r w:rsidRPr="001807FC">
              <w:t xml:space="preserve"> organ za presojo šteje, da je bila prošnja implicitno umaknjena.</w:t>
            </w:r>
          </w:p>
        </w:tc>
        <w:tc>
          <w:tcPr>
            <w:tcW w:w="4876" w:type="dxa"/>
          </w:tcPr>
          <w:p w14:paraId="574F1AC5" w14:textId="77777777" w:rsidR="00013DD4" w:rsidRPr="001807FC" w:rsidRDefault="00013DD4" w:rsidP="00B17908">
            <w:pPr>
              <w:pStyle w:val="Normal6"/>
              <w:rPr>
                <w:b/>
                <w:i/>
              </w:rPr>
            </w:pPr>
            <w:r w:rsidRPr="001807FC">
              <w:t>4.</w:t>
            </w:r>
            <w:r w:rsidRPr="001807FC">
              <w:rPr>
                <w:b/>
                <w:i/>
              </w:rPr>
              <w:tab/>
            </w:r>
            <w:r w:rsidRPr="001807FC">
              <w:t>Kadar se prosilec v navedenem enomesečnem obdobju ne javi organu za presojo, organ za presojo šteje, da je bila prošnja implicitno umaknjena.</w:t>
            </w:r>
          </w:p>
        </w:tc>
      </w:tr>
    </w:tbl>
    <w:p w14:paraId="20D39E5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16D93AA"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13C6E5D5" w14:textId="50E0E61C" w:rsidR="00013DD4" w:rsidRPr="001807FC" w:rsidRDefault="00013DD4" w:rsidP="00013DD4">
      <w:pPr>
        <w:pStyle w:val="Normal12Italic"/>
        <w:rPr>
          <w:lang w:val="sl-SI"/>
        </w:rPr>
      </w:pPr>
      <w:r w:rsidRPr="001807FC">
        <w:rPr>
          <w:lang w:val="sl-SI"/>
        </w:rPr>
        <w:t xml:space="preserve">Zahteva za predložitev dokazov, da je bilo vsakršno nespoštovanje obveznosti </w:t>
      </w:r>
      <w:r w:rsidR="00226558" w:rsidRPr="001807FC">
        <w:rPr>
          <w:lang w:val="sl-SI"/>
        </w:rPr>
        <w:t xml:space="preserve">javljanja posledica </w:t>
      </w:r>
      <w:r w:rsidRPr="001807FC">
        <w:rPr>
          <w:lang w:val="sl-SI"/>
        </w:rPr>
        <w:t>okoliščin, na katere prosilec ni mogel vplivati, bi lahko vodila do dodatnih pravnih sporov, kar bi podaljšalo postopek obravnave prošnje. Bolj enostavno bi bilo preprosto nadaljevati postopek.</w:t>
      </w:r>
    </w:p>
    <w:p w14:paraId="506BE6A2" w14:textId="77777777" w:rsidR="00013DD4" w:rsidRPr="001807FC" w:rsidRDefault="00013DD4" w:rsidP="00013DD4">
      <w:r w:rsidRPr="001807FC">
        <w:rPr>
          <w:rStyle w:val="HideTWBExt"/>
        </w:rPr>
        <w:t>&lt;/Amend&gt;</w:t>
      </w:r>
    </w:p>
    <w:p w14:paraId="567BAEE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1214</w:t>
      </w:r>
      <w:r w:rsidRPr="001807FC">
        <w:rPr>
          <w:rStyle w:val="HideTWBExt"/>
          <w:b w:val="0"/>
        </w:rPr>
        <w:t>&lt;/NumAm&gt;</w:t>
      </w:r>
    </w:p>
    <w:p w14:paraId="61F22D95"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2CBA085"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8D9DDAA"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5919AA4F" w14:textId="77777777" w:rsidR="00013DD4" w:rsidRPr="001807FC" w:rsidRDefault="00013DD4" w:rsidP="00013DD4">
      <w:pPr>
        <w:pStyle w:val="NormalBold"/>
      </w:pPr>
      <w:r w:rsidRPr="001807FC">
        <w:rPr>
          <w:rStyle w:val="HideTWBExt"/>
          <w:b w:val="0"/>
        </w:rPr>
        <w:t>&lt;/RepeatBlock-By&gt;</w:t>
      </w:r>
    </w:p>
    <w:p w14:paraId="48A773B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B0FE7BC" w14:textId="77777777" w:rsidR="00013DD4" w:rsidRPr="001807FC" w:rsidRDefault="00013DD4" w:rsidP="00013DD4">
      <w:pPr>
        <w:pStyle w:val="NormalBold"/>
      </w:pPr>
      <w:r w:rsidRPr="001807FC">
        <w:rPr>
          <w:rStyle w:val="HideTWBExt"/>
          <w:b w:val="0"/>
        </w:rPr>
        <w:t>&lt;Article&gt;</w:t>
      </w:r>
      <w:r w:rsidRPr="001807FC">
        <w:t>Člen 39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7714B8B" w14:textId="77777777" w:rsidTr="00B17908">
        <w:trPr>
          <w:trHeight w:hRule="exact" w:val="240"/>
          <w:jc w:val="center"/>
        </w:trPr>
        <w:tc>
          <w:tcPr>
            <w:tcW w:w="9752" w:type="dxa"/>
            <w:gridSpan w:val="2"/>
          </w:tcPr>
          <w:p w14:paraId="0C39FB7B" w14:textId="77777777" w:rsidR="00013DD4" w:rsidRPr="001807FC" w:rsidRDefault="00013DD4" w:rsidP="00B17908"/>
        </w:tc>
      </w:tr>
      <w:tr w:rsidR="00013DD4" w:rsidRPr="001807FC" w14:paraId="7C3B5A31" w14:textId="77777777" w:rsidTr="00B17908">
        <w:trPr>
          <w:trHeight w:val="240"/>
          <w:jc w:val="center"/>
        </w:trPr>
        <w:tc>
          <w:tcPr>
            <w:tcW w:w="4876" w:type="dxa"/>
          </w:tcPr>
          <w:p w14:paraId="406BCD44" w14:textId="77777777" w:rsidR="00013DD4" w:rsidRPr="001807FC" w:rsidRDefault="00013DD4" w:rsidP="00B17908">
            <w:pPr>
              <w:pStyle w:val="ColumnHeading"/>
            </w:pPr>
            <w:r w:rsidRPr="001807FC">
              <w:t>Besedilo, ki ga predlaga Komisija</w:t>
            </w:r>
          </w:p>
        </w:tc>
        <w:tc>
          <w:tcPr>
            <w:tcW w:w="4876" w:type="dxa"/>
          </w:tcPr>
          <w:p w14:paraId="02AE8545" w14:textId="77777777" w:rsidR="00013DD4" w:rsidRPr="001807FC" w:rsidRDefault="00013DD4" w:rsidP="00B17908">
            <w:pPr>
              <w:pStyle w:val="ColumnHeading"/>
            </w:pPr>
            <w:r w:rsidRPr="001807FC">
              <w:t>Predlog spremembe</w:t>
            </w:r>
          </w:p>
        </w:tc>
      </w:tr>
      <w:tr w:rsidR="00013DD4" w:rsidRPr="001807FC" w14:paraId="628351D5" w14:textId="77777777" w:rsidTr="00B17908">
        <w:trPr>
          <w:jc w:val="center"/>
        </w:trPr>
        <w:tc>
          <w:tcPr>
            <w:tcW w:w="4876" w:type="dxa"/>
          </w:tcPr>
          <w:p w14:paraId="0BFFF780" w14:textId="77777777" w:rsidR="00013DD4" w:rsidRPr="001807FC" w:rsidRDefault="00013DD4" w:rsidP="00B17908">
            <w:pPr>
              <w:pStyle w:val="Normal6"/>
              <w:rPr>
                <w:b/>
                <w:i/>
              </w:rPr>
            </w:pPr>
            <w:r w:rsidRPr="001807FC">
              <w:t>4.</w:t>
            </w:r>
            <w:r w:rsidRPr="001807FC">
              <w:rPr>
                <w:b/>
                <w:i/>
              </w:rPr>
              <w:tab/>
            </w:r>
            <w:r w:rsidRPr="001807FC">
              <w:t>Kadar se prosilec v navedenem</w:t>
            </w:r>
            <w:r w:rsidRPr="001807FC">
              <w:rPr>
                <w:b/>
                <w:i/>
              </w:rPr>
              <w:t xml:space="preserve"> enomesečnem</w:t>
            </w:r>
            <w:r w:rsidRPr="001807FC">
              <w:t xml:space="preserve"> obdobju ne javi organu za presojo in ne dokaže, da svojih obveznosti ni izpolnil zaradi okoliščin, na katere ni mogel vplivati, organ za presojo šteje, da je bila prošnja</w:t>
            </w:r>
            <w:r w:rsidRPr="001807FC">
              <w:rPr>
                <w:b/>
                <w:i/>
              </w:rPr>
              <w:t xml:space="preserve"> implicitno umaknjena</w:t>
            </w:r>
            <w:r w:rsidRPr="001807FC">
              <w:t>.</w:t>
            </w:r>
          </w:p>
        </w:tc>
        <w:tc>
          <w:tcPr>
            <w:tcW w:w="4876" w:type="dxa"/>
          </w:tcPr>
          <w:p w14:paraId="75C6B10E" w14:textId="77777777" w:rsidR="00013DD4" w:rsidRPr="001807FC" w:rsidRDefault="00013DD4" w:rsidP="00B17908">
            <w:pPr>
              <w:pStyle w:val="Normal6"/>
              <w:rPr>
                <w:b/>
                <w:i/>
              </w:rPr>
            </w:pPr>
            <w:r w:rsidRPr="001807FC">
              <w:t>4.</w:t>
            </w:r>
            <w:r w:rsidRPr="001807FC">
              <w:rPr>
                <w:b/>
                <w:i/>
              </w:rPr>
              <w:tab/>
            </w:r>
            <w:r w:rsidRPr="001807FC">
              <w:t>Kadar se prosilec v navedenem</w:t>
            </w:r>
            <w:r w:rsidRPr="001807FC">
              <w:rPr>
                <w:b/>
                <w:i/>
              </w:rPr>
              <w:t xml:space="preserve"> devetmesečnem</w:t>
            </w:r>
            <w:r w:rsidRPr="001807FC">
              <w:t xml:space="preserve"> obdobju ne javi organu za presojo in ne dokaže, da svojih obveznosti ni izpolnil zaradi okoliščin, na katere ni mogel vplivati, organ za presojo šteje, da je bila prošnja</w:t>
            </w:r>
            <w:r w:rsidRPr="001807FC">
              <w:rPr>
                <w:b/>
                <w:i/>
              </w:rPr>
              <w:t xml:space="preserve"> dokončno prekinjena</w:t>
            </w:r>
            <w:r w:rsidRPr="001807FC">
              <w:t>.</w:t>
            </w:r>
          </w:p>
        </w:tc>
      </w:tr>
    </w:tbl>
    <w:p w14:paraId="62E73A0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BA95290" w14:textId="77777777" w:rsidR="00013DD4" w:rsidRPr="001807FC" w:rsidRDefault="00013DD4" w:rsidP="00013DD4">
      <w:r w:rsidRPr="001807FC">
        <w:rPr>
          <w:rStyle w:val="HideTWBExt"/>
        </w:rPr>
        <w:t>&lt;/Amend&gt;</w:t>
      </w:r>
    </w:p>
    <w:p w14:paraId="09D1577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1215</w:t>
      </w:r>
      <w:r w:rsidRPr="001807FC">
        <w:rPr>
          <w:rStyle w:val="HideTWBExt"/>
          <w:b w:val="0"/>
        </w:rPr>
        <w:t>&lt;/NumAm&gt;</w:t>
      </w:r>
    </w:p>
    <w:p w14:paraId="3F158BC8"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38A054CB" w14:textId="77777777" w:rsidR="00013DD4" w:rsidRPr="001807FC" w:rsidRDefault="00013DD4" w:rsidP="00013DD4">
      <w:pPr>
        <w:pStyle w:val="NormalBold"/>
      </w:pPr>
      <w:r w:rsidRPr="001807FC">
        <w:rPr>
          <w:rStyle w:val="HideTWBExt"/>
          <w:b w:val="0"/>
        </w:rPr>
        <w:t>&lt;/RepeatBlock-By&gt;</w:t>
      </w:r>
    </w:p>
    <w:p w14:paraId="79E1C11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4BA7FC7" w14:textId="77777777" w:rsidR="00013DD4" w:rsidRPr="001807FC" w:rsidRDefault="00013DD4" w:rsidP="00013DD4">
      <w:pPr>
        <w:pStyle w:val="NormalBold"/>
      </w:pPr>
      <w:r w:rsidRPr="001807FC">
        <w:rPr>
          <w:rStyle w:val="HideTWBExt"/>
          <w:b w:val="0"/>
        </w:rPr>
        <w:t>&lt;Article&gt;</w:t>
      </w:r>
      <w:r w:rsidRPr="001807FC">
        <w:t>Člen 39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708D47D" w14:textId="77777777" w:rsidTr="00B17908">
        <w:trPr>
          <w:trHeight w:hRule="exact" w:val="240"/>
          <w:jc w:val="center"/>
        </w:trPr>
        <w:tc>
          <w:tcPr>
            <w:tcW w:w="9752" w:type="dxa"/>
            <w:gridSpan w:val="2"/>
          </w:tcPr>
          <w:p w14:paraId="61C4D413" w14:textId="77777777" w:rsidR="00013DD4" w:rsidRPr="001807FC" w:rsidRDefault="00013DD4" w:rsidP="00B17908"/>
        </w:tc>
      </w:tr>
      <w:tr w:rsidR="00013DD4" w:rsidRPr="001807FC" w14:paraId="7C0F9DCE" w14:textId="77777777" w:rsidTr="00B17908">
        <w:trPr>
          <w:trHeight w:val="240"/>
          <w:jc w:val="center"/>
        </w:trPr>
        <w:tc>
          <w:tcPr>
            <w:tcW w:w="4876" w:type="dxa"/>
          </w:tcPr>
          <w:p w14:paraId="08CC955B" w14:textId="77777777" w:rsidR="00013DD4" w:rsidRPr="001807FC" w:rsidRDefault="00013DD4" w:rsidP="00B17908">
            <w:pPr>
              <w:pStyle w:val="ColumnHeading"/>
            </w:pPr>
            <w:r w:rsidRPr="001807FC">
              <w:t>Besedilo, ki ga predlaga Komisija</w:t>
            </w:r>
          </w:p>
        </w:tc>
        <w:tc>
          <w:tcPr>
            <w:tcW w:w="4876" w:type="dxa"/>
          </w:tcPr>
          <w:p w14:paraId="2B8A84A6" w14:textId="77777777" w:rsidR="00013DD4" w:rsidRPr="001807FC" w:rsidRDefault="00013DD4" w:rsidP="00B17908">
            <w:pPr>
              <w:pStyle w:val="ColumnHeading"/>
            </w:pPr>
            <w:r w:rsidRPr="001807FC">
              <w:t>Predlog spremembe</w:t>
            </w:r>
          </w:p>
        </w:tc>
      </w:tr>
      <w:tr w:rsidR="00013DD4" w:rsidRPr="001807FC" w14:paraId="780B3E31" w14:textId="77777777" w:rsidTr="00B17908">
        <w:trPr>
          <w:jc w:val="center"/>
        </w:trPr>
        <w:tc>
          <w:tcPr>
            <w:tcW w:w="4876" w:type="dxa"/>
          </w:tcPr>
          <w:p w14:paraId="7E25EF4E" w14:textId="77777777" w:rsidR="00013DD4" w:rsidRPr="001807FC" w:rsidRDefault="00013DD4" w:rsidP="00B17908">
            <w:pPr>
              <w:pStyle w:val="Normal6"/>
              <w:rPr>
                <w:b/>
                <w:i/>
              </w:rPr>
            </w:pPr>
            <w:r w:rsidRPr="001807FC">
              <w:t>4.</w:t>
            </w:r>
            <w:r w:rsidRPr="001807FC">
              <w:rPr>
                <w:b/>
                <w:i/>
              </w:rPr>
              <w:tab/>
            </w:r>
            <w:r w:rsidRPr="001807FC">
              <w:t>Kadar se prosilec v navedenem</w:t>
            </w:r>
            <w:r w:rsidRPr="001807FC">
              <w:rPr>
                <w:b/>
                <w:i/>
              </w:rPr>
              <w:t xml:space="preserve"> enomesečnem</w:t>
            </w:r>
            <w:r w:rsidRPr="001807FC">
              <w:t xml:space="preserve"> obdobju ne javi organu za presojo</w:t>
            </w:r>
            <w:r w:rsidRPr="001807FC">
              <w:rPr>
                <w:b/>
                <w:i/>
              </w:rPr>
              <w:t xml:space="preserve"> in</w:t>
            </w:r>
            <w:r w:rsidRPr="001807FC">
              <w:t xml:space="preserve"> ne dokaže, da svojih obveznosti ni izpolnil zaradi okoliščin, na katere ni mogel vplivati, organ za presojo šteje, da je bila prošnja implicitno umaknjena.</w:t>
            </w:r>
          </w:p>
        </w:tc>
        <w:tc>
          <w:tcPr>
            <w:tcW w:w="4876" w:type="dxa"/>
          </w:tcPr>
          <w:p w14:paraId="105A6CC3" w14:textId="77777777" w:rsidR="00013DD4" w:rsidRPr="001807FC" w:rsidRDefault="00013DD4" w:rsidP="00B17908">
            <w:pPr>
              <w:pStyle w:val="Normal6"/>
              <w:rPr>
                <w:b/>
                <w:i/>
              </w:rPr>
            </w:pPr>
            <w:r w:rsidRPr="001807FC">
              <w:t>4.</w:t>
            </w:r>
            <w:r w:rsidRPr="001807FC">
              <w:rPr>
                <w:b/>
                <w:i/>
              </w:rPr>
              <w:tab/>
            </w:r>
            <w:r w:rsidRPr="001807FC">
              <w:t>Kadar se prosilec v navedenem</w:t>
            </w:r>
            <w:r w:rsidRPr="001807FC">
              <w:rPr>
                <w:b/>
                <w:i/>
              </w:rPr>
              <w:t xml:space="preserve"> dvotedenskem</w:t>
            </w:r>
            <w:r w:rsidRPr="001807FC">
              <w:t xml:space="preserve"> obdobju ne javi organu za presojo</w:t>
            </w:r>
            <w:r w:rsidRPr="001807FC">
              <w:rPr>
                <w:b/>
                <w:i/>
              </w:rPr>
              <w:t xml:space="preserve"> ali</w:t>
            </w:r>
            <w:r w:rsidRPr="001807FC">
              <w:t xml:space="preserve"> ne dokaže, da svojih obveznosti ni izpolnil zaradi okoliščin, na katere ni mogel vplivati, organ za presojo šteje, da je bila prošnja implicitno umaknjena.</w:t>
            </w:r>
          </w:p>
        </w:tc>
      </w:tr>
    </w:tbl>
    <w:p w14:paraId="625DD75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51AC9B2" w14:textId="77777777" w:rsidR="00013DD4" w:rsidRPr="001807FC" w:rsidRDefault="00013DD4" w:rsidP="00013DD4">
      <w:r w:rsidRPr="001807FC">
        <w:rPr>
          <w:rStyle w:val="HideTWBExt"/>
        </w:rPr>
        <w:t>&lt;/Amend&gt;</w:t>
      </w:r>
    </w:p>
    <w:p w14:paraId="2FB8882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1216</w:t>
      </w:r>
      <w:r w:rsidRPr="001807FC">
        <w:rPr>
          <w:rStyle w:val="HideTWBExt"/>
          <w:b w:val="0"/>
        </w:rPr>
        <w:t>&lt;/NumAm&gt;</w:t>
      </w:r>
    </w:p>
    <w:p w14:paraId="554B4B5B"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4496B514" w14:textId="77777777" w:rsidR="00013DD4" w:rsidRPr="001807FC" w:rsidRDefault="00013DD4" w:rsidP="00013DD4">
      <w:pPr>
        <w:pStyle w:val="NormalBold"/>
      </w:pPr>
      <w:r w:rsidRPr="001807FC">
        <w:rPr>
          <w:rStyle w:val="HideTWBExt"/>
          <w:b w:val="0"/>
        </w:rPr>
        <w:t>&lt;/RepeatBlock-By&gt;</w:t>
      </w:r>
    </w:p>
    <w:p w14:paraId="64ADA3F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4793E68" w14:textId="77777777" w:rsidR="00013DD4" w:rsidRPr="001807FC" w:rsidRDefault="00013DD4" w:rsidP="00013DD4">
      <w:pPr>
        <w:pStyle w:val="NormalBold"/>
      </w:pPr>
      <w:r w:rsidRPr="001807FC">
        <w:rPr>
          <w:rStyle w:val="HideTWBExt"/>
          <w:b w:val="0"/>
        </w:rPr>
        <w:t>&lt;Article&gt;</w:t>
      </w:r>
      <w:r w:rsidRPr="001807FC">
        <w:t>Člen 39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990B0F7" w14:textId="77777777" w:rsidTr="00B17908">
        <w:trPr>
          <w:trHeight w:hRule="exact" w:val="240"/>
          <w:jc w:val="center"/>
        </w:trPr>
        <w:tc>
          <w:tcPr>
            <w:tcW w:w="9752" w:type="dxa"/>
            <w:gridSpan w:val="2"/>
          </w:tcPr>
          <w:p w14:paraId="6A5C14A3" w14:textId="77777777" w:rsidR="00013DD4" w:rsidRPr="001807FC" w:rsidRDefault="00013DD4" w:rsidP="00B17908"/>
        </w:tc>
      </w:tr>
      <w:tr w:rsidR="00013DD4" w:rsidRPr="001807FC" w14:paraId="1C03698D" w14:textId="77777777" w:rsidTr="00B17908">
        <w:trPr>
          <w:trHeight w:val="240"/>
          <w:jc w:val="center"/>
        </w:trPr>
        <w:tc>
          <w:tcPr>
            <w:tcW w:w="4876" w:type="dxa"/>
          </w:tcPr>
          <w:p w14:paraId="6EE1E851" w14:textId="77777777" w:rsidR="00013DD4" w:rsidRPr="001807FC" w:rsidRDefault="00013DD4" w:rsidP="00B17908">
            <w:pPr>
              <w:pStyle w:val="ColumnHeading"/>
            </w:pPr>
            <w:r w:rsidRPr="001807FC">
              <w:t>Besedilo, ki ga predlaga Komisija</w:t>
            </w:r>
          </w:p>
        </w:tc>
        <w:tc>
          <w:tcPr>
            <w:tcW w:w="4876" w:type="dxa"/>
          </w:tcPr>
          <w:p w14:paraId="6B9A5D8A" w14:textId="77777777" w:rsidR="00013DD4" w:rsidRPr="001807FC" w:rsidRDefault="00013DD4" w:rsidP="00B17908">
            <w:pPr>
              <w:pStyle w:val="ColumnHeading"/>
            </w:pPr>
            <w:r w:rsidRPr="001807FC">
              <w:t>Predlog spremembe</w:t>
            </w:r>
          </w:p>
        </w:tc>
      </w:tr>
      <w:tr w:rsidR="00013DD4" w:rsidRPr="001807FC" w14:paraId="0AC884DD" w14:textId="77777777" w:rsidTr="00B17908">
        <w:trPr>
          <w:jc w:val="center"/>
        </w:trPr>
        <w:tc>
          <w:tcPr>
            <w:tcW w:w="4876" w:type="dxa"/>
          </w:tcPr>
          <w:p w14:paraId="49F507C9" w14:textId="77777777" w:rsidR="00013DD4" w:rsidRPr="001807FC" w:rsidRDefault="00013DD4" w:rsidP="00B17908">
            <w:pPr>
              <w:pStyle w:val="Normal6"/>
              <w:rPr>
                <w:b/>
                <w:i/>
              </w:rPr>
            </w:pPr>
            <w:r w:rsidRPr="001807FC">
              <w:rPr>
                <w:b/>
                <w:i/>
              </w:rPr>
              <w:t>5.</w:t>
            </w:r>
            <w:r w:rsidRPr="001807FC">
              <w:rPr>
                <w:b/>
                <w:i/>
              </w:rPr>
              <w:tab/>
              <w:t>Kadar je prošnja implicitno umaknjena, organ za presojo sprejme odločitev, s katero prošnjo zavrže zaradi odstopa ali kot neutemeljeno, če je organ za presojo že pred fazo postopka, v kateri je prošnja implicitno umaknjena, ugotovil, da prosilec ne izpolnjuje pogojev za mednarodno zaščito v skladu z Uredbo (EU) XXX/XXX (uredba o pogojih za azil).</w:t>
            </w:r>
          </w:p>
        </w:tc>
        <w:tc>
          <w:tcPr>
            <w:tcW w:w="4876" w:type="dxa"/>
          </w:tcPr>
          <w:p w14:paraId="58388163" w14:textId="77777777" w:rsidR="00013DD4" w:rsidRPr="001807FC" w:rsidRDefault="00013DD4" w:rsidP="00B17908">
            <w:pPr>
              <w:pStyle w:val="Normal6"/>
              <w:rPr>
                <w:b/>
                <w:i/>
              </w:rPr>
            </w:pPr>
            <w:r w:rsidRPr="001807FC">
              <w:rPr>
                <w:b/>
                <w:i/>
              </w:rPr>
              <w:t>črtano</w:t>
            </w:r>
          </w:p>
        </w:tc>
      </w:tr>
    </w:tbl>
    <w:p w14:paraId="499DDA3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7C95835" w14:textId="77777777" w:rsidR="00013DD4" w:rsidRPr="001807FC" w:rsidRDefault="00013DD4" w:rsidP="00013DD4">
      <w:r w:rsidRPr="001807FC">
        <w:rPr>
          <w:rStyle w:val="HideTWBExt"/>
        </w:rPr>
        <w:t>&lt;/Amend&gt;</w:t>
      </w:r>
    </w:p>
    <w:p w14:paraId="1249B62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1217</w:t>
      </w:r>
      <w:r w:rsidRPr="001807FC">
        <w:rPr>
          <w:rStyle w:val="HideTWBExt"/>
          <w:b w:val="0"/>
        </w:rPr>
        <w:t>&lt;/NumAm&gt;</w:t>
      </w:r>
    </w:p>
    <w:p w14:paraId="30DCF7C4"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819E3A2"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43E97FF"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059B274" w14:textId="77777777" w:rsidR="00013DD4" w:rsidRPr="001807FC" w:rsidRDefault="00013DD4" w:rsidP="00013DD4">
      <w:pPr>
        <w:pStyle w:val="NormalBold"/>
      </w:pPr>
      <w:r w:rsidRPr="001807FC">
        <w:rPr>
          <w:rStyle w:val="HideTWBExt"/>
          <w:b w:val="0"/>
        </w:rPr>
        <w:t>&lt;/RepeatBlock-By&gt;</w:t>
      </w:r>
    </w:p>
    <w:p w14:paraId="3C1FFB6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1FCBAF2" w14:textId="77777777" w:rsidR="00013DD4" w:rsidRPr="001807FC" w:rsidRDefault="00013DD4" w:rsidP="00013DD4">
      <w:pPr>
        <w:pStyle w:val="NormalBold"/>
      </w:pPr>
      <w:r w:rsidRPr="001807FC">
        <w:rPr>
          <w:rStyle w:val="HideTWBExt"/>
          <w:b w:val="0"/>
        </w:rPr>
        <w:t>&lt;Article&gt;</w:t>
      </w:r>
      <w:r w:rsidRPr="001807FC">
        <w:t>Člen 39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DE1D562" w14:textId="77777777" w:rsidTr="00B17908">
        <w:trPr>
          <w:trHeight w:hRule="exact" w:val="240"/>
          <w:jc w:val="center"/>
        </w:trPr>
        <w:tc>
          <w:tcPr>
            <w:tcW w:w="9752" w:type="dxa"/>
            <w:gridSpan w:val="2"/>
          </w:tcPr>
          <w:p w14:paraId="479C9A8C" w14:textId="77777777" w:rsidR="00013DD4" w:rsidRPr="001807FC" w:rsidRDefault="00013DD4" w:rsidP="00B17908"/>
        </w:tc>
      </w:tr>
      <w:tr w:rsidR="00013DD4" w:rsidRPr="001807FC" w14:paraId="3EC85CD7" w14:textId="77777777" w:rsidTr="00B17908">
        <w:trPr>
          <w:trHeight w:val="240"/>
          <w:jc w:val="center"/>
        </w:trPr>
        <w:tc>
          <w:tcPr>
            <w:tcW w:w="4876" w:type="dxa"/>
          </w:tcPr>
          <w:p w14:paraId="3BC3F95A" w14:textId="77777777" w:rsidR="00013DD4" w:rsidRPr="001807FC" w:rsidRDefault="00013DD4" w:rsidP="00B17908">
            <w:pPr>
              <w:pStyle w:val="ColumnHeading"/>
            </w:pPr>
            <w:r w:rsidRPr="001807FC">
              <w:t>Besedilo, ki ga predlaga Komisija</w:t>
            </w:r>
          </w:p>
        </w:tc>
        <w:tc>
          <w:tcPr>
            <w:tcW w:w="4876" w:type="dxa"/>
          </w:tcPr>
          <w:p w14:paraId="6841C8FC" w14:textId="77777777" w:rsidR="00013DD4" w:rsidRPr="001807FC" w:rsidRDefault="00013DD4" w:rsidP="00B17908">
            <w:pPr>
              <w:pStyle w:val="ColumnHeading"/>
            </w:pPr>
            <w:r w:rsidRPr="001807FC">
              <w:t>Predlog spremembe</w:t>
            </w:r>
          </w:p>
        </w:tc>
      </w:tr>
      <w:tr w:rsidR="00013DD4" w:rsidRPr="001807FC" w14:paraId="6332FDFF" w14:textId="77777777" w:rsidTr="00B17908">
        <w:trPr>
          <w:jc w:val="center"/>
        </w:trPr>
        <w:tc>
          <w:tcPr>
            <w:tcW w:w="4876" w:type="dxa"/>
          </w:tcPr>
          <w:p w14:paraId="279E7029" w14:textId="77777777" w:rsidR="00013DD4" w:rsidRPr="001807FC" w:rsidRDefault="00013DD4" w:rsidP="00B17908">
            <w:pPr>
              <w:pStyle w:val="Normal6"/>
              <w:rPr>
                <w:b/>
                <w:i/>
              </w:rPr>
            </w:pPr>
            <w:r w:rsidRPr="001807FC">
              <w:rPr>
                <w:b/>
                <w:i/>
              </w:rPr>
              <w:t>5.</w:t>
            </w:r>
            <w:r w:rsidRPr="001807FC">
              <w:rPr>
                <w:b/>
                <w:i/>
              </w:rPr>
              <w:tab/>
              <w:t>Kadar je prošnja implicitno umaknjena, organ za presojo sprejme odločitev, s katero prošnjo zavrže zaradi odstopa ali kot neutemeljeno, če je organ za presojo že pred fazo postopka, v kateri je prošnja implicitno umaknjena, ugotovil, da prosilec ne izpolnjuje pogojev za mednarodno zaščito v skladu z Uredbo (EU) XXX/XXX (uredba o pogojih za azil).</w:t>
            </w:r>
          </w:p>
        </w:tc>
        <w:tc>
          <w:tcPr>
            <w:tcW w:w="4876" w:type="dxa"/>
          </w:tcPr>
          <w:p w14:paraId="04419663" w14:textId="77777777" w:rsidR="00013DD4" w:rsidRPr="001807FC" w:rsidRDefault="00013DD4" w:rsidP="00B17908">
            <w:pPr>
              <w:pStyle w:val="Normal6"/>
              <w:rPr>
                <w:b/>
                <w:i/>
              </w:rPr>
            </w:pPr>
            <w:r w:rsidRPr="001807FC">
              <w:rPr>
                <w:b/>
                <w:i/>
              </w:rPr>
              <w:t>črtano</w:t>
            </w:r>
          </w:p>
        </w:tc>
      </w:tr>
    </w:tbl>
    <w:p w14:paraId="36471C0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10AB35F" w14:textId="77777777" w:rsidR="00013DD4" w:rsidRPr="001807FC" w:rsidRDefault="00013DD4" w:rsidP="00013DD4">
      <w:r w:rsidRPr="001807FC">
        <w:rPr>
          <w:rStyle w:val="HideTWBExt"/>
        </w:rPr>
        <w:t>&lt;/Amend&gt;</w:t>
      </w:r>
    </w:p>
    <w:p w14:paraId="72902F4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1218</w:t>
      </w:r>
      <w:r w:rsidRPr="001807FC">
        <w:rPr>
          <w:rStyle w:val="HideTWBExt"/>
          <w:b w:val="0"/>
        </w:rPr>
        <w:t>&lt;/NumAm&gt;</w:t>
      </w:r>
    </w:p>
    <w:p w14:paraId="2071D876" w14:textId="77777777" w:rsidR="00013DD4" w:rsidRPr="001807FC" w:rsidRDefault="00013DD4" w:rsidP="00013DD4">
      <w:pPr>
        <w:pStyle w:val="NormalBold"/>
      </w:pPr>
      <w:r w:rsidRPr="001807FC">
        <w:rPr>
          <w:rStyle w:val="HideTWBExt"/>
          <w:b w:val="0"/>
        </w:rPr>
        <w:t>&lt;RepeatBlock-By&gt;&lt;Members&gt;</w:t>
      </w:r>
      <w:r w:rsidRPr="001807FC">
        <w:t>Kinga Gál</w:t>
      </w:r>
      <w:r w:rsidRPr="001807FC">
        <w:rPr>
          <w:rStyle w:val="HideTWBExt"/>
          <w:b w:val="0"/>
        </w:rPr>
        <w:t>&lt;/Members&gt;</w:t>
      </w:r>
    </w:p>
    <w:p w14:paraId="4A89E67B" w14:textId="77777777" w:rsidR="00013DD4" w:rsidRPr="001807FC" w:rsidRDefault="00013DD4" w:rsidP="00013DD4">
      <w:pPr>
        <w:pStyle w:val="NormalBold"/>
      </w:pPr>
      <w:r w:rsidRPr="001807FC">
        <w:rPr>
          <w:rStyle w:val="HideTWBExt"/>
          <w:b w:val="0"/>
        </w:rPr>
        <w:t>&lt;/RepeatBlock-By&gt;</w:t>
      </w:r>
    </w:p>
    <w:p w14:paraId="275BDEB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A7AF642" w14:textId="77777777" w:rsidR="00013DD4" w:rsidRPr="001807FC" w:rsidRDefault="00013DD4" w:rsidP="00013DD4">
      <w:pPr>
        <w:pStyle w:val="NormalBold"/>
      </w:pPr>
      <w:r w:rsidRPr="001807FC">
        <w:rPr>
          <w:rStyle w:val="HideTWBExt"/>
          <w:b w:val="0"/>
        </w:rPr>
        <w:t>&lt;Article&gt;</w:t>
      </w:r>
      <w:r w:rsidRPr="001807FC">
        <w:t>Člen 39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A814251" w14:textId="77777777" w:rsidTr="00B17908">
        <w:trPr>
          <w:trHeight w:hRule="exact" w:val="240"/>
          <w:jc w:val="center"/>
        </w:trPr>
        <w:tc>
          <w:tcPr>
            <w:tcW w:w="9752" w:type="dxa"/>
            <w:gridSpan w:val="2"/>
          </w:tcPr>
          <w:p w14:paraId="2A46002B" w14:textId="77777777" w:rsidR="00013DD4" w:rsidRPr="001807FC" w:rsidRDefault="00013DD4" w:rsidP="00B17908"/>
        </w:tc>
      </w:tr>
      <w:tr w:rsidR="00013DD4" w:rsidRPr="001807FC" w14:paraId="458BAC2B" w14:textId="77777777" w:rsidTr="00B17908">
        <w:trPr>
          <w:trHeight w:val="240"/>
          <w:jc w:val="center"/>
        </w:trPr>
        <w:tc>
          <w:tcPr>
            <w:tcW w:w="4876" w:type="dxa"/>
          </w:tcPr>
          <w:p w14:paraId="2BDA0F51" w14:textId="77777777" w:rsidR="00013DD4" w:rsidRPr="001807FC" w:rsidRDefault="00013DD4" w:rsidP="00B17908">
            <w:pPr>
              <w:pStyle w:val="ColumnHeading"/>
            </w:pPr>
            <w:r w:rsidRPr="001807FC">
              <w:t>Besedilo, ki ga predlaga Komisija</w:t>
            </w:r>
          </w:p>
        </w:tc>
        <w:tc>
          <w:tcPr>
            <w:tcW w:w="4876" w:type="dxa"/>
          </w:tcPr>
          <w:p w14:paraId="678A73DC" w14:textId="77777777" w:rsidR="00013DD4" w:rsidRPr="001807FC" w:rsidRDefault="00013DD4" w:rsidP="00B17908">
            <w:pPr>
              <w:pStyle w:val="ColumnHeading"/>
            </w:pPr>
            <w:r w:rsidRPr="001807FC">
              <w:t>Predlog spremembe</w:t>
            </w:r>
          </w:p>
        </w:tc>
      </w:tr>
      <w:tr w:rsidR="00013DD4" w:rsidRPr="001807FC" w14:paraId="085C5F78" w14:textId="77777777" w:rsidTr="00B17908">
        <w:trPr>
          <w:jc w:val="center"/>
        </w:trPr>
        <w:tc>
          <w:tcPr>
            <w:tcW w:w="4876" w:type="dxa"/>
          </w:tcPr>
          <w:p w14:paraId="1A58C105" w14:textId="77777777" w:rsidR="00013DD4" w:rsidRPr="001807FC" w:rsidRDefault="00013DD4" w:rsidP="00B17908">
            <w:pPr>
              <w:pStyle w:val="Normal6"/>
              <w:rPr>
                <w:b/>
                <w:i/>
              </w:rPr>
            </w:pPr>
            <w:r w:rsidRPr="001807FC">
              <w:t>(5)</w:t>
            </w:r>
            <w:r w:rsidRPr="001807FC">
              <w:rPr>
                <w:b/>
                <w:i/>
              </w:rPr>
              <w:tab/>
            </w:r>
            <w:r w:rsidRPr="001807FC">
              <w:t xml:space="preserve">Kadar je prošnja implicitno umaknjena, organ za presojo sprejme odločitev, s katero </w:t>
            </w:r>
            <w:r w:rsidRPr="001807FC">
              <w:rPr>
                <w:b/>
                <w:i/>
              </w:rPr>
              <w:t>prošnjo zavrže</w:t>
            </w:r>
            <w:r w:rsidRPr="001807FC">
              <w:t xml:space="preserve"> zaradi odstopa ali kot neutemeljeno</w:t>
            </w:r>
            <w:r w:rsidRPr="001807FC">
              <w:rPr>
                <w:b/>
                <w:i/>
              </w:rPr>
              <w:t>, če je organ za presojo že pred fazo postopka, v kateri je prošnja implicitno umaknjena, ugotovil, da prosilec ne izpolnjuje pogojev za mednarodno zaščito v skladu z Uredbo (EU) XXX/XXX (uredba o pogojih za azil)</w:t>
            </w:r>
            <w:r w:rsidRPr="001807FC">
              <w:t>.</w:t>
            </w:r>
          </w:p>
        </w:tc>
        <w:tc>
          <w:tcPr>
            <w:tcW w:w="4876" w:type="dxa"/>
          </w:tcPr>
          <w:p w14:paraId="59F196A9" w14:textId="5EE8955D" w:rsidR="00013DD4" w:rsidRPr="001807FC" w:rsidRDefault="00013DD4" w:rsidP="00B17908">
            <w:pPr>
              <w:autoSpaceDE w:val="0"/>
              <w:autoSpaceDN w:val="0"/>
              <w:adjustRightInd w:val="0"/>
              <w:rPr>
                <w:b/>
                <w:i/>
              </w:rPr>
            </w:pPr>
            <w:r w:rsidRPr="001807FC">
              <w:t>(5)</w:t>
            </w:r>
            <w:r w:rsidRPr="001807FC">
              <w:rPr>
                <w:b/>
                <w:i/>
              </w:rPr>
              <w:tab/>
            </w:r>
            <w:r w:rsidRPr="001807FC">
              <w:t xml:space="preserve">Kadar je prošnja implicitno umaknjena, organ za presojo sprejme odločitev, s katero </w:t>
            </w:r>
            <w:r w:rsidR="00226558" w:rsidRPr="001807FC">
              <w:rPr>
                <w:b/>
                <w:i/>
              </w:rPr>
              <w:t xml:space="preserve">odločanje o </w:t>
            </w:r>
            <w:r w:rsidRPr="001807FC">
              <w:rPr>
                <w:b/>
                <w:i/>
              </w:rPr>
              <w:t>prošnj</w:t>
            </w:r>
            <w:r w:rsidR="00226558" w:rsidRPr="001807FC">
              <w:rPr>
                <w:b/>
                <w:i/>
              </w:rPr>
              <w:t>i</w:t>
            </w:r>
            <w:r w:rsidRPr="001807FC">
              <w:rPr>
                <w:b/>
                <w:i/>
              </w:rPr>
              <w:t xml:space="preserve"> ustavi</w:t>
            </w:r>
            <w:r w:rsidRPr="001807FC">
              <w:t xml:space="preserve"> zaradi odstopa ali kot neutemeljeno.</w:t>
            </w:r>
          </w:p>
          <w:p w14:paraId="242DB3ED" w14:textId="77777777" w:rsidR="00013DD4" w:rsidRPr="001807FC" w:rsidRDefault="00013DD4" w:rsidP="00B17908">
            <w:pPr>
              <w:pStyle w:val="Normal6"/>
            </w:pPr>
            <w:r w:rsidRPr="001807FC">
              <w:rPr>
                <w:b/>
                <w:i/>
              </w:rPr>
              <w:t>.</w:t>
            </w:r>
          </w:p>
        </w:tc>
      </w:tr>
    </w:tbl>
    <w:p w14:paraId="5AC7464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{HU}</w:t>
      </w:r>
      <w:r w:rsidRPr="001807FC">
        <w:rPr>
          <w:lang w:val="sl-SI"/>
        </w:rPr>
        <w:t>hu</w:t>
      </w:r>
      <w:r w:rsidRPr="001807FC">
        <w:rPr>
          <w:rStyle w:val="HideTWBExt"/>
          <w:lang w:val="sl-SI"/>
        </w:rPr>
        <w:t>&lt;/Original&gt;</w:t>
      </w:r>
    </w:p>
    <w:p w14:paraId="29E0CB4B" w14:textId="77777777" w:rsidR="00013DD4" w:rsidRPr="001807FC" w:rsidRDefault="00013DD4" w:rsidP="00013DD4">
      <w:r w:rsidRPr="001807FC">
        <w:rPr>
          <w:rStyle w:val="HideTWBExt"/>
        </w:rPr>
        <w:t>&lt;/Amend&gt;</w:t>
      </w:r>
    </w:p>
    <w:p w14:paraId="2FE3D57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1219</w:t>
      </w:r>
      <w:r w:rsidRPr="001807FC">
        <w:rPr>
          <w:rStyle w:val="HideTWBExt"/>
          <w:b w:val="0"/>
        </w:rPr>
        <w:t>&lt;/NumAm&gt;</w:t>
      </w:r>
    </w:p>
    <w:p w14:paraId="5281DCB3"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5AFC9305" w14:textId="77777777" w:rsidR="00013DD4" w:rsidRPr="001807FC" w:rsidRDefault="00013DD4" w:rsidP="00013DD4">
      <w:pPr>
        <w:pStyle w:val="NormalBold"/>
      </w:pPr>
      <w:r w:rsidRPr="001807FC">
        <w:rPr>
          <w:rStyle w:val="HideTWBExt"/>
          <w:b w:val="0"/>
        </w:rPr>
        <w:t>&lt;/RepeatBlock-By&gt;</w:t>
      </w:r>
    </w:p>
    <w:p w14:paraId="26A1186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3235B6" w14:textId="77777777" w:rsidR="00013DD4" w:rsidRPr="001807FC" w:rsidRDefault="00013DD4" w:rsidP="00013DD4">
      <w:pPr>
        <w:pStyle w:val="NormalBold"/>
      </w:pPr>
      <w:r w:rsidRPr="001807FC">
        <w:rPr>
          <w:rStyle w:val="HideTWBExt"/>
          <w:b w:val="0"/>
        </w:rPr>
        <w:t>&lt;Article&gt;</w:t>
      </w:r>
      <w:r w:rsidRPr="001807FC">
        <w:t>Člen 39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FCCCF28" w14:textId="77777777" w:rsidTr="00B17908">
        <w:trPr>
          <w:trHeight w:hRule="exact" w:val="240"/>
          <w:jc w:val="center"/>
        </w:trPr>
        <w:tc>
          <w:tcPr>
            <w:tcW w:w="9752" w:type="dxa"/>
            <w:gridSpan w:val="2"/>
          </w:tcPr>
          <w:p w14:paraId="5A43381E" w14:textId="77777777" w:rsidR="00013DD4" w:rsidRPr="001807FC" w:rsidRDefault="00013DD4" w:rsidP="00B17908"/>
        </w:tc>
      </w:tr>
      <w:tr w:rsidR="00013DD4" w:rsidRPr="001807FC" w14:paraId="620E899D" w14:textId="77777777" w:rsidTr="00B17908">
        <w:trPr>
          <w:trHeight w:val="240"/>
          <w:jc w:val="center"/>
        </w:trPr>
        <w:tc>
          <w:tcPr>
            <w:tcW w:w="4876" w:type="dxa"/>
          </w:tcPr>
          <w:p w14:paraId="4F341FD3" w14:textId="77777777" w:rsidR="00013DD4" w:rsidRPr="001807FC" w:rsidRDefault="00013DD4" w:rsidP="00B17908">
            <w:pPr>
              <w:pStyle w:val="ColumnHeading"/>
            </w:pPr>
            <w:r w:rsidRPr="001807FC">
              <w:t>Besedilo, ki ga predlaga Komisija</w:t>
            </w:r>
          </w:p>
        </w:tc>
        <w:tc>
          <w:tcPr>
            <w:tcW w:w="4876" w:type="dxa"/>
          </w:tcPr>
          <w:p w14:paraId="1DB5C9E1" w14:textId="77777777" w:rsidR="00013DD4" w:rsidRPr="001807FC" w:rsidRDefault="00013DD4" w:rsidP="00B17908">
            <w:pPr>
              <w:pStyle w:val="ColumnHeading"/>
            </w:pPr>
            <w:r w:rsidRPr="001807FC">
              <w:t>Predlog spremembe</w:t>
            </w:r>
          </w:p>
        </w:tc>
      </w:tr>
      <w:tr w:rsidR="00013DD4" w:rsidRPr="001807FC" w14:paraId="77839969" w14:textId="77777777" w:rsidTr="00B17908">
        <w:trPr>
          <w:jc w:val="center"/>
        </w:trPr>
        <w:tc>
          <w:tcPr>
            <w:tcW w:w="4876" w:type="dxa"/>
          </w:tcPr>
          <w:p w14:paraId="62C233CF" w14:textId="77777777" w:rsidR="00013DD4" w:rsidRPr="001807FC" w:rsidRDefault="00013DD4" w:rsidP="00B17908">
            <w:pPr>
              <w:pStyle w:val="Normal6"/>
              <w:rPr>
                <w:b/>
                <w:i/>
              </w:rPr>
            </w:pPr>
            <w:r w:rsidRPr="001807FC">
              <w:t>5.</w:t>
            </w:r>
            <w:r w:rsidRPr="001807FC">
              <w:rPr>
                <w:b/>
                <w:i/>
              </w:rPr>
              <w:tab/>
            </w:r>
            <w:r w:rsidRPr="001807FC">
              <w:t>Kadar je prošnja implicitno umaknjena, organ za presojo sprejme odločitev, s katero prošnjo zavrže zaradi</w:t>
            </w:r>
            <w:r w:rsidRPr="001807FC">
              <w:rPr>
                <w:b/>
                <w:i/>
              </w:rPr>
              <w:t xml:space="preserve"> odstopa</w:t>
            </w:r>
            <w:r w:rsidRPr="001807FC">
              <w:t xml:space="preserve"> ali kot neutemeljeno, če je organ za presojo že pred fazo postopka, v kateri je prošnja implicitno umaknjena, ugotovil, da prosilec ne izpolnjuje pogojev za mednarodno zaščito v skladu z Uredbo</w:t>
            </w:r>
            <w:r w:rsidRPr="001807FC">
              <w:rPr>
                <w:b/>
                <w:i/>
              </w:rPr>
              <w:t xml:space="preserve"> </w:t>
            </w:r>
            <w:r w:rsidRPr="001807FC">
              <w:t>(EU) XXX/XXX</w:t>
            </w:r>
            <w:r w:rsidRPr="001807FC">
              <w:rPr>
                <w:b/>
                <w:i/>
              </w:rPr>
              <w:t xml:space="preserve"> </w:t>
            </w:r>
            <w:r w:rsidRPr="001807FC">
              <w:t>(uredba o pogojih za azil).</w:t>
            </w:r>
          </w:p>
        </w:tc>
        <w:tc>
          <w:tcPr>
            <w:tcW w:w="4876" w:type="dxa"/>
          </w:tcPr>
          <w:p w14:paraId="4F4A7BFE" w14:textId="77777777" w:rsidR="00013DD4" w:rsidRPr="001807FC" w:rsidRDefault="00013DD4" w:rsidP="00B17908">
            <w:pPr>
              <w:pStyle w:val="Normal6"/>
              <w:rPr>
                <w:b/>
                <w:i/>
              </w:rPr>
            </w:pPr>
            <w:r w:rsidRPr="001807FC">
              <w:t>5.</w:t>
            </w:r>
            <w:r w:rsidRPr="001807FC">
              <w:rPr>
                <w:b/>
                <w:i/>
              </w:rPr>
              <w:tab/>
            </w:r>
            <w:r w:rsidRPr="001807FC">
              <w:t>Kadar je prošnja implicitno umaknjena,</w:t>
            </w:r>
            <w:r w:rsidRPr="001807FC">
              <w:rPr>
                <w:b/>
                <w:i/>
              </w:rPr>
              <w:t xml:space="preserve"> lahko</w:t>
            </w:r>
            <w:r w:rsidRPr="001807FC">
              <w:t xml:space="preserve"> organ za presojo sprejme odločitev, s katero prošnjo zavrže zaradi</w:t>
            </w:r>
            <w:r w:rsidRPr="001807FC">
              <w:rPr>
                <w:b/>
                <w:i/>
              </w:rPr>
              <w:t xml:space="preserve"> implicitnega umika</w:t>
            </w:r>
            <w:r w:rsidRPr="001807FC">
              <w:t xml:space="preserve"> ali kot neutemeljeno, če je organ za presojo že pred fazo postopka, v kateri je prošnja implicitno umaknjena, ugotovil, da prosilec ne izpolnjuje pogojev za mednarodno zaščito v skladu z Uredbo</w:t>
            </w:r>
            <w:r w:rsidRPr="001807FC">
              <w:rPr>
                <w:b/>
                <w:i/>
              </w:rPr>
              <w:t xml:space="preserve"> </w:t>
            </w:r>
            <w:r w:rsidRPr="001807FC">
              <w:t>(EU) XXX/XXX</w:t>
            </w:r>
            <w:r w:rsidRPr="001807FC">
              <w:rPr>
                <w:b/>
                <w:i/>
              </w:rPr>
              <w:t xml:space="preserve"> </w:t>
            </w:r>
            <w:r w:rsidRPr="001807FC">
              <w:t>(uredba o pogojih za azil).</w:t>
            </w:r>
          </w:p>
        </w:tc>
      </w:tr>
    </w:tbl>
    <w:p w14:paraId="0EA13EB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AEED55B"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177BE1B9" w14:textId="44071C3C" w:rsidR="00013DD4" w:rsidRPr="001807FC" w:rsidRDefault="00013DD4" w:rsidP="00013DD4">
      <w:pPr>
        <w:pStyle w:val="Normal12Italic"/>
        <w:rPr>
          <w:lang w:val="sl-SI"/>
        </w:rPr>
      </w:pPr>
      <w:r w:rsidRPr="001807FC">
        <w:rPr>
          <w:lang w:val="sl-SI"/>
        </w:rPr>
        <w:t>Za</w:t>
      </w:r>
      <w:r w:rsidR="00226558" w:rsidRPr="001807FC">
        <w:rPr>
          <w:lang w:val="sl-SI"/>
        </w:rPr>
        <w:t>radi</w:t>
      </w:r>
      <w:r w:rsidRPr="001807FC">
        <w:rPr>
          <w:lang w:val="sl-SI"/>
        </w:rPr>
        <w:t xml:space="preserve"> skladnost</w:t>
      </w:r>
      <w:r w:rsidR="00226558" w:rsidRPr="001807FC">
        <w:rPr>
          <w:lang w:val="sl-SI"/>
        </w:rPr>
        <w:t>i</w:t>
      </w:r>
      <w:r w:rsidRPr="001807FC">
        <w:rPr>
          <w:lang w:val="sl-SI"/>
        </w:rPr>
        <w:t xml:space="preserve"> z naslovom člena. Izbira razlogov za zavrnitev prošnje ostaja v rokah organa za presojo.</w:t>
      </w:r>
    </w:p>
    <w:p w14:paraId="068F2BA2" w14:textId="77777777" w:rsidR="00013DD4" w:rsidRPr="001807FC" w:rsidRDefault="00013DD4" w:rsidP="00013DD4">
      <w:r w:rsidRPr="001807FC">
        <w:rPr>
          <w:rStyle w:val="HideTWBExt"/>
        </w:rPr>
        <w:t>&lt;/Amend&gt;</w:t>
      </w:r>
    </w:p>
    <w:p w14:paraId="3D89ACE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1220</w:t>
      </w:r>
      <w:r w:rsidRPr="001807FC">
        <w:rPr>
          <w:rStyle w:val="HideTWBExt"/>
          <w:b w:val="0"/>
        </w:rPr>
        <w:t>&lt;/NumAm&gt;</w:t>
      </w:r>
    </w:p>
    <w:p w14:paraId="65BA3B6E"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486E94B" w14:textId="77777777" w:rsidR="00013DD4" w:rsidRPr="001807FC" w:rsidRDefault="00013DD4" w:rsidP="00013DD4">
      <w:pPr>
        <w:pStyle w:val="NormalBold"/>
      </w:pPr>
      <w:r w:rsidRPr="001807FC">
        <w:rPr>
          <w:rStyle w:val="HideTWBExt"/>
          <w:b w:val="0"/>
        </w:rPr>
        <w:t>&lt;/RepeatBlock-By&gt;</w:t>
      </w:r>
    </w:p>
    <w:p w14:paraId="36B09F2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0D6DB96" w14:textId="77777777" w:rsidR="00013DD4" w:rsidRPr="001807FC" w:rsidRDefault="00013DD4" w:rsidP="00013DD4">
      <w:pPr>
        <w:pStyle w:val="NormalBold"/>
      </w:pPr>
      <w:r w:rsidRPr="001807FC">
        <w:rPr>
          <w:rStyle w:val="HideTWBExt"/>
          <w:b w:val="0"/>
        </w:rPr>
        <w:t>&lt;Article&gt;</w:t>
      </w:r>
      <w:r w:rsidRPr="001807FC">
        <w:t>Člen 39 – odstavek 5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FA329C4" w14:textId="77777777" w:rsidTr="00B17908">
        <w:trPr>
          <w:trHeight w:hRule="exact" w:val="240"/>
          <w:jc w:val="center"/>
        </w:trPr>
        <w:tc>
          <w:tcPr>
            <w:tcW w:w="9752" w:type="dxa"/>
            <w:gridSpan w:val="2"/>
          </w:tcPr>
          <w:p w14:paraId="3DB2CE5A" w14:textId="77777777" w:rsidR="00013DD4" w:rsidRPr="001807FC" w:rsidRDefault="00013DD4" w:rsidP="00B17908"/>
        </w:tc>
      </w:tr>
      <w:tr w:rsidR="00013DD4" w:rsidRPr="001807FC" w14:paraId="460B8AC6" w14:textId="77777777" w:rsidTr="00B17908">
        <w:trPr>
          <w:trHeight w:val="240"/>
          <w:jc w:val="center"/>
        </w:trPr>
        <w:tc>
          <w:tcPr>
            <w:tcW w:w="4876" w:type="dxa"/>
          </w:tcPr>
          <w:p w14:paraId="0185FA3B" w14:textId="77777777" w:rsidR="00013DD4" w:rsidRPr="001807FC" w:rsidRDefault="00013DD4" w:rsidP="00B17908">
            <w:pPr>
              <w:pStyle w:val="ColumnHeading"/>
            </w:pPr>
            <w:r w:rsidRPr="001807FC">
              <w:t>Besedilo, ki ga predlaga Komisija</w:t>
            </w:r>
          </w:p>
        </w:tc>
        <w:tc>
          <w:tcPr>
            <w:tcW w:w="4876" w:type="dxa"/>
          </w:tcPr>
          <w:p w14:paraId="0BDD5B7D" w14:textId="77777777" w:rsidR="00013DD4" w:rsidRPr="001807FC" w:rsidRDefault="00013DD4" w:rsidP="00B17908">
            <w:pPr>
              <w:pStyle w:val="ColumnHeading"/>
            </w:pPr>
            <w:r w:rsidRPr="001807FC">
              <w:t>Predlog spremembe</w:t>
            </w:r>
          </w:p>
        </w:tc>
      </w:tr>
      <w:tr w:rsidR="00013DD4" w:rsidRPr="001807FC" w14:paraId="6B55FA30" w14:textId="77777777" w:rsidTr="00B17908">
        <w:trPr>
          <w:jc w:val="center"/>
        </w:trPr>
        <w:tc>
          <w:tcPr>
            <w:tcW w:w="4876" w:type="dxa"/>
          </w:tcPr>
          <w:p w14:paraId="43D7B465" w14:textId="77777777" w:rsidR="00013DD4" w:rsidRPr="001807FC" w:rsidRDefault="00013DD4" w:rsidP="00B17908">
            <w:pPr>
              <w:pStyle w:val="Normal6"/>
            </w:pPr>
          </w:p>
        </w:tc>
        <w:tc>
          <w:tcPr>
            <w:tcW w:w="4876" w:type="dxa"/>
          </w:tcPr>
          <w:p w14:paraId="45305C69" w14:textId="1BB6FEC8" w:rsidR="00013DD4" w:rsidRPr="001807FC" w:rsidRDefault="00013DD4" w:rsidP="00226558">
            <w:pPr>
              <w:pStyle w:val="Normal6"/>
              <w:rPr>
                <w:b/>
                <w:i/>
              </w:rPr>
            </w:pPr>
            <w:r w:rsidRPr="001807FC">
              <w:rPr>
                <w:b/>
                <w:i/>
              </w:rPr>
              <w:t>5a.</w:t>
            </w:r>
            <w:r w:rsidRPr="001807FC">
              <w:rPr>
                <w:b/>
                <w:i/>
              </w:rPr>
              <w:tab/>
              <w:t xml:space="preserve">Pri odločanju o okoliščinah iz odstavka 1 organ za presojo zagotovi, da se </w:t>
            </w:r>
            <w:r w:rsidR="00226558" w:rsidRPr="001807FC">
              <w:rPr>
                <w:b/>
                <w:i/>
              </w:rPr>
              <w:t xml:space="preserve">taka </w:t>
            </w:r>
            <w:r w:rsidRPr="001807FC">
              <w:rPr>
                <w:b/>
                <w:i/>
              </w:rPr>
              <w:t>oseba ne odstrani v nasprotju z načelom nevračanja.</w:t>
            </w:r>
          </w:p>
        </w:tc>
      </w:tr>
    </w:tbl>
    <w:p w14:paraId="5C6BFFA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63C2341" w14:textId="77777777" w:rsidR="00013DD4" w:rsidRPr="001807FC" w:rsidRDefault="00013DD4" w:rsidP="00013DD4">
      <w:r w:rsidRPr="001807FC">
        <w:rPr>
          <w:rStyle w:val="HideTWBExt"/>
        </w:rPr>
        <w:t>&lt;/Amend&gt;</w:t>
      </w:r>
    </w:p>
    <w:p w14:paraId="3C21502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1221</w:t>
      </w:r>
      <w:r w:rsidRPr="001807FC">
        <w:rPr>
          <w:rStyle w:val="HideTWBExt"/>
          <w:b w:val="0"/>
        </w:rPr>
        <w:t>&lt;/NumAm&gt;</w:t>
      </w:r>
    </w:p>
    <w:p w14:paraId="650DA6D6" w14:textId="77777777" w:rsidR="00013DD4" w:rsidRPr="001807FC" w:rsidRDefault="00013DD4" w:rsidP="00013DD4">
      <w:pPr>
        <w:pStyle w:val="NormalBold"/>
      </w:pPr>
      <w:r w:rsidRPr="001807FC">
        <w:rPr>
          <w:rStyle w:val="HideTWBExt"/>
          <w:b w:val="0"/>
        </w:rPr>
        <w:t>&lt;RepeatBlock-By&gt;&lt;Members&gt;</w:t>
      </w:r>
      <w:r w:rsidRPr="001807FC">
        <w:t>Anna Maria Corazza Bildt, Caterina Chinnici, Hilde Vautmans, Barbara Matera, Damiano Zoffoli, Michaela Šojdrová, Brando Benifei, Lara Comi, Carlos Coelho</w:t>
      </w:r>
      <w:r w:rsidRPr="001807FC">
        <w:rPr>
          <w:rStyle w:val="HideTWBExt"/>
          <w:b w:val="0"/>
        </w:rPr>
        <w:t>&lt;/Members&gt;</w:t>
      </w:r>
    </w:p>
    <w:p w14:paraId="57C64D70" w14:textId="77777777" w:rsidR="00013DD4" w:rsidRPr="001807FC" w:rsidRDefault="00013DD4" w:rsidP="00013DD4">
      <w:pPr>
        <w:pStyle w:val="NormalBold"/>
      </w:pPr>
      <w:r w:rsidRPr="001807FC">
        <w:rPr>
          <w:rStyle w:val="HideTWBExt"/>
          <w:b w:val="0"/>
        </w:rPr>
        <w:t>&lt;/RepeatBlock-By&gt;</w:t>
      </w:r>
    </w:p>
    <w:p w14:paraId="6D95988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F0960E4" w14:textId="77777777" w:rsidR="00013DD4" w:rsidRPr="001807FC" w:rsidRDefault="00013DD4" w:rsidP="00013DD4">
      <w:pPr>
        <w:pStyle w:val="NormalBold"/>
      </w:pPr>
      <w:r w:rsidRPr="001807FC">
        <w:rPr>
          <w:rStyle w:val="HideTWBExt"/>
          <w:b w:val="0"/>
        </w:rPr>
        <w:t>&lt;Article&gt;</w:t>
      </w:r>
      <w:r w:rsidRPr="001807FC">
        <w:t>Člen 39 – odstavek 5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BF8F4DE" w14:textId="77777777" w:rsidTr="00B17908">
        <w:trPr>
          <w:trHeight w:hRule="exact" w:val="240"/>
          <w:jc w:val="center"/>
        </w:trPr>
        <w:tc>
          <w:tcPr>
            <w:tcW w:w="9752" w:type="dxa"/>
            <w:gridSpan w:val="2"/>
          </w:tcPr>
          <w:p w14:paraId="45D6C965" w14:textId="77777777" w:rsidR="00013DD4" w:rsidRPr="001807FC" w:rsidRDefault="00013DD4" w:rsidP="00B17908"/>
        </w:tc>
      </w:tr>
      <w:tr w:rsidR="00013DD4" w:rsidRPr="001807FC" w14:paraId="20F390FE" w14:textId="77777777" w:rsidTr="00B17908">
        <w:trPr>
          <w:trHeight w:val="240"/>
          <w:jc w:val="center"/>
        </w:trPr>
        <w:tc>
          <w:tcPr>
            <w:tcW w:w="4876" w:type="dxa"/>
          </w:tcPr>
          <w:p w14:paraId="78D6C5EE" w14:textId="77777777" w:rsidR="00013DD4" w:rsidRPr="001807FC" w:rsidRDefault="00013DD4" w:rsidP="00B17908">
            <w:pPr>
              <w:pStyle w:val="ColumnHeading"/>
            </w:pPr>
            <w:r w:rsidRPr="001807FC">
              <w:t>Besedilo, ki ga predlaga Komisija</w:t>
            </w:r>
          </w:p>
        </w:tc>
        <w:tc>
          <w:tcPr>
            <w:tcW w:w="4876" w:type="dxa"/>
          </w:tcPr>
          <w:p w14:paraId="62744122" w14:textId="77777777" w:rsidR="00013DD4" w:rsidRPr="001807FC" w:rsidRDefault="00013DD4" w:rsidP="00B17908">
            <w:pPr>
              <w:pStyle w:val="ColumnHeading"/>
            </w:pPr>
            <w:r w:rsidRPr="001807FC">
              <w:t>Predlog spremembe</w:t>
            </w:r>
          </w:p>
        </w:tc>
      </w:tr>
      <w:tr w:rsidR="00013DD4" w:rsidRPr="001807FC" w14:paraId="6357D46C" w14:textId="77777777" w:rsidTr="00B17908">
        <w:trPr>
          <w:jc w:val="center"/>
        </w:trPr>
        <w:tc>
          <w:tcPr>
            <w:tcW w:w="4876" w:type="dxa"/>
          </w:tcPr>
          <w:p w14:paraId="3B0E195F" w14:textId="77777777" w:rsidR="00013DD4" w:rsidRPr="001807FC" w:rsidRDefault="00013DD4" w:rsidP="00B17908">
            <w:pPr>
              <w:pStyle w:val="Normal6"/>
            </w:pPr>
          </w:p>
        </w:tc>
        <w:tc>
          <w:tcPr>
            <w:tcW w:w="4876" w:type="dxa"/>
          </w:tcPr>
          <w:p w14:paraId="26F014B9" w14:textId="77777777" w:rsidR="00013DD4" w:rsidRPr="001807FC" w:rsidRDefault="00013DD4" w:rsidP="00B17908">
            <w:pPr>
              <w:pStyle w:val="Normal6"/>
              <w:rPr>
                <w:b/>
                <w:i/>
              </w:rPr>
            </w:pPr>
            <w:r w:rsidRPr="001807FC">
              <w:rPr>
                <w:b/>
                <w:i/>
              </w:rPr>
              <w:t>5a.</w:t>
            </w:r>
            <w:r w:rsidRPr="001807FC">
              <w:rPr>
                <w:b/>
                <w:i/>
              </w:rPr>
              <w:tab/>
              <w:t>Postopek implicitnega umika se ne uporablja za mladoletnike.</w:t>
            </w:r>
          </w:p>
        </w:tc>
      </w:tr>
    </w:tbl>
    <w:p w14:paraId="3B7D1D8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9E3C71F" w14:textId="77777777" w:rsidR="00013DD4" w:rsidRPr="001807FC" w:rsidRDefault="00013DD4" w:rsidP="00013DD4">
      <w:r w:rsidRPr="001807FC">
        <w:rPr>
          <w:rStyle w:val="HideTWBExt"/>
        </w:rPr>
        <w:t>&lt;/Amend&gt;</w:t>
      </w:r>
    </w:p>
    <w:p w14:paraId="425AD7B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1222</w:t>
      </w:r>
      <w:r w:rsidRPr="001807FC">
        <w:rPr>
          <w:rStyle w:val="HideTWBExt"/>
          <w:b w:val="0"/>
        </w:rPr>
        <w:t>&lt;/NumAm&gt;</w:t>
      </w:r>
    </w:p>
    <w:p w14:paraId="32134195"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27C7B564" w14:textId="77777777" w:rsidR="00013DD4" w:rsidRPr="001807FC" w:rsidRDefault="00013DD4" w:rsidP="00013DD4">
      <w:pPr>
        <w:pStyle w:val="NormalBold"/>
      </w:pPr>
      <w:r w:rsidRPr="001807FC">
        <w:rPr>
          <w:rStyle w:val="HideTWBExt"/>
          <w:b w:val="0"/>
        </w:rPr>
        <w:t>&lt;/RepeatBlock-By&gt;</w:t>
      </w:r>
    </w:p>
    <w:p w14:paraId="3386830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A5CE115" w14:textId="77777777" w:rsidR="00013DD4" w:rsidRPr="001807FC" w:rsidRDefault="00013DD4" w:rsidP="00013DD4">
      <w:pPr>
        <w:pStyle w:val="NormalBold"/>
      </w:pPr>
      <w:r w:rsidRPr="001807FC">
        <w:rPr>
          <w:rStyle w:val="HideTWBExt"/>
          <w:b w:val="0"/>
        </w:rPr>
        <w:t>&lt;Article&gt;</w:t>
      </w:r>
      <w:r w:rsidRPr="001807FC">
        <w:t>Člen 40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32880E6" w14:textId="77777777" w:rsidTr="00B17908">
        <w:trPr>
          <w:trHeight w:hRule="exact" w:val="240"/>
          <w:jc w:val="center"/>
        </w:trPr>
        <w:tc>
          <w:tcPr>
            <w:tcW w:w="9752" w:type="dxa"/>
            <w:gridSpan w:val="2"/>
          </w:tcPr>
          <w:p w14:paraId="6833B80C" w14:textId="77777777" w:rsidR="00013DD4" w:rsidRPr="001807FC" w:rsidRDefault="00013DD4" w:rsidP="00B17908"/>
        </w:tc>
      </w:tr>
      <w:tr w:rsidR="00013DD4" w:rsidRPr="001807FC" w14:paraId="0753D1E6" w14:textId="77777777" w:rsidTr="00B17908">
        <w:trPr>
          <w:trHeight w:val="240"/>
          <w:jc w:val="center"/>
        </w:trPr>
        <w:tc>
          <w:tcPr>
            <w:tcW w:w="4876" w:type="dxa"/>
          </w:tcPr>
          <w:p w14:paraId="63E5B78B" w14:textId="77777777" w:rsidR="00013DD4" w:rsidRPr="001807FC" w:rsidRDefault="00013DD4" w:rsidP="00B17908">
            <w:pPr>
              <w:pStyle w:val="ColumnHeading"/>
            </w:pPr>
            <w:r w:rsidRPr="001807FC">
              <w:t>Besedilo, ki ga predlaga Komisija</w:t>
            </w:r>
          </w:p>
        </w:tc>
        <w:tc>
          <w:tcPr>
            <w:tcW w:w="4876" w:type="dxa"/>
          </w:tcPr>
          <w:p w14:paraId="7EBF2DFA" w14:textId="77777777" w:rsidR="00013DD4" w:rsidRPr="001807FC" w:rsidRDefault="00013DD4" w:rsidP="00B17908">
            <w:pPr>
              <w:pStyle w:val="ColumnHeading"/>
            </w:pPr>
            <w:r w:rsidRPr="001807FC">
              <w:t>Predlog spremembe</w:t>
            </w:r>
          </w:p>
        </w:tc>
      </w:tr>
      <w:tr w:rsidR="00013DD4" w:rsidRPr="001807FC" w14:paraId="04BAD0CA" w14:textId="77777777" w:rsidTr="00B17908">
        <w:trPr>
          <w:jc w:val="center"/>
        </w:trPr>
        <w:tc>
          <w:tcPr>
            <w:tcW w:w="4876" w:type="dxa"/>
          </w:tcPr>
          <w:p w14:paraId="35A8249F"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w:t>
            </w:r>
            <w:r w:rsidRPr="001807FC">
              <w:rPr>
                <w:b/>
                <w:i/>
              </w:rPr>
              <w:t xml:space="preserve"> </w:t>
            </w:r>
            <w:r w:rsidRPr="001807FC">
              <w:t>poglavja II pospeši vsebinsko obravnavo prošnje za mednarodno zaščito v</w:t>
            </w:r>
            <w:r w:rsidRPr="001807FC">
              <w:rPr>
                <w:b/>
                <w:i/>
              </w:rPr>
              <w:t xml:space="preserve"> primerih, ko:</w:t>
            </w:r>
          </w:p>
        </w:tc>
        <w:tc>
          <w:tcPr>
            <w:tcW w:w="4876" w:type="dxa"/>
          </w:tcPr>
          <w:p w14:paraId="0E91A6DB"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 poglavja II pospeši vsebinsko obravnavo prošnje za mednarodno zaščito</w:t>
            </w:r>
            <w:r w:rsidRPr="001807FC">
              <w:rPr>
                <w:b/>
                <w:i/>
              </w:rPr>
              <w:t>, kadar se določi, da je prosilec</w:t>
            </w:r>
            <w:r w:rsidRPr="001807FC">
              <w:t xml:space="preserve"> v</w:t>
            </w:r>
            <w:r w:rsidRPr="001807FC">
              <w:rPr>
                <w:b/>
                <w:i/>
              </w:rPr>
              <w:t xml:space="preserve"> ranljivem položaju, zaradi katerega potrebuje mednarodno zaščito v najkrajšem možnem času.</w:t>
            </w:r>
          </w:p>
        </w:tc>
      </w:tr>
    </w:tbl>
    <w:p w14:paraId="0DE895D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EC87B39" w14:textId="77777777" w:rsidR="00013DD4" w:rsidRPr="001807FC" w:rsidRDefault="00013DD4" w:rsidP="00013DD4">
      <w:r w:rsidRPr="001807FC">
        <w:rPr>
          <w:rStyle w:val="HideTWBExt"/>
        </w:rPr>
        <w:t>&lt;/Amend&gt;</w:t>
      </w:r>
    </w:p>
    <w:p w14:paraId="5C2BFCB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1223</w:t>
      </w:r>
      <w:r w:rsidRPr="001807FC">
        <w:rPr>
          <w:rStyle w:val="HideTWBExt"/>
          <w:b w:val="0"/>
        </w:rPr>
        <w:t>&lt;/NumAm&gt;</w:t>
      </w:r>
    </w:p>
    <w:p w14:paraId="1E89FAFA"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 Filiz Hjusmenova (Filiz Hyusmenova)</w:t>
      </w:r>
      <w:r w:rsidRPr="001807FC">
        <w:rPr>
          <w:rStyle w:val="HideTWBExt"/>
          <w:b w:val="0"/>
        </w:rPr>
        <w:t>&lt;/Members&gt;</w:t>
      </w:r>
    </w:p>
    <w:p w14:paraId="2E6E1925" w14:textId="77777777" w:rsidR="00013DD4" w:rsidRPr="001807FC" w:rsidRDefault="00013DD4" w:rsidP="00013DD4">
      <w:pPr>
        <w:pStyle w:val="NormalBold"/>
      </w:pPr>
      <w:r w:rsidRPr="001807FC">
        <w:rPr>
          <w:rStyle w:val="HideTWBExt"/>
          <w:b w:val="0"/>
        </w:rPr>
        <w:t>&lt;/RepeatBlock-By&gt;</w:t>
      </w:r>
    </w:p>
    <w:p w14:paraId="50C76F7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E0D0074" w14:textId="77777777" w:rsidR="00013DD4" w:rsidRPr="001807FC" w:rsidRDefault="00013DD4" w:rsidP="00013DD4">
      <w:pPr>
        <w:pStyle w:val="NormalBold"/>
      </w:pPr>
      <w:r w:rsidRPr="001807FC">
        <w:rPr>
          <w:rStyle w:val="HideTWBExt"/>
          <w:b w:val="0"/>
        </w:rPr>
        <w:t>&lt;Article&gt;</w:t>
      </w:r>
      <w:r w:rsidRPr="001807FC">
        <w:t>Člen 40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005C1D0" w14:textId="77777777" w:rsidTr="00B17908">
        <w:trPr>
          <w:trHeight w:hRule="exact" w:val="240"/>
          <w:jc w:val="center"/>
        </w:trPr>
        <w:tc>
          <w:tcPr>
            <w:tcW w:w="9752" w:type="dxa"/>
            <w:gridSpan w:val="2"/>
          </w:tcPr>
          <w:p w14:paraId="23D72727" w14:textId="77777777" w:rsidR="00013DD4" w:rsidRPr="001807FC" w:rsidRDefault="00013DD4" w:rsidP="00B17908"/>
        </w:tc>
      </w:tr>
      <w:tr w:rsidR="00013DD4" w:rsidRPr="001807FC" w14:paraId="4E646309" w14:textId="77777777" w:rsidTr="00B17908">
        <w:trPr>
          <w:trHeight w:val="240"/>
          <w:jc w:val="center"/>
        </w:trPr>
        <w:tc>
          <w:tcPr>
            <w:tcW w:w="4876" w:type="dxa"/>
          </w:tcPr>
          <w:p w14:paraId="47E8F658" w14:textId="77777777" w:rsidR="00013DD4" w:rsidRPr="001807FC" w:rsidRDefault="00013DD4" w:rsidP="00B17908">
            <w:pPr>
              <w:pStyle w:val="ColumnHeading"/>
            </w:pPr>
            <w:r w:rsidRPr="001807FC">
              <w:t>Besedilo, ki ga predlaga Komisija</w:t>
            </w:r>
          </w:p>
        </w:tc>
        <w:tc>
          <w:tcPr>
            <w:tcW w:w="4876" w:type="dxa"/>
          </w:tcPr>
          <w:p w14:paraId="4F3F6722" w14:textId="77777777" w:rsidR="00013DD4" w:rsidRPr="001807FC" w:rsidRDefault="00013DD4" w:rsidP="00B17908">
            <w:pPr>
              <w:pStyle w:val="ColumnHeading"/>
            </w:pPr>
            <w:r w:rsidRPr="001807FC">
              <w:t>Predlog spremembe</w:t>
            </w:r>
          </w:p>
        </w:tc>
      </w:tr>
      <w:tr w:rsidR="00013DD4" w:rsidRPr="001807FC" w14:paraId="6394C572" w14:textId="77777777" w:rsidTr="00B17908">
        <w:trPr>
          <w:jc w:val="center"/>
        </w:trPr>
        <w:tc>
          <w:tcPr>
            <w:tcW w:w="4876" w:type="dxa"/>
          </w:tcPr>
          <w:p w14:paraId="7C382862"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w:t>
            </w:r>
            <w:r w:rsidRPr="001807FC">
              <w:rPr>
                <w:b/>
                <w:i/>
              </w:rPr>
              <w:t xml:space="preserve"> </w:t>
            </w:r>
            <w:r w:rsidRPr="001807FC">
              <w:t>poglavja II pospeši vsebinsko obravnavo prošnje za mednarodno zaščito v primerih, ko:</w:t>
            </w:r>
          </w:p>
        </w:tc>
        <w:tc>
          <w:tcPr>
            <w:tcW w:w="4876" w:type="dxa"/>
          </w:tcPr>
          <w:p w14:paraId="117228D2"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v skladu s temeljnimi načeli in jamstvi iz</w:t>
            </w:r>
            <w:r w:rsidRPr="001807FC">
              <w:rPr>
                <w:b/>
                <w:i/>
              </w:rPr>
              <w:t xml:space="preserve"> </w:t>
            </w:r>
            <w:r w:rsidRPr="001807FC">
              <w:t>poglavja II pospeši vsebinsko obravnavo prošnje za mednarodno zaščito v primerih, ko:</w:t>
            </w:r>
          </w:p>
        </w:tc>
      </w:tr>
    </w:tbl>
    <w:p w14:paraId="5D67995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A7303F5"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96BCE48" w14:textId="4DC33AB9" w:rsidR="00013DD4" w:rsidRPr="001807FC" w:rsidRDefault="00013DD4" w:rsidP="00013DD4">
      <w:pPr>
        <w:pStyle w:val="Normal12Italic"/>
        <w:rPr>
          <w:lang w:val="sl-SI"/>
        </w:rPr>
      </w:pPr>
      <w:r w:rsidRPr="001807FC">
        <w:rPr>
          <w:lang w:val="sl-SI"/>
        </w:rPr>
        <w:t xml:space="preserve">Državam članicam bi bilo smiselno dovoliti </w:t>
      </w:r>
      <w:r w:rsidR="002B1688" w:rsidRPr="001807FC">
        <w:rPr>
          <w:lang w:val="sl-SI"/>
        </w:rPr>
        <w:t>določeno možnost presoje glede</w:t>
      </w:r>
      <w:r w:rsidRPr="001807FC">
        <w:rPr>
          <w:lang w:val="sl-SI"/>
        </w:rPr>
        <w:t xml:space="preserve"> uporab</w:t>
      </w:r>
      <w:r w:rsidR="002B1688" w:rsidRPr="001807FC">
        <w:rPr>
          <w:lang w:val="sl-SI"/>
        </w:rPr>
        <w:t>e</w:t>
      </w:r>
      <w:r w:rsidRPr="001807FC">
        <w:rPr>
          <w:lang w:val="sl-SI"/>
        </w:rPr>
        <w:t xml:space="preserve"> pospešenih postopkov</w:t>
      </w:r>
      <w:r w:rsidR="002B1688" w:rsidRPr="001807FC">
        <w:rPr>
          <w:lang w:val="sl-SI"/>
        </w:rPr>
        <w:t>.</w:t>
      </w:r>
    </w:p>
    <w:p w14:paraId="17D578CD" w14:textId="77777777" w:rsidR="00013DD4" w:rsidRPr="001807FC" w:rsidRDefault="00013DD4" w:rsidP="00013DD4">
      <w:r w:rsidRPr="001807FC">
        <w:rPr>
          <w:rStyle w:val="HideTWBExt"/>
        </w:rPr>
        <w:t>&lt;/Amend&gt;</w:t>
      </w:r>
    </w:p>
    <w:p w14:paraId="7387FF6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1224</w:t>
      </w:r>
      <w:r w:rsidRPr="001807FC">
        <w:rPr>
          <w:rStyle w:val="HideTWBExt"/>
          <w:b w:val="0"/>
        </w:rPr>
        <w:t>&lt;/NumAm&gt;</w:t>
      </w:r>
    </w:p>
    <w:p w14:paraId="435CFAD7" w14:textId="77777777" w:rsidR="00013DD4" w:rsidRPr="001807FC" w:rsidRDefault="00013DD4" w:rsidP="00013DD4">
      <w:pPr>
        <w:pStyle w:val="NormalBold"/>
      </w:pPr>
      <w:r w:rsidRPr="001807FC">
        <w:rPr>
          <w:rStyle w:val="HideTWBExt"/>
          <w:b w:val="0"/>
        </w:rPr>
        <w:t>&lt;RepeatBlock-By&gt;&lt;Members&gt;</w:t>
      </w:r>
      <w:r w:rsidRPr="001807FC">
        <w:t>Péter Niedermüller</w:t>
      </w:r>
      <w:r w:rsidRPr="001807FC">
        <w:rPr>
          <w:rStyle w:val="HideTWBExt"/>
          <w:b w:val="0"/>
        </w:rPr>
        <w:t>&lt;/Members&gt;</w:t>
      </w:r>
    </w:p>
    <w:p w14:paraId="610FD269" w14:textId="77777777" w:rsidR="00013DD4" w:rsidRPr="001807FC" w:rsidRDefault="00013DD4" w:rsidP="00013DD4">
      <w:pPr>
        <w:pStyle w:val="NormalBold"/>
      </w:pPr>
      <w:r w:rsidRPr="001807FC">
        <w:rPr>
          <w:rStyle w:val="HideTWBExt"/>
          <w:b w:val="0"/>
        </w:rPr>
        <w:t>&lt;/RepeatBlock-By&gt;</w:t>
      </w:r>
    </w:p>
    <w:p w14:paraId="3707EAD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5C96577" w14:textId="77777777" w:rsidR="00013DD4" w:rsidRPr="001807FC" w:rsidRDefault="00013DD4" w:rsidP="00013DD4">
      <w:pPr>
        <w:pStyle w:val="NormalBold"/>
      </w:pPr>
      <w:r w:rsidRPr="001807FC">
        <w:rPr>
          <w:rStyle w:val="HideTWBExt"/>
          <w:b w:val="0"/>
        </w:rPr>
        <w:t>&lt;Article&gt;</w:t>
      </w:r>
      <w:r w:rsidRPr="001807FC">
        <w:t>Člen 40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B3EE8EC" w14:textId="77777777" w:rsidTr="00B17908">
        <w:trPr>
          <w:trHeight w:hRule="exact" w:val="240"/>
          <w:jc w:val="center"/>
        </w:trPr>
        <w:tc>
          <w:tcPr>
            <w:tcW w:w="9752" w:type="dxa"/>
            <w:gridSpan w:val="2"/>
          </w:tcPr>
          <w:p w14:paraId="5A466FE1" w14:textId="77777777" w:rsidR="00013DD4" w:rsidRPr="001807FC" w:rsidRDefault="00013DD4" w:rsidP="00B17908"/>
        </w:tc>
      </w:tr>
      <w:tr w:rsidR="00013DD4" w:rsidRPr="001807FC" w14:paraId="56417E40" w14:textId="77777777" w:rsidTr="00B17908">
        <w:trPr>
          <w:trHeight w:val="240"/>
          <w:jc w:val="center"/>
        </w:trPr>
        <w:tc>
          <w:tcPr>
            <w:tcW w:w="4876" w:type="dxa"/>
          </w:tcPr>
          <w:p w14:paraId="177A8BF0" w14:textId="77777777" w:rsidR="00013DD4" w:rsidRPr="001807FC" w:rsidRDefault="00013DD4" w:rsidP="00B17908">
            <w:pPr>
              <w:pStyle w:val="ColumnHeading"/>
            </w:pPr>
            <w:r w:rsidRPr="001807FC">
              <w:t>Besedilo, ki ga predlaga Komisija</w:t>
            </w:r>
          </w:p>
        </w:tc>
        <w:tc>
          <w:tcPr>
            <w:tcW w:w="4876" w:type="dxa"/>
          </w:tcPr>
          <w:p w14:paraId="535746BC" w14:textId="77777777" w:rsidR="00013DD4" w:rsidRPr="001807FC" w:rsidRDefault="00013DD4" w:rsidP="00B17908">
            <w:pPr>
              <w:pStyle w:val="ColumnHeading"/>
            </w:pPr>
            <w:r w:rsidRPr="001807FC">
              <w:t>Predlog spremembe</w:t>
            </w:r>
          </w:p>
        </w:tc>
      </w:tr>
      <w:tr w:rsidR="00013DD4" w:rsidRPr="001807FC" w14:paraId="424723A8" w14:textId="77777777" w:rsidTr="00B17908">
        <w:trPr>
          <w:jc w:val="center"/>
        </w:trPr>
        <w:tc>
          <w:tcPr>
            <w:tcW w:w="4876" w:type="dxa"/>
          </w:tcPr>
          <w:p w14:paraId="299542EE"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w:t>
            </w:r>
            <w:r w:rsidRPr="001807FC">
              <w:rPr>
                <w:b/>
                <w:i/>
              </w:rPr>
              <w:t xml:space="preserve"> </w:t>
            </w:r>
            <w:r w:rsidRPr="001807FC">
              <w:t>poglavja II pospeši vsebinsko obravnavo prošnje za mednarodno zaščito v primerih, ko:</w:t>
            </w:r>
          </w:p>
        </w:tc>
        <w:tc>
          <w:tcPr>
            <w:tcW w:w="4876" w:type="dxa"/>
          </w:tcPr>
          <w:p w14:paraId="5E356A98"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v skladu s temeljnimi načeli in jamstvi iz</w:t>
            </w:r>
            <w:r w:rsidRPr="001807FC">
              <w:rPr>
                <w:b/>
                <w:i/>
              </w:rPr>
              <w:t xml:space="preserve"> </w:t>
            </w:r>
            <w:r w:rsidRPr="001807FC">
              <w:t>poglavja II pospeši vsebinsko obravnavo prošnje za mednarodno zaščito v primerih, ko:</w:t>
            </w:r>
          </w:p>
        </w:tc>
      </w:tr>
    </w:tbl>
    <w:p w14:paraId="3E2FC71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9F575C7"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8B42483" w14:textId="74128994" w:rsidR="00013DD4" w:rsidRPr="001807FC" w:rsidRDefault="00013DD4" w:rsidP="00013DD4">
      <w:pPr>
        <w:pStyle w:val="Normal12Italic"/>
        <w:rPr>
          <w:lang w:val="sl-SI"/>
        </w:rPr>
      </w:pPr>
      <w:r w:rsidRPr="001807FC">
        <w:rPr>
          <w:lang w:val="sl-SI"/>
        </w:rPr>
        <w:t xml:space="preserve">Odločitev o uporabi pospešenega postopka bi morala ostati izbirna za organe za presojo. Organu za presojo nič ne preprečuje sprejemanja hitre odločitve v okviru običajnega </w:t>
      </w:r>
      <w:r w:rsidR="002B1688" w:rsidRPr="001807FC">
        <w:rPr>
          <w:lang w:val="sl-SI"/>
        </w:rPr>
        <w:t xml:space="preserve">obravnavanja </w:t>
      </w:r>
      <w:r w:rsidRPr="001807FC">
        <w:rPr>
          <w:lang w:val="sl-SI"/>
        </w:rPr>
        <w:t>vsebine.</w:t>
      </w:r>
    </w:p>
    <w:p w14:paraId="61E9B1E5" w14:textId="77777777" w:rsidR="00013DD4" w:rsidRPr="001807FC" w:rsidRDefault="00013DD4" w:rsidP="00013DD4">
      <w:r w:rsidRPr="001807FC">
        <w:rPr>
          <w:rStyle w:val="HideTWBExt"/>
        </w:rPr>
        <w:t>&lt;/Amend&gt;</w:t>
      </w:r>
    </w:p>
    <w:p w14:paraId="5D5A852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1225</w:t>
      </w:r>
      <w:r w:rsidRPr="001807FC">
        <w:rPr>
          <w:rStyle w:val="HideTWBExt"/>
          <w:b w:val="0"/>
        </w:rPr>
        <w:t>&lt;/NumAm&gt;</w:t>
      </w:r>
    </w:p>
    <w:p w14:paraId="74B2A5F1"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4951606"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67AA73D"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A6EBECF" w14:textId="77777777" w:rsidR="00013DD4" w:rsidRPr="001807FC" w:rsidRDefault="00013DD4" w:rsidP="00013DD4">
      <w:pPr>
        <w:pStyle w:val="NormalBold"/>
      </w:pPr>
      <w:r w:rsidRPr="001807FC">
        <w:rPr>
          <w:rStyle w:val="HideTWBExt"/>
          <w:b w:val="0"/>
        </w:rPr>
        <w:t>&lt;/RepeatBlock-By&gt;</w:t>
      </w:r>
    </w:p>
    <w:p w14:paraId="559AB10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A869C0F" w14:textId="77777777" w:rsidR="00013DD4" w:rsidRPr="001807FC" w:rsidRDefault="00013DD4" w:rsidP="00013DD4">
      <w:pPr>
        <w:pStyle w:val="NormalBold"/>
      </w:pPr>
      <w:r w:rsidRPr="001807FC">
        <w:rPr>
          <w:rStyle w:val="HideTWBExt"/>
          <w:b w:val="0"/>
        </w:rPr>
        <w:t>&lt;Article&gt;</w:t>
      </w:r>
      <w:r w:rsidRPr="001807FC">
        <w:t>Člen 40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3801813" w14:textId="77777777" w:rsidTr="00B17908">
        <w:trPr>
          <w:trHeight w:hRule="exact" w:val="240"/>
          <w:jc w:val="center"/>
        </w:trPr>
        <w:tc>
          <w:tcPr>
            <w:tcW w:w="9752" w:type="dxa"/>
            <w:gridSpan w:val="2"/>
          </w:tcPr>
          <w:p w14:paraId="091DB39C" w14:textId="77777777" w:rsidR="00013DD4" w:rsidRPr="001807FC" w:rsidRDefault="00013DD4" w:rsidP="00B17908"/>
        </w:tc>
      </w:tr>
      <w:tr w:rsidR="00013DD4" w:rsidRPr="001807FC" w14:paraId="2DFC9B08" w14:textId="77777777" w:rsidTr="00B17908">
        <w:trPr>
          <w:trHeight w:val="240"/>
          <w:jc w:val="center"/>
        </w:trPr>
        <w:tc>
          <w:tcPr>
            <w:tcW w:w="4876" w:type="dxa"/>
          </w:tcPr>
          <w:p w14:paraId="742877C7" w14:textId="77777777" w:rsidR="00013DD4" w:rsidRPr="001807FC" w:rsidRDefault="00013DD4" w:rsidP="00B17908">
            <w:pPr>
              <w:pStyle w:val="ColumnHeading"/>
            </w:pPr>
            <w:r w:rsidRPr="001807FC">
              <w:t>Besedilo, ki ga predlaga Komisija</w:t>
            </w:r>
          </w:p>
        </w:tc>
        <w:tc>
          <w:tcPr>
            <w:tcW w:w="4876" w:type="dxa"/>
          </w:tcPr>
          <w:p w14:paraId="4F87F631" w14:textId="77777777" w:rsidR="00013DD4" w:rsidRPr="001807FC" w:rsidRDefault="00013DD4" w:rsidP="00B17908">
            <w:pPr>
              <w:pStyle w:val="ColumnHeading"/>
            </w:pPr>
            <w:r w:rsidRPr="001807FC">
              <w:t>Predlog spremembe</w:t>
            </w:r>
          </w:p>
        </w:tc>
      </w:tr>
      <w:tr w:rsidR="00013DD4" w:rsidRPr="001807FC" w14:paraId="15CFC8A0" w14:textId="77777777" w:rsidTr="00B17908">
        <w:trPr>
          <w:jc w:val="center"/>
        </w:trPr>
        <w:tc>
          <w:tcPr>
            <w:tcW w:w="4876" w:type="dxa"/>
          </w:tcPr>
          <w:p w14:paraId="4ED44498"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w:t>
            </w:r>
            <w:r w:rsidRPr="001807FC">
              <w:rPr>
                <w:b/>
                <w:i/>
              </w:rPr>
              <w:t xml:space="preserve"> </w:t>
            </w:r>
            <w:r w:rsidRPr="001807FC">
              <w:t>poglavja II pospeši vsebinsko obravnavo prošnje za mednarodno zaščito v primerih, ko:</w:t>
            </w:r>
          </w:p>
        </w:tc>
        <w:tc>
          <w:tcPr>
            <w:tcW w:w="4876" w:type="dxa"/>
          </w:tcPr>
          <w:p w14:paraId="40584805"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v skladu s temeljnimi načeli in jamstvi iz</w:t>
            </w:r>
            <w:r w:rsidRPr="001807FC">
              <w:rPr>
                <w:b/>
                <w:i/>
              </w:rPr>
              <w:t xml:space="preserve"> </w:t>
            </w:r>
            <w:r w:rsidRPr="001807FC">
              <w:t>poglavja II pospeši vsebinsko obravnavo prošnje za mednarodno zaščito v primerih, ko:</w:t>
            </w:r>
          </w:p>
        </w:tc>
      </w:tr>
    </w:tbl>
    <w:p w14:paraId="5F506FA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BD9199D" w14:textId="77777777" w:rsidR="00013DD4" w:rsidRPr="001807FC" w:rsidRDefault="00013DD4" w:rsidP="00013DD4">
      <w:r w:rsidRPr="001807FC">
        <w:rPr>
          <w:rStyle w:val="HideTWBExt"/>
        </w:rPr>
        <w:t>&lt;/Amend&gt;</w:t>
      </w:r>
    </w:p>
    <w:p w14:paraId="42B866B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1226</w:t>
      </w:r>
      <w:r w:rsidRPr="001807FC">
        <w:rPr>
          <w:rStyle w:val="HideTWBExt"/>
          <w:b w:val="0"/>
        </w:rPr>
        <w:t>&lt;/NumAm&gt;</w:t>
      </w:r>
    </w:p>
    <w:p w14:paraId="374A3E2C"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363FEBD6" w14:textId="77777777" w:rsidR="00013DD4" w:rsidRPr="001807FC" w:rsidRDefault="00013DD4" w:rsidP="00013DD4">
      <w:pPr>
        <w:pStyle w:val="NormalBold"/>
      </w:pPr>
      <w:r w:rsidRPr="001807FC">
        <w:rPr>
          <w:rStyle w:val="HideTWBExt"/>
          <w:b w:val="0"/>
        </w:rPr>
        <w:t>&lt;/RepeatBlock-By&gt;</w:t>
      </w:r>
    </w:p>
    <w:p w14:paraId="4D47400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16FBA09" w14:textId="77777777" w:rsidR="00013DD4" w:rsidRPr="001807FC" w:rsidRDefault="00013DD4" w:rsidP="00013DD4">
      <w:pPr>
        <w:pStyle w:val="NormalBold"/>
      </w:pPr>
      <w:r w:rsidRPr="001807FC">
        <w:rPr>
          <w:rStyle w:val="HideTWBExt"/>
          <w:b w:val="0"/>
        </w:rPr>
        <w:t>&lt;Article&gt;</w:t>
      </w:r>
      <w:r w:rsidRPr="001807FC">
        <w:t>Člen 40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E9CEBEC" w14:textId="77777777" w:rsidTr="00B17908">
        <w:trPr>
          <w:trHeight w:hRule="exact" w:val="240"/>
          <w:jc w:val="center"/>
        </w:trPr>
        <w:tc>
          <w:tcPr>
            <w:tcW w:w="9752" w:type="dxa"/>
            <w:gridSpan w:val="2"/>
          </w:tcPr>
          <w:p w14:paraId="7640CA47" w14:textId="77777777" w:rsidR="00013DD4" w:rsidRPr="001807FC" w:rsidRDefault="00013DD4" w:rsidP="00B17908"/>
        </w:tc>
      </w:tr>
      <w:tr w:rsidR="00013DD4" w:rsidRPr="001807FC" w14:paraId="43A3F4E9" w14:textId="77777777" w:rsidTr="00B17908">
        <w:trPr>
          <w:trHeight w:val="240"/>
          <w:jc w:val="center"/>
        </w:trPr>
        <w:tc>
          <w:tcPr>
            <w:tcW w:w="4876" w:type="dxa"/>
          </w:tcPr>
          <w:p w14:paraId="55138663" w14:textId="77777777" w:rsidR="00013DD4" w:rsidRPr="001807FC" w:rsidRDefault="00013DD4" w:rsidP="00B17908">
            <w:pPr>
              <w:pStyle w:val="ColumnHeading"/>
            </w:pPr>
            <w:r w:rsidRPr="001807FC">
              <w:t>Besedilo, ki ga predlaga Komisija</w:t>
            </w:r>
          </w:p>
        </w:tc>
        <w:tc>
          <w:tcPr>
            <w:tcW w:w="4876" w:type="dxa"/>
          </w:tcPr>
          <w:p w14:paraId="69177302" w14:textId="77777777" w:rsidR="00013DD4" w:rsidRPr="001807FC" w:rsidRDefault="00013DD4" w:rsidP="00B17908">
            <w:pPr>
              <w:pStyle w:val="ColumnHeading"/>
            </w:pPr>
            <w:r w:rsidRPr="001807FC">
              <w:t>Predlog spremembe</w:t>
            </w:r>
          </w:p>
        </w:tc>
      </w:tr>
      <w:tr w:rsidR="00013DD4" w:rsidRPr="001807FC" w14:paraId="17B3DB4E" w14:textId="77777777" w:rsidTr="00B17908">
        <w:trPr>
          <w:jc w:val="center"/>
        </w:trPr>
        <w:tc>
          <w:tcPr>
            <w:tcW w:w="4876" w:type="dxa"/>
          </w:tcPr>
          <w:p w14:paraId="03F758AD" w14:textId="77777777" w:rsidR="00013DD4" w:rsidRPr="001807FC" w:rsidRDefault="00013DD4" w:rsidP="00B17908">
            <w:pPr>
              <w:pStyle w:val="Normal6"/>
              <w:rPr>
                <w:b/>
                <w:i/>
              </w:rPr>
            </w:pPr>
            <w:r w:rsidRPr="001807FC">
              <w:rPr>
                <w:b/>
                <w:i/>
              </w:rPr>
              <w:t>(a)</w:t>
            </w:r>
            <w:r w:rsidRPr="001807FC">
              <w:rPr>
                <w:b/>
                <w:i/>
              </w:rPr>
              <w:tab/>
              <w:t>je prosilec pri vložitvi svoje prošnje in navajanju dejstev omenil samo vprašanja, ki niso relevantna za obravnavo vprašanja, ali prosilec izpolnjuje pogoje za upravičenca do mednarodne zaščite v skladu z Uredbo (EU) XXX/XXX (uredba o pogojih za azil);</w:t>
            </w:r>
          </w:p>
        </w:tc>
        <w:tc>
          <w:tcPr>
            <w:tcW w:w="4876" w:type="dxa"/>
          </w:tcPr>
          <w:p w14:paraId="4311AA02" w14:textId="77777777" w:rsidR="00013DD4" w:rsidRPr="001807FC" w:rsidRDefault="00013DD4" w:rsidP="00B17908">
            <w:pPr>
              <w:pStyle w:val="Normal6"/>
              <w:rPr>
                <w:b/>
                <w:i/>
              </w:rPr>
            </w:pPr>
            <w:r w:rsidRPr="001807FC">
              <w:rPr>
                <w:b/>
                <w:i/>
              </w:rPr>
              <w:t>črtano</w:t>
            </w:r>
          </w:p>
        </w:tc>
      </w:tr>
    </w:tbl>
    <w:p w14:paraId="69F10B3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F48FD13" w14:textId="77777777" w:rsidR="00013DD4" w:rsidRPr="001807FC" w:rsidRDefault="00013DD4" w:rsidP="00013DD4">
      <w:r w:rsidRPr="001807FC">
        <w:rPr>
          <w:rStyle w:val="HideTWBExt"/>
        </w:rPr>
        <w:t>&lt;/Amend&gt;</w:t>
      </w:r>
    </w:p>
    <w:p w14:paraId="0E219A8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1227</w:t>
      </w:r>
      <w:r w:rsidRPr="001807FC">
        <w:rPr>
          <w:rStyle w:val="HideTWBExt"/>
          <w:b w:val="0"/>
        </w:rPr>
        <w:t>&lt;/NumAm&gt;</w:t>
      </w:r>
    </w:p>
    <w:p w14:paraId="3A329BC4" w14:textId="77777777" w:rsidR="00013DD4" w:rsidRPr="001807FC" w:rsidRDefault="00013DD4" w:rsidP="00013DD4">
      <w:pPr>
        <w:pStyle w:val="NormalBold"/>
      </w:pPr>
      <w:r w:rsidRPr="001807FC">
        <w:rPr>
          <w:rStyle w:val="HideTWBExt"/>
          <w:b w:val="0"/>
        </w:rPr>
        <w:t>&lt;RepeatBlock-By&gt;&lt;Members&gt;</w:t>
      </w:r>
      <w:r w:rsidRPr="001807FC">
        <w:t>Alessandra Mussolini, Salvatore Domenico Pogliese</w:t>
      </w:r>
      <w:r w:rsidRPr="001807FC">
        <w:rPr>
          <w:rStyle w:val="HideTWBExt"/>
          <w:b w:val="0"/>
        </w:rPr>
        <w:t>&lt;/Members&gt;</w:t>
      </w:r>
    </w:p>
    <w:p w14:paraId="428E7CCE" w14:textId="77777777" w:rsidR="00013DD4" w:rsidRPr="001807FC" w:rsidRDefault="00013DD4" w:rsidP="00013DD4">
      <w:pPr>
        <w:pStyle w:val="NormalBold"/>
      </w:pPr>
      <w:r w:rsidRPr="001807FC">
        <w:rPr>
          <w:rStyle w:val="HideTWBExt"/>
          <w:b w:val="0"/>
        </w:rPr>
        <w:t>&lt;/RepeatBlock-By&gt;</w:t>
      </w:r>
    </w:p>
    <w:p w14:paraId="6F56B31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C2070E9" w14:textId="77777777" w:rsidR="00013DD4" w:rsidRPr="001807FC" w:rsidRDefault="00013DD4" w:rsidP="00013DD4">
      <w:pPr>
        <w:pStyle w:val="NormalBold"/>
      </w:pPr>
      <w:r w:rsidRPr="001807FC">
        <w:rPr>
          <w:rStyle w:val="HideTWBExt"/>
          <w:b w:val="0"/>
        </w:rPr>
        <w:t>&lt;Article&gt;</w:t>
      </w:r>
      <w:r w:rsidRPr="001807FC">
        <w:t>Člen 40 – odstavek 1 – točka a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C127B45" w14:textId="77777777" w:rsidTr="00B17908">
        <w:trPr>
          <w:trHeight w:hRule="exact" w:val="240"/>
          <w:jc w:val="center"/>
        </w:trPr>
        <w:tc>
          <w:tcPr>
            <w:tcW w:w="9752" w:type="dxa"/>
            <w:gridSpan w:val="2"/>
          </w:tcPr>
          <w:p w14:paraId="33987D7A" w14:textId="77777777" w:rsidR="00013DD4" w:rsidRPr="001807FC" w:rsidRDefault="00013DD4" w:rsidP="00B17908"/>
        </w:tc>
      </w:tr>
      <w:tr w:rsidR="00013DD4" w:rsidRPr="001807FC" w14:paraId="22E0503C" w14:textId="77777777" w:rsidTr="00B17908">
        <w:trPr>
          <w:trHeight w:val="240"/>
          <w:jc w:val="center"/>
        </w:trPr>
        <w:tc>
          <w:tcPr>
            <w:tcW w:w="4876" w:type="dxa"/>
          </w:tcPr>
          <w:p w14:paraId="6C1010FB" w14:textId="77777777" w:rsidR="00013DD4" w:rsidRPr="001807FC" w:rsidRDefault="00013DD4" w:rsidP="00B17908">
            <w:pPr>
              <w:pStyle w:val="ColumnHeading"/>
            </w:pPr>
            <w:r w:rsidRPr="001807FC">
              <w:t>Besedilo, ki ga predlaga Komisija</w:t>
            </w:r>
          </w:p>
        </w:tc>
        <w:tc>
          <w:tcPr>
            <w:tcW w:w="4876" w:type="dxa"/>
          </w:tcPr>
          <w:p w14:paraId="3F686465" w14:textId="77777777" w:rsidR="00013DD4" w:rsidRPr="001807FC" w:rsidRDefault="00013DD4" w:rsidP="00B17908">
            <w:pPr>
              <w:pStyle w:val="ColumnHeading"/>
            </w:pPr>
            <w:r w:rsidRPr="001807FC">
              <w:t>Predlog spremembe</w:t>
            </w:r>
          </w:p>
        </w:tc>
      </w:tr>
      <w:tr w:rsidR="00013DD4" w:rsidRPr="001807FC" w14:paraId="765FCD71" w14:textId="77777777" w:rsidTr="00B17908">
        <w:trPr>
          <w:jc w:val="center"/>
        </w:trPr>
        <w:tc>
          <w:tcPr>
            <w:tcW w:w="4876" w:type="dxa"/>
          </w:tcPr>
          <w:p w14:paraId="1272C399" w14:textId="77777777" w:rsidR="00013DD4" w:rsidRPr="001807FC" w:rsidRDefault="00013DD4" w:rsidP="00B17908">
            <w:pPr>
              <w:pStyle w:val="Normal6"/>
            </w:pPr>
          </w:p>
        </w:tc>
        <w:tc>
          <w:tcPr>
            <w:tcW w:w="4876" w:type="dxa"/>
          </w:tcPr>
          <w:p w14:paraId="57C68817" w14:textId="77777777" w:rsidR="00013DD4" w:rsidRPr="001807FC" w:rsidRDefault="00013DD4" w:rsidP="00B17908">
            <w:pPr>
              <w:pStyle w:val="Normal6"/>
              <w:rPr>
                <w:b/>
                <w:i/>
              </w:rPr>
            </w:pPr>
            <w:r w:rsidRPr="001807FC">
              <w:rPr>
                <w:b/>
                <w:i/>
              </w:rPr>
              <w:t>(aa)</w:t>
            </w:r>
            <w:r w:rsidRPr="001807FC">
              <w:rPr>
                <w:b/>
                <w:i/>
              </w:rPr>
              <w:tab/>
              <w:t>se lahko prosilec zaradi resnih razlogov šteje za grožnjo nacionalni varnosti ali javnemu redu držav članic;</w:t>
            </w:r>
          </w:p>
        </w:tc>
      </w:tr>
    </w:tbl>
    <w:p w14:paraId="5459684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501575D" w14:textId="77777777" w:rsidR="00013DD4" w:rsidRPr="001807FC" w:rsidRDefault="00013DD4" w:rsidP="00013DD4">
      <w:r w:rsidRPr="001807FC">
        <w:rPr>
          <w:rStyle w:val="HideTWBExt"/>
        </w:rPr>
        <w:t>&lt;/Amend&gt;</w:t>
      </w:r>
    </w:p>
    <w:p w14:paraId="1F8144C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1228</w:t>
      </w:r>
      <w:r w:rsidRPr="001807FC">
        <w:rPr>
          <w:rStyle w:val="HideTWBExt"/>
          <w:b w:val="0"/>
        </w:rPr>
        <w:t>&lt;/NumAm&gt;</w:t>
      </w:r>
    </w:p>
    <w:p w14:paraId="3D3876C3"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A30E2F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0800C8E"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4B6E4980" w14:textId="77777777" w:rsidR="00013DD4" w:rsidRPr="001807FC" w:rsidRDefault="00013DD4" w:rsidP="00013DD4">
      <w:pPr>
        <w:pStyle w:val="NormalBold"/>
      </w:pPr>
      <w:r w:rsidRPr="001807FC">
        <w:rPr>
          <w:rStyle w:val="HideTWBExt"/>
          <w:b w:val="0"/>
        </w:rPr>
        <w:t>&lt;/RepeatBlock-By&gt;</w:t>
      </w:r>
    </w:p>
    <w:p w14:paraId="610689E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2E4E5B1" w14:textId="77777777" w:rsidR="00013DD4" w:rsidRPr="001807FC" w:rsidRDefault="00013DD4" w:rsidP="00013DD4">
      <w:pPr>
        <w:pStyle w:val="NormalBold"/>
      </w:pPr>
      <w:r w:rsidRPr="001807FC">
        <w:rPr>
          <w:rStyle w:val="HideTWBExt"/>
          <w:b w:val="0"/>
        </w:rPr>
        <w:t>&lt;Article&gt;</w:t>
      </w:r>
      <w:r w:rsidRPr="001807FC">
        <w:t>Člen 40 – odstavek 1 – točka a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CCDD63E" w14:textId="77777777" w:rsidTr="00B17908">
        <w:trPr>
          <w:trHeight w:hRule="exact" w:val="240"/>
          <w:jc w:val="center"/>
        </w:trPr>
        <w:tc>
          <w:tcPr>
            <w:tcW w:w="9752" w:type="dxa"/>
            <w:gridSpan w:val="2"/>
          </w:tcPr>
          <w:p w14:paraId="324C866D" w14:textId="77777777" w:rsidR="00013DD4" w:rsidRPr="001807FC" w:rsidRDefault="00013DD4" w:rsidP="00B17908"/>
        </w:tc>
      </w:tr>
      <w:tr w:rsidR="00013DD4" w:rsidRPr="001807FC" w14:paraId="61E3FB52" w14:textId="77777777" w:rsidTr="00B17908">
        <w:trPr>
          <w:trHeight w:val="240"/>
          <w:jc w:val="center"/>
        </w:trPr>
        <w:tc>
          <w:tcPr>
            <w:tcW w:w="4876" w:type="dxa"/>
          </w:tcPr>
          <w:p w14:paraId="3FA0EFC6" w14:textId="77777777" w:rsidR="00013DD4" w:rsidRPr="001807FC" w:rsidRDefault="00013DD4" w:rsidP="00B17908">
            <w:pPr>
              <w:pStyle w:val="ColumnHeading"/>
            </w:pPr>
            <w:r w:rsidRPr="001807FC">
              <w:t>Besedilo, ki ga predlaga Komisija</w:t>
            </w:r>
          </w:p>
        </w:tc>
        <w:tc>
          <w:tcPr>
            <w:tcW w:w="4876" w:type="dxa"/>
          </w:tcPr>
          <w:p w14:paraId="1C1B644F" w14:textId="77777777" w:rsidR="00013DD4" w:rsidRPr="001807FC" w:rsidRDefault="00013DD4" w:rsidP="00B17908">
            <w:pPr>
              <w:pStyle w:val="ColumnHeading"/>
            </w:pPr>
            <w:r w:rsidRPr="001807FC">
              <w:t>Predlog spremembe</w:t>
            </w:r>
          </w:p>
        </w:tc>
      </w:tr>
      <w:tr w:rsidR="00013DD4" w:rsidRPr="001807FC" w14:paraId="0340995D" w14:textId="77777777" w:rsidTr="00B17908">
        <w:trPr>
          <w:jc w:val="center"/>
        </w:trPr>
        <w:tc>
          <w:tcPr>
            <w:tcW w:w="4876" w:type="dxa"/>
          </w:tcPr>
          <w:p w14:paraId="022D63B7" w14:textId="77777777" w:rsidR="00013DD4" w:rsidRPr="001807FC" w:rsidRDefault="00013DD4" w:rsidP="00B17908">
            <w:pPr>
              <w:pStyle w:val="Normal6"/>
            </w:pPr>
          </w:p>
        </w:tc>
        <w:tc>
          <w:tcPr>
            <w:tcW w:w="4876" w:type="dxa"/>
          </w:tcPr>
          <w:p w14:paraId="22571EAD" w14:textId="77777777" w:rsidR="00013DD4" w:rsidRPr="001807FC" w:rsidRDefault="00013DD4" w:rsidP="00B17908">
            <w:pPr>
              <w:pStyle w:val="Normal6"/>
              <w:rPr>
                <w:b/>
                <w:i/>
              </w:rPr>
            </w:pPr>
            <w:r w:rsidRPr="001807FC">
              <w:rPr>
                <w:b/>
                <w:i/>
              </w:rPr>
              <w:t>(aa)</w:t>
            </w:r>
            <w:r w:rsidRPr="001807FC">
              <w:rPr>
                <w:b/>
                <w:i/>
              </w:rPr>
              <w:tab/>
              <w:t>je verjetno, da je prošnja utemeljena;</w:t>
            </w:r>
          </w:p>
        </w:tc>
      </w:tr>
    </w:tbl>
    <w:p w14:paraId="604825F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AE5D392" w14:textId="77777777" w:rsidR="00013DD4" w:rsidRPr="001807FC" w:rsidRDefault="00013DD4" w:rsidP="00013DD4">
      <w:r w:rsidRPr="001807FC">
        <w:rPr>
          <w:rStyle w:val="HideTWBExt"/>
        </w:rPr>
        <w:t>&lt;/Amend&gt;</w:t>
      </w:r>
    </w:p>
    <w:p w14:paraId="6DF25A2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1229</w:t>
      </w:r>
      <w:r w:rsidRPr="001807FC">
        <w:rPr>
          <w:rStyle w:val="HideTWBExt"/>
          <w:b w:val="0"/>
        </w:rPr>
        <w:t>&lt;/NumAm&gt;</w:t>
      </w:r>
    </w:p>
    <w:p w14:paraId="0579B3BC"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28F0E8DF" w14:textId="77777777" w:rsidR="00013DD4" w:rsidRPr="001807FC" w:rsidRDefault="00013DD4" w:rsidP="00013DD4">
      <w:pPr>
        <w:pStyle w:val="NormalBold"/>
      </w:pPr>
      <w:r w:rsidRPr="001807FC">
        <w:rPr>
          <w:rStyle w:val="HideTWBExt"/>
          <w:b w:val="0"/>
        </w:rPr>
        <w:t>&lt;/RepeatBlock-By&gt;</w:t>
      </w:r>
    </w:p>
    <w:p w14:paraId="3D2287F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0C78145" w14:textId="77777777" w:rsidR="00013DD4" w:rsidRPr="001807FC" w:rsidRDefault="00013DD4" w:rsidP="00013DD4">
      <w:pPr>
        <w:pStyle w:val="NormalBold"/>
      </w:pPr>
      <w:r w:rsidRPr="001807FC">
        <w:rPr>
          <w:rStyle w:val="HideTWBExt"/>
          <w:b w:val="0"/>
        </w:rPr>
        <w:t>&lt;Article&gt;</w:t>
      </w:r>
      <w:r w:rsidRPr="001807FC">
        <w:t>Člen 40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F31EEAD" w14:textId="77777777" w:rsidTr="00B17908">
        <w:trPr>
          <w:trHeight w:hRule="exact" w:val="240"/>
          <w:jc w:val="center"/>
        </w:trPr>
        <w:tc>
          <w:tcPr>
            <w:tcW w:w="9752" w:type="dxa"/>
            <w:gridSpan w:val="2"/>
          </w:tcPr>
          <w:p w14:paraId="30B73325" w14:textId="77777777" w:rsidR="00013DD4" w:rsidRPr="001807FC" w:rsidRDefault="00013DD4" w:rsidP="00B17908"/>
        </w:tc>
      </w:tr>
      <w:tr w:rsidR="00013DD4" w:rsidRPr="001807FC" w14:paraId="5BA6DF3C" w14:textId="77777777" w:rsidTr="00B17908">
        <w:trPr>
          <w:trHeight w:val="240"/>
          <w:jc w:val="center"/>
        </w:trPr>
        <w:tc>
          <w:tcPr>
            <w:tcW w:w="4876" w:type="dxa"/>
          </w:tcPr>
          <w:p w14:paraId="399E53B1" w14:textId="77777777" w:rsidR="00013DD4" w:rsidRPr="001807FC" w:rsidRDefault="00013DD4" w:rsidP="00B17908">
            <w:pPr>
              <w:pStyle w:val="ColumnHeading"/>
            </w:pPr>
            <w:r w:rsidRPr="001807FC">
              <w:t>Besedilo, ki ga predlaga Komisija</w:t>
            </w:r>
          </w:p>
        </w:tc>
        <w:tc>
          <w:tcPr>
            <w:tcW w:w="4876" w:type="dxa"/>
          </w:tcPr>
          <w:p w14:paraId="09FD760F" w14:textId="77777777" w:rsidR="00013DD4" w:rsidRPr="001807FC" w:rsidRDefault="00013DD4" w:rsidP="00B17908">
            <w:pPr>
              <w:pStyle w:val="ColumnHeading"/>
            </w:pPr>
            <w:r w:rsidRPr="001807FC">
              <w:t>Predlog spremembe</w:t>
            </w:r>
          </w:p>
        </w:tc>
      </w:tr>
      <w:tr w:rsidR="00013DD4" w:rsidRPr="001807FC" w14:paraId="38EF4EF5" w14:textId="77777777" w:rsidTr="00B17908">
        <w:trPr>
          <w:jc w:val="center"/>
        </w:trPr>
        <w:tc>
          <w:tcPr>
            <w:tcW w:w="4876" w:type="dxa"/>
          </w:tcPr>
          <w:p w14:paraId="2BCEED12" w14:textId="77777777" w:rsidR="00013DD4" w:rsidRPr="001807FC" w:rsidRDefault="00013DD4" w:rsidP="00B17908">
            <w:pPr>
              <w:pStyle w:val="Normal6"/>
              <w:rPr>
                <w:b/>
                <w:i/>
              </w:rPr>
            </w:pPr>
            <w:r w:rsidRPr="001807FC">
              <w:rPr>
                <w:b/>
                <w:i/>
              </w:rPr>
              <w:t>(b)</w:t>
            </w:r>
            <w:r w:rsidRPr="001807FC">
              <w:rPr>
                <w:b/>
                <w:i/>
              </w:rPr>
              <w:tab/>
              <w:t>so prosilčeve navedbe očitno nedosledne in protislovne, očitno lažne ali očitno malo verjetne ter v nasprotju z dovolj preverjenimi informacijami o izvorni državi, zaradi česar je njegova prošnja očitno neprepričljiva glede vprašanja, ali prosilec izpolnjuje pogoje za upravičenca do mednarodne zaščite v skladu z Uredbo (EU) XXX/XXX (uredba o pogojih za azil);</w:t>
            </w:r>
          </w:p>
        </w:tc>
        <w:tc>
          <w:tcPr>
            <w:tcW w:w="4876" w:type="dxa"/>
          </w:tcPr>
          <w:p w14:paraId="3C699113" w14:textId="77777777" w:rsidR="00013DD4" w:rsidRPr="001807FC" w:rsidRDefault="00013DD4" w:rsidP="00B17908">
            <w:pPr>
              <w:pStyle w:val="Normal6"/>
              <w:rPr>
                <w:b/>
                <w:i/>
              </w:rPr>
            </w:pPr>
            <w:r w:rsidRPr="001807FC">
              <w:rPr>
                <w:b/>
                <w:i/>
              </w:rPr>
              <w:t>črtano</w:t>
            </w:r>
          </w:p>
        </w:tc>
      </w:tr>
    </w:tbl>
    <w:p w14:paraId="4FB4EAA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A9B578B" w14:textId="77777777" w:rsidR="00013DD4" w:rsidRPr="001807FC" w:rsidRDefault="00013DD4" w:rsidP="00013DD4">
      <w:r w:rsidRPr="001807FC">
        <w:rPr>
          <w:rStyle w:val="HideTWBExt"/>
        </w:rPr>
        <w:t>&lt;/Amend&gt;</w:t>
      </w:r>
    </w:p>
    <w:p w14:paraId="647A5CE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1230</w:t>
      </w:r>
      <w:r w:rsidRPr="001807FC">
        <w:rPr>
          <w:rStyle w:val="HideTWBExt"/>
          <w:b w:val="0"/>
        </w:rPr>
        <w:t>&lt;/NumAm&gt;</w:t>
      </w:r>
    </w:p>
    <w:p w14:paraId="454A782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54F094DC"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C8B9F34"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3675B38" w14:textId="77777777" w:rsidR="00013DD4" w:rsidRPr="001807FC" w:rsidRDefault="00013DD4" w:rsidP="00013DD4">
      <w:pPr>
        <w:pStyle w:val="NormalBold"/>
      </w:pPr>
      <w:r w:rsidRPr="001807FC">
        <w:rPr>
          <w:rStyle w:val="HideTWBExt"/>
          <w:b w:val="0"/>
        </w:rPr>
        <w:t>&lt;/RepeatBlock-By&gt;</w:t>
      </w:r>
    </w:p>
    <w:p w14:paraId="2F23383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52FF9F4" w14:textId="77777777" w:rsidR="00013DD4" w:rsidRPr="001807FC" w:rsidRDefault="00013DD4" w:rsidP="00013DD4">
      <w:pPr>
        <w:pStyle w:val="NormalBold"/>
      </w:pPr>
      <w:r w:rsidRPr="001807FC">
        <w:rPr>
          <w:rStyle w:val="HideTWBExt"/>
          <w:b w:val="0"/>
        </w:rPr>
        <w:t>&lt;Article&gt;</w:t>
      </w:r>
      <w:r w:rsidRPr="001807FC">
        <w:t>Člen 40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C6FBCD2" w14:textId="77777777" w:rsidTr="00B17908">
        <w:trPr>
          <w:trHeight w:hRule="exact" w:val="240"/>
          <w:jc w:val="center"/>
        </w:trPr>
        <w:tc>
          <w:tcPr>
            <w:tcW w:w="9752" w:type="dxa"/>
            <w:gridSpan w:val="2"/>
          </w:tcPr>
          <w:p w14:paraId="4C950864" w14:textId="77777777" w:rsidR="00013DD4" w:rsidRPr="001807FC" w:rsidRDefault="00013DD4" w:rsidP="00B17908"/>
        </w:tc>
      </w:tr>
      <w:tr w:rsidR="00013DD4" w:rsidRPr="001807FC" w14:paraId="6700E6CA" w14:textId="77777777" w:rsidTr="00B17908">
        <w:trPr>
          <w:trHeight w:val="240"/>
          <w:jc w:val="center"/>
        </w:trPr>
        <w:tc>
          <w:tcPr>
            <w:tcW w:w="4876" w:type="dxa"/>
          </w:tcPr>
          <w:p w14:paraId="35AB8B9F" w14:textId="77777777" w:rsidR="00013DD4" w:rsidRPr="001807FC" w:rsidRDefault="00013DD4" w:rsidP="00B17908">
            <w:pPr>
              <w:pStyle w:val="ColumnHeading"/>
            </w:pPr>
            <w:r w:rsidRPr="001807FC">
              <w:t>Besedilo, ki ga predlaga Komisija</w:t>
            </w:r>
          </w:p>
        </w:tc>
        <w:tc>
          <w:tcPr>
            <w:tcW w:w="4876" w:type="dxa"/>
          </w:tcPr>
          <w:p w14:paraId="1118299B" w14:textId="77777777" w:rsidR="00013DD4" w:rsidRPr="001807FC" w:rsidRDefault="00013DD4" w:rsidP="00B17908">
            <w:pPr>
              <w:pStyle w:val="ColumnHeading"/>
            </w:pPr>
            <w:r w:rsidRPr="001807FC">
              <w:t>Predlog spremembe</w:t>
            </w:r>
          </w:p>
        </w:tc>
      </w:tr>
      <w:tr w:rsidR="00013DD4" w:rsidRPr="001807FC" w14:paraId="162107AB" w14:textId="77777777" w:rsidTr="00B17908">
        <w:trPr>
          <w:jc w:val="center"/>
        </w:trPr>
        <w:tc>
          <w:tcPr>
            <w:tcW w:w="4876" w:type="dxa"/>
          </w:tcPr>
          <w:p w14:paraId="28A2B82A" w14:textId="77777777" w:rsidR="00013DD4" w:rsidRPr="001807FC" w:rsidRDefault="00013DD4" w:rsidP="00B17908">
            <w:pPr>
              <w:pStyle w:val="Normal6"/>
              <w:rPr>
                <w:b/>
                <w:i/>
              </w:rPr>
            </w:pPr>
            <w:r w:rsidRPr="001807FC">
              <w:rPr>
                <w:b/>
                <w:i/>
              </w:rPr>
              <w:t>(c)</w:t>
            </w:r>
            <w:r w:rsidRPr="001807FC">
              <w:rPr>
                <w:b/>
                <w:i/>
              </w:rPr>
              <w:tab/>
              <w:t>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057FE280" w14:textId="77777777" w:rsidR="00013DD4" w:rsidRPr="001807FC" w:rsidRDefault="00013DD4" w:rsidP="00B17908">
            <w:pPr>
              <w:pStyle w:val="Normal6"/>
              <w:rPr>
                <w:b/>
                <w:i/>
              </w:rPr>
            </w:pPr>
            <w:r w:rsidRPr="001807FC">
              <w:rPr>
                <w:b/>
                <w:i/>
              </w:rPr>
              <w:t>črtano</w:t>
            </w:r>
          </w:p>
        </w:tc>
      </w:tr>
    </w:tbl>
    <w:p w14:paraId="0C2FE35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4307D1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33C571D" w14:textId="77777777" w:rsidR="00013DD4" w:rsidRPr="001807FC" w:rsidRDefault="00013DD4" w:rsidP="00013DD4">
      <w:pPr>
        <w:pStyle w:val="Normal12Italic"/>
        <w:rPr>
          <w:lang w:val="sl-SI"/>
        </w:rPr>
      </w:pPr>
      <w:r w:rsidRPr="001807FC">
        <w:rPr>
          <w:lang w:val="sl-SI"/>
        </w:rPr>
        <w:t>Zamolčanje informacij ne more posledično voditi do uporabe pospešenega postopka.</w:t>
      </w:r>
    </w:p>
    <w:p w14:paraId="6CE6D95C" w14:textId="77777777" w:rsidR="00013DD4" w:rsidRPr="001807FC" w:rsidRDefault="00013DD4" w:rsidP="00013DD4">
      <w:r w:rsidRPr="001807FC">
        <w:rPr>
          <w:rStyle w:val="HideTWBExt"/>
        </w:rPr>
        <w:t>&lt;/Amend&gt;</w:t>
      </w:r>
    </w:p>
    <w:p w14:paraId="6F2D98E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1231</w:t>
      </w:r>
      <w:r w:rsidRPr="001807FC">
        <w:rPr>
          <w:rStyle w:val="HideTWBExt"/>
          <w:b w:val="0"/>
        </w:rPr>
        <w:t>&lt;/NumAm&gt;</w:t>
      </w:r>
    </w:p>
    <w:p w14:paraId="4350BBB3"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B3DA8C2" w14:textId="77777777" w:rsidR="00013DD4" w:rsidRPr="001807FC" w:rsidRDefault="00013DD4" w:rsidP="00013DD4">
      <w:pPr>
        <w:pStyle w:val="NormalBold"/>
      </w:pPr>
      <w:r w:rsidRPr="001807FC">
        <w:rPr>
          <w:rStyle w:val="HideTWBExt"/>
          <w:b w:val="0"/>
        </w:rPr>
        <w:t>&lt;/RepeatBlock-By&gt;</w:t>
      </w:r>
    </w:p>
    <w:p w14:paraId="577FCF1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D37F95F" w14:textId="77777777" w:rsidR="00013DD4" w:rsidRPr="001807FC" w:rsidRDefault="00013DD4" w:rsidP="00013DD4">
      <w:pPr>
        <w:pStyle w:val="NormalBold"/>
      </w:pPr>
      <w:r w:rsidRPr="001807FC">
        <w:rPr>
          <w:rStyle w:val="HideTWBExt"/>
          <w:b w:val="0"/>
        </w:rPr>
        <w:t>&lt;Article&gt;</w:t>
      </w:r>
      <w:r w:rsidRPr="001807FC">
        <w:t>Člen 40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6279468" w14:textId="77777777" w:rsidTr="00B17908">
        <w:trPr>
          <w:trHeight w:hRule="exact" w:val="240"/>
          <w:jc w:val="center"/>
        </w:trPr>
        <w:tc>
          <w:tcPr>
            <w:tcW w:w="9752" w:type="dxa"/>
            <w:gridSpan w:val="2"/>
          </w:tcPr>
          <w:p w14:paraId="476699D0" w14:textId="77777777" w:rsidR="00013DD4" w:rsidRPr="001807FC" w:rsidRDefault="00013DD4" w:rsidP="00B17908"/>
        </w:tc>
      </w:tr>
      <w:tr w:rsidR="00013DD4" w:rsidRPr="001807FC" w14:paraId="349FA777" w14:textId="77777777" w:rsidTr="00B17908">
        <w:trPr>
          <w:trHeight w:val="240"/>
          <w:jc w:val="center"/>
        </w:trPr>
        <w:tc>
          <w:tcPr>
            <w:tcW w:w="4876" w:type="dxa"/>
          </w:tcPr>
          <w:p w14:paraId="77753D6F" w14:textId="77777777" w:rsidR="00013DD4" w:rsidRPr="001807FC" w:rsidRDefault="00013DD4" w:rsidP="00B17908">
            <w:pPr>
              <w:pStyle w:val="ColumnHeading"/>
            </w:pPr>
            <w:r w:rsidRPr="001807FC">
              <w:t>Besedilo, ki ga predlaga Komisija</w:t>
            </w:r>
          </w:p>
        </w:tc>
        <w:tc>
          <w:tcPr>
            <w:tcW w:w="4876" w:type="dxa"/>
          </w:tcPr>
          <w:p w14:paraId="67C2BB7D" w14:textId="77777777" w:rsidR="00013DD4" w:rsidRPr="001807FC" w:rsidRDefault="00013DD4" w:rsidP="00B17908">
            <w:pPr>
              <w:pStyle w:val="ColumnHeading"/>
            </w:pPr>
            <w:r w:rsidRPr="001807FC">
              <w:t>Predlog spremembe</w:t>
            </w:r>
          </w:p>
        </w:tc>
      </w:tr>
      <w:tr w:rsidR="00013DD4" w:rsidRPr="001807FC" w14:paraId="0B78103B" w14:textId="77777777" w:rsidTr="00B17908">
        <w:trPr>
          <w:jc w:val="center"/>
        </w:trPr>
        <w:tc>
          <w:tcPr>
            <w:tcW w:w="4876" w:type="dxa"/>
          </w:tcPr>
          <w:p w14:paraId="6BE86023" w14:textId="77777777" w:rsidR="00013DD4" w:rsidRPr="001807FC" w:rsidRDefault="00013DD4" w:rsidP="00B17908">
            <w:pPr>
              <w:pStyle w:val="Normal6"/>
              <w:rPr>
                <w:b/>
                <w:i/>
              </w:rPr>
            </w:pPr>
            <w:r w:rsidRPr="001807FC">
              <w:rPr>
                <w:b/>
                <w:i/>
              </w:rPr>
              <w:t>(c)</w:t>
            </w:r>
            <w:r w:rsidRPr="001807FC">
              <w:rPr>
                <w:b/>
                <w:i/>
              </w:rPr>
              <w:tab/>
              <w:t>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4CBD0BBC" w14:textId="77777777" w:rsidR="00013DD4" w:rsidRPr="001807FC" w:rsidRDefault="00013DD4" w:rsidP="00B17908">
            <w:pPr>
              <w:pStyle w:val="Normal6"/>
              <w:rPr>
                <w:b/>
                <w:i/>
              </w:rPr>
            </w:pPr>
            <w:r w:rsidRPr="001807FC">
              <w:rPr>
                <w:b/>
                <w:i/>
              </w:rPr>
              <w:t>črtano</w:t>
            </w:r>
          </w:p>
        </w:tc>
      </w:tr>
    </w:tbl>
    <w:p w14:paraId="18134E4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7ADA42C" w14:textId="77777777" w:rsidR="00013DD4" w:rsidRPr="001807FC" w:rsidRDefault="00013DD4" w:rsidP="00013DD4">
      <w:r w:rsidRPr="001807FC">
        <w:rPr>
          <w:rStyle w:val="HideTWBExt"/>
        </w:rPr>
        <w:t>&lt;/Amend&gt;</w:t>
      </w:r>
    </w:p>
    <w:p w14:paraId="1B800B4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1232</w:t>
      </w:r>
      <w:r w:rsidRPr="001807FC">
        <w:rPr>
          <w:rStyle w:val="HideTWBExt"/>
          <w:b w:val="0"/>
        </w:rPr>
        <w:t>&lt;/NumAm&gt;</w:t>
      </w:r>
    </w:p>
    <w:p w14:paraId="1A3E17E3"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5B27188F" w14:textId="77777777" w:rsidR="00013DD4" w:rsidRPr="001807FC" w:rsidRDefault="00013DD4" w:rsidP="00013DD4">
      <w:pPr>
        <w:pStyle w:val="NormalBold"/>
      </w:pPr>
      <w:r w:rsidRPr="001807FC">
        <w:rPr>
          <w:rStyle w:val="HideTWBExt"/>
          <w:b w:val="0"/>
        </w:rPr>
        <w:t>&lt;/RepeatBlock-By&gt;</w:t>
      </w:r>
    </w:p>
    <w:p w14:paraId="05E60F8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5EE5EE5" w14:textId="77777777" w:rsidR="00013DD4" w:rsidRPr="001807FC" w:rsidRDefault="00013DD4" w:rsidP="00013DD4">
      <w:pPr>
        <w:pStyle w:val="NormalBold"/>
      </w:pPr>
      <w:r w:rsidRPr="001807FC">
        <w:rPr>
          <w:rStyle w:val="HideTWBExt"/>
          <w:b w:val="0"/>
        </w:rPr>
        <w:t>&lt;Article&gt;</w:t>
      </w:r>
      <w:r w:rsidRPr="001807FC">
        <w:t>Člen 40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398D521" w14:textId="77777777" w:rsidTr="00B17908">
        <w:trPr>
          <w:trHeight w:hRule="exact" w:val="240"/>
          <w:jc w:val="center"/>
        </w:trPr>
        <w:tc>
          <w:tcPr>
            <w:tcW w:w="9752" w:type="dxa"/>
            <w:gridSpan w:val="2"/>
          </w:tcPr>
          <w:p w14:paraId="04BB6185" w14:textId="77777777" w:rsidR="00013DD4" w:rsidRPr="001807FC" w:rsidRDefault="00013DD4" w:rsidP="00B17908"/>
        </w:tc>
      </w:tr>
      <w:tr w:rsidR="00013DD4" w:rsidRPr="001807FC" w14:paraId="7214C368" w14:textId="77777777" w:rsidTr="00B17908">
        <w:trPr>
          <w:trHeight w:val="240"/>
          <w:jc w:val="center"/>
        </w:trPr>
        <w:tc>
          <w:tcPr>
            <w:tcW w:w="4876" w:type="dxa"/>
          </w:tcPr>
          <w:p w14:paraId="3935141A" w14:textId="77777777" w:rsidR="00013DD4" w:rsidRPr="001807FC" w:rsidRDefault="00013DD4" w:rsidP="00B17908">
            <w:pPr>
              <w:pStyle w:val="ColumnHeading"/>
            </w:pPr>
            <w:r w:rsidRPr="001807FC">
              <w:t>Besedilo, ki ga predlaga Komisija</w:t>
            </w:r>
          </w:p>
        </w:tc>
        <w:tc>
          <w:tcPr>
            <w:tcW w:w="4876" w:type="dxa"/>
          </w:tcPr>
          <w:p w14:paraId="4450FD5D" w14:textId="77777777" w:rsidR="00013DD4" w:rsidRPr="001807FC" w:rsidRDefault="00013DD4" w:rsidP="00B17908">
            <w:pPr>
              <w:pStyle w:val="ColumnHeading"/>
            </w:pPr>
            <w:r w:rsidRPr="001807FC">
              <w:t>Predlog spremembe</w:t>
            </w:r>
          </w:p>
        </w:tc>
      </w:tr>
      <w:tr w:rsidR="00013DD4" w:rsidRPr="001807FC" w14:paraId="58CDA5E3" w14:textId="77777777" w:rsidTr="00B17908">
        <w:trPr>
          <w:jc w:val="center"/>
        </w:trPr>
        <w:tc>
          <w:tcPr>
            <w:tcW w:w="4876" w:type="dxa"/>
          </w:tcPr>
          <w:p w14:paraId="219958D4" w14:textId="77777777" w:rsidR="00013DD4" w:rsidRPr="001807FC" w:rsidRDefault="00013DD4" w:rsidP="00B17908">
            <w:pPr>
              <w:pStyle w:val="Normal6"/>
              <w:rPr>
                <w:b/>
                <w:i/>
              </w:rPr>
            </w:pPr>
            <w:r w:rsidRPr="001807FC">
              <w:t>(c)</w:t>
            </w:r>
            <w:r w:rsidRPr="001807FC">
              <w:rPr>
                <w:b/>
                <w:i/>
              </w:rPr>
              <w:tab/>
            </w:r>
            <w:r w:rsidRPr="001807FC">
              <w:t>je prosilec zavajal organe z navedbo neresničnih informacij ali dokumentov ali s tem, da je zamolčal relevantne informacije ali dokumente o svoji identiteti</w:t>
            </w:r>
            <w:r w:rsidRPr="001807FC">
              <w:rPr>
                <w:b/>
                <w:i/>
              </w:rPr>
              <w:t xml:space="preserve"> ali</w:t>
            </w:r>
            <w:r w:rsidRPr="001807FC">
              <w:t xml:space="preserve"> državljanstvu,</w:t>
            </w:r>
            <w:r w:rsidRPr="001807FC">
              <w:rPr>
                <w:b/>
                <w:i/>
              </w:rPr>
              <w:t xml:space="preserve"> ki bi lahko negativno vplivali na odločitev</w:t>
            </w:r>
            <w:r w:rsidRPr="001807FC">
              <w:t>;</w:t>
            </w:r>
          </w:p>
        </w:tc>
        <w:tc>
          <w:tcPr>
            <w:tcW w:w="4876" w:type="dxa"/>
          </w:tcPr>
          <w:p w14:paraId="12F19429" w14:textId="77777777" w:rsidR="00013DD4" w:rsidRPr="001807FC" w:rsidRDefault="00013DD4" w:rsidP="00B17908">
            <w:pPr>
              <w:pStyle w:val="Normal6"/>
              <w:rPr>
                <w:b/>
                <w:i/>
              </w:rPr>
            </w:pPr>
            <w:r w:rsidRPr="001807FC">
              <w:t>(c)</w:t>
            </w:r>
            <w:r w:rsidRPr="001807FC">
              <w:rPr>
                <w:b/>
                <w:i/>
              </w:rPr>
              <w:tab/>
            </w:r>
            <w:r w:rsidRPr="001807FC">
              <w:t>je prosilec zavajal organe z navedbo neresničnih informacij ali dokumentov ali s tem, da je zamolčal</w:t>
            </w:r>
            <w:r w:rsidRPr="001807FC">
              <w:rPr>
                <w:b/>
                <w:i/>
              </w:rPr>
              <w:t>, uničil ali odstranil</w:t>
            </w:r>
            <w:r w:rsidRPr="001807FC">
              <w:t xml:space="preserve"> relevantne informacije ali dokumente o svoji identiteti</w:t>
            </w:r>
            <w:r w:rsidRPr="001807FC">
              <w:rPr>
                <w:b/>
                <w:i/>
              </w:rPr>
              <w:t>,</w:t>
            </w:r>
            <w:r w:rsidRPr="001807FC">
              <w:t xml:space="preserve"> državljanstvu,</w:t>
            </w:r>
            <w:r w:rsidRPr="001807FC">
              <w:rPr>
                <w:b/>
                <w:i/>
              </w:rPr>
              <w:t xml:space="preserve"> potovalni poti ali razlogih za vložitev prošnje za mednarodno zaščito</w:t>
            </w:r>
            <w:r w:rsidRPr="001807FC">
              <w:t>;</w:t>
            </w:r>
          </w:p>
        </w:tc>
      </w:tr>
    </w:tbl>
    <w:p w14:paraId="6461C9C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685FE95" w14:textId="77777777" w:rsidR="00013DD4" w:rsidRPr="001807FC" w:rsidRDefault="00013DD4" w:rsidP="00013DD4">
      <w:r w:rsidRPr="001807FC">
        <w:rPr>
          <w:rStyle w:val="HideTWBExt"/>
        </w:rPr>
        <w:t>&lt;/Amend&gt;</w:t>
      </w:r>
    </w:p>
    <w:p w14:paraId="2D844B3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1233</w:t>
      </w:r>
      <w:r w:rsidRPr="001807FC">
        <w:rPr>
          <w:rStyle w:val="HideTWBExt"/>
          <w:b w:val="0"/>
        </w:rPr>
        <w:t>&lt;/NumAm&gt;</w:t>
      </w:r>
    </w:p>
    <w:p w14:paraId="4746091E" w14:textId="77777777" w:rsidR="00013DD4" w:rsidRPr="001807FC" w:rsidRDefault="00013DD4" w:rsidP="00013DD4">
      <w:pPr>
        <w:pStyle w:val="NormalBold"/>
      </w:pPr>
      <w:r w:rsidRPr="001807FC">
        <w:rPr>
          <w:rStyle w:val="HideTWBExt"/>
          <w:b w:val="0"/>
        </w:rPr>
        <w:t>&lt;RepeatBlock-By&gt;&lt;Members&gt;</w:t>
      </w:r>
      <w:r w:rsidRPr="001807FC">
        <w:t>Brice Hortefeux, Rachida Dati</w:t>
      </w:r>
      <w:r w:rsidRPr="001807FC">
        <w:rPr>
          <w:rStyle w:val="HideTWBExt"/>
          <w:b w:val="0"/>
        </w:rPr>
        <w:t>&lt;/Members&gt;</w:t>
      </w:r>
    </w:p>
    <w:p w14:paraId="64D8AE12" w14:textId="77777777" w:rsidR="00013DD4" w:rsidRPr="001807FC" w:rsidRDefault="00013DD4" w:rsidP="00013DD4">
      <w:pPr>
        <w:pStyle w:val="NormalBold"/>
      </w:pPr>
      <w:r w:rsidRPr="001807FC">
        <w:rPr>
          <w:rStyle w:val="HideTWBExt"/>
          <w:b w:val="0"/>
        </w:rPr>
        <w:t>&lt;/RepeatBlock-By&gt;</w:t>
      </w:r>
    </w:p>
    <w:p w14:paraId="679AD12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9561B6F" w14:textId="77777777" w:rsidR="00013DD4" w:rsidRPr="001807FC" w:rsidRDefault="00013DD4" w:rsidP="00013DD4">
      <w:pPr>
        <w:pStyle w:val="NormalBold"/>
      </w:pPr>
      <w:r w:rsidRPr="001807FC">
        <w:rPr>
          <w:rStyle w:val="HideTWBExt"/>
          <w:b w:val="0"/>
        </w:rPr>
        <w:t>&lt;Article&gt;</w:t>
      </w:r>
      <w:r w:rsidRPr="001807FC">
        <w:t>Člen 40 – 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FBB8771" w14:textId="77777777" w:rsidTr="00B17908">
        <w:trPr>
          <w:trHeight w:hRule="exact" w:val="240"/>
          <w:jc w:val="center"/>
        </w:trPr>
        <w:tc>
          <w:tcPr>
            <w:tcW w:w="9752" w:type="dxa"/>
            <w:gridSpan w:val="2"/>
          </w:tcPr>
          <w:p w14:paraId="3767447F" w14:textId="77777777" w:rsidR="00013DD4" w:rsidRPr="001807FC" w:rsidRDefault="00013DD4" w:rsidP="00B17908"/>
        </w:tc>
      </w:tr>
      <w:tr w:rsidR="00013DD4" w:rsidRPr="001807FC" w14:paraId="073BB226" w14:textId="77777777" w:rsidTr="00B17908">
        <w:trPr>
          <w:trHeight w:val="240"/>
          <w:jc w:val="center"/>
        </w:trPr>
        <w:tc>
          <w:tcPr>
            <w:tcW w:w="4876" w:type="dxa"/>
          </w:tcPr>
          <w:p w14:paraId="2847C295" w14:textId="77777777" w:rsidR="00013DD4" w:rsidRPr="001807FC" w:rsidRDefault="00013DD4" w:rsidP="00B17908">
            <w:pPr>
              <w:pStyle w:val="ColumnHeading"/>
            </w:pPr>
            <w:r w:rsidRPr="001807FC">
              <w:t>Besedilo, ki ga predlaga Komisija</w:t>
            </w:r>
          </w:p>
        </w:tc>
        <w:tc>
          <w:tcPr>
            <w:tcW w:w="4876" w:type="dxa"/>
          </w:tcPr>
          <w:p w14:paraId="6400A15F" w14:textId="77777777" w:rsidR="00013DD4" w:rsidRPr="001807FC" w:rsidRDefault="00013DD4" w:rsidP="00B17908">
            <w:pPr>
              <w:pStyle w:val="ColumnHeading"/>
            </w:pPr>
            <w:r w:rsidRPr="001807FC">
              <w:t>Predlog spremembe</w:t>
            </w:r>
          </w:p>
        </w:tc>
      </w:tr>
      <w:tr w:rsidR="00013DD4" w:rsidRPr="001807FC" w14:paraId="7C282FB1" w14:textId="77777777" w:rsidTr="00B17908">
        <w:trPr>
          <w:jc w:val="center"/>
        </w:trPr>
        <w:tc>
          <w:tcPr>
            <w:tcW w:w="4876" w:type="dxa"/>
          </w:tcPr>
          <w:p w14:paraId="182E2038" w14:textId="77777777" w:rsidR="00013DD4" w:rsidRPr="001807FC" w:rsidRDefault="00013DD4" w:rsidP="00B17908">
            <w:pPr>
              <w:pStyle w:val="Normal6"/>
              <w:rPr>
                <w:b/>
                <w:i/>
              </w:rPr>
            </w:pPr>
            <w:r w:rsidRPr="001807FC">
              <w:t>(c)</w:t>
            </w:r>
            <w:r w:rsidRPr="001807FC">
              <w:rPr>
                <w:b/>
                <w:i/>
              </w:rPr>
              <w:tab/>
            </w:r>
            <w:r w:rsidRPr="001807FC">
              <w:t>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3C96B19A" w14:textId="0634F8F7" w:rsidR="00013DD4" w:rsidRPr="001807FC" w:rsidRDefault="00013DD4" w:rsidP="002B1688">
            <w:pPr>
              <w:pStyle w:val="Normal6"/>
              <w:rPr>
                <w:b/>
                <w:i/>
              </w:rPr>
            </w:pPr>
            <w:r w:rsidRPr="001807FC">
              <w:t>(c)</w:t>
            </w:r>
            <w:r w:rsidRPr="001807FC">
              <w:rPr>
                <w:b/>
                <w:i/>
              </w:rPr>
              <w:tab/>
            </w:r>
            <w:r w:rsidRPr="001807FC">
              <w:t>je prosilec zavajal organe z navedbo neresničnih informacij ali</w:t>
            </w:r>
            <w:r w:rsidRPr="001807FC">
              <w:rPr>
                <w:b/>
                <w:i/>
              </w:rPr>
              <w:t xml:space="preserve"> </w:t>
            </w:r>
            <w:r w:rsidR="002B1688" w:rsidRPr="001807FC">
              <w:rPr>
                <w:b/>
                <w:i/>
              </w:rPr>
              <w:t xml:space="preserve">lažnih </w:t>
            </w:r>
            <w:r w:rsidRPr="001807FC">
              <w:rPr>
                <w:b/>
                <w:i/>
              </w:rPr>
              <w:t>ali ponarejenih</w:t>
            </w:r>
            <w:r w:rsidRPr="001807FC">
              <w:t xml:space="preserve"> dokumentov ali s tem, da je zamolčal relevantne informacije ali dokumente o svoji identiteti</w:t>
            </w:r>
            <w:r w:rsidRPr="001807FC">
              <w:rPr>
                <w:b/>
                <w:i/>
              </w:rPr>
              <w:t>, starosti</w:t>
            </w:r>
            <w:r w:rsidRPr="001807FC">
              <w:t xml:space="preserve"> ali državljanstvu, ki bi lahko negativno vplivali na odločitev;</w:t>
            </w:r>
          </w:p>
        </w:tc>
      </w:tr>
    </w:tbl>
    <w:p w14:paraId="2CBA95D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{FR}</w:t>
      </w:r>
      <w:r w:rsidRPr="001807FC">
        <w:rPr>
          <w:lang w:val="sl-SI"/>
        </w:rPr>
        <w:t>fr</w:t>
      </w:r>
      <w:r w:rsidRPr="001807FC">
        <w:rPr>
          <w:rStyle w:val="HideTWBExt"/>
          <w:lang w:val="sl-SI"/>
        </w:rPr>
        <w:t>&lt;/Original&gt;</w:t>
      </w:r>
    </w:p>
    <w:p w14:paraId="0D12E206" w14:textId="77777777" w:rsidR="00013DD4" w:rsidRPr="001807FC" w:rsidRDefault="00013DD4" w:rsidP="00013DD4">
      <w:r w:rsidRPr="001807FC">
        <w:rPr>
          <w:rStyle w:val="HideTWBExt"/>
        </w:rPr>
        <w:t>&lt;/Amend&gt;</w:t>
      </w:r>
    </w:p>
    <w:p w14:paraId="2875CB4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1234</w:t>
      </w:r>
      <w:r w:rsidRPr="001807FC">
        <w:rPr>
          <w:rStyle w:val="HideTWBExt"/>
          <w:b w:val="0"/>
        </w:rPr>
        <w:t>&lt;/NumAm&gt;</w:t>
      </w:r>
    </w:p>
    <w:p w14:paraId="4A037CF7"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2DDEF5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1733ADC1"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349D9417" w14:textId="77777777" w:rsidR="00013DD4" w:rsidRPr="001807FC" w:rsidRDefault="00013DD4" w:rsidP="00013DD4">
      <w:pPr>
        <w:pStyle w:val="NormalBold"/>
      </w:pPr>
      <w:r w:rsidRPr="001807FC">
        <w:rPr>
          <w:rStyle w:val="HideTWBExt"/>
          <w:b w:val="0"/>
        </w:rPr>
        <w:t>&lt;/RepeatBlock-By&gt;</w:t>
      </w:r>
    </w:p>
    <w:p w14:paraId="1C47121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D8CFC9A" w14:textId="393FDB7F" w:rsidR="00013DD4" w:rsidRPr="001807FC" w:rsidRDefault="00013DD4" w:rsidP="00013DD4">
      <w:pPr>
        <w:pStyle w:val="NormalBold"/>
      </w:pPr>
      <w:r w:rsidRPr="001807FC">
        <w:rPr>
          <w:rStyle w:val="HideTWBExt"/>
          <w:b w:val="0"/>
        </w:rPr>
        <w:t>&lt;Article&gt;</w:t>
      </w:r>
      <w:r w:rsidRPr="001807FC">
        <w:t>Člen 40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BE171CB" w14:textId="77777777" w:rsidTr="00B17908">
        <w:trPr>
          <w:trHeight w:hRule="exact" w:val="240"/>
          <w:jc w:val="center"/>
        </w:trPr>
        <w:tc>
          <w:tcPr>
            <w:tcW w:w="9752" w:type="dxa"/>
            <w:gridSpan w:val="2"/>
          </w:tcPr>
          <w:p w14:paraId="54C38566" w14:textId="77777777" w:rsidR="00013DD4" w:rsidRPr="001807FC" w:rsidRDefault="00013DD4" w:rsidP="00B17908"/>
        </w:tc>
      </w:tr>
      <w:tr w:rsidR="00013DD4" w:rsidRPr="001807FC" w14:paraId="798B6122" w14:textId="77777777" w:rsidTr="00B17908">
        <w:trPr>
          <w:trHeight w:val="240"/>
          <w:jc w:val="center"/>
        </w:trPr>
        <w:tc>
          <w:tcPr>
            <w:tcW w:w="4876" w:type="dxa"/>
          </w:tcPr>
          <w:p w14:paraId="42D76D7C" w14:textId="77777777" w:rsidR="00013DD4" w:rsidRPr="001807FC" w:rsidRDefault="00013DD4" w:rsidP="00B17908">
            <w:pPr>
              <w:pStyle w:val="ColumnHeading"/>
            </w:pPr>
            <w:r w:rsidRPr="001807FC">
              <w:t>Besedilo, ki ga predlaga Komisija</w:t>
            </w:r>
          </w:p>
        </w:tc>
        <w:tc>
          <w:tcPr>
            <w:tcW w:w="4876" w:type="dxa"/>
          </w:tcPr>
          <w:p w14:paraId="5D9007E2" w14:textId="77777777" w:rsidR="00013DD4" w:rsidRPr="001807FC" w:rsidRDefault="00013DD4" w:rsidP="00B17908">
            <w:pPr>
              <w:pStyle w:val="ColumnHeading"/>
            </w:pPr>
            <w:r w:rsidRPr="001807FC">
              <w:t>Predlog spremembe</w:t>
            </w:r>
          </w:p>
        </w:tc>
      </w:tr>
      <w:tr w:rsidR="00013DD4" w:rsidRPr="001807FC" w14:paraId="2BF9F3F8" w14:textId="77777777" w:rsidTr="00B17908">
        <w:trPr>
          <w:jc w:val="center"/>
        </w:trPr>
        <w:tc>
          <w:tcPr>
            <w:tcW w:w="4876" w:type="dxa"/>
          </w:tcPr>
          <w:p w14:paraId="731A551A" w14:textId="77777777" w:rsidR="00013DD4" w:rsidRPr="001807FC" w:rsidRDefault="00013DD4" w:rsidP="00B17908">
            <w:pPr>
              <w:pStyle w:val="Normal6"/>
              <w:rPr>
                <w:b/>
                <w:i/>
              </w:rPr>
            </w:pPr>
            <w:r w:rsidRPr="001807FC">
              <w:rPr>
                <w:b/>
                <w:i/>
              </w:rPr>
              <w:t>(d)</w:t>
            </w:r>
            <w:r w:rsidRPr="001807FC">
              <w:rPr>
                <w:b/>
                <w:i/>
              </w:rPr>
              <w:tab/>
              <w:t>prosilec poda prošnjo samo zato, da bi zadržal ali onemogočil izvršitev predhodne ali skorajšnje odločbe o odstranitvi z ozemlja države članice;</w:t>
            </w:r>
          </w:p>
        </w:tc>
        <w:tc>
          <w:tcPr>
            <w:tcW w:w="4876" w:type="dxa"/>
          </w:tcPr>
          <w:p w14:paraId="543FBB1C" w14:textId="77777777" w:rsidR="00013DD4" w:rsidRPr="001807FC" w:rsidRDefault="00013DD4" w:rsidP="00B17908">
            <w:pPr>
              <w:pStyle w:val="Normal6"/>
              <w:rPr>
                <w:b/>
                <w:i/>
              </w:rPr>
            </w:pPr>
            <w:r w:rsidRPr="001807FC">
              <w:rPr>
                <w:b/>
                <w:i/>
              </w:rPr>
              <w:t>črtano</w:t>
            </w:r>
          </w:p>
        </w:tc>
      </w:tr>
    </w:tbl>
    <w:p w14:paraId="2F113FE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3CDF782" w14:textId="77777777" w:rsidR="00013DD4" w:rsidRPr="001807FC" w:rsidRDefault="00013DD4" w:rsidP="00013DD4">
      <w:r w:rsidRPr="001807FC">
        <w:rPr>
          <w:rStyle w:val="HideTWBExt"/>
        </w:rPr>
        <w:t>&lt;/Amend&gt;</w:t>
      </w:r>
    </w:p>
    <w:p w14:paraId="4F9D079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1235</w:t>
      </w:r>
      <w:r w:rsidRPr="001807FC">
        <w:rPr>
          <w:rStyle w:val="HideTWBExt"/>
          <w:b w:val="0"/>
        </w:rPr>
        <w:t>&lt;/NumAm&gt;</w:t>
      </w:r>
    </w:p>
    <w:p w14:paraId="56395C76"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719CF993" w14:textId="77777777" w:rsidR="00013DD4" w:rsidRPr="001807FC" w:rsidRDefault="00013DD4" w:rsidP="00013DD4">
      <w:pPr>
        <w:pStyle w:val="NormalBold"/>
      </w:pPr>
      <w:r w:rsidRPr="001807FC">
        <w:rPr>
          <w:rStyle w:val="HideTWBExt"/>
          <w:b w:val="0"/>
        </w:rPr>
        <w:t>&lt;/RepeatBlock-By&gt;</w:t>
      </w:r>
    </w:p>
    <w:p w14:paraId="2E1F6D0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6A632F5" w14:textId="61D460B7" w:rsidR="00013DD4" w:rsidRPr="001807FC" w:rsidRDefault="00013DD4" w:rsidP="00013DD4">
      <w:pPr>
        <w:pStyle w:val="NormalBold"/>
      </w:pPr>
      <w:r w:rsidRPr="001807FC">
        <w:rPr>
          <w:rStyle w:val="HideTWBExt"/>
          <w:b w:val="0"/>
        </w:rPr>
        <w:t>&lt;Article&gt;</w:t>
      </w:r>
      <w:r w:rsidRPr="001807FC">
        <w:t>Člen 40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E2A0259" w14:textId="77777777" w:rsidTr="00B17908">
        <w:trPr>
          <w:trHeight w:hRule="exact" w:val="240"/>
          <w:jc w:val="center"/>
        </w:trPr>
        <w:tc>
          <w:tcPr>
            <w:tcW w:w="9752" w:type="dxa"/>
            <w:gridSpan w:val="2"/>
          </w:tcPr>
          <w:p w14:paraId="30FDA830" w14:textId="77777777" w:rsidR="00013DD4" w:rsidRPr="001807FC" w:rsidRDefault="00013DD4" w:rsidP="00B17908"/>
        </w:tc>
      </w:tr>
      <w:tr w:rsidR="00013DD4" w:rsidRPr="001807FC" w14:paraId="4A35463C" w14:textId="77777777" w:rsidTr="00B17908">
        <w:trPr>
          <w:trHeight w:val="240"/>
          <w:jc w:val="center"/>
        </w:trPr>
        <w:tc>
          <w:tcPr>
            <w:tcW w:w="4876" w:type="dxa"/>
          </w:tcPr>
          <w:p w14:paraId="7CA8B9B0" w14:textId="77777777" w:rsidR="00013DD4" w:rsidRPr="001807FC" w:rsidRDefault="00013DD4" w:rsidP="00B17908">
            <w:pPr>
              <w:pStyle w:val="ColumnHeading"/>
            </w:pPr>
            <w:r w:rsidRPr="001807FC">
              <w:t>Besedilo, ki ga predlaga Komisija</w:t>
            </w:r>
          </w:p>
        </w:tc>
        <w:tc>
          <w:tcPr>
            <w:tcW w:w="4876" w:type="dxa"/>
          </w:tcPr>
          <w:p w14:paraId="6FE89F54" w14:textId="77777777" w:rsidR="00013DD4" w:rsidRPr="001807FC" w:rsidRDefault="00013DD4" w:rsidP="00B17908">
            <w:pPr>
              <w:pStyle w:val="ColumnHeading"/>
            </w:pPr>
            <w:r w:rsidRPr="001807FC">
              <w:t>Predlog spremembe</w:t>
            </w:r>
          </w:p>
        </w:tc>
      </w:tr>
      <w:tr w:rsidR="00013DD4" w:rsidRPr="001807FC" w14:paraId="1EBCB184" w14:textId="77777777" w:rsidTr="00B17908">
        <w:trPr>
          <w:jc w:val="center"/>
        </w:trPr>
        <w:tc>
          <w:tcPr>
            <w:tcW w:w="4876" w:type="dxa"/>
          </w:tcPr>
          <w:p w14:paraId="78D45B36" w14:textId="77777777" w:rsidR="00013DD4" w:rsidRPr="001807FC" w:rsidRDefault="00013DD4" w:rsidP="00B17908">
            <w:pPr>
              <w:pStyle w:val="Normal6"/>
              <w:rPr>
                <w:b/>
                <w:i/>
              </w:rPr>
            </w:pPr>
            <w:r w:rsidRPr="001807FC">
              <w:rPr>
                <w:b/>
                <w:i/>
              </w:rPr>
              <w:t>(d)</w:t>
            </w:r>
            <w:r w:rsidRPr="001807FC">
              <w:rPr>
                <w:b/>
                <w:i/>
              </w:rPr>
              <w:tab/>
              <w:t>prosilec poda prošnjo samo zato, da bi zadržal ali onemogočil izvršitev predhodne ali skorajšnje odločbe o odstranitvi z ozemlja države članice;</w:t>
            </w:r>
          </w:p>
        </w:tc>
        <w:tc>
          <w:tcPr>
            <w:tcW w:w="4876" w:type="dxa"/>
          </w:tcPr>
          <w:p w14:paraId="05BC2AA5" w14:textId="77777777" w:rsidR="00013DD4" w:rsidRPr="001807FC" w:rsidRDefault="00013DD4" w:rsidP="00B17908">
            <w:pPr>
              <w:pStyle w:val="Normal6"/>
              <w:rPr>
                <w:b/>
                <w:i/>
              </w:rPr>
            </w:pPr>
            <w:r w:rsidRPr="001807FC">
              <w:rPr>
                <w:b/>
                <w:i/>
              </w:rPr>
              <w:t>črtano</w:t>
            </w:r>
          </w:p>
        </w:tc>
      </w:tr>
    </w:tbl>
    <w:p w14:paraId="47F2E9E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D04DBD3" w14:textId="77777777" w:rsidR="00013DD4" w:rsidRPr="001807FC" w:rsidRDefault="00013DD4" w:rsidP="00013DD4">
      <w:r w:rsidRPr="001807FC">
        <w:rPr>
          <w:rStyle w:val="HideTWBExt"/>
        </w:rPr>
        <w:t>&lt;/Amend&gt;</w:t>
      </w:r>
    </w:p>
    <w:p w14:paraId="4E72065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1236</w:t>
      </w:r>
      <w:r w:rsidRPr="001807FC">
        <w:rPr>
          <w:rStyle w:val="HideTWBExt"/>
          <w:b w:val="0"/>
        </w:rPr>
        <w:t>&lt;/NumAm&gt;</w:t>
      </w:r>
    </w:p>
    <w:p w14:paraId="076B2064" w14:textId="77777777" w:rsidR="00013DD4" w:rsidRPr="001807FC" w:rsidRDefault="00013DD4" w:rsidP="00013DD4">
      <w:pPr>
        <w:pStyle w:val="NormalBold"/>
      </w:pPr>
      <w:r w:rsidRPr="001807FC">
        <w:rPr>
          <w:rStyle w:val="HideTWBExt"/>
          <w:b w:val="0"/>
        </w:rPr>
        <w:t>&lt;RepeatBlock-By&gt;&lt;Members&gt;</w:t>
      </w:r>
      <w:r w:rsidRPr="001807FC">
        <w:t>Brice Hortefeux, Rachida Dati</w:t>
      </w:r>
      <w:r w:rsidRPr="001807FC">
        <w:rPr>
          <w:rStyle w:val="HideTWBExt"/>
          <w:b w:val="0"/>
        </w:rPr>
        <w:t>&lt;/Members&gt;</w:t>
      </w:r>
    </w:p>
    <w:p w14:paraId="33C64072" w14:textId="77777777" w:rsidR="00013DD4" w:rsidRPr="001807FC" w:rsidRDefault="00013DD4" w:rsidP="00013DD4">
      <w:pPr>
        <w:pStyle w:val="NormalBold"/>
      </w:pPr>
      <w:r w:rsidRPr="001807FC">
        <w:rPr>
          <w:rStyle w:val="HideTWBExt"/>
          <w:b w:val="0"/>
        </w:rPr>
        <w:t>&lt;/RepeatBlock-By&gt;</w:t>
      </w:r>
    </w:p>
    <w:p w14:paraId="57A31E0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7C38008" w14:textId="77777777" w:rsidR="00013DD4" w:rsidRPr="001807FC" w:rsidRDefault="00013DD4" w:rsidP="00013DD4">
      <w:pPr>
        <w:pStyle w:val="NormalBold"/>
      </w:pPr>
      <w:r w:rsidRPr="001807FC">
        <w:rPr>
          <w:rStyle w:val="HideTWBExt"/>
          <w:b w:val="0"/>
        </w:rPr>
        <w:t>&lt;Article&gt;</w:t>
      </w:r>
      <w:r w:rsidRPr="001807FC">
        <w:t>Člen 40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14AE13D" w14:textId="77777777" w:rsidTr="00B17908">
        <w:trPr>
          <w:trHeight w:hRule="exact" w:val="240"/>
          <w:jc w:val="center"/>
        </w:trPr>
        <w:tc>
          <w:tcPr>
            <w:tcW w:w="9752" w:type="dxa"/>
            <w:gridSpan w:val="2"/>
          </w:tcPr>
          <w:p w14:paraId="1213810F" w14:textId="77777777" w:rsidR="00013DD4" w:rsidRPr="001807FC" w:rsidRDefault="00013DD4" w:rsidP="00B17908"/>
        </w:tc>
      </w:tr>
      <w:tr w:rsidR="00013DD4" w:rsidRPr="001807FC" w14:paraId="1547D212" w14:textId="77777777" w:rsidTr="00B17908">
        <w:trPr>
          <w:trHeight w:val="240"/>
          <w:jc w:val="center"/>
        </w:trPr>
        <w:tc>
          <w:tcPr>
            <w:tcW w:w="4876" w:type="dxa"/>
          </w:tcPr>
          <w:p w14:paraId="00AF8AE6" w14:textId="77777777" w:rsidR="00013DD4" w:rsidRPr="001807FC" w:rsidRDefault="00013DD4" w:rsidP="00B17908">
            <w:pPr>
              <w:pStyle w:val="ColumnHeading"/>
            </w:pPr>
            <w:r w:rsidRPr="001807FC">
              <w:t>Besedilo, ki ga predlaga Komisija</w:t>
            </w:r>
          </w:p>
        </w:tc>
        <w:tc>
          <w:tcPr>
            <w:tcW w:w="4876" w:type="dxa"/>
          </w:tcPr>
          <w:p w14:paraId="697053B2" w14:textId="77777777" w:rsidR="00013DD4" w:rsidRPr="001807FC" w:rsidRDefault="00013DD4" w:rsidP="00B17908">
            <w:pPr>
              <w:pStyle w:val="ColumnHeading"/>
            </w:pPr>
            <w:r w:rsidRPr="001807FC">
              <w:t>Predlog spremembe</w:t>
            </w:r>
          </w:p>
        </w:tc>
      </w:tr>
      <w:tr w:rsidR="00013DD4" w:rsidRPr="001807FC" w14:paraId="7F01937D" w14:textId="77777777" w:rsidTr="00B17908">
        <w:trPr>
          <w:jc w:val="center"/>
        </w:trPr>
        <w:tc>
          <w:tcPr>
            <w:tcW w:w="4876" w:type="dxa"/>
          </w:tcPr>
          <w:p w14:paraId="7F52CBE2" w14:textId="77777777" w:rsidR="00013DD4" w:rsidRPr="001807FC" w:rsidRDefault="00013DD4" w:rsidP="00B17908">
            <w:pPr>
              <w:pStyle w:val="Normal6"/>
              <w:rPr>
                <w:b/>
                <w:i/>
              </w:rPr>
            </w:pPr>
            <w:r w:rsidRPr="001807FC">
              <w:t>(d)</w:t>
            </w:r>
            <w:r w:rsidRPr="001807FC">
              <w:rPr>
                <w:b/>
                <w:i/>
              </w:rPr>
              <w:tab/>
            </w:r>
            <w:r w:rsidRPr="001807FC">
              <w:t>prosilec poda prošnjo</w:t>
            </w:r>
            <w:r w:rsidRPr="001807FC">
              <w:rPr>
                <w:b/>
                <w:i/>
              </w:rPr>
              <w:t xml:space="preserve"> samo zato</w:t>
            </w:r>
            <w:r w:rsidRPr="001807FC">
              <w:t>, da bi zadržal ali onemogočil izvršitev predhodne ali skorajšnje odločbe o odstranitvi z ozemlja države članice;</w:t>
            </w:r>
          </w:p>
        </w:tc>
        <w:tc>
          <w:tcPr>
            <w:tcW w:w="4876" w:type="dxa"/>
          </w:tcPr>
          <w:p w14:paraId="2664AB05" w14:textId="77777777" w:rsidR="00013DD4" w:rsidRPr="001807FC" w:rsidRDefault="00013DD4" w:rsidP="00B17908">
            <w:pPr>
              <w:pStyle w:val="Normal6"/>
              <w:rPr>
                <w:b/>
                <w:i/>
              </w:rPr>
            </w:pPr>
            <w:r w:rsidRPr="001807FC">
              <w:t>(d)</w:t>
            </w:r>
            <w:r w:rsidRPr="001807FC">
              <w:rPr>
                <w:b/>
                <w:i/>
              </w:rPr>
              <w:tab/>
            </w:r>
            <w:r w:rsidRPr="001807FC">
              <w:t>prosilec poda prošnjo</w:t>
            </w:r>
            <w:r w:rsidRPr="001807FC">
              <w:rPr>
                <w:b/>
                <w:i/>
              </w:rPr>
              <w:t xml:space="preserve"> zgolj s ciljem</w:t>
            </w:r>
            <w:r w:rsidRPr="001807FC">
              <w:t>, da bi zadržal ali onemogočil izvršitev predhodne ali skorajšnje odločbe o odstranitvi z ozemlja države članice;</w:t>
            </w:r>
          </w:p>
        </w:tc>
      </w:tr>
    </w:tbl>
    <w:p w14:paraId="7A8416D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{FR}</w:t>
      </w:r>
      <w:r w:rsidRPr="001807FC">
        <w:rPr>
          <w:lang w:val="sl-SI"/>
        </w:rPr>
        <w:t>fr</w:t>
      </w:r>
      <w:r w:rsidRPr="001807FC">
        <w:rPr>
          <w:rStyle w:val="HideTWBExt"/>
          <w:lang w:val="sl-SI"/>
        </w:rPr>
        <w:t>&lt;/Original&gt;</w:t>
      </w:r>
    </w:p>
    <w:p w14:paraId="386D6729" w14:textId="77777777" w:rsidR="00013DD4" w:rsidRPr="001807FC" w:rsidRDefault="00013DD4" w:rsidP="00013DD4">
      <w:r w:rsidRPr="001807FC">
        <w:rPr>
          <w:rStyle w:val="HideTWBExt"/>
        </w:rPr>
        <w:t>&lt;/Amend&gt;</w:t>
      </w:r>
    </w:p>
    <w:p w14:paraId="581B722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1237</w:t>
      </w:r>
      <w:r w:rsidRPr="001807FC">
        <w:rPr>
          <w:rStyle w:val="HideTWBExt"/>
          <w:b w:val="0"/>
        </w:rPr>
        <w:t>&lt;/NumAm&gt;</w:t>
      </w:r>
    </w:p>
    <w:p w14:paraId="2FF6147C"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E7CB13E" w14:textId="77777777" w:rsidR="00013DD4" w:rsidRPr="001807FC" w:rsidRDefault="00013DD4" w:rsidP="00013DD4">
      <w:pPr>
        <w:pStyle w:val="NormalBold"/>
      </w:pPr>
      <w:r w:rsidRPr="001807FC">
        <w:rPr>
          <w:rStyle w:val="HideTWBExt"/>
          <w:b w:val="0"/>
        </w:rPr>
        <w:t>&lt;/RepeatBlock-By&gt;</w:t>
      </w:r>
    </w:p>
    <w:p w14:paraId="60A842F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21E7E83" w14:textId="2FE010E4" w:rsidR="00013DD4" w:rsidRPr="001807FC" w:rsidRDefault="00013DD4" w:rsidP="00013DD4">
      <w:pPr>
        <w:pStyle w:val="NormalBold"/>
      </w:pPr>
      <w:r w:rsidRPr="001807FC">
        <w:rPr>
          <w:rStyle w:val="HideTWBExt"/>
          <w:b w:val="0"/>
        </w:rPr>
        <w:t>&lt;Article&gt;</w:t>
      </w:r>
      <w:r w:rsidRPr="001807FC">
        <w:t>Člen 40 – 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4292CE8" w14:textId="77777777" w:rsidTr="00B17908">
        <w:trPr>
          <w:trHeight w:hRule="exact" w:val="240"/>
          <w:jc w:val="center"/>
        </w:trPr>
        <w:tc>
          <w:tcPr>
            <w:tcW w:w="9752" w:type="dxa"/>
            <w:gridSpan w:val="2"/>
          </w:tcPr>
          <w:p w14:paraId="56E82D92" w14:textId="77777777" w:rsidR="00013DD4" w:rsidRPr="001807FC" w:rsidRDefault="00013DD4" w:rsidP="00B17908"/>
        </w:tc>
      </w:tr>
      <w:tr w:rsidR="00013DD4" w:rsidRPr="001807FC" w14:paraId="5E860AB8" w14:textId="77777777" w:rsidTr="00B17908">
        <w:trPr>
          <w:trHeight w:val="240"/>
          <w:jc w:val="center"/>
        </w:trPr>
        <w:tc>
          <w:tcPr>
            <w:tcW w:w="4876" w:type="dxa"/>
          </w:tcPr>
          <w:p w14:paraId="5AAC8537" w14:textId="77777777" w:rsidR="00013DD4" w:rsidRPr="001807FC" w:rsidRDefault="00013DD4" w:rsidP="00B17908">
            <w:pPr>
              <w:pStyle w:val="ColumnHeading"/>
            </w:pPr>
            <w:r w:rsidRPr="001807FC">
              <w:t>Besedilo, ki ga predlaga Komisija</w:t>
            </w:r>
          </w:p>
        </w:tc>
        <w:tc>
          <w:tcPr>
            <w:tcW w:w="4876" w:type="dxa"/>
          </w:tcPr>
          <w:p w14:paraId="277F6D04" w14:textId="77777777" w:rsidR="00013DD4" w:rsidRPr="001807FC" w:rsidRDefault="00013DD4" w:rsidP="00B17908">
            <w:pPr>
              <w:pStyle w:val="ColumnHeading"/>
            </w:pPr>
            <w:r w:rsidRPr="001807FC">
              <w:t>Predlog spremembe</w:t>
            </w:r>
          </w:p>
        </w:tc>
      </w:tr>
      <w:tr w:rsidR="00013DD4" w:rsidRPr="001807FC" w14:paraId="48F47CCF" w14:textId="77777777" w:rsidTr="00B17908">
        <w:trPr>
          <w:jc w:val="center"/>
        </w:trPr>
        <w:tc>
          <w:tcPr>
            <w:tcW w:w="4876" w:type="dxa"/>
          </w:tcPr>
          <w:p w14:paraId="57560DA2" w14:textId="77777777" w:rsidR="00013DD4" w:rsidRPr="001807FC" w:rsidRDefault="00013DD4" w:rsidP="00B17908">
            <w:pPr>
              <w:pStyle w:val="Normal6"/>
              <w:rPr>
                <w:b/>
                <w:i/>
              </w:rPr>
            </w:pPr>
            <w:r w:rsidRPr="001807FC">
              <w:t>(d)</w:t>
            </w:r>
            <w:r w:rsidRPr="001807FC">
              <w:rPr>
                <w:b/>
                <w:i/>
              </w:rPr>
              <w:tab/>
            </w:r>
            <w:r w:rsidRPr="001807FC">
              <w:t>prosilec poda prošnjo samo zato, da bi zadržal ali</w:t>
            </w:r>
            <w:r w:rsidRPr="001807FC">
              <w:rPr>
                <w:b/>
                <w:i/>
              </w:rPr>
              <w:t xml:space="preserve"> onemogočil</w:t>
            </w:r>
            <w:r w:rsidRPr="001807FC">
              <w:t xml:space="preserve"> izvršitev</w:t>
            </w:r>
            <w:r w:rsidRPr="001807FC">
              <w:rPr>
                <w:b/>
                <w:i/>
              </w:rPr>
              <w:t xml:space="preserve"> predhodne ali skorajšnje</w:t>
            </w:r>
            <w:r w:rsidRPr="001807FC">
              <w:t xml:space="preserve"> odločbe o odstranitvi z ozemlja države članice;</w:t>
            </w:r>
          </w:p>
        </w:tc>
        <w:tc>
          <w:tcPr>
            <w:tcW w:w="4876" w:type="dxa"/>
          </w:tcPr>
          <w:p w14:paraId="1B55E30F" w14:textId="41F4C47C" w:rsidR="00013DD4" w:rsidRPr="001807FC" w:rsidRDefault="00013DD4" w:rsidP="002B1688">
            <w:pPr>
              <w:pStyle w:val="Normal6"/>
              <w:rPr>
                <w:b/>
                <w:i/>
              </w:rPr>
            </w:pPr>
            <w:r w:rsidRPr="001807FC">
              <w:t>(d)</w:t>
            </w:r>
            <w:r w:rsidRPr="001807FC">
              <w:rPr>
                <w:b/>
                <w:i/>
              </w:rPr>
              <w:tab/>
            </w:r>
            <w:r w:rsidRPr="001807FC">
              <w:t>prosilec poda prošnjo samo zato, da bi zadržal</w:t>
            </w:r>
            <w:r w:rsidRPr="001807FC">
              <w:rPr>
                <w:b/>
                <w:i/>
              </w:rPr>
              <w:t>, onemogočil</w:t>
            </w:r>
            <w:r w:rsidRPr="001807FC">
              <w:t xml:space="preserve"> ali</w:t>
            </w:r>
            <w:r w:rsidRPr="001807FC">
              <w:rPr>
                <w:b/>
                <w:i/>
              </w:rPr>
              <w:t xml:space="preserve"> preprečil</w:t>
            </w:r>
            <w:r w:rsidRPr="001807FC">
              <w:t xml:space="preserve"> izvršitev odločbe o odstranitvi z ozemlja države članice;</w:t>
            </w:r>
          </w:p>
        </w:tc>
      </w:tr>
    </w:tbl>
    <w:p w14:paraId="6664DA2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612ED67" w14:textId="77777777" w:rsidR="00013DD4" w:rsidRPr="001807FC" w:rsidRDefault="00013DD4" w:rsidP="00013DD4">
      <w:r w:rsidRPr="001807FC">
        <w:rPr>
          <w:rStyle w:val="HideTWBExt"/>
        </w:rPr>
        <w:t>&lt;/Amend&gt;</w:t>
      </w:r>
    </w:p>
    <w:p w14:paraId="5F2A685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1238</w:t>
      </w:r>
      <w:r w:rsidRPr="001807FC">
        <w:rPr>
          <w:rStyle w:val="HideTWBExt"/>
          <w:b w:val="0"/>
        </w:rPr>
        <w:t>&lt;/NumAm&gt;</w:t>
      </w:r>
    </w:p>
    <w:p w14:paraId="78F1252B"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562BEDD6"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E501776"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1A0F937" w14:textId="77777777" w:rsidR="00013DD4" w:rsidRPr="001807FC" w:rsidRDefault="00013DD4" w:rsidP="00013DD4">
      <w:pPr>
        <w:pStyle w:val="NormalBold"/>
      </w:pPr>
      <w:r w:rsidRPr="001807FC">
        <w:rPr>
          <w:rStyle w:val="HideTWBExt"/>
          <w:b w:val="0"/>
        </w:rPr>
        <w:t>&lt;/RepeatBlock-By&gt;</w:t>
      </w:r>
    </w:p>
    <w:p w14:paraId="6785637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3456D5A" w14:textId="77777777" w:rsidR="00013DD4" w:rsidRPr="001807FC" w:rsidRDefault="00013DD4" w:rsidP="00013DD4">
      <w:pPr>
        <w:pStyle w:val="NormalBold"/>
      </w:pPr>
      <w:r w:rsidRPr="001807FC">
        <w:rPr>
          <w:rStyle w:val="HideTWBExt"/>
          <w:b w:val="0"/>
        </w:rPr>
        <w:t>&lt;Article&gt;</w:t>
      </w:r>
      <w:r w:rsidRPr="001807FC">
        <w:t>Člen 40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E561BC6" w14:textId="77777777" w:rsidTr="00B17908">
        <w:trPr>
          <w:trHeight w:hRule="exact" w:val="240"/>
          <w:jc w:val="center"/>
        </w:trPr>
        <w:tc>
          <w:tcPr>
            <w:tcW w:w="9752" w:type="dxa"/>
            <w:gridSpan w:val="2"/>
          </w:tcPr>
          <w:p w14:paraId="1980D41D" w14:textId="77777777" w:rsidR="00013DD4" w:rsidRPr="001807FC" w:rsidRDefault="00013DD4" w:rsidP="00B17908"/>
        </w:tc>
      </w:tr>
      <w:tr w:rsidR="00013DD4" w:rsidRPr="001807FC" w14:paraId="251ACFAC" w14:textId="77777777" w:rsidTr="00B17908">
        <w:trPr>
          <w:trHeight w:val="240"/>
          <w:jc w:val="center"/>
        </w:trPr>
        <w:tc>
          <w:tcPr>
            <w:tcW w:w="4876" w:type="dxa"/>
          </w:tcPr>
          <w:p w14:paraId="48747776" w14:textId="77777777" w:rsidR="00013DD4" w:rsidRPr="001807FC" w:rsidRDefault="00013DD4" w:rsidP="00B17908">
            <w:pPr>
              <w:pStyle w:val="ColumnHeading"/>
            </w:pPr>
            <w:r w:rsidRPr="001807FC">
              <w:t>Besedilo, ki ga predlaga Komisija</w:t>
            </w:r>
          </w:p>
        </w:tc>
        <w:tc>
          <w:tcPr>
            <w:tcW w:w="4876" w:type="dxa"/>
          </w:tcPr>
          <w:p w14:paraId="3717BF83" w14:textId="77777777" w:rsidR="00013DD4" w:rsidRPr="001807FC" w:rsidRDefault="00013DD4" w:rsidP="00B17908">
            <w:pPr>
              <w:pStyle w:val="ColumnHeading"/>
            </w:pPr>
            <w:r w:rsidRPr="001807FC">
              <w:t>Predlog spremembe</w:t>
            </w:r>
          </w:p>
        </w:tc>
      </w:tr>
      <w:tr w:rsidR="00013DD4" w:rsidRPr="001807FC" w14:paraId="0069CBCF" w14:textId="77777777" w:rsidTr="00B17908">
        <w:trPr>
          <w:jc w:val="center"/>
        </w:trPr>
        <w:tc>
          <w:tcPr>
            <w:tcW w:w="4876" w:type="dxa"/>
          </w:tcPr>
          <w:p w14:paraId="109DAD1D" w14:textId="77777777" w:rsidR="00013DD4" w:rsidRPr="001807FC" w:rsidRDefault="00013DD4" w:rsidP="00B17908">
            <w:pPr>
              <w:pStyle w:val="Normal6"/>
              <w:rPr>
                <w:b/>
                <w:i/>
              </w:rPr>
            </w:pPr>
            <w:r w:rsidRPr="001807FC">
              <w:rPr>
                <w:b/>
                <w:i/>
              </w:rPr>
              <w:t>(e)</w:t>
            </w:r>
            <w:r w:rsidRPr="001807FC">
              <w:rPr>
                <w:b/>
                <w:i/>
              </w:rPr>
              <w:tab/>
              <w:t>se lahko tretja država šteje za varno izvorno državo za prosilca v smislu te uredbe;</w:t>
            </w:r>
          </w:p>
        </w:tc>
        <w:tc>
          <w:tcPr>
            <w:tcW w:w="4876" w:type="dxa"/>
          </w:tcPr>
          <w:p w14:paraId="0C06EAC9" w14:textId="77777777" w:rsidR="00013DD4" w:rsidRPr="001807FC" w:rsidRDefault="00013DD4" w:rsidP="00B17908">
            <w:pPr>
              <w:pStyle w:val="Normal6"/>
              <w:rPr>
                <w:b/>
                <w:i/>
              </w:rPr>
            </w:pPr>
            <w:r w:rsidRPr="001807FC">
              <w:rPr>
                <w:b/>
                <w:i/>
              </w:rPr>
              <w:t>črtano</w:t>
            </w:r>
          </w:p>
        </w:tc>
      </w:tr>
    </w:tbl>
    <w:p w14:paraId="75BC6CC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8A72C46" w14:textId="77777777" w:rsidR="00013DD4" w:rsidRPr="001807FC" w:rsidRDefault="00013DD4" w:rsidP="00013DD4">
      <w:r w:rsidRPr="001807FC">
        <w:rPr>
          <w:rStyle w:val="HideTWBExt"/>
        </w:rPr>
        <w:t>&lt;/Amend&gt;</w:t>
      </w:r>
    </w:p>
    <w:p w14:paraId="205A510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1239</w:t>
      </w:r>
      <w:r w:rsidRPr="001807FC">
        <w:rPr>
          <w:rStyle w:val="HideTWBExt"/>
          <w:b w:val="0"/>
        </w:rPr>
        <w:t>&lt;/NumAm&gt;</w:t>
      </w:r>
    </w:p>
    <w:p w14:paraId="43E3139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79747654" w14:textId="77777777" w:rsidR="00013DD4" w:rsidRPr="001807FC" w:rsidRDefault="00013DD4" w:rsidP="00013DD4">
      <w:pPr>
        <w:pStyle w:val="NormalBold"/>
      </w:pPr>
      <w:r w:rsidRPr="001807FC">
        <w:rPr>
          <w:rStyle w:val="HideTWBExt"/>
          <w:b w:val="0"/>
        </w:rPr>
        <w:t>&lt;/RepeatBlock-By&gt;</w:t>
      </w:r>
    </w:p>
    <w:p w14:paraId="03EC5DD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DD9D01D" w14:textId="77777777" w:rsidR="00013DD4" w:rsidRPr="001807FC" w:rsidRDefault="00013DD4" w:rsidP="00013DD4">
      <w:pPr>
        <w:pStyle w:val="NormalBold"/>
      </w:pPr>
      <w:r w:rsidRPr="001807FC">
        <w:rPr>
          <w:rStyle w:val="HideTWBExt"/>
          <w:b w:val="0"/>
        </w:rPr>
        <w:t>&lt;Article&gt;</w:t>
      </w:r>
      <w:r w:rsidRPr="001807FC">
        <w:t>Člen 40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7448921" w14:textId="77777777" w:rsidTr="00B17908">
        <w:trPr>
          <w:trHeight w:hRule="exact" w:val="240"/>
          <w:jc w:val="center"/>
        </w:trPr>
        <w:tc>
          <w:tcPr>
            <w:tcW w:w="9752" w:type="dxa"/>
            <w:gridSpan w:val="2"/>
          </w:tcPr>
          <w:p w14:paraId="4811A06E" w14:textId="77777777" w:rsidR="00013DD4" w:rsidRPr="001807FC" w:rsidRDefault="00013DD4" w:rsidP="00B17908"/>
        </w:tc>
      </w:tr>
      <w:tr w:rsidR="00013DD4" w:rsidRPr="001807FC" w14:paraId="5D6B84EB" w14:textId="77777777" w:rsidTr="00B17908">
        <w:trPr>
          <w:trHeight w:val="240"/>
          <w:jc w:val="center"/>
        </w:trPr>
        <w:tc>
          <w:tcPr>
            <w:tcW w:w="4876" w:type="dxa"/>
          </w:tcPr>
          <w:p w14:paraId="4B4DA9C7" w14:textId="77777777" w:rsidR="00013DD4" w:rsidRPr="001807FC" w:rsidRDefault="00013DD4" w:rsidP="00B17908">
            <w:pPr>
              <w:pStyle w:val="ColumnHeading"/>
            </w:pPr>
            <w:r w:rsidRPr="001807FC">
              <w:t>Besedilo, ki ga predlaga Komisija</w:t>
            </w:r>
          </w:p>
        </w:tc>
        <w:tc>
          <w:tcPr>
            <w:tcW w:w="4876" w:type="dxa"/>
          </w:tcPr>
          <w:p w14:paraId="7D771B9E" w14:textId="77777777" w:rsidR="00013DD4" w:rsidRPr="001807FC" w:rsidRDefault="00013DD4" w:rsidP="00B17908">
            <w:pPr>
              <w:pStyle w:val="ColumnHeading"/>
            </w:pPr>
            <w:r w:rsidRPr="001807FC">
              <w:t>Predlog spremembe</w:t>
            </w:r>
          </w:p>
        </w:tc>
      </w:tr>
      <w:tr w:rsidR="00013DD4" w:rsidRPr="001807FC" w14:paraId="583094E5" w14:textId="77777777" w:rsidTr="00B17908">
        <w:trPr>
          <w:jc w:val="center"/>
        </w:trPr>
        <w:tc>
          <w:tcPr>
            <w:tcW w:w="4876" w:type="dxa"/>
          </w:tcPr>
          <w:p w14:paraId="00D7036B" w14:textId="77777777" w:rsidR="00013DD4" w:rsidRPr="001807FC" w:rsidRDefault="00013DD4" w:rsidP="00B17908">
            <w:pPr>
              <w:pStyle w:val="Normal6"/>
              <w:rPr>
                <w:b/>
                <w:i/>
              </w:rPr>
            </w:pPr>
            <w:r w:rsidRPr="001807FC">
              <w:rPr>
                <w:b/>
                <w:i/>
              </w:rPr>
              <w:t>(e)</w:t>
            </w:r>
            <w:r w:rsidRPr="001807FC">
              <w:rPr>
                <w:b/>
                <w:i/>
              </w:rPr>
              <w:tab/>
              <w:t>se lahko tretja država šteje za varno izvorno državo za prosilca v smislu te uredbe;</w:t>
            </w:r>
          </w:p>
        </w:tc>
        <w:tc>
          <w:tcPr>
            <w:tcW w:w="4876" w:type="dxa"/>
          </w:tcPr>
          <w:p w14:paraId="53AABD64" w14:textId="77777777" w:rsidR="00013DD4" w:rsidRPr="001807FC" w:rsidRDefault="00013DD4" w:rsidP="00B17908">
            <w:pPr>
              <w:pStyle w:val="Normal6"/>
              <w:rPr>
                <w:b/>
                <w:i/>
              </w:rPr>
            </w:pPr>
            <w:r w:rsidRPr="001807FC">
              <w:rPr>
                <w:b/>
                <w:i/>
              </w:rPr>
              <w:t>črtano</w:t>
            </w:r>
          </w:p>
        </w:tc>
      </w:tr>
    </w:tbl>
    <w:p w14:paraId="5ACD0C4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75BE525" w14:textId="77777777" w:rsidR="00013DD4" w:rsidRPr="001807FC" w:rsidRDefault="00013DD4" w:rsidP="00013DD4">
      <w:r w:rsidRPr="001807FC">
        <w:rPr>
          <w:rStyle w:val="HideTWBExt"/>
        </w:rPr>
        <w:t>&lt;/Amend&gt;</w:t>
      </w:r>
    </w:p>
    <w:p w14:paraId="6B72738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1240</w:t>
      </w:r>
      <w:r w:rsidRPr="001807FC">
        <w:rPr>
          <w:rStyle w:val="HideTWBExt"/>
          <w:b w:val="0"/>
        </w:rPr>
        <w:t>&lt;/NumAm&gt;</w:t>
      </w:r>
    </w:p>
    <w:p w14:paraId="20C655D6" w14:textId="77777777" w:rsidR="00013DD4" w:rsidRPr="001807FC" w:rsidRDefault="00013DD4" w:rsidP="00013DD4">
      <w:pPr>
        <w:pStyle w:val="NormalBold"/>
      </w:pPr>
      <w:r w:rsidRPr="001807FC">
        <w:rPr>
          <w:rStyle w:val="HideTWBExt"/>
          <w:b w:val="0"/>
        </w:rPr>
        <w:t>&lt;RepeatBlock-By&gt;&lt;Members&gt;</w:t>
      </w:r>
      <w:r w:rsidRPr="001807FC">
        <w:t>Péter Niedermüller</w:t>
      </w:r>
      <w:r w:rsidRPr="001807FC">
        <w:rPr>
          <w:rStyle w:val="HideTWBExt"/>
          <w:b w:val="0"/>
        </w:rPr>
        <w:t>&lt;/Members&gt;</w:t>
      </w:r>
    </w:p>
    <w:p w14:paraId="73D7C649" w14:textId="77777777" w:rsidR="00013DD4" w:rsidRPr="001807FC" w:rsidRDefault="00013DD4" w:rsidP="00013DD4">
      <w:pPr>
        <w:pStyle w:val="NormalBold"/>
      </w:pPr>
      <w:r w:rsidRPr="001807FC">
        <w:rPr>
          <w:rStyle w:val="HideTWBExt"/>
          <w:b w:val="0"/>
        </w:rPr>
        <w:t>&lt;/RepeatBlock-By&gt;</w:t>
      </w:r>
    </w:p>
    <w:p w14:paraId="37DECCA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95E7031" w14:textId="77777777" w:rsidR="00013DD4" w:rsidRPr="001807FC" w:rsidRDefault="00013DD4" w:rsidP="00013DD4">
      <w:pPr>
        <w:pStyle w:val="NormalBold"/>
      </w:pPr>
      <w:r w:rsidRPr="001807FC">
        <w:rPr>
          <w:rStyle w:val="HideTWBExt"/>
          <w:b w:val="0"/>
        </w:rPr>
        <w:t>&lt;Article&gt;</w:t>
      </w:r>
      <w:r w:rsidRPr="001807FC">
        <w:t>Člen 40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BB87048" w14:textId="77777777" w:rsidTr="00B17908">
        <w:trPr>
          <w:trHeight w:hRule="exact" w:val="240"/>
          <w:jc w:val="center"/>
        </w:trPr>
        <w:tc>
          <w:tcPr>
            <w:tcW w:w="9752" w:type="dxa"/>
            <w:gridSpan w:val="2"/>
          </w:tcPr>
          <w:p w14:paraId="37031138" w14:textId="77777777" w:rsidR="00013DD4" w:rsidRPr="001807FC" w:rsidRDefault="00013DD4" w:rsidP="00B17908"/>
        </w:tc>
      </w:tr>
      <w:tr w:rsidR="00013DD4" w:rsidRPr="001807FC" w14:paraId="1086594F" w14:textId="77777777" w:rsidTr="00B17908">
        <w:trPr>
          <w:trHeight w:val="240"/>
          <w:jc w:val="center"/>
        </w:trPr>
        <w:tc>
          <w:tcPr>
            <w:tcW w:w="4876" w:type="dxa"/>
          </w:tcPr>
          <w:p w14:paraId="3DB832F4" w14:textId="77777777" w:rsidR="00013DD4" w:rsidRPr="001807FC" w:rsidRDefault="00013DD4" w:rsidP="00B17908">
            <w:pPr>
              <w:pStyle w:val="ColumnHeading"/>
            </w:pPr>
            <w:r w:rsidRPr="001807FC">
              <w:t>Besedilo, ki ga predlaga Komisija</w:t>
            </w:r>
          </w:p>
        </w:tc>
        <w:tc>
          <w:tcPr>
            <w:tcW w:w="4876" w:type="dxa"/>
          </w:tcPr>
          <w:p w14:paraId="5E878857" w14:textId="77777777" w:rsidR="00013DD4" w:rsidRPr="001807FC" w:rsidRDefault="00013DD4" w:rsidP="00B17908">
            <w:pPr>
              <w:pStyle w:val="ColumnHeading"/>
            </w:pPr>
            <w:r w:rsidRPr="001807FC">
              <w:t>Predlog spremembe</w:t>
            </w:r>
          </w:p>
        </w:tc>
      </w:tr>
      <w:tr w:rsidR="00013DD4" w:rsidRPr="001807FC" w14:paraId="7CD9BA56" w14:textId="77777777" w:rsidTr="00B17908">
        <w:trPr>
          <w:jc w:val="center"/>
        </w:trPr>
        <w:tc>
          <w:tcPr>
            <w:tcW w:w="4876" w:type="dxa"/>
          </w:tcPr>
          <w:p w14:paraId="0D1CEE2A" w14:textId="77777777" w:rsidR="00013DD4" w:rsidRPr="001807FC" w:rsidRDefault="00013DD4" w:rsidP="00B17908">
            <w:pPr>
              <w:pStyle w:val="Normal6"/>
              <w:rPr>
                <w:b/>
                <w:i/>
              </w:rPr>
            </w:pPr>
            <w:r w:rsidRPr="001807FC">
              <w:t>(e)</w:t>
            </w:r>
            <w:r w:rsidRPr="001807FC">
              <w:rPr>
                <w:b/>
                <w:i/>
              </w:rPr>
              <w:tab/>
            </w:r>
            <w:r w:rsidRPr="001807FC">
              <w:t>se lahko tretja država šteje za varno izvorno državo za prosilca v smislu te uredbe;</w:t>
            </w:r>
          </w:p>
        </w:tc>
        <w:tc>
          <w:tcPr>
            <w:tcW w:w="4876" w:type="dxa"/>
          </w:tcPr>
          <w:p w14:paraId="29E97928" w14:textId="573D6DC0" w:rsidR="00013DD4" w:rsidRPr="001807FC" w:rsidRDefault="00013DD4" w:rsidP="002B1688">
            <w:pPr>
              <w:pStyle w:val="Normal6"/>
              <w:rPr>
                <w:b/>
                <w:i/>
              </w:rPr>
            </w:pPr>
            <w:r w:rsidRPr="001807FC">
              <w:t>(e)</w:t>
            </w:r>
            <w:r w:rsidRPr="001807FC">
              <w:rPr>
                <w:b/>
                <w:i/>
              </w:rPr>
              <w:tab/>
            </w:r>
            <w:r w:rsidRPr="001807FC">
              <w:t>se lahko tretja država šteje za varno izvorno državo za prosilca v smislu te uredbe</w:t>
            </w:r>
            <w:r w:rsidRPr="001807FC">
              <w:rPr>
                <w:b/>
                <w:i/>
              </w:rPr>
              <w:t xml:space="preserve">, </w:t>
            </w:r>
            <w:r w:rsidR="002B1688" w:rsidRPr="001807FC">
              <w:rPr>
                <w:b/>
                <w:i/>
              </w:rPr>
              <w:t xml:space="preserve">če </w:t>
            </w:r>
            <w:r w:rsidRPr="001807FC">
              <w:rPr>
                <w:b/>
                <w:i/>
              </w:rPr>
              <w:t xml:space="preserve">se lahko v okviru </w:t>
            </w:r>
            <w:r w:rsidR="002B1688" w:rsidRPr="001807FC">
              <w:rPr>
                <w:b/>
                <w:i/>
              </w:rPr>
              <w:t xml:space="preserve">takega </w:t>
            </w:r>
            <w:r w:rsidRPr="001807FC">
              <w:rPr>
                <w:b/>
                <w:i/>
              </w:rPr>
              <w:t>postopka zagotovi ustrezna podpora za namen</w:t>
            </w:r>
            <w:r w:rsidR="002B1688" w:rsidRPr="001807FC">
              <w:rPr>
                <w:b/>
                <w:i/>
              </w:rPr>
              <w:t>e</w:t>
            </w:r>
            <w:r w:rsidRPr="001807FC">
              <w:rPr>
                <w:b/>
                <w:i/>
              </w:rPr>
              <w:t xml:space="preserve"> člena 19</w:t>
            </w:r>
            <w:r w:rsidRPr="001807FC">
              <w:t>;</w:t>
            </w:r>
          </w:p>
        </w:tc>
      </w:tr>
    </w:tbl>
    <w:p w14:paraId="47CE680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479DF3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275E2F3" w14:textId="6AA84F24" w:rsidR="00013DD4" w:rsidRPr="001807FC" w:rsidRDefault="00013DD4" w:rsidP="00013DD4">
      <w:pPr>
        <w:pStyle w:val="Normal12Italic"/>
        <w:rPr>
          <w:lang w:val="sl-SI"/>
        </w:rPr>
      </w:pPr>
      <w:r w:rsidRPr="001807FC">
        <w:rPr>
          <w:lang w:val="sl-SI"/>
        </w:rPr>
        <w:t xml:space="preserve">Besedilo se uskladi s </w:t>
      </w:r>
      <w:r w:rsidR="002B1688" w:rsidRPr="001807FC">
        <w:rPr>
          <w:lang w:val="sl-SI"/>
        </w:rPr>
        <w:t xml:space="preserve">predlogoma </w:t>
      </w:r>
      <w:r w:rsidRPr="001807FC">
        <w:rPr>
          <w:lang w:val="sl-SI"/>
        </w:rPr>
        <w:t>sprememb 35 in 36 stališča Parlamenta o uredbi o vzpostavitvi skupnega evropskega seznama varnih izvornih držav.</w:t>
      </w:r>
    </w:p>
    <w:p w14:paraId="5F908288" w14:textId="77777777" w:rsidR="00013DD4" w:rsidRPr="001807FC" w:rsidRDefault="00013DD4" w:rsidP="00013DD4">
      <w:r w:rsidRPr="001807FC">
        <w:rPr>
          <w:rStyle w:val="HideTWBExt"/>
        </w:rPr>
        <w:t>&lt;/Amend&gt;</w:t>
      </w:r>
    </w:p>
    <w:p w14:paraId="45EC77B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1241</w:t>
      </w:r>
      <w:r w:rsidRPr="001807FC">
        <w:rPr>
          <w:rStyle w:val="HideTWBExt"/>
          <w:b w:val="0"/>
        </w:rPr>
        <w:t>&lt;/NumAm&gt;</w:t>
      </w:r>
    </w:p>
    <w:p w14:paraId="1BB99F4B"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B20C4BB" w14:textId="77777777" w:rsidR="00013DD4" w:rsidRPr="001807FC" w:rsidRDefault="00013DD4" w:rsidP="00013DD4">
      <w:pPr>
        <w:pStyle w:val="NormalBold"/>
      </w:pPr>
      <w:r w:rsidRPr="001807FC">
        <w:rPr>
          <w:rStyle w:val="HideTWBExt"/>
          <w:b w:val="0"/>
        </w:rPr>
        <w:t>&lt;/RepeatBlock-By&gt;</w:t>
      </w:r>
    </w:p>
    <w:p w14:paraId="7328148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3A8234E" w14:textId="77777777" w:rsidR="00013DD4" w:rsidRPr="001807FC" w:rsidRDefault="00013DD4" w:rsidP="00013DD4">
      <w:pPr>
        <w:pStyle w:val="NormalBold"/>
      </w:pPr>
      <w:r w:rsidRPr="001807FC">
        <w:rPr>
          <w:rStyle w:val="HideTWBExt"/>
          <w:b w:val="0"/>
        </w:rPr>
        <w:t>&lt;Article&gt;</w:t>
      </w:r>
      <w:r w:rsidRPr="001807FC">
        <w:t>Člen 40 – odstavek 1 – točka (e)</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A95707F" w14:textId="77777777" w:rsidTr="00B17908">
        <w:trPr>
          <w:trHeight w:hRule="exact" w:val="240"/>
          <w:jc w:val="center"/>
        </w:trPr>
        <w:tc>
          <w:tcPr>
            <w:tcW w:w="9752" w:type="dxa"/>
            <w:gridSpan w:val="2"/>
          </w:tcPr>
          <w:p w14:paraId="445F643E" w14:textId="77777777" w:rsidR="00013DD4" w:rsidRPr="001807FC" w:rsidRDefault="00013DD4" w:rsidP="00B17908"/>
        </w:tc>
      </w:tr>
      <w:tr w:rsidR="00013DD4" w:rsidRPr="001807FC" w14:paraId="577B5820" w14:textId="77777777" w:rsidTr="00B17908">
        <w:trPr>
          <w:trHeight w:val="240"/>
          <w:jc w:val="center"/>
        </w:trPr>
        <w:tc>
          <w:tcPr>
            <w:tcW w:w="4876" w:type="dxa"/>
          </w:tcPr>
          <w:p w14:paraId="72098709" w14:textId="77777777" w:rsidR="00013DD4" w:rsidRPr="001807FC" w:rsidRDefault="00013DD4" w:rsidP="00B17908">
            <w:pPr>
              <w:pStyle w:val="ColumnHeading"/>
            </w:pPr>
            <w:r w:rsidRPr="001807FC">
              <w:t>Besedilo, ki ga predlaga Komisija</w:t>
            </w:r>
          </w:p>
        </w:tc>
        <w:tc>
          <w:tcPr>
            <w:tcW w:w="4876" w:type="dxa"/>
          </w:tcPr>
          <w:p w14:paraId="728E485F" w14:textId="77777777" w:rsidR="00013DD4" w:rsidRPr="001807FC" w:rsidRDefault="00013DD4" w:rsidP="00B17908">
            <w:pPr>
              <w:pStyle w:val="ColumnHeading"/>
            </w:pPr>
            <w:r w:rsidRPr="001807FC">
              <w:t>Predlog spremembe</w:t>
            </w:r>
          </w:p>
        </w:tc>
      </w:tr>
      <w:tr w:rsidR="00013DD4" w:rsidRPr="001807FC" w14:paraId="4D4BF300" w14:textId="77777777" w:rsidTr="00B17908">
        <w:trPr>
          <w:jc w:val="center"/>
        </w:trPr>
        <w:tc>
          <w:tcPr>
            <w:tcW w:w="4876" w:type="dxa"/>
          </w:tcPr>
          <w:p w14:paraId="31F0A7F5" w14:textId="77777777" w:rsidR="00013DD4" w:rsidRPr="001807FC" w:rsidRDefault="00013DD4" w:rsidP="00B17908">
            <w:pPr>
              <w:pStyle w:val="Normal6"/>
              <w:rPr>
                <w:b/>
                <w:i/>
              </w:rPr>
            </w:pPr>
            <w:r w:rsidRPr="001807FC">
              <w:t>(e)</w:t>
            </w:r>
            <w:r w:rsidRPr="001807FC">
              <w:rPr>
                <w:b/>
                <w:i/>
              </w:rPr>
              <w:tab/>
            </w:r>
            <w:r w:rsidRPr="001807FC">
              <w:t>se</w:t>
            </w:r>
            <w:r w:rsidRPr="001807FC">
              <w:rPr>
                <w:b/>
                <w:i/>
              </w:rPr>
              <w:t xml:space="preserve"> lahko</w:t>
            </w:r>
            <w:r w:rsidRPr="001807FC">
              <w:t xml:space="preserve"> tretja država šteje za varno izvorno državo za prosilca v smislu te uredbe;</w:t>
            </w:r>
          </w:p>
        </w:tc>
        <w:tc>
          <w:tcPr>
            <w:tcW w:w="4876" w:type="dxa"/>
          </w:tcPr>
          <w:p w14:paraId="78681DCB" w14:textId="77777777" w:rsidR="00013DD4" w:rsidRPr="001807FC" w:rsidRDefault="00013DD4" w:rsidP="00B17908">
            <w:pPr>
              <w:pStyle w:val="Normal6"/>
              <w:rPr>
                <w:b/>
                <w:i/>
              </w:rPr>
            </w:pPr>
            <w:r w:rsidRPr="001807FC">
              <w:t>(e)</w:t>
            </w:r>
            <w:r w:rsidRPr="001807FC">
              <w:rPr>
                <w:b/>
                <w:i/>
              </w:rPr>
              <w:tab/>
            </w:r>
            <w:r w:rsidRPr="001807FC">
              <w:t>se tretja država šteje za varno izvorno državo za prosilca v smislu te uredbe;</w:t>
            </w:r>
          </w:p>
        </w:tc>
      </w:tr>
    </w:tbl>
    <w:p w14:paraId="75B6236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7786561" w14:textId="77777777" w:rsidR="00013DD4" w:rsidRPr="001807FC" w:rsidRDefault="00013DD4" w:rsidP="00013DD4">
      <w:r w:rsidRPr="001807FC">
        <w:rPr>
          <w:rStyle w:val="HideTWBExt"/>
        </w:rPr>
        <w:t>&lt;/Amend&gt;</w:t>
      </w:r>
    </w:p>
    <w:p w14:paraId="10D620F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1242</w:t>
      </w:r>
      <w:r w:rsidRPr="001807FC">
        <w:rPr>
          <w:rStyle w:val="HideTWBExt"/>
          <w:b w:val="0"/>
        </w:rPr>
        <w:t>&lt;/NumAm&gt;</w:t>
      </w:r>
    </w:p>
    <w:p w14:paraId="01BB7EB3"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10F839C6" w14:textId="77777777" w:rsidR="00013DD4" w:rsidRPr="001807FC" w:rsidRDefault="00013DD4" w:rsidP="00013DD4">
      <w:pPr>
        <w:pStyle w:val="NormalBold"/>
      </w:pPr>
      <w:r w:rsidRPr="001807FC">
        <w:rPr>
          <w:rStyle w:val="HideTWBExt"/>
          <w:b w:val="0"/>
        </w:rPr>
        <w:t>&lt;/RepeatBlock-By&gt;</w:t>
      </w:r>
    </w:p>
    <w:p w14:paraId="1DCD22D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1BF897F" w14:textId="77777777" w:rsidR="00013DD4" w:rsidRPr="001807FC" w:rsidRDefault="00013DD4" w:rsidP="00013DD4">
      <w:pPr>
        <w:pStyle w:val="NormalBold"/>
      </w:pPr>
      <w:r w:rsidRPr="001807FC">
        <w:rPr>
          <w:rStyle w:val="HideTWBExt"/>
          <w:b w:val="0"/>
        </w:rPr>
        <w:t>&lt;Article&gt;</w:t>
      </w:r>
      <w:r w:rsidRPr="001807FC">
        <w:t>Člen 40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FD15534" w14:textId="77777777" w:rsidTr="00B17908">
        <w:trPr>
          <w:trHeight w:hRule="exact" w:val="240"/>
          <w:jc w:val="center"/>
        </w:trPr>
        <w:tc>
          <w:tcPr>
            <w:tcW w:w="9752" w:type="dxa"/>
            <w:gridSpan w:val="2"/>
          </w:tcPr>
          <w:p w14:paraId="0C0AA7BB" w14:textId="77777777" w:rsidR="00013DD4" w:rsidRPr="001807FC" w:rsidRDefault="00013DD4" w:rsidP="00B17908"/>
        </w:tc>
      </w:tr>
      <w:tr w:rsidR="00013DD4" w:rsidRPr="001807FC" w14:paraId="4CBDA0A4" w14:textId="77777777" w:rsidTr="00B17908">
        <w:trPr>
          <w:trHeight w:val="240"/>
          <w:jc w:val="center"/>
        </w:trPr>
        <w:tc>
          <w:tcPr>
            <w:tcW w:w="4876" w:type="dxa"/>
          </w:tcPr>
          <w:p w14:paraId="6CBE5C11" w14:textId="77777777" w:rsidR="00013DD4" w:rsidRPr="001807FC" w:rsidRDefault="00013DD4" w:rsidP="00B17908">
            <w:pPr>
              <w:pStyle w:val="ColumnHeading"/>
            </w:pPr>
            <w:r w:rsidRPr="001807FC">
              <w:t>Besedilo, ki ga predlaga Komisija</w:t>
            </w:r>
          </w:p>
        </w:tc>
        <w:tc>
          <w:tcPr>
            <w:tcW w:w="4876" w:type="dxa"/>
          </w:tcPr>
          <w:p w14:paraId="5DDEF082" w14:textId="77777777" w:rsidR="00013DD4" w:rsidRPr="001807FC" w:rsidRDefault="00013DD4" w:rsidP="00B17908">
            <w:pPr>
              <w:pStyle w:val="ColumnHeading"/>
            </w:pPr>
            <w:r w:rsidRPr="001807FC">
              <w:t>Predlog spremembe</w:t>
            </w:r>
          </w:p>
        </w:tc>
      </w:tr>
      <w:tr w:rsidR="00013DD4" w:rsidRPr="001807FC" w14:paraId="1C8C678D" w14:textId="77777777" w:rsidTr="00B17908">
        <w:trPr>
          <w:jc w:val="center"/>
        </w:trPr>
        <w:tc>
          <w:tcPr>
            <w:tcW w:w="4876" w:type="dxa"/>
          </w:tcPr>
          <w:p w14:paraId="21C87F42" w14:textId="77777777" w:rsidR="00013DD4" w:rsidRPr="001807FC" w:rsidRDefault="00013DD4" w:rsidP="00B17908">
            <w:pPr>
              <w:pStyle w:val="Normal6"/>
              <w:rPr>
                <w:b/>
                <w:i/>
              </w:rPr>
            </w:pPr>
            <w:r w:rsidRPr="001807FC">
              <w:rPr>
                <w:b/>
                <w:i/>
              </w:rPr>
              <w:t>(f)</w:t>
            </w:r>
            <w:r w:rsidRPr="001807FC">
              <w:rPr>
                <w:b/>
                <w:i/>
              </w:rPr>
              <w:tab/>
              <w:t>se lahko prosilec zaradi resnih razlogov šteje za grožnjo nacionalni varnosti ali javnemu redu držav članic;</w:t>
            </w:r>
          </w:p>
        </w:tc>
        <w:tc>
          <w:tcPr>
            <w:tcW w:w="4876" w:type="dxa"/>
          </w:tcPr>
          <w:p w14:paraId="23C6CBFD" w14:textId="77777777" w:rsidR="00013DD4" w:rsidRPr="001807FC" w:rsidRDefault="00013DD4" w:rsidP="00B17908">
            <w:pPr>
              <w:pStyle w:val="Normal6"/>
              <w:rPr>
                <w:b/>
                <w:i/>
              </w:rPr>
            </w:pPr>
            <w:r w:rsidRPr="001807FC">
              <w:rPr>
                <w:b/>
                <w:i/>
              </w:rPr>
              <w:t>črtano</w:t>
            </w:r>
          </w:p>
        </w:tc>
      </w:tr>
    </w:tbl>
    <w:p w14:paraId="516D605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C16CF50" w14:textId="77777777" w:rsidR="00013DD4" w:rsidRPr="001807FC" w:rsidRDefault="00013DD4" w:rsidP="00013DD4">
      <w:r w:rsidRPr="001807FC">
        <w:rPr>
          <w:rStyle w:val="HideTWBExt"/>
        </w:rPr>
        <w:t>&lt;/Amend&gt;</w:t>
      </w:r>
    </w:p>
    <w:p w14:paraId="421C0FB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1243</w:t>
      </w:r>
      <w:r w:rsidRPr="001807FC">
        <w:rPr>
          <w:rStyle w:val="HideTWBExt"/>
          <w:b w:val="0"/>
        </w:rPr>
        <w:t>&lt;/NumAm&gt;</w:t>
      </w:r>
    </w:p>
    <w:p w14:paraId="4994EA94" w14:textId="77777777" w:rsidR="00013DD4" w:rsidRPr="001807FC" w:rsidRDefault="00013DD4" w:rsidP="00013DD4">
      <w:pPr>
        <w:pStyle w:val="NormalBold"/>
      </w:pPr>
      <w:r w:rsidRPr="001807FC">
        <w:rPr>
          <w:rStyle w:val="HideTWBExt"/>
          <w:b w:val="0"/>
        </w:rPr>
        <w:t>&lt;RepeatBlock-By&gt;&lt;Members&gt;</w:t>
      </w:r>
      <w:r w:rsidRPr="001807FC">
        <w:t>Alessandra Mussolini, Salvatore Domenico Pogliese</w:t>
      </w:r>
      <w:r w:rsidRPr="001807FC">
        <w:rPr>
          <w:rStyle w:val="HideTWBExt"/>
          <w:b w:val="0"/>
        </w:rPr>
        <w:t>&lt;/Members&gt;</w:t>
      </w:r>
    </w:p>
    <w:p w14:paraId="70F80196" w14:textId="77777777" w:rsidR="00013DD4" w:rsidRPr="001807FC" w:rsidRDefault="00013DD4" w:rsidP="00013DD4">
      <w:pPr>
        <w:pStyle w:val="NormalBold"/>
      </w:pPr>
      <w:r w:rsidRPr="001807FC">
        <w:rPr>
          <w:rStyle w:val="HideTWBExt"/>
          <w:b w:val="0"/>
        </w:rPr>
        <w:t>&lt;/RepeatBlock-By&gt;</w:t>
      </w:r>
    </w:p>
    <w:p w14:paraId="7561BED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1E24459" w14:textId="77777777" w:rsidR="00013DD4" w:rsidRPr="001807FC" w:rsidRDefault="00013DD4" w:rsidP="00013DD4">
      <w:pPr>
        <w:pStyle w:val="NormalBold"/>
      </w:pPr>
      <w:r w:rsidRPr="001807FC">
        <w:rPr>
          <w:rStyle w:val="HideTWBExt"/>
          <w:b w:val="0"/>
        </w:rPr>
        <w:t>&lt;Article&gt;</w:t>
      </w:r>
      <w:r w:rsidRPr="001807FC">
        <w:t>Člen 40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8A0C885" w14:textId="77777777" w:rsidTr="00B17908">
        <w:trPr>
          <w:trHeight w:hRule="exact" w:val="240"/>
          <w:jc w:val="center"/>
        </w:trPr>
        <w:tc>
          <w:tcPr>
            <w:tcW w:w="9752" w:type="dxa"/>
            <w:gridSpan w:val="2"/>
          </w:tcPr>
          <w:p w14:paraId="2064DDE1" w14:textId="77777777" w:rsidR="00013DD4" w:rsidRPr="001807FC" w:rsidRDefault="00013DD4" w:rsidP="00B17908"/>
        </w:tc>
      </w:tr>
      <w:tr w:rsidR="00013DD4" w:rsidRPr="001807FC" w14:paraId="39399FA0" w14:textId="77777777" w:rsidTr="00B17908">
        <w:trPr>
          <w:trHeight w:val="240"/>
          <w:jc w:val="center"/>
        </w:trPr>
        <w:tc>
          <w:tcPr>
            <w:tcW w:w="4876" w:type="dxa"/>
          </w:tcPr>
          <w:p w14:paraId="2B39709B" w14:textId="77777777" w:rsidR="00013DD4" w:rsidRPr="001807FC" w:rsidRDefault="00013DD4" w:rsidP="00B17908">
            <w:pPr>
              <w:pStyle w:val="ColumnHeading"/>
            </w:pPr>
            <w:r w:rsidRPr="001807FC">
              <w:t>Besedilo, ki ga predlaga Komisija</w:t>
            </w:r>
          </w:p>
        </w:tc>
        <w:tc>
          <w:tcPr>
            <w:tcW w:w="4876" w:type="dxa"/>
          </w:tcPr>
          <w:p w14:paraId="55A1BF6D" w14:textId="77777777" w:rsidR="00013DD4" w:rsidRPr="001807FC" w:rsidRDefault="00013DD4" w:rsidP="00B17908">
            <w:pPr>
              <w:pStyle w:val="ColumnHeading"/>
            </w:pPr>
            <w:r w:rsidRPr="001807FC">
              <w:t>Predlog spremembe</w:t>
            </w:r>
          </w:p>
        </w:tc>
      </w:tr>
      <w:tr w:rsidR="00013DD4" w:rsidRPr="001807FC" w14:paraId="257BBB8D" w14:textId="77777777" w:rsidTr="00B17908">
        <w:trPr>
          <w:jc w:val="center"/>
        </w:trPr>
        <w:tc>
          <w:tcPr>
            <w:tcW w:w="4876" w:type="dxa"/>
          </w:tcPr>
          <w:p w14:paraId="72AD8D98" w14:textId="77777777" w:rsidR="00013DD4" w:rsidRPr="001807FC" w:rsidRDefault="00013DD4" w:rsidP="00B17908">
            <w:pPr>
              <w:pStyle w:val="Normal6"/>
              <w:rPr>
                <w:b/>
                <w:i/>
              </w:rPr>
            </w:pPr>
            <w:r w:rsidRPr="001807FC">
              <w:rPr>
                <w:b/>
                <w:i/>
              </w:rPr>
              <w:t>(f)</w:t>
            </w:r>
            <w:r w:rsidRPr="001807FC">
              <w:rPr>
                <w:b/>
                <w:i/>
              </w:rPr>
              <w:tab/>
              <w:t>se lahko prosilec zaradi resnih razlogov šteje za grožnjo nacionalni varnosti ali javnemu redu držav članic;</w:t>
            </w:r>
          </w:p>
        </w:tc>
        <w:tc>
          <w:tcPr>
            <w:tcW w:w="4876" w:type="dxa"/>
          </w:tcPr>
          <w:p w14:paraId="071E0392" w14:textId="77777777" w:rsidR="00013DD4" w:rsidRPr="001807FC" w:rsidRDefault="00013DD4" w:rsidP="00B17908">
            <w:pPr>
              <w:pStyle w:val="Normal6"/>
              <w:rPr>
                <w:b/>
                <w:i/>
              </w:rPr>
            </w:pPr>
            <w:r w:rsidRPr="001807FC">
              <w:rPr>
                <w:b/>
                <w:i/>
              </w:rPr>
              <w:t>črtano</w:t>
            </w:r>
          </w:p>
        </w:tc>
      </w:tr>
    </w:tbl>
    <w:p w14:paraId="16D6DCF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BE7301E"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F2DC091" w14:textId="668C0DFB" w:rsidR="00013DD4" w:rsidRPr="001807FC" w:rsidRDefault="00013DD4" w:rsidP="00013DD4">
      <w:pPr>
        <w:pStyle w:val="Normal12Italic"/>
        <w:rPr>
          <w:lang w:val="sl-SI"/>
        </w:rPr>
      </w:pPr>
      <w:r w:rsidRPr="001807FC">
        <w:rPr>
          <w:lang w:val="sl-SI"/>
        </w:rPr>
        <w:t>Točka </w:t>
      </w:r>
      <w:r w:rsidR="00D73DBF">
        <w:rPr>
          <w:lang w:val="sl-SI"/>
        </w:rPr>
        <w:t>(</w:t>
      </w:r>
      <w:r w:rsidRPr="001807FC">
        <w:rPr>
          <w:lang w:val="sl-SI"/>
        </w:rPr>
        <w:t>f</w:t>
      </w:r>
      <w:r w:rsidR="00D73DBF">
        <w:rPr>
          <w:lang w:val="sl-SI"/>
        </w:rPr>
        <w:t>)</w:t>
      </w:r>
      <w:r w:rsidRPr="001807FC">
        <w:rPr>
          <w:lang w:val="sl-SI"/>
        </w:rPr>
        <w:t xml:space="preserve"> člena 40</w:t>
      </w:r>
      <w:r w:rsidR="00673E1E" w:rsidRPr="001807FC">
        <w:rPr>
          <w:lang w:val="sl-SI"/>
        </w:rPr>
        <w:t>(1)</w:t>
      </w:r>
      <w:r w:rsidRPr="001807FC">
        <w:rPr>
          <w:lang w:val="sl-SI"/>
        </w:rPr>
        <w:t xml:space="preserve"> je </w:t>
      </w:r>
      <w:r w:rsidR="00673E1E" w:rsidRPr="001807FC">
        <w:rPr>
          <w:lang w:val="sl-SI"/>
        </w:rPr>
        <w:t xml:space="preserve">postala </w:t>
      </w:r>
      <w:r w:rsidRPr="001807FC">
        <w:rPr>
          <w:lang w:val="sl-SI"/>
        </w:rPr>
        <w:t>točk</w:t>
      </w:r>
      <w:r w:rsidR="00673E1E" w:rsidRPr="001807FC">
        <w:rPr>
          <w:lang w:val="sl-SI"/>
        </w:rPr>
        <w:t>a</w:t>
      </w:r>
      <w:r w:rsidRPr="001807FC">
        <w:rPr>
          <w:lang w:val="sl-SI"/>
        </w:rPr>
        <w:t> </w:t>
      </w:r>
      <w:r w:rsidR="00D73DBF">
        <w:rPr>
          <w:lang w:val="sl-SI"/>
        </w:rPr>
        <w:t>(</w:t>
      </w:r>
      <w:r w:rsidRPr="001807FC">
        <w:rPr>
          <w:lang w:val="sl-SI"/>
        </w:rPr>
        <w:t>aa</w:t>
      </w:r>
      <w:r w:rsidR="00D73DBF">
        <w:rPr>
          <w:lang w:val="sl-SI"/>
        </w:rPr>
        <w:t>)</w:t>
      </w:r>
      <w:r w:rsidRPr="001807FC">
        <w:rPr>
          <w:lang w:val="sl-SI"/>
        </w:rPr>
        <w:t xml:space="preserve"> člena 40</w:t>
      </w:r>
      <w:r w:rsidR="00673E1E" w:rsidRPr="001807FC">
        <w:rPr>
          <w:lang w:val="sl-SI"/>
        </w:rPr>
        <w:t>(1)</w:t>
      </w:r>
      <w:r w:rsidRPr="001807FC">
        <w:rPr>
          <w:lang w:val="sl-SI"/>
        </w:rPr>
        <w:t>.</w:t>
      </w:r>
    </w:p>
    <w:p w14:paraId="19417A6E" w14:textId="77777777" w:rsidR="00013DD4" w:rsidRPr="001807FC" w:rsidRDefault="00013DD4" w:rsidP="00013DD4">
      <w:r w:rsidRPr="001807FC">
        <w:rPr>
          <w:rStyle w:val="HideTWBExt"/>
        </w:rPr>
        <w:t>&lt;/Amend&gt;</w:t>
      </w:r>
    </w:p>
    <w:p w14:paraId="00029C4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1244</w:t>
      </w:r>
      <w:r w:rsidRPr="001807FC">
        <w:rPr>
          <w:rStyle w:val="HideTWBExt"/>
          <w:b w:val="0"/>
        </w:rPr>
        <w:t>&lt;/NumAm&gt;</w:t>
      </w:r>
    </w:p>
    <w:p w14:paraId="7F31890F"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A63F2AC"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5761793D"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5175014F" w14:textId="77777777" w:rsidR="00013DD4" w:rsidRPr="001807FC" w:rsidRDefault="00013DD4" w:rsidP="00013DD4">
      <w:pPr>
        <w:pStyle w:val="NormalBold"/>
      </w:pPr>
      <w:r w:rsidRPr="001807FC">
        <w:rPr>
          <w:rStyle w:val="HideTWBExt"/>
          <w:b w:val="0"/>
        </w:rPr>
        <w:t>&lt;/RepeatBlock-By&gt;</w:t>
      </w:r>
    </w:p>
    <w:p w14:paraId="10C01FF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59758FE" w14:textId="77777777" w:rsidR="00013DD4" w:rsidRPr="001807FC" w:rsidRDefault="00013DD4" w:rsidP="00013DD4">
      <w:pPr>
        <w:pStyle w:val="NormalBold"/>
      </w:pPr>
      <w:r w:rsidRPr="001807FC">
        <w:rPr>
          <w:rStyle w:val="HideTWBExt"/>
          <w:b w:val="0"/>
        </w:rPr>
        <w:t>&lt;Article&gt;</w:t>
      </w:r>
      <w:r w:rsidRPr="001807FC">
        <w:t>Člen 40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094612E" w14:textId="77777777" w:rsidTr="00B17908">
        <w:trPr>
          <w:trHeight w:hRule="exact" w:val="240"/>
          <w:jc w:val="center"/>
        </w:trPr>
        <w:tc>
          <w:tcPr>
            <w:tcW w:w="9752" w:type="dxa"/>
            <w:gridSpan w:val="2"/>
          </w:tcPr>
          <w:p w14:paraId="0A3DD155" w14:textId="77777777" w:rsidR="00013DD4" w:rsidRPr="001807FC" w:rsidRDefault="00013DD4" w:rsidP="00B17908"/>
        </w:tc>
      </w:tr>
      <w:tr w:rsidR="00013DD4" w:rsidRPr="001807FC" w14:paraId="20372C2F" w14:textId="77777777" w:rsidTr="00B17908">
        <w:trPr>
          <w:trHeight w:val="240"/>
          <w:jc w:val="center"/>
        </w:trPr>
        <w:tc>
          <w:tcPr>
            <w:tcW w:w="4876" w:type="dxa"/>
          </w:tcPr>
          <w:p w14:paraId="5760D722" w14:textId="77777777" w:rsidR="00013DD4" w:rsidRPr="001807FC" w:rsidRDefault="00013DD4" w:rsidP="00B17908">
            <w:pPr>
              <w:pStyle w:val="ColumnHeading"/>
            </w:pPr>
            <w:r w:rsidRPr="001807FC">
              <w:t>Besedilo, ki ga predlaga Komisija</w:t>
            </w:r>
          </w:p>
        </w:tc>
        <w:tc>
          <w:tcPr>
            <w:tcW w:w="4876" w:type="dxa"/>
          </w:tcPr>
          <w:p w14:paraId="392A20C0" w14:textId="77777777" w:rsidR="00013DD4" w:rsidRPr="001807FC" w:rsidRDefault="00013DD4" w:rsidP="00B17908">
            <w:pPr>
              <w:pStyle w:val="ColumnHeading"/>
            </w:pPr>
            <w:r w:rsidRPr="001807FC">
              <w:t>Predlog spremembe</w:t>
            </w:r>
          </w:p>
        </w:tc>
      </w:tr>
      <w:tr w:rsidR="00013DD4" w:rsidRPr="001807FC" w14:paraId="482F4D2F" w14:textId="77777777" w:rsidTr="00B17908">
        <w:trPr>
          <w:jc w:val="center"/>
        </w:trPr>
        <w:tc>
          <w:tcPr>
            <w:tcW w:w="4876" w:type="dxa"/>
          </w:tcPr>
          <w:p w14:paraId="7FA6D705" w14:textId="77777777" w:rsidR="00013DD4" w:rsidRPr="001807FC" w:rsidRDefault="00013DD4" w:rsidP="00B17908">
            <w:pPr>
              <w:pStyle w:val="Normal6"/>
              <w:rPr>
                <w:b/>
                <w:i/>
              </w:rPr>
            </w:pPr>
            <w:r w:rsidRPr="001807FC">
              <w:rPr>
                <w:b/>
                <w:i/>
              </w:rPr>
              <w:t>(f)</w:t>
            </w:r>
            <w:r w:rsidRPr="001807FC">
              <w:rPr>
                <w:b/>
                <w:i/>
              </w:rPr>
              <w:tab/>
              <w:t>se lahko prosilec zaradi resnih razlogov šteje za grožnjo nacionalni varnosti ali javnemu redu držav članic;</w:t>
            </w:r>
          </w:p>
        </w:tc>
        <w:tc>
          <w:tcPr>
            <w:tcW w:w="4876" w:type="dxa"/>
          </w:tcPr>
          <w:p w14:paraId="3E93D3C0" w14:textId="77777777" w:rsidR="00013DD4" w:rsidRPr="001807FC" w:rsidRDefault="00013DD4" w:rsidP="00B17908">
            <w:pPr>
              <w:pStyle w:val="Normal6"/>
              <w:rPr>
                <w:b/>
                <w:i/>
              </w:rPr>
            </w:pPr>
            <w:r w:rsidRPr="001807FC">
              <w:rPr>
                <w:b/>
                <w:i/>
              </w:rPr>
              <w:t>črtano</w:t>
            </w:r>
          </w:p>
        </w:tc>
      </w:tr>
    </w:tbl>
    <w:p w14:paraId="59B0D52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FEDDACF" w14:textId="77777777" w:rsidR="00013DD4" w:rsidRPr="001807FC" w:rsidRDefault="00013DD4" w:rsidP="00013DD4">
      <w:r w:rsidRPr="001807FC">
        <w:rPr>
          <w:rStyle w:val="HideTWBExt"/>
        </w:rPr>
        <w:t>&lt;/Amend&gt;</w:t>
      </w:r>
    </w:p>
    <w:p w14:paraId="12F0266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1245</w:t>
      </w:r>
      <w:r w:rsidRPr="001807FC">
        <w:rPr>
          <w:rStyle w:val="HideTWBExt"/>
          <w:b w:val="0"/>
        </w:rPr>
        <w:t>&lt;/NumAm&gt;</w:t>
      </w:r>
    </w:p>
    <w:p w14:paraId="21FDB973"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1DC03291" w14:textId="77777777" w:rsidR="00013DD4" w:rsidRPr="001807FC" w:rsidRDefault="00013DD4" w:rsidP="00013DD4">
      <w:pPr>
        <w:pStyle w:val="NormalBold"/>
      </w:pPr>
      <w:r w:rsidRPr="001807FC">
        <w:rPr>
          <w:rStyle w:val="HideTWBExt"/>
          <w:b w:val="0"/>
        </w:rPr>
        <w:t>&lt;/RepeatBlock-By&gt;</w:t>
      </w:r>
    </w:p>
    <w:p w14:paraId="7160AA9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47D0207" w14:textId="77777777" w:rsidR="00013DD4" w:rsidRPr="001807FC" w:rsidRDefault="00013DD4" w:rsidP="00013DD4">
      <w:pPr>
        <w:pStyle w:val="NormalBold"/>
      </w:pPr>
      <w:r w:rsidRPr="001807FC">
        <w:rPr>
          <w:rStyle w:val="HideTWBExt"/>
          <w:b w:val="0"/>
        </w:rPr>
        <w:t>&lt;Article&gt;</w:t>
      </w:r>
      <w:r w:rsidRPr="001807FC">
        <w:t>Člen 40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B68BE3D" w14:textId="77777777" w:rsidTr="00B17908">
        <w:trPr>
          <w:trHeight w:hRule="exact" w:val="240"/>
          <w:jc w:val="center"/>
        </w:trPr>
        <w:tc>
          <w:tcPr>
            <w:tcW w:w="9752" w:type="dxa"/>
            <w:gridSpan w:val="2"/>
          </w:tcPr>
          <w:p w14:paraId="6AC38F99" w14:textId="77777777" w:rsidR="00013DD4" w:rsidRPr="001807FC" w:rsidRDefault="00013DD4" w:rsidP="00B17908"/>
        </w:tc>
      </w:tr>
      <w:tr w:rsidR="00013DD4" w:rsidRPr="001807FC" w14:paraId="201819EC" w14:textId="77777777" w:rsidTr="00B17908">
        <w:trPr>
          <w:trHeight w:val="240"/>
          <w:jc w:val="center"/>
        </w:trPr>
        <w:tc>
          <w:tcPr>
            <w:tcW w:w="4876" w:type="dxa"/>
          </w:tcPr>
          <w:p w14:paraId="2C572C50" w14:textId="77777777" w:rsidR="00013DD4" w:rsidRPr="001807FC" w:rsidRDefault="00013DD4" w:rsidP="00B17908">
            <w:pPr>
              <w:pStyle w:val="ColumnHeading"/>
            </w:pPr>
            <w:r w:rsidRPr="001807FC">
              <w:t>Besedilo, ki ga predlaga Komisija</w:t>
            </w:r>
          </w:p>
        </w:tc>
        <w:tc>
          <w:tcPr>
            <w:tcW w:w="4876" w:type="dxa"/>
          </w:tcPr>
          <w:p w14:paraId="274BC02C" w14:textId="77777777" w:rsidR="00013DD4" w:rsidRPr="001807FC" w:rsidRDefault="00013DD4" w:rsidP="00B17908">
            <w:pPr>
              <w:pStyle w:val="ColumnHeading"/>
            </w:pPr>
            <w:r w:rsidRPr="001807FC">
              <w:t>Predlog spremembe</w:t>
            </w:r>
          </w:p>
        </w:tc>
      </w:tr>
      <w:tr w:rsidR="00013DD4" w:rsidRPr="001807FC" w14:paraId="36641C0A" w14:textId="77777777" w:rsidTr="00B17908">
        <w:trPr>
          <w:jc w:val="center"/>
        </w:trPr>
        <w:tc>
          <w:tcPr>
            <w:tcW w:w="4876" w:type="dxa"/>
          </w:tcPr>
          <w:p w14:paraId="57A74694" w14:textId="77777777" w:rsidR="00013DD4" w:rsidRPr="001807FC" w:rsidRDefault="00013DD4" w:rsidP="00B17908">
            <w:pPr>
              <w:pStyle w:val="Normal6"/>
              <w:rPr>
                <w:b/>
                <w:i/>
              </w:rPr>
            </w:pPr>
            <w:r w:rsidRPr="001807FC">
              <w:t>(f)</w:t>
            </w:r>
            <w:r w:rsidRPr="001807FC">
              <w:rPr>
                <w:b/>
                <w:i/>
              </w:rPr>
              <w:tab/>
            </w:r>
            <w:r w:rsidRPr="001807FC">
              <w:t>se lahko prosilec</w:t>
            </w:r>
            <w:r w:rsidRPr="001807FC">
              <w:rPr>
                <w:b/>
                <w:i/>
              </w:rPr>
              <w:t xml:space="preserve"> zaradi resnih razlogov</w:t>
            </w:r>
            <w:r w:rsidRPr="001807FC">
              <w:t xml:space="preserve"> šteje za grožnjo nacionalni varnosti ali javnemu redu držav članic;</w:t>
            </w:r>
          </w:p>
        </w:tc>
        <w:tc>
          <w:tcPr>
            <w:tcW w:w="4876" w:type="dxa"/>
          </w:tcPr>
          <w:p w14:paraId="474B7F6C" w14:textId="77777777" w:rsidR="00013DD4" w:rsidRPr="001807FC" w:rsidRDefault="00013DD4" w:rsidP="00B17908">
            <w:pPr>
              <w:pStyle w:val="Normal6"/>
              <w:rPr>
                <w:b/>
                <w:i/>
              </w:rPr>
            </w:pPr>
            <w:r w:rsidRPr="001807FC">
              <w:t>(f)</w:t>
            </w:r>
            <w:r w:rsidRPr="001807FC">
              <w:rPr>
                <w:b/>
                <w:i/>
              </w:rPr>
              <w:tab/>
            </w:r>
            <w:r w:rsidRPr="001807FC">
              <w:t>se lahko prosilec šteje za grožnjo nacionalni varnosti ali javnemu redu držav članic;</w:t>
            </w:r>
          </w:p>
        </w:tc>
      </w:tr>
    </w:tbl>
    <w:p w14:paraId="3994824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155AA31" w14:textId="77777777" w:rsidR="00013DD4" w:rsidRPr="001807FC" w:rsidRDefault="00013DD4" w:rsidP="00013DD4">
      <w:r w:rsidRPr="001807FC">
        <w:rPr>
          <w:rStyle w:val="HideTWBExt"/>
        </w:rPr>
        <w:t>&lt;/Amend&gt;</w:t>
      </w:r>
    </w:p>
    <w:p w14:paraId="1E6EE49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1246</w:t>
      </w:r>
      <w:r w:rsidRPr="001807FC">
        <w:rPr>
          <w:rStyle w:val="HideTWBExt"/>
          <w:b w:val="0"/>
        </w:rPr>
        <w:t>&lt;/NumAm&gt;</w:t>
      </w:r>
    </w:p>
    <w:p w14:paraId="1F43E63F"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AE4C89F" w14:textId="77777777" w:rsidR="00013DD4" w:rsidRPr="001807FC" w:rsidRDefault="00013DD4" w:rsidP="00013DD4">
      <w:pPr>
        <w:pStyle w:val="NormalBold"/>
      </w:pPr>
      <w:r w:rsidRPr="001807FC">
        <w:rPr>
          <w:rStyle w:val="HideTWBExt"/>
          <w:b w:val="0"/>
        </w:rPr>
        <w:t>&lt;/RepeatBlock-By&gt;</w:t>
      </w:r>
    </w:p>
    <w:p w14:paraId="05F1250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F271A6C" w14:textId="77777777" w:rsidR="00013DD4" w:rsidRPr="001807FC" w:rsidRDefault="00013DD4" w:rsidP="00013DD4">
      <w:pPr>
        <w:pStyle w:val="NormalBold"/>
      </w:pPr>
      <w:r w:rsidRPr="001807FC">
        <w:rPr>
          <w:rStyle w:val="HideTWBExt"/>
          <w:b w:val="0"/>
        </w:rPr>
        <w:t>&lt;Article&gt;</w:t>
      </w:r>
      <w:r w:rsidRPr="001807FC">
        <w:t>Člen 40 – odstavek 1 – točka f</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B873437" w14:textId="77777777" w:rsidTr="00B17908">
        <w:trPr>
          <w:trHeight w:hRule="exact" w:val="240"/>
          <w:jc w:val="center"/>
        </w:trPr>
        <w:tc>
          <w:tcPr>
            <w:tcW w:w="9752" w:type="dxa"/>
            <w:gridSpan w:val="2"/>
          </w:tcPr>
          <w:p w14:paraId="6A2D6BA3" w14:textId="77777777" w:rsidR="00013DD4" w:rsidRPr="001807FC" w:rsidRDefault="00013DD4" w:rsidP="00B17908"/>
        </w:tc>
      </w:tr>
      <w:tr w:rsidR="00013DD4" w:rsidRPr="001807FC" w14:paraId="7A700010" w14:textId="77777777" w:rsidTr="00B17908">
        <w:trPr>
          <w:trHeight w:val="240"/>
          <w:jc w:val="center"/>
        </w:trPr>
        <w:tc>
          <w:tcPr>
            <w:tcW w:w="4876" w:type="dxa"/>
          </w:tcPr>
          <w:p w14:paraId="3CEB0051" w14:textId="77777777" w:rsidR="00013DD4" w:rsidRPr="001807FC" w:rsidRDefault="00013DD4" w:rsidP="00B17908">
            <w:pPr>
              <w:pStyle w:val="ColumnHeading"/>
            </w:pPr>
            <w:r w:rsidRPr="001807FC">
              <w:t>Besedilo, ki ga predlaga Komisija</w:t>
            </w:r>
          </w:p>
        </w:tc>
        <w:tc>
          <w:tcPr>
            <w:tcW w:w="4876" w:type="dxa"/>
          </w:tcPr>
          <w:p w14:paraId="1E77F147" w14:textId="77777777" w:rsidR="00013DD4" w:rsidRPr="001807FC" w:rsidRDefault="00013DD4" w:rsidP="00B17908">
            <w:pPr>
              <w:pStyle w:val="ColumnHeading"/>
            </w:pPr>
            <w:r w:rsidRPr="001807FC">
              <w:t>Predlog spremembe</w:t>
            </w:r>
          </w:p>
        </w:tc>
      </w:tr>
      <w:tr w:rsidR="00013DD4" w:rsidRPr="001807FC" w14:paraId="4D2CB40B" w14:textId="77777777" w:rsidTr="00B17908">
        <w:trPr>
          <w:jc w:val="center"/>
        </w:trPr>
        <w:tc>
          <w:tcPr>
            <w:tcW w:w="4876" w:type="dxa"/>
          </w:tcPr>
          <w:p w14:paraId="35BF6CC2" w14:textId="77777777" w:rsidR="00013DD4" w:rsidRPr="001807FC" w:rsidRDefault="00013DD4" w:rsidP="00B17908">
            <w:pPr>
              <w:pStyle w:val="Normal6"/>
              <w:rPr>
                <w:b/>
                <w:i/>
              </w:rPr>
            </w:pPr>
            <w:r w:rsidRPr="001807FC">
              <w:t>(f)</w:t>
            </w:r>
            <w:r w:rsidRPr="001807FC">
              <w:rPr>
                <w:b/>
                <w:i/>
              </w:rPr>
              <w:tab/>
            </w:r>
            <w:r w:rsidRPr="001807FC">
              <w:t>se lahko prosilec</w:t>
            </w:r>
            <w:r w:rsidRPr="001807FC">
              <w:rPr>
                <w:b/>
                <w:i/>
              </w:rPr>
              <w:t xml:space="preserve"> zaradi resnih razlogov</w:t>
            </w:r>
            <w:r w:rsidRPr="001807FC">
              <w:t xml:space="preserve"> šteje za grožnjo nacionalni varnosti ali javnemu redu držav članic;</w:t>
            </w:r>
          </w:p>
        </w:tc>
        <w:tc>
          <w:tcPr>
            <w:tcW w:w="4876" w:type="dxa"/>
          </w:tcPr>
          <w:p w14:paraId="0BBC2D90" w14:textId="77777777" w:rsidR="00013DD4" w:rsidRPr="001807FC" w:rsidRDefault="00013DD4" w:rsidP="00B17908">
            <w:pPr>
              <w:pStyle w:val="Normal6"/>
              <w:rPr>
                <w:b/>
                <w:i/>
              </w:rPr>
            </w:pPr>
            <w:r w:rsidRPr="001807FC">
              <w:t>(f)</w:t>
            </w:r>
            <w:r w:rsidRPr="001807FC">
              <w:rPr>
                <w:b/>
                <w:i/>
              </w:rPr>
              <w:tab/>
            </w:r>
            <w:r w:rsidRPr="001807FC">
              <w:t>se lahko prosilec šteje za grožnjo nacionalni varnosti ali javnemu redu držav članic;</w:t>
            </w:r>
          </w:p>
        </w:tc>
      </w:tr>
    </w:tbl>
    <w:p w14:paraId="4703F5D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DFA3B5F" w14:textId="77777777" w:rsidR="00013DD4" w:rsidRPr="001807FC" w:rsidRDefault="00013DD4" w:rsidP="00013DD4">
      <w:r w:rsidRPr="001807FC">
        <w:rPr>
          <w:rStyle w:val="HideTWBExt"/>
        </w:rPr>
        <w:t>&lt;/Amend&gt;</w:t>
      </w:r>
    </w:p>
    <w:p w14:paraId="03C4B3A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1247</w:t>
      </w:r>
      <w:r w:rsidRPr="001807FC">
        <w:rPr>
          <w:rStyle w:val="HideTWBExt"/>
          <w:b w:val="0"/>
        </w:rPr>
        <w:t>&lt;/NumAm&gt;</w:t>
      </w:r>
    </w:p>
    <w:p w14:paraId="2C2D0F85" w14:textId="77777777" w:rsidR="00013DD4" w:rsidRPr="001807FC" w:rsidRDefault="00013DD4" w:rsidP="00013DD4">
      <w:pPr>
        <w:pStyle w:val="NormalBold"/>
      </w:pPr>
      <w:r w:rsidRPr="001807FC">
        <w:rPr>
          <w:rStyle w:val="HideTWBExt"/>
          <w:b w:val="0"/>
        </w:rPr>
        <w:t>&lt;RepeatBlock-By&gt;&lt;Members&gt;</w:t>
      </w:r>
      <w:r w:rsidRPr="001807FC">
        <w:t>Monika Hohlmeier, Heinz K. Becker</w:t>
      </w:r>
      <w:r w:rsidRPr="001807FC">
        <w:rPr>
          <w:rStyle w:val="HideTWBExt"/>
          <w:b w:val="0"/>
        </w:rPr>
        <w:t>&lt;/Members&gt;</w:t>
      </w:r>
    </w:p>
    <w:p w14:paraId="57B932D6" w14:textId="77777777" w:rsidR="00013DD4" w:rsidRPr="001807FC" w:rsidRDefault="00013DD4" w:rsidP="00013DD4">
      <w:pPr>
        <w:pStyle w:val="NormalBold"/>
      </w:pPr>
      <w:r w:rsidRPr="001807FC">
        <w:rPr>
          <w:rStyle w:val="HideTWBExt"/>
          <w:b w:val="0"/>
        </w:rPr>
        <w:t>&lt;/RepeatBlock-By&gt;</w:t>
      </w:r>
    </w:p>
    <w:p w14:paraId="76E02D8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1409D6B" w14:textId="77777777" w:rsidR="00013DD4" w:rsidRPr="001807FC" w:rsidRDefault="00013DD4" w:rsidP="00013DD4">
      <w:pPr>
        <w:pStyle w:val="NormalBold"/>
      </w:pPr>
      <w:r w:rsidRPr="001807FC">
        <w:rPr>
          <w:rStyle w:val="HideTWBExt"/>
          <w:b w:val="0"/>
        </w:rPr>
        <w:t>&lt;Article&gt;</w:t>
      </w:r>
      <w:r w:rsidRPr="001807FC">
        <w:t>Člen 40 – odstavek 1 – točka f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EA31024" w14:textId="77777777" w:rsidTr="00B17908">
        <w:trPr>
          <w:trHeight w:hRule="exact" w:val="240"/>
          <w:jc w:val="center"/>
        </w:trPr>
        <w:tc>
          <w:tcPr>
            <w:tcW w:w="9752" w:type="dxa"/>
            <w:gridSpan w:val="2"/>
          </w:tcPr>
          <w:p w14:paraId="76E3DD05" w14:textId="77777777" w:rsidR="00013DD4" w:rsidRPr="001807FC" w:rsidRDefault="00013DD4" w:rsidP="00B17908"/>
        </w:tc>
      </w:tr>
      <w:tr w:rsidR="00013DD4" w:rsidRPr="001807FC" w14:paraId="0F65E7E5" w14:textId="77777777" w:rsidTr="00B17908">
        <w:trPr>
          <w:trHeight w:val="240"/>
          <w:jc w:val="center"/>
        </w:trPr>
        <w:tc>
          <w:tcPr>
            <w:tcW w:w="4876" w:type="dxa"/>
          </w:tcPr>
          <w:p w14:paraId="70AEEA59" w14:textId="77777777" w:rsidR="00013DD4" w:rsidRPr="001807FC" w:rsidRDefault="00013DD4" w:rsidP="00B17908">
            <w:pPr>
              <w:pStyle w:val="ColumnHeading"/>
            </w:pPr>
            <w:r w:rsidRPr="001807FC">
              <w:t>Besedilo, ki ga predlaga Komisija</w:t>
            </w:r>
          </w:p>
        </w:tc>
        <w:tc>
          <w:tcPr>
            <w:tcW w:w="4876" w:type="dxa"/>
          </w:tcPr>
          <w:p w14:paraId="01615E28" w14:textId="77777777" w:rsidR="00013DD4" w:rsidRPr="001807FC" w:rsidRDefault="00013DD4" w:rsidP="00B17908">
            <w:pPr>
              <w:pStyle w:val="ColumnHeading"/>
            </w:pPr>
            <w:r w:rsidRPr="001807FC">
              <w:t>Predlog spremembe</w:t>
            </w:r>
          </w:p>
        </w:tc>
      </w:tr>
      <w:tr w:rsidR="00013DD4" w:rsidRPr="001807FC" w14:paraId="127DAAD1" w14:textId="77777777" w:rsidTr="00B17908">
        <w:trPr>
          <w:jc w:val="center"/>
        </w:trPr>
        <w:tc>
          <w:tcPr>
            <w:tcW w:w="4876" w:type="dxa"/>
          </w:tcPr>
          <w:p w14:paraId="537DFAFB" w14:textId="77777777" w:rsidR="00013DD4" w:rsidRPr="001807FC" w:rsidRDefault="00013DD4" w:rsidP="00B17908">
            <w:pPr>
              <w:pStyle w:val="Normal6"/>
            </w:pPr>
          </w:p>
        </w:tc>
        <w:tc>
          <w:tcPr>
            <w:tcW w:w="4876" w:type="dxa"/>
          </w:tcPr>
          <w:p w14:paraId="23125CC5" w14:textId="081D4088" w:rsidR="00013DD4" w:rsidRPr="001807FC" w:rsidRDefault="00013DD4" w:rsidP="00D73DBF">
            <w:pPr>
              <w:pStyle w:val="Normal6"/>
              <w:rPr>
                <w:b/>
                <w:i/>
              </w:rPr>
            </w:pPr>
            <w:r w:rsidRPr="001807FC">
              <w:rPr>
                <w:b/>
                <w:i/>
              </w:rPr>
              <w:t>(fa)</w:t>
            </w:r>
            <w:r w:rsidRPr="001807FC">
              <w:rPr>
                <w:b/>
                <w:i/>
              </w:rPr>
              <w:tab/>
            </w:r>
            <w:r w:rsidR="00D73DBF" w:rsidRPr="001807FC">
              <w:rPr>
                <w:b/>
                <w:i/>
              </w:rPr>
              <w:t xml:space="preserve">je </w:t>
            </w:r>
            <w:r w:rsidRPr="001807FC">
              <w:rPr>
                <w:b/>
                <w:i/>
              </w:rPr>
              <w:t xml:space="preserve">prosilec storil kaznivo dejanje, ki se kaznuje z </w:t>
            </w:r>
            <w:r w:rsidR="00673E1E" w:rsidRPr="001807FC">
              <w:rPr>
                <w:b/>
                <w:i/>
              </w:rPr>
              <w:t>zaporno kaznijo</w:t>
            </w:r>
            <w:r w:rsidR="00D73DBF">
              <w:rPr>
                <w:b/>
                <w:i/>
              </w:rPr>
              <w:t>;</w:t>
            </w:r>
          </w:p>
        </w:tc>
      </w:tr>
    </w:tbl>
    <w:p w14:paraId="7A0EBEB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2B71B18" w14:textId="77777777" w:rsidR="00013DD4" w:rsidRPr="001807FC" w:rsidRDefault="00013DD4" w:rsidP="00013DD4">
      <w:r w:rsidRPr="001807FC">
        <w:rPr>
          <w:rStyle w:val="HideTWBExt"/>
        </w:rPr>
        <w:t>&lt;/Amend&gt;</w:t>
      </w:r>
    </w:p>
    <w:p w14:paraId="65972C9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1248</w:t>
      </w:r>
      <w:r w:rsidRPr="001807FC">
        <w:rPr>
          <w:rStyle w:val="HideTWBExt"/>
          <w:b w:val="0"/>
        </w:rPr>
        <w:t>&lt;/NumAm&gt;</w:t>
      </w:r>
    </w:p>
    <w:p w14:paraId="739600D4"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5CAAC7C4" w14:textId="77777777" w:rsidR="00013DD4" w:rsidRPr="001807FC" w:rsidRDefault="00013DD4" w:rsidP="00013DD4">
      <w:pPr>
        <w:pStyle w:val="NormalBold"/>
      </w:pPr>
      <w:r w:rsidRPr="001807FC">
        <w:rPr>
          <w:rStyle w:val="HideTWBExt"/>
          <w:b w:val="0"/>
        </w:rPr>
        <w:t>&lt;/RepeatBlock-By&gt;</w:t>
      </w:r>
    </w:p>
    <w:p w14:paraId="1EBE82B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A8AE00" w14:textId="77777777" w:rsidR="00013DD4" w:rsidRPr="001807FC" w:rsidRDefault="00013DD4" w:rsidP="00013DD4">
      <w:pPr>
        <w:pStyle w:val="NormalBold"/>
      </w:pPr>
      <w:r w:rsidRPr="001807FC">
        <w:rPr>
          <w:rStyle w:val="HideTWBExt"/>
          <w:b w:val="0"/>
        </w:rPr>
        <w:t>&lt;Article&gt;</w:t>
      </w:r>
      <w:r w:rsidRPr="001807FC">
        <w:t>Člen 40 – odstavek 1 – točka g</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4C1C42A" w14:textId="77777777" w:rsidTr="00B17908">
        <w:trPr>
          <w:trHeight w:hRule="exact" w:val="240"/>
          <w:jc w:val="center"/>
        </w:trPr>
        <w:tc>
          <w:tcPr>
            <w:tcW w:w="9752" w:type="dxa"/>
            <w:gridSpan w:val="2"/>
          </w:tcPr>
          <w:p w14:paraId="1B27E67B" w14:textId="77777777" w:rsidR="00013DD4" w:rsidRPr="001807FC" w:rsidRDefault="00013DD4" w:rsidP="00B17908"/>
        </w:tc>
      </w:tr>
      <w:tr w:rsidR="00013DD4" w:rsidRPr="001807FC" w14:paraId="2DF85A8A" w14:textId="77777777" w:rsidTr="00B17908">
        <w:trPr>
          <w:trHeight w:val="240"/>
          <w:jc w:val="center"/>
        </w:trPr>
        <w:tc>
          <w:tcPr>
            <w:tcW w:w="4876" w:type="dxa"/>
          </w:tcPr>
          <w:p w14:paraId="788F6409" w14:textId="77777777" w:rsidR="00013DD4" w:rsidRPr="001807FC" w:rsidRDefault="00013DD4" w:rsidP="00B17908">
            <w:pPr>
              <w:pStyle w:val="ColumnHeading"/>
            </w:pPr>
            <w:r w:rsidRPr="001807FC">
              <w:t>Besedilo, ki ga predlaga Komisija</w:t>
            </w:r>
          </w:p>
        </w:tc>
        <w:tc>
          <w:tcPr>
            <w:tcW w:w="4876" w:type="dxa"/>
          </w:tcPr>
          <w:p w14:paraId="2FFD92E0" w14:textId="77777777" w:rsidR="00013DD4" w:rsidRPr="001807FC" w:rsidRDefault="00013DD4" w:rsidP="00B17908">
            <w:pPr>
              <w:pStyle w:val="ColumnHeading"/>
            </w:pPr>
            <w:r w:rsidRPr="001807FC">
              <w:t>Predlog spremembe</w:t>
            </w:r>
          </w:p>
        </w:tc>
      </w:tr>
      <w:tr w:rsidR="00013DD4" w:rsidRPr="001807FC" w14:paraId="71CFF57D" w14:textId="77777777" w:rsidTr="00B17908">
        <w:trPr>
          <w:jc w:val="center"/>
        </w:trPr>
        <w:tc>
          <w:tcPr>
            <w:tcW w:w="4876" w:type="dxa"/>
          </w:tcPr>
          <w:p w14:paraId="2BB63EB2" w14:textId="77777777" w:rsidR="00013DD4" w:rsidRPr="001807FC" w:rsidRDefault="00013DD4" w:rsidP="00B17908">
            <w:pPr>
              <w:pStyle w:val="Normal6"/>
              <w:rPr>
                <w:b/>
                <w:i/>
              </w:rPr>
            </w:pPr>
            <w:r w:rsidRPr="001807FC">
              <w:rPr>
                <w:b/>
                <w:i/>
              </w:rPr>
              <w:t>(g)</w:t>
            </w:r>
            <w:r w:rsidRPr="001807FC">
              <w:rPr>
                <w:b/>
                <w:i/>
              </w:rPr>
              <w:tab/>
              <w:t>prosilec ne izpolnjuje obveznosti iz člena 4(1) in člena 20(3) Uredbe (EU) XXX/XXX (dublinska uredba), razen če dokaže, da je do neizpolnjevanja prišlo zaradi okoliščin, na katere ni mogel vplivati;</w:t>
            </w:r>
          </w:p>
        </w:tc>
        <w:tc>
          <w:tcPr>
            <w:tcW w:w="4876" w:type="dxa"/>
          </w:tcPr>
          <w:p w14:paraId="098FEEFC" w14:textId="77777777" w:rsidR="00013DD4" w:rsidRPr="001807FC" w:rsidRDefault="00013DD4" w:rsidP="00B17908">
            <w:pPr>
              <w:pStyle w:val="Normal6"/>
              <w:rPr>
                <w:b/>
                <w:i/>
              </w:rPr>
            </w:pPr>
            <w:r w:rsidRPr="001807FC">
              <w:rPr>
                <w:b/>
                <w:i/>
              </w:rPr>
              <w:t>črtano</w:t>
            </w:r>
          </w:p>
        </w:tc>
      </w:tr>
    </w:tbl>
    <w:p w14:paraId="5209A23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6A1D24E"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190DD381" w14:textId="0C4EF48A" w:rsidR="00013DD4" w:rsidRPr="001807FC" w:rsidRDefault="00013DD4" w:rsidP="00013DD4">
      <w:pPr>
        <w:pStyle w:val="Normal12Italic"/>
        <w:rPr>
          <w:lang w:val="sl-SI"/>
        </w:rPr>
      </w:pPr>
      <w:r w:rsidRPr="001807FC">
        <w:rPr>
          <w:lang w:val="sl-SI"/>
        </w:rPr>
        <w:t>Pospešeni postopki niso primerno orodje za omejevanje sekundarnega gibanja</w:t>
      </w:r>
      <w:r w:rsidR="00673E1E" w:rsidRPr="001807FC">
        <w:rPr>
          <w:lang w:val="sl-SI"/>
        </w:rPr>
        <w:t xml:space="preserve"> in bi</w:t>
      </w:r>
      <w:r w:rsidRPr="001807FC">
        <w:rPr>
          <w:lang w:val="sl-SI"/>
        </w:rPr>
        <w:t xml:space="preserve"> </w:t>
      </w:r>
      <w:r w:rsidR="00673E1E" w:rsidRPr="001807FC">
        <w:rPr>
          <w:lang w:val="sl-SI"/>
        </w:rPr>
        <w:t xml:space="preserve">lahko </w:t>
      </w:r>
      <w:r w:rsidRPr="001807FC">
        <w:rPr>
          <w:lang w:val="sl-SI"/>
        </w:rPr>
        <w:t>v primerih, v katerih bo prosilec verjetno prejel zaščito, celo spodbujali k pobegu.</w:t>
      </w:r>
    </w:p>
    <w:p w14:paraId="4277B52F" w14:textId="77777777" w:rsidR="00013DD4" w:rsidRPr="001807FC" w:rsidRDefault="00013DD4" w:rsidP="00013DD4">
      <w:r w:rsidRPr="001807FC">
        <w:rPr>
          <w:rStyle w:val="HideTWBExt"/>
        </w:rPr>
        <w:t>&lt;/Amend&gt;</w:t>
      </w:r>
    </w:p>
    <w:p w14:paraId="056EA43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1249</w:t>
      </w:r>
      <w:r w:rsidRPr="001807FC">
        <w:rPr>
          <w:rStyle w:val="HideTWBExt"/>
          <w:b w:val="0"/>
        </w:rPr>
        <w:t>&lt;/NumAm&gt;</w:t>
      </w:r>
    </w:p>
    <w:p w14:paraId="009DB6A9" w14:textId="77777777" w:rsidR="00013DD4" w:rsidRPr="001807FC" w:rsidRDefault="00013DD4" w:rsidP="00013DD4">
      <w:pPr>
        <w:pStyle w:val="NormalBold"/>
      </w:pPr>
      <w:r w:rsidRPr="001807FC">
        <w:rPr>
          <w:rStyle w:val="HideTWBExt"/>
          <w:b w:val="0"/>
        </w:rPr>
        <w:t>&lt;RepeatBlock-By&gt;&lt;Members&gt;</w:t>
      </w:r>
      <w:r w:rsidRPr="001807FC">
        <w:t>Péter Niedermüller, Ana Gomes, Josef Weidenholzer</w:t>
      </w:r>
      <w:r w:rsidRPr="001807FC">
        <w:rPr>
          <w:rStyle w:val="HideTWBExt"/>
          <w:b w:val="0"/>
        </w:rPr>
        <w:t>&lt;/Members&gt;</w:t>
      </w:r>
    </w:p>
    <w:p w14:paraId="3D75101E" w14:textId="77777777" w:rsidR="00013DD4" w:rsidRPr="001807FC" w:rsidRDefault="00013DD4" w:rsidP="00013DD4">
      <w:pPr>
        <w:pStyle w:val="NormalBold"/>
      </w:pPr>
      <w:r w:rsidRPr="001807FC">
        <w:rPr>
          <w:rStyle w:val="HideTWBExt"/>
          <w:b w:val="0"/>
        </w:rPr>
        <w:t>&lt;/RepeatBlock-By&gt;</w:t>
      </w:r>
    </w:p>
    <w:p w14:paraId="4EF8148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E379AB7" w14:textId="77777777" w:rsidR="00013DD4" w:rsidRPr="001807FC" w:rsidRDefault="00013DD4" w:rsidP="00013DD4">
      <w:pPr>
        <w:pStyle w:val="NormalBold"/>
      </w:pPr>
      <w:r w:rsidRPr="001807FC">
        <w:rPr>
          <w:rStyle w:val="HideTWBExt"/>
          <w:b w:val="0"/>
        </w:rPr>
        <w:t>&lt;Article&gt;</w:t>
      </w:r>
      <w:r w:rsidRPr="001807FC">
        <w:t>Člen 40 – odstavek 1 – točka g</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E3961D2" w14:textId="77777777" w:rsidTr="00B17908">
        <w:trPr>
          <w:trHeight w:hRule="exact" w:val="240"/>
          <w:jc w:val="center"/>
        </w:trPr>
        <w:tc>
          <w:tcPr>
            <w:tcW w:w="9752" w:type="dxa"/>
            <w:gridSpan w:val="2"/>
          </w:tcPr>
          <w:p w14:paraId="56373000" w14:textId="77777777" w:rsidR="00013DD4" w:rsidRPr="001807FC" w:rsidRDefault="00013DD4" w:rsidP="00B17908"/>
        </w:tc>
      </w:tr>
      <w:tr w:rsidR="00013DD4" w:rsidRPr="001807FC" w14:paraId="3E94E5AF" w14:textId="77777777" w:rsidTr="00B17908">
        <w:trPr>
          <w:trHeight w:val="240"/>
          <w:jc w:val="center"/>
        </w:trPr>
        <w:tc>
          <w:tcPr>
            <w:tcW w:w="4876" w:type="dxa"/>
          </w:tcPr>
          <w:p w14:paraId="1A6A6565" w14:textId="77777777" w:rsidR="00013DD4" w:rsidRPr="001807FC" w:rsidRDefault="00013DD4" w:rsidP="00B17908">
            <w:pPr>
              <w:pStyle w:val="ColumnHeading"/>
            </w:pPr>
            <w:r w:rsidRPr="001807FC">
              <w:t>Besedilo, ki ga predlaga Komisija</w:t>
            </w:r>
          </w:p>
        </w:tc>
        <w:tc>
          <w:tcPr>
            <w:tcW w:w="4876" w:type="dxa"/>
          </w:tcPr>
          <w:p w14:paraId="7EC09EB1" w14:textId="77777777" w:rsidR="00013DD4" w:rsidRPr="001807FC" w:rsidRDefault="00013DD4" w:rsidP="00B17908">
            <w:pPr>
              <w:pStyle w:val="ColumnHeading"/>
            </w:pPr>
            <w:r w:rsidRPr="001807FC">
              <w:t>Predlog spremembe</w:t>
            </w:r>
          </w:p>
        </w:tc>
      </w:tr>
      <w:tr w:rsidR="00013DD4" w:rsidRPr="001807FC" w14:paraId="360D1FD2" w14:textId="77777777" w:rsidTr="00B17908">
        <w:trPr>
          <w:jc w:val="center"/>
        </w:trPr>
        <w:tc>
          <w:tcPr>
            <w:tcW w:w="4876" w:type="dxa"/>
          </w:tcPr>
          <w:p w14:paraId="713C4E4D" w14:textId="77777777" w:rsidR="00013DD4" w:rsidRPr="001807FC" w:rsidRDefault="00013DD4" w:rsidP="00B17908">
            <w:pPr>
              <w:pStyle w:val="Normal6"/>
              <w:rPr>
                <w:b/>
                <w:i/>
              </w:rPr>
            </w:pPr>
            <w:r w:rsidRPr="001807FC">
              <w:rPr>
                <w:b/>
                <w:i/>
              </w:rPr>
              <w:t>(g)</w:t>
            </w:r>
            <w:r w:rsidRPr="001807FC">
              <w:rPr>
                <w:b/>
                <w:i/>
              </w:rPr>
              <w:tab/>
              <w:t>prosilec ne izpolnjuje obveznosti iz člena 4(1) in člena 20(3) Uredbe (EU) XXX/XXX (dublinska uredba), razen če dokaže, da je do neizpolnjevanja prišlo zaradi okoliščin, na katere ni mogel vplivati;</w:t>
            </w:r>
          </w:p>
        </w:tc>
        <w:tc>
          <w:tcPr>
            <w:tcW w:w="4876" w:type="dxa"/>
          </w:tcPr>
          <w:p w14:paraId="3194D71C" w14:textId="77777777" w:rsidR="00013DD4" w:rsidRPr="001807FC" w:rsidRDefault="00013DD4" w:rsidP="00B17908">
            <w:pPr>
              <w:pStyle w:val="Normal6"/>
              <w:rPr>
                <w:b/>
                <w:i/>
              </w:rPr>
            </w:pPr>
            <w:r w:rsidRPr="001807FC">
              <w:rPr>
                <w:b/>
                <w:i/>
              </w:rPr>
              <w:t>črtano</w:t>
            </w:r>
          </w:p>
        </w:tc>
      </w:tr>
    </w:tbl>
    <w:p w14:paraId="308A7C2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BCAAFBA"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9C44332" w14:textId="77777777" w:rsidR="00013DD4" w:rsidRPr="001807FC" w:rsidRDefault="00013DD4" w:rsidP="00013DD4">
      <w:pPr>
        <w:pStyle w:val="Normal12Italic"/>
        <w:rPr>
          <w:lang w:val="sl-SI"/>
        </w:rPr>
      </w:pPr>
      <w:r w:rsidRPr="001807FC">
        <w:rPr>
          <w:lang w:val="sl-SI"/>
        </w:rPr>
        <w:t>Obveznosti iz dublinske uredbe ne vplivajo na upravičenost prosilca do mednarodne zaščite.</w:t>
      </w:r>
    </w:p>
    <w:p w14:paraId="395299B9" w14:textId="77777777" w:rsidR="00013DD4" w:rsidRPr="001807FC" w:rsidRDefault="00013DD4" w:rsidP="00013DD4">
      <w:r w:rsidRPr="001807FC">
        <w:rPr>
          <w:rStyle w:val="HideTWBExt"/>
        </w:rPr>
        <w:t>&lt;/Amend&gt;</w:t>
      </w:r>
    </w:p>
    <w:p w14:paraId="30E02FC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1250</w:t>
      </w:r>
      <w:r w:rsidRPr="001807FC">
        <w:rPr>
          <w:rStyle w:val="HideTWBExt"/>
          <w:b w:val="0"/>
        </w:rPr>
        <w:t>&lt;/NumAm&gt;</w:t>
      </w:r>
    </w:p>
    <w:p w14:paraId="239538B6"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2EAD7509" w14:textId="77777777" w:rsidR="00013DD4" w:rsidRPr="001807FC" w:rsidRDefault="00013DD4" w:rsidP="00013DD4">
      <w:pPr>
        <w:pStyle w:val="NormalBold"/>
      </w:pPr>
      <w:r w:rsidRPr="001807FC">
        <w:rPr>
          <w:rStyle w:val="HideTWBExt"/>
          <w:b w:val="0"/>
        </w:rPr>
        <w:t>&lt;/RepeatBlock-By&gt;</w:t>
      </w:r>
    </w:p>
    <w:p w14:paraId="4F6FA8B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9A87B81" w14:textId="77777777" w:rsidR="00013DD4" w:rsidRPr="001807FC" w:rsidRDefault="00013DD4" w:rsidP="00013DD4">
      <w:pPr>
        <w:pStyle w:val="NormalBold"/>
      </w:pPr>
      <w:r w:rsidRPr="001807FC">
        <w:rPr>
          <w:rStyle w:val="HideTWBExt"/>
          <w:b w:val="0"/>
        </w:rPr>
        <w:t>&lt;Article&gt;</w:t>
      </w:r>
      <w:r w:rsidRPr="001807FC">
        <w:t>Člen 40 – odstavek 1 – točka g</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5D60153" w14:textId="77777777" w:rsidTr="00B17908">
        <w:trPr>
          <w:trHeight w:hRule="exact" w:val="240"/>
          <w:jc w:val="center"/>
        </w:trPr>
        <w:tc>
          <w:tcPr>
            <w:tcW w:w="9752" w:type="dxa"/>
            <w:gridSpan w:val="2"/>
          </w:tcPr>
          <w:p w14:paraId="1F96C37B" w14:textId="77777777" w:rsidR="00013DD4" w:rsidRPr="001807FC" w:rsidRDefault="00013DD4" w:rsidP="00B17908"/>
        </w:tc>
      </w:tr>
      <w:tr w:rsidR="00013DD4" w:rsidRPr="001807FC" w14:paraId="7E4F275F" w14:textId="77777777" w:rsidTr="00B17908">
        <w:trPr>
          <w:trHeight w:val="240"/>
          <w:jc w:val="center"/>
        </w:trPr>
        <w:tc>
          <w:tcPr>
            <w:tcW w:w="4876" w:type="dxa"/>
          </w:tcPr>
          <w:p w14:paraId="2DFDBD79" w14:textId="77777777" w:rsidR="00013DD4" w:rsidRPr="001807FC" w:rsidRDefault="00013DD4" w:rsidP="00B17908">
            <w:pPr>
              <w:pStyle w:val="ColumnHeading"/>
            </w:pPr>
            <w:r w:rsidRPr="001807FC">
              <w:t>Besedilo, ki ga predlaga Komisija</w:t>
            </w:r>
          </w:p>
        </w:tc>
        <w:tc>
          <w:tcPr>
            <w:tcW w:w="4876" w:type="dxa"/>
          </w:tcPr>
          <w:p w14:paraId="7A5A8938" w14:textId="77777777" w:rsidR="00013DD4" w:rsidRPr="001807FC" w:rsidRDefault="00013DD4" w:rsidP="00B17908">
            <w:pPr>
              <w:pStyle w:val="ColumnHeading"/>
            </w:pPr>
            <w:r w:rsidRPr="001807FC">
              <w:t>Predlog spremembe</w:t>
            </w:r>
          </w:p>
        </w:tc>
      </w:tr>
      <w:tr w:rsidR="00013DD4" w:rsidRPr="001807FC" w14:paraId="717D091B" w14:textId="77777777" w:rsidTr="00B17908">
        <w:trPr>
          <w:jc w:val="center"/>
        </w:trPr>
        <w:tc>
          <w:tcPr>
            <w:tcW w:w="4876" w:type="dxa"/>
          </w:tcPr>
          <w:p w14:paraId="3DA6556F" w14:textId="77777777" w:rsidR="00013DD4" w:rsidRPr="001807FC" w:rsidRDefault="00013DD4" w:rsidP="00B17908">
            <w:pPr>
              <w:pStyle w:val="Normal6"/>
              <w:rPr>
                <w:b/>
                <w:i/>
              </w:rPr>
            </w:pPr>
            <w:r w:rsidRPr="001807FC">
              <w:rPr>
                <w:b/>
                <w:i/>
              </w:rPr>
              <w:t>(g)</w:t>
            </w:r>
            <w:r w:rsidRPr="001807FC">
              <w:rPr>
                <w:b/>
                <w:i/>
              </w:rPr>
              <w:tab/>
              <w:t>prosilec ne izpolnjuje obveznosti iz člena 4(1) in člena 20(3) Uredbe (EU) XXX/XXX (dublinska uredba), razen če dokaže, da je do neizpolnjevanja prišlo zaradi okoliščin, na katere ni mogel vplivati;</w:t>
            </w:r>
          </w:p>
        </w:tc>
        <w:tc>
          <w:tcPr>
            <w:tcW w:w="4876" w:type="dxa"/>
          </w:tcPr>
          <w:p w14:paraId="312848C9" w14:textId="77777777" w:rsidR="00013DD4" w:rsidRPr="001807FC" w:rsidRDefault="00013DD4" w:rsidP="00B17908">
            <w:pPr>
              <w:pStyle w:val="Normal6"/>
              <w:rPr>
                <w:b/>
                <w:i/>
              </w:rPr>
            </w:pPr>
            <w:r w:rsidRPr="001807FC">
              <w:rPr>
                <w:b/>
                <w:i/>
              </w:rPr>
              <w:t>črtano</w:t>
            </w:r>
          </w:p>
        </w:tc>
      </w:tr>
    </w:tbl>
    <w:p w14:paraId="64D3329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548A659" w14:textId="77777777" w:rsidR="00013DD4" w:rsidRPr="001807FC" w:rsidRDefault="00013DD4" w:rsidP="00013DD4">
      <w:r w:rsidRPr="001807FC">
        <w:rPr>
          <w:rStyle w:val="HideTWBExt"/>
        </w:rPr>
        <w:t>&lt;/Amend&gt;</w:t>
      </w:r>
    </w:p>
    <w:p w14:paraId="1F224F7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1251</w:t>
      </w:r>
      <w:r w:rsidRPr="001807FC">
        <w:rPr>
          <w:rStyle w:val="HideTWBExt"/>
          <w:b w:val="0"/>
        </w:rPr>
        <w:t>&lt;/NumAm&gt;</w:t>
      </w:r>
    </w:p>
    <w:p w14:paraId="0250603B"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0886789"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BF8E423"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4654FCBD" w14:textId="77777777" w:rsidR="00013DD4" w:rsidRPr="001807FC" w:rsidRDefault="00013DD4" w:rsidP="00013DD4">
      <w:pPr>
        <w:pStyle w:val="NormalBold"/>
      </w:pPr>
      <w:r w:rsidRPr="001807FC">
        <w:rPr>
          <w:rStyle w:val="HideTWBExt"/>
          <w:b w:val="0"/>
        </w:rPr>
        <w:t>&lt;/RepeatBlock-By&gt;</w:t>
      </w:r>
    </w:p>
    <w:p w14:paraId="4570B96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08556A0" w14:textId="77777777" w:rsidR="00013DD4" w:rsidRPr="001807FC" w:rsidRDefault="00013DD4" w:rsidP="00013DD4">
      <w:pPr>
        <w:pStyle w:val="NormalBold"/>
      </w:pPr>
      <w:r w:rsidRPr="001807FC">
        <w:rPr>
          <w:rStyle w:val="HideTWBExt"/>
          <w:b w:val="0"/>
        </w:rPr>
        <w:t>&lt;Article&gt;</w:t>
      </w:r>
      <w:r w:rsidRPr="001807FC">
        <w:t>Člen 40 – odstavek 1 – točka g</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A989888" w14:textId="77777777" w:rsidTr="00B17908">
        <w:trPr>
          <w:trHeight w:hRule="exact" w:val="240"/>
          <w:jc w:val="center"/>
        </w:trPr>
        <w:tc>
          <w:tcPr>
            <w:tcW w:w="9752" w:type="dxa"/>
            <w:gridSpan w:val="2"/>
          </w:tcPr>
          <w:p w14:paraId="6658E00F" w14:textId="77777777" w:rsidR="00013DD4" w:rsidRPr="001807FC" w:rsidRDefault="00013DD4" w:rsidP="00B17908"/>
        </w:tc>
      </w:tr>
      <w:tr w:rsidR="00013DD4" w:rsidRPr="001807FC" w14:paraId="2938EE79" w14:textId="77777777" w:rsidTr="00B17908">
        <w:trPr>
          <w:trHeight w:val="240"/>
          <w:jc w:val="center"/>
        </w:trPr>
        <w:tc>
          <w:tcPr>
            <w:tcW w:w="4876" w:type="dxa"/>
          </w:tcPr>
          <w:p w14:paraId="4B2087A0" w14:textId="77777777" w:rsidR="00013DD4" w:rsidRPr="001807FC" w:rsidRDefault="00013DD4" w:rsidP="00B17908">
            <w:pPr>
              <w:pStyle w:val="ColumnHeading"/>
            </w:pPr>
            <w:r w:rsidRPr="001807FC">
              <w:t>Besedilo, ki ga predlaga Komisija</w:t>
            </w:r>
          </w:p>
        </w:tc>
        <w:tc>
          <w:tcPr>
            <w:tcW w:w="4876" w:type="dxa"/>
          </w:tcPr>
          <w:p w14:paraId="39FFE675" w14:textId="77777777" w:rsidR="00013DD4" w:rsidRPr="001807FC" w:rsidRDefault="00013DD4" w:rsidP="00B17908">
            <w:pPr>
              <w:pStyle w:val="ColumnHeading"/>
            </w:pPr>
            <w:r w:rsidRPr="001807FC">
              <w:t>Predlog spremembe</w:t>
            </w:r>
          </w:p>
        </w:tc>
      </w:tr>
      <w:tr w:rsidR="00013DD4" w:rsidRPr="001807FC" w14:paraId="0622D841" w14:textId="77777777" w:rsidTr="00B17908">
        <w:trPr>
          <w:jc w:val="center"/>
        </w:trPr>
        <w:tc>
          <w:tcPr>
            <w:tcW w:w="4876" w:type="dxa"/>
          </w:tcPr>
          <w:p w14:paraId="082154E1" w14:textId="77777777" w:rsidR="00013DD4" w:rsidRPr="001807FC" w:rsidRDefault="00013DD4" w:rsidP="00B17908">
            <w:pPr>
              <w:pStyle w:val="Normal6"/>
              <w:rPr>
                <w:b/>
                <w:i/>
              </w:rPr>
            </w:pPr>
            <w:r w:rsidRPr="001807FC">
              <w:rPr>
                <w:b/>
                <w:i/>
              </w:rPr>
              <w:t>(g)</w:t>
            </w:r>
            <w:r w:rsidRPr="001807FC">
              <w:rPr>
                <w:b/>
                <w:i/>
              </w:rPr>
              <w:tab/>
              <w:t>prosilec ne izpolnjuje obveznosti iz člena 4(1) in člena 20(3) Uredbe (EU) XXX/XXX (dublinska uredba), razen če dokaže, da je do neizpolnjevanja prišlo zaradi okoliščin, na katere ni mogel vplivati;</w:t>
            </w:r>
          </w:p>
        </w:tc>
        <w:tc>
          <w:tcPr>
            <w:tcW w:w="4876" w:type="dxa"/>
          </w:tcPr>
          <w:p w14:paraId="01C1E2B5" w14:textId="77777777" w:rsidR="00013DD4" w:rsidRPr="001807FC" w:rsidRDefault="00013DD4" w:rsidP="00B17908">
            <w:pPr>
              <w:pStyle w:val="Normal6"/>
              <w:rPr>
                <w:b/>
                <w:i/>
              </w:rPr>
            </w:pPr>
            <w:r w:rsidRPr="001807FC">
              <w:rPr>
                <w:b/>
                <w:i/>
              </w:rPr>
              <w:t>črtano</w:t>
            </w:r>
          </w:p>
        </w:tc>
      </w:tr>
    </w:tbl>
    <w:p w14:paraId="01CEE65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966A4CE" w14:textId="77777777" w:rsidR="00013DD4" w:rsidRPr="001807FC" w:rsidRDefault="00013DD4" w:rsidP="00013DD4">
      <w:r w:rsidRPr="001807FC">
        <w:rPr>
          <w:rStyle w:val="HideTWBExt"/>
        </w:rPr>
        <w:t>&lt;/Amend&gt;</w:t>
      </w:r>
    </w:p>
    <w:p w14:paraId="71CD594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1252</w:t>
      </w:r>
      <w:r w:rsidRPr="001807FC">
        <w:rPr>
          <w:rStyle w:val="HideTWBExt"/>
          <w:b w:val="0"/>
        </w:rPr>
        <w:t>&lt;/NumAm&gt;</w:t>
      </w:r>
    </w:p>
    <w:p w14:paraId="6DE76FD4"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62BA1345" w14:textId="77777777" w:rsidR="00013DD4" w:rsidRPr="001807FC" w:rsidRDefault="00013DD4" w:rsidP="00013DD4">
      <w:pPr>
        <w:pStyle w:val="NormalBold"/>
      </w:pPr>
      <w:r w:rsidRPr="001807FC">
        <w:rPr>
          <w:rStyle w:val="HideTWBExt"/>
          <w:b w:val="0"/>
        </w:rPr>
        <w:t>&lt;/RepeatBlock-By&gt;</w:t>
      </w:r>
    </w:p>
    <w:p w14:paraId="178236A1"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9767BED" w14:textId="77777777" w:rsidR="00013DD4" w:rsidRPr="001807FC" w:rsidRDefault="00013DD4" w:rsidP="00013DD4">
      <w:pPr>
        <w:pStyle w:val="NormalBold"/>
      </w:pPr>
      <w:r w:rsidRPr="001807FC">
        <w:rPr>
          <w:rStyle w:val="HideTWBExt"/>
          <w:b w:val="0"/>
        </w:rPr>
        <w:t>&lt;Article&gt;</w:t>
      </w:r>
      <w:r w:rsidRPr="001807FC">
        <w:t>Člen 40 – odstavek 1 – točka g</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AD56657" w14:textId="77777777" w:rsidTr="00B17908">
        <w:trPr>
          <w:trHeight w:hRule="exact" w:val="240"/>
          <w:jc w:val="center"/>
        </w:trPr>
        <w:tc>
          <w:tcPr>
            <w:tcW w:w="9752" w:type="dxa"/>
            <w:gridSpan w:val="2"/>
          </w:tcPr>
          <w:p w14:paraId="517D3134" w14:textId="77777777" w:rsidR="00013DD4" w:rsidRPr="001807FC" w:rsidRDefault="00013DD4" w:rsidP="00B17908"/>
        </w:tc>
      </w:tr>
      <w:tr w:rsidR="00013DD4" w:rsidRPr="001807FC" w14:paraId="1903ED82" w14:textId="77777777" w:rsidTr="00B17908">
        <w:trPr>
          <w:trHeight w:val="240"/>
          <w:jc w:val="center"/>
        </w:trPr>
        <w:tc>
          <w:tcPr>
            <w:tcW w:w="4876" w:type="dxa"/>
          </w:tcPr>
          <w:p w14:paraId="77C3F843" w14:textId="77777777" w:rsidR="00013DD4" w:rsidRPr="001807FC" w:rsidRDefault="00013DD4" w:rsidP="00B17908">
            <w:pPr>
              <w:pStyle w:val="ColumnHeading"/>
            </w:pPr>
            <w:r w:rsidRPr="001807FC">
              <w:t>Besedilo, ki ga predlaga Komisija</w:t>
            </w:r>
          </w:p>
        </w:tc>
        <w:tc>
          <w:tcPr>
            <w:tcW w:w="4876" w:type="dxa"/>
          </w:tcPr>
          <w:p w14:paraId="34180851" w14:textId="77777777" w:rsidR="00013DD4" w:rsidRPr="001807FC" w:rsidRDefault="00013DD4" w:rsidP="00B17908">
            <w:pPr>
              <w:pStyle w:val="ColumnHeading"/>
            </w:pPr>
            <w:r w:rsidRPr="001807FC">
              <w:t>Predlog spremembe</w:t>
            </w:r>
          </w:p>
        </w:tc>
      </w:tr>
      <w:tr w:rsidR="00013DD4" w:rsidRPr="001807FC" w14:paraId="70344C3B" w14:textId="77777777" w:rsidTr="00B17908">
        <w:trPr>
          <w:jc w:val="center"/>
        </w:trPr>
        <w:tc>
          <w:tcPr>
            <w:tcW w:w="4876" w:type="dxa"/>
          </w:tcPr>
          <w:p w14:paraId="46BB6526" w14:textId="77777777" w:rsidR="00013DD4" w:rsidRPr="001807FC" w:rsidRDefault="00013DD4" w:rsidP="00B17908">
            <w:pPr>
              <w:pStyle w:val="Normal6"/>
              <w:rPr>
                <w:b/>
                <w:i/>
              </w:rPr>
            </w:pPr>
            <w:r w:rsidRPr="001807FC">
              <w:t>(g)</w:t>
            </w:r>
            <w:r w:rsidRPr="001807FC">
              <w:rPr>
                <w:b/>
                <w:i/>
              </w:rPr>
              <w:tab/>
            </w:r>
            <w:r w:rsidRPr="001807FC">
              <w:t xml:space="preserve">prosilec ne izpolnjuje obveznosti iz člena 4(1) in </w:t>
            </w:r>
            <w:r w:rsidRPr="001807FC">
              <w:rPr>
                <w:b/>
                <w:i/>
              </w:rPr>
              <w:t>člena 20(3)</w:t>
            </w:r>
            <w:r w:rsidRPr="001807FC">
              <w:t xml:space="preserve"> Uredbe</w:t>
            </w:r>
            <w:r w:rsidRPr="001807FC">
              <w:rPr>
                <w:b/>
                <w:i/>
              </w:rPr>
              <w:t xml:space="preserve"> </w:t>
            </w:r>
            <w:r w:rsidRPr="001807FC">
              <w:t>(EU) XXX/XXX</w:t>
            </w:r>
            <w:r w:rsidRPr="001807FC">
              <w:rPr>
                <w:b/>
                <w:i/>
              </w:rPr>
              <w:t xml:space="preserve"> </w:t>
            </w:r>
            <w:r w:rsidRPr="001807FC">
              <w:t>(dublinska uredba), razen če dokaže, da je do neizpolnjevanja prišlo zaradi okoliščin, na katere ni mogel vplivati;</w:t>
            </w:r>
          </w:p>
        </w:tc>
        <w:tc>
          <w:tcPr>
            <w:tcW w:w="4876" w:type="dxa"/>
          </w:tcPr>
          <w:p w14:paraId="1E24433D" w14:textId="15F6A2AD" w:rsidR="00013DD4" w:rsidRPr="001807FC" w:rsidRDefault="00013DD4" w:rsidP="00673E1E">
            <w:pPr>
              <w:pStyle w:val="Normal6"/>
              <w:rPr>
                <w:b/>
                <w:i/>
              </w:rPr>
            </w:pPr>
            <w:r w:rsidRPr="001807FC">
              <w:t>(g)</w:t>
            </w:r>
            <w:r w:rsidRPr="001807FC">
              <w:rPr>
                <w:b/>
                <w:i/>
              </w:rPr>
              <w:tab/>
            </w:r>
            <w:r w:rsidRPr="001807FC">
              <w:t xml:space="preserve">prosilec ne izpolnjuje obveznosti iz člena 4(1) in </w:t>
            </w:r>
            <w:r w:rsidRPr="001807FC">
              <w:rPr>
                <w:b/>
                <w:i/>
              </w:rPr>
              <w:t>(3)</w:t>
            </w:r>
            <w:r w:rsidRPr="001807FC">
              <w:t xml:space="preserve"> Uredbe</w:t>
            </w:r>
            <w:r w:rsidRPr="001807FC">
              <w:rPr>
                <w:b/>
                <w:i/>
              </w:rPr>
              <w:t xml:space="preserve"> </w:t>
            </w:r>
            <w:r w:rsidRPr="001807FC">
              <w:t>(EU) XXX/XXX</w:t>
            </w:r>
            <w:r w:rsidRPr="001807FC">
              <w:rPr>
                <w:b/>
                <w:i/>
              </w:rPr>
              <w:t xml:space="preserve"> </w:t>
            </w:r>
            <w:r w:rsidRPr="001807FC">
              <w:t>(dublinska uredba), razen če dokaže, da je do neizpolnjevanja prišlo zaradi okoliščin, na katere ni mogel vplivati;</w:t>
            </w:r>
          </w:p>
        </w:tc>
      </w:tr>
    </w:tbl>
    <w:p w14:paraId="215D61C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67DE4BE" w14:textId="77777777" w:rsidR="00013DD4" w:rsidRPr="001807FC" w:rsidRDefault="00013DD4" w:rsidP="00013DD4">
      <w:r w:rsidRPr="001807FC">
        <w:rPr>
          <w:rStyle w:val="HideTWBExt"/>
        </w:rPr>
        <w:t>&lt;/Amend&gt;</w:t>
      </w:r>
    </w:p>
    <w:p w14:paraId="76BD1CB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1253</w:t>
      </w:r>
      <w:r w:rsidRPr="001807FC">
        <w:rPr>
          <w:rStyle w:val="HideTWBExt"/>
          <w:b w:val="0"/>
        </w:rPr>
        <w:t>&lt;/NumAm&gt;</w:t>
      </w:r>
    </w:p>
    <w:p w14:paraId="5004AF6A" w14:textId="77777777" w:rsidR="00013DD4" w:rsidRPr="001807FC" w:rsidRDefault="00013DD4" w:rsidP="00013DD4">
      <w:pPr>
        <w:pStyle w:val="NormalBold"/>
      </w:pPr>
      <w:r w:rsidRPr="001807FC">
        <w:rPr>
          <w:rStyle w:val="HideTWBExt"/>
          <w:b w:val="0"/>
        </w:rPr>
        <w:t>&lt;RepeatBlock-By&gt;&lt;Members&gt;</w:t>
      </w:r>
      <w:r w:rsidRPr="001807FC">
        <w:t>Monika Hohlmeier, Heinz K. Becker</w:t>
      </w:r>
      <w:r w:rsidRPr="001807FC">
        <w:rPr>
          <w:rStyle w:val="HideTWBExt"/>
          <w:b w:val="0"/>
        </w:rPr>
        <w:t>&lt;/Members&gt;</w:t>
      </w:r>
    </w:p>
    <w:p w14:paraId="5ECA623A" w14:textId="77777777" w:rsidR="00013DD4" w:rsidRPr="001807FC" w:rsidRDefault="00013DD4" w:rsidP="00013DD4">
      <w:pPr>
        <w:pStyle w:val="NormalBold"/>
      </w:pPr>
      <w:r w:rsidRPr="001807FC">
        <w:rPr>
          <w:rStyle w:val="HideTWBExt"/>
          <w:b w:val="0"/>
        </w:rPr>
        <w:t>&lt;/RepeatBlock-By&gt;</w:t>
      </w:r>
    </w:p>
    <w:p w14:paraId="15273A6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CF8CB34" w14:textId="77777777" w:rsidR="00013DD4" w:rsidRPr="001807FC" w:rsidRDefault="00013DD4" w:rsidP="00013DD4">
      <w:pPr>
        <w:pStyle w:val="NormalBold"/>
      </w:pPr>
      <w:r w:rsidRPr="001807FC">
        <w:rPr>
          <w:rStyle w:val="HideTWBExt"/>
          <w:b w:val="0"/>
        </w:rPr>
        <w:t>&lt;Article&gt;</w:t>
      </w:r>
      <w:r w:rsidRPr="001807FC">
        <w:t>Člen 40 – odstavek 1 – točka g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F5FE658" w14:textId="77777777" w:rsidTr="00B17908">
        <w:trPr>
          <w:trHeight w:hRule="exact" w:val="240"/>
          <w:jc w:val="center"/>
        </w:trPr>
        <w:tc>
          <w:tcPr>
            <w:tcW w:w="9752" w:type="dxa"/>
            <w:gridSpan w:val="2"/>
          </w:tcPr>
          <w:p w14:paraId="0F984370" w14:textId="77777777" w:rsidR="00013DD4" w:rsidRPr="001807FC" w:rsidRDefault="00013DD4" w:rsidP="00B17908"/>
        </w:tc>
      </w:tr>
      <w:tr w:rsidR="00013DD4" w:rsidRPr="001807FC" w14:paraId="5FF35F67" w14:textId="77777777" w:rsidTr="00B17908">
        <w:trPr>
          <w:trHeight w:val="240"/>
          <w:jc w:val="center"/>
        </w:trPr>
        <w:tc>
          <w:tcPr>
            <w:tcW w:w="4876" w:type="dxa"/>
          </w:tcPr>
          <w:p w14:paraId="7D14A2D2" w14:textId="77777777" w:rsidR="00013DD4" w:rsidRPr="001807FC" w:rsidRDefault="00013DD4" w:rsidP="00B17908">
            <w:pPr>
              <w:pStyle w:val="ColumnHeading"/>
            </w:pPr>
            <w:r w:rsidRPr="001807FC">
              <w:t>Besedilo, ki ga predlaga Komisija</w:t>
            </w:r>
          </w:p>
        </w:tc>
        <w:tc>
          <w:tcPr>
            <w:tcW w:w="4876" w:type="dxa"/>
          </w:tcPr>
          <w:p w14:paraId="1BB73EDD" w14:textId="77777777" w:rsidR="00013DD4" w:rsidRPr="001807FC" w:rsidRDefault="00013DD4" w:rsidP="00B17908">
            <w:pPr>
              <w:pStyle w:val="ColumnHeading"/>
            </w:pPr>
            <w:r w:rsidRPr="001807FC">
              <w:t>Predlog spremembe</w:t>
            </w:r>
          </w:p>
        </w:tc>
      </w:tr>
      <w:tr w:rsidR="00013DD4" w:rsidRPr="001807FC" w14:paraId="1C9F3F18" w14:textId="77777777" w:rsidTr="00B17908">
        <w:trPr>
          <w:jc w:val="center"/>
        </w:trPr>
        <w:tc>
          <w:tcPr>
            <w:tcW w:w="4876" w:type="dxa"/>
          </w:tcPr>
          <w:p w14:paraId="169FD853" w14:textId="77777777" w:rsidR="00013DD4" w:rsidRPr="001807FC" w:rsidRDefault="00013DD4" w:rsidP="00B17908">
            <w:pPr>
              <w:pStyle w:val="Normal6"/>
            </w:pPr>
          </w:p>
        </w:tc>
        <w:tc>
          <w:tcPr>
            <w:tcW w:w="4876" w:type="dxa"/>
          </w:tcPr>
          <w:p w14:paraId="0D3A9CD5" w14:textId="5AB9ACB7" w:rsidR="00013DD4" w:rsidRPr="001807FC" w:rsidRDefault="00013DD4" w:rsidP="00844B9E">
            <w:pPr>
              <w:pStyle w:val="Normal6"/>
              <w:rPr>
                <w:b/>
                <w:i/>
              </w:rPr>
            </w:pPr>
            <w:r w:rsidRPr="001807FC">
              <w:rPr>
                <w:b/>
                <w:i/>
              </w:rPr>
              <w:t>(ga)</w:t>
            </w:r>
            <w:r w:rsidRPr="001807FC">
              <w:rPr>
                <w:b/>
                <w:i/>
              </w:rPr>
              <w:tab/>
              <w:t xml:space="preserve">prosilec je, odkar je bil registriran kot prosilec za mednarodno zaščito v državi članici EU, potoval oziroma poskušal potovati v državo </w:t>
            </w:r>
            <w:r w:rsidR="00673E1E" w:rsidRPr="001807FC">
              <w:rPr>
                <w:b/>
                <w:i/>
              </w:rPr>
              <w:t xml:space="preserve">zunaj ozemlja </w:t>
            </w:r>
            <w:r w:rsidRPr="001807FC">
              <w:rPr>
                <w:b/>
                <w:i/>
              </w:rPr>
              <w:t xml:space="preserve">držav članic EU, zlasti v </w:t>
            </w:r>
            <w:r w:rsidR="00844B9E" w:rsidRPr="001807FC">
              <w:rPr>
                <w:b/>
                <w:i/>
              </w:rPr>
              <w:t xml:space="preserve">svojo </w:t>
            </w:r>
            <w:r w:rsidR="00673E1E" w:rsidRPr="001807FC">
              <w:rPr>
                <w:b/>
                <w:i/>
              </w:rPr>
              <w:t xml:space="preserve">domačo </w:t>
            </w:r>
            <w:r w:rsidRPr="001807FC">
              <w:rPr>
                <w:b/>
                <w:i/>
              </w:rPr>
              <w:t>državo.</w:t>
            </w:r>
          </w:p>
        </w:tc>
      </w:tr>
    </w:tbl>
    <w:p w14:paraId="2444398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86010FD" w14:textId="77777777" w:rsidR="00013DD4" w:rsidRPr="001807FC" w:rsidRDefault="00013DD4" w:rsidP="00013DD4">
      <w:r w:rsidRPr="001807FC">
        <w:rPr>
          <w:rStyle w:val="HideTWBExt"/>
        </w:rPr>
        <w:t>&lt;/Amend&gt;</w:t>
      </w:r>
    </w:p>
    <w:p w14:paraId="48789A0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1254</w:t>
      </w:r>
      <w:r w:rsidRPr="001807FC">
        <w:rPr>
          <w:rStyle w:val="HideTWBExt"/>
          <w:b w:val="0"/>
        </w:rPr>
        <w:t>&lt;/NumAm&gt;</w:t>
      </w:r>
    </w:p>
    <w:p w14:paraId="55BA738F"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Ana Gomes, Josef Weidenholzer</w:t>
      </w:r>
      <w:r w:rsidRPr="001807FC">
        <w:rPr>
          <w:rStyle w:val="HideTWBExt"/>
          <w:b w:val="0"/>
        </w:rPr>
        <w:t>&lt;/Members&gt;</w:t>
      </w:r>
    </w:p>
    <w:p w14:paraId="6CF00D70" w14:textId="77777777" w:rsidR="00013DD4" w:rsidRPr="001807FC" w:rsidRDefault="00013DD4" w:rsidP="00013DD4">
      <w:pPr>
        <w:pStyle w:val="NormalBold"/>
      </w:pPr>
      <w:r w:rsidRPr="001807FC">
        <w:rPr>
          <w:rStyle w:val="HideTWBExt"/>
          <w:b w:val="0"/>
        </w:rPr>
        <w:t>&lt;/RepeatBlock-By&gt;</w:t>
      </w:r>
    </w:p>
    <w:p w14:paraId="50406F6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2FDD971" w14:textId="77777777" w:rsidR="00013DD4" w:rsidRPr="001807FC" w:rsidRDefault="00013DD4" w:rsidP="00013DD4">
      <w:pPr>
        <w:pStyle w:val="NormalBold"/>
      </w:pPr>
      <w:r w:rsidRPr="001807FC">
        <w:rPr>
          <w:rStyle w:val="HideTWBExt"/>
          <w:b w:val="0"/>
        </w:rPr>
        <w:t>&lt;Article&gt;</w:t>
      </w:r>
      <w:r w:rsidRPr="001807FC">
        <w:t>Člen 40 – odstavek 1 – točka h</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D3482F8" w14:textId="77777777" w:rsidTr="00B17908">
        <w:trPr>
          <w:trHeight w:hRule="exact" w:val="240"/>
          <w:jc w:val="center"/>
        </w:trPr>
        <w:tc>
          <w:tcPr>
            <w:tcW w:w="9752" w:type="dxa"/>
            <w:gridSpan w:val="2"/>
          </w:tcPr>
          <w:p w14:paraId="6F8BB1E5" w14:textId="77777777" w:rsidR="00013DD4" w:rsidRPr="001807FC" w:rsidRDefault="00013DD4" w:rsidP="00B17908"/>
        </w:tc>
      </w:tr>
      <w:tr w:rsidR="00013DD4" w:rsidRPr="001807FC" w14:paraId="445DFB40" w14:textId="77777777" w:rsidTr="00B17908">
        <w:trPr>
          <w:trHeight w:val="240"/>
          <w:jc w:val="center"/>
        </w:trPr>
        <w:tc>
          <w:tcPr>
            <w:tcW w:w="4876" w:type="dxa"/>
          </w:tcPr>
          <w:p w14:paraId="429149C6" w14:textId="77777777" w:rsidR="00013DD4" w:rsidRPr="001807FC" w:rsidRDefault="00013DD4" w:rsidP="00B17908">
            <w:pPr>
              <w:pStyle w:val="ColumnHeading"/>
            </w:pPr>
            <w:r w:rsidRPr="001807FC">
              <w:t>Besedilo, ki ga predlaga Komisija</w:t>
            </w:r>
          </w:p>
        </w:tc>
        <w:tc>
          <w:tcPr>
            <w:tcW w:w="4876" w:type="dxa"/>
          </w:tcPr>
          <w:p w14:paraId="5AC7F710" w14:textId="77777777" w:rsidR="00013DD4" w:rsidRPr="001807FC" w:rsidRDefault="00013DD4" w:rsidP="00B17908">
            <w:pPr>
              <w:pStyle w:val="ColumnHeading"/>
            </w:pPr>
            <w:r w:rsidRPr="001807FC">
              <w:t>Predlog spremembe</w:t>
            </w:r>
          </w:p>
        </w:tc>
      </w:tr>
      <w:tr w:rsidR="00013DD4" w:rsidRPr="001807FC" w14:paraId="1DDD1A7D" w14:textId="77777777" w:rsidTr="00B17908">
        <w:trPr>
          <w:jc w:val="center"/>
        </w:trPr>
        <w:tc>
          <w:tcPr>
            <w:tcW w:w="4876" w:type="dxa"/>
          </w:tcPr>
          <w:p w14:paraId="647CA94E" w14:textId="77777777" w:rsidR="00013DD4" w:rsidRPr="001807FC" w:rsidRDefault="00013DD4" w:rsidP="00B17908">
            <w:pPr>
              <w:pStyle w:val="Normal6"/>
              <w:rPr>
                <w:b/>
                <w:i/>
              </w:rPr>
            </w:pPr>
            <w:r w:rsidRPr="001807FC">
              <w:rPr>
                <w:b/>
                <w:i/>
              </w:rPr>
              <w:t>(h)</w:t>
            </w:r>
            <w:r w:rsidRPr="001807FC">
              <w:rPr>
                <w:b/>
                <w:i/>
              </w:rPr>
              <w:tab/>
              <w:t>je prošnja naknadna prošnja, in sicer tako očitno neutemeljena ali z namenom zlorabe, da nima dejanskih možnosti za uspeh.</w:t>
            </w:r>
          </w:p>
        </w:tc>
        <w:tc>
          <w:tcPr>
            <w:tcW w:w="4876" w:type="dxa"/>
          </w:tcPr>
          <w:p w14:paraId="1D77F41F" w14:textId="77777777" w:rsidR="00013DD4" w:rsidRPr="001807FC" w:rsidRDefault="00013DD4" w:rsidP="00B17908">
            <w:pPr>
              <w:pStyle w:val="Normal6"/>
              <w:rPr>
                <w:b/>
                <w:i/>
              </w:rPr>
            </w:pPr>
            <w:r w:rsidRPr="001807FC">
              <w:rPr>
                <w:b/>
                <w:i/>
              </w:rPr>
              <w:t>črtano</w:t>
            </w:r>
          </w:p>
        </w:tc>
      </w:tr>
    </w:tbl>
    <w:p w14:paraId="464DDCF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423BCDD"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A1133CA" w14:textId="435E6D10" w:rsidR="00013DD4" w:rsidRPr="001807FC" w:rsidRDefault="00013DD4" w:rsidP="00013DD4">
      <w:pPr>
        <w:pStyle w:val="Normal12Italic"/>
        <w:rPr>
          <w:lang w:val="sl-SI"/>
        </w:rPr>
      </w:pPr>
      <w:r w:rsidRPr="001807FC">
        <w:rPr>
          <w:lang w:val="sl-SI"/>
        </w:rPr>
        <w:t>Dejstvo, da je prošnja naknadna prošnja, ne pomeni, da bo neuspešna. Dejstvo, da ti primeri ne spadajo pod pospešen</w:t>
      </w:r>
      <w:r w:rsidR="00E6506F" w:rsidRPr="001807FC">
        <w:rPr>
          <w:lang w:val="sl-SI"/>
        </w:rPr>
        <w:t>i</w:t>
      </w:r>
      <w:r w:rsidRPr="001807FC">
        <w:rPr>
          <w:lang w:val="sl-SI"/>
        </w:rPr>
        <w:t xml:space="preserve"> postopek obravnave, organu za presojo ne preprečuje sprejetja odločitve o prošnji </w:t>
      </w:r>
      <w:r w:rsidR="00E6506F" w:rsidRPr="001807FC">
        <w:rPr>
          <w:lang w:val="sl-SI"/>
        </w:rPr>
        <w:t xml:space="preserve">v </w:t>
      </w:r>
      <w:r w:rsidRPr="001807FC">
        <w:rPr>
          <w:lang w:val="sl-SI"/>
        </w:rPr>
        <w:t>dveh mesec</w:t>
      </w:r>
      <w:r w:rsidR="00E6506F" w:rsidRPr="001807FC">
        <w:rPr>
          <w:lang w:val="sl-SI"/>
        </w:rPr>
        <w:t>ih</w:t>
      </w:r>
      <w:r w:rsidRPr="001807FC">
        <w:rPr>
          <w:lang w:val="sl-SI"/>
        </w:rPr>
        <w:t xml:space="preserve"> od vložitve prošnje, </w:t>
      </w:r>
      <w:r w:rsidR="00E6506F" w:rsidRPr="001807FC">
        <w:rPr>
          <w:lang w:val="sl-SI"/>
        </w:rPr>
        <w:t xml:space="preserve">če </w:t>
      </w:r>
      <w:r w:rsidRPr="001807FC">
        <w:rPr>
          <w:lang w:val="sl-SI"/>
        </w:rPr>
        <w:t>opravi potreb</w:t>
      </w:r>
      <w:r w:rsidR="00E6506F" w:rsidRPr="001807FC">
        <w:rPr>
          <w:lang w:val="sl-SI"/>
        </w:rPr>
        <w:t>ni</w:t>
      </w:r>
      <w:r w:rsidRPr="001807FC">
        <w:rPr>
          <w:lang w:val="sl-SI"/>
        </w:rPr>
        <w:t xml:space="preserve"> osebni razgovor in celovito oceni ustrezne dokaze.</w:t>
      </w:r>
    </w:p>
    <w:p w14:paraId="60FCAD7D" w14:textId="77777777" w:rsidR="00013DD4" w:rsidRPr="001807FC" w:rsidRDefault="00013DD4" w:rsidP="00013DD4">
      <w:r w:rsidRPr="001807FC">
        <w:rPr>
          <w:rStyle w:val="HideTWBExt"/>
        </w:rPr>
        <w:t>&lt;/Amend&gt;</w:t>
      </w:r>
    </w:p>
    <w:p w14:paraId="58987DD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1255</w:t>
      </w:r>
      <w:r w:rsidRPr="001807FC">
        <w:rPr>
          <w:rStyle w:val="HideTWBExt"/>
          <w:b w:val="0"/>
        </w:rPr>
        <w:t>&lt;/NumAm&gt;</w:t>
      </w:r>
    </w:p>
    <w:p w14:paraId="6D204405"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9DE6663" w14:textId="77777777" w:rsidR="00013DD4" w:rsidRPr="001807FC" w:rsidRDefault="00013DD4" w:rsidP="00013DD4">
      <w:pPr>
        <w:pStyle w:val="NormalBold"/>
      </w:pPr>
      <w:r w:rsidRPr="001807FC">
        <w:rPr>
          <w:rStyle w:val="HideTWBExt"/>
          <w:b w:val="0"/>
        </w:rPr>
        <w:t>&lt;/RepeatBlock-By&gt;</w:t>
      </w:r>
    </w:p>
    <w:p w14:paraId="340A8D1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3D3ED93" w14:textId="77777777" w:rsidR="00013DD4" w:rsidRPr="001807FC" w:rsidRDefault="00013DD4" w:rsidP="00013DD4">
      <w:pPr>
        <w:pStyle w:val="NormalBold"/>
      </w:pPr>
      <w:r w:rsidRPr="001807FC">
        <w:rPr>
          <w:rStyle w:val="HideTWBExt"/>
          <w:b w:val="0"/>
        </w:rPr>
        <w:t>&lt;Article&gt;</w:t>
      </w:r>
      <w:r w:rsidRPr="001807FC">
        <w:t>Člen 40 – odstavek 1 – točka h</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7B23CD3" w14:textId="77777777" w:rsidTr="00B17908">
        <w:trPr>
          <w:trHeight w:hRule="exact" w:val="240"/>
          <w:jc w:val="center"/>
        </w:trPr>
        <w:tc>
          <w:tcPr>
            <w:tcW w:w="9752" w:type="dxa"/>
            <w:gridSpan w:val="2"/>
          </w:tcPr>
          <w:p w14:paraId="444DCCAF" w14:textId="77777777" w:rsidR="00013DD4" w:rsidRPr="001807FC" w:rsidRDefault="00013DD4" w:rsidP="00B17908"/>
        </w:tc>
      </w:tr>
      <w:tr w:rsidR="00013DD4" w:rsidRPr="001807FC" w14:paraId="3C6FECD6" w14:textId="77777777" w:rsidTr="00B17908">
        <w:trPr>
          <w:trHeight w:val="240"/>
          <w:jc w:val="center"/>
        </w:trPr>
        <w:tc>
          <w:tcPr>
            <w:tcW w:w="4876" w:type="dxa"/>
          </w:tcPr>
          <w:p w14:paraId="0BD45009" w14:textId="77777777" w:rsidR="00013DD4" w:rsidRPr="001807FC" w:rsidRDefault="00013DD4" w:rsidP="00B17908">
            <w:pPr>
              <w:pStyle w:val="ColumnHeading"/>
            </w:pPr>
            <w:r w:rsidRPr="001807FC">
              <w:t>Besedilo, ki ga predlaga Komisija</w:t>
            </w:r>
          </w:p>
        </w:tc>
        <w:tc>
          <w:tcPr>
            <w:tcW w:w="4876" w:type="dxa"/>
          </w:tcPr>
          <w:p w14:paraId="6B0F139A" w14:textId="77777777" w:rsidR="00013DD4" w:rsidRPr="001807FC" w:rsidRDefault="00013DD4" w:rsidP="00B17908">
            <w:pPr>
              <w:pStyle w:val="ColumnHeading"/>
            </w:pPr>
            <w:r w:rsidRPr="001807FC">
              <w:t>Predlog spremembe</w:t>
            </w:r>
          </w:p>
        </w:tc>
      </w:tr>
      <w:tr w:rsidR="00013DD4" w:rsidRPr="001807FC" w14:paraId="52F4FC9D" w14:textId="77777777" w:rsidTr="00B17908">
        <w:trPr>
          <w:jc w:val="center"/>
        </w:trPr>
        <w:tc>
          <w:tcPr>
            <w:tcW w:w="4876" w:type="dxa"/>
          </w:tcPr>
          <w:p w14:paraId="2CDDAB2E" w14:textId="77777777" w:rsidR="00013DD4" w:rsidRPr="001807FC" w:rsidRDefault="00013DD4" w:rsidP="00B17908">
            <w:pPr>
              <w:pStyle w:val="Normal6"/>
              <w:rPr>
                <w:b/>
                <w:i/>
              </w:rPr>
            </w:pPr>
            <w:r w:rsidRPr="001807FC">
              <w:rPr>
                <w:b/>
                <w:i/>
              </w:rPr>
              <w:t>(h)</w:t>
            </w:r>
            <w:r w:rsidRPr="001807FC">
              <w:rPr>
                <w:b/>
                <w:i/>
              </w:rPr>
              <w:tab/>
              <w:t>je prošnja naknadna prošnja, in sicer tako očitno neutemeljena ali z namenom zlorabe, da nima dejanskih možnosti za uspeh.</w:t>
            </w:r>
          </w:p>
        </w:tc>
        <w:tc>
          <w:tcPr>
            <w:tcW w:w="4876" w:type="dxa"/>
          </w:tcPr>
          <w:p w14:paraId="4EFCCA98" w14:textId="77777777" w:rsidR="00013DD4" w:rsidRPr="001807FC" w:rsidRDefault="00013DD4" w:rsidP="00B17908">
            <w:pPr>
              <w:pStyle w:val="Normal6"/>
              <w:rPr>
                <w:b/>
                <w:i/>
              </w:rPr>
            </w:pPr>
            <w:r w:rsidRPr="001807FC">
              <w:rPr>
                <w:b/>
                <w:i/>
              </w:rPr>
              <w:t>črtano</w:t>
            </w:r>
          </w:p>
        </w:tc>
      </w:tr>
    </w:tbl>
    <w:p w14:paraId="1B8BF33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2FF740D" w14:textId="77777777" w:rsidR="00013DD4" w:rsidRPr="001807FC" w:rsidRDefault="00013DD4" w:rsidP="00013DD4">
      <w:r w:rsidRPr="001807FC">
        <w:rPr>
          <w:rStyle w:val="HideTWBExt"/>
        </w:rPr>
        <w:t>&lt;/Amend&gt;</w:t>
      </w:r>
    </w:p>
    <w:p w14:paraId="7D14117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1256</w:t>
      </w:r>
      <w:r w:rsidRPr="001807FC">
        <w:rPr>
          <w:rStyle w:val="HideTWBExt"/>
          <w:b w:val="0"/>
        </w:rPr>
        <w:t>&lt;/NumAm&gt;</w:t>
      </w:r>
    </w:p>
    <w:p w14:paraId="05EE7D37" w14:textId="77777777" w:rsidR="00013DD4" w:rsidRPr="001807FC" w:rsidRDefault="00013DD4" w:rsidP="00013DD4">
      <w:pPr>
        <w:pStyle w:val="NormalBold"/>
      </w:pPr>
      <w:r w:rsidRPr="001807FC">
        <w:rPr>
          <w:rStyle w:val="HideTWBExt"/>
          <w:b w:val="0"/>
        </w:rPr>
        <w:t>&lt;RepeatBlock-By&gt;&lt;Members&gt;</w:t>
      </w:r>
      <w:r w:rsidRPr="001807FC">
        <w:t>Emil Radev</w:t>
      </w:r>
      <w:r w:rsidRPr="001807FC">
        <w:rPr>
          <w:rStyle w:val="HideTWBExt"/>
          <w:b w:val="0"/>
        </w:rPr>
        <w:t>&lt;/Members&gt;</w:t>
      </w:r>
    </w:p>
    <w:p w14:paraId="29465404" w14:textId="77777777" w:rsidR="00013DD4" w:rsidRPr="001807FC" w:rsidRDefault="00013DD4" w:rsidP="00013DD4">
      <w:pPr>
        <w:pStyle w:val="NormalBold"/>
      </w:pPr>
      <w:r w:rsidRPr="001807FC">
        <w:rPr>
          <w:rStyle w:val="HideTWBExt"/>
          <w:b w:val="0"/>
        </w:rPr>
        <w:t>&lt;/RepeatBlock-By&gt;</w:t>
      </w:r>
    </w:p>
    <w:p w14:paraId="0A11D74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97D6123" w14:textId="77777777" w:rsidR="00013DD4" w:rsidRPr="001807FC" w:rsidRDefault="00013DD4" w:rsidP="00013DD4">
      <w:pPr>
        <w:pStyle w:val="NormalBold"/>
      </w:pPr>
      <w:r w:rsidRPr="001807FC">
        <w:rPr>
          <w:rStyle w:val="HideTWBExt"/>
          <w:b w:val="0"/>
        </w:rPr>
        <w:t>&lt;Article&gt;</w:t>
      </w:r>
      <w:r w:rsidRPr="001807FC">
        <w:t>Člen 40 – odstavek 1 – točka з</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840E17B" w14:textId="77777777" w:rsidTr="00B17908">
        <w:trPr>
          <w:trHeight w:hRule="exact" w:val="240"/>
          <w:jc w:val="center"/>
        </w:trPr>
        <w:tc>
          <w:tcPr>
            <w:tcW w:w="9752" w:type="dxa"/>
            <w:gridSpan w:val="2"/>
          </w:tcPr>
          <w:p w14:paraId="0A047673" w14:textId="77777777" w:rsidR="00013DD4" w:rsidRPr="001807FC" w:rsidRDefault="00013DD4" w:rsidP="00B17908"/>
        </w:tc>
      </w:tr>
      <w:tr w:rsidR="00013DD4" w:rsidRPr="001807FC" w14:paraId="32DB9C9E" w14:textId="77777777" w:rsidTr="00B17908">
        <w:trPr>
          <w:trHeight w:val="240"/>
          <w:jc w:val="center"/>
        </w:trPr>
        <w:tc>
          <w:tcPr>
            <w:tcW w:w="4876" w:type="dxa"/>
          </w:tcPr>
          <w:p w14:paraId="1C17255F" w14:textId="77777777" w:rsidR="00013DD4" w:rsidRPr="001807FC" w:rsidRDefault="00013DD4" w:rsidP="00B17908">
            <w:pPr>
              <w:pStyle w:val="ColumnHeading"/>
            </w:pPr>
            <w:r w:rsidRPr="001807FC">
              <w:t>Besedilo, ki ga predlaga Komisija</w:t>
            </w:r>
          </w:p>
        </w:tc>
        <w:tc>
          <w:tcPr>
            <w:tcW w:w="4876" w:type="dxa"/>
          </w:tcPr>
          <w:p w14:paraId="3F016063" w14:textId="77777777" w:rsidR="00013DD4" w:rsidRPr="001807FC" w:rsidRDefault="00013DD4" w:rsidP="00B17908">
            <w:pPr>
              <w:pStyle w:val="ColumnHeading"/>
            </w:pPr>
            <w:r w:rsidRPr="001807FC">
              <w:t>Predlog spremembe</w:t>
            </w:r>
          </w:p>
        </w:tc>
      </w:tr>
      <w:tr w:rsidR="00013DD4" w:rsidRPr="001807FC" w14:paraId="3F938D4C" w14:textId="77777777" w:rsidTr="00B17908">
        <w:trPr>
          <w:jc w:val="center"/>
        </w:trPr>
        <w:tc>
          <w:tcPr>
            <w:tcW w:w="4876" w:type="dxa"/>
          </w:tcPr>
          <w:p w14:paraId="2E142D65" w14:textId="77777777" w:rsidR="00013DD4" w:rsidRPr="001807FC" w:rsidRDefault="00013DD4" w:rsidP="00B17908">
            <w:pPr>
              <w:pStyle w:val="Normal6"/>
              <w:rPr>
                <w:b/>
                <w:i/>
              </w:rPr>
            </w:pPr>
            <w:r w:rsidRPr="001807FC">
              <w:t>з)</w:t>
            </w:r>
            <w:r w:rsidRPr="001807FC">
              <w:rPr>
                <w:b/>
                <w:i/>
              </w:rPr>
              <w:tab/>
            </w:r>
            <w:r w:rsidRPr="001807FC">
              <w:t>je prošnja naknadna prošnja, in sicer tako očitno neutemeljena ali z namenom zlorabe, da nima dejanskih možnosti za uspeh.</w:t>
            </w:r>
          </w:p>
        </w:tc>
        <w:tc>
          <w:tcPr>
            <w:tcW w:w="4876" w:type="dxa"/>
          </w:tcPr>
          <w:p w14:paraId="571E46EB" w14:textId="536868A1" w:rsidR="00013DD4" w:rsidRPr="001807FC" w:rsidRDefault="00013DD4" w:rsidP="00B17908">
            <w:pPr>
              <w:pStyle w:val="Normal6"/>
              <w:rPr>
                <w:b/>
                <w:i/>
              </w:rPr>
            </w:pPr>
            <w:r w:rsidRPr="001807FC">
              <w:t>з)</w:t>
            </w:r>
            <w:r w:rsidRPr="001807FC">
              <w:rPr>
                <w:b/>
                <w:i/>
              </w:rPr>
              <w:tab/>
            </w:r>
            <w:r w:rsidRPr="001807FC">
              <w:t>je prošnja naknadna prošnja,</w:t>
            </w:r>
            <w:r w:rsidRPr="001807FC">
              <w:rPr>
                <w:b/>
                <w:i/>
              </w:rPr>
              <w:t xml:space="preserve"> tudi če je bila osebi zaščita že zavrnjena oziroma ji je bila izdana odločba o vrnitvi,</w:t>
            </w:r>
            <w:r w:rsidRPr="001807FC">
              <w:t xml:space="preserve"> in sicer </w:t>
            </w:r>
            <w:r w:rsidR="00E6506F" w:rsidRPr="001807FC">
              <w:rPr>
                <w:b/>
                <w:i/>
              </w:rPr>
              <w:t>če je prošnja</w:t>
            </w:r>
            <w:r w:rsidR="00E6506F" w:rsidRPr="001807FC">
              <w:t xml:space="preserve"> </w:t>
            </w:r>
            <w:r w:rsidRPr="001807FC">
              <w:t>tako očitno neutemeljena ali z namenom zlorabe, da nima dejanskih možnosti za uspeh.</w:t>
            </w:r>
          </w:p>
        </w:tc>
      </w:tr>
    </w:tbl>
    <w:p w14:paraId="1AA073F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{BG}</w:t>
      </w:r>
      <w:r w:rsidRPr="001807FC">
        <w:rPr>
          <w:lang w:val="sl-SI"/>
        </w:rPr>
        <w:t>bg</w:t>
      </w:r>
      <w:r w:rsidRPr="001807FC">
        <w:rPr>
          <w:rStyle w:val="HideTWBExt"/>
          <w:lang w:val="sl-SI"/>
        </w:rPr>
        <w:t>&lt;/Original&gt;</w:t>
      </w:r>
    </w:p>
    <w:p w14:paraId="188E0FB8" w14:textId="77777777" w:rsidR="00013DD4" w:rsidRPr="001807FC" w:rsidRDefault="00013DD4" w:rsidP="00013DD4">
      <w:r w:rsidRPr="001807FC">
        <w:rPr>
          <w:rStyle w:val="HideTWBExt"/>
        </w:rPr>
        <w:t>&lt;/Amend&gt;</w:t>
      </w:r>
    </w:p>
    <w:p w14:paraId="1CFDCDC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1257</w:t>
      </w:r>
      <w:r w:rsidRPr="001807FC">
        <w:rPr>
          <w:rStyle w:val="HideTWBExt"/>
          <w:b w:val="0"/>
        </w:rPr>
        <w:t>&lt;/NumAm&gt;</w:t>
      </w:r>
    </w:p>
    <w:p w14:paraId="4FCC0D28"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62218468" w14:textId="77777777" w:rsidR="00013DD4" w:rsidRPr="001807FC" w:rsidRDefault="00013DD4" w:rsidP="00013DD4">
      <w:pPr>
        <w:pStyle w:val="NormalBold"/>
      </w:pPr>
      <w:r w:rsidRPr="001807FC">
        <w:rPr>
          <w:rStyle w:val="HideTWBExt"/>
          <w:b w:val="0"/>
        </w:rPr>
        <w:t>&lt;/RepeatBlock-By&gt;</w:t>
      </w:r>
    </w:p>
    <w:p w14:paraId="3AE1718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5CE4460" w14:textId="77777777" w:rsidR="00013DD4" w:rsidRPr="001807FC" w:rsidRDefault="00013DD4" w:rsidP="00013DD4">
      <w:pPr>
        <w:pStyle w:val="NormalBold"/>
      </w:pPr>
      <w:r w:rsidRPr="001807FC">
        <w:rPr>
          <w:rStyle w:val="HideTWBExt"/>
          <w:b w:val="0"/>
        </w:rPr>
        <w:t>&lt;Article&gt;</w:t>
      </w:r>
      <w:r w:rsidRPr="001807FC">
        <w:t>Člen 40 – odstavek 1 – točka h</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7E7AB80" w14:textId="77777777" w:rsidTr="00B17908">
        <w:trPr>
          <w:trHeight w:hRule="exact" w:val="240"/>
          <w:jc w:val="center"/>
        </w:trPr>
        <w:tc>
          <w:tcPr>
            <w:tcW w:w="9752" w:type="dxa"/>
            <w:gridSpan w:val="2"/>
          </w:tcPr>
          <w:p w14:paraId="05221762" w14:textId="77777777" w:rsidR="00013DD4" w:rsidRPr="001807FC" w:rsidRDefault="00013DD4" w:rsidP="00B17908"/>
        </w:tc>
      </w:tr>
      <w:tr w:rsidR="00013DD4" w:rsidRPr="001807FC" w14:paraId="72C1DFB4" w14:textId="77777777" w:rsidTr="00B17908">
        <w:trPr>
          <w:trHeight w:val="240"/>
          <w:jc w:val="center"/>
        </w:trPr>
        <w:tc>
          <w:tcPr>
            <w:tcW w:w="4876" w:type="dxa"/>
          </w:tcPr>
          <w:p w14:paraId="5DAAF702" w14:textId="77777777" w:rsidR="00013DD4" w:rsidRPr="001807FC" w:rsidRDefault="00013DD4" w:rsidP="00B17908">
            <w:pPr>
              <w:pStyle w:val="ColumnHeading"/>
            </w:pPr>
            <w:r w:rsidRPr="001807FC">
              <w:t>Besedilo, ki ga predlaga Komisija</w:t>
            </w:r>
          </w:p>
        </w:tc>
        <w:tc>
          <w:tcPr>
            <w:tcW w:w="4876" w:type="dxa"/>
          </w:tcPr>
          <w:p w14:paraId="02D2F9B2" w14:textId="77777777" w:rsidR="00013DD4" w:rsidRPr="001807FC" w:rsidRDefault="00013DD4" w:rsidP="00B17908">
            <w:pPr>
              <w:pStyle w:val="ColumnHeading"/>
            </w:pPr>
            <w:r w:rsidRPr="001807FC">
              <w:t>Predlog spremembe</w:t>
            </w:r>
          </w:p>
        </w:tc>
      </w:tr>
      <w:tr w:rsidR="00013DD4" w:rsidRPr="001807FC" w14:paraId="33A12A31" w14:textId="77777777" w:rsidTr="00B17908">
        <w:trPr>
          <w:jc w:val="center"/>
        </w:trPr>
        <w:tc>
          <w:tcPr>
            <w:tcW w:w="4876" w:type="dxa"/>
          </w:tcPr>
          <w:p w14:paraId="12AFE585" w14:textId="77777777" w:rsidR="00013DD4" w:rsidRPr="001807FC" w:rsidRDefault="00013DD4" w:rsidP="00B17908">
            <w:pPr>
              <w:pStyle w:val="Normal6"/>
              <w:rPr>
                <w:b/>
                <w:i/>
              </w:rPr>
            </w:pPr>
            <w:r w:rsidRPr="001807FC">
              <w:t>(h)</w:t>
            </w:r>
            <w:r w:rsidRPr="001807FC">
              <w:rPr>
                <w:b/>
                <w:i/>
              </w:rPr>
              <w:tab/>
            </w:r>
            <w:r w:rsidRPr="001807FC">
              <w:t>je prošnja naknadna prošnja, in</w:t>
            </w:r>
            <w:r w:rsidRPr="001807FC">
              <w:rPr>
                <w:b/>
                <w:i/>
              </w:rPr>
              <w:t xml:space="preserve"> sicer tako očitno neutemeljena ali z namenom zlorabe, da</w:t>
            </w:r>
            <w:r w:rsidRPr="001807FC">
              <w:t xml:space="preserve"> nima dejanskih možnosti za uspeh</w:t>
            </w:r>
            <w:r w:rsidRPr="001807FC">
              <w:rPr>
                <w:b/>
                <w:i/>
              </w:rPr>
              <w:t>.</w:t>
            </w:r>
          </w:p>
        </w:tc>
        <w:tc>
          <w:tcPr>
            <w:tcW w:w="4876" w:type="dxa"/>
          </w:tcPr>
          <w:p w14:paraId="0104E3BB" w14:textId="705F2D83" w:rsidR="00013DD4" w:rsidRPr="001807FC" w:rsidRDefault="00013DD4" w:rsidP="008C76B7">
            <w:pPr>
              <w:pStyle w:val="Normal6"/>
              <w:rPr>
                <w:b/>
                <w:i/>
              </w:rPr>
            </w:pPr>
            <w:r w:rsidRPr="001807FC">
              <w:t>(h)</w:t>
            </w:r>
            <w:r w:rsidRPr="001807FC">
              <w:rPr>
                <w:b/>
                <w:i/>
              </w:rPr>
              <w:tab/>
            </w:r>
            <w:r w:rsidRPr="001807FC">
              <w:t>je prošnja naknadna prošnja</w:t>
            </w:r>
            <w:r w:rsidR="000A77D7" w:rsidRPr="001807FC">
              <w:t xml:space="preserve"> </w:t>
            </w:r>
            <w:r w:rsidR="008C76B7">
              <w:rPr>
                <w:b/>
                <w:i/>
              </w:rPr>
              <w:t>in</w:t>
            </w:r>
            <w:r w:rsidRPr="001807FC">
              <w:rPr>
                <w:b/>
                <w:i/>
              </w:rPr>
              <w:t xml:space="preserve"> ji očitno manjkajo bistveni elementi</w:t>
            </w:r>
            <w:r w:rsidRPr="001807FC">
              <w:t xml:space="preserve"> in</w:t>
            </w:r>
            <w:r w:rsidRPr="001807FC">
              <w:rPr>
                <w:b/>
                <w:i/>
              </w:rPr>
              <w:t xml:space="preserve"> torej</w:t>
            </w:r>
            <w:r w:rsidRPr="001807FC">
              <w:t xml:space="preserve"> nima dejanskih možnosti za uspeh</w:t>
            </w:r>
            <w:r w:rsidRPr="001807FC">
              <w:rPr>
                <w:b/>
                <w:i/>
              </w:rPr>
              <w:t>;</w:t>
            </w:r>
          </w:p>
        </w:tc>
      </w:tr>
    </w:tbl>
    <w:p w14:paraId="48DC688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AA3CAE4" w14:textId="77777777" w:rsidR="00013DD4" w:rsidRPr="001807FC" w:rsidRDefault="00013DD4" w:rsidP="00013DD4">
      <w:r w:rsidRPr="001807FC">
        <w:rPr>
          <w:rStyle w:val="HideTWBExt"/>
        </w:rPr>
        <w:t>&lt;/Amend&gt;</w:t>
      </w:r>
    </w:p>
    <w:p w14:paraId="08AB70F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1258</w:t>
      </w:r>
      <w:r w:rsidRPr="001807FC">
        <w:rPr>
          <w:rStyle w:val="HideTWBExt"/>
          <w:b w:val="0"/>
        </w:rPr>
        <w:t>&lt;/NumAm&gt;</w:t>
      </w:r>
    </w:p>
    <w:p w14:paraId="34184E14"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3781329"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5083C0B8"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69852EDA" w14:textId="77777777" w:rsidR="00013DD4" w:rsidRPr="001807FC" w:rsidRDefault="00013DD4" w:rsidP="00013DD4">
      <w:pPr>
        <w:pStyle w:val="NormalBold"/>
      </w:pPr>
      <w:r w:rsidRPr="001807FC">
        <w:rPr>
          <w:rStyle w:val="HideTWBExt"/>
          <w:b w:val="0"/>
        </w:rPr>
        <w:t>&lt;/RepeatBlock-By&gt;</w:t>
      </w:r>
    </w:p>
    <w:p w14:paraId="3563637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0ECD41B" w14:textId="77777777" w:rsidR="00013DD4" w:rsidRPr="001807FC" w:rsidRDefault="00013DD4" w:rsidP="00013DD4">
      <w:pPr>
        <w:pStyle w:val="NormalBold"/>
      </w:pPr>
      <w:r w:rsidRPr="001807FC">
        <w:rPr>
          <w:rStyle w:val="HideTWBExt"/>
          <w:b w:val="0"/>
        </w:rPr>
        <w:t>&lt;Article&gt;</w:t>
      </w:r>
      <w:r w:rsidRPr="001807FC">
        <w:t>Člen 40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0A09844" w14:textId="77777777" w:rsidTr="00B17908">
        <w:trPr>
          <w:trHeight w:hRule="exact" w:val="240"/>
          <w:jc w:val="center"/>
        </w:trPr>
        <w:tc>
          <w:tcPr>
            <w:tcW w:w="9752" w:type="dxa"/>
            <w:gridSpan w:val="2"/>
          </w:tcPr>
          <w:p w14:paraId="5891E8E6" w14:textId="77777777" w:rsidR="00013DD4" w:rsidRPr="001807FC" w:rsidRDefault="00013DD4" w:rsidP="00B17908"/>
        </w:tc>
      </w:tr>
      <w:tr w:rsidR="00013DD4" w:rsidRPr="001807FC" w14:paraId="79F04F66" w14:textId="77777777" w:rsidTr="00B17908">
        <w:trPr>
          <w:trHeight w:val="240"/>
          <w:jc w:val="center"/>
        </w:trPr>
        <w:tc>
          <w:tcPr>
            <w:tcW w:w="4876" w:type="dxa"/>
          </w:tcPr>
          <w:p w14:paraId="5BFE6B4D" w14:textId="77777777" w:rsidR="00013DD4" w:rsidRPr="001807FC" w:rsidRDefault="00013DD4" w:rsidP="00B17908">
            <w:pPr>
              <w:pStyle w:val="ColumnHeading"/>
            </w:pPr>
            <w:r w:rsidRPr="001807FC">
              <w:t>Besedilo, ki ga predlaga Komisija</w:t>
            </w:r>
          </w:p>
        </w:tc>
        <w:tc>
          <w:tcPr>
            <w:tcW w:w="4876" w:type="dxa"/>
          </w:tcPr>
          <w:p w14:paraId="4A6759E4" w14:textId="77777777" w:rsidR="00013DD4" w:rsidRPr="001807FC" w:rsidRDefault="00013DD4" w:rsidP="00B17908">
            <w:pPr>
              <w:pStyle w:val="ColumnHeading"/>
            </w:pPr>
            <w:r w:rsidRPr="001807FC">
              <w:t>Predlog spremembe</w:t>
            </w:r>
          </w:p>
        </w:tc>
      </w:tr>
      <w:tr w:rsidR="00013DD4" w:rsidRPr="001807FC" w14:paraId="26098809" w14:textId="77777777" w:rsidTr="00B17908">
        <w:trPr>
          <w:jc w:val="center"/>
        </w:trPr>
        <w:tc>
          <w:tcPr>
            <w:tcW w:w="4876" w:type="dxa"/>
          </w:tcPr>
          <w:p w14:paraId="1322F883"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r w:rsidRPr="001807FC">
              <w:rPr>
                <w:b/>
                <w:i/>
              </w:rPr>
              <w:t xml:space="preserve"> Izjemoma organ za presojo v primerih iz odstavka (1)(d) pospešeni postopek obravnave zaključi v osmih delovnih dneh.</w:t>
            </w:r>
          </w:p>
        </w:tc>
        <w:tc>
          <w:tcPr>
            <w:tcW w:w="4876" w:type="dxa"/>
          </w:tcPr>
          <w:p w14:paraId="3FA48831"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p>
        </w:tc>
      </w:tr>
    </w:tbl>
    <w:p w14:paraId="56B478A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4850E55" w14:textId="77777777" w:rsidR="00013DD4" w:rsidRPr="001807FC" w:rsidRDefault="00013DD4" w:rsidP="00013DD4">
      <w:r w:rsidRPr="001807FC">
        <w:rPr>
          <w:rStyle w:val="HideTWBExt"/>
        </w:rPr>
        <w:t>&lt;/Amend&gt;</w:t>
      </w:r>
    </w:p>
    <w:p w14:paraId="5F83BC2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1259</w:t>
      </w:r>
      <w:r w:rsidRPr="001807FC">
        <w:rPr>
          <w:rStyle w:val="HideTWBExt"/>
          <w:b w:val="0"/>
        </w:rPr>
        <w:t>&lt;/NumAm&gt;</w:t>
      </w:r>
    </w:p>
    <w:p w14:paraId="5BD605E0"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3CAC36D2" w14:textId="77777777" w:rsidR="00013DD4" w:rsidRPr="001807FC" w:rsidRDefault="00013DD4" w:rsidP="00013DD4">
      <w:pPr>
        <w:pStyle w:val="NormalBold"/>
      </w:pPr>
      <w:r w:rsidRPr="001807FC">
        <w:rPr>
          <w:rStyle w:val="HideTWBExt"/>
          <w:b w:val="0"/>
        </w:rPr>
        <w:t>&lt;/RepeatBlock-By&gt;</w:t>
      </w:r>
    </w:p>
    <w:p w14:paraId="35BFE4F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DBFA6EF" w14:textId="77777777" w:rsidR="00013DD4" w:rsidRPr="001807FC" w:rsidRDefault="00013DD4" w:rsidP="00013DD4">
      <w:pPr>
        <w:pStyle w:val="NormalBold"/>
      </w:pPr>
      <w:r w:rsidRPr="001807FC">
        <w:rPr>
          <w:rStyle w:val="HideTWBExt"/>
          <w:b w:val="0"/>
        </w:rPr>
        <w:t>&lt;Article&gt;</w:t>
      </w:r>
      <w:r w:rsidRPr="001807FC">
        <w:t>Člen 40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24F0608" w14:textId="77777777" w:rsidTr="00B17908">
        <w:trPr>
          <w:trHeight w:hRule="exact" w:val="240"/>
          <w:jc w:val="center"/>
        </w:trPr>
        <w:tc>
          <w:tcPr>
            <w:tcW w:w="9752" w:type="dxa"/>
            <w:gridSpan w:val="2"/>
          </w:tcPr>
          <w:p w14:paraId="5C73D213" w14:textId="77777777" w:rsidR="00013DD4" w:rsidRPr="001807FC" w:rsidRDefault="00013DD4" w:rsidP="00B17908"/>
        </w:tc>
      </w:tr>
      <w:tr w:rsidR="00013DD4" w:rsidRPr="001807FC" w14:paraId="48BD7474" w14:textId="77777777" w:rsidTr="00B17908">
        <w:trPr>
          <w:trHeight w:val="240"/>
          <w:jc w:val="center"/>
        </w:trPr>
        <w:tc>
          <w:tcPr>
            <w:tcW w:w="4876" w:type="dxa"/>
          </w:tcPr>
          <w:p w14:paraId="0CA746AA" w14:textId="77777777" w:rsidR="00013DD4" w:rsidRPr="001807FC" w:rsidRDefault="00013DD4" w:rsidP="00B17908">
            <w:pPr>
              <w:pStyle w:val="ColumnHeading"/>
            </w:pPr>
            <w:r w:rsidRPr="001807FC">
              <w:t>Besedilo, ki ga predlaga Komisija</w:t>
            </w:r>
          </w:p>
        </w:tc>
        <w:tc>
          <w:tcPr>
            <w:tcW w:w="4876" w:type="dxa"/>
          </w:tcPr>
          <w:p w14:paraId="084E8E80" w14:textId="77777777" w:rsidR="00013DD4" w:rsidRPr="001807FC" w:rsidRDefault="00013DD4" w:rsidP="00B17908">
            <w:pPr>
              <w:pStyle w:val="ColumnHeading"/>
            </w:pPr>
            <w:r w:rsidRPr="001807FC">
              <w:t>Predlog spremembe</w:t>
            </w:r>
          </w:p>
        </w:tc>
      </w:tr>
      <w:tr w:rsidR="00013DD4" w:rsidRPr="001807FC" w14:paraId="47A729F4" w14:textId="77777777" w:rsidTr="00B17908">
        <w:trPr>
          <w:jc w:val="center"/>
        </w:trPr>
        <w:tc>
          <w:tcPr>
            <w:tcW w:w="4876" w:type="dxa"/>
          </w:tcPr>
          <w:p w14:paraId="27296993"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r w:rsidRPr="001807FC">
              <w:rPr>
                <w:b/>
                <w:i/>
              </w:rPr>
              <w:t xml:space="preserve"> Izjemoma organ za presojo v primerih iz odstavka (1)(d) pospešeni postopek obravnave zaključi v osmih delovnih dneh.</w:t>
            </w:r>
          </w:p>
        </w:tc>
        <w:tc>
          <w:tcPr>
            <w:tcW w:w="4876" w:type="dxa"/>
          </w:tcPr>
          <w:p w14:paraId="7AC3E14C"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p>
        </w:tc>
      </w:tr>
    </w:tbl>
    <w:p w14:paraId="73014D8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40836B9" w14:textId="77777777" w:rsidR="00013DD4" w:rsidRPr="001807FC" w:rsidRDefault="00013DD4" w:rsidP="00013DD4">
      <w:r w:rsidRPr="001807FC">
        <w:rPr>
          <w:rStyle w:val="HideTWBExt"/>
        </w:rPr>
        <w:t>&lt;/Amend&gt;</w:t>
      </w:r>
    </w:p>
    <w:p w14:paraId="1A28024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1260</w:t>
      </w:r>
      <w:r w:rsidRPr="001807FC">
        <w:rPr>
          <w:rStyle w:val="HideTWBExt"/>
          <w:b w:val="0"/>
        </w:rPr>
        <w:t>&lt;/NumAm&gt;</w:t>
      </w:r>
    </w:p>
    <w:p w14:paraId="0BECBBBC"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13EACF86" w14:textId="77777777" w:rsidR="00013DD4" w:rsidRPr="001807FC" w:rsidRDefault="00013DD4" w:rsidP="00013DD4">
      <w:pPr>
        <w:pStyle w:val="NormalBold"/>
      </w:pPr>
      <w:r w:rsidRPr="001807FC">
        <w:rPr>
          <w:rStyle w:val="HideTWBExt"/>
          <w:b w:val="0"/>
        </w:rPr>
        <w:t>&lt;/RepeatBlock-By&gt;</w:t>
      </w:r>
    </w:p>
    <w:p w14:paraId="3228124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653373E" w14:textId="77777777" w:rsidR="00013DD4" w:rsidRPr="001807FC" w:rsidRDefault="00013DD4" w:rsidP="00013DD4">
      <w:pPr>
        <w:pStyle w:val="NormalBold"/>
      </w:pPr>
      <w:r w:rsidRPr="001807FC">
        <w:rPr>
          <w:rStyle w:val="HideTWBExt"/>
          <w:b w:val="0"/>
        </w:rPr>
        <w:t>&lt;Article&gt;</w:t>
      </w:r>
      <w:r w:rsidRPr="001807FC">
        <w:t>Člen 40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A413209" w14:textId="77777777" w:rsidTr="00B17908">
        <w:trPr>
          <w:trHeight w:hRule="exact" w:val="240"/>
          <w:jc w:val="center"/>
        </w:trPr>
        <w:tc>
          <w:tcPr>
            <w:tcW w:w="9752" w:type="dxa"/>
            <w:gridSpan w:val="2"/>
          </w:tcPr>
          <w:p w14:paraId="017B1780" w14:textId="77777777" w:rsidR="00013DD4" w:rsidRPr="001807FC" w:rsidRDefault="00013DD4" w:rsidP="00B17908"/>
        </w:tc>
      </w:tr>
      <w:tr w:rsidR="00013DD4" w:rsidRPr="001807FC" w14:paraId="7B56CB17" w14:textId="77777777" w:rsidTr="00B17908">
        <w:trPr>
          <w:trHeight w:val="240"/>
          <w:jc w:val="center"/>
        </w:trPr>
        <w:tc>
          <w:tcPr>
            <w:tcW w:w="4876" w:type="dxa"/>
          </w:tcPr>
          <w:p w14:paraId="62296760" w14:textId="77777777" w:rsidR="00013DD4" w:rsidRPr="001807FC" w:rsidRDefault="00013DD4" w:rsidP="00B17908">
            <w:pPr>
              <w:pStyle w:val="ColumnHeading"/>
            </w:pPr>
            <w:r w:rsidRPr="001807FC">
              <w:t>Besedilo, ki ga predlaga Komisija</w:t>
            </w:r>
          </w:p>
        </w:tc>
        <w:tc>
          <w:tcPr>
            <w:tcW w:w="4876" w:type="dxa"/>
          </w:tcPr>
          <w:p w14:paraId="696FA697" w14:textId="77777777" w:rsidR="00013DD4" w:rsidRPr="001807FC" w:rsidRDefault="00013DD4" w:rsidP="00B17908">
            <w:pPr>
              <w:pStyle w:val="ColumnHeading"/>
            </w:pPr>
            <w:r w:rsidRPr="001807FC">
              <w:t>Predlog spremembe</w:t>
            </w:r>
          </w:p>
        </w:tc>
      </w:tr>
      <w:tr w:rsidR="00013DD4" w:rsidRPr="001807FC" w14:paraId="37EFFD4F" w14:textId="77777777" w:rsidTr="00B17908">
        <w:trPr>
          <w:jc w:val="center"/>
        </w:trPr>
        <w:tc>
          <w:tcPr>
            <w:tcW w:w="4876" w:type="dxa"/>
          </w:tcPr>
          <w:p w14:paraId="4BBA2232"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r w:rsidRPr="001807FC">
              <w:rPr>
                <w:b/>
                <w:i/>
              </w:rPr>
              <w:t xml:space="preserve"> Izjemoma organ za presojo v primerih iz odstavka (1)(d) pospešeni postopek obravnave zaključi v osmih delovnih dneh.</w:t>
            </w:r>
          </w:p>
        </w:tc>
        <w:tc>
          <w:tcPr>
            <w:tcW w:w="4876" w:type="dxa"/>
          </w:tcPr>
          <w:p w14:paraId="3EBEC748"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w:t>
            </w:r>
          </w:p>
        </w:tc>
      </w:tr>
    </w:tbl>
    <w:p w14:paraId="0CD5859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6737734"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6B0F54F" w14:textId="1FC01A88" w:rsidR="00013DD4" w:rsidRPr="001807FC" w:rsidRDefault="00013DD4" w:rsidP="00013DD4">
      <w:pPr>
        <w:pStyle w:val="Normal12Italic"/>
        <w:rPr>
          <w:lang w:val="sl-SI"/>
        </w:rPr>
      </w:pPr>
      <w:r w:rsidRPr="001807FC">
        <w:rPr>
          <w:lang w:val="sl-SI"/>
        </w:rPr>
        <w:t>Gre za nepotreben dodat</w:t>
      </w:r>
      <w:r w:rsidR="00E6506F" w:rsidRPr="001807FC">
        <w:rPr>
          <w:lang w:val="sl-SI"/>
        </w:rPr>
        <w:t>ni</w:t>
      </w:r>
      <w:r w:rsidRPr="001807FC">
        <w:rPr>
          <w:lang w:val="sl-SI"/>
        </w:rPr>
        <w:t xml:space="preserve"> rok, naložen organu za presojo. Če velja pospešen</w:t>
      </w:r>
      <w:r w:rsidR="00E6506F" w:rsidRPr="001807FC">
        <w:rPr>
          <w:lang w:val="sl-SI"/>
        </w:rPr>
        <w:t>i</w:t>
      </w:r>
      <w:r w:rsidRPr="001807FC">
        <w:rPr>
          <w:lang w:val="sl-SI"/>
        </w:rPr>
        <w:t xml:space="preserve"> postopek, je treba odločitev sprejeti </w:t>
      </w:r>
      <w:r w:rsidR="00E6506F" w:rsidRPr="001807FC">
        <w:rPr>
          <w:lang w:val="sl-SI"/>
        </w:rPr>
        <w:t xml:space="preserve">v </w:t>
      </w:r>
      <w:r w:rsidRPr="001807FC">
        <w:rPr>
          <w:lang w:val="sl-SI"/>
        </w:rPr>
        <w:t>dveh mesec</w:t>
      </w:r>
      <w:r w:rsidR="00E6506F" w:rsidRPr="001807FC">
        <w:rPr>
          <w:lang w:val="sl-SI"/>
        </w:rPr>
        <w:t>ih</w:t>
      </w:r>
      <w:r w:rsidRPr="001807FC">
        <w:rPr>
          <w:lang w:val="sl-SI"/>
        </w:rPr>
        <w:t>.</w:t>
      </w:r>
    </w:p>
    <w:p w14:paraId="0DBFB570" w14:textId="77777777" w:rsidR="00013DD4" w:rsidRPr="001807FC" w:rsidRDefault="00013DD4" w:rsidP="00013DD4">
      <w:r w:rsidRPr="001807FC">
        <w:rPr>
          <w:rStyle w:val="HideTWBExt"/>
        </w:rPr>
        <w:t>&lt;/Amend&gt;</w:t>
      </w:r>
    </w:p>
    <w:p w14:paraId="0EA0461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1261</w:t>
      </w:r>
      <w:r w:rsidRPr="001807FC">
        <w:rPr>
          <w:rStyle w:val="HideTWBExt"/>
          <w:b w:val="0"/>
        </w:rPr>
        <w:t>&lt;/NumAm&gt;</w:t>
      </w:r>
    </w:p>
    <w:p w14:paraId="35AD568A"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55DDCDD7" w14:textId="77777777" w:rsidR="00013DD4" w:rsidRPr="001807FC" w:rsidRDefault="00013DD4" w:rsidP="00013DD4">
      <w:pPr>
        <w:pStyle w:val="NormalBold"/>
      </w:pPr>
      <w:r w:rsidRPr="001807FC">
        <w:rPr>
          <w:rStyle w:val="HideTWBExt"/>
          <w:b w:val="0"/>
        </w:rPr>
        <w:t>&lt;/RepeatBlock-By&gt;</w:t>
      </w:r>
    </w:p>
    <w:p w14:paraId="392E858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8C640E6" w14:textId="77777777" w:rsidR="00013DD4" w:rsidRPr="001807FC" w:rsidRDefault="00013DD4" w:rsidP="00013DD4">
      <w:pPr>
        <w:pStyle w:val="NormalBold"/>
      </w:pPr>
      <w:r w:rsidRPr="001807FC">
        <w:rPr>
          <w:rStyle w:val="HideTWBExt"/>
          <w:b w:val="0"/>
        </w:rPr>
        <w:t>&lt;Article&gt;</w:t>
      </w:r>
      <w:r w:rsidRPr="001807FC">
        <w:t>Člen 40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0A273BA" w14:textId="77777777" w:rsidTr="00B17908">
        <w:trPr>
          <w:trHeight w:hRule="exact" w:val="240"/>
          <w:jc w:val="center"/>
        </w:trPr>
        <w:tc>
          <w:tcPr>
            <w:tcW w:w="9752" w:type="dxa"/>
            <w:gridSpan w:val="2"/>
          </w:tcPr>
          <w:p w14:paraId="78B486C0" w14:textId="77777777" w:rsidR="00013DD4" w:rsidRPr="001807FC" w:rsidRDefault="00013DD4" w:rsidP="00B17908"/>
        </w:tc>
      </w:tr>
      <w:tr w:rsidR="00013DD4" w:rsidRPr="001807FC" w14:paraId="7C272EC1" w14:textId="77777777" w:rsidTr="00B17908">
        <w:trPr>
          <w:trHeight w:val="240"/>
          <w:jc w:val="center"/>
        </w:trPr>
        <w:tc>
          <w:tcPr>
            <w:tcW w:w="4876" w:type="dxa"/>
          </w:tcPr>
          <w:p w14:paraId="333E89B4" w14:textId="77777777" w:rsidR="00013DD4" w:rsidRPr="001807FC" w:rsidRDefault="00013DD4" w:rsidP="00B17908">
            <w:pPr>
              <w:pStyle w:val="ColumnHeading"/>
            </w:pPr>
            <w:r w:rsidRPr="001807FC">
              <w:t>Besedilo, ki ga predlaga Komisija</w:t>
            </w:r>
          </w:p>
        </w:tc>
        <w:tc>
          <w:tcPr>
            <w:tcW w:w="4876" w:type="dxa"/>
          </w:tcPr>
          <w:p w14:paraId="01357DC9" w14:textId="77777777" w:rsidR="00013DD4" w:rsidRPr="001807FC" w:rsidRDefault="00013DD4" w:rsidP="00B17908">
            <w:pPr>
              <w:pStyle w:val="ColumnHeading"/>
            </w:pPr>
            <w:r w:rsidRPr="001807FC">
              <w:t>Predlog spremembe</w:t>
            </w:r>
          </w:p>
        </w:tc>
      </w:tr>
      <w:tr w:rsidR="00013DD4" w:rsidRPr="001807FC" w14:paraId="382706B2" w14:textId="77777777" w:rsidTr="00B17908">
        <w:trPr>
          <w:jc w:val="center"/>
        </w:trPr>
        <w:tc>
          <w:tcPr>
            <w:tcW w:w="4876" w:type="dxa"/>
          </w:tcPr>
          <w:p w14:paraId="06399ECD" w14:textId="77777777" w:rsidR="00013DD4" w:rsidRPr="001807FC" w:rsidRDefault="00013DD4" w:rsidP="00B17908">
            <w:pPr>
              <w:pStyle w:val="Normal6"/>
              <w:rPr>
                <w:b/>
                <w:i/>
              </w:rPr>
            </w:pPr>
            <w:r w:rsidRPr="001807FC">
              <w:t>2.</w:t>
            </w:r>
            <w:r w:rsidRPr="001807FC">
              <w:rPr>
                <w:b/>
                <w:i/>
              </w:rPr>
              <w:tab/>
            </w:r>
            <w:r w:rsidRPr="001807FC">
              <w:t>Organ za presojo pospešeni postopek obravnave zaključi v dveh mesecih od vložitve prošnje. Izjemoma organ za presojo v primerih iz</w:t>
            </w:r>
            <w:r w:rsidRPr="001807FC">
              <w:rPr>
                <w:b/>
                <w:i/>
              </w:rPr>
              <w:t xml:space="preserve"> </w:t>
            </w:r>
            <w:r w:rsidRPr="001807FC">
              <w:t>odstavka</w:t>
            </w:r>
            <w:r w:rsidRPr="001807FC">
              <w:rPr>
                <w:b/>
                <w:i/>
              </w:rPr>
              <w:t xml:space="preserve"> </w:t>
            </w:r>
            <w:r w:rsidRPr="001807FC">
              <w:t>(1)(d) pospešeni postopek obravnave zaključi v osmih delovnih dneh.</w:t>
            </w:r>
          </w:p>
        </w:tc>
        <w:tc>
          <w:tcPr>
            <w:tcW w:w="4876" w:type="dxa"/>
          </w:tcPr>
          <w:p w14:paraId="6B8DC0B6" w14:textId="27C6A5FB" w:rsidR="00013DD4" w:rsidRPr="001807FC" w:rsidRDefault="00013DD4" w:rsidP="00EF7695">
            <w:pPr>
              <w:pStyle w:val="Normal6"/>
              <w:rPr>
                <w:b/>
                <w:i/>
              </w:rPr>
            </w:pPr>
            <w:r w:rsidRPr="001807FC">
              <w:t>2.</w:t>
            </w:r>
            <w:r w:rsidRPr="001807FC">
              <w:rPr>
                <w:b/>
                <w:i/>
              </w:rPr>
              <w:tab/>
            </w:r>
            <w:r w:rsidRPr="001807FC">
              <w:t>Organ za presojo pospešeni postopek obravnave zaključi v dveh mesecih od vložitve prošnje. Izjemoma organ za presojo v primerih iz</w:t>
            </w:r>
            <w:r w:rsidRPr="001807FC">
              <w:rPr>
                <w:b/>
                <w:i/>
              </w:rPr>
              <w:t xml:space="preserve"> </w:t>
            </w:r>
            <w:r w:rsidRPr="001807FC">
              <w:t>odstavka</w:t>
            </w:r>
            <w:r w:rsidRPr="001807FC">
              <w:rPr>
                <w:b/>
                <w:i/>
              </w:rPr>
              <w:t> </w:t>
            </w:r>
            <w:r w:rsidRPr="001807FC">
              <w:t>(1)(d)</w:t>
            </w:r>
            <w:r w:rsidRPr="001807FC">
              <w:rPr>
                <w:b/>
                <w:i/>
              </w:rPr>
              <w:t xml:space="preserve"> in (h)</w:t>
            </w:r>
            <w:r w:rsidRPr="001807FC">
              <w:t xml:space="preserve"> pospešeni postopek obravnave zaključi v osmih delovnih dneh.</w:t>
            </w:r>
          </w:p>
        </w:tc>
      </w:tr>
    </w:tbl>
    <w:p w14:paraId="4C38A8D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4B11EB6" w14:textId="77777777" w:rsidR="00013DD4" w:rsidRPr="001807FC" w:rsidRDefault="00013DD4" w:rsidP="00013DD4">
      <w:r w:rsidRPr="001807FC">
        <w:rPr>
          <w:rStyle w:val="HideTWBExt"/>
        </w:rPr>
        <w:t>&lt;/Amend&gt;</w:t>
      </w:r>
    </w:p>
    <w:p w14:paraId="09F3FC3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1262</w:t>
      </w:r>
      <w:r w:rsidRPr="001807FC">
        <w:rPr>
          <w:rStyle w:val="HideTWBExt"/>
          <w:b w:val="0"/>
        </w:rPr>
        <w:t>&lt;/NumAm&gt;</w:t>
      </w:r>
    </w:p>
    <w:p w14:paraId="701FAA7C"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09DC5574"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4C70719"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4268409E" w14:textId="77777777" w:rsidR="00013DD4" w:rsidRPr="001807FC" w:rsidRDefault="00013DD4" w:rsidP="00013DD4">
      <w:pPr>
        <w:pStyle w:val="NormalBold"/>
      </w:pPr>
      <w:r w:rsidRPr="001807FC">
        <w:rPr>
          <w:rStyle w:val="HideTWBExt"/>
          <w:b w:val="0"/>
        </w:rPr>
        <w:t>&lt;/RepeatBlock-By&gt;</w:t>
      </w:r>
    </w:p>
    <w:p w14:paraId="3483D4E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08A694C" w14:textId="77777777" w:rsidR="00013DD4" w:rsidRPr="001807FC" w:rsidRDefault="00013DD4" w:rsidP="00013DD4">
      <w:pPr>
        <w:pStyle w:val="NormalBold"/>
      </w:pPr>
      <w:r w:rsidRPr="001807FC">
        <w:rPr>
          <w:rStyle w:val="HideTWBExt"/>
          <w:b w:val="0"/>
        </w:rPr>
        <w:t>&lt;Article&gt;</w:t>
      </w:r>
      <w:r w:rsidRPr="001807FC">
        <w:t>Člen 40 – odstavek 2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BEFCCB2" w14:textId="77777777" w:rsidTr="00B17908">
        <w:trPr>
          <w:trHeight w:hRule="exact" w:val="240"/>
          <w:jc w:val="center"/>
        </w:trPr>
        <w:tc>
          <w:tcPr>
            <w:tcW w:w="9752" w:type="dxa"/>
            <w:gridSpan w:val="2"/>
          </w:tcPr>
          <w:p w14:paraId="18F64CDF" w14:textId="77777777" w:rsidR="00013DD4" w:rsidRPr="001807FC" w:rsidRDefault="00013DD4" w:rsidP="00B17908"/>
        </w:tc>
      </w:tr>
      <w:tr w:rsidR="00013DD4" w:rsidRPr="001807FC" w14:paraId="7E04A94F" w14:textId="77777777" w:rsidTr="00B17908">
        <w:trPr>
          <w:trHeight w:val="240"/>
          <w:jc w:val="center"/>
        </w:trPr>
        <w:tc>
          <w:tcPr>
            <w:tcW w:w="4876" w:type="dxa"/>
          </w:tcPr>
          <w:p w14:paraId="798C9FA7" w14:textId="77777777" w:rsidR="00013DD4" w:rsidRPr="001807FC" w:rsidRDefault="00013DD4" w:rsidP="00B17908">
            <w:pPr>
              <w:pStyle w:val="ColumnHeading"/>
            </w:pPr>
            <w:r w:rsidRPr="001807FC">
              <w:t>Besedilo, ki ga predlaga Komisija</w:t>
            </w:r>
          </w:p>
        </w:tc>
        <w:tc>
          <w:tcPr>
            <w:tcW w:w="4876" w:type="dxa"/>
          </w:tcPr>
          <w:p w14:paraId="22D5C574" w14:textId="77777777" w:rsidR="00013DD4" w:rsidRPr="001807FC" w:rsidRDefault="00013DD4" w:rsidP="00B17908">
            <w:pPr>
              <w:pStyle w:val="ColumnHeading"/>
            </w:pPr>
            <w:r w:rsidRPr="001807FC">
              <w:t>Predlog spremembe</w:t>
            </w:r>
          </w:p>
        </w:tc>
      </w:tr>
      <w:tr w:rsidR="00013DD4" w:rsidRPr="001807FC" w14:paraId="216AF3BB" w14:textId="77777777" w:rsidTr="00B17908">
        <w:trPr>
          <w:jc w:val="center"/>
        </w:trPr>
        <w:tc>
          <w:tcPr>
            <w:tcW w:w="4876" w:type="dxa"/>
          </w:tcPr>
          <w:p w14:paraId="13E0486B" w14:textId="77777777" w:rsidR="00013DD4" w:rsidRPr="001807FC" w:rsidRDefault="00013DD4" w:rsidP="00B17908">
            <w:pPr>
              <w:pStyle w:val="Normal6"/>
            </w:pPr>
          </w:p>
        </w:tc>
        <w:tc>
          <w:tcPr>
            <w:tcW w:w="4876" w:type="dxa"/>
          </w:tcPr>
          <w:p w14:paraId="1E46E925" w14:textId="730CF6F1" w:rsidR="00013DD4" w:rsidRPr="001807FC" w:rsidRDefault="00013DD4" w:rsidP="00420C0F">
            <w:pPr>
              <w:pStyle w:val="Normal6"/>
              <w:rPr>
                <w:b/>
                <w:i/>
              </w:rPr>
            </w:pPr>
            <w:r w:rsidRPr="001807FC">
              <w:rPr>
                <w:b/>
                <w:i/>
              </w:rPr>
              <w:t>2a.</w:t>
            </w:r>
            <w:r w:rsidRPr="001807FC">
              <w:rPr>
                <w:b/>
                <w:i/>
              </w:rPr>
              <w:tab/>
              <w:t xml:space="preserve">Odgovorna država članica prosilcem dovoli, da ostanejo na njenem ozemlju do izteka roka, v katerem lahko uveljavljajo svojo pravico do učinkovitega pravnega sredstva, in če so tako pravico v tem roku uveljavljali, do zaključka postopka s pravnim sredstvom, v skladu s členom 54 </w:t>
            </w:r>
            <w:r w:rsidR="00420C0F" w:rsidRPr="001807FC">
              <w:rPr>
                <w:b/>
                <w:i/>
              </w:rPr>
              <w:t xml:space="preserve">te </w:t>
            </w:r>
            <w:r w:rsidRPr="001807FC">
              <w:rPr>
                <w:b/>
                <w:i/>
              </w:rPr>
              <w:t>uredbe.</w:t>
            </w:r>
          </w:p>
        </w:tc>
      </w:tr>
    </w:tbl>
    <w:p w14:paraId="1F1504C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4644652" w14:textId="77777777" w:rsidR="00013DD4" w:rsidRPr="001807FC" w:rsidRDefault="00013DD4" w:rsidP="00013DD4">
      <w:r w:rsidRPr="001807FC">
        <w:rPr>
          <w:rStyle w:val="HideTWBExt"/>
        </w:rPr>
        <w:t>&lt;/Amend&gt;</w:t>
      </w:r>
    </w:p>
    <w:p w14:paraId="15EA61F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1263</w:t>
      </w:r>
      <w:r w:rsidRPr="001807FC">
        <w:rPr>
          <w:rStyle w:val="HideTWBExt"/>
          <w:b w:val="0"/>
        </w:rPr>
        <w:t>&lt;/NumAm&gt;</w:t>
      </w:r>
    </w:p>
    <w:p w14:paraId="5BBD7169"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DB4AED3" w14:textId="77777777" w:rsidR="00013DD4" w:rsidRPr="001807FC" w:rsidRDefault="00013DD4" w:rsidP="00013DD4">
      <w:pPr>
        <w:pStyle w:val="NormalBold"/>
      </w:pPr>
      <w:r w:rsidRPr="001807FC">
        <w:rPr>
          <w:rStyle w:val="HideTWBExt"/>
          <w:b w:val="0"/>
        </w:rPr>
        <w:t>&lt;/RepeatBlock-By&gt;</w:t>
      </w:r>
    </w:p>
    <w:p w14:paraId="67A39AC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A75EB76" w14:textId="77777777" w:rsidR="00013DD4" w:rsidRPr="001807FC" w:rsidRDefault="00013DD4" w:rsidP="00013DD4">
      <w:pPr>
        <w:pStyle w:val="NormalBold"/>
      </w:pPr>
      <w:r w:rsidRPr="001807FC">
        <w:rPr>
          <w:rStyle w:val="HideTWBExt"/>
          <w:b w:val="0"/>
        </w:rPr>
        <w:t>&lt;Article&gt;</w:t>
      </w:r>
      <w:r w:rsidRPr="001807FC">
        <w:t>Člen 40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325AEBD" w14:textId="77777777" w:rsidTr="00B17908">
        <w:trPr>
          <w:trHeight w:hRule="exact" w:val="240"/>
          <w:jc w:val="center"/>
        </w:trPr>
        <w:tc>
          <w:tcPr>
            <w:tcW w:w="9752" w:type="dxa"/>
            <w:gridSpan w:val="2"/>
          </w:tcPr>
          <w:p w14:paraId="68D6CA8F" w14:textId="77777777" w:rsidR="00013DD4" w:rsidRPr="001807FC" w:rsidRDefault="00013DD4" w:rsidP="00B17908"/>
        </w:tc>
      </w:tr>
      <w:tr w:rsidR="00013DD4" w:rsidRPr="001807FC" w14:paraId="65BA09ED" w14:textId="77777777" w:rsidTr="00B17908">
        <w:trPr>
          <w:trHeight w:val="240"/>
          <w:jc w:val="center"/>
        </w:trPr>
        <w:tc>
          <w:tcPr>
            <w:tcW w:w="4876" w:type="dxa"/>
          </w:tcPr>
          <w:p w14:paraId="27AD3385" w14:textId="77777777" w:rsidR="00013DD4" w:rsidRPr="001807FC" w:rsidRDefault="00013DD4" w:rsidP="00B17908">
            <w:pPr>
              <w:pStyle w:val="ColumnHeading"/>
            </w:pPr>
            <w:r w:rsidRPr="001807FC">
              <w:t>Besedilo, ki ga predlaga Komisija</w:t>
            </w:r>
          </w:p>
        </w:tc>
        <w:tc>
          <w:tcPr>
            <w:tcW w:w="4876" w:type="dxa"/>
          </w:tcPr>
          <w:p w14:paraId="3A9E4B43" w14:textId="77777777" w:rsidR="00013DD4" w:rsidRPr="001807FC" w:rsidRDefault="00013DD4" w:rsidP="00B17908">
            <w:pPr>
              <w:pStyle w:val="ColumnHeading"/>
            </w:pPr>
            <w:r w:rsidRPr="001807FC">
              <w:t>Predlog spremembe</w:t>
            </w:r>
          </w:p>
        </w:tc>
      </w:tr>
      <w:tr w:rsidR="00013DD4" w:rsidRPr="001807FC" w14:paraId="0DC0472B" w14:textId="77777777" w:rsidTr="00B17908">
        <w:trPr>
          <w:jc w:val="center"/>
        </w:trPr>
        <w:tc>
          <w:tcPr>
            <w:tcW w:w="4876" w:type="dxa"/>
          </w:tcPr>
          <w:p w14:paraId="2D1BB8F8" w14:textId="77777777" w:rsidR="00013DD4" w:rsidRPr="001807FC" w:rsidRDefault="00013DD4" w:rsidP="00B17908">
            <w:pPr>
              <w:pStyle w:val="Normal6"/>
              <w:rPr>
                <w:b/>
                <w:i/>
              </w:rPr>
            </w:pPr>
            <w:r w:rsidRPr="001807FC">
              <w:t>4.</w:t>
            </w:r>
            <w:r w:rsidRPr="001807FC">
              <w:rPr>
                <w:b/>
                <w:i/>
              </w:rPr>
              <w:tab/>
            </w:r>
            <w:r w:rsidRPr="001807FC">
              <w:t>Kadar organ za presojo meni, da obravnava prošnje vključuje dejanska ali pravna vprašanja, ki so preveč zapletena za obravnavo v pospešenem postopku obravnave, lahko nadaljuje vsebinsko obravnavo v skladu s</w:t>
            </w:r>
            <w:r w:rsidRPr="001807FC">
              <w:rPr>
                <w:b/>
                <w:i/>
              </w:rPr>
              <w:t xml:space="preserve"> </w:t>
            </w:r>
            <w:r w:rsidRPr="001807FC">
              <w:t>členoma 34 in 37. V tem primeru ali kadar se ne more v rokih iz odstavka 2 odločiti iz drugih razlogov, se zadevnega prosilca obvesti o spremembi postopka.</w:t>
            </w:r>
          </w:p>
        </w:tc>
        <w:tc>
          <w:tcPr>
            <w:tcW w:w="4876" w:type="dxa"/>
          </w:tcPr>
          <w:p w14:paraId="1B93BCD7" w14:textId="2B111D3B" w:rsidR="00013DD4" w:rsidRPr="001807FC" w:rsidRDefault="00013DD4" w:rsidP="00705A7A">
            <w:pPr>
              <w:pStyle w:val="Normal6"/>
              <w:rPr>
                <w:b/>
                <w:i/>
              </w:rPr>
            </w:pPr>
            <w:r w:rsidRPr="001807FC">
              <w:t>4.</w:t>
            </w:r>
            <w:r w:rsidRPr="001807FC">
              <w:rPr>
                <w:b/>
                <w:i/>
              </w:rPr>
              <w:tab/>
            </w:r>
            <w:r w:rsidRPr="001807FC">
              <w:t>Kadar organ za presojo meni, da obravnava prošnje vključuje dejanska ali pravna vprašanja, ki so preveč</w:t>
            </w:r>
            <w:r w:rsidRPr="001807FC">
              <w:rPr>
                <w:b/>
                <w:i/>
              </w:rPr>
              <w:t xml:space="preserve"> </w:t>
            </w:r>
            <w:r w:rsidRPr="001807FC">
              <w:t>zapletena za obravnavo v pospešenem postopku obravnave, lahko nadaljuje vsebinsko obravnavo v skladu s</w:t>
            </w:r>
            <w:r w:rsidRPr="001807FC">
              <w:rPr>
                <w:b/>
                <w:i/>
              </w:rPr>
              <w:t xml:space="preserve"> </w:t>
            </w:r>
            <w:r w:rsidRPr="001807FC">
              <w:t>členoma 34 in 37.</w:t>
            </w:r>
            <w:r w:rsidRPr="001807FC">
              <w:rPr>
                <w:b/>
                <w:i/>
              </w:rPr>
              <w:t xml:space="preserve"> To ne posega</w:t>
            </w:r>
            <w:r w:rsidRPr="001807FC">
              <w:t xml:space="preserve"> v</w:t>
            </w:r>
            <w:r w:rsidRPr="001807FC">
              <w:rPr>
                <w:b/>
                <w:i/>
              </w:rPr>
              <w:t xml:space="preserve"> pravico</w:t>
            </w:r>
            <w:r w:rsidR="00420C0F" w:rsidRPr="001807FC">
              <w:rPr>
                <w:b/>
                <w:i/>
              </w:rPr>
              <w:t xml:space="preserve"> </w:t>
            </w:r>
            <w:r w:rsidRPr="001807FC">
              <w:rPr>
                <w:b/>
                <w:i/>
              </w:rPr>
              <w:t>organ</w:t>
            </w:r>
            <w:r w:rsidR="00420C0F" w:rsidRPr="001807FC">
              <w:rPr>
                <w:b/>
                <w:i/>
              </w:rPr>
              <w:t>a</w:t>
            </w:r>
            <w:r w:rsidRPr="001807FC">
              <w:rPr>
                <w:b/>
                <w:i/>
              </w:rPr>
              <w:t xml:space="preserve"> za presojo</w:t>
            </w:r>
            <w:r w:rsidR="00705A7A" w:rsidRPr="001807FC">
              <w:rPr>
                <w:b/>
                <w:i/>
              </w:rPr>
              <w:t xml:space="preserve">, da razglasi </w:t>
            </w:r>
            <w:r w:rsidRPr="001807FC">
              <w:rPr>
                <w:b/>
                <w:i/>
              </w:rPr>
              <w:t>prošnj</w:t>
            </w:r>
            <w:r w:rsidR="00420C0F" w:rsidRPr="001807FC">
              <w:rPr>
                <w:b/>
                <w:i/>
              </w:rPr>
              <w:t>o</w:t>
            </w:r>
            <w:r w:rsidRPr="001807FC">
              <w:rPr>
                <w:b/>
                <w:i/>
              </w:rPr>
              <w:t xml:space="preserve"> za očitno neutemeljeno v skladu s členom 37(3), ki ostane veljavna tudi za sledeči postopek vsebinske obravnave. V</w:t>
            </w:r>
            <w:r w:rsidRPr="001807FC">
              <w:t xml:space="preserve"> tem primeru ali kadar se ne more v rokih iz odstavka 2 odločiti iz drugih razlogov, se zadevnega prosilca obvesti o spremembi postopka.</w:t>
            </w:r>
          </w:p>
        </w:tc>
      </w:tr>
    </w:tbl>
    <w:p w14:paraId="247705E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52A3B20" w14:textId="77777777" w:rsidR="00013DD4" w:rsidRPr="001807FC" w:rsidRDefault="00013DD4" w:rsidP="00013DD4">
      <w:r w:rsidRPr="001807FC">
        <w:rPr>
          <w:rStyle w:val="HideTWBExt"/>
        </w:rPr>
        <w:t>&lt;/Amend&gt;</w:t>
      </w:r>
    </w:p>
    <w:p w14:paraId="402AE3B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1264</w:t>
      </w:r>
      <w:r w:rsidRPr="001807FC">
        <w:rPr>
          <w:rStyle w:val="HideTWBExt"/>
          <w:b w:val="0"/>
        </w:rPr>
        <w:t>&lt;/NumAm&gt;</w:t>
      </w:r>
    </w:p>
    <w:p w14:paraId="486D9F18"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07D327D"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4E06A5EC"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01837A2" w14:textId="77777777" w:rsidR="00013DD4" w:rsidRPr="001807FC" w:rsidRDefault="00013DD4" w:rsidP="00013DD4">
      <w:pPr>
        <w:pStyle w:val="NormalBold"/>
      </w:pPr>
      <w:r w:rsidRPr="001807FC">
        <w:rPr>
          <w:rStyle w:val="HideTWBExt"/>
          <w:b w:val="0"/>
        </w:rPr>
        <w:t>&lt;/RepeatBlock-By&gt;</w:t>
      </w:r>
    </w:p>
    <w:p w14:paraId="6C1B271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8B71363" w14:textId="77777777" w:rsidR="00013DD4" w:rsidRPr="001807FC" w:rsidRDefault="00013DD4" w:rsidP="00013DD4">
      <w:pPr>
        <w:pStyle w:val="NormalBold"/>
      </w:pPr>
      <w:r w:rsidRPr="001807FC">
        <w:rPr>
          <w:rStyle w:val="HideTWBExt"/>
          <w:b w:val="0"/>
        </w:rPr>
        <w:t>&lt;Article&gt;</w:t>
      </w:r>
      <w:r w:rsidRPr="001807FC">
        <w:t>Člen 40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2D2F6A4" w14:textId="77777777" w:rsidTr="00B17908">
        <w:trPr>
          <w:trHeight w:hRule="exact" w:val="240"/>
          <w:jc w:val="center"/>
        </w:trPr>
        <w:tc>
          <w:tcPr>
            <w:tcW w:w="9752" w:type="dxa"/>
            <w:gridSpan w:val="2"/>
          </w:tcPr>
          <w:p w14:paraId="526FB72C" w14:textId="77777777" w:rsidR="00013DD4" w:rsidRPr="001807FC" w:rsidRDefault="00013DD4" w:rsidP="00B17908"/>
        </w:tc>
      </w:tr>
      <w:tr w:rsidR="00013DD4" w:rsidRPr="001807FC" w14:paraId="1346BE49" w14:textId="77777777" w:rsidTr="00B17908">
        <w:trPr>
          <w:trHeight w:val="240"/>
          <w:jc w:val="center"/>
        </w:trPr>
        <w:tc>
          <w:tcPr>
            <w:tcW w:w="4876" w:type="dxa"/>
          </w:tcPr>
          <w:p w14:paraId="124CBB63" w14:textId="77777777" w:rsidR="00013DD4" w:rsidRPr="001807FC" w:rsidRDefault="00013DD4" w:rsidP="00B17908">
            <w:pPr>
              <w:pStyle w:val="ColumnHeading"/>
            </w:pPr>
            <w:r w:rsidRPr="001807FC">
              <w:t>Besedilo, ki ga predlaga Komisija</w:t>
            </w:r>
          </w:p>
        </w:tc>
        <w:tc>
          <w:tcPr>
            <w:tcW w:w="4876" w:type="dxa"/>
          </w:tcPr>
          <w:p w14:paraId="24BD7538" w14:textId="77777777" w:rsidR="00013DD4" w:rsidRPr="001807FC" w:rsidRDefault="00013DD4" w:rsidP="00B17908">
            <w:pPr>
              <w:pStyle w:val="ColumnHeading"/>
            </w:pPr>
            <w:r w:rsidRPr="001807FC">
              <w:t>Predlog spremembe</w:t>
            </w:r>
          </w:p>
        </w:tc>
      </w:tr>
      <w:tr w:rsidR="00013DD4" w:rsidRPr="001807FC" w14:paraId="1C14ED16" w14:textId="77777777" w:rsidTr="00B17908">
        <w:trPr>
          <w:jc w:val="center"/>
        </w:trPr>
        <w:tc>
          <w:tcPr>
            <w:tcW w:w="4876" w:type="dxa"/>
          </w:tcPr>
          <w:p w14:paraId="1BFEC14D" w14:textId="77777777" w:rsidR="00013DD4" w:rsidRPr="001807FC" w:rsidRDefault="00013DD4" w:rsidP="00B17908">
            <w:pPr>
              <w:pStyle w:val="Normal6"/>
              <w:rPr>
                <w:b/>
                <w:i/>
              </w:rPr>
            </w:pPr>
            <w:r w:rsidRPr="001807FC">
              <w:t>4.</w:t>
            </w:r>
            <w:r w:rsidRPr="001807FC">
              <w:rPr>
                <w:b/>
                <w:i/>
              </w:rPr>
              <w:tab/>
            </w:r>
            <w:r w:rsidRPr="001807FC">
              <w:t>Kadar organ za presojo meni, da obravnava prošnje vključuje dejanska ali pravna vprašanja, ki so preveč zapletena za obravnavo v pospešenem postopku obravnave,</w:t>
            </w:r>
            <w:r w:rsidRPr="001807FC">
              <w:rPr>
                <w:b/>
                <w:i/>
              </w:rPr>
              <w:t xml:space="preserve"> lahko</w:t>
            </w:r>
            <w:r w:rsidRPr="001807FC">
              <w:t xml:space="preserve"> nadaljuje vsebinsko obravnavo v skladu s</w:t>
            </w:r>
            <w:r w:rsidRPr="001807FC">
              <w:rPr>
                <w:b/>
                <w:i/>
              </w:rPr>
              <w:t xml:space="preserve"> </w:t>
            </w:r>
            <w:r w:rsidRPr="001807FC">
              <w:t>členoma 34 in 37. V tem primeru</w:t>
            </w:r>
            <w:r w:rsidRPr="001807FC">
              <w:rPr>
                <w:b/>
                <w:i/>
              </w:rPr>
              <w:t xml:space="preserve"> ali kadar</w:t>
            </w:r>
            <w:r w:rsidRPr="001807FC">
              <w:t xml:space="preserve"> se</w:t>
            </w:r>
            <w:r w:rsidRPr="001807FC">
              <w:rPr>
                <w:b/>
                <w:i/>
              </w:rPr>
              <w:t xml:space="preserve"> ne more v rokih iz odstavka 2 odločiti iz drugih razlogov, se</w:t>
            </w:r>
            <w:r w:rsidRPr="001807FC">
              <w:t xml:space="preserve"> zadevnega prosilca obvesti o spremembi postopka.</w:t>
            </w:r>
          </w:p>
        </w:tc>
        <w:tc>
          <w:tcPr>
            <w:tcW w:w="4876" w:type="dxa"/>
          </w:tcPr>
          <w:p w14:paraId="174A6517" w14:textId="5F6B6108" w:rsidR="00013DD4" w:rsidRPr="001807FC" w:rsidRDefault="00013DD4" w:rsidP="00B17908">
            <w:pPr>
              <w:pStyle w:val="Normal6"/>
              <w:rPr>
                <w:b/>
                <w:i/>
              </w:rPr>
            </w:pPr>
            <w:r w:rsidRPr="001807FC">
              <w:t>4.</w:t>
            </w:r>
            <w:r w:rsidRPr="001807FC">
              <w:rPr>
                <w:b/>
                <w:i/>
              </w:rPr>
              <w:tab/>
            </w:r>
            <w:r w:rsidRPr="001807FC">
              <w:t>Kadar organ za presojo meni, da obravnava prošnje vključuje dejanska ali pravna vprašanja, ki so preveč zapletena za obravnavo v pospešenem postopku obravnave</w:t>
            </w:r>
            <w:r w:rsidR="007C4F0D" w:rsidRPr="001807FC">
              <w:rPr>
                <w:b/>
                <w:i/>
              </w:rPr>
              <w:t>,</w:t>
            </w:r>
            <w:r w:rsidRPr="001807FC">
              <w:rPr>
                <w:b/>
                <w:i/>
              </w:rPr>
              <w:t xml:space="preserve"> ali kadar se ne more odločiti v rokih iz odstavka 2</w:t>
            </w:r>
            <w:r w:rsidRPr="001807FC">
              <w:t>, nadaljuje vsebinsko obravnavo v skladu s</w:t>
            </w:r>
            <w:r w:rsidRPr="001807FC">
              <w:rPr>
                <w:b/>
                <w:i/>
              </w:rPr>
              <w:t xml:space="preserve"> </w:t>
            </w:r>
            <w:r w:rsidRPr="001807FC">
              <w:t>členoma 34 in 37. V tem primeru se zadevnega prosilca obvesti o spremembi postopka.</w:t>
            </w:r>
          </w:p>
        </w:tc>
      </w:tr>
    </w:tbl>
    <w:p w14:paraId="69D834A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66854A4" w14:textId="77777777" w:rsidR="00013DD4" w:rsidRPr="001807FC" w:rsidRDefault="00013DD4" w:rsidP="00013DD4">
      <w:r w:rsidRPr="001807FC">
        <w:rPr>
          <w:rStyle w:val="HideTWBExt"/>
        </w:rPr>
        <w:t>&lt;/Amend&gt;</w:t>
      </w:r>
    </w:p>
    <w:p w14:paraId="0B83E1F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1265</w:t>
      </w:r>
      <w:r w:rsidRPr="001807FC">
        <w:rPr>
          <w:rStyle w:val="HideTWBExt"/>
          <w:b w:val="0"/>
        </w:rPr>
        <w:t>&lt;/NumAm&gt;</w:t>
      </w:r>
    </w:p>
    <w:p w14:paraId="5D81422F"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42D4E369" w14:textId="77777777" w:rsidR="00013DD4" w:rsidRPr="001807FC" w:rsidRDefault="00013DD4" w:rsidP="00013DD4">
      <w:pPr>
        <w:pStyle w:val="NormalBold"/>
      </w:pPr>
      <w:r w:rsidRPr="001807FC">
        <w:rPr>
          <w:rStyle w:val="HideTWBExt"/>
          <w:b w:val="0"/>
        </w:rPr>
        <w:t>&lt;/RepeatBlock-By&gt;</w:t>
      </w:r>
    </w:p>
    <w:p w14:paraId="7C2500E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2A1260B" w14:textId="77777777" w:rsidR="00013DD4" w:rsidRPr="001807FC" w:rsidRDefault="00013DD4" w:rsidP="00013DD4">
      <w:pPr>
        <w:pStyle w:val="NormalBold"/>
      </w:pPr>
      <w:r w:rsidRPr="001807FC">
        <w:rPr>
          <w:rStyle w:val="HideTWBExt"/>
          <w:b w:val="0"/>
        </w:rPr>
        <w:t>&lt;Article&gt;</w:t>
      </w:r>
      <w:r w:rsidRPr="001807FC">
        <w:t>Člen 40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5C3CBC0" w14:textId="77777777" w:rsidTr="00B17908">
        <w:trPr>
          <w:trHeight w:hRule="exact" w:val="240"/>
          <w:jc w:val="center"/>
        </w:trPr>
        <w:tc>
          <w:tcPr>
            <w:tcW w:w="9752" w:type="dxa"/>
            <w:gridSpan w:val="2"/>
          </w:tcPr>
          <w:p w14:paraId="6B3D3269" w14:textId="77777777" w:rsidR="00013DD4" w:rsidRPr="001807FC" w:rsidRDefault="00013DD4" w:rsidP="00B17908"/>
        </w:tc>
      </w:tr>
      <w:tr w:rsidR="00013DD4" w:rsidRPr="001807FC" w14:paraId="137E0B5C" w14:textId="77777777" w:rsidTr="00B17908">
        <w:trPr>
          <w:trHeight w:val="240"/>
          <w:jc w:val="center"/>
        </w:trPr>
        <w:tc>
          <w:tcPr>
            <w:tcW w:w="4876" w:type="dxa"/>
          </w:tcPr>
          <w:p w14:paraId="636C43EA" w14:textId="77777777" w:rsidR="00013DD4" w:rsidRPr="001807FC" w:rsidRDefault="00013DD4" w:rsidP="00B17908">
            <w:pPr>
              <w:pStyle w:val="ColumnHeading"/>
            </w:pPr>
            <w:r w:rsidRPr="001807FC">
              <w:t>Besedilo, ki ga predlaga Komisija</w:t>
            </w:r>
          </w:p>
        </w:tc>
        <w:tc>
          <w:tcPr>
            <w:tcW w:w="4876" w:type="dxa"/>
          </w:tcPr>
          <w:p w14:paraId="4B764691" w14:textId="77777777" w:rsidR="00013DD4" w:rsidRPr="001807FC" w:rsidRDefault="00013DD4" w:rsidP="00B17908">
            <w:pPr>
              <w:pStyle w:val="ColumnHeading"/>
            </w:pPr>
            <w:r w:rsidRPr="001807FC">
              <w:t>Predlog spremembe</w:t>
            </w:r>
          </w:p>
        </w:tc>
      </w:tr>
      <w:tr w:rsidR="00013DD4" w:rsidRPr="001807FC" w14:paraId="7193601A" w14:textId="77777777" w:rsidTr="00B17908">
        <w:trPr>
          <w:jc w:val="center"/>
        </w:trPr>
        <w:tc>
          <w:tcPr>
            <w:tcW w:w="4876" w:type="dxa"/>
          </w:tcPr>
          <w:p w14:paraId="6586845D" w14:textId="77777777" w:rsidR="00013DD4" w:rsidRPr="001807FC" w:rsidRDefault="00013DD4" w:rsidP="00B17908">
            <w:pPr>
              <w:pStyle w:val="Normal6"/>
              <w:rPr>
                <w:b/>
                <w:i/>
              </w:rPr>
            </w:pPr>
            <w:r w:rsidRPr="001807FC">
              <w:rPr>
                <w:b/>
                <w:i/>
              </w:rPr>
              <w:t>5.</w:t>
            </w:r>
            <w:r w:rsidRPr="001807FC">
              <w:rPr>
                <w:b/>
                <w:i/>
              </w:rPr>
              <w:tab/>
              <w:t>Pospešeni postopek obravnave se lahko za mladoletnike brez spremstva uporabi le, če:</w:t>
            </w:r>
          </w:p>
        </w:tc>
        <w:tc>
          <w:tcPr>
            <w:tcW w:w="4876" w:type="dxa"/>
          </w:tcPr>
          <w:p w14:paraId="7490C99C" w14:textId="77777777" w:rsidR="00013DD4" w:rsidRPr="001807FC" w:rsidRDefault="00013DD4" w:rsidP="00B17908">
            <w:pPr>
              <w:pStyle w:val="Normal6"/>
              <w:rPr>
                <w:b/>
                <w:i/>
              </w:rPr>
            </w:pPr>
            <w:r w:rsidRPr="001807FC">
              <w:rPr>
                <w:b/>
                <w:i/>
              </w:rPr>
              <w:t>črtano</w:t>
            </w:r>
          </w:p>
        </w:tc>
      </w:tr>
      <w:tr w:rsidR="00013DD4" w:rsidRPr="001807FC" w14:paraId="0BE0CD05" w14:textId="77777777" w:rsidTr="00B17908">
        <w:trPr>
          <w:jc w:val="center"/>
        </w:trPr>
        <w:tc>
          <w:tcPr>
            <w:tcW w:w="4876" w:type="dxa"/>
          </w:tcPr>
          <w:p w14:paraId="3DDABE28"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0BBDCFFD" w14:textId="77777777" w:rsidR="00013DD4" w:rsidRPr="001807FC" w:rsidRDefault="00013DD4" w:rsidP="00B17908">
            <w:pPr>
              <w:pStyle w:val="Normal6"/>
            </w:pPr>
          </w:p>
        </w:tc>
      </w:tr>
      <w:tr w:rsidR="00013DD4" w:rsidRPr="001807FC" w14:paraId="058D8C6A" w14:textId="77777777" w:rsidTr="00B17908">
        <w:trPr>
          <w:jc w:val="center"/>
        </w:trPr>
        <w:tc>
          <w:tcPr>
            <w:tcW w:w="4876" w:type="dxa"/>
          </w:tcPr>
          <w:p w14:paraId="4A25DD75"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29ADA487" w14:textId="77777777" w:rsidR="00013DD4" w:rsidRPr="001807FC" w:rsidRDefault="00013DD4" w:rsidP="00B17908">
            <w:pPr>
              <w:pStyle w:val="Normal6"/>
            </w:pPr>
          </w:p>
        </w:tc>
      </w:tr>
    </w:tbl>
    <w:p w14:paraId="225068E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1D5D1DF"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2E10AF8" w14:textId="228F8BB0" w:rsidR="00013DD4" w:rsidRPr="001807FC" w:rsidRDefault="00013DD4" w:rsidP="00013DD4">
      <w:pPr>
        <w:pStyle w:val="Normal12Italic"/>
        <w:rPr>
          <w:lang w:val="sl-SI"/>
        </w:rPr>
      </w:pPr>
      <w:r w:rsidRPr="001807FC">
        <w:rPr>
          <w:lang w:val="sl-SI"/>
        </w:rPr>
        <w:t>Mladoletnik</w:t>
      </w:r>
      <w:r w:rsidR="007C4F0D" w:rsidRPr="001807FC">
        <w:rPr>
          <w:lang w:val="sl-SI"/>
        </w:rPr>
        <w:t>i</w:t>
      </w:r>
      <w:r w:rsidRPr="001807FC">
        <w:rPr>
          <w:lang w:val="sl-SI"/>
        </w:rPr>
        <w:t xml:space="preserve"> brez spremstva se nikoli ne </w:t>
      </w:r>
      <w:r w:rsidR="007C4F0D" w:rsidRPr="001807FC">
        <w:rPr>
          <w:lang w:val="sl-SI"/>
        </w:rPr>
        <w:t xml:space="preserve">bi smeli </w:t>
      </w:r>
      <w:r w:rsidRPr="001807FC">
        <w:rPr>
          <w:lang w:val="sl-SI"/>
        </w:rPr>
        <w:t>obravnava</w:t>
      </w:r>
      <w:r w:rsidR="007C4F0D" w:rsidRPr="001807FC">
        <w:rPr>
          <w:lang w:val="sl-SI"/>
        </w:rPr>
        <w:t>ti</w:t>
      </w:r>
      <w:r w:rsidRPr="001807FC">
        <w:rPr>
          <w:lang w:val="sl-SI"/>
        </w:rPr>
        <w:t xml:space="preserve"> v pospešene</w:t>
      </w:r>
      <w:r w:rsidR="007C4F0D" w:rsidRPr="001807FC">
        <w:rPr>
          <w:lang w:val="sl-SI"/>
        </w:rPr>
        <w:t>m</w:t>
      </w:r>
      <w:r w:rsidRPr="001807FC">
        <w:rPr>
          <w:lang w:val="sl-SI"/>
        </w:rPr>
        <w:t xml:space="preserve"> postopk</w:t>
      </w:r>
      <w:r w:rsidR="007C4F0D" w:rsidRPr="001807FC">
        <w:rPr>
          <w:lang w:val="sl-SI"/>
        </w:rPr>
        <w:t>u</w:t>
      </w:r>
      <w:r w:rsidRPr="001807FC">
        <w:rPr>
          <w:lang w:val="sl-SI"/>
        </w:rPr>
        <w:t>.</w:t>
      </w:r>
    </w:p>
    <w:p w14:paraId="0E6E6CFE" w14:textId="77777777" w:rsidR="00013DD4" w:rsidRPr="001807FC" w:rsidRDefault="00013DD4" w:rsidP="00013DD4">
      <w:r w:rsidRPr="001807FC">
        <w:rPr>
          <w:rStyle w:val="HideTWBExt"/>
        </w:rPr>
        <w:t>&lt;/Amend&gt;</w:t>
      </w:r>
    </w:p>
    <w:p w14:paraId="3D580CC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1266</w:t>
      </w:r>
      <w:r w:rsidRPr="001807FC">
        <w:rPr>
          <w:rStyle w:val="HideTWBExt"/>
          <w:b w:val="0"/>
        </w:rPr>
        <w:t>&lt;/NumAm&gt;</w:t>
      </w:r>
    </w:p>
    <w:p w14:paraId="75EF35EE"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74F4DAF4" w14:textId="77777777" w:rsidR="00013DD4" w:rsidRPr="001807FC" w:rsidRDefault="00013DD4" w:rsidP="00013DD4">
      <w:pPr>
        <w:pStyle w:val="NormalBold"/>
      </w:pPr>
      <w:r w:rsidRPr="001807FC">
        <w:rPr>
          <w:rStyle w:val="HideTWBExt"/>
          <w:b w:val="0"/>
        </w:rPr>
        <w:t>&lt;/RepeatBlock-By&gt;</w:t>
      </w:r>
    </w:p>
    <w:p w14:paraId="7080A74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29DD9CF" w14:textId="77777777" w:rsidR="00013DD4" w:rsidRPr="001807FC" w:rsidRDefault="00013DD4" w:rsidP="00013DD4">
      <w:pPr>
        <w:pStyle w:val="NormalBold"/>
      </w:pPr>
      <w:r w:rsidRPr="001807FC">
        <w:rPr>
          <w:rStyle w:val="HideTWBExt"/>
          <w:b w:val="0"/>
        </w:rPr>
        <w:t>&lt;Article&gt;</w:t>
      </w:r>
      <w:r w:rsidRPr="001807FC">
        <w:t>Člen 40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987C8F7" w14:textId="77777777" w:rsidTr="00B17908">
        <w:trPr>
          <w:trHeight w:hRule="exact" w:val="240"/>
          <w:jc w:val="center"/>
        </w:trPr>
        <w:tc>
          <w:tcPr>
            <w:tcW w:w="9752" w:type="dxa"/>
            <w:gridSpan w:val="2"/>
          </w:tcPr>
          <w:p w14:paraId="4CB9A8A6" w14:textId="77777777" w:rsidR="00013DD4" w:rsidRPr="001807FC" w:rsidRDefault="00013DD4" w:rsidP="00B17908"/>
        </w:tc>
      </w:tr>
      <w:tr w:rsidR="00013DD4" w:rsidRPr="001807FC" w14:paraId="022070C7" w14:textId="77777777" w:rsidTr="00B17908">
        <w:trPr>
          <w:trHeight w:val="240"/>
          <w:jc w:val="center"/>
        </w:trPr>
        <w:tc>
          <w:tcPr>
            <w:tcW w:w="4876" w:type="dxa"/>
          </w:tcPr>
          <w:p w14:paraId="39356B58" w14:textId="77777777" w:rsidR="00013DD4" w:rsidRPr="001807FC" w:rsidRDefault="00013DD4" w:rsidP="00B17908">
            <w:pPr>
              <w:pStyle w:val="ColumnHeading"/>
            </w:pPr>
            <w:r w:rsidRPr="001807FC">
              <w:t>Besedilo, ki ga predlaga Komisija</w:t>
            </w:r>
          </w:p>
        </w:tc>
        <w:tc>
          <w:tcPr>
            <w:tcW w:w="4876" w:type="dxa"/>
          </w:tcPr>
          <w:p w14:paraId="5163F0F9" w14:textId="77777777" w:rsidR="00013DD4" w:rsidRPr="001807FC" w:rsidRDefault="00013DD4" w:rsidP="00B17908">
            <w:pPr>
              <w:pStyle w:val="ColumnHeading"/>
            </w:pPr>
            <w:r w:rsidRPr="001807FC">
              <w:t>Predlog spremembe</w:t>
            </w:r>
          </w:p>
        </w:tc>
      </w:tr>
      <w:tr w:rsidR="00013DD4" w:rsidRPr="001807FC" w14:paraId="016C72EC" w14:textId="77777777" w:rsidTr="00B17908">
        <w:trPr>
          <w:jc w:val="center"/>
        </w:trPr>
        <w:tc>
          <w:tcPr>
            <w:tcW w:w="4876" w:type="dxa"/>
          </w:tcPr>
          <w:p w14:paraId="3193407C" w14:textId="77777777" w:rsidR="00013DD4" w:rsidRPr="001807FC" w:rsidRDefault="00013DD4" w:rsidP="00B17908">
            <w:pPr>
              <w:pStyle w:val="Normal6"/>
              <w:rPr>
                <w:b/>
                <w:i/>
              </w:rPr>
            </w:pPr>
            <w:r w:rsidRPr="001807FC">
              <w:rPr>
                <w:b/>
                <w:i/>
              </w:rPr>
              <w:t>5.</w:t>
            </w:r>
            <w:r w:rsidRPr="001807FC">
              <w:rPr>
                <w:b/>
                <w:i/>
              </w:rPr>
              <w:tab/>
              <w:t>Pospešeni postopek obravnave se lahko za mladoletnike brez spremstva uporabi le, če:</w:t>
            </w:r>
          </w:p>
        </w:tc>
        <w:tc>
          <w:tcPr>
            <w:tcW w:w="4876" w:type="dxa"/>
          </w:tcPr>
          <w:p w14:paraId="791DA5BE" w14:textId="77777777" w:rsidR="00013DD4" w:rsidRPr="001807FC" w:rsidRDefault="00013DD4" w:rsidP="00B17908">
            <w:pPr>
              <w:pStyle w:val="Normal6"/>
              <w:rPr>
                <w:b/>
                <w:i/>
              </w:rPr>
            </w:pPr>
            <w:r w:rsidRPr="001807FC">
              <w:rPr>
                <w:b/>
                <w:i/>
              </w:rPr>
              <w:t>črtano</w:t>
            </w:r>
          </w:p>
        </w:tc>
      </w:tr>
      <w:tr w:rsidR="00013DD4" w:rsidRPr="001807FC" w14:paraId="42F16B9C" w14:textId="77777777" w:rsidTr="00B17908">
        <w:trPr>
          <w:jc w:val="center"/>
        </w:trPr>
        <w:tc>
          <w:tcPr>
            <w:tcW w:w="4876" w:type="dxa"/>
          </w:tcPr>
          <w:p w14:paraId="388175D1"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5991A19A" w14:textId="77777777" w:rsidR="00013DD4" w:rsidRPr="001807FC" w:rsidRDefault="00013DD4" w:rsidP="00B17908">
            <w:pPr>
              <w:pStyle w:val="Normal6"/>
            </w:pPr>
          </w:p>
        </w:tc>
      </w:tr>
      <w:tr w:rsidR="00013DD4" w:rsidRPr="001807FC" w14:paraId="5443CBC1" w14:textId="77777777" w:rsidTr="00B17908">
        <w:trPr>
          <w:jc w:val="center"/>
        </w:trPr>
        <w:tc>
          <w:tcPr>
            <w:tcW w:w="4876" w:type="dxa"/>
          </w:tcPr>
          <w:p w14:paraId="42BA1145"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7735567C" w14:textId="77777777" w:rsidR="00013DD4" w:rsidRPr="001807FC" w:rsidRDefault="00013DD4" w:rsidP="00B17908">
            <w:pPr>
              <w:pStyle w:val="Normal6"/>
            </w:pPr>
          </w:p>
        </w:tc>
      </w:tr>
    </w:tbl>
    <w:p w14:paraId="47EC9CE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B4D2CED" w14:textId="77777777" w:rsidR="00013DD4" w:rsidRPr="001807FC" w:rsidRDefault="00013DD4" w:rsidP="00013DD4">
      <w:r w:rsidRPr="001807FC">
        <w:rPr>
          <w:rStyle w:val="HideTWBExt"/>
        </w:rPr>
        <w:t>&lt;/Amend&gt;</w:t>
      </w:r>
    </w:p>
    <w:p w14:paraId="3AC1717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1267</w:t>
      </w:r>
      <w:r w:rsidRPr="001807FC">
        <w:rPr>
          <w:rStyle w:val="HideTWBExt"/>
          <w:b w:val="0"/>
        </w:rPr>
        <w:t>&lt;/NumAm&gt;</w:t>
      </w:r>
    </w:p>
    <w:p w14:paraId="2A2AB541" w14:textId="77777777" w:rsidR="00013DD4" w:rsidRPr="001807FC" w:rsidRDefault="00013DD4" w:rsidP="00013DD4">
      <w:pPr>
        <w:pStyle w:val="NormalBold"/>
      </w:pPr>
      <w:r w:rsidRPr="001807FC">
        <w:rPr>
          <w:rStyle w:val="HideTWBExt"/>
          <w:b w:val="0"/>
        </w:rPr>
        <w:t>&lt;RepeatBlock-By&gt;&lt;Members&gt;</w:t>
      </w:r>
      <w:r w:rsidRPr="001807FC">
        <w:t>Anna Maria Corazza Bildt, Caterina Chinnici, Hilde Vautmans, Barbara Matera, Damiano Zoffoli, Michaela Šojdrová, Brando Benifei, Lara Comi</w:t>
      </w:r>
      <w:r w:rsidRPr="001807FC">
        <w:rPr>
          <w:rStyle w:val="HideTWBExt"/>
          <w:b w:val="0"/>
        </w:rPr>
        <w:t>&lt;/Members&gt;</w:t>
      </w:r>
    </w:p>
    <w:p w14:paraId="43783BFB" w14:textId="77777777" w:rsidR="00013DD4" w:rsidRPr="001807FC" w:rsidRDefault="00013DD4" w:rsidP="00013DD4">
      <w:pPr>
        <w:pStyle w:val="NormalBold"/>
      </w:pPr>
      <w:r w:rsidRPr="001807FC">
        <w:rPr>
          <w:rStyle w:val="HideTWBExt"/>
          <w:b w:val="0"/>
        </w:rPr>
        <w:t>&lt;/RepeatBlock-By&gt;</w:t>
      </w:r>
    </w:p>
    <w:p w14:paraId="76A1DCF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AA67580" w14:textId="77777777" w:rsidR="00013DD4" w:rsidRPr="001807FC" w:rsidRDefault="00013DD4" w:rsidP="00013DD4">
      <w:pPr>
        <w:pStyle w:val="NormalBold"/>
      </w:pPr>
      <w:r w:rsidRPr="001807FC">
        <w:rPr>
          <w:rStyle w:val="HideTWBExt"/>
          <w:b w:val="0"/>
        </w:rPr>
        <w:t>&lt;Article&gt;</w:t>
      </w:r>
      <w:r w:rsidRPr="001807FC">
        <w:t>Člen 40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2EE610D" w14:textId="77777777" w:rsidTr="00B17908">
        <w:trPr>
          <w:trHeight w:hRule="exact" w:val="240"/>
          <w:jc w:val="center"/>
        </w:trPr>
        <w:tc>
          <w:tcPr>
            <w:tcW w:w="9752" w:type="dxa"/>
            <w:gridSpan w:val="2"/>
          </w:tcPr>
          <w:p w14:paraId="1EF688E4" w14:textId="77777777" w:rsidR="00013DD4" w:rsidRPr="001807FC" w:rsidRDefault="00013DD4" w:rsidP="00B17908"/>
        </w:tc>
      </w:tr>
      <w:tr w:rsidR="00013DD4" w:rsidRPr="001807FC" w14:paraId="6F7A4361" w14:textId="77777777" w:rsidTr="00B17908">
        <w:trPr>
          <w:trHeight w:val="240"/>
          <w:jc w:val="center"/>
        </w:trPr>
        <w:tc>
          <w:tcPr>
            <w:tcW w:w="4876" w:type="dxa"/>
          </w:tcPr>
          <w:p w14:paraId="3E0E21D7" w14:textId="77777777" w:rsidR="00013DD4" w:rsidRPr="001807FC" w:rsidRDefault="00013DD4" w:rsidP="00B17908">
            <w:pPr>
              <w:pStyle w:val="ColumnHeading"/>
            </w:pPr>
            <w:r w:rsidRPr="001807FC">
              <w:t>Besedilo, ki ga predlaga Komisija</w:t>
            </w:r>
          </w:p>
        </w:tc>
        <w:tc>
          <w:tcPr>
            <w:tcW w:w="4876" w:type="dxa"/>
          </w:tcPr>
          <w:p w14:paraId="3F350128" w14:textId="77777777" w:rsidR="00013DD4" w:rsidRPr="001807FC" w:rsidRDefault="00013DD4" w:rsidP="00B17908">
            <w:pPr>
              <w:pStyle w:val="ColumnHeading"/>
            </w:pPr>
            <w:r w:rsidRPr="001807FC">
              <w:t>Predlog spremembe</w:t>
            </w:r>
          </w:p>
        </w:tc>
      </w:tr>
      <w:tr w:rsidR="00013DD4" w:rsidRPr="001807FC" w14:paraId="5750F43E" w14:textId="77777777" w:rsidTr="00B17908">
        <w:trPr>
          <w:jc w:val="center"/>
        </w:trPr>
        <w:tc>
          <w:tcPr>
            <w:tcW w:w="4876" w:type="dxa"/>
          </w:tcPr>
          <w:p w14:paraId="4077D700" w14:textId="77777777" w:rsidR="00013DD4" w:rsidRPr="001807FC" w:rsidRDefault="00013DD4" w:rsidP="00B17908">
            <w:pPr>
              <w:pStyle w:val="Normal6"/>
              <w:rPr>
                <w:b/>
                <w:i/>
              </w:rPr>
            </w:pPr>
            <w:r w:rsidRPr="001807FC">
              <w:rPr>
                <w:b/>
                <w:i/>
              </w:rPr>
              <w:t>5.</w:t>
            </w:r>
            <w:r w:rsidRPr="001807FC">
              <w:rPr>
                <w:b/>
                <w:i/>
              </w:rPr>
              <w:tab/>
              <w:t>Pospešeni postopek obravnave se lahko za mladoletnike brez spremstva uporabi le, če:</w:t>
            </w:r>
          </w:p>
        </w:tc>
        <w:tc>
          <w:tcPr>
            <w:tcW w:w="4876" w:type="dxa"/>
          </w:tcPr>
          <w:p w14:paraId="507FF118" w14:textId="77777777" w:rsidR="00013DD4" w:rsidRPr="001807FC" w:rsidRDefault="00013DD4" w:rsidP="00B17908">
            <w:pPr>
              <w:pStyle w:val="Normal6"/>
              <w:rPr>
                <w:b/>
                <w:i/>
              </w:rPr>
            </w:pPr>
            <w:r w:rsidRPr="001807FC">
              <w:rPr>
                <w:b/>
                <w:i/>
              </w:rPr>
              <w:t>črtano</w:t>
            </w:r>
          </w:p>
        </w:tc>
      </w:tr>
      <w:tr w:rsidR="00013DD4" w:rsidRPr="001807FC" w14:paraId="3743A2C7" w14:textId="77777777" w:rsidTr="00B17908">
        <w:trPr>
          <w:jc w:val="center"/>
        </w:trPr>
        <w:tc>
          <w:tcPr>
            <w:tcW w:w="4876" w:type="dxa"/>
          </w:tcPr>
          <w:p w14:paraId="57B6D626"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1C4251AA" w14:textId="77777777" w:rsidR="00013DD4" w:rsidRPr="001807FC" w:rsidRDefault="00013DD4" w:rsidP="00B17908">
            <w:pPr>
              <w:pStyle w:val="Normal6"/>
            </w:pPr>
          </w:p>
        </w:tc>
      </w:tr>
      <w:tr w:rsidR="00013DD4" w:rsidRPr="001807FC" w14:paraId="226DD5E4" w14:textId="77777777" w:rsidTr="00B17908">
        <w:trPr>
          <w:jc w:val="center"/>
        </w:trPr>
        <w:tc>
          <w:tcPr>
            <w:tcW w:w="4876" w:type="dxa"/>
          </w:tcPr>
          <w:p w14:paraId="38C872BA"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7CE61984" w14:textId="77777777" w:rsidR="00013DD4" w:rsidRPr="001807FC" w:rsidRDefault="00013DD4" w:rsidP="00B17908">
            <w:pPr>
              <w:pStyle w:val="Normal6"/>
            </w:pPr>
          </w:p>
        </w:tc>
      </w:tr>
    </w:tbl>
    <w:p w14:paraId="6AB345E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A8D59A0" w14:textId="77777777" w:rsidR="00013DD4" w:rsidRPr="001807FC" w:rsidRDefault="00013DD4" w:rsidP="00013DD4">
      <w:r w:rsidRPr="001807FC">
        <w:rPr>
          <w:rStyle w:val="HideTWBExt"/>
        </w:rPr>
        <w:t>&lt;/Amend&gt;</w:t>
      </w:r>
    </w:p>
    <w:p w14:paraId="1BB43D7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1268</w:t>
      </w:r>
      <w:r w:rsidRPr="001807FC">
        <w:rPr>
          <w:rStyle w:val="HideTWBExt"/>
          <w:b w:val="0"/>
        </w:rPr>
        <w:t>&lt;/NumAm&gt;</w:t>
      </w:r>
    </w:p>
    <w:p w14:paraId="6CA7FA0A"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33047B9" w14:textId="77777777" w:rsidR="00013DD4" w:rsidRPr="001807FC" w:rsidRDefault="00013DD4" w:rsidP="00013DD4">
      <w:pPr>
        <w:pStyle w:val="NormalBold"/>
      </w:pPr>
      <w:r w:rsidRPr="001807FC">
        <w:rPr>
          <w:rStyle w:val="HideTWBExt"/>
          <w:b w:val="0"/>
        </w:rPr>
        <w:t>&lt;/RepeatBlock-By&gt;</w:t>
      </w:r>
    </w:p>
    <w:p w14:paraId="6E3C41D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8B7F4AA" w14:textId="77777777" w:rsidR="00013DD4" w:rsidRPr="001807FC" w:rsidRDefault="00013DD4" w:rsidP="00013DD4">
      <w:pPr>
        <w:pStyle w:val="NormalBold"/>
      </w:pPr>
      <w:r w:rsidRPr="001807FC">
        <w:rPr>
          <w:rStyle w:val="HideTWBExt"/>
          <w:b w:val="0"/>
        </w:rPr>
        <w:t>&lt;Article&gt;</w:t>
      </w:r>
      <w:r w:rsidRPr="001807FC">
        <w:t>Člen 40 – odstavek 5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617FDC3" w14:textId="77777777" w:rsidTr="00B17908">
        <w:trPr>
          <w:trHeight w:hRule="exact" w:val="240"/>
          <w:jc w:val="center"/>
        </w:trPr>
        <w:tc>
          <w:tcPr>
            <w:tcW w:w="9752" w:type="dxa"/>
            <w:gridSpan w:val="2"/>
          </w:tcPr>
          <w:p w14:paraId="6431D07B" w14:textId="77777777" w:rsidR="00013DD4" w:rsidRPr="001807FC" w:rsidRDefault="00013DD4" w:rsidP="00B17908"/>
        </w:tc>
      </w:tr>
      <w:tr w:rsidR="00013DD4" w:rsidRPr="001807FC" w14:paraId="1B66DAFF" w14:textId="77777777" w:rsidTr="00B17908">
        <w:trPr>
          <w:trHeight w:val="240"/>
          <w:jc w:val="center"/>
        </w:trPr>
        <w:tc>
          <w:tcPr>
            <w:tcW w:w="4876" w:type="dxa"/>
          </w:tcPr>
          <w:p w14:paraId="416EFE14" w14:textId="77777777" w:rsidR="00013DD4" w:rsidRPr="001807FC" w:rsidRDefault="00013DD4" w:rsidP="00B17908">
            <w:pPr>
              <w:pStyle w:val="ColumnHeading"/>
            </w:pPr>
            <w:r w:rsidRPr="001807FC">
              <w:t>Besedilo, ki ga predlaga Komisija</w:t>
            </w:r>
          </w:p>
        </w:tc>
        <w:tc>
          <w:tcPr>
            <w:tcW w:w="4876" w:type="dxa"/>
          </w:tcPr>
          <w:p w14:paraId="5A160FBE" w14:textId="77777777" w:rsidR="00013DD4" w:rsidRPr="001807FC" w:rsidRDefault="00013DD4" w:rsidP="00B17908">
            <w:pPr>
              <w:pStyle w:val="ColumnHeading"/>
            </w:pPr>
            <w:r w:rsidRPr="001807FC">
              <w:t>Predlog spremembe</w:t>
            </w:r>
          </w:p>
        </w:tc>
      </w:tr>
      <w:tr w:rsidR="00013DD4" w:rsidRPr="001807FC" w14:paraId="3CFB1A19" w14:textId="77777777" w:rsidTr="00B17908">
        <w:trPr>
          <w:jc w:val="center"/>
        </w:trPr>
        <w:tc>
          <w:tcPr>
            <w:tcW w:w="4876" w:type="dxa"/>
          </w:tcPr>
          <w:p w14:paraId="53EC1C7C" w14:textId="77777777" w:rsidR="00013DD4" w:rsidRPr="001807FC" w:rsidRDefault="00013DD4" w:rsidP="00B17908">
            <w:pPr>
              <w:pStyle w:val="Normal6"/>
              <w:rPr>
                <w:b/>
                <w:i/>
              </w:rPr>
            </w:pPr>
            <w:r w:rsidRPr="001807FC">
              <w:t>5.</w:t>
            </w:r>
            <w:r w:rsidRPr="001807FC">
              <w:rPr>
                <w:b/>
                <w:i/>
              </w:rPr>
              <w:tab/>
            </w:r>
            <w:r w:rsidRPr="001807FC">
              <w:t>Pospešeni postopek obravnave se lahko za mladoletnike brez spremstva uporabi le, če</w:t>
            </w:r>
            <w:r w:rsidRPr="001807FC">
              <w:rPr>
                <w:b/>
                <w:i/>
              </w:rPr>
              <w:t>:</w:t>
            </w:r>
          </w:p>
        </w:tc>
        <w:tc>
          <w:tcPr>
            <w:tcW w:w="4876" w:type="dxa"/>
          </w:tcPr>
          <w:p w14:paraId="240DB590" w14:textId="77777777" w:rsidR="00013DD4" w:rsidRPr="001807FC" w:rsidRDefault="00013DD4" w:rsidP="00B17908">
            <w:pPr>
              <w:pStyle w:val="Normal6"/>
              <w:rPr>
                <w:b/>
                <w:i/>
              </w:rPr>
            </w:pPr>
            <w:r w:rsidRPr="001807FC">
              <w:t>5.</w:t>
            </w:r>
            <w:r w:rsidRPr="001807FC">
              <w:rPr>
                <w:b/>
                <w:i/>
              </w:rPr>
              <w:tab/>
            </w:r>
            <w:r w:rsidRPr="001807FC">
              <w:t>Pospešeni postopek obravnave se lahko za mladoletnike brez spremstva uporabi le, če</w:t>
            </w:r>
            <w:r w:rsidRPr="001807FC">
              <w:rPr>
                <w:b/>
                <w:i/>
              </w:rPr>
              <w:t xml:space="preserve"> se ugotovi, da je mladoletnik brez spremstva v ranljivem položaju, zaradi katerega potrebuje mednarodno zaščito v najkrajšem možnem času.</w:t>
            </w:r>
          </w:p>
        </w:tc>
      </w:tr>
    </w:tbl>
    <w:p w14:paraId="0825012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EAB2239" w14:textId="77777777" w:rsidR="00013DD4" w:rsidRPr="001807FC" w:rsidRDefault="00013DD4" w:rsidP="00013DD4">
      <w:r w:rsidRPr="001807FC">
        <w:rPr>
          <w:rStyle w:val="HideTWBExt"/>
        </w:rPr>
        <w:t>&lt;/Amend&gt;</w:t>
      </w:r>
    </w:p>
    <w:p w14:paraId="564C966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1269</w:t>
      </w:r>
      <w:r w:rsidRPr="001807FC">
        <w:rPr>
          <w:rStyle w:val="HideTWBExt"/>
          <w:b w:val="0"/>
        </w:rPr>
        <w:t>&lt;/NumAm&gt;</w:t>
      </w:r>
    </w:p>
    <w:p w14:paraId="533217D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3C9CF66"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02667A7"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4C634536" w14:textId="77777777" w:rsidR="00013DD4" w:rsidRPr="001807FC" w:rsidRDefault="00013DD4" w:rsidP="00013DD4">
      <w:pPr>
        <w:pStyle w:val="NormalBold"/>
      </w:pPr>
      <w:r w:rsidRPr="001807FC">
        <w:rPr>
          <w:rStyle w:val="HideTWBExt"/>
          <w:b w:val="0"/>
        </w:rPr>
        <w:t>&lt;/RepeatBlock-By&gt;</w:t>
      </w:r>
    </w:p>
    <w:p w14:paraId="176316C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F6D1121" w14:textId="77777777" w:rsidR="00013DD4" w:rsidRPr="001807FC" w:rsidRDefault="00013DD4" w:rsidP="00013DD4">
      <w:pPr>
        <w:pStyle w:val="NormalBold"/>
      </w:pPr>
      <w:r w:rsidRPr="001807FC">
        <w:rPr>
          <w:rStyle w:val="HideTWBExt"/>
          <w:b w:val="0"/>
        </w:rPr>
        <w:t>&lt;Article&gt;</w:t>
      </w:r>
      <w:r w:rsidRPr="001807FC">
        <w:t>Člen 40 – odstavek 5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53F96D6" w14:textId="77777777" w:rsidTr="00B17908">
        <w:trPr>
          <w:trHeight w:hRule="exact" w:val="240"/>
          <w:jc w:val="center"/>
        </w:trPr>
        <w:tc>
          <w:tcPr>
            <w:tcW w:w="9752" w:type="dxa"/>
            <w:gridSpan w:val="2"/>
          </w:tcPr>
          <w:p w14:paraId="2636F41C" w14:textId="77777777" w:rsidR="00013DD4" w:rsidRPr="001807FC" w:rsidRDefault="00013DD4" w:rsidP="00B17908"/>
        </w:tc>
      </w:tr>
      <w:tr w:rsidR="00013DD4" w:rsidRPr="001807FC" w14:paraId="343DBF88" w14:textId="77777777" w:rsidTr="00B17908">
        <w:trPr>
          <w:trHeight w:val="240"/>
          <w:jc w:val="center"/>
        </w:trPr>
        <w:tc>
          <w:tcPr>
            <w:tcW w:w="4876" w:type="dxa"/>
          </w:tcPr>
          <w:p w14:paraId="138A6038" w14:textId="77777777" w:rsidR="00013DD4" w:rsidRPr="001807FC" w:rsidRDefault="00013DD4" w:rsidP="00B17908">
            <w:pPr>
              <w:pStyle w:val="ColumnHeading"/>
            </w:pPr>
            <w:r w:rsidRPr="001807FC">
              <w:t>Besedilo, ki ga predlaga Komisija</w:t>
            </w:r>
          </w:p>
        </w:tc>
        <w:tc>
          <w:tcPr>
            <w:tcW w:w="4876" w:type="dxa"/>
          </w:tcPr>
          <w:p w14:paraId="3E99FAF8" w14:textId="77777777" w:rsidR="00013DD4" w:rsidRPr="001807FC" w:rsidRDefault="00013DD4" w:rsidP="00B17908">
            <w:pPr>
              <w:pStyle w:val="ColumnHeading"/>
            </w:pPr>
            <w:r w:rsidRPr="001807FC">
              <w:t>Predlog spremembe</w:t>
            </w:r>
          </w:p>
        </w:tc>
      </w:tr>
      <w:tr w:rsidR="00013DD4" w:rsidRPr="001807FC" w14:paraId="586074A4" w14:textId="77777777" w:rsidTr="00B17908">
        <w:trPr>
          <w:jc w:val="center"/>
        </w:trPr>
        <w:tc>
          <w:tcPr>
            <w:tcW w:w="4876" w:type="dxa"/>
          </w:tcPr>
          <w:p w14:paraId="3FE98A2A" w14:textId="77777777" w:rsidR="00013DD4" w:rsidRPr="001807FC" w:rsidRDefault="00013DD4" w:rsidP="00B17908">
            <w:pPr>
              <w:pStyle w:val="Normal6"/>
              <w:rPr>
                <w:b/>
                <w:i/>
              </w:rPr>
            </w:pPr>
            <w:r w:rsidRPr="001807FC">
              <w:t>5.</w:t>
            </w:r>
            <w:r w:rsidRPr="001807FC">
              <w:rPr>
                <w:b/>
                <w:i/>
              </w:rPr>
              <w:tab/>
            </w:r>
            <w:r w:rsidRPr="001807FC">
              <w:t>Pospešeni postopek obravnave se lahko za mladoletnike brez spremstva uporabi le, če</w:t>
            </w:r>
            <w:r w:rsidRPr="001807FC">
              <w:rPr>
                <w:b/>
                <w:i/>
              </w:rPr>
              <w:t>:</w:t>
            </w:r>
          </w:p>
        </w:tc>
        <w:tc>
          <w:tcPr>
            <w:tcW w:w="4876" w:type="dxa"/>
          </w:tcPr>
          <w:p w14:paraId="7D664B37" w14:textId="19EED617" w:rsidR="00013DD4" w:rsidRPr="001807FC" w:rsidRDefault="00013DD4" w:rsidP="007C4F0D">
            <w:pPr>
              <w:pStyle w:val="Normal6"/>
              <w:rPr>
                <w:b/>
                <w:i/>
              </w:rPr>
            </w:pPr>
            <w:r w:rsidRPr="001807FC">
              <w:t>5.</w:t>
            </w:r>
            <w:r w:rsidRPr="001807FC">
              <w:rPr>
                <w:b/>
                <w:i/>
              </w:rPr>
              <w:tab/>
            </w:r>
            <w:r w:rsidRPr="001807FC">
              <w:t>Pospešeni postopek obravnave se lahko za mladoletnike brez spremstva uporabi le, če</w:t>
            </w:r>
            <w:r w:rsidRPr="001807FC">
              <w:rPr>
                <w:b/>
                <w:i/>
              </w:rPr>
              <w:t xml:space="preserve"> je </w:t>
            </w:r>
            <w:r w:rsidR="007C4F0D" w:rsidRPr="001807FC">
              <w:rPr>
                <w:b/>
                <w:i/>
              </w:rPr>
              <w:t xml:space="preserve">verjetno, da je </w:t>
            </w:r>
            <w:r w:rsidRPr="001807FC">
              <w:rPr>
                <w:b/>
                <w:i/>
              </w:rPr>
              <w:t>prošnja utemeljena.</w:t>
            </w:r>
          </w:p>
        </w:tc>
      </w:tr>
    </w:tbl>
    <w:p w14:paraId="0767949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BBB421D" w14:textId="77777777" w:rsidR="00013DD4" w:rsidRPr="001807FC" w:rsidRDefault="00013DD4" w:rsidP="00013DD4">
      <w:r w:rsidRPr="001807FC">
        <w:rPr>
          <w:rStyle w:val="HideTWBExt"/>
        </w:rPr>
        <w:t>&lt;/Amend&gt;</w:t>
      </w:r>
    </w:p>
    <w:p w14:paraId="49E4184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1270</w:t>
      </w:r>
      <w:r w:rsidRPr="001807FC">
        <w:rPr>
          <w:rStyle w:val="HideTWBExt"/>
          <w:b w:val="0"/>
        </w:rPr>
        <w:t>&lt;/NumAm&gt;</w:t>
      </w:r>
    </w:p>
    <w:p w14:paraId="4E84D335"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58A7698D" w14:textId="77777777" w:rsidR="00013DD4" w:rsidRPr="001807FC" w:rsidRDefault="00013DD4" w:rsidP="00013DD4">
      <w:pPr>
        <w:pStyle w:val="NormalBold"/>
      </w:pPr>
      <w:r w:rsidRPr="001807FC">
        <w:rPr>
          <w:rStyle w:val="HideTWBExt"/>
          <w:b w:val="0"/>
        </w:rPr>
        <w:t>&lt;/RepeatBlock-By&gt;</w:t>
      </w:r>
    </w:p>
    <w:p w14:paraId="2989232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D15B22F" w14:textId="77777777" w:rsidR="00013DD4" w:rsidRPr="001807FC" w:rsidRDefault="00013DD4" w:rsidP="00013DD4">
      <w:pPr>
        <w:pStyle w:val="NormalBold"/>
      </w:pPr>
      <w:r w:rsidRPr="001807FC">
        <w:rPr>
          <w:rStyle w:val="HideTWBExt"/>
          <w:b w:val="0"/>
        </w:rPr>
        <w:t>&lt;Article&gt;</w:t>
      </w:r>
      <w:r w:rsidRPr="001807FC">
        <w:t>Člen 40 – odstavek 5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B503439" w14:textId="77777777" w:rsidTr="00B17908">
        <w:trPr>
          <w:trHeight w:hRule="exact" w:val="240"/>
          <w:jc w:val="center"/>
        </w:trPr>
        <w:tc>
          <w:tcPr>
            <w:tcW w:w="9752" w:type="dxa"/>
            <w:gridSpan w:val="2"/>
          </w:tcPr>
          <w:p w14:paraId="14617EF5" w14:textId="77777777" w:rsidR="00013DD4" w:rsidRPr="001807FC" w:rsidRDefault="00013DD4" w:rsidP="00B17908"/>
        </w:tc>
      </w:tr>
      <w:tr w:rsidR="00013DD4" w:rsidRPr="001807FC" w14:paraId="42E6F024" w14:textId="77777777" w:rsidTr="00B17908">
        <w:trPr>
          <w:trHeight w:val="240"/>
          <w:jc w:val="center"/>
        </w:trPr>
        <w:tc>
          <w:tcPr>
            <w:tcW w:w="4876" w:type="dxa"/>
          </w:tcPr>
          <w:p w14:paraId="4EF069E3" w14:textId="77777777" w:rsidR="00013DD4" w:rsidRPr="001807FC" w:rsidRDefault="00013DD4" w:rsidP="00B17908">
            <w:pPr>
              <w:pStyle w:val="ColumnHeading"/>
            </w:pPr>
            <w:r w:rsidRPr="001807FC">
              <w:t>Besedilo, ki ga predlaga Komisija</w:t>
            </w:r>
          </w:p>
        </w:tc>
        <w:tc>
          <w:tcPr>
            <w:tcW w:w="4876" w:type="dxa"/>
          </w:tcPr>
          <w:p w14:paraId="781B1AFA" w14:textId="77777777" w:rsidR="00013DD4" w:rsidRPr="001807FC" w:rsidRDefault="00013DD4" w:rsidP="00B17908">
            <w:pPr>
              <w:pStyle w:val="ColumnHeading"/>
            </w:pPr>
            <w:r w:rsidRPr="001807FC">
              <w:t>Predlog spremembe</w:t>
            </w:r>
          </w:p>
        </w:tc>
      </w:tr>
      <w:tr w:rsidR="00013DD4" w:rsidRPr="001807FC" w14:paraId="788D0FC2" w14:textId="77777777" w:rsidTr="00B17908">
        <w:trPr>
          <w:jc w:val="center"/>
        </w:trPr>
        <w:tc>
          <w:tcPr>
            <w:tcW w:w="4876" w:type="dxa"/>
          </w:tcPr>
          <w:p w14:paraId="309770B7" w14:textId="77777777" w:rsidR="00013DD4" w:rsidRPr="001807FC" w:rsidRDefault="00013DD4" w:rsidP="00B17908">
            <w:pPr>
              <w:pStyle w:val="Normal6"/>
              <w:rPr>
                <w:b/>
                <w:i/>
              </w:rPr>
            </w:pPr>
            <w:r w:rsidRPr="001807FC">
              <w:rPr>
                <w:b/>
                <w:i/>
              </w:rPr>
              <w:t>(a)</w:t>
            </w:r>
            <w:r w:rsidRPr="001807FC">
              <w:rPr>
                <w:b/>
                <w:i/>
              </w:rPr>
              <w:tab/>
              <w:t>prosilec prihaja iz tretje države, ki se v skladu s pogoji iz člena 47 šteje za varno izvorno državo;</w:t>
            </w:r>
          </w:p>
        </w:tc>
        <w:tc>
          <w:tcPr>
            <w:tcW w:w="4876" w:type="dxa"/>
          </w:tcPr>
          <w:p w14:paraId="3CCBFBF1" w14:textId="77777777" w:rsidR="00013DD4" w:rsidRPr="001807FC" w:rsidRDefault="00013DD4" w:rsidP="00B17908">
            <w:pPr>
              <w:pStyle w:val="Normal6"/>
              <w:rPr>
                <w:b/>
                <w:i/>
              </w:rPr>
            </w:pPr>
            <w:r w:rsidRPr="001807FC">
              <w:rPr>
                <w:b/>
                <w:i/>
              </w:rPr>
              <w:t>črtano</w:t>
            </w:r>
          </w:p>
        </w:tc>
      </w:tr>
    </w:tbl>
    <w:p w14:paraId="56A2830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38A9A69"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7527E51" w14:textId="7D837054" w:rsidR="00013DD4" w:rsidRPr="001807FC" w:rsidRDefault="00013DD4" w:rsidP="00013DD4">
      <w:pPr>
        <w:pStyle w:val="Normal12Italic"/>
        <w:rPr>
          <w:lang w:val="sl-SI"/>
        </w:rPr>
      </w:pPr>
      <w:r w:rsidRPr="001807FC">
        <w:rPr>
          <w:lang w:val="sl-SI"/>
        </w:rPr>
        <w:t>Edini razlog, ki opravičuje pospešen</w:t>
      </w:r>
      <w:r w:rsidR="007C4F0D" w:rsidRPr="001807FC">
        <w:rPr>
          <w:lang w:val="sl-SI"/>
        </w:rPr>
        <w:t>i</w:t>
      </w:r>
      <w:r w:rsidRPr="001807FC">
        <w:rPr>
          <w:lang w:val="sl-SI"/>
        </w:rPr>
        <w:t xml:space="preserve"> postopek za mladoletnike, je varnostno tveganje.</w:t>
      </w:r>
    </w:p>
    <w:p w14:paraId="62C4D0E6" w14:textId="77777777" w:rsidR="00013DD4" w:rsidRPr="001807FC" w:rsidRDefault="00013DD4" w:rsidP="00013DD4">
      <w:r w:rsidRPr="001807FC">
        <w:rPr>
          <w:rStyle w:val="HideTWBExt"/>
        </w:rPr>
        <w:t>&lt;/Amend&gt;</w:t>
      </w:r>
    </w:p>
    <w:p w14:paraId="338F01D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1271</w:t>
      </w:r>
      <w:r w:rsidRPr="001807FC">
        <w:rPr>
          <w:rStyle w:val="HideTWBExt"/>
          <w:b w:val="0"/>
        </w:rPr>
        <w:t>&lt;/NumAm&gt;</w:t>
      </w:r>
    </w:p>
    <w:p w14:paraId="1046595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75DF30D4" w14:textId="77777777" w:rsidR="00013DD4" w:rsidRPr="001807FC" w:rsidRDefault="00013DD4" w:rsidP="00013DD4">
      <w:pPr>
        <w:pStyle w:val="NormalBold"/>
      </w:pPr>
      <w:r w:rsidRPr="001807FC">
        <w:rPr>
          <w:rStyle w:val="HideTWBExt"/>
          <w:b w:val="0"/>
        </w:rPr>
        <w:t>&lt;/RepeatBlock-By&gt;</w:t>
      </w:r>
    </w:p>
    <w:p w14:paraId="0E61326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1D63C01" w14:textId="77777777" w:rsidR="00013DD4" w:rsidRPr="001807FC" w:rsidRDefault="00013DD4" w:rsidP="00013DD4">
      <w:pPr>
        <w:pStyle w:val="NormalBold"/>
      </w:pPr>
      <w:r w:rsidRPr="001807FC">
        <w:rPr>
          <w:rStyle w:val="HideTWBExt"/>
          <w:b w:val="0"/>
        </w:rPr>
        <w:t>&lt;Article&gt;</w:t>
      </w:r>
      <w:r w:rsidRPr="001807FC">
        <w:t>Člen 40 – odstavek 5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DC187E0" w14:textId="77777777" w:rsidTr="00B17908">
        <w:trPr>
          <w:trHeight w:hRule="exact" w:val="240"/>
          <w:jc w:val="center"/>
        </w:trPr>
        <w:tc>
          <w:tcPr>
            <w:tcW w:w="9752" w:type="dxa"/>
            <w:gridSpan w:val="2"/>
          </w:tcPr>
          <w:p w14:paraId="52C8D5DE" w14:textId="77777777" w:rsidR="00013DD4" w:rsidRPr="001807FC" w:rsidRDefault="00013DD4" w:rsidP="00B17908"/>
        </w:tc>
      </w:tr>
      <w:tr w:rsidR="00013DD4" w:rsidRPr="001807FC" w14:paraId="57FE377E" w14:textId="77777777" w:rsidTr="00B17908">
        <w:trPr>
          <w:trHeight w:val="240"/>
          <w:jc w:val="center"/>
        </w:trPr>
        <w:tc>
          <w:tcPr>
            <w:tcW w:w="4876" w:type="dxa"/>
          </w:tcPr>
          <w:p w14:paraId="0486A19A" w14:textId="77777777" w:rsidR="00013DD4" w:rsidRPr="001807FC" w:rsidRDefault="00013DD4" w:rsidP="00B17908">
            <w:pPr>
              <w:pStyle w:val="ColumnHeading"/>
            </w:pPr>
            <w:r w:rsidRPr="001807FC">
              <w:t>Besedilo, ki ga predlaga Komisija</w:t>
            </w:r>
          </w:p>
        </w:tc>
        <w:tc>
          <w:tcPr>
            <w:tcW w:w="4876" w:type="dxa"/>
          </w:tcPr>
          <w:p w14:paraId="3BF242EC" w14:textId="77777777" w:rsidR="00013DD4" w:rsidRPr="001807FC" w:rsidRDefault="00013DD4" w:rsidP="00B17908">
            <w:pPr>
              <w:pStyle w:val="ColumnHeading"/>
            </w:pPr>
            <w:r w:rsidRPr="001807FC">
              <w:t>Predlog spremembe</w:t>
            </w:r>
          </w:p>
        </w:tc>
      </w:tr>
      <w:tr w:rsidR="00013DD4" w:rsidRPr="001807FC" w14:paraId="6994CB7D" w14:textId="77777777" w:rsidTr="00B17908">
        <w:trPr>
          <w:jc w:val="center"/>
        </w:trPr>
        <w:tc>
          <w:tcPr>
            <w:tcW w:w="4876" w:type="dxa"/>
          </w:tcPr>
          <w:p w14:paraId="4EA3BBDB" w14:textId="77777777" w:rsidR="00013DD4" w:rsidRPr="001807FC" w:rsidRDefault="00013DD4" w:rsidP="00B17908">
            <w:pPr>
              <w:pStyle w:val="Normal6"/>
              <w:rPr>
                <w:b/>
                <w:i/>
              </w:rPr>
            </w:pPr>
            <w:r w:rsidRPr="001807FC">
              <w:rPr>
                <w:b/>
                <w:i/>
              </w:rPr>
              <w:t>(a)</w:t>
            </w:r>
            <w:r w:rsidRPr="001807FC">
              <w:rPr>
                <w:b/>
                <w:i/>
              </w:rPr>
              <w:tab/>
              <w:t>prosilec prihaja iz tretje države, ki se v skladu s pogoji iz člena 47 šteje za varno izvorno državo;</w:t>
            </w:r>
          </w:p>
        </w:tc>
        <w:tc>
          <w:tcPr>
            <w:tcW w:w="4876" w:type="dxa"/>
          </w:tcPr>
          <w:p w14:paraId="7A6AADA7" w14:textId="77777777" w:rsidR="00013DD4" w:rsidRPr="001807FC" w:rsidRDefault="00013DD4" w:rsidP="00B17908">
            <w:pPr>
              <w:pStyle w:val="Normal6"/>
              <w:rPr>
                <w:b/>
                <w:i/>
              </w:rPr>
            </w:pPr>
            <w:r w:rsidRPr="001807FC">
              <w:rPr>
                <w:b/>
                <w:i/>
              </w:rPr>
              <w:t>črtano</w:t>
            </w:r>
          </w:p>
        </w:tc>
      </w:tr>
    </w:tbl>
    <w:p w14:paraId="0C4F62F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C935393" w14:textId="77777777" w:rsidR="00013DD4" w:rsidRPr="001807FC" w:rsidRDefault="00013DD4" w:rsidP="00013DD4">
      <w:r w:rsidRPr="001807FC">
        <w:rPr>
          <w:rStyle w:val="HideTWBExt"/>
        </w:rPr>
        <w:t>&lt;/Amend&gt;</w:t>
      </w:r>
    </w:p>
    <w:p w14:paraId="1AFA05B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1272</w:t>
      </w:r>
      <w:r w:rsidRPr="001807FC">
        <w:rPr>
          <w:rStyle w:val="HideTWBExt"/>
          <w:b w:val="0"/>
        </w:rPr>
        <w:t>&lt;/NumAm&gt;</w:t>
      </w:r>
    </w:p>
    <w:p w14:paraId="04B9489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5322BB45"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6772DEA"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552960C5" w14:textId="77777777" w:rsidR="00013DD4" w:rsidRPr="001807FC" w:rsidRDefault="00013DD4" w:rsidP="00013DD4">
      <w:pPr>
        <w:pStyle w:val="NormalBold"/>
      </w:pPr>
      <w:r w:rsidRPr="001807FC">
        <w:rPr>
          <w:rStyle w:val="HideTWBExt"/>
          <w:b w:val="0"/>
        </w:rPr>
        <w:t>&lt;/RepeatBlock-By&gt;</w:t>
      </w:r>
    </w:p>
    <w:p w14:paraId="2F723BA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C6790EB" w14:textId="77777777" w:rsidR="00013DD4" w:rsidRPr="001807FC" w:rsidRDefault="00013DD4" w:rsidP="00013DD4">
      <w:pPr>
        <w:pStyle w:val="NormalBold"/>
      </w:pPr>
      <w:r w:rsidRPr="001807FC">
        <w:rPr>
          <w:rStyle w:val="HideTWBExt"/>
          <w:b w:val="0"/>
        </w:rPr>
        <w:t>&lt;Article&gt;</w:t>
      </w:r>
      <w:r w:rsidRPr="001807FC">
        <w:t>Člen 40 – odstavek 5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2C20E7F" w14:textId="77777777" w:rsidTr="00B17908">
        <w:trPr>
          <w:trHeight w:hRule="exact" w:val="240"/>
          <w:jc w:val="center"/>
        </w:trPr>
        <w:tc>
          <w:tcPr>
            <w:tcW w:w="9752" w:type="dxa"/>
            <w:gridSpan w:val="2"/>
          </w:tcPr>
          <w:p w14:paraId="3C2F6EFF" w14:textId="77777777" w:rsidR="00013DD4" w:rsidRPr="001807FC" w:rsidRDefault="00013DD4" w:rsidP="00B17908"/>
        </w:tc>
      </w:tr>
      <w:tr w:rsidR="00013DD4" w:rsidRPr="001807FC" w14:paraId="687A48AE" w14:textId="77777777" w:rsidTr="00B17908">
        <w:trPr>
          <w:trHeight w:val="240"/>
          <w:jc w:val="center"/>
        </w:trPr>
        <w:tc>
          <w:tcPr>
            <w:tcW w:w="4876" w:type="dxa"/>
          </w:tcPr>
          <w:p w14:paraId="69B2DA27" w14:textId="77777777" w:rsidR="00013DD4" w:rsidRPr="001807FC" w:rsidRDefault="00013DD4" w:rsidP="00B17908">
            <w:pPr>
              <w:pStyle w:val="ColumnHeading"/>
            </w:pPr>
            <w:r w:rsidRPr="001807FC">
              <w:t>Besedilo, ki ga predlaga Komisija</w:t>
            </w:r>
          </w:p>
        </w:tc>
        <w:tc>
          <w:tcPr>
            <w:tcW w:w="4876" w:type="dxa"/>
          </w:tcPr>
          <w:p w14:paraId="0D67F6F8" w14:textId="77777777" w:rsidR="00013DD4" w:rsidRPr="001807FC" w:rsidRDefault="00013DD4" w:rsidP="00B17908">
            <w:pPr>
              <w:pStyle w:val="ColumnHeading"/>
            </w:pPr>
            <w:r w:rsidRPr="001807FC">
              <w:t>Predlog spremembe</w:t>
            </w:r>
          </w:p>
        </w:tc>
      </w:tr>
      <w:tr w:rsidR="00013DD4" w:rsidRPr="001807FC" w14:paraId="119B48F0" w14:textId="77777777" w:rsidTr="00B17908">
        <w:trPr>
          <w:jc w:val="center"/>
        </w:trPr>
        <w:tc>
          <w:tcPr>
            <w:tcW w:w="4876" w:type="dxa"/>
          </w:tcPr>
          <w:p w14:paraId="36432B14" w14:textId="77777777" w:rsidR="00013DD4" w:rsidRPr="001807FC" w:rsidRDefault="00013DD4" w:rsidP="00B17908">
            <w:pPr>
              <w:pStyle w:val="Normal6"/>
              <w:rPr>
                <w:b/>
                <w:i/>
              </w:rPr>
            </w:pPr>
            <w:r w:rsidRPr="001807FC">
              <w:rPr>
                <w:b/>
                <w:i/>
              </w:rPr>
              <w:t>(a)</w:t>
            </w:r>
            <w:r w:rsidRPr="001807FC">
              <w:rPr>
                <w:b/>
                <w:i/>
              </w:rPr>
              <w:tab/>
              <w:t>prosilec prihaja iz tretje države, ki se v skladu s pogoji iz člena 47 šteje za varno izvorno državo;</w:t>
            </w:r>
          </w:p>
        </w:tc>
        <w:tc>
          <w:tcPr>
            <w:tcW w:w="4876" w:type="dxa"/>
          </w:tcPr>
          <w:p w14:paraId="49D87F5F" w14:textId="77777777" w:rsidR="00013DD4" w:rsidRPr="001807FC" w:rsidRDefault="00013DD4" w:rsidP="00B17908">
            <w:pPr>
              <w:pStyle w:val="Normal6"/>
              <w:rPr>
                <w:b/>
                <w:i/>
              </w:rPr>
            </w:pPr>
            <w:r w:rsidRPr="001807FC">
              <w:rPr>
                <w:b/>
                <w:i/>
              </w:rPr>
              <w:t>črtano</w:t>
            </w:r>
          </w:p>
        </w:tc>
      </w:tr>
    </w:tbl>
    <w:p w14:paraId="0D49E87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7680FCB" w14:textId="77777777" w:rsidR="00013DD4" w:rsidRPr="001807FC" w:rsidRDefault="00013DD4" w:rsidP="00013DD4">
      <w:r w:rsidRPr="001807FC">
        <w:rPr>
          <w:rStyle w:val="HideTWBExt"/>
        </w:rPr>
        <w:t>&lt;/Amend&gt;</w:t>
      </w:r>
    </w:p>
    <w:p w14:paraId="1E32D48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1273</w:t>
      </w:r>
      <w:r w:rsidRPr="001807FC">
        <w:rPr>
          <w:rStyle w:val="HideTWBExt"/>
          <w:b w:val="0"/>
        </w:rPr>
        <w:t>&lt;/NumAm&gt;</w:t>
      </w:r>
    </w:p>
    <w:p w14:paraId="1F1053E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507081DD" w14:textId="77777777" w:rsidR="00013DD4" w:rsidRPr="001807FC" w:rsidRDefault="00013DD4" w:rsidP="00013DD4">
      <w:pPr>
        <w:pStyle w:val="NormalBold"/>
      </w:pPr>
      <w:r w:rsidRPr="001807FC">
        <w:rPr>
          <w:rStyle w:val="HideTWBExt"/>
          <w:b w:val="0"/>
        </w:rPr>
        <w:t>&lt;/RepeatBlock-By&gt;</w:t>
      </w:r>
    </w:p>
    <w:p w14:paraId="0732E22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61B27CB" w14:textId="77777777" w:rsidR="00013DD4" w:rsidRPr="001807FC" w:rsidRDefault="00013DD4" w:rsidP="00013DD4">
      <w:pPr>
        <w:pStyle w:val="NormalBold"/>
      </w:pPr>
      <w:r w:rsidRPr="001807FC">
        <w:rPr>
          <w:rStyle w:val="HideTWBExt"/>
          <w:b w:val="0"/>
        </w:rPr>
        <w:t>&lt;Article&gt;</w:t>
      </w:r>
      <w:r w:rsidRPr="001807FC">
        <w:t>Člen 40 – odstavek 5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7EAE882" w14:textId="77777777" w:rsidTr="00B17908">
        <w:trPr>
          <w:trHeight w:hRule="exact" w:val="240"/>
          <w:jc w:val="center"/>
        </w:trPr>
        <w:tc>
          <w:tcPr>
            <w:tcW w:w="9752" w:type="dxa"/>
            <w:gridSpan w:val="2"/>
          </w:tcPr>
          <w:p w14:paraId="1AD27BFA" w14:textId="77777777" w:rsidR="00013DD4" w:rsidRPr="001807FC" w:rsidRDefault="00013DD4" w:rsidP="00B17908"/>
        </w:tc>
      </w:tr>
      <w:tr w:rsidR="00013DD4" w:rsidRPr="001807FC" w14:paraId="0EAE7340" w14:textId="77777777" w:rsidTr="00B17908">
        <w:trPr>
          <w:trHeight w:val="240"/>
          <w:jc w:val="center"/>
        </w:trPr>
        <w:tc>
          <w:tcPr>
            <w:tcW w:w="4876" w:type="dxa"/>
          </w:tcPr>
          <w:p w14:paraId="29E69008" w14:textId="77777777" w:rsidR="00013DD4" w:rsidRPr="001807FC" w:rsidRDefault="00013DD4" w:rsidP="00B17908">
            <w:pPr>
              <w:pStyle w:val="ColumnHeading"/>
            </w:pPr>
            <w:r w:rsidRPr="001807FC">
              <w:t>Besedilo, ki ga predlaga Komisija</w:t>
            </w:r>
          </w:p>
        </w:tc>
        <w:tc>
          <w:tcPr>
            <w:tcW w:w="4876" w:type="dxa"/>
          </w:tcPr>
          <w:p w14:paraId="0D303D5B" w14:textId="77777777" w:rsidR="00013DD4" w:rsidRPr="001807FC" w:rsidRDefault="00013DD4" w:rsidP="00B17908">
            <w:pPr>
              <w:pStyle w:val="ColumnHeading"/>
            </w:pPr>
            <w:r w:rsidRPr="001807FC">
              <w:t>Predlog spremembe</w:t>
            </w:r>
          </w:p>
        </w:tc>
      </w:tr>
      <w:tr w:rsidR="00013DD4" w:rsidRPr="001807FC" w14:paraId="60406005" w14:textId="77777777" w:rsidTr="00B17908">
        <w:trPr>
          <w:jc w:val="center"/>
        </w:trPr>
        <w:tc>
          <w:tcPr>
            <w:tcW w:w="4876" w:type="dxa"/>
          </w:tcPr>
          <w:p w14:paraId="558811A6" w14:textId="77777777" w:rsidR="00013DD4" w:rsidRPr="001807FC" w:rsidRDefault="00013DD4" w:rsidP="00B17908">
            <w:pPr>
              <w:pStyle w:val="Normal6"/>
              <w:rPr>
                <w:b/>
                <w:i/>
              </w:rPr>
            </w:pPr>
            <w:r w:rsidRPr="001807FC">
              <w:rPr>
                <w:b/>
                <w:i/>
              </w:rPr>
              <w:t>(b)</w:t>
            </w:r>
            <w:r w:rsidRPr="001807FC">
              <w:rPr>
                <w:b/>
                <w:i/>
              </w:rPr>
              <w:tab/>
              <w:t>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6019FE5F" w14:textId="77777777" w:rsidR="00013DD4" w:rsidRPr="001807FC" w:rsidRDefault="00013DD4" w:rsidP="00B17908">
            <w:pPr>
              <w:pStyle w:val="Normal6"/>
              <w:rPr>
                <w:b/>
                <w:i/>
              </w:rPr>
            </w:pPr>
            <w:r w:rsidRPr="001807FC">
              <w:rPr>
                <w:b/>
                <w:i/>
              </w:rPr>
              <w:t>črtano</w:t>
            </w:r>
          </w:p>
        </w:tc>
      </w:tr>
    </w:tbl>
    <w:p w14:paraId="20B0940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12BC62E" w14:textId="77777777" w:rsidR="00013DD4" w:rsidRPr="001807FC" w:rsidRDefault="00013DD4" w:rsidP="00013DD4">
      <w:r w:rsidRPr="001807FC">
        <w:rPr>
          <w:rStyle w:val="HideTWBExt"/>
        </w:rPr>
        <w:t>&lt;/Amend&gt;</w:t>
      </w:r>
    </w:p>
    <w:p w14:paraId="775EB34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1274</w:t>
      </w:r>
      <w:r w:rsidRPr="001807FC">
        <w:rPr>
          <w:rStyle w:val="HideTWBExt"/>
          <w:b w:val="0"/>
        </w:rPr>
        <w:t>&lt;/NumAm&gt;</w:t>
      </w:r>
    </w:p>
    <w:p w14:paraId="07112342"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7825ABE"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1EDFF49B"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0B7A006" w14:textId="77777777" w:rsidR="00013DD4" w:rsidRPr="001807FC" w:rsidRDefault="00013DD4" w:rsidP="00013DD4">
      <w:pPr>
        <w:pStyle w:val="NormalBold"/>
      </w:pPr>
      <w:r w:rsidRPr="001807FC">
        <w:rPr>
          <w:rStyle w:val="HideTWBExt"/>
          <w:b w:val="0"/>
        </w:rPr>
        <w:t>&lt;/RepeatBlock-By&gt;</w:t>
      </w:r>
    </w:p>
    <w:p w14:paraId="6F82C51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6D0FFEC" w14:textId="77777777" w:rsidR="00013DD4" w:rsidRPr="001807FC" w:rsidRDefault="00013DD4" w:rsidP="00013DD4">
      <w:pPr>
        <w:pStyle w:val="NormalBold"/>
      </w:pPr>
      <w:r w:rsidRPr="001807FC">
        <w:rPr>
          <w:rStyle w:val="HideTWBExt"/>
          <w:b w:val="0"/>
        </w:rPr>
        <w:t>&lt;Article&gt;</w:t>
      </w:r>
      <w:r w:rsidRPr="001807FC">
        <w:t>Člen 40 – odstavek 5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2DCEAC8" w14:textId="77777777" w:rsidTr="00B17908">
        <w:trPr>
          <w:trHeight w:hRule="exact" w:val="240"/>
          <w:jc w:val="center"/>
        </w:trPr>
        <w:tc>
          <w:tcPr>
            <w:tcW w:w="9752" w:type="dxa"/>
            <w:gridSpan w:val="2"/>
          </w:tcPr>
          <w:p w14:paraId="1AF6A321" w14:textId="77777777" w:rsidR="00013DD4" w:rsidRPr="001807FC" w:rsidRDefault="00013DD4" w:rsidP="00B17908"/>
        </w:tc>
      </w:tr>
      <w:tr w:rsidR="00013DD4" w:rsidRPr="001807FC" w14:paraId="30BF6FBB" w14:textId="77777777" w:rsidTr="00B17908">
        <w:trPr>
          <w:trHeight w:val="240"/>
          <w:jc w:val="center"/>
        </w:trPr>
        <w:tc>
          <w:tcPr>
            <w:tcW w:w="4876" w:type="dxa"/>
          </w:tcPr>
          <w:p w14:paraId="70279A33" w14:textId="77777777" w:rsidR="00013DD4" w:rsidRPr="001807FC" w:rsidRDefault="00013DD4" w:rsidP="00B17908">
            <w:pPr>
              <w:pStyle w:val="ColumnHeading"/>
            </w:pPr>
            <w:r w:rsidRPr="001807FC">
              <w:t>Besedilo, ki ga predlaga Komisija</w:t>
            </w:r>
          </w:p>
        </w:tc>
        <w:tc>
          <w:tcPr>
            <w:tcW w:w="4876" w:type="dxa"/>
          </w:tcPr>
          <w:p w14:paraId="3A53826D" w14:textId="77777777" w:rsidR="00013DD4" w:rsidRPr="001807FC" w:rsidRDefault="00013DD4" w:rsidP="00B17908">
            <w:pPr>
              <w:pStyle w:val="ColumnHeading"/>
            </w:pPr>
            <w:r w:rsidRPr="001807FC">
              <w:t>Predlog spremembe</w:t>
            </w:r>
          </w:p>
        </w:tc>
      </w:tr>
      <w:tr w:rsidR="00013DD4" w:rsidRPr="001807FC" w14:paraId="10A41BD3" w14:textId="77777777" w:rsidTr="00B17908">
        <w:trPr>
          <w:jc w:val="center"/>
        </w:trPr>
        <w:tc>
          <w:tcPr>
            <w:tcW w:w="4876" w:type="dxa"/>
          </w:tcPr>
          <w:p w14:paraId="3B2E347F" w14:textId="77777777" w:rsidR="00013DD4" w:rsidRPr="001807FC" w:rsidRDefault="00013DD4" w:rsidP="00B17908">
            <w:pPr>
              <w:pStyle w:val="Normal6"/>
              <w:rPr>
                <w:b/>
                <w:i/>
              </w:rPr>
            </w:pPr>
            <w:r w:rsidRPr="001807FC">
              <w:rPr>
                <w:b/>
                <w:i/>
              </w:rPr>
              <w:t>(b)</w:t>
            </w:r>
            <w:r w:rsidRPr="001807FC">
              <w:rPr>
                <w:b/>
                <w:i/>
              </w:rPr>
              <w:tab/>
              <w:t>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76A0C4A0" w14:textId="77777777" w:rsidR="00013DD4" w:rsidRPr="001807FC" w:rsidRDefault="00013DD4" w:rsidP="00B17908">
            <w:pPr>
              <w:pStyle w:val="Normal6"/>
              <w:rPr>
                <w:b/>
                <w:i/>
              </w:rPr>
            </w:pPr>
            <w:r w:rsidRPr="001807FC">
              <w:rPr>
                <w:b/>
                <w:i/>
              </w:rPr>
              <w:t>črtano</w:t>
            </w:r>
          </w:p>
        </w:tc>
      </w:tr>
    </w:tbl>
    <w:p w14:paraId="02CC1E2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BACC5D5" w14:textId="77777777" w:rsidR="00013DD4" w:rsidRPr="001807FC" w:rsidRDefault="00013DD4" w:rsidP="00013DD4">
      <w:r w:rsidRPr="001807FC">
        <w:rPr>
          <w:rStyle w:val="HideTWBExt"/>
        </w:rPr>
        <w:t>&lt;/Amend&gt;</w:t>
      </w:r>
    </w:p>
    <w:p w14:paraId="5E2E612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1275</w:t>
      </w:r>
      <w:r w:rsidRPr="001807FC">
        <w:rPr>
          <w:rStyle w:val="HideTWBExt"/>
          <w:b w:val="0"/>
        </w:rPr>
        <w:t>&lt;/NumAm&gt;</w:t>
      </w:r>
    </w:p>
    <w:p w14:paraId="34523823" w14:textId="77777777" w:rsidR="00013DD4" w:rsidRPr="001807FC" w:rsidRDefault="00013DD4" w:rsidP="00013DD4">
      <w:pPr>
        <w:pStyle w:val="NormalBold"/>
      </w:pPr>
      <w:r w:rsidRPr="001807FC">
        <w:rPr>
          <w:rStyle w:val="HideTWBExt"/>
          <w:b w:val="0"/>
        </w:rPr>
        <w:t>&lt;RepeatBlock-By&gt;&lt;Members&gt;</w:t>
      </w:r>
      <w:r w:rsidRPr="001807FC">
        <w:t>Anna Maria Corazza Bildt, Caterina Chinnici, Hilde Vautmans, Barbara Matera, Damiano Zoffoli, Michaela Šojdrová, Brando Benifei, Lara Comi</w:t>
      </w:r>
      <w:r w:rsidRPr="001807FC">
        <w:rPr>
          <w:rStyle w:val="HideTWBExt"/>
          <w:b w:val="0"/>
        </w:rPr>
        <w:t>&lt;/Members&gt;</w:t>
      </w:r>
    </w:p>
    <w:p w14:paraId="5140732D" w14:textId="77777777" w:rsidR="00013DD4" w:rsidRPr="001807FC" w:rsidRDefault="00013DD4" w:rsidP="00013DD4">
      <w:pPr>
        <w:pStyle w:val="NormalBold"/>
      </w:pPr>
      <w:r w:rsidRPr="001807FC">
        <w:rPr>
          <w:rStyle w:val="HideTWBExt"/>
          <w:b w:val="0"/>
        </w:rPr>
        <w:t>&lt;/RepeatBlock-By&gt;</w:t>
      </w:r>
    </w:p>
    <w:p w14:paraId="308F64B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8183C8B" w14:textId="77777777" w:rsidR="00013DD4" w:rsidRPr="001807FC" w:rsidRDefault="00013DD4" w:rsidP="00013DD4">
      <w:pPr>
        <w:pStyle w:val="NormalBold"/>
      </w:pPr>
      <w:r w:rsidRPr="001807FC">
        <w:rPr>
          <w:rStyle w:val="HideTWBExt"/>
          <w:b w:val="0"/>
        </w:rPr>
        <w:t>&lt;Article&gt;</w:t>
      </w:r>
      <w:r w:rsidRPr="001807FC">
        <w:t>Člen 40 – odstavek 5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3F6C68A" w14:textId="77777777" w:rsidTr="00B17908">
        <w:trPr>
          <w:trHeight w:hRule="exact" w:val="240"/>
          <w:jc w:val="center"/>
        </w:trPr>
        <w:tc>
          <w:tcPr>
            <w:tcW w:w="9752" w:type="dxa"/>
            <w:gridSpan w:val="2"/>
          </w:tcPr>
          <w:p w14:paraId="24D75579" w14:textId="77777777" w:rsidR="00013DD4" w:rsidRPr="001807FC" w:rsidRDefault="00013DD4" w:rsidP="00B17908"/>
        </w:tc>
      </w:tr>
      <w:tr w:rsidR="00013DD4" w:rsidRPr="001807FC" w14:paraId="2F1CBF3C" w14:textId="77777777" w:rsidTr="00B17908">
        <w:trPr>
          <w:trHeight w:val="240"/>
          <w:jc w:val="center"/>
        </w:trPr>
        <w:tc>
          <w:tcPr>
            <w:tcW w:w="4876" w:type="dxa"/>
          </w:tcPr>
          <w:p w14:paraId="5D2B9631" w14:textId="77777777" w:rsidR="00013DD4" w:rsidRPr="001807FC" w:rsidRDefault="00013DD4" w:rsidP="00B17908">
            <w:pPr>
              <w:pStyle w:val="ColumnHeading"/>
            </w:pPr>
            <w:r w:rsidRPr="001807FC">
              <w:t>Besedilo, ki ga predlaga Komisija</w:t>
            </w:r>
          </w:p>
        </w:tc>
        <w:tc>
          <w:tcPr>
            <w:tcW w:w="4876" w:type="dxa"/>
          </w:tcPr>
          <w:p w14:paraId="6C2DAB97" w14:textId="77777777" w:rsidR="00013DD4" w:rsidRPr="001807FC" w:rsidRDefault="00013DD4" w:rsidP="00B17908">
            <w:pPr>
              <w:pStyle w:val="ColumnHeading"/>
            </w:pPr>
            <w:r w:rsidRPr="001807FC">
              <w:t>Predlog spremembe</w:t>
            </w:r>
          </w:p>
        </w:tc>
      </w:tr>
      <w:tr w:rsidR="00013DD4" w:rsidRPr="001807FC" w14:paraId="13DE41D1" w14:textId="77777777" w:rsidTr="00B17908">
        <w:trPr>
          <w:jc w:val="center"/>
        </w:trPr>
        <w:tc>
          <w:tcPr>
            <w:tcW w:w="4876" w:type="dxa"/>
          </w:tcPr>
          <w:p w14:paraId="7CE1328A" w14:textId="77777777" w:rsidR="00013DD4" w:rsidRPr="001807FC" w:rsidRDefault="00013DD4" w:rsidP="00B17908">
            <w:pPr>
              <w:pStyle w:val="Normal6"/>
            </w:pPr>
          </w:p>
        </w:tc>
        <w:tc>
          <w:tcPr>
            <w:tcW w:w="4876" w:type="dxa"/>
          </w:tcPr>
          <w:p w14:paraId="665CDEDA" w14:textId="4EAE2550" w:rsidR="00013DD4" w:rsidRPr="001807FC" w:rsidRDefault="00013DD4" w:rsidP="00B17908">
            <w:pPr>
              <w:pStyle w:val="Normal6"/>
              <w:rPr>
                <w:b/>
                <w:i/>
              </w:rPr>
            </w:pPr>
            <w:r w:rsidRPr="001807FC">
              <w:rPr>
                <w:b/>
                <w:i/>
              </w:rPr>
              <w:t>5a.</w:t>
            </w:r>
            <w:r w:rsidRPr="001807FC">
              <w:rPr>
                <w:b/>
                <w:i/>
              </w:rPr>
              <w:tab/>
              <w:t>Postopek pospešene obravnave se ne uporablja za mladoletnike</w:t>
            </w:r>
            <w:r w:rsidR="007C4F0D" w:rsidRPr="001807FC">
              <w:rPr>
                <w:b/>
                <w:i/>
              </w:rPr>
              <w:t>.</w:t>
            </w:r>
          </w:p>
        </w:tc>
      </w:tr>
    </w:tbl>
    <w:p w14:paraId="508FA2A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15EBAB4" w14:textId="77777777" w:rsidR="00013DD4" w:rsidRPr="001807FC" w:rsidRDefault="00013DD4" w:rsidP="00013DD4">
      <w:r w:rsidRPr="001807FC">
        <w:rPr>
          <w:rStyle w:val="HideTWBExt"/>
        </w:rPr>
        <w:t>&lt;/Amend&gt;</w:t>
      </w:r>
    </w:p>
    <w:p w14:paraId="1A2D586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1276</w:t>
      </w:r>
      <w:r w:rsidRPr="001807FC">
        <w:rPr>
          <w:rStyle w:val="HideTWBExt"/>
          <w:b w:val="0"/>
        </w:rPr>
        <w:t>&lt;/NumAm&gt;</w:t>
      </w:r>
    </w:p>
    <w:p w14:paraId="58A5D038"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6C31DBE4" w14:textId="77777777" w:rsidR="00013DD4" w:rsidRPr="001807FC" w:rsidRDefault="00013DD4" w:rsidP="00013DD4">
      <w:pPr>
        <w:pStyle w:val="NormalBold"/>
      </w:pPr>
      <w:r w:rsidRPr="001807FC">
        <w:rPr>
          <w:rStyle w:val="HideTWBExt"/>
          <w:b w:val="0"/>
        </w:rPr>
        <w:t>&lt;/RepeatBlock-By&gt;</w:t>
      </w:r>
    </w:p>
    <w:p w14:paraId="4FCDBB1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28ED4D8" w14:textId="77777777" w:rsidR="00013DD4" w:rsidRPr="001807FC" w:rsidRDefault="00013DD4" w:rsidP="00013DD4">
      <w:pPr>
        <w:pStyle w:val="NormalBold"/>
      </w:pPr>
      <w:r w:rsidRPr="001807FC">
        <w:rPr>
          <w:rStyle w:val="HideTWBExt"/>
          <w:b w:val="0"/>
        </w:rPr>
        <w:t>&lt;Article&gt;</w:t>
      </w:r>
      <w:r w:rsidRPr="001807FC">
        <w:t>Člen 41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F92EA7C" w14:textId="77777777" w:rsidTr="00B17908">
        <w:trPr>
          <w:trHeight w:hRule="exact" w:val="240"/>
          <w:jc w:val="center"/>
        </w:trPr>
        <w:tc>
          <w:tcPr>
            <w:tcW w:w="9752" w:type="dxa"/>
            <w:gridSpan w:val="2"/>
          </w:tcPr>
          <w:p w14:paraId="5C882F7E" w14:textId="77777777" w:rsidR="00013DD4" w:rsidRPr="001807FC" w:rsidRDefault="00013DD4" w:rsidP="00B17908"/>
        </w:tc>
      </w:tr>
      <w:tr w:rsidR="00013DD4" w:rsidRPr="001807FC" w14:paraId="27C737EA" w14:textId="77777777" w:rsidTr="00B17908">
        <w:trPr>
          <w:trHeight w:val="240"/>
          <w:jc w:val="center"/>
        </w:trPr>
        <w:tc>
          <w:tcPr>
            <w:tcW w:w="4876" w:type="dxa"/>
          </w:tcPr>
          <w:p w14:paraId="723A7E98" w14:textId="77777777" w:rsidR="00013DD4" w:rsidRPr="001807FC" w:rsidRDefault="00013DD4" w:rsidP="00B17908">
            <w:pPr>
              <w:pStyle w:val="ColumnHeading"/>
            </w:pPr>
            <w:r w:rsidRPr="001807FC">
              <w:t>Besedilo, ki ga predlaga Komisija</w:t>
            </w:r>
          </w:p>
        </w:tc>
        <w:tc>
          <w:tcPr>
            <w:tcW w:w="4876" w:type="dxa"/>
          </w:tcPr>
          <w:p w14:paraId="49178E9F" w14:textId="77777777" w:rsidR="00013DD4" w:rsidRPr="001807FC" w:rsidRDefault="00013DD4" w:rsidP="00B17908">
            <w:pPr>
              <w:pStyle w:val="ColumnHeading"/>
            </w:pPr>
            <w:r w:rsidRPr="001807FC">
              <w:t>Predlog spremembe</w:t>
            </w:r>
          </w:p>
        </w:tc>
      </w:tr>
      <w:tr w:rsidR="00013DD4" w:rsidRPr="001807FC" w14:paraId="374EFDFA" w14:textId="77777777" w:rsidTr="00B17908">
        <w:trPr>
          <w:jc w:val="center"/>
        </w:trPr>
        <w:tc>
          <w:tcPr>
            <w:tcW w:w="4876" w:type="dxa"/>
          </w:tcPr>
          <w:p w14:paraId="20B8D0CB" w14:textId="77777777" w:rsidR="00013DD4" w:rsidRPr="001807FC" w:rsidRDefault="00013DD4" w:rsidP="00B17908">
            <w:pPr>
              <w:pStyle w:val="Normal6"/>
              <w:rPr>
                <w:b/>
                <w:i/>
              </w:rPr>
            </w:pPr>
            <w:r w:rsidRPr="001807FC">
              <w:rPr>
                <w:b/>
                <w:i/>
              </w:rPr>
              <w:t>[...]</w:t>
            </w:r>
          </w:p>
        </w:tc>
        <w:tc>
          <w:tcPr>
            <w:tcW w:w="4876" w:type="dxa"/>
          </w:tcPr>
          <w:p w14:paraId="6D2ECBD8" w14:textId="77777777" w:rsidR="00013DD4" w:rsidRPr="001807FC" w:rsidRDefault="00013DD4" w:rsidP="00B17908">
            <w:pPr>
              <w:pStyle w:val="Normal6"/>
              <w:rPr>
                <w:b/>
                <w:i/>
              </w:rPr>
            </w:pPr>
            <w:r w:rsidRPr="001807FC">
              <w:rPr>
                <w:b/>
                <w:i/>
              </w:rPr>
              <w:t>črtano</w:t>
            </w:r>
          </w:p>
        </w:tc>
      </w:tr>
    </w:tbl>
    <w:p w14:paraId="6C7237D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4D5DD2B" w14:textId="77777777" w:rsidR="00013DD4" w:rsidRPr="001807FC" w:rsidRDefault="00013DD4" w:rsidP="00013DD4">
      <w:r w:rsidRPr="001807FC">
        <w:rPr>
          <w:rStyle w:val="HideTWBExt"/>
        </w:rPr>
        <w:t>&lt;/Amend&gt;</w:t>
      </w:r>
    </w:p>
    <w:p w14:paraId="4B92AA5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1277</w:t>
      </w:r>
      <w:r w:rsidRPr="001807FC">
        <w:rPr>
          <w:rStyle w:val="HideTWBExt"/>
          <w:b w:val="0"/>
        </w:rPr>
        <w:t>&lt;/NumAm&gt;</w:t>
      </w:r>
    </w:p>
    <w:p w14:paraId="549D9EDA" w14:textId="77777777" w:rsidR="00013DD4" w:rsidRPr="001807FC" w:rsidRDefault="00013DD4" w:rsidP="00013DD4">
      <w:pPr>
        <w:pStyle w:val="NormalBold"/>
      </w:pPr>
      <w:r w:rsidRPr="001807FC">
        <w:rPr>
          <w:rStyle w:val="HideTWBExt"/>
          <w:b w:val="0"/>
        </w:rPr>
        <w:t>&lt;RepeatBlock-By&gt;&lt;Members&gt;</w:t>
      </w:r>
      <w:r w:rsidRPr="001807FC">
        <w:t>Emil Radev</w:t>
      </w:r>
      <w:r w:rsidRPr="001807FC">
        <w:rPr>
          <w:rStyle w:val="HideTWBExt"/>
          <w:b w:val="0"/>
        </w:rPr>
        <w:t>&lt;/Members&gt;</w:t>
      </w:r>
    </w:p>
    <w:p w14:paraId="3DE3E378" w14:textId="77777777" w:rsidR="00013DD4" w:rsidRPr="001807FC" w:rsidRDefault="00013DD4" w:rsidP="00013DD4">
      <w:pPr>
        <w:pStyle w:val="NormalBold"/>
      </w:pPr>
      <w:r w:rsidRPr="001807FC">
        <w:rPr>
          <w:rStyle w:val="HideTWBExt"/>
          <w:b w:val="0"/>
        </w:rPr>
        <w:t>&lt;/RepeatBlock-By&gt;</w:t>
      </w:r>
    </w:p>
    <w:p w14:paraId="6A9A370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93CF4FC" w14:textId="77777777" w:rsidR="00013DD4" w:rsidRPr="001807FC" w:rsidRDefault="00013DD4" w:rsidP="00013DD4">
      <w:pPr>
        <w:pStyle w:val="NormalBold"/>
      </w:pPr>
      <w:r w:rsidRPr="001807FC">
        <w:rPr>
          <w:rStyle w:val="HideTWBExt"/>
          <w:b w:val="0"/>
        </w:rPr>
        <w:t>&lt;Article&gt;</w:t>
      </w:r>
      <w:r w:rsidRPr="001807FC">
        <w:t>Člen 41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B22D7C6" w14:textId="77777777" w:rsidTr="00B17908">
        <w:trPr>
          <w:trHeight w:hRule="exact" w:val="240"/>
          <w:jc w:val="center"/>
        </w:trPr>
        <w:tc>
          <w:tcPr>
            <w:tcW w:w="9752" w:type="dxa"/>
            <w:gridSpan w:val="2"/>
          </w:tcPr>
          <w:p w14:paraId="728F364B" w14:textId="77777777" w:rsidR="00013DD4" w:rsidRPr="001807FC" w:rsidRDefault="00013DD4" w:rsidP="00B17908"/>
        </w:tc>
      </w:tr>
      <w:tr w:rsidR="00013DD4" w:rsidRPr="001807FC" w14:paraId="780AB690" w14:textId="77777777" w:rsidTr="00B17908">
        <w:trPr>
          <w:trHeight w:val="240"/>
          <w:jc w:val="center"/>
        </w:trPr>
        <w:tc>
          <w:tcPr>
            <w:tcW w:w="4876" w:type="dxa"/>
          </w:tcPr>
          <w:p w14:paraId="02BCC2F1" w14:textId="77777777" w:rsidR="00013DD4" w:rsidRPr="001807FC" w:rsidRDefault="00013DD4" w:rsidP="00B17908">
            <w:pPr>
              <w:pStyle w:val="ColumnHeading"/>
            </w:pPr>
            <w:r w:rsidRPr="001807FC">
              <w:t>Besedilo, ki ga predlaga Komisija</w:t>
            </w:r>
          </w:p>
        </w:tc>
        <w:tc>
          <w:tcPr>
            <w:tcW w:w="4876" w:type="dxa"/>
          </w:tcPr>
          <w:p w14:paraId="1E8F3C58" w14:textId="77777777" w:rsidR="00013DD4" w:rsidRPr="001807FC" w:rsidRDefault="00013DD4" w:rsidP="00B17908">
            <w:pPr>
              <w:pStyle w:val="ColumnHeading"/>
            </w:pPr>
            <w:r w:rsidRPr="001807FC">
              <w:t>Predlog spremembe</w:t>
            </w:r>
          </w:p>
        </w:tc>
      </w:tr>
      <w:tr w:rsidR="00013DD4" w:rsidRPr="001807FC" w14:paraId="722C7885" w14:textId="77777777" w:rsidTr="00B17908">
        <w:trPr>
          <w:jc w:val="center"/>
        </w:trPr>
        <w:tc>
          <w:tcPr>
            <w:tcW w:w="4876" w:type="dxa"/>
          </w:tcPr>
          <w:p w14:paraId="4E0AA4CD" w14:textId="77777777" w:rsidR="00013DD4" w:rsidRPr="001807FC" w:rsidRDefault="00013DD4" w:rsidP="00B17908">
            <w:pPr>
              <w:pStyle w:val="Normal6"/>
              <w:rPr>
                <w:b/>
                <w:i/>
              </w:rPr>
            </w:pPr>
            <w:r w:rsidRPr="001807FC">
              <w:t>1.</w:t>
            </w:r>
            <w:r w:rsidRPr="001807FC">
              <w:rPr>
                <w:b/>
                <w:i/>
              </w:rPr>
              <w:tab/>
            </w:r>
            <w:r w:rsidRPr="001807FC">
              <w:t>Organ za presojo lahko v skladu s temeljnimi načeli in jamstvi iz</w:t>
            </w:r>
            <w:r w:rsidRPr="001807FC">
              <w:rPr>
                <w:b/>
                <w:i/>
              </w:rPr>
              <w:t xml:space="preserve"> </w:t>
            </w:r>
            <w:r w:rsidRPr="001807FC">
              <w:t>poglavja II odloči o prošnji na meji ali tranzitnih območjih države članice glede:</w:t>
            </w:r>
          </w:p>
        </w:tc>
        <w:tc>
          <w:tcPr>
            <w:tcW w:w="4876" w:type="dxa"/>
          </w:tcPr>
          <w:p w14:paraId="09613B4C" w14:textId="162C8016" w:rsidR="00013DD4" w:rsidRPr="001807FC" w:rsidRDefault="00013DD4" w:rsidP="00987BC5">
            <w:pPr>
              <w:pStyle w:val="Normal6"/>
              <w:rPr>
                <w:b/>
                <w:i/>
              </w:rPr>
            </w:pPr>
            <w:r w:rsidRPr="001807FC">
              <w:t>1.</w:t>
            </w:r>
            <w:r w:rsidRPr="001807FC">
              <w:rPr>
                <w:b/>
                <w:i/>
              </w:rPr>
              <w:tab/>
            </w:r>
            <w:r w:rsidRPr="001807FC">
              <w:t>Organ za presojo lahko v skladu s temeljnimi načeli in jamstvi iz</w:t>
            </w:r>
            <w:r w:rsidRPr="001807FC">
              <w:rPr>
                <w:b/>
                <w:i/>
              </w:rPr>
              <w:t xml:space="preserve"> </w:t>
            </w:r>
            <w:r w:rsidRPr="001807FC">
              <w:t>poglavja II</w:t>
            </w:r>
            <w:r w:rsidRPr="001807FC">
              <w:rPr>
                <w:b/>
                <w:i/>
              </w:rPr>
              <w:t xml:space="preserve"> po lastnem preudarku in glede na svoje zmožnosti</w:t>
            </w:r>
            <w:r w:rsidRPr="001807FC">
              <w:t xml:space="preserve"> odloči o prošnji na meji ali tranzitnih območjih države članice glede:</w:t>
            </w:r>
          </w:p>
        </w:tc>
      </w:tr>
    </w:tbl>
    <w:p w14:paraId="2F18831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{BG}</w:t>
      </w:r>
      <w:r w:rsidRPr="001807FC">
        <w:rPr>
          <w:lang w:val="sl-SI"/>
        </w:rPr>
        <w:t>bg</w:t>
      </w:r>
      <w:r w:rsidRPr="001807FC">
        <w:rPr>
          <w:rStyle w:val="HideTWBExt"/>
          <w:lang w:val="sl-SI"/>
        </w:rPr>
        <w:t>&lt;/Original&gt;</w:t>
      </w:r>
    </w:p>
    <w:p w14:paraId="5A693403" w14:textId="77777777" w:rsidR="00013DD4" w:rsidRPr="001807FC" w:rsidRDefault="00013DD4" w:rsidP="00013DD4">
      <w:pPr>
        <w:pStyle w:val="AMNumberTabs"/>
      </w:pPr>
      <w:r w:rsidRPr="001807FC">
        <w:rPr>
          <w:rStyle w:val="HideTWBExt"/>
          <w:b w:val="0"/>
        </w:rPr>
        <w:t>&lt;/Amend&gt;&lt;Amend&gt;</w:t>
      </w:r>
      <w:r w:rsidRPr="001807FC">
        <w:t>Predlog spremembe</w:t>
      </w:r>
      <w:r w:rsidRPr="001807FC">
        <w:tab/>
      </w:r>
      <w:r w:rsidRPr="001807FC">
        <w:tab/>
      </w:r>
      <w:r w:rsidRPr="001807FC">
        <w:rPr>
          <w:rStyle w:val="HideTWBExt"/>
          <w:b w:val="0"/>
        </w:rPr>
        <w:t>&lt;NumAm&gt;</w:t>
      </w:r>
      <w:r w:rsidRPr="001807FC">
        <w:t>1278</w:t>
      </w:r>
      <w:r w:rsidRPr="001807FC">
        <w:rPr>
          <w:rStyle w:val="HideTWBExt"/>
          <w:b w:val="0"/>
        </w:rPr>
        <w:t>&lt;/NumAm&gt;</w:t>
      </w:r>
    </w:p>
    <w:p w14:paraId="10FD3534"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5CEEC4C2" w14:textId="77777777" w:rsidR="00013DD4" w:rsidRPr="001807FC" w:rsidRDefault="00013DD4" w:rsidP="00013DD4">
      <w:pPr>
        <w:pStyle w:val="NormalBold"/>
      </w:pPr>
      <w:r w:rsidRPr="001807FC">
        <w:rPr>
          <w:rStyle w:val="HideTWBExt"/>
          <w:b w:val="0"/>
        </w:rPr>
        <w:t>&lt;/RepeatBlock-By&gt;</w:t>
      </w:r>
    </w:p>
    <w:p w14:paraId="4EFF418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180FBCF" w14:textId="77777777" w:rsidR="00013DD4" w:rsidRPr="001807FC" w:rsidRDefault="00013DD4" w:rsidP="00013DD4">
      <w:pPr>
        <w:pStyle w:val="NormalBold"/>
      </w:pPr>
      <w:r w:rsidRPr="001807FC">
        <w:rPr>
          <w:rStyle w:val="HideTWBExt"/>
          <w:b w:val="0"/>
        </w:rPr>
        <w:t>&lt;Article&gt;</w:t>
      </w:r>
      <w:r w:rsidRPr="001807FC">
        <w:t>Člen 41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639EF02" w14:textId="77777777" w:rsidTr="00B17908">
        <w:trPr>
          <w:trHeight w:hRule="exact" w:val="240"/>
          <w:jc w:val="center"/>
        </w:trPr>
        <w:tc>
          <w:tcPr>
            <w:tcW w:w="9752" w:type="dxa"/>
            <w:gridSpan w:val="2"/>
          </w:tcPr>
          <w:p w14:paraId="3C48F709" w14:textId="77777777" w:rsidR="00013DD4" w:rsidRPr="001807FC" w:rsidRDefault="00013DD4" w:rsidP="00B17908"/>
        </w:tc>
      </w:tr>
      <w:tr w:rsidR="00013DD4" w:rsidRPr="001807FC" w14:paraId="7FFC8494" w14:textId="77777777" w:rsidTr="00B17908">
        <w:trPr>
          <w:trHeight w:val="240"/>
          <w:jc w:val="center"/>
        </w:trPr>
        <w:tc>
          <w:tcPr>
            <w:tcW w:w="4876" w:type="dxa"/>
          </w:tcPr>
          <w:p w14:paraId="0792F84C" w14:textId="77777777" w:rsidR="00013DD4" w:rsidRPr="001807FC" w:rsidRDefault="00013DD4" w:rsidP="00B17908">
            <w:pPr>
              <w:pStyle w:val="ColumnHeading"/>
            </w:pPr>
            <w:r w:rsidRPr="001807FC">
              <w:t>Besedilo, ki ga predlaga Komisija</w:t>
            </w:r>
          </w:p>
        </w:tc>
        <w:tc>
          <w:tcPr>
            <w:tcW w:w="4876" w:type="dxa"/>
          </w:tcPr>
          <w:p w14:paraId="2C4C238C" w14:textId="77777777" w:rsidR="00013DD4" w:rsidRPr="001807FC" w:rsidRDefault="00013DD4" w:rsidP="00B17908">
            <w:pPr>
              <w:pStyle w:val="ColumnHeading"/>
            </w:pPr>
            <w:r w:rsidRPr="001807FC">
              <w:t>Predlog spremembe</w:t>
            </w:r>
          </w:p>
        </w:tc>
      </w:tr>
      <w:tr w:rsidR="00013DD4" w:rsidRPr="001807FC" w14:paraId="7279EAB4" w14:textId="77777777" w:rsidTr="00B17908">
        <w:trPr>
          <w:jc w:val="center"/>
        </w:trPr>
        <w:tc>
          <w:tcPr>
            <w:tcW w:w="4876" w:type="dxa"/>
          </w:tcPr>
          <w:p w14:paraId="15770FFD" w14:textId="77777777" w:rsidR="00013DD4" w:rsidRPr="001807FC" w:rsidRDefault="00013DD4" w:rsidP="00B17908">
            <w:pPr>
              <w:pStyle w:val="Normal6"/>
              <w:rPr>
                <w:b/>
                <w:i/>
              </w:rPr>
            </w:pPr>
            <w:r w:rsidRPr="001807FC">
              <w:t>1.</w:t>
            </w:r>
            <w:r w:rsidRPr="001807FC">
              <w:rPr>
                <w:b/>
                <w:i/>
              </w:rPr>
              <w:tab/>
            </w:r>
            <w:r w:rsidRPr="001807FC">
              <w:t>Organ za presojo lahko</w:t>
            </w:r>
            <w:r w:rsidRPr="001807FC">
              <w:rPr>
                <w:b/>
                <w:i/>
              </w:rPr>
              <w:t xml:space="preserve"> v skladu s temeljnimi načeli in jamstvi iz poglavja II</w:t>
            </w:r>
            <w:r w:rsidRPr="001807FC">
              <w:t xml:space="preserve"> odloči o prošnji na meji ali tranzitnih območjih države članice</w:t>
            </w:r>
            <w:r w:rsidRPr="001807FC">
              <w:rPr>
                <w:b/>
                <w:i/>
              </w:rPr>
              <w:t xml:space="preserve"> glede</w:t>
            </w:r>
            <w:r w:rsidRPr="001807FC">
              <w:t>:</w:t>
            </w:r>
          </w:p>
        </w:tc>
        <w:tc>
          <w:tcPr>
            <w:tcW w:w="4876" w:type="dxa"/>
          </w:tcPr>
          <w:p w14:paraId="13AD17E2" w14:textId="34000687" w:rsidR="00013DD4" w:rsidRPr="001807FC" w:rsidRDefault="00013DD4" w:rsidP="00987BC5">
            <w:pPr>
              <w:pStyle w:val="Normal6"/>
              <w:rPr>
                <w:b/>
                <w:i/>
              </w:rPr>
            </w:pPr>
            <w:r w:rsidRPr="001807FC">
              <w:t>1.</w:t>
            </w:r>
            <w:r w:rsidRPr="001807FC">
              <w:rPr>
                <w:b/>
                <w:i/>
              </w:rPr>
              <w:tab/>
            </w:r>
            <w:r w:rsidRPr="001807FC">
              <w:t>Organ za presojo lahko odloči o prošnji na meji ali tranzitnih območjih države članice</w:t>
            </w:r>
            <w:r w:rsidRPr="001807FC">
              <w:rPr>
                <w:b/>
                <w:i/>
              </w:rPr>
              <w:t xml:space="preserve"> v skladu </w:t>
            </w:r>
            <w:r w:rsidR="00987BC5" w:rsidRPr="001807FC">
              <w:rPr>
                <w:b/>
                <w:i/>
              </w:rPr>
              <w:t xml:space="preserve">s temeljnimi </w:t>
            </w:r>
            <w:r w:rsidRPr="001807FC">
              <w:rPr>
                <w:b/>
                <w:i/>
              </w:rPr>
              <w:t xml:space="preserve">načeli in </w:t>
            </w:r>
            <w:r w:rsidR="00987BC5" w:rsidRPr="001807FC">
              <w:rPr>
                <w:b/>
                <w:i/>
              </w:rPr>
              <w:t xml:space="preserve">jamstvi </w:t>
            </w:r>
            <w:r w:rsidRPr="001807FC">
              <w:rPr>
                <w:b/>
                <w:i/>
              </w:rPr>
              <w:t>iz poglavja II. Ta odločitev je omejena na</w:t>
            </w:r>
            <w:r w:rsidRPr="001807FC">
              <w:t>:</w:t>
            </w:r>
          </w:p>
        </w:tc>
      </w:tr>
    </w:tbl>
    <w:p w14:paraId="4A2DDEA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CC439E2" w14:textId="77777777" w:rsidR="00013DD4" w:rsidRPr="001807FC" w:rsidRDefault="00013DD4" w:rsidP="00013DD4">
      <w:r w:rsidRPr="001807FC">
        <w:rPr>
          <w:rStyle w:val="HideTWBExt"/>
        </w:rPr>
        <w:t>&lt;/Amend&gt;</w:t>
      </w:r>
    </w:p>
    <w:p w14:paraId="6EED854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1279</w:t>
      </w:r>
      <w:r w:rsidRPr="001807FC">
        <w:rPr>
          <w:rStyle w:val="HideTWBExt"/>
          <w:b w:val="0"/>
        </w:rPr>
        <w:t>&lt;/NumAm&gt;</w:t>
      </w:r>
    </w:p>
    <w:p w14:paraId="291F6132"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33E071A3" w14:textId="77777777" w:rsidR="00013DD4" w:rsidRPr="001807FC" w:rsidRDefault="00013DD4" w:rsidP="00013DD4">
      <w:pPr>
        <w:pStyle w:val="NormalBold"/>
      </w:pPr>
      <w:r w:rsidRPr="001807FC">
        <w:rPr>
          <w:rStyle w:val="HideTWBExt"/>
          <w:b w:val="0"/>
        </w:rPr>
        <w:t>&lt;/RepeatBlock-By&gt;</w:t>
      </w:r>
    </w:p>
    <w:p w14:paraId="4474561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E170B44" w14:textId="77777777" w:rsidR="00013DD4" w:rsidRPr="001807FC" w:rsidRDefault="00013DD4" w:rsidP="00013DD4">
      <w:pPr>
        <w:pStyle w:val="NormalBold"/>
      </w:pPr>
      <w:r w:rsidRPr="001807FC">
        <w:rPr>
          <w:rStyle w:val="HideTWBExt"/>
          <w:b w:val="0"/>
        </w:rPr>
        <w:t>&lt;Article&gt;</w:t>
      </w:r>
      <w:r w:rsidRPr="001807FC">
        <w:t>Člen 41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6B44559" w14:textId="77777777" w:rsidTr="00B17908">
        <w:trPr>
          <w:trHeight w:hRule="exact" w:val="240"/>
          <w:jc w:val="center"/>
        </w:trPr>
        <w:tc>
          <w:tcPr>
            <w:tcW w:w="9752" w:type="dxa"/>
            <w:gridSpan w:val="2"/>
          </w:tcPr>
          <w:p w14:paraId="15180CEB" w14:textId="77777777" w:rsidR="00013DD4" w:rsidRPr="001807FC" w:rsidRDefault="00013DD4" w:rsidP="00B17908"/>
        </w:tc>
      </w:tr>
      <w:tr w:rsidR="00013DD4" w:rsidRPr="001807FC" w14:paraId="2DF0E1C9" w14:textId="77777777" w:rsidTr="00B17908">
        <w:trPr>
          <w:trHeight w:val="240"/>
          <w:jc w:val="center"/>
        </w:trPr>
        <w:tc>
          <w:tcPr>
            <w:tcW w:w="4876" w:type="dxa"/>
          </w:tcPr>
          <w:p w14:paraId="5CD54717" w14:textId="77777777" w:rsidR="00013DD4" w:rsidRPr="001807FC" w:rsidRDefault="00013DD4" w:rsidP="00B17908">
            <w:pPr>
              <w:pStyle w:val="ColumnHeading"/>
            </w:pPr>
            <w:r w:rsidRPr="001807FC">
              <w:t>Besedilo, ki ga predlaga Komisija</w:t>
            </w:r>
          </w:p>
        </w:tc>
        <w:tc>
          <w:tcPr>
            <w:tcW w:w="4876" w:type="dxa"/>
          </w:tcPr>
          <w:p w14:paraId="7D151C70" w14:textId="77777777" w:rsidR="00013DD4" w:rsidRPr="001807FC" w:rsidRDefault="00013DD4" w:rsidP="00B17908">
            <w:pPr>
              <w:pStyle w:val="ColumnHeading"/>
            </w:pPr>
            <w:r w:rsidRPr="001807FC">
              <w:t>Predlog spremembe</w:t>
            </w:r>
          </w:p>
        </w:tc>
      </w:tr>
      <w:tr w:rsidR="00013DD4" w:rsidRPr="001807FC" w14:paraId="3A1C4059" w14:textId="77777777" w:rsidTr="00B17908">
        <w:trPr>
          <w:jc w:val="center"/>
        </w:trPr>
        <w:tc>
          <w:tcPr>
            <w:tcW w:w="4876" w:type="dxa"/>
          </w:tcPr>
          <w:p w14:paraId="0D12A17B"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v skladu s temeljnimi načeli in jamstvi iz</w:t>
            </w:r>
            <w:r w:rsidRPr="001807FC">
              <w:rPr>
                <w:b/>
                <w:i/>
              </w:rPr>
              <w:t xml:space="preserve"> </w:t>
            </w:r>
            <w:r w:rsidRPr="001807FC">
              <w:t>poglavja II odloči o prošnji na meji ali tranzitnih območjih države članice glede:</w:t>
            </w:r>
          </w:p>
        </w:tc>
        <w:tc>
          <w:tcPr>
            <w:tcW w:w="4876" w:type="dxa"/>
          </w:tcPr>
          <w:p w14:paraId="1EC9ADC6" w14:textId="77777777" w:rsidR="00013DD4" w:rsidRPr="001807FC" w:rsidRDefault="00013DD4" w:rsidP="00B17908">
            <w:pPr>
              <w:pStyle w:val="Normal6"/>
              <w:rPr>
                <w:b/>
                <w:i/>
              </w:rPr>
            </w:pPr>
            <w:r w:rsidRPr="001807FC">
              <w:t>1.</w:t>
            </w:r>
            <w:r w:rsidRPr="001807FC">
              <w:rPr>
                <w:b/>
                <w:i/>
              </w:rPr>
              <w:tab/>
            </w:r>
            <w:r w:rsidRPr="001807FC">
              <w:t>Organ za presojo v skladu s temeljnimi načeli in jamstvi iz</w:t>
            </w:r>
            <w:r w:rsidRPr="001807FC">
              <w:rPr>
                <w:b/>
                <w:i/>
              </w:rPr>
              <w:t xml:space="preserve"> </w:t>
            </w:r>
            <w:r w:rsidRPr="001807FC">
              <w:t>poglavja II odloči o prošnji na meji ali tranzitnih območjih države članice glede:</w:t>
            </w:r>
          </w:p>
        </w:tc>
      </w:tr>
    </w:tbl>
    <w:p w14:paraId="68DD71B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26176F2" w14:textId="77777777" w:rsidR="00013DD4" w:rsidRPr="001807FC" w:rsidRDefault="00013DD4" w:rsidP="00013DD4">
      <w:r w:rsidRPr="001807FC">
        <w:rPr>
          <w:rStyle w:val="HideTWBExt"/>
        </w:rPr>
        <w:t>&lt;/Amend&gt;</w:t>
      </w:r>
    </w:p>
    <w:p w14:paraId="401CCB2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1280</w:t>
      </w:r>
      <w:r w:rsidRPr="001807FC">
        <w:rPr>
          <w:rStyle w:val="HideTWBExt"/>
          <w:b w:val="0"/>
        </w:rPr>
        <w:t>&lt;/NumAm&gt;</w:t>
      </w:r>
    </w:p>
    <w:p w14:paraId="2BA960B8" w14:textId="77777777" w:rsidR="00013DD4" w:rsidRPr="001807FC" w:rsidRDefault="00013DD4" w:rsidP="00013DD4">
      <w:pPr>
        <w:pStyle w:val="NormalBold"/>
      </w:pPr>
      <w:r w:rsidRPr="001807FC">
        <w:rPr>
          <w:rStyle w:val="HideTWBExt"/>
          <w:b w:val="0"/>
        </w:rPr>
        <w:t>&lt;RepeatBlock-By&gt;&lt;Members&gt;</w:t>
      </w:r>
      <w:r w:rsidRPr="001807FC">
        <w:t>Brice Hortefeux, Rachida Dati</w:t>
      </w:r>
      <w:r w:rsidRPr="001807FC">
        <w:rPr>
          <w:rStyle w:val="HideTWBExt"/>
          <w:b w:val="0"/>
        </w:rPr>
        <w:t>&lt;/Members&gt;</w:t>
      </w:r>
    </w:p>
    <w:p w14:paraId="1BF0415F" w14:textId="77777777" w:rsidR="00013DD4" w:rsidRPr="001807FC" w:rsidRDefault="00013DD4" w:rsidP="00013DD4">
      <w:pPr>
        <w:pStyle w:val="NormalBold"/>
      </w:pPr>
      <w:r w:rsidRPr="001807FC">
        <w:rPr>
          <w:rStyle w:val="HideTWBExt"/>
          <w:b w:val="0"/>
        </w:rPr>
        <w:t>&lt;/RepeatBlock-By&gt;</w:t>
      </w:r>
    </w:p>
    <w:p w14:paraId="6B089AC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4267FC9" w14:textId="77777777" w:rsidR="00013DD4" w:rsidRPr="001807FC" w:rsidRDefault="00013DD4" w:rsidP="00013DD4">
      <w:pPr>
        <w:pStyle w:val="NormalBold"/>
      </w:pPr>
      <w:r w:rsidRPr="001807FC">
        <w:rPr>
          <w:rStyle w:val="HideTWBExt"/>
          <w:b w:val="0"/>
        </w:rPr>
        <w:t>&lt;Article&gt;</w:t>
      </w:r>
      <w:r w:rsidRPr="001807FC">
        <w:t>Člen 41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AE40998" w14:textId="77777777" w:rsidTr="00B17908">
        <w:trPr>
          <w:trHeight w:hRule="exact" w:val="240"/>
          <w:jc w:val="center"/>
        </w:trPr>
        <w:tc>
          <w:tcPr>
            <w:tcW w:w="9752" w:type="dxa"/>
            <w:gridSpan w:val="2"/>
          </w:tcPr>
          <w:p w14:paraId="1401248E" w14:textId="77777777" w:rsidR="00013DD4" w:rsidRPr="001807FC" w:rsidRDefault="00013DD4" w:rsidP="00B17908"/>
        </w:tc>
      </w:tr>
      <w:tr w:rsidR="00013DD4" w:rsidRPr="001807FC" w14:paraId="71D3281C" w14:textId="77777777" w:rsidTr="00B17908">
        <w:trPr>
          <w:trHeight w:val="240"/>
          <w:jc w:val="center"/>
        </w:trPr>
        <w:tc>
          <w:tcPr>
            <w:tcW w:w="4876" w:type="dxa"/>
          </w:tcPr>
          <w:p w14:paraId="6950D3EC" w14:textId="77777777" w:rsidR="00013DD4" w:rsidRPr="001807FC" w:rsidRDefault="00013DD4" w:rsidP="00B17908">
            <w:pPr>
              <w:pStyle w:val="ColumnHeading"/>
            </w:pPr>
            <w:r w:rsidRPr="001807FC">
              <w:t>Besedilo, ki ga predlaga Komisija</w:t>
            </w:r>
          </w:p>
        </w:tc>
        <w:tc>
          <w:tcPr>
            <w:tcW w:w="4876" w:type="dxa"/>
          </w:tcPr>
          <w:p w14:paraId="5CDEFE6B" w14:textId="77777777" w:rsidR="00013DD4" w:rsidRPr="001807FC" w:rsidRDefault="00013DD4" w:rsidP="00B17908">
            <w:pPr>
              <w:pStyle w:val="ColumnHeading"/>
            </w:pPr>
            <w:r w:rsidRPr="001807FC">
              <w:t>Predlog spremembe</w:t>
            </w:r>
          </w:p>
        </w:tc>
      </w:tr>
      <w:tr w:rsidR="00013DD4" w:rsidRPr="001807FC" w14:paraId="02C07547" w14:textId="77777777" w:rsidTr="00B17908">
        <w:trPr>
          <w:jc w:val="center"/>
        </w:trPr>
        <w:tc>
          <w:tcPr>
            <w:tcW w:w="4876" w:type="dxa"/>
          </w:tcPr>
          <w:p w14:paraId="4CB6A0D3" w14:textId="77777777" w:rsidR="00013DD4" w:rsidRPr="001807FC" w:rsidRDefault="00013DD4" w:rsidP="00B17908">
            <w:pPr>
              <w:pStyle w:val="Normal6"/>
              <w:rPr>
                <w:b/>
                <w:i/>
              </w:rPr>
            </w:pPr>
            <w:r w:rsidRPr="001807FC">
              <w:t>1.</w:t>
            </w:r>
            <w:r w:rsidRPr="001807FC">
              <w:rPr>
                <w:b/>
                <w:i/>
              </w:rPr>
              <w:tab/>
            </w:r>
            <w:r w:rsidRPr="001807FC">
              <w:t>Organ za presojo</w:t>
            </w:r>
            <w:r w:rsidRPr="001807FC">
              <w:rPr>
                <w:b/>
                <w:i/>
              </w:rPr>
              <w:t xml:space="preserve"> lahko</w:t>
            </w:r>
            <w:r w:rsidRPr="001807FC">
              <w:t xml:space="preserve"> v skladu s temeljnimi načeli in jamstvi iz poglavja II odloči o prošnji na meji ali tranzitnih območjih države članice glede:</w:t>
            </w:r>
          </w:p>
        </w:tc>
        <w:tc>
          <w:tcPr>
            <w:tcW w:w="4876" w:type="dxa"/>
          </w:tcPr>
          <w:p w14:paraId="154492CD" w14:textId="29D4F843" w:rsidR="00013DD4" w:rsidRPr="001807FC" w:rsidRDefault="00013DD4" w:rsidP="00987BC5">
            <w:pPr>
              <w:pStyle w:val="Normal6"/>
              <w:rPr>
                <w:b/>
                <w:i/>
              </w:rPr>
            </w:pPr>
            <w:r w:rsidRPr="001807FC">
              <w:t>1.</w:t>
            </w:r>
            <w:r w:rsidRPr="001807FC">
              <w:rPr>
                <w:b/>
                <w:i/>
              </w:rPr>
              <w:tab/>
            </w:r>
            <w:r w:rsidRPr="001807FC">
              <w:t>Organ za presojo v skladu s temeljnimi načeli in jamstvi iz poglavja II odloči o prošnji na meji ali tranzitnih območjih države članice glede:</w:t>
            </w:r>
          </w:p>
        </w:tc>
      </w:tr>
    </w:tbl>
    <w:p w14:paraId="2C5FDE1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{FR}</w:t>
      </w:r>
      <w:r w:rsidRPr="001807FC">
        <w:rPr>
          <w:lang w:val="sl-SI"/>
        </w:rPr>
        <w:t>fr</w:t>
      </w:r>
      <w:r w:rsidRPr="001807FC">
        <w:rPr>
          <w:rStyle w:val="HideTWBExt"/>
          <w:lang w:val="sl-SI"/>
        </w:rPr>
        <w:t>&lt;/Original&gt;</w:t>
      </w:r>
    </w:p>
    <w:p w14:paraId="74D8D6A6" w14:textId="77777777" w:rsidR="00013DD4" w:rsidRPr="001807FC" w:rsidRDefault="00013DD4" w:rsidP="00013DD4">
      <w:r w:rsidRPr="001807FC">
        <w:rPr>
          <w:rStyle w:val="HideTWBExt"/>
        </w:rPr>
        <w:t>&lt;/Amend&gt;</w:t>
      </w:r>
    </w:p>
    <w:p w14:paraId="3DAFA68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1281</w:t>
      </w:r>
      <w:r w:rsidRPr="001807FC">
        <w:rPr>
          <w:rStyle w:val="HideTWBExt"/>
          <w:b w:val="0"/>
        </w:rPr>
        <w:t>&lt;/NumAm&gt;</w:t>
      </w:r>
    </w:p>
    <w:p w14:paraId="16944537" w14:textId="77777777" w:rsidR="00013DD4" w:rsidRPr="001807FC" w:rsidRDefault="00013DD4" w:rsidP="00013DD4">
      <w:pPr>
        <w:pStyle w:val="NormalBold"/>
      </w:pPr>
      <w:r w:rsidRPr="001807FC">
        <w:rPr>
          <w:rStyle w:val="HideTWBExt"/>
          <w:b w:val="0"/>
        </w:rPr>
        <w:t>&lt;RepeatBlock-By&gt;&lt;Members&gt;</w:t>
      </w:r>
      <w:r w:rsidRPr="001807FC">
        <w:t>Sergej Stanišev (Sergei Stanishev)</w:t>
      </w:r>
      <w:r w:rsidRPr="001807FC">
        <w:rPr>
          <w:rStyle w:val="HideTWBExt"/>
          <w:b w:val="0"/>
        </w:rPr>
        <w:t>&lt;/Members&gt;</w:t>
      </w:r>
    </w:p>
    <w:p w14:paraId="512FFCFC" w14:textId="77777777" w:rsidR="00013DD4" w:rsidRPr="001807FC" w:rsidRDefault="00013DD4" w:rsidP="00013DD4">
      <w:pPr>
        <w:pStyle w:val="NormalBold"/>
      </w:pPr>
      <w:r w:rsidRPr="001807FC">
        <w:rPr>
          <w:rStyle w:val="HideTWBExt"/>
          <w:b w:val="0"/>
        </w:rPr>
        <w:t>&lt;/RepeatBlock-By&gt;</w:t>
      </w:r>
    </w:p>
    <w:p w14:paraId="39093D9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28DA9B8" w14:textId="77777777" w:rsidR="00013DD4" w:rsidRPr="001807FC" w:rsidRDefault="00013DD4" w:rsidP="00013DD4">
      <w:pPr>
        <w:pStyle w:val="NormalBold"/>
      </w:pPr>
      <w:r w:rsidRPr="001807FC">
        <w:rPr>
          <w:rStyle w:val="HideTWBExt"/>
          <w:b w:val="0"/>
        </w:rPr>
        <w:t>&lt;Article&gt;</w:t>
      </w:r>
      <w:r w:rsidRPr="001807FC">
        <w:t>Člen 41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6C5F948" w14:textId="77777777" w:rsidTr="00B17908">
        <w:trPr>
          <w:trHeight w:hRule="exact" w:val="240"/>
          <w:jc w:val="center"/>
        </w:trPr>
        <w:tc>
          <w:tcPr>
            <w:tcW w:w="9752" w:type="dxa"/>
            <w:gridSpan w:val="2"/>
          </w:tcPr>
          <w:p w14:paraId="7FB4D114" w14:textId="77777777" w:rsidR="00013DD4" w:rsidRPr="001807FC" w:rsidRDefault="00013DD4" w:rsidP="00B17908"/>
        </w:tc>
      </w:tr>
      <w:tr w:rsidR="00013DD4" w:rsidRPr="001807FC" w14:paraId="40370066" w14:textId="77777777" w:rsidTr="00B17908">
        <w:trPr>
          <w:trHeight w:val="240"/>
          <w:jc w:val="center"/>
        </w:trPr>
        <w:tc>
          <w:tcPr>
            <w:tcW w:w="4876" w:type="dxa"/>
          </w:tcPr>
          <w:p w14:paraId="03F9134E" w14:textId="77777777" w:rsidR="00013DD4" w:rsidRPr="001807FC" w:rsidRDefault="00013DD4" w:rsidP="00B17908">
            <w:pPr>
              <w:pStyle w:val="ColumnHeading"/>
            </w:pPr>
            <w:r w:rsidRPr="001807FC">
              <w:t>Besedilo, ki ga predlaga Komisija</w:t>
            </w:r>
          </w:p>
        </w:tc>
        <w:tc>
          <w:tcPr>
            <w:tcW w:w="4876" w:type="dxa"/>
          </w:tcPr>
          <w:p w14:paraId="05664A24" w14:textId="77777777" w:rsidR="00013DD4" w:rsidRPr="001807FC" w:rsidRDefault="00013DD4" w:rsidP="00B17908">
            <w:pPr>
              <w:pStyle w:val="ColumnHeading"/>
            </w:pPr>
            <w:r w:rsidRPr="001807FC">
              <w:t>Predlog spremembe</w:t>
            </w:r>
          </w:p>
        </w:tc>
      </w:tr>
      <w:tr w:rsidR="00013DD4" w:rsidRPr="001807FC" w14:paraId="37498031" w14:textId="77777777" w:rsidTr="00B17908">
        <w:trPr>
          <w:jc w:val="center"/>
        </w:trPr>
        <w:tc>
          <w:tcPr>
            <w:tcW w:w="4876" w:type="dxa"/>
          </w:tcPr>
          <w:p w14:paraId="1917212C" w14:textId="77777777" w:rsidR="00013DD4" w:rsidRPr="001807FC" w:rsidRDefault="00013DD4" w:rsidP="00B17908">
            <w:pPr>
              <w:pStyle w:val="Normal6"/>
              <w:rPr>
                <w:b/>
                <w:i/>
              </w:rPr>
            </w:pPr>
            <w:r w:rsidRPr="001807FC">
              <w:rPr>
                <w:b/>
                <w:i/>
              </w:rPr>
              <w:t>(a)</w:t>
            </w:r>
            <w:r w:rsidRPr="001807FC">
              <w:rPr>
                <w:b/>
                <w:i/>
              </w:rPr>
              <w:tab/>
              <w:t>dopustnosti prošnje, podane na takih krajih, v skladu s členom 36(1); ali</w:t>
            </w:r>
          </w:p>
        </w:tc>
        <w:tc>
          <w:tcPr>
            <w:tcW w:w="4876" w:type="dxa"/>
          </w:tcPr>
          <w:p w14:paraId="27605FD7" w14:textId="77777777" w:rsidR="00013DD4" w:rsidRPr="001807FC" w:rsidRDefault="00013DD4" w:rsidP="00B17908">
            <w:pPr>
              <w:pStyle w:val="Normal6"/>
              <w:rPr>
                <w:b/>
                <w:i/>
              </w:rPr>
            </w:pPr>
            <w:r w:rsidRPr="001807FC">
              <w:rPr>
                <w:b/>
                <w:i/>
              </w:rPr>
              <w:t>črtano</w:t>
            </w:r>
          </w:p>
        </w:tc>
      </w:tr>
    </w:tbl>
    <w:p w14:paraId="19C79D6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9EE952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0DD6C28" w14:textId="7B9E2BB9" w:rsidR="00013DD4" w:rsidRPr="001807FC" w:rsidRDefault="00013DD4" w:rsidP="00013DD4">
      <w:pPr>
        <w:pStyle w:val="Normal12Italic"/>
        <w:rPr>
          <w:lang w:val="sl-SI"/>
        </w:rPr>
      </w:pPr>
      <w:r w:rsidRPr="001807FC">
        <w:rPr>
          <w:lang w:val="sl-SI"/>
        </w:rPr>
        <w:t xml:space="preserve">V skladu s predhodnimi </w:t>
      </w:r>
      <w:r w:rsidR="00987BC5" w:rsidRPr="001807FC">
        <w:rPr>
          <w:lang w:val="sl-SI"/>
        </w:rPr>
        <w:t xml:space="preserve">predlogi </w:t>
      </w:r>
      <w:r w:rsidRPr="001807FC">
        <w:rPr>
          <w:lang w:val="sl-SI"/>
        </w:rPr>
        <w:t xml:space="preserve">sprememb za </w:t>
      </w:r>
      <w:r w:rsidR="00987BC5" w:rsidRPr="001807FC">
        <w:rPr>
          <w:lang w:val="sl-SI"/>
        </w:rPr>
        <w:t xml:space="preserve">odpravo </w:t>
      </w:r>
      <w:r w:rsidRPr="001807FC">
        <w:rPr>
          <w:lang w:val="sl-SI"/>
        </w:rPr>
        <w:t>preverjanja dopustnosti kot zahtev</w:t>
      </w:r>
      <w:r w:rsidR="00987BC5" w:rsidRPr="001807FC">
        <w:rPr>
          <w:lang w:val="sl-SI"/>
        </w:rPr>
        <w:t>e</w:t>
      </w:r>
      <w:r w:rsidRPr="001807FC">
        <w:rPr>
          <w:lang w:val="sl-SI"/>
        </w:rPr>
        <w:t xml:space="preserve"> pred uporabo dublinske uredbe.</w:t>
      </w:r>
    </w:p>
    <w:p w14:paraId="798B3D0E" w14:textId="77777777" w:rsidR="00013DD4" w:rsidRPr="001807FC" w:rsidRDefault="00013DD4" w:rsidP="00013DD4">
      <w:r w:rsidRPr="001807FC">
        <w:rPr>
          <w:rStyle w:val="HideTWBExt"/>
        </w:rPr>
        <w:t>&lt;/Amend&gt;</w:t>
      </w:r>
    </w:p>
    <w:p w14:paraId="6DB22C1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1282</w:t>
      </w:r>
      <w:r w:rsidRPr="001807FC">
        <w:rPr>
          <w:rStyle w:val="HideTWBExt"/>
          <w:b w:val="0"/>
        </w:rPr>
        <w:t>&lt;/NumAm&gt;</w:t>
      </w:r>
    </w:p>
    <w:p w14:paraId="675308E8"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7789AB4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77CE4C9"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D61E823" w14:textId="77777777" w:rsidR="00013DD4" w:rsidRPr="001807FC" w:rsidRDefault="00013DD4" w:rsidP="00013DD4">
      <w:pPr>
        <w:pStyle w:val="NormalBold"/>
      </w:pPr>
      <w:r w:rsidRPr="001807FC">
        <w:rPr>
          <w:rStyle w:val="HideTWBExt"/>
          <w:b w:val="0"/>
        </w:rPr>
        <w:t>&lt;/RepeatBlock-By&gt;</w:t>
      </w:r>
    </w:p>
    <w:p w14:paraId="0013369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C2241AD" w14:textId="77777777" w:rsidR="00013DD4" w:rsidRPr="001807FC" w:rsidRDefault="00013DD4" w:rsidP="00013DD4">
      <w:pPr>
        <w:pStyle w:val="NormalBold"/>
      </w:pPr>
      <w:r w:rsidRPr="001807FC">
        <w:rPr>
          <w:rStyle w:val="HideTWBExt"/>
          <w:b w:val="0"/>
        </w:rPr>
        <w:t>&lt;Article&gt;</w:t>
      </w:r>
      <w:r w:rsidRPr="001807FC">
        <w:t>Člen 41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017AA8A" w14:textId="77777777" w:rsidTr="00B17908">
        <w:trPr>
          <w:trHeight w:hRule="exact" w:val="240"/>
          <w:jc w:val="center"/>
        </w:trPr>
        <w:tc>
          <w:tcPr>
            <w:tcW w:w="9752" w:type="dxa"/>
            <w:gridSpan w:val="2"/>
          </w:tcPr>
          <w:p w14:paraId="493E8F99" w14:textId="77777777" w:rsidR="00013DD4" w:rsidRPr="001807FC" w:rsidRDefault="00013DD4" w:rsidP="00B17908"/>
        </w:tc>
      </w:tr>
      <w:tr w:rsidR="00013DD4" w:rsidRPr="001807FC" w14:paraId="5C19E25C" w14:textId="77777777" w:rsidTr="00B17908">
        <w:trPr>
          <w:trHeight w:val="240"/>
          <w:jc w:val="center"/>
        </w:trPr>
        <w:tc>
          <w:tcPr>
            <w:tcW w:w="4876" w:type="dxa"/>
          </w:tcPr>
          <w:p w14:paraId="26F62E53" w14:textId="77777777" w:rsidR="00013DD4" w:rsidRPr="001807FC" w:rsidRDefault="00013DD4" w:rsidP="00B17908">
            <w:pPr>
              <w:pStyle w:val="ColumnHeading"/>
            </w:pPr>
            <w:r w:rsidRPr="001807FC">
              <w:t>Besedilo, ki ga predlaga Komisija</w:t>
            </w:r>
          </w:p>
        </w:tc>
        <w:tc>
          <w:tcPr>
            <w:tcW w:w="4876" w:type="dxa"/>
          </w:tcPr>
          <w:p w14:paraId="4D5BF6DA" w14:textId="77777777" w:rsidR="00013DD4" w:rsidRPr="001807FC" w:rsidRDefault="00013DD4" w:rsidP="00B17908">
            <w:pPr>
              <w:pStyle w:val="ColumnHeading"/>
            </w:pPr>
            <w:r w:rsidRPr="001807FC">
              <w:t>Predlog spremembe</w:t>
            </w:r>
          </w:p>
        </w:tc>
      </w:tr>
      <w:tr w:rsidR="00013DD4" w:rsidRPr="001807FC" w14:paraId="4AC9E0F3" w14:textId="77777777" w:rsidTr="00B17908">
        <w:trPr>
          <w:jc w:val="center"/>
        </w:trPr>
        <w:tc>
          <w:tcPr>
            <w:tcW w:w="4876" w:type="dxa"/>
          </w:tcPr>
          <w:p w14:paraId="680DC31A" w14:textId="77777777" w:rsidR="00013DD4" w:rsidRPr="001807FC" w:rsidRDefault="00013DD4" w:rsidP="00B17908">
            <w:pPr>
              <w:pStyle w:val="Normal6"/>
              <w:rPr>
                <w:b/>
                <w:i/>
              </w:rPr>
            </w:pPr>
            <w:r w:rsidRPr="001807FC">
              <w:t>(a)</w:t>
            </w:r>
            <w:r w:rsidRPr="001807FC">
              <w:rPr>
                <w:b/>
                <w:i/>
              </w:rPr>
              <w:tab/>
            </w:r>
            <w:r w:rsidRPr="001807FC">
              <w:t>dopustnosti prošnje, podane na takih krajih, v skladu s</w:t>
            </w:r>
            <w:r w:rsidRPr="001807FC">
              <w:rPr>
                <w:b/>
                <w:i/>
              </w:rPr>
              <w:t xml:space="preserve"> </w:t>
            </w:r>
            <w:r w:rsidRPr="001807FC">
              <w:t>členom</w:t>
            </w:r>
            <w:r w:rsidRPr="001807FC">
              <w:rPr>
                <w:b/>
                <w:i/>
              </w:rPr>
              <w:t xml:space="preserve"> 36(1)</w:t>
            </w:r>
            <w:r w:rsidRPr="001807FC">
              <w:t>; ali</w:t>
            </w:r>
          </w:p>
        </w:tc>
        <w:tc>
          <w:tcPr>
            <w:tcW w:w="4876" w:type="dxa"/>
          </w:tcPr>
          <w:p w14:paraId="7302BAEC" w14:textId="77777777" w:rsidR="00013DD4" w:rsidRPr="001807FC" w:rsidRDefault="00013DD4" w:rsidP="00B17908">
            <w:pPr>
              <w:pStyle w:val="Normal6"/>
              <w:rPr>
                <w:b/>
                <w:i/>
              </w:rPr>
            </w:pPr>
            <w:r w:rsidRPr="001807FC">
              <w:t>(a)</w:t>
            </w:r>
            <w:r w:rsidRPr="001807FC">
              <w:rPr>
                <w:b/>
                <w:i/>
              </w:rPr>
              <w:tab/>
            </w:r>
            <w:r w:rsidRPr="001807FC">
              <w:t>dopustnosti prošnje, podane na takih krajih, v skladu s</w:t>
            </w:r>
            <w:r w:rsidRPr="001807FC">
              <w:rPr>
                <w:b/>
                <w:i/>
              </w:rPr>
              <w:t xml:space="preserve"> </w:t>
            </w:r>
            <w:r w:rsidRPr="001807FC">
              <w:t>členom</w:t>
            </w:r>
            <w:r w:rsidRPr="001807FC">
              <w:rPr>
                <w:b/>
                <w:i/>
              </w:rPr>
              <w:t> 36</w:t>
            </w:r>
            <w:r w:rsidRPr="001807FC">
              <w:t>; ali</w:t>
            </w:r>
          </w:p>
        </w:tc>
      </w:tr>
    </w:tbl>
    <w:p w14:paraId="3DC7B5C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196460D" w14:textId="77777777" w:rsidR="00013DD4" w:rsidRPr="001807FC" w:rsidRDefault="00013DD4" w:rsidP="00013DD4">
      <w:r w:rsidRPr="001807FC">
        <w:rPr>
          <w:rStyle w:val="HideTWBExt"/>
        </w:rPr>
        <w:t>&lt;/Amend&gt;</w:t>
      </w:r>
    </w:p>
    <w:p w14:paraId="6D0A2C9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1283</w:t>
      </w:r>
      <w:r w:rsidRPr="001807FC">
        <w:rPr>
          <w:rStyle w:val="HideTWBExt"/>
          <w:b w:val="0"/>
        </w:rPr>
        <w:t>&lt;/NumAm&gt;</w:t>
      </w:r>
    </w:p>
    <w:p w14:paraId="3A5ED00A"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25FE845"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145E9AB3"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0C6193A1" w14:textId="77777777" w:rsidR="00013DD4" w:rsidRPr="001807FC" w:rsidRDefault="00013DD4" w:rsidP="00013DD4">
      <w:pPr>
        <w:pStyle w:val="NormalBold"/>
      </w:pPr>
      <w:r w:rsidRPr="001807FC">
        <w:rPr>
          <w:rStyle w:val="HideTWBExt"/>
          <w:b w:val="0"/>
        </w:rPr>
        <w:t>&lt;/RepeatBlock-By&gt;</w:t>
      </w:r>
    </w:p>
    <w:p w14:paraId="16694FB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1242394" w14:textId="77777777" w:rsidR="00013DD4" w:rsidRPr="001807FC" w:rsidRDefault="00013DD4" w:rsidP="00013DD4">
      <w:pPr>
        <w:pStyle w:val="NormalBold"/>
      </w:pPr>
      <w:r w:rsidRPr="001807FC">
        <w:rPr>
          <w:rStyle w:val="HideTWBExt"/>
          <w:b w:val="0"/>
        </w:rPr>
        <w:t>&lt;Article&gt;</w:t>
      </w:r>
      <w:r w:rsidRPr="001807FC">
        <w:t>Člen 41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B742297" w14:textId="77777777" w:rsidTr="00B17908">
        <w:trPr>
          <w:trHeight w:hRule="exact" w:val="240"/>
          <w:jc w:val="center"/>
        </w:trPr>
        <w:tc>
          <w:tcPr>
            <w:tcW w:w="9752" w:type="dxa"/>
            <w:gridSpan w:val="2"/>
          </w:tcPr>
          <w:p w14:paraId="4275C785" w14:textId="77777777" w:rsidR="00013DD4" w:rsidRPr="001807FC" w:rsidRDefault="00013DD4" w:rsidP="00B17908"/>
        </w:tc>
      </w:tr>
      <w:tr w:rsidR="00013DD4" w:rsidRPr="001807FC" w14:paraId="7FC96539" w14:textId="77777777" w:rsidTr="00B17908">
        <w:trPr>
          <w:trHeight w:val="240"/>
          <w:jc w:val="center"/>
        </w:trPr>
        <w:tc>
          <w:tcPr>
            <w:tcW w:w="4876" w:type="dxa"/>
          </w:tcPr>
          <w:p w14:paraId="715FDC8F" w14:textId="77777777" w:rsidR="00013DD4" w:rsidRPr="001807FC" w:rsidRDefault="00013DD4" w:rsidP="00B17908">
            <w:pPr>
              <w:pStyle w:val="ColumnHeading"/>
            </w:pPr>
            <w:r w:rsidRPr="001807FC">
              <w:t>Besedilo, ki ga predlaga Komisija</w:t>
            </w:r>
          </w:p>
        </w:tc>
        <w:tc>
          <w:tcPr>
            <w:tcW w:w="4876" w:type="dxa"/>
          </w:tcPr>
          <w:p w14:paraId="059D54C3" w14:textId="77777777" w:rsidR="00013DD4" w:rsidRPr="001807FC" w:rsidRDefault="00013DD4" w:rsidP="00B17908">
            <w:pPr>
              <w:pStyle w:val="ColumnHeading"/>
            </w:pPr>
            <w:r w:rsidRPr="001807FC">
              <w:t>Predlog spremembe</w:t>
            </w:r>
          </w:p>
        </w:tc>
      </w:tr>
      <w:tr w:rsidR="00013DD4" w:rsidRPr="001807FC" w14:paraId="2B8616FE" w14:textId="77777777" w:rsidTr="00B17908">
        <w:trPr>
          <w:jc w:val="center"/>
        </w:trPr>
        <w:tc>
          <w:tcPr>
            <w:tcW w:w="4876" w:type="dxa"/>
          </w:tcPr>
          <w:p w14:paraId="6C3D383C" w14:textId="77777777" w:rsidR="00013DD4" w:rsidRPr="001807FC" w:rsidRDefault="00013DD4" w:rsidP="00B17908">
            <w:pPr>
              <w:pStyle w:val="Normal6"/>
              <w:rPr>
                <w:b/>
                <w:i/>
              </w:rPr>
            </w:pPr>
            <w:r w:rsidRPr="001807FC">
              <w:rPr>
                <w:b/>
                <w:i/>
              </w:rPr>
              <w:t>(b)</w:t>
            </w:r>
            <w:r w:rsidRPr="001807FC">
              <w:rPr>
                <w:b/>
                <w:i/>
              </w:rPr>
              <w:tab/>
              <w:t>vsebine prošnje v primerih, ki so predmet pospešenega postopka obravnave iz člena 40.</w:t>
            </w:r>
          </w:p>
        </w:tc>
        <w:tc>
          <w:tcPr>
            <w:tcW w:w="4876" w:type="dxa"/>
          </w:tcPr>
          <w:p w14:paraId="03A351CF" w14:textId="77777777" w:rsidR="00013DD4" w:rsidRPr="001807FC" w:rsidRDefault="00013DD4" w:rsidP="00B17908">
            <w:pPr>
              <w:pStyle w:val="Normal6"/>
              <w:rPr>
                <w:b/>
                <w:i/>
              </w:rPr>
            </w:pPr>
            <w:r w:rsidRPr="001807FC">
              <w:rPr>
                <w:b/>
                <w:i/>
              </w:rPr>
              <w:t>črtano</w:t>
            </w:r>
          </w:p>
        </w:tc>
      </w:tr>
    </w:tbl>
    <w:p w14:paraId="522CC8D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B22C823" w14:textId="77777777" w:rsidR="00013DD4" w:rsidRPr="001807FC" w:rsidRDefault="00013DD4" w:rsidP="00013DD4">
      <w:r w:rsidRPr="001807FC">
        <w:rPr>
          <w:rStyle w:val="HideTWBExt"/>
        </w:rPr>
        <w:t>&lt;/Amend&gt;</w:t>
      </w:r>
    </w:p>
    <w:p w14:paraId="2064B83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1284</w:t>
      </w:r>
      <w:r w:rsidRPr="001807FC">
        <w:rPr>
          <w:rStyle w:val="HideTWBExt"/>
          <w:b w:val="0"/>
        </w:rPr>
        <w:t>&lt;/NumAm&gt;</w:t>
      </w:r>
    </w:p>
    <w:p w14:paraId="52FCC79D"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4682A881" w14:textId="77777777" w:rsidR="00013DD4" w:rsidRPr="001807FC" w:rsidRDefault="00013DD4" w:rsidP="00013DD4">
      <w:pPr>
        <w:pStyle w:val="NormalBold"/>
      </w:pPr>
      <w:r w:rsidRPr="001807FC">
        <w:rPr>
          <w:rStyle w:val="HideTWBExt"/>
          <w:b w:val="0"/>
        </w:rPr>
        <w:t>&lt;/RepeatBlock-By&gt;</w:t>
      </w:r>
    </w:p>
    <w:p w14:paraId="1D8727D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51142AB" w14:textId="77777777" w:rsidR="00013DD4" w:rsidRPr="001807FC" w:rsidRDefault="00013DD4" w:rsidP="00013DD4">
      <w:pPr>
        <w:pStyle w:val="NormalBold"/>
      </w:pPr>
      <w:r w:rsidRPr="001807FC">
        <w:rPr>
          <w:rStyle w:val="HideTWBExt"/>
          <w:b w:val="0"/>
        </w:rPr>
        <w:t>&lt;Article&gt;</w:t>
      </w:r>
      <w:r w:rsidRPr="001807FC">
        <w:t>Člen 41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5E3E4F9" w14:textId="77777777" w:rsidTr="00B17908">
        <w:trPr>
          <w:trHeight w:hRule="exact" w:val="240"/>
          <w:jc w:val="center"/>
        </w:trPr>
        <w:tc>
          <w:tcPr>
            <w:tcW w:w="9752" w:type="dxa"/>
            <w:gridSpan w:val="2"/>
          </w:tcPr>
          <w:p w14:paraId="62377DD9" w14:textId="77777777" w:rsidR="00013DD4" w:rsidRPr="001807FC" w:rsidRDefault="00013DD4" w:rsidP="00B17908"/>
        </w:tc>
      </w:tr>
      <w:tr w:rsidR="00013DD4" w:rsidRPr="001807FC" w14:paraId="13F1013F" w14:textId="77777777" w:rsidTr="00B17908">
        <w:trPr>
          <w:trHeight w:val="240"/>
          <w:jc w:val="center"/>
        </w:trPr>
        <w:tc>
          <w:tcPr>
            <w:tcW w:w="4876" w:type="dxa"/>
          </w:tcPr>
          <w:p w14:paraId="12D3D098" w14:textId="77777777" w:rsidR="00013DD4" w:rsidRPr="001807FC" w:rsidRDefault="00013DD4" w:rsidP="00B17908">
            <w:pPr>
              <w:pStyle w:val="ColumnHeading"/>
            </w:pPr>
            <w:r w:rsidRPr="001807FC">
              <w:t>Besedilo, ki ga predlaga Komisija</w:t>
            </w:r>
          </w:p>
        </w:tc>
        <w:tc>
          <w:tcPr>
            <w:tcW w:w="4876" w:type="dxa"/>
          </w:tcPr>
          <w:p w14:paraId="62F60A2B" w14:textId="77777777" w:rsidR="00013DD4" w:rsidRPr="001807FC" w:rsidRDefault="00013DD4" w:rsidP="00B17908">
            <w:pPr>
              <w:pStyle w:val="ColumnHeading"/>
            </w:pPr>
            <w:r w:rsidRPr="001807FC">
              <w:t>Predlog spremembe</w:t>
            </w:r>
          </w:p>
        </w:tc>
      </w:tr>
      <w:tr w:rsidR="00013DD4" w:rsidRPr="001807FC" w14:paraId="1A5AC470" w14:textId="77777777" w:rsidTr="00B17908">
        <w:trPr>
          <w:jc w:val="center"/>
        </w:trPr>
        <w:tc>
          <w:tcPr>
            <w:tcW w:w="4876" w:type="dxa"/>
          </w:tcPr>
          <w:p w14:paraId="1FC97766" w14:textId="77777777" w:rsidR="00013DD4" w:rsidRPr="001807FC" w:rsidRDefault="00013DD4" w:rsidP="00B17908">
            <w:pPr>
              <w:pStyle w:val="Normal6"/>
              <w:rPr>
                <w:b/>
                <w:i/>
              </w:rPr>
            </w:pPr>
            <w:r w:rsidRPr="001807FC">
              <w:t>(b)</w:t>
            </w:r>
            <w:r w:rsidRPr="001807FC">
              <w:rPr>
                <w:b/>
                <w:i/>
              </w:rPr>
              <w:tab/>
            </w:r>
            <w:r w:rsidRPr="001807FC">
              <w:t>vsebine prošnje v primerih, ki so predmet pospešenega postopka obravnave iz</w:t>
            </w:r>
            <w:r w:rsidRPr="001807FC">
              <w:rPr>
                <w:b/>
                <w:i/>
              </w:rPr>
              <w:t xml:space="preserve"> </w:t>
            </w:r>
            <w:r w:rsidRPr="001807FC">
              <w:t>člena 40.</w:t>
            </w:r>
          </w:p>
        </w:tc>
        <w:tc>
          <w:tcPr>
            <w:tcW w:w="4876" w:type="dxa"/>
          </w:tcPr>
          <w:p w14:paraId="0EF64FA9" w14:textId="6B27AA1A" w:rsidR="00013DD4" w:rsidRPr="001807FC" w:rsidRDefault="00013DD4" w:rsidP="00987BC5">
            <w:pPr>
              <w:pStyle w:val="Normal6"/>
              <w:rPr>
                <w:b/>
                <w:i/>
              </w:rPr>
            </w:pPr>
            <w:r w:rsidRPr="001807FC">
              <w:t>(b)</w:t>
            </w:r>
            <w:r w:rsidRPr="001807FC">
              <w:rPr>
                <w:b/>
                <w:i/>
              </w:rPr>
              <w:tab/>
              <w:t xml:space="preserve">implicitnega umika prošnje v skladu z </w:t>
            </w:r>
            <w:r w:rsidR="00987BC5" w:rsidRPr="001807FC">
              <w:rPr>
                <w:b/>
                <w:i/>
              </w:rPr>
              <w:t xml:space="preserve">ustreznimi </w:t>
            </w:r>
            <w:r w:rsidRPr="001807FC">
              <w:rPr>
                <w:b/>
                <w:i/>
              </w:rPr>
              <w:t>točkami člena 39(1) ali</w:t>
            </w:r>
            <w:r w:rsidRPr="001807FC">
              <w:t xml:space="preserve"> vsebine prošnje v primerih, ki so predmet pospešenega postopka obravnave iz</w:t>
            </w:r>
            <w:r w:rsidRPr="001807FC">
              <w:rPr>
                <w:b/>
                <w:i/>
              </w:rPr>
              <w:t xml:space="preserve"> </w:t>
            </w:r>
            <w:r w:rsidRPr="001807FC">
              <w:t>člena 40.</w:t>
            </w:r>
          </w:p>
        </w:tc>
      </w:tr>
    </w:tbl>
    <w:p w14:paraId="272EBF7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773728C" w14:textId="77777777" w:rsidR="00013DD4" w:rsidRPr="001807FC" w:rsidRDefault="00013DD4" w:rsidP="00013DD4">
      <w:r w:rsidRPr="001807FC">
        <w:rPr>
          <w:rStyle w:val="HideTWBExt"/>
        </w:rPr>
        <w:t>&lt;/Amend&gt;</w:t>
      </w:r>
    </w:p>
    <w:p w14:paraId="32FE418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1285</w:t>
      </w:r>
      <w:r w:rsidRPr="001807FC">
        <w:rPr>
          <w:rStyle w:val="HideTWBExt"/>
          <w:b w:val="0"/>
        </w:rPr>
        <w:t>&lt;/NumAm&gt;</w:t>
      </w:r>
    </w:p>
    <w:p w14:paraId="5F2565C9"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38BEA643" w14:textId="77777777" w:rsidR="00013DD4" w:rsidRPr="001807FC" w:rsidRDefault="00013DD4" w:rsidP="00013DD4">
      <w:pPr>
        <w:pStyle w:val="NormalBold"/>
      </w:pPr>
      <w:r w:rsidRPr="001807FC">
        <w:rPr>
          <w:rStyle w:val="HideTWBExt"/>
          <w:b w:val="0"/>
        </w:rPr>
        <w:t>&lt;/RepeatBlock-By&gt;</w:t>
      </w:r>
    </w:p>
    <w:p w14:paraId="04FD34C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0DF7BDC" w14:textId="77777777" w:rsidR="00013DD4" w:rsidRPr="001807FC" w:rsidRDefault="00013DD4" w:rsidP="00013DD4">
      <w:pPr>
        <w:pStyle w:val="NormalBold"/>
      </w:pPr>
      <w:r w:rsidRPr="001807FC">
        <w:rPr>
          <w:rStyle w:val="HideTWBExt"/>
          <w:b w:val="0"/>
        </w:rPr>
        <w:t>&lt;Article&gt;</w:t>
      </w:r>
      <w:r w:rsidRPr="001807FC">
        <w:t>Člen 41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5AC1D99" w14:textId="77777777" w:rsidTr="00B17908">
        <w:trPr>
          <w:trHeight w:hRule="exact" w:val="240"/>
          <w:jc w:val="center"/>
        </w:trPr>
        <w:tc>
          <w:tcPr>
            <w:tcW w:w="9752" w:type="dxa"/>
            <w:gridSpan w:val="2"/>
          </w:tcPr>
          <w:p w14:paraId="189F632B" w14:textId="77777777" w:rsidR="00013DD4" w:rsidRPr="001807FC" w:rsidRDefault="00013DD4" w:rsidP="00B17908"/>
        </w:tc>
      </w:tr>
      <w:tr w:rsidR="00013DD4" w:rsidRPr="001807FC" w14:paraId="0E45A26E" w14:textId="77777777" w:rsidTr="00B17908">
        <w:trPr>
          <w:trHeight w:val="240"/>
          <w:jc w:val="center"/>
        </w:trPr>
        <w:tc>
          <w:tcPr>
            <w:tcW w:w="4876" w:type="dxa"/>
          </w:tcPr>
          <w:p w14:paraId="26F845AC" w14:textId="77777777" w:rsidR="00013DD4" w:rsidRPr="001807FC" w:rsidRDefault="00013DD4" w:rsidP="00B17908">
            <w:pPr>
              <w:pStyle w:val="ColumnHeading"/>
            </w:pPr>
            <w:r w:rsidRPr="001807FC">
              <w:t>Besedilo, ki ga predlaga Komisija</w:t>
            </w:r>
          </w:p>
        </w:tc>
        <w:tc>
          <w:tcPr>
            <w:tcW w:w="4876" w:type="dxa"/>
          </w:tcPr>
          <w:p w14:paraId="1D95936E" w14:textId="77777777" w:rsidR="00013DD4" w:rsidRPr="001807FC" w:rsidRDefault="00013DD4" w:rsidP="00B17908">
            <w:pPr>
              <w:pStyle w:val="ColumnHeading"/>
            </w:pPr>
            <w:r w:rsidRPr="001807FC">
              <w:t>Predlog spremembe</w:t>
            </w:r>
          </w:p>
        </w:tc>
      </w:tr>
      <w:tr w:rsidR="00013DD4" w:rsidRPr="001807FC" w14:paraId="4912CC3B" w14:textId="77777777" w:rsidTr="00B17908">
        <w:trPr>
          <w:jc w:val="center"/>
        </w:trPr>
        <w:tc>
          <w:tcPr>
            <w:tcW w:w="4876" w:type="dxa"/>
          </w:tcPr>
          <w:p w14:paraId="207503AB" w14:textId="77777777" w:rsidR="00013DD4" w:rsidRPr="001807FC" w:rsidRDefault="00013DD4" w:rsidP="00B17908">
            <w:pPr>
              <w:pStyle w:val="Normal6"/>
              <w:rPr>
                <w:b/>
                <w:i/>
              </w:rPr>
            </w:pPr>
            <w:r w:rsidRPr="001807FC">
              <w:t>2.</w:t>
            </w:r>
            <w:r w:rsidRPr="001807FC">
              <w:rPr>
                <w:b/>
                <w:i/>
              </w:rPr>
              <w:tab/>
            </w:r>
            <w:r w:rsidRPr="001807FC">
              <w:t>Odločitev iz</w:t>
            </w:r>
            <w:r w:rsidRPr="001807FC">
              <w:rPr>
                <w:b/>
                <w:i/>
              </w:rPr>
              <w:t xml:space="preserve"> </w:t>
            </w:r>
            <w:r w:rsidRPr="001807FC">
              <w:t>odstavka 1 se sprejme čim prej, a brez poseganja v ustrezno in celovito obravnavo prošnje in ne pozneje kot</w:t>
            </w:r>
            <w:r w:rsidRPr="001807FC">
              <w:rPr>
                <w:b/>
                <w:i/>
              </w:rPr>
              <w:t xml:space="preserve"> štiri tedne</w:t>
            </w:r>
            <w:r w:rsidRPr="001807FC">
              <w:t xml:space="preserve"> od vložitve prošnje.</w:t>
            </w:r>
          </w:p>
        </w:tc>
        <w:tc>
          <w:tcPr>
            <w:tcW w:w="4876" w:type="dxa"/>
          </w:tcPr>
          <w:p w14:paraId="441A8951" w14:textId="77777777" w:rsidR="00013DD4" w:rsidRPr="001807FC" w:rsidRDefault="00013DD4" w:rsidP="00B17908">
            <w:pPr>
              <w:pStyle w:val="Normal6"/>
              <w:rPr>
                <w:b/>
                <w:i/>
              </w:rPr>
            </w:pPr>
            <w:r w:rsidRPr="001807FC">
              <w:t>2.</w:t>
            </w:r>
            <w:r w:rsidRPr="001807FC">
              <w:rPr>
                <w:b/>
                <w:i/>
              </w:rPr>
              <w:tab/>
            </w:r>
            <w:r w:rsidRPr="001807FC">
              <w:t>Odločitev iz</w:t>
            </w:r>
            <w:r w:rsidRPr="001807FC">
              <w:rPr>
                <w:b/>
                <w:i/>
              </w:rPr>
              <w:t xml:space="preserve"> </w:t>
            </w:r>
            <w:r w:rsidRPr="001807FC">
              <w:t>odstavka 1 se sprejme čim prej, a brez poseganja v ustrezno in celovito obravnavo prošnje in ne pozneje kot</w:t>
            </w:r>
            <w:r w:rsidRPr="001807FC">
              <w:rPr>
                <w:b/>
                <w:i/>
              </w:rPr>
              <w:t xml:space="preserve"> osem tednov</w:t>
            </w:r>
            <w:r w:rsidRPr="001807FC">
              <w:t xml:space="preserve"> od vložitve prošnje.</w:t>
            </w:r>
          </w:p>
        </w:tc>
      </w:tr>
    </w:tbl>
    <w:p w14:paraId="7131CB2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E4C4BBA" w14:textId="77777777" w:rsidR="00013DD4" w:rsidRPr="001807FC" w:rsidRDefault="00013DD4" w:rsidP="00013DD4">
      <w:r w:rsidRPr="001807FC">
        <w:rPr>
          <w:rStyle w:val="HideTWBExt"/>
        </w:rPr>
        <w:t>&lt;/Amend&gt;</w:t>
      </w:r>
    </w:p>
    <w:p w14:paraId="7001D20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1286</w:t>
      </w:r>
      <w:r w:rsidRPr="001807FC">
        <w:rPr>
          <w:rStyle w:val="HideTWBExt"/>
          <w:b w:val="0"/>
        </w:rPr>
        <w:t>&lt;/NumAm&gt;</w:t>
      </w:r>
    </w:p>
    <w:p w14:paraId="10E3E80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12495473"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2397594"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1607247" w14:textId="77777777" w:rsidR="00013DD4" w:rsidRPr="001807FC" w:rsidRDefault="00013DD4" w:rsidP="00013DD4">
      <w:pPr>
        <w:pStyle w:val="NormalBold"/>
      </w:pPr>
      <w:r w:rsidRPr="001807FC">
        <w:rPr>
          <w:rStyle w:val="HideTWBExt"/>
          <w:b w:val="0"/>
        </w:rPr>
        <w:t>&lt;/RepeatBlock-By&gt;</w:t>
      </w:r>
    </w:p>
    <w:p w14:paraId="3C0CDA8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427FA28" w14:textId="77777777" w:rsidR="00013DD4" w:rsidRPr="001807FC" w:rsidRDefault="00013DD4" w:rsidP="00013DD4">
      <w:pPr>
        <w:pStyle w:val="NormalBold"/>
      </w:pPr>
      <w:r w:rsidRPr="001807FC">
        <w:rPr>
          <w:rStyle w:val="HideTWBExt"/>
          <w:b w:val="0"/>
        </w:rPr>
        <w:t>&lt;Article&gt;</w:t>
      </w:r>
      <w:r w:rsidRPr="001807FC">
        <w:t>Člen 41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8BF7E47" w14:textId="77777777" w:rsidTr="00B17908">
        <w:trPr>
          <w:trHeight w:hRule="exact" w:val="240"/>
          <w:jc w:val="center"/>
        </w:trPr>
        <w:tc>
          <w:tcPr>
            <w:tcW w:w="9752" w:type="dxa"/>
            <w:gridSpan w:val="2"/>
          </w:tcPr>
          <w:p w14:paraId="1CB4A235" w14:textId="77777777" w:rsidR="00013DD4" w:rsidRPr="001807FC" w:rsidRDefault="00013DD4" w:rsidP="00B17908"/>
        </w:tc>
      </w:tr>
      <w:tr w:rsidR="00013DD4" w:rsidRPr="001807FC" w14:paraId="5143EC09" w14:textId="77777777" w:rsidTr="00B17908">
        <w:trPr>
          <w:trHeight w:val="240"/>
          <w:jc w:val="center"/>
        </w:trPr>
        <w:tc>
          <w:tcPr>
            <w:tcW w:w="4876" w:type="dxa"/>
          </w:tcPr>
          <w:p w14:paraId="455C5E62" w14:textId="77777777" w:rsidR="00013DD4" w:rsidRPr="001807FC" w:rsidRDefault="00013DD4" w:rsidP="00B17908">
            <w:pPr>
              <w:pStyle w:val="ColumnHeading"/>
            </w:pPr>
            <w:r w:rsidRPr="001807FC">
              <w:t>Besedilo, ki ga predlaga Komisija</w:t>
            </w:r>
          </w:p>
        </w:tc>
        <w:tc>
          <w:tcPr>
            <w:tcW w:w="4876" w:type="dxa"/>
          </w:tcPr>
          <w:p w14:paraId="039DA15C" w14:textId="77777777" w:rsidR="00013DD4" w:rsidRPr="001807FC" w:rsidRDefault="00013DD4" w:rsidP="00B17908">
            <w:pPr>
              <w:pStyle w:val="ColumnHeading"/>
            </w:pPr>
            <w:r w:rsidRPr="001807FC">
              <w:t>Predlog spremembe</w:t>
            </w:r>
          </w:p>
        </w:tc>
      </w:tr>
      <w:tr w:rsidR="00013DD4" w:rsidRPr="001807FC" w14:paraId="6628D794" w14:textId="77777777" w:rsidTr="00B17908">
        <w:trPr>
          <w:jc w:val="center"/>
        </w:trPr>
        <w:tc>
          <w:tcPr>
            <w:tcW w:w="4876" w:type="dxa"/>
          </w:tcPr>
          <w:p w14:paraId="35C2F627" w14:textId="77777777" w:rsidR="00013DD4" w:rsidRPr="001807FC" w:rsidRDefault="00013DD4" w:rsidP="00B17908">
            <w:pPr>
              <w:pStyle w:val="Normal6"/>
              <w:rPr>
                <w:b/>
                <w:i/>
              </w:rPr>
            </w:pPr>
            <w:r w:rsidRPr="001807FC">
              <w:t>2.</w:t>
            </w:r>
            <w:r w:rsidRPr="001807FC">
              <w:rPr>
                <w:b/>
                <w:i/>
              </w:rPr>
              <w:tab/>
            </w:r>
            <w:r w:rsidRPr="001807FC">
              <w:t>Odločitev iz</w:t>
            </w:r>
            <w:r w:rsidRPr="001807FC">
              <w:rPr>
                <w:b/>
                <w:i/>
              </w:rPr>
              <w:t xml:space="preserve"> </w:t>
            </w:r>
            <w:r w:rsidRPr="001807FC">
              <w:t>odstavka 1 se sprejme čim prej, a brez poseganja v ustrezno in celovito obravnavo prošnje in ne pozneje kot</w:t>
            </w:r>
            <w:r w:rsidRPr="001807FC">
              <w:rPr>
                <w:b/>
                <w:i/>
              </w:rPr>
              <w:t xml:space="preserve"> štiri tedne</w:t>
            </w:r>
            <w:r w:rsidRPr="001807FC">
              <w:t xml:space="preserve"> od vložitve prošnje.</w:t>
            </w:r>
          </w:p>
        </w:tc>
        <w:tc>
          <w:tcPr>
            <w:tcW w:w="4876" w:type="dxa"/>
          </w:tcPr>
          <w:p w14:paraId="136A0AB1" w14:textId="77777777" w:rsidR="00013DD4" w:rsidRPr="001807FC" w:rsidRDefault="00013DD4" w:rsidP="00B17908">
            <w:pPr>
              <w:pStyle w:val="Normal6"/>
              <w:rPr>
                <w:b/>
                <w:i/>
              </w:rPr>
            </w:pPr>
            <w:r w:rsidRPr="001807FC">
              <w:t>2.</w:t>
            </w:r>
            <w:r w:rsidRPr="001807FC">
              <w:rPr>
                <w:b/>
                <w:i/>
              </w:rPr>
              <w:tab/>
            </w:r>
            <w:r w:rsidRPr="001807FC">
              <w:t>Odločitev iz</w:t>
            </w:r>
            <w:r w:rsidRPr="001807FC">
              <w:rPr>
                <w:b/>
                <w:i/>
              </w:rPr>
              <w:t xml:space="preserve"> </w:t>
            </w:r>
            <w:r w:rsidRPr="001807FC">
              <w:t>odstavka 1 se sprejme čim prej, a brez poseganja v ustrezno in celovito obravnavo prošnje in ne pozneje kot</w:t>
            </w:r>
            <w:r w:rsidRPr="001807FC">
              <w:rPr>
                <w:b/>
                <w:i/>
              </w:rPr>
              <w:t xml:space="preserve"> dva tedna</w:t>
            </w:r>
            <w:r w:rsidRPr="001807FC">
              <w:t xml:space="preserve"> od vložitve prošnje.</w:t>
            </w:r>
          </w:p>
        </w:tc>
      </w:tr>
    </w:tbl>
    <w:p w14:paraId="47E33A3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33CDD3D" w14:textId="77777777" w:rsidR="00013DD4" w:rsidRPr="001807FC" w:rsidRDefault="00013DD4" w:rsidP="00013DD4">
      <w:r w:rsidRPr="001807FC">
        <w:rPr>
          <w:rStyle w:val="HideTWBExt"/>
        </w:rPr>
        <w:t>&lt;/Amend&gt;</w:t>
      </w:r>
    </w:p>
    <w:p w14:paraId="0100732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1287</w:t>
      </w:r>
      <w:r w:rsidRPr="001807FC">
        <w:rPr>
          <w:rStyle w:val="HideTWBExt"/>
          <w:b w:val="0"/>
        </w:rPr>
        <w:t>&lt;/NumAm&gt;</w:t>
      </w:r>
    </w:p>
    <w:p w14:paraId="094DB081"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0478ED7B" w14:textId="77777777" w:rsidR="00013DD4" w:rsidRPr="001807FC" w:rsidRDefault="00013DD4" w:rsidP="00013DD4">
      <w:pPr>
        <w:pStyle w:val="NormalBold"/>
      </w:pPr>
      <w:r w:rsidRPr="001807FC">
        <w:rPr>
          <w:rStyle w:val="HideTWBExt"/>
          <w:b w:val="0"/>
        </w:rPr>
        <w:t>&lt;/RepeatBlock-By&gt;</w:t>
      </w:r>
    </w:p>
    <w:p w14:paraId="2E3B318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FE80630" w14:textId="77777777" w:rsidR="00013DD4" w:rsidRPr="001807FC" w:rsidRDefault="00013DD4" w:rsidP="00013DD4">
      <w:pPr>
        <w:pStyle w:val="NormalBold"/>
      </w:pPr>
      <w:r w:rsidRPr="001807FC">
        <w:rPr>
          <w:rStyle w:val="HideTWBExt"/>
          <w:b w:val="0"/>
        </w:rPr>
        <w:t>&lt;Article&gt;</w:t>
      </w:r>
      <w:r w:rsidRPr="001807FC">
        <w:t>Člen 41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A8A2958" w14:textId="77777777" w:rsidTr="00B17908">
        <w:trPr>
          <w:trHeight w:hRule="exact" w:val="240"/>
          <w:jc w:val="center"/>
        </w:trPr>
        <w:tc>
          <w:tcPr>
            <w:tcW w:w="9752" w:type="dxa"/>
            <w:gridSpan w:val="2"/>
          </w:tcPr>
          <w:p w14:paraId="73421E1D" w14:textId="77777777" w:rsidR="00013DD4" w:rsidRPr="001807FC" w:rsidRDefault="00013DD4" w:rsidP="00B17908"/>
        </w:tc>
      </w:tr>
      <w:tr w:rsidR="00013DD4" w:rsidRPr="001807FC" w14:paraId="2732E059" w14:textId="77777777" w:rsidTr="00B17908">
        <w:trPr>
          <w:trHeight w:val="240"/>
          <w:jc w:val="center"/>
        </w:trPr>
        <w:tc>
          <w:tcPr>
            <w:tcW w:w="4876" w:type="dxa"/>
          </w:tcPr>
          <w:p w14:paraId="3160FF4B" w14:textId="77777777" w:rsidR="00013DD4" w:rsidRPr="001807FC" w:rsidRDefault="00013DD4" w:rsidP="00B17908">
            <w:pPr>
              <w:pStyle w:val="ColumnHeading"/>
            </w:pPr>
            <w:r w:rsidRPr="001807FC">
              <w:t>Besedilo, ki ga predlaga Komisija</w:t>
            </w:r>
          </w:p>
        </w:tc>
        <w:tc>
          <w:tcPr>
            <w:tcW w:w="4876" w:type="dxa"/>
          </w:tcPr>
          <w:p w14:paraId="712EB06B" w14:textId="77777777" w:rsidR="00013DD4" w:rsidRPr="001807FC" w:rsidRDefault="00013DD4" w:rsidP="00B17908">
            <w:pPr>
              <w:pStyle w:val="ColumnHeading"/>
            </w:pPr>
            <w:r w:rsidRPr="001807FC">
              <w:t>Predlog spremembe</w:t>
            </w:r>
          </w:p>
        </w:tc>
      </w:tr>
      <w:tr w:rsidR="00013DD4" w:rsidRPr="001807FC" w14:paraId="4952F7F3" w14:textId="77777777" w:rsidTr="00B17908">
        <w:trPr>
          <w:jc w:val="center"/>
        </w:trPr>
        <w:tc>
          <w:tcPr>
            <w:tcW w:w="4876" w:type="dxa"/>
          </w:tcPr>
          <w:p w14:paraId="65D58A53" w14:textId="77777777" w:rsidR="00013DD4" w:rsidRPr="001807FC" w:rsidRDefault="00013DD4" w:rsidP="00B17908">
            <w:pPr>
              <w:pStyle w:val="Normal6"/>
              <w:rPr>
                <w:b/>
                <w:i/>
              </w:rPr>
            </w:pPr>
            <w:r w:rsidRPr="001807FC">
              <w:t>3.</w:t>
            </w:r>
            <w:r w:rsidRPr="001807FC">
              <w:rPr>
                <w:b/>
                <w:i/>
              </w:rPr>
              <w:tab/>
            </w:r>
            <w:r w:rsidRPr="001807FC">
              <w:t>Če končna odločitev ni sprejeta v</w:t>
            </w:r>
            <w:r w:rsidRPr="001807FC">
              <w:rPr>
                <w:b/>
                <w:i/>
              </w:rPr>
              <w:t xml:space="preserve"> štirih</w:t>
            </w:r>
            <w:r w:rsidRPr="001807FC">
              <w:t xml:space="preserve"> tednih iz odstavka 2, se prosilca preneha zadrževati na mejnih ali tranzitnih območjih ter se mu dovoli vstop na ozemlje države članice, da bi se njegova prošnja obdelala v skladu z ostalimi določbami te uredbe.</w:t>
            </w:r>
          </w:p>
        </w:tc>
        <w:tc>
          <w:tcPr>
            <w:tcW w:w="4876" w:type="dxa"/>
          </w:tcPr>
          <w:p w14:paraId="4C2883BE" w14:textId="77777777" w:rsidR="00013DD4" w:rsidRPr="001807FC" w:rsidRDefault="00013DD4" w:rsidP="00B17908">
            <w:pPr>
              <w:pStyle w:val="Normal6"/>
              <w:rPr>
                <w:b/>
                <w:i/>
              </w:rPr>
            </w:pPr>
            <w:r w:rsidRPr="001807FC">
              <w:t>3.</w:t>
            </w:r>
            <w:r w:rsidRPr="001807FC">
              <w:rPr>
                <w:b/>
                <w:i/>
              </w:rPr>
              <w:tab/>
            </w:r>
            <w:r w:rsidRPr="001807FC">
              <w:t>Če končna odločitev ni sprejeta v</w:t>
            </w:r>
            <w:r w:rsidRPr="001807FC">
              <w:rPr>
                <w:b/>
                <w:i/>
              </w:rPr>
              <w:t xml:space="preserve"> osmih</w:t>
            </w:r>
            <w:r w:rsidRPr="001807FC">
              <w:t xml:space="preserve"> tednih iz</w:t>
            </w:r>
            <w:r w:rsidRPr="001807FC">
              <w:rPr>
                <w:b/>
                <w:i/>
              </w:rPr>
              <w:t xml:space="preserve"> </w:t>
            </w:r>
            <w:r w:rsidRPr="001807FC">
              <w:t>odstavka 2, se prosilca preneha zadrževati na mejnih ali tranzitnih območjih ter se mu dovoli vstop na ozemlje države članice, da bi se njegova prošnja obdelala v skladu z ostalimi določbami te uredbe.</w:t>
            </w:r>
          </w:p>
        </w:tc>
      </w:tr>
    </w:tbl>
    <w:p w14:paraId="0EFEFCA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72F17D6" w14:textId="77777777" w:rsidR="00013DD4" w:rsidRPr="001807FC" w:rsidRDefault="00013DD4" w:rsidP="00013DD4">
      <w:r w:rsidRPr="001807FC">
        <w:rPr>
          <w:rStyle w:val="HideTWBExt"/>
        </w:rPr>
        <w:t>&lt;/Amend&gt;</w:t>
      </w:r>
    </w:p>
    <w:p w14:paraId="14B25B0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1288</w:t>
      </w:r>
      <w:r w:rsidRPr="001807FC">
        <w:rPr>
          <w:rStyle w:val="HideTWBExt"/>
          <w:b w:val="0"/>
        </w:rPr>
        <w:t>&lt;/NumAm&gt;</w:t>
      </w:r>
    </w:p>
    <w:p w14:paraId="195B507F"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5F2BE503"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1FD8BDE"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66EB8D13" w14:textId="77777777" w:rsidR="00013DD4" w:rsidRPr="001807FC" w:rsidRDefault="00013DD4" w:rsidP="00013DD4">
      <w:pPr>
        <w:pStyle w:val="NormalBold"/>
      </w:pPr>
      <w:r w:rsidRPr="001807FC">
        <w:rPr>
          <w:rStyle w:val="HideTWBExt"/>
          <w:b w:val="0"/>
        </w:rPr>
        <w:t>&lt;/RepeatBlock-By&gt;</w:t>
      </w:r>
    </w:p>
    <w:p w14:paraId="7590126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31EE6F7" w14:textId="77777777" w:rsidR="00013DD4" w:rsidRPr="001807FC" w:rsidRDefault="00013DD4" w:rsidP="00013DD4">
      <w:pPr>
        <w:pStyle w:val="NormalBold"/>
      </w:pPr>
      <w:r w:rsidRPr="001807FC">
        <w:rPr>
          <w:rStyle w:val="HideTWBExt"/>
          <w:b w:val="0"/>
        </w:rPr>
        <w:t>&lt;Article&gt;</w:t>
      </w:r>
      <w:r w:rsidRPr="001807FC">
        <w:t>Člen 41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D9AAEAD" w14:textId="77777777" w:rsidTr="00B17908">
        <w:trPr>
          <w:trHeight w:hRule="exact" w:val="240"/>
          <w:jc w:val="center"/>
        </w:trPr>
        <w:tc>
          <w:tcPr>
            <w:tcW w:w="9752" w:type="dxa"/>
            <w:gridSpan w:val="2"/>
          </w:tcPr>
          <w:p w14:paraId="438F5AC9" w14:textId="77777777" w:rsidR="00013DD4" w:rsidRPr="001807FC" w:rsidRDefault="00013DD4" w:rsidP="00B17908"/>
        </w:tc>
      </w:tr>
      <w:tr w:rsidR="00013DD4" w:rsidRPr="001807FC" w14:paraId="1B394C1D" w14:textId="77777777" w:rsidTr="00B17908">
        <w:trPr>
          <w:trHeight w:val="240"/>
          <w:jc w:val="center"/>
        </w:trPr>
        <w:tc>
          <w:tcPr>
            <w:tcW w:w="4876" w:type="dxa"/>
          </w:tcPr>
          <w:p w14:paraId="622C24FF" w14:textId="77777777" w:rsidR="00013DD4" w:rsidRPr="001807FC" w:rsidRDefault="00013DD4" w:rsidP="00B17908">
            <w:pPr>
              <w:pStyle w:val="ColumnHeading"/>
            </w:pPr>
            <w:r w:rsidRPr="001807FC">
              <w:t>Besedilo, ki ga predlaga Komisija</w:t>
            </w:r>
          </w:p>
        </w:tc>
        <w:tc>
          <w:tcPr>
            <w:tcW w:w="4876" w:type="dxa"/>
          </w:tcPr>
          <w:p w14:paraId="5294381B" w14:textId="77777777" w:rsidR="00013DD4" w:rsidRPr="001807FC" w:rsidRDefault="00013DD4" w:rsidP="00B17908">
            <w:pPr>
              <w:pStyle w:val="ColumnHeading"/>
            </w:pPr>
            <w:r w:rsidRPr="001807FC">
              <w:t>Predlog spremembe</w:t>
            </w:r>
          </w:p>
        </w:tc>
      </w:tr>
      <w:tr w:rsidR="00013DD4" w:rsidRPr="001807FC" w14:paraId="2ACF96FB" w14:textId="77777777" w:rsidTr="00B17908">
        <w:trPr>
          <w:jc w:val="center"/>
        </w:trPr>
        <w:tc>
          <w:tcPr>
            <w:tcW w:w="4876" w:type="dxa"/>
          </w:tcPr>
          <w:p w14:paraId="0029A205" w14:textId="77777777" w:rsidR="00013DD4" w:rsidRPr="001807FC" w:rsidRDefault="00013DD4" w:rsidP="00B17908">
            <w:pPr>
              <w:pStyle w:val="Normal6"/>
              <w:rPr>
                <w:b/>
                <w:i/>
              </w:rPr>
            </w:pPr>
            <w:r w:rsidRPr="001807FC">
              <w:t>3.</w:t>
            </w:r>
            <w:r w:rsidRPr="001807FC">
              <w:rPr>
                <w:b/>
                <w:i/>
              </w:rPr>
              <w:tab/>
            </w:r>
            <w:r w:rsidRPr="001807FC">
              <w:t>Če končna odločitev ni sprejeta v</w:t>
            </w:r>
            <w:r w:rsidRPr="001807FC">
              <w:rPr>
                <w:b/>
                <w:i/>
              </w:rPr>
              <w:t xml:space="preserve"> štirih</w:t>
            </w:r>
            <w:r w:rsidRPr="001807FC">
              <w:t xml:space="preserve"> tednih iz</w:t>
            </w:r>
            <w:r w:rsidRPr="001807FC">
              <w:rPr>
                <w:b/>
                <w:i/>
              </w:rPr>
              <w:t xml:space="preserve"> </w:t>
            </w:r>
            <w:r w:rsidRPr="001807FC">
              <w:t>odstavka 2, se prosilca preneha zadrževati na mejnih ali tranzitnih območjih ter se mu dovoli vstop na ozemlje države članice, da bi se njegova prošnja obdelala v skladu z ostalimi določbami te uredbe.</w:t>
            </w:r>
          </w:p>
        </w:tc>
        <w:tc>
          <w:tcPr>
            <w:tcW w:w="4876" w:type="dxa"/>
          </w:tcPr>
          <w:p w14:paraId="5839571B" w14:textId="77777777" w:rsidR="00013DD4" w:rsidRPr="001807FC" w:rsidRDefault="00013DD4" w:rsidP="00B17908">
            <w:pPr>
              <w:pStyle w:val="Normal6"/>
              <w:rPr>
                <w:b/>
                <w:i/>
              </w:rPr>
            </w:pPr>
            <w:r w:rsidRPr="001807FC">
              <w:t>3.</w:t>
            </w:r>
            <w:r w:rsidRPr="001807FC">
              <w:rPr>
                <w:b/>
                <w:i/>
              </w:rPr>
              <w:tab/>
            </w:r>
            <w:r w:rsidRPr="001807FC">
              <w:t>Če končna odločitev ni sprejeta v</w:t>
            </w:r>
            <w:r w:rsidRPr="001807FC">
              <w:rPr>
                <w:b/>
                <w:i/>
              </w:rPr>
              <w:t xml:space="preserve"> dveh</w:t>
            </w:r>
            <w:r w:rsidRPr="001807FC">
              <w:t xml:space="preserve"> tednih iz</w:t>
            </w:r>
            <w:r w:rsidRPr="001807FC">
              <w:rPr>
                <w:b/>
                <w:i/>
              </w:rPr>
              <w:t xml:space="preserve"> </w:t>
            </w:r>
            <w:r w:rsidRPr="001807FC">
              <w:t>odstavka 2, se prosilca preneha zadrževati na mejnih ali tranzitnih območjih ter se mu dovoli vstop na ozemlje države članice, da bi se njegova prošnja obdelala v skladu z ostalimi določbami te uredbe.</w:t>
            </w:r>
          </w:p>
        </w:tc>
      </w:tr>
    </w:tbl>
    <w:p w14:paraId="78DFD9D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EB447CC" w14:textId="77777777" w:rsidR="00013DD4" w:rsidRPr="001807FC" w:rsidRDefault="00013DD4" w:rsidP="00013DD4">
      <w:r w:rsidRPr="001807FC">
        <w:rPr>
          <w:rStyle w:val="HideTWBExt"/>
        </w:rPr>
        <w:t>&lt;/Amend&gt;</w:t>
      </w:r>
    </w:p>
    <w:p w14:paraId="2533365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1289</w:t>
      </w:r>
      <w:r w:rsidRPr="001807FC">
        <w:rPr>
          <w:rStyle w:val="HideTWBExt"/>
          <w:b w:val="0"/>
        </w:rPr>
        <w:t>&lt;/NumAm&gt;</w:t>
      </w:r>
    </w:p>
    <w:p w14:paraId="38B8DAFC"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26B5C98B" w14:textId="77777777" w:rsidR="00013DD4" w:rsidRPr="001807FC" w:rsidRDefault="00013DD4" w:rsidP="00013DD4">
      <w:pPr>
        <w:pStyle w:val="NormalBold"/>
      </w:pPr>
      <w:r w:rsidRPr="001807FC">
        <w:rPr>
          <w:rStyle w:val="HideTWBExt"/>
          <w:b w:val="0"/>
        </w:rPr>
        <w:t>&lt;/RepeatBlock-By&gt;</w:t>
      </w:r>
    </w:p>
    <w:p w14:paraId="2701A4B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5193523" w14:textId="77777777" w:rsidR="00013DD4" w:rsidRPr="001807FC" w:rsidRDefault="00013DD4" w:rsidP="00013DD4">
      <w:pPr>
        <w:pStyle w:val="NormalBold"/>
      </w:pPr>
      <w:r w:rsidRPr="001807FC">
        <w:rPr>
          <w:rStyle w:val="HideTWBExt"/>
          <w:b w:val="0"/>
        </w:rPr>
        <w:t>&lt;Article&gt;</w:t>
      </w:r>
      <w:r w:rsidRPr="001807FC">
        <w:t>Člen 41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211D4BE" w14:textId="77777777" w:rsidTr="00B17908">
        <w:trPr>
          <w:trHeight w:hRule="exact" w:val="240"/>
          <w:jc w:val="center"/>
        </w:trPr>
        <w:tc>
          <w:tcPr>
            <w:tcW w:w="9752" w:type="dxa"/>
            <w:gridSpan w:val="2"/>
          </w:tcPr>
          <w:p w14:paraId="331830B8" w14:textId="77777777" w:rsidR="00013DD4" w:rsidRPr="001807FC" w:rsidRDefault="00013DD4" w:rsidP="00B17908"/>
        </w:tc>
      </w:tr>
      <w:tr w:rsidR="00013DD4" w:rsidRPr="001807FC" w14:paraId="4F930D86" w14:textId="77777777" w:rsidTr="00B17908">
        <w:trPr>
          <w:trHeight w:val="240"/>
          <w:jc w:val="center"/>
        </w:trPr>
        <w:tc>
          <w:tcPr>
            <w:tcW w:w="4876" w:type="dxa"/>
          </w:tcPr>
          <w:p w14:paraId="411B44F4" w14:textId="77777777" w:rsidR="00013DD4" w:rsidRPr="001807FC" w:rsidRDefault="00013DD4" w:rsidP="00B17908">
            <w:pPr>
              <w:pStyle w:val="ColumnHeading"/>
            </w:pPr>
            <w:r w:rsidRPr="001807FC">
              <w:t>Besedilo, ki ga predlaga Komisija</w:t>
            </w:r>
          </w:p>
        </w:tc>
        <w:tc>
          <w:tcPr>
            <w:tcW w:w="4876" w:type="dxa"/>
          </w:tcPr>
          <w:p w14:paraId="4E312CDE" w14:textId="77777777" w:rsidR="00013DD4" w:rsidRPr="001807FC" w:rsidRDefault="00013DD4" w:rsidP="00B17908">
            <w:pPr>
              <w:pStyle w:val="ColumnHeading"/>
            </w:pPr>
            <w:r w:rsidRPr="001807FC">
              <w:t>Predlog spremembe</w:t>
            </w:r>
          </w:p>
        </w:tc>
      </w:tr>
      <w:tr w:rsidR="00013DD4" w:rsidRPr="001807FC" w14:paraId="473334F6" w14:textId="77777777" w:rsidTr="00B17908">
        <w:trPr>
          <w:jc w:val="center"/>
        </w:trPr>
        <w:tc>
          <w:tcPr>
            <w:tcW w:w="4876" w:type="dxa"/>
          </w:tcPr>
          <w:p w14:paraId="577AB574" w14:textId="77777777" w:rsidR="00013DD4" w:rsidRPr="001807FC" w:rsidRDefault="00013DD4" w:rsidP="00B17908">
            <w:pPr>
              <w:pStyle w:val="Normal6"/>
              <w:rPr>
                <w:b/>
                <w:i/>
              </w:rPr>
            </w:pPr>
            <w:r w:rsidRPr="001807FC">
              <w:t>3.</w:t>
            </w:r>
            <w:r w:rsidRPr="001807FC">
              <w:rPr>
                <w:b/>
                <w:i/>
              </w:rPr>
              <w:tab/>
            </w:r>
            <w:r w:rsidRPr="001807FC">
              <w:t>Če končna odločitev ni sprejeta v štirih tednih iz</w:t>
            </w:r>
            <w:r w:rsidRPr="001807FC">
              <w:rPr>
                <w:b/>
                <w:i/>
              </w:rPr>
              <w:t xml:space="preserve"> </w:t>
            </w:r>
            <w:r w:rsidRPr="001807FC">
              <w:t>odstavka 2, se prosilca preneha zadrževati na mejnih ali tranzitnih območjih ter se mu dovoli vstop na ozemlje države članice, da bi se njegova prošnja obdelala v skladu z ostalimi določbami te</w:t>
            </w:r>
            <w:r w:rsidRPr="001807FC">
              <w:rPr>
                <w:b/>
                <w:i/>
              </w:rPr>
              <w:t xml:space="preserve"> uredbe</w:t>
            </w:r>
            <w:r w:rsidRPr="001807FC">
              <w:t>.</w:t>
            </w:r>
          </w:p>
        </w:tc>
        <w:tc>
          <w:tcPr>
            <w:tcW w:w="4876" w:type="dxa"/>
          </w:tcPr>
          <w:p w14:paraId="199012F0" w14:textId="77777777" w:rsidR="00013DD4" w:rsidRPr="001807FC" w:rsidRDefault="00013DD4" w:rsidP="00B17908">
            <w:pPr>
              <w:pStyle w:val="Normal6"/>
              <w:rPr>
                <w:b/>
                <w:i/>
              </w:rPr>
            </w:pPr>
            <w:r w:rsidRPr="001807FC">
              <w:t>3.</w:t>
            </w:r>
            <w:r w:rsidRPr="001807FC">
              <w:rPr>
                <w:b/>
                <w:i/>
              </w:rPr>
              <w:tab/>
            </w:r>
            <w:r w:rsidRPr="001807FC">
              <w:t>Če končna odločitev ni sprejeta v štirih tednih iz</w:t>
            </w:r>
            <w:r w:rsidRPr="001807FC">
              <w:rPr>
                <w:b/>
                <w:i/>
              </w:rPr>
              <w:t xml:space="preserve"> </w:t>
            </w:r>
            <w:r w:rsidRPr="001807FC">
              <w:t>odstavka</w:t>
            </w:r>
            <w:r w:rsidRPr="001807FC">
              <w:rPr>
                <w:b/>
                <w:i/>
              </w:rPr>
              <w:t> </w:t>
            </w:r>
            <w:r w:rsidRPr="001807FC">
              <w:t>2, se prosilca preneha zadrževati na mejnih ali tranzitnih območjih ter se mu dovoli vstop na ozemlje države članice, da bi se njegova prošnja obdelala v skladu z ostalimi določbami te</w:t>
            </w:r>
            <w:r w:rsidRPr="001807FC">
              <w:rPr>
                <w:b/>
                <w:i/>
              </w:rPr>
              <w:t xml:space="preserve"> direktive</w:t>
            </w:r>
            <w:r w:rsidRPr="001807FC">
              <w:t>.</w:t>
            </w:r>
          </w:p>
        </w:tc>
      </w:tr>
    </w:tbl>
    <w:p w14:paraId="1283AEE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0DA0FE9" w14:textId="77777777" w:rsidR="00013DD4" w:rsidRPr="001807FC" w:rsidRDefault="00013DD4" w:rsidP="00013DD4">
      <w:r w:rsidRPr="001807FC">
        <w:rPr>
          <w:rStyle w:val="HideTWBExt"/>
        </w:rPr>
        <w:t>&lt;/Amend&gt;</w:t>
      </w:r>
    </w:p>
    <w:p w14:paraId="28A153B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1290</w:t>
      </w:r>
      <w:r w:rsidRPr="001807FC">
        <w:rPr>
          <w:rStyle w:val="HideTWBExt"/>
          <w:b w:val="0"/>
        </w:rPr>
        <w:t>&lt;/NumAm&gt;</w:t>
      </w:r>
    </w:p>
    <w:p w14:paraId="501610F6"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79959A03"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B424D76"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39A2A91F" w14:textId="77777777" w:rsidR="00013DD4" w:rsidRPr="001807FC" w:rsidRDefault="00013DD4" w:rsidP="00013DD4">
      <w:pPr>
        <w:pStyle w:val="NormalBold"/>
      </w:pPr>
      <w:r w:rsidRPr="001807FC">
        <w:rPr>
          <w:rStyle w:val="HideTWBExt"/>
          <w:b w:val="0"/>
        </w:rPr>
        <w:t>&lt;/RepeatBlock-By&gt;</w:t>
      </w:r>
    </w:p>
    <w:p w14:paraId="303ECA7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3EA7758" w14:textId="77777777" w:rsidR="00013DD4" w:rsidRPr="001807FC" w:rsidRDefault="00013DD4" w:rsidP="00013DD4">
      <w:pPr>
        <w:pStyle w:val="NormalBold"/>
      </w:pPr>
      <w:r w:rsidRPr="001807FC">
        <w:rPr>
          <w:rStyle w:val="HideTWBExt"/>
          <w:b w:val="0"/>
        </w:rPr>
        <w:t>&lt;Article&gt;</w:t>
      </w:r>
      <w:r w:rsidRPr="001807FC">
        <w:t>Člen 41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B16DAD6" w14:textId="77777777" w:rsidTr="00B17908">
        <w:trPr>
          <w:trHeight w:hRule="exact" w:val="240"/>
          <w:jc w:val="center"/>
        </w:trPr>
        <w:tc>
          <w:tcPr>
            <w:tcW w:w="9752" w:type="dxa"/>
            <w:gridSpan w:val="2"/>
          </w:tcPr>
          <w:p w14:paraId="04F160AF" w14:textId="77777777" w:rsidR="00013DD4" w:rsidRPr="001807FC" w:rsidRDefault="00013DD4" w:rsidP="00B17908"/>
        </w:tc>
      </w:tr>
      <w:tr w:rsidR="00013DD4" w:rsidRPr="001807FC" w14:paraId="4A620A3D" w14:textId="77777777" w:rsidTr="00B17908">
        <w:trPr>
          <w:trHeight w:val="240"/>
          <w:jc w:val="center"/>
        </w:trPr>
        <w:tc>
          <w:tcPr>
            <w:tcW w:w="4876" w:type="dxa"/>
          </w:tcPr>
          <w:p w14:paraId="76D62598" w14:textId="77777777" w:rsidR="00013DD4" w:rsidRPr="001807FC" w:rsidRDefault="00013DD4" w:rsidP="00B17908">
            <w:pPr>
              <w:pStyle w:val="ColumnHeading"/>
            </w:pPr>
            <w:r w:rsidRPr="001807FC">
              <w:t>Besedilo, ki ga predlaga Komisija</w:t>
            </w:r>
          </w:p>
        </w:tc>
        <w:tc>
          <w:tcPr>
            <w:tcW w:w="4876" w:type="dxa"/>
          </w:tcPr>
          <w:p w14:paraId="106D40F7" w14:textId="77777777" w:rsidR="00013DD4" w:rsidRPr="001807FC" w:rsidRDefault="00013DD4" w:rsidP="00B17908">
            <w:pPr>
              <w:pStyle w:val="ColumnHeading"/>
            </w:pPr>
            <w:r w:rsidRPr="001807FC">
              <w:t>Predlog spremembe</w:t>
            </w:r>
          </w:p>
        </w:tc>
      </w:tr>
      <w:tr w:rsidR="00013DD4" w:rsidRPr="001807FC" w14:paraId="559F0B23" w14:textId="77777777" w:rsidTr="00B17908">
        <w:trPr>
          <w:jc w:val="center"/>
        </w:trPr>
        <w:tc>
          <w:tcPr>
            <w:tcW w:w="4876" w:type="dxa"/>
          </w:tcPr>
          <w:p w14:paraId="2E2F9D14" w14:textId="77777777" w:rsidR="00013DD4" w:rsidRPr="001807FC" w:rsidRDefault="00013DD4" w:rsidP="00B17908">
            <w:pPr>
              <w:pStyle w:val="Normal6"/>
              <w:rPr>
                <w:b/>
                <w:i/>
              </w:rPr>
            </w:pPr>
            <w:r w:rsidRPr="001807FC">
              <w:rPr>
                <w:b/>
                <w:i/>
              </w:rPr>
              <w:t>4.</w:t>
            </w:r>
            <w:r w:rsidRPr="001807FC">
              <w:rPr>
                <w:b/>
                <w:i/>
              </w:rPr>
              <w:tab/>
              <w:t>V primeru prihodov, pri katerih gre za nesorazmerno število državljanov tretjih držav ali oseb brez državljanstva, ki vložijo prošnje za mednarodno zaščito na meji ali tranzitnem območju, zaradi česar se določbe iz odstavka 1 v praksi težko izvajajo, se lahko postopek na meji uporablja tudi v bližini meje ali tranzitnega območja.</w:t>
            </w:r>
          </w:p>
        </w:tc>
        <w:tc>
          <w:tcPr>
            <w:tcW w:w="4876" w:type="dxa"/>
          </w:tcPr>
          <w:p w14:paraId="73A9D6B6" w14:textId="77777777" w:rsidR="00013DD4" w:rsidRPr="001807FC" w:rsidRDefault="00013DD4" w:rsidP="00B17908">
            <w:pPr>
              <w:pStyle w:val="Normal6"/>
              <w:rPr>
                <w:b/>
                <w:i/>
              </w:rPr>
            </w:pPr>
            <w:r w:rsidRPr="001807FC">
              <w:rPr>
                <w:b/>
                <w:i/>
              </w:rPr>
              <w:t>črtano</w:t>
            </w:r>
          </w:p>
        </w:tc>
      </w:tr>
    </w:tbl>
    <w:p w14:paraId="517B23D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1ADF0C" w14:textId="77777777" w:rsidR="00013DD4" w:rsidRPr="001807FC" w:rsidRDefault="00013DD4" w:rsidP="00013DD4">
      <w:r w:rsidRPr="001807FC">
        <w:rPr>
          <w:rStyle w:val="HideTWBExt"/>
        </w:rPr>
        <w:t>&lt;/Amend&gt;</w:t>
      </w:r>
    </w:p>
    <w:p w14:paraId="2DEBB77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1291</w:t>
      </w:r>
      <w:r w:rsidRPr="001807FC">
        <w:rPr>
          <w:rStyle w:val="HideTWBExt"/>
          <w:b w:val="0"/>
        </w:rPr>
        <w:t>&lt;/NumAm&gt;</w:t>
      </w:r>
    </w:p>
    <w:p w14:paraId="46E902B4" w14:textId="77777777" w:rsidR="00013DD4" w:rsidRPr="001807FC" w:rsidRDefault="00013DD4" w:rsidP="00013DD4">
      <w:pPr>
        <w:pStyle w:val="NormalBold"/>
      </w:pPr>
      <w:r w:rsidRPr="001807FC">
        <w:rPr>
          <w:rStyle w:val="HideTWBExt"/>
          <w:b w:val="0"/>
        </w:rPr>
        <w:t>&lt;RepeatBlock-By&gt;&lt;Members&gt;</w:t>
      </w:r>
      <w:r w:rsidRPr="001807FC">
        <w:t>Elly Schlein</w:t>
      </w:r>
      <w:r w:rsidRPr="001807FC">
        <w:rPr>
          <w:rStyle w:val="HideTWBExt"/>
          <w:b w:val="0"/>
        </w:rPr>
        <w:t>&lt;/Members&gt;</w:t>
      </w:r>
    </w:p>
    <w:p w14:paraId="74198403" w14:textId="77777777" w:rsidR="00013DD4" w:rsidRPr="001807FC" w:rsidRDefault="00013DD4" w:rsidP="00013DD4">
      <w:pPr>
        <w:pStyle w:val="NormalBold"/>
      </w:pPr>
      <w:r w:rsidRPr="001807FC">
        <w:rPr>
          <w:rStyle w:val="HideTWBExt"/>
          <w:b w:val="0"/>
        </w:rPr>
        <w:t>&lt;/RepeatBlock-By&gt;</w:t>
      </w:r>
    </w:p>
    <w:p w14:paraId="11EA520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5591EB8" w14:textId="77777777" w:rsidR="00013DD4" w:rsidRPr="001807FC" w:rsidRDefault="00013DD4" w:rsidP="00013DD4">
      <w:pPr>
        <w:pStyle w:val="NormalBold"/>
      </w:pPr>
      <w:r w:rsidRPr="001807FC">
        <w:rPr>
          <w:rStyle w:val="HideTWBExt"/>
          <w:b w:val="0"/>
        </w:rPr>
        <w:t>&lt;Article&gt;</w:t>
      </w:r>
      <w:r w:rsidRPr="001807FC">
        <w:t>Člen 41 – odstavek 4</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CE2485F" w14:textId="77777777" w:rsidTr="00B17908">
        <w:trPr>
          <w:trHeight w:hRule="exact" w:val="240"/>
          <w:jc w:val="center"/>
        </w:trPr>
        <w:tc>
          <w:tcPr>
            <w:tcW w:w="9752" w:type="dxa"/>
            <w:gridSpan w:val="2"/>
          </w:tcPr>
          <w:p w14:paraId="26FC6CAF" w14:textId="77777777" w:rsidR="00013DD4" w:rsidRPr="001807FC" w:rsidRDefault="00013DD4" w:rsidP="00B17908"/>
        </w:tc>
      </w:tr>
      <w:tr w:rsidR="00013DD4" w:rsidRPr="001807FC" w14:paraId="0AFC259D" w14:textId="77777777" w:rsidTr="00B17908">
        <w:trPr>
          <w:trHeight w:val="240"/>
          <w:jc w:val="center"/>
        </w:trPr>
        <w:tc>
          <w:tcPr>
            <w:tcW w:w="4876" w:type="dxa"/>
          </w:tcPr>
          <w:p w14:paraId="4FFF3356" w14:textId="77777777" w:rsidR="00013DD4" w:rsidRPr="001807FC" w:rsidRDefault="00013DD4" w:rsidP="00B17908">
            <w:pPr>
              <w:pStyle w:val="ColumnHeading"/>
            </w:pPr>
            <w:r w:rsidRPr="001807FC">
              <w:t>Besedilo, ki ga predlaga Komisija</w:t>
            </w:r>
          </w:p>
        </w:tc>
        <w:tc>
          <w:tcPr>
            <w:tcW w:w="4876" w:type="dxa"/>
          </w:tcPr>
          <w:p w14:paraId="0C614762" w14:textId="77777777" w:rsidR="00013DD4" w:rsidRPr="001807FC" w:rsidRDefault="00013DD4" w:rsidP="00B17908">
            <w:pPr>
              <w:pStyle w:val="ColumnHeading"/>
            </w:pPr>
            <w:r w:rsidRPr="001807FC">
              <w:t>Predlog spremembe</w:t>
            </w:r>
          </w:p>
        </w:tc>
      </w:tr>
      <w:tr w:rsidR="00013DD4" w:rsidRPr="001807FC" w14:paraId="06E65B15" w14:textId="77777777" w:rsidTr="00B17908">
        <w:trPr>
          <w:jc w:val="center"/>
        </w:trPr>
        <w:tc>
          <w:tcPr>
            <w:tcW w:w="4876" w:type="dxa"/>
          </w:tcPr>
          <w:p w14:paraId="063BB58E" w14:textId="77777777" w:rsidR="00013DD4" w:rsidRPr="001807FC" w:rsidRDefault="00013DD4" w:rsidP="00B17908">
            <w:pPr>
              <w:pStyle w:val="Normal6"/>
              <w:rPr>
                <w:b/>
                <w:i/>
              </w:rPr>
            </w:pPr>
            <w:r w:rsidRPr="001807FC">
              <w:rPr>
                <w:b/>
                <w:i/>
              </w:rPr>
              <w:t>4.</w:t>
            </w:r>
            <w:r w:rsidRPr="001807FC">
              <w:rPr>
                <w:b/>
                <w:i/>
              </w:rPr>
              <w:tab/>
              <w:t>V primeru prihodov, pri katerih gre za nesorazmerno število državljanov tretjih držav ali oseb brez državljanstva, ki vložijo prošnje za mednarodno zaščito na meji ali tranzitnem območju, zaradi česar se določbe iz odstavka 1 v praksi težko izvajajo, se lahko postopek na meji uporablja tudi v bližini meje ali tranzitnega območja.</w:t>
            </w:r>
          </w:p>
        </w:tc>
        <w:tc>
          <w:tcPr>
            <w:tcW w:w="4876" w:type="dxa"/>
          </w:tcPr>
          <w:p w14:paraId="3BB0C0EF" w14:textId="77777777" w:rsidR="00013DD4" w:rsidRPr="001807FC" w:rsidRDefault="00013DD4" w:rsidP="00B17908">
            <w:pPr>
              <w:pStyle w:val="Normal6"/>
              <w:rPr>
                <w:b/>
                <w:i/>
              </w:rPr>
            </w:pPr>
            <w:r w:rsidRPr="001807FC">
              <w:rPr>
                <w:b/>
                <w:i/>
              </w:rPr>
              <w:t>črtano</w:t>
            </w:r>
          </w:p>
        </w:tc>
      </w:tr>
    </w:tbl>
    <w:p w14:paraId="4E40E85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B1DC518" w14:textId="77777777" w:rsidR="00013DD4" w:rsidRPr="001807FC" w:rsidRDefault="00013DD4" w:rsidP="00013DD4">
      <w:r w:rsidRPr="001807FC">
        <w:rPr>
          <w:rStyle w:val="HideTWBExt"/>
        </w:rPr>
        <w:t>&lt;/Amend&gt;</w:t>
      </w:r>
    </w:p>
    <w:p w14:paraId="301EF6B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1292</w:t>
      </w:r>
      <w:r w:rsidRPr="001807FC">
        <w:rPr>
          <w:rStyle w:val="HideTWBExt"/>
          <w:b w:val="0"/>
        </w:rPr>
        <w:t>&lt;/NumAm&gt;</w:t>
      </w:r>
    </w:p>
    <w:p w14:paraId="2EECCCBD" w14:textId="77777777" w:rsidR="00013DD4" w:rsidRPr="001807FC" w:rsidRDefault="00013DD4" w:rsidP="00013DD4">
      <w:pPr>
        <w:pStyle w:val="NormalBold"/>
      </w:pPr>
      <w:r w:rsidRPr="001807FC">
        <w:rPr>
          <w:rStyle w:val="HideTWBExt"/>
          <w:b w:val="0"/>
        </w:rPr>
        <w:t>&lt;RepeatBlock-By&gt;&lt;Members&gt;</w:t>
      </w:r>
      <w:r w:rsidRPr="001807FC">
        <w:t>Péter Niedermüller, Birgit Sippel, Kati Piri, Josef Weidenholzer, Sergej Stanišev (Sergei Stanishev), Ana Gomes</w:t>
      </w:r>
      <w:r w:rsidRPr="001807FC">
        <w:rPr>
          <w:rStyle w:val="HideTWBExt"/>
          <w:b w:val="0"/>
        </w:rPr>
        <w:t>&lt;/Members&gt;</w:t>
      </w:r>
    </w:p>
    <w:p w14:paraId="4D772FD9" w14:textId="77777777" w:rsidR="00013DD4" w:rsidRPr="001807FC" w:rsidRDefault="00013DD4" w:rsidP="00013DD4">
      <w:pPr>
        <w:pStyle w:val="NormalBold"/>
      </w:pPr>
      <w:r w:rsidRPr="001807FC">
        <w:rPr>
          <w:rStyle w:val="HideTWBExt"/>
          <w:b w:val="0"/>
        </w:rPr>
        <w:t>&lt;/RepeatBlock-By&gt;</w:t>
      </w:r>
    </w:p>
    <w:p w14:paraId="707372B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804E359" w14:textId="77777777" w:rsidR="00013DD4" w:rsidRPr="001807FC" w:rsidRDefault="00013DD4" w:rsidP="00013DD4">
      <w:pPr>
        <w:pStyle w:val="NormalBold"/>
      </w:pPr>
      <w:r w:rsidRPr="001807FC">
        <w:rPr>
          <w:rStyle w:val="HideTWBExt"/>
          <w:b w:val="0"/>
        </w:rPr>
        <w:t>&lt;Article&gt;</w:t>
      </w:r>
      <w:r w:rsidRPr="001807FC">
        <w:t>Člen 41 – odstavek 4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82D36CD" w14:textId="77777777" w:rsidTr="00B17908">
        <w:trPr>
          <w:trHeight w:hRule="exact" w:val="240"/>
          <w:jc w:val="center"/>
        </w:trPr>
        <w:tc>
          <w:tcPr>
            <w:tcW w:w="9752" w:type="dxa"/>
            <w:gridSpan w:val="2"/>
          </w:tcPr>
          <w:p w14:paraId="0E929365" w14:textId="77777777" w:rsidR="00013DD4" w:rsidRPr="001807FC" w:rsidRDefault="00013DD4" w:rsidP="00B17908"/>
        </w:tc>
      </w:tr>
      <w:tr w:rsidR="00013DD4" w:rsidRPr="001807FC" w14:paraId="4CF36434" w14:textId="77777777" w:rsidTr="00B17908">
        <w:trPr>
          <w:trHeight w:val="240"/>
          <w:jc w:val="center"/>
        </w:trPr>
        <w:tc>
          <w:tcPr>
            <w:tcW w:w="4876" w:type="dxa"/>
          </w:tcPr>
          <w:p w14:paraId="699C1749" w14:textId="77777777" w:rsidR="00013DD4" w:rsidRPr="001807FC" w:rsidRDefault="00013DD4" w:rsidP="00B17908">
            <w:pPr>
              <w:pStyle w:val="ColumnHeading"/>
            </w:pPr>
            <w:r w:rsidRPr="001807FC">
              <w:t>Besedilo, ki ga predlaga Komisija</w:t>
            </w:r>
          </w:p>
        </w:tc>
        <w:tc>
          <w:tcPr>
            <w:tcW w:w="4876" w:type="dxa"/>
          </w:tcPr>
          <w:p w14:paraId="243629EE" w14:textId="77777777" w:rsidR="00013DD4" w:rsidRPr="001807FC" w:rsidRDefault="00013DD4" w:rsidP="00B17908">
            <w:pPr>
              <w:pStyle w:val="ColumnHeading"/>
            </w:pPr>
            <w:r w:rsidRPr="001807FC">
              <w:t>Predlog spremembe</w:t>
            </w:r>
          </w:p>
        </w:tc>
      </w:tr>
      <w:tr w:rsidR="00013DD4" w:rsidRPr="001807FC" w14:paraId="07642452" w14:textId="77777777" w:rsidTr="00B17908">
        <w:trPr>
          <w:jc w:val="center"/>
        </w:trPr>
        <w:tc>
          <w:tcPr>
            <w:tcW w:w="4876" w:type="dxa"/>
          </w:tcPr>
          <w:p w14:paraId="30580971" w14:textId="77777777" w:rsidR="00013DD4" w:rsidRPr="001807FC" w:rsidRDefault="00013DD4" w:rsidP="00B17908">
            <w:pPr>
              <w:pStyle w:val="Normal6"/>
            </w:pPr>
          </w:p>
        </w:tc>
        <w:tc>
          <w:tcPr>
            <w:tcW w:w="4876" w:type="dxa"/>
          </w:tcPr>
          <w:p w14:paraId="3C6EF2C4" w14:textId="6BB58ADF" w:rsidR="00013DD4" w:rsidRPr="001807FC" w:rsidRDefault="00013DD4" w:rsidP="00B17908">
            <w:pPr>
              <w:pStyle w:val="Normal6"/>
              <w:rPr>
                <w:b/>
                <w:i/>
              </w:rPr>
            </w:pPr>
            <w:r w:rsidRPr="001807FC">
              <w:rPr>
                <w:b/>
                <w:i/>
              </w:rPr>
              <w:t>4a.</w:t>
            </w:r>
            <w:r w:rsidRPr="001807FC">
              <w:rPr>
                <w:b/>
                <w:i/>
              </w:rPr>
              <w:tab/>
              <w:t>Postopek na meji se ne sme uporabljati za mladoletnike</w:t>
            </w:r>
            <w:r w:rsidR="00987BC5" w:rsidRPr="001807FC">
              <w:rPr>
                <w:b/>
                <w:i/>
              </w:rPr>
              <w:t xml:space="preserve"> brez spremstva</w:t>
            </w:r>
            <w:r w:rsidRPr="001807FC">
              <w:rPr>
                <w:b/>
                <w:i/>
              </w:rPr>
              <w:t>.</w:t>
            </w:r>
          </w:p>
        </w:tc>
      </w:tr>
    </w:tbl>
    <w:p w14:paraId="27D20C7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03537A7"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4A4D643" w14:textId="4D562DBE" w:rsidR="00013DD4" w:rsidRPr="001807FC" w:rsidRDefault="00013DD4" w:rsidP="00013DD4">
      <w:pPr>
        <w:pStyle w:val="Normal12Italic"/>
        <w:rPr>
          <w:lang w:val="sl-SI"/>
        </w:rPr>
      </w:pPr>
      <w:r w:rsidRPr="001807FC">
        <w:rPr>
          <w:lang w:val="sl-SI"/>
        </w:rPr>
        <w:t xml:space="preserve">V skladu s stališčem Parlamenta </w:t>
      </w:r>
      <w:r w:rsidR="00987BC5" w:rsidRPr="001807FC">
        <w:rPr>
          <w:lang w:val="sl-SI"/>
        </w:rPr>
        <w:t>o</w:t>
      </w:r>
      <w:r w:rsidRPr="001807FC">
        <w:rPr>
          <w:lang w:val="sl-SI"/>
        </w:rPr>
        <w:t xml:space="preserve"> direktiv</w:t>
      </w:r>
      <w:r w:rsidR="00987BC5" w:rsidRPr="001807FC">
        <w:rPr>
          <w:lang w:val="sl-SI"/>
        </w:rPr>
        <w:t>i</w:t>
      </w:r>
      <w:r w:rsidRPr="001807FC">
        <w:rPr>
          <w:lang w:val="sl-SI"/>
        </w:rPr>
        <w:t xml:space="preserve"> o pogojih za sprejem se mladoletnik</w:t>
      </w:r>
      <w:r w:rsidR="00987BC5" w:rsidRPr="001807FC">
        <w:rPr>
          <w:lang w:val="sl-SI"/>
        </w:rPr>
        <w:t>i</w:t>
      </w:r>
      <w:r w:rsidRPr="001807FC">
        <w:rPr>
          <w:lang w:val="sl-SI"/>
        </w:rPr>
        <w:t xml:space="preserve"> brez spremstva nikoli ne sme</w:t>
      </w:r>
      <w:r w:rsidR="00987BC5" w:rsidRPr="001807FC">
        <w:rPr>
          <w:lang w:val="sl-SI"/>
        </w:rPr>
        <w:t>jo</w:t>
      </w:r>
      <w:r w:rsidRPr="001807FC">
        <w:rPr>
          <w:lang w:val="sl-SI"/>
        </w:rPr>
        <w:t xml:space="preserve"> pridržati na ta način, zato se postopek na meji nikoli ne more uporabiti za mladoletnike brez spremstva.</w:t>
      </w:r>
    </w:p>
    <w:p w14:paraId="52BCA4F3" w14:textId="77777777" w:rsidR="00013DD4" w:rsidRPr="001807FC" w:rsidRDefault="00013DD4" w:rsidP="00013DD4">
      <w:r w:rsidRPr="001807FC">
        <w:rPr>
          <w:rStyle w:val="HideTWBExt"/>
        </w:rPr>
        <w:t>&lt;/Amend&gt;</w:t>
      </w:r>
    </w:p>
    <w:p w14:paraId="2A10EB9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1293</w:t>
      </w:r>
      <w:r w:rsidRPr="001807FC">
        <w:rPr>
          <w:rStyle w:val="HideTWBExt"/>
          <w:b w:val="0"/>
        </w:rPr>
        <w:t>&lt;/NumAm&gt;</w:t>
      </w:r>
    </w:p>
    <w:p w14:paraId="662B26F2" w14:textId="77777777" w:rsidR="00013DD4" w:rsidRPr="001807FC" w:rsidRDefault="00013DD4" w:rsidP="00013DD4">
      <w:pPr>
        <w:pStyle w:val="NormalBold"/>
      </w:pPr>
      <w:r w:rsidRPr="001807FC">
        <w:rPr>
          <w:rStyle w:val="HideTWBExt"/>
          <w:b w:val="0"/>
        </w:rPr>
        <w:t>&lt;RepeatBlock-By&gt;&lt;Members&gt;</w:t>
      </w:r>
      <w:r w:rsidRPr="001807FC">
        <w:t>Anna Maria Corazza Bildt, Caterina Chinnici, Hilde Vautmans, Barbara Matera, Damiano Zoffoli, Michaela Šojdrová, Brando Benifei, Lara Comi</w:t>
      </w:r>
      <w:r w:rsidRPr="001807FC">
        <w:rPr>
          <w:rStyle w:val="HideTWBExt"/>
          <w:b w:val="0"/>
        </w:rPr>
        <w:t>&lt;/Members&gt;</w:t>
      </w:r>
    </w:p>
    <w:p w14:paraId="2081EE01" w14:textId="77777777" w:rsidR="00013DD4" w:rsidRPr="001807FC" w:rsidRDefault="00013DD4" w:rsidP="00013DD4">
      <w:pPr>
        <w:pStyle w:val="NormalBold"/>
      </w:pPr>
      <w:r w:rsidRPr="001807FC">
        <w:rPr>
          <w:rStyle w:val="HideTWBExt"/>
          <w:b w:val="0"/>
        </w:rPr>
        <w:t>&lt;/RepeatBlock-By&gt;</w:t>
      </w:r>
    </w:p>
    <w:p w14:paraId="339458E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D238D21" w14:textId="77777777" w:rsidR="00013DD4" w:rsidRPr="001807FC" w:rsidRDefault="00013DD4" w:rsidP="00013DD4">
      <w:pPr>
        <w:pStyle w:val="NormalBold"/>
      </w:pPr>
      <w:r w:rsidRPr="001807FC">
        <w:rPr>
          <w:rStyle w:val="HideTWBExt"/>
          <w:b w:val="0"/>
        </w:rPr>
        <w:t>&lt;Article&gt;</w:t>
      </w:r>
      <w:r w:rsidRPr="001807FC">
        <w:t>Člen 41 – odstavek 4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7B9AB56" w14:textId="77777777" w:rsidTr="00B17908">
        <w:trPr>
          <w:trHeight w:hRule="exact" w:val="240"/>
          <w:jc w:val="center"/>
        </w:trPr>
        <w:tc>
          <w:tcPr>
            <w:tcW w:w="9752" w:type="dxa"/>
            <w:gridSpan w:val="2"/>
          </w:tcPr>
          <w:p w14:paraId="37EA0474" w14:textId="77777777" w:rsidR="00013DD4" w:rsidRPr="001807FC" w:rsidRDefault="00013DD4" w:rsidP="00B17908"/>
        </w:tc>
      </w:tr>
      <w:tr w:rsidR="00013DD4" w:rsidRPr="001807FC" w14:paraId="31AF56EF" w14:textId="77777777" w:rsidTr="00B17908">
        <w:trPr>
          <w:trHeight w:val="240"/>
          <w:jc w:val="center"/>
        </w:trPr>
        <w:tc>
          <w:tcPr>
            <w:tcW w:w="4876" w:type="dxa"/>
          </w:tcPr>
          <w:p w14:paraId="18EEC9E0" w14:textId="77777777" w:rsidR="00013DD4" w:rsidRPr="001807FC" w:rsidRDefault="00013DD4" w:rsidP="00B17908">
            <w:pPr>
              <w:pStyle w:val="ColumnHeading"/>
            </w:pPr>
            <w:r w:rsidRPr="001807FC">
              <w:t>Besedilo, ki ga predlaga Komisija</w:t>
            </w:r>
          </w:p>
        </w:tc>
        <w:tc>
          <w:tcPr>
            <w:tcW w:w="4876" w:type="dxa"/>
          </w:tcPr>
          <w:p w14:paraId="1BC362BB" w14:textId="77777777" w:rsidR="00013DD4" w:rsidRPr="001807FC" w:rsidRDefault="00013DD4" w:rsidP="00B17908">
            <w:pPr>
              <w:pStyle w:val="ColumnHeading"/>
            </w:pPr>
            <w:r w:rsidRPr="001807FC">
              <w:t>Predlog spremembe</w:t>
            </w:r>
          </w:p>
        </w:tc>
      </w:tr>
      <w:tr w:rsidR="00013DD4" w:rsidRPr="001807FC" w14:paraId="0E519E2F" w14:textId="77777777" w:rsidTr="00B17908">
        <w:trPr>
          <w:jc w:val="center"/>
        </w:trPr>
        <w:tc>
          <w:tcPr>
            <w:tcW w:w="4876" w:type="dxa"/>
          </w:tcPr>
          <w:p w14:paraId="2EA6CEBD" w14:textId="77777777" w:rsidR="00013DD4" w:rsidRPr="001807FC" w:rsidRDefault="00013DD4" w:rsidP="00B17908">
            <w:pPr>
              <w:pStyle w:val="Normal6"/>
            </w:pPr>
          </w:p>
        </w:tc>
        <w:tc>
          <w:tcPr>
            <w:tcW w:w="4876" w:type="dxa"/>
          </w:tcPr>
          <w:p w14:paraId="5056002D" w14:textId="7E25A3C4" w:rsidR="00013DD4" w:rsidRPr="001807FC" w:rsidRDefault="00013DD4" w:rsidP="00B17908">
            <w:pPr>
              <w:pStyle w:val="Normal6"/>
              <w:rPr>
                <w:b/>
                <w:i/>
              </w:rPr>
            </w:pPr>
            <w:r w:rsidRPr="001807FC">
              <w:rPr>
                <w:b/>
                <w:i/>
              </w:rPr>
              <w:t>4a.</w:t>
            </w:r>
            <w:r w:rsidRPr="001807FC">
              <w:rPr>
                <w:b/>
                <w:i/>
              </w:rPr>
              <w:tab/>
              <w:t>Postopek na meji se ne uporablja za mladoletnike.</w:t>
            </w:r>
          </w:p>
        </w:tc>
      </w:tr>
    </w:tbl>
    <w:p w14:paraId="6C2E30C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31191D1" w14:textId="77777777" w:rsidR="00013DD4" w:rsidRPr="001807FC" w:rsidRDefault="00013DD4" w:rsidP="00013DD4">
      <w:r w:rsidRPr="001807FC">
        <w:rPr>
          <w:rStyle w:val="HideTWBExt"/>
        </w:rPr>
        <w:t>&lt;/Amend&gt;</w:t>
      </w:r>
    </w:p>
    <w:p w14:paraId="1413C4D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1294</w:t>
      </w:r>
      <w:r w:rsidRPr="001807FC">
        <w:rPr>
          <w:rStyle w:val="HideTWBExt"/>
          <w:b w:val="0"/>
        </w:rPr>
        <w:t>&lt;/NumAm&gt;</w:t>
      </w:r>
    </w:p>
    <w:p w14:paraId="55730B46" w14:textId="77777777" w:rsidR="00013DD4" w:rsidRPr="001807FC" w:rsidRDefault="00013DD4" w:rsidP="00013DD4">
      <w:pPr>
        <w:pStyle w:val="NormalBold"/>
      </w:pPr>
      <w:r w:rsidRPr="001807FC">
        <w:rPr>
          <w:rStyle w:val="HideTWBExt"/>
          <w:b w:val="0"/>
        </w:rPr>
        <w:t>&lt;RepeatBlock-By&gt;&lt;Members&gt;</w:t>
      </w:r>
      <w:r w:rsidRPr="001807FC">
        <w:t>Péter Niedermüller, Kati Piri, Josef Weidenholzer, Ana Gomes, Sergej Stanišev (Sergei Stanishev), Elly Schlein, Cécile Kashetu Kyenge, Birgit Sippel</w:t>
      </w:r>
      <w:r w:rsidRPr="001807FC">
        <w:rPr>
          <w:rStyle w:val="HideTWBExt"/>
          <w:b w:val="0"/>
        </w:rPr>
        <w:t>&lt;/Members&gt;</w:t>
      </w:r>
    </w:p>
    <w:p w14:paraId="39846BD9" w14:textId="77777777" w:rsidR="00013DD4" w:rsidRPr="001807FC" w:rsidRDefault="00013DD4" w:rsidP="00013DD4">
      <w:pPr>
        <w:pStyle w:val="NormalBold"/>
      </w:pPr>
      <w:r w:rsidRPr="001807FC">
        <w:rPr>
          <w:rStyle w:val="HideTWBExt"/>
          <w:b w:val="0"/>
        </w:rPr>
        <w:t>&lt;/RepeatBlock-By&gt;</w:t>
      </w:r>
    </w:p>
    <w:p w14:paraId="282A417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81F5A8F" w14:textId="77777777" w:rsidR="00013DD4" w:rsidRPr="001807FC" w:rsidRDefault="00013DD4" w:rsidP="00013DD4">
      <w:pPr>
        <w:pStyle w:val="NormalBold"/>
      </w:pPr>
      <w:r w:rsidRPr="001807FC">
        <w:rPr>
          <w:rStyle w:val="HideTWBExt"/>
          <w:b w:val="0"/>
        </w:rPr>
        <w:t>&lt;Article&gt;</w:t>
      </w:r>
      <w:r w:rsidRPr="001807FC">
        <w:t>Člen 41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C26CA4D" w14:textId="77777777" w:rsidTr="00B17908">
        <w:trPr>
          <w:trHeight w:hRule="exact" w:val="240"/>
          <w:jc w:val="center"/>
        </w:trPr>
        <w:tc>
          <w:tcPr>
            <w:tcW w:w="9752" w:type="dxa"/>
            <w:gridSpan w:val="2"/>
          </w:tcPr>
          <w:p w14:paraId="65E20D58" w14:textId="77777777" w:rsidR="00013DD4" w:rsidRPr="001807FC" w:rsidRDefault="00013DD4" w:rsidP="00B17908"/>
        </w:tc>
      </w:tr>
      <w:tr w:rsidR="00013DD4" w:rsidRPr="001807FC" w14:paraId="098D15EC" w14:textId="77777777" w:rsidTr="00B17908">
        <w:trPr>
          <w:trHeight w:val="240"/>
          <w:jc w:val="center"/>
        </w:trPr>
        <w:tc>
          <w:tcPr>
            <w:tcW w:w="4876" w:type="dxa"/>
          </w:tcPr>
          <w:p w14:paraId="672BC3F0" w14:textId="77777777" w:rsidR="00013DD4" w:rsidRPr="001807FC" w:rsidRDefault="00013DD4" w:rsidP="00B17908">
            <w:pPr>
              <w:pStyle w:val="ColumnHeading"/>
            </w:pPr>
            <w:r w:rsidRPr="001807FC">
              <w:t>Besedilo, ki ga predlaga Komisija</w:t>
            </w:r>
          </w:p>
        </w:tc>
        <w:tc>
          <w:tcPr>
            <w:tcW w:w="4876" w:type="dxa"/>
          </w:tcPr>
          <w:p w14:paraId="1508B178" w14:textId="77777777" w:rsidR="00013DD4" w:rsidRPr="001807FC" w:rsidRDefault="00013DD4" w:rsidP="00B17908">
            <w:pPr>
              <w:pStyle w:val="ColumnHeading"/>
            </w:pPr>
            <w:r w:rsidRPr="001807FC">
              <w:t>Predlog spremembe</w:t>
            </w:r>
          </w:p>
        </w:tc>
      </w:tr>
      <w:tr w:rsidR="00013DD4" w:rsidRPr="001807FC" w14:paraId="378A4DE8" w14:textId="77777777" w:rsidTr="00B17908">
        <w:trPr>
          <w:jc w:val="center"/>
        </w:trPr>
        <w:tc>
          <w:tcPr>
            <w:tcW w:w="4876" w:type="dxa"/>
          </w:tcPr>
          <w:p w14:paraId="048EC399" w14:textId="77777777" w:rsidR="00013DD4" w:rsidRPr="001807FC" w:rsidRDefault="00013DD4" w:rsidP="00B17908">
            <w:pPr>
              <w:pStyle w:val="Normal6"/>
              <w:rPr>
                <w:b/>
                <w:i/>
              </w:rPr>
            </w:pPr>
            <w:r w:rsidRPr="001807FC">
              <w:rPr>
                <w:b/>
                <w:i/>
              </w:rPr>
              <w:t>5.</w:t>
            </w:r>
            <w:r w:rsidRPr="001807FC">
              <w:rPr>
                <w:b/>
                <w:i/>
              </w:rPr>
              <w:tab/>
              <w:t>Postopek na meji se lahko v skladu s členi 8–11 Direktive XXX/XXX/EU (direktiva o pogojih za sprejem) uporabi za mladoletnike brez spremstva le, kadar:</w:t>
            </w:r>
          </w:p>
        </w:tc>
        <w:tc>
          <w:tcPr>
            <w:tcW w:w="4876" w:type="dxa"/>
          </w:tcPr>
          <w:p w14:paraId="73F27548" w14:textId="77777777" w:rsidR="00013DD4" w:rsidRPr="001807FC" w:rsidRDefault="00013DD4" w:rsidP="00B17908">
            <w:pPr>
              <w:pStyle w:val="Normal6"/>
              <w:rPr>
                <w:b/>
                <w:i/>
              </w:rPr>
            </w:pPr>
            <w:r w:rsidRPr="001807FC">
              <w:rPr>
                <w:b/>
                <w:i/>
              </w:rPr>
              <w:t>črtano</w:t>
            </w:r>
          </w:p>
        </w:tc>
      </w:tr>
      <w:tr w:rsidR="00013DD4" w:rsidRPr="001807FC" w14:paraId="41FDA52F" w14:textId="77777777" w:rsidTr="00B17908">
        <w:trPr>
          <w:jc w:val="center"/>
        </w:trPr>
        <w:tc>
          <w:tcPr>
            <w:tcW w:w="4876" w:type="dxa"/>
          </w:tcPr>
          <w:p w14:paraId="4FDB95C5"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360D9443" w14:textId="77777777" w:rsidR="00013DD4" w:rsidRPr="001807FC" w:rsidRDefault="00013DD4" w:rsidP="00B17908">
            <w:pPr>
              <w:pStyle w:val="Normal6"/>
            </w:pPr>
          </w:p>
        </w:tc>
      </w:tr>
      <w:tr w:rsidR="00013DD4" w:rsidRPr="001807FC" w14:paraId="0D82EC64" w14:textId="77777777" w:rsidTr="00B17908">
        <w:trPr>
          <w:jc w:val="center"/>
        </w:trPr>
        <w:tc>
          <w:tcPr>
            <w:tcW w:w="4876" w:type="dxa"/>
          </w:tcPr>
          <w:p w14:paraId="3AB6C38E"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1079035E" w14:textId="77777777" w:rsidR="00013DD4" w:rsidRPr="001807FC" w:rsidRDefault="00013DD4" w:rsidP="00B17908">
            <w:pPr>
              <w:pStyle w:val="Normal6"/>
            </w:pPr>
          </w:p>
        </w:tc>
      </w:tr>
      <w:tr w:rsidR="00013DD4" w:rsidRPr="001807FC" w14:paraId="02E5CEB7" w14:textId="77777777" w:rsidTr="00B17908">
        <w:trPr>
          <w:jc w:val="center"/>
        </w:trPr>
        <w:tc>
          <w:tcPr>
            <w:tcW w:w="4876" w:type="dxa"/>
          </w:tcPr>
          <w:p w14:paraId="72B3777D" w14:textId="77777777" w:rsidR="00013DD4" w:rsidRPr="001807FC" w:rsidRDefault="00013DD4" w:rsidP="00B17908">
            <w:pPr>
              <w:pStyle w:val="Normal6"/>
              <w:rPr>
                <w:b/>
                <w:i/>
              </w:rPr>
            </w:pPr>
            <w:r w:rsidRPr="001807FC">
              <w:rPr>
                <w:b/>
                <w:i/>
              </w:rPr>
              <w:t>(c) obstajajo utemeljeni razlogi, da se tretja država šteje za varno tretjo državo za prosilca v skladu s pogoji iz člena 45;</w:t>
            </w:r>
          </w:p>
        </w:tc>
        <w:tc>
          <w:tcPr>
            <w:tcW w:w="4876" w:type="dxa"/>
          </w:tcPr>
          <w:p w14:paraId="69FBFB55" w14:textId="77777777" w:rsidR="00013DD4" w:rsidRPr="001807FC" w:rsidRDefault="00013DD4" w:rsidP="00B17908">
            <w:pPr>
              <w:pStyle w:val="Normal6"/>
            </w:pPr>
          </w:p>
        </w:tc>
      </w:tr>
      <w:tr w:rsidR="00013DD4" w:rsidRPr="001807FC" w14:paraId="098F8788" w14:textId="77777777" w:rsidTr="00B17908">
        <w:trPr>
          <w:jc w:val="center"/>
        </w:trPr>
        <w:tc>
          <w:tcPr>
            <w:tcW w:w="4876" w:type="dxa"/>
          </w:tcPr>
          <w:p w14:paraId="4537E5FF" w14:textId="77777777" w:rsidR="00013DD4" w:rsidRPr="001807FC" w:rsidRDefault="00013DD4" w:rsidP="00B17908">
            <w:pPr>
              <w:pStyle w:val="Normal6"/>
              <w:rPr>
                <w:b/>
                <w:i/>
              </w:rPr>
            </w:pPr>
            <w:r w:rsidRPr="001807FC">
              <w:rPr>
                <w:b/>
                <w:i/>
              </w:rPr>
              <w:t>(d) 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0C7F453A" w14:textId="77777777" w:rsidR="00013DD4" w:rsidRPr="001807FC" w:rsidRDefault="00013DD4" w:rsidP="00B17908">
            <w:pPr>
              <w:pStyle w:val="Normal6"/>
            </w:pPr>
          </w:p>
        </w:tc>
      </w:tr>
      <w:tr w:rsidR="00013DD4" w:rsidRPr="001807FC" w14:paraId="23BF1800" w14:textId="77777777" w:rsidTr="00B17908">
        <w:trPr>
          <w:jc w:val="center"/>
        </w:trPr>
        <w:tc>
          <w:tcPr>
            <w:tcW w:w="4876" w:type="dxa"/>
          </w:tcPr>
          <w:p w14:paraId="624F2E7E" w14:textId="77777777" w:rsidR="00013DD4" w:rsidRPr="001807FC" w:rsidRDefault="00013DD4" w:rsidP="00B17908">
            <w:pPr>
              <w:pStyle w:val="Normal6"/>
              <w:rPr>
                <w:b/>
                <w:i/>
              </w:rPr>
            </w:pPr>
            <w:r w:rsidRPr="001807FC">
              <w:rPr>
                <w:b/>
                <w:i/>
              </w:rPr>
              <w:t>Točka (d)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12B7798F" w14:textId="77777777" w:rsidR="00013DD4" w:rsidRPr="001807FC" w:rsidRDefault="00013DD4" w:rsidP="00B17908">
            <w:pPr>
              <w:pStyle w:val="Normal6"/>
            </w:pPr>
          </w:p>
        </w:tc>
      </w:tr>
    </w:tbl>
    <w:p w14:paraId="7508828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285512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2F876823" w14:textId="5A2928C2" w:rsidR="00013DD4" w:rsidRPr="001807FC" w:rsidRDefault="00013DD4" w:rsidP="00013DD4">
      <w:pPr>
        <w:pStyle w:val="Normal12Italic"/>
        <w:rPr>
          <w:lang w:val="sl-SI"/>
        </w:rPr>
      </w:pPr>
      <w:r w:rsidRPr="001807FC">
        <w:rPr>
          <w:lang w:val="sl-SI"/>
        </w:rPr>
        <w:t xml:space="preserve">V skladu s stališčem Parlamenta </w:t>
      </w:r>
      <w:r w:rsidR="00987BC5" w:rsidRPr="001807FC">
        <w:rPr>
          <w:lang w:val="sl-SI"/>
        </w:rPr>
        <w:t>o</w:t>
      </w:r>
      <w:r w:rsidRPr="001807FC">
        <w:rPr>
          <w:lang w:val="sl-SI"/>
        </w:rPr>
        <w:t xml:space="preserve"> direktiv</w:t>
      </w:r>
      <w:r w:rsidR="00987BC5" w:rsidRPr="001807FC">
        <w:rPr>
          <w:lang w:val="sl-SI"/>
        </w:rPr>
        <w:t>i</w:t>
      </w:r>
      <w:r w:rsidRPr="001807FC">
        <w:rPr>
          <w:lang w:val="sl-SI"/>
        </w:rPr>
        <w:t xml:space="preserve"> o pogojih za sprejem se mladoletnik</w:t>
      </w:r>
      <w:r w:rsidR="00987BC5" w:rsidRPr="001807FC">
        <w:rPr>
          <w:lang w:val="sl-SI"/>
        </w:rPr>
        <w:t>i</w:t>
      </w:r>
      <w:r w:rsidRPr="001807FC">
        <w:rPr>
          <w:lang w:val="sl-SI"/>
        </w:rPr>
        <w:t xml:space="preserve"> brez spremstva nikoli ne sme</w:t>
      </w:r>
      <w:r w:rsidR="00987BC5" w:rsidRPr="001807FC">
        <w:rPr>
          <w:lang w:val="sl-SI"/>
        </w:rPr>
        <w:t>jo</w:t>
      </w:r>
      <w:r w:rsidRPr="001807FC">
        <w:rPr>
          <w:lang w:val="sl-SI"/>
        </w:rPr>
        <w:t xml:space="preserve"> pridržati na ta način, zato se postopek na meji nikoli ne more uporabiti za mladoletnike brez spremstva.</w:t>
      </w:r>
    </w:p>
    <w:p w14:paraId="78B2E32C" w14:textId="77777777" w:rsidR="00013DD4" w:rsidRPr="001807FC" w:rsidRDefault="00013DD4" w:rsidP="00013DD4">
      <w:r w:rsidRPr="001807FC">
        <w:rPr>
          <w:rStyle w:val="HideTWBExt"/>
        </w:rPr>
        <w:t>&lt;/Amend&gt;</w:t>
      </w:r>
    </w:p>
    <w:p w14:paraId="01C214B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1295</w:t>
      </w:r>
      <w:r w:rsidRPr="001807FC">
        <w:rPr>
          <w:rStyle w:val="HideTWBExt"/>
          <w:b w:val="0"/>
        </w:rPr>
        <w:t>&lt;/NumAm&gt;</w:t>
      </w:r>
    </w:p>
    <w:p w14:paraId="0DA22C9E" w14:textId="77777777" w:rsidR="00013DD4" w:rsidRPr="001807FC" w:rsidRDefault="00013DD4" w:rsidP="00013DD4">
      <w:pPr>
        <w:pStyle w:val="NormalBold"/>
      </w:pPr>
      <w:r w:rsidRPr="001807FC">
        <w:rPr>
          <w:rStyle w:val="HideTWBExt"/>
          <w:b w:val="0"/>
        </w:rPr>
        <w:t>&lt;RepeatBlock-By&gt;&lt;Members&gt;</w:t>
      </w:r>
      <w:r w:rsidRPr="001807FC">
        <w:t>Anna Maria Corazza Bildt, Caterina Chinnici, Hilde Vautmans, Barbara Matera, Damiano Zoffoli, Michaela Šojdrová, Brando Benifei, Lara Comi</w:t>
      </w:r>
      <w:r w:rsidRPr="001807FC">
        <w:rPr>
          <w:rStyle w:val="HideTWBExt"/>
          <w:b w:val="0"/>
        </w:rPr>
        <w:t>&lt;/Members&gt;</w:t>
      </w:r>
    </w:p>
    <w:p w14:paraId="21966558" w14:textId="77777777" w:rsidR="00013DD4" w:rsidRPr="001807FC" w:rsidRDefault="00013DD4" w:rsidP="00013DD4">
      <w:pPr>
        <w:pStyle w:val="NormalBold"/>
      </w:pPr>
      <w:r w:rsidRPr="001807FC">
        <w:rPr>
          <w:rStyle w:val="HideTWBExt"/>
          <w:b w:val="0"/>
        </w:rPr>
        <w:t>&lt;/RepeatBlock-By&gt;</w:t>
      </w:r>
    </w:p>
    <w:p w14:paraId="21BAB77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31C0EB2" w14:textId="77777777" w:rsidR="00013DD4" w:rsidRPr="001807FC" w:rsidRDefault="00013DD4" w:rsidP="00013DD4">
      <w:pPr>
        <w:pStyle w:val="NormalBold"/>
      </w:pPr>
      <w:r w:rsidRPr="001807FC">
        <w:rPr>
          <w:rStyle w:val="HideTWBExt"/>
          <w:b w:val="0"/>
        </w:rPr>
        <w:t>&lt;Article&gt;</w:t>
      </w:r>
      <w:r w:rsidRPr="001807FC">
        <w:t>Člen 41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8F78084" w14:textId="77777777" w:rsidTr="00B17908">
        <w:trPr>
          <w:trHeight w:hRule="exact" w:val="240"/>
          <w:jc w:val="center"/>
        </w:trPr>
        <w:tc>
          <w:tcPr>
            <w:tcW w:w="9752" w:type="dxa"/>
            <w:gridSpan w:val="2"/>
          </w:tcPr>
          <w:p w14:paraId="366C6F52" w14:textId="77777777" w:rsidR="00013DD4" w:rsidRPr="001807FC" w:rsidRDefault="00013DD4" w:rsidP="00B17908"/>
        </w:tc>
      </w:tr>
      <w:tr w:rsidR="00013DD4" w:rsidRPr="001807FC" w14:paraId="0DC26F41" w14:textId="77777777" w:rsidTr="00B17908">
        <w:trPr>
          <w:trHeight w:val="240"/>
          <w:jc w:val="center"/>
        </w:trPr>
        <w:tc>
          <w:tcPr>
            <w:tcW w:w="4876" w:type="dxa"/>
          </w:tcPr>
          <w:p w14:paraId="4A0A3F17" w14:textId="77777777" w:rsidR="00013DD4" w:rsidRPr="001807FC" w:rsidRDefault="00013DD4" w:rsidP="00B17908">
            <w:pPr>
              <w:pStyle w:val="ColumnHeading"/>
            </w:pPr>
            <w:r w:rsidRPr="001807FC">
              <w:t>Besedilo, ki ga predlaga Komisija</w:t>
            </w:r>
          </w:p>
        </w:tc>
        <w:tc>
          <w:tcPr>
            <w:tcW w:w="4876" w:type="dxa"/>
          </w:tcPr>
          <w:p w14:paraId="06232801" w14:textId="77777777" w:rsidR="00013DD4" w:rsidRPr="001807FC" w:rsidRDefault="00013DD4" w:rsidP="00B17908">
            <w:pPr>
              <w:pStyle w:val="ColumnHeading"/>
            </w:pPr>
            <w:r w:rsidRPr="001807FC">
              <w:t>Predlog spremembe</w:t>
            </w:r>
          </w:p>
        </w:tc>
      </w:tr>
      <w:tr w:rsidR="00013DD4" w:rsidRPr="001807FC" w14:paraId="7DFA3117" w14:textId="77777777" w:rsidTr="00B17908">
        <w:trPr>
          <w:jc w:val="center"/>
        </w:trPr>
        <w:tc>
          <w:tcPr>
            <w:tcW w:w="4876" w:type="dxa"/>
          </w:tcPr>
          <w:p w14:paraId="7732CFA0" w14:textId="77777777" w:rsidR="00013DD4" w:rsidRPr="001807FC" w:rsidRDefault="00013DD4" w:rsidP="00B17908">
            <w:pPr>
              <w:pStyle w:val="Normal6"/>
              <w:rPr>
                <w:b/>
                <w:i/>
              </w:rPr>
            </w:pPr>
            <w:r w:rsidRPr="001807FC">
              <w:rPr>
                <w:b/>
                <w:i/>
              </w:rPr>
              <w:t>5.</w:t>
            </w:r>
            <w:r w:rsidRPr="001807FC">
              <w:rPr>
                <w:b/>
                <w:i/>
              </w:rPr>
              <w:tab/>
              <w:t>Postopek na meji se lahko v skladu s členi 8–11 Direktive XXX/XXX/EU (direktiva o pogojih za sprejem) uporabi za mladoletnike brez spremstva le, kadar:</w:t>
            </w:r>
          </w:p>
        </w:tc>
        <w:tc>
          <w:tcPr>
            <w:tcW w:w="4876" w:type="dxa"/>
          </w:tcPr>
          <w:p w14:paraId="7354241C" w14:textId="77777777" w:rsidR="00013DD4" w:rsidRPr="001807FC" w:rsidRDefault="00013DD4" w:rsidP="00B17908">
            <w:pPr>
              <w:pStyle w:val="Normal6"/>
              <w:rPr>
                <w:b/>
                <w:i/>
              </w:rPr>
            </w:pPr>
            <w:r w:rsidRPr="001807FC">
              <w:rPr>
                <w:b/>
                <w:i/>
              </w:rPr>
              <w:t>črtano</w:t>
            </w:r>
          </w:p>
        </w:tc>
      </w:tr>
      <w:tr w:rsidR="00013DD4" w:rsidRPr="001807FC" w14:paraId="19CBEBA8" w14:textId="77777777" w:rsidTr="00B17908">
        <w:trPr>
          <w:jc w:val="center"/>
        </w:trPr>
        <w:tc>
          <w:tcPr>
            <w:tcW w:w="4876" w:type="dxa"/>
          </w:tcPr>
          <w:p w14:paraId="023A475B"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10D01540" w14:textId="77777777" w:rsidR="00013DD4" w:rsidRPr="001807FC" w:rsidRDefault="00013DD4" w:rsidP="00B17908">
            <w:pPr>
              <w:pStyle w:val="Normal6"/>
            </w:pPr>
          </w:p>
        </w:tc>
      </w:tr>
      <w:tr w:rsidR="00013DD4" w:rsidRPr="001807FC" w14:paraId="64C4D276" w14:textId="77777777" w:rsidTr="00B17908">
        <w:trPr>
          <w:jc w:val="center"/>
        </w:trPr>
        <w:tc>
          <w:tcPr>
            <w:tcW w:w="4876" w:type="dxa"/>
          </w:tcPr>
          <w:p w14:paraId="3F1C4760"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3AEB0252" w14:textId="77777777" w:rsidR="00013DD4" w:rsidRPr="001807FC" w:rsidRDefault="00013DD4" w:rsidP="00B17908">
            <w:pPr>
              <w:pStyle w:val="Normal6"/>
            </w:pPr>
          </w:p>
        </w:tc>
      </w:tr>
      <w:tr w:rsidR="00013DD4" w:rsidRPr="001807FC" w14:paraId="6773A988" w14:textId="77777777" w:rsidTr="00B17908">
        <w:trPr>
          <w:jc w:val="center"/>
        </w:trPr>
        <w:tc>
          <w:tcPr>
            <w:tcW w:w="4876" w:type="dxa"/>
          </w:tcPr>
          <w:p w14:paraId="6DCAEE6D" w14:textId="77777777" w:rsidR="00013DD4" w:rsidRPr="001807FC" w:rsidRDefault="00013DD4" w:rsidP="00B17908">
            <w:pPr>
              <w:pStyle w:val="Normal6"/>
              <w:rPr>
                <w:b/>
                <w:i/>
              </w:rPr>
            </w:pPr>
            <w:r w:rsidRPr="001807FC">
              <w:rPr>
                <w:b/>
                <w:i/>
              </w:rPr>
              <w:t>(c) obstajajo utemeljeni razlogi, da se tretja država šteje za varno tretjo državo za prosilca v skladu s pogoji iz člena 45;</w:t>
            </w:r>
          </w:p>
        </w:tc>
        <w:tc>
          <w:tcPr>
            <w:tcW w:w="4876" w:type="dxa"/>
          </w:tcPr>
          <w:p w14:paraId="1D29CB94" w14:textId="77777777" w:rsidR="00013DD4" w:rsidRPr="001807FC" w:rsidRDefault="00013DD4" w:rsidP="00B17908">
            <w:pPr>
              <w:pStyle w:val="Normal6"/>
            </w:pPr>
          </w:p>
        </w:tc>
      </w:tr>
      <w:tr w:rsidR="00013DD4" w:rsidRPr="001807FC" w14:paraId="44B0A5F4" w14:textId="77777777" w:rsidTr="00B17908">
        <w:trPr>
          <w:jc w:val="center"/>
        </w:trPr>
        <w:tc>
          <w:tcPr>
            <w:tcW w:w="4876" w:type="dxa"/>
          </w:tcPr>
          <w:p w14:paraId="5B3BAC28" w14:textId="77777777" w:rsidR="00013DD4" w:rsidRPr="001807FC" w:rsidRDefault="00013DD4" w:rsidP="00B17908">
            <w:pPr>
              <w:pStyle w:val="Normal6"/>
              <w:rPr>
                <w:b/>
                <w:i/>
              </w:rPr>
            </w:pPr>
            <w:r w:rsidRPr="001807FC">
              <w:rPr>
                <w:b/>
                <w:i/>
              </w:rPr>
              <w:t>(d) 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1B486E00" w14:textId="77777777" w:rsidR="00013DD4" w:rsidRPr="001807FC" w:rsidRDefault="00013DD4" w:rsidP="00B17908">
            <w:pPr>
              <w:pStyle w:val="Normal6"/>
            </w:pPr>
          </w:p>
        </w:tc>
      </w:tr>
      <w:tr w:rsidR="00013DD4" w:rsidRPr="001807FC" w14:paraId="7E932173" w14:textId="77777777" w:rsidTr="00B17908">
        <w:trPr>
          <w:jc w:val="center"/>
        </w:trPr>
        <w:tc>
          <w:tcPr>
            <w:tcW w:w="4876" w:type="dxa"/>
          </w:tcPr>
          <w:p w14:paraId="47DB6512" w14:textId="77777777" w:rsidR="00013DD4" w:rsidRPr="001807FC" w:rsidRDefault="00013DD4" w:rsidP="00B17908">
            <w:pPr>
              <w:pStyle w:val="Normal6"/>
              <w:rPr>
                <w:b/>
                <w:i/>
              </w:rPr>
            </w:pPr>
            <w:r w:rsidRPr="001807FC">
              <w:rPr>
                <w:b/>
                <w:i/>
              </w:rPr>
              <w:t>Točka (d)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46C13ECD" w14:textId="77777777" w:rsidR="00013DD4" w:rsidRPr="001807FC" w:rsidRDefault="00013DD4" w:rsidP="00B17908">
            <w:pPr>
              <w:pStyle w:val="Normal6"/>
            </w:pPr>
          </w:p>
        </w:tc>
      </w:tr>
    </w:tbl>
    <w:p w14:paraId="6D7736F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1842A5A" w14:textId="77777777" w:rsidR="00013DD4" w:rsidRPr="001807FC" w:rsidRDefault="00013DD4" w:rsidP="00013DD4">
      <w:r w:rsidRPr="001807FC">
        <w:rPr>
          <w:rStyle w:val="HideTWBExt"/>
        </w:rPr>
        <w:t>&lt;/Amend&gt;</w:t>
      </w:r>
    </w:p>
    <w:p w14:paraId="16596DF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1296</w:t>
      </w:r>
      <w:r w:rsidRPr="001807FC">
        <w:rPr>
          <w:rStyle w:val="HideTWBExt"/>
          <w:b w:val="0"/>
        </w:rPr>
        <w:t>&lt;/NumAm&gt;</w:t>
      </w:r>
    </w:p>
    <w:p w14:paraId="7FDCDAE5"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56C6838B" w14:textId="77777777" w:rsidR="00013DD4" w:rsidRPr="001807FC" w:rsidRDefault="00013DD4" w:rsidP="00013DD4">
      <w:pPr>
        <w:pStyle w:val="NormalBold"/>
      </w:pPr>
      <w:r w:rsidRPr="001807FC">
        <w:rPr>
          <w:rStyle w:val="HideTWBExt"/>
          <w:b w:val="0"/>
        </w:rPr>
        <w:t>&lt;/RepeatBlock-By&gt;</w:t>
      </w:r>
    </w:p>
    <w:p w14:paraId="18B14B2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49DFBD3" w14:textId="77777777" w:rsidR="00013DD4" w:rsidRPr="001807FC" w:rsidRDefault="00013DD4" w:rsidP="00013DD4">
      <w:pPr>
        <w:pStyle w:val="NormalBold"/>
      </w:pPr>
      <w:r w:rsidRPr="001807FC">
        <w:rPr>
          <w:rStyle w:val="HideTWBExt"/>
          <w:b w:val="0"/>
        </w:rPr>
        <w:t>&lt;Article&gt;</w:t>
      </w:r>
      <w:r w:rsidRPr="001807FC">
        <w:t>Člen 41 – odstavek 5 – pododstavek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EF13618" w14:textId="77777777" w:rsidTr="00B17908">
        <w:trPr>
          <w:trHeight w:hRule="exact" w:val="240"/>
          <w:jc w:val="center"/>
        </w:trPr>
        <w:tc>
          <w:tcPr>
            <w:tcW w:w="9752" w:type="dxa"/>
            <w:gridSpan w:val="2"/>
          </w:tcPr>
          <w:p w14:paraId="1BD2BEDF" w14:textId="77777777" w:rsidR="00013DD4" w:rsidRPr="001807FC" w:rsidRDefault="00013DD4" w:rsidP="00B17908"/>
        </w:tc>
      </w:tr>
      <w:tr w:rsidR="00013DD4" w:rsidRPr="001807FC" w14:paraId="2B7C1990" w14:textId="77777777" w:rsidTr="00B17908">
        <w:trPr>
          <w:trHeight w:val="240"/>
          <w:jc w:val="center"/>
        </w:trPr>
        <w:tc>
          <w:tcPr>
            <w:tcW w:w="4876" w:type="dxa"/>
          </w:tcPr>
          <w:p w14:paraId="06B522B2" w14:textId="77777777" w:rsidR="00013DD4" w:rsidRPr="001807FC" w:rsidRDefault="00013DD4" w:rsidP="00B17908">
            <w:pPr>
              <w:pStyle w:val="ColumnHeading"/>
            </w:pPr>
            <w:r w:rsidRPr="001807FC">
              <w:t>Besedilo, ki ga predlaga Komisija</w:t>
            </w:r>
          </w:p>
        </w:tc>
        <w:tc>
          <w:tcPr>
            <w:tcW w:w="4876" w:type="dxa"/>
          </w:tcPr>
          <w:p w14:paraId="6E00B066" w14:textId="77777777" w:rsidR="00013DD4" w:rsidRPr="001807FC" w:rsidRDefault="00013DD4" w:rsidP="00B17908">
            <w:pPr>
              <w:pStyle w:val="ColumnHeading"/>
            </w:pPr>
            <w:r w:rsidRPr="001807FC">
              <w:t>Predlog spremembe</w:t>
            </w:r>
          </w:p>
        </w:tc>
      </w:tr>
      <w:tr w:rsidR="00013DD4" w:rsidRPr="001807FC" w14:paraId="12A3641F" w14:textId="77777777" w:rsidTr="00B17908">
        <w:trPr>
          <w:jc w:val="center"/>
        </w:trPr>
        <w:tc>
          <w:tcPr>
            <w:tcW w:w="4876" w:type="dxa"/>
          </w:tcPr>
          <w:p w14:paraId="52ED815A" w14:textId="77777777" w:rsidR="00013DD4" w:rsidRPr="001807FC" w:rsidRDefault="00013DD4" w:rsidP="00B17908">
            <w:pPr>
              <w:pStyle w:val="Normal6"/>
              <w:rPr>
                <w:b/>
                <w:i/>
              </w:rPr>
            </w:pPr>
            <w:r w:rsidRPr="001807FC">
              <w:rPr>
                <w:b/>
                <w:i/>
              </w:rPr>
              <w:t>Postopek na meji se lahko v skladu s členi 8–11 Direktive XXX/XXX/EU (direktiva o pogojih za sprejem) uporabi za mladoletnike brez spremstva le, kadar:</w:t>
            </w:r>
          </w:p>
        </w:tc>
        <w:tc>
          <w:tcPr>
            <w:tcW w:w="4876" w:type="dxa"/>
          </w:tcPr>
          <w:p w14:paraId="7C8843F1" w14:textId="77777777" w:rsidR="00013DD4" w:rsidRPr="001807FC" w:rsidRDefault="00013DD4" w:rsidP="00B17908">
            <w:pPr>
              <w:pStyle w:val="Normal6"/>
              <w:rPr>
                <w:b/>
                <w:i/>
              </w:rPr>
            </w:pPr>
            <w:r w:rsidRPr="001807FC">
              <w:rPr>
                <w:b/>
                <w:i/>
              </w:rPr>
              <w:t>črtano</w:t>
            </w:r>
          </w:p>
        </w:tc>
      </w:tr>
      <w:tr w:rsidR="00013DD4" w:rsidRPr="001807FC" w14:paraId="3FC1283F" w14:textId="77777777" w:rsidTr="00B17908">
        <w:trPr>
          <w:jc w:val="center"/>
        </w:trPr>
        <w:tc>
          <w:tcPr>
            <w:tcW w:w="4876" w:type="dxa"/>
          </w:tcPr>
          <w:p w14:paraId="2144BE93" w14:textId="77777777" w:rsidR="00013DD4" w:rsidRPr="001807FC" w:rsidRDefault="00013DD4" w:rsidP="00B17908">
            <w:pPr>
              <w:pStyle w:val="Normal6"/>
              <w:rPr>
                <w:b/>
                <w:i/>
              </w:rPr>
            </w:pPr>
            <w:r w:rsidRPr="001807FC">
              <w:rPr>
                <w:b/>
                <w:i/>
              </w:rPr>
              <w:t>(a) prosilec prihaja iz tretje države, ki se v skladu s pogoji iz člena 47 šteje za varno izvorno državo;</w:t>
            </w:r>
          </w:p>
        </w:tc>
        <w:tc>
          <w:tcPr>
            <w:tcW w:w="4876" w:type="dxa"/>
          </w:tcPr>
          <w:p w14:paraId="654FC18D" w14:textId="77777777" w:rsidR="00013DD4" w:rsidRPr="001807FC" w:rsidRDefault="00013DD4" w:rsidP="00B17908">
            <w:pPr>
              <w:pStyle w:val="Normal6"/>
            </w:pPr>
          </w:p>
        </w:tc>
      </w:tr>
      <w:tr w:rsidR="00013DD4" w:rsidRPr="001807FC" w14:paraId="4D52DFC9" w14:textId="77777777" w:rsidTr="00B17908">
        <w:trPr>
          <w:jc w:val="center"/>
        </w:trPr>
        <w:tc>
          <w:tcPr>
            <w:tcW w:w="4876" w:type="dxa"/>
          </w:tcPr>
          <w:p w14:paraId="7031D38C" w14:textId="77777777" w:rsidR="00013DD4" w:rsidRPr="001807FC" w:rsidRDefault="00013DD4" w:rsidP="00B17908">
            <w:pPr>
              <w:pStyle w:val="Normal6"/>
              <w:rPr>
                <w:b/>
                <w:i/>
              </w:rPr>
            </w:pPr>
            <w:r w:rsidRPr="001807FC">
              <w:rPr>
                <w:b/>
                <w:i/>
              </w:rPr>
              <w:t>(b) 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428D99D2" w14:textId="77777777" w:rsidR="00013DD4" w:rsidRPr="001807FC" w:rsidRDefault="00013DD4" w:rsidP="00B17908">
            <w:pPr>
              <w:pStyle w:val="Normal6"/>
            </w:pPr>
          </w:p>
        </w:tc>
      </w:tr>
      <w:tr w:rsidR="00013DD4" w:rsidRPr="001807FC" w14:paraId="6659D372" w14:textId="77777777" w:rsidTr="00B17908">
        <w:trPr>
          <w:jc w:val="center"/>
        </w:trPr>
        <w:tc>
          <w:tcPr>
            <w:tcW w:w="4876" w:type="dxa"/>
          </w:tcPr>
          <w:p w14:paraId="7F5FFB55" w14:textId="77777777" w:rsidR="00013DD4" w:rsidRPr="001807FC" w:rsidRDefault="00013DD4" w:rsidP="00B17908">
            <w:pPr>
              <w:pStyle w:val="Normal6"/>
              <w:rPr>
                <w:b/>
                <w:i/>
              </w:rPr>
            </w:pPr>
            <w:r w:rsidRPr="001807FC">
              <w:rPr>
                <w:b/>
                <w:i/>
              </w:rPr>
              <w:t>(c) obstajajo utemeljeni razlogi, da se tretja država šteje za varno tretjo državo za prosilca v skladu s pogoji iz člena 45;</w:t>
            </w:r>
          </w:p>
        </w:tc>
        <w:tc>
          <w:tcPr>
            <w:tcW w:w="4876" w:type="dxa"/>
          </w:tcPr>
          <w:p w14:paraId="2039D980" w14:textId="77777777" w:rsidR="00013DD4" w:rsidRPr="001807FC" w:rsidRDefault="00013DD4" w:rsidP="00B17908">
            <w:pPr>
              <w:pStyle w:val="Normal6"/>
            </w:pPr>
          </w:p>
        </w:tc>
      </w:tr>
      <w:tr w:rsidR="00013DD4" w:rsidRPr="001807FC" w14:paraId="5A362B88" w14:textId="77777777" w:rsidTr="00B17908">
        <w:trPr>
          <w:jc w:val="center"/>
        </w:trPr>
        <w:tc>
          <w:tcPr>
            <w:tcW w:w="4876" w:type="dxa"/>
          </w:tcPr>
          <w:p w14:paraId="1F11B55A" w14:textId="77777777" w:rsidR="00013DD4" w:rsidRPr="001807FC" w:rsidRDefault="00013DD4" w:rsidP="00B17908">
            <w:pPr>
              <w:pStyle w:val="Normal6"/>
              <w:rPr>
                <w:b/>
                <w:i/>
              </w:rPr>
            </w:pPr>
            <w:r w:rsidRPr="001807FC">
              <w:rPr>
                <w:b/>
                <w:i/>
              </w:rPr>
              <w:t>(d) 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0566F79E" w14:textId="77777777" w:rsidR="00013DD4" w:rsidRPr="001807FC" w:rsidRDefault="00013DD4" w:rsidP="00B17908">
            <w:pPr>
              <w:pStyle w:val="Normal6"/>
            </w:pPr>
          </w:p>
        </w:tc>
      </w:tr>
    </w:tbl>
    <w:p w14:paraId="6B30F70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08142E6" w14:textId="77777777" w:rsidR="00013DD4" w:rsidRPr="001807FC" w:rsidRDefault="00013DD4" w:rsidP="00013DD4">
      <w:r w:rsidRPr="001807FC">
        <w:rPr>
          <w:rStyle w:val="HideTWBExt"/>
        </w:rPr>
        <w:t>&lt;/Amend&gt;</w:t>
      </w:r>
    </w:p>
    <w:p w14:paraId="09F0418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1297</w:t>
      </w:r>
      <w:r w:rsidRPr="001807FC">
        <w:rPr>
          <w:rStyle w:val="HideTWBExt"/>
          <w:b w:val="0"/>
        </w:rPr>
        <w:t>&lt;/NumAm&gt;</w:t>
      </w:r>
    </w:p>
    <w:p w14:paraId="610DC46F"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835B69B"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6FAB41CE"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18087273" w14:textId="77777777" w:rsidR="00013DD4" w:rsidRPr="001807FC" w:rsidRDefault="00013DD4" w:rsidP="00013DD4">
      <w:pPr>
        <w:pStyle w:val="NormalBold"/>
      </w:pPr>
      <w:r w:rsidRPr="001807FC">
        <w:rPr>
          <w:rStyle w:val="HideTWBExt"/>
          <w:b w:val="0"/>
        </w:rPr>
        <w:t>&lt;/RepeatBlock-By&gt;</w:t>
      </w:r>
    </w:p>
    <w:p w14:paraId="171B6DF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2554098" w14:textId="77777777" w:rsidR="00013DD4" w:rsidRPr="001807FC" w:rsidRDefault="00013DD4" w:rsidP="00013DD4">
      <w:pPr>
        <w:pStyle w:val="NormalBold"/>
      </w:pPr>
      <w:r w:rsidRPr="001807FC">
        <w:rPr>
          <w:rStyle w:val="HideTWBExt"/>
          <w:b w:val="0"/>
        </w:rPr>
        <w:t>&lt;Article&gt;</w:t>
      </w:r>
      <w:r w:rsidRPr="001807FC">
        <w:t>Člen 41 – odstavek 5 – pododstavek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24A39D5" w14:textId="77777777" w:rsidTr="00B17908">
        <w:trPr>
          <w:trHeight w:hRule="exact" w:val="240"/>
          <w:jc w:val="center"/>
        </w:trPr>
        <w:tc>
          <w:tcPr>
            <w:tcW w:w="9752" w:type="dxa"/>
            <w:gridSpan w:val="2"/>
          </w:tcPr>
          <w:p w14:paraId="6B9BC7BB" w14:textId="77777777" w:rsidR="00013DD4" w:rsidRPr="001807FC" w:rsidRDefault="00013DD4" w:rsidP="00B17908"/>
        </w:tc>
      </w:tr>
      <w:tr w:rsidR="00013DD4" w:rsidRPr="001807FC" w14:paraId="0327BA3A" w14:textId="77777777" w:rsidTr="00B17908">
        <w:trPr>
          <w:trHeight w:val="240"/>
          <w:jc w:val="center"/>
        </w:trPr>
        <w:tc>
          <w:tcPr>
            <w:tcW w:w="4876" w:type="dxa"/>
          </w:tcPr>
          <w:p w14:paraId="0499859C" w14:textId="77777777" w:rsidR="00013DD4" w:rsidRPr="001807FC" w:rsidRDefault="00013DD4" w:rsidP="00B17908">
            <w:pPr>
              <w:pStyle w:val="ColumnHeading"/>
            </w:pPr>
            <w:r w:rsidRPr="001807FC">
              <w:t>Besedilo, ki ga predlaga Komisija</w:t>
            </w:r>
          </w:p>
        </w:tc>
        <w:tc>
          <w:tcPr>
            <w:tcW w:w="4876" w:type="dxa"/>
          </w:tcPr>
          <w:p w14:paraId="10A7745C" w14:textId="77777777" w:rsidR="00013DD4" w:rsidRPr="001807FC" w:rsidRDefault="00013DD4" w:rsidP="00B17908">
            <w:pPr>
              <w:pStyle w:val="ColumnHeading"/>
            </w:pPr>
            <w:r w:rsidRPr="001807FC">
              <w:t>Predlog spremembe</w:t>
            </w:r>
          </w:p>
        </w:tc>
      </w:tr>
      <w:tr w:rsidR="00013DD4" w:rsidRPr="001807FC" w14:paraId="1BFB0BA2" w14:textId="77777777" w:rsidTr="00B17908">
        <w:trPr>
          <w:jc w:val="center"/>
        </w:trPr>
        <w:tc>
          <w:tcPr>
            <w:tcW w:w="4876" w:type="dxa"/>
          </w:tcPr>
          <w:p w14:paraId="261FFD84" w14:textId="77777777" w:rsidR="00013DD4" w:rsidRPr="001807FC" w:rsidRDefault="00013DD4" w:rsidP="00B17908">
            <w:pPr>
              <w:pStyle w:val="Normal6"/>
              <w:rPr>
                <w:b/>
                <w:i/>
              </w:rPr>
            </w:pPr>
            <w:r w:rsidRPr="001807FC">
              <w:t>Postopek na meji se</w:t>
            </w:r>
            <w:r w:rsidRPr="001807FC">
              <w:rPr>
                <w:b/>
                <w:i/>
              </w:rPr>
              <w:t xml:space="preserve"> lahko v skladu s členi 8–11 Direktive XXX/XXX/EU (direktiva o pogojih</w:t>
            </w:r>
            <w:r w:rsidRPr="001807FC">
              <w:t xml:space="preserve"> za</w:t>
            </w:r>
            <w:r w:rsidRPr="001807FC">
              <w:rPr>
                <w:b/>
                <w:i/>
              </w:rPr>
              <w:t xml:space="preserve"> sprejem) uporabi za</w:t>
            </w:r>
            <w:r w:rsidRPr="001807FC">
              <w:t xml:space="preserve"> mladoletnike</w:t>
            </w:r>
            <w:r w:rsidRPr="001807FC">
              <w:rPr>
                <w:b/>
                <w:i/>
              </w:rPr>
              <w:t xml:space="preserve"> brez spremstva le, kadar:</w:t>
            </w:r>
          </w:p>
        </w:tc>
        <w:tc>
          <w:tcPr>
            <w:tcW w:w="4876" w:type="dxa"/>
          </w:tcPr>
          <w:p w14:paraId="344D7E82" w14:textId="77777777" w:rsidR="00013DD4" w:rsidRPr="001807FC" w:rsidRDefault="00013DD4" w:rsidP="00B17908">
            <w:pPr>
              <w:pStyle w:val="Normal6"/>
              <w:rPr>
                <w:b/>
                <w:i/>
              </w:rPr>
            </w:pPr>
            <w:r w:rsidRPr="001807FC">
              <w:t>Postopek na meji se</w:t>
            </w:r>
            <w:r w:rsidRPr="001807FC">
              <w:rPr>
                <w:b/>
                <w:i/>
              </w:rPr>
              <w:t xml:space="preserve"> ne uporablja</w:t>
            </w:r>
            <w:r w:rsidRPr="001807FC">
              <w:t xml:space="preserve"> za mladoletnike</w:t>
            </w:r>
            <w:r w:rsidRPr="001807FC">
              <w:rPr>
                <w:b/>
                <w:i/>
              </w:rPr>
              <w:t>.</w:t>
            </w:r>
          </w:p>
        </w:tc>
      </w:tr>
    </w:tbl>
    <w:p w14:paraId="08FA077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AFE24BE" w14:textId="77777777" w:rsidR="00013DD4" w:rsidRPr="001807FC" w:rsidRDefault="00013DD4" w:rsidP="00013DD4">
      <w:r w:rsidRPr="001807FC">
        <w:rPr>
          <w:rStyle w:val="HideTWBExt"/>
        </w:rPr>
        <w:t>&lt;/Amend&gt;</w:t>
      </w:r>
    </w:p>
    <w:p w14:paraId="02D4812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1298</w:t>
      </w:r>
      <w:r w:rsidRPr="001807FC">
        <w:rPr>
          <w:rStyle w:val="HideTWBExt"/>
          <w:b w:val="0"/>
        </w:rPr>
        <w:t>&lt;/NumAm&gt;</w:t>
      </w:r>
    </w:p>
    <w:p w14:paraId="2D6BF0B7"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20FE68C3" w14:textId="77777777" w:rsidR="00013DD4" w:rsidRPr="001807FC" w:rsidRDefault="00013DD4" w:rsidP="00013DD4">
      <w:pPr>
        <w:pStyle w:val="NormalBold"/>
      </w:pPr>
      <w:r w:rsidRPr="001807FC">
        <w:rPr>
          <w:rStyle w:val="HideTWBExt"/>
          <w:b w:val="0"/>
        </w:rPr>
        <w:t>&lt;/RepeatBlock-By&gt;</w:t>
      </w:r>
    </w:p>
    <w:p w14:paraId="5B05C7D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7D19759" w14:textId="77777777" w:rsidR="00013DD4" w:rsidRPr="001807FC" w:rsidRDefault="00013DD4" w:rsidP="00013DD4">
      <w:pPr>
        <w:pStyle w:val="NormalBold"/>
      </w:pPr>
      <w:r w:rsidRPr="001807FC">
        <w:rPr>
          <w:rStyle w:val="HideTWBExt"/>
          <w:b w:val="0"/>
        </w:rPr>
        <w:t>&lt;Article&gt;</w:t>
      </w:r>
      <w:r w:rsidRPr="001807FC">
        <w:t>Člen 41 – odstavek 5 – pododstavek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9B9CE1A" w14:textId="77777777" w:rsidTr="00B17908">
        <w:trPr>
          <w:trHeight w:hRule="exact" w:val="240"/>
          <w:jc w:val="center"/>
        </w:trPr>
        <w:tc>
          <w:tcPr>
            <w:tcW w:w="9752" w:type="dxa"/>
            <w:gridSpan w:val="2"/>
          </w:tcPr>
          <w:p w14:paraId="0EA7E2F0" w14:textId="77777777" w:rsidR="00013DD4" w:rsidRPr="001807FC" w:rsidRDefault="00013DD4" w:rsidP="00B17908"/>
        </w:tc>
      </w:tr>
      <w:tr w:rsidR="00013DD4" w:rsidRPr="001807FC" w14:paraId="68205C78" w14:textId="77777777" w:rsidTr="00B17908">
        <w:trPr>
          <w:trHeight w:val="240"/>
          <w:jc w:val="center"/>
        </w:trPr>
        <w:tc>
          <w:tcPr>
            <w:tcW w:w="4876" w:type="dxa"/>
          </w:tcPr>
          <w:p w14:paraId="4824AF22" w14:textId="77777777" w:rsidR="00013DD4" w:rsidRPr="001807FC" w:rsidRDefault="00013DD4" w:rsidP="00B17908">
            <w:pPr>
              <w:pStyle w:val="ColumnHeading"/>
            </w:pPr>
            <w:r w:rsidRPr="001807FC">
              <w:t>Besedilo, ki ga predlaga Komisija</w:t>
            </w:r>
          </w:p>
        </w:tc>
        <w:tc>
          <w:tcPr>
            <w:tcW w:w="4876" w:type="dxa"/>
          </w:tcPr>
          <w:p w14:paraId="425F9693" w14:textId="77777777" w:rsidR="00013DD4" w:rsidRPr="001807FC" w:rsidRDefault="00013DD4" w:rsidP="00B17908">
            <w:pPr>
              <w:pStyle w:val="ColumnHeading"/>
            </w:pPr>
            <w:r w:rsidRPr="001807FC">
              <w:t>Predlog spremembe</w:t>
            </w:r>
          </w:p>
        </w:tc>
      </w:tr>
      <w:tr w:rsidR="00013DD4" w:rsidRPr="001807FC" w14:paraId="1749F050" w14:textId="77777777" w:rsidTr="00B17908">
        <w:trPr>
          <w:jc w:val="center"/>
        </w:trPr>
        <w:tc>
          <w:tcPr>
            <w:tcW w:w="4876" w:type="dxa"/>
          </w:tcPr>
          <w:p w14:paraId="3C8843FB" w14:textId="77777777" w:rsidR="00013DD4" w:rsidRPr="001807FC" w:rsidRDefault="00013DD4" w:rsidP="00B17908">
            <w:pPr>
              <w:pStyle w:val="Normal6"/>
              <w:rPr>
                <w:b/>
                <w:i/>
              </w:rPr>
            </w:pPr>
            <w:r w:rsidRPr="001807FC">
              <w:t>Postopek na meji se</w:t>
            </w:r>
            <w:r w:rsidRPr="001807FC">
              <w:rPr>
                <w:b/>
                <w:i/>
              </w:rPr>
              <w:t xml:space="preserve"> lahko v skladu s členi 8–11 Direktive XXX/XXX/EU (direktiva o pogojih</w:t>
            </w:r>
            <w:r w:rsidRPr="001807FC">
              <w:t xml:space="preserve"> za</w:t>
            </w:r>
            <w:r w:rsidRPr="001807FC">
              <w:rPr>
                <w:b/>
                <w:i/>
              </w:rPr>
              <w:t xml:space="preserve"> sprejem) uporabi za</w:t>
            </w:r>
            <w:r w:rsidRPr="001807FC">
              <w:t xml:space="preserve"> mladoletnike brez spremstva</w:t>
            </w:r>
            <w:r w:rsidRPr="001807FC">
              <w:rPr>
                <w:b/>
                <w:i/>
              </w:rPr>
              <w:t xml:space="preserve"> le, kadar:</w:t>
            </w:r>
          </w:p>
        </w:tc>
        <w:tc>
          <w:tcPr>
            <w:tcW w:w="4876" w:type="dxa"/>
          </w:tcPr>
          <w:p w14:paraId="52A4CC99" w14:textId="42A86216" w:rsidR="00013DD4" w:rsidRPr="001807FC" w:rsidRDefault="00013DD4" w:rsidP="00B17908">
            <w:pPr>
              <w:pStyle w:val="Normal6"/>
              <w:rPr>
                <w:b/>
                <w:i/>
              </w:rPr>
            </w:pPr>
            <w:r w:rsidRPr="001807FC">
              <w:t>Postopek na meji se</w:t>
            </w:r>
            <w:r w:rsidRPr="001807FC">
              <w:rPr>
                <w:b/>
                <w:i/>
              </w:rPr>
              <w:t xml:space="preserve"> ne uporablja</w:t>
            </w:r>
            <w:r w:rsidRPr="001807FC">
              <w:t xml:space="preserve"> za mladoletnike brez spremstva</w:t>
            </w:r>
            <w:r w:rsidR="00F077EE" w:rsidRPr="001807FC">
              <w:rPr>
                <w:b/>
                <w:i/>
              </w:rPr>
              <w:t>.</w:t>
            </w:r>
          </w:p>
        </w:tc>
      </w:tr>
    </w:tbl>
    <w:p w14:paraId="0A94E1A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CA1FDDE"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D94EF96" w14:textId="391CC31D" w:rsidR="00013DD4" w:rsidRPr="001807FC" w:rsidRDefault="00013DD4" w:rsidP="00013DD4">
      <w:pPr>
        <w:pStyle w:val="Normal12Italic"/>
        <w:rPr>
          <w:lang w:val="sl-SI"/>
        </w:rPr>
      </w:pPr>
      <w:r w:rsidRPr="001807FC">
        <w:rPr>
          <w:lang w:val="sl-SI"/>
        </w:rPr>
        <w:t>Za</w:t>
      </w:r>
      <w:r w:rsidR="00F077EE" w:rsidRPr="001807FC">
        <w:rPr>
          <w:lang w:val="sl-SI"/>
        </w:rPr>
        <w:t>radi</w:t>
      </w:r>
      <w:r w:rsidRPr="001807FC">
        <w:rPr>
          <w:lang w:val="sl-SI"/>
        </w:rPr>
        <w:t xml:space="preserve"> zagotavljanj</w:t>
      </w:r>
      <w:r w:rsidR="00F077EE" w:rsidRPr="001807FC">
        <w:rPr>
          <w:lang w:val="sl-SI"/>
        </w:rPr>
        <w:t>a</w:t>
      </w:r>
      <w:r w:rsidRPr="001807FC">
        <w:rPr>
          <w:lang w:val="sl-SI"/>
        </w:rPr>
        <w:t xml:space="preserve"> procesnih jamstev </w:t>
      </w:r>
      <w:r w:rsidR="00F077EE" w:rsidRPr="001807FC">
        <w:rPr>
          <w:lang w:val="sl-SI"/>
        </w:rPr>
        <w:t xml:space="preserve">se </w:t>
      </w:r>
      <w:r w:rsidRPr="001807FC">
        <w:rPr>
          <w:lang w:val="sl-SI"/>
        </w:rPr>
        <w:t xml:space="preserve">za to posebno ranljivo kategorijo prosilcev postopki na meji ne </w:t>
      </w:r>
      <w:r w:rsidR="00F077EE" w:rsidRPr="001807FC">
        <w:rPr>
          <w:lang w:val="sl-SI"/>
        </w:rPr>
        <w:t>uporabljajo.</w:t>
      </w:r>
    </w:p>
    <w:p w14:paraId="15B82157" w14:textId="77777777" w:rsidR="00013DD4" w:rsidRPr="001807FC" w:rsidRDefault="00013DD4" w:rsidP="00013DD4">
      <w:r w:rsidRPr="001807FC">
        <w:rPr>
          <w:rStyle w:val="HideTWBExt"/>
        </w:rPr>
        <w:t>&lt;/Amend&gt;</w:t>
      </w:r>
    </w:p>
    <w:p w14:paraId="53E3C3E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1299</w:t>
      </w:r>
      <w:r w:rsidRPr="001807FC">
        <w:rPr>
          <w:rStyle w:val="HideTWBExt"/>
          <w:b w:val="0"/>
        </w:rPr>
        <w:t>&lt;/NumAm&gt;</w:t>
      </w:r>
    </w:p>
    <w:p w14:paraId="63DF185B"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00B6580B" w14:textId="77777777" w:rsidR="00013DD4" w:rsidRPr="001807FC" w:rsidRDefault="00013DD4" w:rsidP="00013DD4">
      <w:pPr>
        <w:pStyle w:val="NormalBold"/>
      </w:pPr>
      <w:r w:rsidRPr="001807FC">
        <w:rPr>
          <w:rStyle w:val="HideTWBExt"/>
          <w:b w:val="0"/>
        </w:rPr>
        <w:t>&lt;/RepeatBlock-By&gt;</w:t>
      </w:r>
    </w:p>
    <w:p w14:paraId="6E5C509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68BE22E" w14:textId="77777777" w:rsidR="00013DD4" w:rsidRPr="001807FC" w:rsidRDefault="00013DD4" w:rsidP="00013DD4">
      <w:pPr>
        <w:pStyle w:val="NormalBold"/>
      </w:pPr>
      <w:r w:rsidRPr="001807FC">
        <w:rPr>
          <w:rStyle w:val="HideTWBExt"/>
          <w:b w:val="0"/>
        </w:rPr>
        <w:t>&lt;Article&gt;</w:t>
      </w:r>
      <w:r w:rsidRPr="001807FC">
        <w:t>Člen 41 – odstavek 5 – pododstavek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A83449D" w14:textId="77777777" w:rsidTr="00B17908">
        <w:trPr>
          <w:trHeight w:hRule="exact" w:val="240"/>
          <w:jc w:val="center"/>
        </w:trPr>
        <w:tc>
          <w:tcPr>
            <w:tcW w:w="9752" w:type="dxa"/>
            <w:gridSpan w:val="2"/>
          </w:tcPr>
          <w:p w14:paraId="1F70EEBB" w14:textId="77777777" w:rsidR="00013DD4" w:rsidRPr="001807FC" w:rsidRDefault="00013DD4" w:rsidP="00B17908"/>
        </w:tc>
      </w:tr>
      <w:tr w:rsidR="00013DD4" w:rsidRPr="001807FC" w14:paraId="6CAEDA08" w14:textId="77777777" w:rsidTr="00B17908">
        <w:trPr>
          <w:trHeight w:val="240"/>
          <w:jc w:val="center"/>
        </w:trPr>
        <w:tc>
          <w:tcPr>
            <w:tcW w:w="4876" w:type="dxa"/>
          </w:tcPr>
          <w:p w14:paraId="28EC1C38" w14:textId="77777777" w:rsidR="00013DD4" w:rsidRPr="001807FC" w:rsidRDefault="00013DD4" w:rsidP="00B17908">
            <w:pPr>
              <w:pStyle w:val="ColumnHeading"/>
            </w:pPr>
            <w:r w:rsidRPr="001807FC">
              <w:t>Besedilo, ki ga predlaga Komisija</w:t>
            </w:r>
          </w:p>
        </w:tc>
        <w:tc>
          <w:tcPr>
            <w:tcW w:w="4876" w:type="dxa"/>
          </w:tcPr>
          <w:p w14:paraId="05035A60" w14:textId="77777777" w:rsidR="00013DD4" w:rsidRPr="001807FC" w:rsidRDefault="00013DD4" w:rsidP="00B17908">
            <w:pPr>
              <w:pStyle w:val="ColumnHeading"/>
            </w:pPr>
            <w:r w:rsidRPr="001807FC">
              <w:t>Predlog spremembe</w:t>
            </w:r>
          </w:p>
        </w:tc>
      </w:tr>
      <w:tr w:rsidR="00013DD4" w:rsidRPr="001807FC" w14:paraId="66AB24F3" w14:textId="77777777" w:rsidTr="00B17908">
        <w:trPr>
          <w:jc w:val="center"/>
        </w:trPr>
        <w:tc>
          <w:tcPr>
            <w:tcW w:w="4876" w:type="dxa"/>
          </w:tcPr>
          <w:p w14:paraId="0AEF57DA" w14:textId="77777777" w:rsidR="00013DD4" w:rsidRPr="001807FC" w:rsidRDefault="00013DD4" w:rsidP="00B17908">
            <w:pPr>
              <w:pStyle w:val="Normal6"/>
              <w:rPr>
                <w:b/>
                <w:i/>
              </w:rPr>
            </w:pPr>
            <w:r w:rsidRPr="001807FC">
              <w:t>Postopek na meji</w:t>
            </w:r>
            <w:r w:rsidRPr="001807FC">
              <w:rPr>
                <w:b/>
                <w:i/>
              </w:rPr>
              <w:t xml:space="preserve"> se lahko</w:t>
            </w:r>
            <w:r w:rsidRPr="001807FC">
              <w:t xml:space="preserve"> v skladu s</w:t>
            </w:r>
            <w:r w:rsidRPr="001807FC">
              <w:rPr>
                <w:b/>
                <w:i/>
              </w:rPr>
              <w:t xml:space="preserve"> </w:t>
            </w:r>
            <w:r w:rsidRPr="001807FC">
              <w:t>členi</w:t>
            </w:r>
            <w:r w:rsidRPr="001807FC">
              <w:rPr>
                <w:b/>
                <w:i/>
              </w:rPr>
              <w:t xml:space="preserve"> </w:t>
            </w:r>
            <w:r w:rsidRPr="001807FC">
              <w:t>8–11 Direktive XXX/XXX/EU</w:t>
            </w:r>
            <w:r w:rsidRPr="001807FC">
              <w:rPr>
                <w:b/>
                <w:i/>
              </w:rPr>
              <w:t xml:space="preserve"> </w:t>
            </w:r>
            <w:r w:rsidRPr="001807FC">
              <w:t>(direktiva o pogojih za sprejem)</w:t>
            </w:r>
            <w:r w:rsidRPr="001807FC">
              <w:rPr>
                <w:b/>
                <w:i/>
              </w:rPr>
              <w:t xml:space="preserve"> uporabi</w:t>
            </w:r>
            <w:r w:rsidRPr="001807FC">
              <w:t xml:space="preserve"> za mladoletnike brez spremstva le, kadar:</w:t>
            </w:r>
          </w:p>
        </w:tc>
        <w:tc>
          <w:tcPr>
            <w:tcW w:w="4876" w:type="dxa"/>
          </w:tcPr>
          <w:p w14:paraId="1B09EBE3" w14:textId="77777777" w:rsidR="00013DD4" w:rsidRPr="001807FC" w:rsidRDefault="00013DD4" w:rsidP="00B17908">
            <w:pPr>
              <w:pStyle w:val="Normal6"/>
              <w:rPr>
                <w:b/>
                <w:i/>
              </w:rPr>
            </w:pPr>
            <w:r w:rsidRPr="001807FC">
              <w:rPr>
                <w:b/>
                <w:i/>
              </w:rPr>
              <w:t>Države članice lahko</w:t>
            </w:r>
            <w:r w:rsidRPr="001807FC">
              <w:t xml:space="preserve"> postopek na meji v skladu s</w:t>
            </w:r>
            <w:r w:rsidRPr="001807FC">
              <w:rPr>
                <w:b/>
                <w:i/>
              </w:rPr>
              <w:t xml:space="preserve"> </w:t>
            </w:r>
            <w:r w:rsidRPr="001807FC">
              <w:t>členi 8–11 Direktive XXX/XXX/EU</w:t>
            </w:r>
            <w:r w:rsidRPr="001807FC">
              <w:rPr>
                <w:b/>
                <w:i/>
              </w:rPr>
              <w:t xml:space="preserve"> </w:t>
            </w:r>
            <w:r w:rsidRPr="001807FC">
              <w:t>(direktiva o pogojih za sprejem)</w:t>
            </w:r>
            <w:r w:rsidRPr="001807FC">
              <w:rPr>
                <w:b/>
                <w:i/>
              </w:rPr>
              <w:t xml:space="preserve"> uporabijo</w:t>
            </w:r>
            <w:r w:rsidRPr="001807FC">
              <w:t xml:space="preserve"> za mladoletnike brez spremstva le, kadar:</w:t>
            </w:r>
          </w:p>
        </w:tc>
      </w:tr>
    </w:tbl>
    <w:p w14:paraId="4EB5750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257D6A7" w14:textId="77777777" w:rsidR="00013DD4" w:rsidRPr="001807FC" w:rsidRDefault="00013DD4" w:rsidP="00013DD4">
      <w:r w:rsidRPr="001807FC">
        <w:rPr>
          <w:rStyle w:val="HideTWBExt"/>
        </w:rPr>
        <w:t>&lt;/Amend&gt;</w:t>
      </w:r>
    </w:p>
    <w:p w14:paraId="1ED28C3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1300</w:t>
      </w:r>
      <w:r w:rsidRPr="001807FC">
        <w:rPr>
          <w:rStyle w:val="HideTWBExt"/>
          <w:b w:val="0"/>
        </w:rPr>
        <w:t>&lt;/NumAm&gt;</w:t>
      </w:r>
    </w:p>
    <w:p w14:paraId="0E5A5275" w14:textId="77777777" w:rsidR="00013DD4" w:rsidRPr="001807FC" w:rsidRDefault="00013DD4" w:rsidP="00013DD4">
      <w:pPr>
        <w:pStyle w:val="NormalBold"/>
      </w:pPr>
      <w:r w:rsidRPr="001807FC">
        <w:rPr>
          <w:rStyle w:val="HideTWBExt"/>
          <w:b w:val="0"/>
        </w:rPr>
        <w:t>&lt;RepeatBlock-By&gt;&lt;Members&gt;</w:t>
      </w:r>
      <w:r w:rsidRPr="001807FC">
        <w:t>Brice Hortefeux, Rachida Dati</w:t>
      </w:r>
      <w:r w:rsidRPr="001807FC">
        <w:rPr>
          <w:rStyle w:val="HideTWBExt"/>
          <w:b w:val="0"/>
        </w:rPr>
        <w:t>&lt;/Members&gt;</w:t>
      </w:r>
    </w:p>
    <w:p w14:paraId="3A1A0D9F" w14:textId="77777777" w:rsidR="00013DD4" w:rsidRPr="001807FC" w:rsidRDefault="00013DD4" w:rsidP="00013DD4">
      <w:pPr>
        <w:pStyle w:val="NormalBold"/>
      </w:pPr>
      <w:r w:rsidRPr="001807FC">
        <w:rPr>
          <w:rStyle w:val="HideTWBExt"/>
          <w:b w:val="0"/>
        </w:rPr>
        <w:t>&lt;/RepeatBlock-By&gt;</w:t>
      </w:r>
    </w:p>
    <w:p w14:paraId="148972A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800BECB" w14:textId="77777777" w:rsidR="00013DD4" w:rsidRPr="001807FC" w:rsidRDefault="00013DD4" w:rsidP="00013DD4">
      <w:pPr>
        <w:pStyle w:val="NormalBold"/>
      </w:pPr>
      <w:r w:rsidRPr="001807FC">
        <w:rPr>
          <w:rStyle w:val="HideTWBExt"/>
          <w:b w:val="0"/>
        </w:rPr>
        <w:t>&lt;Article&gt;</w:t>
      </w:r>
      <w:r w:rsidRPr="001807FC">
        <w:t>Člen 41 – odstavek 5 – pododstavek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0F0FD67" w14:textId="77777777" w:rsidTr="00B17908">
        <w:trPr>
          <w:trHeight w:hRule="exact" w:val="240"/>
          <w:jc w:val="center"/>
        </w:trPr>
        <w:tc>
          <w:tcPr>
            <w:tcW w:w="9752" w:type="dxa"/>
            <w:gridSpan w:val="2"/>
          </w:tcPr>
          <w:p w14:paraId="4FA4662F" w14:textId="77777777" w:rsidR="00013DD4" w:rsidRPr="001807FC" w:rsidRDefault="00013DD4" w:rsidP="00B17908"/>
        </w:tc>
      </w:tr>
      <w:tr w:rsidR="00013DD4" w:rsidRPr="001807FC" w14:paraId="4548664D" w14:textId="77777777" w:rsidTr="00B17908">
        <w:trPr>
          <w:trHeight w:val="240"/>
          <w:jc w:val="center"/>
        </w:trPr>
        <w:tc>
          <w:tcPr>
            <w:tcW w:w="4876" w:type="dxa"/>
          </w:tcPr>
          <w:p w14:paraId="68363A92" w14:textId="77777777" w:rsidR="00013DD4" w:rsidRPr="001807FC" w:rsidRDefault="00013DD4" w:rsidP="00B17908">
            <w:pPr>
              <w:pStyle w:val="ColumnHeading"/>
            </w:pPr>
            <w:r w:rsidRPr="001807FC">
              <w:t>Besedilo, ki ga predlaga Komisija</w:t>
            </w:r>
          </w:p>
        </w:tc>
        <w:tc>
          <w:tcPr>
            <w:tcW w:w="4876" w:type="dxa"/>
          </w:tcPr>
          <w:p w14:paraId="0371F172" w14:textId="77777777" w:rsidR="00013DD4" w:rsidRPr="001807FC" w:rsidRDefault="00013DD4" w:rsidP="00B17908">
            <w:pPr>
              <w:pStyle w:val="ColumnHeading"/>
            </w:pPr>
            <w:r w:rsidRPr="001807FC">
              <w:t>Predlog spremembe</w:t>
            </w:r>
          </w:p>
        </w:tc>
      </w:tr>
      <w:tr w:rsidR="00013DD4" w:rsidRPr="001807FC" w14:paraId="00E5A577" w14:textId="77777777" w:rsidTr="00B17908">
        <w:trPr>
          <w:jc w:val="center"/>
        </w:trPr>
        <w:tc>
          <w:tcPr>
            <w:tcW w:w="4876" w:type="dxa"/>
          </w:tcPr>
          <w:p w14:paraId="0589612E" w14:textId="77777777" w:rsidR="00013DD4" w:rsidRPr="001807FC" w:rsidRDefault="00013DD4" w:rsidP="00B17908">
            <w:pPr>
              <w:pStyle w:val="Normal6"/>
              <w:rPr>
                <w:b/>
                <w:i/>
              </w:rPr>
            </w:pPr>
            <w:r w:rsidRPr="001807FC">
              <w:t>Postopek na meji se lahko v skladu s členi 8–11 Direktive XXX/XXX/EU</w:t>
            </w:r>
            <w:r w:rsidRPr="001807FC">
              <w:rPr>
                <w:b/>
                <w:i/>
              </w:rPr>
              <w:t xml:space="preserve"> </w:t>
            </w:r>
            <w:r w:rsidRPr="001807FC">
              <w:t>(direktiva o pogojih za sprejem) uporabi za mladoletnike brez spremstva</w:t>
            </w:r>
            <w:r w:rsidRPr="001807FC">
              <w:rPr>
                <w:b/>
                <w:i/>
              </w:rPr>
              <w:t xml:space="preserve"> le</w:t>
            </w:r>
            <w:r w:rsidRPr="001807FC">
              <w:t>, kadar:</w:t>
            </w:r>
          </w:p>
        </w:tc>
        <w:tc>
          <w:tcPr>
            <w:tcW w:w="4876" w:type="dxa"/>
          </w:tcPr>
          <w:p w14:paraId="0261E6F3" w14:textId="0CC00BA8" w:rsidR="00013DD4" w:rsidRPr="001807FC" w:rsidRDefault="00013DD4" w:rsidP="00F077EE">
            <w:pPr>
              <w:pStyle w:val="Normal6"/>
              <w:rPr>
                <w:b/>
                <w:i/>
              </w:rPr>
            </w:pPr>
            <w:r w:rsidRPr="001807FC">
              <w:t>Postopek na meji se lahko v skladu s členi 8–11 Direktive</w:t>
            </w:r>
            <w:r w:rsidRPr="001807FC">
              <w:rPr>
                <w:b/>
                <w:i/>
              </w:rPr>
              <w:t>.</w:t>
            </w:r>
            <w:r w:rsidRPr="001807FC">
              <w:t xml:space="preserve"> XXX/XXX</w:t>
            </w:r>
            <w:r w:rsidR="00F077EE" w:rsidRPr="001807FC">
              <w:t>/EU</w:t>
            </w:r>
            <w:r w:rsidRPr="001807FC">
              <w:rPr>
                <w:b/>
                <w:i/>
              </w:rPr>
              <w:t xml:space="preserve"> </w:t>
            </w:r>
            <w:r w:rsidRPr="001807FC">
              <w:t>(direktiva o pogojih za sprejem) uporabi za mladoletnike brez spremstva, kadar:</w:t>
            </w:r>
          </w:p>
        </w:tc>
      </w:tr>
    </w:tbl>
    <w:p w14:paraId="050967A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{FR}</w:t>
      </w:r>
      <w:r w:rsidRPr="001807FC">
        <w:rPr>
          <w:lang w:val="sl-SI"/>
        </w:rPr>
        <w:t>fr</w:t>
      </w:r>
      <w:r w:rsidRPr="001807FC">
        <w:rPr>
          <w:rStyle w:val="HideTWBExt"/>
          <w:lang w:val="sl-SI"/>
        </w:rPr>
        <w:t>&lt;/Original&gt;</w:t>
      </w:r>
    </w:p>
    <w:p w14:paraId="54DA3C97" w14:textId="77777777" w:rsidR="00013DD4" w:rsidRPr="001807FC" w:rsidRDefault="00013DD4" w:rsidP="00013DD4">
      <w:pPr>
        <w:pStyle w:val="AMNumberTabs"/>
      </w:pPr>
      <w:r w:rsidRPr="001807FC">
        <w:rPr>
          <w:rStyle w:val="HideTWBExt"/>
          <w:b w:val="0"/>
        </w:rPr>
        <w:t>&lt;/Amend&gt;&lt;Amend&gt;</w:t>
      </w:r>
      <w:r w:rsidRPr="001807FC">
        <w:t>Predlog spremembe</w:t>
      </w:r>
      <w:r w:rsidRPr="001807FC">
        <w:tab/>
      </w:r>
      <w:r w:rsidRPr="001807FC">
        <w:tab/>
      </w:r>
      <w:r w:rsidRPr="001807FC">
        <w:rPr>
          <w:rStyle w:val="HideTWBExt"/>
          <w:b w:val="0"/>
        </w:rPr>
        <w:t>&lt;NumAm&gt;</w:t>
      </w:r>
      <w:r w:rsidRPr="001807FC">
        <w:t>1301</w:t>
      </w:r>
      <w:r w:rsidRPr="001807FC">
        <w:rPr>
          <w:rStyle w:val="HideTWBExt"/>
          <w:b w:val="0"/>
        </w:rPr>
        <w:t>&lt;/NumAm&gt;</w:t>
      </w:r>
    </w:p>
    <w:p w14:paraId="53534C25"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D9D0AF2"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4CB9C825"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0E40124E" w14:textId="77777777" w:rsidR="00013DD4" w:rsidRPr="001807FC" w:rsidRDefault="00013DD4" w:rsidP="00013DD4">
      <w:pPr>
        <w:pStyle w:val="NormalBold"/>
      </w:pPr>
      <w:r w:rsidRPr="001807FC">
        <w:rPr>
          <w:rStyle w:val="HideTWBExt"/>
          <w:b w:val="0"/>
        </w:rPr>
        <w:t>&lt;/RepeatBlock-By&gt;</w:t>
      </w:r>
    </w:p>
    <w:p w14:paraId="4B0AEC2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D12D913" w14:textId="77777777" w:rsidR="00013DD4" w:rsidRPr="001807FC" w:rsidRDefault="00013DD4" w:rsidP="00013DD4">
      <w:pPr>
        <w:pStyle w:val="NormalBold"/>
      </w:pPr>
      <w:r w:rsidRPr="001807FC">
        <w:rPr>
          <w:rStyle w:val="HideTWBExt"/>
          <w:b w:val="0"/>
        </w:rPr>
        <w:t>&lt;Article&gt;</w:t>
      </w:r>
      <w:r w:rsidRPr="001807FC">
        <w:t>Člen 41 – odstavek 5 – pododstavek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10F7C47" w14:textId="77777777" w:rsidTr="00B17908">
        <w:trPr>
          <w:trHeight w:hRule="exact" w:val="240"/>
          <w:jc w:val="center"/>
        </w:trPr>
        <w:tc>
          <w:tcPr>
            <w:tcW w:w="9752" w:type="dxa"/>
            <w:gridSpan w:val="2"/>
          </w:tcPr>
          <w:p w14:paraId="571EBB97" w14:textId="77777777" w:rsidR="00013DD4" w:rsidRPr="001807FC" w:rsidRDefault="00013DD4" w:rsidP="00B17908"/>
        </w:tc>
      </w:tr>
      <w:tr w:rsidR="00013DD4" w:rsidRPr="001807FC" w14:paraId="1DB10E5D" w14:textId="77777777" w:rsidTr="00B17908">
        <w:trPr>
          <w:trHeight w:val="240"/>
          <w:jc w:val="center"/>
        </w:trPr>
        <w:tc>
          <w:tcPr>
            <w:tcW w:w="4876" w:type="dxa"/>
          </w:tcPr>
          <w:p w14:paraId="5A1F8343" w14:textId="77777777" w:rsidR="00013DD4" w:rsidRPr="001807FC" w:rsidRDefault="00013DD4" w:rsidP="00B17908">
            <w:pPr>
              <w:pStyle w:val="ColumnHeading"/>
            </w:pPr>
            <w:r w:rsidRPr="001807FC">
              <w:t>Besedilo, ki ga predlaga Komisija</w:t>
            </w:r>
          </w:p>
        </w:tc>
        <w:tc>
          <w:tcPr>
            <w:tcW w:w="4876" w:type="dxa"/>
          </w:tcPr>
          <w:p w14:paraId="05FB8885" w14:textId="77777777" w:rsidR="00013DD4" w:rsidRPr="001807FC" w:rsidRDefault="00013DD4" w:rsidP="00B17908">
            <w:pPr>
              <w:pStyle w:val="ColumnHeading"/>
            </w:pPr>
            <w:r w:rsidRPr="001807FC">
              <w:t>Predlog spremembe</w:t>
            </w:r>
          </w:p>
        </w:tc>
      </w:tr>
      <w:tr w:rsidR="00013DD4" w:rsidRPr="001807FC" w14:paraId="19C920F0" w14:textId="77777777" w:rsidTr="00B17908">
        <w:trPr>
          <w:jc w:val="center"/>
        </w:trPr>
        <w:tc>
          <w:tcPr>
            <w:tcW w:w="4876" w:type="dxa"/>
          </w:tcPr>
          <w:p w14:paraId="2C80DA88" w14:textId="77777777" w:rsidR="00013DD4" w:rsidRPr="001807FC" w:rsidRDefault="00013DD4" w:rsidP="00B17908">
            <w:pPr>
              <w:pStyle w:val="Normal6"/>
              <w:rPr>
                <w:b/>
                <w:i/>
              </w:rPr>
            </w:pPr>
            <w:r w:rsidRPr="001807FC">
              <w:rPr>
                <w:b/>
                <w:i/>
              </w:rPr>
              <w:t>(a)</w:t>
            </w:r>
            <w:r w:rsidRPr="001807FC">
              <w:rPr>
                <w:b/>
                <w:i/>
              </w:rPr>
              <w:tab/>
              <w:t>prosilec prihaja iz tretje države, ki se v skladu s pogoji iz člena 47 šteje za varno izvorno državo;</w:t>
            </w:r>
          </w:p>
        </w:tc>
        <w:tc>
          <w:tcPr>
            <w:tcW w:w="4876" w:type="dxa"/>
          </w:tcPr>
          <w:p w14:paraId="664C5797" w14:textId="77777777" w:rsidR="00013DD4" w:rsidRPr="001807FC" w:rsidRDefault="00013DD4" w:rsidP="00B17908">
            <w:pPr>
              <w:pStyle w:val="Normal6"/>
              <w:rPr>
                <w:b/>
                <w:i/>
              </w:rPr>
            </w:pPr>
            <w:r w:rsidRPr="001807FC">
              <w:rPr>
                <w:b/>
                <w:i/>
              </w:rPr>
              <w:t>črtano</w:t>
            </w:r>
          </w:p>
        </w:tc>
      </w:tr>
    </w:tbl>
    <w:p w14:paraId="54014BF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0CB0B3B" w14:textId="77777777" w:rsidR="00013DD4" w:rsidRPr="001807FC" w:rsidRDefault="00013DD4" w:rsidP="00013DD4">
      <w:r w:rsidRPr="001807FC">
        <w:rPr>
          <w:rStyle w:val="HideTWBExt"/>
        </w:rPr>
        <w:t>&lt;/Amend&gt;</w:t>
      </w:r>
    </w:p>
    <w:p w14:paraId="187AB67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1302</w:t>
      </w:r>
      <w:r w:rsidRPr="001807FC">
        <w:rPr>
          <w:rStyle w:val="HideTWBExt"/>
          <w:b w:val="0"/>
        </w:rPr>
        <w:t>&lt;/NumAm&gt;</w:t>
      </w:r>
    </w:p>
    <w:p w14:paraId="36B7D45E"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455AF6C3" w14:textId="77777777" w:rsidR="00013DD4" w:rsidRPr="001807FC" w:rsidRDefault="00013DD4" w:rsidP="00013DD4">
      <w:pPr>
        <w:pStyle w:val="NormalBold"/>
      </w:pPr>
      <w:r w:rsidRPr="001807FC">
        <w:rPr>
          <w:rStyle w:val="HideTWBExt"/>
          <w:b w:val="0"/>
        </w:rPr>
        <w:t>&lt;/RepeatBlock-By&gt;</w:t>
      </w:r>
    </w:p>
    <w:p w14:paraId="4DB95DC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B503579" w14:textId="77777777" w:rsidR="00013DD4" w:rsidRPr="001807FC" w:rsidRDefault="00013DD4" w:rsidP="00013DD4">
      <w:pPr>
        <w:pStyle w:val="NormalBold"/>
      </w:pPr>
      <w:r w:rsidRPr="001807FC">
        <w:rPr>
          <w:rStyle w:val="HideTWBExt"/>
          <w:b w:val="0"/>
        </w:rPr>
        <w:t>&lt;Article&gt;</w:t>
      </w:r>
      <w:r w:rsidRPr="001807FC">
        <w:t>Člen 41 – odstavek 5 – pododstavek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31F6BE8" w14:textId="77777777" w:rsidTr="00B17908">
        <w:trPr>
          <w:trHeight w:hRule="exact" w:val="240"/>
          <w:jc w:val="center"/>
        </w:trPr>
        <w:tc>
          <w:tcPr>
            <w:tcW w:w="9752" w:type="dxa"/>
            <w:gridSpan w:val="2"/>
          </w:tcPr>
          <w:p w14:paraId="2F203F0C" w14:textId="77777777" w:rsidR="00013DD4" w:rsidRPr="001807FC" w:rsidRDefault="00013DD4" w:rsidP="00B17908"/>
        </w:tc>
      </w:tr>
      <w:tr w:rsidR="00013DD4" w:rsidRPr="001807FC" w14:paraId="78755950" w14:textId="77777777" w:rsidTr="00B17908">
        <w:trPr>
          <w:trHeight w:val="240"/>
          <w:jc w:val="center"/>
        </w:trPr>
        <w:tc>
          <w:tcPr>
            <w:tcW w:w="4876" w:type="dxa"/>
          </w:tcPr>
          <w:p w14:paraId="677B4DC3" w14:textId="77777777" w:rsidR="00013DD4" w:rsidRPr="001807FC" w:rsidRDefault="00013DD4" w:rsidP="00B17908">
            <w:pPr>
              <w:pStyle w:val="ColumnHeading"/>
            </w:pPr>
            <w:r w:rsidRPr="001807FC">
              <w:t>Besedilo, ki ga predlaga Komisija</w:t>
            </w:r>
          </w:p>
        </w:tc>
        <w:tc>
          <w:tcPr>
            <w:tcW w:w="4876" w:type="dxa"/>
          </w:tcPr>
          <w:p w14:paraId="006331AD" w14:textId="77777777" w:rsidR="00013DD4" w:rsidRPr="001807FC" w:rsidRDefault="00013DD4" w:rsidP="00B17908">
            <w:pPr>
              <w:pStyle w:val="ColumnHeading"/>
            </w:pPr>
            <w:r w:rsidRPr="001807FC">
              <w:t>Predlog spremembe</w:t>
            </w:r>
          </w:p>
        </w:tc>
      </w:tr>
      <w:tr w:rsidR="00013DD4" w:rsidRPr="001807FC" w14:paraId="7EDD571F" w14:textId="77777777" w:rsidTr="00B17908">
        <w:trPr>
          <w:jc w:val="center"/>
        </w:trPr>
        <w:tc>
          <w:tcPr>
            <w:tcW w:w="4876" w:type="dxa"/>
          </w:tcPr>
          <w:p w14:paraId="48F05D5B" w14:textId="77777777" w:rsidR="00013DD4" w:rsidRPr="001807FC" w:rsidRDefault="00013DD4" w:rsidP="00B17908">
            <w:pPr>
              <w:pStyle w:val="Normal6"/>
              <w:rPr>
                <w:b/>
                <w:i/>
              </w:rPr>
            </w:pPr>
            <w:r w:rsidRPr="001807FC">
              <w:rPr>
                <w:b/>
                <w:i/>
              </w:rPr>
              <w:t>(a)</w:t>
            </w:r>
            <w:r w:rsidRPr="001807FC">
              <w:rPr>
                <w:b/>
                <w:i/>
              </w:rPr>
              <w:tab/>
              <w:t>prosilec prihaja iz tretje države, ki se v skladu s pogoji iz člena 47 šteje za varno izvorno državo;</w:t>
            </w:r>
          </w:p>
        </w:tc>
        <w:tc>
          <w:tcPr>
            <w:tcW w:w="4876" w:type="dxa"/>
          </w:tcPr>
          <w:p w14:paraId="483A47B2" w14:textId="77777777" w:rsidR="00013DD4" w:rsidRPr="001807FC" w:rsidRDefault="00013DD4" w:rsidP="00B17908">
            <w:pPr>
              <w:pStyle w:val="Normal6"/>
              <w:rPr>
                <w:b/>
                <w:i/>
              </w:rPr>
            </w:pPr>
            <w:r w:rsidRPr="001807FC">
              <w:rPr>
                <w:b/>
                <w:i/>
              </w:rPr>
              <w:t>črtano</w:t>
            </w:r>
          </w:p>
        </w:tc>
      </w:tr>
    </w:tbl>
    <w:p w14:paraId="0C6429D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9A5CE0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8DDFA32" w14:textId="3E8BE08E" w:rsidR="00013DD4" w:rsidRPr="001807FC" w:rsidRDefault="00F077EE" w:rsidP="00013DD4">
      <w:pPr>
        <w:pStyle w:val="Normal12Italic"/>
        <w:rPr>
          <w:lang w:val="sl-SI"/>
        </w:rPr>
      </w:pPr>
      <w:r w:rsidRPr="001807FC">
        <w:rPr>
          <w:lang w:val="sl-SI"/>
        </w:rPr>
        <w:t xml:space="preserve">Povezano s </w:t>
      </w:r>
      <w:r w:rsidR="00013DD4" w:rsidRPr="001807FC">
        <w:rPr>
          <w:lang w:val="sl-SI"/>
        </w:rPr>
        <w:t>spremembo</w:t>
      </w:r>
      <w:r w:rsidRPr="001807FC">
        <w:rPr>
          <w:lang w:val="sl-SI"/>
        </w:rPr>
        <w:t xml:space="preserve"> člena</w:t>
      </w:r>
      <w:r w:rsidR="00013DD4" w:rsidRPr="001807FC">
        <w:rPr>
          <w:lang w:val="sl-SI"/>
        </w:rPr>
        <w:t> 41(5)</w:t>
      </w:r>
      <w:r w:rsidRPr="001807FC">
        <w:rPr>
          <w:lang w:val="sl-SI"/>
        </w:rPr>
        <w:t>.</w:t>
      </w:r>
    </w:p>
    <w:p w14:paraId="26D44295" w14:textId="77777777" w:rsidR="00013DD4" w:rsidRPr="001807FC" w:rsidRDefault="00013DD4" w:rsidP="00013DD4">
      <w:r w:rsidRPr="001807FC">
        <w:rPr>
          <w:rStyle w:val="HideTWBExt"/>
        </w:rPr>
        <w:t>&lt;/Amend&gt;</w:t>
      </w:r>
    </w:p>
    <w:p w14:paraId="380B0F9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1303</w:t>
      </w:r>
      <w:r w:rsidRPr="001807FC">
        <w:rPr>
          <w:rStyle w:val="HideTWBExt"/>
          <w:b w:val="0"/>
        </w:rPr>
        <w:t>&lt;/NumAm&gt;</w:t>
      </w:r>
    </w:p>
    <w:p w14:paraId="1B62F0CD"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DBC9821" w14:textId="77777777" w:rsidR="00013DD4" w:rsidRPr="001807FC" w:rsidRDefault="00013DD4" w:rsidP="00013DD4">
      <w:pPr>
        <w:pStyle w:val="NormalBold"/>
      </w:pPr>
      <w:r w:rsidRPr="001807FC">
        <w:rPr>
          <w:rStyle w:val="HideTWBExt"/>
          <w:b w:val="0"/>
        </w:rPr>
        <w:t>&lt;/RepeatBlock-By&gt;</w:t>
      </w:r>
    </w:p>
    <w:p w14:paraId="0724F18C"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F534D3F" w14:textId="77777777" w:rsidR="00013DD4" w:rsidRPr="001807FC" w:rsidRDefault="00013DD4" w:rsidP="00013DD4">
      <w:pPr>
        <w:pStyle w:val="NormalBold"/>
      </w:pPr>
      <w:r w:rsidRPr="001807FC">
        <w:rPr>
          <w:rStyle w:val="HideTWBExt"/>
          <w:b w:val="0"/>
        </w:rPr>
        <w:t>&lt;Article&gt;</w:t>
      </w:r>
      <w:r w:rsidRPr="001807FC">
        <w:t>Člen 41 – odstavek 5 – pododstavek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7E37D44" w14:textId="77777777" w:rsidTr="00B17908">
        <w:trPr>
          <w:trHeight w:hRule="exact" w:val="240"/>
          <w:jc w:val="center"/>
        </w:trPr>
        <w:tc>
          <w:tcPr>
            <w:tcW w:w="9752" w:type="dxa"/>
            <w:gridSpan w:val="2"/>
          </w:tcPr>
          <w:p w14:paraId="29C72502" w14:textId="77777777" w:rsidR="00013DD4" w:rsidRPr="001807FC" w:rsidRDefault="00013DD4" w:rsidP="00B17908"/>
        </w:tc>
      </w:tr>
      <w:tr w:rsidR="00013DD4" w:rsidRPr="001807FC" w14:paraId="0EE98244" w14:textId="77777777" w:rsidTr="00B17908">
        <w:trPr>
          <w:trHeight w:val="240"/>
          <w:jc w:val="center"/>
        </w:trPr>
        <w:tc>
          <w:tcPr>
            <w:tcW w:w="4876" w:type="dxa"/>
          </w:tcPr>
          <w:p w14:paraId="4D4974BE" w14:textId="77777777" w:rsidR="00013DD4" w:rsidRPr="001807FC" w:rsidRDefault="00013DD4" w:rsidP="00B17908">
            <w:pPr>
              <w:pStyle w:val="ColumnHeading"/>
            </w:pPr>
            <w:r w:rsidRPr="001807FC">
              <w:t>Besedilo, ki ga predlaga Komisija</w:t>
            </w:r>
          </w:p>
        </w:tc>
        <w:tc>
          <w:tcPr>
            <w:tcW w:w="4876" w:type="dxa"/>
          </w:tcPr>
          <w:p w14:paraId="16106B1A" w14:textId="77777777" w:rsidR="00013DD4" w:rsidRPr="001807FC" w:rsidRDefault="00013DD4" w:rsidP="00B17908">
            <w:pPr>
              <w:pStyle w:val="ColumnHeading"/>
            </w:pPr>
            <w:r w:rsidRPr="001807FC">
              <w:t>Predlog spremembe</w:t>
            </w:r>
          </w:p>
        </w:tc>
      </w:tr>
      <w:tr w:rsidR="00013DD4" w:rsidRPr="001807FC" w14:paraId="35142F31" w14:textId="77777777" w:rsidTr="00B17908">
        <w:trPr>
          <w:jc w:val="center"/>
        </w:trPr>
        <w:tc>
          <w:tcPr>
            <w:tcW w:w="4876" w:type="dxa"/>
          </w:tcPr>
          <w:p w14:paraId="2F371890" w14:textId="77777777" w:rsidR="00013DD4" w:rsidRPr="001807FC" w:rsidRDefault="00013DD4" w:rsidP="00B17908">
            <w:pPr>
              <w:pStyle w:val="Normal6"/>
              <w:rPr>
                <w:b/>
                <w:i/>
              </w:rPr>
            </w:pPr>
            <w:r w:rsidRPr="001807FC">
              <w:t>(a)</w:t>
            </w:r>
            <w:r w:rsidRPr="001807FC">
              <w:rPr>
                <w:b/>
                <w:i/>
              </w:rPr>
              <w:tab/>
            </w:r>
            <w:r w:rsidRPr="001807FC">
              <w:t>prosilec prihaja iz tretje države, ki se</w:t>
            </w:r>
            <w:r w:rsidRPr="001807FC">
              <w:rPr>
                <w:b/>
                <w:i/>
              </w:rPr>
              <w:t xml:space="preserve"> v skladu s pogoji iz člena 47</w:t>
            </w:r>
            <w:r w:rsidRPr="001807FC">
              <w:t xml:space="preserve"> šteje za varno izvorno državo;</w:t>
            </w:r>
          </w:p>
        </w:tc>
        <w:tc>
          <w:tcPr>
            <w:tcW w:w="4876" w:type="dxa"/>
          </w:tcPr>
          <w:p w14:paraId="6FB60614" w14:textId="53D88BFA" w:rsidR="00013DD4" w:rsidRPr="001807FC" w:rsidRDefault="00013DD4" w:rsidP="00F077EE">
            <w:pPr>
              <w:pStyle w:val="Normal6"/>
              <w:rPr>
                <w:b/>
                <w:i/>
              </w:rPr>
            </w:pPr>
            <w:r w:rsidRPr="001807FC">
              <w:t>(a)</w:t>
            </w:r>
            <w:r w:rsidRPr="001807FC">
              <w:rPr>
                <w:b/>
                <w:i/>
              </w:rPr>
              <w:tab/>
            </w:r>
            <w:r w:rsidRPr="001807FC">
              <w:t>prosilec prihaja iz tretje države, ki</w:t>
            </w:r>
            <w:r w:rsidRPr="001807FC">
              <w:rPr>
                <w:b/>
                <w:i/>
              </w:rPr>
              <w:t xml:space="preserve"> ni država članica</w:t>
            </w:r>
            <w:r w:rsidR="00F077EE" w:rsidRPr="001807FC">
              <w:rPr>
                <w:b/>
                <w:i/>
              </w:rPr>
              <w:t xml:space="preserve"> in </w:t>
            </w:r>
            <w:r w:rsidRPr="001807FC">
              <w:t>se šteje za varno izvorno državo</w:t>
            </w:r>
            <w:r w:rsidRPr="001807FC">
              <w:rPr>
                <w:b/>
                <w:i/>
              </w:rPr>
              <w:t xml:space="preserve"> </w:t>
            </w:r>
            <w:r w:rsidR="00F077EE" w:rsidRPr="001807FC">
              <w:rPr>
                <w:b/>
                <w:i/>
              </w:rPr>
              <w:t>v skladu s členom</w:t>
            </w:r>
            <w:r w:rsidRPr="001807FC">
              <w:rPr>
                <w:b/>
                <w:i/>
              </w:rPr>
              <w:t> 47</w:t>
            </w:r>
            <w:r w:rsidRPr="001807FC">
              <w:t>;</w:t>
            </w:r>
          </w:p>
        </w:tc>
      </w:tr>
    </w:tbl>
    <w:p w14:paraId="6263437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51F1B52" w14:textId="77777777" w:rsidR="00013DD4" w:rsidRPr="001807FC" w:rsidRDefault="00013DD4" w:rsidP="00013DD4">
      <w:r w:rsidRPr="001807FC">
        <w:rPr>
          <w:rStyle w:val="HideTWBExt"/>
        </w:rPr>
        <w:t>&lt;/Amend&gt;</w:t>
      </w:r>
    </w:p>
    <w:p w14:paraId="6567E76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1304</w:t>
      </w:r>
      <w:r w:rsidRPr="001807FC">
        <w:rPr>
          <w:rStyle w:val="HideTWBExt"/>
          <w:b w:val="0"/>
        </w:rPr>
        <w:t>&lt;/NumAm&gt;</w:t>
      </w:r>
    </w:p>
    <w:p w14:paraId="5E24AF8F"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06FDEAF"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1EBEC255"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731F9CB" w14:textId="77777777" w:rsidR="00013DD4" w:rsidRPr="001807FC" w:rsidRDefault="00013DD4" w:rsidP="00013DD4">
      <w:pPr>
        <w:pStyle w:val="NormalBold"/>
      </w:pPr>
      <w:r w:rsidRPr="001807FC">
        <w:rPr>
          <w:rStyle w:val="HideTWBExt"/>
          <w:b w:val="0"/>
        </w:rPr>
        <w:t>&lt;/RepeatBlock-By&gt;</w:t>
      </w:r>
    </w:p>
    <w:p w14:paraId="73489C1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398F2CD" w14:textId="77777777" w:rsidR="00013DD4" w:rsidRPr="001807FC" w:rsidRDefault="00013DD4" w:rsidP="00013DD4">
      <w:pPr>
        <w:pStyle w:val="NormalBold"/>
      </w:pPr>
      <w:r w:rsidRPr="001807FC">
        <w:rPr>
          <w:rStyle w:val="HideTWBExt"/>
          <w:b w:val="0"/>
        </w:rPr>
        <w:t>&lt;Article&gt;</w:t>
      </w:r>
      <w:r w:rsidRPr="001807FC">
        <w:t>Člen 41 – odstavek 5 – pododstavek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BAF6DDF" w14:textId="77777777" w:rsidTr="00B17908">
        <w:trPr>
          <w:trHeight w:hRule="exact" w:val="240"/>
          <w:jc w:val="center"/>
        </w:trPr>
        <w:tc>
          <w:tcPr>
            <w:tcW w:w="9752" w:type="dxa"/>
            <w:gridSpan w:val="2"/>
          </w:tcPr>
          <w:p w14:paraId="5DA77139" w14:textId="77777777" w:rsidR="00013DD4" w:rsidRPr="001807FC" w:rsidRDefault="00013DD4" w:rsidP="00B17908"/>
        </w:tc>
      </w:tr>
      <w:tr w:rsidR="00013DD4" w:rsidRPr="001807FC" w14:paraId="561B5945" w14:textId="77777777" w:rsidTr="00B17908">
        <w:trPr>
          <w:trHeight w:val="240"/>
          <w:jc w:val="center"/>
        </w:trPr>
        <w:tc>
          <w:tcPr>
            <w:tcW w:w="4876" w:type="dxa"/>
          </w:tcPr>
          <w:p w14:paraId="1416FFDF" w14:textId="77777777" w:rsidR="00013DD4" w:rsidRPr="001807FC" w:rsidRDefault="00013DD4" w:rsidP="00B17908">
            <w:pPr>
              <w:pStyle w:val="ColumnHeading"/>
            </w:pPr>
            <w:r w:rsidRPr="001807FC">
              <w:t>Besedilo, ki ga predlaga Komisija</w:t>
            </w:r>
          </w:p>
        </w:tc>
        <w:tc>
          <w:tcPr>
            <w:tcW w:w="4876" w:type="dxa"/>
          </w:tcPr>
          <w:p w14:paraId="5162CB3A" w14:textId="77777777" w:rsidR="00013DD4" w:rsidRPr="001807FC" w:rsidRDefault="00013DD4" w:rsidP="00B17908">
            <w:pPr>
              <w:pStyle w:val="ColumnHeading"/>
            </w:pPr>
            <w:r w:rsidRPr="001807FC">
              <w:t>Predlog spremembe</w:t>
            </w:r>
          </w:p>
        </w:tc>
      </w:tr>
      <w:tr w:rsidR="00013DD4" w:rsidRPr="001807FC" w14:paraId="519AEEDE" w14:textId="77777777" w:rsidTr="00B17908">
        <w:trPr>
          <w:jc w:val="center"/>
        </w:trPr>
        <w:tc>
          <w:tcPr>
            <w:tcW w:w="4876" w:type="dxa"/>
          </w:tcPr>
          <w:p w14:paraId="723C86CD" w14:textId="77777777" w:rsidR="00013DD4" w:rsidRPr="001807FC" w:rsidRDefault="00013DD4" w:rsidP="00B17908">
            <w:pPr>
              <w:pStyle w:val="Normal6"/>
              <w:rPr>
                <w:b/>
                <w:i/>
              </w:rPr>
            </w:pPr>
            <w:r w:rsidRPr="001807FC">
              <w:rPr>
                <w:b/>
                <w:i/>
              </w:rPr>
              <w:t>(b)</w:t>
            </w:r>
            <w:r w:rsidRPr="001807FC">
              <w:rPr>
                <w:b/>
                <w:i/>
              </w:rPr>
              <w:tab/>
              <w:t>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170C6567" w14:textId="77777777" w:rsidR="00013DD4" w:rsidRPr="001807FC" w:rsidRDefault="00013DD4" w:rsidP="00B17908">
            <w:pPr>
              <w:pStyle w:val="Normal6"/>
              <w:rPr>
                <w:b/>
                <w:i/>
              </w:rPr>
            </w:pPr>
            <w:r w:rsidRPr="001807FC">
              <w:rPr>
                <w:b/>
                <w:i/>
              </w:rPr>
              <w:t>črtano</w:t>
            </w:r>
          </w:p>
        </w:tc>
      </w:tr>
    </w:tbl>
    <w:p w14:paraId="3FCA9B4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AB4E550" w14:textId="77777777" w:rsidR="00013DD4" w:rsidRPr="001807FC" w:rsidRDefault="00013DD4" w:rsidP="00013DD4">
      <w:r w:rsidRPr="001807FC">
        <w:rPr>
          <w:rStyle w:val="HideTWBExt"/>
        </w:rPr>
        <w:t>&lt;/Amend&gt;</w:t>
      </w:r>
    </w:p>
    <w:p w14:paraId="68CE101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1305</w:t>
      </w:r>
      <w:r w:rsidRPr="001807FC">
        <w:rPr>
          <w:rStyle w:val="HideTWBExt"/>
          <w:b w:val="0"/>
        </w:rPr>
        <w:t>&lt;/NumAm&gt;</w:t>
      </w:r>
    </w:p>
    <w:p w14:paraId="444B4C7E"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17C26254" w14:textId="77777777" w:rsidR="00013DD4" w:rsidRPr="001807FC" w:rsidRDefault="00013DD4" w:rsidP="00013DD4">
      <w:pPr>
        <w:pStyle w:val="NormalBold"/>
      </w:pPr>
      <w:r w:rsidRPr="001807FC">
        <w:rPr>
          <w:rStyle w:val="HideTWBExt"/>
          <w:b w:val="0"/>
        </w:rPr>
        <w:t>&lt;/RepeatBlock-By&gt;</w:t>
      </w:r>
    </w:p>
    <w:p w14:paraId="1743013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0926683" w14:textId="77777777" w:rsidR="00013DD4" w:rsidRPr="001807FC" w:rsidRDefault="00013DD4" w:rsidP="00013DD4">
      <w:pPr>
        <w:pStyle w:val="NormalBold"/>
      </w:pPr>
      <w:r w:rsidRPr="001807FC">
        <w:rPr>
          <w:rStyle w:val="HideTWBExt"/>
          <w:b w:val="0"/>
        </w:rPr>
        <w:t>&lt;Article&gt;</w:t>
      </w:r>
      <w:r w:rsidRPr="001807FC">
        <w:t>Člen 41 – odstavek 5 – pododstavek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5364EA4" w14:textId="77777777" w:rsidTr="00B17908">
        <w:trPr>
          <w:trHeight w:hRule="exact" w:val="240"/>
          <w:jc w:val="center"/>
        </w:trPr>
        <w:tc>
          <w:tcPr>
            <w:tcW w:w="9752" w:type="dxa"/>
            <w:gridSpan w:val="2"/>
          </w:tcPr>
          <w:p w14:paraId="0B7366AA" w14:textId="77777777" w:rsidR="00013DD4" w:rsidRPr="001807FC" w:rsidRDefault="00013DD4" w:rsidP="00B17908"/>
        </w:tc>
      </w:tr>
      <w:tr w:rsidR="00013DD4" w:rsidRPr="001807FC" w14:paraId="46665671" w14:textId="77777777" w:rsidTr="00B17908">
        <w:trPr>
          <w:trHeight w:val="240"/>
          <w:jc w:val="center"/>
        </w:trPr>
        <w:tc>
          <w:tcPr>
            <w:tcW w:w="4876" w:type="dxa"/>
          </w:tcPr>
          <w:p w14:paraId="6F73C879" w14:textId="77777777" w:rsidR="00013DD4" w:rsidRPr="001807FC" w:rsidRDefault="00013DD4" w:rsidP="00B17908">
            <w:pPr>
              <w:pStyle w:val="ColumnHeading"/>
            </w:pPr>
            <w:r w:rsidRPr="001807FC">
              <w:t>Besedilo, ki ga predlaga Komisija</w:t>
            </w:r>
          </w:p>
        </w:tc>
        <w:tc>
          <w:tcPr>
            <w:tcW w:w="4876" w:type="dxa"/>
          </w:tcPr>
          <w:p w14:paraId="47DEB8DA" w14:textId="77777777" w:rsidR="00013DD4" w:rsidRPr="001807FC" w:rsidRDefault="00013DD4" w:rsidP="00B17908">
            <w:pPr>
              <w:pStyle w:val="ColumnHeading"/>
            </w:pPr>
            <w:r w:rsidRPr="001807FC">
              <w:t>Predlog spremembe</w:t>
            </w:r>
          </w:p>
        </w:tc>
      </w:tr>
      <w:tr w:rsidR="00013DD4" w:rsidRPr="001807FC" w14:paraId="270B82EF" w14:textId="77777777" w:rsidTr="00B17908">
        <w:trPr>
          <w:jc w:val="center"/>
        </w:trPr>
        <w:tc>
          <w:tcPr>
            <w:tcW w:w="4876" w:type="dxa"/>
          </w:tcPr>
          <w:p w14:paraId="5F0EFF52" w14:textId="77777777" w:rsidR="00013DD4" w:rsidRPr="001807FC" w:rsidRDefault="00013DD4" w:rsidP="00B17908">
            <w:pPr>
              <w:pStyle w:val="Normal6"/>
              <w:rPr>
                <w:b/>
                <w:i/>
              </w:rPr>
            </w:pPr>
            <w:r w:rsidRPr="001807FC">
              <w:rPr>
                <w:b/>
                <w:i/>
              </w:rPr>
              <w:t>(b)</w:t>
            </w:r>
            <w:r w:rsidRPr="001807FC">
              <w:rPr>
                <w:b/>
                <w:i/>
              </w:rPr>
              <w:tab/>
              <w:t>se lahko prosilec zaradi resnih razlogov šteje za grožnjo nacionalni varnosti ali javnemu redu države članice ali je bil prosilec prisilno izgnan zaradi resnih razlogov nacionalne varnosti ali javnega reda na podlagi nacionalnega prava;</w:t>
            </w:r>
          </w:p>
        </w:tc>
        <w:tc>
          <w:tcPr>
            <w:tcW w:w="4876" w:type="dxa"/>
          </w:tcPr>
          <w:p w14:paraId="5D65D78F" w14:textId="77777777" w:rsidR="00013DD4" w:rsidRPr="001807FC" w:rsidRDefault="00013DD4" w:rsidP="00B17908">
            <w:pPr>
              <w:pStyle w:val="Normal6"/>
              <w:rPr>
                <w:b/>
                <w:i/>
              </w:rPr>
            </w:pPr>
            <w:r w:rsidRPr="001807FC">
              <w:rPr>
                <w:b/>
                <w:i/>
              </w:rPr>
              <w:t>črtano</w:t>
            </w:r>
          </w:p>
        </w:tc>
      </w:tr>
    </w:tbl>
    <w:p w14:paraId="7FAAD99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869B292"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9F460AE" w14:textId="357EDCFF" w:rsidR="00013DD4" w:rsidRPr="001807FC" w:rsidRDefault="00F077EE" w:rsidP="00013DD4">
      <w:pPr>
        <w:pStyle w:val="Normal12Italic"/>
        <w:rPr>
          <w:lang w:val="sl-SI"/>
        </w:rPr>
      </w:pPr>
      <w:r w:rsidRPr="001807FC">
        <w:rPr>
          <w:lang w:val="sl-SI"/>
        </w:rPr>
        <w:t>Povezano s spremembo člena 41(5).</w:t>
      </w:r>
    </w:p>
    <w:p w14:paraId="5F2DE4A7" w14:textId="77777777" w:rsidR="00013DD4" w:rsidRPr="001807FC" w:rsidRDefault="00013DD4" w:rsidP="00013DD4">
      <w:r w:rsidRPr="001807FC">
        <w:rPr>
          <w:rStyle w:val="HideTWBExt"/>
        </w:rPr>
        <w:t>&lt;/Amend&gt;</w:t>
      </w:r>
    </w:p>
    <w:p w14:paraId="7EA9B4A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1306</w:t>
      </w:r>
      <w:r w:rsidRPr="001807FC">
        <w:rPr>
          <w:rStyle w:val="HideTWBExt"/>
          <w:b w:val="0"/>
        </w:rPr>
        <w:t>&lt;/NumAm&gt;</w:t>
      </w:r>
    </w:p>
    <w:p w14:paraId="4F8470A4"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26E214BA" w14:textId="77777777" w:rsidR="00013DD4" w:rsidRPr="001807FC" w:rsidRDefault="00013DD4" w:rsidP="00013DD4">
      <w:pPr>
        <w:pStyle w:val="NormalBold"/>
      </w:pPr>
      <w:r w:rsidRPr="001807FC">
        <w:rPr>
          <w:rStyle w:val="HideTWBExt"/>
          <w:b w:val="0"/>
        </w:rPr>
        <w:t>&lt;/RepeatBlock-By&gt;</w:t>
      </w:r>
    </w:p>
    <w:p w14:paraId="4A41F28B"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F02A991" w14:textId="77777777" w:rsidR="00013DD4" w:rsidRPr="001807FC" w:rsidRDefault="00013DD4" w:rsidP="00013DD4">
      <w:pPr>
        <w:pStyle w:val="NormalBold"/>
      </w:pPr>
      <w:r w:rsidRPr="001807FC">
        <w:rPr>
          <w:rStyle w:val="HideTWBExt"/>
          <w:b w:val="0"/>
        </w:rPr>
        <w:t>&lt;Article&gt;</w:t>
      </w:r>
      <w:r w:rsidRPr="001807FC">
        <w:t>Člen 41 – odstavek 5 – pododstavek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2C2C940" w14:textId="77777777" w:rsidTr="00B17908">
        <w:trPr>
          <w:trHeight w:hRule="exact" w:val="240"/>
          <w:jc w:val="center"/>
        </w:trPr>
        <w:tc>
          <w:tcPr>
            <w:tcW w:w="9752" w:type="dxa"/>
            <w:gridSpan w:val="2"/>
          </w:tcPr>
          <w:p w14:paraId="04300F2C" w14:textId="77777777" w:rsidR="00013DD4" w:rsidRPr="001807FC" w:rsidRDefault="00013DD4" w:rsidP="00B17908"/>
        </w:tc>
      </w:tr>
      <w:tr w:rsidR="00013DD4" w:rsidRPr="001807FC" w14:paraId="26F6411B" w14:textId="77777777" w:rsidTr="00B17908">
        <w:trPr>
          <w:trHeight w:val="240"/>
          <w:jc w:val="center"/>
        </w:trPr>
        <w:tc>
          <w:tcPr>
            <w:tcW w:w="4876" w:type="dxa"/>
          </w:tcPr>
          <w:p w14:paraId="45AF73EB" w14:textId="77777777" w:rsidR="00013DD4" w:rsidRPr="001807FC" w:rsidRDefault="00013DD4" w:rsidP="00B17908">
            <w:pPr>
              <w:pStyle w:val="ColumnHeading"/>
            </w:pPr>
            <w:r w:rsidRPr="001807FC">
              <w:t>Besedilo, ki ga predlaga Komisija</w:t>
            </w:r>
          </w:p>
        </w:tc>
        <w:tc>
          <w:tcPr>
            <w:tcW w:w="4876" w:type="dxa"/>
          </w:tcPr>
          <w:p w14:paraId="76FEC5C6" w14:textId="77777777" w:rsidR="00013DD4" w:rsidRPr="001807FC" w:rsidRDefault="00013DD4" w:rsidP="00B17908">
            <w:pPr>
              <w:pStyle w:val="ColumnHeading"/>
            </w:pPr>
            <w:r w:rsidRPr="001807FC">
              <w:t>Predlog spremembe</w:t>
            </w:r>
          </w:p>
        </w:tc>
      </w:tr>
      <w:tr w:rsidR="00013DD4" w:rsidRPr="001807FC" w14:paraId="22919803" w14:textId="77777777" w:rsidTr="00B17908">
        <w:trPr>
          <w:jc w:val="center"/>
        </w:trPr>
        <w:tc>
          <w:tcPr>
            <w:tcW w:w="4876" w:type="dxa"/>
          </w:tcPr>
          <w:p w14:paraId="502C6C2B" w14:textId="77777777" w:rsidR="00013DD4" w:rsidRPr="001807FC" w:rsidRDefault="00013DD4" w:rsidP="00B17908">
            <w:pPr>
              <w:pStyle w:val="Normal6"/>
              <w:rPr>
                <w:b/>
                <w:i/>
              </w:rPr>
            </w:pPr>
            <w:r w:rsidRPr="001807FC">
              <w:rPr>
                <w:b/>
                <w:i/>
              </w:rPr>
              <w:t>(c)</w:t>
            </w:r>
            <w:r w:rsidRPr="001807FC">
              <w:rPr>
                <w:b/>
                <w:i/>
              </w:rPr>
              <w:tab/>
              <w:t>obstajajo utemeljeni razlogi, da se tretja država šteje za varno tretjo državo za prosilca v skladu s pogoji iz člena 45;</w:t>
            </w:r>
          </w:p>
        </w:tc>
        <w:tc>
          <w:tcPr>
            <w:tcW w:w="4876" w:type="dxa"/>
          </w:tcPr>
          <w:p w14:paraId="533E92C6" w14:textId="77777777" w:rsidR="00013DD4" w:rsidRPr="001807FC" w:rsidRDefault="00013DD4" w:rsidP="00B17908">
            <w:pPr>
              <w:pStyle w:val="Normal6"/>
              <w:rPr>
                <w:b/>
                <w:i/>
              </w:rPr>
            </w:pPr>
            <w:r w:rsidRPr="001807FC">
              <w:rPr>
                <w:b/>
                <w:i/>
              </w:rPr>
              <w:t>črtano</w:t>
            </w:r>
          </w:p>
        </w:tc>
      </w:tr>
    </w:tbl>
    <w:p w14:paraId="46817C0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07F5F85"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18068C0" w14:textId="5EF1010B" w:rsidR="00013DD4" w:rsidRPr="001807FC" w:rsidRDefault="00F077EE" w:rsidP="00013DD4">
      <w:pPr>
        <w:pStyle w:val="Normal12Italic"/>
        <w:rPr>
          <w:lang w:val="sl-SI"/>
        </w:rPr>
      </w:pPr>
      <w:r w:rsidRPr="001807FC">
        <w:rPr>
          <w:lang w:val="sl-SI"/>
        </w:rPr>
        <w:t>Povezano s spremembo člena 41(5).</w:t>
      </w:r>
    </w:p>
    <w:p w14:paraId="163F7C46" w14:textId="77777777" w:rsidR="00013DD4" w:rsidRPr="001807FC" w:rsidRDefault="00013DD4" w:rsidP="00013DD4">
      <w:r w:rsidRPr="001807FC">
        <w:rPr>
          <w:rStyle w:val="HideTWBExt"/>
        </w:rPr>
        <w:t>&lt;/Amend&gt;</w:t>
      </w:r>
    </w:p>
    <w:p w14:paraId="1C8F39D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1307</w:t>
      </w:r>
      <w:r w:rsidRPr="001807FC">
        <w:rPr>
          <w:rStyle w:val="HideTWBExt"/>
          <w:b w:val="0"/>
        </w:rPr>
        <w:t>&lt;/NumAm&gt;</w:t>
      </w:r>
    </w:p>
    <w:p w14:paraId="3DAA8742"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5213B183"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588DD3D1" w14:textId="77777777" w:rsidR="00013DD4" w:rsidRPr="001807FC" w:rsidRDefault="00013DD4" w:rsidP="00013DD4">
      <w:pPr>
        <w:pStyle w:val="NormalBold"/>
      </w:pPr>
      <w:r w:rsidRPr="001807FC">
        <w:rPr>
          <w:rStyle w:val="HideTWBExt"/>
          <w:b w:val="0"/>
        </w:rPr>
        <w:t>&lt;Members&gt;</w:t>
      </w:r>
      <w:r w:rsidRPr="001807FC">
        <w:t>Jean Lambert, Judith Sargentini</w:t>
      </w:r>
      <w:r w:rsidRPr="001807FC">
        <w:rPr>
          <w:rStyle w:val="HideTWBExt"/>
          <w:b w:val="0"/>
        </w:rPr>
        <w:t>&lt;/Members&gt;</w:t>
      </w:r>
    </w:p>
    <w:p w14:paraId="5403E1F9" w14:textId="77777777" w:rsidR="00013DD4" w:rsidRPr="001807FC" w:rsidRDefault="00013DD4" w:rsidP="00013DD4">
      <w:pPr>
        <w:pStyle w:val="NormalBold"/>
      </w:pPr>
      <w:r w:rsidRPr="001807FC">
        <w:rPr>
          <w:rStyle w:val="HideTWBExt"/>
          <w:b w:val="0"/>
        </w:rPr>
        <w:t>&lt;/RepeatBlock-By&gt;</w:t>
      </w:r>
    </w:p>
    <w:p w14:paraId="3401009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581B492" w14:textId="77777777" w:rsidR="00013DD4" w:rsidRPr="001807FC" w:rsidRDefault="00013DD4" w:rsidP="00013DD4">
      <w:pPr>
        <w:pStyle w:val="NormalBold"/>
      </w:pPr>
      <w:r w:rsidRPr="001807FC">
        <w:rPr>
          <w:rStyle w:val="HideTWBExt"/>
          <w:b w:val="0"/>
        </w:rPr>
        <w:t>&lt;Article&gt;</w:t>
      </w:r>
      <w:r w:rsidRPr="001807FC">
        <w:t>Člen 41 – odstavek 5 – pododstavek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D4B049F" w14:textId="77777777" w:rsidTr="00B17908">
        <w:trPr>
          <w:trHeight w:hRule="exact" w:val="240"/>
          <w:jc w:val="center"/>
        </w:trPr>
        <w:tc>
          <w:tcPr>
            <w:tcW w:w="9752" w:type="dxa"/>
            <w:gridSpan w:val="2"/>
          </w:tcPr>
          <w:p w14:paraId="7BF91296" w14:textId="77777777" w:rsidR="00013DD4" w:rsidRPr="001807FC" w:rsidRDefault="00013DD4" w:rsidP="00B17908"/>
        </w:tc>
      </w:tr>
      <w:tr w:rsidR="00013DD4" w:rsidRPr="001807FC" w14:paraId="1445E6A9" w14:textId="77777777" w:rsidTr="00B17908">
        <w:trPr>
          <w:trHeight w:val="240"/>
          <w:jc w:val="center"/>
        </w:trPr>
        <w:tc>
          <w:tcPr>
            <w:tcW w:w="4876" w:type="dxa"/>
          </w:tcPr>
          <w:p w14:paraId="61FD129D" w14:textId="77777777" w:rsidR="00013DD4" w:rsidRPr="001807FC" w:rsidRDefault="00013DD4" w:rsidP="00B17908">
            <w:pPr>
              <w:pStyle w:val="ColumnHeading"/>
            </w:pPr>
            <w:r w:rsidRPr="001807FC">
              <w:t>Besedilo, ki ga predlaga Komisija</w:t>
            </w:r>
          </w:p>
        </w:tc>
        <w:tc>
          <w:tcPr>
            <w:tcW w:w="4876" w:type="dxa"/>
          </w:tcPr>
          <w:p w14:paraId="44BFFC7B" w14:textId="77777777" w:rsidR="00013DD4" w:rsidRPr="001807FC" w:rsidRDefault="00013DD4" w:rsidP="00B17908">
            <w:pPr>
              <w:pStyle w:val="ColumnHeading"/>
            </w:pPr>
            <w:r w:rsidRPr="001807FC">
              <w:t>Predlog spremembe</w:t>
            </w:r>
          </w:p>
        </w:tc>
      </w:tr>
      <w:tr w:rsidR="00013DD4" w:rsidRPr="001807FC" w14:paraId="5A28E349" w14:textId="77777777" w:rsidTr="00B17908">
        <w:trPr>
          <w:jc w:val="center"/>
        </w:trPr>
        <w:tc>
          <w:tcPr>
            <w:tcW w:w="4876" w:type="dxa"/>
          </w:tcPr>
          <w:p w14:paraId="58AE8B0E" w14:textId="77777777" w:rsidR="00013DD4" w:rsidRPr="001807FC" w:rsidRDefault="00013DD4" w:rsidP="00B17908">
            <w:pPr>
              <w:pStyle w:val="Normal6"/>
              <w:rPr>
                <w:b/>
                <w:i/>
              </w:rPr>
            </w:pPr>
            <w:r w:rsidRPr="001807FC">
              <w:rPr>
                <w:b/>
                <w:i/>
              </w:rPr>
              <w:t>(c)</w:t>
            </w:r>
            <w:r w:rsidRPr="001807FC">
              <w:rPr>
                <w:b/>
                <w:i/>
              </w:rPr>
              <w:tab/>
              <w:t>obstajajo utemeljeni razlogi, da se tretja država šteje za varno tretjo državo za prosilca v skladu s pogoji iz člena 45;</w:t>
            </w:r>
          </w:p>
        </w:tc>
        <w:tc>
          <w:tcPr>
            <w:tcW w:w="4876" w:type="dxa"/>
          </w:tcPr>
          <w:p w14:paraId="3B1971A0" w14:textId="77777777" w:rsidR="00013DD4" w:rsidRPr="001807FC" w:rsidRDefault="00013DD4" w:rsidP="00B17908">
            <w:pPr>
              <w:pStyle w:val="Normal6"/>
              <w:rPr>
                <w:b/>
                <w:i/>
              </w:rPr>
            </w:pPr>
            <w:r w:rsidRPr="001807FC">
              <w:rPr>
                <w:b/>
                <w:i/>
              </w:rPr>
              <w:t>črtano</w:t>
            </w:r>
          </w:p>
        </w:tc>
      </w:tr>
    </w:tbl>
    <w:p w14:paraId="6DA45164"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3D35C6B" w14:textId="77777777" w:rsidR="00013DD4" w:rsidRPr="001807FC" w:rsidRDefault="00013DD4" w:rsidP="00013DD4">
      <w:r w:rsidRPr="001807FC">
        <w:rPr>
          <w:rStyle w:val="HideTWBExt"/>
        </w:rPr>
        <w:t>&lt;/Amend&gt;</w:t>
      </w:r>
    </w:p>
    <w:p w14:paraId="6E8D4EB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1308</w:t>
      </w:r>
      <w:r w:rsidRPr="001807FC">
        <w:rPr>
          <w:rStyle w:val="HideTWBExt"/>
          <w:b w:val="0"/>
        </w:rPr>
        <w:t>&lt;/NumAm&gt;</w:t>
      </w:r>
    </w:p>
    <w:p w14:paraId="3E116DCA"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3DADB7EC" w14:textId="77777777" w:rsidR="00013DD4" w:rsidRPr="001807FC" w:rsidRDefault="00013DD4" w:rsidP="00013DD4">
      <w:pPr>
        <w:pStyle w:val="NormalBold"/>
      </w:pPr>
      <w:r w:rsidRPr="001807FC">
        <w:rPr>
          <w:rStyle w:val="HideTWBExt"/>
          <w:b w:val="0"/>
        </w:rPr>
        <w:t>&lt;/RepeatBlock-By&gt;</w:t>
      </w:r>
    </w:p>
    <w:p w14:paraId="4C75B4E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AA99F10" w14:textId="77777777" w:rsidR="00013DD4" w:rsidRPr="001807FC" w:rsidRDefault="00013DD4" w:rsidP="00013DD4">
      <w:pPr>
        <w:pStyle w:val="NormalBold"/>
      </w:pPr>
      <w:r w:rsidRPr="001807FC">
        <w:rPr>
          <w:rStyle w:val="HideTWBExt"/>
          <w:b w:val="0"/>
        </w:rPr>
        <w:t>&lt;Article&gt;</w:t>
      </w:r>
      <w:r w:rsidRPr="001807FC">
        <w:t>Člen 41 – odstavek 5 – pododstavek 1 – točka c</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16346C2" w14:textId="77777777" w:rsidTr="00B17908">
        <w:trPr>
          <w:trHeight w:hRule="exact" w:val="240"/>
          <w:jc w:val="center"/>
        </w:trPr>
        <w:tc>
          <w:tcPr>
            <w:tcW w:w="9752" w:type="dxa"/>
            <w:gridSpan w:val="2"/>
          </w:tcPr>
          <w:p w14:paraId="38481BE7" w14:textId="77777777" w:rsidR="00013DD4" w:rsidRPr="001807FC" w:rsidRDefault="00013DD4" w:rsidP="00B17908"/>
        </w:tc>
      </w:tr>
      <w:tr w:rsidR="00013DD4" w:rsidRPr="001807FC" w14:paraId="164B2D64" w14:textId="77777777" w:rsidTr="00B17908">
        <w:trPr>
          <w:trHeight w:val="240"/>
          <w:jc w:val="center"/>
        </w:trPr>
        <w:tc>
          <w:tcPr>
            <w:tcW w:w="4876" w:type="dxa"/>
          </w:tcPr>
          <w:p w14:paraId="189E5227" w14:textId="77777777" w:rsidR="00013DD4" w:rsidRPr="001807FC" w:rsidRDefault="00013DD4" w:rsidP="00B17908">
            <w:pPr>
              <w:pStyle w:val="ColumnHeading"/>
            </w:pPr>
            <w:r w:rsidRPr="001807FC">
              <w:t>Besedilo, ki ga predlaga Komisija</w:t>
            </w:r>
          </w:p>
        </w:tc>
        <w:tc>
          <w:tcPr>
            <w:tcW w:w="4876" w:type="dxa"/>
          </w:tcPr>
          <w:p w14:paraId="0CC25533" w14:textId="77777777" w:rsidR="00013DD4" w:rsidRPr="001807FC" w:rsidRDefault="00013DD4" w:rsidP="00B17908">
            <w:pPr>
              <w:pStyle w:val="ColumnHeading"/>
            </w:pPr>
            <w:r w:rsidRPr="001807FC">
              <w:t>Predlog spremembe</w:t>
            </w:r>
          </w:p>
        </w:tc>
      </w:tr>
      <w:tr w:rsidR="00013DD4" w:rsidRPr="001807FC" w14:paraId="12CC9132" w14:textId="77777777" w:rsidTr="00B17908">
        <w:trPr>
          <w:jc w:val="center"/>
        </w:trPr>
        <w:tc>
          <w:tcPr>
            <w:tcW w:w="4876" w:type="dxa"/>
          </w:tcPr>
          <w:p w14:paraId="5D192114" w14:textId="77777777" w:rsidR="00013DD4" w:rsidRPr="001807FC" w:rsidRDefault="00013DD4" w:rsidP="00B17908">
            <w:pPr>
              <w:pStyle w:val="Normal6"/>
              <w:rPr>
                <w:b/>
                <w:i/>
              </w:rPr>
            </w:pPr>
            <w:r w:rsidRPr="001807FC">
              <w:t>(c)</w:t>
            </w:r>
            <w:r w:rsidRPr="001807FC">
              <w:rPr>
                <w:b/>
                <w:i/>
              </w:rPr>
              <w:tab/>
              <w:t>obstajajo utemeljeni razlogi, da se tretja država</w:t>
            </w:r>
            <w:r w:rsidRPr="001807FC">
              <w:t xml:space="preserve"> šteje za varno</w:t>
            </w:r>
            <w:r w:rsidRPr="001807FC">
              <w:rPr>
                <w:b/>
                <w:i/>
              </w:rPr>
              <w:t xml:space="preserve"> tretjo</w:t>
            </w:r>
            <w:r w:rsidRPr="001807FC">
              <w:t xml:space="preserve"> državo</w:t>
            </w:r>
            <w:r w:rsidRPr="001807FC">
              <w:rPr>
                <w:b/>
                <w:i/>
              </w:rPr>
              <w:t xml:space="preserve"> za prosilca v skladu s pogoji iz člena 45</w:t>
            </w:r>
            <w:r w:rsidRPr="001807FC">
              <w:t>;</w:t>
            </w:r>
          </w:p>
        </w:tc>
        <w:tc>
          <w:tcPr>
            <w:tcW w:w="4876" w:type="dxa"/>
          </w:tcPr>
          <w:p w14:paraId="2816EE9C" w14:textId="533E15FE" w:rsidR="00013DD4" w:rsidRPr="001807FC" w:rsidRDefault="00013DD4" w:rsidP="00F077EE">
            <w:pPr>
              <w:pStyle w:val="Normal6"/>
              <w:rPr>
                <w:b/>
                <w:i/>
              </w:rPr>
            </w:pPr>
            <w:r w:rsidRPr="001807FC">
              <w:t>(c)</w:t>
            </w:r>
            <w:r w:rsidRPr="001807FC">
              <w:rPr>
                <w:b/>
                <w:i/>
              </w:rPr>
              <w:tab/>
              <w:t>prosilec prihaja iz tretje države, ki ni država članica</w:t>
            </w:r>
            <w:r w:rsidR="00F077EE" w:rsidRPr="001807FC">
              <w:rPr>
                <w:b/>
                <w:i/>
              </w:rPr>
              <w:t xml:space="preserve"> in</w:t>
            </w:r>
            <w:r w:rsidRPr="001807FC">
              <w:rPr>
                <w:b/>
                <w:i/>
              </w:rPr>
              <w:t xml:space="preserve"> se</w:t>
            </w:r>
            <w:r w:rsidRPr="001807FC">
              <w:t xml:space="preserve"> šteje za varno</w:t>
            </w:r>
            <w:r w:rsidRPr="001807FC">
              <w:rPr>
                <w:b/>
                <w:i/>
              </w:rPr>
              <w:t xml:space="preserve"> izvorno</w:t>
            </w:r>
            <w:r w:rsidRPr="001807FC">
              <w:t xml:space="preserve"> državo</w:t>
            </w:r>
            <w:r w:rsidRPr="001807FC">
              <w:rPr>
                <w:b/>
                <w:i/>
              </w:rPr>
              <w:t xml:space="preserve"> </w:t>
            </w:r>
            <w:r w:rsidR="00F077EE" w:rsidRPr="001807FC">
              <w:rPr>
                <w:b/>
                <w:i/>
              </w:rPr>
              <w:t>v skladu s členom</w:t>
            </w:r>
            <w:r w:rsidRPr="001807FC">
              <w:rPr>
                <w:b/>
                <w:i/>
              </w:rPr>
              <w:t> 45</w:t>
            </w:r>
            <w:r w:rsidRPr="001807FC">
              <w:t>;</w:t>
            </w:r>
          </w:p>
        </w:tc>
      </w:tr>
    </w:tbl>
    <w:p w14:paraId="4CEAD95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689FF46E" w14:textId="77777777" w:rsidR="00013DD4" w:rsidRPr="001807FC" w:rsidRDefault="00013DD4" w:rsidP="00013DD4">
      <w:r w:rsidRPr="001807FC">
        <w:rPr>
          <w:rStyle w:val="HideTWBExt"/>
        </w:rPr>
        <w:t>&lt;/Amend&gt;</w:t>
      </w:r>
    </w:p>
    <w:p w14:paraId="5B71116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1309</w:t>
      </w:r>
      <w:r w:rsidRPr="001807FC">
        <w:rPr>
          <w:rStyle w:val="HideTWBExt"/>
          <w:b w:val="0"/>
        </w:rPr>
        <w:t>&lt;/NumAm&gt;</w:t>
      </w:r>
    </w:p>
    <w:p w14:paraId="1BB57669"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1B8C5364"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167F479"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3C1ABB4C" w14:textId="77777777" w:rsidR="00013DD4" w:rsidRPr="001807FC" w:rsidRDefault="00013DD4" w:rsidP="00013DD4">
      <w:pPr>
        <w:pStyle w:val="NormalBold"/>
      </w:pPr>
      <w:r w:rsidRPr="001807FC">
        <w:rPr>
          <w:rStyle w:val="HideTWBExt"/>
          <w:b w:val="0"/>
        </w:rPr>
        <w:t>&lt;/RepeatBlock-By&gt;</w:t>
      </w:r>
    </w:p>
    <w:p w14:paraId="6890177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AE12DA8" w14:textId="77777777" w:rsidR="00013DD4" w:rsidRPr="001807FC" w:rsidRDefault="00013DD4" w:rsidP="00013DD4">
      <w:pPr>
        <w:pStyle w:val="NormalBold"/>
      </w:pPr>
      <w:r w:rsidRPr="001807FC">
        <w:rPr>
          <w:rStyle w:val="HideTWBExt"/>
          <w:b w:val="0"/>
        </w:rPr>
        <w:t>&lt;Article&gt;</w:t>
      </w:r>
      <w:r w:rsidRPr="001807FC">
        <w:t>Člen 41 – odstavek 5 – pododstavek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F093925" w14:textId="77777777" w:rsidTr="00B17908">
        <w:trPr>
          <w:trHeight w:hRule="exact" w:val="240"/>
          <w:jc w:val="center"/>
        </w:trPr>
        <w:tc>
          <w:tcPr>
            <w:tcW w:w="9752" w:type="dxa"/>
            <w:gridSpan w:val="2"/>
          </w:tcPr>
          <w:p w14:paraId="2BA188C8" w14:textId="77777777" w:rsidR="00013DD4" w:rsidRPr="001807FC" w:rsidRDefault="00013DD4" w:rsidP="00B17908"/>
        </w:tc>
      </w:tr>
      <w:tr w:rsidR="00013DD4" w:rsidRPr="001807FC" w14:paraId="265DF46F" w14:textId="77777777" w:rsidTr="00B17908">
        <w:trPr>
          <w:trHeight w:val="240"/>
          <w:jc w:val="center"/>
        </w:trPr>
        <w:tc>
          <w:tcPr>
            <w:tcW w:w="4876" w:type="dxa"/>
          </w:tcPr>
          <w:p w14:paraId="4FE22E23" w14:textId="77777777" w:rsidR="00013DD4" w:rsidRPr="001807FC" w:rsidRDefault="00013DD4" w:rsidP="00B17908">
            <w:pPr>
              <w:pStyle w:val="ColumnHeading"/>
            </w:pPr>
            <w:r w:rsidRPr="001807FC">
              <w:t>Besedilo, ki ga predlaga Komisija</w:t>
            </w:r>
          </w:p>
        </w:tc>
        <w:tc>
          <w:tcPr>
            <w:tcW w:w="4876" w:type="dxa"/>
          </w:tcPr>
          <w:p w14:paraId="3310CB8F" w14:textId="77777777" w:rsidR="00013DD4" w:rsidRPr="001807FC" w:rsidRDefault="00013DD4" w:rsidP="00B17908">
            <w:pPr>
              <w:pStyle w:val="ColumnHeading"/>
            </w:pPr>
            <w:r w:rsidRPr="001807FC">
              <w:t>Predlog spremembe</w:t>
            </w:r>
          </w:p>
        </w:tc>
      </w:tr>
      <w:tr w:rsidR="00013DD4" w:rsidRPr="001807FC" w14:paraId="73C66BDD" w14:textId="77777777" w:rsidTr="00B17908">
        <w:trPr>
          <w:jc w:val="center"/>
        </w:trPr>
        <w:tc>
          <w:tcPr>
            <w:tcW w:w="4876" w:type="dxa"/>
          </w:tcPr>
          <w:p w14:paraId="7D7704BC" w14:textId="77777777" w:rsidR="00013DD4" w:rsidRPr="001807FC" w:rsidRDefault="00013DD4" w:rsidP="00B17908">
            <w:pPr>
              <w:pStyle w:val="Normal6"/>
              <w:rPr>
                <w:b/>
                <w:i/>
              </w:rPr>
            </w:pPr>
            <w:r w:rsidRPr="001807FC">
              <w:rPr>
                <w:b/>
                <w:i/>
              </w:rPr>
              <w:t>(d)</w:t>
            </w:r>
            <w:r w:rsidRPr="001807FC">
              <w:rPr>
                <w:b/>
                <w:i/>
              </w:rPr>
              <w:tab/>
              <w:t>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59FDAC43" w14:textId="77777777" w:rsidR="00013DD4" w:rsidRPr="001807FC" w:rsidRDefault="00013DD4" w:rsidP="00B17908">
            <w:pPr>
              <w:pStyle w:val="Normal6"/>
              <w:rPr>
                <w:b/>
                <w:i/>
              </w:rPr>
            </w:pPr>
            <w:r w:rsidRPr="001807FC">
              <w:rPr>
                <w:b/>
                <w:i/>
              </w:rPr>
              <w:t>črtano</w:t>
            </w:r>
          </w:p>
        </w:tc>
      </w:tr>
    </w:tbl>
    <w:p w14:paraId="1E25023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CD28E16" w14:textId="77777777" w:rsidR="00013DD4" w:rsidRPr="001807FC" w:rsidRDefault="00013DD4" w:rsidP="00013DD4">
      <w:r w:rsidRPr="001807FC">
        <w:rPr>
          <w:rStyle w:val="HideTWBExt"/>
        </w:rPr>
        <w:t>&lt;/Amend&gt;</w:t>
      </w:r>
    </w:p>
    <w:p w14:paraId="04A1ABE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1310</w:t>
      </w:r>
      <w:r w:rsidRPr="001807FC">
        <w:rPr>
          <w:rStyle w:val="HideTWBExt"/>
          <w:b w:val="0"/>
        </w:rPr>
        <w:t>&lt;/NumAm&gt;</w:t>
      </w:r>
    </w:p>
    <w:p w14:paraId="494B6799"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6CD22D66" w14:textId="77777777" w:rsidR="00013DD4" w:rsidRPr="001807FC" w:rsidRDefault="00013DD4" w:rsidP="00013DD4">
      <w:pPr>
        <w:pStyle w:val="NormalBold"/>
      </w:pPr>
      <w:r w:rsidRPr="001807FC">
        <w:rPr>
          <w:rStyle w:val="HideTWBExt"/>
          <w:b w:val="0"/>
        </w:rPr>
        <w:t>&lt;/RepeatBlock-By&gt;</w:t>
      </w:r>
    </w:p>
    <w:p w14:paraId="5624939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43E2912" w14:textId="77777777" w:rsidR="00013DD4" w:rsidRPr="001807FC" w:rsidRDefault="00013DD4" w:rsidP="00013DD4">
      <w:pPr>
        <w:pStyle w:val="NormalBold"/>
      </w:pPr>
      <w:r w:rsidRPr="001807FC">
        <w:rPr>
          <w:rStyle w:val="HideTWBExt"/>
          <w:b w:val="0"/>
        </w:rPr>
        <w:t>&lt;Article&gt;</w:t>
      </w:r>
      <w:r w:rsidRPr="001807FC">
        <w:t>Člen 41 – odstavek 5 – pododstavek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FE6F909" w14:textId="77777777" w:rsidTr="00B17908">
        <w:trPr>
          <w:trHeight w:hRule="exact" w:val="240"/>
          <w:jc w:val="center"/>
        </w:trPr>
        <w:tc>
          <w:tcPr>
            <w:tcW w:w="9752" w:type="dxa"/>
            <w:gridSpan w:val="2"/>
          </w:tcPr>
          <w:p w14:paraId="6FBA79FE" w14:textId="77777777" w:rsidR="00013DD4" w:rsidRPr="001807FC" w:rsidRDefault="00013DD4" w:rsidP="00B17908"/>
        </w:tc>
      </w:tr>
      <w:tr w:rsidR="00013DD4" w:rsidRPr="001807FC" w14:paraId="38500F37" w14:textId="77777777" w:rsidTr="00B17908">
        <w:trPr>
          <w:trHeight w:val="240"/>
          <w:jc w:val="center"/>
        </w:trPr>
        <w:tc>
          <w:tcPr>
            <w:tcW w:w="4876" w:type="dxa"/>
          </w:tcPr>
          <w:p w14:paraId="3AECC089" w14:textId="77777777" w:rsidR="00013DD4" w:rsidRPr="001807FC" w:rsidRDefault="00013DD4" w:rsidP="00B17908">
            <w:pPr>
              <w:pStyle w:val="ColumnHeading"/>
            </w:pPr>
            <w:r w:rsidRPr="001807FC">
              <w:t>Besedilo, ki ga predlaga Komisija</w:t>
            </w:r>
          </w:p>
        </w:tc>
        <w:tc>
          <w:tcPr>
            <w:tcW w:w="4876" w:type="dxa"/>
          </w:tcPr>
          <w:p w14:paraId="27A321AF" w14:textId="77777777" w:rsidR="00013DD4" w:rsidRPr="001807FC" w:rsidRDefault="00013DD4" w:rsidP="00B17908">
            <w:pPr>
              <w:pStyle w:val="ColumnHeading"/>
            </w:pPr>
            <w:r w:rsidRPr="001807FC">
              <w:t>Predlog spremembe</w:t>
            </w:r>
          </w:p>
        </w:tc>
      </w:tr>
      <w:tr w:rsidR="00013DD4" w:rsidRPr="001807FC" w14:paraId="47295A80" w14:textId="77777777" w:rsidTr="00B17908">
        <w:trPr>
          <w:jc w:val="center"/>
        </w:trPr>
        <w:tc>
          <w:tcPr>
            <w:tcW w:w="4876" w:type="dxa"/>
          </w:tcPr>
          <w:p w14:paraId="7264863F" w14:textId="77777777" w:rsidR="00013DD4" w:rsidRPr="001807FC" w:rsidRDefault="00013DD4" w:rsidP="00B17908">
            <w:pPr>
              <w:pStyle w:val="Normal6"/>
              <w:rPr>
                <w:b/>
                <w:i/>
              </w:rPr>
            </w:pPr>
            <w:r w:rsidRPr="001807FC">
              <w:rPr>
                <w:b/>
                <w:i/>
              </w:rPr>
              <w:t>(d)</w:t>
            </w:r>
            <w:r w:rsidRPr="001807FC">
              <w:rPr>
                <w:b/>
                <w:i/>
              </w:rPr>
              <w:tab/>
              <w:t>je prosilec zavajal organe z navedbo neresničnih informacij ali dokumentov ali s tem, da je zamolčal relevantne informacije ali dokumente o svoji identiteti ali državljanstvu, ki bi lahko negativno vplivali na odločitev.</w:t>
            </w:r>
          </w:p>
        </w:tc>
        <w:tc>
          <w:tcPr>
            <w:tcW w:w="4876" w:type="dxa"/>
          </w:tcPr>
          <w:p w14:paraId="157F13DA" w14:textId="77777777" w:rsidR="00013DD4" w:rsidRPr="001807FC" w:rsidRDefault="00013DD4" w:rsidP="00B17908">
            <w:pPr>
              <w:pStyle w:val="Normal6"/>
              <w:rPr>
                <w:b/>
                <w:i/>
              </w:rPr>
            </w:pPr>
            <w:r w:rsidRPr="001807FC">
              <w:rPr>
                <w:b/>
                <w:i/>
              </w:rPr>
              <w:t>črtano</w:t>
            </w:r>
          </w:p>
        </w:tc>
      </w:tr>
    </w:tbl>
    <w:p w14:paraId="1881C53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5773A86"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A0D1055" w14:textId="0FDE965B" w:rsidR="00013DD4" w:rsidRPr="001807FC" w:rsidRDefault="00F077EE" w:rsidP="00013DD4">
      <w:pPr>
        <w:pStyle w:val="Normal12Italic"/>
        <w:rPr>
          <w:lang w:val="sl-SI"/>
        </w:rPr>
      </w:pPr>
      <w:r w:rsidRPr="001807FC">
        <w:rPr>
          <w:lang w:val="sl-SI"/>
        </w:rPr>
        <w:t>Povezano s spremembo člena 41(5).</w:t>
      </w:r>
    </w:p>
    <w:p w14:paraId="323844B4" w14:textId="77777777" w:rsidR="00013DD4" w:rsidRPr="001807FC" w:rsidRDefault="00013DD4" w:rsidP="00013DD4">
      <w:r w:rsidRPr="001807FC">
        <w:rPr>
          <w:rStyle w:val="HideTWBExt"/>
        </w:rPr>
        <w:t>&lt;/Amend&gt;</w:t>
      </w:r>
    </w:p>
    <w:p w14:paraId="33B06D3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1311</w:t>
      </w:r>
      <w:r w:rsidRPr="001807FC">
        <w:rPr>
          <w:rStyle w:val="HideTWBExt"/>
          <w:b w:val="0"/>
        </w:rPr>
        <w:t>&lt;/NumAm&gt;</w:t>
      </w:r>
    </w:p>
    <w:p w14:paraId="125B40FC"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51D8C123" w14:textId="77777777" w:rsidR="00013DD4" w:rsidRPr="001807FC" w:rsidRDefault="00013DD4" w:rsidP="00013DD4">
      <w:pPr>
        <w:pStyle w:val="NormalBold"/>
      </w:pPr>
      <w:r w:rsidRPr="001807FC">
        <w:rPr>
          <w:rStyle w:val="HideTWBExt"/>
          <w:b w:val="0"/>
        </w:rPr>
        <w:t>&lt;/RepeatBlock-By&gt;</w:t>
      </w:r>
    </w:p>
    <w:p w14:paraId="0376416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AB785D2" w14:textId="77777777" w:rsidR="00013DD4" w:rsidRPr="001807FC" w:rsidRDefault="00013DD4" w:rsidP="00013DD4">
      <w:pPr>
        <w:pStyle w:val="NormalBold"/>
      </w:pPr>
      <w:r w:rsidRPr="001807FC">
        <w:rPr>
          <w:rStyle w:val="HideTWBExt"/>
          <w:b w:val="0"/>
        </w:rPr>
        <w:t>&lt;Article&gt;</w:t>
      </w:r>
      <w:r w:rsidRPr="001807FC">
        <w:t>Člen 41 – odstavek 5 – pododstavek 1 – točka d</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676B76A" w14:textId="77777777" w:rsidTr="00B17908">
        <w:trPr>
          <w:trHeight w:hRule="exact" w:val="240"/>
          <w:jc w:val="center"/>
        </w:trPr>
        <w:tc>
          <w:tcPr>
            <w:tcW w:w="9752" w:type="dxa"/>
            <w:gridSpan w:val="2"/>
          </w:tcPr>
          <w:p w14:paraId="1D95CA18" w14:textId="77777777" w:rsidR="00013DD4" w:rsidRPr="001807FC" w:rsidRDefault="00013DD4" w:rsidP="00B17908"/>
        </w:tc>
      </w:tr>
      <w:tr w:rsidR="00013DD4" w:rsidRPr="001807FC" w14:paraId="7F763B83" w14:textId="77777777" w:rsidTr="00B17908">
        <w:trPr>
          <w:trHeight w:val="240"/>
          <w:jc w:val="center"/>
        </w:trPr>
        <w:tc>
          <w:tcPr>
            <w:tcW w:w="4876" w:type="dxa"/>
          </w:tcPr>
          <w:p w14:paraId="636715ED" w14:textId="77777777" w:rsidR="00013DD4" w:rsidRPr="001807FC" w:rsidRDefault="00013DD4" w:rsidP="00B17908">
            <w:pPr>
              <w:pStyle w:val="ColumnHeading"/>
            </w:pPr>
            <w:r w:rsidRPr="001807FC">
              <w:t>Besedilo, ki ga predlaga Komisija</w:t>
            </w:r>
          </w:p>
        </w:tc>
        <w:tc>
          <w:tcPr>
            <w:tcW w:w="4876" w:type="dxa"/>
          </w:tcPr>
          <w:p w14:paraId="04C11CB0" w14:textId="77777777" w:rsidR="00013DD4" w:rsidRPr="001807FC" w:rsidRDefault="00013DD4" w:rsidP="00B17908">
            <w:pPr>
              <w:pStyle w:val="ColumnHeading"/>
            </w:pPr>
            <w:r w:rsidRPr="001807FC">
              <w:t>Predlog spremembe</w:t>
            </w:r>
          </w:p>
        </w:tc>
      </w:tr>
      <w:tr w:rsidR="00013DD4" w:rsidRPr="001807FC" w14:paraId="45EABDF1" w14:textId="77777777" w:rsidTr="00B17908">
        <w:trPr>
          <w:jc w:val="center"/>
        </w:trPr>
        <w:tc>
          <w:tcPr>
            <w:tcW w:w="4876" w:type="dxa"/>
          </w:tcPr>
          <w:p w14:paraId="75D61DE7" w14:textId="77777777" w:rsidR="00013DD4" w:rsidRPr="001807FC" w:rsidRDefault="00013DD4" w:rsidP="00B17908">
            <w:pPr>
              <w:pStyle w:val="Normal6"/>
              <w:rPr>
                <w:b/>
                <w:i/>
              </w:rPr>
            </w:pPr>
            <w:r w:rsidRPr="001807FC">
              <w:t>(d)</w:t>
            </w:r>
            <w:r w:rsidRPr="001807FC">
              <w:rPr>
                <w:b/>
                <w:i/>
              </w:rPr>
              <w:tab/>
            </w:r>
            <w:r w:rsidRPr="001807FC">
              <w:t>je prosilec zavajal organe z navedbo neresničnih informacij ali dokumentov</w:t>
            </w:r>
            <w:r w:rsidRPr="001807FC">
              <w:rPr>
                <w:b/>
                <w:i/>
              </w:rPr>
              <w:t xml:space="preserve"> ali s tem, da je zamolčal relevantne informacije ali dokumente o svoji identiteti ali državljanstvu, ki bi lahko negativno vplivali na odločitev</w:t>
            </w:r>
            <w:r w:rsidRPr="001807FC">
              <w:t>.</w:t>
            </w:r>
          </w:p>
        </w:tc>
        <w:tc>
          <w:tcPr>
            <w:tcW w:w="4876" w:type="dxa"/>
          </w:tcPr>
          <w:p w14:paraId="324616F0" w14:textId="5830AF8A" w:rsidR="00013DD4" w:rsidRPr="001807FC" w:rsidRDefault="00013DD4" w:rsidP="00C97DE3">
            <w:pPr>
              <w:pStyle w:val="Normal6"/>
              <w:rPr>
                <w:b/>
                <w:i/>
              </w:rPr>
            </w:pPr>
            <w:r w:rsidRPr="001807FC">
              <w:t>(d)</w:t>
            </w:r>
            <w:r w:rsidRPr="001807FC">
              <w:rPr>
                <w:b/>
                <w:i/>
              </w:rPr>
              <w:tab/>
            </w:r>
            <w:r w:rsidR="00C97DE3" w:rsidRPr="001807FC">
              <w:t>je prosilec zavajal organe z navedbo neresničnih informacij ali</w:t>
            </w:r>
            <w:r w:rsidR="00C97DE3" w:rsidRPr="001807FC">
              <w:rPr>
                <w:b/>
                <w:i/>
              </w:rPr>
              <w:t xml:space="preserve"> predložitvijo lažnih</w:t>
            </w:r>
            <w:r w:rsidR="00C97DE3" w:rsidRPr="001807FC">
              <w:t xml:space="preserve"> dokumentov.</w:t>
            </w:r>
          </w:p>
        </w:tc>
      </w:tr>
    </w:tbl>
    <w:p w14:paraId="5985AEB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88BF54C" w14:textId="77777777" w:rsidR="00013DD4" w:rsidRPr="001807FC" w:rsidRDefault="00013DD4" w:rsidP="00013DD4">
      <w:r w:rsidRPr="001807FC">
        <w:rPr>
          <w:rStyle w:val="HideTWBExt"/>
        </w:rPr>
        <w:t>&lt;/Amend&gt;</w:t>
      </w:r>
    </w:p>
    <w:p w14:paraId="2C4E5082"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1312</w:t>
      </w:r>
      <w:r w:rsidRPr="001807FC">
        <w:rPr>
          <w:rStyle w:val="HideTWBExt"/>
          <w:b w:val="0"/>
        </w:rPr>
        <w:t>&lt;/NumAm&gt;</w:t>
      </w:r>
    </w:p>
    <w:p w14:paraId="53735448"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0A752BD2" w14:textId="77777777" w:rsidR="00013DD4" w:rsidRPr="001807FC" w:rsidRDefault="00013DD4" w:rsidP="00013DD4">
      <w:pPr>
        <w:pStyle w:val="NormalBold"/>
      </w:pPr>
      <w:r w:rsidRPr="001807FC">
        <w:rPr>
          <w:rStyle w:val="HideTWBExt"/>
          <w:b w:val="0"/>
        </w:rPr>
        <w:t>&lt;/RepeatBlock-By&gt;</w:t>
      </w:r>
    </w:p>
    <w:p w14:paraId="4C1ECCB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4A04F83" w14:textId="77777777" w:rsidR="00013DD4" w:rsidRPr="001807FC" w:rsidRDefault="00013DD4" w:rsidP="00013DD4">
      <w:pPr>
        <w:pStyle w:val="NormalBold"/>
      </w:pPr>
      <w:r w:rsidRPr="001807FC">
        <w:rPr>
          <w:rStyle w:val="HideTWBExt"/>
          <w:b w:val="0"/>
        </w:rPr>
        <w:t>&lt;Article&gt;</w:t>
      </w:r>
      <w:r w:rsidRPr="001807FC">
        <w:t>Člen 41 – odstavek 5 – pododstavek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67C76B4" w14:textId="77777777" w:rsidTr="00B17908">
        <w:trPr>
          <w:trHeight w:hRule="exact" w:val="240"/>
          <w:jc w:val="center"/>
        </w:trPr>
        <w:tc>
          <w:tcPr>
            <w:tcW w:w="9752" w:type="dxa"/>
            <w:gridSpan w:val="2"/>
          </w:tcPr>
          <w:p w14:paraId="251735EC" w14:textId="77777777" w:rsidR="00013DD4" w:rsidRPr="001807FC" w:rsidRDefault="00013DD4" w:rsidP="00B17908"/>
        </w:tc>
      </w:tr>
      <w:tr w:rsidR="00013DD4" w:rsidRPr="001807FC" w14:paraId="27839967" w14:textId="77777777" w:rsidTr="00B17908">
        <w:trPr>
          <w:trHeight w:val="240"/>
          <w:jc w:val="center"/>
        </w:trPr>
        <w:tc>
          <w:tcPr>
            <w:tcW w:w="4876" w:type="dxa"/>
          </w:tcPr>
          <w:p w14:paraId="6FE2944E" w14:textId="77777777" w:rsidR="00013DD4" w:rsidRPr="001807FC" w:rsidRDefault="00013DD4" w:rsidP="00B17908">
            <w:pPr>
              <w:pStyle w:val="ColumnHeading"/>
            </w:pPr>
            <w:r w:rsidRPr="001807FC">
              <w:t>Besedilo, ki ga predlaga Komisija</w:t>
            </w:r>
          </w:p>
        </w:tc>
        <w:tc>
          <w:tcPr>
            <w:tcW w:w="4876" w:type="dxa"/>
          </w:tcPr>
          <w:p w14:paraId="62606806" w14:textId="77777777" w:rsidR="00013DD4" w:rsidRPr="001807FC" w:rsidRDefault="00013DD4" w:rsidP="00B17908">
            <w:pPr>
              <w:pStyle w:val="ColumnHeading"/>
            </w:pPr>
            <w:r w:rsidRPr="001807FC">
              <w:t>Predlog spremembe</w:t>
            </w:r>
          </w:p>
        </w:tc>
      </w:tr>
      <w:tr w:rsidR="00013DD4" w:rsidRPr="001807FC" w14:paraId="334A7AD1" w14:textId="77777777" w:rsidTr="00B17908">
        <w:trPr>
          <w:jc w:val="center"/>
        </w:trPr>
        <w:tc>
          <w:tcPr>
            <w:tcW w:w="4876" w:type="dxa"/>
          </w:tcPr>
          <w:p w14:paraId="7EA0DB7B" w14:textId="77777777" w:rsidR="00013DD4" w:rsidRPr="001807FC" w:rsidRDefault="00013DD4" w:rsidP="00B17908">
            <w:pPr>
              <w:pStyle w:val="Normal6"/>
              <w:rPr>
                <w:b/>
                <w:i/>
              </w:rPr>
            </w:pPr>
            <w:r w:rsidRPr="001807FC">
              <w:rPr>
                <w:b/>
                <w:i/>
              </w:rPr>
              <w:t>Točka (d)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7C11006E" w14:textId="77777777" w:rsidR="00013DD4" w:rsidRPr="001807FC" w:rsidRDefault="00013DD4" w:rsidP="00B17908">
            <w:pPr>
              <w:pStyle w:val="Normal6"/>
              <w:rPr>
                <w:b/>
                <w:i/>
              </w:rPr>
            </w:pPr>
            <w:r w:rsidRPr="001807FC">
              <w:rPr>
                <w:b/>
                <w:i/>
              </w:rPr>
              <w:t>črtano</w:t>
            </w:r>
          </w:p>
        </w:tc>
      </w:tr>
    </w:tbl>
    <w:p w14:paraId="4B566B5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D6079B0" w14:textId="77777777" w:rsidR="00013DD4" w:rsidRPr="001807FC" w:rsidRDefault="00013DD4" w:rsidP="00013DD4">
      <w:r w:rsidRPr="001807FC">
        <w:rPr>
          <w:rStyle w:val="HideTWBExt"/>
        </w:rPr>
        <w:t>&lt;/Amend&gt;</w:t>
      </w:r>
    </w:p>
    <w:p w14:paraId="09293EA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1313</w:t>
      </w:r>
      <w:r w:rsidRPr="001807FC">
        <w:rPr>
          <w:rStyle w:val="HideTWBExt"/>
          <w:b w:val="0"/>
        </w:rPr>
        <w:t>&lt;/NumAm&gt;</w:t>
      </w:r>
    </w:p>
    <w:p w14:paraId="0E55BE8D"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0A7BE2F2" w14:textId="77777777" w:rsidR="00013DD4" w:rsidRPr="001807FC" w:rsidRDefault="00013DD4" w:rsidP="00013DD4">
      <w:pPr>
        <w:pStyle w:val="NormalBold"/>
      </w:pPr>
      <w:r w:rsidRPr="001807FC">
        <w:rPr>
          <w:rStyle w:val="HideTWBExt"/>
          <w:b w:val="0"/>
        </w:rPr>
        <w:t>&lt;/RepeatBlock-By&gt;</w:t>
      </w:r>
    </w:p>
    <w:p w14:paraId="4DBE087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E57EA65" w14:textId="77777777" w:rsidR="00013DD4" w:rsidRPr="001807FC" w:rsidRDefault="00013DD4" w:rsidP="00013DD4">
      <w:pPr>
        <w:pStyle w:val="NormalBold"/>
      </w:pPr>
      <w:r w:rsidRPr="001807FC">
        <w:rPr>
          <w:rStyle w:val="HideTWBExt"/>
          <w:b w:val="0"/>
        </w:rPr>
        <w:t>&lt;Article&gt;</w:t>
      </w:r>
      <w:r w:rsidRPr="001807FC">
        <w:t>Člen 41 – odstavek 5 – pododstavek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56C6A6C" w14:textId="77777777" w:rsidTr="00B17908">
        <w:trPr>
          <w:trHeight w:hRule="exact" w:val="240"/>
          <w:jc w:val="center"/>
        </w:trPr>
        <w:tc>
          <w:tcPr>
            <w:tcW w:w="9752" w:type="dxa"/>
            <w:gridSpan w:val="2"/>
          </w:tcPr>
          <w:p w14:paraId="5DC7CF66" w14:textId="77777777" w:rsidR="00013DD4" w:rsidRPr="001807FC" w:rsidRDefault="00013DD4" w:rsidP="00B17908"/>
        </w:tc>
      </w:tr>
      <w:tr w:rsidR="00013DD4" w:rsidRPr="001807FC" w14:paraId="33D2A8A2" w14:textId="77777777" w:rsidTr="00B17908">
        <w:trPr>
          <w:trHeight w:val="240"/>
          <w:jc w:val="center"/>
        </w:trPr>
        <w:tc>
          <w:tcPr>
            <w:tcW w:w="4876" w:type="dxa"/>
          </w:tcPr>
          <w:p w14:paraId="3B3BA06E" w14:textId="77777777" w:rsidR="00013DD4" w:rsidRPr="001807FC" w:rsidRDefault="00013DD4" w:rsidP="00B17908">
            <w:pPr>
              <w:pStyle w:val="ColumnHeading"/>
            </w:pPr>
            <w:r w:rsidRPr="001807FC">
              <w:t>Besedilo, ki ga predlaga Komisija</w:t>
            </w:r>
          </w:p>
        </w:tc>
        <w:tc>
          <w:tcPr>
            <w:tcW w:w="4876" w:type="dxa"/>
          </w:tcPr>
          <w:p w14:paraId="798664B7" w14:textId="77777777" w:rsidR="00013DD4" w:rsidRPr="001807FC" w:rsidRDefault="00013DD4" w:rsidP="00B17908">
            <w:pPr>
              <w:pStyle w:val="ColumnHeading"/>
            </w:pPr>
            <w:r w:rsidRPr="001807FC">
              <w:t>Predlog spremembe</w:t>
            </w:r>
          </w:p>
        </w:tc>
      </w:tr>
      <w:tr w:rsidR="00013DD4" w:rsidRPr="001807FC" w14:paraId="3DECF9B6" w14:textId="77777777" w:rsidTr="00B17908">
        <w:trPr>
          <w:jc w:val="center"/>
        </w:trPr>
        <w:tc>
          <w:tcPr>
            <w:tcW w:w="4876" w:type="dxa"/>
          </w:tcPr>
          <w:p w14:paraId="339C14E9" w14:textId="77777777" w:rsidR="00013DD4" w:rsidRPr="001807FC" w:rsidRDefault="00013DD4" w:rsidP="00B17908">
            <w:pPr>
              <w:pStyle w:val="Normal6"/>
              <w:rPr>
                <w:b/>
                <w:i/>
              </w:rPr>
            </w:pPr>
            <w:r w:rsidRPr="001807FC">
              <w:rPr>
                <w:b/>
                <w:i/>
              </w:rPr>
              <w:t>Točka (d)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05DB021E" w14:textId="77777777" w:rsidR="00013DD4" w:rsidRPr="001807FC" w:rsidRDefault="00013DD4" w:rsidP="00B17908">
            <w:pPr>
              <w:pStyle w:val="Normal6"/>
              <w:rPr>
                <w:b/>
                <w:i/>
              </w:rPr>
            </w:pPr>
            <w:r w:rsidRPr="001807FC">
              <w:rPr>
                <w:b/>
                <w:i/>
              </w:rPr>
              <w:t>črtano</w:t>
            </w:r>
          </w:p>
        </w:tc>
      </w:tr>
    </w:tbl>
    <w:p w14:paraId="4734998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7F2A4C9"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2A89D91" w14:textId="5ECB20AA" w:rsidR="00013DD4" w:rsidRPr="001807FC" w:rsidRDefault="00A60529" w:rsidP="00013DD4">
      <w:pPr>
        <w:pStyle w:val="Normal12Italic"/>
        <w:rPr>
          <w:lang w:val="sl-SI"/>
        </w:rPr>
      </w:pPr>
      <w:r w:rsidRPr="001807FC">
        <w:rPr>
          <w:lang w:val="sl-SI"/>
        </w:rPr>
        <w:t>Povezano s spremembo člena 41(5).</w:t>
      </w:r>
    </w:p>
    <w:p w14:paraId="59B1A8C1" w14:textId="77777777" w:rsidR="00013DD4" w:rsidRPr="001807FC" w:rsidRDefault="00013DD4" w:rsidP="00013DD4">
      <w:r w:rsidRPr="001807FC">
        <w:rPr>
          <w:rStyle w:val="HideTWBExt"/>
        </w:rPr>
        <w:t>&lt;/Amend&gt;</w:t>
      </w:r>
    </w:p>
    <w:p w14:paraId="0FA3CF3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1314</w:t>
      </w:r>
      <w:r w:rsidRPr="001807FC">
        <w:rPr>
          <w:rStyle w:val="HideTWBExt"/>
          <w:b w:val="0"/>
        </w:rPr>
        <w:t>&lt;/NumAm&gt;</w:t>
      </w:r>
    </w:p>
    <w:p w14:paraId="1A51B91E"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C376D9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057434D1" w14:textId="77777777" w:rsidR="00013DD4" w:rsidRPr="001807FC" w:rsidRDefault="00013DD4" w:rsidP="00013DD4">
      <w:pPr>
        <w:pStyle w:val="NormalBold"/>
      </w:pPr>
      <w:r w:rsidRPr="001807FC">
        <w:rPr>
          <w:rStyle w:val="HideTWBExt"/>
          <w:b w:val="0"/>
        </w:rPr>
        <w:t>&lt;Members&gt;</w:t>
      </w:r>
      <w:r w:rsidRPr="001807FC">
        <w:t>Judith Sargentini, Jean Lambert</w:t>
      </w:r>
      <w:r w:rsidRPr="001807FC">
        <w:rPr>
          <w:rStyle w:val="HideTWBExt"/>
          <w:b w:val="0"/>
        </w:rPr>
        <w:t>&lt;/Members&gt;</w:t>
      </w:r>
    </w:p>
    <w:p w14:paraId="561AEC2C" w14:textId="77777777" w:rsidR="00013DD4" w:rsidRPr="001807FC" w:rsidRDefault="00013DD4" w:rsidP="00013DD4">
      <w:pPr>
        <w:pStyle w:val="NormalBold"/>
      </w:pPr>
      <w:r w:rsidRPr="001807FC">
        <w:rPr>
          <w:rStyle w:val="HideTWBExt"/>
          <w:b w:val="0"/>
        </w:rPr>
        <w:t>&lt;/RepeatBlock-By&gt;</w:t>
      </w:r>
    </w:p>
    <w:p w14:paraId="61E3414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64D27B3" w14:textId="77777777" w:rsidR="00013DD4" w:rsidRPr="001807FC" w:rsidRDefault="00013DD4" w:rsidP="00013DD4">
      <w:pPr>
        <w:pStyle w:val="NormalBold"/>
      </w:pPr>
      <w:r w:rsidRPr="001807FC">
        <w:rPr>
          <w:rStyle w:val="HideTWBExt"/>
          <w:b w:val="0"/>
        </w:rPr>
        <w:t>&lt;Article&gt;</w:t>
      </w:r>
      <w:r w:rsidRPr="001807FC">
        <w:t>Člen 41 – odstavek 5 – pododstavek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DD46D71" w14:textId="77777777" w:rsidTr="00B17908">
        <w:trPr>
          <w:trHeight w:hRule="exact" w:val="240"/>
          <w:jc w:val="center"/>
        </w:trPr>
        <w:tc>
          <w:tcPr>
            <w:tcW w:w="9752" w:type="dxa"/>
            <w:gridSpan w:val="2"/>
          </w:tcPr>
          <w:p w14:paraId="38F8DA1D" w14:textId="77777777" w:rsidR="00013DD4" w:rsidRPr="001807FC" w:rsidRDefault="00013DD4" w:rsidP="00B17908"/>
        </w:tc>
      </w:tr>
      <w:tr w:rsidR="00013DD4" w:rsidRPr="001807FC" w14:paraId="43F01A03" w14:textId="77777777" w:rsidTr="00B17908">
        <w:trPr>
          <w:trHeight w:val="240"/>
          <w:jc w:val="center"/>
        </w:trPr>
        <w:tc>
          <w:tcPr>
            <w:tcW w:w="4876" w:type="dxa"/>
          </w:tcPr>
          <w:p w14:paraId="197758E7" w14:textId="77777777" w:rsidR="00013DD4" w:rsidRPr="001807FC" w:rsidRDefault="00013DD4" w:rsidP="00B17908">
            <w:pPr>
              <w:pStyle w:val="ColumnHeading"/>
            </w:pPr>
            <w:r w:rsidRPr="001807FC">
              <w:t>Besedilo, ki ga predlaga Komisija</w:t>
            </w:r>
          </w:p>
        </w:tc>
        <w:tc>
          <w:tcPr>
            <w:tcW w:w="4876" w:type="dxa"/>
          </w:tcPr>
          <w:p w14:paraId="129A4906" w14:textId="77777777" w:rsidR="00013DD4" w:rsidRPr="001807FC" w:rsidRDefault="00013DD4" w:rsidP="00B17908">
            <w:pPr>
              <w:pStyle w:val="ColumnHeading"/>
            </w:pPr>
            <w:r w:rsidRPr="001807FC">
              <w:t>Predlog spremembe</w:t>
            </w:r>
          </w:p>
        </w:tc>
      </w:tr>
      <w:tr w:rsidR="00013DD4" w:rsidRPr="001807FC" w14:paraId="19CDA863" w14:textId="77777777" w:rsidTr="00B17908">
        <w:trPr>
          <w:jc w:val="center"/>
        </w:trPr>
        <w:tc>
          <w:tcPr>
            <w:tcW w:w="4876" w:type="dxa"/>
          </w:tcPr>
          <w:p w14:paraId="6D22ACB8" w14:textId="77777777" w:rsidR="00013DD4" w:rsidRPr="001807FC" w:rsidRDefault="00013DD4" w:rsidP="00B17908">
            <w:pPr>
              <w:pStyle w:val="Normal6"/>
              <w:rPr>
                <w:b/>
                <w:i/>
              </w:rPr>
            </w:pPr>
            <w:r w:rsidRPr="001807FC">
              <w:rPr>
                <w:b/>
                <w:i/>
              </w:rPr>
              <w:t>Točka (d)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6649018F" w14:textId="77777777" w:rsidR="00013DD4" w:rsidRPr="001807FC" w:rsidRDefault="00013DD4" w:rsidP="00B17908">
            <w:pPr>
              <w:pStyle w:val="Normal6"/>
              <w:rPr>
                <w:b/>
                <w:i/>
              </w:rPr>
            </w:pPr>
            <w:r w:rsidRPr="001807FC">
              <w:rPr>
                <w:b/>
                <w:i/>
              </w:rPr>
              <w:t>črtano</w:t>
            </w:r>
          </w:p>
        </w:tc>
      </w:tr>
    </w:tbl>
    <w:p w14:paraId="01C1A4DA"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DDEC39" w14:textId="77777777" w:rsidR="00013DD4" w:rsidRPr="001807FC" w:rsidRDefault="00013DD4" w:rsidP="00013DD4">
      <w:r w:rsidRPr="001807FC">
        <w:rPr>
          <w:rStyle w:val="HideTWBExt"/>
        </w:rPr>
        <w:t>&lt;/Amend&gt;</w:t>
      </w:r>
    </w:p>
    <w:p w14:paraId="68BC4D4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1315</w:t>
      </w:r>
      <w:r w:rsidRPr="001807FC">
        <w:rPr>
          <w:rStyle w:val="HideTWBExt"/>
          <w:b w:val="0"/>
        </w:rPr>
        <w:t>&lt;/NumAm&gt;</w:t>
      </w:r>
    </w:p>
    <w:p w14:paraId="1AED9667"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27AFBFB1" w14:textId="77777777" w:rsidR="00013DD4" w:rsidRPr="001807FC" w:rsidRDefault="00013DD4" w:rsidP="00013DD4">
      <w:pPr>
        <w:pStyle w:val="NormalBold"/>
      </w:pPr>
      <w:r w:rsidRPr="001807FC">
        <w:rPr>
          <w:rStyle w:val="HideTWBExt"/>
          <w:b w:val="0"/>
        </w:rPr>
        <w:t>&lt;/RepeatBlock-By&gt;</w:t>
      </w:r>
    </w:p>
    <w:p w14:paraId="1C59ADB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769F2BD" w14:textId="77777777" w:rsidR="00013DD4" w:rsidRPr="001807FC" w:rsidRDefault="00013DD4" w:rsidP="00013DD4">
      <w:pPr>
        <w:pStyle w:val="NormalBold"/>
      </w:pPr>
      <w:r w:rsidRPr="001807FC">
        <w:rPr>
          <w:rStyle w:val="HideTWBExt"/>
          <w:b w:val="0"/>
        </w:rPr>
        <w:t>&lt;Article&gt;</w:t>
      </w:r>
      <w:r w:rsidRPr="001807FC">
        <w:t>Člen 41 – odstavek 5 – pododstavek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BCC9150" w14:textId="77777777" w:rsidTr="00B17908">
        <w:trPr>
          <w:trHeight w:hRule="exact" w:val="240"/>
          <w:jc w:val="center"/>
        </w:trPr>
        <w:tc>
          <w:tcPr>
            <w:tcW w:w="9752" w:type="dxa"/>
            <w:gridSpan w:val="2"/>
          </w:tcPr>
          <w:p w14:paraId="76920B68" w14:textId="77777777" w:rsidR="00013DD4" w:rsidRPr="001807FC" w:rsidRDefault="00013DD4" w:rsidP="00B17908"/>
        </w:tc>
      </w:tr>
      <w:tr w:rsidR="00013DD4" w:rsidRPr="001807FC" w14:paraId="4C367E5E" w14:textId="77777777" w:rsidTr="00B17908">
        <w:trPr>
          <w:trHeight w:val="240"/>
          <w:jc w:val="center"/>
        </w:trPr>
        <w:tc>
          <w:tcPr>
            <w:tcW w:w="4876" w:type="dxa"/>
          </w:tcPr>
          <w:p w14:paraId="51EF7FB4" w14:textId="77777777" w:rsidR="00013DD4" w:rsidRPr="001807FC" w:rsidRDefault="00013DD4" w:rsidP="00B17908">
            <w:pPr>
              <w:pStyle w:val="ColumnHeading"/>
            </w:pPr>
            <w:r w:rsidRPr="001807FC">
              <w:t>Besedilo, ki ga predlaga Komisija</w:t>
            </w:r>
          </w:p>
        </w:tc>
        <w:tc>
          <w:tcPr>
            <w:tcW w:w="4876" w:type="dxa"/>
          </w:tcPr>
          <w:p w14:paraId="6C030DD4" w14:textId="77777777" w:rsidR="00013DD4" w:rsidRPr="001807FC" w:rsidRDefault="00013DD4" w:rsidP="00B17908">
            <w:pPr>
              <w:pStyle w:val="ColumnHeading"/>
            </w:pPr>
            <w:r w:rsidRPr="001807FC">
              <w:t>Predlog spremembe</w:t>
            </w:r>
          </w:p>
        </w:tc>
      </w:tr>
      <w:tr w:rsidR="00013DD4" w:rsidRPr="001807FC" w14:paraId="02E07CFE" w14:textId="77777777" w:rsidTr="00B17908">
        <w:trPr>
          <w:jc w:val="center"/>
        </w:trPr>
        <w:tc>
          <w:tcPr>
            <w:tcW w:w="4876" w:type="dxa"/>
          </w:tcPr>
          <w:p w14:paraId="619ABBD5" w14:textId="77777777" w:rsidR="00013DD4" w:rsidRPr="001807FC" w:rsidRDefault="00013DD4" w:rsidP="00B17908">
            <w:pPr>
              <w:pStyle w:val="Normal6"/>
              <w:rPr>
                <w:b/>
                <w:i/>
              </w:rPr>
            </w:pPr>
            <w:r w:rsidRPr="001807FC">
              <w:t>Točka</w:t>
            </w:r>
            <w:r w:rsidRPr="001807FC">
              <w:rPr>
                <w:b/>
                <w:i/>
              </w:rPr>
              <w:t xml:space="preserve"> </w:t>
            </w:r>
            <w:r w:rsidRPr="001807FC">
              <w:t>(d) se uporabi le, kadar obstajajo resni razlogi, da se šteje, da poskuša prosilec prikriti relevantne elemente, zaradi katerih bi bila verjetno sprejeta odločitev o zavrnitvi priznanja mednarodne zaščite, ter pod pogojem, da je imel prosilec dejansko možnost, da utemeljeno pojasni svoja dejanja.</w:t>
            </w:r>
          </w:p>
        </w:tc>
        <w:tc>
          <w:tcPr>
            <w:tcW w:w="4876" w:type="dxa"/>
          </w:tcPr>
          <w:p w14:paraId="0824B280" w14:textId="77777777" w:rsidR="00013DD4" w:rsidRPr="001807FC" w:rsidRDefault="00013DD4" w:rsidP="00B17908">
            <w:pPr>
              <w:pStyle w:val="Normal6"/>
              <w:rPr>
                <w:b/>
                <w:i/>
              </w:rPr>
            </w:pPr>
            <w:r w:rsidRPr="001807FC">
              <w:t>Točka</w:t>
            </w:r>
            <w:r w:rsidRPr="001807FC">
              <w:rPr>
                <w:b/>
                <w:i/>
              </w:rPr>
              <w:t> </w:t>
            </w:r>
            <w:r w:rsidRPr="001807FC">
              <w:t>(d) se uporabi le, kadar obstajajo resni razlogi, da se šteje, da poskuša prosilec prikriti relevantne elemente, zaradi katerih bi bila verjetno sprejeta odločitev o zavrnitvi priznanja mednarodne zaščite,</w:t>
            </w:r>
            <w:r w:rsidRPr="001807FC">
              <w:rPr>
                <w:b/>
                <w:i/>
              </w:rPr>
              <w:t xml:space="preserve"> in samo potem, ko so bile mladoletniku brez spremstva izrecno pojasnjene posledice prikrivanja relevantnih informacij,</w:t>
            </w:r>
            <w:r w:rsidRPr="001807FC">
              <w:t xml:space="preserve"> ter pod pogojem, da je imel prosilec dejansko možnost, da utemeljeno pojasni svoja dejanja.</w:t>
            </w:r>
          </w:p>
        </w:tc>
      </w:tr>
    </w:tbl>
    <w:p w14:paraId="7927E15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9FD4C09" w14:textId="77777777" w:rsidR="00013DD4" w:rsidRPr="001807FC" w:rsidRDefault="00013DD4" w:rsidP="00013DD4">
      <w:r w:rsidRPr="001807FC">
        <w:rPr>
          <w:rStyle w:val="HideTWBExt"/>
        </w:rPr>
        <w:t>&lt;/Amend&gt;</w:t>
      </w:r>
    </w:p>
    <w:p w14:paraId="555AB5E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1316</w:t>
      </w:r>
      <w:r w:rsidRPr="001807FC">
        <w:rPr>
          <w:rStyle w:val="HideTWBExt"/>
          <w:b w:val="0"/>
        </w:rPr>
        <w:t>&lt;/NumAm&gt;</w:t>
      </w:r>
    </w:p>
    <w:p w14:paraId="1402624D"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3A81DA99" w14:textId="77777777" w:rsidR="00013DD4" w:rsidRPr="001807FC" w:rsidRDefault="00013DD4" w:rsidP="00013DD4">
      <w:pPr>
        <w:pStyle w:val="NormalBold"/>
      </w:pPr>
      <w:r w:rsidRPr="001807FC">
        <w:rPr>
          <w:rStyle w:val="HideTWBExt"/>
          <w:b w:val="0"/>
        </w:rPr>
        <w:t>&lt;/RepeatBlock-By&gt;</w:t>
      </w:r>
    </w:p>
    <w:p w14:paraId="22ABE30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730FC93" w14:textId="77777777" w:rsidR="00013DD4" w:rsidRPr="001807FC" w:rsidRDefault="00013DD4" w:rsidP="00013DD4">
      <w:pPr>
        <w:pStyle w:val="NormalBold"/>
      </w:pPr>
      <w:r w:rsidRPr="001807FC">
        <w:rPr>
          <w:rStyle w:val="HideTWBExt"/>
          <w:b w:val="0"/>
        </w:rPr>
        <w:t>&lt;Article&gt;</w:t>
      </w:r>
      <w:r w:rsidRPr="001807FC">
        <w:t>Člen 42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847CE16" w14:textId="77777777" w:rsidTr="00B17908">
        <w:trPr>
          <w:trHeight w:hRule="exact" w:val="240"/>
          <w:jc w:val="center"/>
        </w:trPr>
        <w:tc>
          <w:tcPr>
            <w:tcW w:w="9752" w:type="dxa"/>
            <w:gridSpan w:val="2"/>
          </w:tcPr>
          <w:p w14:paraId="6D56715C" w14:textId="77777777" w:rsidR="00013DD4" w:rsidRPr="001807FC" w:rsidRDefault="00013DD4" w:rsidP="00B17908"/>
        </w:tc>
      </w:tr>
      <w:tr w:rsidR="00013DD4" w:rsidRPr="001807FC" w14:paraId="1B6C1F81" w14:textId="77777777" w:rsidTr="00B17908">
        <w:trPr>
          <w:trHeight w:val="240"/>
          <w:jc w:val="center"/>
        </w:trPr>
        <w:tc>
          <w:tcPr>
            <w:tcW w:w="4876" w:type="dxa"/>
          </w:tcPr>
          <w:p w14:paraId="65B9D89D" w14:textId="77777777" w:rsidR="00013DD4" w:rsidRPr="001807FC" w:rsidRDefault="00013DD4" w:rsidP="00B17908">
            <w:pPr>
              <w:pStyle w:val="ColumnHeading"/>
            </w:pPr>
            <w:r w:rsidRPr="001807FC">
              <w:t>Besedilo, ki ga predlaga Komisija</w:t>
            </w:r>
          </w:p>
        </w:tc>
        <w:tc>
          <w:tcPr>
            <w:tcW w:w="4876" w:type="dxa"/>
          </w:tcPr>
          <w:p w14:paraId="25B7E8D6" w14:textId="77777777" w:rsidR="00013DD4" w:rsidRPr="001807FC" w:rsidRDefault="00013DD4" w:rsidP="00B17908">
            <w:pPr>
              <w:pStyle w:val="ColumnHeading"/>
            </w:pPr>
            <w:r w:rsidRPr="001807FC">
              <w:t>Predlog spremembe</w:t>
            </w:r>
          </w:p>
        </w:tc>
      </w:tr>
      <w:tr w:rsidR="00013DD4" w:rsidRPr="001807FC" w14:paraId="7381AF2B" w14:textId="77777777" w:rsidTr="00B17908">
        <w:trPr>
          <w:jc w:val="center"/>
        </w:trPr>
        <w:tc>
          <w:tcPr>
            <w:tcW w:w="4876" w:type="dxa"/>
          </w:tcPr>
          <w:p w14:paraId="1E014F76"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w:t>
            </w:r>
            <w:r w:rsidRPr="001807FC">
              <w:rPr>
                <w:b/>
                <w:i/>
              </w:rPr>
              <w:t xml:space="preserve"> kateri koli</w:t>
            </w:r>
            <w:r w:rsidRPr="001807FC">
              <w:t xml:space="preserve"> državi članici šteje za naknadno prošnjo.</w:t>
            </w:r>
          </w:p>
        </w:tc>
        <w:tc>
          <w:tcPr>
            <w:tcW w:w="4876" w:type="dxa"/>
          </w:tcPr>
          <w:p w14:paraId="3352332A"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w:t>
            </w:r>
            <w:r w:rsidRPr="001807FC">
              <w:rPr>
                <w:b/>
                <w:i/>
              </w:rPr>
              <w:t xml:space="preserve"> isti</w:t>
            </w:r>
            <w:r w:rsidRPr="001807FC">
              <w:t xml:space="preserve"> državi članici šteje za naknadno prošnjo</w:t>
            </w:r>
            <w:r w:rsidRPr="001807FC">
              <w:rPr>
                <w:b/>
                <w:i/>
              </w:rPr>
              <w:t>, razen če je prišlo do dejanske odstranitve</w:t>
            </w:r>
            <w:r w:rsidRPr="001807FC">
              <w:t>.</w:t>
            </w:r>
          </w:p>
        </w:tc>
      </w:tr>
    </w:tbl>
    <w:p w14:paraId="5129E77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FA11718"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1FFD845" w14:textId="6FE4FF11" w:rsidR="00013DD4" w:rsidRPr="001807FC" w:rsidRDefault="00A60529" w:rsidP="00013DD4">
      <w:pPr>
        <w:pStyle w:val="Normal12Italic"/>
        <w:rPr>
          <w:lang w:val="sl-SI"/>
        </w:rPr>
      </w:pPr>
      <w:r w:rsidRPr="001807FC">
        <w:rPr>
          <w:lang w:val="sl-SI"/>
        </w:rPr>
        <w:t>Izogniti se je treba</w:t>
      </w:r>
      <w:r w:rsidR="00013DD4" w:rsidRPr="001807FC">
        <w:rPr>
          <w:lang w:val="sl-SI"/>
        </w:rPr>
        <w:t xml:space="preserve"> nedoločni odgovornosti držav članic.</w:t>
      </w:r>
    </w:p>
    <w:p w14:paraId="7F18C620" w14:textId="77777777" w:rsidR="00013DD4" w:rsidRPr="001807FC" w:rsidRDefault="00013DD4" w:rsidP="00013DD4">
      <w:r w:rsidRPr="001807FC">
        <w:rPr>
          <w:rStyle w:val="HideTWBExt"/>
        </w:rPr>
        <w:t>&lt;/Amend&gt;</w:t>
      </w:r>
    </w:p>
    <w:p w14:paraId="7475AB97"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1317</w:t>
      </w:r>
      <w:r w:rsidRPr="001807FC">
        <w:rPr>
          <w:rStyle w:val="HideTWBExt"/>
          <w:b w:val="0"/>
        </w:rPr>
        <w:t>&lt;/NumAm&gt;</w:t>
      </w:r>
    </w:p>
    <w:p w14:paraId="6144A455"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161410C"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B093FFA"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1CE832C3" w14:textId="77777777" w:rsidR="00013DD4" w:rsidRPr="001807FC" w:rsidRDefault="00013DD4" w:rsidP="00013DD4">
      <w:pPr>
        <w:pStyle w:val="NormalBold"/>
      </w:pPr>
      <w:r w:rsidRPr="001807FC">
        <w:rPr>
          <w:rStyle w:val="HideTWBExt"/>
          <w:b w:val="0"/>
        </w:rPr>
        <w:t>&lt;/RepeatBlock-By&gt;</w:t>
      </w:r>
    </w:p>
    <w:p w14:paraId="12F02D9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312EAE1" w14:textId="77777777" w:rsidR="00013DD4" w:rsidRPr="001807FC" w:rsidRDefault="00013DD4" w:rsidP="00013DD4">
      <w:pPr>
        <w:pStyle w:val="NormalBold"/>
      </w:pPr>
      <w:r w:rsidRPr="001807FC">
        <w:rPr>
          <w:rStyle w:val="HideTWBExt"/>
          <w:b w:val="0"/>
        </w:rPr>
        <w:t>&lt;Article&gt;</w:t>
      </w:r>
      <w:r w:rsidRPr="001807FC">
        <w:t>Člen 42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8C5623D" w14:textId="77777777" w:rsidTr="00B17908">
        <w:trPr>
          <w:trHeight w:hRule="exact" w:val="240"/>
          <w:jc w:val="center"/>
        </w:trPr>
        <w:tc>
          <w:tcPr>
            <w:tcW w:w="9752" w:type="dxa"/>
            <w:gridSpan w:val="2"/>
          </w:tcPr>
          <w:p w14:paraId="27C98378" w14:textId="77777777" w:rsidR="00013DD4" w:rsidRPr="001807FC" w:rsidRDefault="00013DD4" w:rsidP="00B17908"/>
        </w:tc>
      </w:tr>
      <w:tr w:rsidR="00013DD4" w:rsidRPr="001807FC" w14:paraId="41B735EF" w14:textId="77777777" w:rsidTr="00B17908">
        <w:trPr>
          <w:trHeight w:val="240"/>
          <w:jc w:val="center"/>
        </w:trPr>
        <w:tc>
          <w:tcPr>
            <w:tcW w:w="4876" w:type="dxa"/>
          </w:tcPr>
          <w:p w14:paraId="4756C196" w14:textId="77777777" w:rsidR="00013DD4" w:rsidRPr="001807FC" w:rsidRDefault="00013DD4" w:rsidP="00B17908">
            <w:pPr>
              <w:pStyle w:val="ColumnHeading"/>
            </w:pPr>
            <w:r w:rsidRPr="001807FC">
              <w:t>Besedilo, ki ga predlaga Komisija</w:t>
            </w:r>
          </w:p>
        </w:tc>
        <w:tc>
          <w:tcPr>
            <w:tcW w:w="4876" w:type="dxa"/>
          </w:tcPr>
          <w:p w14:paraId="664D620B" w14:textId="77777777" w:rsidR="00013DD4" w:rsidRPr="001807FC" w:rsidRDefault="00013DD4" w:rsidP="00B17908">
            <w:pPr>
              <w:pStyle w:val="ColumnHeading"/>
            </w:pPr>
            <w:r w:rsidRPr="001807FC">
              <w:t>Predlog spremembe</w:t>
            </w:r>
          </w:p>
        </w:tc>
      </w:tr>
      <w:tr w:rsidR="00013DD4" w:rsidRPr="001807FC" w14:paraId="531B68D1" w14:textId="77777777" w:rsidTr="00B17908">
        <w:trPr>
          <w:jc w:val="center"/>
        </w:trPr>
        <w:tc>
          <w:tcPr>
            <w:tcW w:w="4876" w:type="dxa"/>
          </w:tcPr>
          <w:p w14:paraId="2C9CE7EB"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 kateri koli državi članici šteje za naknadno prošnjo.</w:t>
            </w:r>
          </w:p>
        </w:tc>
        <w:tc>
          <w:tcPr>
            <w:tcW w:w="4876" w:type="dxa"/>
          </w:tcPr>
          <w:p w14:paraId="1A79F0E6"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w:t>
            </w:r>
            <w:r w:rsidRPr="001807FC">
              <w:rPr>
                <w:b/>
                <w:i/>
              </w:rPr>
              <w:t xml:space="preserve"> drugo ali</w:t>
            </w:r>
            <w:r w:rsidRPr="001807FC">
              <w:t xml:space="preserve"> nadaljnjo prošnjo istega prosilca v kateri koli državi članici šteje za naknadno prošnjo.</w:t>
            </w:r>
          </w:p>
        </w:tc>
      </w:tr>
    </w:tbl>
    <w:p w14:paraId="5D90FBC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E180A0A" w14:textId="77777777" w:rsidR="00013DD4" w:rsidRPr="001807FC" w:rsidRDefault="00013DD4" w:rsidP="00013DD4">
      <w:r w:rsidRPr="001807FC">
        <w:rPr>
          <w:rStyle w:val="HideTWBExt"/>
        </w:rPr>
        <w:t>&lt;/Amend&gt;</w:t>
      </w:r>
    </w:p>
    <w:p w14:paraId="1B45E81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1318</w:t>
      </w:r>
      <w:r w:rsidRPr="001807FC">
        <w:rPr>
          <w:rStyle w:val="HideTWBExt"/>
          <w:b w:val="0"/>
        </w:rPr>
        <w:t>&lt;/NumAm&gt;</w:t>
      </w:r>
    </w:p>
    <w:p w14:paraId="63E4A41F" w14:textId="77777777" w:rsidR="00013DD4" w:rsidRPr="001807FC" w:rsidRDefault="00013DD4" w:rsidP="00013DD4">
      <w:pPr>
        <w:pStyle w:val="NormalBold"/>
      </w:pPr>
      <w:r w:rsidRPr="001807FC">
        <w:rPr>
          <w:rStyle w:val="HideTWBExt"/>
          <w:b w:val="0"/>
        </w:rPr>
        <w:t>&lt;RepeatBlock-By&gt;&lt;Members&gt;</w:t>
      </w:r>
      <w:r w:rsidRPr="001807FC">
        <w:t>Péter Niedermüller, Josef Weidenholzer, Ana Gomes</w:t>
      </w:r>
      <w:r w:rsidRPr="001807FC">
        <w:rPr>
          <w:rStyle w:val="HideTWBExt"/>
          <w:b w:val="0"/>
        </w:rPr>
        <w:t>&lt;/Members&gt;</w:t>
      </w:r>
    </w:p>
    <w:p w14:paraId="55793232" w14:textId="77777777" w:rsidR="00013DD4" w:rsidRPr="001807FC" w:rsidRDefault="00013DD4" w:rsidP="00013DD4">
      <w:pPr>
        <w:pStyle w:val="NormalBold"/>
      </w:pPr>
      <w:r w:rsidRPr="001807FC">
        <w:rPr>
          <w:rStyle w:val="HideTWBExt"/>
          <w:b w:val="0"/>
        </w:rPr>
        <w:t>&lt;/RepeatBlock-By&gt;</w:t>
      </w:r>
    </w:p>
    <w:p w14:paraId="2587887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B8A66E9" w14:textId="77777777" w:rsidR="00013DD4" w:rsidRPr="001807FC" w:rsidRDefault="00013DD4" w:rsidP="00013DD4">
      <w:pPr>
        <w:pStyle w:val="NormalBold"/>
      </w:pPr>
      <w:r w:rsidRPr="001807FC">
        <w:rPr>
          <w:rStyle w:val="HideTWBExt"/>
          <w:b w:val="0"/>
        </w:rPr>
        <w:t>&lt;Article&gt;</w:t>
      </w:r>
      <w:r w:rsidRPr="001807FC">
        <w:t>Člen 42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DD97F0F" w14:textId="77777777" w:rsidTr="00B17908">
        <w:trPr>
          <w:trHeight w:hRule="exact" w:val="240"/>
          <w:jc w:val="center"/>
        </w:trPr>
        <w:tc>
          <w:tcPr>
            <w:tcW w:w="9752" w:type="dxa"/>
            <w:gridSpan w:val="2"/>
          </w:tcPr>
          <w:p w14:paraId="679AEF41" w14:textId="77777777" w:rsidR="00013DD4" w:rsidRPr="001807FC" w:rsidRDefault="00013DD4" w:rsidP="00B17908"/>
        </w:tc>
      </w:tr>
      <w:tr w:rsidR="00013DD4" w:rsidRPr="001807FC" w14:paraId="1F2D17A1" w14:textId="77777777" w:rsidTr="00B17908">
        <w:trPr>
          <w:trHeight w:val="240"/>
          <w:jc w:val="center"/>
        </w:trPr>
        <w:tc>
          <w:tcPr>
            <w:tcW w:w="4876" w:type="dxa"/>
          </w:tcPr>
          <w:p w14:paraId="5BEC323F" w14:textId="77777777" w:rsidR="00013DD4" w:rsidRPr="001807FC" w:rsidRDefault="00013DD4" w:rsidP="00B17908">
            <w:pPr>
              <w:pStyle w:val="ColumnHeading"/>
            </w:pPr>
            <w:r w:rsidRPr="001807FC">
              <w:t>Besedilo, ki ga predlaga Komisija</w:t>
            </w:r>
          </w:p>
        </w:tc>
        <w:tc>
          <w:tcPr>
            <w:tcW w:w="4876" w:type="dxa"/>
          </w:tcPr>
          <w:p w14:paraId="0F5085E3" w14:textId="77777777" w:rsidR="00013DD4" w:rsidRPr="001807FC" w:rsidRDefault="00013DD4" w:rsidP="00B17908">
            <w:pPr>
              <w:pStyle w:val="ColumnHeading"/>
            </w:pPr>
            <w:r w:rsidRPr="001807FC">
              <w:t>Predlog spremembe</w:t>
            </w:r>
          </w:p>
        </w:tc>
      </w:tr>
      <w:tr w:rsidR="00013DD4" w:rsidRPr="001807FC" w14:paraId="521B180C" w14:textId="77777777" w:rsidTr="00B17908">
        <w:trPr>
          <w:jc w:val="center"/>
        </w:trPr>
        <w:tc>
          <w:tcPr>
            <w:tcW w:w="4876" w:type="dxa"/>
          </w:tcPr>
          <w:p w14:paraId="1FF03DE1"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 kateri koli državi članici šteje za naknadno prošnjo.</w:t>
            </w:r>
          </w:p>
        </w:tc>
        <w:tc>
          <w:tcPr>
            <w:tcW w:w="4876" w:type="dxa"/>
          </w:tcPr>
          <w:p w14:paraId="5E8291AA" w14:textId="2EA5024E" w:rsidR="00013DD4" w:rsidRPr="001807FC" w:rsidRDefault="00A60529" w:rsidP="00B17908">
            <w:pPr>
              <w:pStyle w:val="Normal6"/>
              <w:rPr>
                <w:b/>
                <w:i/>
              </w:rPr>
            </w:pPr>
            <w:r w:rsidRPr="001807FC">
              <w:rPr>
                <w:i/>
              </w:rPr>
              <w:t>(Ne zadeva slovenske različice.)</w:t>
            </w:r>
          </w:p>
        </w:tc>
      </w:tr>
    </w:tbl>
    <w:p w14:paraId="747676C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FB771C7" w14:textId="77777777" w:rsidR="00013DD4" w:rsidRPr="001807FC" w:rsidRDefault="00013DD4" w:rsidP="00013DD4">
      <w:r w:rsidRPr="001807FC">
        <w:rPr>
          <w:rStyle w:val="HideTWBExt"/>
        </w:rPr>
        <w:t>&lt;/Amend&gt;</w:t>
      </w:r>
    </w:p>
    <w:p w14:paraId="3B94D634"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1319</w:t>
      </w:r>
      <w:r w:rsidRPr="001807FC">
        <w:rPr>
          <w:rStyle w:val="HideTWBExt"/>
          <w:b w:val="0"/>
        </w:rPr>
        <w:t>&lt;/NumAm&gt;</w:t>
      </w:r>
    </w:p>
    <w:p w14:paraId="57EA6CEB"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57616004" w14:textId="77777777" w:rsidR="00013DD4" w:rsidRPr="001807FC" w:rsidRDefault="00013DD4" w:rsidP="00013DD4">
      <w:pPr>
        <w:pStyle w:val="NormalBold"/>
      </w:pPr>
      <w:r w:rsidRPr="001807FC">
        <w:rPr>
          <w:rStyle w:val="HideTWBExt"/>
          <w:b w:val="0"/>
        </w:rPr>
        <w:t>&lt;/RepeatBlock-By&gt;</w:t>
      </w:r>
    </w:p>
    <w:p w14:paraId="4DAD61D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F8EDCD5" w14:textId="77777777" w:rsidR="00013DD4" w:rsidRPr="001807FC" w:rsidRDefault="00013DD4" w:rsidP="00013DD4">
      <w:pPr>
        <w:pStyle w:val="NormalBold"/>
      </w:pPr>
      <w:r w:rsidRPr="001807FC">
        <w:rPr>
          <w:rStyle w:val="HideTWBExt"/>
          <w:b w:val="0"/>
        </w:rPr>
        <w:t>&lt;Article&gt;</w:t>
      </w:r>
      <w:r w:rsidRPr="001807FC">
        <w:t>Člen 42 – odstavek 1</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E483B66" w14:textId="77777777" w:rsidTr="00B17908">
        <w:trPr>
          <w:trHeight w:hRule="exact" w:val="240"/>
          <w:jc w:val="center"/>
        </w:trPr>
        <w:tc>
          <w:tcPr>
            <w:tcW w:w="9752" w:type="dxa"/>
            <w:gridSpan w:val="2"/>
          </w:tcPr>
          <w:p w14:paraId="76BA908C" w14:textId="77777777" w:rsidR="00013DD4" w:rsidRPr="001807FC" w:rsidRDefault="00013DD4" w:rsidP="00B17908"/>
        </w:tc>
      </w:tr>
      <w:tr w:rsidR="00013DD4" w:rsidRPr="001807FC" w14:paraId="41AD6C30" w14:textId="77777777" w:rsidTr="00B17908">
        <w:trPr>
          <w:trHeight w:val="240"/>
          <w:jc w:val="center"/>
        </w:trPr>
        <w:tc>
          <w:tcPr>
            <w:tcW w:w="4876" w:type="dxa"/>
          </w:tcPr>
          <w:p w14:paraId="641BB1A9" w14:textId="77777777" w:rsidR="00013DD4" w:rsidRPr="001807FC" w:rsidRDefault="00013DD4" w:rsidP="00B17908">
            <w:pPr>
              <w:pStyle w:val="ColumnHeading"/>
            </w:pPr>
            <w:r w:rsidRPr="001807FC">
              <w:t>Besedilo, ki ga predlaga Komisija</w:t>
            </w:r>
          </w:p>
        </w:tc>
        <w:tc>
          <w:tcPr>
            <w:tcW w:w="4876" w:type="dxa"/>
          </w:tcPr>
          <w:p w14:paraId="157B991B" w14:textId="77777777" w:rsidR="00013DD4" w:rsidRPr="001807FC" w:rsidRDefault="00013DD4" w:rsidP="00B17908">
            <w:pPr>
              <w:pStyle w:val="ColumnHeading"/>
            </w:pPr>
            <w:r w:rsidRPr="001807FC">
              <w:t>Predlog spremembe</w:t>
            </w:r>
          </w:p>
        </w:tc>
      </w:tr>
      <w:tr w:rsidR="00013DD4" w:rsidRPr="001807FC" w14:paraId="08ABD9B6" w14:textId="77777777" w:rsidTr="00B17908">
        <w:trPr>
          <w:jc w:val="center"/>
        </w:trPr>
        <w:tc>
          <w:tcPr>
            <w:tcW w:w="4876" w:type="dxa"/>
          </w:tcPr>
          <w:p w14:paraId="351C3CF0"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 kateri koli državi članici</w:t>
            </w:r>
            <w:r w:rsidRPr="001807FC">
              <w:rPr>
                <w:b/>
                <w:i/>
              </w:rPr>
              <w:t xml:space="preserve"> šteje za naknadno prošnjo</w:t>
            </w:r>
            <w:r w:rsidRPr="001807FC">
              <w:t>.</w:t>
            </w:r>
          </w:p>
        </w:tc>
        <w:tc>
          <w:tcPr>
            <w:tcW w:w="4876" w:type="dxa"/>
          </w:tcPr>
          <w:p w14:paraId="175A9251" w14:textId="77777777" w:rsidR="00013DD4" w:rsidRPr="001807FC" w:rsidRDefault="00013DD4" w:rsidP="00B17908">
            <w:pPr>
              <w:pStyle w:val="Normal6"/>
              <w:rPr>
                <w:b/>
                <w:i/>
              </w:rPr>
            </w:pPr>
            <w:r w:rsidRPr="001807FC">
              <w:t>1.</w:t>
            </w:r>
            <w:r w:rsidRPr="001807FC">
              <w:rPr>
                <w:b/>
                <w:i/>
              </w:rPr>
              <w:tab/>
            </w:r>
            <w:r w:rsidRPr="001807FC">
              <w:t>Po zavrnitvi predhodne prošnje s končno odločitvijo odgovorna država članica vsako nadaljnjo prošnjo istega prosilca v kateri koli državi članici</w:t>
            </w:r>
            <w:r w:rsidRPr="001807FC">
              <w:rPr>
                <w:b/>
                <w:i/>
              </w:rPr>
              <w:t xml:space="preserve"> enakovredno obravnava</w:t>
            </w:r>
            <w:r w:rsidRPr="001807FC">
              <w:t>.</w:t>
            </w:r>
          </w:p>
        </w:tc>
      </w:tr>
    </w:tbl>
    <w:p w14:paraId="43CBDC0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EC3F7BD" w14:textId="77777777" w:rsidR="00013DD4" w:rsidRPr="001807FC" w:rsidRDefault="00013DD4" w:rsidP="00013DD4">
      <w:r w:rsidRPr="001807FC">
        <w:rPr>
          <w:rStyle w:val="HideTWBExt"/>
        </w:rPr>
        <w:t>&lt;/Amend&gt;</w:t>
      </w:r>
    </w:p>
    <w:p w14:paraId="3F0404A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1320</w:t>
      </w:r>
      <w:r w:rsidRPr="001807FC">
        <w:rPr>
          <w:rStyle w:val="HideTWBExt"/>
          <w:b w:val="0"/>
        </w:rPr>
        <w:t>&lt;/NumAm&gt;</w:t>
      </w:r>
    </w:p>
    <w:p w14:paraId="183318D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7B4DB7D7" w14:textId="77777777" w:rsidR="00013DD4" w:rsidRPr="001807FC" w:rsidRDefault="00013DD4" w:rsidP="00013DD4">
      <w:pPr>
        <w:pStyle w:val="NormalBold"/>
      </w:pPr>
      <w:r w:rsidRPr="001807FC">
        <w:rPr>
          <w:rStyle w:val="HideTWBExt"/>
          <w:b w:val="0"/>
        </w:rPr>
        <w:t>&lt;/RepeatBlock-By&gt;</w:t>
      </w:r>
    </w:p>
    <w:p w14:paraId="6F929FF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71010CF" w14:textId="77777777" w:rsidR="00013DD4" w:rsidRPr="001807FC" w:rsidRDefault="00013DD4" w:rsidP="00013DD4">
      <w:pPr>
        <w:pStyle w:val="NormalBold"/>
      </w:pPr>
      <w:r w:rsidRPr="001807FC">
        <w:rPr>
          <w:rStyle w:val="HideTWBExt"/>
          <w:b w:val="0"/>
        </w:rPr>
        <w:t>&lt;Article&gt;</w:t>
      </w:r>
      <w:r w:rsidRPr="001807FC">
        <w:t>Člen 42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99DE997" w14:textId="77777777" w:rsidTr="00B17908">
        <w:trPr>
          <w:trHeight w:hRule="exact" w:val="240"/>
          <w:jc w:val="center"/>
        </w:trPr>
        <w:tc>
          <w:tcPr>
            <w:tcW w:w="9752" w:type="dxa"/>
            <w:gridSpan w:val="2"/>
          </w:tcPr>
          <w:p w14:paraId="6E61D10E" w14:textId="77777777" w:rsidR="00013DD4" w:rsidRPr="001807FC" w:rsidRDefault="00013DD4" w:rsidP="00B17908"/>
        </w:tc>
      </w:tr>
      <w:tr w:rsidR="00013DD4" w:rsidRPr="001807FC" w14:paraId="22FF2D8A" w14:textId="77777777" w:rsidTr="00B17908">
        <w:trPr>
          <w:trHeight w:val="240"/>
          <w:jc w:val="center"/>
        </w:trPr>
        <w:tc>
          <w:tcPr>
            <w:tcW w:w="4876" w:type="dxa"/>
          </w:tcPr>
          <w:p w14:paraId="7A172815" w14:textId="77777777" w:rsidR="00013DD4" w:rsidRPr="001807FC" w:rsidRDefault="00013DD4" w:rsidP="00B17908">
            <w:pPr>
              <w:pStyle w:val="ColumnHeading"/>
            </w:pPr>
            <w:r w:rsidRPr="001807FC">
              <w:t>Besedilo, ki ga predlaga Komisija</w:t>
            </w:r>
          </w:p>
        </w:tc>
        <w:tc>
          <w:tcPr>
            <w:tcW w:w="4876" w:type="dxa"/>
          </w:tcPr>
          <w:p w14:paraId="6569B2D9" w14:textId="77777777" w:rsidR="00013DD4" w:rsidRPr="001807FC" w:rsidRDefault="00013DD4" w:rsidP="00B17908">
            <w:pPr>
              <w:pStyle w:val="ColumnHeading"/>
            </w:pPr>
            <w:r w:rsidRPr="001807FC">
              <w:t>Predlog spremembe</w:t>
            </w:r>
          </w:p>
        </w:tc>
      </w:tr>
      <w:tr w:rsidR="00013DD4" w:rsidRPr="001807FC" w14:paraId="505CEAB8" w14:textId="77777777" w:rsidTr="00B17908">
        <w:trPr>
          <w:jc w:val="center"/>
        </w:trPr>
        <w:tc>
          <w:tcPr>
            <w:tcW w:w="4876" w:type="dxa"/>
          </w:tcPr>
          <w:p w14:paraId="3282C087" w14:textId="77777777" w:rsidR="00013DD4" w:rsidRPr="001807FC" w:rsidRDefault="00013DD4" w:rsidP="00B17908">
            <w:pPr>
              <w:pStyle w:val="Normal6"/>
              <w:rPr>
                <w:b/>
                <w:i/>
              </w:rPr>
            </w:pPr>
            <w:r w:rsidRPr="001807FC">
              <w:rPr>
                <w:b/>
                <w:i/>
              </w:rPr>
              <w:t>2.</w:t>
            </w:r>
            <w:r w:rsidRPr="001807FC">
              <w:rPr>
                <w:b/>
                <w:i/>
              </w:rPr>
              <w:tab/>
              <w:t>Naknadna prošnja je predmet predhodne obravnave, v kateri organ za presojo ugotovi, ali so se pojavili ali bili s strani prosilca predstavljeni novi relevantni elementi ali ugotovitve, ki znatno povečujejo verjetnost, da bo prosilec izpolnjeval pogoje za upravičenca do mednarodne zaščite v skladu z Uredbo (EU) XXX/XXX (uredba o pogojih za azil), ali ki so v zvezi z razlogi, da je bila predhodna prošnja zavržena kot nedopustna.</w:t>
            </w:r>
          </w:p>
        </w:tc>
        <w:tc>
          <w:tcPr>
            <w:tcW w:w="4876" w:type="dxa"/>
          </w:tcPr>
          <w:p w14:paraId="5D20DA20" w14:textId="77777777" w:rsidR="00013DD4" w:rsidRPr="001807FC" w:rsidRDefault="00013DD4" w:rsidP="00B17908">
            <w:pPr>
              <w:pStyle w:val="Normal6"/>
              <w:rPr>
                <w:b/>
                <w:i/>
              </w:rPr>
            </w:pPr>
            <w:r w:rsidRPr="001807FC">
              <w:rPr>
                <w:b/>
                <w:i/>
              </w:rPr>
              <w:t>črtano</w:t>
            </w:r>
          </w:p>
        </w:tc>
      </w:tr>
    </w:tbl>
    <w:p w14:paraId="17A580A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345E235" w14:textId="77777777" w:rsidR="00013DD4" w:rsidRPr="001807FC" w:rsidRDefault="00013DD4" w:rsidP="00013DD4">
      <w:r w:rsidRPr="001807FC">
        <w:rPr>
          <w:rStyle w:val="HideTWBExt"/>
        </w:rPr>
        <w:t>&lt;/Amend&gt;</w:t>
      </w:r>
    </w:p>
    <w:p w14:paraId="6B03ED0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1321</w:t>
      </w:r>
      <w:r w:rsidRPr="001807FC">
        <w:rPr>
          <w:rStyle w:val="HideTWBExt"/>
          <w:b w:val="0"/>
        </w:rPr>
        <w:t>&lt;/NumAm&gt;</w:t>
      </w:r>
    </w:p>
    <w:p w14:paraId="10A94DAF"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Ana Gomes, Josef Weidenholzer</w:t>
      </w:r>
      <w:r w:rsidRPr="001807FC">
        <w:rPr>
          <w:rStyle w:val="HideTWBExt"/>
          <w:b w:val="0"/>
        </w:rPr>
        <w:t>&lt;/Members&gt;</w:t>
      </w:r>
    </w:p>
    <w:p w14:paraId="4A15FD21" w14:textId="77777777" w:rsidR="00013DD4" w:rsidRPr="001807FC" w:rsidRDefault="00013DD4" w:rsidP="00013DD4">
      <w:pPr>
        <w:pStyle w:val="NormalBold"/>
      </w:pPr>
      <w:r w:rsidRPr="001807FC">
        <w:rPr>
          <w:rStyle w:val="HideTWBExt"/>
          <w:b w:val="0"/>
        </w:rPr>
        <w:t>&lt;/RepeatBlock-By&gt;</w:t>
      </w:r>
    </w:p>
    <w:p w14:paraId="489CAA9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D482C68" w14:textId="77777777" w:rsidR="00013DD4" w:rsidRPr="001807FC" w:rsidRDefault="00013DD4" w:rsidP="00013DD4">
      <w:pPr>
        <w:pStyle w:val="NormalBold"/>
      </w:pPr>
      <w:r w:rsidRPr="001807FC">
        <w:rPr>
          <w:rStyle w:val="HideTWBExt"/>
          <w:b w:val="0"/>
        </w:rPr>
        <w:t>&lt;Article&gt;</w:t>
      </w:r>
      <w:r w:rsidRPr="001807FC">
        <w:t>Člen 42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56777F6" w14:textId="77777777" w:rsidTr="00B17908">
        <w:trPr>
          <w:trHeight w:hRule="exact" w:val="240"/>
          <w:jc w:val="center"/>
        </w:trPr>
        <w:tc>
          <w:tcPr>
            <w:tcW w:w="9752" w:type="dxa"/>
            <w:gridSpan w:val="2"/>
          </w:tcPr>
          <w:p w14:paraId="14DC604F" w14:textId="77777777" w:rsidR="00013DD4" w:rsidRPr="001807FC" w:rsidRDefault="00013DD4" w:rsidP="00B17908"/>
        </w:tc>
      </w:tr>
      <w:tr w:rsidR="00013DD4" w:rsidRPr="001807FC" w14:paraId="1A161BCA" w14:textId="77777777" w:rsidTr="00B17908">
        <w:trPr>
          <w:trHeight w:val="240"/>
          <w:jc w:val="center"/>
        </w:trPr>
        <w:tc>
          <w:tcPr>
            <w:tcW w:w="4876" w:type="dxa"/>
          </w:tcPr>
          <w:p w14:paraId="4D71FA39" w14:textId="77777777" w:rsidR="00013DD4" w:rsidRPr="001807FC" w:rsidRDefault="00013DD4" w:rsidP="00B17908">
            <w:pPr>
              <w:pStyle w:val="ColumnHeading"/>
            </w:pPr>
            <w:r w:rsidRPr="001807FC">
              <w:t>Besedilo, ki ga predlaga Komisija</w:t>
            </w:r>
          </w:p>
        </w:tc>
        <w:tc>
          <w:tcPr>
            <w:tcW w:w="4876" w:type="dxa"/>
          </w:tcPr>
          <w:p w14:paraId="28993F17" w14:textId="77777777" w:rsidR="00013DD4" w:rsidRPr="001807FC" w:rsidRDefault="00013DD4" w:rsidP="00B17908">
            <w:pPr>
              <w:pStyle w:val="ColumnHeading"/>
            </w:pPr>
            <w:r w:rsidRPr="001807FC">
              <w:t>Predlog spremembe</w:t>
            </w:r>
          </w:p>
        </w:tc>
      </w:tr>
      <w:tr w:rsidR="00013DD4" w:rsidRPr="001807FC" w14:paraId="157C1310" w14:textId="77777777" w:rsidTr="00B17908">
        <w:trPr>
          <w:jc w:val="center"/>
        </w:trPr>
        <w:tc>
          <w:tcPr>
            <w:tcW w:w="4876" w:type="dxa"/>
          </w:tcPr>
          <w:p w14:paraId="5D34E454" w14:textId="77777777" w:rsidR="00013DD4" w:rsidRPr="001807FC" w:rsidRDefault="00013DD4" w:rsidP="00B17908">
            <w:pPr>
              <w:pStyle w:val="Normal6"/>
              <w:rPr>
                <w:b/>
                <w:i/>
              </w:rPr>
            </w:pPr>
            <w:r w:rsidRPr="001807FC">
              <w:t>2.</w:t>
            </w:r>
            <w:r w:rsidRPr="001807FC">
              <w:rPr>
                <w:b/>
                <w:i/>
              </w:rPr>
              <w:tab/>
            </w:r>
            <w:r w:rsidRPr="001807FC">
              <w:t>Naknadna prošnja je predmet predhodne obravnave, v kateri organ za presojo ugotovi, ali so se pojavili ali bili s strani prosilca predstavljeni novi relevantni elementi ali ugotovitve</w:t>
            </w:r>
            <w:r w:rsidRPr="001807FC">
              <w:rPr>
                <w:b/>
                <w:i/>
              </w:rPr>
              <w:t>, ki znatno povečujejo verjetnost, da bo prosilec izpolnjeval pogoje za upravičenca do mednarodne zaščite v skladu z Uredbo (EU) XXX/XXX (uredba o pogojih za azil), ali ki so v zvezi z razlogi, da je bila predhodna prošnja zavržena kot nedopustna</w:t>
            </w:r>
            <w:r w:rsidRPr="001807FC">
              <w:t>.</w:t>
            </w:r>
          </w:p>
        </w:tc>
        <w:tc>
          <w:tcPr>
            <w:tcW w:w="4876" w:type="dxa"/>
          </w:tcPr>
          <w:p w14:paraId="51286373" w14:textId="77777777" w:rsidR="00013DD4" w:rsidRPr="001807FC" w:rsidRDefault="00013DD4" w:rsidP="00B17908">
            <w:pPr>
              <w:pStyle w:val="Normal6"/>
              <w:rPr>
                <w:b/>
                <w:i/>
              </w:rPr>
            </w:pPr>
            <w:r w:rsidRPr="001807FC">
              <w:t>2.</w:t>
            </w:r>
            <w:r w:rsidRPr="001807FC">
              <w:rPr>
                <w:b/>
                <w:i/>
              </w:rPr>
              <w:tab/>
            </w:r>
            <w:r w:rsidRPr="001807FC">
              <w:t>Naknadna prošnja je predmet predhodne obravnave, v kateri organ za presojo ugotovi, ali so se pojavili ali bili s strani prosilca predstavljeni novi relevantni elementi ali ugotovitve.</w:t>
            </w:r>
          </w:p>
        </w:tc>
      </w:tr>
    </w:tbl>
    <w:p w14:paraId="53F40FF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514AD86"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1551DC20" w14:textId="77777777" w:rsidR="00013DD4" w:rsidRPr="001807FC" w:rsidRDefault="00013DD4" w:rsidP="00013DD4">
      <w:pPr>
        <w:pStyle w:val="Normal12Italic"/>
        <w:rPr>
          <w:lang w:val="sl-SI"/>
        </w:rPr>
      </w:pPr>
      <w:r w:rsidRPr="001807FC">
        <w:rPr>
          <w:lang w:val="sl-SI"/>
        </w:rPr>
        <w:t>Če so bili predstavljeni novi relevantni elementi ali ugotovitve, potem mora te nove elemente ali ugotovitve vedno obravnavati organ za presojo.</w:t>
      </w:r>
    </w:p>
    <w:p w14:paraId="0076876E" w14:textId="77777777" w:rsidR="00013DD4" w:rsidRPr="001807FC" w:rsidRDefault="00013DD4" w:rsidP="00013DD4">
      <w:r w:rsidRPr="001807FC">
        <w:rPr>
          <w:rStyle w:val="HideTWBExt"/>
        </w:rPr>
        <w:t>&lt;/Amend&gt;</w:t>
      </w:r>
    </w:p>
    <w:p w14:paraId="5E36253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1322</w:t>
      </w:r>
      <w:r w:rsidRPr="001807FC">
        <w:rPr>
          <w:rStyle w:val="HideTWBExt"/>
          <w:b w:val="0"/>
        </w:rPr>
        <w:t>&lt;/NumAm&gt;</w:t>
      </w:r>
    </w:p>
    <w:p w14:paraId="5E3F30F5"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39461B38"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518F029E" w14:textId="77777777" w:rsidR="00013DD4" w:rsidRPr="001807FC" w:rsidRDefault="00013DD4" w:rsidP="00013DD4">
      <w:pPr>
        <w:pStyle w:val="NormalBold"/>
      </w:pPr>
      <w:r w:rsidRPr="001807FC">
        <w:rPr>
          <w:rStyle w:val="HideTWBExt"/>
          <w:b w:val="0"/>
        </w:rPr>
        <w:t>&lt;Members&gt;</w:t>
      </w:r>
      <w:r w:rsidRPr="001807FC">
        <w:t>Judith Sargentini, Jean Lambert</w:t>
      </w:r>
      <w:r w:rsidRPr="001807FC">
        <w:rPr>
          <w:rStyle w:val="HideTWBExt"/>
          <w:b w:val="0"/>
        </w:rPr>
        <w:t>&lt;/Members&gt;</w:t>
      </w:r>
    </w:p>
    <w:p w14:paraId="766447FA" w14:textId="77777777" w:rsidR="00013DD4" w:rsidRPr="001807FC" w:rsidRDefault="00013DD4" w:rsidP="00013DD4">
      <w:pPr>
        <w:pStyle w:val="NormalBold"/>
      </w:pPr>
      <w:r w:rsidRPr="001807FC">
        <w:rPr>
          <w:rStyle w:val="HideTWBExt"/>
          <w:b w:val="0"/>
        </w:rPr>
        <w:t>&lt;/RepeatBlock-By&gt;</w:t>
      </w:r>
    </w:p>
    <w:p w14:paraId="002A473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0FA08ED" w14:textId="77777777" w:rsidR="00013DD4" w:rsidRPr="001807FC" w:rsidRDefault="00013DD4" w:rsidP="00013DD4">
      <w:pPr>
        <w:pStyle w:val="NormalBold"/>
      </w:pPr>
      <w:r w:rsidRPr="001807FC">
        <w:rPr>
          <w:rStyle w:val="HideTWBExt"/>
          <w:b w:val="0"/>
        </w:rPr>
        <w:t>&lt;Article&gt;</w:t>
      </w:r>
      <w:r w:rsidRPr="001807FC">
        <w:t>Člen 42 – odstavek 2</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118E217" w14:textId="77777777" w:rsidTr="00B17908">
        <w:trPr>
          <w:trHeight w:hRule="exact" w:val="240"/>
          <w:jc w:val="center"/>
        </w:trPr>
        <w:tc>
          <w:tcPr>
            <w:tcW w:w="9752" w:type="dxa"/>
            <w:gridSpan w:val="2"/>
          </w:tcPr>
          <w:p w14:paraId="43355C0B" w14:textId="77777777" w:rsidR="00013DD4" w:rsidRPr="001807FC" w:rsidRDefault="00013DD4" w:rsidP="00B17908"/>
        </w:tc>
      </w:tr>
      <w:tr w:rsidR="00013DD4" w:rsidRPr="001807FC" w14:paraId="408A4C6C" w14:textId="77777777" w:rsidTr="00B17908">
        <w:trPr>
          <w:trHeight w:val="240"/>
          <w:jc w:val="center"/>
        </w:trPr>
        <w:tc>
          <w:tcPr>
            <w:tcW w:w="4876" w:type="dxa"/>
          </w:tcPr>
          <w:p w14:paraId="62A69339" w14:textId="77777777" w:rsidR="00013DD4" w:rsidRPr="001807FC" w:rsidRDefault="00013DD4" w:rsidP="00B17908">
            <w:pPr>
              <w:pStyle w:val="ColumnHeading"/>
            </w:pPr>
            <w:r w:rsidRPr="001807FC">
              <w:t>Besedilo, ki ga predlaga Komisija</w:t>
            </w:r>
          </w:p>
        </w:tc>
        <w:tc>
          <w:tcPr>
            <w:tcW w:w="4876" w:type="dxa"/>
          </w:tcPr>
          <w:p w14:paraId="2B6AF01D" w14:textId="77777777" w:rsidR="00013DD4" w:rsidRPr="001807FC" w:rsidRDefault="00013DD4" w:rsidP="00B17908">
            <w:pPr>
              <w:pStyle w:val="ColumnHeading"/>
            </w:pPr>
            <w:r w:rsidRPr="001807FC">
              <w:t>Predlog spremembe</w:t>
            </w:r>
          </w:p>
        </w:tc>
      </w:tr>
      <w:tr w:rsidR="00013DD4" w:rsidRPr="001807FC" w14:paraId="04845C12" w14:textId="77777777" w:rsidTr="00B17908">
        <w:trPr>
          <w:jc w:val="center"/>
        </w:trPr>
        <w:tc>
          <w:tcPr>
            <w:tcW w:w="4876" w:type="dxa"/>
          </w:tcPr>
          <w:p w14:paraId="14A29471" w14:textId="77777777" w:rsidR="00013DD4" w:rsidRPr="001807FC" w:rsidRDefault="00013DD4" w:rsidP="00B17908">
            <w:pPr>
              <w:pStyle w:val="Normal6"/>
              <w:rPr>
                <w:b/>
                <w:i/>
              </w:rPr>
            </w:pPr>
            <w:r w:rsidRPr="001807FC">
              <w:t>2.</w:t>
            </w:r>
            <w:r w:rsidRPr="001807FC">
              <w:rPr>
                <w:b/>
                <w:i/>
              </w:rPr>
              <w:tab/>
            </w:r>
            <w:r w:rsidRPr="001807FC">
              <w:t xml:space="preserve">Naknadna prošnja je predmet predhodne obravnave, v kateri organ za presojo ugotovi, ali so se pojavili ali bili s strani prosilca predstavljeni novi relevantni elementi ali ugotovitve, </w:t>
            </w:r>
            <w:r w:rsidRPr="001807FC">
              <w:rPr>
                <w:b/>
                <w:i/>
              </w:rPr>
              <w:t xml:space="preserve">ki znatno povečujejo verjetnost, da bo prosilec izpolnjeval pogoje za upravičenca do mednarodne zaščite v skladu z Uredbo (EU) XXX/XXX (uredba o pogojih za azil), ali </w:t>
            </w:r>
            <w:r w:rsidRPr="001807FC">
              <w:t>ki so v zvezi z razlogi, da je bila predhodna prošnja zavržena kot nedopustna.</w:t>
            </w:r>
          </w:p>
        </w:tc>
        <w:tc>
          <w:tcPr>
            <w:tcW w:w="4876" w:type="dxa"/>
          </w:tcPr>
          <w:p w14:paraId="3C257849" w14:textId="77777777" w:rsidR="00013DD4" w:rsidRPr="001807FC" w:rsidRDefault="00013DD4" w:rsidP="00B17908">
            <w:pPr>
              <w:pStyle w:val="Normal6"/>
              <w:rPr>
                <w:b/>
                <w:i/>
              </w:rPr>
            </w:pPr>
            <w:r w:rsidRPr="001807FC">
              <w:t>2.</w:t>
            </w:r>
            <w:r w:rsidRPr="001807FC">
              <w:rPr>
                <w:b/>
                <w:i/>
              </w:rPr>
              <w:tab/>
            </w:r>
            <w:r w:rsidRPr="001807FC">
              <w:t>Naknadna prošnja je predmet predhodne obravnave, v kateri organ za presojo ugotovi, ali so se pojavili ali bili s strani prosilca predstavljeni novi relevantni elementi ali ugotovitve, ki so v zvezi z razlogi, da je bila predhodna prošnja zavržena kot nedopustna.</w:t>
            </w:r>
          </w:p>
        </w:tc>
      </w:tr>
    </w:tbl>
    <w:p w14:paraId="64CCBFF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1DECF44B" w14:textId="77777777" w:rsidR="00013DD4" w:rsidRPr="001807FC" w:rsidRDefault="00013DD4" w:rsidP="00013DD4">
      <w:r w:rsidRPr="001807FC">
        <w:rPr>
          <w:rStyle w:val="HideTWBExt"/>
        </w:rPr>
        <w:t>&lt;/Amend&gt;</w:t>
      </w:r>
    </w:p>
    <w:p w14:paraId="2664B65E"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1323</w:t>
      </w:r>
      <w:r w:rsidRPr="001807FC">
        <w:rPr>
          <w:rStyle w:val="HideTWBExt"/>
          <w:b w:val="0"/>
        </w:rPr>
        <w:t>&lt;/NumAm&gt;</w:t>
      </w:r>
    </w:p>
    <w:p w14:paraId="00B4F4D1"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3920A009" w14:textId="77777777" w:rsidR="00013DD4" w:rsidRPr="001807FC" w:rsidRDefault="00013DD4" w:rsidP="00013DD4">
      <w:pPr>
        <w:pStyle w:val="NormalBold"/>
      </w:pPr>
      <w:r w:rsidRPr="001807FC">
        <w:rPr>
          <w:rStyle w:val="HideTWBExt"/>
          <w:b w:val="0"/>
        </w:rPr>
        <w:t>&lt;/RepeatBlock-By&gt;</w:t>
      </w:r>
    </w:p>
    <w:p w14:paraId="33A85642"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C01F0E0" w14:textId="77777777" w:rsidR="00013DD4" w:rsidRPr="001807FC" w:rsidRDefault="00013DD4" w:rsidP="00013DD4">
      <w:pPr>
        <w:pStyle w:val="NormalBold"/>
      </w:pPr>
      <w:r w:rsidRPr="001807FC">
        <w:rPr>
          <w:rStyle w:val="HideTWBExt"/>
          <w:b w:val="0"/>
        </w:rPr>
        <w:t>&lt;Article&gt;</w:t>
      </w:r>
      <w:r w:rsidRPr="001807FC">
        <w:t>Člen 42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1C132CF0" w14:textId="77777777" w:rsidTr="00B17908">
        <w:trPr>
          <w:trHeight w:hRule="exact" w:val="240"/>
          <w:jc w:val="center"/>
        </w:trPr>
        <w:tc>
          <w:tcPr>
            <w:tcW w:w="9752" w:type="dxa"/>
            <w:gridSpan w:val="2"/>
          </w:tcPr>
          <w:p w14:paraId="5182A57A" w14:textId="77777777" w:rsidR="00013DD4" w:rsidRPr="001807FC" w:rsidRDefault="00013DD4" w:rsidP="00B17908"/>
        </w:tc>
      </w:tr>
      <w:tr w:rsidR="00013DD4" w:rsidRPr="001807FC" w14:paraId="6EDB6926" w14:textId="77777777" w:rsidTr="00B17908">
        <w:trPr>
          <w:trHeight w:val="240"/>
          <w:jc w:val="center"/>
        </w:trPr>
        <w:tc>
          <w:tcPr>
            <w:tcW w:w="4876" w:type="dxa"/>
          </w:tcPr>
          <w:p w14:paraId="26AFB115" w14:textId="77777777" w:rsidR="00013DD4" w:rsidRPr="001807FC" w:rsidRDefault="00013DD4" w:rsidP="00B17908">
            <w:pPr>
              <w:pStyle w:val="ColumnHeading"/>
            </w:pPr>
            <w:r w:rsidRPr="001807FC">
              <w:t>Besedilo, ki ga predlaga Komisija</w:t>
            </w:r>
          </w:p>
        </w:tc>
        <w:tc>
          <w:tcPr>
            <w:tcW w:w="4876" w:type="dxa"/>
          </w:tcPr>
          <w:p w14:paraId="3D292774" w14:textId="77777777" w:rsidR="00013DD4" w:rsidRPr="001807FC" w:rsidRDefault="00013DD4" w:rsidP="00B17908">
            <w:pPr>
              <w:pStyle w:val="ColumnHeading"/>
            </w:pPr>
            <w:r w:rsidRPr="001807FC">
              <w:t>Predlog spremembe</w:t>
            </w:r>
          </w:p>
        </w:tc>
      </w:tr>
      <w:tr w:rsidR="00013DD4" w:rsidRPr="001807FC" w14:paraId="6D734C53" w14:textId="77777777" w:rsidTr="00B17908">
        <w:trPr>
          <w:jc w:val="center"/>
        </w:trPr>
        <w:tc>
          <w:tcPr>
            <w:tcW w:w="4876" w:type="dxa"/>
          </w:tcPr>
          <w:p w14:paraId="725DD91A" w14:textId="77777777" w:rsidR="00013DD4" w:rsidRPr="001807FC" w:rsidRDefault="00013DD4" w:rsidP="00B17908">
            <w:pPr>
              <w:pStyle w:val="Normal6"/>
              <w:rPr>
                <w:b/>
                <w:i/>
              </w:rPr>
            </w:pPr>
            <w:r w:rsidRPr="001807FC">
              <w:rPr>
                <w:b/>
                <w:i/>
              </w:rPr>
              <w:t>3.</w:t>
            </w:r>
            <w:r w:rsidRPr="001807FC">
              <w:rPr>
                <w:b/>
                <w:i/>
              </w:rPr>
              <w:tab/>
              <w:t>Predhodna obravnava se izvede na podlagi pisnih navedb in osebnega razgovora v skladu s temeljnimi načeli in jamstvi iz poglavja II. Osebni razgovor se lahko opusti v primerih, kadar je iz pisnih navedb jasno, da prošnja ne vsebuje novih relevantnih elementov ali ugotovitev ali da očitno ni utemeljena in nima dejanskih možnosti za uspeh.</w:t>
            </w:r>
          </w:p>
        </w:tc>
        <w:tc>
          <w:tcPr>
            <w:tcW w:w="4876" w:type="dxa"/>
          </w:tcPr>
          <w:p w14:paraId="155EB5DB" w14:textId="77777777" w:rsidR="00013DD4" w:rsidRPr="001807FC" w:rsidRDefault="00013DD4" w:rsidP="00B17908">
            <w:pPr>
              <w:pStyle w:val="Normal6"/>
              <w:rPr>
                <w:b/>
                <w:i/>
              </w:rPr>
            </w:pPr>
            <w:r w:rsidRPr="001807FC">
              <w:rPr>
                <w:b/>
                <w:i/>
              </w:rPr>
              <w:t>črtano</w:t>
            </w:r>
          </w:p>
        </w:tc>
      </w:tr>
    </w:tbl>
    <w:p w14:paraId="7B440E1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DCEDE7" w14:textId="77777777" w:rsidR="00013DD4" w:rsidRPr="001807FC" w:rsidRDefault="00013DD4" w:rsidP="00013DD4">
      <w:r w:rsidRPr="001807FC">
        <w:rPr>
          <w:rStyle w:val="HideTWBExt"/>
        </w:rPr>
        <w:t>&lt;/Amend&gt;</w:t>
      </w:r>
    </w:p>
    <w:p w14:paraId="429FB2A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1324</w:t>
      </w:r>
      <w:r w:rsidRPr="001807FC">
        <w:rPr>
          <w:rStyle w:val="HideTWBExt"/>
          <w:b w:val="0"/>
        </w:rPr>
        <w:t>&lt;/NumAm&gt;</w:t>
      </w:r>
    </w:p>
    <w:p w14:paraId="039479C6"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721045A4" w14:textId="77777777" w:rsidR="00013DD4" w:rsidRPr="001807FC" w:rsidRDefault="00013DD4" w:rsidP="00013DD4">
      <w:pPr>
        <w:pStyle w:val="NormalBold"/>
      </w:pPr>
      <w:r w:rsidRPr="001807FC">
        <w:rPr>
          <w:rStyle w:val="HideTWBExt"/>
          <w:b w:val="0"/>
        </w:rPr>
        <w:t>&lt;/RepeatBlock-By&gt;</w:t>
      </w:r>
    </w:p>
    <w:p w14:paraId="754CA4E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8601E26" w14:textId="77777777" w:rsidR="00013DD4" w:rsidRPr="001807FC" w:rsidRDefault="00013DD4" w:rsidP="00013DD4">
      <w:pPr>
        <w:pStyle w:val="NormalBold"/>
      </w:pPr>
      <w:r w:rsidRPr="001807FC">
        <w:rPr>
          <w:rStyle w:val="HideTWBExt"/>
          <w:b w:val="0"/>
        </w:rPr>
        <w:t>&lt;Article&gt;</w:t>
      </w:r>
      <w:r w:rsidRPr="001807FC">
        <w:t>Člen 42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7229DAD" w14:textId="77777777" w:rsidTr="00B17908">
        <w:trPr>
          <w:trHeight w:hRule="exact" w:val="240"/>
          <w:jc w:val="center"/>
        </w:trPr>
        <w:tc>
          <w:tcPr>
            <w:tcW w:w="9752" w:type="dxa"/>
            <w:gridSpan w:val="2"/>
          </w:tcPr>
          <w:p w14:paraId="3A7149A2" w14:textId="77777777" w:rsidR="00013DD4" w:rsidRPr="001807FC" w:rsidRDefault="00013DD4" w:rsidP="00B17908"/>
        </w:tc>
      </w:tr>
      <w:tr w:rsidR="00013DD4" w:rsidRPr="001807FC" w14:paraId="274A3A83" w14:textId="77777777" w:rsidTr="00B17908">
        <w:trPr>
          <w:trHeight w:val="240"/>
          <w:jc w:val="center"/>
        </w:trPr>
        <w:tc>
          <w:tcPr>
            <w:tcW w:w="4876" w:type="dxa"/>
          </w:tcPr>
          <w:p w14:paraId="7607B6CF" w14:textId="77777777" w:rsidR="00013DD4" w:rsidRPr="001807FC" w:rsidRDefault="00013DD4" w:rsidP="00B17908">
            <w:pPr>
              <w:pStyle w:val="ColumnHeading"/>
            </w:pPr>
            <w:r w:rsidRPr="001807FC">
              <w:t>Besedilo, ki ga predlaga Komisija</w:t>
            </w:r>
          </w:p>
        </w:tc>
        <w:tc>
          <w:tcPr>
            <w:tcW w:w="4876" w:type="dxa"/>
          </w:tcPr>
          <w:p w14:paraId="20FD0F8C" w14:textId="77777777" w:rsidR="00013DD4" w:rsidRPr="001807FC" w:rsidRDefault="00013DD4" w:rsidP="00B17908">
            <w:pPr>
              <w:pStyle w:val="ColumnHeading"/>
            </w:pPr>
            <w:r w:rsidRPr="001807FC">
              <w:t>Predlog spremembe</w:t>
            </w:r>
          </w:p>
        </w:tc>
      </w:tr>
      <w:tr w:rsidR="00013DD4" w:rsidRPr="001807FC" w14:paraId="5AB65668" w14:textId="77777777" w:rsidTr="00B17908">
        <w:trPr>
          <w:jc w:val="center"/>
        </w:trPr>
        <w:tc>
          <w:tcPr>
            <w:tcW w:w="4876" w:type="dxa"/>
          </w:tcPr>
          <w:p w14:paraId="65B38675" w14:textId="77777777" w:rsidR="00013DD4" w:rsidRPr="001807FC" w:rsidRDefault="00013DD4" w:rsidP="00B17908">
            <w:pPr>
              <w:pStyle w:val="Normal6"/>
              <w:rPr>
                <w:b/>
                <w:i/>
              </w:rPr>
            </w:pPr>
            <w:r w:rsidRPr="001807FC">
              <w:t>3.</w:t>
            </w:r>
            <w:r w:rsidRPr="001807FC">
              <w:rPr>
                <w:b/>
                <w:i/>
              </w:rPr>
              <w:tab/>
            </w:r>
            <w:r w:rsidRPr="001807FC">
              <w:t>Predhodna obravnava se izvede na podlagi pisnih navedb in osebnega razgovora v skladu s temeljnimi načeli in jamstvi iz poglavja II. Osebni razgovor se lahko opusti v primerih, kadar je iz pisnih navedb jasno, da prošnja ne vsebuje novih relevantnih elementov ali ugotovitev ali da očitno ni utemeljena in nima dejanskih možnosti za uspeh.</w:t>
            </w:r>
          </w:p>
        </w:tc>
        <w:tc>
          <w:tcPr>
            <w:tcW w:w="4876" w:type="dxa"/>
          </w:tcPr>
          <w:p w14:paraId="333A32A9" w14:textId="2601DB3B" w:rsidR="00013DD4" w:rsidRPr="001807FC" w:rsidRDefault="00013DD4" w:rsidP="005034E3">
            <w:pPr>
              <w:pStyle w:val="Normal6"/>
              <w:rPr>
                <w:b/>
                <w:i/>
              </w:rPr>
            </w:pPr>
            <w:r w:rsidRPr="001807FC">
              <w:t>3.</w:t>
            </w:r>
            <w:r w:rsidRPr="001807FC">
              <w:rPr>
                <w:b/>
                <w:i/>
              </w:rPr>
              <w:tab/>
            </w:r>
            <w:r w:rsidRPr="001807FC">
              <w:t>Predhodna obravnava se izvede na podlagi pisnih navedb in osebnega razgovora v skladu s temeljnimi načeli in jamstvi iz poglavja II. Osebni razgovor se lahko opusti v primerih, kadar je iz pisnih navedb jasno, da prošnja ne vsebuje novih relevantnih elementov ali ugotovitev ali da očitno ni utemeljena in nima dejanskih možnosti za uspeh.</w:t>
            </w:r>
            <w:r w:rsidRPr="001807FC">
              <w:rPr>
                <w:b/>
                <w:i/>
              </w:rPr>
              <w:t xml:space="preserve"> Pisne navedbe se lahko opustijo, če so </w:t>
            </w:r>
            <w:r w:rsidR="005034E3" w:rsidRPr="001807FC">
              <w:rPr>
                <w:b/>
                <w:i/>
              </w:rPr>
              <w:t xml:space="preserve">naknadne </w:t>
            </w:r>
            <w:r w:rsidRPr="001807FC">
              <w:rPr>
                <w:b/>
                <w:i/>
              </w:rPr>
              <w:t xml:space="preserve">prošnje vložene tik pred </w:t>
            </w:r>
            <w:r w:rsidR="005034E3" w:rsidRPr="001807FC">
              <w:rPr>
                <w:b/>
                <w:i/>
              </w:rPr>
              <w:t xml:space="preserve">odstranitvijo </w:t>
            </w:r>
            <w:r w:rsidRPr="001807FC">
              <w:rPr>
                <w:b/>
                <w:i/>
              </w:rPr>
              <w:t xml:space="preserve">ali begom in kadar je mogoče sklepati, da bi se s tem zgolj odložila ali onemogočila izvršitev odločbe za odstranitev. V teh primerih se prosilca izpraša, da se presodi, </w:t>
            </w:r>
            <w:r w:rsidR="005034E3" w:rsidRPr="001807FC">
              <w:rPr>
                <w:b/>
                <w:i/>
              </w:rPr>
              <w:t>ali</w:t>
            </w:r>
            <w:r w:rsidRPr="001807FC">
              <w:rPr>
                <w:b/>
                <w:i/>
              </w:rPr>
              <w:t xml:space="preserve"> obstajajo novi relevantni elementi ali ugotovitve.</w:t>
            </w:r>
          </w:p>
        </w:tc>
      </w:tr>
    </w:tbl>
    <w:p w14:paraId="201DCBE5"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223CA30" w14:textId="77777777" w:rsidR="00013DD4" w:rsidRPr="001807FC" w:rsidRDefault="00013DD4" w:rsidP="00013DD4">
      <w:r w:rsidRPr="001807FC">
        <w:rPr>
          <w:rStyle w:val="HideTWBExt"/>
        </w:rPr>
        <w:t>&lt;/Amend&gt;</w:t>
      </w:r>
    </w:p>
    <w:p w14:paraId="22105D8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1325</w:t>
      </w:r>
      <w:r w:rsidRPr="001807FC">
        <w:rPr>
          <w:rStyle w:val="HideTWBExt"/>
          <w:b w:val="0"/>
        </w:rPr>
        <w:t>&lt;/NumAm&gt;</w:t>
      </w:r>
    </w:p>
    <w:p w14:paraId="68E1699F" w14:textId="77777777" w:rsidR="00013DD4" w:rsidRPr="001807FC" w:rsidRDefault="00013DD4" w:rsidP="00013DD4">
      <w:pPr>
        <w:pStyle w:val="NormalBold"/>
      </w:pPr>
      <w:r w:rsidRPr="001807FC">
        <w:rPr>
          <w:rStyle w:val="HideTWBExt"/>
          <w:b w:val="0"/>
        </w:rPr>
        <w:t>&lt;RepeatBlock-By&gt;&lt;Members&gt;</w:t>
      </w:r>
      <w:r w:rsidRPr="001807FC">
        <w:t>Péter Niedermüller, Ana Gomes, Josef Weidenholzer</w:t>
      </w:r>
      <w:r w:rsidRPr="001807FC">
        <w:rPr>
          <w:rStyle w:val="HideTWBExt"/>
          <w:b w:val="0"/>
        </w:rPr>
        <w:t>&lt;/Members&gt;</w:t>
      </w:r>
    </w:p>
    <w:p w14:paraId="2A9DE795" w14:textId="77777777" w:rsidR="00013DD4" w:rsidRPr="001807FC" w:rsidRDefault="00013DD4" w:rsidP="00013DD4">
      <w:pPr>
        <w:pStyle w:val="NormalBold"/>
      </w:pPr>
      <w:r w:rsidRPr="001807FC">
        <w:rPr>
          <w:rStyle w:val="HideTWBExt"/>
          <w:b w:val="0"/>
        </w:rPr>
        <w:t>&lt;/RepeatBlock-By&gt;</w:t>
      </w:r>
    </w:p>
    <w:p w14:paraId="06CA0B69"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0246B2D" w14:textId="77777777" w:rsidR="00013DD4" w:rsidRPr="001807FC" w:rsidRDefault="00013DD4" w:rsidP="00013DD4">
      <w:pPr>
        <w:pStyle w:val="NormalBold"/>
      </w:pPr>
      <w:r w:rsidRPr="001807FC">
        <w:rPr>
          <w:rStyle w:val="HideTWBExt"/>
          <w:b w:val="0"/>
        </w:rPr>
        <w:t>&lt;Article&gt;</w:t>
      </w:r>
      <w:r w:rsidRPr="001807FC">
        <w:t>Člen 42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B14C3BE" w14:textId="77777777" w:rsidTr="00B17908">
        <w:trPr>
          <w:trHeight w:hRule="exact" w:val="240"/>
          <w:jc w:val="center"/>
        </w:trPr>
        <w:tc>
          <w:tcPr>
            <w:tcW w:w="9752" w:type="dxa"/>
            <w:gridSpan w:val="2"/>
          </w:tcPr>
          <w:p w14:paraId="60306162" w14:textId="77777777" w:rsidR="00013DD4" w:rsidRPr="001807FC" w:rsidRDefault="00013DD4" w:rsidP="00B17908"/>
        </w:tc>
      </w:tr>
      <w:tr w:rsidR="00013DD4" w:rsidRPr="001807FC" w14:paraId="1D051C83" w14:textId="77777777" w:rsidTr="00B17908">
        <w:trPr>
          <w:trHeight w:val="240"/>
          <w:jc w:val="center"/>
        </w:trPr>
        <w:tc>
          <w:tcPr>
            <w:tcW w:w="4876" w:type="dxa"/>
          </w:tcPr>
          <w:p w14:paraId="26A63361" w14:textId="77777777" w:rsidR="00013DD4" w:rsidRPr="001807FC" w:rsidRDefault="00013DD4" w:rsidP="00B17908">
            <w:pPr>
              <w:pStyle w:val="ColumnHeading"/>
            </w:pPr>
            <w:r w:rsidRPr="001807FC">
              <w:t>Besedilo, ki ga predlaga Komisija</w:t>
            </w:r>
          </w:p>
        </w:tc>
        <w:tc>
          <w:tcPr>
            <w:tcW w:w="4876" w:type="dxa"/>
          </w:tcPr>
          <w:p w14:paraId="510DE488" w14:textId="77777777" w:rsidR="00013DD4" w:rsidRPr="001807FC" w:rsidRDefault="00013DD4" w:rsidP="00B17908">
            <w:pPr>
              <w:pStyle w:val="ColumnHeading"/>
            </w:pPr>
            <w:r w:rsidRPr="001807FC">
              <w:t>Predlog spremembe</w:t>
            </w:r>
          </w:p>
        </w:tc>
      </w:tr>
      <w:tr w:rsidR="00013DD4" w:rsidRPr="001807FC" w14:paraId="27E033B9" w14:textId="77777777" w:rsidTr="00B17908">
        <w:trPr>
          <w:jc w:val="center"/>
        </w:trPr>
        <w:tc>
          <w:tcPr>
            <w:tcW w:w="4876" w:type="dxa"/>
          </w:tcPr>
          <w:p w14:paraId="68237EAA" w14:textId="77777777" w:rsidR="00013DD4" w:rsidRPr="001807FC" w:rsidRDefault="00013DD4" w:rsidP="00B17908">
            <w:pPr>
              <w:pStyle w:val="Normal6"/>
              <w:rPr>
                <w:b/>
                <w:i/>
              </w:rPr>
            </w:pPr>
            <w:r w:rsidRPr="001807FC">
              <w:t>3.</w:t>
            </w:r>
            <w:r w:rsidRPr="001807FC">
              <w:rPr>
                <w:b/>
                <w:i/>
              </w:rPr>
              <w:tab/>
            </w:r>
            <w:r w:rsidRPr="001807FC">
              <w:t>Predhodna obravnava se izvede na podlagi pisnih navedb in osebnega razgovora v skladu s temeljnimi načeli in jamstvi iz</w:t>
            </w:r>
            <w:r w:rsidRPr="001807FC">
              <w:rPr>
                <w:b/>
                <w:i/>
              </w:rPr>
              <w:t xml:space="preserve"> </w:t>
            </w:r>
            <w:r w:rsidRPr="001807FC">
              <w:t>poglavja II</w:t>
            </w:r>
            <w:r w:rsidRPr="001807FC">
              <w:rPr>
                <w:b/>
                <w:i/>
              </w:rPr>
              <w:t>. Osebni razgovor se lahko opusti v primerih, kadar je iz pisnih navedb jasno, da prošnja ne vsebuje novih relevantnih elementov ali ugotovitev ali da očitno ni utemeljena in nima dejanskih možnosti za uspeh</w:t>
            </w:r>
            <w:r w:rsidRPr="001807FC">
              <w:t>.</w:t>
            </w:r>
          </w:p>
        </w:tc>
        <w:tc>
          <w:tcPr>
            <w:tcW w:w="4876" w:type="dxa"/>
          </w:tcPr>
          <w:p w14:paraId="34BF3EFD" w14:textId="78557F8D" w:rsidR="00013DD4" w:rsidRPr="001807FC" w:rsidRDefault="00013DD4" w:rsidP="00B17908">
            <w:pPr>
              <w:pStyle w:val="Normal6"/>
              <w:rPr>
                <w:b/>
                <w:i/>
              </w:rPr>
            </w:pPr>
            <w:r w:rsidRPr="001807FC">
              <w:t>3.</w:t>
            </w:r>
            <w:r w:rsidRPr="001807FC">
              <w:rPr>
                <w:b/>
                <w:i/>
              </w:rPr>
              <w:tab/>
            </w:r>
            <w:r w:rsidRPr="001807FC">
              <w:t>Predhodna obravnava se izvede na podlagi pisnih navedb in osebnega razgovora v skladu s temeljnimi načeli in jamstvi iz</w:t>
            </w:r>
            <w:r w:rsidRPr="001807FC">
              <w:rPr>
                <w:b/>
                <w:i/>
              </w:rPr>
              <w:t xml:space="preserve"> </w:t>
            </w:r>
            <w:r w:rsidRPr="001807FC">
              <w:t>poglavja II</w:t>
            </w:r>
            <w:r w:rsidR="005034E3" w:rsidRPr="001807FC">
              <w:t>.</w:t>
            </w:r>
          </w:p>
        </w:tc>
      </w:tr>
    </w:tbl>
    <w:p w14:paraId="5F2D0271"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CC398C4"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56C890BC" w14:textId="02AAA56C" w:rsidR="00013DD4" w:rsidRPr="001807FC" w:rsidRDefault="00013DD4" w:rsidP="00013DD4">
      <w:pPr>
        <w:pStyle w:val="Normal12Italic"/>
        <w:rPr>
          <w:lang w:val="sl-SI"/>
        </w:rPr>
      </w:pPr>
      <w:r w:rsidRPr="001807FC">
        <w:rPr>
          <w:lang w:val="sl-SI"/>
        </w:rPr>
        <w:t xml:space="preserve">Osebni razgovor je temelj </w:t>
      </w:r>
      <w:r w:rsidR="005034E3" w:rsidRPr="001807FC">
        <w:rPr>
          <w:lang w:val="sl-SI"/>
        </w:rPr>
        <w:t xml:space="preserve">individualne </w:t>
      </w:r>
      <w:r w:rsidRPr="001807FC">
        <w:rPr>
          <w:lang w:val="sl-SI"/>
        </w:rPr>
        <w:t>narave prošnje za mednarodno zaščito in se ne sme odpraviti.</w:t>
      </w:r>
    </w:p>
    <w:p w14:paraId="67656DF6" w14:textId="77777777" w:rsidR="00013DD4" w:rsidRPr="001807FC" w:rsidRDefault="00013DD4" w:rsidP="00013DD4">
      <w:r w:rsidRPr="001807FC">
        <w:rPr>
          <w:rStyle w:val="HideTWBExt"/>
        </w:rPr>
        <w:t>&lt;/Amend&gt;</w:t>
      </w:r>
    </w:p>
    <w:p w14:paraId="3938654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1326</w:t>
      </w:r>
      <w:r w:rsidRPr="001807FC">
        <w:rPr>
          <w:rStyle w:val="HideTWBExt"/>
          <w:b w:val="0"/>
        </w:rPr>
        <w:t>&lt;/NumAm&gt;</w:t>
      </w:r>
    </w:p>
    <w:p w14:paraId="43918E96"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4217E2C3" w14:textId="77777777" w:rsidR="00013DD4" w:rsidRPr="001807FC" w:rsidRDefault="00013DD4" w:rsidP="00013DD4">
      <w:pPr>
        <w:pStyle w:val="NormalBold"/>
      </w:pPr>
      <w:r w:rsidRPr="001807FC">
        <w:rPr>
          <w:rStyle w:val="HideTWBExt"/>
          <w:b w:val="0"/>
        </w:rPr>
        <w:t>&lt;/RepeatBlock-By&gt;</w:t>
      </w:r>
    </w:p>
    <w:p w14:paraId="29633D9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F3F83A7" w14:textId="77777777" w:rsidR="00013DD4" w:rsidRPr="001807FC" w:rsidRDefault="00013DD4" w:rsidP="00013DD4">
      <w:pPr>
        <w:pStyle w:val="NormalBold"/>
      </w:pPr>
      <w:r w:rsidRPr="001807FC">
        <w:rPr>
          <w:rStyle w:val="HideTWBExt"/>
          <w:b w:val="0"/>
        </w:rPr>
        <w:t>&lt;Article&gt;</w:t>
      </w:r>
      <w:r w:rsidRPr="001807FC">
        <w:t>Člen 42 – odstavek 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4CDD8D4" w14:textId="77777777" w:rsidTr="00B17908">
        <w:trPr>
          <w:trHeight w:hRule="exact" w:val="240"/>
          <w:jc w:val="center"/>
        </w:trPr>
        <w:tc>
          <w:tcPr>
            <w:tcW w:w="9752" w:type="dxa"/>
            <w:gridSpan w:val="2"/>
          </w:tcPr>
          <w:p w14:paraId="22AA92C8" w14:textId="77777777" w:rsidR="00013DD4" w:rsidRPr="001807FC" w:rsidRDefault="00013DD4" w:rsidP="00B17908"/>
        </w:tc>
      </w:tr>
      <w:tr w:rsidR="00013DD4" w:rsidRPr="001807FC" w14:paraId="51876825" w14:textId="77777777" w:rsidTr="00B17908">
        <w:trPr>
          <w:trHeight w:val="240"/>
          <w:jc w:val="center"/>
        </w:trPr>
        <w:tc>
          <w:tcPr>
            <w:tcW w:w="4876" w:type="dxa"/>
          </w:tcPr>
          <w:p w14:paraId="6803EC25" w14:textId="77777777" w:rsidR="00013DD4" w:rsidRPr="001807FC" w:rsidRDefault="00013DD4" w:rsidP="00B17908">
            <w:pPr>
              <w:pStyle w:val="ColumnHeading"/>
            </w:pPr>
            <w:r w:rsidRPr="001807FC">
              <w:t>Besedilo, ki ga predlaga Komisija</w:t>
            </w:r>
          </w:p>
        </w:tc>
        <w:tc>
          <w:tcPr>
            <w:tcW w:w="4876" w:type="dxa"/>
          </w:tcPr>
          <w:p w14:paraId="79872AF1" w14:textId="77777777" w:rsidR="00013DD4" w:rsidRPr="001807FC" w:rsidRDefault="00013DD4" w:rsidP="00B17908">
            <w:pPr>
              <w:pStyle w:val="ColumnHeading"/>
            </w:pPr>
            <w:r w:rsidRPr="001807FC">
              <w:t>Predlog spremembe</w:t>
            </w:r>
          </w:p>
        </w:tc>
      </w:tr>
      <w:tr w:rsidR="00013DD4" w:rsidRPr="001807FC" w14:paraId="085D62F9" w14:textId="77777777" w:rsidTr="00B17908">
        <w:trPr>
          <w:jc w:val="center"/>
        </w:trPr>
        <w:tc>
          <w:tcPr>
            <w:tcW w:w="4876" w:type="dxa"/>
          </w:tcPr>
          <w:p w14:paraId="52B33260" w14:textId="77777777" w:rsidR="00013DD4" w:rsidRPr="001807FC" w:rsidRDefault="00013DD4" w:rsidP="00B17908">
            <w:pPr>
              <w:pStyle w:val="Normal6"/>
              <w:rPr>
                <w:b/>
                <w:i/>
              </w:rPr>
            </w:pPr>
            <w:r w:rsidRPr="001807FC">
              <w:t>3.</w:t>
            </w:r>
            <w:r w:rsidRPr="001807FC">
              <w:rPr>
                <w:b/>
                <w:i/>
              </w:rPr>
              <w:tab/>
            </w:r>
            <w:r w:rsidRPr="001807FC">
              <w:t>Predhodna obravnava</w:t>
            </w:r>
            <w:r w:rsidRPr="001807FC">
              <w:rPr>
                <w:b/>
                <w:i/>
              </w:rPr>
              <w:t xml:space="preserve"> se</w:t>
            </w:r>
            <w:r w:rsidRPr="001807FC">
              <w:t xml:space="preserve"> izvede na podlagi pisnih navedb in osebnega razgovora v skladu s temeljnimi načeli in jamstvi iz</w:t>
            </w:r>
            <w:r w:rsidRPr="001807FC">
              <w:rPr>
                <w:b/>
                <w:i/>
              </w:rPr>
              <w:t xml:space="preserve"> </w:t>
            </w:r>
            <w:r w:rsidRPr="001807FC">
              <w:t>poglavja II. Osebni razgovor se lahko opusti v primerih, kadar je iz pisnih navedb jasno, da prošnja ne vsebuje novih relevantnih elementov ali ugotovitev ali da očitno ni utemeljena in nima dejanskih možnosti za uspeh.</w:t>
            </w:r>
          </w:p>
        </w:tc>
        <w:tc>
          <w:tcPr>
            <w:tcW w:w="4876" w:type="dxa"/>
          </w:tcPr>
          <w:p w14:paraId="3FA06C09" w14:textId="41C7D89E" w:rsidR="00013DD4" w:rsidRPr="001807FC" w:rsidRDefault="00013DD4" w:rsidP="005034E3">
            <w:pPr>
              <w:pStyle w:val="Normal6"/>
              <w:rPr>
                <w:b/>
                <w:i/>
              </w:rPr>
            </w:pPr>
            <w:r w:rsidRPr="001807FC">
              <w:t>3.</w:t>
            </w:r>
            <w:r w:rsidRPr="001807FC">
              <w:rPr>
                <w:b/>
                <w:i/>
              </w:rPr>
              <w:tab/>
              <w:t>Brez poseganja v roke iz člena 34 se</w:t>
            </w:r>
            <w:r w:rsidRPr="001807FC">
              <w:t xml:space="preserve"> predhodna obravnava izvede</w:t>
            </w:r>
            <w:r w:rsidRPr="001807FC">
              <w:rPr>
                <w:b/>
                <w:i/>
              </w:rPr>
              <w:t xml:space="preserve"> v </w:t>
            </w:r>
            <w:r w:rsidR="005034E3" w:rsidRPr="001807FC">
              <w:rPr>
                <w:b/>
                <w:i/>
              </w:rPr>
              <w:t>enem mesecu</w:t>
            </w:r>
            <w:r w:rsidRPr="001807FC">
              <w:rPr>
                <w:b/>
                <w:i/>
              </w:rPr>
              <w:t xml:space="preserve"> od vložitve prošnje</w:t>
            </w:r>
            <w:r w:rsidRPr="001807FC">
              <w:t xml:space="preserve"> na podlagi pisnih navedb in osebnega razgovora v skladu s temeljnimi načeli in jamstvi iz</w:t>
            </w:r>
            <w:r w:rsidRPr="001807FC">
              <w:rPr>
                <w:b/>
                <w:i/>
              </w:rPr>
              <w:t xml:space="preserve"> </w:t>
            </w:r>
            <w:r w:rsidRPr="001807FC">
              <w:t>poglavja II. Osebni razgovor se lahko opusti v primerih, kadar je iz pisnih navedb jasno, da prošnja ne vsebuje novih relevantnih elementov ali ugotovitev ali da očitno ni utemeljena in nima dejanskih možnosti za uspeh.</w:t>
            </w:r>
          </w:p>
        </w:tc>
      </w:tr>
    </w:tbl>
    <w:p w14:paraId="01AAABC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B8D7393" w14:textId="77777777" w:rsidR="00013DD4" w:rsidRPr="001807FC" w:rsidRDefault="00013DD4" w:rsidP="00013DD4">
      <w:r w:rsidRPr="001807FC">
        <w:rPr>
          <w:rStyle w:val="HideTWBExt"/>
        </w:rPr>
        <w:t>&lt;/Amend&gt;</w:t>
      </w:r>
    </w:p>
    <w:p w14:paraId="4C97864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1327</w:t>
      </w:r>
      <w:r w:rsidRPr="001807FC">
        <w:rPr>
          <w:rStyle w:val="HideTWBExt"/>
          <w:b w:val="0"/>
        </w:rPr>
        <w:t>&lt;/NumAm&gt;</w:t>
      </w:r>
    </w:p>
    <w:p w14:paraId="6C0815C5"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D38275F" w14:textId="77777777" w:rsidR="00013DD4" w:rsidRPr="001807FC" w:rsidRDefault="00013DD4" w:rsidP="00013DD4">
      <w:pPr>
        <w:pStyle w:val="NormalBold"/>
      </w:pPr>
      <w:r w:rsidRPr="001807FC">
        <w:rPr>
          <w:rStyle w:val="HideTWBExt"/>
          <w:b w:val="0"/>
        </w:rPr>
        <w:t>&lt;/RepeatBlock-By&gt;</w:t>
      </w:r>
    </w:p>
    <w:p w14:paraId="3E4B2447"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3BB9D8B" w14:textId="77777777" w:rsidR="00013DD4" w:rsidRPr="001807FC" w:rsidRDefault="00013DD4" w:rsidP="00013DD4">
      <w:pPr>
        <w:pStyle w:val="NormalBold"/>
      </w:pPr>
      <w:r w:rsidRPr="001807FC">
        <w:rPr>
          <w:rStyle w:val="HideTWBExt"/>
          <w:b w:val="0"/>
        </w:rPr>
        <w:t>&lt;Article&gt;</w:t>
      </w:r>
      <w:r w:rsidRPr="001807FC">
        <w:t>Člen 42 – odstavek 4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E3843AF" w14:textId="77777777" w:rsidTr="00B17908">
        <w:trPr>
          <w:trHeight w:hRule="exact" w:val="240"/>
          <w:jc w:val="center"/>
        </w:trPr>
        <w:tc>
          <w:tcPr>
            <w:tcW w:w="9752" w:type="dxa"/>
            <w:gridSpan w:val="2"/>
          </w:tcPr>
          <w:p w14:paraId="2F97D0F6" w14:textId="77777777" w:rsidR="00013DD4" w:rsidRPr="001807FC" w:rsidRDefault="00013DD4" w:rsidP="00B17908"/>
        </w:tc>
      </w:tr>
      <w:tr w:rsidR="00013DD4" w:rsidRPr="001807FC" w14:paraId="06972E0E" w14:textId="77777777" w:rsidTr="00B17908">
        <w:trPr>
          <w:trHeight w:val="240"/>
          <w:jc w:val="center"/>
        </w:trPr>
        <w:tc>
          <w:tcPr>
            <w:tcW w:w="4876" w:type="dxa"/>
          </w:tcPr>
          <w:p w14:paraId="7F897400" w14:textId="77777777" w:rsidR="00013DD4" w:rsidRPr="001807FC" w:rsidRDefault="00013DD4" w:rsidP="00B17908">
            <w:pPr>
              <w:pStyle w:val="ColumnHeading"/>
            </w:pPr>
            <w:r w:rsidRPr="001807FC">
              <w:t>Besedilo, ki ga predlaga Komisija</w:t>
            </w:r>
          </w:p>
        </w:tc>
        <w:tc>
          <w:tcPr>
            <w:tcW w:w="4876" w:type="dxa"/>
          </w:tcPr>
          <w:p w14:paraId="573425B3" w14:textId="77777777" w:rsidR="00013DD4" w:rsidRPr="001807FC" w:rsidRDefault="00013DD4" w:rsidP="00B17908">
            <w:pPr>
              <w:pStyle w:val="ColumnHeading"/>
            </w:pPr>
            <w:r w:rsidRPr="001807FC">
              <w:t>Predlog spremembe</w:t>
            </w:r>
          </w:p>
        </w:tc>
      </w:tr>
      <w:tr w:rsidR="00013DD4" w:rsidRPr="001807FC" w14:paraId="54D3ECCF" w14:textId="77777777" w:rsidTr="00B17908">
        <w:trPr>
          <w:jc w:val="center"/>
        </w:trPr>
        <w:tc>
          <w:tcPr>
            <w:tcW w:w="4876" w:type="dxa"/>
          </w:tcPr>
          <w:p w14:paraId="70CE8362" w14:textId="77777777" w:rsidR="00013DD4" w:rsidRPr="001807FC" w:rsidRDefault="00013DD4" w:rsidP="00B17908">
            <w:pPr>
              <w:pStyle w:val="Normal6"/>
              <w:rPr>
                <w:b/>
                <w:i/>
              </w:rPr>
            </w:pPr>
            <w:r w:rsidRPr="001807FC">
              <w:t>(a)</w:t>
            </w:r>
            <w:r w:rsidRPr="001807FC">
              <w:rPr>
                <w:b/>
                <w:i/>
              </w:rPr>
              <w:tab/>
            </w:r>
            <w:r w:rsidRPr="001807FC">
              <w:t>so se pojavili novi relevantni elementi ali ugotovitve</w:t>
            </w:r>
            <w:r w:rsidRPr="001807FC">
              <w:rPr>
                <w:b/>
                <w:i/>
              </w:rPr>
              <w:t xml:space="preserve"> iz odstavka 2</w:t>
            </w:r>
            <w:r w:rsidRPr="001807FC">
              <w:t xml:space="preserve"> ali jih je predstavil prosilec;</w:t>
            </w:r>
          </w:p>
        </w:tc>
        <w:tc>
          <w:tcPr>
            <w:tcW w:w="4876" w:type="dxa"/>
          </w:tcPr>
          <w:p w14:paraId="3D933E90" w14:textId="77777777" w:rsidR="00013DD4" w:rsidRPr="001807FC" w:rsidRDefault="00013DD4" w:rsidP="00B17908">
            <w:pPr>
              <w:pStyle w:val="Normal6"/>
              <w:rPr>
                <w:b/>
                <w:i/>
              </w:rPr>
            </w:pPr>
            <w:r w:rsidRPr="001807FC">
              <w:t>(a)</w:t>
            </w:r>
            <w:r w:rsidRPr="001807FC">
              <w:rPr>
                <w:b/>
                <w:i/>
              </w:rPr>
              <w:tab/>
            </w:r>
            <w:r w:rsidRPr="001807FC">
              <w:t>so se pojavili novi relevantni elementi ali ugotovitve ali jih je predstavil prosilec;</w:t>
            </w:r>
          </w:p>
        </w:tc>
      </w:tr>
    </w:tbl>
    <w:p w14:paraId="61309A8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0A48136" w14:textId="77777777" w:rsidR="00013DD4" w:rsidRPr="001807FC" w:rsidRDefault="00013DD4" w:rsidP="00013DD4">
      <w:r w:rsidRPr="001807FC">
        <w:rPr>
          <w:rStyle w:val="HideTWBExt"/>
        </w:rPr>
        <w:t>&lt;/Amend&gt;</w:t>
      </w:r>
    </w:p>
    <w:p w14:paraId="61FDC47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1328</w:t>
      </w:r>
      <w:r w:rsidRPr="001807FC">
        <w:rPr>
          <w:rStyle w:val="HideTWBExt"/>
          <w:b w:val="0"/>
        </w:rPr>
        <w:t>&lt;/NumAm&gt;</w:t>
      </w:r>
    </w:p>
    <w:p w14:paraId="5F67E160"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2F3E0448" w14:textId="77777777" w:rsidR="00013DD4" w:rsidRPr="001807FC" w:rsidRDefault="00013DD4" w:rsidP="00013DD4">
      <w:pPr>
        <w:pStyle w:val="NormalBold"/>
      </w:pPr>
      <w:r w:rsidRPr="001807FC">
        <w:rPr>
          <w:rStyle w:val="HideTWBExt"/>
          <w:b w:val="0"/>
        </w:rPr>
        <w:t>&lt;/RepeatBlock-By&gt;</w:t>
      </w:r>
    </w:p>
    <w:p w14:paraId="793700E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E2B0B24" w14:textId="77777777" w:rsidR="00013DD4" w:rsidRPr="001807FC" w:rsidRDefault="00013DD4" w:rsidP="00013DD4">
      <w:pPr>
        <w:pStyle w:val="NormalBold"/>
      </w:pPr>
      <w:r w:rsidRPr="001807FC">
        <w:rPr>
          <w:rStyle w:val="HideTWBExt"/>
          <w:b w:val="0"/>
        </w:rPr>
        <w:t>&lt;Article&gt;</w:t>
      </w:r>
      <w:r w:rsidRPr="001807FC">
        <w:t>Člen 42 – odstavek 4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2622CE0" w14:textId="77777777" w:rsidTr="00B17908">
        <w:trPr>
          <w:trHeight w:hRule="exact" w:val="240"/>
          <w:jc w:val="center"/>
        </w:trPr>
        <w:tc>
          <w:tcPr>
            <w:tcW w:w="9752" w:type="dxa"/>
            <w:gridSpan w:val="2"/>
          </w:tcPr>
          <w:p w14:paraId="645740EA" w14:textId="77777777" w:rsidR="00013DD4" w:rsidRPr="001807FC" w:rsidRDefault="00013DD4" w:rsidP="00B17908"/>
        </w:tc>
      </w:tr>
      <w:tr w:rsidR="00013DD4" w:rsidRPr="001807FC" w14:paraId="6979264E" w14:textId="77777777" w:rsidTr="00B17908">
        <w:trPr>
          <w:trHeight w:val="240"/>
          <w:jc w:val="center"/>
        </w:trPr>
        <w:tc>
          <w:tcPr>
            <w:tcW w:w="4876" w:type="dxa"/>
          </w:tcPr>
          <w:p w14:paraId="0B603504" w14:textId="77777777" w:rsidR="00013DD4" w:rsidRPr="001807FC" w:rsidRDefault="00013DD4" w:rsidP="00B17908">
            <w:pPr>
              <w:pStyle w:val="ColumnHeading"/>
            </w:pPr>
            <w:r w:rsidRPr="001807FC">
              <w:t>Besedilo, ki ga predlaga Komisija</w:t>
            </w:r>
          </w:p>
        </w:tc>
        <w:tc>
          <w:tcPr>
            <w:tcW w:w="4876" w:type="dxa"/>
          </w:tcPr>
          <w:p w14:paraId="04DE914F" w14:textId="77777777" w:rsidR="00013DD4" w:rsidRPr="001807FC" w:rsidRDefault="00013DD4" w:rsidP="00B17908">
            <w:pPr>
              <w:pStyle w:val="ColumnHeading"/>
            </w:pPr>
            <w:r w:rsidRPr="001807FC">
              <w:t>Predlog spremembe</w:t>
            </w:r>
          </w:p>
        </w:tc>
      </w:tr>
      <w:tr w:rsidR="00013DD4" w:rsidRPr="001807FC" w14:paraId="7841CBD0" w14:textId="77777777" w:rsidTr="00B17908">
        <w:trPr>
          <w:jc w:val="center"/>
        </w:trPr>
        <w:tc>
          <w:tcPr>
            <w:tcW w:w="4876" w:type="dxa"/>
          </w:tcPr>
          <w:p w14:paraId="67BF6C22" w14:textId="77777777" w:rsidR="00013DD4" w:rsidRPr="001807FC" w:rsidRDefault="00013DD4" w:rsidP="00B17908">
            <w:pPr>
              <w:pStyle w:val="Normal6"/>
              <w:rPr>
                <w:b/>
                <w:i/>
              </w:rPr>
            </w:pPr>
            <w:r w:rsidRPr="001807FC">
              <w:rPr>
                <w:b/>
                <w:i/>
              </w:rPr>
              <w:t>(b)</w:t>
            </w:r>
            <w:r w:rsidRPr="001807FC">
              <w:rPr>
                <w:b/>
                <w:i/>
              </w:rPr>
              <w:tab/>
              <w:t>prosilec brez lastne krivde navedenih elementov ali ugotovitev ni mogel predstaviti med postopkom v okviru predhodne prošnje, razen če se šteje, da navedenih elementov ali ugotovitev ne bi bilo razumno prezreti.</w:t>
            </w:r>
          </w:p>
        </w:tc>
        <w:tc>
          <w:tcPr>
            <w:tcW w:w="4876" w:type="dxa"/>
          </w:tcPr>
          <w:p w14:paraId="35A43995" w14:textId="77777777" w:rsidR="00013DD4" w:rsidRPr="001807FC" w:rsidRDefault="00013DD4" w:rsidP="00B17908">
            <w:pPr>
              <w:pStyle w:val="Normal6"/>
              <w:rPr>
                <w:b/>
                <w:i/>
              </w:rPr>
            </w:pPr>
            <w:r w:rsidRPr="001807FC">
              <w:rPr>
                <w:b/>
                <w:i/>
              </w:rPr>
              <w:t>črtano</w:t>
            </w:r>
          </w:p>
        </w:tc>
      </w:tr>
    </w:tbl>
    <w:p w14:paraId="0F34DDBB"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A2B0973"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0167BA8" w14:textId="2E0F3D81" w:rsidR="00013DD4" w:rsidRPr="001807FC" w:rsidRDefault="00013DD4" w:rsidP="00013DD4">
      <w:pPr>
        <w:pStyle w:val="Normal12Italic"/>
        <w:rPr>
          <w:lang w:val="sl-SI"/>
        </w:rPr>
      </w:pPr>
      <w:r w:rsidRPr="001807FC">
        <w:rPr>
          <w:lang w:val="sl-SI"/>
        </w:rPr>
        <w:t xml:space="preserve">Prosilec </w:t>
      </w:r>
      <w:r w:rsidR="005034E3" w:rsidRPr="001807FC">
        <w:rPr>
          <w:lang w:val="sl-SI"/>
        </w:rPr>
        <w:t xml:space="preserve">že </w:t>
      </w:r>
      <w:r w:rsidRPr="001807FC">
        <w:rPr>
          <w:lang w:val="sl-SI"/>
        </w:rPr>
        <w:t xml:space="preserve">ima vso spodbudo, da predstavi elemente, ki bi povečali njegovo možnost za pridobitev zaščite, ta odstavek </w:t>
      </w:r>
      <w:r w:rsidR="005034E3" w:rsidRPr="001807FC">
        <w:rPr>
          <w:lang w:val="sl-SI"/>
        </w:rPr>
        <w:t xml:space="preserve">pa </w:t>
      </w:r>
      <w:r w:rsidRPr="001807FC">
        <w:rPr>
          <w:lang w:val="sl-SI"/>
        </w:rPr>
        <w:t xml:space="preserve">samo otežuje postopke, saj </w:t>
      </w:r>
      <w:r w:rsidR="00543FA0" w:rsidRPr="001807FC">
        <w:rPr>
          <w:lang w:val="sl-SI"/>
        </w:rPr>
        <w:t xml:space="preserve">so vsi bistveni elementi že zajeti v odstavku </w:t>
      </w:r>
      <w:r w:rsidRPr="001807FC">
        <w:rPr>
          <w:lang w:val="sl-SI"/>
        </w:rPr>
        <w:t>(a)</w:t>
      </w:r>
      <w:r w:rsidR="005034E3" w:rsidRPr="001807FC">
        <w:rPr>
          <w:lang w:val="sl-SI"/>
        </w:rPr>
        <w:t>.</w:t>
      </w:r>
    </w:p>
    <w:p w14:paraId="5992D809" w14:textId="77777777" w:rsidR="00013DD4" w:rsidRPr="001807FC" w:rsidRDefault="00013DD4" w:rsidP="00013DD4">
      <w:r w:rsidRPr="001807FC">
        <w:rPr>
          <w:rStyle w:val="HideTWBExt"/>
        </w:rPr>
        <w:t>&lt;/Amend&gt;</w:t>
      </w:r>
    </w:p>
    <w:p w14:paraId="7176C2B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1329</w:t>
      </w:r>
      <w:r w:rsidRPr="001807FC">
        <w:rPr>
          <w:rStyle w:val="HideTWBExt"/>
          <w:b w:val="0"/>
        </w:rPr>
        <w:t>&lt;/NumAm&gt;</w:t>
      </w:r>
    </w:p>
    <w:p w14:paraId="74189A1A"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6EDCDD7D"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2A2A02F7"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28C08FA1" w14:textId="77777777" w:rsidR="00013DD4" w:rsidRPr="001807FC" w:rsidRDefault="00013DD4" w:rsidP="00013DD4">
      <w:pPr>
        <w:pStyle w:val="NormalBold"/>
      </w:pPr>
      <w:r w:rsidRPr="001807FC">
        <w:rPr>
          <w:rStyle w:val="HideTWBExt"/>
          <w:b w:val="0"/>
        </w:rPr>
        <w:t>&lt;/RepeatBlock-By&gt;</w:t>
      </w:r>
    </w:p>
    <w:p w14:paraId="7E52DB6A"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BB88019" w14:textId="77777777" w:rsidR="00013DD4" w:rsidRPr="001807FC" w:rsidRDefault="00013DD4" w:rsidP="00013DD4">
      <w:pPr>
        <w:pStyle w:val="NormalBold"/>
      </w:pPr>
      <w:r w:rsidRPr="001807FC">
        <w:rPr>
          <w:rStyle w:val="HideTWBExt"/>
          <w:b w:val="0"/>
        </w:rPr>
        <w:t>&lt;Article&gt;</w:t>
      </w:r>
      <w:r w:rsidRPr="001807FC">
        <w:t>Člen 42 – odstavek 4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F357DA7" w14:textId="77777777" w:rsidTr="00B17908">
        <w:trPr>
          <w:trHeight w:hRule="exact" w:val="240"/>
          <w:jc w:val="center"/>
        </w:trPr>
        <w:tc>
          <w:tcPr>
            <w:tcW w:w="9752" w:type="dxa"/>
            <w:gridSpan w:val="2"/>
          </w:tcPr>
          <w:p w14:paraId="00170C0A" w14:textId="77777777" w:rsidR="00013DD4" w:rsidRPr="001807FC" w:rsidRDefault="00013DD4" w:rsidP="00B17908"/>
        </w:tc>
      </w:tr>
      <w:tr w:rsidR="00013DD4" w:rsidRPr="001807FC" w14:paraId="3FB1C855" w14:textId="77777777" w:rsidTr="00B17908">
        <w:trPr>
          <w:trHeight w:val="240"/>
          <w:jc w:val="center"/>
        </w:trPr>
        <w:tc>
          <w:tcPr>
            <w:tcW w:w="4876" w:type="dxa"/>
          </w:tcPr>
          <w:p w14:paraId="122234FB" w14:textId="77777777" w:rsidR="00013DD4" w:rsidRPr="001807FC" w:rsidRDefault="00013DD4" w:rsidP="00B17908">
            <w:pPr>
              <w:pStyle w:val="ColumnHeading"/>
            </w:pPr>
            <w:r w:rsidRPr="001807FC">
              <w:t>Besedilo, ki ga predlaga Komisija</w:t>
            </w:r>
          </w:p>
        </w:tc>
        <w:tc>
          <w:tcPr>
            <w:tcW w:w="4876" w:type="dxa"/>
          </w:tcPr>
          <w:p w14:paraId="455742FD" w14:textId="77777777" w:rsidR="00013DD4" w:rsidRPr="001807FC" w:rsidRDefault="00013DD4" w:rsidP="00B17908">
            <w:pPr>
              <w:pStyle w:val="ColumnHeading"/>
            </w:pPr>
            <w:r w:rsidRPr="001807FC">
              <w:t>Predlog spremembe</w:t>
            </w:r>
          </w:p>
        </w:tc>
      </w:tr>
      <w:tr w:rsidR="00013DD4" w:rsidRPr="001807FC" w14:paraId="2C6D9685" w14:textId="77777777" w:rsidTr="00B17908">
        <w:trPr>
          <w:jc w:val="center"/>
        </w:trPr>
        <w:tc>
          <w:tcPr>
            <w:tcW w:w="4876" w:type="dxa"/>
          </w:tcPr>
          <w:p w14:paraId="225F4623" w14:textId="77777777" w:rsidR="00013DD4" w:rsidRPr="001807FC" w:rsidRDefault="00013DD4" w:rsidP="00B17908">
            <w:pPr>
              <w:pStyle w:val="Normal6"/>
              <w:rPr>
                <w:b/>
                <w:i/>
              </w:rPr>
            </w:pPr>
            <w:r w:rsidRPr="001807FC">
              <w:t>(b)</w:t>
            </w:r>
            <w:r w:rsidRPr="001807FC">
              <w:rPr>
                <w:b/>
                <w:i/>
              </w:rPr>
              <w:tab/>
            </w:r>
            <w:r w:rsidRPr="001807FC">
              <w:t>prosilec brez lastne krivde navedenih elementov ali ugotovitev ni mogel predstaviti med postopkom v okviru predhodne prošnje</w:t>
            </w:r>
            <w:r w:rsidRPr="001807FC">
              <w:rPr>
                <w:b/>
                <w:i/>
              </w:rPr>
              <w:t>, razen če se šteje, da navedenih elementov ali ugotovitev ne bi bilo razumno prezreti</w:t>
            </w:r>
            <w:r w:rsidRPr="001807FC">
              <w:t>.</w:t>
            </w:r>
          </w:p>
        </w:tc>
        <w:tc>
          <w:tcPr>
            <w:tcW w:w="4876" w:type="dxa"/>
          </w:tcPr>
          <w:p w14:paraId="3C127DB7" w14:textId="77777777" w:rsidR="00013DD4" w:rsidRPr="001807FC" w:rsidRDefault="00013DD4" w:rsidP="00B17908">
            <w:pPr>
              <w:pStyle w:val="Normal6"/>
              <w:rPr>
                <w:b/>
                <w:i/>
              </w:rPr>
            </w:pPr>
            <w:r w:rsidRPr="001807FC">
              <w:t>(b)</w:t>
            </w:r>
            <w:r w:rsidRPr="001807FC">
              <w:rPr>
                <w:b/>
                <w:i/>
              </w:rPr>
              <w:tab/>
            </w:r>
            <w:r w:rsidRPr="001807FC">
              <w:t>prosilec brez lastne krivde navedenih elementov ali ugotovitev ni mogel predstaviti med postopkom v okviru predhodne prošnje.</w:t>
            </w:r>
          </w:p>
        </w:tc>
      </w:tr>
    </w:tbl>
    <w:p w14:paraId="03343946"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0585D473" w14:textId="77777777" w:rsidR="00013DD4" w:rsidRPr="001807FC" w:rsidRDefault="00013DD4" w:rsidP="00013DD4">
      <w:r w:rsidRPr="001807FC">
        <w:rPr>
          <w:rStyle w:val="HideTWBExt"/>
        </w:rPr>
        <w:t>&lt;/Amend&gt;</w:t>
      </w:r>
    </w:p>
    <w:p w14:paraId="7A34051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1330</w:t>
      </w:r>
      <w:r w:rsidRPr="001807FC">
        <w:rPr>
          <w:rStyle w:val="HideTWBExt"/>
          <w:b w:val="0"/>
        </w:rPr>
        <w:t>&lt;/NumAm&gt;</w:t>
      </w:r>
    </w:p>
    <w:p w14:paraId="38B40E80"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6E9D163F" w14:textId="77777777" w:rsidR="00013DD4" w:rsidRPr="001807FC" w:rsidRDefault="00013DD4" w:rsidP="00013DD4">
      <w:pPr>
        <w:pStyle w:val="NormalBold"/>
      </w:pPr>
      <w:r w:rsidRPr="001807FC">
        <w:rPr>
          <w:rStyle w:val="HideTWBExt"/>
          <w:b w:val="0"/>
        </w:rPr>
        <w:t>&lt;/RepeatBlock-By&gt;</w:t>
      </w:r>
    </w:p>
    <w:p w14:paraId="1B6B4F3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ECBEE23" w14:textId="77777777" w:rsidR="00013DD4" w:rsidRPr="001807FC" w:rsidRDefault="00013DD4" w:rsidP="00013DD4">
      <w:pPr>
        <w:pStyle w:val="NormalBold"/>
      </w:pPr>
      <w:r w:rsidRPr="001807FC">
        <w:rPr>
          <w:rStyle w:val="HideTWBExt"/>
          <w:b w:val="0"/>
        </w:rPr>
        <w:t>&lt;Article&gt;</w:t>
      </w:r>
      <w:r w:rsidRPr="001807FC">
        <w:t>Člen 42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4E10CCE" w14:textId="77777777" w:rsidTr="00B17908">
        <w:trPr>
          <w:trHeight w:hRule="exact" w:val="240"/>
          <w:jc w:val="center"/>
        </w:trPr>
        <w:tc>
          <w:tcPr>
            <w:tcW w:w="9752" w:type="dxa"/>
            <w:gridSpan w:val="2"/>
          </w:tcPr>
          <w:p w14:paraId="707BB524" w14:textId="77777777" w:rsidR="00013DD4" w:rsidRPr="001807FC" w:rsidRDefault="00013DD4" w:rsidP="00B17908"/>
        </w:tc>
      </w:tr>
      <w:tr w:rsidR="00013DD4" w:rsidRPr="001807FC" w14:paraId="5EBF1FF4" w14:textId="77777777" w:rsidTr="00B17908">
        <w:trPr>
          <w:trHeight w:val="240"/>
          <w:jc w:val="center"/>
        </w:trPr>
        <w:tc>
          <w:tcPr>
            <w:tcW w:w="4876" w:type="dxa"/>
          </w:tcPr>
          <w:p w14:paraId="58B515DF" w14:textId="77777777" w:rsidR="00013DD4" w:rsidRPr="001807FC" w:rsidRDefault="00013DD4" w:rsidP="00B17908">
            <w:pPr>
              <w:pStyle w:val="ColumnHeading"/>
            </w:pPr>
            <w:r w:rsidRPr="001807FC">
              <w:t>Besedilo, ki ga predlaga Komisija</w:t>
            </w:r>
          </w:p>
        </w:tc>
        <w:tc>
          <w:tcPr>
            <w:tcW w:w="4876" w:type="dxa"/>
          </w:tcPr>
          <w:p w14:paraId="36150074" w14:textId="77777777" w:rsidR="00013DD4" w:rsidRPr="001807FC" w:rsidRDefault="00013DD4" w:rsidP="00B17908">
            <w:pPr>
              <w:pStyle w:val="ColumnHeading"/>
            </w:pPr>
            <w:r w:rsidRPr="001807FC">
              <w:t>Predlog spremembe</w:t>
            </w:r>
          </w:p>
        </w:tc>
      </w:tr>
      <w:tr w:rsidR="00013DD4" w:rsidRPr="001807FC" w14:paraId="792953AA" w14:textId="77777777" w:rsidTr="00B17908">
        <w:trPr>
          <w:jc w:val="center"/>
        </w:trPr>
        <w:tc>
          <w:tcPr>
            <w:tcW w:w="4876" w:type="dxa"/>
          </w:tcPr>
          <w:p w14:paraId="6539CE39" w14:textId="77777777" w:rsidR="00013DD4" w:rsidRPr="001807FC" w:rsidRDefault="00013DD4" w:rsidP="00B17908">
            <w:pPr>
              <w:pStyle w:val="Normal6"/>
              <w:rPr>
                <w:b/>
                <w:i/>
              </w:rPr>
            </w:pPr>
            <w:r w:rsidRPr="001807FC">
              <w:rPr>
                <w:b/>
                <w:i/>
              </w:rPr>
              <w:t>5.</w:t>
            </w:r>
            <w:r w:rsidRPr="001807FC">
              <w:rPr>
                <w:b/>
                <w:i/>
              </w:rPr>
              <w:tab/>
              <w:t>Kadar pogoji za začetek novega postopka iz odstavka 4 niso izpolnjeni, organ za presojo zavrže prošnjo kot nedopustno ali očitno neutemeljeno, če je prošnja tako jasno neutemeljena ali z namenom zlorabe, da nima dejanskih možnosti za uspeh.</w:t>
            </w:r>
          </w:p>
        </w:tc>
        <w:tc>
          <w:tcPr>
            <w:tcW w:w="4876" w:type="dxa"/>
          </w:tcPr>
          <w:p w14:paraId="75A940D6" w14:textId="77777777" w:rsidR="00013DD4" w:rsidRPr="001807FC" w:rsidRDefault="00013DD4" w:rsidP="00B17908">
            <w:pPr>
              <w:pStyle w:val="Normal6"/>
              <w:rPr>
                <w:b/>
                <w:i/>
              </w:rPr>
            </w:pPr>
            <w:r w:rsidRPr="001807FC">
              <w:rPr>
                <w:b/>
                <w:i/>
              </w:rPr>
              <w:t>črtano</w:t>
            </w:r>
          </w:p>
        </w:tc>
      </w:tr>
    </w:tbl>
    <w:p w14:paraId="417B9FC3"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EACD12F" w14:textId="77777777" w:rsidR="00013DD4" w:rsidRPr="001807FC" w:rsidRDefault="00013DD4" w:rsidP="00013DD4">
      <w:r w:rsidRPr="001807FC">
        <w:rPr>
          <w:rStyle w:val="HideTWBExt"/>
        </w:rPr>
        <w:t>&lt;/Amend&gt;</w:t>
      </w:r>
    </w:p>
    <w:p w14:paraId="06E1CDA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1331</w:t>
      </w:r>
      <w:r w:rsidRPr="001807FC">
        <w:rPr>
          <w:rStyle w:val="HideTWBExt"/>
          <w:b w:val="0"/>
        </w:rPr>
        <w:t>&lt;/NumAm&gt;</w:t>
      </w:r>
    </w:p>
    <w:p w14:paraId="1F9AF70E" w14:textId="77777777" w:rsidR="00013DD4" w:rsidRPr="001807FC" w:rsidRDefault="00013DD4" w:rsidP="00013DD4">
      <w:pPr>
        <w:pStyle w:val="NormalBold"/>
      </w:pPr>
      <w:r w:rsidRPr="001807FC">
        <w:rPr>
          <w:rStyle w:val="HideTWBExt"/>
          <w:b w:val="0"/>
        </w:rPr>
        <w:t>&lt;RepeatBlock-By&gt;&lt;Members&gt;</w:t>
      </w:r>
      <w:r w:rsidRPr="001807FC">
        <w:t>Péter Niedermüller</w:t>
      </w:r>
      <w:r w:rsidRPr="001807FC">
        <w:rPr>
          <w:rStyle w:val="HideTWBExt"/>
          <w:b w:val="0"/>
        </w:rPr>
        <w:t>&lt;/Members&gt;</w:t>
      </w:r>
    </w:p>
    <w:p w14:paraId="17048BD6" w14:textId="77777777" w:rsidR="00013DD4" w:rsidRPr="001807FC" w:rsidRDefault="00013DD4" w:rsidP="00013DD4">
      <w:pPr>
        <w:pStyle w:val="NormalBold"/>
      </w:pPr>
      <w:r w:rsidRPr="001807FC">
        <w:rPr>
          <w:rStyle w:val="HideTWBExt"/>
          <w:b w:val="0"/>
        </w:rPr>
        <w:t>&lt;/RepeatBlock-By&gt;</w:t>
      </w:r>
    </w:p>
    <w:p w14:paraId="2475499D"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295E0B4" w14:textId="77777777" w:rsidR="00013DD4" w:rsidRPr="001807FC" w:rsidRDefault="00013DD4" w:rsidP="00013DD4">
      <w:pPr>
        <w:pStyle w:val="NormalBold"/>
      </w:pPr>
      <w:r w:rsidRPr="001807FC">
        <w:rPr>
          <w:rStyle w:val="HideTWBExt"/>
          <w:b w:val="0"/>
        </w:rPr>
        <w:t>&lt;Article&gt;</w:t>
      </w:r>
      <w:r w:rsidRPr="001807FC">
        <w:t>Člen 42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161DF4A" w14:textId="77777777" w:rsidTr="00B17908">
        <w:trPr>
          <w:trHeight w:hRule="exact" w:val="240"/>
          <w:jc w:val="center"/>
        </w:trPr>
        <w:tc>
          <w:tcPr>
            <w:tcW w:w="9752" w:type="dxa"/>
            <w:gridSpan w:val="2"/>
          </w:tcPr>
          <w:p w14:paraId="0ADA3CF9" w14:textId="77777777" w:rsidR="00013DD4" w:rsidRPr="001807FC" w:rsidRDefault="00013DD4" w:rsidP="00B17908"/>
        </w:tc>
      </w:tr>
      <w:tr w:rsidR="00013DD4" w:rsidRPr="001807FC" w14:paraId="31A51CB5" w14:textId="77777777" w:rsidTr="00B17908">
        <w:trPr>
          <w:trHeight w:val="240"/>
          <w:jc w:val="center"/>
        </w:trPr>
        <w:tc>
          <w:tcPr>
            <w:tcW w:w="4876" w:type="dxa"/>
          </w:tcPr>
          <w:p w14:paraId="52C01AFC" w14:textId="77777777" w:rsidR="00013DD4" w:rsidRPr="001807FC" w:rsidRDefault="00013DD4" w:rsidP="00B17908">
            <w:pPr>
              <w:pStyle w:val="ColumnHeading"/>
            </w:pPr>
            <w:r w:rsidRPr="001807FC">
              <w:t>Besedilo, ki ga predlaga Komisija</w:t>
            </w:r>
          </w:p>
        </w:tc>
        <w:tc>
          <w:tcPr>
            <w:tcW w:w="4876" w:type="dxa"/>
          </w:tcPr>
          <w:p w14:paraId="2ED80E30" w14:textId="77777777" w:rsidR="00013DD4" w:rsidRPr="001807FC" w:rsidRDefault="00013DD4" w:rsidP="00B17908">
            <w:pPr>
              <w:pStyle w:val="ColumnHeading"/>
            </w:pPr>
            <w:r w:rsidRPr="001807FC">
              <w:t>Predlog spremembe</w:t>
            </w:r>
          </w:p>
        </w:tc>
      </w:tr>
      <w:tr w:rsidR="00013DD4" w:rsidRPr="001807FC" w14:paraId="48BC3D9E" w14:textId="77777777" w:rsidTr="00B17908">
        <w:trPr>
          <w:jc w:val="center"/>
        </w:trPr>
        <w:tc>
          <w:tcPr>
            <w:tcW w:w="4876" w:type="dxa"/>
          </w:tcPr>
          <w:p w14:paraId="264B1A5B" w14:textId="77777777" w:rsidR="00013DD4" w:rsidRPr="001807FC" w:rsidRDefault="00013DD4" w:rsidP="00B17908">
            <w:pPr>
              <w:pStyle w:val="Normal6"/>
              <w:rPr>
                <w:b/>
                <w:i/>
              </w:rPr>
            </w:pPr>
            <w:r w:rsidRPr="001807FC">
              <w:t>5.</w:t>
            </w:r>
            <w:r w:rsidRPr="001807FC">
              <w:rPr>
                <w:b/>
                <w:i/>
              </w:rPr>
              <w:tab/>
            </w:r>
            <w:r w:rsidRPr="001807FC">
              <w:t>Kadar pogoji za začetek novega postopka iz</w:t>
            </w:r>
            <w:r w:rsidRPr="001807FC">
              <w:rPr>
                <w:b/>
                <w:i/>
              </w:rPr>
              <w:t xml:space="preserve"> </w:t>
            </w:r>
            <w:r w:rsidRPr="001807FC">
              <w:t>odstavka 4 niso izpolnjeni, organ za presojo zavrže prošnjo kot nedopustno</w:t>
            </w:r>
            <w:r w:rsidRPr="001807FC">
              <w:rPr>
                <w:b/>
                <w:i/>
              </w:rPr>
              <w:t xml:space="preserve"> ali očitno neutemeljeno, če je prošnja tako jasno neutemeljena ali z namenom zlorabe, da nima dejanskih možnosti za uspeh</w:t>
            </w:r>
            <w:r w:rsidRPr="001807FC">
              <w:t>.</w:t>
            </w:r>
          </w:p>
        </w:tc>
        <w:tc>
          <w:tcPr>
            <w:tcW w:w="4876" w:type="dxa"/>
          </w:tcPr>
          <w:p w14:paraId="2A3EDD4B" w14:textId="4116898F" w:rsidR="00013DD4" w:rsidRPr="001807FC" w:rsidRDefault="00013DD4" w:rsidP="00B17908">
            <w:pPr>
              <w:pStyle w:val="Normal6"/>
              <w:rPr>
                <w:b/>
                <w:i/>
              </w:rPr>
            </w:pPr>
            <w:r w:rsidRPr="001807FC">
              <w:t>5.</w:t>
            </w:r>
            <w:r w:rsidRPr="001807FC">
              <w:rPr>
                <w:b/>
                <w:i/>
              </w:rPr>
              <w:tab/>
            </w:r>
            <w:r w:rsidRPr="001807FC">
              <w:t>Kadar pogoji za začetek novega postopka iz</w:t>
            </w:r>
            <w:r w:rsidRPr="001807FC">
              <w:rPr>
                <w:b/>
                <w:i/>
              </w:rPr>
              <w:t xml:space="preserve"> </w:t>
            </w:r>
            <w:r w:rsidRPr="001807FC">
              <w:t>odstavka 4 niso izpolnjeni, organ za presojo zavrže prošnjo kot nedopustno</w:t>
            </w:r>
            <w:r w:rsidR="00543FA0" w:rsidRPr="001807FC">
              <w:t>.</w:t>
            </w:r>
          </w:p>
        </w:tc>
      </w:tr>
    </w:tbl>
    <w:p w14:paraId="7894B92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8FF67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39EE2ED5" w14:textId="68F1B89F" w:rsidR="00013DD4" w:rsidRPr="001807FC" w:rsidRDefault="00013DD4" w:rsidP="00013DD4">
      <w:pPr>
        <w:pStyle w:val="Normal12Italic"/>
        <w:rPr>
          <w:lang w:val="sl-SI"/>
        </w:rPr>
      </w:pPr>
      <w:r w:rsidRPr="001807FC">
        <w:rPr>
          <w:lang w:val="sl-SI"/>
        </w:rPr>
        <w:t xml:space="preserve">Ker </w:t>
      </w:r>
      <w:r w:rsidR="00543FA0" w:rsidRPr="001807FC">
        <w:rPr>
          <w:lang w:val="sl-SI"/>
        </w:rPr>
        <w:t xml:space="preserve">gre za naknadne </w:t>
      </w:r>
      <w:r w:rsidRPr="001807FC">
        <w:rPr>
          <w:lang w:val="sl-SI"/>
        </w:rPr>
        <w:t>prošnj</w:t>
      </w:r>
      <w:r w:rsidR="00543FA0" w:rsidRPr="001807FC">
        <w:rPr>
          <w:lang w:val="sl-SI"/>
        </w:rPr>
        <w:t>e</w:t>
      </w:r>
      <w:r w:rsidRPr="001807FC">
        <w:rPr>
          <w:lang w:val="sl-SI"/>
        </w:rPr>
        <w:t xml:space="preserve">, končna odločitev o prvi prošnji že obstaja. Če se </w:t>
      </w:r>
      <w:r w:rsidR="0080095A" w:rsidRPr="001807FC">
        <w:rPr>
          <w:lang w:val="sl-SI"/>
        </w:rPr>
        <w:t xml:space="preserve">naknadna </w:t>
      </w:r>
      <w:r w:rsidRPr="001807FC">
        <w:rPr>
          <w:lang w:val="sl-SI"/>
        </w:rPr>
        <w:t xml:space="preserve">prošnja obravnava v okviru predhodne obravnave, potem se lahko označi samo za nedopustno. To je v skladu </w:t>
      </w:r>
      <w:r w:rsidR="0080095A" w:rsidRPr="001807FC">
        <w:rPr>
          <w:lang w:val="sl-SI"/>
        </w:rPr>
        <w:t xml:space="preserve">z veljavno </w:t>
      </w:r>
      <w:r w:rsidRPr="001807FC">
        <w:rPr>
          <w:lang w:val="sl-SI"/>
        </w:rPr>
        <w:t>direktivo o azilnih postopkih</w:t>
      </w:r>
      <w:r w:rsidR="0080095A" w:rsidRPr="001807FC">
        <w:rPr>
          <w:lang w:val="sl-SI"/>
        </w:rPr>
        <w:t>.</w:t>
      </w:r>
    </w:p>
    <w:p w14:paraId="01877CDF" w14:textId="77777777" w:rsidR="00013DD4" w:rsidRPr="001807FC" w:rsidRDefault="00013DD4" w:rsidP="00013DD4">
      <w:r w:rsidRPr="001807FC">
        <w:rPr>
          <w:rStyle w:val="HideTWBExt"/>
        </w:rPr>
        <w:t>&lt;/Amend&gt;</w:t>
      </w:r>
    </w:p>
    <w:p w14:paraId="45CE222C"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1332</w:t>
      </w:r>
      <w:r w:rsidRPr="001807FC">
        <w:rPr>
          <w:rStyle w:val="HideTWBExt"/>
          <w:b w:val="0"/>
        </w:rPr>
        <w:t>&lt;/NumAm&gt;</w:t>
      </w:r>
    </w:p>
    <w:p w14:paraId="1001BD71"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2DCD539F"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390DBDC0"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5F35310F" w14:textId="77777777" w:rsidR="00013DD4" w:rsidRPr="001807FC" w:rsidRDefault="00013DD4" w:rsidP="00013DD4">
      <w:pPr>
        <w:pStyle w:val="NormalBold"/>
      </w:pPr>
      <w:r w:rsidRPr="001807FC">
        <w:rPr>
          <w:rStyle w:val="HideTWBExt"/>
          <w:b w:val="0"/>
        </w:rPr>
        <w:t>&lt;/RepeatBlock-By&gt;</w:t>
      </w:r>
    </w:p>
    <w:p w14:paraId="16A8032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468D24C4" w14:textId="77777777" w:rsidR="00013DD4" w:rsidRPr="001807FC" w:rsidRDefault="00013DD4" w:rsidP="00013DD4">
      <w:pPr>
        <w:pStyle w:val="NormalBold"/>
      </w:pPr>
      <w:r w:rsidRPr="001807FC">
        <w:rPr>
          <w:rStyle w:val="HideTWBExt"/>
          <w:b w:val="0"/>
        </w:rPr>
        <w:t>&lt;Article&gt;</w:t>
      </w:r>
      <w:r w:rsidRPr="001807FC">
        <w:t>Člen 42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021291D" w14:textId="77777777" w:rsidTr="00B17908">
        <w:trPr>
          <w:trHeight w:hRule="exact" w:val="240"/>
          <w:jc w:val="center"/>
        </w:trPr>
        <w:tc>
          <w:tcPr>
            <w:tcW w:w="9752" w:type="dxa"/>
            <w:gridSpan w:val="2"/>
          </w:tcPr>
          <w:p w14:paraId="2FC83EE2" w14:textId="77777777" w:rsidR="00013DD4" w:rsidRPr="001807FC" w:rsidRDefault="00013DD4" w:rsidP="00B17908"/>
        </w:tc>
      </w:tr>
      <w:tr w:rsidR="00013DD4" w:rsidRPr="001807FC" w14:paraId="03FBA0F2" w14:textId="77777777" w:rsidTr="00B17908">
        <w:trPr>
          <w:trHeight w:val="240"/>
          <w:jc w:val="center"/>
        </w:trPr>
        <w:tc>
          <w:tcPr>
            <w:tcW w:w="4876" w:type="dxa"/>
          </w:tcPr>
          <w:p w14:paraId="0332FC2E" w14:textId="77777777" w:rsidR="00013DD4" w:rsidRPr="001807FC" w:rsidRDefault="00013DD4" w:rsidP="00B17908">
            <w:pPr>
              <w:pStyle w:val="ColumnHeading"/>
            </w:pPr>
            <w:r w:rsidRPr="001807FC">
              <w:t>Besedilo, ki ga predlaga Komisija</w:t>
            </w:r>
          </w:p>
        </w:tc>
        <w:tc>
          <w:tcPr>
            <w:tcW w:w="4876" w:type="dxa"/>
          </w:tcPr>
          <w:p w14:paraId="56011E7E" w14:textId="77777777" w:rsidR="00013DD4" w:rsidRPr="001807FC" w:rsidRDefault="00013DD4" w:rsidP="00B17908">
            <w:pPr>
              <w:pStyle w:val="ColumnHeading"/>
            </w:pPr>
            <w:r w:rsidRPr="001807FC">
              <w:t>Predlog spremembe</w:t>
            </w:r>
          </w:p>
        </w:tc>
      </w:tr>
      <w:tr w:rsidR="00013DD4" w:rsidRPr="001807FC" w14:paraId="31833647" w14:textId="77777777" w:rsidTr="00B17908">
        <w:trPr>
          <w:jc w:val="center"/>
        </w:trPr>
        <w:tc>
          <w:tcPr>
            <w:tcW w:w="4876" w:type="dxa"/>
          </w:tcPr>
          <w:p w14:paraId="675A0DDF" w14:textId="77777777" w:rsidR="00013DD4" w:rsidRPr="001807FC" w:rsidRDefault="00013DD4" w:rsidP="00B17908">
            <w:pPr>
              <w:pStyle w:val="Normal6"/>
              <w:rPr>
                <w:b/>
                <w:i/>
              </w:rPr>
            </w:pPr>
            <w:r w:rsidRPr="001807FC">
              <w:t>5.</w:t>
            </w:r>
            <w:r w:rsidRPr="001807FC">
              <w:rPr>
                <w:b/>
                <w:i/>
              </w:rPr>
              <w:tab/>
            </w:r>
            <w:r w:rsidRPr="001807FC">
              <w:t>Kadar pogoji za začetek novega postopka iz odstavka 4 niso izpolnjeni, organ za presojo zavrže prošnjo kot nedopustno</w:t>
            </w:r>
            <w:r w:rsidRPr="001807FC">
              <w:rPr>
                <w:b/>
                <w:i/>
              </w:rPr>
              <w:t xml:space="preserve"> ali očitno neutemeljeno, če je prošnja tako jasno neutemeljena ali z namenom zlorabe, da nima dejanskih možnosti za uspeh</w:t>
            </w:r>
            <w:r w:rsidRPr="001807FC">
              <w:t>.</w:t>
            </w:r>
          </w:p>
        </w:tc>
        <w:tc>
          <w:tcPr>
            <w:tcW w:w="4876" w:type="dxa"/>
          </w:tcPr>
          <w:p w14:paraId="04D3196E" w14:textId="77777777" w:rsidR="00013DD4" w:rsidRPr="001807FC" w:rsidRDefault="00013DD4" w:rsidP="00B17908">
            <w:pPr>
              <w:pStyle w:val="Normal6"/>
              <w:rPr>
                <w:b/>
                <w:i/>
              </w:rPr>
            </w:pPr>
            <w:r w:rsidRPr="001807FC">
              <w:t>5.</w:t>
            </w:r>
            <w:r w:rsidRPr="001807FC">
              <w:rPr>
                <w:b/>
                <w:i/>
              </w:rPr>
              <w:tab/>
            </w:r>
            <w:r w:rsidRPr="001807FC">
              <w:t>Kadar pogoji za začetek novega postopka iz odstavka 4 niso izpolnjeni, organ za presojo zavrže prošnjo kot nedopustno.</w:t>
            </w:r>
          </w:p>
        </w:tc>
      </w:tr>
    </w:tbl>
    <w:p w14:paraId="11C606CE"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4FFCB79" w14:textId="77777777" w:rsidR="00013DD4" w:rsidRPr="001807FC" w:rsidRDefault="00013DD4" w:rsidP="00013DD4">
      <w:r w:rsidRPr="001807FC">
        <w:rPr>
          <w:rStyle w:val="HideTWBExt"/>
        </w:rPr>
        <w:t>&lt;/Amend&gt;</w:t>
      </w:r>
    </w:p>
    <w:p w14:paraId="142DDB78"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1333</w:t>
      </w:r>
      <w:r w:rsidRPr="001807FC">
        <w:rPr>
          <w:rStyle w:val="HideTWBExt"/>
          <w:b w:val="0"/>
        </w:rPr>
        <w:t>&lt;/NumAm&gt;</w:t>
      </w:r>
    </w:p>
    <w:p w14:paraId="3E493D78"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1AC80B40" w14:textId="77777777" w:rsidR="00013DD4" w:rsidRPr="001807FC" w:rsidRDefault="00013DD4" w:rsidP="00013DD4">
      <w:pPr>
        <w:pStyle w:val="NormalBold"/>
      </w:pPr>
      <w:r w:rsidRPr="001807FC">
        <w:rPr>
          <w:rStyle w:val="HideTWBExt"/>
          <w:b w:val="0"/>
        </w:rPr>
        <w:t>&lt;/RepeatBlock-By&gt;</w:t>
      </w:r>
    </w:p>
    <w:p w14:paraId="076443E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C8D0055" w14:textId="77777777" w:rsidR="00013DD4" w:rsidRPr="001807FC" w:rsidRDefault="00013DD4" w:rsidP="00013DD4">
      <w:pPr>
        <w:pStyle w:val="NormalBold"/>
      </w:pPr>
      <w:r w:rsidRPr="001807FC">
        <w:rPr>
          <w:rStyle w:val="HideTWBExt"/>
          <w:b w:val="0"/>
        </w:rPr>
        <w:t>&lt;Article&gt;</w:t>
      </w:r>
      <w:r w:rsidRPr="001807FC">
        <w:t>Člen 42 – odstavek 5</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FC98C6B" w14:textId="77777777" w:rsidTr="00B17908">
        <w:trPr>
          <w:trHeight w:hRule="exact" w:val="240"/>
          <w:jc w:val="center"/>
        </w:trPr>
        <w:tc>
          <w:tcPr>
            <w:tcW w:w="9752" w:type="dxa"/>
            <w:gridSpan w:val="2"/>
          </w:tcPr>
          <w:p w14:paraId="38527E71" w14:textId="77777777" w:rsidR="00013DD4" w:rsidRPr="001807FC" w:rsidRDefault="00013DD4" w:rsidP="00B17908"/>
        </w:tc>
      </w:tr>
      <w:tr w:rsidR="00013DD4" w:rsidRPr="001807FC" w14:paraId="65D4CF5D" w14:textId="77777777" w:rsidTr="00B17908">
        <w:trPr>
          <w:trHeight w:val="240"/>
          <w:jc w:val="center"/>
        </w:trPr>
        <w:tc>
          <w:tcPr>
            <w:tcW w:w="4876" w:type="dxa"/>
          </w:tcPr>
          <w:p w14:paraId="021CB6C6" w14:textId="77777777" w:rsidR="00013DD4" w:rsidRPr="001807FC" w:rsidRDefault="00013DD4" w:rsidP="00B17908">
            <w:pPr>
              <w:pStyle w:val="ColumnHeading"/>
            </w:pPr>
            <w:r w:rsidRPr="001807FC">
              <w:t>Besedilo, ki ga predlaga Komisija</w:t>
            </w:r>
          </w:p>
        </w:tc>
        <w:tc>
          <w:tcPr>
            <w:tcW w:w="4876" w:type="dxa"/>
          </w:tcPr>
          <w:p w14:paraId="229C6B80" w14:textId="77777777" w:rsidR="00013DD4" w:rsidRPr="001807FC" w:rsidRDefault="00013DD4" w:rsidP="00B17908">
            <w:pPr>
              <w:pStyle w:val="ColumnHeading"/>
            </w:pPr>
            <w:r w:rsidRPr="001807FC">
              <w:t>Predlog spremembe</w:t>
            </w:r>
          </w:p>
        </w:tc>
      </w:tr>
      <w:tr w:rsidR="00013DD4" w:rsidRPr="001807FC" w14:paraId="07D373DA" w14:textId="77777777" w:rsidTr="00B17908">
        <w:trPr>
          <w:jc w:val="center"/>
        </w:trPr>
        <w:tc>
          <w:tcPr>
            <w:tcW w:w="4876" w:type="dxa"/>
          </w:tcPr>
          <w:p w14:paraId="302406AA" w14:textId="77777777" w:rsidR="00013DD4" w:rsidRPr="001807FC" w:rsidRDefault="00013DD4" w:rsidP="00B17908">
            <w:pPr>
              <w:pStyle w:val="Normal6"/>
              <w:rPr>
                <w:b/>
                <w:i/>
              </w:rPr>
            </w:pPr>
            <w:r w:rsidRPr="001807FC">
              <w:t>5.</w:t>
            </w:r>
            <w:r w:rsidRPr="001807FC">
              <w:rPr>
                <w:b/>
                <w:i/>
              </w:rPr>
              <w:tab/>
            </w:r>
            <w:r w:rsidRPr="001807FC">
              <w:t>Kadar pogoji za začetek novega postopka iz odstavka 4 niso izpolnjeni, organ za presojo zavrže prošnjo kot nedopustno</w:t>
            </w:r>
            <w:r w:rsidRPr="001807FC">
              <w:rPr>
                <w:b/>
                <w:i/>
              </w:rPr>
              <w:t xml:space="preserve"> ali očitno neutemeljeno, če je prošnja tako jasno neutemeljena ali z namenom zlorabe, da nima dejanskih možnosti za uspeh</w:t>
            </w:r>
            <w:r w:rsidRPr="001807FC">
              <w:t>.</w:t>
            </w:r>
          </w:p>
        </w:tc>
        <w:tc>
          <w:tcPr>
            <w:tcW w:w="4876" w:type="dxa"/>
          </w:tcPr>
          <w:p w14:paraId="71208677" w14:textId="77777777" w:rsidR="00013DD4" w:rsidRPr="001807FC" w:rsidRDefault="00013DD4" w:rsidP="00B17908">
            <w:pPr>
              <w:pStyle w:val="Normal6"/>
              <w:rPr>
                <w:b/>
                <w:i/>
              </w:rPr>
            </w:pPr>
            <w:r w:rsidRPr="001807FC">
              <w:t>5.</w:t>
            </w:r>
            <w:r w:rsidRPr="001807FC">
              <w:rPr>
                <w:b/>
                <w:i/>
              </w:rPr>
              <w:tab/>
            </w:r>
            <w:r w:rsidRPr="001807FC">
              <w:t>Kadar pogoji za začetek novega postopka iz odstavka 4 niso izpolnjeni, organ za presojo zavrže prošnjo kot nedopustno.</w:t>
            </w:r>
          </w:p>
        </w:tc>
      </w:tr>
    </w:tbl>
    <w:p w14:paraId="561025F8"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48D88A4"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04BFC47D" w14:textId="77777777" w:rsidR="00013DD4" w:rsidRPr="001807FC" w:rsidRDefault="00013DD4" w:rsidP="00013DD4">
      <w:pPr>
        <w:pStyle w:val="Normal12Italic"/>
        <w:rPr>
          <w:lang w:val="sl-SI"/>
        </w:rPr>
      </w:pPr>
      <w:r w:rsidRPr="001807FC">
        <w:rPr>
          <w:lang w:val="sl-SI"/>
        </w:rPr>
        <w:t>Ni razloga za novo kategorijo odločbe.</w:t>
      </w:r>
    </w:p>
    <w:p w14:paraId="4BE198C5" w14:textId="77777777" w:rsidR="00013DD4" w:rsidRPr="001807FC" w:rsidRDefault="00013DD4" w:rsidP="00013DD4">
      <w:r w:rsidRPr="001807FC">
        <w:rPr>
          <w:rStyle w:val="HideTWBExt"/>
        </w:rPr>
        <w:t>&lt;/Amend&gt;</w:t>
      </w:r>
    </w:p>
    <w:p w14:paraId="28AEA199"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1334</w:t>
      </w:r>
      <w:r w:rsidRPr="001807FC">
        <w:rPr>
          <w:rStyle w:val="HideTWBExt"/>
          <w:b w:val="0"/>
        </w:rPr>
        <w:t>&lt;/NumAm&gt;</w:t>
      </w:r>
    </w:p>
    <w:p w14:paraId="4E7A30DD" w14:textId="77777777" w:rsidR="00013DD4" w:rsidRPr="001807FC" w:rsidRDefault="00013DD4" w:rsidP="00013DD4">
      <w:pPr>
        <w:pStyle w:val="NormalBold"/>
      </w:pPr>
      <w:r w:rsidRPr="001807FC">
        <w:rPr>
          <w:rStyle w:val="HideTWBExt"/>
          <w:b w:val="0"/>
        </w:rPr>
        <w:t>&lt;RepeatBlock-By&gt;&lt;Members&gt;</w:t>
      </w:r>
      <w:r w:rsidRPr="001807FC">
        <w:t>Ska Keller</w:t>
      </w:r>
      <w:r w:rsidRPr="001807FC">
        <w:rPr>
          <w:rStyle w:val="HideTWBExt"/>
          <w:b w:val="0"/>
        </w:rPr>
        <w:t>&lt;/Members&gt;</w:t>
      </w:r>
    </w:p>
    <w:p w14:paraId="40B176A9" w14:textId="77777777" w:rsidR="00013DD4" w:rsidRPr="001807FC" w:rsidRDefault="00013DD4" w:rsidP="00013DD4">
      <w:r w:rsidRPr="001807FC">
        <w:rPr>
          <w:rStyle w:val="HideTWBExt"/>
        </w:rPr>
        <w:t>&lt;AuNomDe&gt;</w:t>
      </w:r>
      <w:r w:rsidRPr="001807FC">
        <w:rPr>
          <w:rStyle w:val="HideTWBInt"/>
        </w:rPr>
        <w:t>{Verts/ALE}</w:t>
      </w:r>
      <w:r w:rsidRPr="001807FC">
        <w:t>v imenu skupine Verts/ALE</w:t>
      </w:r>
      <w:r w:rsidRPr="001807FC">
        <w:rPr>
          <w:rStyle w:val="HideTWBExt"/>
        </w:rPr>
        <w:t>&lt;/AuNomDe&gt;</w:t>
      </w:r>
    </w:p>
    <w:p w14:paraId="73220C34" w14:textId="77777777" w:rsidR="00013DD4" w:rsidRPr="001807FC" w:rsidRDefault="00013DD4" w:rsidP="00013DD4">
      <w:pPr>
        <w:pStyle w:val="NormalBold"/>
      </w:pPr>
      <w:r w:rsidRPr="001807FC">
        <w:rPr>
          <w:rStyle w:val="HideTWBExt"/>
          <w:b w:val="0"/>
        </w:rPr>
        <w:t>&lt;Members&gt;</w:t>
      </w:r>
      <w:r w:rsidRPr="001807FC">
        <w:t>Judith Sargentini</w:t>
      </w:r>
      <w:r w:rsidRPr="001807FC">
        <w:rPr>
          <w:rStyle w:val="HideTWBExt"/>
          <w:b w:val="0"/>
        </w:rPr>
        <w:t>&lt;/Members&gt;</w:t>
      </w:r>
    </w:p>
    <w:p w14:paraId="7C3B2CC9" w14:textId="77777777" w:rsidR="00013DD4" w:rsidRPr="001807FC" w:rsidRDefault="00013DD4" w:rsidP="00013DD4">
      <w:pPr>
        <w:pStyle w:val="NormalBold"/>
      </w:pPr>
      <w:r w:rsidRPr="001807FC">
        <w:rPr>
          <w:rStyle w:val="HideTWBExt"/>
          <w:b w:val="0"/>
        </w:rPr>
        <w:t>&lt;/RepeatBlock-By&gt;</w:t>
      </w:r>
    </w:p>
    <w:p w14:paraId="05320BA4"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BF5465A" w14:textId="77777777" w:rsidR="00013DD4" w:rsidRPr="001807FC" w:rsidRDefault="00013DD4" w:rsidP="00013DD4">
      <w:pPr>
        <w:pStyle w:val="NormalBold"/>
      </w:pPr>
      <w:r w:rsidRPr="001807FC">
        <w:rPr>
          <w:rStyle w:val="HideTWBExt"/>
          <w:b w:val="0"/>
        </w:rPr>
        <w:t>&lt;Article&gt;</w:t>
      </w:r>
      <w:r w:rsidRPr="001807FC">
        <w:t>Člen 43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1AC8B93" w14:textId="77777777" w:rsidTr="00B17908">
        <w:trPr>
          <w:trHeight w:hRule="exact" w:val="240"/>
          <w:jc w:val="center"/>
        </w:trPr>
        <w:tc>
          <w:tcPr>
            <w:tcW w:w="9752" w:type="dxa"/>
            <w:gridSpan w:val="2"/>
          </w:tcPr>
          <w:p w14:paraId="3B98D83E" w14:textId="77777777" w:rsidR="00013DD4" w:rsidRPr="001807FC" w:rsidRDefault="00013DD4" w:rsidP="00B17908"/>
        </w:tc>
      </w:tr>
      <w:tr w:rsidR="00013DD4" w:rsidRPr="001807FC" w14:paraId="429B83BD" w14:textId="77777777" w:rsidTr="00B17908">
        <w:trPr>
          <w:trHeight w:val="240"/>
          <w:jc w:val="center"/>
        </w:trPr>
        <w:tc>
          <w:tcPr>
            <w:tcW w:w="4876" w:type="dxa"/>
          </w:tcPr>
          <w:p w14:paraId="03738A6E" w14:textId="77777777" w:rsidR="00013DD4" w:rsidRPr="001807FC" w:rsidRDefault="00013DD4" w:rsidP="00B17908">
            <w:pPr>
              <w:pStyle w:val="ColumnHeading"/>
            </w:pPr>
            <w:r w:rsidRPr="001807FC">
              <w:t>Besedilo, ki ga predlaga Komisija</w:t>
            </w:r>
          </w:p>
        </w:tc>
        <w:tc>
          <w:tcPr>
            <w:tcW w:w="4876" w:type="dxa"/>
          </w:tcPr>
          <w:p w14:paraId="0292538A" w14:textId="77777777" w:rsidR="00013DD4" w:rsidRPr="001807FC" w:rsidRDefault="00013DD4" w:rsidP="00B17908">
            <w:pPr>
              <w:pStyle w:val="ColumnHeading"/>
            </w:pPr>
            <w:r w:rsidRPr="001807FC">
              <w:t>Predlog spremembe</w:t>
            </w:r>
          </w:p>
        </w:tc>
      </w:tr>
      <w:tr w:rsidR="00013DD4" w:rsidRPr="001807FC" w14:paraId="3B96E1C4" w14:textId="77777777" w:rsidTr="00B17908">
        <w:trPr>
          <w:jc w:val="center"/>
        </w:trPr>
        <w:tc>
          <w:tcPr>
            <w:tcW w:w="4876" w:type="dxa"/>
          </w:tcPr>
          <w:p w14:paraId="6319C2C0" w14:textId="77777777" w:rsidR="00013DD4" w:rsidRPr="001807FC" w:rsidRDefault="00013DD4" w:rsidP="00B17908">
            <w:pPr>
              <w:pStyle w:val="Center"/>
              <w:rPr>
                <w:b/>
                <w:i/>
                <w:lang w:val="sl-SI"/>
              </w:rPr>
            </w:pPr>
            <w:r w:rsidRPr="001807FC">
              <w:rPr>
                <w:b/>
                <w:i/>
                <w:sz w:val="24"/>
                <w:lang w:val="sl-SI"/>
              </w:rPr>
              <w:t>Člen 43</w:t>
            </w:r>
            <w:r w:rsidRPr="001807FC">
              <w:rPr>
                <w:b/>
                <w:i/>
                <w:lang w:val="sl-SI"/>
              </w:rPr>
              <w:tab/>
            </w:r>
          </w:p>
        </w:tc>
        <w:tc>
          <w:tcPr>
            <w:tcW w:w="4876" w:type="dxa"/>
          </w:tcPr>
          <w:p w14:paraId="6E512F77" w14:textId="77777777" w:rsidR="00013DD4" w:rsidRPr="001807FC" w:rsidRDefault="00013DD4" w:rsidP="00B17908">
            <w:pPr>
              <w:pStyle w:val="Normal6"/>
              <w:rPr>
                <w:b/>
                <w:i/>
              </w:rPr>
            </w:pPr>
            <w:r w:rsidRPr="001807FC">
              <w:rPr>
                <w:b/>
                <w:i/>
              </w:rPr>
              <w:t>črtano</w:t>
            </w:r>
          </w:p>
        </w:tc>
      </w:tr>
      <w:tr w:rsidR="00013DD4" w:rsidRPr="001807FC" w14:paraId="64386F80" w14:textId="77777777" w:rsidTr="00B17908">
        <w:trPr>
          <w:jc w:val="center"/>
        </w:trPr>
        <w:tc>
          <w:tcPr>
            <w:tcW w:w="4876" w:type="dxa"/>
          </w:tcPr>
          <w:p w14:paraId="265FE7A8" w14:textId="77777777" w:rsidR="00013DD4" w:rsidRPr="001807FC" w:rsidRDefault="00013DD4" w:rsidP="00B17908">
            <w:pPr>
              <w:pStyle w:val="Center"/>
              <w:rPr>
                <w:b/>
                <w:i/>
                <w:lang w:val="sl-SI"/>
              </w:rPr>
            </w:pPr>
            <w:r w:rsidRPr="001807FC">
              <w:rPr>
                <w:b/>
                <w:i/>
                <w:sz w:val="24"/>
                <w:lang w:val="sl-SI"/>
              </w:rPr>
              <w:t>Izjema glede pravice ostati v državi članici v primeru naknadnih prošenj</w:t>
            </w:r>
          </w:p>
        </w:tc>
        <w:tc>
          <w:tcPr>
            <w:tcW w:w="4876" w:type="dxa"/>
          </w:tcPr>
          <w:p w14:paraId="4846EE80" w14:textId="77777777" w:rsidR="00013DD4" w:rsidRPr="001807FC" w:rsidRDefault="00013DD4" w:rsidP="00B17908">
            <w:pPr>
              <w:pStyle w:val="Normal6"/>
            </w:pPr>
          </w:p>
        </w:tc>
      </w:tr>
      <w:tr w:rsidR="00013DD4" w:rsidRPr="001807FC" w14:paraId="16AAA328" w14:textId="77777777" w:rsidTr="00B17908">
        <w:trPr>
          <w:jc w:val="center"/>
        </w:trPr>
        <w:tc>
          <w:tcPr>
            <w:tcW w:w="4876" w:type="dxa"/>
          </w:tcPr>
          <w:p w14:paraId="641A7AE2" w14:textId="77777777" w:rsidR="00013DD4" w:rsidRPr="001807FC" w:rsidRDefault="00013DD4" w:rsidP="00B17908">
            <w:pPr>
              <w:pStyle w:val="Normal6"/>
              <w:rPr>
                <w:b/>
                <w:i/>
              </w:rPr>
            </w:pPr>
            <w:r w:rsidRPr="001807FC">
              <w:rPr>
                <w:b/>
                <w:i/>
              </w:rPr>
              <w:t>Brez poseganja v načelo nevračanja lahko države članice določijo izjemo glede pravice ostati na njihovem ozemlju ter odstopajo od člena 54(1), kadar:</w:t>
            </w:r>
          </w:p>
        </w:tc>
        <w:tc>
          <w:tcPr>
            <w:tcW w:w="4876" w:type="dxa"/>
          </w:tcPr>
          <w:p w14:paraId="66E913D4" w14:textId="77777777" w:rsidR="00013DD4" w:rsidRPr="001807FC" w:rsidRDefault="00013DD4" w:rsidP="00B17908">
            <w:pPr>
              <w:pStyle w:val="Normal6"/>
            </w:pPr>
          </w:p>
        </w:tc>
      </w:tr>
      <w:tr w:rsidR="00013DD4" w:rsidRPr="001807FC" w14:paraId="21247029" w14:textId="77777777" w:rsidTr="00B17908">
        <w:trPr>
          <w:jc w:val="center"/>
        </w:trPr>
        <w:tc>
          <w:tcPr>
            <w:tcW w:w="4876" w:type="dxa"/>
          </w:tcPr>
          <w:p w14:paraId="2B41E1AA" w14:textId="77777777" w:rsidR="00013DD4" w:rsidRPr="001807FC" w:rsidRDefault="00013DD4" w:rsidP="00B17908">
            <w:pPr>
              <w:pStyle w:val="Normal6"/>
              <w:rPr>
                <w:b/>
                <w:i/>
              </w:rPr>
            </w:pPr>
            <w:r w:rsidRPr="001807FC">
              <w:rPr>
                <w:b/>
                <w:i/>
              </w:rPr>
              <w:t>(a) je organ za presojo zavrnil naknadno prošnjo kot nedopustno ali očitno neutemeljeno;</w:t>
            </w:r>
          </w:p>
        </w:tc>
        <w:tc>
          <w:tcPr>
            <w:tcW w:w="4876" w:type="dxa"/>
          </w:tcPr>
          <w:p w14:paraId="197B1013" w14:textId="77777777" w:rsidR="00013DD4" w:rsidRPr="001807FC" w:rsidRDefault="00013DD4" w:rsidP="00B17908">
            <w:pPr>
              <w:pStyle w:val="Normal6"/>
            </w:pPr>
          </w:p>
        </w:tc>
      </w:tr>
      <w:tr w:rsidR="00013DD4" w:rsidRPr="001807FC" w14:paraId="7AB48706" w14:textId="77777777" w:rsidTr="00B17908">
        <w:trPr>
          <w:jc w:val="center"/>
        </w:trPr>
        <w:tc>
          <w:tcPr>
            <w:tcW w:w="4876" w:type="dxa"/>
          </w:tcPr>
          <w:p w14:paraId="0DEFA4C5" w14:textId="77777777" w:rsidR="00013DD4" w:rsidRPr="001807FC" w:rsidRDefault="00013DD4" w:rsidP="00B17908">
            <w:pPr>
              <w:pStyle w:val="Normal6"/>
              <w:rPr>
                <w:b/>
                <w:i/>
              </w:rPr>
            </w:pPr>
            <w:r w:rsidRPr="001807FC">
              <w:rPr>
                <w:b/>
                <w:i/>
              </w:rPr>
              <w:t>(b) je v kateri koli državi članici podana druga ali nadaljnja naknadna prošnja po tem, ko je bila že sprejeta končna odločitev, s katero je bila predhodna naknadna prošnja zavržena kot nedopustna, neutemeljena ali očitno neutemeljena.</w:t>
            </w:r>
          </w:p>
        </w:tc>
        <w:tc>
          <w:tcPr>
            <w:tcW w:w="4876" w:type="dxa"/>
          </w:tcPr>
          <w:p w14:paraId="3D90E52B" w14:textId="77777777" w:rsidR="00013DD4" w:rsidRPr="001807FC" w:rsidRDefault="00013DD4" w:rsidP="00B17908">
            <w:pPr>
              <w:pStyle w:val="Normal6"/>
            </w:pPr>
          </w:p>
        </w:tc>
      </w:tr>
    </w:tbl>
    <w:p w14:paraId="7AACDA4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43FB62E" w14:textId="77777777" w:rsidR="00013DD4" w:rsidRPr="001807FC" w:rsidRDefault="00013DD4" w:rsidP="00013DD4">
      <w:r w:rsidRPr="001807FC">
        <w:rPr>
          <w:rStyle w:val="HideTWBExt"/>
        </w:rPr>
        <w:t>&lt;/Amend&gt;</w:t>
      </w:r>
    </w:p>
    <w:p w14:paraId="2B3CE671"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1335</w:t>
      </w:r>
      <w:r w:rsidRPr="001807FC">
        <w:rPr>
          <w:rStyle w:val="HideTWBExt"/>
          <w:b w:val="0"/>
        </w:rPr>
        <w:t>&lt;/NumAm&gt;</w:t>
      </w:r>
    </w:p>
    <w:p w14:paraId="5A614DD2" w14:textId="77777777" w:rsidR="00013DD4" w:rsidRPr="001807FC" w:rsidRDefault="00013DD4" w:rsidP="00013DD4">
      <w:pPr>
        <w:pStyle w:val="NormalBold"/>
      </w:pPr>
      <w:r w:rsidRPr="001807FC">
        <w:rPr>
          <w:rStyle w:val="HideTWBExt"/>
          <w:b w:val="0"/>
        </w:rPr>
        <w:t>&lt;RepeatBlock-By&gt;&lt;Members&gt;</w:t>
      </w:r>
      <w:r w:rsidRPr="001807FC">
        <w:t>Cecilia Wikström, Sophia in 't Veld, Angelika Mlinar</w:t>
      </w:r>
      <w:r w:rsidRPr="001807FC">
        <w:rPr>
          <w:rStyle w:val="HideTWBExt"/>
          <w:b w:val="0"/>
        </w:rPr>
        <w:t>&lt;/Members&gt;</w:t>
      </w:r>
    </w:p>
    <w:p w14:paraId="61F36A26" w14:textId="77777777" w:rsidR="00013DD4" w:rsidRPr="001807FC" w:rsidRDefault="00013DD4" w:rsidP="00013DD4">
      <w:pPr>
        <w:pStyle w:val="NormalBold"/>
      </w:pPr>
      <w:r w:rsidRPr="001807FC">
        <w:rPr>
          <w:rStyle w:val="HideTWBExt"/>
          <w:b w:val="0"/>
        </w:rPr>
        <w:t>&lt;/RepeatBlock-By&gt;</w:t>
      </w:r>
    </w:p>
    <w:p w14:paraId="523C0D1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64D02584" w14:textId="77777777" w:rsidR="00013DD4" w:rsidRPr="001807FC" w:rsidRDefault="00013DD4" w:rsidP="00013DD4">
      <w:pPr>
        <w:pStyle w:val="NormalBold"/>
      </w:pPr>
      <w:r w:rsidRPr="001807FC">
        <w:rPr>
          <w:rStyle w:val="HideTWBExt"/>
          <w:b w:val="0"/>
        </w:rPr>
        <w:t>&lt;Article&gt;</w:t>
      </w:r>
      <w:r w:rsidRPr="001807FC">
        <w:t>Člen 43</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3FEB3667" w14:textId="77777777" w:rsidTr="00B17908">
        <w:trPr>
          <w:trHeight w:hRule="exact" w:val="240"/>
          <w:jc w:val="center"/>
        </w:trPr>
        <w:tc>
          <w:tcPr>
            <w:tcW w:w="9752" w:type="dxa"/>
            <w:gridSpan w:val="2"/>
          </w:tcPr>
          <w:p w14:paraId="203C2F31" w14:textId="77777777" w:rsidR="00013DD4" w:rsidRPr="001807FC" w:rsidRDefault="00013DD4" w:rsidP="00B17908"/>
        </w:tc>
      </w:tr>
      <w:tr w:rsidR="00013DD4" w:rsidRPr="001807FC" w14:paraId="33EE2C47" w14:textId="77777777" w:rsidTr="00B17908">
        <w:trPr>
          <w:trHeight w:val="240"/>
          <w:jc w:val="center"/>
        </w:trPr>
        <w:tc>
          <w:tcPr>
            <w:tcW w:w="4876" w:type="dxa"/>
          </w:tcPr>
          <w:p w14:paraId="3D92F1D3" w14:textId="77777777" w:rsidR="00013DD4" w:rsidRPr="001807FC" w:rsidRDefault="00013DD4" w:rsidP="00B17908">
            <w:pPr>
              <w:pStyle w:val="ColumnHeading"/>
            </w:pPr>
            <w:r w:rsidRPr="001807FC">
              <w:t>Besedilo, ki ga predlaga Komisija</w:t>
            </w:r>
          </w:p>
        </w:tc>
        <w:tc>
          <w:tcPr>
            <w:tcW w:w="4876" w:type="dxa"/>
          </w:tcPr>
          <w:p w14:paraId="4953EE6A" w14:textId="77777777" w:rsidR="00013DD4" w:rsidRPr="001807FC" w:rsidRDefault="00013DD4" w:rsidP="00B17908">
            <w:pPr>
              <w:pStyle w:val="ColumnHeading"/>
            </w:pPr>
            <w:r w:rsidRPr="001807FC">
              <w:t>Predlog spremembe</w:t>
            </w:r>
          </w:p>
        </w:tc>
      </w:tr>
      <w:tr w:rsidR="00013DD4" w:rsidRPr="001807FC" w14:paraId="115F5EEB" w14:textId="77777777" w:rsidTr="00B17908">
        <w:trPr>
          <w:jc w:val="center"/>
        </w:trPr>
        <w:tc>
          <w:tcPr>
            <w:tcW w:w="4876" w:type="dxa"/>
          </w:tcPr>
          <w:p w14:paraId="53257C7A" w14:textId="77777777" w:rsidR="00013DD4" w:rsidRPr="001807FC" w:rsidRDefault="00013DD4" w:rsidP="00B17908">
            <w:pPr>
              <w:pStyle w:val="Center"/>
              <w:rPr>
                <w:b/>
                <w:i/>
                <w:lang w:val="sl-SI"/>
              </w:rPr>
            </w:pPr>
            <w:r w:rsidRPr="001807FC">
              <w:rPr>
                <w:b/>
                <w:i/>
                <w:sz w:val="24"/>
                <w:lang w:val="sl-SI"/>
              </w:rPr>
              <w:t>Člen 43</w:t>
            </w:r>
            <w:r w:rsidRPr="001807FC">
              <w:rPr>
                <w:b/>
                <w:i/>
                <w:lang w:val="sl-SI"/>
              </w:rPr>
              <w:tab/>
            </w:r>
          </w:p>
        </w:tc>
        <w:tc>
          <w:tcPr>
            <w:tcW w:w="4876" w:type="dxa"/>
          </w:tcPr>
          <w:p w14:paraId="6025489B" w14:textId="77777777" w:rsidR="00013DD4" w:rsidRPr="001807FC" w:rsidRDefault="00013DD4" w:rsidP="00B17908">
            <w:pPr>
              <w:pStyle w:val="Normal6"/>
              <w:rPr>
                <w:b/>
                <w:i/>
              </w:rPr>
            </w:pPr>
            <w:r w:rsidRPr="001807FC">
              <w:rPr>
                <w:b/>
                <w:i/>
              </w:rPr>
              <w:t>črtano</w:t>
            </w:r>
          </w:p>
        </w:tc>
      </w:tr>
      <w:tr w:rsidR="00013DD4" w:rsidRPr="001807FC" w14:paraId="69AA766C" w14:textId="77777777" w:rsidTr="00B17908">
        <w:trPr>
          <w:jc w:val="center"/>
        </w:trPr>
        <w:tc>
          <w:tcPr>
            <w:tcW w:w="4876" w:type="dxa"/>
          </w:tcPr>
          <w:p w14:paraId="12C91379" w14:textId="77777777" w:rsidR="00013DD4" w:rsidRPr="001807FC" w:rsidRDefault="00013DD4" w:rsidP="00B17908">
            <w:pPr>
              <w:pStyle w:val="Center"/>
              <w:rPr>
                <w:b/>
                <w:i/>
                <w:lang w:val="sl-SI"/>
              </w:rPr>
            </w:pPr>
            <w:r w:rsidRPr="001807FC">
              <w:rPr>
                <w:b/>
                <w:i/>
                <w:sz w:val="24"/>
                <w:lang w:val="sl-SI"/>
              </w:rPr>
              <w:t>Izjema glede pravice ostati v državi članici v primeru naknadnih prošenj</w:t>
            </w:r>
          </w:p>
        </w:tc>
        <w:tc>
          <w:tcPr>
            <w:tcW w:w="4876" w:type="dxa"/>
          </w:tcPr>
          <w:p w14:paraId="46FCC1FA" w14:textId="77777777" w:rsidR="00013DD4" w:rsidRPr="001807FC" w:rsidRDefault="00013DD4" w:rsidP="00B17908">
            <w:pPr>
              <w:pStyle w:val="Normal6"/>
            </w:pPr>
          </w:p>
        </w:tc>
      </w:tr>
      <w:tr w:rsidR="00013DD4" w:rsidRPr="001807FC" w14:paraId="5C590FA0" w14:textId="77777777" w:rsidTr="00B17908">
        <w:trPr>
          <w:jc w:val="center"/>
        </w:trPr>
        <w:tc>
          <w:tcPr>
            <w:tcW w:w="4876" w:type="dxa"/>
          </w:tcPr>
          <w:p w14:paraId="4B8E0EEF" w14:textId="77777777" w:rsidR="00013DD4" w:rsidRPr="001807FC" w:rsidRDefault="00013DD4" w:rsidP="00B17908">
            <w:pPr>
              <w:pStyle w:val="Normal6"/>
              <w:rPr>
                <w:b/>
                <w:i/>
              </w:rPr>
            </w:pPr>
            <w:r w:rsidRPr="001807FC">
              <w:rPr>
                <w:b/>
                <w:i/>
              </w:rPr>
              <w:t>Brez poseganja v načelo nevračanja lahko države članice določijo izjemo glede pravice ostati na njihovem ozemlju ter odstopajo od člena 54(1), kadar:</w:t>
            </w:r>
          </w:p>
        </w:tc>
        <w:tc>
          <w:tcPr>
            <w:tcW w:w="4876" w:type="dxa"/>
          </w:tcPr>
          <w:p w14:paraId="23DFD0C6" w14:textId="77777777" w:rsidR="00013DD4" w:rsidRPr="001807FC" w:rsidRDefault="00013DD4" w:rsidP="00B17908">
            <w:pPr>
              <w:pStyle w:val="Normal6"/>
            </w:pPr>
          </w:p>
        </w:tc>
      </w:tr>
      <w:tr w:rsidR="00013DD4" w:rsidRPr="001807FC" w14:paraId="5BD9DFD2" w14:textId="77777777" w:rsidTr="00B17908">
        <w:trPr>
          <w:jc w:val="center"/>
        </w:trPr>
        <w:tc>
          <w:tcPr>
            <w:tcW w:w="4876" w:type="dxa"/>
          </w:tcPr>
          <w:p w14:paraId="5FB942D7" w14:textId="77777777" w:rsidR="00013DD4" w:rsidRPr="001807FC" w:rsidRDefault="00013DD4" w:rsidP="00B17908">
            <w:pPr>
              <w:pStyle w:val="Normal6"/>
              <w:rPr>
                <w:b/>
                <w:i/>
              </w:rPr>
            </w:pPr>
            <w:r w:rsidRPr="001807FC">
              <w:rPr>
                <w:b/>
                <w:i/>
              </w:rPr>
              <w:t>(a) je organ za presojo zavrnil naknadno prošnjo kot nedopustno ali očitno neutemeljeno;</w:t>
            </w:r>
          </w:p>
        </w:tc>
        <w:tc>
          <w:tcPr>
            <w:tcW w:w="4876" w:type="dxa"/>
          </w:tcPr>
          <w:p w14:paraId="61462A83" w14:textId="77777777" w:rsidR="00013DD4" w:rsidRPr="001807FC" w:rsidRDefault="00013DD4" w:rsidP="00B17908">
            <w:pPr>
              <w:pStyle w:val="Normal6"/>
            </w:pPr>
          </w:p>
        </w:tc>
      </w:tr>
      <w:tr w:rsidR="00013DD4" w:rsidRPr="001807FC" w14:paraId="70E9ABD1" w14:textId="77777777" w:rsidTr="00B17908">
        <w:trPr>
          <w:jc w:val="center"/>
        </w:trPr>
        <w:tc>
          <w:tcPr>
            <w:tcW w:w="4876" w:type="dxa"/>
          </w:tcPr>
          <w:p w14:paraId="506C5B46" w14:textId="77777777" w:rsidR="00013DD4" w:rsidRPr="001807FC" w:rsidRDefault="00013DD4" w:rsidP="00B17908">
            <w:pPr>
              <w:pStyle w:val="Normal6"/>
              <w:rPr>
                <w:b/>
                <w:i/>
              </w:rPr>
            </w:pPr>
            <w:r w:rsidRPr="001807FC">
              <w:rPr>
                <w:b/>
                <w:i/>
              </w:rPr>
              <w:t>(b) je v kateri koli državi članici podana druga ali nadaljnja naknadna prošnja po tem, ko je bila že sprejeta končna odločitev, s katero je bila predhodna naknadna prošnja zavržena kot nedopustna, neutemeljena ali očitno neutemeljena.</w:t>
            </w:r>
          </w:p>
        </w:tc>
        <w:tc>
          <w:tcPr>
            <w:tcW w:w="4876" w:type="dxa"/>
          </w:tcPr>
          <w:p w14:paraId="67F65A0E" w14:textId="77777777" w:rsidR="00013DD4" w:rsidRPr="001807FC" w:rsidRDefault="00013DD4" w:rsidP="00B17908">
            <w:pPr>
              <w:pStyle w:val="Normal6"/>
            </w:pPr>
          </w:p>
        </w:tc>
      </w:tr>
    </w:tbl>
    <w:p w14:paraId="4F715DD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B2B120C"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E602EA0" w14:textId="63B7481F" w:rsidR="00013DD4" w:rsidRPr="001807FC" w:rsidRDefault="00013DD4" w:rsidP="00013DD4">
      <w:pPr>
        <w:pStyle w:val="Normal12Italic"/>
        <w:rPr>
          <w:lang w:val="sl-SI"/>
        </w:rPr>
      </w:pPr>
      <w:r w:rsidRPr="001807FC">
        <w:rPr>
          <w:lang w:val="sl-SI"/>
        </w:rPr>
        <w:t xml:space="preserve">Popolnoma nerazumno je </w:t>
      </w:r>
      <w:r w:rsidR="000A77D7" w:rsidRPr="001807FC">
        <w:rPr>
          <w:lang w:val="sl-SI"/>
        </w:rPr>
        <w:t xml:space="preserve">poseči po </w:t>
      </w:r>
      <w:r w:rsidR="0080095A" w:rsidRPr="001807FC">
        <w:rPr>
          <w:lang w:val="sl-SI"/>
        </w:rPr>
        <w:t xml:space="preserve">odstranitvi </w:t>
      </w:r>
      <w:r w:rsidRPr="001807FC">
        <w:rPr>
          <w:lang w:val="sl-SI"/>
        </w:rPr>
        <w:t xml:space="preserve">prosilcev, za katere ni končne </w:t>
      </w:r>
      <w:r w:rsidR="0080095A" w:rsidRPr="001807FC">
        <w:rPr>
          <w:lang w:val="sl-SI"/>
        </w:rPr>
        <w:t xml:space="preserve">odločitve </w:t>
      </w:r>
      <w:r w:rsidRPr="001807FC">
        <w:rPr>
          <w:lang w:val="sl-SI"/>
        </w:rPr>
        <w:t>o njihovi prošnji za mednarodno zaščito.</w:t>
      </w:r>
    </w:p>
    <w:p w14:paraId="5AE988EA" w14:textId="77777777" w:rsidR="00013DD4" w:rsidRPr="001807FC" w:rsidRDefault="00013DD4" w:rsidP="00013DD4">
      <w:r w:rsidRPr="001807FC">
        <w:rPr>
          <w:rStyle w:val="HideTWBExt"/>
        </w:rPr>
        <w:t>&lt;/Amend&gt;</w:t>
      </w:r>
    </w:p>
    <w:p w14:paraId="4C365C36"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1336</w:t>
      </w:r>
      <w:r w:rsidRPr="001807FC">
        <w:rPr>
          <w:rStyle w:val="HideTWBExt"/>
          <w:b w:val="0"/>
        </w:rPr>
        <w:t>&lt;/NumAm&gt;</w:t>
      </w:r>
    </w:p>
    <w:p w14:paraId="5C7C7056" w14:textId="77777777" w:rsidR="00013DD4" w:rsidRPr="001807FC" w:rsidRDefault="00013DD4" w:rsidP="00013DD4">
      <w:pPr>
        <w:pStyle w:val="NormalBold"/>
      </w:pPr>
      <w:r w:rsidRPr="001807FC">
        <w:rPr>
          <w:rStyle w:val="HideTWBExt"/>
          <w:b w:val="0"/>
        </w:rPr>
        <w:t>&lt;RepeatBlock-By&gt;&lt;Members&gt;</w:t>
      </w:r>
      <w:r w:rsidRPr="001807FC">
        <w:t>Péter Niedermüller, Caterina Chinnici, Josef Weidenholzer, Ana Gomes</w:t>
      </w:r>
      <w:r w:rsidRPr="001807FC">
        <w:rPr>
          <w:rStyle w:val="HideTWBExt"/>
          <w:b w:val="0"/>
        </w:rPr>
        <w:t>&lt;/Members&gt;</w:t>
      </w:r>
    </w:p>
    <w:p w14:paraId="2CEE8296" w14:textId="77777777" w:rsidR="00013DD4" w:rsidRPr="001807FC" w:rsidRDefault="00013DD4" w:rsidP="00013DD4">
      <w:pPr>
        <w:pStyle w:val="NormalBold"/>
      </w:pPr>
      <w:r w:rsidRPr="001807FC">
        <w:rPr>
          <w:rStyle w:val="HideTWBExt"/>
          <w:b w:val="0"/>
        </w:rPr>
        <w:t>&lt;/RepeatBlock-By&gt;</w:t>
      </w:r>
    </w:p>
    <w:p w14:paraId="55148B2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02C69FC" w14:textId="77777777" w:rsidR="00013DD4" w:rsidRPr="001807FC" w:rsidRDefault="00013DD4" w:rsidP="00013DD4">
      <w:pPr>
        <w:pStyle w:val="NormalBold"/>
      </w:pPr>
      <w:r w:rsidRPr="001807FC">
        <w:rPr>
          <w:rStyle w:val="HideTWBExt"/>
          <w:b w:val="0"/>
        </w:rPr>
        <w:t>&lt;Article&gt;</w:t>
      </w:r>
      <w:r w:rsidRPr="001807FC">
        <w:t>Člen 43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05042BE" w14:textId="77777777" w:rsidTr="00B17908">
        <w:trPr>
          <w:trHeight w:hRule="exact" w:val="240"/>
          <w:jc w:val="center"/>
        </w:trPr>
        <w:tc>
          <w:tcPr>
            <w:tcW w:w="9752" w:type="dxa"/>
            <w:gridSpan w:val="2"/>
          </w:tcPr>
          <w:p w14:paraId="12EAAF35" w14:textId="77777777" w:rsidR="00013DD4" w:rsidRPr="001807FC" w:rsidRDefault="00013DD4" w:rsidP="00B17908"/>
        </w:tc>
      </w:tr>
      <w:tr w:rsidR="00013DD4" w:rsidRPr="001807FC" w14:paraId="2B3B7810" w14:textId="77777777" w:rsidTr="00B17908">
        <w:trPr>
          <w:trHeight w:val="240"/>
          <w:jc w:val="center"/>
        </w:trPr>
        <w:tc>
          <w:tcPr>
            <w:tcW w:w="4876" w:type="dxa"/>
          </w:tcPr>
          <w:p w14:paraId="321D5F99" w14:textId="77777777" w:rsidR="00013DD4" w:rsidRPr="001807FC" w:rsidRDefault="00013DD4" w:rsidP="00B17908">
            <w:pPr>
              <w:pStyle w:val="ColumnHeading"/>
            </w:pPr>
            <w:r w:rsidRPr="001807FC">
              <w:t>Besedilo, ki ga predlaga Komisija</w:t>
            </w:r>
          </w:p>
        </w:tc>
        <w:tc>
          <w:tcPr>
            <w:tcW w:w="4876" w:type="dxa"/>
          </w:tcPr>
          <w:p w14:paraId="2BE92BA1" w14:textId="77777777" w:rsidR="00013DD4" w:rsidRPr="001807FC" w:rsidRDefault="00013DD4" w:rsidP="00B17908">
            <w:pPr>
              <w:pStyle w:val="ColumnHeading"/>
            </w:pPr>
            <w:r w:rsidRPr="001807FC">
              <w:t>Predlog spremembe</w:t>
            </w:r>
          </w:p>
        </w:tc>
      </w:tr>
      <w:tr w:rsidR="00013DD4" w:rsidRPr="001807FC" w14:paraId="5601C036" w14:textId="77777777" w:rsidTr="00B17908">
        <w:trPr>
          <w:jc w:val="center"/>
        </w:trPr>
        <w:tc>
          <w:tcPr>
            <w:tcW w:w="4876" w:type="dxa"/>
          </w:tcPr>
          <w:p w14:paraId="2379B69C" w14:textId="77777777" w:rsidR="00013DD4" w:rsidRPr="001807FC" w:rsidRDefault="00013DD4" w:rsidP="00B17908">
            <w:pPr>
              <w:pStyle w:val="Normal6"/>
              <w:rPr>
                <w:b/>
                <w:i/>
              </w:rPr>
            </w:pPr>
            <w:r w:rsidRPr="001807FC">
              <w:t>Brez poseganja v načelo nevračanja lahko države članice določijo izjemo glede pravice ostati na njihovem ozemlju ter odstopajo od</w:t>
            </w:r>
            <w:r w:rsidRPr="001807FC">
              <w:rPr>
                <w:b/>
                <w:i/>
              </w:rPr>
              <w:t xml:space="preserve"> </w:t>
            </w:r>
            <w:r w:rsidRPr="001807FC">
              <w:t>člena 54(1), kadar:</w:t>
            </w:r>
          </w:p>
        </w:tc>
        <w:tc>
          <w:tcPr>
            <w:tcW w:w="4876" w:type="dxa"/>
          </w:tcPr>
          <w:p w14:paraId="0F5F4C60" w14:textId="0956CB12" w:rsidR="00013DD4" w:rsidRPr="001807FC" w:rsidRDefault="00013DD4" w:rsidP="007D49F9">
            <w:pPr>
              <w:pStyle w:val="Normal6"/>
              <w:rPr>
                <w:b/>
                <w:i/>
              </w:rPr>
            </w:pPr>
            <w:r w:rsidRPr="001807FC">
              <w:t>Brez poseganja v načelo nevračanja lahko države članice določijo izjemo glede pravice ostati na njihovem ozemlju ter odstopajo od</w:t>
            </w:r>
            <w:r w:rsidRPr="001807FC">
              <w:rPr>
                <w:b/>
                <w:i/>
              </w:rPr>
              <w:t xml:space="preserve"> </w:t>
            </w:r>
            <w:r w:rsidRPr="001807FC">
              <w:t>člena 54(1), kadar</w:t>
            </w:r>
            <w:r w:rsidRPr="001807FC">
              <w:rPr>
                <w:b/>
                <w:i/>
              </w:rPr>
              <w:t xml:space="preserve"> je v kateri koli državi članici podana druga ali nadaljnja naknadna prošnja po tem, ko je </w:t>
            </w:r>
            <w:r w:rsidR="007D49F9" w:rsidRPr="001807FC">
              <w:rPr>
                <w:b/>
                <w:i/>
              </w:rPr>
              <w:t xml:space="preserve">že </w:t>
            </w:r>
            <w:r w:rsidRPr="001807FC">
              <w:rPr>
                <w:b/>
                <w:i/>
              </w:rPr>
              <w:t>bila sprejeta končna odločitev, s katero je bila predhodna naknadna prošnja zavržena kot nedopustna</w:t>
            </w:r>
            <w:r w:rsidRPr="001807FC">
              <w:t>:</w:t>
            </w:r>
          </w:p>
        </w:tc>
      </w:tr>
    </w:tbl>
    <w:p w14:paraId="1C37C07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21DE8D5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71DFFCDE" w14:textId="4C78C413" w:rsidR="00013DD4" w:rsidRPr="001807FC" w:rsidRDefault="00013DD4" w:rsidP="00013DD4">
      <w:pPr>
        <w:pStyle w:val="Normal12Italic"/>
        <w:rPr>
          <w:lang w:val="sl-SI"/>
        </w:rPr>
      </w:pPr>
      <w:r w:rsidRPr="001807FC">
        <w:rPr>
          <w:lang w:val="sl-SI"/>
        </w:rPr>
        <w:t xml:space="preserve">Ker </w:t>
      </w:r>
      <w:r w:rsidR="007D49F9" w:rsidRPr="001807FC">
        <w:rPr>
          <w:lang w:val="sl-SI"/>
        </w:rPr>
        <w:t xml:space="preserve">je </w:t>
      </w:r>
      <w:r w:rsidRPr="001807FC">
        <w:rPr>
          <w:lang w:val="sl-SI"/>
        </w:rPr>
        <w:t xml:space="preserve">pravica ostati bistvo prošnje za mednarodno zaščito, mora biti vsak </w:t>
      </w:r>
      <w:r w:rsidR="007D49F9" w:rsidRPr="001807FC">
        <w:rPr>
          <w:lang w:val="sl-SI"/>
        </w:rPr>
        <w:t xml:space="preserve">odvzem </w:t>
      </w:r>
      <w:r w:rsidRPr="001807FC">
        <w:rPr>
          <w:lang w:val="sl-SI"/>
        </w:rPr>
        <w:t xml:space="preserve">te pravice močno omejen. To se lahko zgodi v primeru, </w:t>
      </w:r>
      <w:r w:rsidR="007D49F9" w:rsidRPr="001807FC">
        <w:rPr>
          <w:lang w:val="sl-SI"/>
        </w:rPr>
        <w:t>ko</w:t>
      </w:r>
      <w:r w:rsidRPr="001807FC">
        <w:rPr>
          <w:lang w:val="sl-SI"/>
        </w:rPr>
        <w:t xml:space="preserve"> je vložena druga ali nadaljnja naknadna prošnja, </w:t>
      </w:r>
      <w:r w:rsidR="007D49F9" w:rsidRPr="001807FC">
        <w:rPr>
          <w:lang w:val="sl-SI"/>
        </w:rPr>
        <w:t xml:space="preserve">čeprav </w:t>
      </w:r>
      <w:r w:rsidRPr="001807FC">
        <w:rPr>
          <w:lang w:val="sl-SI"/>
        </w:rPr>
        <w:t>je bila prva naknadna prošnja označena za nedopustno.</w:t>
      </w:r>
    </w:p>
    <w:p w14:paraId="38F4C370" w14:textId="77777777" w:rsidR="00013DD4" w:rsidRPr="001807FC" w:rsidRDefault="00013DD4" w:rsidP="00013DD4">
      <w:r w:rsidRPr="001807FC">
        <w:rPr>
          <w:rStyle w:val="HideTWBExt"/>
        </w:rPr>
        <w:t>&lt;/Amend&gt;</w:t>
      </w:r>
    </w:p>
    <w:p w14:paraId="20FA8405"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1337</w:t>
      </w:r>
      <w:r w:rsidRPr="001807FC">
        <w:rPr>
          <w:rStyle w:val="HideTWBExt"/>
          <w:b w:val="0"/>
        </w:rPr>
        <w:t>&lt;/NumAm&gt;</w:t>
      </w:r>
    </w:p>
    <w:p w14:paraId="45A76F9C"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43718B90" w14:textId="77777777" w:rsidR="00013DD4" w:rsidRPr="001807FC" w:rsidRDefault="00013DD4" w:rsidP="00013DD4">
      <w:pPr>
        <w:pStyle w:val="NormalBold"/>
      </w:pPr>
      <w:r w:rsidRPr="001807FC">
        <w:rPr>
          <w:rStyle w:val="HideTWBExt"/>
          <w:b w:val="0"/>
        </w:rPr>
        <w:t>&lt;/RepeatBlock-By&gt;</w:t>
      </w:r>
    </w:p>
    <w:p w14:paraId="7603EF9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00C9E93" w14:textId="77777777" w:rsidR="00013DD4" w:rsidRPr="001807FC" w:rsidRDefault="00013DD4" w:rsidP="00013DD4">
      <w:pPr>
        <w:pStyle w:val="NormalBold"/>
      </w:pPr>
      <w:r w:rsidRPr="001807FC">
        <w:rPr>
          <w:rStyle w:val="HideTWBExt"/>
          <w:b w:val="0"/>
        </w:rPr>
        <w:t>&lt;Article&gt;</w:t>
      </w:r>
      <w:r w:rsidRPr="001807FC">
        <w:t>Člen 43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D858BEC" w14:textId="77777777" w:rsidTr="00B17908">
        <w:trPr>
          <w:trHeight w:hRule="exact" w:val="240"/>
          <w:jc w:val="center"/>
        </w:trPr>
        <w:tc>
          <w:tcPr>
            <w:tcW w:w="9752" w:type="dxa"/>
            <w:gridSpan w:val="2"/>
          </w:tcPr>
          <w:p w14:paraId="4F2C31F6" w14:textId="77777777" w:rsidR="00013DD4" w:rsidRPr="001807FC" w:rsidRDefault="00013DD4" w:rsidP="00B17908"/>
        </w:tc>
      </w:tr>
      <w:tr w:rsidR="00013DD4" w:rsidRPr="001807FC" w14:paraId="10785D65" w14:textId="77777777" w:rsidTr="00B17908">
        <w:trPr>
          <w:trHeight w:val="240"/>
          <w:jc w:val="center"/>
        </w:trPr>
        <w:tc>
          <w:tcPr>
            <w:tcW w:w="4876" w:type="dxa"/>
          </w:tcPr>
          <w:p w14:paraId="3755C99B" w14:textId="77777777" w:rsidR="00013DD4" w:rsidRPr="001807FC" w:rsidRDefault="00013DD4" w:rsidP="00B17908">
            <w:pPr>
              <w:pStyle w:val="ColumnHeading"/>
            </w:pPr>
            <w:r w:rsidRPr="001807FC">
              <w:t>Besedilo, ki ga predlaga Komisija</w:t>
            </w:r>
          </w:p>
        </w:tc>
        <w:tc>
          <w:tcPr>
            <w:tcW w:w="4876" w:type="dxa"/>
          </w:tcPr>
          <w:p w14:paraId="7124164C" w14:textId="77777777" w:rsidR="00013DD4" w:rsidRPr="001807FC" w:rsidRDefault="00013DD4" w:rsidP="00B17908">
            <w:pPr>
              <w:pStyle w:val="ColumnHeading"/>
            </w:pPr>
            <w:r w:rsidRPr="001807FC">
              <w:t>Predlog spremembe</w:t>
            </w:r>
          </w:p>
        </w:tc>
      </w:tr>
      <w:tr w:rsidR="00013DD4" w:rsidRPr="001807FC" w14:paraId="50CB28D9" w14:textId="77777777" w:rsidTr="00B17908">
        <w:trPr>
          <w:jc w:val="center"/>
        </w:trPr>
        <w:tc>
          <w:tcPr>
            <w:tcW w:w="4876" w:type="dxa"/>
          </w:tcPr>
          <w:p w14:paraId="74A3A1DD" w14:textId="77777777" w:rsidR="00013DD4" w:rsidRPr="001807FC" w:rsidRDefault="00013DD4" w:rsidP="00B17908">
            <w:pPr>
              <w:pStyle w:val="Normal6"/>
              <w:rPr>
                <w:b/>
                <w:i/>
              </w:rPr>
            </w:pPr>
            <w:r w:rsidRPr="001807FC">
              <w:t>Brez poseganja v načelo nevračanja</w:t>
            </w:r>
            <w:r w:rsidRPr="001807FC">
              <w:rPr>
                <w:b/>
                <w:i/>
              </w:rPr>
              <w:t xml:space="preserve"> lahko</w:t>
            </w:r>
            <w:r w:rsidRPr="001807FC">
              <w:t xml:space="preserve"> države članice</w:t>
            </w:r>
            <w:r w:rsidRPr="001807FC">
              <w:rPr>
                <w:b/>
                <w:i/>
              </w:rPr>
              <w:t xml:space="preserve"> določijo izjemo glede pravice</w:t>
            </w:r>
            <w:r w:rsidRPr="001807FC">
              <w:t xml:space="preserve"> ostati na njihovem ozemlju ter odstopajo od</w:t>
            </w:r>
            <w:r w:rsidRPr="001807FC">
              <w:rPr>
                <w:b/>
                <w:i/>
              </w:rPr>
              <w:t xml:space="preserve"> </w:t>
            </w:r>
            <w:r w:rsidRPr="001807FC">
              <w:t>člena 54(1), kadar:</w:t>
            </w:r>
          </w:p>
        </w:tc>
        <w:tc>
          <w:tcPr>
            <w:tcW w:w="4876" w:type="dxa"/>
          </w:tcPr>
          <w:p w14:paraId="448581A3" w14:textId="3EFB60F9" w:rsidR="00013DD4" w:rsidRPr="001807FC" w:rsidRDefault="00013DD4" w:rsidP="007D49F9">
            <w:pPr>
              <w:pStyle w:val="Normal6"/>
              <w:rPr>
                <w:b/>
                <w:i/>
              </w:rPr>
            </w:pPr>
            <w:r w:rsidRPr="001807FC">
              <w:t>Brez poseganja v načelo nevračanja države članice</w:t>
            </w:r>
            <w:r w:rsidRPr="001807FC">
              <w:rPr>
                <w:b/>
                <w:i/>
              </w:rPr>
              <w:t xml:space="preserve"> </w:t>
            </w:r>
            <w:r w:rsidR="007D49F9" w:rsidRPr="001807FC">
              <w:rPr>
                <w:b/>
                <w:i/>
              </w:rPr>
              <w:t xml:space="preserve">prosilcu odvzamejo </w:t>
            </w:r>
            <w:r w:rsidRPr="001807FC">
              <w:rPr>
                <w:b/>
                <w:i/>
              </w:rPr>
              <w:t xml:space="preserve">pravico </w:t>
            </w:r>
            <w:r w:rsidRPr="001807FC">
              <w:t>ostati na njihovem ozemlju ter odstopajo od</w:t>
            </w:r>
            <w:r w:rsidRPr="001807FC">
              <w:rPr>
                <w:b/>
                <w:i/>
              </w:rPr>
              <w:t xml:space="preserve"> </w:t>
            </w:r>
            <w:r w:rsidRPr="001807FC">
              <w:t>člena 54(1), kadar:</w:t>
            </w:r>
          </w:p>
        </w:tc>
      </w:tr>
    </w:tbl>
    <w:p w14:paraId="1CEAF67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CFEAADD" w14:textId="77777777" w:rsidR="00013DD4" w:rsidRPr="001807FC" w:rsidRDefault="00013DD4" w:rsidP="00013DD4">
      <w:r w:rsidRPr="001807FC">
        <w:rPr>
          <w:rStyle w:val="HideTWBExt"/>
        </w:rPr>
        <w:t>&lt;/Amend&gt;</w:t>
      </w:r>
    </w:p>
    <w:p w14:paraId="50EDECD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1338</w:t>
      </w:r>
      <w:r w:rsidRPr="001807FC">
        <w:rPr>
          <w:rStyle w:val="HideTWBExt"/>
          <w:b w:val="0"/>
        </w:rPr>
        <w:t>&lt;/NumAm&gt;</w:t>
      </w:r>
    </w:p>
    <w:p w14:paraId="52A437BE"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00FB57FB" w14:textId="77777777" w:rsidR="00013DD4" w:rsidRPr="001807FC" w:rsidRDefault="00013DD4" w:rsidP="00013DD4">
      <w:pPr>
        <w:pStyle w:val="NormalBold"/>
      </w:pPr>
      <w:r w:rsidRPr="001807FC">
        <w:rPr>
          <w:rStyle w:val="HideTWBExt"/>
          <w:b w:val="0"/>
        </w:rPr>
        <w:t>&lt;/RepeatBlock-By&gt;</w:t>
      </w:r>
    </w:p>
    <w:p w14:paraId="456AF77F"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3A5AFA3" w14:textId="77777777" w:rsidR="00013DD4" w:rsidRPr="001807FC" w:rsidRDefault="00013DD4" w:rsidP="00013DD4">
      <w:pPr>
        <w:pStyle w:val="NormalBold"/>
      </w:pPr>
      <w:r w:rsidRPr="001807FC">
        <w:rPr>
          <w:rStyle w:val="HideTWBExt"/>
          <w:b w:val="0"/>
        </w:rPr>
        <w:t>&lt;Article&gt;</w:t>
      </w:r>
      <w:r w:rsidRPr="001807FC">
        <w:t>Člen 43 – odstavek 1 – uvodni del</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C7C2A26" w14:textId="77777777" w:rsidTr="00B17908">
        <w:trPr>
          <w:trHeight w:hRule="exact" w:val="240"/>
          <w:jc w:val="center"/>
        </w:trPr>
        <w:tc>
          <w:tcPr>
            <w:tcW w:w="9752" w:type="dxa"/>
            <w:gridSpan w:val="2"/>
          </w:tcPr>
          <w:p w14:paraId="764FBFC0" w14:textId="77777777" w:rsidR="00013DD4" w:rsidRPr="001807FC" w:rsidRDefault="00013DD4" w:rsidP="00B17908"/>
        </w:tc>
      </w:tr>
      <w:tr w:rsidR="00013DD4" w:rsidRPr="001807FC" w14:paraId="48C2F572" w14:textId="77777777" w:rsidTr="00B17908">
        <w:trPr>
          <w:trHeight w:val="240"/>
          <w:jc w:val="center"/>
        </w:trPr>
        <w:tc>
          <w:tcPr>
            <w:tcW w:w="4876" w:type="dxa"/>
          </w:tcPr>
          <w:p w14:paraId="7269E851" w14:textId="77777777" w:rsidR="00013DD4" w:rsidRPr="001807FC" w:rsidRDefault="00013DD4" w:rsidP="00B17908">
            <w:pPr>
              <w:pStyle w:val="ColumnHeading"/>
            </w:pPr>
            <w:r w:rsidRPr="001807FC">
              <w:t>Besedilo, ki ga predlaga Komisija</w:t>
            </w:r>
          </w:p>
        </w:tc>
        <w:tc>
          <w:tcPr>
            <w:tcW w:w="4876" w:type="dxa"/>
          </w:tcPr>
          <w:p w14:paraId="640256A5" w14:textId="77777777" w:rsidR="00013DD4" w:rsidRPr="001807FC" w:rsidRDefault="00013DD4" w:rsidP="00B17908">
            <w:pPr>
              <w:pStyle w:val="ColumnHeading"/>
            </w:pPr>
            <w:r w:rsidRPr="001807FC">
              <w:t>Predlog spremembe</w:t>
            </w:r>
          </w:p>
        </w:tc>
      </w:tr>
      <w:tr w:rsidR="00013DD4" w:rsidRPr="001807FC" w14:paraId="5F9CB519" w14:textId="77777777" w:rsidTr="00B17908">
        <w:trPr>
          <w:jc w:val="center"/>
        </w:trPr>
        <w:tc>
          <w:tcPr>
            <w:tcW w:w="4876" w:type="dxa"/>
          </w:tcPr>
          <w:p w14:paraId="7A4EF9C4" w14:textId="77777777" w:rsidR="00013DD4" w:rsidRPr="001807FC" w:rsidRDefault="00013DD4" w:rsidP="00B17908">
            <w:pPr>
              <w:pStyle w:val="Normal6"/>
              <w:rPr>
                <w:b/>
                <w:i/>
              </w:rPr>
            </w:pPr>
            <w:r w:rsidRPr="001807FC">
              <w:rPr>
                <w:b/>
                <w:i/>
              </w:rPr>
              <w:t>Brez poseganja v načelo</w:t>
            </w:r>
            <w:r w:rsidRPr="001807FC">
              <w:t xml:space="preserve"> nevračanja</w:t>
            </w:r>
            <w:r w:rsidRPr="001807FC">
              <w:rPr>
                <w:b/>
                <w:i/>
              </w:rPr>
              <w:t xml:space="preserve"> lahko</w:t>
            </w:r>
            <w:r w:rsidRPr="001807FC">
              <w:t xml:space="preserve"> države članice</w:t>
            </w:r>
            <w:r w:rsidRPr="001807FC">
              <w:rPr>
                <w:b/>
                <w:i/>
              </w:rPr>
              <w:t xml:space="preserve"> določijo izjemo glede pravice</w:t>
            </w:r>
            <w:r w:rsidRPr="001807FC">
              <w:t xml:space="preserve"> ostati na njihovem ozemlju</w:t>
            </w:r>
            <w:r w:rsidRPr="001807FC">
              <w:rPr>
                <w:b/>
                <w:i/>
              </w:rPr>
              <w:t xml:space="preserve"> ter odstopajo od člena 54(1), kadar:</w:t>
            </w:r>
          </w:p>
        </w:tc>
        <w:tc>
          <w:tcPr>
            <w:tcW w:w="4876" w:type="dxa"/>
          </w:tcPr>
          <w:p w14:paraId="42D0CEDC" w14:textId="77777777" w:rsidR="00013DD4" w:rsidRPr="001807FC" w:rsidRDefault="00013DD4" w:rsidP="00B17908">
            <w:pPr>
              <w:pStyle w:val="Normal6"/>
              <w:rPr>
                <w:b/>
                <w:i/>
              </w:rPr>
            </w:pPr>
            <w:r w:rsidRPr="001807FC">
              <w:rPr>
                <w:b/>
                <w:i/>
              </w:rPr>
              <w:t>Ob upoštevanju načela</w:t>
            </w:r>
            <w:r w:rsidRPr="001807FC">
              <w:t xml:space="preserve"> nevračanja</w:t>
            </w:r>
            <w:r w:rsidRPr="001807FC">
              <w:rPr>
                <w:b/>
                <w:i/>
              </w:rPr>
              <w:t xml:space="preserve"> morajo</w:t>
            </w:r>
            <w:r w:rsidRPr="001807FC">
              <w:t xml:space="preserve"> države članice</w:t>
            </w:r>
            <w:r w:rsidRPr="001807FC">
              <w:rPr>
                <w:b/>
                <w:i/>
              </w:rPr>
              <w:t xml:space="preserve"> zagotoviti pravico</w:t>
            </w:r>
            <w:r w:rsidRPr="001807FC">
              <w:t xml:space="preserve"> ostati na njihovem ozemlju</w:t>
            </w:r>
            <w:r w:rsidRPr="001807FC">
              <w:rPr>
                <w:b/>
                <w:i/>
              </w:rPr>
              <w:t xml:space="preserve"> v času naknadnih prošenj.</w:t>
            </w:r>
          </w:p>
        </w:tc>
      </w:tr>
    </w:tbl>
    <w:p w14:paraId="19DC5E7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621DC85" w14:textId="77777777" w:rsidR="00013DD4" w:rsidRPr="001807FC" w:rsidRDefault="00013DD4" w:rsidP="00013DD4">
      <w:r w:rsidRPr="001807FC">
        <w:rPr>
          <w:rStyle w:val="HideTWBExt"/>
        </w:rPr>
        <w:t>&lt;/Amend&gt;</w:t>
      </w:r>
    </w:p>
    <w:p w14:paraId="4C159E80"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1339</w:t>
      </w:r>
      <w:r w:rsidRPr="001807FC">
        <w:rPr>
          <w:rStyle w:val="HideTWBExt"/>
          <w:b w:val="0"/>
        </w:rPr>
        <w:t>&lt;/NumAm&gt;</w:t>
      </w:r>
    </w:p>
    <w:p w14:paraId="746E7993"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4D3AFDE1" w14:textId="77777777" w:rsidR="00013DD4" w:rsidRPr="001807FC" w:rsidRDefault="00013DD4" w:rsidP="00013DD4">
      <w:pPr>
        <w:pStyle w:val="NormalBold"/>
      </w:pPr>
      <w:r w:rsidRPr="001807FC">
        <w:rPr>
          <w:rStyle w:val="HideTWBExt"/>
          <w:b w:val="0"/>
        </w:rPr>
        <w:t>&lt;/RepeatBlock-By&gt;</w:t>
      </w:r>
    </w:p>
    <w:p w14:paraId="6B2A75C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56F559B7" w14:textId="77777777" w:rsidR="00013DD4" w:rsidRPr="001807FC" w:rsidRDefault="00013DD4" w:rsidP="00013DD4">
      <w:pPr>
        <w:pStyle w:val="NormalBold"/>
      </w:pPr>
      <w:r w:rsidRPr="001807FC">
        <w:rPr>
          <w:rStyle w:val="HideTWBExt"/>
          <w:b w:val="0"/>
        </w:rPr>
        <w:t>&lt;Article&gt;</w:t>
      </w:r>
      <w:r w:rsidRPr="001807FC">
        <w:t>Člen 43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2B2F341" w14:textId="77777777" w:rsidTr="00B17908">
        <w:trPr>
          <w:trHeight w:hRule="exact" w:val="240"/>
          <w:jc w:val="center"/>
        </w:trPr>
        <w:tc>
          <w:tcPr>
            <w:tcW w:w="9752" w:type="dxa"/>
            <w:gridSpan w:val="2"/>
          </w:tcPr>
          <w:p w14:paraId="1D7F963A" w14:textId="77777777" w:rsidR="00013DD4" w:rsidRPr="001807FC" w:rsidRDefault="00013DD4" w:rsidP="00B17908"/>
        </w:tc>
      </w:tr>
      <w:tr w:rsidR="00013DD4" w:rsidRPr="001807FC" w14:paraId="0D86E58E" w14:textId="77777777" w:rsidTr="00B17908">
        <w:trPr>
          <w:trHeight w:val="240"/>
          <w:jc w:val="center"/>
        </w:trPr>
        <w:tc>
          <w:tcPr>
            <w:tcW w:w="4876" w:type="dxa"/>
          </w:tcPr>
          <w:p w14:paraId="662AE9B1" w14:textId="77777777" w:rsidR="00013DD4" w:rsidRPr="001807FC" w:rsidRDefault="00013DD4" w:rsidP="00B17908">
            <w:pPr>
              <w:pStyle w:val="ColumnHeading"/>
            </w:pPr>
            <w:r w:rsidRPr="001807FC">
              <w:t>Besedilo, ki ga predlaga Komisija</w:t>
            </w:r>
          </w:p>
        </w:tc>
        <w:tc>
          <w:tcPr>
            <w:tcW w:w="4876" w:type="dxa"/>
          </w:tcPr>
          <w:p w14:paraId="1754066B" w14:textId="77777777" w:rsidR="00013DD4" w:rsidRPr="001807FC" w:rsidRDefault="00013DD4" w:rsidP="00B17908">
            <w:pPr>
              <w:pStyle w:val="ColumnHeading"/>
            </w:pPr>
            <w:r w:rsidRPr="001807FC">
              <w:t>Predlog spremembe</w:t>
            </w:r>
          </w:p>
        </w:tc>
      </w:tr>
      <w:tr w:rsidR="00013DD4" w:rsidRPr="001807FC" w14:paraId="012C4A5E" w14:textId="77777777" w:rsidTr="00B17908">
        <w:trPr>
          <w:jc w:val="center"/>
        </w:trPr>
        <w:tc>
          <w:tcPr>
            <w:tcW w:w="4876" w:type="dxa"/>
          </w:tcPr>
          <w:p w14:paraId="0B213249" w14:textId="77777777" w:rsidR="00013DD4" w:rsidRPr="001807FC" w:rsidRDefault="00013DD4" w:rsidP="00B17908">
            <w:pPr>
              <w:pStyle w:val="Normal6"/>
              <w:rPr>
                <w:b/>
                <w:i/>
              </w:rPr>
            </w:pPr>
            <w:r w:rsidRPr="001807FC">
              <w:rPr>
                <w:b/>
                <w:i/>
              </w:rPr>
              <w:t>(a)</w:t>
            </w:r>
            <w:r w:rsidRPr="001807FC">
              <w:rPr>
                <w:b/>
                <w:i/>
              </w:rPr>
              <w:tab/>
              <w:t>je organ za presojo zavrnil naknadno prošnjo kot nedopustno ali očitno neutemeljeno;</w:t>
            </w:r>
          </w:p>
        </w:tc>
        <w:tc>
          <w:tcPr>
            <w:tcW w:w="4876" w:type="dxa"/>
          </w:tcPr>
          <w:p w14:paraId="1392C8C1" w14:textId="77777777" w:rsidR="00013DD4" w:rsidRPr="001807FC" w:rsidRDefault="00013DD4" w:rsidP="00B17908">
            <w:pPr>
              <w:pStyle w:val="Normal6"/>
              <w:rPr>
                <w:b/>
                <w:i/>
              </w:rPr>
            </w:pPr>
            <w:r w:rsidRPr="001807FC">
              <w:rPr>
                <w:b/>
                <w:i/>
              </w:rPr>
              <w:t>črtano</w:t>
            </w:r>
          </w:p>
        </w:tc>
      </w:tr>
    </w:tbl>
    <w:p w14:paraId="1B2D98B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F498B63" w14:textId="77777777" w:rsidR="00013DD4" w:rsidRPr="001807FC" w:rsidRDefault="00013DD4" w:rsidP="00013DD4">
      <w:r w:rsidRPr="001807FC">
        <w:rPr>
          <w:rStyle w:val="HideTWBExt"/>
        </w:rPr>
        <w:t>&lt;/Amend&gt;</w:t>
      </w:r>
    </w:p>
    <w:p w14:paraId="03753C8F"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1340</w:t>
      </w:r>
      <w:r w:rsidRPr="001807FC">
        <w:rPr>
          <w:rStyle w:val="HideTWBExt"/>
          <w:b w:val="0"/>
        </w:rPr>
        <w:t>&lt;/NumAm&gt;</w:t>
      </w:r>
    </w:p>
    <w:p w14:paraId="43A0DED0" w14:textId="77777777" w:rsidR="00013DD4" w:rsidRPr="001807FC" w:rsidRDefault="00013DD4" w:rsidP="00013DD4">
      <w:pPr>
        <w:pStyle w:val="NormalBold"/>
      </w:pPr>
      <w:r w:rsidRPr="001807FC">
        <w:rPr>
          <w:rStyle w:val="HideTWBExt"/>
          <w:b w:val="0"/>
        </w:rPr>
        <w:t>&lt;RepeatBlock-By&gt;&lt;Members&gt;</w:t>
      </w:r>
      <w:r w:rsidRPr="001807FC">
        <w:t>Péter Niedermüller</w:t>
      </w:r>
      <w:r w:rsidRPr="001807FC">
        <w:rPr>
          <w:rStyle w:val="HideTWBExt"/>
          <w:b w:val="0"/>
        </w:rPr>
        <w:t>&lt;/Members&gt;</w:t>
      </w:r>
    </w:p>
    <w:p w14:paraId="0D90B97E" w14:textId="77777777" w:rsidR="00013DD4" w:rsidRPr="001807FC" w:rsidRDefault="00013DD4" w:rsidP="00013DD4">
      <w:pPr>
        <w:pStyle w:val="NormalBold"/>
      </w:pPr>
      <w:r w:rsidRPr="001807FC">
        <w:rPr>
          <w:rStyle w:val="HideTWBExt"/>
          <w:b w:val="0"/>
        </w:rPr>
        <w:t>&lt;/RepeatBlock-By&gt;</w:t>
      </w:r>
    </w:p>
    <w:p w14:paraId="0428C7C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B84EF31" w14:textId="77777777" w:rsidR="00013DD4" w:rsidRPr="001807FC" w:rsidRDefault="00013DD4" w:rsidP="00013DD4">
      <w:pPr>
        <w:pStyle w:val="NormalBold"/>
      </w:pPr>
      <w:r w:rsidRPr="001807FC">
        <w:rPr>
          <w:rStyle w:val="HideTWBExt"/>
          <w:b w:val="0"/>
        </w:rPr>
        <w:t>&lt;Article&gt;</w:t>
      </w:r>
      <w:r w:rsidRPr="001807FC">
        <w:t>Člen 43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EE4D82A" w14:textId="77777777" w:rsidTr="00B17908">
        <w:trPr>
          <w:trHeight w:hRule="exact" w:val="240"/>
          <w:jc w:val="center"/>
        </w:trPr>
        <w:tc>
          <w:tcPr>
            <w:tcW w:w="9752" w:type="dxa"/>
            <w:gridSpan w:val="2"/>
          </w:tcPr>
          <w:p w14:paraId="25D8F2BC" w14:textId="77777777" w:rsidR="00013DD4" w:rsidRPr="001807FC" w:rsidRDefault="00013DD4" w:rsidP="00B17908"/>
        </w:tc>
      </w:tr>
      <w:tr w:rsidR="00013DD4" w:rsidRPr="001807FC" w14:paraId="6DB60379" w14:textId="77777777" w:rsidTr="00B17908">
        <w:trPr>
          <w:trHeight w:val="240"/>
          <w:jc w:val="center"/>
        </w:trPr>
        <w:tc>
          <w:tcPr>
            <w:tcW w:w="4876" w:type="dxa"/>
          </w:tcPr>
          <w:p w14:paraId="7C4569C5" w14:textId="77777777" w:rsidR="00013DD4" w:rsidRPr="001807FC" w:rsidRDefault="00013DD4" w:rsidP="00B17908">
            <w:pPr>
              <w:pStyle w:val="ColumnHeading"/>
            </w:pPr>
            <w:r w:rsidRPr="001807FC">
              <w:t>Besedilo, ki ga predlaga Komisija</w:t>
            </w:r>
          </w:p>
        </w:tc>
        <w:tc>
          <w:tcPr>
            <w:tcW w:w="4876" w:type="dxa"/>
          </w:tcPr>
          <w:p w14:paraId="0DF79258" w14:textId="77777777" w:rsidR="00013DD4" w:rsidRPr="001807FC" w:rsidRDefault="00013DD4" w:rsidP="00B17908">
            <w:pPr>
              <w:pStyle w:val="ColumnHeading"/>
            </w:pPr>
            <w:r w:rsidRPr="001807FC">
              <w:t>Predlog spremembe</w:t>
            </w:r>
          </w:p>
        </w:tc>
      </w:tr>
      <w:tr w:rsidR="00013DD4" w:rsidRPr="001807FC" w14:paraId="72D60A83" w14:textId="77777777" w:rsidTr="00B17908">
        <w:trPr>
          <w:jc w:val="center"/>
        </w:trPr>
        <w:tc>
          <w:tcPr>
            <w:tcW w:w="4876" w:type="dxa"/>
          </w:tcPr>
          <w:p w14:paraId="7AB01A10" w14:textId="77777777" w:rsidR="00013DD4" w:rsidRPr="001807FC" w:rsidRDefault="00013DD4" w:rsidP="00B17908">
            <w:pPr>
              <w:pStyle w:val="Normal6"/>
              <w:rPr>
                <w:b/>
                <w:i/>
              </w:rPr>
            </w:pPr>
            <w:r w:rsidRPr="001807FC">
              <w:rPr>
                <w:b/>
                <w:i/>
              </w:rPr>
              <w:t>(a)</w:t>
            </w:r>
            <w:r w:rsidRPr="001807FC">
              <w:rPr>
                <w:b/>
                <w:i/>
              </w:rPr>
              <w:tab/>
              <w:t>je organ za presojo zavrnil naknadno prošnjo kot nedopustno ali očitno neutemeljeno;</w:t>
            </w:r>
          </w:p>
        </w:tc>
        <w:tc>
          <w:tcPr>
            <w:tcW w:w="4876" w:type="dxa"/>
          </w:tcPr>
          <w:p w14:paraId="50E4C13C" w14:textId="77777777" w:rsidR="00013DD4" w:rsidRPr="001807FC" w:rsidRDefault="00013DD4" w:rsidP="00B17908">
            <w:pPr>
              <w:pStyle w:val="Normal6"/>
              <w:rPr>
                <w:b/>
                <w:i/>
              </w:rPr>
            </w:pPr>
            <w:r w:rsidRPr="001807FC">
              <w:rPr>
                <w:b/>
                <w:i/>
              </w:rPr>
              <w:t>črtano</w:t>
            </w:r>
          </w:p>
        </w:tc>
      </w:tr>
    </w:tbl>
    <w:p w14:paraId="185E3D2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725BC013"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44E495BC" w14:textId="3E0A29DA" w:rsidR="00013DD4" w:rsidRPr="001807FC" w:rsidRDefault="00013DD4" w:rsidP="00013DD4">
      <w:pPr>
        <w:pStyle w:val="Normal12Italic"/>
        <w:rPr>
          <w:lang w:val="sl-SI"/>
        </w:rPr>
      </w:pPr>
      <w:r w:rsidRPr="001807FC">
        <w:rPr>
          <w:lang w:val="sl-SI"/>
        </w:rPr>
        <w:t>V skladu s predlogom spremembe uvodne</w:t>
      </w:r>
      <w:r w:rsidR="00ED2130" w:rsidRPr="001807FC">
        <w:rPr>
          <w:lang w:val="sl-SI"/>
        </w:rPr>
        <w:t>ga</w:t>
      </w:r>
      <w:r w:rsidRPr="001807FC">
        <w:rPr>
          <w:lang w:val="sl-SI"/>
        </w:rPr>
        <w:t xml:space="preserve"> del</w:t>
      </w:r>
      <w:r w:rsidR="00ED2130" w:rsidRPr="001807FC">
        <w:rPr>
          <w:lang w:val="sl-SI"/>
        </w:rPr>
        <w:t>a</w:t>
      </w:r>
      <w:r w:rsidRPr="001807FC">
        <w:rPr>
          <w:lang w:val="sl-SI"/>
        </w:rPr>
        <w:t xml:space="preserve"> </w:t>
      </w:r>
      <w:r w:rsidR="00ED2130" w:rsidRPr="001807FC">
        <w:rPr>
          <w:lang w:val="sl-SI"/>
        </w:rPr>
        <w:t>člena </w:t>
      </w:r>
      <w:r w:rsidRPr="001807FC">
        <w:rPr>
          <w:lang w:val="sl-SI"/>
        </w:rPr>
        <w:t>43(1)</w:t>
      </w:r>
      <w:r w:rsidR="00ED2130" w:rsidRPr="001807FC">
        <w:rPr>
          <w:lang w:val="sl-SI"/>
        </w:rPr>
        <w:t>.</w:t>
      </w:r>
    </w:p>
    <w:p w14:paraId="10511874" w14:textId="77777777" w:rsidR="00013DD4" w:rsidRPr="001807FC" w:rsidRDefault="00013DD4" w:rsidP="00013DD4">
      <w:r w:rsidRPr="001807FC">
        <w:rPr>
          <w:rStyle w:val="HideTWBExt"/>
        </w:rPr>
        <w:t>&lt;/Amend&gt;</w:t>
      </w:r>
    </w:p>
    <w:p w14:paraId="1223D4BD"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1341</w:t>
      </w:r>
      <w:r w:rsidRPr="001807FC">
        <w:rPr>
          <w:rStyle w:val="HideTWBExt"/>
          <w:b w:val="0"/>
        </w:rPr>
        <w:t>&lt;/NumAm&gt;</w:t>
      </w:r>
    </w:p>
    <w:p w14:paraId="03A50BCA" w14:textId="77777777" w:rsidR="00013DD4" w:rsidRPr="001807FC" w:rsidRDefault="00013DD4" w:rsidP="00013DD4">
      <w:pPr>
        <w:pStyle w:val="NormalBold"/>
      </w:pPr>
      <w:r w:rsidRPr="001807FC">
        <w:rPr>
          <w:rStyle w:val="HideTWBExt"/>
          <w:b w:val="0"/>
        </w:rPr>
        <w:t>&lt;RepeatBlock-By&gt;&lt;Members&gt;</w:t>
      </w:r>
      <w:r w:rsidRPr="001807FC">
        <w:t>Laura Ferrara</w:t>
      </w:r>
      <w:r w:rsidRPr="001807FC">
        <w:rPr>
          <w:rStyle w:val="HideTWBExt"/>
          <w:b w:val="0"/>
        </w:rPr>
        <w:t>&lt;/Members&gt;</w:t>
      </w:r>
    </w:p>
    <w:p w14:paraId="6DC1EF8A" w14:textId="77777777" w:rsidR="00013DD4" w:rsidRPr="001807FC" w:rsidRDefault="00013DD4" w:rsidP="00013DD4">
      <w:pPr>
        <w:pStyle w:val="NormalBold"/>
      </w:pPr>
      <w:r w:rsidRPr="001807FC">
        <w:rPr>
          <w:rStyle w:val="HideTWBExt"/>
          <w:b w:val="0"/>
        </w:rPr>
        <w:t>&lt;/RepeatBlock-By&gt;</w:t>
      </w:r>
    </w:p>
    <w:p w14:paraId="440F72F3"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1FB9AAD2" w14:textId="77777777" w:rsidR="00013DD4" w:rsidRPr="001807FC" w:rsidRDefault="00013DD4" w:rsidP="00013DD4">
      <w:pPr>
        <w:pStyle w:val="NormalBold"/>
      </w:pPr>
      <w:r w:rsidRPr="001807FC">
        <w:rPr>
          <w:rStyle w:val="HideTWBExt"/>
          <w:b w:val="0"/>
        </w:rPr>
        <w:t>&lt;Article&gt;</w:t>
      </w:r>
      <w:r w:rsidRPr="001807FC">
        <w:t>Člen 43 – odstavek 1 – točka a</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5E72353D" w14:textId="77777777" w:rsidTr="00B17908">
        <w:trPr>
          <w:trHeight w:hRule="exact" w:val="240"/>
          <w:jc w:val="center"/>
        </w:trPr>
        <w:tc>
          <w:tcPr>
            <w:tcW w:w="9752" w:type="dxa"/>
            <w:gridSpan w:val="2"/>
          </w:tcPr>
          <w:p w14:paraId="30DB0C43" w14:textId="77777777" w:rsidR="00013DD4" w:rsidRPr="001807FC" w:rsidRDefault="00013DD4" w:rsidP="00B17908"/>
        </w:tc>
      </w:tr>
      <w:tr w:rsidR="00013DD4" w:rsidRPr="001807FC" w14:paraId="1CF0AEE6" w14:textId="77777777" w:rsidTr="00B17908">
        <w:trPr>
          <w:trHeight w:val="240"/>
          <w:jc w:val="center"/>
        </w:trPr>
        <w:tc>
          <w:tcPr>
            <w:tcW w:w="4876" w:type="dxa"/>
          </w:tcPr>
          <w:p w14:paraId="5E714943" w14:textId="77777777" w:rsidR="00013DD4" w:rsidRPr="001807FC" w:rsidRDefault="00013DD4" w:rsidP="00B17908">
            <w:pPr>
              <w:pStyle w:val="ColumnHeading"/>
            </w:pPr>
            <w:r w:rsidRPr="001807FC">
              <w:t>Besedilo, ki ga predlaga Komisija</w:t>
            </w:r>
          </w:p>
        </w:tc>
        <w:tc>
          <w:tcPr>
            <w:tcW w:w="4876" w:type="dxa"/>
          </w:tcPr>
          <w:p w14:paraId="3B1482F4" w14:textId="77777777" w:rsidR="00013DD4" w:rsidRPr="001807FC" w:rsidRDefault="00013DD4" w:rsidP="00B17908">
            <w:pPr>
              <w:pStyle w:val="ColumnHeading"/>
            </w:pPr>
            <w:r w:rsidRPr="001807FC">
              <w:t>Predlog spremembe</w:t>
            </w:r>
          </w:p>
        </w:tc>
      </w:tr>
      <w:tr w:rsidR="00013DD4" w:rsidRPr="001807FC" w14:paraId="07311631" w14:textId="77777777" w:rsidTr="00B17908">
        <w:trPr>
          <w:jc w:val="center"/>
        </w:trPr>
        <w:tc>
          <w:tcPr>
            <w:tcW w:w="4876" w:type="dxa"/>
          </w:tcPr>
          <w:p w14:paraId="58726261" w14:textId="77777777" w:rsidR="00013DD4" w:rsidRPr="001807FC" w:rsidRDefault="00013DD4" w:rsidP="00B17908">
            <w:pPr>
              <w:pStyle w:val="Normal6"/>
              <w:rPr>
                <w:b/>
                <w:i/>
              </w:rPr>
            </w:pPr>
            <w:r w:rsidRPr="001807FC">
              <w:t>(a)</w:t>
            </w:r>
            <w:r w:rsidRPr="001807FC">
              <w:rPr>
                <w:b/>
                <w:i/>
              </w:rPr>
              <w:tab/>
            </w:r>
            <w:r w:rsidRPr="001807FC">
              <w:t>je organ za presojo zavrnil naknadno prošnjo kot nedopustno</w:t>
            </w:r>
            <w:r w:rsidRPr="001807FC">
              <w:rPr>
                <w:b/>
                <w:i/>
              </w:rPr>
              <w:t xml:space="preserve"> ali očitno neutemeljeno</w:t>
            </w:r>
            <w:r w:rsidRPr="001807FC">
              <w:t>;</w:t>
            </w:r>
          </w:p>
        </w:tc>
        <w:tc>
          <w:tcPr>
            <w:tcW w:w="4876" w:type="dxa"/>
          </w:tcPr>
          <w:p w14:paraId="3734FF40" w14:textId="26F45774" w:rsidR="00013DD4" w:rsidRPr="001807FC" w:rsidRDefault="00013DD4" w:rsidP="00ED2130">
            <w:pPr>
              <w:pStyle w:val="Normal6"/>
              <w:rPr>
                <w:b/>
                <w:i/>
              </w:rPr>
            </w:pPr>
            <w:r w:rsidRPr="001807FC">
              <w:t>(a)</w:t>
            </w:r>
            <w:r w:rsidRPr="001807FC">
              <w:rPr>
                <w:b/>
                <w:i/>
              </w:rPr>
              <w:tab/>
            </w:r>
            <w:r w:rsidRPr="001807FC">
              <w:t>je organ za presojo zavrnil naknadno prošnjo kot nedopustno</w:t>
            </w:r>
            <w:r w:rsidRPr="001807FC">
              <w:rPr>
                <w:b/>
                <w:i/>
              </w:rPr>
              <w:t xml:space="preserve"> v skladu </w:t>
            </w:r>
            <w:r w:rsidR="00ED2130" w:rsidRPr="001807FC">
              <w:rPr>
                <w:b/>
                <w:i/>
              </w:rPr>
              <w:t>s členom 42(5)</w:t>
            </w:r>
            <w:r w:rsidRPr="001807FC">
              <w:t>;</w:t>
            </w:r>
          </w:p>
        </w:tc>
      </w:tr>
    </w:tbl>
    <w:p w14:paraId="012D0469"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{IT}</w:t>
      </w:r>
      <w:r w:rsidRPr="001807FC">
        <w:rPr>
          <w:lang w:val="sl-SI"/>
        </w:rPr>
        <w:t>it</w:t>
      </w:r>
      <w:r w:rsidRPr="001807FC">
        <w:rPr>
          <w:rStyle w:val="HideTWBExt"/>
          <w:lang w:val="sl-SI"/>
        </w:rPr>
        <w:t>&lt;/Original&gt;</w:t>
      </w:r>
    </w:p>
    <w:p w14:paraId="370EE2DF" w14:textId="77777777" w:rsidR="00013DD4" w:rsidRPr="001807FC" w:rsidRDefault="00013DD4" w:rsidP="00013DD4">
      <w:r w:rsidRPr="001807FC">
        <w:rPr>
          <w:rStyle w:val="HideTWBExt"/>
        </w:rPr>
        <w:t>&lt;/Amend&gt;</w:t>
      </w:r>
    </w:p>
    <w:p w14:paraId="51225DB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1342</w:t>
      </w:r>
      <w:r w:rsidRPr="001807FC">
        <w:rPr>
          <w:rStyle w:val="HideTWBExt"/>
          <w:b w:val="0"/>
        </w:rPr>
        <w:t>&lt;/NumAm&gt;</w:t>
      </w:r>
    </w:p>
    <w:p w14:paraId="2E729046" w14:textId="77777777" w:rsidR="00013DD4" w:rsidRPr="001807FC" w:rsidRDefault="00013DD4" w:rsidP="00013DD4">
      <w:pPr>
        <w:pStyle w:val="NormalBold"/>
      </w:pPr>
      <w:r w:rsidRPr="001807FC">
        <w:rPr>
          <w:rStyle w:val="HideTWBExt"/>
          <w:b w:val="0"/>
        </w:rPr>
        <w:t>&lt;RepeatBlock-By&gt;&lt;Members&gt;</w:t>
      </w:r>
      <w:r w:rsidRPr="001807FC">
        <w:t>Jeroen Lenaers</w:t>
      </w:r>
      <w:r w:rsidRPr="001807FC">
        <w:rPr>
          <w:rStyle w:val="HideTWBExt"/>
          <w:b w:val="0"/>
        </w:rPr>
        <w:t>&lt;/Members&gt;</w:t>
      </w:r>
    </w:p>
    <w:p w14:paraId="7C158FE3" w14:textId="77777777" w:rsidR="00013DD4" w:rsidRPr="001807FC" w:rsidRDefault="00013DD4" w:rsidP="00013DD4">
      <w:pPr>
        <w:pStyle w:val="NormalBold"/>
      </w:pPr>
      <w:r w:rsidRPr="001807FC">
        <w:rPr>
          <w:rStyle w:val="HideTWBExt"/>
          <w:b w:val="0"/>
        </w:rPr>
        <w:t>&lt;/RepeatBlock-By&gt;</w:t>
      </w:r>
    </w:p>
    <w:p w14:paraId="623DFC16"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7EFCC54F" w14:textId="77777777" w:rsidR="00013DD4" w:rsidRPr="001807FC" w:rsidRDefault="00013DD4" w:rsidP="00013DD4">
      <w:pPr>
        <w:pStyle w:val="NormalBold"/>
      </w:pPr>
      <w:r w:rsidRPr="001807FC">
        <w:rPr>
          <w:rStyle w:val="HideTWBExt"/>
          <w:b w:val="0"/>
        </w:rPr>
        <w:t>&lt;Article&gt;</w:t>
      </w:r>
      <w:r w:rsidRPr="001807FC">
        <w:t>Člen 43 – odstavek 1 – točka a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FF4F9D5" w14:textId="77777777" w:rsidTr="00B17908">
        <w:trPr>
          <w:trHeight w:hRule="exact" w:val="240"/>
          <w:jc w:val="center"/>
        </w:trPr>
        <w:tc>
          <w:tcPr>
            <w:tcW w:w="9752" w:type="dxa"/>
            <w:gridSpan w:val="2"/>
          </w:tcPr>
          <w:p w14:paraId="422A686D" w14:textId="77777777" w:rsidR="00013DD4" w:rsidRPr="001807FC" w:rsidRDefault="00013DD4" w:rsidP="00B17908"/>
        </w:tc>
      </w:tr>
      <w:tr w:rsidR="00013DD4" w:rsidRPr="001807FC" w14:paraId="02255706" w14:textId="77777777" w:rsidTr="00B17908">
        <w:trPr>
          <w:trHeight w:val="240"/>
          <w:jc w:val="center"/>
        </w:trPr>
        <w:tc>
          <w:tcPr>
            <w:tcW w:w="4876" w:type="dxa"/>
          </w:tcPr>
          <w:p w14:paraId="24215139" w14:textId="77777777" w:rsidR="00013DD4" w:rsidRPr="001807FC" w:rsidRDefault="00013DD4" w:rsidP="00B17908">
            <w:pPr>
              <w:pStyle w:val="ColumnHeading"/>
            </w:pPr>
            <w:r w:rsidRPr="001807FC">
              <w:t>Besedilo, ki ga predlaga Komisija</w:t>
            </w:r>
          </w:p>
        </w:tc>
        <w:tc>
          <w:tcPr>
            <w:tcW w:w="4876" w:type="dxa"/>
          </w:tcPr>
          <w:p w14:paraId="2D35C077" w14:textId="77777777" w:rsidR="00013DD4" w:rsidRPr="001807FC" w:rsidRDefault="00013DD4" w:rsidP="00B17908">
            <w:pPr>
              <w:pStyle w:val="ColumnHeading"/>
            </w:pPr>
            <w:r w:rsidRPr="001807FC">
              <w:t>Predlog spremembe</w:t>
            </w:r>
          </w:p>
        </w:tc>
      </w:tr>
      <w:tr w:rsidR="00013DD4" w:rsidRPr="001807FC" w14:paraId="60D3FCF1" w14:textId="77777777" w:rsidTr="00B17908">
        <w:trPr>
          <w:jc w:val="center"/>
        </w:trPr>
        <w:tc>
          <w:tcPr>
            <w:tcW w:w="4876" w:type="dxa"/>
          </w:tcPr>
          <w:p w14:paraId="6D8820B9" w14:textId="77777777" w:rsidR="00013DD4" w:rsidRPr="001807FC" w:rsidRDefault="00013DD4" w:rsidP="00B17908">
            <w:pPr>
              <w:pStyle w:val="Normal6"/>
            </w:pPr>
          </w:p>
        </w:tc>
        <w:tc>
          <w:tcPr>
            <w:tcW w:w="4876" w:type="dxa"/>
          </w:tcPr>
          <w:p w14:paraId="1A5C451C" w14:textId="784432E2" w:rsidR="00013DD4" w:rsidRPr="001807FC" w:rsidRDefault="00013DD4" w:rsidP="00471D18">
            <w:pPr>
              <w:pStyle w:val="Normal6"/>
              <w:rPr>
                <w:b/>
                <w:i/>
              </w:rPr>
            </w:pPr>
            <w:r w:rsidRPr="001807FC">
              <w:rPr>
                <w:b/>
                <w:i/>
              </w:rPr>
              <w:t>(aa)</w:t>
            </w:r>
            <w:r w:rsidRPr="001807FC">
              <w:rPr>
                <w:b/>
                <w:i/>
              </w:rPr>
              <w:tab/>
              <w:t>je bila vložena naknadna prošnja, katere obravnavanje se v skladu s členom 42 ne nadaljuje, samo zato da bi se odložila ali onemogočila izvršitev odločbe, na podlagi katere bi morala biti ta oseba odstranjena;</w:t>
            </w:r>
          </w:p>
        </w:tc>
      </w:tr>
    </w:tbl>
    <w:p w14:paraId="3F9B851D"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4C4E8206" w14:textId="77777777" w:rsidR="00013DD4" w:rsidRPr="001807FC" w:rsidRDefault="00013DD4" w:rsidP="00013DD4">
      <w:r w:rsidRPr="001807FC">
        <w:rPr>
          <w:rStyle w:val="HideTWBExt"/>
        </w:rPr>
        <w:t>&lt;/Amend&gt;</w:t>
      </w:r>
    </w:p>
    <w:p w14:paraId="7ADF0DDF" w14:textId="6B6106BA"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1343</w:t>
      </w:r>
      <w:r w:rsidRPr="001807FC">
        <w:rPr>
          <w:rStyle w:val="HideTWBExt"/>
          <w:b w:val="0"/>
        </w:rPr>
        <w:t>&lt;/NumAm&gt;</w:t>
      </w:r>
    </w:p>
    <w:p w14:paraId="5A242137" w14:textId="77777777" w:rsidR="00013DD4" w:rsidRPr="001807FC" w:rsidRDefault="00013DD4" w:rsidP="00013DD4">
      <w:pPr>
        <w:pStyle w:val="NormalBold"/>
      </w:pPr>
      <w:r w:rsidRPr="001807FC">
        <w:rPr>
          <w:rStyle w:val="HideTWBExt"/>
          <w:b w:val="0"/>
        </w:rPr>
        <w:t>&lt;RepeatBlock-By&gt;&lt;Members&gt;</w:t>
      </w:r>
      <w:r w:rsidRPr="001807FC">
        <w:t>Péter Niedermüller</w:t>
      </w:r>
      <w:r w:rsidRPr="001807FC">
        <w:rPr>
          <w:rStyle w:val="HideTWBExt"/>
          <w:b w:val="0"/>
        </w:rPr>
        <w:t>&lt;/Members&gt;</w:t>
      </w:r>
    </w:p>
    <w:p w14:paraId="371B28E7" w14:textId="77777777" w:rsidR="00013DD4" w:rsidRPr="001807FC" w:rsidRDefault="00013DD4" w:rsidP="00013DD4">
      <w:pPr>
        <w:pStyle w:val="NormalBold"/>
      </w:pPr>
      <w:r w:rsidRPr="001807FC">
        <w:rPr>
          <w:rStyle w:val="HideTWBExt"/>
          <w:b w:val="0"/>
        </w:rPr>
        <w:t>&lt;/RepeatBlock-By&gt;</w:t>
      </w:r>
    </w:p>
    <w:p w14:paraId="27FCEB4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CDBCA75" w14:textId="77777777" w:rsidR="00013DD4" w:rsidRPr="001807FC" w:rsidRDefault="00013DD4" w:rsidP="00013DD4">
      <w:pPr>
        <w:pStyle w:val="NormalBold"/>
      </w:pPr>
      <w:r w:rsidRPr="001807FC">
        <w:rPr>
          <w:rStyle w:val="HideTWBExt"/>
          <w:b w:val="0"/>
        </w:rPr>
        <w:t>&lt;Article&gt;</w:t>
      </w:r>
      <w:r w:rsidRPr="001807FC">
        <w:t>Člen 43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26724309" w14:textId="77777777" w:rsidTr="00B17908">
        <w:trPr>
          <w:trHeight w:hRule="exact" w:val="240"/>
          <w:jc w:val="center"/>
        </w:trPr>
        <w:tc>
          <w:tcPr>
            <w:tcW w:w="9752" w:type="dxa"/>
            <w:gridSpan w:val="2"/>
          </w:tcPr>
          <w:p w14:paraId="06F2AA0C" w14:textId="77777777" w:rsidR="00013DD4" w:rsidRPr="001807FC" w:rsidRDefault="00013DD4" w:rsidP="00B17908"/>
        </w:tc>
      </w:tr>
      <w:tr w:rsidR="00013DD4" w:rsidRPr="001807FC" w14:paraId="59FEB806" w14:textId="77777777" w:rsidTr="00B17908">
        <w:trPr>
          <w:trHeight w:val="240"/>
          <w:jc w:val="center"/>
        </w:trPr>
        <w:tc>
          <w:tcPr>
            <w:tcW w:w="4876" w:type="dxa"/>
          </w:tcPr>
          <w:p w14:paraId="08827E59" w14:textId="77777777" w:rsidR="00013DD4" w:rsidRPr="001807FC" w:rsidRDefault="00013DD4" w:rsidP="00B17908">
            <w:pPr>
              <w:pStyle w:val="ColumnHeading"/>
            </w:pPr>
            <w:r w:rsidRPr="001807FC">
              <w:t>Besedilo, ki ga predlaga Komisija</w:t>
            </w:r>
          </w:p>
        </w:tc>
        <w:tc>
          <w:tcPr>
            <w:tcW w:w="4876" w:type="dxa"/>
          </w:tcPr>
          <w:p w14:paraId="1135DA27" w14:textId="77777777" w:rsidR="00013DD4" w:rsidRPr="001807FC" w:rsidRDefault="00013DD4" w:rsidP="00B17908">
            <w:pPr>
              <w:pStyle w:val="ColumnHeading"/>
            </w:pPr>
            <w:r w:rsidRPr="001807FC">
              <w:t>Predlog spremembe</w:t>
            </w:r>
          </w:p>
        </w:tc>
      </w:tr>
      <w:tr w:rsidR="00013DD4" w:rsidRPr="001807FC" w14:paraId="2FF3589E" w14:textId="77777777" w:rsidTr="00B17908">
        <w:trPr>
          <w:jc w:val="center"/>
        </w:trPr>
        <w:tc>
          <w:tcPr>
            <w:tcW w:w="4876" w:type="dxa"/>
          </w:tcPr>
          <w:p w14:paraId="1BE69E51" w14:textId="77777777" w:rsidR="00013DD4" w:rsidRPr="001807FC" w:rsidRDefault="00013DD4" w:rsidP="00B17908">
            <w:pPr>
              <w:pStyle w:val="Normal6"/>
              <w:rPr>
                <w:b/>
                <w:i/>
              </w:rPr>
            </w:pPr>
            <w:r w:rsidRPr="001807FC">
              <w:rPr>
                <w:b/>
                <w:i/>
              </w:rPr>
              <w:t>(b)</w:t>
            </w:r>
            <w:r w:rsidRPr="001807FC">
              <w:rPr>
                <w:b/>
                <w:i/>
              </w:rPr>
              <w:tab/>
              <w:t>je v kateri koli državi članici podana druga ali nadaljnja naknadna prošnja po tem, ko je bila že sprejeta končna odločitev, s katero je bila predhodna naknadna prošnja zavržena kot nedopustna, neutemeljena ali očitno neutemeljena.</w:t>
            </w:r>
          </w:p>
        </w:tc>
        <w:tc>
          <w:tcPr>
            <w:tcW w:w="4876" w:type="dxa"/>
          </w:tcPr>
          <w:p w14:paraId="79543E9F" w14:textId="77777777" w:rsidR="00013DD4" w:rsidRPr="001807FC" w:rsidRDefault="00013DD4" w:rsidP="00B17908">
            <w:pPr>
              <w:pStyle w:val="Normal6"/>
              <w:rPr>
                <w:b/>
                <w:i/>
              </w:rPr>
            </w:pPr>
            <w:r w:rsidRPr="001807FC">
              <w:rPr>
                <w:b/>
                <w:i/>
              </w:rPr>
              <w:t>črtano</w:t>
            </w:r>
          </w:p>
        </w:tc>
      </w:tr>
    </w:tbl>
    <w:p w14:paraId="259B6CCF"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6A9F8A5" w14:textId="77777777" w:rsidR="00013DD4" w:rsidRPr="001807FC" w:rsidRDefault="00013DD4" w:rsidP="00013DD4">
      <w:r w:rsidRPr="001807FC">
        <w:rPr>
          <w:rStyle w:val="HideTWBExt"/>
        </w:rPr>
        <w:t>&lt;/Amend&gt;</w:t>
      </w:r>
    </w:p>
    <w:p w14:paraId="51B4BBAA"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1344</w:t>
      </w:r>
      <w:r w:rsidRPr="001807FC">
        <w:rPr>
          <w:rStyle w:val="HideTWBExt"/>
          <w:b w:val="0"/>
        </w:rPr>
        <w:t>&lt;/NumAm&gt;</w:t>
      </w:r>
    </w:p>
    <w:p w14:paraId="1D904DEA" w14:textId="77777777" w:rsidR="00013DD4" w:rsidRPr="001807FC" w:rsidRDefault="00013DD4" w:rsidP="00013DD4">
      <w:pPr>
        <w:pStyle w:val="NormalBold"/>
      </w:pPr>
      <w:r w:rsidRPr="001807FC">
        <w:rPr>
          <w:rStyle w:val="HideTWBExt"/>
          <w:b w:val="0"/>
        </w:rPr>
        <w:t>&lt;RepeatBlock-By&gt;&lt;Members&gt;</w:t>
      </w:r>
      <w:r w:rsidRPr="001807FC">
        <w:t>Marina Albiol Guzmán</w:t>
      </w:r>
      <w:r w:rsidRPr="001807FC">
        <w:rPr>
          <w:rStyle w:val="HideTWBExt"/>
          <w:b w:val="0"/>
        </w:rPr>
        <w:t>&lt;/Members&gt;</w:t>
      </w:r>
    </w:p>
    <w:p w14:paraId="4409C5BA" w14:textId="77777777" w:rsidR="00013DD4" w:rsidRPr="001807FC" w:rsidRDefault="00013DD4" w:rsidP="00013DD4">
      <w:pPr>
        <w:pStyle w:val="NormalBold"/>
      </w:pPr>
      <w:r w:rsidRPr="001807FC">
        <w:rPr>
          <w:rStyle w:val="HideTWBExt"/>
          <w:b w:val="0"/>
        </w:rPr>
        <w:t>&lt;/RepeatBlock-By&gt;</w:t>
      </w:r>
    </w:p>
    <w:p w14:paraId="45F3417E"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20245F35" w14:textId="77777777" w:rsidR="00013DD4" w:rsidRPr="001807FC" w:rsidRDefault="00013DD4" w:rsidP="00013DD4">
      <w:pPr>
        <w:pStyle w:val="NormalBold"/>
      </w:pPr>
      <w:r w:rsidRPr="001807FC">
        <w:rPr>
          <w:rStyle w:val="HideTWBExt"/>
          <w:b w:val="0"/>
        </w:rPr>
        <w:t>&lt;Article&gt;</w:t>
      </w:r>
      <w:r w:rsidRPr="001807FC">
        <w:t>Člen 43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7E216F85" w14:textId="77777777" w:rsidTr="00B17908">
        <w:trPr>
          <w:trHeight w:hRule="exact" w:val="240"/>
          <w:jc w:val="center"/>
        </w:trPr>
        <w:tc>
          <w:tcPr>
            <w:tcW w:w="9752" w:type="dxa"/>
            <w:gridSpan w:val="2"/>
          </w:tcPr>
          <w:p w14:paraId="2E654554" w14:textId="77777777" w:rsidR="00013DD4" w:rsidRPr="001807FC" w:rsidRDefault="00013DD4" w:rsidP="00B17908"/>
        </w:tc>
      </w:tr>
      <w:tr w:rsidR="00013DD4" w:rsidRPr="001807FC" w14:paraId="4AF24A1E" w14:textId="77777777" w:rsidTr="00B17908">
        <w:trPr>
          <w:trHeight w:val="240"/>
          <w:jc w:val="center"/>
        </w:trPr>
        <w:tc>
          <w:tcPr>
            <w:tcW w:w="4876" w:type="dxa"/>
          </w:tcPr>
          <w:p w14:paraId="63C03082" w14:textId="77777777" w:rsidR="00013DD4" w:rsidRPr="001807FC" w:rsidRDefault="00013DD4" w:rsidP="00B17908">
            <w:pPr>
              <w:pStyle w:val="ColumnHeading"/>
            </w:pPr>
            <w:r w:rsidRPr="001807FC">
              <w:t>Besedilo, ki ga predlaga Komisija</w:t>
            </w:r>
          </w:p>
        </w:tc>
        <w:tc>
          <w:tcPr>
            <w:tcW w:w="4876" w:type="dxa"/>
          </w:tcPr>
          <w:p w14:paraId="5F11DA58" w14:textId="77777777" w:rsidR="00013DD4" w:rsidRPr="001807FC" w:rsidRDefault="00013DD4" w:rsidP="00B17908">
            <w:pPr>
              <w:pStyle w:val="ColumnHeading"/>
            </w:pPr>
            <w:r w:rsidRPr="001807FC">
              <w:t>Predlog spremembe</w:t>
            </w:r>
          </w:p>
        </w:tc>
      </w:tr>
      <w:tr w:rsidR="00013DD4" w:rsidRPr="001807FC" w14:paraId="012EF560" w14:textId="77777777" w:rsidTr="00B17908">
        <w:trPr>
          <w:jc w:val="center"/>
        </w:trPr>
        <w:tc>
          <w:tcPr>
            <w:tcW w:w="4876" w:type="dxa"/>
          </w:tcPr>
          <w:p w14:paraId="4C124D2B" w14:textId="77777777" w:rsidR="00013DD4" w:rsidRPr="001807FC" w:rsidRDefault="00013DD4" w:rsidP="00B17908">
            <w:pPr>
              <w:pStyle w:val="Normal6"/>
              <w:rPr>
                <w:b/>
                <w:i/>
              </w:rPr>
            </w:pPr>
            <w:r w:rsidRPr="001807FC">
              <w:rPr>
                <w:b/>
                <w:i/>
              </w:rPr>
              <w:t>(b)</w:t>
            </w:r>
            <w:r w:rsidRPr="001807FC">
              <w:rPr>
                <w:b/>
                <w:i/>
              </w:rPr>
              <w:tab/>
              <w:t>je v kateri koli državi članici podana druga ali nadaljnja naknadna prošnja po tem, ko je bila že sprejeta končna odločitev, s katero je bila predhodna naknadna prošnja zavržena kot nedopustna, neutemeljena ali očitno neutemeljena.</w:t>
            </w:r>
          </w:p>
        </w:tc>
        <w:tc>
          <w:tcPr>
            <w:tcW w:w="4876" w:type="dxa"/>
          </w:tcPr>
          <w:p w14:paraId="75275684" w14:textId="77777777" w:rsidR="00013DD4" w:rsidRPr="001807FC" w:rsidRDefault="00013DD4" w:rsidP="00B17908">
            <w:pPr>
              <w:pStyle w:val="Normal6"/>
              <w:rPr>
                <w:b/>
                <w:i/>
              </w:rPr>
            </w:pPr>
            <w:r w:rsidRPr="001807FC">
              <w:rPr>
                <w:b/>
                <w:i/>
              </w:rPr>
              <w:t>črtano</w:t>
            </w:r>
          </w:p>
        </w:tc>
      </w:tr>
    </w:tbl>
    <w:p w14:paraId="01881B40"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5D8A22A4" w14:textId="77777777" w:rsidR="00013DD4" w:rsidRPr="001807FC" w:rsidRDefault="00013DD4" w:rsidP="00013DD4">
      <w:r w:rsidRPr="001807FC">
        <w:rPr>
          <w:rStyle w:val="HideTWBExt"/>
        </w:rPr>
        <w:t>&lt;/Amend&gt;</w:t>
      </w:r>
    </w:p>
    <w:p w14:paraId="175FE25B"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1345</w:t>
      </w:r>
      <w:r w:rsidRPr="001807FC">
        <w:rPr>
          <w:rStyle w:val="HideTWBExt"/>
          <w:b w:val="0"/>
        </w:rPr>
        <w:t>&lt;/NumAm&gt;</w:t>
      </w:r>
    </w:p>
    <w:p w14:paraId="547B7015" w14:textId="77777777" w:rsidR="00013DD4" w:rsidRPr="001807FC" w:rsidRDefault="00013DD4" w:rsidP="00013DD4">
      <w:pPr>
        <w:pStyle w:val="NormalBold"/>
      </w:pPr>
      <w:r w:rsidRPr="001807FC">
        <w:rPr>
          <w:rStyle w:val="HideTWBExt"/>
          <w:b w:val="0"/>
        </w:rPr>
        <w:t>&lt;RepeatBlock-By&gt;&lt;Members&gt;</w:t>
      </w:r>
      <w:r w:rsidRPr="001807FC">
        <w:t>Elisavet Vozemberg-Vrionidi (Elissavet Vozemberg-Vrionidi)</w:t>
      </w:r>
      <w:r w:rsidRPr="001807FC">
        <w:rPr>
          <w:rStyle w:val="HideTWBExt"/>
          <w:b w:val="0"/>
        </w:rPr>
        <w:t>&lt;/Members&gt;</w:t>
      </w:r>
    </w:p>
    <w:p w14:paraId="1E87CA38" w14:textId="77777777" w:rsidR="00013DD4" w:rsidRPr="001807FC" w:rsidRDefault="00013DD4" w:rsidP="00013DD4">
      <w:pPr>
        <w:pStyle w:val="NormalBold"/>
      </w:pPr>
      <w:r w:rsidRPr="001807FC">
        <w:rPr>
          <w:rStyle w:val="HideTWBExt"/>
          <w:b w:val="0"/>
        </w:rPr>
        <w:t>&lt;/RepeatBlock-By&gt;</w:t>
      </w:r>
    </w:p>
    <w:p w14:paraId="5A659218"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5A29510" w14:textId="77777777" w:rsidR="00013DD4" w:rsidRPr="001807FC" w:rsidRDefault="00013DD4" w:rsidP="00013DD4">
      <w:pPr>
        <w:pStyle w:val="NormalBold"/>
      </w:pPr>
      <w:r w:rsidRPr="001807FC">
        <w:rPr>
          <w:rStyle w:val="HideTWBExt"/>
          <w:b w:val="0"/>
        </w:rPr>
        <w:t>&lt;Article&gt;</w:t>
      </w:r>
      <w:r w:rsidRPr="001807FC">
        <w:t>Člen 43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4E002E66" w14:textId="77777777" w:rsidTr="00B17908">
        <w:trPr>
          <w:trHeight w:hRule="exact" w:val="240"/>
          <w:jc w:val="center"/>
        </w:trPr>
        <w:tc>
          <w:tcPr>
            <w:tcW w:w="9752" w:type="dxa"/>
            <w:gridSpan w:val="2"/>
          </w:tcPr>
          <w:p w14:paraId="493D4155" w14:textId="77777777" w:rsidR="00013DD4" w:rsidRPr="001807FC" w:rsidRDefault="00013DD4" w:rsidP="00B17908"/>
        </w:tc>
      </w:tr>
      <w:tr w:rsidR="00013DD4" w:rsidRPr="001807FC" w14:paraId="5B13BFF2" w14:textId="77777777" w:rsidTr="00B17908">
        <w:trPr>
          <w:trHeight w:val="240"/>
          <w:jc w:val="center"/>
        </w:trPr>
        <w:tc>
          <w:tcPr>
            <w:tcW w:w="4876" w:type="dxa"/>
          </w:tcPr>
          <w:p w14:paraId="7800D4B2" w14:textId="77777777" w:rsidR="00013DD4" w:rsidRPr="001807FC" w:rsidRDefault="00013DD4" w:rsidP="00B17908">
            <w:pPr>
              <w:pStyle w:val="ColumnHeading"/>
            </w:pPr>
            <w:r w:rsidRPr="001807FC">
              <w:t>Besedilo, ki ga predlaga Komisija</w:t>
            </w:r>
          </w:p>
        </w:tc>
        <w:tc>
          <w:tcPr>
            <w:tcW w:w="4876" w:type="dxa"/>
          </w:tcPr>
          <w:p w14:paraId="52ECA21B" w14:textId="77777777" w:rsidR="00013DD4" w:rsidRPr="001807FC" w:rsidRDefault="00013DD4" w:rsidP="00B17908">
            <w:pPr>
              <w:pStyle w:val="ColumnHeading"/>
            </w:pPr>
            <w:r w:rsidRPr="001807FC">
              <w:t>Predlog spremembe</w:t>
            </w:r>
          </w:p>
        </w:tc>
      </w:tr>
      <w:tr w:rsidR="00013DD4" w:rsidRPr="001807FC" w14:paraId="564CEAA7" w14:textId="77777777" w:rsidTr="00B17908">
        <w:trPr>
          <w:jc w:val="center"/>
        </w:trPr>
        <w:tc>
          <w:tcPr>
            <w:tcW w:w="4876" w:type="dxa"/>
          </w:tcPr>
          <w:p w14:paraId="1FB79476" w14:textId="77777777" w:rsidR="00013DD4" w:rsidRPr="001807FC" w:rsidRDefault="00013DD4" w:rsidP="00B17908">
            <w:pPr>
              <w:pStyle w:val="Normal6"/>
              <w:rPr>
                <w:b/>
                <w:i/>
              </w:rPr>
            </w:pPr>
            <w:r w:rsidRPr="001807FC">
              <w:t>(b)</w:t>
            </w:r>
            <w:r w:rsidRPr="001807FC">
              <w:rPr>
                <w:b/>
                <w:i/>
              </w:rPr>
              <w:tab/>
            </w:r>
            <w:r w:rsidRPr="001807FC">
              <w:t>je v</w:t>
            </w:r>
            <w:r w:rsidRPr="001807FC">
              <w:rPr>
                <w:b/>
                <w:i/>
              </w:rPr>
              <w:t xml:space="preserve"> kateri koli</w:t>
            </w:r>
            <w:r w:rsidRPr="001807FC">
              <w:t xml:space="preserve"> državi članici podana druga ali nadaljnja naknadna prošnja po tem, ko je bila že sprejeta končna odločitev, s katero je bila predhodna naknadna prošnja zavržena kot nedopustna, neutemeljena ali očitno neutemeljena.</w:t>
            </w:r>
          </w:p>
        </w:tc>
        <w:tc>
          <w:tcPr>
            <w:tcW w:w="4876" w:type="dxa"/>
          </w:tcPr>
          <w:p w14:paraId="60C73BC5" w14:textId="77777777" w:rsidR="00013DD4" w:rsidRPr="001807FC" w:rsidRDefault="00013DD4" w:rsidP="00B17908">
            <w:pPr>
              <w:pStyle w:val="Normal6"/>
              <w:rPr>
                <w:b/>
                <w:i/>
              </w:rPr>
            </w:pPr>
            <w:r w:rsidRPr="001807FC">
              <w:t>(b)</w:t>
            </w:r>
            <w:r w:rsidRPr="001807FC">
              <w:rPr>
                <w:b/>
                <w:i/>
              </w:rPr>
              <w:tab/>
            </w:r>
            <w:r w:rsidRPr="001807FC">
              <w:t>je v</w:t>
            </w:r>
            <w:r w:rsidRPr="001807FC">
              <w:rPr>
                <w:b/>
                <w:i/>
              </w:rPr>
              <w:t xml:space="preserve"> isti</w:t>
            </w:r>
            <w:r w:rsidRPr="001807FC">
              <w:t xml:space="preserve"> državi članici podana druga ali nadaljnja naknadna prošnja po tem, ko je bila že sprejeta končna odločitev, s katero je bila predhodna naknadna prošnja zavržena kot nedopustna, neutemeljena ali očitno neutemeljena.</w:t>
            </w:r>
          </w:p>
        </w:tc>
      </w:tr>
    </w:tbl>
    <w:p w14:paraId="5FD2ECB2"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9CF5550" w14:textId="77777777" w:rsidR="00013DD4" w:rsidRPr="001807FC" w:rsidRDefault="00013DD4" w:rsidP="00013DD4">
      <w:pPr>
        <w:pStyle w:val="JustificationTitle"/>
        <w:rPr>
          <w:lang w:val="sl-SI"/>
        </w:rPr>
      </w:pPr>
      <w:r w:rsidRPr="001807FC">
        <w:rPr>
          <w:rStyle w:val="HideTWBExt"/>
          <w:lang w:val="sl-SI"/>
        </w:rPr>
        <w:t>&lt;TitreJust&gt;</w:t>
      </w:r>
      <w:r w:rsidRPr="001807FC">
        <w:rPr>
          <w:lang w:val="sl-SI"/>
        </w:rPr>
        <w:t>Obrazložitev</w:t>
      </w:r>
      <w:r w:rsidRPr="001807FC">
        <w:rPr>
          <w:rStyle w:val="HideTWBExt"/>
          <w:lang w:val="sl-SI"/>
        </w:rPr>
        <w:t>&lt;/TitreJust&gt;</w:t>
      </w:r>
    </w:p>
    <w:p w14:paraId="6208A013" w14:textId="06CBCD05" w:rsidR="00013DD4" w:rsidRPr="001807FC" w:rsidRDefault="00471D18" w:rsidP="00013DD4">
      <w:pPr>
        <w:pStyle w:val="Normal12Italic"/>
        <w:rPr>
          <w:lang w:val="sl-SI"/>
        </w:rPr>
      </w:pPr>
      <w:r w:rsidRPr="001807FC">
        <w:rPr>
          <w:lang w:val="sl-SI"/>
        </w:rPr>
        <w:t>Izogniti se je treba</w:t>
      </w:r>
      <w:r w:rsidR="00013DD4" w:rsidRPr="001807FC">
        <w:rPr>
          <w:lang w:val="sl-SI"/>
        </w:rPr>
        <w:t xml:space="preserve"> nedoločni odgovornosti držav članic.</w:t>
      </w:r>
    </w:p>
    <w:p w14:paraId="7FF1D3B6" w14:textId="77777777" w:rsidR="00013DD4" w:rsidRPr="001807FC" w:rsidRDefault="00013DD4" w:rsidP="00013DD4">
      <w:r w:rsidRPr="001807FC">
        <w:rPr>
          <w:rStyle w:val="HideTWBExt"/>
        </w:rPr>
        <w:t>&lt;/Amend&gt;</w:t>
      </w:r>
    </w:p>
    <w:p w14:paraId="7B53F303" w14:textId="77777777" w:rsidR="00013DD4" w:rsidRPr="001807FC" w:rsidRDefault="00013DD4" w:rsidP="00013DD4">
      <w:pPr>
        <w:pStyle w:val="AMNumberTabs"/>
      </w:pPr>
      <w:r w:rsidRPr="001807FC">
        <w:rPr>
          <w:rStyle w:val="HideTWBExt"/>
          <w:b w:val="0"/>
        </w:rPr>
        <w:t>&lt;Amend&gt;</w:t>
      </w:r>
      <w:r w:rsidRPr="001807FC">
        <w:t>Predlog spremembe</w:t>
      </w:r>
      <w:r w:rsidRPr="001807FC">
        <w:tab/>
      </w:r>
      <w:r w:rsidRPr="001807FC">
        <w:tab/>
      </w:r>
      <w:r w:rsidRPr="001807FC">
        <w:rPr>
          <w:rStyle w:val="HideTWBExt"/>
          <w:b w:val="0"/>
        </w:rPr>
        <w:t>&lt;NumAm&gt;</w:t>
      </w:r>
      <w:r w:rsidRPr="001807FC">
        <w:t>1346</w:t>
      </w:r>
      <w:r w:rsidRPr="001807FC">
        <w:rPr>
          <w:rStyle w:val="HideTWBExt"/>
          <w:b w:val="0"/>
        </w:rPr>
        <w:t>&lt;/NumAm&gt;</w:t>
      </w:r>
    </w:p>
    <w:p w14:paraId="5E9EAAB5" w14:textId="77777777" w:rsidR="00013DD4" w:rsidRPr="001807FC" w:rsidRDefault="00013DD4" w:rsidP="00013DD4">
      <w:pPr>
        <w:pStyle w:val="NormalBold"/>
      </w:pPr>
      <w:r w:rsidRPr="001807FC">
        <w:rPr>
          <w:rStyle w:val="HideTWBExt"/>
          <w:b w:val="0"/>
        </w:rPr>
        <w:t>&lt;RepeatBlock-By&gt;&lt;Members&gt;</w:t>
      </w:r>
      <w:r w:rsidRPr="001807FC">
        <w:t>Laura Ferrara</w:t>
      </w:r>
      <w:r w:rsidRPr="001807FC">
        <w:rPr>
          <w:rStyle w:val="HideTWBExt"/>
          <w:b w:val="0"/>
        </w:rPr>
        <w:t>&lt;/Members&gt;</w:t>
      </w:r>
    </w:p>
    <w:p w14:paraId="0807BBE5" w14:textId="77777777" w:rsidR="00013DD4" w:rsidRPr="001807FC" w:rsidRDefault="00013DD4" w:rsidP="00013DD4">
      <w:pPr>
        <w:pStyle w:val="NormalBold"/>
      </w:pPr>
      <w:r w:rsidRPr="001807FC">
        <w:rPr>
          <w:rStyle w:val="HideTWBExt"/>
          <w:b w:val="0"/>
        </w:rPr>
        <w:t>&lt;/RepeatBlock-By&gt;</w:t>
      </w:r>
    </w:p>
    <w:p w14:paraId="2BC00760"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00E7B6C9" w14:textId="77777777" w:rsidR="00013DD4" w:rsidRPr="001807FC" w:rsidRDefault="00013DD4" w:rsidP="00013DD4">
      <w:pPr>
        <w:pStyle w:val="NormalBold"/>
      </w:pPr>
      <w:r w:rsidRPr="001807FC">
        <w:rPr>
          <w:rStyle w:val="HideTWBExt"/>
          <w:b w:val="0"/>
        </w:rPr>
        <w:t>&lt;Article&gt;</w:t>
      </w:r>
      <w:r w:rsidRPr="001807FC">
        <w:t>Člen 43 – odstavek 1 – točka b</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64A1FB44" w14:textId="77777777" w:rsidTr="00B17908">
        <w:trPr>
          <w:trHeight w:hRule="exact" w:val="240"/>
          <w:jc w:val="center"/>
        </w:trPr>
        <w:tc>
          <w:tcPr>
            <w:tcW w:w="9752" w:type="dxa"/>
            <w:gridSpan w:val="2"/>
          </w:tcPr>
          <w:p w14:paraId="545BE661" w14:textId="77777777" w:rsidR="00013DD4" w:rsidRPr="001807FC" w:rsidRDefault="00013DD4" w:rsidP="00B17908"/>
        </w:tc>
      </w:tr>
      <w:tr w:rsidR="00013DD4" w:rsidRPr="001807FC" w14:paraId="1DCA75D7" w14:textId="77777777" w:rsidTr="00B17908">
        <w:trPr>
          <w:trHeight w:val="240"/>
          <w:jc w:val="center"/>
        </w:trPr>
        <w:tc>
          <w:tcPr>
            <w:tcW w:w="4876" w:type="dxa"/>
          </w:tcPr>
          <w:p w14:paraId="353157D0" w14:textId="77777777" w:rsidR="00013DD4" w:rsidRPr="001807FC" w:rsidRDefault="00013DD4" w:rsidP="00B17908">
            <w:pPr>
              <w:pStyle w:val="ColumnHeading"/>
            </w:pPr>
            <w:r w:rsidRPr="001807FC">
              <w:t>Besedilo, ki ga predlaga Komisija</w:t>
            </w:r>
          </w:p>
        </w:tc>
        <w:tc>
          <w:tcPr>
            <w:tcW w:w="4876" w:type="dxa"/>
          </w:tcPr>
          <w:p w14:paraId="4102A6EC" w14:textId="77777777" w:rsidR="00013DD4" w:rsidRPr="001807FC" w:rsidRDefault="00013DD4" w:rsidP="00B17908">
            <w:pPr>
              <w:pStyle w:val="ColumnHeading"/>
            </w:pPr>
            <w:r w:rsidRPr="001807FC">
              <w:t>Predlog spremembe</w:t>
            </w:r>
          </w:p>
        </w:tc>
      </w:tr>
      <w:tr w:rsidR="00013DD4" w:rsidRPr="001807FC" w14:paraId="6B0BE4F7" w14:textId="77777777" w:rsidTr="00B17908">
        <w:trPr>
          <w:jc w:val="center"/>
        </w:trPr>
        <w:tc>
          <w:tcPr>
            <w:tcW w:w="4876" w:type="dxa"/>
          </w:tcPr>
          <w:p w14:paraId="7B17853B" w14:textId="77777777" w:rsidR="00013DD4" w:rsidRPr="001807FC" w:rsidRDefault="00013DD4" w:rsidP="00B17908">
            <w:pPr>
              <w:pStyle w:val="Normal6"/>
              <w:rPr>
                <w:b/>
                <w:i/>
              </w:rPr>
            </w:pPr>
            <w:r w:rsidRPr="001807FC">
              <w:t>(b)</w:t>
            </w:r>
            <w:r w:rsidRPr="001807FC">
              <w:rPr>
                <w:b/>
                <w:i/>
              </w:rPr>
              <w:tab/>
            </w:r>
            <w:r w:rsidRPr="001807FC">
              <w:t>je v kateri koli državi članici podana druga ali nadaljnja naknadna prošnja po tem, ko je bila že sprejeta končna odločitev, s katero je bila predhodna naknadna prošnja zavržena kot nedopustna</w:t>
            </w:r>
            <w:r w:rsidRPr="001807FC">
              <w:rPr>
                <w:b/>
                <w:i/>
              </w:rPr>
              <w:t>, neutemeljena ali očitno neutemeljena</w:t>
            </w:r>
            <w:r w:rsidRPr="001807FC">
              <w:t>.</w:t>
            </w:r>
          </w:p>
        </w:tc>
        <w:tc>
          <w:tcPr>
            <w:tcW w:w="4876" w:type="dxa"/>
          </w:tcPr>
          <w:p w14:paraId="505F1740" w14:textId="5384DE0E" w:rsidR="00013DD4" w:rsidRPr="001807FC" w:rsidRDefault="00013DD4" w:rsidP="00471D18">
            <w:pPr>
              <w:pStyle w:val="Normal6"/>
              <w:rPr>
                <w:b/>
                <w:i/>
              </w:rPr>
            </w:pPr>
            <w:r w:rsidRPr="001807FC">
              <w:t>(b)</w:t>
            </w:r>
            <w:r w:rsidRPr="001807FC">
              <w:rPr>
                <w:b/>
                <w:i/>
              </w:rPr>
              <w:tab/>
            </w:r>
            <w:r w:rsidRPr="001807FC">
              <w:t>je v kateri koli državi članici podana druga ali nadaljnja naknadna prošnja po tem, ko je bila že sprejeta končna odločitev, s katero je bila predhodna naknadna prošnja zavržena kot nedopustna</w:t>
            </w:r>
            <w:r w:rsidRPr="001807FC">
              <w:rPr>
                <w:b/>
                <w:i/>
              </w:rPr>
              <w:t xml:space="preserve"> v skladu </w:t>
            </w:r>
            <w:r w:rsidR="00471D18" w:rsidRPr="001807FC">
              <w:rPr>
                <w:b/>
                <w:i/>
              </w:rPr>
              <w:t>s členom 42(5)</w:t>
            </w:r>
            <w:r w:rsidRPr="001807FC">
              <w:t>.</w:t>
            </w:r>
          </w:p>
        </w:tc>
      </w:tr>
    </w:tbl>
    <w:p w14:paraId="425BB517"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{IT}</w:t>
      </w:r>
      <w:r w:rsidRPr="001807FC">
        <w:rPr>
          <w:lang w:val="sl-SI"/>
        </w:rPr>
        <w:t>it</w:t>
      </w:r>
      <w:r w:rsidRPr="001807FC">
        <w:rPr>
          <w:rStyle w:val="HideTWBExt"/>
          <w:lang w:val="sl-SI"/>
        </w:rPr>
        <w:t>&lt;/Original&gt;</w:t>
      </w:r>
    </w:p>
    <w:p w14:paraId="533F19C8" w14:textId="77777777" w:rsidR="00013DD4" w:rsidRPr="001807FC" w:rsidRDefault="00013DD4" w:rsidP="00013DD4">
      <w:pPr>
        <w:pStyle w:val="AMNumberTabs"/>
      </w:pPr>
      <w:r w:rsidRPr="001807FC">
        <w:rPr>
          <w:rStyle w:val="HideTWBExt"/>
          <w:b w:val="0"/>
        </w:rPr>
        <w:t>&lt;/Amend&gt;&lt;Amend&gt;</w:t>
      </w:r>
      <w:r w:rsidRPr="001807FC">
        <w:t>Predlog spremembe</w:t>
      </w:r>
      <w:r w:rsidRPr="001807FC">
        <w:tab/>
      </w:r>
      <w:r w:rsidRPr="001807FC">
        <w:tab/>
      </w:r>
      <w:r w:rsidRPr="001807FC">
        <w:rPr>
          <w:rStyle w:val="HideTWBExt"/>
          <w:b w:val="0"/>
        </w:rPr>
        <w:t>&lt;NumAm&gt;</w:t>
      </w:r>
      <w:r w:rsidRPr="001807FC">
        <w:t>1347</w:t>
      </w:r>
      <w:r w:rsidRPr="001807FC">
        <w:rPr>
          <w:rStyle w:val="HideTWBExt"/>
          <w:b w:val="0"/>
        </w:rPr>
        <w:t>&lt;/NumAm&gt;</w:t>
      </w:r>
    </w:p>
    <w:p w14:paraId="36CCF31C" w14:textId="77777777" w:rsidR="00013DD4" w:rsidRPr="001807FC" w:rsidRDefault="00013DD4" w:rsidP="00013DD4">
      <w:pPr>
        <w:pStyle w:val="NormalBold"/>
      </w:pPr>
      <w:r w:rsidRPr="001807FC">
        <w:rPr>
          <w:rStyle w:val="HideTWBExt"/>
          <w:b w:val="0"/>
        </w:rPr>
        <w:t>&lt;RepeatBlock-By&gt;&lt;Members&gt;</w:t>
      </w:r>
      <w:r w:rsidRPr="001807FC">
        <w:t>Jussi Halla-aho</w:t>
      </w:r>
      <w:r w:rsidRPr="001807FC">
        <w:rPr>
          <w:rStyle w:val="HideTWBExt"/>
          <w:b w:val="0"/>
        </w:rPr>
        <w:t>&lt;/Members&gt;</w:t>
      </w:r>
    </w:p>
    <w:p w14:paraId="6F9750C3" w14:textId="77777777" w:rsidR="00013DD4" w:rsidRPr="001807FC" w:rsidRDefault="00013DD4" w:rsidP="00013DD4">
      <w:pPr>
        <w:pStyle w:val="NormalBold"/>
      </w:pPr>
      <w:r w:rsidRPr="001807FC">
        <w:rPr>
          <w:rStyle w:val="HideTWBExt"/>
          <w:b w:val="0"/>
        </w:rPr>
        <w:t>&lt;/RepeatBlock-By&gt;</w:t>
      </w:r>
    </w:p>
    <w:p w14:paraId="1B022FA5" w14:textId="77777777" w:rsidR="00013DD4" w:rsidRPr="001807FC" w:rsidRDefault="00013DD4" w:rsidP="00013DD4">
      <w:pPr>
        <w:pStyle w:val="NormalBold"/>
      </w:pPr>
      <w:r w:rsidRPr="001807FC">
        <w:rPr>
          <w:rStyle w:val="HideTWBExt"/>
          <w:b w:val="0"/>
        </w:rPr>
        <w:t>&lt;DocAmend&gt;</w:t>
      </w:r>
      <w:r w:rsidRPr="001807FC">
        <w:t>Predlog uredbe</w:t>
      </w:r>
      <w:r w:rsidRPr="001807FC">
        <w:rPr>
          <w:rStyle w:val="HideTWBExt"/>
          <w:b w:val="0"/>
        </w:rPr>
        <w:t>&lt;/DocAmend&gt;</w:t>
      </w:r>
    </w:p>
    <w:p w14:paraId="3DEA8883" w14:textId="77777777" w:rsidR="00013DD4" w:rsidRPr="001807FC" w:rsidRDefault="00013DD4" w:rsidP="00013DD4">
      <w:pPr>
        <w:pStyle w:val="NormalBold"/>
      </w:pPr>
      <w:r w:rsidRPr="001807FC">
        <w:rPr>
          <w:rStyle w:val="HideTWBExt"/>
          <w:b w:val="0"/>
        </w:rPr>
        <w:t>&lt;Article&gt;</w:t>
      </w:r>
      <w:r w:rsidRPr="001807FC">
        <w:t>Člen 43 – odstavek 1 – točka b a (novo)</w:t>
      </w:r>
      <w:r w:rsidRPr="001807FC">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DD4" w:rsidRPr="001807FC" w14:paraId="004C0C15" w14:textId="77777777" w:rsidTr="00B17908">
        <w:trPr>
          <w:trHeight w:hRule="exact" w:val="240"/>
          <w:jc w:val="center"/>
        </w:trPr>
        <w:tc>
          <w:tcPr>
            <w:tcW w:w="9752" w:type="dxa"/>
            <w:gridSpan w:val="2"/>
          </w:tcPr>
          <w:p w14:paraId="6983CC93" w14:textId="77777777" w:rsidR="00013DD4" w:rsidRPr="001807FC" w:rsidRDefault="00013DD4" w:rsidP="00B17908"/>
        </w:tc>
      </w:tr>
      <w:tr w:rsidR="00013DD4" w:rsidRPr="001807FC" w14:paraId="64A1B455" w14:textId="77777777" w:rsidTr="00B17908">
        <w:trPr>
          <w:trHeight w:val="240"/>
          <w:jc w:val="center"/>
        </w:trPr>
        <w:tc>
          <w:tcPr>
            <w:tcW w:w="4876" w:type="dxa"/>
          </w:tcPr>
          <w:p w14:paraId="00782B98" w14:textId="77777777" w:rsidR="00013DD4" w:rsidRPr="001807FC" w:rsidRDefault="00013DD4" w:rsidP="00B17908">
            <w:pPr>
              <w:pStyle w:val="ColumnHeading"/>
            </w:pPr>
            <w:r w:rsidRPr="001807FC">
              <w:t>Besedilo, ki ga predlaga Komisija</w:t>
            </w:r>
          </w:p>
        </w:tc>
        <w:tc>
          <w:tcPr>
            <w:tcW w:w="4876" w:type="dxa"/>
          </w:tcPr>
          <w:p w14:paraId="1D2D0EE9" w14:textId="77777777" w:rsidR="00013DD4" w:rsidRPr="001807FC" w:rsidRDefault="00013DD4" w:rsidP="00B17908">
            <w:pPr>
              <w:pStyle w:val="ColumnHeading"/>
            </w:pPr>
            <w:r w:rsidRPr="001807FC">
              <w:t>Predlog spremembe</w:t>
            </w:r>
          </w:p>
        </w:tc>
      </w:tr>
      <w:tr w:rsidR="00013DD4" w:rsidRPr="001807FC" w14:paraId="7535B15F" w14:textId="77777777" w:rsidTr="00B17908">
        <w:trPr>
          <w:jc w:val="center"/>
        </w:trPr>
        <w:tc>
          <w:tcPr>
            <w:tcW w:w="4876" w:type="dxa"/>
          </w:tcPr>
          <w:p w14:paraId="2A8FFC11" w14:textId="77777777" w:rsidR="00013DD4" w:rsidRPr="001807FC" w:rsidRDefault="00013DD4" w:rsidP="00B17908">
            <w:pPr>
              <w:pStyle w:val="Normal6"/>
            </w:pPr>
          </w:p>
        </w:tc>
        <w:tc>
          <w:tcPr>
            <w:tcW w:w="4876" w:type="dxa"/>
          </w:tcPr>
          <w:p w14:paraId="70C5F42F" w14:textId="77777777" w:rsidR="00013DD4" w:rsidRPr="001807FC" w:rsidRDefault="00013DD4" w:rsidP="00B17908">
            <w:pPr>
              <w:pStyle w:val="Normal6"/>
              <w:rPr>
                <w:b/>
                <w:i/>
              </w:rPr>
            </w:pPr>
            <w:r w:rsidRPr="001807FC">
              <w:rPr>
                <w:b/>
                <w:i/>
              </w:rPr>
              <w:t>(ba)</w:t>
            </w:r>
            <w:r w:rsidRPr="001807FC">
              <w:rPr>
                <w:b/>
                <w:i/>
              </w:rPr>
              <w:tab/>
              <w:t>oseba, ki vlaga naknadno prošnjo, predstavlja tveganje za notranjo varnost ali javni red države članice.</w:t>
            </w:r>
          </w:p>
        </w:tc>
      </w:tr>
    </w:tbl>
    <w:p w14:paraId="27E284EC" w14:textId="77777777" w:rsidR="00013DD4" w:rsidRPr="001807FC" w:rsidRDefault="00013DD4" w:rsidP="00013DD4">
      <w:pPr>
        <w:pStyle w:val="Olang"/>
        <w:rPr>
          <w:lang w:val="sl-SI"/>
        </w:rPr>
      </w:pPr>
      <w:r w:rsidRPr="001807FC">
        <w:rPr>
          <w:lang w:val="sl-SI"/>
        </w:rPr>
        <w:t xml:space="preserve">Or. </w:t>
      </w:r>
      <w:r w:rsidRPr="001807FC">
        <w:rPr>
          <w:rStyle w:val="HideTWBExt"/>
          <w:lang w:val="sl-SI"/>
        </w:rPr>
        <w:t>&lt;Original&gt;</w:t>
      </w:r>
      <w:r w:rsidRPr="001807FC">
        <w:rPr>
          <w:rStyle w:val="HideTWBInt"/>
          <w:lang w:val="sl-SI"/>
        </w:rPr>
        <w:t>{EN}</w:t>
      </w:r>
      <w:r w:rsidRPr="001807FC">
        <w:rPr>
          <w:lang w:val="sl-SI"/>
        </w:rPr>
        <w:t>en</w:t>
      </w:r>
      <w:r w:rsidRPr="001807FC">
        <w:rPr>
          <w:rStyle w:val="HideTWBExt"/>
          <w:lang w:val="sl-SI"/>
        </w:rPr>
        <w:t>&lt;/Original&gt;</w:t>
      </w:r>
    </w:p>
    <w:p w14:paraId="38120B81" w14:textId="77777777" w:rsidR="00706445" w:rsidRPr="001807FC" w:rsidRDefault="00013DD4" w:rsidP="00013DD4">
      <w:r w:rsidRPr="001807FC">
        <w:rPr>
          <w:rStyle w:val="HideTWBExt"/>
        </w:rPr>
        <w:t>&lt;/Amend&gt;&lt;/RepeatBlock-Amend&gt;</w:t>
      </w:r>
    </w:p>
    <w:sectPr w:rsidR="00706445" w:rsidRPr="001807FC" w:rsidSect="00DC53FD">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C23FA" w14:textId="77777777" w:rsidR="00292C7C" w:rsidRPr="001807FC" w:rsidRDefault="00292C7C">
      <w:r w:rsidRPr="001807FC">
        <w:separator/>
      </w:r>
    </w:p>
  </w:endnote>
  <w:endnote w:type="continuationSeparator" w:id="0">
    <w:p w14:paraId="1123D34D" w14:textId="77777777" w:rsidR="00292C7C" w:rsidRPr="001807FC" w:rsidRDefault="00292C7C">
      <w:r w:rsidRPr="001807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E4C63" w14:textId="3113BED8" w:rsidR="00292C7C" w:rsidRPr="001807FC" w:rsidRDefault="00292C7C" w:rsidP="00DC53FD">
    <w:pPr>
      <w:pStyle w:val="Footer"/>
      <w:rPr>
        <w:lang w:val="sl-SI"/>
      </w:rPr>
    </w:pPr>
    <w:r w:rsidRPr="001807FC">
      <w:rPr>
        <w:lang w:val="sl-SI"/>
      </w:rPr>
      <w:t>PE</w:t>
    </w:r>
    <w:r w:rsidRPr="001807FC">
      <w:rPr>
        <w:rStyle w:val="HideTWBExt"/>
        <w:lang w:val="sl-SI"/>
      </w:rPr>
      <w:t>&lt;NoPE&gt;</w:t>
    </w:r>
    <w:r w:rsidRPr="001807FC">
      <w:rPr>
        <w:lang w:val="sl-SI"/>
      </w:rPr>
      <w:t>607.803</w:t>
    </w:r>
    <w:r w:rsidRPr="001807FC">
      <w:rPr>
        <w:rStyle w:val="HideTWBExt"/>
        <w:lang w:val="sl-SI"/>
      </w:rPr>
      <w:t>&lt;/NoPE&gt;&lt;Version&gt;</w:t>
    </w:r>
    <w:r w:rsidRPr="001807FC">
      <w:rPr>
        <w:lang w:val="sl-SI"/>
      </w:rPr>
      <w:t>v01-00</w:t>
    </w:r>
    <w:r w:rsidRPr="001807FC">
      <w:rPr>
        <w:rStyle w:val="HideTWBExt"/>
        <w:lang w:val="sl-SI"/>
      </w:rPr>
      <w:t>&lt;/Version&gt;</w:t>
    </w:r>
    <w:r w:rsidRPr="001807FC">
      <w:rPr>
        <w:lang w:val="sl-SI"/>
      </w:rPr>
      <w:tab/>
    </w:r>
    <w:r w:rsidRPr="001807FC">
      <w:rPr>
        <w:lang w:val="sl-SI"/>
      </w:rPr>
      <w:fldChar w:fldCharType="begin"/>
    </w:r>
    <w:r w:rsidRPr="001807FC">
      <w:rPr>
        <w:lang w:val="sl-SI"/>
      </w:rPr>
      <w:instrText xml:space="preserve"> PAGE  \* MERGEFORMAT </w:instrText>
    </w:r>
    <w:r w:rsidRPr="001807FC">
      <w:rPr>
        <w:lang w:val="sl-SI"/>
      </w:rPr>
      <w:fldChar w:fldCharType="separate"/>
    </w:r>
    <w:r w:rsidR="00B46112">
      <w:rPr>
        <w:noProof/>
        <w:lang w:val="sl-SI"/>
      </w:rPr>
      <w:t>2</w:t>
    </w:r>
    <w:r w:rsidRPr="001807FC">
      <w:rPr>
        <w:lang w:val="sl-SI"/>
      </w:rPr>
      <w:fldChar w:fldCharType="end"/>
    </w:r>
    <w:r w:rsidRPr="001807FC">
      <w:rPr>
        <w:lang w:val="sl-SI"/>
      </w:rPr>
      <w:t>/</w:t>
    </w:r>
    <w:r w:rsidRPr="001807FC">
      <w:rPr>
        <w:lang w:val="sl-SI"/>
      </w:rPr>
      <w:fldChar w:fldCharType="begin"/>
    </w:r>
    <w:r w:rsidRPr="001807FC">
      <w:rPr>
        <w:lang w:val="sl-SI"/>
      </w:rPr>
      <w:instrText xml:space="preserve"> NUMPAGES  \* MERGEFORMAT </w:instrText>
    </w:r>
    <w:r w:rsidRPr="001807FC">
      <w:rPr>
        <w:lang w:val="sl-SI"/>
      </w:rPr>
      <w:fldChar w:fldCharType="separate"/>
    </w:r>
    <w:r w:rsidR="00B46112">
      <w:rPr>
        <w:noProof/>
        <w:lang w:val="sl-SI"/>
      </w:rPr>
      <w:t>107</w:t>
    </w:r>
    <w:r w:rsidRPr="001807FC">
      <w:rPr>
        <w:lang w:val="sl-SI"/>
      </w:rPr>
      <w:fldChar w:fldCharType="end"/>
    </w:r>
    <w:r w:rsidRPr="001807FC">
      <w:rPr>
        <w:lang w:val="sl-SI"/>
      </w:rPr>
      <w:tab/>
    </w:r>
    <w:r w:rsidRPr="001807FC">
      <w:rPr>
        <w:rStyle w:val="HideTWBExt"/>
        <w:lang w:val="sl-SI"/>
      </w:rPr>
      <w:t>&lt;PathFdR&gt;</w:t>
    </w:r>
    <w:r w:rsidRPr="001807FC">
      <w:rPr>
        <w:lang w:val="sl-SI"/>
      </w:rPr>
      <w:t>AM\1129316SL.docx</w:t>
    </w:r>
    <w:r w:rsidRPr="001807FC">
      <w:rPr>
        <w:rStyle w:val="HideTWBExt"/>
        <w:lang w:val="sl-SI"/>
      </w:rPr>
      <w:t>&lt;/PathFdR&gt;</w:t>
    </w:r>
  </w:p>
  <w:p w14:paraId="71778671" w14:textId="4341DAC7" w:rsidR="00292C7C" w:rsidRPr="001807FC" w:rsidRDefault="00292C7C" w:rsidP="00DC53FD">
    <w:pPr>
      <w:pStyle w:val="Footer2"/>
    </w:pPr>
    <w:r w:rsidRPr="001807FC">
      <w:t>SL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70EE5" w14:textId="0E5171BD" w:rsidR="00292C7C" w:rsidRPr="001807FC" w:rsidRDefault="00292C7C" w:rsidP="00DC53FD">
    <w:pPr>
      <w:pStyle w:val="Footer"/>
      <w:rPr>
        <w:lang w:val="sl-SI"/>
      </w:rPr>
    </w:pPr>
    <w:r w:rsidRPr="001807FC">
      <w:rPr>
        <w:rStyle w:val="HideTWBExt"/>
        <w:lang w:val="sl-SI"/>
      </w:rPr>
      <w:t>&lt;PathFdR&gt;</w:t>
    </w:r>
    <w:r w:rsidRPr="001807FC">
      <w:rPr>
        <w:lang w:val="sl-SI"/>
      </w:rPr>
      <w:t>AM\1129316SL.docx</w:t>
    </w:r>
    <w:r w:rsidRPr="001807FC">
      <w:rPr>
        <w:rStyle w:val="HideTWBExt"/>
        <w:lang w:val="sl-SI"/>
      </w:rPr>
      <w:t>&lt;/PathFdR&gt;</w:t>
    </w:r>
    <w:r w:rsidRPr="001807FC">
      <w:rPr>
        <w:lang w:val="sl-SI"/>
      </w:rPr>
      <w:tab/>
    </w:r>
    <w:r w:rsidRPr="001807FC">
      <w:rPr>
        <w:lang w:val="sl-SI"/>
      </w:rPr>
      <w:fldChar w:fldCharType="begin"/>
    </w:r>
    <w:r w:rsidRPr="001807FC">
      <w:rPr>
        <w:lang w:val="sl-SI"/>
      </w:rPr>
      <w:instrText xml:space="preserve"> PAGE  \* MERGEFORMAT </w:instrText>
    </w:r>
    <w:r w:rsidRPr="001807FC">
      <w:rPr>
        <w:lang w:val="sl-SI"/>
      </w:rPr>
      <w:fldChar w:fldCharType="separate"/>
    </w:r>
    <w:r w:rsidR="00B46112">
      <w:rPr>
        <w:noProof/>
        <w:lang w:val="sl-SI"/>
      </w:rPr>
      <w:t>3</w:t>
    </w:r>
    <w:r w:rsidRPr="001807FC">
      <w:rPr>
        <w:lang w:val="sl-SI"/>
      </w:rPr>
      <w:fldChar w:fldCharType="end"/>
    </w:r>
    <w:r w:rsidRPr="001807FC">
      <w:rPr>
        <w:lang w:val="sl-SI"/>
      </w:rPr>
      <w:t>/</w:t>
    </w:r>
    <w:r w:rsidRPr="001807FC">
      <w:rPr>
        <w:lang w:val="sl-SI"/>
      </w:rPr>
      <w:fldChar w:fldCharType="begin"/>
    </w:r>
    <w:r w:rsidRPr="001807FC">
      <w:rPr>
        <w:lang w:val="sl-SI"/>
      </w:rPr>
      <w:instrText xml:space="preserve"> NUMPAGES  \* MERGEFORMAT </w:instrText>
    </w:r>
    <w:r w:rsidRPr="001807FC">
      <w:rPr>
        <w:lang w:val="sl-SI"/>
      </w:rPr>
      <w:fldChar w:fldCharType="separate"/>
    </w:r>
    <w:r w:rsidR="00B46112">
      <w:rPr>
        <w:noProof/>
        <w:lang w:val="sl-SI"/>
      </w:rPr>
      <w:t>107</w:t>
    </w:r>
    <w:r w:rsidRPr="001807FC">
      <w:rPr>
        <w:lang w:val="sl-SI"/>
      </w:rPr>
      <w:fldChar w:fldCharType="end"/>
    </w:r>
    <w:r w:rsidRPr="001807FC">
      <w:rPr>
        <w:lang w:val="sl-SI"/>
      </w:rPr>
      <w:tab/>
      <w:t>PE</w:t>
    </w:r>
    <w:r w:rsidRPr="001807FC">
      <w:rPr>
        <w:rStyle w:val="HideTWBExt"/>
        <w:lang w:val="sl-SI"/>
      </w:rPr>
      <w:t>&lt;NoPE&gt;</w:t>
    </w:r>
    <w:r w:rsidRPr="001807FC">
      <w:rPr>
        <w:lang w:val="sl-SI"/>
      </w:rPr>
      <w:t>607.803</w:t>
    </w:r>
    <w:r w:rsidRPr="001807FC">
      <w:rPr>
        <w:rStyle w:val="HideTWBExt"/>
        <w:lang w:val="sl-SI"/>
      </w:rPr>
      <w:t>&lt;/NoPE&gt;&lt;Version&gt;</w:t>
    </w:r>
    <w:r w:rsidRPr="001807FC">
      <w:rPr>
        <w:lang w:val="sl-SI"/>
      </w:rPr>
      <w:t>v01-00</w:t>
    </w:r>
    <w:r w:rsidRPr="001807FC">
      <w:rPr>
        <w:rStyle w:val="HideTWBExt"/>
        <w:lang w:val="sl-SI"/>
      </w:rPr>
      <w:t>&lt;/Version&gt;</w:t>
    </w:r>
  </w:p>
  <w:p w14:paraId="2FD9F210" w14:textId="5CFFD6D8" w:rsidR="00292C7C" w:rsidRPr="001807FC" w:rsidRDefault="00292C7C" w:rsidP="00DC53FD">
    <w:pPr>
      <w:pStyle w:val="Footer2"/>
    </w:pPr>
    <w:r w:rsidRPr="001807FC">
      <w:tab/>
      <w:t>SL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C310C" w14:textId="3BFA05DF" w:rsidR="00292C7C" w:rsidRPr="001807FC" w:rsidRDefault="00292C7C" w:rsidP="00DC53FD">
    <w:pPr>
      <w:pStyle w:val="Footer"/>
      <w:rPr>
        <w:lang w:val="sl-SI"/>
      </w:rPr>
    </w:pPr>
    <w:r w:rsidRPr="001807FC">
      <w:rPr>
        <w:rStyle w:val="HideTWBExt"/>
        <w:lang w:val="sl-SI"/>
      </w:rPr>
      <w:t>&lt;PathFdR&gt;</w:t>
    </w:r>
    <w:r w:rsidRPr="001807FC">
      <w:rPr>
        <w:lang w:val="sl-SI"/>
      </w:rPr>
      <w:t>AM\1129316SL.docx</w:t>
    </w:r>
    <w:r w:rsidRPr="001807FC">
      <w:rPr>
        <w:rStyle w:val="HideTWBExt"/>
        <w:lang w:val="sl-SI"/>
      </w:rPr>
      <w:t>&lt;/PathFdR&gt;</w:t>
    </w:r>
    <w:r w:rsidRPr="001807FC">
      <w:rPr>
        <w:lang w:val="sl-SI"/>
      </w:rPr>
      <w:tab/>
    </w:r>
    <w:r w:rsidRPr="001807FC">
      <w:rPr>
        <w:lang w:val="sl-SI"/>
      </w:rPr>
      <w:tab/>
      <w:t>PE</w:t>
    </w:r>
    <w:r w:rsidRPr="001807FC">
      <w:rPr>
        <w:rStyle w:val="HideTWBExt"/>
        <w:lang w:val="sl-SI"/>
      </w:rPr>
      <w:t>&lt;NoPE&gt;</w:t>
    </w:r>
    <w:r w:rsidRPr="001807FC">
      <w:rPr>
        <w:lang w:val="sl-SI"/>
      </w:rPr>
      <w:t>607.803</w:t>
    </w:r>
    <w:r w:rsidRPr="001807FC">
      <w:rPr>
        <w:rStyle w:val="HideTWBExt"/>
        <w:lang w:val="sl-SI"/>
      </w:rPr>
      <w:t>&lt;/NoPE&gt;&lt;Version&gt;</w:t>
    </w:r>
    <w:r w:rsidRPr="001807FC">
      <w:rPr>
        <w:lang w:val="sl-SI"/>
      </w:rPr>
      <w:t>v01-00</w:t>
    </w:r>
    <w:r w:rsidRPr="001807FC">
      <w:rPr>
        <w:rStyle w:val="HideTWBExt"/>
        <w:lang w:val="sl-SI"/>
      </w:rPr>
      <w:t>&lt;/Version&gt;</w:t>
    </w:r>
  </w:p>
  <w:p w14:paraId="06B6005F" w14:textId="5B8F9A11" w:rsidR="00292C7C" w:rsidRPr="001807FC" w:rsidRDefault="00292C7C" w:rsidP="00DC53FD">
    <w:pPr>
      <w:pStyle w:val="Footer2"/>
      <w:tabs>
        <w:tab w:val="center" w:pos="4535"/>
      </w:tabs>
    </w:pPr>
    <w:r w:rsidRPr="001807FC">
      <w:t>SL</w:t>
    </w:r>
    <w:r w:rsidRPr="001807FC">
      <w:tab/>
    </w:r>
    <w:r w:rsidRPr="001807FC">
      <w:rPr>
        <w:b w:val="0"/>
        <w:i/>
        <w:color w:val="C0C0C0"/>
        <w:sz w:val="22"/>
      </w:rPr>
      <w:t>Združena v raznolikosti</w:t>
    </w:r>
    <w:r w:rsidRPr="001807FC">
      <w:tab/>
      <w:t>SL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152F6" w14:textId="77777777" w:rsidR="00292C7C" w:rsidRPr="001807FC" w:rsidRDefault="00292C7C">
      <w:r w:rsidRPr="001807FC">
        <w:separator/>
      </w:r>
    </w:p>
  </w:footnote>
  <w:footnote w:type="continuationSeparator" w:id="0">
    <w:p w14:paraId="09843955" w14:textId="77777777" w:rsidR="00292C7C" w:rsidRPr="001807FC" w:rsidRDefault="00292C7C">
      <w:r w:rsidRPr="001807FC">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E994" w14:textId="77777777" w:rsidR="00B46112" w:rsidRDefault="00B461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0B9A4" w14:textId="77777777" w:rsidR="00B46112" w:rsidRDefault="00B461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5864C5" w14:textId="77777777" w:rsidR="00B46112" w:rsidRDefault="00B461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SL"/>
    <w:docVar w:name="TXTLANGUEMIN" w:val="sl"/>
    <w:docVar w:name="TXTNRPE" w:val="607.803"/>
    <w:docVar w:name="TXTPEorAP" w:val="PE"/>
    <w:docVar w:name="TXTROUTE" w:val="AM\1129316SL.docx"/>
    <w:docVar w:name="TXTVERSION" w:val="01-00"/>
  </w:docVars>
  <w:rsids>
    <w:rsidRoot w:val="00706445"/>
    <w:rsid w:val="00013DD4"/>
    <w:rsid w:val="000278EB"/>
    <w:rsid w:val="00051029"/>
    <w:rsid w:val="00053287"/>
    <w:rsid w:val="000579C0"/>
    <w:rsid w:val="0006295C"/>
    <w:rsid w:val="00087848"/>
    <w:rsid w:val="00092693"/>
    <w:rsid w:val="000A061E"/>
    <w:rsid w:val="000A77D7"/>
    <w:rsid w:val="001807FC"/>
    <w:rsid w:val="00183A48"/>
    <w:rsid w:val="001859DE"/>
    <w:rsid w:val="00192472"/>
    <w:rsid w:val="001E6ED6"/>
    <w:rsid w:val="002069B7"/>
    <w:rsid w:val="00207CD2"/>
    <w:rsid w:val="00213183"/>
    <w:rsid w:val="00226558"/>
    <w:rsid w:val="00241B29"/>
    <w:rsid w:val="002619B9"/>
    <w:rsid w:val="0026497E"/>
    <w:rsid w:val="00271116"/>
    <w:rsid w:val="00292C7C"/>
    <w:rsid w:val="002A40E9"/>
    <w:rsid w:val="002A6AD4"/>
    <w:rsid w:val="002B1688"/>
    <w:rsid w:val="002C4162"/>
    <w:rsid w:val="00342BF0"/>
    <w:rsid w:val="00354704"/>
    <w:rsid w:val="00417047"/>
    <w:rsid w:val="00420C0F"/>
    <w:rsid w:val="004511C0"/>
    <w:rsid w:val="00471D18"/>
    <w:rsid w:val="0048224C"/>
    <w:rsid w:val="004C790C"/>
    <w:rsid w:val="0050154E"/>
    <w:rsid w:val="005034E3"/>
    <w:rsid w:val="00515B7D"/>
    <w:rsid w:val="005352BF"/>
    <w:rsid w:val="00543FA0"/>
    <w:rsid w:val="00553800"/>
    <w:rsid w:val="0055783D"/>
    <w:rsid w:val="005E4D4F"/>
    <w:rsid w:val="005F24AB"/>
    <w:rsid w:val="0061400D"/>
    <w:rsid w:val="00634B96"/>
    <w:rsid w:val="00645DF5"/>
    <w:rsid w:val="00651D55"/>
    <w:rsid w:val="0066523F"/>
    <w:rsid w:val="00673E1E"/>
    <w:rsid w:val="006C2F60"/>
    <w:rsid w:val="006E018A"/>
    <w:rsid w:val="00705A7A"/>
    <w:rsid w:val="00706445"/>
    <w:rsid w:val="007220F6"/>
    <w:rsid w:val="00724370"/>
    <w:rsid w:val="0075058D"/>
    <w:rsid w:val="00793A7F"/>
    <w:rsid w:val="007C4F0D"/>
    <w:rsid w:val="007C69EB"/>
    <w:rsid w:val="007D49F9"/>
    <w:rsid w:val="0080095A"/>
    <w:rsid w:val="00825EF4"/>
    <w:rsid w:val="00837CF7"/>
    <w:rsid w:val="00844B9E"/>
    <w:rsid w:val="00852849"/>
    <w:rsid w:val="008C76B7"/>
    <w:rsid w:val="008D7A5D"/>
    <w:rsid w:val="00987BC5"/>
    <w:rsid w:val="009A1100"/>
    <w:rsid w:val="009A2DAB"/>
    <w:rsid w:val="00A05800"/>
    <w:rsid w:val="00A60529"/>
    <w:rsid w:val="00A834EB"/>
    <w:rsid w:val="00AC63B7"/>
    <w:rsid w:val="00AD2BCD"/>
    <w:rsid w:val="00B17908"/>
    <w:rsid w:val="00B46112"/>
    <w:rsid w:val="00B72AFB"/>
    <w:rsid w:val="00C97DE3"/>
    <w:rsid w:val="00CF2EBF"/>
    <w:rsid w:val="00CF4151"/>
    <w:rsid w:val="00D3300D"/>
    <w:rsid w:val="00D551A8"/>
    <w:rsid w:val="00D55B2E"/>
    <w:rsid w:val="00D73DBF"/>
    <w:rsid w:val="00D91FC4"/>
    <w:rsid w:val="00D93457"/>
    <w:rsid w:val="00DC0FD9"/>
    <w:rsid w:val="00DC53FD"/>
    <w:rsid w:val="00DC70F1"/>
    <w:rsid w:val="00E44C36"/>
    <w:rsid w:val="00E45B91"/>
    <w:rsid w:val="00E52F97"/>
    <w:rsid w:val="00E6506F"/>
    <w:rsid w:val="00E76189"/>
    <w:rsid w:val="00ED2130"/>
    <w:rsid w:val="00EF7695"/>
    <w:rsid w:val="00F077EE"/>
    <w:rsid w:val="00F13AF5"/>
    <w:rsid w:val="00F41D4B"/>
    <w:rsid w:val="00F53E5F"/>
    <w:rsid w:val="00F826AA"/>
    <w:rsid w:val="00FB6251"/>
    <w:rsid w:val="00FC3AF0"/>
    <w:rsid w:val="00FE04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F6DB7CF"/>
  <w15:docId w15:val="{40C47320-8FA5-4B21-B9D3-29F0E8A93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06295C"/>
    <w:pPr>
      <w:tabs>
        <w:tab w:val="center" w:pos="4513"/>
        <w:tab w:val="right" w:pos="9026"/>
      </w:tabs>
    </w:pPr>
  </w:style>
  <w:style w:type="character" w:customStyle="1" w:styleId="HeaderChar">
    <w:name w:val="Header Char"/>
    <w:basedOn w:val="DefaultParagraphFont"/>
    <w:link w:val="Header"/>
    <w:rsid w:val="0006295C"/>
    <w:rPr>
      <w:sz w:val="24"/>
      <w:szCs w:val="24"/>
    </w:rPr>
  </w:style>
  <w:style w:type="paragraph" w:styleId="CommentText">
    <w:name w:val="annotation text"/>
    <w:basedOn w:val="Normal"/>
    <w:link w:val="CommentTextChar"/>
    <w:uiPriority w:val="99"/>
    <w:semiHidden/>
    <w:unhideWhenUsed/>
    <w:rsid w:val="00013DD4"/>
    <w:rPr>
      <w:sz w:val="20"/>
      <w:szCs w:val="20"/>
      <w:lang w:eastAsia="sl-SI" w:bidi="sl-SI"/>
    </w:rPr>
  </w:style>
  <w:style w:type="character" w:customStyle="1" w:styleId="CommentTextChar">
    <w:name w:val="Comment Text Char"/>
    <w:basedOn w:val="DefaultParagraphFont"/>
    <w:link w:val="CommentText"/>
    <w:uiPriority w:val="99"/>
    <w:semiHidden/>
    <w:rsid w:val="00013DD4"/>
    <w:rPr>
      <w:lang w:val="sl-SI" w:eastAsia="sl-SI" w:bidi="sl-SI"/>
    </w:rPr>
  </w:style>
  <w:style w:type="character" w:styleId="CommentReference">
    <w:name w:val="annotation reference"/>
    <w:basedOn w:val="DefaultParagraphFont"/>
    <w:uiPriority w:val="99"/>
    <w:semiHidden/>
    <w:unhideWhenUsed/>
    <w:rsid w:val="00013DD4"/>
    <w:rPr>
      <w:sz w:val="16"/>
      <w:szCs w:val="16"/>
    </w:rPr>
  </w:style>
  <w:style w:type="paragraph" w:styleId="CommentSubject">
    <w:name w:val="annotation subject"/>
    <w:basedOn w:val="CommentText"/>
    <w:next w:val="CommentText"/>
    <w:link w:val="CommentSubjectChar"/>
    <w:semiHidden/>
    <w:unhideWhenUsed/>
    <w:rsid w:val="00837CF7"/>
    <w:rPr>
      <w:b/>
      <w:bCs/>
      <w:lang w:eastAsia="en-GB" w:bidi="ar-SA"/>
    </w:rPr>
  </w:style>
  <w:style w:type="character" w:customStyle="1" w:styleId="CommentSubjectChar">
    <w:name w:val="Comment Subject Char"/>
    <w:basedOn w:val="CommentTextChar"/>
    <w:link w:val="CommentSubject"/>
    <w:semiHidden/>
    <w:rsid w:val="00837CF7"/>
    <w:rPr>
      <w:b/>
      <w:bCs/>
      <w:lang w:val="sl-SI" w:eastAsia="sl-SI" w:bidi="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C6B21-716E-4016-AECB-309636608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9C20C4DD.dotm</Template>
  <TotalTime>0</TotalTime>
  <Pages>107</Pages>
  <Words>20363</Words>
  <Characters>151130</Characters>
  <Application>Microsoft Office Word</Application>
  <DocSecurity>0</DocSecurity>
  <Lines>2906</Lines>
  <Paragraphs>1339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170154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SOSTARIC Manca</cp:lastModifiedBy>
  <cp:revision>2</cp:revision>
  <cp:lastPrinted>2017-07-03T14:06:00Z</cp:lastPrinted>
  <dcterms:created xsi:type="dcterms:W3CDTF">2017-07-07T11:15:00Z</dcterms:created>
  <dcterms:modified xsi:type="dcterms:W3CDTF">2017-07-07T11:15:00Z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1129316</vt:lpwstr>
  </property>
  <property fmtid="{D5CDD505-2E9C-101B-9397-08002B2CF9AE}" pid="4" name="&lt;FooterPath&gt;">
    <vt:lpwstr>AM\1129316XM.doc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20170627-085507-044884-751623</vt:lpwstr>
  </property>
  <property fmtid="{D5CDD505-2E9C-101B-9397-08002B2CF9AE}" pid="8" name="PE Number">
    <vt:lpwstr>607.803</vt:lpwstr>
  </property>
  <property fmtid="{D5CDD505-2E9C-101B-9397-08002B2CF9AE}" pid="9" name="UID">
    <vt:lpwstr>eu.europa.europarl-DIN1-2017-0000065562_01.01-xm-01.00_text-xml</vt:lpwstr>
  </property>
  <property fmtid="{D5CDD505-2E9C-101B-9397-08002B2CF9AE}" pid="10" name="LastEdited with">
    <vt:lpwstr>9.0.0 Build [20170325]</vt:lpwstr>
  </property>
  <property fmtid="{D5CDD505-2E9C-101B-9397-08002B2CF9AE}" pid="11" name="FooterPath">
    <vt:lpwstr>AM\1129316SL.docx</vt:lpwstr>
  </property>
  <property fmtid="{D5CDD505-2E9C-101B-9397-08002B2CF9AE}" pid="12" name="Bookout">
    <vt:lpwstr>OK - 2017/07/07 13:15</vt:lpwstr>
  </property>
  <property fmtid="{D5CDD505-2E9C-101B-9397-08002B2CF9AE}" pid="13" name="SubscribeElise">
    <vt:lpwstr/>
  </property>
</Properties>
</file>