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0005D" w:rsidRPr="00470220" w14:paraId="39C5F4A4" w14:textId="77777777" w:rsidTr="00AC1DCD">
        <w:trPr>
          <w:trHeight w:hRule="exact" w:val="1418"/>
        </w:trPr>
        <w:tc>
          <w:tcPr>
            <w:tcW w:w="6804" w:type="dxa"/>
            <w:shd w:val="clear" w:color="auto" w:fill="auto"/>
            <w:vAlign w:val="center"/>
          </w:tcPr>
          <w:p w14:paraId="13A883CB" w14:textId="77777777" w:rsidR="00BE5062" w:rsidRPr="00470220" w:rsidRDefault="00624EE4" w:rsidP="00AC1DCD">
            <w:pPr>
              <w:pStyle w:val="EPName"/>
            </w:pPr>
            <w:r w:rsidRPr="00470220">
              <w:t>Europa-Parlamentet</w:t>
            </w:r>
          </w:p>
          <w:p w14:paraId="42D4B21A" w14:textId="77777777" w:rsidR="00BE5062" w:rsidRPr="00470220" w:rsidRDefault="00624EE4" w:rsidP="00AC1DCD">
            <w:pPr>
              <w:pStyle w:val="EPTerm"/>
            </w:pPr>
            <w:r w:rsidRPr="00470220">
              <w:t>2019-2024</w:t>
            </w:r>
          </w:p>
        </w:tc>
        <w:tc>
          <w:tcPr>
            <w:tcW w:w="2268" w:type="dxa"/>
            <w:shd w:val="clear" w:color="auto" w:fill="auto"/>
          </w:tcPr>
          <w:p w14:paraId="74C1617D" w14:textId="77777777" w:rsidR="00BE5062" w:rsidRPr="00470220" w:rsidRDefault="00624EE4" w:rsidP="00AC1DCD">
            <w:pPr>
              <w:pStyle w:val="EPLogo"/>
            </w:pPr>
            <w:r w:rsidRPr="00470220">
              <w:drawing>
                <wp:inline distT="0" distB="0" distL="0" distR="0" wp14:anchorId="0530DECC" wp14:editId="3EDFE8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5259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A4717B5" w14:textId="77777777" w:rsidR="000E7234" w:rsidRPr="00470220" w:rsidRDefault="000E7234" w:rsidP="000E7234">
      <w:pPr>
        <w:pStyle w:val="LineTop"/>
      </w:pPr>
    </w:p>
    <w:p w14:paraId="14657CAF" w14:textId="77777777" w:rsidR="000E7234" w:rsidRPr="00470220" w:rsidRDefault="00624EE4" w:rsidP="000E7234">
      <w:pPr>
        <w:pStyle w:val="EPBody"/>
      </w:pPr>
      <w:r w:rsidRPr="005355CF">
        <w:rPr>
          <w:rStyle w:val="HideTWBExt"/>
          <w:i w:val="0"/>
          <w:szCs w:val="20"/>
        </w:rPr>
        <w:t>&lt;Commission&gt;</w:t>
      </w:r>
      <w:r w:rsidRPr="005355CF">
        <w:rPr>
          <w:rStyle w:val="HideTWBInt"/>
          <w:i w:val="0"/>
          <w:szCs w:val="20"/>
        </w:rPr>
        <w:t>{LIBE}</w:t>
      </w:r>
      <w:r w:rsidRPr="00470220">
        <w:t>Udvalget om Borgernes Rettigheder og Retlige og Indre Anliggender</w:t>
      </w:r>
      <w:r w:rsidRPr="005355CF">
        <w:rPr>
          <w:rStyle w:val="HideTWBExt"/>
          <w:i w:val="0"/>
          <w:szCs w:val="20"/>
        </w:rPr>
        <w:t>&lt;/Commission&gt;</w:t>
      </w:r>
    </w:p>
    <w:p w14:paraId="146CF7DB" w14:textId="77777777" w:rsidR="000E7234" w:rsidRPr="00470220" w:rsidRDefault="000E7234" w:rsidP="000E7234">
      <w:pPr>
        <w:pStyle w:val="LineBottom"/>
      </w:pPr>
    </w:p>
    <w:p w14:paraId="336D3B77" w14:textId="77777777" w:rsidR="00B85286" w:rsidRPr="00470220" w:rsidRDefault="00624EE4">
      <w:pPr>
        <w:pStyle w:val="CoverReference"/>
      </w:pPr>
      <w:r w:rsidRPr="005355CF">
        <w:rPr>
          <w:rStyle w:val="HideTWBExt"/>
          <w:b w:val="0"/>
        </w:rPr>
        <w:t>&lt;RefProc&gt;</w:t>
      </w:r>
      <w:r w:rsidRPr="00470220">
        <w:t>2016/0132</w:t>
      </w:r>
      <w:r w:rsidRPr="005355CF">
        <w:rPr>
          <w:rStyle w:val="HideTWBExt"/>
          <w:b w:val="0"/>
        </w:rPr>
        <w:t>&lt;/RefProc&gt;&lt;RefTypeProc&gt;</w:t>
      </w:r>
      <w:r w:rsidRPr="00470220">
        <w:t>(COD)</w:t>
      </w:r>
      <w:r w:rsidRPr="005355CF">
        <w:rPr>
          <w:rStyle w:val="HideTWBExt"/>
          <w:b w:val="0"/>
        </w:rPr>
        <w:t>&lt;/RefTypeProc&gt;</w:t>
      </w:r>
    </w:p>
    <w:p w14:paraId="008F12D6" w14:textId="77777777" w:rsidR="00B85286" w:rsidRPr="00470220" w:rsidRDefault="00624EE4">
      <w:pPr>
        <w:pStyle w:val="CoverDate"/>
      </w:pPr>
      <w:r w:rsidRPr="005355CF">
        <w:rPr>
          <w:rStyle w:val="HideTWBExt"/>
        </w:rPr>
        <w:t>&lt;Date&gt;</w:t>
      </w:r>
      <w:r w:rsidRPr="005355CF">
        <w:rPr>
          <w:rStyle w:val="HideTWBInt"/>
        </w:rPr>
        <w:t>{29/04/2021}</w:t>
      </w:r>
      <w:r w:rsidRPr="00470220">
        <w:t>29.4.2021</w:t>
      </w:r>
      <w:r w:rsidRPr="005355CF">
        <w:rPr>
          <w:rStyle w:val="HideTWBExt"/>
        </w:rPr>
        <w:t>&lt;/Date&gt;</w:t>
      </w:r>
    </w:p>
    <w:p w14:paraId="0BD23D9D" w14:textId="77777777" w:rsidR="009B0305" w:rsidRPr="00470220" w:rsidRDefault="00624EE4" w:rsidP="009B0305">
      <w:pPr>
        <w:pStyle w:val="CoverDocType"/>
      </w:pPr>
      <w:r w:rsidRPr="005355CF">
        <w:rPr>
          <w:rStyle w:val="HideTWBExt"/>
          <w:b w:val="0"/>
        </w:rPr>
        <w:t>&lt;TypeAM&gt;</w:t>
      </w:r>
      <w:r w:rsidRPr="00470220">
        <w:t>ÆNDRINGSFORSLAG</w:t>
      </w:r>
      <w:r w:rsidRPr="005355CF">
        <w:rPr>
          <w:rStyle w:val="HideTWBExt"/>
          <w:b w:val="0"/>
        </w:rPr>
        <w:t>&lt;/TypeAM&gt;</w:t>
      </w:r>
    </w:p>
    <w:p w14:paraId="1B926769" w14:textId="77777777" w:rsidR="00B85286" w:rsidRPr="00470220" w:rsidRDefault="00624EE4" w:rsidP="001C2054">
      <w:pPr>
        <w:pStyle w:val="CoverDocType24a"/>
      </w:pPr>
      <w:r w:rsidRPr="005355CF">
        <w:rPr>
          <w:rStyle w:val="HideTWBExt"/>
          <w:b w:val="0"/>
        </w:rPr>
        <w:t>&lt;RangeAM&gt;</w:t>
      </w:r>
      <w:r w:rsidRPr="00470220">
        <w:t>38 - 281</w:t>
      </w:r>
      <w:r w:rsidRPr="005355CF">
        <w:rPr>
          <w:rStyle w:val="HideTWBExt"/>
          <w:b w:val="0"/>
        </w:rPr>
        <w:t>&lt;/RangeAM&gt;</w:t>
      </w:r>
    </w:p>
    <w:p w14:paraId="5A95EF09" w14:textId="77777777" w:rsidR="001C2054" w:rsidRPr="00470220" w:rsidRDefault="00624EE4" w:rsidP="00A93F8C">
      <w:pPr>
        <w:pStyle w:val="CoverBold"/>
      </w:pPr>
      <w:r w:rsidRPr="005355CF">
        <w:rPr>
          <w:rStyle w:val="HideTWBExt"/>
          <w:b w:val="0"/>
        </w:rPr>
        <w:t>&lt;TitreType&gt;</w:t>
      </w:r>
      <w:r w:rsidRPr="00470220">
        <w:t>Udkast til betænkning</w:t>
      </w:r>
      <w:r w:rsidRPr="005355CF">
        <w:rPr>
          <w:rStyle w:val="HideTWBExt"/>
          <w:b w:val="0"/>
        </w:rPr>
        <w:t>&lt;/TitreType&gt;</w:t>
      </w:r>
    </w:p>
    <w:p w14:paraId="45002431" w14:textId="77777777" w:rsidR="00B85286" w:rsidRPr="00470220" w:rsidRDefault="00624EE4" w:rsidP="00A93F8C">
      <w:pPr>
        <w:pStyle w:val="CoverBold"/>
      </w:pPr>
      <w:r w:rsidRPr="005355CF">
        <w:rPr>
          <w:rStyle w:val="HideTWBExt"/>
          <w:b w:val="0"/>
        </w:rPr>
        <w:t>&lt;Rapporteur&gt;</w:t>
      </w:r>
      <w:r w:rsidRPr="00470220">
        <w:t>Jorge Buxadé Villalba</w:t>
      </w:r>
      <w:r w:rsidRPr="005355CF">
        <w:rPr>
          <w:rStyle w:val="HideTWBExt"/>
          <w:b w:val="0"/>
        </w:rPr>
        <w:t>&lt;/Rapporteur&gt;</w:t>
      </w:r>
    </w:p>
    <w:p w14:paraId="31794DF5" w14:textId="77777777" w:rsidR="00B85286" w:rsidRPr="00470220" w:rsidRDefault="00624EE4">
      <w:pPr>
        <w:pStyle w:val="CoverNormal24a"/>
      </w:pPr>
      <w:r w:rsidRPr="005355CF">
        <w:rPr>
          <w:rStyle w:val="HideTWBExt"/>
        </w:rPr>
        <w:t>&lt;DocRefPE&gt;</w:t>
      </w:r>
      <w:r w:rsidRPr="00470220">
        <w:t>(PE597.620v03-00)</w:t>
      </w:r>
      <w:r w:rsidRPr="005355CF">
        <w:rPr>
          <w:rStyle w:val="HideTWBExt"/>
        </w:rPr>
        <w:t>&lt;/DocRefPE&gt;</w:t>
      </w:r>
    </w:p>
    <w:p w14:paraId="15B087E6" w14:textId="58D05F65" w:rsidR="00B85286" w:rsidRPr="00470220" w:rsidRDefault="00624EE4">
      <w:pPr>
        <w:pStyle w:val="CoverNormal24a"/>
      </w:pPr>
      <w:r w:rsidRPr="005355CF">
        <w:rPr>
          <w:rStyle w:val="HideTWBExt"/>
        </w:rPr>
        <w:t>&lt;Titre&gt;</w:t>
      </w:r>
      <w:r w:rsidRPr="00470220">
        <w:t xml:space="preserve">om oprettelse af "Eurodac" til sammenligning af biometriske oplysninger med henblik på en effektiv anvendelse af forordning (EU) XXX/XXX [forordningen om asylforvaltning og migrationsstyring] og forordning (EU) XXX/XXX [genbosætningsforordningen], identificering af en tredjelandsstatsborger eller en statsløs person med ulovligt ophold og om medlemsstaternes retshåndhævende myndigheders og Europols adgang til at indgive anmodning om sammenligning med Eurodacoplysninger med henblik på retshåndhævelse og om ændring af forordning (EU) 2018/1240 og (EU) 2019/818 </w:t>
      </w:r>
      <w:r w:rsidRPr="005355CF">
        <w:rPr>
          <w:rStyle w:val="HideTWBExt"/>
        </w:rPr>
        <w:t>&lt;/Titre&gt;</w:t>
      </w:r>
    </w:p>
    <w:p w14:paraId="305A3881" w14:textId="77777777" w:rsidR="006337D4" w:rsidRPr="00470220" w:rsidRDefault="00624EE4" w:rsidP="006337D4">
      <w:pPr>
        <w:pStyle w:val="CoverNormal"/>
      </w:pPr>
      <w:r w:rsidRPr="005355CF">
        <w:rPr>
          <w:rStyle w:val="HideTWBExt"/>
        </w:rPr>
        <w:t>&lt;DocAmend&gt;</w:t>
      </w:r>
      <w:r w:rsidRPr="00470220">
        <w:t>Ændret forslag til forordning</w:t>
      </w:r>
      <w:r w:rsidRPr="005355CF">
        <w:rPr>
          <w:rStyle w:val="HideTWBExt"/>
        </w:rPr>
        <w:t>&lt;/DocAmend&gt;</w:t>
      </w:r>
    </w:p>
    <w:p w14:paraId="10367E50" w14:textId="77777777" w:rsidR="00B85286" w:rsidRPr="00470220" w:rsidRDefault="00624EE4" w:rsidP="00AC1DCD">
      <w:pPr>
        <w:pStyle w:val="CoverNormal24a"/>
      </w:pPr>
      <w:r w:rsidRPr="005355CF">
        <w:rPr>
          <w:rStyle w:val="HideTWBExt"/>
        </w:rPr>
        <w:t>&lt;DocRef&gt;</w:t>
      </w:r>
      <w:r w:rsidRPr="00470220">
        <w:t>COM (2020)0614 – C8</w:t>
      </w:r>
      <w:r w:rsidRPr="00470220">
        <w:noBreakHyphen/>
        <w:t>0179/2016 – 2016/0132(COD)</w:t>
      </w:r>
      <w:r w:rsidRPr="005355CF">
        <w:rPr>
          <w:rStyle w:val="HideTWBExt"/>
        </w:rPr>
        <w:t>&lt;/DocRef&gt;</w:t>
      </w:r>
    </w:p>
    <w:p w14:paraId="1598878D" w14:textId="77777777" w:rsidR="00B85286" w:rsidRPr="00470220" w:rsidRDefault="00624EE4" w:rsidP="00E660E2">
      <w:pPr>
        <w:widowControl/>
        <w:tabs>
          <w:tab w:val="center" w:pos="4677"/>
        </w:tabs>
      </w:pPr>
      <w:r w:rsidRPr="00470220">
        <w:br w:type="page"/>
      </w:r>
      <w:r w:rsidRPr="00470220">
        <w:lastRenderedPageBreak/>
        <w:t>AM_Com_LegReport</w:t>
      </w:r>
    </w:p>
    <w:p w14:paraId="5CF5B663" w14:textId="155B77D5" w:rsidR="00624EE4" w:rsidRPr="00470220" w:rsidRDefault="00624EE4" w:rsidP="00624EE4">
      <w:pPr>
        <w:pStyle w:val="AMNumberTabs0"/>
        <w:keepNext/>
      </w:pPr>
      <w:r w:rsidRPr="00470220">
        <w:br w:type="page"/>
      </w:r>
      <w:r w:rsidRPr="005355CF">
        <w:rPr>
          <w:rStyle w:val="HideTWBExt"/>
          <w:b w:val="0"/>
        </w:rPr>
        <w:lastRenderedPageBreak/>
        <w:t>&lt;RepeatBlock-Amend&gt;&lt;Amend&gt;</w:t>
      </w:r>
      <w:r w:rsidRPr="00470220">
        <w:t>Ændringsforslag</w:t>
      </w:r>
      <w:r w:rsidRPr="00470220">
        <w:tab/>
      </w:r>
      <w:r w:rsidRPr="00470220">
        <w:tab/>
      </w:r>
      <w:r w:rsidRPr="005355CF">
        <w:rPr>
          <w:rStyle w:val="HideTWBExt"/>
          <w:b w:val="0"/>
        </w:rPr>
        <w:t>&lt;NumAm&gt;</w:t>
      </w:r>
      <w:r w:rsidRPr="00470220">
        <w:t>38</w:t>
      </w:r>
      <w:r w:rsidRPr="005355CF">
        <w:rPr>
          <w:rStyle w:val="HideTWBExt"/>
          <w:b w:val="0"/>
        </w:rPr>
        <w:t>&lt;/NumAm&gt;</w:t>
      </w:r>
    </w:p>
    <w:p w14:paraId="5962CC4E"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E44AC18" w14:textId="77777777" w:rsidR="00624EE4" w:rsidRPr="00470220" w:rsidRDefault="00624EE4" w:rsidP="00624EE4">
      <w:r w:rsidRPr="005355CF">
        <w:rPr>
          <w:rStyle w:val="HideTWBExt"/>
        </w:rPr>
        <w:t>&lt;/RepeatBlock-By&gt;</w:t>
      </w:r>
    </w:p>
    <w:p w14:paraId="6B8AF3C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CB7EC91" w14:textId="77777777" w:rsidR="00624EE4" w:rsidRPr="00470220" w:rsidRDefault="00624EE4" w:rsidP="00624EE4">
      <w:pPr>
        <w:pStyle w:val="NormalBold"/>
      </w:pPr>
      <w:r w:rsidRPr="005355CF">
        <w:rPr>
          <w:rStyle w:val="HideTWBExt"/>
          <w:b w:val="0"/>
        </w:rPr>
        <w:t>&lt;Article&gt;</w:t>
      </w:r>
      <w:r w:rsidRPr="00470220">
        <w: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4FE8A96" w14:textId="77777777" w:rsidTr="001D6D31">
        <w:trPr>
          <w:jc w:val="center"/>
        </w:trPr>
        <w:tc>
          <w:tcPr>
            <w:tcW w:w="9752" w:type="dxa"/>
            <w:gridSpan w:val="2"/>
          </w:tcPr>
          <w:p w14:paraId="46FB627F" w14:textId="77777777" w:rsidR="00624EE4" w:rsidRPr="00470220" w:rsidRDefault="00624EE4" w:rsidP="001D6D31">
            <w:pPr>
              <w:keepNext/>
            </w:pPr>
          </w:p>
        </w:tc>
      </w:tr>
      <w:tr w:rsidR="00176F35" w:rsidRPr="00470220" w14:paraId="1A300F06" w14:textId="77777777" w:rsidTr="001D6D31">
        <w:trPr>
          <w:jc w:val="center"/>
        </w:trPr>
        <w:tc>
          <w:tcPr>
            <w:tcW w:w="4876" w:type="dxa"/>
          </w:tcPr>
          <w:p w14:paraId="24177E47" w14:textId="77777777" w:rsidR="00624EE4" w:rsidRPr="00470220" w:rsidRDefault="00624EE4" w:rsidP="001D6D31">
            <w:pPr>
              <w:pStyle w:val="ColumnHeading"/>
              <w:keepNext/>
            </w:pPr>
          </w:p>
        </w:tc>
        <w:tc>
          <w:tcPr>
            <w:tcW w:w="4876" w:type="dxa"/>
            <w:hideMark/>
          </w:tcPr>
          <w:p w14:paraId="34541ED8" w14:textId="77777777" w:rsidR="00624EE4" w:rsidRPr="00470220" w:rsidRDefault="00624EE4" w:rsidP="001D6D31">
            <w:pPr>
              <w:pStyle w:val="ColumnHeading"/>
              <w:keepNext/>
            </w:pPr>
            <w:r w:rsidRPr="00470220">
              <w:t>Forslag til forkastelse</w:t>
            </w:r>
          </w:p>
        </w:tc>
      </w:tr>
      <w:tr w:rsidR="00176F35" w:rsidRPr="00470220" w14:paraId="7F18A1C6" w14:textId="77777777" w:rsidTr="001D6D31">
        <w:trPr>
          <w:jc w:val="center"/>
        </w:trPr>
        <w:tc>
          <w:tcPr>
            <w:tcW w:w="4876" w:type="dxa"/>
          </w:tcPr>
          <w:p w14:paraId="40BD28C1" w14:textId="77777777" w:rsidR="00624EE4" w:rsidRPr="00470220" w:rsidRDefault="00624EE4" w:rsidP="001D6D31">
            <w:pPr>
              <w:pStyle w:val="Normal6"/>
            </w:pPr>
          </w:p>
        </w:tc>
        <w:tc>
          <w:tcPr>
            <w:tcW w:w="4876" w:type="dxa"/>
            <w:hideMark/>
          </w:tcPr>
          <w:p w14:paraId="33D14A35" w14:textId="77777777" w:rsidR="00624EE4" w:rsidRPr="00470220" w:rsidRDefault="00624EE4" w:rsidP="001D6D31">
            <w:pPr>
              <w:pStyle w:val="Normal6"/>
              <w:rPr>
                <w:szCs w:val="24"/>
              </w:rPr>
            </w:pPr>
            <w:r w:rsidRPr="00470220">
              <w:rPr>
                <w:b/>
                <w:i/>
              </w:rPr>
              <w:t>Europa-Parlamentet forkaster Kommissionens forslag.</w:t>
            </w:r>
          </w:p>
        </w:tc>
      </w:tr>
    </w:tbl>
    <w:p w14:paraId="6F0336EB"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95EB74D" w14:textId="77777777" w:rsidR="00624EE4" w:rsidRPr="00470220" w:rsidRDefault="00624EE4" w:rsidP="00624EE4">
      <w:r w:rsidRPr="005355CF">
        <w:rPr>
          <w:rStyle w:val="HideTWBExt"/>
        </w:rPr>
        <w:t>&lt;/Amend&gt;</w:t>
      </w:r>
    </w:p>
    <w:p w14:paraId="3B61AD0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39</w:t>
      </w:r>
      <w:r w:rsidRPr="005355CF">
        <w:rPr>
          <w:rStyle w:val="HideTWBExt"/>
          <w:b w:val="0"/>
        </w:rPr>
        <w:t>&lt;/NumAm&gt;</w:t>
      </w:r>
    </w:p>
    <w:p w14:paraId="2D36AECB"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25DC7AC3" w14:textId="77777777" w:rsidR="00624EE4" w:rsidRPr="00470220" w:rsidRDefault="00624EE4" w:rsidP="00624EE4">
      <w:r w:rsidRPr="005355CF">
        <w:rPr>
          <w:rStyle w:val="HideTWBExt"/>
        </w:rPr>
        <w:t>&lt;/RepeatBlock-By&gt;</w:t>
      </w:r>
    </w:p>
    <w:p w14:paraId="165E5C9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D12C6DA" w14:textId="77777777" w:rsidR="00624EE4" w:rsidRPr="00470220" w:rsidRDefault="00624EE4" w:rsidP="00624EE4">
      <w:pPr>
        <w:pStyle w:val="NormalBold"/>
      </w:pPr>
      <w:r w:rsidRPr="005355CF">
        <w:rPr>
          <w:rStyle w:val="HideTWBExt"/>
          <w:b w:val="0"/>
        </w:rPr>
        <w:t>&lt;Article&gt;</w:t>
      </w:r>
      <w:r w:rsidRPr="00470220">
        <w:t>Overskrift 1</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3E54D1A" w14:textId="77777777" w:rsidTr="001D6D31">
        <w:trPr>
          <w:jc w:val="center"/>
        </w:trPr>
        <w:tc>
          <w:tcPr>
            <w:tcW w:w="9752" w:type="dxa"/>
            <w:gridSpan w:val="2"/>
          </w:tcPr>
          <w:p w14:paraId="1463634D" w14:textId="77777777" w:rsidR="00624EE4" w:rsidRPr="00470220" w:rsidRDefault="00624EE4" w:rsidP="001D6D31">
            <w:pPr>
              <w:keepNext/>
            </w:pPr>
          </w:p>
        </w:tc>
      </w:tr>
      <w:tr w:rsidR="00176F35" w:rsidRPr="00470220" w14:paraId="167D2C8F" w14:textId="77777777" w:rsidTr="001D6D31">
        <w:trPr>
          <w:jc w:val="center"/>
        </w:trPr>
        <w:tc>
          <w:tcPr>
            <w:tcW w:w="4876" w:type="dxa"/>
            <w:hideMark/>
          </w:tcPr>
          <w:p w14:paraId="4ECBA6E7" w14:textId="77777777" w:rsidR="00624EE4" w:rsidRPr="00470220" w:rsidRDefault="00624EE4" w:rsidP="001D6D31">
            <w:pPr>
              <w:pStyle w:val="ColumnHeading"/>
              <w:keepNext/>
            </w:pPr>
            <w:r w:rsidRPr="00470220">
              <w:t>Kommissionens forslag</w:t>
            </w:r>
          </w:p>
        </w:tc>
        <w:tc>
          <w:tcPr>
            <w:tcW w:w="4876" w:type="dxa"/>
            <w:hideMark/>
          </w:tcPr>
          <w:p w14:paraId="75CEB831" w14:textId="77777777" w:rsidR="00624EE4" w:rsidRPr="00470220" w:rsidRDefault="00624EE4" w:rsidP="001D6D31">
            <w:pPr>
              <w:pStyle w:val="ColumnHeading"/>
              <w:keepNext/>
            </w:pPr>
            <w:r w:rsidRPr="00470220">
              <w:t>Ændringsforslag</w:t>
            </w:r>
          </w:p>
        </w:tc>
      </w:tr>
      <w:tr w:rsidR="00176F35" w:rsidRPr="00470220" w14:paraId="0782F430" w14:textId="77777777" w:rsidTr="001D6D31">
        <w:trPr>
          <w:jc w:val="center"/>
        </w:trPr>
        <w:tc>
          <w:tcPr>
            <w:tcW w:w="4876" w:type="dxa"/>
            <w:hideMark/>
          </w:tcPr>
          <w:p w14:paraId="5B232E0F" w14:textId="77777777" w:rsidR="00624EE4" w:rsidRPr="00470220" w:rsidRDefault="00624EE4" w:rsidP="001D6D31">
            <w:pPr>
              <w:pStyle w:val="Normal6"/>
            </w:pPr>
            <w:r w:rsidRPr="00470220">
              <w:t xml:space="preserve">Ændret forslag til EUROPA-PARLAMENTETS OG RÅDETS FORORDNING om oprettelse af "Eurodac" til sammenligning af biometriske oplysninger med henblik på en effektiv anvendelse af forordning (EU) XXX/XXX [forordningen om asylforvaltning og migrationsstyring] og forordning (EU) XXX/XXX [genbosætningsforordningen], identificering af en tredjelandsstatsborger eller en statsløs person med </w:t>
            </w:r>
            <w:r w:rsidRPr="00470220">
              <w:rPr>
                <w:b/>
                <w:bCs/>
                <w:i/>
                <w:iCs/>
              </w:rPr>
              <w:t>ulovligt</w:t>
            </w:r>
            <w:r w:rsidRPr="00470220">
              <w:t xml:space="preserve"> ophold og om medlemsstaternes retshåndhævende myndigheders og Europols adgang til at indgive anmodning om sammenligning med Eurodacoplysninger med henblik på retshåndhævelse og om ændring af forordning (EU) 2018/1240 og (EU) 2019/818</w:t>
            </w:r>
          </w:p>
        </w:tc>
        <w:tc>
          <w:tcPr>
            <w:tcW w:w="4876" w:type="dxa"/>
            <w:hideMark/>
          </w:tcPr>
          <w:p w14:paraId="6FAAD38E" w14:textId="77777777" w:rsidR="00624EE4" w:rsidRPr="00470220" w:rsidRDefault="00624EE4" w:rsidP="001D6D31">
            <w:pPr>
              <w:pStyle w:val="Normal6"/>
              <w:rPr>
                <w:szCs w:val="24"/>
              </w:rPr>
            </w:pPr>
            <w:r w:rsidRPr="00470220">
              <w:t xml:space="preserve">Ændret forslag til EUROPA-PARLAMENTETS OG RÅDETS FORORDNING om oprettelse af "Eurodac" til sammenligning af biometriske oplysninger med henblik på en effektiv anvendelse af forordning (EU) XXX/XXX [forordningen om asylforvaltning og migrationsstyring] og forordning (EU) XXX/XXX [genbosætningsforordningen], identificering af en tredjelandsstatsborger eller en statsløs person med </w:t>
            </w:r>
            <w:r w:rsidRPr="00470220">
              <w:rPr>
                <w:b/>
                <w:bCs/>
                <w:i/>
                <w:iCs/>
              </w:rPr>
              <w:t>irregulært</w:t>
            </w:r>
            <w:r w:rsidRPr="00470220">
              <w:t xml:space="preserve"> ophold og om medlemsstaternes retshåndhævende myndigheders og Europols adgang til at indgive anmodning om sammenligning med Eurodacoplysninger med henblik på retshåndhævelse og om ændring af forordning (EU) 2018/1240 og (EU) 2019/818</w:t>
            </w:r>
          </w:p>
        </w:tc>
      </w:tr>
    </w:tbl>
    <w:p w14:paraId="45DE83D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473D37A" w14:textId="77777777" w:rsidR="00624EE4" w:rsidRPr="00470220" w:rsidRDefault="00624EE4" w:rsidP="00624EE4">
      <w:r w:rsidRPr="005355CF">
        <w:rPr>
          <w:rStyle w:val="HideTWBExt"/>
        </w:rPr>
        <w:t>&lt;/Amend&gt;</w:t>
      </w:r>
    </w:p>
    <w:p w14:paraId="1D20C2B5"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40</w:t>
      </w:r>
      <w:r w:rsidRPr="005355CF">
        <w:rPr>
          <w:rStyle w:val="HideTWBExt"/>
          <w:b w:val="0"/>
        </w:rPr>
        <w:t>&lt;/NumAm&gt;</w:t>
      </w:r>
    </w:p>
    <w:p w14:paraId="0CDA5207"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2E8999D4" w14:textId="77777777" w:rsidR="00624EE4" w:rsidRPr="00470220" w:rsidRDefault="00624EE4" w:rsidP="00624EE4">
      <w:r w:rsidRPr="005355CF">
        <w:rPr>
          <w:rStyle w:val="HideTWBExt"/>
        </w:rPr>
        <w:t>&lt;/RepeatBlock-By&gt;</w:t>
      </w:r>
    </w:p>
    <w:p w14:paraId="5031CC9C" w14:textId="77777777" w:rsidR="0059751E" w:rsidRPr="00470220" w:rsidRDefault="00624EE4" w:rsidP="00624EE4">
      <w:pPr>
        <w:pStyle w:val="NormalBold"/>
        <w:keepNext/>
      </w:pPr>
      <w:r w:rsidRPr="005355CF">
        <w:rPr>
          <w:rStyle w:val="HideTWBExt"/>
          <w:b w:val="0"/>
        </w:rPr>
        <w:t>&lt;DocAmend&gt;</w:t>
      </w:r>
      <w:r w:rsidRPr="00470220">
        <w:t>Forslag til forordning</w:t>
      </w:r>
    </w:p>
    <w:p w14:paraId="6FDF3833" w14:textId="37F1BECF" w:rsidR="00624EE4" w:rsidRPr="00470220" w:rsidRDefault="00624EE4" w:rsidP="00624EE4">
      <w:pPr>
        <w:pStyle w:val="NormalBold"/>
        <w:keepNext/>
        <w:rPr>
          <w:rFonts w:ascii="Arial" w:hAnsi="Arial"/>
          <w:b w:val="0"/>
          <w:vanish/>
          <w:sz w:val="20"/>
        </w:rPr>
      </w:pPr>
      <w:r w:rsidRPr="005355CF">
        <w:rPr>
          <w:rStyle w:val="HideTWBExt"/>
          <w:b w:val="0"/>
        </w:rPr>
        <w:t>&lt;/DocAmend&gt;</w:t>
      </w:r>
    </w:p>
    <w:p w14:paraId="617BE2BA" w14:textId="77777777" w:rsidR="00624EE4" w:rsidRPr="00470220" w:rsidRDefault="00624EE4" w:rsidP="00624EE4">
      <w:pPr>
        <w:pStyle w:val="NormalBold"/>
      </w:pPr>
      <w:r w:rsidRPr="005355CF">
        <w:rPr>
          <w:rStyle w:val="HideTWBExt"/>
          <w:b w:val="0"/>
        </w:rPr>
        <w:t>&lt;Article&gt;</w:t>
      </w:r>
      <w:r w:rsidRPr="00470220">
        <w:t>Præambel – nr. 1 – betragtning 4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6D782A4" w14:textId="77777777" w:rsidTr="001D6D31">
        <w:trPr>
          <w:jc w:val="center"/>
        </w:trPr>
        <w:tc>
          <w:tcPr>
            <w:tcW w:w="9752" w:type="dxa"/>
            <w:gridSpan w:val="2"/>
          </w:tcPr>
          <w:p w14:paraId="68B5F07B" w14:textId="77777777" w:rsidR="00624EE4" w:rsidRPr="00470220" w:rsidRDefault="00624EE4" w:rsidP="001D6D31">
            <w:pPr>
              <w:keepNext/>
            </w:pPr>
          </w:p>
        </w:tc>
      </w:tr>
      <w:tr w:rsidR="00176F35" w:rsidRPr="00470220" w14:paraId="4A3B9197" w14:textId="77777777" w:rsidTr="001D6D31">
        <w:trPr>
          <w:jc w:val="center"/>
        </w:trPr>
        <w:tc>
          <w:tcPr>
            <w:tcW w:w="4876" w:type="dxa"/>
            <w:hideMark/>
          </w:tcPr>
          <w:p w14:paraId="34BB8CE5" w14:textId="77777777" w:rsidR="00624EE4" w:rsidRPr="00470220" w:rsidRDefault="00624EE4" w:rsidP="001D6D31">
            <w:pPr>
              <w:pStyle w:val="ColumnHeading"/>
              <w:keepNext/>
            </w:pPr>
            <w:r w:rsidRPr="00470220">
              <w:t>Kommissionens forslag</w:t>
            </w:r>
          </w:p>
        </w:tc>
        <w:tc>
          <w:tcPr>
            <w:tcW w:w="4876" w:type="dxa"/>
            <w:hideMark/>
          </w:tcPr>
          <w:p w14:paraId="1A18F354" w14:textId="77777777" w:rsidR="00624EE4" w:rsidRPr="00470220" w:rsidRDefault="00624EE4" w:rsidP="001D6D31">
            <w:pPr>
              <w:pStyle w:val="ColumnHeading"/>
              <w:keepNext/>
            </w:pPr>
            <w:r w:rsidRPr="00470220">
              <w:t>Ændringsforslag</w:t>
            </w:r>
          </w:p>
        </w:tc>
      </w:tr>
      <w:tr w:rsidR="00176F35" w:rsidRPr="00470220" w14:paraId="565A022F" w14:textId="77777777" w:rsidTr="001D6D31">
        <w:trPr>
          <w:jc w:val="center"/>
        </w:trPr>
        <w:tc>
          <w:tcPr>
            <w:tcW w:w="4876" w:type="dxa"/>
            <w:hideMark/>
          </w:tcPr>
          <w:p w14:paraId="6A4D30E9" w14:textId="77777777" w:rsidR="00624EE4" w:rsidRPr="00470220" w:rsidRDefault="00624EE4" w:rsidP="001D6D31">
            <w:pPr>
              <w:pStyle w:val="Normal6"/>
            </w:pPr>
            <w:r w:rsidRPr="00470220">
              <w:t>(4a)</w:t>
            </w:r>
            <w:r w:rsidRPr="00470220">
              <w:tab/>
            </w:r>
            <w:r w:rsidRPr="00470220">
              <w:rPr>
                <w:b/>
                <w:bCs/>
                <w:i/>
                <w:iCs/>
              </w:rPr>
              <w:t>"</w:t>
            </w:r>
            <w:r w:rsidRPr="00470220">
              <w:t xml:space="preserve">Med henblik på en effektiv anvendelse af forordning (EU) XXX/XXX [forordningen om asylforvaltning og migrationsstyring] og i overensstemmelse med reglerne i nævnte forordning er det desuden nødvendigt at markere tydeligt i Eurodac, når ansvaret overdrages mellem medlemsstaterne, herunder i tilfælde af omfordeling. </w:t>
            </w:r>
            <w:r w:rsidRPr="00470220">
              <w:rPr>
                <w:b/>
                <w:i/>
              </w:rPr>
              <w:t>For at afspejle medlemsstaternes forpligtelse til at udføre eftersøgnings- og redningsoperationer nøjagtigt og hjælpe disse medlemsstater med de særlige udfordringer, de står over for, fordi de ikke kan anvende de samme værktøjer på personer, der ilandsættes efter sådanne operationer, som anvendes i forbindelse med irregulære passager ad land- eller luftvejen, er det desuden nødvendigt at registrere tredjelandsstatsborgere eller statsløse personer, der ilandsættes efter eftersøgnings- og redningsoperationer, som en særskilt kategori i Eurodac.</w:t>
            </w:r>
          </w:p>
        </w:tc>
        <w:tc>
          <w:tcPr>
            <w:tcW w:w="4876" w:type="dxa"/>
            <w:hideMark/>
          </w:tcPr>
          <w:p w14:paraId="2E5A396E" w14:textId="77777777" w:rsidR="00624EE4" w:rsidRPr="00470220" w:rsidRDefault="00624EE4" w:rsidP="001D6D31">
            <w:pPr>
              <w:pStyle w:val="Normal6"/>
              <w:rPr>
                <w:szCs w:val="24"/>
              </w:rPr>
            </w:pPr>
            <w:r w:rsidRPr="00470220">
              <w:t>(4a)</w:t>
            </w:r>
            <w:r w:rsidRPr="00470220">
              <w:tab/>
              <w:t>Med henblik på en effektiv anvendelse af forordning (EU) XXX/XXX [forordningen om asylforvaltning og migrationsstyring] og i overensstemmelse med reglerne i nævnte forordning er det desuden nødvendigt at markere tydeligt i Eurodac, når ansvaret overdrages mellem medlemsstaterne, herunder i tilfælde af omfordeling.</w:t>
            </w:r>
          </w:p>
        </w:tc>
      </w:tr>
    </w:tbl>
    <w:p w14:paraId="56129B0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2D1CF68" w14:textId="77777777" w:rsidR="00624EE4" w:rsidRPr="00470220" w:rsidRDefault="00624EE4" w:rsidP="00624EE4">
      <w:r w:rsidRPr="005355CF">
        <w:rPr>
          <w:rStyle w:val="HideTWBExt"/>
        </w:rPr>
        <w:t>&lt;/Amend&gt;</w:t>
      </w:r>
    </w:p>
    <w:p w14:paraId="6F70FA6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41</w:t>
      </w:r>
      <w:r w:rsidRPr="005355CF">
        <w:rPr>
          <w:rStyle w:val="HideTWBExt"/>
          <w:b w:val="0"/>
        </w:rPr>
        <w:t>&lt;/NumAm&gt;</w:t>
      </w:r>
    </w:p>
    <w:p w14:paraId="5C43BCE0"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DB1CDB2" w14:textId="77777777" w:rsidR="00624EE4" w:rsidRPr="00470220" w:rsidRDefault="00624EE4" w:rsidP="00624EE4">
      <w:r w:rsidRPr="005355CF">
        <w:rPr>
          <w:rStyle w:val="HideTWBExt"/>
        </w:rPr>
        <w:t>&lt;/RepeatBlock-By&gt;</w:t>
      </w:r>
    </w:p>
    <w:p w14:paraId="192CE3D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A2E1941" w14:textId="77777777" w:rsidR="00624EE4" w:rsidRPr="00470220" w:rsidRDefault="00624EE4" w:rsidP="00624EE4">
      <w:pPr>
        <w:pStyle w:val="NormalBold"/>
      </w:pPr>
      <w:r w:rsidRPr="005355CF">
        <w:rPr>
          <w:rStyle w:val="HideTWBExt"/>
          <w:b w:val="0"/>
        </w:rPr>
        <w:t>&lt;Article&gt;</w:t>
      </w:r>
      <w:r w:rsidRPr="00470220">
        <w:t>Præambel – nr. 1 – betragtning 4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DFE664C" w14:textId="77777777" w:rsidTr="001D6D31">
        <w:trPr>
          <w:jc w:val="center"/>
        </w:trPr>
        <w:tc>
          <w:tcPr>
            <w:tcW w:w="9752" w:type="dxa"/>
            <w:gridSpan w:val="2"/>
          </w:tcPr>
          <w:p w14:paraId="058BC482" w14:textId="77777777" w:rsidR="00624EE4" w:rsidRPr="00470220" w:rsidRDefault="00624EE4" w:rsidP="001D6D31">
            <w:pPr>
              <w:keepNext/>
            </w:pPr>
          </w:p>
        </w:tc>
      </w:tr>
      <w:tr w:rsidR="00176F35" w:rsidRPr="00470220" w14:paraId="51ECD2D9" w14:textId="77777777" w:rsidTr="001D6D31">
        <w:trPr>
          <w:jc w:val="center"/>
        </w:trPr>
        <w:tc>
          <w:tcPr>
            <w:tcW w:w="4876" w:type="dxa"/>
            <w:hideMark/>
          </w:tcPr>
          <w:p w14:paraId="03A75EDC" w14:textId="77777777" w:rsidR="00624EE4" w:rsidRPr="00470220" w:rsidRDefault="00624EE4" w:rsidP="001D6D31">
            <w:pPr>
              <w:pStyle w:val="ColumnHeading"/>
              <w:keepNext/>
            </w:pPr>
            <w:r w:rsidRPr="00470220">
              <w:t>Kommissionens forslag</w:t>
            </w:r>
          </w:p>
        </w:tc>
        <w:tc>
          <w:tcPr>
            <w:tcW w:w="4876" w:type="dxa"/>
            <w:hideMark/>
          </w:tcPr>
          <w:p w14:paraId="46EECAF4" w14:textId="77777777" w:rsidR="00624EE4" w:rsidRPr="00470220" w:rsidRDefault="00624EE4" w:rsidP="001D6D31">
            <w:pPr>
              <w:pStyle w:val="ColumnHeading"/>
              <w:keepNext/>
            </w:pPr>
            <w:r w:rsidRPr="00470220">
              <w:t>Ændringsforslag</w:t>
            </w:r>
          </w:p>
        </w:tc>
      </w:tr>
      <w:tr w:rsidR="00176F35" w:rsidRPr="00470220" w14:paraId="5544F33D" w14:textId="77777777" w:rsidTr="001D6D31">
        <w:trPr>
          <w:jc w:val="center"/>
        </w:trPr>
        <w:tc>
          <w:tcPr>
            <w:tcW w:w="4876" w:type="dxa"/>
            <w:hideMark/>
          </w:tcPr>
          <w:p w14:paraId="0561B15E" w14:textId="77777777" w:rsidR="00624EE4" w:rsidRPr="00470220" w:rsidRDefault="00624EE4" w:rsidP="001D6D31">
            <w:pPr>
              <w:pStyle w:val="Normal6"/>
            </w:pPr>
            <w:r w:rsidRPr="00470220">
              <w:t>(4a)</w:t>
            </w:r>
            <w:r w:rsidRPr="00470220">
              <w:tab/>
            </w:r>
            <w:r w:rsidRPr="00470220">
              <w:rPr>
                <w:b/>
                <w:bCs/>
                <w:i/>
                <w:iCs/>
              </w:rPr>
              <w:t>"</w:t>
            </w:r>
            <w:r w:rsidRPr="00470220">
              <w:t xml:space="preserve">Med henblik på en effektiv anvendelse af forordning (EU) XXX/XXX [forordningen om asylforvaltning og migrationsstyring] og i overensstemmelse </w:t>
            </w:r>
            <w:r w:rsidRPr="00470220">
              <w:lastRenderedPageBreak/>
              <w:t xml:space="preserve">med reglerne i nævnte forordning er det desuden nødvendigt at markere tydeligt i Eurodac, når ansvaret overdrages mellem medlemsstaterne, herunder i tilfælde af omfordeling. For at afspejle medlemsstaternes forpligtelse til at udføre eftersøgnings- og redningsoperationer nøjagtigt </w:t>
            </w:r>
            <w:r w:rsidRPr="00470220">
              <w:rPr>
                <w:b/>
                <w:bCs/>
                <w:i/>
                <w:iCs/>
              </w:rPr>
              <w:t>og hjælpe disse medlemsstater med de særlige udfordringer, de står over for, fordi de ikke kan anvende de samme værktøjer på personer, der ilandsættes efter sådanne operationer, som anvendes i forbindelse med irregulære passager ad land- eller luftvejen,</w:t>
            </w:r>
            <w:r w:rsidRPr="00470220">
              <w:t xml:space="preserve"> er det desuden nødvendigt at registrere tredjelandsstatsborgere eller statsløse personer, der ilandsættes efter eftersøgnings- og redningsoperationer, som en særskilt kategori i Eurodac.</w:t>
            </w:r>
          </w:p>
        </w:tc>
        <w:tc>
          <w:tcPr>
            <w:tcW w:w="4876" w:type="dxa"/>
            <w:hideMark/>
          </w:tcPr>
          <w:p w14:paraId="0FDE1128" w14:textId="40F60771" w:rsidR="00624EE4" w:rsidRPr="00470220" w:rsidRDefault="00624EE4" w:rsidP="001D6D31">
            <w:pPr>
              <w:pStyle w:val="Normal6"/>
              <w:rPr>
                <w:szCs w:val="24"/>
              </w:rPr>
            </w:pPr>
            <w:r w:rsidRPr="00470220">
              <w:lastRenderedPageBreak/>
              <w:t>(4a)</w:t>
            </w:r>
            <w:r w:rsidRPr="00470220">
              <w:tab/>
              <w:t xml:space="preserve">Med henblik på en effektiv anvendelse af forordning (EU) XXX/XXX [forordningen om asylforvaltning og migrationsstyring] og i overensstemmelse </w:t>
            </w:r>
            <w:r w:rsidRPr="00470220">
              <w:lastRenderedPageBreak/>
              <w:t xml:space="preserve">med reglerne i nævnte forordning er det desuden nødvendigt at markere tydeligt i Eurodac, når ansvaret overdrages mellem medlemsstaterne, herunder i tilfælde af omfordeling. For at afspejle medlemsstaternes forpligtelse til at udføre eftersøgnings- og redningsoperationer nøjagtigt er det desuden nødvendigt at registrere tredjelandsstatsborgere eller statsløse personer, der ilandsættes efter eftersøgnings- og redningsoperationer, som en særskilt kategori i Eurodac. </w:t>
            </w:r>
            <w:r w:rsidRPr="00470220">
              <w:rPr>
                <w:b/>
                <w:i/>
              </w:rPr>
              <w:t xml:space="preserve">For at tage ordentligt hensyn til situationer med særligt sårbare personer, der ilandsættes efter eftersøgnings- og redningsoperationer, og for på effektiv vis at sikre medlemsstaternes overholdelse af deres forpligtelse til at udføre </w:t>
            </w:r>
            <w:r w:rsidR="00352585" w:rsidRPr="00470220">
              <w:rPr>
                <w:b/>
                <w:i/>
              </w:rPr>
              <w:t xml:space="preserve">passende </w:t>
            </w:r>
            <w:r w:rsidRPr="00470220">
              <w:rPr>
                <w:b/>
                <w:i/>
              </w:rPr>
              <w:t>sårbarhedsvurderinger, herunder specifikke forhold omkring ilandsættelsen og hensyntagen til de ilandsattes fysiske og mentale sundhed, bør der iværksættes yderligere sikkerhedsforanstaltninger før indsamling, behandling og videregivelse af biometriske oplysninger.</w:t>
            </w:r>
          </w:p>
        </w:tc>
      </w:tr>
    </w:tbl>
    <w:p w14:paraId="51343E7B"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C4DCDEC" w14:textId="77777777" w:rsidR="00624EE4" w:rsidRPr="00470220" w:rsidRDefault="00624EE4" w:rsidP="00624EE4">
      <w:r w:rsidRPr="005355CF">
        <w:rPr>
          <w:rStyle w:val="HideTWBExt"/>
        </w:rPr>
        <w:t>&lt;/Amend&gt;</w:t>
      </w:r>
    </w:p>
    <w:p w14:paraId="461907B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42</w:t>
      </w:r>
      <w:r w:rsidRPr="005355CF">
        <w:rPr>
          <w:rStyle w:val="HideTWBExt"/>
          <w:b w:val="0"/>
        </w:rPr>
        <w:t>&lt;/NumAm&gt;</w:t>
      </w:r>
    </w:p>
    <w:p w14:paraId="494A4F46" w14:textId="77777777" w:rsidR="00624EE4" w:rsidRPr="00470220" w:rsidRDefault="00624EE4" w:rsidP="00624EE4">
      <w:pPr>
        <w:pStyle w:val="NormalBold"/>
      </w:pPr>
      <w:r w:rsidRPr="005355CF">
        <w:rPr>
          <w:rStyle w:val="HideTWBExt"/>
          <w:b w:val="0"/>
        </w:rPr>
        <w:t>&lt;RepeatBlock-By&gt;&lt;Members&gt;</w:t>
      </w:r>
      <w:r w:rsidRPr="00470220">
        <w:t>Tom Vandendriessche</w:t>
      </w:r>
      <w:r w:rsidRPr="005355CF">
        <w:rPr>
          <w:rStyle w:val="HideTWBExt"/>
          <w:b w:val="0"/>
        </w:rPr>
        <w:t>&lt;/Members&gt;</w:t>
      </w:r>
    </w:p>
    <w:p w14:paraId="42D00F10" w14:textId="77777777" w:rsidR="00624EE4" w:rsidRPr="00470220" w:rsidRDefault="00624EE4" w:rsidP="00624EE4">
      <w:r w:rsidRPr="005355CF">
        <w:rPr>
          <w:rStyle w:val="HideTWBExt"/>
        </w:rPr>
        <w:t>&lt;/RepeatBlock-By&gt;</w:t>
      </w:r>
    </w:p>
    <w:p w14:paraId="42DEC27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6D7070D" w14:textId="77777777" w:rsidR="00624EE4" w:rsidRPr="00470220" w:rsidRDefault="00624EE4" w:rsidP="00624EE4">
      <w:pPr>
        <w:pStyle w:val="NormalBold"/>
      </w:pPr>
      <w:r w:rsidRPr="005355CF">
        <w:rPr>
          <w:rStyle w:val="HideTWBExt"/>
          <w:b w:val="0"/>
        </w:rPr>
        <w:t>&lt;Article&gt;</w:t>
      </w:r>
      <w:r w:rsidRPr="00470220">
        <w:t>Præambel – nr. 1 – betragtning 4 a</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BA44BA5" w14:textId="77777777" w:rsidTr="001D6D31">
        <w:trPr>
          <w:jc w:val="center"/>
        </w:trPr>
        <w:tc>
          <w:tcPr>
            <w:tcW w:w="9752" w:type="dxa"/>
            <w:gridSpan w:val="2"/>
          </w:tcPr>
          <w:p w14:paraId="323663ED" w14:textId="77777777" w:rsidR="00624EE4" w:rsidRPr="00470220" w:rsidRDefault="00624EE4" w:rsidP="001D6D31">
            <w:pPr>
              <w:keepNext/>
            </w:pPr>
          </w:p>
        </w:tc>
      </w:tr>
      <w:tr w:rsidR="00176F35" w:rsidRPr="00470220" w14:paraId="7B9D4AE2" w14:textId="77777777" w:rsidTr="001D6D31">
        <w:trPr>
          <w:jc w:val="center"/>
        </w:trPr>
        <w:tc>
          <w:tcPr>
            <w:tcW w:w="4876" w:type="dxa"/>
            <w:hideMark/>
          </w:tcPr>
          <w:p w14:paraId="18F6DCE6" w14:textId="77777777" w:rsidR="00624EE4" w:rsidRPr="00470220" w:rsidRDefault="00624EE4" w:rsidP="001D6D31">
            <w:pPr>
              <w:pStyle w:val="ColumnHeading"/>
              <w:keepNext/>
            </w:pPr>
            <w:r w:rsidRPr="00470220">
              <w:t>Kommissionens forslag</w:t>
            </w:r>
          </w:p>
        </w:tc>
        <w:tc>
          <w:tcPr>
            <w:tcW w:w="4876" w:type="dxa"/>
            <w:hideMark/>
          </w:tcPr>
          <w:p w14:paraId="51852305" w14:textId="77777777" w:rsidR="00624EE4" w:rsidRPr="00470220" w:rsidRDefault="00624EE4" w:rsidP="001D6D31">
            <w:pPr>
              <w:pStyle w:val="ColumnHeading"/>
              <w:keepNext/>
            </w:pPr>
            <w:r w:rsidRPr="00470220">
              <w:t>Ændringsforslag</w:t>
            </w:r>
          </w:p>
        </w:tc>
      </w:tr>
      <w:tr w:rsidR="00176F35" w:rsidRPr="00470220" w14:paraId="03C9CF25" w14:textId="77777777" w:rsidTr="001D6D31">
        <w:trPr>
          <w:jc w:val="center"/>
        </w:trPr>
        <w:tc>
          <w:tcPr>
            <w:tcW w:w="4876" w:type="dxa"/>
            <w:hideMark/>
          </w:tcPr>
          <w:p w14:paraId="5C4EB8A9" w14:textId="77777777" w:rsidR="00624EE4" w:rsidRPr="00470220" w:rsidRDefault="00624EE4" w:rsidP="001D6D31">
            <w:pPr>
              <w:pStyle w:val="Normal6"/>
            </w:pPr>
            <w:r w:rsidRPr="00470220">
              <w:t>(4a)</w:t>
            </w:r>
            <w:r w:rsidRPr="00470220">
              <w:tab/>
              <w:t xml:space="preserve">Med henblik på en effektiv anvendelse af forordning (EU) XXX/XXX [forordningen om asylforvaltning og migrationsstyring] og i overensstemmelse med reglerne i nævnte forordning er det desuden nødvendigt at markere tydeligt i Eurodac, når ansvaret overdrages mellem medlemsstaterne, herunder i tilfælde af omfordeling. For at afspejle medlemsstaternes forpligtelse til at udføre </w:t>
            </w:r>
            <w:r w:rsidRPr="00470220">
              <w:lastRenderedPageBreak/>
              <w:t xml:space="preserve">eftersøgnings- og redningsoperationer nøjagtigt og hjælpe disse medlemsstater med de særlige udfordringer, de står over for, fordi de ikke kan anvende de samme værktøjer på personer, der ilandsættes efter sådanne operationer, som anvendes i forbindelse med </w:t>
            </w:r>
            <w:r w:rsidRPr="00470220">
              <w:rPr>
                <w:b/>
                <w:bCs/>
                <w:i/>
                <w:iCs/>
              </w:rPr>
              <w:t>irregulære</w:t>
            </w:r>
            <w:r w:rsidRPr="00470220">
              <w:t xml:space="preserve"> passager ad land- eller luftvejen, er det desuden nødvendigt at registrere tredjelandsstatsborgere eller statsløse personer, der ilandsættes efter eftersøgnings- og redningsoperationer, som en særskilt kategori i Eurodac.</w:t>
            </w:r>
          </w:p>
        </w:tc>
        <w:tc>
          <w:tcPr>
            <w:tcW w:w="4876" w:type="dxa"/>
            <w:hideMark/>
          </w:tcPr>
          <w:p w14:paraId="530F0F46" w14:textId="77777777" w:rsidR="00624EE4" w:rsidRPr="00470220" w:rsidRDefault="00624EE4" w:rsidP="001D6D31">
            <w:pPr>
              <w:pStyle w:val="Normal6"/>
              <w:rPr>
                <w:szCs w:val="24"/>
              </w:rPr>
            </w:pPr>
            <w:r w:rsidRPr="00470220">
              <w:lastRenderedPageBreak/>
              <w:t>(4a)</w:t>
            </w:r>
            <w:r w:rsidRPr="00470220">
              <w:tab/>
              <w:t xml:space="preserve">Med henblik på en effektiv anvendelse af forordning (EU) XXX/XXX [forordningen om asylforvaltning og migrationsstyring] og i overensstemmelse med reglerne i nævnte forordning er det desuden nødvendigt at markere tydeligt i Eurodac, når ansvaret overdrages mellem medlemsstaterne, herunder i tilfælde af omfordeling. For at afspejle medlemsstaternes forpligtelse til at udføre </w:t>
            </w:r>
            <w:r w:rsidRPr="00470220">
              <w:lastRenderedPageBreak/>
              <w:t xml:space="preserve">eftersøgnings- og redningsoperationer nøjagtigt og hjælpe disse medlemsstater med de særlige udfordringer, de står over for, fordi de ikke kan anvende de samme værktøjer på personer, der ilandsættes efter sådanne operationer, som anvendes i forbindelse med </w:t>
            </w:r>
            <w:r w:rsidRPr="00470220">
              <w:rPr>
                <w:b/>
                <w:bCs/>
                <w:i/>
                <w:iCs/>
              </w:rPr>
              <w:t>ulovlige</w:t>
            </w:r>
            <w:r w:rsidRPr="00470220">
              <w:t xml:space="preserve"> passager ad land- eller luftvejen, er det desuden nødvendigt at registrere tredjelandsstatsborgere eller statsløse personer, der ilandsættes efter eftersøgnings- og redningsoperationer, som en særskilt kategori i Eurodac.</w:t>
            </w:r>
          </w:p>
        </w:tc>
      </w:tr>
    </w:tbl>
    <w:p w14:paraId="701C6254"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{NL}</w:t>
      </w:r>
      <w:r w:rsidRPr="00470220">
        <w:rPr>
          <w:noProof w:val="0"/>
        </w:rPr>
        <w:t>nl</w:t>
      </w:r>
      <w:r w:rsidRPr="005355CF">
        <w:rPr>
          <w:rStyle w:val="HideTWBExt"/>
        </w:rPr>
        <w:t>&lt;/Original&gt;</w:t>
      </w:r>
    </w:p>
    <w:p w14:paraId="0BF530F2" w14:textId="77777777" w:rsidR="00624EE4" w:rsidRPr="00470220" w:rsidRDefault="00624EE4" w:rsidP="00624EE4">
      <w:r w:rsidRPr="005355CF">
        <w:rPr>
          <w:rStyle w:val="HideTWBExt"/>
        </w:rPr>
        <w:t>&lt;/Amend&gt;</w:t>
      </w:r>
    </w:p>
    <w:p w14:paraId="55AAA5B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43</w:t>
      </w:r>
      <w:r w:rsidRPr="005355CF">
        <w:rPr>
          <w:rStyle w:val="HideTWBExt"/>
          <w:b w:val="0"/>
        </w:rPr>
        <w:t>&lt;/NumAm&gt;</w:t>
      </w:r>
    </w:p>
    <w:p w14:paraId="0EA48074"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7E0983D" w14:textId="77777777" w:rsidR="00624EE4" w:rsidRPr="00470220" w:rsidRDefault="00624EE4" w:rsidP="00624EE4">
      <w:r w:rsidRPr="005355CF">
        <w:rPr>
          <w:rStyle w:val="HideTWBExt"/>
        </w:rPr>
        <w:t>&lt;/RepeatBlock-By&gt;</w:t>
      </w:r>
    </w:p>
    <w:p w14:paraId="5E3D3B8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E222619" w14:textId="77777777" w:rsidR="00624EE4" w:rsidRPr="00470220" w:rsidRDefault="00624EE4" w:rsidP="00624EE4">
      <w:pPr>
        <w:pStyle w:val="NormalBold"/>
      </w:pPr>
      <w:r w:rsidRPr="005355CF">
        <w:rPr>
          <w:rStyle w:val="HideTWBExt"/>
          <w:b w:val="0"/>
        </w:rPr>
        <w:t>&lt;Article&gt;</w:t>
      </w:r>
      <w:r w:rsidRPr="00470220">
        <w:t>Præambel – nr. 1 – betragtning 4 b</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59E78AD" w14:textId="77777777" w:rsidTr="001D6D31">
        <w:trPr>
          <w:jc w:val="center"/>
        </w:trPr>
        <w:tc>
          <w:tcPr>
            <w:tcW w:w="9752" w:type="dxa"/>
            <w:gridSpan w:val="2"/>
          </w:tcPr>
          <w:p w14:paraId="2F1C8EC9" w14:textId="77777777" w:rsidR="00624EE4" w:rsidRPr="00470220" w:rsidRDefault="00624EE4" w:rsidP="001D6D31">
            <w:pPr>
              <w:keepNext/>
            </w:pPr>
          </w:p>
        </w:tc>
      </w:tr>
      <w:tr w:rsidR="00176F35" w:rsidRPr="00470220" w14:paraId="40FEE99F" w14:textId="77777777" w:rsidTr="001D6D31">
        <w:trPr>
          <w:jc w:val="center"/>
        </w:trPr>
        <w:tc>
          <w:tcPr>
            <w:tcW w:w="4876" w:type="dxa"/>
            <w:hideMark/>
          </w:tcPr>
          <w:p w14:paraId="5B8885DF" w14:textId="77777777" w:rsidR="00624EE4" w:rsidRPr="00470220" w:rsidRDefault="00624EE4" w:rsidP="001D6D31">
            <w:pPr>
              <w:pStyle w:val="ColumnHeading"/>
              <w:keepNext/>
            </w:pPr>
            <w:r w:rsidRPr="00470220">
              <w:t>Kommissionens forslag</w:t>
            </w:r>
          </w:p>
        </w:tc>
        <w:tc>
          <w:tcPr>
            <w:tcW w:w="4876" w:type="dxa"/>
            <w:hideMark/>
          </w:tcPr>
          <w:p w14:paraId="1F84B420" w14:textId="77777777" w:rsidR="00624EE4" w:rsidRPr="00470220" w:rsidRDefault="00624EE4" w:rsidP="001D6D31">
            <w:pPr>
              <w:pStyle w:val="ColumnHeading"/>
              <w:keepNext/>
            </w:pPr>
            <w:r w:rsidRPr="00470220">
              <w:t>Ændringsforslag</w:t>
            </w:r>
          </w:p>
        </w:tc>
      </w:tr>
      <w:tr w:rsidR="00176F35" w:rsidRPr="00470220" w14:paraId="41F13CC0" w14:textId="77777777" w:rsidTr="001D6D31">
        <w:trPr>
          <w:jc w:val="center"/>
        </w:trPr>
        <w:tc>
          <w:tcPr>
            <w:tcW w:w="4876" w:type="dxa"/>
            <w:hideMark/>
          </w:tcPr>
          <w:p w14:paraId="0E5542DF" w14:textId="77777777" w:rsidR="00624EE4" w:rsidRPr="00470220" w:rsidRDefault="00624EE4" w:rsidP="001D6D31">
            <w:pPr>
              <w:pStyle w:val="Normal6"/>
            </w:pPr>
            <w:r w:rsidRPr="00470220">
              <w:rPr>
                <w:b/>
                <w:i/>
              </w:rPr>
              <w:t>(4b)</w:t>
            </w:r>
            <w:r w:rsidRPr="00470220">
              <w:rPr>
                <w:b/>
                <w:i/>
              </w:rPr>
              <w:tab/>
              <w:t>Med henblik på anvendelsen af forordning (EU) XXX/XXX [forordningen om asylforvaltning og migrationsstyring] er det desuden nødvendigt at angive, om det efter sikkerhedskontroller foretaget i forbindelse med screening tyder på, at en person kan udgøre en trussel mod den interne sikkerhed."</w:t>
            </w:r>
          </w:p>
        </w:tc>
        <w:tc>
          <w:tcPr>
            <w:tcW w:w="4876" w:type="dxa"/>
            <w:hideMark/>
          </w:tcPr>
          <w:p w14:paraId="77F30AC6" w14:textId="77777777" w:rsidR="00624EE4" w:rsidRPr="00470220" w:rsidRDefault="00624EE4" w:rsidP="001D6D31">
            <w:pPr>
              <w:pStyle w:val="Normal6"/>
              <w:rPr>
                <w:szCs w:val="24"/>
              </w:rPr>
            </w:pPr>
            <w:r w:rsidRPr="00470220">
              <w:rPr>
                <w:b/>
                <w:i/>
              </w:rPr>
              <w:t>udgår</w:t>
            </w:r>
          </w:p>
        </w:tc>
      </w:tr>
    </w:tbl>
    <w:p w14:paraId="5EB45E1A"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88AE8CE" w14:textId="77777777" w:rsidR="00624EE4" w:rsidRPr="00470220" w:rsidRDefault="00624EE4" w:rsidP="00624EE4">
      <w:r w:rsidRPr="005355CF">
        <w:rPr>
          <w:rStyle w:val="HideTWBExt"/>
        </w:rPr>
        <w:t>&lt;/Amend&gt;</w:t>
      </w:r>
    </w:p>
    <w:p w14:paraId="53069F1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44</w:t>
      </w:r>
      <w:r w:rsidRPr="005355CF">
        <w:rPr>
          <w:rStyle w:val="HideTWBExt"/>
          <w:b w:val="0"/>
        </w:rPr>
        <w:t>&lt;/NumAm&gt;</w:t>
      </w:r>
    </w:p>
    <w:p w14:paraId="401258C6"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AE483D7" w14:textId="77777777" w:rsidR="00624EE4" w:rsidRPr="00470220" w:rsidRDefault="00624EE4" w:rsidP="00624EE4">
      <w:r w:rsidRPr="005355CF">
        <w:rPr>
          <w:rStyle w:val="HideTWBExt"/>
        </w:rPr>
        <w:t>&lt;/RepeatBlock-By&gt;</w:t>
      </w:r>
    </w:p>
    <w:p w14:paraId="4BA295C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7583EB2" w14:textId="77777777" w:rsidR="00624EE4" w:rsidRPr="00470220" w:rsidRDefault="00624EE4" w:rsidP="00624EE4">
      <w:pPr>
        <w:pStyle w:val="NormalBold"/>
      </w:pPr>
      <w:r w:rsidRPr="005355CF">
        <w:rPr>
          <w:rStyle w:val="HideTWBExt"/>
          <w:b w:val="0"/>
        </w:rPr>
        <w:t>&lt;Article&gt;</w:t>
      </w:r>
      <w:r w:rsidRPr="00470220">
        <w:t>Præambel – nr. 1 – betragtning 4 b</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F7D646B" w14:textId="77777777" w:rsidTr="001D6D31">
        <w:trPr>
          <w:jc w:val="center"/>
        </w:trPr>
        <w:tc>
          <w:tcPr>
            <w:tcW w:w="9752" w:type="dxa"/>
            <w:gridSpan w:val="2"/>
          </w:tcPr>
          <w:p w14:paraId="4F69F8DF" w14:textId="77777777" w:rsidR="00624EE4" w:rsidRPr="00470220" w:rsidRDefault="00624EE4" w:rsidP="001D6D31">
            <w:pPr>
              <w:keepNext/>
            </w:pPr>
          </w:p>
        </w:tc>
      </w:tr>
      <w:tr w:rsidR="00176F35" w:rsidRPr="00470220" w14:paraId="40F4007D" w14:textId="77777777" w:rsidTr="001D6D31">
        <w:trPr>
          <w:jc w:val="center"/>
        </w:trPr>
        <w:tc>
          <w:tcPr>
            <w:tcW w:w="4876" w:type="dxa"/>
            <w:hideMark/>
          </w:tcPr>
          <w:p w14:paraId="78823BCD" w14:textId="77777777" w:rsidR="00624EE4" w:rsidRPr="00470220" w:rsidRDefault="00624EE4" w:rsidP="001D6D31">
            <w:pPr>
              <w:pStyle w:val="ColumnHeading"/>
              <w:keepNext/>
            </w:pPr>
            <w:r w:rsidRPr="00470220">
              <w:t>Kommissionens forslag</w:t>
            </w:r>
          </w:p>
        </w:tc>
        <w:tc>
          <w:tcPr>
            <w:tcW w:w="4876" w:type="dxa"/>
            <w:hideMark/>
          </w:tcPr>
          <w:p w14:paraId="373D2CFF" w14:textId="77777777" w:rsidR="00624EE4" w:rsidRPr="00470220" w:rsidRDefault="00624EE4" w:rsidP="001D6D31">
            <w:pPr>
              <w:pStyle w:val="ColumnHeading"/>
              <w:keepNext/>
            </w:pPr>
            <w:r w:rsidRPr="00470220">
              <w:t>Ændringsforslag</w:t>
            </w:r>
          </w:p>
        </w:tc>
      </w:tr>
      <w:tr w:rsidR="00176F35" w:rsidRPr="00470220" w14:paraId="358CA99E" w14:textId="77777777" w:rsidTr="001D6D31">
        <w:trPr>
          <w:jc w:val="center"/>
        </w:trPr>
        <w:tc>
          <w:tcPr>
            <w:tcW w:w="4876" w:type="dxa"/>
            <w:hideMark/>
          </w:tcPr>
          <w:p w14:paraId="6BC38AAF" w14:textId="77777777" w:rsidR="00624EE4" w:rsidRPr="00470220" w:rsidRDefault="00624EE4" w:rsidP="001D6D31">
            <w:pPr>
              <w:pStyle w:val="Normal6"/>
            </w:pPr>
            <w:r w:rsidRPr="00470220">
              <w:rPr>
                <w:b/>
                <w:i/>
              </w:rPr>
              <w:t>(4b)</w:t>
            </w:r>
            <w:r w:rsidRPr="00470220">
              <w:rPr>
                <w:b/>
                <w:i/>
              </w:rPr>
              <w:tab/>
              <w:t xml:space="preserve">Med henblik på anvendelsen af forordning (EU) XXX/XXX [forordningen </w:t>
            </w:r>
            <w:r w:rsidRPr="00470220">
              <w:rPr>
                <w:b/>
                <w:i/>
              </w:rPr>
              <w:lastRenderedPageBreak/>
              <w:t>om asylforvaltning og migrationsstyring] er det desuden nødvendigt at angive, om det efter sikkerhedskontroller foretaget i forbindelse med screening tyder på, at en person kan udgøre en trussel mod den interne sikkerhed."</w:t>
            </w:r>
          </w:p>
        </w:tc>
        <w:tc>
          <w:tcPr>
            <w:tcW w:w="4876" w:type="dxa"/>
            <w:hideMark/>
          </w:tcPr>
          <w:p w14:paraId="47AC3C28" w14:textId="77777777" w:rsidR="00624EE4" w:rsidRPr="00470220" w:rsidRDefault="00624EE4" w:rsidP="001D6D31">
            <w:pPr>
              <w:pStyle w:val="Normal6"/>
              <w:rPr>
                <w:szCs w:val="24"/>
              </w:rPr>
            </w:pPr>
            <w:r w:rsidRPr="00470220">
              <w:rPr>
                <w:b/>
                <w:i/>
              </w:rPr>
              <w:lastRenderedPageBreak/>
              <w:t>udgår</w:t>
            </w:r>
          </w:p>
        </w:tc>
      </w:tr>
    </w:tbl>
    <w:p w14:paraId="7053D92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BBDB2CF" w14:textId="77777777" w:rsidR="00624EE4" w:rsidRPr="00470220" w:rsidRDefault="00624EE4" w:rsidP="00624EE4">
      <w:r w:rsidRPr="005355CF">
        <w:rPr>
          <w:rStyle w:val="HideTWBExt"/>
        </w:rPr>
        <w:t>&lt;/Amend&gt;</w:t>
      </w:r>
    </w:p>
    <w:p w14:paraId="1AF42E4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45</w:t>
      </w:r>
      <w:r w:rsidRPr="005355CF">
        <w:rPr>
          <w:rStyle w:val="HideTWBExt"/>
          <w:b w:val="0"/>
        </w:rPr>
        <w:t>&lt;/NumAm&gt;</w:t>
      </w:r>
    </w:p>
    <w:p w14:paraId="249FB023"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1D34E27E" w14:textId="77777777" w:rsidR="00624EE4" w:rsidRPr="00470220" w:rsidRDefault="00624EE4" w:rsidP="00624EE4">
      <w:r w:rsidRPr="005355CF">
        <w:rPr>
          <w:rStyle w:val="HideTWBExt"/>
        </w:rPr>
        <w:t>&lt;/RepeatBlock-By&gt;</w:t>
      </w:r>
    </w:p>
    <w:p w14:paraId="10E1C2F5"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000F9E9" w14:textId="77777777" w:rsidR="00624EE4" w:rsidRPr="00470220" w:rsidRDefault="00624EE4" w:rsidP="00624EE4">
      <w:pPr>
        <w:pStyle w:val="NormalBold"/>
      </w:pPr>
      <w:r w:rsidRPr="005355CF">
        <w:rPr>
          <w:rStyle w:val="HideTWBExt"/>
          <w:b w:val="0"/>
        </w:rPr>
        <w:t>&lt;Article&gt;</w:t>
      </w:r>
      <w:r w:rsidRPr="00470220">
        <w:t>Præambel – nr. 1 – betragtning 4 b</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0A60D2D" w14:textId="77777777" w:rsidTr="001D6D31">
        <w:trPr>
          <w:jc w:val="center"/>
        </w:trPr>
        <w:tc>
          <w:tcPr>
            <w:tcW w:w="9752" w:type="dxa"/>
            <w:gridSpan w:val="2"/>
          </w:tcPr>
          <w:p w14:paraId="00802F5F" w14:textId="77777777" w:rsidR="00624EE4" w:rsidRPr="00470220" w:rsidRDefault="00624EE4" w:rsidP="001D6D31">
            <w:pPr>
              <w:keepNext/>
            </w:pPr>
          </w:p>
        </w:tc>
      </w:tr>
      <w:tr w:rsidR="00176F35" w:rsidRPr="00470220" w14:paraId="308A5A55" w14:textId="77777777" w:rsidTr="001D6D31">
        <w:trPr>
          <w:jc w:val="center"/>
        </w:trPr>
        <w:tc>
          <w:tcPr>
            <w:tcW w:w="4876" w:type="dxa"/>
            <w:hideMark/>
          </w:tcPr>
          <w:p w14:paraId="0D546400" w14:textId="77777777" w:rsidR="00624EE4" w:rsidRPr="00470220" w:rsidRDefault="00624EE4" w:rsidP="001D6D31">
            <w:pPr>
              <w:pStyle w:val="ColumnHeading"/>
              <w:keepNext/>
            </w:pPr>
            <w:r w:rsidRPr="00470220">
              <w:t>Kommissionens forslag</w:t>
            </w:r>
          </w:p>
        </w:tc>
        <w:tc>
          <w:tcPr>
            <w:tcW w:w="4876" w:type="dxa"/>
            <w:hideMark/>
          </w:tcPr>
          <w:p w14:paraId="798CFB1C" w14:textId="77777777" w:rsidR="00624EE4" w:rsidRPr="00470220" w:rsidRDefault="00624EE4" w:rsidP="001D6D31">
            <w:pPr>
              <w:pStyle w:val="ColumnHeading"/>
              <w:keepNext/>
            </w:pPr>
            <w:r w:rsidRPr="00470220">
              <w:t>Ændringsforslag</w:t>
            </w:r>
          </w:p>
        </w:tc>
      </w:tr>
      <w:tr w:rsidR="00176F35" w:rsidRPr="00470220" w14:paraId="5F55194E" w14:textId="77777777" w:rsidTr="001D6D31">
        <w:trPr>
          <w:jc w:val="center"/>
        </w:trPr>
        <w:tc>
          <w:tcPr>
            <w:tcW w:w="4876" w:type="dxa"/>
            <w:hideMark/>
          </w:tcPr>
          <w:p w14:paraId="46B83DC7" w14:textId="77777777" w:rsidR="00624EE4" w:rsidRPr="00470220" w:rsidRDefault="00624EE4" w:rsidP="001D6D31">
            <w:pPr>
              <w:pStyle w:val="Normal6"/>
            </w:pPr>
            <w:r w:rsidRPr="00470220">
              <w:rPr>
                <w:b/>
                <w:i/>
              </w:rPr>
              <w:t>(4b)</w:t>
            </w:r>
            <w:r w:rsidRPr="00470220">
              <w:rPr>
                <w:b/>
                <w:i/>
              </w:rPr>
              <w:tab/>
              <w:t>Med henblik på anvendelsen af forordning (EU) XXX/XXX [forordningen om asylforvaltning og migrationsstyring] er det desuden nødvendigt at angive, om det efter sikkerhedskontroller foretaget i forbindelse med screening tyder på, at en person kan udgøre en trussel mod den interne sikkerhed."</w:t>
            </w:r>
          </w:p>
        </w:tc>
        <w:tc>
          <w:tcPr>
            <w:tcW w:w="4876" w:type="dxa"/>
            <w:hideMark/>
          </w:tcPr>
          <w:p w14:paraId="2526DF66" w14:textId="77777777" w:rsidR="00624EE4" w:rsidRPr="00470220" w:rsidRDefault="00624EE4" w:rsidP="001D6D31">
            <w:pPr>
              <w:pStyle w:val="Normal6"/>
              <w:rPr>
                <w:szCs w:val="24"/>
              </w:rPr>
            </w:pPr>
            <w:r w:rsidRPr="00470220">
              <w:rPr>
                <w:b/>
                <w:i/>
              </w:rPr>
              <w:t>udgår</w:t>
            </w:r>
          </w:p>
        </w:tc>
      </w:tr>
    </w:tbl>
    <w:p w14:paraId="5EB8A99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D4EE10A" w14:textId="6512B08D" w:rsidR="00624EE4" w:rsidRPr="00470220" w:rsidRDefault="00624EE4" w:rsidP="00624EE4">
      <w:r w:rsidRPr="005355CF">
        <w:rPr>
          <w:rStyle w:val="HideTWBExt"/>
        </w:rPr>
        <w:t>&lt;/Amend&gt;</w:t>
      </w:r>
    </w:p>
    <w:p w14:paraId="6CAA1D0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46</w:t>
      </w:r>
      <w:r w:rsidRPr="005355CF">
        <w:rPr>
          <w:rStyle w:val="HideTWBExt"/>
          <w:b w:val="0"/>
        </w:rPr>
        <w:t>&lt;/NumAm&gt;</w:t>
      </w:r>
    </w:p>
    <w:p w14:paraId="5528CFE3" w14:textId="77777777" w:rsidR="00624EE4" w:rsidRPr="00470220" w:rsidRDefault="00624EE4" w:rsidP="00624EE4">
      <w:pPr>
        <w:pStyle w:val="NormalBold"/>
      </w:pPr>
      <w:r w:rsidRPr="005355CF">
        <w:rPr>
          <w:rStyle w:val="HideTWBExt"/>
          <w:b w:val="0"/>
        </w:rPr>
        <w:t>&lt;RepeatBlock-By&gt;&lt;Members&gt;</w:t>
      </w:r>
      <w:r w:rsidRPr="00470220">
        <w:t>Tom Vandendriessche</w:t>
      </w:r>
      <w:r w:rsidRPr="005355CF">
        <w:rPr>
          <w:rStyle w:val="HideTWBExt"/>
          <w:b w:val="0"/>
        </w:rPr>
        <w:t>&lt;/Members&gt;</w:t>
      </w:r>
    </w:p>
    <w:p w14:paraId="19BC2DC7" w14:textId="77777777" w:rsidR="00624EE4" w:rsidRPr="00470220" w:rsidRDefault="00624EE4" w:rsidP="00624EE4">
      <w:r w:rsidRPr="005355CF">
        <w:rPr>
          <w:rStyle w:val="HideTWBExt"/>
        </w:rPr>
        <w:t>&lt;/RepeatBlock-By&gt;</w:t>
      </w:r>
    </w:p>
    <w:p w14:paraId="6334FDD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2FBE792" w14:textId="77777777" w:rsidR="00624EE4" w:rsidRPr="00470220" w:rsidRDefault="00624EE4" w:rsidP="00624EE4">
      <w:pPr>
        <w:pStyle w:val="NormalBold"/>
      </w:pPr>
      <w:r w:rsidRPr="005355CF">
        <w:rPr>
          <w:rStyle w:val="HideTWBExt"/>
          <w:b w:val="0"/>
        </w:rPr>
        <w:t>&lt;Article&gt;</w:t>
      </w:r>
      <w:r w:rsidRPr="00470220">
        <w:t>Præambel – nr. 1 – betragtning 4 b a (ny)</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5548199" w14:textId="77777777" w:rsidTr="001D6D31">
        <w:trPr>
          <w:jc w:val="center"/>
        </w:trPr>
        <w:tc>
          <w:tcPr>
            <w:tcW w:w="9752" w:type="dxa"/>
            <w:gridSpan w:val="2"/>
          </w:tcPr>
          <w:p w14:paraId="14EF8F2E" w14:textId="77777777" w:rsidR="00624EE4" w:rsidRPr="00470220" w:rsidRDefault="00624EE4" w:rsidP="001D6D31">
            <w:pPr>
              <w:keepNext/>
            </w:pPr>
          </w:p>
        </w:tc>
      </w:tr>
      <w:tr w:rsidR="00176F35" w:rsidRPr="00470220" w14:paraId="4E6A5604" w14:textId="77777777" w:rsidTr="001D6D31">
        <w:trPr>
          <w:jc w:val="center"/>
        </w:trPr>
        <w:tc>
          <w:tcPr>
            <w:tcW w:w="4876" w:type="dxa"/>
            <w:hideMark/>
          </w:tcPr>
          <w:p w14:paraId="55FCA9AA" w14:textId="77777777" w:rsidR="00624EE4" w:rsidRPr="00470220" w:rsidRDefault="00624EE4" w:rsidP="001D6D31">
            <w:pPr>
              <w:pStyle w:val="ColumnHeading"/>
              <w:keepNext/>
            </w:pPr>
            <w:r w:rsidRPr="00470220">
              <w:t>Kommissionens forslag</w:t>
            </w:r>
          </w:p>
        </w:tc>
        <w:tc>
          <w:tcPr>
            <w:tcW w:w="4876" w:type="dxa"/>
            <w:hideMark/>
          </w:tcPr>
          <w:p w14:paraId="5905CBDA" w14:textId="77777777" w:rsidR="00624EE4" w:rsidRPr="00470220" w:rsidRDefault="00624EE4" w:rsidP="001D6D31">
            <w:pPr>
              <w:pStyle w:val="ColumnHeading"/>
              <w:keepNext/>
            </w:pPr>
            <w:r w:rsidRPr="00470220">
              <w:t>Ændringsforslag</w:t>
            </w:r>
          </w:p>
        </w:tc>
      </w:tr>
      <w:tr w:rsidR="00176F35" w:rsidRPr="00470220" w14:paraId="7A5DC870" w14:textId="77777777" w:rsidTr="001D6D31">
        <w:trPr>
          <w:jc w:val="center"/>
        </w:trPr>
        <w:tc>
          <w:tcPr>
            <w:tcW w:w="4876" w:type="dxa"/>
          </w:tcPr>
          <w:p w14:paraId="6072BFE7" w14:textId="77777777" w:rsidR="00624EE4" w:rsidRPr="00470220" w:rsidRDefault="00624EE4" w:rsidP="001D6D31">
            <w:pPr>
              <w:pStyle w:val="Normal6"/>
            </w:pPr>
          </w:p>
        </w:tc>
        <w:tc>
          <w:tcPr>
            <w:tcW w:w="4876" w:type="dxa"/>
            <w:hideMark/>
          </w:tcPr>
          <w:p w14:paraId="2D38E2B3" w14:textId="77777777" w:rsidR="00624EE4" w:rsidRPr="00470220" w:rsidRDefault="00624EE4" w:rsidP="001D6D31">
            <w:pPr>
              <w:pStyle w:val="Normal6"/>
              <w:rPr>
                <w:szCs w:val="24"/>
              </w:rPr>
            </w:pPr>
            <w:r w:rsidRPr="00470220">
              <w:rPr>
                <w:b/>
                <w:i/>
              </w:rPr>
              <w:t>(4ba)</w:t>
            </w:r>
            <w:r w:rsidRPr="00470220">
              <w:rPr>
                <w:b/>
                <w:i/>
              </w:rPr>
              <w:tab/>
              <w:t>Dette forslag skal ses som et skridt mod en nødvendig DNA-database for uden fejl at kunne fastslå migranters identitet.</w:t>
            </w:r>
          </w:p>
        </w:tc>
      </w:tr>
    </w:tbl>
    <w:p w14:paraId="7ADF619A"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{NL}</w:t>
      </w:r>
      <w:r w:rsidRPr="00470220">
        <w:rPr>
          <w:noProof w:val="0"/>
        </w:rPr>
        <w:t>nl</w:t>
      </w:r>
      <w:r w:rsidRPr="005355CF">
        <w:rPr>
          <w:rStyle w:val="HideTWBExt"/>
        </w:rPr>
        <w:t>&lt;/Original&gt;</w:t>
      </w:r>
    </w:p>
    <w:p w14:paraId="66B046F5" w14:textId="77777777" w:rsidR="00624EE4" w:rsidRPr="00470220" w:rsidRDefault="00624EE4" w:rsidP="00624EE4">
      <w:r w:rsidRPr="005355CF">
        <w:rPr>
          <w:rStyle w:val="HideTWBExt"/>
        </w:rPr>
        <w:t>&lt;/Amend&gt;</w:t>
      </w:r>
    </w:p>
    <w:p w14:paraId="16D68478"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47</w:t>
      </w:r>
      <w:r w:rsidRPr="005355CF">
        <w:rPr>
          <w:rStyle w:val="HideTWBExt"/>
          <w:b w:val="0"/>
        </w:rPr>
        <w:t>&lt;/NumAm&gt;</w:t>
      </w:r>
    </w:p>
    <w:p w14:paraId="3EA4B19B" w14:textId="77777777" w:rsidR="00624EE4" w:rsidRPr="00470220" w:rsidRDefault="00624EE4" w:rsidP="00624EE4">
      <w:pPr>
        <w:pStyle w:val="NormalBold"/>
      </w:pPr>
      <w:r w:rsidRPr="005355CF">
        <w:rPr>
          <w:rStyle w:val="HideTWBExt"/>
          <w:b w:val="0"/>
        </w:rPr>
        <w:t>&lt;RepeatBlock-By&gt;&lt;Members&gt;</w:t>
      </w:r>
      <w:r w:rsidRPr="00470220">
        <w:t>Tom Vandendriessche</w:t>
      </w:r>
      <w:r w:rsidRPr="005355CF">
        <w:rPr>
          <w:rStyle w:val="HideTWBExt"/>
          <w:b w:val="0"/>
        </w:rPr>
        <w:t>&lt;/Members&gt;</w:t>
      </w:r>
    </w:p>
    <w:p w14:paraId="4F3E621F" w14:textId="77777777" w:rsidR="00624EE4" w:rsidRPr="00470220" w:rsidRDefault="00624EE4" w:rsidP="00624EE4">
      <w:r w:rsidRPr="005355CF">
        <w:rPr>
          <w:rStyle w:val="HideTWBExt"/>
        </w:rPr>
        <w:t>&lt;/RepeatBlock-By&gt;</w:t>
      </w:r>
    </w:p>
    <w:p w14:paraId="27471ECC"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E754249" w14:textId="77777777" w:rsidR="00624EE4" w:rsidRPr="00470220" w:rsidRDefault="00624EE4" w:rsidP="00624EE4">
      <w:pPr>
        <w:pStyle w:val="NormalBold"/>
      </w:pPr>
      <w:r w:rsidRPr="005355CF">
        <w:rPr>
          <w:rStyle w:val="HideTWBExt"/>
          <w:b w:val="0"/>
        </w:rPr>
        <w:t>&lt;Article&gt;</w:t>
      </w:r>
      <w:r w:rsidRPr="00470220">
        <w:t>Præambel – nr. 1 – betragtning 4 b b (ny)</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942D899" w14:textId="77777777" w:rsidTr="001D6D31">
        <w:trPr>
          <w:jc w:val="center"/>
        </w:trPr>
        <w:tc>
          <w:tcPr>
            <w:tcW w:w="9752" w:type="dxa"/>
            <w:gridSpan w:val="2"/>
          </w:tcPr>
          <w:p w14:paraId="237CE3FB" w14:textId="77777777" w:rsidR="00624EE4" w:rsidRPr="00470220" w:rsidRDefault="00624EE4" w:rsidP="001D6D31">
            <w:pPr>
              <w:keepNext/>
            </w:pPr>
          </w:p>
        </w:tc>
      </w:tr>
      <w:tr w:rsidR="00176F35" w:rsidRPr="00470220" w14:paraId="1620F7BB" w14:textId="77777777" w:rsidTr="001D6D31">
        <w:trPr>
          <w:jc w:val="center"/>
        </w:trPr>
        <w:tc>
          <w:tcPr>
            <w:tcW w:w="4876" w:type="dxa"/>
            <w:hideMark/>
          </w:tcPr>
          <w:p w14:paraId="647C12D6" w14:textId="77777777" w:rsidR="00624EE4" w:rsidRPr="00470220" w:rsidRDefault="00624EE4" w:rsidP="001D6D31">
            <w:pPr>
              <w:pStyle w:val="ColumnHeading"/>
              <w:keepNext/>
            </w:pPr>
            <w:r w:rsidRPr="00470220">
              <w:t>Kommissionens forslag</w:t>
            </w:r>
          </w:p>
        </w:tc>
        <w:tc>
          <w:tcPr>
            <w:tcW w:w="4876" w:type="dxa"/>
            <w:hideMark/>
          </w:tcPr>
          <w:p w14:paraId="06EB90DC" w14:textId="77777777" w:rsidR="00624EE4" w:rsidRPr="00470220" w:rsidRDefault="00624EE4" w:rsidP="001D6D31">
            <w:pPr>
              <w:pStyle w:val="ColumnHeading"/>
              <w:keepNext/>
            </w:pPr>
            <w:r w:rsidRPr="00470220">
              <w:t>Ændringsforslag</w:t>
            </w:r>
          </w:p>
        </w:tc>
      </w:tr>
      <w:tr w:rsidR="00176F35" w:rsidRPr="00470220" w14:paraId="64B07AA8" w14:textId="77777777" w:rsidTr="001D6D31">
        <w:trPr>
          <w:jc w:val="center"/>
        </w:trPr>
        <w:tc>
          <w:tcPr>
            <w:tcW w:w="4876" w:type="dxa"/>
          </w:tcPr>
          <w:p w14:paraId="09CC7011" w14:textId="77777777" w:rsidR="00624EE4" w:rsidRPr="00470220" w:rsidRDefault="00624EE4" w:rsidP="001D6D31">
            <w:pPr>
              <w:pStyle w:val="Normal6"/>
            </w:pPr>
          </w:p>
        </w:tc>
        <w:tc>
          <w:tcPr>
            <w:tcW w:w="4876" w:type="dxa"/>
            <w:hideMark/>
          </w:tcPr>
          <w:p w14:paraId="02F3F952" w14:textId="1C1B6CAE" w:rsidR="00624EE4" w:rsidRPr="00470220" w:rsidRDefault="00624EE4" w:rsidP="001D6D31">
            <w:pPr>
              <w:pStyle w:val="Normal6"/>
              <w:rPr>
                <w:szCs w:val="24"/>
              </w:rPr>
            </w:pPr>
            <w:r w:rsidRPr="00470220">
              <w:rPr>
                <w:b/>
                <w:i/>
              </w:rPr>
              <w:t>(4bb)</w:t>
            </w:r>
            <w:r w:rsidRPr="00470220">
              <w:rPr>
                <w:b/>
                <w:i/>
              </w:rPr>
              <w:tab/>
              <w:t>Selv hvis Eurodac fungerer korrekt under de nuværende omstændigheder</w:t>
            </w:r>
            <w:r w:rsidR="00352585" w:rsidRPr="00470220">
              <w:rPr>
                <w:b/>
                <w:i/>
              </w:rPr>
              <w:t>,</w:t>
            </w:r>
            <w:r w:rsidRPr="00470220">
              <w:rPr>
                <w:b/>
                <w:i/>
              </w:rPr>
              <w:t xml:space="preserve"> er dette ikke tilstrækkeligt til at kontrollere disse</w:t>
            </w:r>
            <w:r w:rsidR="00EC2C1A" w:rsidRPr="00470220">
              <w:rPr>
                <w:b/>
                <w:i/>
              </w:rPr>
              <w:t xml:space="preserve"> –</w:t>
            </w:r>
            <w:r w:rsidRPr="00470220">
              <w:rPr>
                <w:b/>
                <w:i/>
              </w:rPr>
              <w:t xml:space="preserve"> primært ulovlige </w:t>
            </w:r>
            <w:r w:rsidR="00EC2C1A" w:rsidRPr="00470220">
              <w:rPr>
                <w:b/>
                <w:i/>
              </w:rPr>
              <w:t xml:space="preserve">– </w:t>
            </w:r>
            <w:r w:rsidRPr="00470220">
              <w:rPr>
                <w:b/>
                <w:i/>
              </w:rPr>
              <w:t>migrationsstrømme. Forskellige artikler i pressen indikerer, at det er almindelig praksis for mange asylansøgere bevidst at ændre deres fingeraftryk ved eksempelvis at brænde deres fingre eller file dem. På den måde er fingeraftryk i datafiler gjort ubrugelige.</w:t>
            </w:r>
            <w:r w:rsidRPr="00470220">
              <w:t xml:space="preserve"> </w:t>
            </w:r>
            <w:r w:rsidRPr="00470220">
              <w:rPr>
                <w:b/>
                <w:i/>
                <w:vertAlign w:val="superscript"/>
              </w:rPr>
              <w:t>1a</w:t>
            </w:r>
          </w:p>
        </w:tc>
      </w:tr>
      <w:tr w:rsidR="00176F35" w:rsidRPr="00470220" w14:paraId="79C625EF" w14:textId="77777777" w:rsidTr="001D6D31">
        <w:trPr>
          <w:jc w:val="center"/>
        </w:trPr>
        <w:tc>
          <w:tcPr>
            <w:tcW w:w="4876" w:type="dxa"/>
          </w:tcPr>
          <w:p w14:paraId="615E5DE4" w14:textId="77777777" w:rsidR="00624EE4" w:rsidRPr="00470220" w:rsidRDefault="00624EE4" w:rsidP="001D6D31">
            <w:pPr>
              <w:pStyle w:val="Normal6"/>
            </w:pPr>
          </w:p>
        </w:tc>
        <w:tc>
          <w:tcPr>
            <w:tcW w:w="4876" w:type="dxa"/>
            <w:hideMark/>
          </w:tcPr>
          <w:p w14:paraId="7C44E305" w14:textId="77777777" w:rsidR="00624EE4" w:rsidRPr="00470220" w:rsidRDefault="00624EE4" w:rsidP="001D6D31">
            <w:pPr>
              <w:pStyle w:val="Normal6"/>
              <w:rPr>
                <w:szCs w:val="24"/>
              </w:rPr>
            </w:pPr>
            <w:r w:rsidRPr="00470220">
              <w:rPr>
                <w:b/>
                <w:i/>
              </w:rPr>
              <w:t>__________________</w:t>
            </w:r>
          </w:p>
        </w:tc>
      </w:tr>
      <w:tr w:rsidR="00176F35" w:rsidRPr="00470220" w14:paraId="2579123B" w14:textId="77777777" w:rsidTr="001D6D31">
        <w:trPr>
          <w:jc w:val="center"/>
        </w:trPr>
        <w:tc>
          <w:tcPr>
            <w:tcW w:w="4876" w:type="dxa"/>
          </w:tcPr>
          <w:p w14:paraId="41AA2A0D" w14:textId="77777777" w:rsidR="00624EE4" w:rsidRPr="00470220" w:rsidRDefault="00624EE4" w:rsidP="001D6D31">
            <w:pPr>
              <w:pStyle w:val="Normal6"/>
            </w:pPr>
          </w:p>
        </w:tc>
        <w:tc>
          <w:tcPr>
            <w:tcW w:w="4876" w:type="dxa"/>
            <w:hideMark/>
          </w:tcPr>
          <w:p w14:paraId="381C01AD" w14:textId="77777777" w:rsidR="00624EE4" w:rsidRPr="00470220" w:rsidRDefault="00624EE4" w:rsidP="001D6D31">
            <w:pPr>
              <w:pStyle w:val="Normal6"/>
              <w:rPr>
                <w:szCs w:val="24"/>
              </w:rPr>
            </w:pPr>
            <w:r w:rsidRPr="00470220">
              <w:rPr>
                <w:b/>
                <w:i/>
                <w:vertAlign w:val="superscript"/>
              </w:rPr>
              <w:t>1a</w:t>
            </w:r>
            <w:r w:rsidRPr="00470220">
              <w:t xml:space="preserve"> </w:t>
            </w:r>
            <w:r w:rsidRPr="00470220">
              <w:rPr>
                <w:b/>
                <w:i/>
              </w:rPr>
              <w:t xml:space="preserve">https://www.theguardian.com/world/2011/oct/07/dublin-regulation-european-asylum-seekers. https://www.trouw.nl/nieuws/meer-kans-op-asiel-vijl-je-vinger-wat-af~b812f87c </w:t>
            </w:r>
          </w:p>
        </w:tc>
      </w:tr>
    </w:tbl>
    <w:p w14:paraId="30BD26B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{NL}</w:t>
      </w:r>
      <w:r w:rsidRPr="00470220">
        <w:rPr>
          <w:noProof w:val="0"/>
        </w:rPr>
        <w:t>nl</w:t>
      </w:r>
      <w:r w:rsidRPr="005355CF">
        <w:rPr>
          <w:rStyle w:val="HideTWBExt"/>
        </w:rPr>
        <w:t>&lt;/Original&gt;</w:t>
      </w:r>
    </w:p>
    <w:p w14:paraId="63842189" w14:textId="77777777" w:rsidR="00624EE4" w:rsidRPr="00470220" w:rsidRDefault="00624EE4" w:rsidP="00624EE4">
      <w:r w:rsidRPr="005355CF">
        <w:rPr>
          <w:rStyle w:val="HideTWBExt"/>
        </w:rPr>
        <w:t>&lt;/Amend&gt;</w:t>
      </w:r>
    </w:p>
    <w:p w14:paraId="425133C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48</w:t>
      </w:r>
      <w:r w:rsidRPr="005355CF">
        <w:rPr>
          <w:rStyle w:val="HideTWBExt"/>
          <w:b w:val="0"/>
        </w:rPr>
        <w:t>&lt;/NumAm&gt;</w:t>
      </w:r>
    </w:p>
    <w:p w14:paraId="403BD7DF" w14:textId="77777777" w:rsidR="00624EE4" w:rsidRPr="00470220" w:rsidRDefault="00624EE4" w:rsidP="00624EE4">
      <w:pPr>
        <w:pStyle w:val="NormalBold"/>
      </w:pPr>
      <w:r w:rsidRPr="005355CF">
        <w:rPr>
          <w:rStyle w:val="HideTWBExt"/>
          <w:b w:val="0"/>
        </w:rPr>
        <w:t>&lt;RepeatBlock-By&gt;&lt;Members&gt;</w:t>
      </w:r>
      <w:r w:rsidRPr="00470220">
        <w:t>Tom Vandendriessche</w:t>
      </w:r>
      <w:r w:rsidRPr="005355CF">
        <w:rPr>
          <w:rStyle w:val="HideTWBExt"/>
          <w:b w:val="0"/>
        </w:rPr>
        <w:t>&lt;/Members&gt;</w:t>
      </w:r>
    </w:p>
    <w:p w14:paraId="52D54E8B" w14:textId="77777777" w:rsidR="00624EE4" w:rsidRPr="00470220" w:rsidRDefault="00624EE4" w:rsidP="00624EE4">
      <w:r w:rsidRPr="005355CF">
        <w:rPr>
          <w:rStyle w:val="HideTWBExt"/>
        </w:rPr>
        <w:t>&lt;/RepeatBlock-By&gt;</w:t>
      </w:r>
    </w:p>
    <w:p w14:paraId="5C32FDB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B3D344C" w14:textId="77777777" w:rsidR="00624EE4" w:rsidRPr="00470220" w:rsidRDefault="00624EE4" w:rsidP="00624EE4">
      <w:pPr>
        <w:pStyle w:val="NormalBold"/>
      </w:pPr>
      <w:r w:rsidRPr="005355CF">
        <w:rPr>
          <w:rStyle w:val="HideTWBExt"/>
          <w:b w:val="0"/>
        </w:rPr>
        <w:t>&lt;Article&gt;</w:t>
      </w:r>
      <w:r w:rsidRPr="00470220">
        <w:t>Præambel – nr. 1 – betragtning 4 b c (ny)</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735EF6F" w14:textId="77777777" w:rsidTr="001D6D31">
        <w:trPr>
          <w:jc w:val="center"/>
        </w:trPr>
        <w:tc>
          <w:tcPr>
            <w:tcW w:w="9752" w:type="dxa"/>
            <w:gridSpan w:val="2"/>
          </w:tcPr>
          <w:p w14:paraId="660C0C04" w14:textId="77777777" w:rsidR="00624EE4" w:rsidRPr="00470220" w:rsidRDefault="00624EE4" w:rsidP="001D6D31">
            <w:pPr>
              <w:keepNext/>
            </w:pPr>
          </w:p>
        </w:tc>
      </w:tr>
      <w:tr w:rsidR="00176F35" w:rsidRPr="00470220" w14:paraId="19E32700" w14:textId="77777777" w:rsidTr="001D6D31">
        <w:trPr>
          <w:jc w:val="center"/>
        </w:trPr>
        <w:tc>
          <w:tcPr>
            <w:tcW w:w="4876" w:type="dxa"/>
            <w:hideMark/>
          </w:tcPr>
          <w:p w14:paraId="6B2F6A6F" w14:textId="77777777" w:rsidR="00624EE4" w:rsidRPr="00470220" w:rsidRDefault="00624EE4" w:rsidP="001D6D31">
            <w:pPr>
              <w:pStyle w:val="ColumnHeading"/>
              <w:keepNext/>
            </w:pPr>
            <w:r w:rsidRPr="00470220">
              <w:t>Kommissionens forslag</w:t>
            </w:r>
          </w:p>
        </w:tc>
        <w:tc>
          <w:tcPr>
            <w:tcW w:w="4876" w:type="dxa"/>
            <w:hideMark/>
          </w:tcPr>
          <w:p w14:paraId="151320EF" w14:textId="77777777" w:rsidR="00624EE4" w:rsidRPr="00470220" w:rsidRDefault="00624EE4" w:rsidP="001D6D31">
            <w:pPr>
              <w:pStyle w:val="ColumnHeading"/>
              <w:keepNext/>
            </w:pPr>
            <w:r w:rsidRPr="00470220">
              <w:t>Ændringsforslag</w:t>
            </w:r>
          </w:p>
        </w:tc>
      </w:tr>
      <w:tr w:rsidR="00176F35" w:rsidRPr="00470220" w14:paraId="4A2B6067" w14:textId="77777777" w:rsidTr="001D6D31">
        <w:trPr>
          <w:jc w:val="center"/>
        </w:trPr>
        <w:tc>
          <w:tcPr>
            <w:tcW w:w="4876" w:type="dxa"/>
          </w:tcPr>
          <w:p w14:paraId="3A5BEAFD" w14:textId="77777777" w:rsidR="00624EE4" w:rsidRPr="00470220" w:rsidRDefault="00624EE4" w:rsidP="001D6D31">
            <w:pPr>
              <w:pStyle w:val="Normal6"/>
            </w:pPr>
          </w:p>
        </w:tc>
        <w:tc>
          <w:tcPr>
            <w:tcW w:w="4876" w:type="dxa"/>
            <w:hideMark/>
          </w:tcPr>
          <w:p w14:paraId="7352CA64" w14:textId="491F1E81" w:rsidR="00624EE4" w:rsidRPr="00470220" w:rsidRDefault="00624EE4" w:rsidP="001D6D31">
            <w:pPr>
              <w:pStyle w:val="Normal6"/>
              <w:rPr>
                <w:szCs w:val="24"/>
              </w:rPr>
            </w:pPr>
            <w:r w:rsidRPr="00470220">
              <w:rPr>
                <w:b/>
                <w:i/>
              </w:rPr>
              <w:t>(4bc)</w:t>
            </w:r>
            <w:r w:rsidRPr="00470220">
              <w:rPr>
                <w:b/>
                <w:i/>
              </w:rPr>
              <w:tab/>
              <w:t>Ud</w:t>
            </w:r>
            <w:r w:rsidR="00953814" w:rsidRPr="00470220">
              <w:rPr>
                <w:b/>
                <w:i/>
              </w:rPr>
              <w:t xml:space="preserve"> </w:t>
            </w:r>
            <w:r w:rsidRPr="00470220">
              <w:rPr>
                <w:b/>
                <w:i/>
              </w:rPr>
              <w:t>over denne bevidste lemlæstelse bliver fingeraftrykkene ligeledes mindre nøjagtige som følge af hudens aldringsproces. Huden bliver mindre elastisk, kanterne bliver hårdere, og fingerspidserne bliver tyndere. Fingeraftrykkenes kvalitet forringes derfor.</w:t>
            </w:r>
            <w:r w:rsidRPr="00470220">
              <w:t xml:space="preserve"> </w:t>
            </w:r>
            <w:r w:rsidRPr="00470220">
              <w:rPr>
                <w:b/>
                <w:i/>
                <w:vertAlign w:val="superscript"/>
              </w:rPr>
              <w:t>1a</w:t>
            </w:r>
          </w:p>
        </w:tc>
      </w:tr>
      <w:tr w:rsidR="00176F35" w:rsidRPr="00470220" w14:paraId="476C297A" w14:textId="77777777" w:rsidTr="001D6D31">
        <w:trPr>
          <w:jc w:val="center"/>
        </w:trPr>
        <w:tc>
          <w:tcPr>
            <w:tcW w:w="4876" w:type="dxa"/>
          </w:tcPr>
          <w:p w14:paraId="7D1E35D7" w14:textId="77777777" w:rsidR="00624EE4" w:rsidRPr="00470220" w:rsidRDefault="00624EE4" w:rsidP="001D6D31">
            <w:pPr>
              <w:pStyle w:val="Normal6"/>
            </w:pPr>
          </w:p>
        </w:tc>
        <w:tc>
          <w:tcPr>
            <w:tcW w:w="4876" w:type="dxa"/>
            <w:hideMark/>
          </w:tcPr>
          <w:p w14:paraId="0B0484ED" w14:textId="77777777" w:rsidR="00624EE4" w:rsidRPr="00470220" w:rsidRDefault="00624EE4" w:rsidP="001D6D31">
            <w:pPr>
              <w:pStyle w:val="Normal6"/>
              <w:rPr>
                <w:szCs w:val="24"/>
              </w:rPr>
            </w:pPr>
            <w:r w:rsidRPr="00470220">
              <w:rPr>
                <w:b/>
                <w:i/>
              </w:rPr>
              <w:t>__________________</w:t>
            </w:r>
          </w:p>
        </w:tc>
      </w:tr>
      <w:tr w:rsidR="00176F35" w:rsidRPr="00470220" w14:paraId="2F2527CC" w14:textId="77777777" w:rsidTr="001D6D31">
        <w:trPr>
          <w:jc w:val="center"/>
        </w:trPr>
        <w:tc>
          <w:tcPr>
            <w:tcW w:w="4876" w:type="dxa"/>
          </w:tcPr>
          <w:p w14:paraId="1B7FFBB3" w14:textId="77777777" w:rsidR="00624EE4" w:rsidRPr="00470220" w:rsidRDefault="00624EE4" w:rsidP="001D6D31">
            <w:pPr>
              <w:pStyle w:val="Normal6"/>
            </w:pPr>
          </w:p>
        </w:tc>
        <w:tc>
          <w:tcPr>
            <w:tcW w:w="4876" w:type="dxa"/>
            <w:hideMark/>
          </w:tcPr>
          <w:p w14:paraId="17E7B55B" w14:textId="77777777" w:rsidR="00624EE4" w:rsidRPr="00470220" w:rsidRDefault="00624EE4" w:rsidP="001D6D31">
            <w:pPr>
              <w:pStyle w:val="Normal6"/>
              <w:rPr>
                <w:szCs w:val="24"/>
              </w:rPr>
            </w:pPr>
            <w:r w:rsidRPr="00470220">
              <w:rPr>
                <w:b/>
                <w:i/>
                <w:vertAlign w:val="superscript"/>
              </w:rPr>
              <w:t>1a</w:t>
            </w:r>
            <w:r w:rsidRPr="00470220">
              <w:t xml:space="preserve"> </w:t>
            </w:r>
            <w:r w:rsidRPr="00470220">
              <w:rPr>
                <w:b/>
                <w:i/>
              </w:rPr>
              <w:t>https://www.scientificamerican.com/article/lose-your-fingerprints/</w:t>
            </w:r>
          </w:p>
        </w:tc>
      </w:tr>
    </w:tbl>
    <w:p w14:paraId="3F74786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{NL}</w:t>
      </w:r>
      <w:r w:rsidRPr="00470220">
        <w:rPr>
          <w:noProof w:val="0"/>
        </w:rPr>
        <w:t>nl</w:t>
      </w:r>
      <w:r w:rsidRPr="005355CF">
        <w:rPr>
          <w:rStyle w:val="HideTWBExt"/>
        </w:rPr>
        <w:t>&lt;/Original&gt;</w:t>
      </w:r>
    </w:p>
    <w:p w14:paraId="723AEEB6" w14:textId="77777777" w:rsidR="00624EE4" w:rsidRPr="00470220" w:rsidRDefault="00624EE4" w:rsidP="00624EE4">
      <w:r w:rsidRPr="005355CF">
        <w:rPr>
          <w:rStyle w:val="HideTWBExt"/>
        </w:rPr>
        <w:t>&lt;/Amend&gt;</w:t>
      </w:r>
    </w:p>
    <w:p w14:paraId="0A1C7BA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49</w:t>
      </w:r>
      <w:r w:rsidRPr="005355CF">
        <w:rPr>
          <w:rStyle w:val="HideTWBExt"/>
          <w:b w:val="0"/>
        </w:rPr>
        <w:t>&lt;/NumAm&gt;</w:t>
      </w:r>
    </w:p>
    <w:p w14:paraId="01C12E5C" w14:textId="77777777" w:rsidR="00624EE4" w:rsidRPr="00470220" w:rsidRDefault="00624EE4" w:rsidP="00624EE4">
      <w:pPr>
        <w:pStyle w:val="NormalBold"/>
      </w:pPr>
      <w:r w:rsidRPr="005355CF">
        <w:rPr>
          <w:rStyle w:val="HideTWBExt"/>
          <w:b w:val="0"/>
        </w:rPr>
        <w:t>&lt;RepeatBlock-By&gt;&lt;Members&gt;</w:t>
      </w:r>
      <w:r w:rsidRPr="00470220">
        <w:t>Tom Vandendriessche</w:t>
      </w:r>
      <w:r w:rsidRPr="005355CF">
        <w:rPr>
          <w:rStyle w:val="HideTWBExt"/>
          <w:b w:val="0"/>
        </w:rPr>
        <w:t>&lt;/Members&gt;</w:t>
      </w:r>
    </w:p>
    <w:p w14:paraId="6B1C2DBA" w14:textId="77777777" w:rsidR="00624EE4" w:rsidRPr="00470220" w:rsidRDefault="00624EE4" w:rsidP="00624EE4">
      <w:r w:rsidRPr="005355CF">
        <w:rPr>
          <w:rStyle w:val="HideTWBExt"/>
        </w:rPr>
        <w:t>&lt;/RepeatBlock-By&gt;</w:t>
      </w:r>
    </w:p>
    <w:p w14:paraId="33131C2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F2BDE01" w14:textId="77777777" w:rsidR="00624EE4" w:rsidRPr="00470220" w:rsidRDefault="00624EE4" w:rsidP="00624EE4">
      <w:pPr>
        <w:pStyle w:val="NormalBold"/>
      </w:pPr>
      <w:r w:rsidRPr="005355CF">
        <w:rPr>
          <w:rStyle w:val="HideTWBExt"/>
          <w:b w:val="0"/>
        </w:rPr>
        <w:t>&lt;Article&gt;</w:t>
      </w:r>
      <w:r w:rsidRPr="00470220">
        <w:t>Præambel – nr. 1 – betragtning 4 b d (ny)</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FAB5698" w14:textId="77777777" w:rsidTr="001D6D31">
        <w:trPr>
          <w:jc w:val="center"/>
        </w:trPr>
        <w:tc>
          <w:tcPr>
            <w:tcW w:w="9752" w:type="dxa"/>
            <w:gridSpan w:val="2"/>
          </w:tcPr>
          <w:p w14:paraId="50F0C466" w14:textId="77777777" w:rsidR="00624EE4" w:rsidRPr="00470220" w:rsidRDefault="00624EE4" w:rsidP="001D6D31">
            <w:pPr>
              <w:keepNext/>
            </w:pPr>
          </w:p>
        </w:tc>
      </w:tr>
      <w:tr w:rsidR="00176F35" w:rsidRPr="00470220" w14:paraId="3DF69543" w14:textId="77777777" w:rsidTr="001D6D31">
        <w:trPr>
          <w:jc w:val="center"/>
        </w:trPr>
        <w:tc>
          <w:tcPr>
            <w:tcW w:w="4876" w:type="dxa"/>
            <w:hideMark/>
          </w:tcPr>
          <w:p w14:paraId="2B25E162" w14:textId="77777777" w:rsidR="00624EE4" w:rsidRPr="00470220" w:rsidRDefault="00624EE4" w:rsidP="001D6D31">
            <w:pPr>
              <w:pStyle w:val="ColumnHeading"/>
              <w:keepNext/>
            </w:pPr>
            <w:r w:rsidRPr="00470220">
              <w:t>Kommissionens forslag</w:t>
            </w:r>
          </w:p>
        </w:tc>
        <w:tc>
          <w:tcPr>
            <w:tcW w:w="4876" w:type="dxa"/>
            <w:hideMark/>
          </w:tcPr>
          <w:p w14:paraId="6744301C" w14:textId="77777777" w:rsidR="00624EE4" w:rsidRPr="00470220" w:rsidRDefault="00624EE4" w:rsidP="001D6D31">
            <w:pPr>
              <w:pStyle w:val="ColumnHeading"/>
              <w:keepNext/>
            </w:pPr>
            <w:r w:rsidRPr="00470220">
              <w:t>Ændringsforslag</w:t>
            </w:r>
          </w:p>
        </w:tc>
      </w:tr>
      <w:tr w:rsidR="00176F35" w:rsidRPr="00470220" w14:paraId="4ECE93FE" w14:textId="77777777" w:rsidTr="001D6D31">
        <w:trPr>
          <w:jc w:val="center"/>
        </w:trPr>
        <w:tc>
          <w:tcPr>
            <w:tcW w:w="4876" w:type="dxa"/>
          </w:tcPr>
          <w:p w14:paraId="37C9052E" w14:textId="77777777" w:rsidR="00624EE4" w:rsidRPr="00470220" w:rsidRDefault="00624EE4" w:rsidP="001D6D31">
            <w:pPr>
              <w:pStyle w:val="Normal6"/>
            </w:pPr>
          </w:p>
        </w:tc>
        <w:tc>
          <w:tcPr>
            <w:tcW w:w="4876" w:type="dxa"/>
            <w:hideMark/>
          </w:tcPr>
          <w:p w14:paraId="35D88762" w14:textId="77777777" w:rsidR="00624EE4" w:rsidRPr="00470220" w:rsidRDefault="00624EE4" w:rsidP="001D6D31">
            <w:pPr>
              <w:pStyle w:val="Normal6"/>
              <w:rPr>
                <w:szCs w:val="24"/>
              </w:rPr>
            </w:pPr>
            <w:r w:rsidRPr="00470220">
              <w:rPr>
                <w:b/>
                <w:i/>
              </w:rPr>
              <w:t>(4bd)</w:t>
            </w:r>
            <w:r w:rsidRPr="00470220">
              <w:rPr>
                <w:b/>
                <w:i/>
              </w:rPr>
              <w:tab/>
              <w:t>Tredjelandsstatsborgere og statsløse personer samt deres repræsentanter og interesseorganisationer er forpligtede til at handle i overensstemmelse med målene i dette krav. I tilfælde af svig mister svindlere alle nuværende og fremtidige grundlæggende og proceduremæssige rettigheder vedrørende asyl, migration, ophold, familiesammenføring og statsborgerskab med forbehold for mulig anvendelse af straffeloven i den berørte medlemsstat.</w:t>
            </w:r>
          </w:p>
        </w:tc>
      </w:tr>
    </w:tbl>
    <w:p w14:paraId="6610457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{NL}</w:t>
      </w:r>
      <w:r w:rsidRPr="00470220">
        <w:rPr>
          <w:noProof w:val="0"/>
        </w:rPr>
        <w:t>nl</w:t>
      </w:r>
      <w:r w:rsidRPr="005355CF">
        <w:rPr>
          <w:rStyle w:val="HideTWBExt"/>
        </w:rPr>
        <w:t>&lt;/Original&gt;</w:t>
      </w:r>
    </w:p>
    <w:p w14:paraId="19470B41" w14:textId="77777777" w:rsidR="00624EE4" w:rsidRPr="00470220" w:rsidRDefault="00624EE4" w:rsidP="00624EE4">
      <w:r w:rsidRPr="005355CF">
        <w:rPr>
          <w:rStyle w:val="HideTWBExt"/>
        </w:rPr>
        <w:t>&lt;/Amend&gt;</w:t>
      </w:r>
    </w:p>
    <w:p w14:paraId="50145F6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50</w:t>
      </w:r>
      <w:r w:rsidRPr="005355CF">
        <w:rPr>
          <w:rStyle w:val="HideTWBExt"/>
          <w:b w:val="0"/>
        </w:rPr>
        <w:t>&lt;/NumAm&gt;</w:t>
      </w:r>
    </w:p>
    <w:p w14:paraId="389D2F50"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012CE6AF" w14:textId="77777777" w:rsidR="00624EE4" w:rsidRPr="00470220" w:rsidRDefault="00624EE4" w:rsidP="00624EE4">
      <w:r w:rsidRPr="005355CF">
        <w:rPr>
          <w:rStyle w:val="HideTWBExt"/>
        </w:rPr>
        <w:t>&lt;/RepeatBlock-By&gt;</w:t>
      </w:r>
    </w:p>
    <w:p w14:paraId="329A7A2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B4CF4F2" w14:textId="77777777" w:rsidR="00624EE4" w:rsidRPr="00470220" w:rsidRDefault="00624EE4" w:rsidP="00624EE4">
      <w:pPr>
        <w:pStyle w:val="NormalBold"/>
      </w:pPr>
      <w:r w:rsidRPr="005355CF">
        <w:rPr>
          <w:rStyle w:val="HideTWBExt"/>
          <w:b w:val="0"/>
        </w:rPr>
        <w:t>&lt;Article&gt;</w:t>
      </w:r>
      <w:r w:rsidRPr="00470220">
        <w:t>Præambel – nr. 2 – betragtning 5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53044AE" w14:textId="77777777" w:rsidTr="001D6D31">
        <w:trPr>
          <w:jc w:val="center"/>
        </w:trPr>
        <w:tc>
          <w:tcPr>
            <w:tcW w:w="9752" w:type="dxa"/>
            <w:gridSpan w:val="2"/>
          </w:tcPr>
          <w:p w14:paraId="025DD7E6" w14:textId="77777777" w:rsidR="00624EE4" w:rsidRPr="00470220" w:rsidRDefault="00624EE4" w:rsidP="001D6D31">
            <w:pPr>
              <w:keepNext/>
            </w:pPr>
          </w:p>
        </w:tc>
      </w:tr>
      <w:tr w:rsidR="00176F35" w:rsidRPr="00470220" w14:paraId="6781AE67" w14:textId="77777777" w:rsidTr="001D6D31">
        <w:trPr>
          <w:jc w:val="center"/>
        </w:trPr>
        <w:tc>
          <w:tcPr>
            <w:tcW w:w="4876" w:type="dxa"/>
            <w:hideMark/>
          </w:tcPr>
          <w:p w14:paraId="07C7B4E9" w14:textId="77777777" w:rsidR="00624EE4" w:rsidRPr="00470220" w:rsidRDefault="00624EE4" w:rsidP="001D6D31">
            <w:pPr>
              <w:pStyle w:val="ColumnHeading"/>
              <w:keepNext/>
            </w:pPr>
            <w:r w:rsidRPr="00470220">
              <w:t>Kommissionens forslag</w:t>
            </w:r>
          </w:p>
        </w:tc>
        <w:tc>
          <w:tcPr>
            <w:tcW w:w="4876" w:type="dxa"/>
            <w:hideMark/>
          </w:tcPr>
          <w:p w14:paraId="13741621" w14:textId="77777777" w:rsidR="00624EE4" w:rsidRPr="00470220" w:rsidRDefault="00624EE4" w:rsidP="001D6D31">
            <w:pPr>
              <w:pStyle w:val="ColumnHeading"/>
              <w:keepNext/>
            </w:pPr>
            <w:r w:rsidRPr="00470220">
              <w:t>Ændringsforslag</w:t>
            </w:r>
          </w:p>
        </w:tc>
      </w:tr>
      <w:tr w:rsidR="00176F35" w:rsidRPr="00470220" w14:paraId="5405229A" w14:textId="77777777" w:rsidTr="001D6D31">
        <w:trPr>
          <w:jc w:val="center"/>
        </w:trPr>
        <w:tc>
          <w:tcPr>
            <w:tcW w:w="4876" w:type="dxa"/>
            <w:hideMark/>
          </w:tcPr>
          <w:p w14:paraId="750C8B05" w14:textId="77777777" w:rsidR="00624EE4" w:rsidRPr="00470220" w:rsidRDefault="00624EE4" w:rsidP="001D6D31">
            <w:pPr>
              <w:pStyle w:val="Normal6"/>
            </w:pPr>
            <w:r w:rsidRPr="00470220">
              <w:t>(5a)</w:t>
            </w:r>
            <w:r w:rsidRPr="00470220">
              <w:tab/>
            </w:r>
            <w:r w:rsidRPr="00470220">
              <w:rPr>
                <w:b/>
                <w:bCs/>
                <w:i/>
                <w:iCs/>
              </w:rPr>
              <w:t>"</w:t>
            </w:r>
            <w:r w:rsidRPr="00470220">
              <w:t xml:space="preserve">Det er også nødvendigt at </w:t>
            </w:r>
            <w:r w:rsidRPr="00470220">
              <w:rPr>
                <w:b/>
                <w:bCs/>
                <w:i/>
                <w:iCs/>
              </w:rPr>
              <w:t>indføre bestemmelser, der sikrer,</w:t>
            </w:r>
            <w:r w:rsidRPr="00470220">
              <w:t xml:space="preserve"> at nævnte system </w:t>
            </w:r>
            <w:r w:rsidRPr="00470220">
              <w:rPr>
                <w:b/>
                <w:bCs/>
                <w:i/>
                <w:iCs/>
              </w:rPr>
              <w:t>fungerer</w:t>
            </w:r>
            <w:r w:rsidRPr="00470220">
              <w:t xml:space="preserve"> inden for den interoperabilitetsramme, der er oprettet ved Europa-Parlamentets og Rådets forordning </w:t>
            </w:r>
            <w:r w:rsidRPr="00470220">
              <w:lastRenderedPageBreak/>
              <w:t>(EU) 2019/817</w:t>
            </w:r>
            <w:r w:rsidRPr="00470220">
              <w:rPr>
                <w:vertAlign w:val="superscript"/>
              </w:rPr>
              <w:t>25</w:t>
            </w:r>
            <w:r w:rsidRPr="00470220">
              <w:t xml:space="preserve"> og 2019/818</w:t>
            </w:r>
            <w:r w:rsidRPr="00470220">
              <w:rPr>
                <w:vertAlign w:val="superscript"/>
              </w:rPr>
              <w:t>26</w:t>
            </w:r>
            <w:r w:rsidRPr="00470220">
              <w:t>.</w:t>
            </w:r>
          </w:p>
        </w:tc>
        <w:tc>
          <w:tcPr>
            <w:tcW w:w="4876" w:type="dxa"/>
            <w:hideMark/>
          </w:tcPr>
          <w:p w14:paraId="7D3E2457" w14:textId="26BA80D7" w:rsidR="00624EE4" w:rsidRPr="00470220" w:rsidRDefault="00624EE4" w:rsidP="001D6D31">
            <w:pPr>
              <w:pStyle w:val="Normal6"/>
              <w:rPr>
                <w:szCs w:val="24"/>
              </w:rPr>
            </w:pPr>
            <w:r w:rsidRPr="00470220">
              <w:lastRenderedPageBreak/>
              <w:t>(5a)</w:t>
            </w:r>
            <w:r w:rsidRPr="00470220">
              <w:tab/>
              <w:t>Det er også nødvendigt at</w:t>
            </w:r>
            <w:r w:rsidRPr="00470220">
              <w:rPr>
                <w:b/>
                <w:bCs/>
                <w:i/>
                <w:iCs/>
              </w:rPr>
              <w:t xml:space="preserve"> sikre,</w:t>
            </w:r>
            <w:r w:rsidRPr="00470220">
              <w:t xml:space="preserve"> at </w:t>
            </w:r>
            <w:r w:rsidRPr="00470220">
              <w:rPr>
                <w:b/>
                <w:bCs/>
                <w:i/>
                <w:iCs/>
              </w:rPr>
              <w:t>funktionen af</w:t>
            </w:r>
            <w:r w:rsidRPr="00470220">
              <w:t xml:space="preserve"> det nævnte system inden for den interoperabilitetsramme, der er oprettet ved Europa-Parlamentets og Rådets forordning (EU) 2019/817</w:t>
            </w:r>
            <w:r w:rsidRPr="00470220">
              <w:rPr>
                <w:vertAlign w:val="superscript"/>
              </w:rPr>
              <w:t>25</w:t>
            </w:r>
            <w:r w:rsidRPr="00470220">
              <w:t xml:space="preserve"> og 2019/818</w:t>
            </w:r>
            <w:r w:rsidRPr="00470220">
              <w:rPr>
                <w:vertAlign w:val="superscript"/>
              </w:rPr>
              <w:t>26</w:t>
            </w:r>
            <w:r w:rsidRPr="00470220">
              <w:t xml:space="preserve">, </w:t>
            </w:r>
            <w:r w:rsidRPr="00470220">
              <w:rPr>
                <w:b/>
                <w:bCs/>
                <w:i/>
                <w:iCs/>
              </w:rPr>
              <w:lastRenderedPageBreak/>
              <w:t>udføres i henhold til bestemmelserne i den nuværende forordning i overensstemmelse med forordning 2016/679 om generel databeskyttelse, og navnlig principperne om nødvendigheds-, proportionalitets- og formålsbegrænsningsprincipperne</w:t>
            </w:r>
            <w:r w:rsidRPr="00470220">
              <w:t xml:space="preserve">. </w:t>
            </w:r>
            <w:r w:rsidRPr="00470220">
              <w:rPr>
                <w:b/>
                <w:i/>
              </w:rPr>
              <w:t>Endvidere er det nødvendigt at indføre klare bestemmelser, hvor de udpegede myndigheder i medlemsstaterne samt de EU-organer, der har adgang til Eurodac, kun vil kunne se de oplysninger, der er strengt nødvendige for at kunne udføre deres specifikke opgaver.</w:t>
            </w:r>
          </w:p>
        </w:tc>
      </w:tr>
      <w:tr w:rsidR="00176F35" w:rsidRPr="00470220" w14:paraId="0087FF84" w14:textId="77777777" w:rsidTr="001D6D31">
        <w:trPr>
          <w:jc w:val="center"/>
        </w:trPr>
        <w:tc>
          <w:tcPr>
            <w:tcW w:w="4876" w:type="dxa"/>
            <w:hideMark/>
          </w:tcPr>
          <w:p w14:paraId="640D57AB" w14:textId="77777777" w:rsidR="00624EE4" w:rsidRPr="00470220" w:rsidRDefault="00624EE4" w:rsidP="001D6D31">
            <w:pPr>
              <w:pStyle w:val="Normal6"/>
            </w:pPr>
            <w:r w:rsidRPr="00470220">
              <w:lastRenderedPageBreak/>
              <w:t>__________________</w:t>
            </w:r>
          </w:p>
        </w:tc>
        <w:tc>
          <w:tcPr>
            <w:tcW w:w="4876" w:type="dxa"/>
            <w:hideMark/>
          </w:tcPr>
          <w:p w14:paraId="6EE92046" w14:textId="77777777" w:rsidR="00624EE4" w:rsidRPr="00470220" w:rsidRDefault="00624EE4" w:rsidP="001D6D31">
            <w:pPr>
              <w:pStyle w:val="Normal6"/>
              <w:rPr>
                <w:szCs w:val="24"/>
              </w:rPr>
            </w:pPr>
            <w:r w:rsidRPr="00470220">
              <w:t>__________________</w:t>
            </w:r>
          </w:p>
        </w:tc>
      </w:tr>
      <w:tr w:rsidR="00176F35" w:rsidRPr="00470220" w14:paraId="74F2E3AE" w14:textId="77777777" w:rsidTr="001D6D31">
        <w:trPr>
          <w:jc w:val="center"/>
        </w:trPr>
        <w:tc>
          <w:tcPr>
            <w:tcW w:w="4876" w:type="dxa"/>
            <w:hideMark/>
          </w:tcPr>
          <w:p w14:paraId="7C621595" w14:textId="77777777" w:rsidR="00624EE4" w:rsidRPr="00470220" w:rsidRDefault="00624EE4" w:rsidP="001D6D31">
            <w:pPr>
              <w:pStyle w:val="Normal6"/>
            </w:pPr>
            <w:r w:rsidRPr="00470220">
              <w:rPr>
                <w:vertAlign w:val="superscript"/>
              </w:rPr>
              <w:t xml:space="preserve">25 </w:t>
            </w:r>
            <w:r w:rsidRPr="00470220">
              <w:t>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r w:rsidRPr="00470220">
              <w:rPr>
                <w:i/>
                <w:iCs/>
              </w:rPr>
              <w:t>-84</w:t>
            </w:r>
            <w:r w:rsidRPr="00470220">
              <w:t>).</w:t>
            </w:r>
          </w:p>
        </w:tc>
        <w:tc>
          <w:tcPr>
            <w:tcW w:w="4876" w:type="dxa"/>
            <w:hideMark/>
          </w:tcPr>
          <w:p w14:paraId="59E302E5" w14:textId="77777777" w:rsidR="00624EE4" w:rsidRPr="00470220" w:rsidRDefault="00624EE4" w:rsidP="001D6D31">
            <w:pPr>
              <w:pStyle w:val="Normal6"/>
              <w:rPr>
                <w:szCs w:val="24"/>
              </w:rPr>
            </w:pPr>
            <w:r w:rsidRPr="00470220">
              <w:rPr>
                <w:vertAlign w:val="superscript"/>
              </w:rPr>
              <w:t xml:space="preserve">25 </w:t>
            </w:r>
            <w:r w:rsidRPr="00470220">
              <w:t>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r w:rsidRPr="00470220">
              <w:rPr>
                <w:i/>
                <w:iCs/>
              </w:rPr>
              <w:t>-84</w:t>
            </w:r>
            <w:r w:rsidRPr="00470220">
              <w:t>).</w:t>
            </w:r>
          </w:p>
        </w:tc>
      </w:tr>
      <w:tr w:rsidR="00176F35" w:rsidRPr="00470220" w14:paraId="4C14511B" w14:textId="77777777" w:rsidTr="001D6D31">
        <w:trPr>
          <w:jc w:val="center"/>
        </w:trPr>
        <w:tc>
          <w:tcPr>
            <w:tcW w:w="4876" w:type="dxa"/>
            <w:hideMark/>
          </w:tcPr>
          <w:p w14:paraId="251577E8" w14:textId="77777777" w:rsidR="00624EE4" w:rsidRPr="00470220" w:rsidRDefault="00624EE4" w:rsidP="001D6D31">
            <w:pPr>
              <w:pStyle w:val="Normal6"/>
            </w:pPr>
            <w:r w:rsidRPr="00470220">
              <w:rPr>
                <w:vertAlign w:val="superscript"/>
              </w:rPr>
              <w:t xml:space="preserve">26 </w:t>
            </w:r>
            <w:r w:rsidRPr="00470220">
              <w:t>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85-135).</w:t>
            </w:r>
          </w:p>
        </w:tc>
        <w:tc>
          <w:tcPr>
            <w:tcW w:w="4876" w:type="dxa"/>
            <w:hideMark/>
          </w:tcPr>
          <w:p w14:paraId="43A5D620" w14:textId="77777777" w:rsidR="00624EE4" w:rsidRPr="00470220" w:rsidRDefault="00624EE4" w:rsidP="001D6D31">
            <w:pPr>
              <w:pStyle w:val="Normal6"/>
              <w:rPr>
                <w:szCs w:val="24"/>
              </w:rPr>
            </w:pPr>
            <w:r w:rsidRPr="00470220">
              <w:rPr>
                <w:vertAlign w:val="superscript"/>
              </w:rPr>
              <w:t xml:space="preserve">26 </w:t>
            </w:r>
            <w:r w:rsidRPr="00470220">
              <w:t>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85-135).</w:t>
            </w:r>
          </w:p>
        </w:tc>
      </w:tr>
    </w:tbl>
    <w:p w14:paraId="42785D9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EAB2919" w14:textId="77777777" w:rsidR="00624EE4" w:rsidRPr="00470220" w:rsidRDefault="00624EE4" w:rsidP="00624EE4">
      <w:r w:rsidRPr="005355CF">
        <w:rPr>
          <w:rStyle w:val="HideTWBExt"/>
        </w:rPr>
        <w:t>&lt;/Amend&gt;</w:t>
      </w:r>
    </w:p>
    <w:p w14:paraId="0DBFD18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51</w:t>
      </w:r>
      <w:r w:rsidRPr="005355CF">
        <w:rPr>
          <w:rStyle w:val="HideTWBExt"/>
          <w:b w:val="0"/>
        </w:rPr>
        <w:t>&lt;/NumAm&gt;</w:t>
      </w:r>
    </w:p>
    <w:p w14:paraId="12D629BF"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3D0C47F9" w14:textId="77777777" w:rsidR="00624EE4" w:rsidRPr="00470220" w:rsidRDefault="00624EE4" w:rsidP="00624EE4">
      <w:r w:rsidRPr="005355CF">
        <w:rPr>
          <w:rStyle w:val="HideTWBExt"/>
        </w:rPr>
        <w:t>&lt;/RepeatBlock-By&gt;</w:t>
      </w:r>
    </w:p>
    <w:p w14:paraId="1B31EF28" w14:textId="77777777" w:rsidR="00624EE4" w:rsidRPr="00470220" w:rsidRDefault="00624EE4" w:rsidP="00624EE4">
      <w:pPr>
        <w:pStyle w:val="NormalBold"/>
        <w:keepNext/>
      </w:pPr>
      <w:r w:rsidRPr="005355CF">
        <w:rPr>
          <w:rStyle w:val="HideTWBExt"/>
          <w:b w:val="0"/>
        </w:rPr>
        <w:lastRenderedPageBreak/>
        <w:t>&lt;DocAmend&gt;</w:t>
      </w:r>
      <w:r w:rsidRPr="00470220">
        <w:t>Forslag til forordning</w:t>
      </w:r>
      <w:r w:rsidRPr="005355CF">
        <w:rPr>
          <w:rStyle w:val="HideTWBExt"/>
          <w:b w:val="0"/>
        </w:rPr>
        <w:t>&lt;/DocAmend&gt;</w:t>
      </w:r>
    </w:p>
    <w:p w14:paraId="65B080E2" w14:textId="77777777" w:rsidR="00624EE4" w:rsidRPr="00470220" w:rsidRDefault="00624EE4" w:rsidP="00624EE4">
      <w:pPr>
        <w:pStyle w:val="NormalBold"/>
      </w:pPr>
      <w:r w:rsidRPr="005355CF">
        <w:rPr>
          <w:rStyle w:val="HideTWBExt"/>
          <w:b w:val="0"/>
        </w:rPr>
        <w:t>&lt;Article&gt;</w:t>
      </w:r>
      <w:r w:rsidRPr="00470220">
        <w:t>Præambel – nr. 2 – betragtning 5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4FCB576" w14:textId="77777777" w:rsidTr="001D6D31">
        <w:trPr>
          <w:jc w:val="center"/>
        </w:trPr>
        <w:tc>
          <w:tcPr>
            <w:tcW w:w="9752" w:type="dxa"/>
            <w:gridSpan w:val="2"/>
          </w:tcPr>
          <w:p w14:paraId="3F4D5683" w14:textId="77777777" w:rsidR="00624EE4" w:rsidRPr="00470220" w:rsidRDefault="00624EE4" w:rsidP="001D6D31">
            <w:pPr>
              <w:keepNext/>
            </w:pPr>
          </w:p>
        </w:tc>
      </w:tr>
      <w:tr w:rsidR="00176F35" w:rsidRPr="00470220" w14:paraId="7ED83000" w14:textId="77777777" w:rsidTr="001D6D31">
        <w:trPr>
          <w:jc w:val="center"/>
        </w:trPr>
        <w:tc>
          <w:tcPr>
            <w:tcW w:w="4876" w:type="dxa"/>
            <w:hideMark/>
          </w:tcPr>
          <w:p w14:paraId="3DCA297D" w14:textId="77777777" w:rsidR="00624EE4" w:rsidRPr="00470220" w:rsidRDefault="00624EE4" w:rsidP="001D6D31">
            <w:pPr>
              <w:pStyle w:val="ColumnHeading"/>
              <w:keepNext/>
            </w:pPr>
            <w:r w:rsidRPr="00470220">
              <w:t>Kommissionens forslag</w:t>
            </w:r>
          </w:p>
        </w:tc>
        <w:tc>
          <w:tcPr>
            <w:tcW w:w="4876" w:type="dxa"/>
            <w:hideMark/>
          </w:tcPr>
          <w:p w14:paraId="0FA66E0A" w14:textId="77777777" w:rsidR="00624EE4" w:rsidRPr="00470220" w:rsidRDefault="00624EE4" w:rsidP="001D6D31">
            <w:pPr>
              <w:pStyle w:val="ColumnHeading"/>
              <w:keepNext/>
            </w:pPr>
            <w:r w:rsidRPr="00470220">
              <w:t>Ændringsforslag</w:t>
            </w:r>
          </w:p>
        </w:tc>
      </w:tr>
      <w:tr w:rsidR="00176F35" w:rsidRPr="00470220" w14:paraId="120A7B8C" w14:textId="77777777" w:rsidTr="001D6D31">
        <w:trPr>
          <w:jc w:val="center"/>
        </w:trPr>
        <w:tc>
          <w:tcPr>
            <w:tcW w:w="4876" w:type="dxa"/>
            <w:hideMark/>
          </w:tcPr>
          <w:p w14:paraId="46B65CF2" w14:textId="77777777" w:rsidR="00624EE4" w:rsidRPr="00470220" w:rsidRDefault="00624EE4" w:rsidP="001D6D31">
            <w:pPr>
              <w:pStyle w:val="Normal6"/>
            </w:pPr>
            <w:r w:rsidRPr="00470220">
              <w:t>(5a)</w:t>
            </w:r>
            <w:r w:rsidRPr="00470220">
              <w:tab/>
            </w:r>
            <w:r w:rsidRPr="00470220">
              <w:rPr>
                <w:b/>
                <w:bCs/>
                <w:i/>
                <w:iCs/>
              </w:rPr>
              <w:t>"Det er også nødvendigt at indføre bestemmelser, der sikrer, at nævnte system fungerer inden for</w:t>
            </w:r>
            <w:r w:rsidRPr="00470220">
              <w:t xml:space="preserve"> den interoperabilitetsramme, der er oprettet ved Europa-Parlamentets og Rådets forordning (EU) 2019/817</w:t>
            </w:r>
            <w:r w:rsidRPr="00470220">
              <w:rPr>
                <w:vertAlign w:val="superscript"/>
              </w:rPr>
              <w:t>25</w:t>
            </w:r>
            <w:r w:rsidRPr="00470220">
              <w:t xml:space="preserve"> og 2019/818</w:t>
            </w:r>
            <w:r w:rsidRPr="00470220">
              <w:rPr>
                <w:vertAlign w:val="superscript"/>
              </w:rPr>
              <w:t>26</w:t>
            </w:r>
            <w:r w:rsidRPr="00470220">
              <w:t>.</w:t>
            </w:r>
          </w:p>
        </w:tc>
        <w:tc>
          <w:tcPr>
            <w:tcW w:w="4876" w:type="dxa"/>
            <w:hideMark/>
          </w:tcPr>
          <w:p w14:paraId="5D188DF3" w14:textId="5E3EE8E3" w:rsidR="00624EE4" w:rsidRPr="00470220" w:rsidRDefault="00624EE4" w:rsidP="001D6D31">
            <w:pPr>
              <w:pStyle w:val="Normal6"/>
              <w:rPr>
                <w:szCs w:val="24"/>
              </w:rPr>
            </w:pPr>
            <w:r w:rsidRPr="00470220">
              <w:t>(5a)</w:t>
            </w:r>
            <w:r w:rsidRPr="00470220">
              <w:tab/>
            </w:r>
            <w:r w:rsidRPr="00470220">
              <w:rPr>
                <w:b/>
                <w:bCs/>
                <w:i/>
                <w:iCs/>
              </w:rPr>
              <w:t xml:space="preserve">"Efter vedtagelsen af </w:t>
            </w:r>
            <w:r w:rsidRPr="00470220">
              <w:t>den interoperabilitetsramme, der er oprettet ved Europa-Parlamentets og Rådets forordning (EU) 2019/817</w:t>
            </w:r>
            <w:r w:rsidRPr="00470220">
              <w:rPr>
                <w:vertAlign w:val="superscript"/>
              </w:rPr>
              <w:t>25</w:t>
            </w:r>
            <w:r w:rsidRPr="00470220">
              <w:t xml:space="preserve"> og 2019/818</w:t>
            </w:r>
            <w:r w:rsidRPr="00470220">
              <w:rPr>
                <w:vertAlign w:val="superscript"/>
              </w:rPr>
              <w:t>26</w:t>
            </w:r>
            <w:r w:rsidR="00EC2C1A" w:rsidRPr="00470220">
              <w:rPr>
                <w:b/>
                <w:bCs/>
                <w:i/>
                <w:iCs/>
              </w:rPr>
              <w:t xml:space="preserve">, </w:t>
            </w:r>
            <w:r w:rsidRPr="00470220">
              <w:rPr>
                <w:b/>
                <w:bCs/>
                <w:i/>
                <w:iCs/>
              </w:rPr>
              <w:t>kan det skønnes nødvendigt at indføre bestemmelser til at sikre, at det nævnte system fungerer</w:t>
            </w:r>
            <w:r w:rsidRPr="00470220">
              <w:t xml:space="preserve">. </w:t>
            </w:r>
            <w:r w:rsidRPr="00470220">
              <w:rPr>
                <w:b/>
                <w:i/>
              </w:rPr>
              <w:t>I den forbindelse er det meget vigtigt at sikre, at proportionalitets- og nødvendighedsprincipperne overholdes, og at myndighederne i medlemsstaterne samt EU's organer fortsat udelukkende kan se de oplysninger, der er nødvendige for udførelsen af deres specifikke opgaver, selv hvis disse oplysninger er tilgængelige via andre databaser.</w:t>
            </w:r>
          </w:p>
        </w:tc>
      </w:tr>
      <w:tr w:rsidR="00176F35" w:rsidRPr="00470220" w14:paraId="249888EE" w14:textId="77777777" w:rsidTr="001D6D31">
        <w:trPr>
          <w:jc w:val="center"/>
        </w:trPr>
        <w:tc>
          <w:tcPr>
            <w:tcW w:w="4876" w:type="dxa"/>
            <w:hideMark/>
          </w:tcPr>
          <w:p w14:paraId="37325C49" w14:textId="77777777" w:rsidR="00624EE4" w:rsidRPr="00470220" w:rsidRDefault="00624EE4" w:rsidP="001D6D31">
            <w:pPr>
              <w:pStyle w:val="Normal6"/>
            </w:pPr>
            <w:r w:rsidRPr="00470220">
              <w:t>__________________</w:t>
            </w:r>
          </w:p>
        </w:tc>
        <w:tc>
          <w:tcPr>
            <w:tcW w:w="4876" w:type="dxa"/>
            <w:hideMark/>
          </w:tcPr>
          <w:p w14:paraId="220B3FBA" w14:textId="77777777" w:rsidR="00624EE4" w:rsidRPr="00470220" w:rsidRDefault="00624EE4" w:rsidP="001D6D31">
            <w:pPr>
              <w:pStyle w:val="Normal6"/>
              <w:rPr>
                <w:szCs w:val="24"/>
              </w:rPr>
            </w:pPr>
            <w:r w:rsidRPr="00470220">
              <w:t>__________________</w:t>
            </w:r>
          </w:p>
        </w:tc>
      </w:tr>
      <w:tr w:rsidR="00176F35" w:rsidRPr="00470220" w14:paraId="4463DCEF" w14:textId="77777777" w:rsidTr="001D6D31">
        <w:trPr>
          <w:jc w:val="center"/>
        </w:trPr>
        <w:tc>
          <w:tcPr>
            <w:tcW w:w="4876" w:type="dxa"/>
            <w:hideMark/>
          </w:tcPr>
          <w:p w14:paraId="0AC9DB72" w14:textId="77777777" w:rsidR="00624EE4" w:rsidRPr="00470220" w:rsidRDefault="00624EE4" w:rsidP="001D6D31">
            <w:pPr>
              <w:pStyle w:val="Normal6"/>
            </w:pPr>
            <w:r w:rsidRPr="00470220">
              <w:rPr>
                <w:vertAlign w:val="superscript"/>
              </w:rPr>
              <w:t xml:space="preserve">25 </w:t>
            </w:r>
            <w:r w:rsidRPr="00470220">
              <w:t>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r w:rsidRPr="00470220">
              <w:rPr>
                <w:i/>
                <w:iCs/>
              </w:rPr>
              <w:t>-84</w:t>
            </w:r>
            <w:r w:rsidRPr="00470220">
              <w:t>).</w:t>
            </w:r>
          </w:p>
        </w:tc>
        <w:tc>
          <w:tcPr>
            <w:tcW w:w="4876" w:type="dxa"/>
            <w:hideMark/>
          </w:tcPr>
          <w:p w14:paraId="7CF454BD" w14:textId="77777777" w:rsidR="00624EE4" w:rsidRPr="00470220" w:rsidRDefault="00624EE4" w:rsidP="001D6D31">
            <w:pPr>
              <w:pStyle w:val="Normal6"/>
              <w:rPr>
                <w:szCs w:val="24"/>
              </w:rPr>
            </w:pPr>
            <w:r w:rsidRPr="00470220">
              <w:rPr>
                <w:vertAlign w:val="superscript"/>
              </w:rPr>
              <w:t xml:space="preserve">25 </w:t>
            </w:r>
            <w:r w:rsidRPr="00470220">
              <w:t>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r w:rsidRPr="00470220">
              <w:rPr>
                <w:i/>
                <w:iCs/>
              </w:rPr>
              <w:t>-84</w:t>
            </w:r>
            <w:r w:rsidRPr="00470220">
              <w:t>).</w:t>
            </w:r>
          </w:p>
        </w:tc>
      </w:tr>
      <w:tr w:rsidR="00176F35" w:rsidRPr="00470220" w14:paraId="2B497658" w14:textId="77777777" w:rsidTr="001D6D31">
        <w:trPr>
          <w:jc w:val="center"/>
        </w:trPr>
        <w:tc>
          <w:tcPr>
            <w:tcW w:w="4876" w:type="dxa"/>
            <w:hideMark/>
          </w:tcPr>
          <w:p w14:paraId="461F837B" w14:textId="77777777" w:rsidR="00624EE4" w:rsidRPr="00470220" w:rsidRDefault="00624EE4" w:rsidP="001D6D31">
            <w:pPr>
              <w:pStyle w:val="Normal6"/>
            </w:pPr>
            <w:r w:rsidRPr="00470220">
              <w:rPr>
                <w:vertAlign w:val="superscript"/>
              </w:rPr>
              <w:t xml:space="preserve">26 </w:t>
            </w:r>
            <w:r w:rsidRPr="00470220">
              <w:t>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85-135).</w:t>
            </w:r>
          </w:p>
        </w:tc>
        <w:tc>
          <w:tcPr>
            <w:tcW w:w="4876" w:type="dxa"/>
            <w:hideMark/>
          </w:tcPr>
          <w:p w14:paraId="4203EA8A" w14:textId="77777777" w:rsidR="00624EE4" w:rsidRPr="00470220" w:rsidRDefault="00624EE4" w:rsidP="001D6D31">
            <w:pPr>
              <w:pStyle w:val="Normal6"/>
              <w:rPr>
                <w:szCs w:val="24"/>
              </w:rPr>
            </w:pPr>
            <w:r w:rsidRPr="00470220">
              <w:rPr>
                <w:vertAlign w:val="superscript"/>
              </w:rPr>
              <w:t xml:space="preserve">26 </w:t>
            </w:r>
            <w:r w:rsidRPr="00470220">
              <w:t>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85-135).</w:t>
            </w:r>
          </w:p>
        </w:tc>
      </w:tr>
    </w:tbl>
    <w:p w14:paraId="3C4DC903"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F255707" w14:textId="77777777" w:rsidR="00624EE4" w:rsidRPr="00470220" w:rsidRDefault="00624EE4" w:rsidP="00624EE4">
      <w:r w:rsidRPr="005355CF">
        <w:rPr>
          <w:rStyle w:val="HideTWBExt"/>
        </w:rPr>
        <w:t>&lt;/Amend&gt;</w:t>
      </w:r>
    </w:p>
    <w:p w14:paraId="2D87FBA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52</w:t>
      </w:r>
      <w:r w:rsidRPr="005355CF">
        <w:rPr>
          <w:rStyle w:val="HideTWBExt"/>
          <w:b w:val="0"/>
        </w:rPr>
        <w:t>&lt;/NumAm&gt;</w:t>
      </w:r>
    </w:p>
    <w:p w14:paraId="54CDAE8D"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1AE273E" w14:textId="77777777" w:rsidR="00624EE4" w:rsidRPr="00470220" w:rsidRDefault="00624EE4" w:rsidP="00624EE4">
      <w:r w:rsidRPr="005355CF">
        <w:rPr>
          <w:rStyle w:val="HideTWBExt"/>
        </w:rPr>
        <w:t>&lt;/RepeatBlock-By&gt;</w:t>
      </w:r>
    </w:p>
    <w:p w14:paraId="4124756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EB9B2D6" w14:textId="77777777" w:rsidR="00624EE4" w:rsidRPr="00470220" w:rsidRDefault="00624EE4" w:rsidP="00624EE4">
      <w:pPr>
        <w:pStyle w:val="NormalBold"/>
      </w:pPr>
      <w:r w:rsidRPr="005355CF">
        <w:rPr>
          <w:rStyle w:val="HideTWBExt"/>
          <w:b w:val="0"/>
        </w:rPr>
        <w:t>&lt;Article&gt;</w:t>
      </w:r>
      <w:r w:rsidRPr="00470220">
        <w:t>Præambel – nr. 2 – betragtning 5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9400150" w14:textId="77777777" w:rsidTr="001D6D31">
        <w:trPr>
          <w:jc w:val="center"/>
        </w:trPr>
        <w:tc>
          <w:tcPr>
            <w:tcW w:w="9752" w:type="dxa"/>
            <w:gridSpan w:val="2"/>
          </w:tcPr>
          <w:p w14:paraId="250E8639" w14:textId="77777777" w:rsidR="00624EE4" w:rsidRPr="00470220" w:rsidRDefault="00624EE4" w:rsidP="001D6D31">
            <w:pPr>
              <w:keepNext/>
            </w:pPr>
          </w:p>
        </w:tc>
      </w:tr>
      <w:tr w:rsidR="00176F35" w:rsidRPr="00470220" w14:paraId="65BEE9B2" w14:textId="77777777" w:rsidTr="001D6D31">
        <w:trPr>
          <w:jc w:val="center"/>
        </w:trPr>
        <w:tc>
          <w:tcPr>
            <w:tcW w:w="4876" w:type="dxa"/>
            <w:hideMark/>
          </w:tcPr>
          <w:p w14:paraId="677F3446" w14:textId="77777777" w:rsidR="00624EE4" w:rsidRPr="00470220" w:rsidRDefault="00624EE4" w:rsidP="001D6D31">
            <w:pPr>
              <w:pStyle w:val="ColumnHeading"/>
              <w:keepNext/>
            </w:pPr>
            <w:r w:rsidRPr="00470220">
              <w:t>Kommissionens forslag</w:t>
            </w:r>
          </w:p>
        </w:tc>
        <w:tc>
          <w:tcPr>
            <w:tcW w:w="4876" w:type="dxa"/>
            <w:hideMark/>
          </w:tcPr>
          <w:p w14:paraId="160555F2" w14:textId="77777777" w:rsidR="00624EE4" w:rsidRPr="00470220" w:rsidRDefault="00624EE4" w:rsidP="001D6D31">
            <w:pPr>
              <w:pStyle w:val="ColumnHeading"/>
              <w:keepNext/>
            </w:pPr>
            <w:r w:rsidRPr="00470220">
              <w:t>Ændringsforslag</w:t>
            </w:r>
          </w:p>
        </w:tc>
      </w:tr>
      <w:tr w:rsidR="00176F35" w:rsidRPr="00470220" w14:paraId="703DF464" w14:textId="77777777" w:rsidTr="001D6D31">
        <w:trPr>
          <w:jc w:val="center"/>
        </w:trPr>
        <w:tc>
          <w:tcPr>
            <w:tcW w:w="4876" w:type="dxa"/>
            <w:hideMark/>
          </w:tcPr>
          <w:p w14:paraId="68184820" w14:textId="77777777" w:rsidR="00624EE4" w:rsidRPr="00470220" w:rsidRDefault="00624EE4" w:rsidP="001D6D31">
            <w:pPr>
              <w:pStyle w:val="Normal6"/>
            </w:pPr>
            <w:r w:rsidRPr="00470220">
              <w:t>(5a)</w:t>
            </w:r>
            <w:r w:rsidRPr="00470220">
              <w:tab/>
              <w:t>"Det er også nødvendigt at indføre bestemmelser, der sikrer, at nævnte system fungerer inden for den interoperabilitetsramme, der er oprettet ved Europa-Parlamentets og Rådets forordning (EU) 2019/817</w:t>
            </w:r>
            <w:r w:rsidRPr="00470220">
              <w:rPr>
                <w:vertAlign w:val="superscript"/>
              </w:rPr>
              <w:t>25</w:t>
            </w:r>
            <w:r w:rsidRPr="00470220">
              <w:t xml:space="preserve"> og 2019/818</w:t>
            </w:r>
            <w:r w:rsidRPr="00470220">
              <w:rPr>
                <w:vertAlign w:val="superscript"/>
              </w:rPr>
              <w:t>26</w:t>
            </w:r>
            <w:r w:rsidRPr="00470220">
              <w:t>.</w:t>
            </w:r>
          </w:p>
        </w:tc>
        <w:tc>
          <w:tcPr>
            <w:tcW w:w="4876" w:type="dxa"/>
            <w:hideMark/>
          </w:tcPr>
          <w:p w14:paraId="0693D423" w14:textId="77777777" w:rsidR="00624EE4" w:rsidRPr="00470220" w:rsidRDefault="00624EE4" w:rsidP="001D6D31">
            <w:pPr>
              <w:pStyle w:val="Normal6"/>
              <w:rPr>
                <w:szCs w:val="24"/>
              </w:rPr>
            </w:pPr>
            <w:r w:rsidRPr="00470220">
              <w:t>(5a)</w:t>
            </w:r>
            <w:r w:rsidRPr="00470220">
              <w:tab/>
              <w:t>Det er også nødvendigt at indføre bestemmelser, der sikrer, at nævnte system fungerer inden for den interoperabilitetsramme, der er oprettet ved Europa-Parlamentets og Rådets forordning (EU) 2019/817</w:t>
            </w:r>
            <w:r w:rsidRPr="00470220">
              <w:rPr>
                <w:vertAlign w:val="superscript"/>
              </w:rPr>
              <w:t>25</w:t>
            </w:r>
            <w:r w:rsidRPr="00470220">
              <w:t xml:space="preserve"> og 2019/818</w:t>
            </w:r>
            <w:r w:rsidRPr="00470220">
              <w:rPr>
                <w:vertAlign w:val="superscript"/>
              </w:rPr>
              <w:t>26</w:t>
            </w:r>
            <w:r w:rsidRPr="00470220">
              <w:rPr>
                <w:b/>
                <w:bCs/>
                <w:i/>
                <w:iCs/>
              </w:rPr>
              <w:t>, samtidig med at det sikres, at de relevante myndigheders adgangsrettigheder fortsat er omfattet af de underliggende retsinstrumenter</w:t>
            </w:r>
            <w:r w:rsidRPr="00470220">
              <w:t>.</w:t>
            </w:r>
          </w:p>
        </w:tc>
      </w:tr>
      <w:tr w:rsidR="00176F35" w:rsidRPr="00470220" w14:paraId="56FA8D6E" w14:textId="77777777" w:rsidTr="001D6D31">
        <w:trPr>
          <w:jc w:val="center"/>
        </w:trPr>
        <w:tc>
          <w:tcPr>
            <w:tcW w:w="4876" w:type="dxa"/>
            <w:hideMark/>
          </w:tcPr>
          <w:p w14:paraId="13D58A94" w14:textId="77777777" w:rsidR="00624EE4" w:rsidRPr="00470220" w:rsidRDefault="00624EE4" w:rsidP="001D6D31">
            <w:pPr>
              <w:pStyle w:val="Normal6"/>
            </w:pPr>
            <w:r w:rsidRPr="00470220">
              <w:t>__________________</w:t>
            </w:r>
          </w:p>
        </w:tc>
        <w:tc>
          <w:tcPr>
            <w:tcW w:w="4876" w:type="dxa"/>
            <w:hideMark/>
          </w:tcPr>
          <w:p w14:paraId="02321920" w14:textId="77777777" w:rsidR="00624EE4" w:rsidRPr="00470220" w:rsidRDefault="00624EE4" w:rsidP="001D6D31">
            <w:pPr>
              <w:pStyle w:val="Normal6"/>
              <w:rPr>
                <w:szCs w:val="24"/>
              </w:rPr>
            </w:pPr>
            <w:r w:rsidRPr="00470220">
              <w:t>__________________</w:t>
            </w:r>
          </w:p>
        </w:tc>
      </w:tr>
      <w:tr w:rsidR="00176F35" w:rsidRPr="00470220" w14:paraId="741F065B" w14:textId="77777777" w:rsidTr="001D6D31">
        <w:trPr>
          <w:jc w:val="center"/>
        </w:trPr>
        <w:tc>
          <w:tcPr>
            <w:tcW w:w="4876" w:type="dxa"/>
            <w:hideMark/>
          </w:tcPr>
          <w:p w14:paraId="6510A6A1" w14:textId="77777777" w:rsidR="00624EE4" w:rsidRPr="00470220" w:rsidRDefault="00624EE4" w:rsidP="001D6D31">
            <w:pPr>
              <w:pStyle w:val="Normal6"/>
            </w:pPr>
            <w:r w:rsidRPr="00470220">
              <w:rPr>
                <w:vertAlign w:val="superscript"/>
              </w:rPr>
              <w:t xml:space="preserve">25 </w:t>
            </w:r>
            <w:r w:rsidRPr="00470220">
              <w:t>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r w:rsidRPr="00470220">
              <w:rPr>
                <w:i/>
                <w:iCs/>
              </w:rPr>
              <w:t>-84</w:t>
            </w:r>
            <w:r w:rsidRPr="00470220">
              <w:t>).</w:t>
            </w:r>
          </w:p>
        </w:tc>
        <w:tc>
          <w:tcPr>
            <w:tcW w:w="4876" w:type="dxa"/>
            <w:hideMark/>
          </w:tcPr>
          <w:p w14:paraId="4AD54E06" w14:textId="77777777" w:rsidR="00624EE4" w:rsidRPr="00470220" w:rsidRDefault="00624EE4" w:rsidP="001D6D31">
            <w:pPr>
              <w:pStyle w:val="Normal6"/>
              <w:rPr>
                <w:szCs w:val="24"/>
              </w:rPr>
            </w:pPr>
            <w:r w:rsidRPr="00470220">
              <w:rPr>
                <w:vertAlign w:val="superscript"/>
              </w:rPr>
              <w:t xml:space="preserve">25 </w:t>
            </w:r>
            <w:r w:rsidRPr="00470220">
              <w:t>Europa-Parlamentets og Rådets forordning (EU) 2019/817 af 20. maj 2019 om fastsættelse af en ramme for interoperabilitet mellem EU-informationssystemer vedrørende grænser og visum og om ændring af Europa-Parlamentets og Rådets forordning (EF) nr. 767/2008, (EU) 2016/399, (EU) 2017/2226, (EU) 2018/1240, (EU) 2018/1726 og (EU) 2018/1861, Rådets beslutning 2004/512/EF og Rådets afgørelse 2008/633/RIA (EUT L 135 af 22.5.2019, s. 27</w:t>
            </w:r>
            <w:r w:rsidRPr="00470220">
              <w:rPr>
                <w:i/>
                <w:iCs/>
              </w:rPr>
              <w:t>-84</w:t>
            </w:r>
            <w:r w:rsidRPr="00470220">
              <w:t>).</w:t>
            </w:r>
          </w:p>
        </w:tc>
      </w:tr>
      <w:tr w:rsidR="00176F35" w:rsidRPr="00470220" w14:paraId="14D0F731" w14:textId="77777777" w:rsidTr="001D6D31">
        <w:trPr>
          <w:jc w:val="center"/>
        </w:trPr>
        <w:tc>
          <w:tcPr>
            <w:tcW w:w="4876" w:type="dxa"/>
            <w:hideMark/>
          </w:tcPr>
          <w:p w14:paraId="6543CA84" w14:textId="77777777" w:rsidR="00624EE4" w:rsidRPr="00470220" w:rsidRDefault="00624EE4" w:rsidP="001D6D31">
            <w:pPr>
              <w:pStyle w:val="Normal6"/>
            </w:pPr>
            <w:r w:rsidRPr="00470220">
              <w:rPr>
                <w:vertAlign w:val="superscript"/>
              </w:rPr>
              <w:t xml:space="preserve">26 </w:t>
            </w:r>
            <w:r w:rsidRPr="00470220">
              <w:t>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85-135).</w:t>
            </w:r>
          </w:p>
        </w:tc>
        <w:tc>
          <w:tcPr>
            <w:tcW w:w="4876" w:type="dxa"/>
            <w:hideMark/>
          </w:tcPr>
          <w:p w14:paraId="74BD14B9" w14:textId="77777777" w:rsidR="00624EE4" w:rsidRPr="00470220" w:rsidRDefault="00624EE4" w:rsidP="001D6D31">
            <w:pPr>
              <w:pStyle w:val="Normal6"/>
              <w:rPr>
                <w:szCs w:val="24"/>
              </w:rPr>
            </w:pPr>
            <w:r w:rsidRPr="00470220">
              <w:rPr>
                <w:vertAlign w:val="superscript"/>
              </w:rPr>
              <w:t xml:space="preserve">26 </w:t>
            </w:r>
            <w:r w:rsidRPr="00470220">
              <w:t>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 (EUT L 135 af 22.5.2019, s. 85-135).</w:t>
            </w:r>
          </w:p>
        </w:tc>
      </w:tr>
    </w:tbl>
    <w:p w14:paraId="2FA7E18D"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684B464" w14:textId="77777777" w:rsidR="00624EE4" w:rsidRPr="00470220" w:rsidRDefault="00624EE4" w:rsidP="00624EE4">
      <w:r w:rsidRPr="005355CF">
        <w:rPr>
          <w:rStyle w:val="HideTWBExt"/>
        </w:rPr>
        <w:t>&lt;/Amend&gt;</w:t>
      </w:r>
    </w:p>
    <w:p w14:paraId="04A1553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53</w:t>
      </w:r>
      <w:r w:rsidRPr="005355CF">
        <w:rPr>
          <w:rStyle w:val="HideTWBExt"/>
          <w:b w:val="0"/>
        </w:rPr>
        <w:t>&lt;/NumAm&gt;</w:t>
      </w:r>
    </w:p>
    <w:p w14:paraId="3C4DC1CB"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0E105ACC" w14:textId="77777777" w:rsidR="00624EE4" w:rsidRPr="00470220" w:rsidRDefault="00624EE4" w:rsidP="00624EE4">
      <w:r w:rsidRPr="005355CF">
        <w:rPr>
          <w:rStyle w:val="HideTWBExt"/>
        </w:rPr>
        <w:t>&lt;/RepeatBlock-By&gt;</w:t>
      </w:r>
    </w:p>
    <w:p w14:paraId="2477F39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8C9AE05" w14:textId="77777777" w:rsidR="00624EE4" w:rsidRPr="00470220" w:rsidRDefault="00624EE4" w:rsidP="00624EE4">
      <w:pPr>
        <w:pStyle w:val="NormalBold"/>
      </w:pPr>
      <w:r w:rsidRPr="005355CF">
        <w:rPr>
          <w:rStyle w:val="HideTWBExt"/>
          <w:b w:val="0"/>
        </w:rPr>
        <w:t>&lt;Article&gt;</w:t>
      </w:r>
      <w:r w:rsidRPr="00470220">
        <w:t>Præambel – nr. 2 – betragtning 5 b</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FC7A6C9" w14:textId="77777777" w:rsidTr="001D6D31">
        <w:trPr>
          <w:jc w:val="center"/>
        </w:trPr>
        <w:tc>
          <w:tcPr>
            <w:tcW w:w="9752" w:type="dxa"/>
            <w:gridSpan w:val="2"/>
          </w:tcPr>
          <w:p w14:paraId="5C25C371" w14:textId="77777777" w:rsidR="00624EE4" w:rsidRPr="00470220" w:rsidRDefault="00624EE4" w:rsidP="001D6D31">
            <w:pPr>
              <w:keepNext/>
            </w:pPr>
          </w:p>
        </w:tc>
      </w:tr>
      <w:tr w:rsidR="00176F35" w:rsidRPr="00470220" w14:paraId="62564DB5" w14:textId="77777777" w:rsidTr="001D6D31">
        <w:trPr>
          <w:jc w:val="center"/>
        </w:trPr>
        <w:tc>
          <w:tcPr>
            <w:tcW w:w="4876" w:type="dxa"/>
            <w:hideMark/>
          </w:tcPr>
          <w:p w14:paraId="1956339B" w14:textId="77777777" w:rsidR="00624EE4" w:rsidRPr="00470220" w:rsidRDefault="00624EE4" w:rsidP="001D6D31">
            <w:pPr>
              <w:pStyle w:val="ColumnHeading"/>
              <w:keepNext/>
            </w:pPr>
            <w:r w:rsidRPr="00470220">
              <w:t>Kommissionens forslag</w:t>
            </w:r>
          </w:p>
        </w:tc>
        <w:tc>
          <w:tcPr>
            <w:tcW w:w="4876" w:type="dxa"/>
            <w:hideMark/>
          </w:tcPr>
          <w:p w14:paraId="1B0678D5" w14:textId="77777777" w:rsidR="00624EE4" w:rsidRPr="00470220" w:rsidRDefault="00624EE4" w:rsidP="001D6D31">
            <w:pPr>
              <w:pStyle w:val="ColumnHeading"/>
              <w:keepNext/>
            </w:pPr>
            <w:r w:rsidRPr="00470220">
              <w:t>Ændringsforslag</w:t>
            </w:r>
          </w:p>
        </w:tc>
      </w:tr>
      <w:tr w:rsidR="00176F35" w:rsidRPr="00470220" w14:paraId="0523F3BA" w14:textId="77777777" w:rsidTr="001D6D31">
        <w:trPr>
          <w:jc w:val="center"/>
        </w:trPr>
        <w:tc>
          <w:tcPr>
            <w:tcW w:w="4876" w:type="dxa"/>
            <w:hideMark/>
          </w:tcPr>
          <w:p w14:paraId="23EFF9CA" w14:textId="77777777" w:rsidR="00624EE4" w:rsidRPr="00470220" w:rsidRDefault="00624EE4" w:rsidP="001D6D31">
            <w:pPr>
              <w:pStyle w:val="Normal6"/>
            </w:pPr>
            <w:r w:rsidRPr="00470220">
              <w:rPr>
                <w:b/>
                <w:i/>
              </w:rPr>
              <w:t>(5b)</w:t>
            </w:r>
            <w:r w:rsidRPr="00470220">
              <w:rPr>
                <w:b/>
                <w:i/>
              </w:rPr>
              <w:tab/>
            </w:r>
            <w:r w:rsidRPr="00470220">
              <w:rPr>
                <w:b/>
                <w:bCs/>
                <w:i/>
                <w:iCs/>
              </w:rPr>
              <w:t>Desuden er det nødvendigt at indføre bestemmelser, der fastsætter rammerne for de nationale ETIAS-enheders (det europæiske system vedrørende rejseinformation og rejsetilladelse) og de kompetente visummyndigheders adgang til Eurodac i overensstemmelse med Europa-Parlamentets og Rådets forordning (EU) 2018/1240</w:t>
            </w:r>
            <w:r w:rsidRPr="00470220">
              <w:rPr>
                <w:b/>
                <w:bCs/>
                <w:i/>
                <w:iCs/>
                <w:vertAlign w:val="superscript"/>
              </w:rPr>
              <w:t>27</w:t>
            </w:r>
            <w:r w:rsidRPr="00470220">
              <w:rPr>
                <w:b/>
                <w:bCs/>
                <w:i/>
                <w:iCs/>
              </w:rPr>
              <w:t xml:space="preserve"> og (EF) nr. 767/2008</w:t>
            </w:r>
            <w:r w:rsidRPr="00470220">
              <w:rPr>
                <w:b/>
                <w:bCs/>
                <w:i/>
                <w:iCs/>
                <w:vertAlign w:val="superscript"/>
              </w:rPr>
              <w:t>28</w:t>
            </w:r>
            <w:r w:rsidRPr="00470220">
              <w:rPr>
                <w:b/>
                <w:bCs/>
                <w:i/>
                <w:iCs/>
              </w:rPr>
              <w:t>.</w:t>
            </w:r>
          </w:p>
        </w:tc>
        <w:tc>
          <w:tcPr>
            <w:tcW w:w="4876" w:type="dxa"/>
            <w:hideMark/>
          </w:tcPr>
          <w:p w14:paraId="484E767A" w14:textId="77777777" w:rsidR="00624EE4" w:rsidRPr="00470220" w:rsidRDefault="00624EE4" w:rsidP="001D6D31">
            <w:pPr>
              <w:pStyle w:val="Normal6"/>
              <w:rPr>
                <w:szCs w:val="24"/>
              </w:rPr>
            </w:pPr>
            <w:r w:rsidRPr="00470220">
              <w:rPr>
                <w:b/>
                <w:i/>
              </w:rPr>
              <w:t>udgår</w:t>
            </w:r>
          </w:p>
        </w:tc>
      </w:tr>
      <w:tr w:rsidR="00176F35" w:rsidRPr="00470220" w14:paraId="7A5042BD" w14:textId="77777777" w:rsidTr="001D6D31">
        <w:trPr>
          <w:jc w:val="center"/>
        </w:trPr>
        <w:tc>
          <w:tcPr>
            <w:tcW w:w="4876" w:type="dxa"/>
            <w:hideMark/>
          </w:tcPr>
          <w:p w14:paraId="4F49CC09" w14:textId="77777777" w:rsidR="00624EE4" w:rsidRPr="00470220" w:rsidRDefault="00624EE4" w:rsidP="001D6D31">
            <w:pPr>
              <w:pStyle w:val="Normal6"/>
            </w:pPr>
            <w:r w:rsidRPr="00470220">
              <w:rPr>
                <w:b/>
                <w:i/>
              </w:rPr>
              <w:t>__________________</w:t>
            </w:r>
          </w:p>
        </w:tc>
        <w:tc>
          <w:tcPr>
            <w:tcW w:w="4876" w:type="dxa"/>
          </w:tcPr>
          <w:p w14:paraId="5D254837" w14:textId="77777777" w:rsidR="00624EE4" w:rsidRPr="00470220" w:rsidRDefault="00624EE4" w:rsidP="001D6D31">
            <w:pPr>
              <w:pStyle w:val="Normal6"/>
              <w:rPr>
                <w:szCs w:val="24"/>
              </w:rPr>
            </w:pPr>
          </w:p>
        </w:tc>
      </w:tr>
      <w:tr w:rsidR="00176F35" w:rsidRPr="00470220" w14:paraId="5E53A28E" w14:textId="77777777" w:rsidTr="001D6D31">
        <w:trPr>
          <w:jc w:val="center"/>
        </w:trPr>
        <w:tc>
          <w:tcPr>
            <w:tcW w:w="4876" w:type="dxa"/>
            <w:hideMark/>
          </w:tcPr>
          <w:p w14:paraId="741D47EA" w14:textId="77777777" w:rsidR="00624EE4" w:rsidRPr="00470220" w:rsidRDefault="00624EE4" w:rsidP="001D6D31">
            <w:pPr>
              <w:pStyle w:val="Normal6"/>
            </w:pPr>
            <w:r w:rsidRPr="00470220">
              <w:rPr>
                <w:b/>
                <w:bCs/>
                <w:i/>
                <w:iCs/>
                <w:vertAlign w:val="superscript"/>
              </w:rPr>
              <w:t>27</w:t>
            </w:r>
            <w:r w:rsidRPr="00470220">
              <w:rPr>
                <w:b/>
                <w:bCs/>
                <w:i/>
                <w:iCs/>
              </w:rPr>
              <w:t>Europa-Parlamentets og Rådets forordning (EU) 2018/1240 af 12. september 2018 om oprettelse af et europæisk system vedrørende rejseinformation og rejsetilladelse (ETIAS) og om ændring af forordning (EU) nr. 1077/2011, (EU) nr. 515/2014, (EU) 2016/399, (EU) 2016/1624 og (EU) 2017/2226 (EUT L 236 af 19.9.2018, s. 1-71).</w:t>
            </w:r>
          </w:p>
        </w:tc>
        <w:tc>
          <w:tcPr>
            <w:tcW w:w="4876" w:type="dxa"/>
          </w:tcPr>
          <w:p w14:paraId="225CD492" w14:textId="77777777" w:rsidR="00624EE4" w:rsidRPr="00470220" w:rsidRDefault="00624EE4" w:rsidP="001D6D31">
            <w:pPr>
              <w:pStyle w:val="Normal6"/>
              <w:rPr>
                <w:szCs w:val="24"/>
              </w:rPr>
            </w:pPr>
          </w:p>
        </w:tc>
      </w:tr>
      <w:tr w:rsidR="00176F35" w:rsidRPr="00470220" w14:paraId="1BB4515A" w14:textId="77777777" w:rsidTr="001D6D31">
        <w:trPr>
          <w:jc w:val="center"/>
        </w:trPr>
        <w:tc>
          <w:tcPr>
            <w:tcW w:w="4876" w:type="dxa"/>
            <w:hideMark/>
          </w:tcPr>
          <w:p w14:paraId="4990004C" w14:textId="77777777" w:rsidR="00624EE4" w:rsidRPr="00470220" w:rsidRDefault="00624EE4" w:rsidP="001D6D31">
            <w:pPr>
              <w:pStyle w:val="Normal6"/>
            </w:pPr>
            <w:r w:rsidRPr="00470220">
              <w:rPr>
                <w:b/>
                <w:bCs/>
                <w:i/>
                <w:iCs/>
                <w:vertAlign w:val="superscript"/>
              </w:rPr>
              <w:t>28</w:t>
            </w:r>
            <w:r w:rsidRPr="00470220">
              <w:rPr>
                <w:b/>
                <w:bCs/>
                <w:i/>
                <w:iCs/>
              </w:rPr>
              <w:t>Europa-Parlamentets og Rådets forordning (EF) nr. 767/2008 af 9. juli 2008 om visuminformationssystemet (VIS) og udveksling af oplysninger mellem medlemsstaterne om visa til kortvarigt ophold (VIS-forordningen) (EUT L 218 af 13.8.2008, s. 60-81).</w:t>
            </w:r>
          </w:p>
        </w:tc>
        <w:tc>
          <w:tcPr>
            <w:tcW w:w="4876" w:type="dxa"/>
          </w:tcPr>
          <w:p w14:paraId="34682DDD" w14:textId="77777777" w:rsidR="00624EE4" w:rsidRPr="00470220" w:rsidRDefault="00624EE4" w:rsidP="001D6D31">
            <w:pPr>
              <w:pStyle w:val="Normal6"/>
              <w:rPr>
                <w:szCs w:val="24"/>
              </w:rPr>
            </w:pPr>
          </w:p>
        </w:tc>
      </w:tr>
    </w:tbl>
    <w:p w14:paraId="6FA1A9E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8001CAC" w14:textId="77777777" w:rsidR="00624EE4" w:rsidRPr="00470220" w:rsidRDefault="00624EE4" w:rsidP="00624EE4">
      <w:r w:rsidRPr="005355CF">
        <w:rPr>
          <w:rStyle w:val="HideTWBExt"/>
        </w:rPr>
        <w:t>&lt;/Amend&gt;</w:t>
      </w:r>
    </w:p>
    <w:p w14:paraId="4D707E2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54</w:t>
      </w:r>
      <w:r w:rsidRPr="005355CF">
        <w:rPr>
          <w:rStyle w:val="HideTWBExt"/>
          <w:b w:val="0"/>
        </w:rPr>
        <w:t>&lt;/NumAm&gt;</w:t>
      </w:r>
    </w:p>
    <w:p w14:paraId="6FA527F0" w14:textId="77777777" w:rsidR="00624EE4" w:rsidRPr="00470220" w:rsidRDefault="00624EE4" w:rsidP="00624EE4">
      <w:pPr>
        <w:pStyle w:val="NormalBold"/>
      </w:pPr>
      <w:r w:rsidRPr="005355CF">
        <w:rPr>
          <w:rStyle w:val="HideTWBExt"/>
          <w:b w:val="0"/>
        </w:rPr>
        <w:t>&lt;RepeatBlock-By&gt;&lt;Members&gt;</w:t>
      </w:r>
      <w:r w:rsidRPr="00470220">
        <w:t>Roberta Metsola, Karlo Ressler</w:t>
      </w:r>
      <w:r w:rsidRPr="005355CF">
        <w:rPr>
          <w:rStyle w:val="HideTWBExt"/>
          <w:b w:val="0"/>
        </w:rPr>
        <w:t>&lt;/Members&gt;</w:t>
      </w:r>
    </w:p>
    <w:p w14:paraId="2DFA06BE" w14:textId="77777777" w:rsidR="00624EE4" w:rsidRPr="00470220" w:rsidRDefault="00624EE4" w:rsidP="00624EE4">
      <w:r w:rsidRPr="005355CF">
        <w:rPr>
          <w:rStyle w:val="HideTWBExt"/>
        </w:rPr>
        <w:lastRenderedPageBreak/>
        <w:t>&lt;/RepeatBlock-By&gt;</w:t>
      </w:r>
    </w:p>
    <w:p w14:paraId="6BE177D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3C07F7A" w14:textId="77777777" w:rsidR="00624EE4" w:rsidRPr="00470220" w:rsidRDefault="00624EE4" w:rsidP="00624EE4">
      <w:pPr>
        <w:pStyle w:val="NormalBold"/>
      </w:pPr>
      <w:r w:rsidRPr="005355CF">
        <w:rPr>
          <w:rStyle w:val="HideTWBExt"/>
          <w:b w:val="0"/>
        </w:rPr>
        <w:t>&lt;Article&gt;</w:t>
      </w:r>
      <w:r w:rsidRPr="00470220">
        <w:t>Præambel – nr. 2 – betragtning 5 b a (ny)</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4A88F54" w14:textId="77777777" w:rsidTr="001D6D31">
        <w:trPr>
          <w:jc w:val="center"/>
        </w:trPr>
        <w:tc>
          <w:tcPr>
            <w:tcW w:w="9752" w:type="dxa"/>
            <w:gridSpan w:val="2"/>
          </w:tcPr>
          <w:p w14:paraId="4AE740AA" w14:textId="77777777" w:rsidR="00624EE4" w:rsidRPr="00470220" w:rsidRDefault="00624EE4" w:rsidP="001D6D31">
            <w:pPr>
              <w:keepNext/>
            </w:pPr>
          </w:p>
        </w:tc>
      </w:tr>
      <w:tr w:rsidR="00176F35" w:rsidRPr="00470220" w14:paraId="57E4CA08" w14:textId="77777777" w:rsidTr="001D6D31">
        <w:trPr>
          <w:jc w:val="center"/>
        </w:trPr>
        <w:tc>
          <w:tcPr>
            <w:tcW w:w="4876" w:type="dxa"/>
            <w:hideMark/>
          </w:tcPr>
          <w:p w14:paraId="718F4D9F" w14:textId="77777777" w:rsidR="00624EE4" w:rsidRPr="00470220" w:rsidRDefault="00624EE4" w:rsidP="001D6D31">
            <w:pPr>
              <w:pStyle w:val="ColumnHeading"/>
              <w:keepNext/>
            </w:pPr>
            <w:r w:rsidRPr="00470220">
              <w:t>Kommissionens forslag</w:t>
            </w:r>
          </w:p>
        </w:tc>
        <w:tc>
          <w:tcPr>
            <w:tcW w:w="4876" w:type="dxa"/>
            <w:hideMark/>
          </w:tcPr>
          <w:p w14:paraId="21A1D13D" w14:textId="77777777" w:rsidR="00624EE4" w:rsidRPr="00470220" w:rsidRDefault="00624EE4" w:rsidP="001D6D31">
            <w:pPr>
              <w:pStyle w:val="ColumnHeading"/>
              <w:keepNext/>
            </w:pPr>
            <w:r w:rsidRPr="00470220">
              <w:t>Ændringsforslag</w:t>
            </w:r>
          </w:p>
        </w:tc>
      </w:tr>
      <w:tr w:rsidR="00176F35" w:rsidRPr="00470220" w14:paraId="6B13F975" w14:textId="77777777" w:rsidTr="001D6D31">
        <w:trPr>
          <w:jc w:val="center"/>
        </w:trPr>
        <w:tc>
          <w:tcPr>
            <w:tcW w:w="4876" w:type="dxa"/>
          </w:tcPr>
          <w:p w14:paraId="7F276992" w14:textId="77777777" w:rsidR="00624EE4" w:rsidRPr="00470220" w:rsidRDefault="00624EE4" w:rsidP="001D6D31">
            <w:pPr>
              <w:pStyle w:val="Normal6"/>
            </w:pPr>
          </w:p>
        </w:tc>
        <w:tc>
          <w:tcPr>
            <w:tcW w:w="4876" w:type="dxa"/>
            <w:hideMark/>
          </w:tcPr>
          <w:p w14:paraId="260A0FFC" w14:textId="77777777" w:rsidR="00624EE4" w:rsidRPr="00470220" w:rsidRDefault="00624EE4" w:rsidP="001D6D31">
            <w:pPr>
              <w:pStyle w:val="Normal6"/>
              <w:rPr>
                <w:szCs w:val="24"/>
              </w:rPr>
            </w:pPr>
            <w:r w:rsidRPr="00470220">
              <w:rPr>
                <w:b/>
                <w:i/>
              </w:rPr>
              <w:t>(5ba)</w:t>
            </w:r>
            <w:r w:rsidRPr="00470220">
              <w:rPr>
                <w:b/>
                <w:i/>
              </w:rPr>
              <w:tab/>
              <w:t>Med henblik på at udføre de opgaver, der er fastsat i Europa-Parlamentets og Rådets forordning (EU) 2019/1896</w:t>
            </w:r>
            <w:r w:rsidRPr="00470220">
              <w:rPr>
                <w:b/>
                <w:i/>
                <w:vertAlign w:val="superscript"/>
              </w:rPr>
              <w:t>1a</w:t>
            </w:r>
            <w:r w:rsidRPr="00470220">
              <w:rPr>
                <w:b/>
                <w:i/>
              </w:rPr>
              <w:t>, er det også nødvendigt, at den europæiske grænse- og kystvagts stående korps og de europæiske asylstøttehold har adgang til Eurodac for at søge efter oplysninger via sin egen tekniske grænseflade, som eu-LISA bør udvikle og vedligeholde i samarbejde med Det Europæiske Agentur for Grænse- og Kystbevogtning samt Det Europæiske Asylstøttekontor. Operationelle erfaringer fra tidligere udsendelser af personale fra Det Europæiske Agentur for Grænse- og Kystbevogtning samt Det Europæiske Asylstøttekontor viser de vanskeligheder, som holdmedlemmerne ud fra et juridisk, teknisk og praktisk synspunkt har haft med at anvende nationale IT-systemer eller grænseflader for at få adgang til Eurodac. For at maksimere sin operationelle støtte og kapacitet bør Det Europæiske Agentur for Grænse- og Kystbevogtning og Det Europæiske Asylstøttekontor kunne basere sig på deres egen kapacitet, som også omfatter velfungerende IT-systemer.</w:t>
            </w:r>
          </w:p>
        </w:tc>
      </w:tr>
    </w:tbl>
    <w:p w14:paraId="7855DF3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160EF11" w14:textId="77777777" w:rsidR="00624EE4" w:rsidRPr="00470220" w:rsidRDefault="00624EE4" w:rsidP="00624EE4">
      <w:r w:rsidRPr="005355CF">
        <w:rPr>
          <w:rStyle w:val="HideTWBExt"/>
        </w:rPr>
        <w:t>&lt;/Amend&gt;</w:t>
      </w:r>
    </w:p>
    <w:p w14:paraId="3F32E80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55</w:t>
      </w:r>
      <w:r w:rsidRPr="005355CF">
        <w:rPr>
          <w:rStyle w:val="HideTWBExt"/>
          <w:b w:val="0"/>
        </w:rPr>
        <w:t>&lt;/NumAm&gt;</w:t>
      </w:r>
    </w:p>
    <w:p w14:paraId="1EFC1A6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488CB9CE" w14:textId="77777777" w:rsidR="00624EE4" w:rsidRPr="00470220" w:rsidRDefault="00624EE4" w:rsidP="00624EE4">
      <w:r w:rsidRPr="005355CF">
        <w:rPr>
          <w:rStyle w:val="HideTWBExt"/>
        </w:rPr>
        <w:t>&lt;/RepeatBlock-By&gt;</w:t>
      </w:r>
    </w:p>
    <w:p w14:paraId="59C0E10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7850D60" w14:textId="77777777" w:rsidR="00624EE4" w:rsidRPr="00470220" w:rsidRDefault="00624EE4" w:rsidP="00624EE4">
      <w:pPr>
        <w:pStyle w:val="NormalBold"/>
      </w:pPr>
      <w:r w:rsidRPr="005355CF">
        <w:rPr>
          <w:rStyle w:val="HideTWBExt"/>
          <w:b w:val="0"/>
        </w:rPr>
        <w:t>&lt;Article&gt;</w:t>
      </w:r>
      <w:r w:rsidRPr="00470220">
        <w:t>Præambel – nr. 2 – betragtning 5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4D715B7" w14:textId="77777777" w:rsidTr="001D6D31">
        <w:trPr>
          <w:jc w:val="center"/>
        </w:trPr>
        <w:tc>
          <w:tcPr>
            <w:tcW w:w="9752" w:type="dxa"/>
            <w:gridSpan w:val="2"/>
          </w:tcPr>
          <w:p w14:paraId="265EFB30" w14:textId="77777777" w:rsidR="00624EE4" w:rsidRPr="00470220" w:rsidRDefault="00624EE4" w:rsidP="001D6D31">
            <w:pPr>
              <w:keepNext/>
            </w:pPr>
          </w:p>
        </w:tc>
      </w:tr>
      <w:tr w:rsidR="00176F35" w:rsidRPr="00470220" w14:paraId="46F4F409" w14:textId="77777777" w:rsidTr="001D6D31">
        <w:trPr>
          <w:jc w:val="center"/>
        </w:trPr>
        <w:tc>
          <w:tcPr>
            <w:tcW w:w="4876" w:type="dxa"/>
            <w:hideMark/>
          </w:tcPr>
          <w:p w14:paraId="6A68C693" w14:textId="77777777" w:rsidR="00624EE4" w:rsidRPr="00470220" w:rsidRDefault="00624EE4" w:rsidP="001D6D31">
            <w:pPr>
              <w:pStyle w:val="ColumnHeading"/>
              <w:keepNext/>
            </w:pPr>
            <w:r w:rsidRPr="00470220">
              <w:t>Kommissionens forslag</w:t>
            </w:r>
          </w:p>
        </w:tc>
        <w:tc>
          <w:tcPr>
            <w:tcW w:w="4876" w:type="dxa"/>
            <w:hideMark/>
          </w:tcPr>
          <w:p w14:paraId="5096DEFA" w14:textId="77777777" w:rsidR="00624EE4" w:rsidRPr="00470220" w:rsidRDefault="00624EE4" w:rsidP="001D6D31">
            <w:pPr>
              <w:pStyle w:val="ColumnHeading"/>
              <w:keepNext/>
            </w:pPr>
            <w:r w:rsidRPr="00470220">
              <w:t>Ændringsforslag</w:t>
            </w:r>
          </w:p>
        </w:tc>
      </w:tr>
      <w:tr w:rsidR="00176F35" w:rsidRPr="00470220" w14:paraId="5F861DCD" w14:textId="77777777" w:rsidTr="001D6D31">
        <w:trPr>
          <w:jc w:val="center"/>
        </w:trPr>
        <w:tc>
          <w:tcPr>
            <w:tcW w:w="4876" w:type="dxa"/>
            <w:hideMark/>
          </w:tcPr>
          <w:p w14:paraId="3E42E798" w14:textId="5BED910B" w:rsidR="00624EE4" w:rsidRPr="00470220" w:rsidRDefault="00624EE4" w:rsidP="001D6D31">
            <w:pPr>
              <w:pStyle w:val="Normal6"/>
            </w:pPr>
            <w:r w:rsidRPr="00470220">
              <w:t>(5c)</w:t>
            </w:r>
            <w:r w:rsidRPr="00470220">
              <w:tab/>
            </w:r>
            <w:r w:rsidRPr="00470220">
              <w:rPr>
                <w:b/>
                <w:bCs/>
                <w:i/>
                <w:iCs/>
              </w:rPr>
              <w:t xml:space="preserve">Med henblik på at styre irregulær </w:t>
            </w:r>
            <w:r w:rsidRPr="00470220">
              <w:rPr>
                <w:b/>
                <w:bCs/>
                <w:i/>
                <w:iCs/>
              </w:rPr>
              <w:lastRenderedPageBreak/>
              <w:t>migration er det</w:t>
            </w:r>
            <w:r w:rsidRPr="00470220">
              <w:t xml:space="preserve"> ligeledes nødvendigt at give eu-LISA mulighed for at udarbejde statistikker </w:t>
            </w:r>
            <w:r w:rsidRPr="00470220">
              <w:rPr>
                <w:b/>
                <w:bCs/>
                <w:i/>
                <w:iCs/>
              </w:rPr>
              <w:t>på tværs af systemerne</w:t>
            </w:r>
            <w:r w:rsidRPr="00470220">
              <w:t xml:space="preserve"> ved hjælp af oplysninger fra Eurodac</w:t>
            </w:r>
            <w:r w:rsidRPr="00470220">
              <w:rPr>
                <w:b/>
                <w:bCs/>
                <w:i/>
                <w:iCs/>
              </w:rPr>
              <w:t>, visuminformationssystemet, ETIAS og ind- og udrejsesystemet</w:t>
            </w:r>
            <w:r w:rsidRPr="00470220">
              <w:t xml:space="preserve">. Med henblik på at præcisere indholdet i disse statistikker </w:t>
            </w:r>
            <w:r w:rsidRPr="00470220">
              <w:rPr>
                <w:b/>
                <w:bCs/>
                <w:i/>
                <w:iCs/>
              </w:rPr>
              <w:t>på tværs af systemerne</w:t>
            </w:r>
            <w:r w:rsidRPr="00470220">
              <w:t xml:space="preserve"> bør Kommissionen tillægges </w:t>
            </w:r>
            <w:r w:rsidRPr="00470220">
              <w:rPr>
                <w:b/>
                <w:bCs/>
                <w:i/>
                <w:iCs/>
              </w:rPr>
              <w:t>gennemførelsesbeføjelser</w:t>
            </w:r>
            <w:r w:rsidRPr="00470220">
              <w:t xml:space="preserve">. </w:t>
            </w:r>
            <w:r w:rsidRPr="00470220">
              <w:rPr>
                <w:b/>
                <w:i/>
              </w:rPr>
              <w:t>Disse beføjelser bør udøves i overensstemmelse med Europa-Parlamentets og Rådets forordning (EU) nr. 182/2011 af 16. februar 2011 om de generelle regler og principper for, hvordan medlemsstaterne skal kontrollere Kommissionens udøvelse af gennemførelsesbeføjelser."</w:t>
            </w:r>
          </w:p>
        </w:tc>
        <w:tc>
          <w:tcPr>
            <w:tcW w:w="4876" w:type="dxa"/>
            <w:hideMark/>
          </w:tcPr>
          <w:p w14:paraId="27BB8265" w14:textId="43E24423" w:rsidR="00624EE4" w:rsidRPr="00470220" w:rsidRDefault="00624EE4" w:rsidP="001D6D31">
            <w:pPr>
              <w:pStyle w:val="Normal6"/>
              <w:rPr>
                <w:szCs w:val="24"/>
              </w:rPr>
            </w:pPr>
            <w:r w:rsidRPr="00470220">
              <w:lastRenderedPageBreak/>
              <w:t>(5c)</w:t>
            </w:r>
            <w:r w:rsidRPr="00470220">
              <w:tab/>
            </w:r>
            <w:r w:rsidRPr="00470220">
              <w:rPr>
                <w:b/>
                <w:bCs/>
                <w:i/>
                <w:iCs/>
              </w:rPr>
              <w:t>Det er</w:t>
            </w:r>
            <w:r w:rsidRPr="00470220">
              <w:t xml:space="preserve"> ligeledes nødvendigt at give </w:t>
            </w:r>
            <w:r w:rsidRPr="00470220">
              <w:lastRenderedPageBreak/>
              <w:t xml:space="preserve">eu-LISA mulighed for at udarbejde statistikker ved hjælp af oplysninger fra Eurodac. Med henblik på at præcisere indholdet i disse statistikker bør Kommissionen tillægges </w:t>
            </w:r>
            <w:r w:rsidRPr="00470220">
              <w:rPr>
                <w:b/>
                <w:bCs/>
                <w:i/>
                <w:iCs/>
              </w:rPr>
              <w:t>delegerede beføjelser</w:t>
            </w:r>
            <w:r w:rsidRPr="00470220">
              <w:t>.</w:t>
            </w:r>
          </w:p>
        </w:tc>
      </w:tr>
    </w:tbl>
    <w:p w14:paraId="37323BC2"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D2B45BD" w14:textId="77777777" w:rsidR="00624EE4" w:rsidRPr="00470220" w:rsidRDefault="00624EE4" w:rsidP="00624EE4">
      <w:r w:rsidRPr="005355CF">
        <w:rPr>
          <w:rStyle w:val="HideTWBExt"/>
        </w:rPr>
        <w:t>&lt;/Amend&gt;</w:t>
      </w:r>
    </w:p>
    <w:p w14:paraId="77B6723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56</w:t>
      </w:r>
      <w:r w:rsidRPr="005355CF">
        <w:rPr>
          <w:rStyle w:val="HideTWBExt"/>
          <w:b w:val="0"/>
        </w:rPr>
        <w:t>&lt;/NumAm&gt;</w:t>
      </w:r>
    </w:p>
    <w:p w14:paraId="2D478DB4"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D140C62" w14:textId="77777777" w:rsidR="00624EE4" w:rsidRPr="00470220" w:rsidRDefault="00624EE4" w:rsidP="00624EE4">
      <w:r w:rsidRPr="005355CF">
        <w:rPr>
          <w:rStyle w:val="HideTWBExt"/>
        </w:rPr>
        <w:t>&lt;/RepeatBlock-By&gt;</w:t>
      </w:r>
    </w:p>
    <w:p w14:paraId="752BC4D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B2B89FB" w14:textId="77777777" w:rsidR="00624EE4" w:rsidRPr="00470220" w:rsidRDefault="00624EE4" w:rsidP="00624EE4">
      <w:pPr>
        <w:pStyle w:val="NormalBold"/>
      </w:pPr>
      <w:r w:rsidRPr="005355CF">
        <w:rPr>
          <w:rStyle w:val="HideTWBExt"/>
          <w:b w:val="0"/>
        </w:rPr>
        <w:t>&lt;Article&gt;</w:t>
      </w:r>
      <w:r w:rsidRPr="00470220">
        <w:t>Præambel – nr. 2 – betragtning 5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8C2967A" w14:textId="77777777" w:rsidTr="001D6D31">
        <w:trPr>
          <w:jc w:val="center"/>
        </w:trPr>
        <w:tc>
          <w:tcPr>
            <w:tcW w:w="9752" w:type="dxa"/>
            <w:gridSpan w:val="2"/>
          </w:tcPr>
          <w:p w14:paraId="4059313C" w14:textId="77777777" w:rsidR="00624EE4" w:rsidRPr="00470220" w:rsidRDefault="00624EE4" w:rsidP="001D6D31">
            <w:pPr>
              <w:keepNext/>
            </w:pPr>
          </w:p>
        </w:tc>
      </w:tr>
      <w:tr w:rsidR="00176F35" w:rsidRPr="00470220" w14:paraId="699B9475" w14:textId="77777777" w:rsidTr="001D6D31">
        <w:trPr>
          <w:jc w:val="center"/>
        </w:trPr>
        <w:tc>
          <w:tcPr>
            <w:tcW w:w="4876" w:type="dxa"/>
            <w:hideMark/>
          </w:tcPr>
          <w:p w14:paraId="1C138B55" w14:textId="77777777" w:rsidR="00624EE4" w:rsidRPr="00470220" w:rsidRDefault="00624EE4" w:rsidP="001D6D31">
            <w:pPr>
              <w:pStyle w:val="ColumnHeading"/>
              <w:keepNext/>
            </w:pPr>
            <w:r w:rsidRPr="00470220">
              <w:t>Kommissionens forslag</w:t>
            </w:r>
          </w:p>
        </w:tc>
        <w:tc>
          <w:tcPr>
            <w:tcW w:w="4876" w:type="dxa"/>
            <w:hideMark/>
          </w:tcPr>
          <w:p w14:paraId="34D4FA85" w14:textId="77777777" w:rsidR="00624EE4" w:rsidRPr="00470220" w:rsidRDefault="00624EE4" w:rsidP="001D6D31">
            <w:pPr>
              <w:pStyle w:val="ColumnHeading"/>
              <w:keepNext/>
            </w:pPr>
            <w:r w:rsidRPr="00470220">
              <w:t>Ændringsforslag</w:t>
            </w:r>
          </w:p>
        </w:tc>
      </w:tr>
      <w:tr w:rsidR="00176F35" w:rsidRPr="00470220" w14:paraId="6AF6AEF8" w14:textId="77777777" w:rsidTr="001D6D31">
        <w:trPr>
          <w:jc w:val="center"/>
        </w:trPr>
        <w:tc>
          <w:tcPr>
            <w:tcW w:w="4876" w:type="dxa"/>
            <w:hideMark/>
          </w:tcPr>
          <w:p w14:paraId="109B4C09" w14:textId="77777777" w:rsidR="00624EE4" w:rsidRPr="00470220" w:rsidRDefault="00624EE4" w:rsidP="001D6D31">
            <w:pPr>
              <w:pStyle w:val="Normal6"/>
            </w:pPr>
            <w:r w:rsidRPr="00470220">
              <w:t>(5c)</w:t>
            </w:r>
            <w:r w:rsidRPr="00470220">
              <w:tab/>
            </w:r>
            <w:r w:rsidRPr="00470220">
              <w:rPr>
                <w:b/>
                <w:bCs/>
                <w:i/>
                <w:iCs/>
              </w:rPr>
              <w:t>Med henblik på at styre irregulær migration er det</w:t>
            </w:r>
            <w:r w:rsidRPr="00470220">
              <w:t xml:space="preserve"> ligeledes nødvendigt at give eu-LISA mulighed for at udarbejde statistikker på tværs af systemerne ved hjælp af oplysninger fra Eurodac, visuminformationssystemet, ETIAS og ind- og udrejsesystemet. Med henblik på at præcisere indholdet i disse statistikker på tværs af systemerne bør Kommissionen tillægges </w:t>
            </w:r>
            <w:r w:rsidRPr="00470220">
              <w:rPr>
                <w:b/>
                <w:bCs/>
                <w:i/>
                <w:iCs/>
              </w:rPr>
              <w:t>gennemførelsesbeføjelser</w:t>
            </w:r>
            <w:r w:rsidRPr="00470220">
              <w:t xml:space="preserve">. </w:t>
            </w:r>
            <w:r w:rsidRPr="00470220">
              <w:rPr>
                <w:b/>
                <w:bCs/>
                <w:i/>
                <w:iCs/>
              </w:rPr>
              <w:t>Disse beføjelser bør udøves i overensstemmelse med Europa-Parlamentets og Rådets forordning (EU) nr. 182/2011 af 16. februar 2011 om de generelle regler og principper for, hvordan medlemsstaterne skal kontrollere Kommissionens udøvelse af gennemførelsesbeføjelser."</w:t>
            </w:r>
          </w:p>
        </w:tc>
        <w:tc>
          <w:tcPr>
            <w:tcW w:w="4876" w:type="dxa"/>
            <w:hideMark/>
          </w:tcPr>
          <w:p w14:paraId="30C0AE97" w14:textId="77777777" w:rsidR="00624EE4" w:rsidRPr="00470220" w:rsidRDefault="00624EE4" w:rsidP="001D6D31">
            <w:pPr>
              <w:pStyle w:val="Normal6"/>
              <w:rPr>
                <w:szCs w:val="24"/>
              </w:rPr>
            </w:pPr>
            <w:r w:rsidRPr="00470220">
              <w:t>(5c)</w:t>
            </w:r>
            <w:r w:rsidRPr="00470220">
              <w:tab/>
            </w:r>
            <w:r w:rsidRPr="00470220">
              <w:rPr>
                <w:b/>
                <w:bCs/>
                <w:i/>
                <w:iCs/>
              </w:rPr>
              <w:t>Det er</w:t>
            </w:r>
            <w:r w:rsidRPr="00470220">
              <w:t xml:space="preserve"> ligeledes nødvendigt at give eu-LISA mulighed for at udarbejde statistikker på tværs af systemerne ved hjælp af oplysninger fra Eurodac, visuminformationssystemet, ETIAS og ind- og udrejsesystemet. Med henblik på at præcisere indholdet i disse statistikker på tværs af systemerne bør Kommissionen tillægges </w:t>
            </w:r>
            <w:r w:rsidRPr="00470220">
              <w:rPr>
                <w:b/>
                <w:bCs/>
                <w:i/>
                <w:iCs/>
              </w:rPr>
              <w:t>delegerede</w:t>
            </w:r>
            <w:r w:rsidRPr="00470220">
              <w:t xml:space="preserve"> </w:t>
            </w:r>
            <w:r w:rsidRPr="00470220">
              <w:rPr>
                <w:b/>
                <w:bCs/>
                <w:i/>
                <w:iCs/>
              </w:rPr>
              <w:t>beføjelser</w:t>
            </w:r>
            <w:r w:rsidRPr="00470220">
              <w:t>.</w:t>
            </w:r>
          </w:p>
        </w:tc>
      </w:tr>
    </w:tbl>
    <w:p w14:paraId="14A3515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8732F38" w14:textId="77777777" w:rsidR="00624EE4" w:rsidRPr="00470220" w:rsidRDefault="00624EE4" w:rsidP="00624EE4">
      <w:r w:rsidRPr="005355CF">
        <w:rPr>
          <w:rStyle w:val="HideTWBExt"/>
        </w:rPr>
        <w:lastRenderedPageBreak/>
        <w:t>&lt;/Amend&gt;</w:t>
      </w:r>
    </w:p>
    <w:p w14:paraId="6E33092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57</w:t>
      </w:r>
      <w:r w:rsidRPr="005355CF">
        <w:rPr>
          <w:rStyle w:val="HideTWBExt"/>
          <w:b w:val="0"/>
        </w:rPr>
        <w:t>&lt;/NumAm&gt;</w:t>
      </w:r>
    </w:p>
    <w:p w14:paraId="36F23FA9"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680F5DD" w14:textId="77777777" w:rsidR="00624EE4" w:rsidRPr="00470220" w:rsidRDefault="00624EE4" w:rsidP="00624EE4">
      <w:r w:rsidRPr="005355CF">
        <w:rPr>
          <w:rStyle w:val="HideTWBExt"/>
        </w:rPr>
        <w:t>&lt;/RepeatBlock-By&gt;</w:t>
      </w:r>
    </w:p>
    <w:p w14:paraId="1C64CCF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218FE78" w14:textId="77777777" w:rsidR="00624EE4" w:rsidRPr="00470220" w:rsidRDefault="00624EE4" w:rsidP="00624EE4">
      <w:pPr>
        <w:pStyle w:val="NormalBold"/>
      </w:pPr>
      <w:r w:rsidRPr="005355CF">
        <w:rPr>
          <w:rStyle w:val="HideTWBExt"/>
          <w:b w:val="0"/>
        </w:rPr>
        <w:t>&lt;Article&gt;</w:t>
      </w:r>
      <w:r w:rsidRPr="00470220">
        <w:t>Præambel – nr. 2 – betragtning 5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59291CD" w14:textId="77777777" w:rsidTr="001D6D31">
        <w:trPr>
          <w:jc w:val="center"/>
        </w:trPr>
        <w:tc>
          <w:tcPr>
            <w:tcW w:w="9752" w:type="dxa"/>
            <w:gridSpan w:val="2"/>
          </w:tcPr>
          <w:p w14:paraId="73E72565" w14:textId="77777777" w:rsidR="00624EE4" w:rsidRPr="00470220" w:rsidRDefault="00624EE4" w:rsidP="001D6D31">
            <w:pPr>
              <w:keepNext/>
            </w:pPr>
          </w:p>
        </w:tc>
      </w:tr>
      <w:tr w:rsidR="00176F35" w:rsidRPr="00470220" w14:paraId="2941AB4A" w14:textId="77777777" w:rsidTr="001D6D31">
        <w:trPr>
          <w:jc w:val="center"/>
        </w:trPr>
        <w:tc>
          <w:tcPr>
            <w:tcW w:w="4876" w:type="dxa"/>
            <w:hideMark/>
          </w:tcPr>
          <w:p w14:paraId="62F00D8F" w14:textId="77777777" w:rsidR="00624EE4" w:rsidRPr="00470220" w:rsidRDefault="00624EE4" w:rsidP="001D6D31">
            <w:pPr>
              <w:pStyle w:val="ColumnHeading"/>
              <w:keepNext/>
            </w:pPr>
            <w:r w:rsidRPr="00470220">
              <w:t>Kommissionens forslag</w:t>
            </w:r>
          </w:p>
        </w:tc>
        <w:tc>
          <w:tcPr>
            <w:tcW w:w="4876" w:type="dxa"/>
            <w:hideMark/>
          </w:tcPr>
          <w:p w14:paraId="2E45079C" w14:textId="77777777" w:rsidR="00624EE4" w:rsidRPr="00470220" w:rsidRDefault="00624EE4" w:rsidP="001D6D31">
            <w:pPr>
              <w:pStyle w:val="ColumnHeading"/>
              <w:keepNext/>
            </w:pPr>
            <w:r w:rsidRPr="00470220">
              <w:t>Ændringsforslag</w:t>
            </w:r>
          </w:p>
        </w:tc>
      </w:tr>
      <w:tr w:rsidR="00176F35" w:rsidRPr="00470220" w14:paraId="7367C830" w14:textId="77777777" w:rsidTr="001D6D31">
        <w:trPr>
          <w:jc w:val="center"/>
        </w:trPr>
        <w:tc>
          <w:tcPr>
            <w:tcW w:w="4876" w:type="dxa"/>
            <w:hideMark/>
          </w:tcPr>
          <w:p w14:paraId="5754F186" w14:textId="77777777" w:rsidR="00624EE4" w:rsidRPr="00470220" w:rsidRDefault="00624EE4" w:rsidP="001D6D31">
            <w:pPr>
              <w:pStyle w:val="Normal6"/>
            </w:pPr>
            <w:r w:rsidRPr="00470220">
              <w:t>(5c)</w:t>
            </w:r>
            <w:r w:rsidRPr="00470220">
              <w:tab/>
              <w:t xml:space="preserve">Med henblik på at styre </w:t>
            </w:r>
            <w:r w:rsidRPr="00470220">
              <w:rPr>
                <w:b/>
                <w:bCs/>
                <w:i/>
                <w:iCs/>
              </w:rPr>
              <w:t>irregulær</w:t>
            </w:r>
            <w:r w:rsidRPr="00470220">
              <w:t xml:space="preserve"> migration </w:t>
            </w:r>
            <w:r w:rsidRPr="00470220">
              <w:rPr>
                <w:b/>
                <w:bCs/>
                <w:i/>
                <w:iCs/>
              </w:rPr>
              <w:t>er det ligeledes nødvendigt at give eu-LISA mulighed for at</w:t>
            </w:r>
            <w:r w:rsidRPr="00470220">
              <w:t xml:space="preserve"> udarbejde statistikker på tværs af systemerne ved hjælp af oplysninger fra Eurodac, visuminformationssystemet, ETIAS og ind- og udrejsesystemet. Med henblik på at præcisere indholdet i disse statistikker på tværs af systemerne bør Kommissionen tillægges gennemførelsesbeføjelser. Disse beføjelser bør udøves i overensstemmelse med Europa-Parlamentets og Rådets forordning (EU) nr. 182/2011 af 16. februar 2011 om de generelle regler og principper for, hvordan medlemsstaterne skal kontrollere Kommissionens udøvelse af gennemførelsesbeføjelser."</w:t>
            </w:r>
          </w:p>
        </w:tc>
        <w:tc>
          <w:tcPr>
            <w:tcW w:w="4876" w:type="dxa"/>
            <w:hideMark/>
          </w:tcPr>
          <w:p w14:paraId="70C291FF" w14:textId="2E792E66" w:rsidR="00624EE4" w:rsidRPr="00470220" w:rsidRDefault="00624EE4" w:rsidP="001D6D31">
            <w:pPr>
              <w:pStyle w:val="Normal6"/>
              <w:rPr>
                <w:szCs w:val="24"/>
              </w:rPr>
            </w:pPr>
            <w:r w:rsidRPr="00470220">
              <w:t>(5c)</w:t>
            </w:r>
            <w:r w:rsidRPr="00470220">
              <w:tab/>
              <w:t xml:space="preserve">Med henblik på at styre migration </w:t>
            </w:r>
            <w:r w:rsidRPr="00470220">
              <w:rPr>
                <w:b/>
                <w:bCs/>
                <w:i/>
                <w:iCs/>
              </w:rPr>
              <w:t>og udarbejde nyttige statistikker til de politiske beslutningstagere med henblik på at fremme evidensbaseret politikudformning skal eu-LISA kunne</w:t>
            </w:r>
            <w:r w:rsidRPr="00470220">
              <w:t xml:space="preserve"> udarbejde statistikker på tværs af systemerne ved hjælp af oplysninger fra Eurodac, visuminformationssystemet, ETIAS og ind- og udrejsesystemet. Med henblik på at præcisere indholdet i disse statistikker på tværs af systemerne bør Kommissionen tillægges gennemførelsesbeføjelser. Disse beføjelser bør udøves i overensstemmelse med Europa-Parlamentets og Rådets forordning (EU) nr. 182/2011 af 16. februar 2011 om de generelle regler og principper for, hvordan medlemsstaterne skal kontrollere Kommissionens udøvelse af gennemførelsesbeføjelser."</w:t>
            </w:r>
          </w:p>
        </w:tc>
      </w:tr>
    </w:tbl>
    <w:p w14:paraId="6F77D0A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28C49D8" w14:textId="77777777" w:rsidR="00624EE4" w:rsidRPr="00470220" w:rsidRDefault="00624EE4" w:rsidP="00624EE4">
      <w:r w:rsidRPr="005355CF">
        <w:rPr>
          <w:rStyle w:val="HideTWBExt"/>
        </w:rPr>
        <w:t>&lt;/Amend&gt;</w:t>
      </w:r>
    </w:p>
    <w:p w14:paraId="6A0BA40F"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58</w:t>
      </w:r>
      <w:r w:rsidRPr="005355CF">
        <w:rPr>
          <w:rStyle w:val="HideTWBExt"/>
          <w:b w:val="0"/>
        </w:rPr>
        <w:t>&lt;/NumAm&gt;</w:t>
      </w:r>
    </w:p>
    <w:p w14:paraId="5BA1BCF2" w14:textId="77777777" w:rsidR="00624EE4" w:rsidRPr="00470220" w:rsidRDefault="00624EE4" w:rsidP="00624EE4">
      <w:pPr>
        <w:pStyle w:val="NormalBold"/>
      </w:pPr>
      <w:r w:rsidRPr="005355CF">
        <w:rPr>
          <w:rStyle w:val="HideTWBExt"/>
          <w:b w:val="0"/>
        </w:rPr>
        <w:t>&lt;RepeatBlock-By&gt;&lt;Members&gt;</w:t>
      </w:r>
      <w:r w:rsidRPr="00470220">
        <w:t>Karlo Ressler</w:t>
      </w:r>
      <w:r w:rsidRPr="005355CF">
        <w:rPr>
          <w:rStyle w:val="HideTWBExt"/>
          <w:b w:val="0"/>
        </w:rPr>
        <w:t>&lt;/Members&gt;</w:t>
      </w:r>
    </w:p>
    <w:p w14:paraId="66DA8686" w14:textId="77777777" w:rsidR="00624EE4" w:rsidRPr="00470220" w:rsidRDefault="00624EE4" w:rsidP="00624EE4">
      <w:r w:rsidRPr="005355CF">
        <w:rPr>
          <w:rStyle w:val="HideTWBExt"/>
        </w:rPr>
        <w:t>&lt;/RepeatBlock-By&gt;</w:t>
      </w:r>
    </w:p>
    <w:p w14:paraId="6867B11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D02E86C" w14:textId="77777777" w:rsidR="00624EE4" w:rsidRPr="00470220" w:rsidRDefault="00624EE4" w:rsidP="00624EE4">
      <w:pPr>
        <w:pStyle w:val="NormalBold"/>
      </w:pPr>
      <w:r w:rsidRPr="005355CF">
        <w:rPr>
          <w:rStyle w:val="HideTWBExt"/>
          <w:b w:val="0"/>
        </w:rPr>
        <w:t>&lt;Article&gt;</w:t>
      </w:r>
      <w:r w:rsidRPr="00470220">
        <w:t>Præambel – nr. 2 – betragtning 5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B1459F6" w14:textId="77777777" w:rsidTr="001D6D31">
        <w:trPr>
          <w:jc w:val="center"/>
        </w:trPr>
        <w:tc>
          <w:tcPr>
            <w:tcW w:w="9752" w:type="dxa"/>
            <w:gridSpan w:val="2"/>
          </w:tcPr>
          <w:p w14:paraId="239B623C" w14:textId="77777777" w:rsidR="00624EE4" w:rsidRPr="00470220" w:rsidRDefault="00624EE4" w:rsidP="001D6D31">
            <w:pPr>
              <w:keepNext/>
            </w:pPr>
          </w:p>
        </w:tc>
      </w:tr>
      <w:tr w:rsidR="00176F35" w:rsidRPr="00470220" w14:paraId="1180CBCA" w14:textId="77777777" w:rsidTr="001D6D31">
        <w:trPr>
          <w:jc w:val="center"/>
        </w:trPr>
        <w:tc>
          <w:tcPr>
            <w:tcW w:w="4876" w:type="dxa"/>
            <w:hideMark/>
          </w:tcPr>
          <w:p w14:paraId="76CBF4C0" w14:textId="77777777" w:rsidR="00624EE4" w:rsidRPr="00470220" w:rsidRDefault="00624EE4" w:rsidP="001D6D31">
            <w:pPr>
              <w:pStyle w:val="ColumnHeading"/>
              <w:keepNext/>
            </w:pPr>
            <w:r w:rsidRPr="00470220">
              <w:t>Kommissionens forslag</w:t>
            </w:r>
          </w:p>
        </w:tc>
        <w:tc>
          <w:tcPr>
            <w:tcW w:w="4876" w:type="dxa"/>
            <w:hideMark/>
          </w:tcPr>
          <w:p w14:paraId="09796769" w14:textId="77777777" w:rsidR="00624EE4" w:rsidRPr="00470220" w:rsidRDefault="00624EE4" w:rsidP="001D6D31">
            <w:pPr>
              <w:pStyle w:val="ColumnHeading"/>
              <w:keepNext/>
            </w:pPr>
            <w:r w:rsidRPr="00470220">
              <w:t>Ændringsforslag</w:t>
            </w:r>
          </w:p>
        </w:tc>
      </w:tr>
      <w:tr w:rsidR="00176F35" w:rsidRPr="00470220" w14:paraId="7084B08E" w14:textId="77777777" w:rsidTr="001D6D31">
        <w:trPr>
          <w:jc w:val="center"/>
        </w:trPr>
        <w:tc>
          <w:tcPr>
            <w:tcW w:w="4876" w:type="dxa"/>
            <w:hideMark/>
          </w:tcPr>
          <w:p w14:paraId="1516B10B" w14:textId="77777777" w:rsidR="00624EE4" w:rsidRPr="00470220" w:rsidRDefault="00624EE4" w:rsidP="001D6D31">
            <w:pPr>
              <w:pStyle w:val="Normal6"/>
            </w:pPr>
            <w:r w:rsidRPr="00470220">
              <w:t>(5c)</w:t>
            </w:r>
            <w:r w:rsidRPr="00470220">
              <w:tab/>
              <w:t xml:space="preserve">Med henblik på at styre irregulær migration er det ligeledes nødvendigt at give eu-LISA mulighed for at udarbejde statistikker på tværs af systemerne ved hjælp af oplysninger fra Eurodac, visuminformationssystemet, ETIAS </w:t>
            </w:r>
            <w:r w:rsidRPr="00470220">
              <w:rPr>
                <w:b/>
                <w:bCs/>
                <w:i/>
                <w:iCs/>
              </w:rPr>
              <w:t>og</w:t>
            </w:r>
            <w:r w:rsidRPr="00470220">
              <w:t xml:space="preserve"> </w:t>
            </w:r>
            <w:r w:rsidRPr="00470220">
              <w:lastRenderedPageBreak/>
              <w:t>ind- og udrejsesystemet. Med henblik på at præcisere indholdet i disse statistikker på tværs af systemerne bør Kommissionen tillægges gennemførelsesbeføjelser. Disse beføjelser bør udøves i overensstemmelse med Europa-Parlamentets og Rådets forordning (EU) nr. 182/2011 af 16. februar 2011 om de generelle regler og principper for, hvordan medlemsstaterne skal kontrollere Kommissionens udøvelse af gennemførelsesbeføjelser."</w:t>
            </w:r>
          </w:p>
        </w:tc>
        <w:tc>
          <w:tcPr>
            <w:tcW w:w="4876" w:type="dxa"/>
            <w:hideMark/>
          </w:tcPr>
          <w:p w14:paraId="2292B05D" w14:textId="5A5CD731" w:rsidR="00624EE4" w:rsidRPr="00470220" w:rsidRDefault="00624EE4" w:rsidP="001D6D31">
            <w:pPr>
              <w:pStyle w:val="Normal6"/>
              <w:rPr>
                <w:szCs w:val="24"/>
              </w:rPr>
            </w:pPr>
            <w:r w:rsidRPr="00470220">
              <w:lastRenderedPageBreak/>
              <w:t>(5c)</w:t>
            </w:r>
            <w:r w:rsidRPr="00470220">
              <w:tab/>
              <w:t>Med henblik på at styre irregulær migration er det ligeledes nødvendigt at give eu-LISA mulighed for at udarbejde statistikker på tværs af systemerne ved hjælp af oplysninger fra Eurodac, visuminformationssystemet, ETIAS</w:t>
            </w:r>
            <w:r w:rsidRPr="00470220">
              <w:rPr>
                <w:b/>
                <w:bCs/>
                <w:i/>
                <w:iCs/>
              </w:rPr>
              <w:t>,</w:t>
            </w:r>
            <w:r w:rsidRPr="00470220">
              <w:t xml:space="preserve"> ind- </w:t>
            </w:r>
            <w:r w:rsidRPr="00470220">
              <w:lastRenderedPageBreak/>
              <w:t>og udrejsesystemet</w:t>
            </w:r>
            <w:r w:rsidRPr="00470220">
              <w:rPr>
                <w:b/>
                <w:bCs/>
                <w:i/>
                <w:iCs/>
              </w:rPr>
              <w:t>, ECRIS-TCN og Schengeninformationssystemet</w:t>
            </w:r>
            <w:r w:rsidRPr="00470220">
              <w:t xml:space="preserve">. Med henblik på at præcisere indholdet i disse statistikker på tværs af systemerne bør Kommissionen tillægges gennemførelsesbeføjelser. Disse beføjelser bør udøves i overensstemmelse med Europa-Parlamentets og Rådets forordning (EU) nr. 182/2011 af 16. februar 2011 om de generelle regler og principper for, hvordan medlemsstaterne skal kontrollere Kommissionens udøvelse af gennemførelsesbeføjelser." </w:t>
            </w:r>
          </w:p>
        </w:tc>
      </w:tr>
    </w:tbl>
    <w:p w14:paraId="2D763072"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A2D5ECE" w14:textId="77777777" w:rsidR="00624EE4" w:rsidRPr="00470220" w:rsidRDefault="00624EE4" w:rsidP="00624EE4">
      <w:r w:rsidRPr="005355CF">
        <w:rPr>
          <w:rStyle w:val="HideTWBExt"/>
        </w:rPr>
        <w:t>&lt;/Amend&gt;</w:t>
      </w:r>
    </w:p>
    <w:p w14:paraId="190DEF1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59</w:t>
      </w:r>
      <w:r w:rsidRPr="005355CF">
        <w:rPr>
          <w:rStyle w:val="HideTWBExt"/>
          <w:b w:val="0"/>
        </w:rPr>
        <w:t>&lt;/NumAm&gt;</w:t>
      </w:r>
    </w:p>
    <w:p w14:paraId="4699660D" w14:textId="77777777" w:rsidR="00624EE4" w:rsidRPr="00470220" w:rsidRDefault="00624EE4" w:rsidP="00624EE4">
      <w:pPr>
        <w:pStyle w:val="NormalBold"/>
      </w:pPr>
      <w:r w:rsidRPr="005355CF">
        <w:rPr>
          <w:rStyle w:val="HideTWBExt"/>
          <w:b w:val="0"/>
        </w:rPr>
        <w:t>&lt;RepeatBlock-By&gt;&lt;Members&gt;</w:t>
      </w:r>
      <w:r w:rsidRPr="00470220">
        <w:t>Tom Vandendriessche</w:t>
      </w:r>
      <w:r w:rsidRPr="005355CF">
        <w:rPr>
          <w:rStyle w:val="HideTWBExt"/>
          <w:b w:val="0"/>
        </w:rPr>
        <w:t>&lt;/Members&gt;</w:t>
      </w:r>
    </w:p>
    <w:p w14:paraId="05ECC968" w14:textId="77777777" w:rsidR="00624EE4" w:rsidRPr="00470220" w:rsidRDefault="00624EE4" w:rsidP="00624EE4">
      <w:r w:rsidRPr="005355CF">
        <w:rPr>
          <w:rStyle w:val="HideTWBExt"/>
        </w:rPr>
        <w:t>&lt;/RepeatBlock-By&gt;</w:t>
      </w:r>
    </w:p>
    <w:p w14:paraId="67F7559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69BBEFA" w14:textId="77777777" w:rsidR="00624EE4" w:rsidRPr="00470220" w:rsidRDefault="00624EE4" w:rsidP="00624EE4">
      <w:pPr>
        <w:pStyle w:val="NormalBold"/>
      </w:pPr>
      <w:r w:rsidRPr="005355CF">
        <w:rPr>
          <w:rStyle w:val="HideTWBExt"/>
          <w:b w:val="0"/>
        </w:rPr>
        <w:t>&lt;Article&gt;</w:t>
      </w:r>
      <w:r w:rsidRPr="00470220">
        <w:t>Præambel – nr. 2 – betragtning 5 c</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EC206C2" w14:textId="77777777" w:rsidTr="001D6D31">
        <w:trPr>
          <w:jc w:val="center"/>
        </w:trPr>
        <w:tc>
          <w:tcPr>
            <w:tcW w:w="9752" w:type="dxa"/>
            <w:gridSpan w:val="2"/>
          </w:tcPr>
          <w:p w14:paraId="6FFA41FA" w14:textId="77777777" w:rsidR="00624EE4" w:rsidRPr="00470220" w:rsidRDefault="00624EE4" w:rsidP="001D6D31">
            <w:pPr>
              <w:keepNext/>
            </w:pPr>
          </w:p>
        </w:tc>
      </w:tr>
      <w:tr w:rsidR="00176F35" w:rsidRPr="00470220" w14:paraId="7D5A8F7A" w14:textId="77777777" w:rsidTr="001D6D31">
        <w:trPr>
          <w:jc w:val="center"/>
        </w:trPr>
        <w:tc>
          <w:tcPr>
            <w:tcW w:w="4876" w:type="dxa"/>
            <w:hideMark/>
          </w:tcPr>
          <w:p w14:paraId="248A32E5" w14:textId="77777777" w:rsidR="00624EE4" w:rsidRPr="00470220" w:rsidRDefault="00624EE4" w:rsidP="001D6D31">
            <w:pPr>
              <w:pStyle w:val="ColumnHeading"/>
              <w:keepNext/>
            </w:pPr>
            <w:r w:rsidRPr="00470220">
              <w:t>Kommissionens forslag</w:t>
            </w:r>
          </w:p>
        </w:tc>
        <w:tc>
          <w:tcPr>
            <w:tcW w:w="4876" w:type="dxa"/>
            <w:hideMark/>
          </w:tcPr>
          <w:p w14:paraId="64CF3CC0" w14:textId="77777777" w:rsidR="00624EE4" w:rsidRPr="00470220" w:rsidRDefault="00624EE4" w:rsidP="001D6D31">
            <w:pPr>
              <w:pStyle w:val="ColumnHeading"/>
              <w:keepNext/>
            </w:pPr>
            <w:r w:rsidRPr="00470220">
              <w:t>Ændringsforslag</w:t>
            </w:r>
          </w:p>
        </w:tc>
      </w:tr>
      <w:tr w:rsidR="00176F35" w:rsidRPr="00470220" w14:paraId="5A413E8B" w14:textId="77777777" w:rsidTr="001D6D31">
        <w:trPr>
          <w:jc w:val="center"/>
        </w:trPr>
        <w:tc>
          <w:tcPr>
            <w:tcW w:w="4876" w:type="dxa"/>
            <w:hideMark/>
          </w:tcPr>
          <w:p w14:paraId="163F3395" w14:textId="77777777" w:rsidR="00624EE4" w:rsidRPr="00470220" w:rsidRDefault="00624EE4" w:rsidP="001D6D31">
            <w:pPr>
              <w:pStyle w:val="Normal6"/>
            </w:pPr>
            <w:r w:rsidRPr="00470220">
              <w:t>(5c)</w:t>
            </w:r>
            <w:r w:rsidRPr="00470220">
              <w:tab/>
              <w:t xml:space="preserve">Med henblik på at styre </w:t>
            </w:r>
            <w:r w:rsidRPr="00470220">
              <w:rPr>
                <w:b/>
                <w:bCs/>
                <w:i/>
                <w:iCs/>
              </w:rPr>
              <w:t>irregulær</w:t>
            </w:r>
            <w:r w:rsidRPr="00470220">
              <w:t xml:space="preserve"> migration er det ligeledes nødvendigt at give eu-LISA mulighed for at udarbejde statistikker på tværs af systemerne ved hjælp af oplysninger fra Eurodac, visuminformationssystemet, ETIAS og ind- og udrejsesystemet. Med henblik på at præcisere indholdet i disse statistikker på tværs af systemerne bør Kommissionen tillægges gennemførelsesbeføjelser. Disse beføjelser bør udøves i overensstemmelse med Europa-Parlamentets og Rådets forordning (EU) nr. 182/2011 af 16. februar 2011 om de generelle regler og principper for, hvordan medlemsstaterne skal kontrollere Kommissionens udøvelse af gennemførelsesbeføjelser."</w:t>
            </w:r>
          </w:p>
        </w:tc>
        <w:tc>
          <w:tcPr>
            <w:tcW w:w="4876" w:type="dxa"/>
            <w:hideMark/>
          </w:tcPr>
          <w:p w14:paraId="11AAA323" w14:textId="77777777" w:rsidR="00624EE4" w:rsidRPr="00470220" w:rsidRDefault="00624EE4" w:rsidP="001D6D31">
            <w:pPr>
              <w:pStyle w:val="Normal6"/>
              <w:rPr>
                <w:szCs w:val="24"/>
              </w:rPr>
            </w:pPr>
            <w:r w:rsidRPr="00470220">
              <w:t>(5c)</w:t>
            </w:r>
            <w:r w:rsidRPr="00470220">
              <w:tab/>
              <w:t xml:space="preserve">Med henblik på at styre </w:t>
            </w:r>
            <w:r w:rsidRPr="00470220">
              <w:rPr>
                <w:b/>
                <w:bCs/>
                <w:i/>
                <w:iCs/>
              </w:rPr>
              <w:t>ulovlig</w:t>
            </w:r>
            <w:r w:rsidRPr="00470220">
              <w:t xml:space="preserve"> migration er det ligeledes nødvendigt at give eu-LISA mulighed for at udarbejde statistikker på tværs af systemerne ved hjælp af oplysninger fra Eurodac, visuminformationssystemet, ETIAS og ind- og udrejsesystemet. Med henblik på at præcisere indholdet i disse statistikker på tværs af systemerne bør Kommissionen tillægges gennemførelsesbeføjelser. Disse beføjelser bør udøves i overensstemmelse med Europa-Parlamentets og Rådets forordning (EU) nr. 182/2011 af 16. februar 2011 om de generelle regler og principper for, hvordan medlemsstaterne skal kontrollere Kommissionens udøvelse af gennemførelsesbeføjelser."</w:t>
            </w:r>
          </w:p>
        </w:tc>
      </w:tr>
    </w:tbl>
    <w:p w14:paraId="1409499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{NL}</w:t>
      </w:r>
      <w:r w:rsidRPr="00470220">
        <w:rPr>
          <w:noProof w:val="0"/>
        </w:rPr>
        <w:t>nl</w:t>
      </w:r>
      <w:r w:rsidRPr="005355CF">
        <w:rPr>
          <w:rStyle w:val="HideTWBExt"/>
        </w:rPr>
        <w:t>&lt;/Original&gt;</w:t>
      </w:r>
    </w:p>
    <w:p w14:paraId="4359F430" w14:textId="77777777" w:rsidR="00624EE4" w:rsidRPr="00470220" w:rsidRDefault="00624EE4" w:rsidP="00624EE4">
      <w:r w:rsidRPr="005355CF">
        <w:rPr>
          <w:rStyle w:val="HideTWBExt"/>
        </w:rPr>
        <w:t>&lt;/Amend&gt;</w:t>
      </w:r>
    </w:p>
    <w:p w14:paraId="6FE0968D"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60</w:t>
      </w:r>
      <w:r w:rsidRPr="005355CF">
        <w:rPr>
          <w:rStyle w:val="HideTWBExt"/>
          <w:b w:val="0"/>
        </w:rPr>
        <w:t>&lt;/NumAm&gt;</w:t>
      </w:r>
    </w:p>
    <w:p w14:paraId="15FC917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5664267" w14:textId="77777777" w:rsidR="00624EE4" w:rsidRPr="00470220" w:rsidRDefault="00624EE4" w:rsidP="00624EE4">
      <w:r w:rsidRPr="005355CF">
        <w:rPr>
          <w:rStyle w:val="HideTWBExt"/>
        </w:rPr>
        <w:t>&lt;/RepeatBlock-By&gt;</w:t>
      </w:r>
    </w:p>
    <w:p w14:paraId="0F0E22A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C54A4E8" w14:textId="77777777" w:rsidR="00624EE4" w:rsidRPr="00470220" w:rsidRDefault="00624EE4" w:rsidP="00624EE4">
      <w:pPr>
        <w:pStyle w:val="NormalBold"/>
      </w:pPr>
      <w:r w:rsidRPr="005355CF">
        <w:rPr>
          <w:rStyle w:val="HideTWBExt"/>
          <w:b w:val="0"/>
        </w:rPr>
        <w:t>&lt;Article&gt;</w:t>
      </w:r>
      <w:r w:rsidRPr="00470220">
        <w:t>Præambel – nr. 4 – betragtning 11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2B9D3B0" w14:textId="77777777" w:rsidTr="001D6D31">
        <w:trPr>
          <w:jc w:val="center"/>
        </w:trPr>
        <w:tc>
          <w:tcPr>
            <w:tcW w:w="9752" w:type="dxa"/>
            <w:gridSpan w:val="2"/>
          </w:tcPr>
          <w:p w14:paraId="46472741" w14:textId="77777777" w:rsidR="00624EE4" w:rsidRPr="00470220" w:rsidRDefault="00624EE4" w:rsidP="001D6D31">
            <w:pPr>
              <w:keepNext/>
            </w:pPr>
          </w:p>
        </w:tc>
      </w:tr>
      <w:tr w:rsidR="00176F35" w:rsidRPr="00470220" w14:paraId="1FE4B681" w14:textId="77777777" w:rsidTr="001D6D31">
        <w:trPr>
          <w:jc w:val="center"/>
        </w:trPr>
        <w:tc>
          <w:tcPr>
            <w:tcW w:w="4876" w:type="dxa"/>
            <w:hideMark/>
          </w:tcPr>
          <w:p w14:paraId="1DFAD012" w14:textId="77777777" w:rsidR="00624EE4" w:rsidRPr="00470220" w:rsidRDefault="00624EE4" w:rsidP="001D6D31">
            <w:pPr>
              <w:pStyle w:val="ColumnHeading"/>
              <w:keepNext/>
            </w:pPr>
            <w:r w:rsidRPr="00470220">
              <w:t>Kommissionens forslag</w:t>
            </w:r>
          </w:p>
        </w:tc>
        <w:tc>
          <w:tcPr>
            <w:tcW w:w="4876" w:type="dxa"/>
            <w:hideMark/>
          </w:tcPr>
          <w:p w14:paraId="3A0D00CE" w14:textId="77777777" w:rsidR="00624EE4" w:rsidRPr="00470220" w:rsidRDefault="00624EE4" w:rsidP="001D6D31">
            <w:pPr>
              <w:pStyle w:val="ColumnHeading"/>
              <w:keepNext/>
            </w:pPr>
            <w:r w:rsidRPr="00470220">
              <w:t>Ændringsforslag</w:t>
            </w:r>
          </w:p>
        </w:tc>
      </w:tr>
      <w:tr w:rsidR="00176F35" w:rsidRPr="00470220" w14:paraId="18DDE91A" w14:textId="77777777" w:rsidTr="001D6D31">
        <w:trPr>
          <w:jc w:val="center"/>
        </w:trPr>
        <w:tc>
          <w:tcPr>
            <w:tcW w:w="4876" w:type="dxa"/>
            <w:hideMark/>
          </w:tcPr>
          <w:p w14:paraId="243A3A46" w14:textId="77777777" w:rsidR="00624EE4" w:rsidRPr="00470220" w:rsidRDefault="00624EE4" w:rsidP="001D6D31">
            <w:pPr>
              <w:pStyle w:val="Normal6"/>
            </w:pPr>
            <w:r w:rsidRPr="00470220">
              <w:rPr>
                <w:b/>
                <w:i/>
              </w:rPr>
              <w:t>4)</w:t>
            </w:r>
            <w:r w:rsidRPr="00470220">
              <w:rPr>
                <w:b/>
                <w:i/>
              </w:rPr>
              <w:tab/>
              <w:t>Følgende betragtning indsættes efter betragtning 11:</w:t>
            </w:r>
          </w:p>
        </w:tc>
        <w:tc>
          <w:tcPr>
            <w:tcW w:w="4876" w:type="dxa"/>
            <w:hideMark/>
          </w:tcPr>
          <w:p w14:paraId="68DA46E0" w14:textId="77777777" w:rsidR="00624EE4" w:rsidRPr="00470220" w:rsidRDefault="00624EE4" w:rsidP="001D6D31">
            <w:pPr>
              <w:pStyle w:val="Normal6"/>
              <w:rPr>
                <w:szCs w:val="24"/>
              </w:rPr>
            </w:pPr>
            <w:r w:rsidRPr="00470220">
              <w:rPr>
                <w:b/>
                <w:i/>
              </w:rPr>
              <w:t>udgår</w:t>
            </w:r>
          </w:p>
        </w:tc>
      </w:tr>
      <w:tr w:rsidR="00176F35" w:rsidRPr="00470220" w14:paraId="7BBCDCA8" w14:textId="77777777" w:rsidTr="001D6D31">
        <w:trPr>
          <w:jc w:val="center"/>
        </w:trPr>
        <w:tc>
          <w:tcPr>
            <w:tcW w:w="4876" w:type="dxa"/>
            <w:hideMark/>
          </w:tcPr>
          <w:p w14:paraId="1444493D" w14:textId="77777777" w:rsidR="00624EE4" w:rsidRPr="00470220" w:rsidRDefault="00624EE4" w:rsidP="001D6D31">
            <w:pPr>
              <w:pStyle w:val="Normal6"/>
            </w:pPr>
            <w:r w:rsidRPr="00470220">
              <w:rPr>
                <w:b/>
                <w:i/>
              </w:rPr>
              <w:t>(11a)</w:t>
            </w:r>
            <w:r w:rsidRPr="00470220">
              <w:rPr>
                <w:b/>
                <w:i/>
              </w:rPr>
              <w:tab/>
              <w:t>"Med henblik herpå er det også nødvendigt at mærke tydeligt i Eurodac, at der er givet afslag på en ansøgning om international beskyttelse, hvis tredjelandsstatsborgeren eller den statsløse person ikke har ret til og ikke har tilladelse til at forblive på medlemsstatens område i henhold til forordning (EU) XXX/XXX [asylprocedureforordningen]."</w:t>
            </w:r>
          </w:p>
        </w:tc>
        <w:tc>
          <w:tcPr>
            <w:tcW w:w="4876" w:type="dxa"/>
          </w:tcPr>
          <w:p w14:paraId="1ABA64E1" w14:textId="77777777" w:rsidR="00624EE4" w:rsidRPr="00470220" w:rsidRDefault="00624EE4" w:rsidP="001D6D31">
            <w:pPr>
              <w:pStyle w:val="Normal6"/>
              <w:rPr>
                <w:szCs w:val="24"/>
              </w:rPr>
            </w:pPr>
          </w:p>
        </w:tc>
      </w:tr>
    </w:tbl>
    <w:p w14:paraId="176A1FD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D53D929" w14:textId="77777777" w:rsidR="00624EE4" w:rsidRPr="00470220" w:rsidRDefault="00624EE4" w:rsidP="00624EE4">
      <w:r w:rsidRPr="005355CF">
        <w:rPr>
          <w:rStyle w:val="HideTWBExt"/>
        </w:rPr>
        <w:t>&lt;/Amend&gt;</w:t>
      </w:r>
    </w:p>
    <w:p w14:paraId="7FCB76C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61</w:t>
      </w:r>
      <w:r w:rsidRPr="005355CF">
        <w:rPr>
          <w:rStyle w:val="HideTWBExt"/>
          <w:b w:val="0"/>
        </w:rPr>
        <w:t>&lt;/NumAm&gt;</w:t>
      </w:r>
    </w:p>
    <w:p w14:paraId="3B97F866"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02127B6" w14:textId="77777777" w:rsidR="00624EE4" w:rsidRPr="00470220" w:rsidRDefault="00624EE4" w:rsidP="00624EE4">
      <w:r w:rsidRPr="005355CF">
        <w:rPr>
          <w:rStyle w:val="HideTWBExt"/>
        </w:rPr>
        <w:t>&lt;/RepeatBlock-By&gt;</w:t>
      </w:r>
    </w:p>
    <w:p w14:paraId="22FD55F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BD7F7AA" w14:textId="77777777" w:rsidR="00624EE4" w:rsidRPr="00470220" w:rsidRDefault="00624EE4" w:rsidP="00624EE4">
      <w:pPr>
        <w:pStyle w:val="NormalBold"/>
      </w:pPr>
      <w:r w:rsidRPr="005355CF">
        <w:rPr>
          <w:rStyle w:val="HideTWBExt"/>
          <w:b w:val="0"/>
        </w:rPr>
        <w:t>&lt;Article&gt;</w:t>
      </w:r>
      <w:r w:rsidRPr="00470220">
        <w:t>Præambel – nr. 4 – betragtning 11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0702832" w14:textId="77777777" w:rsidTr="001D6D31">
        <w:trPr>
          <w:jc w:val="center"/>
        </w:trPr>
        <w:tc>
          <w:tcPr>
            <w:tcW w:w="9752" w:type="dxa"/>
            <w:gridSpan w:val="2"/>
          </w:tcPr>
          <w:p w14:paraId="5745162A" w14:textId="77777777" w:rsidR="00624EE4" w:rsidRPr="00470220" w:rsidRDefault="00624EE4" w:rsidP="001D6D31">
            <w:pPr>
              <w:keepNext/>
            </w:pPr>
          </w:p>
        </w:tc>
      </w:tr>
      <w:tr w:rsidR="00176F35" w:rsidRPr="00470220" w14:paraId="3DA9C0E1" w14:textId="77777777" w:rsidTr="001D6D31">
        <w:trPr>
          <w:jc w:val="center"/>
        </w:trPr>
        <w:tc>
          <w:tcPr>
            <w:tcW w:w="4876" w:type="dxa"/>
            <w:hideMark/>
          </w:tcPr>
          <w:p w14:paraId="39C2BEF6" w14:textId="77777777" w:rsidR="00624EE4" w:rsidRPr="00470220" w:rsidRDefault="00624EE4" w:rsidP="001D6D31">
            <w:pPr>
              <w:pStyle w:val="ColumnHeading"/>
              <w:keepNext/>
            </w:pPr>
            <w:r w:rsidRPr="00470220">
              <w:t>Kommissionens forslag</w:t>
            </w:r>
          </w:p>
        </w:tc>
        <w:tc>
          <w:tcPr>
            <w:tcW w:w="4876" w:type="dxa"/>
            <w:hideMark/>
          </w:tcPr>
          <w:p w14:paraId="7F24B110" w14:textId="77777777" w:rsidR="00624EE4" w:rsidRPr="00470220" w:rsidRDefault="00624EE4" w:rsidP="001D6D31">
            <w:pPr>
              <w:pStyle w:val="ColumnHeading"/>
              <w:keepNext/>
            </w:pPr>
            <w:r w:rsidRPr="00470220">
              <w:t>Ændringsforslag</w:t>
            </w:r>
          </w:p>
        </w:tc>
      </w:tr>
      <w:tr w:rsidR="00176F35" w:rsidRPr="00470220" w14:paraId="3CCAD031" w14:textId="77777777" w:rsidTr="001D6D31">
        <w:trPr>
          <w:jc w:val="center"/>
        </w:trPr>
        <w:tc>
          <w:tcPr>
            <w:tcW w:w="4876" w:type="dxa"/>
          </w:tcPr>
          <w:p w14:paraId="34593A33" w14:textId="77777777" w:rsidR="00624EE4" w:rsidRPr="00470220" w:rsidRDefault="00624EE4" w:rsidP="001D6D31">
            <w:pPr>
              <w:pStyle w:val="Normal6"/>
              <w:rPr>
                <w:b/>
                <w:i/>
              </w:rPr>
            </w:pPr>
            <w:r w:rsidRPr="00470220">
              <w:rPr>
                <w:b/>
                <w:i/>
              </w:rPr>
              <w:t>Følgende betragtning indsættes efter betragtning 11:</w:t>
            </w:r>
          </w:p>
        </w:tc>
        <w:tc>
          <w:tcPr>
            <w:tcW w:w="4876" w:type="dxa"/>
          </w:tcPr>
          <w:p w14:paraId="5E1A94C9" w14:textId="77777777" w:rsidR="00624EE4" w:rsidRPr="00470220" w:rsidRDefault="00624EE4" w:rsidP="001D6D31">
            <w:pPr>
              <w:pStyle w:val="Normal6"/>
              <w:rPr>
                <w:b/>
                <w:i/>
              </w:rPr>
            </w:pPr>
          </w:p>
        </w:tc>
      </w:tr>
      <w:tr w:rsidR="00176F35" w:rsidRPr="00470220" w14:paraId="35EBA036" w14:textId="77777777" w:rsidTr="001D6D31">
        <w:trPr>
          <w:jc w:val="center"/>
        </w:trPr>
        <w:tc>
          <w:tcPr>
            <w:tcW w:w="4876" w:type="dxa"/>
            <w:hideMark/>
          </w:tcPr>
          <w:p w14:paraId="4BA1B43A" w14:textId="77777777" w:rsidR="00624EE4" w:rsidRPr="00470220" w:rsidRDefault="00624EE4" w:rsidP="001D6D31">
            <w:pPr>
              <w:pStyle w:val="Normal6"/>
            </w:pPr>
            <w:r w:rsidRPr="00470220">
              <w:rPr>
                <w:b/>
                <w:i/>
              </w:rPr>
              <w:t>(11a)</w:t>
            </w:r>
            <w:r w:rsidRPr="00470220">
              <w:rPr>
                <w:b/>
                <w:i/>
              </w:rPr>
              <w:tab/>
              <w:t>Med henblik herpå er det også nødvendigt at mærke tydeligt i Eurodac, at der er givet afslag på en ansøgning om international beskyttelse, hvis tredjelandsstatsborgeren eller den statsløse person ikke har ret til og ikke har tilladelse til at forblive på medlemsstatens område i henhold til forordning (EU) XXX/XXX [asylprocedureforordningen]."</w:t>
            </w:r>
          </w:p>
        </w:tc>
        <w:tc>
          <w:tcPr>
            <w:tcW w:w="4876" w:type="dxa"/>
            <w:hideMark/>
          </w:tcPr>
          <w:p w14:paraId="158BF967" w14:textId="77777777" w:rsidR="00624EE4" w:rsidRPr="00470220" w:rsidRDefault="00624EE4" w:rsidP="001D6D31">
            <w:pPr>
              <w:pStyle w:val="Normal6"/>
              <w:rPr>
                <w:szCs w:val="24"/>
              </w:rPr>
            </w:pPr>
            <w:r w:rsidRPr="00470220">
              <w:rPr>
                <w:b/>
                <w:i/>
              </w:rPr>
              <w:t>udgår</w:t>
            </w:r>
          </w:p>
        </w:tc>
      </w:tr>
    </w:tbl>
    <w:p w14:paraId="2B6E0F82"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855CA8A" w14:textId="77777777" w:rsidR="00624EE4" w:rsidRPr="00470220" w:rsidRDefault="00624EE4" w:rsidP="00624EE4">
      <w:r w:rsidRPr="005355CF">
        <w:rPr>
          <w:rStyle w:val="HideTWBExt"/>
        </w:rPr>
        <w:lastRenderedPageBreak/>
        <w:t>&lt;/Amend&gt;</w:t>
      </w:r>
    </w:p>
    <w:p w14:paraId="3783602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62</w:t>
      </w:r>
      <w:r w:rsidRPr="005355CF">
        <w:rPr>
          <w:rStyle w:val="HideTWBExt"/>
          <w:b w:val="0"/>
        </w:rPr>
        <w:t>&lt;/NumAm&gt;</w:t>
      </w:r>
    </w:p>
    <w:p w14:paraId="460C194C"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93358BE" w14:textId="77777777" w:rsidR="00624EE4" w:rsidRPr="00470220" w:rsidRDefault="00624EE4" w:rsidP="00624EE4">
      <w:r w:rsidRPr="005355CF">
        <w:rPr>
          <w:rStyle w:val="HideTWBExt"/>
        </w:rPr>
        <w:t>&lt;/RepeatBlock-By&gt;</w:t>
      </w:r>
    </w:p>
    <w:p w14:paraId="21E04C9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4E6EEFC" w14:textId="77777777" w:rsidR="00624EE4" w:rsidRPr="00470220" w:rsidRDefault="00624EE4" w:rsidP="00624EE4">
      <w:pPr>
        <w:pStyle w:val="NormalBold"/>
      </w:pPr>
      <w:r w:rsidRPr="005355CF">
        <w:rPr>
          <w:rStyle w:val="HideTWBExt"/>
          <w:b w:val="0"/>
        </w:rPr>
        <w:t>&lt;Article&gt;</w:t>
      </w:r>
      <w:r w:rsidRPr="00470220">
        <w:t>Præambel – nr. 4 – betragtning 11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60D8E95" w14:textId="77777777" w:rsidTr="001D6D31">
        <w:trPr>
          <w:jc w:val="center"/>
        </w:trPr>
        <w:tc>
          <w:tcPr>
            <w:tcW w:w="9752" w:type="dxa"/>
            <w:gridSpan w:val="2"/>
          </w:tcPr>
          <w:p w14:paraId="1A6B00E2" w14:textId="77777777" w:rsidR="00624EE4" w:rsidRPr="00470220" w:rsidRDefault="00624EE4" w:rsidP="001D6D31">
            <w:pPr>
              <w:keepNext/>
            </w:pPr>
          </w:p>
        </w:tc>
      </w:tr>
      <w:tr w:rsidR="00176F35" w:rsidRPr="00470220" w14:paraId="473C2B61" w14:textId="77777777" w:rsidTr="001D6D31">
        <w:trPr>
          <w:jc w:val="center"/>
        </w:trPr>
        <w:tc>
          <w:tcPr>
            <w:tcW w:w="4876" w:type="dxa"/>
            <w:hideMark/>
          </w:tcPr>
          <w:p w14:paraId="2123B19D" w14:textId="77777777" w:rsidR="00624EE4" w:rsidRPr="00470220" w:rsidRDefault="00624EE4" w:rsidP="001D6D31">
            <w:pPr>
              <w:pStyle w:val="ColumnHeading"/>
              <w:keepNext/>
            </w:pPr>
            <w:r w:rsidRPr="00470220">
              <w:t>Kommissionens forslag</w:t>
            </w:r>
          </w:p>
        </w:tc>
        <w:tc>
          <w:tcPr>
            <w:tcW w:w="4876" w:type="dxa"/>
            <w:hideMark/>
          </w:tcPr>
          <w:p w14:paraId="71619273" w14:textId="77777777" w:rsidR="00624EE4" w:rsidRPr="00470220" w:rsidRDefault="00624EE4" w:rsidP="001D6D31">
            <w:pPr>
              <w:pStyle w:val="ColumnHeading"/>
              <w:keepNext/>
            </w:pPr>
            <w:r w:rsidRPr="00470220">
              <w:t>Ændringsforslag</w:t>
            </w:r>
          </w:p>
        </w:tc>
      </w:tr>
      <w:tr w:rsidR="00176F35" w:rsidRPr="00470220" w14:paraId="30147986" w14:textId="77777777" w:rsidTr="001D6D31">
        <w:trPr>
          <w:jc w:val="center"/>
        </w:trPr>
        <w:tc>
          <w:tcPr>
            <w:tcW w:w="4876" w:type="dxa"/>
            <w:hideMark/>
          </w:tcPr>
          <w:p w14:paraId="6A590DC4" w14:textId="36B862E5" w:rsidR="00624EE4" w:rsidRPr="00470220" w:rsidRDefault="00624EE4" w:rsidP="001D6D31">
            <w:pPr>
              <w:pStyle w:val="Normal6"/>
            </w:pPr>
            <w:r w:rsidRPr="00470220">
              <w:t>(11a)</w:t>
            </w:r>
            <w:r w:rsidRPr="00470220">
              <w:tab/>
            </w:r>
            <w:r w:rsidRPr="00470220">
              <w:rPr>
                <w:b/>
                <w:bCs/>
                <w:i/>
                <w:iCs/>
              </w:rPr>
              <w:t>"</w:t>
            </w:r>
            <w:r w:rsidRPr="00470220">
              <w:t>Med henblik herpå er det også nødvendigt at mærke tydeligt i Eurodac, at der er givet afslag på en ansøgning om international beskyttelse</w:t>
            </w:r>
            <w:r w:rsidRPr="00470220">
              <w:rPr>
                <w:b/>
                <w:bCs/>
                <w:i/>
                <w:iCs/>
              </w:rPr>
              <w:t>,</w:t>
            </w:r>
            <w:r w:rsidRPr="00470220">
              <w:t xml:space="preserve"> </w:t>
            </w:r>
            <w:r w:rsidRPr="00470220">
              <w:rPr>
                <w:b/>
                <w:bCs/>
                <w:i/>
                <w:iCs/>
              </w:rPr>
              <w:t>hvis tredjelandsstatsborgeren eller den statsløse person ikke har ret til og ikke har tilladelse til at forblive på medlemsstatens område i henhold til forordning (EU) XXX/XXX</w:t>
            </w:r>
            <w:r w:rsidRPr="00470220">
              <w:t xml:space="preserve"> [asylprocedureforordningen]."</w:t>
            </w:r>
          </w:p>
        </w:tc>
        <w:tc>
          <w:tcPr>
            <w:tcW w:w="4876" w:type="dxa"/>
            <w:hideMark/>
          </w:tcPr>
          <w:p w14:paraId="7571F6C2" w14:textId="5AB6BAD7" w:rsidR="00624EE4" w:rsidRPr="00470220" w:rsidRDefault="00624EE4" w:rsidP="001D6D31">
            <w:pPr>
              <w:pStyle w:val="Normal6"/>
              <w:rPr>
                <w:szCs w:val="24"/>
              </w:rPr>
            </w:pPr>
            <w:r w:rsidRPr="00470220">
              <w:t>(11a)</w:t>
            </w:r>
            <w:r w:rsidRPr="00470220">
              <w:tab/>
              <w:t>Med henblik herpå er det også nødvendigt at mærke tydeligt i Eurodac, at der er givet afslag på en ansøgning om international beskyttelse [asylprocedureforordningen]."</w:t>
            </w:r>
          </w:p>
        </w:tc>
      </w:tr>
    </w:tbl>
    <w:p w14:paraId="1C86C5B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95B2A75" w14:textId="77777777" w:rsidR="00624EE4" w:rsidRPr="00470220" w:rsidRDefault="00624EE4" w:rsidP="00624EE4">
      <w:r w:rsidRPr="005355CF">
        <w:rPr>
          <w:rStyle w:val="HideTWBExt"/>
        </w:rPr>
        <w:t>&lt;/Amend&gt;</w:t>
      </w:r>
    </w:p>
    <w:p w14:paraId="2055D1E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63</w:t>
      </w:r>
      <w:r w:rsidRPr="005355CF">
        <w:rPr>
          <w:rStyle w:val="HideTWBExt"/>
          <w:b w:val="0"/>
        </w:rPr>
        <w:t>&lt;/NumAm&gt;</w:t>
      </w:r>
    </w:p>
    <w:p w14:paraId="1762F153" w14:textId="77777777" w:rsidR="00624EE4" w:rsidRPr="00470220" w:rsidRDefault="00624EE4" w:rsidP="00624EE4">
      <w:pPr>
        <w:pStyle w:val="NormalBold"/>
      </w:pPr>
      <w:r w:rsidRPr="005355CF">
        <w:rPr>
          <w:rStyle w:val="HideTWBExt"/>
          <w:b w:val="0"/>
        </w:rPr>
        <w:t>&lt;RepeatBlock-By&gt;&lt;Members&gt;</w:t>
      </w:r>
      <w:r w:rsidRPr="00470220">
        <w:t>Hilde Vautmans, Jan-Christoph Oetjen, Sophia in 't Veld, Yana Toom</w:t>
      </w:r>
      <w:r w:rsidRPr="005355CF">
        <w:rPr>
          <w:rStyle w:val="HideTWBExt"/>
          <w:b w:val="0"/>
        </w:rPr>
        <w:t>&lt;/Members&gt;</w:t>
      </w:r>
    </w:p>
    <w:p w14:paraId="49D0C588" w14:textId="77777777" w:rsidR="00624EE4" w:rsidRPr="00470220" w:rsidRDefault="00624EE4" w:rsidP="00624EE4">
      <w:r w:rsidRPr="005355CF">
        <w:rPr>
          <w:rStyle w:val="HideTWBExt"/>
        </w:rPr>
        <w:t>&lt;/RepeatBlock-By&gt;</w:t>
      </w:r>
    </w:p>
    <w:p w14:paraId="6936DE1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8F27FC7" w14:textId="77777777" w:rsidR="00624EE4" w:rsidRPr="00470220" w:rsidRDefault="00624EE4" w:rsidP="00624EE4">
      <w:pPr>
        <w:pStyle w:val="NormalBold"/>
      </w:pPr>
      <w:r w:rsidRPr="005355CF">
        <w:rPr>
          <w:rStyle w:val="HideTWBExt"/>
          <w:b w:val="0"/>
        </w:rPr>
        <w:t>&lt;Article&gt;</w:t>
      </w:r>
      <w:r w:rsidRPr="00470220">
        <w:t>Præambel – nr. 4a (nyt) – betragtning 13 a b (ny)</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0B0012B" w14:textId="77777777" w:rsidTr="001D6D31">
        <w:trPr>
          <w:jc w:val="center"/>
        </w:trPr>
        <w:tc>
          <w:tcPr>
            <w:tcW w:w="9752" w:type="dxa"/>
            <w:gridSpan w:val="2"/>
          </w:tcPr>
          <w:p w14:paraId="0A1CDF52" w14:textId="77777777" w:rsidR="00624EE4" w:rsidRPr="00470220" w:rsidRDefault="00624EE4" w:rsidP="001D6D31">
            <w:pPr>
              <w:keepNext/>
            </w:pPr>
          </w:p>
        </w:tc>
      </w:tr>
      <w:tr w:rsidR="00176F35" w:rsidRPr="00470220" w14:paraId="39721F5D" w14:textId="77777777" w:rsidTr="001D6D31">
        <w:trPr>
          <w:jc w:val="center"/>
        </w:trPr>
        <w:tc>
          <w:tcPr>
            <w:tcW w:w="4876" w:type="dxa"/>
            <w:hideMark/>
          </w:tcPr>
          <w:p w14:paraId="4B2980D3" w14:textId="77777777" w:rsidR="00624EE4" w:rsidRPr="00470220" w:rsidRDefault="00624EE4" w:rsidP="001D6D31">
            <w:pPr>
              <w:pStyle w:val="ColumnHeading"/>
              <w:keepNext/>
            </w:pPr>
            <w:r w:rsidRPr="00470220">
              <w:t>Kommissionens forslag</w:t>
            </w:r>
          </w:p>
        </w:tc>
        <w:tc>
          <w:tcPr>
            <w:tcW w:w="4876" w:type="dxa"/>
            <w:hideMark/>
          </w:tcPr>
          <w:p w14:paraId="123FECF5" w14:textId="77777777" w:rsidR="00624EE4" w:rsidRPr="00470220" w:rsidRDefault="00624EE4" w:rsidP="001D6D31">
            <w:pPr>
              <w:pStyle w:val="ColumnHeading"/>
              <w:keepNext/>
            </w:pPr>
            <w:r w:rsidRPr="00470220">
              <w:t>Ændringsforslag</w:t>
            </w:r>
          </w:p>
        </w:tc>
      </w:tr>
      <w:tr w:rsidR="00176F35" w:rsidRPr="00470220" w14:paraId="658750BD" w14:textId="77777777" w:rsidTr="001D6D31">
        <w:trPr>
          <w:jc w:val="center"/>
        </w:trPr>
        <w:tc>
          <w:tcPr>
            <w:tcW w:w="4876" w:type="dxa"/>
          </w:tcPr>
          <w:p w14:paraId="6A29FAA4" w14:textId="77777777" w:rsidR="00624EE4" w:rsidRPr="00470220" w:rsidRDefault="00624EE4" w:rsidP="001D6D31">
            <w:pPr>
              <w:pStyle w:val="Normal6"/>
            </w:pPr>
          </w:p>
        </w:tc>
        <w:tc>
          <w:tcPr>
            <w:tcW w:w="4876" w:type="dxa"/>
            <w:hideMark/>
          </w:tcPr>
          <w:p w14:paraId="678146D5" w14:textId="77777777" w:rsidR="00624EE4" w:rsidRPr="00470220" w:rsidRDefault="00624EE4" w:rsidP="001D6D31">
            <w:pPr>
              <w:pStyle w:val="Normal6"/>
              <w:rPr>
                <w:szCs w:val="24"/>
              </w:rPr>
            </w:pPr>
            <w:r w:rsidRPr="00470220">
              <w:rPr>
                <w:b/>
                <w:i/>
              </w:rPr>
              <w:t>4a)</w:t>
            </w:r>
            <w:r w:rsidRPr="00470220">
              <w:rPr>
                <w:b/>
                <w:i/>
              </w:rPr>
              <w:tab/>
              <w:t>Følgende betragtning indsættes efter betragtning 13a:</w:t>
            </w:r>
          </w:p>
        </w:tc>
      </w:tr>
      <w:tr w:rsidR="00176F35" w:rsidRPr="00470220" w14:paraId="5C706B95" w14:textId="77777777" w:rsidTr="001D6D31">
        <w:trPr>
          <w:jc w:val="center"/>
        </w:trPr>
        <w:tc>
          <w:tcPr>
            <w:tcW w:w="4876" w:type="dxa"/>
          </w:tcPr>
          <w:p w14:paraId="13314A10" w14:textId="77777777" w:rsidR="00624EE4" w:rsidRPr="00470220" w:rsidRDefault="00624EE4" w:rsidP="001D6D31">
            <w:pPr>
              <w:pStyle w:val="Normal6"/>
            </w:pPr>
          </w:p>
        </w:tc>
        <w:tc>
          <w:tcPr>
            <w:tcW w:w="4876" w:type="dxa"/>
            <w:hideMark/>
          </w:tcPr>
          <w:p w14:paraId="64F314C3" w14:textId="79F5C20A" w:rsidR="00624EE4" w:rsidRPr="00470220" w:rsidRDefault="00624EE4" w:rsidP="000C4CC4">
            <w:pPr>
              <w:pStyle w:val="Normal6"/>
              <w:rPr>
                <w:szCs w:val="24"/>
              </w:rPr>
            </w:pPr>
            <w:r w:rsidRPr="00470220">
              <w:rPr>
                <w:b/>
                <w:i/>
              </w:rPr>
              <w:t xml:space="preserve">(13ab) Medlemsstaternes myndigheder og EU's organer </w:t>
            </w:r>
            <w:r w:rsidR="000C4CC4" w:rsidRPr="00470220">
              <w:rPr>
                <w:b/>
                <w:i/>
              </w:rPr>
              <w:t>bør</w:t>
            </w:r>
            <w:r w:rsidRPr="00470220">
              <w:rPr>
                <w:b/>
                <w:i/>
              </w:rPr>
              <w:t xml:space="preserve"> fortsat udelukkende kunne se de oplysninger, der er relevante for at kunne udføre deres specifikke opgaver, selv om datasættene er forbundet i en sekvens.</w:t>
            </w:r>
          </w:p>
        </w:tc>
      </w:tr>
    </w:tbl>
    <w:p w14:paraId="5FDC1EC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A9678FD"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19AC4593" w14:textId="2F2AA72B" w:rsidR="00624EE4" w:rsidRPr="00470220" w:rsidRDefault="00624EE4" w:rsidP="00624EE4">
      <w:pPr>
        <w:pStyle w:val="Normal12Italic"/>
        <w:rPr>
          <w:noProof w:val="0"/>
        </w:rPr>
      </w:pPr>
      <w:r w:rsidRPr="00470220">
        <w:rPr>
          <w:noProof w:val="0"/>
        </w:rPr>
        <w:t xml:space="preserve">De foreslåede ændringer kombineret med de nye kategorier for personoplysninger, der er </w:t>
      </w:r>
      <w:r w:rsidRPr="00470220">
        <w:rPr>
          <w:noProof w:val="0"/>
        </w:rPr>
        <w:lastRenderedPageBreak/>
        <w:t>behandlet i Eurodac, samt de meget udvidede lister over myndigheder med adgang til oplysningerne i forbindelse med interoperabiliteten af IT-systemerne i stor skala vil have betydelig indvirkning på de berørte personer. For at mindske de yderligere risici og sikre proportionaliteten af denne foranstaltning er der behov for passende og effektive sikkerhedsforanstaltninger.</w:t>
      </w:r>
    </w:p>
    <w:p w14:paraId="00F5CCB5" w14:textId="77777777" w:rsidR="00624EE4" w:rsidRPr="00470220" w:rsidRDefault="00624EE4" w:rsidP="00624EE4">
      <w:r w:rsidRPr="005355CF">
        <w:rPr>
          <w:rStyle w:val="HideTWBExt"/>
        </w:rPr>
        <w:t>&lt;/Amend&gt;</w:t>
      </w:r>
    </w:p>
    <w:p w14:paraId="30135B9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64</w:t>
      </w:r>
      <w:r w:rsidRPr="005355CF">
        <w:rPr>
          <w:rStyle w:val="HideTWBExt"/>
          <w:b w:val="0"/>
        </w:rPr>
        <w:t>&lt;/NumAm&gt;</w:t>
      </w:r>
    </w:p>
    <w:p w14:paraId="71ACD9C3"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0F2AF2FF" w14:textId="77777777" w:rsidR="00624EE4" w:rsidRPr="00470220" w:rsidRDefault="00624EE4" w:rsidP="00624EE4">
      <w:r w:rsidRPr="005355CF">
        <w:rPr>
          <w:rStyle w:val="HideTWBExt"/>
        </w:rPr>
        <w:t>&lt;/RepeatBlock-By&gt;</w:t>
      </w:r>
    </w:p>
    <w:p w14:paraId="7DB8DC8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7F01FB9" w14:textId="77777777" w:rsidR="00624EE4" w:rsidRPr="00470220" w:rsidRDefault="00624EE4" w:rsidP="00624EE4">
      <w:pPr>
        <w:pStyle w:val="NormalBold"/>
      </w:pPr>
      <w:r w:rsidRPr="005355CF">
        <w:rPr>
          <w:rStyle w:val="HideTWBExt"/>
          <w:b w:val="0"/>
        </w:rPr>
        <w:t>&lt;Article&gt;</w:t>
      </w:r>
      <w:r w:rsidRPr="00470220">
        <w:t>Præambel – nr. 5 – betragtning 14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1CFDE9E" w14:textId="77777777" w:rsidTr="001D6D31">
        <w:trPr>
          <w:jc w:val="center"/>
        </w:trPr>
        <w:tc>
          <w:tcPr>
            <w:tcW w:w="9752" w:type="dxa"/>
            <w:gridSpan w:val="2"/>
          </w:tcPr>
          <w:p w14:paraId="11FDD48D" w14:textId="77777777" w:rsidR="00624EE4" w:rsidRPr="00470220" w:rsidRDefault="00624EE4" w:rsidP="001D6D31">
            <w:pPr>
              <w:keepNext/>
            </w:pPr>
          </w:p>
        </w:tc>
      </w:tr>
      <w:tr w:rsidR="00176F35" w:rsidRPr="00470220" w14:paraId="549E0F1D" w14:textId="77777777" w:rsidTr="001D6D31">
        <w:trPr>
          <w:jc w:val="center"/>
        </w:trPr>
        <w:tc>
          <w:tcPr>
            <w:tcW w:w="4876" w:type="dxa"/>
            <w:hideMark/>
          </w:tcPr>
          <w:p w14:paraId="2E9C327C" w14:textId="77777777" w:rsidR="00624EE4" w:rsidRPr="00470220" w:rsidRDefault="00624EE4" w:rsidP="001D6D31">
            <w:pPr>
              <w:pStyle w:val="ColumnHeading"/>
              <w:keepNext/>
            </w:pPr>
            <w:r w:rsidRPr="00470220">
              <w:t>Kommissionens forslag</w:t>
            </w:r>
          </w:p>
        </w:tc>
        <w:tc>
          <w:tcPr>
            <w:tcW w:w="4876" w:type="dxa"/>
            <w:hideMark/>
          </w:tcPr>
          <w:p w14:paraId="394985C8" w14:textId="77777777" w:rsidR="00624EE4" w:rsidRPr="00470220" w:rsidRDefault="00624EE4" w:rsidP="001D6D31">
            <w:pPr>
              <w:pStyle w:val="ColumnHeading"/>
              <w:keepNext/>
            </w:pPr>
            <w:r w:rsidRPr="00470220">
              <w:t>Ændringsforslag</w:t>
            </w:r>
          </w:p>
        </w:tc>
      </w:tr>
      <w:tr w:rsidR="00176F35" w:rsidRPr="00470220" w14:paraId="3D96EDEE" w14:textId="77777777" w:rsidTr="001D6D31">
        <w:trPr>
          <w:jc w:val="center"/>
        </w:trPr>
        <w:tc>
          <w:tcPr>
            <w:tcW w:w="4876" w:type="dxa"/>
            <w:hideMark/>
          </w:tcPr>
          <w:p w14:paraId="4EB6B3FC" w14:textId="77777777" w:rsidR="00624EE4" w:rsidRPr="00470220" w:rsidRDefault="00624EE4" w:rsidP="001D6D31">
            <w:pPr>
              <w:pStyle w:val="Normal6"/>
            </w:pPr>
            <w:r w:rsidRPr="00470220">
              <w:rPr>
                <w:b/>
                <w:i/>
              </w:rPr>
              <w:t>(14)</w:t>
            </w:r>
            <w:r w:rsidRPr="00470220">
              <w:rPr>
                <w:b/>
                <w:i/>
              </w:rPr>
              <w:tab/>
              <w:t>"For at Eurodac effektivt kan bistå med kontrollen af irregulær migration til og opdagelsen af sekundære bevægelser inden for EU, er det derudover nødvendigt at gøre det muligt at optælle antallet af både ansøgere og ansøgninger i systemet ved at sammenkæde alle datasæt vedrørende en person, uanset hvilken kategori den pågældende tilhører, i en enkelt sekvens."</w:t>
            </w:r>
          </w:p>
        </w:tc>
        <w:tc>
          <w:tcPr>
            <w:tcW w:w="4876" w:type="dxa"/>
            <w:hideMark/>
          </w:tcPr>
          <w:p w14:paraId="5223AC54" w14:textId="77777777" w:rsidR="00624EE4" w:rsidRPr="00470220" w:rsidRDefault="00624EE4" w:rsidP="001D6D31">
            <w:pPr>
              <w:pStyle w:val="Normal6"/>
              <w:rPr>
                <w:szCs w:val="24"/>
              </w:rPr>
            </w:pPr>
            <w:r w:rsidRPr="00470220">
              <w:rPr>
                <w:b/>
                <w:i/>
              </w:rPr>
              <w:t>udgår</w:t>
            </w:r>
          </w:p>
        </w:tc>
      </w:tr>
    </w:tbl>
    <w:p w14:paraId="62328E0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87EFF07" w14:textId="77777777" w:rsidR="00624EE4" w:rsidRPr="00470220" w:rsidRDefault="00624EE4" w:rsidP="00624EE4">
      <w:r w:rsidRPr="005355CF">
        <w:rPr>
          <w:rStyle w:val="HideTWBExt"/>
        </w:rPr>
        <w:t>&lt;/Amend&gt;</w:t>
      </w:r>
    </w:p>
    <w:p w14:paraId="3BDB08C6"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65</w:t>
      </w:r>
      <w:r w:rsidRPr="005355CF">
        <w:rPr>
          <w:rStyle w:val="HideTWBExt"/>
          <w:b w:val="0"/>
        </w:rPr>
        <w:t>&lt;/NumAm&gt;</w:t>
      </w:r>
    </w:p>
    <w:p w14:paraId="5CEC58CA"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2171472" w14:textId="77777777" w:rsidR="00624EE4" w:rsidRPr="00470220" w:rsidRDefault="00624EE4" w:rsidP="00624EE4">
      <w:r w:rsidRPr="005355CF">
        <w:rPr>
          <w:rStyle w:val="HideTWBExt"/>
        </w:rPr>
        <w:t>&lt;/RepeatBlock-By&gt;</w:t>
      </w:r>
    </w:p>
    <w:p w14:paraId="7A785C2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6748FBF" w14:textId="77777777" w:rsidR="00624EE4" w:rsidRPr="00470220" w:rsidRDefault="00624EE4" w:rsidP="00624EE4">
      <w:pPr>
        <w:pStyle w:val="NormalBold"/>
      </w:pPr>
      <w:r w:rsidRPr="005355CF">
        <w:rPr>
          <w:rStyle w:val="HideTWBExt"/>
          <w:b w:val="0"/>
        </w:rPr>
        <w:t>&lt;Article&gt;</w:t>
      </w:r>
      <w:r w:rsidRPr="00470220">
        <w:t>Præambel – nr. 5 – betragtning 14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4305C6A" w14:textId="77777777" w:rsidTr="001D6D31">
        <w:trPr>
          <w:jc w:val="center"/>
        </w:trPr>
        <w:tc>
          <w:tcPr>
            <w:tcW w:w="9752" w:type="dxa"/>
            <w:gridSpan w:val="2"/>
          </w:tcPr>
          <w:p w14:paraId="70BB8027" w14:textId="77777777" w:rsidR="00624EE4" w:rsidRPr="00470220" w:rsidRDefault="00624EE4" w:rsidP="001D6D31">
            <w:pPr>
              <w:keepNext/>
            </w:pPr>
          </w:p>
        </w:tc>
      </w:tr>
      <w:tr w:rsidR="00176F35" w:rsidRPr="00470220" w14:paraId="7AD5824B" w14:textId="77777777" w:rsidTr="001D6D31">
        <w:trPr>
          <w:jc w:val="center"/>
        </w:trPr>
        <w:tc>
          <w:tcPr>
            <w:tcW w:w="4876" w:type="dxa"/>
            <w:hideMark/>
          </w:tcPr>
          <w:p w14:paraId="2E563F47" w14:textId="77777777" w:rsidR="00624EE4" w:rsidRPr="00470220" w:rsidRDefault="00624EE4" w:rsidP="001D6D31">
            <w:pPr>
              <w:pStyle w:val="ColumnHeading"/>
              <w:keepNext/>
            </w:pPr>
            <w:r w:rsidRPr="00470220">
              <w:t>Kommissionens forslag</w:t>
            </w:r>
          </w:p>
        </w:tc>
        <w:tc>
          <w:tcPr>
            <w:tcW w:w="4876" w:type="dxa"/>
            <w:hideMark/>
          </w:tcPr>
          <w:p w14:paraId="3DC6486E" w14:textId="77777777" w:rsidR="00624EE4" w:rsidRPr="00470220" w:rsidRDefault="00624EE4" w:rsidP="001D6D31">
            <w:pPr>
              <w:pStyle w:val="ColumnHeading"/>
              <w:keepNext/>
            </w:pPr>
            <w:r w:rsidRPr="00470220">
              <w:t>Ændringsforslag</w:t>
            </w:r>
          </w:p>
        </w:tc>
      </w:tr>
      <w:tr w:rsidR="00176F35" w:rsidRPr="00470220" w14:paraId="18806497" w14:textId="77777777" w:rsidTr="001D6D31">
        <w:trPr>
          <w:jc w:val="center"/>
        </w:trPr>
        <w:tc>
          <w:tcPr>
            <w:tcW w:w="4876" w:type="dxa"/>
            <w:hideMark/>
          </w:tcPr>
          <w:p w14:paraId="6BF46B62" w14:textId="77777777" w:rsidR="00624EE4" w:rsidRPr="00470220" w:rsidRDefault="00624EE4" w:rsidP="001D6D31">
            <w:pPr>
              <w:pStyle w:val="Normal6"/>
            </w:pPr>
            <w:r w:rsidRPr="00470220">
              <w:t>(14)</w:t>
            </w:r>
            <w:r w:rsidRPr="00470220">
              <w:tab/>
            </w:r>
            <w:r w:rsidRPr="00470220">
              <w:rPr>
                <w:b/>
                <w:bCs/>
                <w:i/>
                <w:iCs/>
              </w:rPr>
              <w:t>"</w:t>
            </w:r>
            <w:r w:rsidRPr="00470220">
              <w:t xml:space="preserve">For at Eurodac effektivt kan bistå med kontrollen af irregulær migration til og opdagelsen af sekundære bevægelser inden for EU, er det derudover nødvendigt at gøre det muligt at optælle antallet af både ansøgere og ansøgninger i systemet ved at sammenkæde alle datasæt vedrørende en person, uanset hvilken kategori den pågældende tilhører, i en </w:t>
            </w:r>
            <w:r w:rsidRPr="00470220">
              <w:lastRenderedPageBreak/>
              <w:t>enkelt sekvens."</w:t>
            </w:r>
          </w:p>
        </w:tc>
        <w:tc>
          <w:tcPr>
            <w:tcW w:w="4876" w:type="dxa"/>
            <w:hideMark/>
          </w:tcPr>
          <w:p w14:paraId="1AC87D6C" w14:textId="6421E24E" w:rsidR="00624EE4" w:rsidRPr="00470220" w:rsidRDefault="00624EE4" w:rsidP="000C4CC4">
            <w:pPr>
              <w:pStyle w:val="Normal6"/>
              <w:rPr>
                <w:szCs w:val="24"/>
              </w:rPr>
            </w:pPr>
            <w:r w:rsidRPr="00470220">
              <w:lastRenderedPageBreak/>
              <w:t>(14)</w:t>
            </w:r>
            <w:r w:rsidRPr="00470220">
              <w:tab/>
              <w:t xml:space="preserve">For at Eurodac effektivt kan bistå med kontrollen af irregulær migration til og opdagelsen af sekundære bevægelser inden for EU, er det derudover nødvendigt at gøre det muligt at optælle antallet af både ansøgere og ansøgninger i systemet ved at sammenkæde alle datasæt vedrørende en person, uanset hvilken kategori den pågældende tilhører, i en enkelt sekvens. </w:t>
            </w:r>
            <w:r w:rsidRPr="00470220">
              <w:rPr>
                <w:b/>
                <w:i/>
              </w:rPr>
              <w:t xml:space="preserve">Medlemsstaternes </w:t>
            </w:r>
            <w:r w:rsidRPr="00470220">
              <w:rPr>
                <w:b/>
                <w:i/>
              </w:rPr>
              <w:lastRenderedPageBreak/>
              <w:t xml:space="preserve">myndigheder og EU's organer </w:t>
            </w:r>
            <w:r w:rsidR="000C4CC4" w:rsidRPr="00470220">
              <w:rPr>
                <w:b/>
                <w:i/>
              </w:rPr>
              <w:t xml:space="preserve">bør </w:t>
            </w:r>
            <w:r w:rsidRPr="00470220">
              <w:rPr>
                <w:b/>
                <w:i/>
              </w:rPr>
              <w:t xml:space="preserve">udelukkende kunne se de personoplysninger, der er strengt relevante for at kunne udføre deres opgaver, selv om oplysningerne er forbundet i en sekvens. </w:t>
            </w:r>
            <w:r w:rsidRPr="00470220">
              <w:rPr>
                <w:b/>
                <w:bCs/>
                <w:i/>
                <w:iCs/>
              </w:rPr>
              <w:t>Perioden for lagring af det enkelte datasæt påvirkes ikke.</w:t>
            </w:r>
            <w:r w:rsidRPr="00470220">
              <w:t>"</w:t>
            </w:r>
          </w:p>
        </w:tc>
      </w:tr>
    </w:tbl>
    <w:p w14:paraId="109FABDB"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890B079" w14:textId="77777777" w:rsidR="00624EE4" w:rsidRPr="00470220" w:rsidRDefault="00624EE4" w:rsidP="00624EE4">
      <w:r w:rsidRPr="005355CF">
        <w:rPr>
          <w:rStyle w:val="HideTWBExt"/>
        </w:rPr>
        <w:t>&lt;/Amend&gt;</w:t>
      </w:r>
    </w:p>
    <w:p w14:paraId="6E436D4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66</w:t>
      </w:r>
      <w:r w:rsidRPr="005355CF">
        <w:rPr>
          <w:rStyle w:val="HideTWBExt"/>
          <w:b w:val="0"/>
        </w:rPr>
        <w:t>&lt;/NumAm&gt;</w:t>
      </w:r>
    </w:p>
    <w:p w14:paraId="2BC46D1A" w14:textId="77777777" w:rsidR="00624EE4" w:rsidRPr="00470220" w:rsidRDefault="00624EE4" w:rsidP="00624EE4">
      <w:pPr>
        <w:pStyle w:val="NormalBold"/>
      </w:pPr>
      <w:r w:rsidRPr="005355CF">
        <w:rPr>
          <w:rStyle w:val="HideTWBExt"/>
          <w:b w:val="0"/>
        </w:rPr>
        <w:t>&lt;RepeatBlock-By&gt;&lt;Members&gt;</w:t>
      </w:r>
      <w:r w:rsidRPr="00470220">
        <w:t>Tom Vandendriessche</w:t>
      </w:r>
      <w:r w:rsidRPr="005355CF">
        <w:rPr>
          <w:rStyle w:val="HideTWBExt"/>
          <w:b w:val="0"/>
        </w:rPr>
        <w:t>&lt;/Members&gt;</w:t>
      </w:r>
    </w:p>
    <w:p w14:paraId="299A415C" w14:textId="77777777" w:rsidR="00624EE4" w:rsidRPr="00470220" w:rsidRDefault="00624EE4" w:rsidP="00624EE4">
      <w:r w:rsidRPr="005355CF">
        <w:rPr>
          <w:rStyle w:val="HideTWBExt"/>
        </w:rPr>
        <w:t>&lt;/RepeatBlock-By&gt;</w:t>
      </w:r>
    </w:p>
    <w:p w14:paraId="1DCA21C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E7E30A5" w14:textId="77777777" w:rsidR="00624EE4" w:rsidRPr="00470220" w:rsidRDefault="00624EE4" w:rsidP="00624EE4">
      <w:pPr>
        <w:pStyle w:val="NormalBold"/>
      </w:pPr>
      <w:r w:rsidRPr="005355CF">
        <w:rPr>
          <w:rStyle w:val="HideTWBExt"/>
          <w:b w:val="0"/>
        </w:rPr>
        <w:t>&lt;Article&gt;</w:t>
      </w:r>
      <w:r w:rsidRPr="00470220">
        <w:t>Præambel – nr. 5 – betragtning 14</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A3A5288" w14:textId="77777777" w:rsidTr="001D6D31">
        <w:trPr>
          <w:jc w:val="center"/>
        </w:trPr>
        <w:tc>
          <w:tcPr>
            <w:tcW w:w="9752" w:type="dxa"/>
            <w:gridSpan w:val="2"/>
          </w:tcPr>
          <w:p w14:paraId="7A1D1EFA" w14:textId="77777777" w:rsidR="00624EE4" w:rsidRPr="00470220" w:rsidRDefault="00624EE4" w:rsidP="001D6D31">
            <w:pPr>
              <w:keepNext/>
            </w:pPr>
          </w:p>
        </w:tc>
      </w:tr>
      <w:tr w:rsidR="00176F35" w:rsidRPr="00470220" w14:paraId="767A4A38" w14:textId="77777777" w:rsidTr="001D6D31">
        <w:trPr>
          <w:jc w:val="center"/>
        </w:trPr>
        <w:tc>
          <w:tcPr>
            <w:tcW w:w="4876" w:type="dxa"/>
            <w:hideMark/>
          </w:tcPr>
          <w:p w14:paraId="3A7D1308" w14:textId="77777777" w:rsidR="00624EE4" w:rsidRPr="00470220" w:rsidRDefault="00624EE4" w:rsidP="001D6D31">
            <w:pPr>
              <w:pStyle w:val="ColumnHeading"/>
              <w:keepNext/>
            </w:pPr>
            <w:r w:rsidRPr="00470220">
              <w:t>Kommissionens forslag</w:t>
            </w:r>
          </w:p>
        </w:tc>
        <w:tc>
          <w:tcPr>
            <w:tcW w:w="4876" w:type="dxa"/>
            <w:hideMark/>
          </w:tcPr>
          <w:p w14:paraId="6B4FFBC3" w14:textId="77777777" w:rsidR="00624EE4" w:rsidRPr="00470220" w:rsidRDefault="00624EE4" w:rsidP="001D6D31">
            <w:pPr>
              <w:pStyle w:val="ColumnHeading"/>
              <w:keepNext/>
            </w:pPr>
            <w:r w:rsidRPr="00470220">
              <w:t>Ændringsforslag</w:t>
            </w:r>
          </w:p>
        </w:tc>
      </w:tr>
      <w:tr w:rsidR="00176F35" w:rsidRPr="00470220" w14:paraId="5A8F74E0" w14:textId="77777777" w:rsidTr="001D6D31">
        <w:trPr>
          <w:jc w:val="center"/>
        </w:trPr>
        <w:tc>
          <w:tcPr>
            <w:tcW w:w="4876" w:type="dxa"/>
            <w:hideMark/>
          </w:tcPr>
          <w:p w14:paraId="4C7E3337" w14:textId="77777777" w:rsidR="00624EE4" w:rsidRPr="00470220" w:rsidRDefault="00624EE4" w:rsidP="001D6D31">
            <w:pPr>
              <w:pStyle w:val="Normal6"/>
            </w:pPr>
            <w:r w:rsidRPr="00470220">
              <w:t>(14)</w:t>
            </w:r>
            <w:r w:rsidRPr="00470220">
              <w:tab/>
              <w:t xml:space="preserve">For at Eurodac effektivt kan bistå med kontrollen af </w:t>
            </w:r>
            <w:r w:rsidRPr="00470220">
              <w:rPr>
                <w:b/>
                <w:bCs/>
                <w:i/>
                <w:iCs/>
              </w:rPr>
              <w:t>irregulær</w:t>
            </w:r>
            <w:r w:rsidRPr="00470220">
              <w:t xml:space="preserve"> migration til og opdagelsen af sekundære bevægelser inden for EU, er det derudover nødvendigt at gøre det muligt at optælle antallet af både ansøgere og ansøgninger i systemet ved at sammenkæde alle datasæt vedrørende en person, uanset hvilken kategori den pågældende tilhører, i en enkelt sekvens."</w:t>
            </w:r>
          </w:p>
        </w:tc>
        <w:tc>
          <w:tcPr>
            <w:tcW w:w="4876" w:type="dxa"/>
            <w:hideMark/>
          </w:tcPr>
          <w:p w14:paraId="207F9BF9" w14:textId="77777777" w:rsidR="00624EE4" w:rsidRPr="00470220" w:rsidRDefault="00624EE4" w:rsidP="001D6D31">
            <w:pPr>
              <w:pStyle w:val="Normal6"/>
              <w:rPr>
                <w:szCs w:val="24"/>
              </w:rPr>
            </w:pPr>
            <w:r w:rsidRPr="00470220">
              <w:t>(14)</w:t>
            </w:r>
            <w:r w:rsidRPr="00470220">
              <w:tab/>
              <w:t xml:space="preserve">For at Eurodac effektivt kan bistå med kontrollen af </w:t>
            </w:r>
            <w:r w:rsidRPr="00470220">
              <w:rPr>
                <w:b/>
                <w:bCs/>
                <w:i/>
                <w:iCs/>
              </w:rPr>
              <w:t>ulovlig</w:t>
            </w:r>
            <w:r w:rsidRPr="00470220">
              <w:t xml:space="preserve"> migration til og opdagelsen af sekundære bevægelser inden for EU, er det derudover nødvendigt at gøre det muligt at optælle antallet af både ansøgere og ansøgninger i systemet ved at sammenkæde alle datasæt vedrørende en person, uanset hvilken kategori den pågældende tilhører, i en enkelt sekvens."</w:t>
            </w:r>
          </w:p>
        </w:tc>
      </w:tr>
    </w:tbl>
    <w:p w14:paraId="4C8391E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{NL}</w:t>
      </w:r>
      <w:r w:rsidRPr="00470220">
        <w:rPr>
          <w:noProof w:val="0"/>
        </w:rPr>
        <w:t>nl</w:t>
      </w:r>
      <w:r w:rsidRPr="005355CF">
        <w:rPr>
          <w:rStyle w:val="HideTWBExt"/>
        </w:rPr>
        <w:t>&lt;/Original&gt;</w:t>
      </w:r>
    </w:p>
    <w:p w14:paraId="6E817DFE" w14:textId="77777777" w:rsidR="00624EE4" w:rsidRPr="00470220" w:rsidRDefault="00624EE4" w:rsidP="00624EE4">
      <w:r w:rsidRPr="005355CF">
        <w:rPr>
          <w:rStyle w:val="HideTWBExt"/>
        </w:rPr>
        <w:t>&lt;/Amend&gt;</w:t>
      </w:r>
    </w:p>
    <w:p w14:paraId="64872CF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67</w:t>
      </w:r>
      <w:r w:rsidRPr="005355CF">
        <w:rPr>
          <w:rStyle w:val="HideTWBExt"/>
          <w:b w:val="0"/>
        </w:rPr>
        <w:t>&lt;/NumAm&gt;</w:t>
      </w:r>
    </w:p>
    <w:p w14:paraId="30D4A63F" w14:textId="77777777" w:rsidR="00624EE4" w:rsidRPr="00470220" w:rsidRDefault="00624EE4" w:rsidP="00624EE4">
      <w:pPr>
        <w:pStyle w:val="NormalBold"/>
      </w:pPr>
      <w:r w:rsidRPr="005355CF">
        <w:rPr>
          <w:rStyle w:val="HideTWBExt"/>
          <w:b w:val="0"/>
        </w:rPr>
        <w:t>&lt;RepeatBlock-By&gt;&lt;Members&gt;</w:t>
      </w:r>
      <w:r w:rsidRPr="00470220">
        <w:t>Hilde Vautmans, Jan-Christoph Oetjen, Sophia in 't Veld, Yana Toom</w:t>
      </w:r>
      <w:r w:rsidRPr="005355CF">
        <w:rPr>
          <w:rStyle w:val="HideTWBExt"/>
          <w:b w:val="0"/>
        </w:rPr>
        <w:t>&lt;/Members&gt;</w:t>
      </w:r>
    </w:p>
    <w:p w14:paraId="68FA804C" w14:textId="77777777" w:rsidR="00624EE4" w:rsidRPr="00470220" w:rsidRDefault="00624EE4" w:rsidP="00624EE4">
      <w:r w:rsidRPr="005355CF">
        <w:rPr>
          <w:rStyle w:val="HideTWBExt"/>
        </w:rPr>
        <w:t>&lt;/RepeatBlock-By&gt;</w:t>
      </w:r>
    </w:p>
    <w:p w14:paraId="6D18D36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C72F08E" w14:textId="77777777" w:rsidR="00624EE4" w:rsidRPr="00470220" w:rsidRDefault="00624EE4" w:rsidP="00624EE4">
      <w:pPr>
        <w:pStyle w:val="NormalBold"/>
      </w:pPr>
      <w:r w:rsidRPr="005355CF">
        <w:rPr>
          <w:rStyle w:val="HideTWBExt"/>
          <w:b w:val="0"/>
        </w:rPr>
        <w:t>&lt;Article&gt;</w:t>
      </w:r>
      <w:r w:rsidRPr="00470220">
        <w:t>Præambel – nr. 5 a (ny) – betragtning 19 a (ny)</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BCE7234" w14:textId="77777777" w:rsidTr="001D6D31">
        <w:trPr>
          <w:jc w:val="center"/>
        </w:trPr>
        <w:tc>
          <w:tcPr>
            <w:tcW w:w="9752" w:type="dxa"/>
            <w:gridSpan w:val="2"/>
          </w:tcPr>
          <w:p w14:paraId="10836536" w14:textId="77777777" w:rsidR="00624EE4" w:rsidRPr="00470220" w:rsidRDefault="00624EE4" w:rsidP="001D6D31">
            <w:pPr>
              <w:keepNext/>
            </w:pPr>
          </w:p>
        </w:tc>
      </w:tr>
      <w:tr w:rsidR="00176F35" w:rsidRPr="00470220" w14:paraId="66970D4D" w14:textId="77777777" w:rsidTr="001D6D31">
        <w:trPr>
          <w:jc w:val="center"/>
        </w:trPr>
        <w:tc>
          <w:tcPr>
            <w:tcW w:w="4876" w:type="dxa"/>
            <w:hideMark/>
          </w:tcPr>
          <w:p w14:paraId="5A000776" w14:textId="77777777" w:rsidR="00624EE4" w:rsidRPr="00470220" w:rsidRDefault="00624EE4" w:rsidP="001D6D31">
            <w:pPr>
              <w:pStyle w:val="ColumnHeading"/>
              <w:keepNext/>
            </w:pPr>
            <w:r w:rsidRPr="00470220">
              <w:t>Kommissionens forslag</w:t>
            </w:r>
          </w:p>
        </w:tc>
        <w:tc>
          <w:tcPr>
            <w:tcW w:w="4876" w:type="dxa"/>
            <w:hideMark/>
          </w:tcPr>
          <w:p w14:paraId="4E2B1A26" w14:textId="77777777" w:rsidR="00624EE4" w:rsidRPr="00470220" w:rsidRDefault="00624EE4" w:rsidP="001D6D31">
            <w:pPr>
              <w:pStyle w:val="ColumnHeading"/>
              <w:keepNext/>
            </w:pPr>
            <w:r w:rsidRPr="00470220">
              <w:t>Ændringsforslag</w:t>
            </w:r>
          </w:p>
        </w:tc>
      </w:tr>
      <w:tr w:rsidR="00176F35" w:rsidRPr="00470220" w14:paraId="49959233" w14:textId="77777777" w:rsidTr="001D6D31">
        <w:trPr>
          <w:jc w:val="center"/>
        </w:trPr>
        <w:tc>
          <w:tcPr>
            <w:tcW w:w="4876" w:type="dxa"/>
          </w:tcPr>
          <w:p w14:paraId="4BE63995" w14:textId="77777777" w:rsidR="00624EE4" w:rsidRPr="00470220" w:rsidRDefault="00624EE4" w:rsidP="001D6D31">
            <w:pPr>
              <w:pStyle w:val="Normal6"/>
            </w:pPr>
          </w:p>
        </w:tc>
        <w:tc>
          <w:tcPr>
            <w:tcW w:w="4876" w:type="dxa"/>
            <w:hideMark/>
          </w:tcPr>
          <w:p w14:paraId="5A3BF792" w14:textId="77777777" w:rsidR="00624EE4" w:rsidRPr="00470220" w:rsidRDefault="00624EE4" w:rsidP="001D6D31">
            <w:pPr>
              <w:pStyle w:val="Normal6"/>
              <w:rPr>
                <w:szCs w:val="24"/>
              </w:rPr>
            </w:pPr>
            <w:r w:rsidRPr="00470220">
              <w:rPr>
                <w:b/>
                <w:i/>
              </w:rPr>
              <w:t>5a)</w:t>
            </w:r>
            <w:r w:rsidRPr="00470220">
              <w:rPr>
                <w:b/>
                <w:i/>
              </w:rPr>
              <w:tab/>
              <w:t>Følgende betragtning indsættes efter betragtning 19:</w:t>
            </w:r>
          </w:p>
        </w:tc>
      </w:tr>
      <w:tr w:rsidR="00176F35" w:rsidRPr="00470220" w14:paraId="1D51BDA5" w14:textId="77777777" w:rsidTr="001D6D31">
        <w:trPr>
          <w:jc w:val="center"/>
        </w:trPr>
        <w:tc>
          <w:tcPr>
            <w:tcW w:w="4876" w:type="dxa"/>
          </w:tcPr>
          <w:p w14:paraId="0A169987" w14:textId="77777777" w:rsidR="00624EE4" w:rsidRPr="00470220" w:rsidRDefault="00624EE4" w:rsidP="001D6D31">
            <w:pPr>
              <w:pStyle w:val="Normal6"/>
            </w:pPr>
          </w:p>
        </w:tc>
        <w:tc>
          <w:tcPr>
            <w:tcW w:w="4876" w:type="dxa"/>
            <w:hideMark/>
          </w:tcPr>
          <w:p w14:paraId="200C9235" w14:textId="185EF80C" w:rsidR="00624EE4" w:rsidRPr="00470220" w:rsidRDefault="00624EE4" w:rsidP="001D6D31">
            <w:pPr>
              <w:pStyle w:val="Normal6"/>
              <w:rPr>
                <w:szCs w:val="24"/>
              </w:rPr>
            </w:pPr>
            <w:r w:rsidRPr="00470220">
              <w:rPr>
                <w:b/>
                <w:i/>
              </w:rPr>
              <w:t xml:space="preserve">(19a) Denne forordning finder anvendelse </w:t>
            </w:r>
            <w:r w:rsidRPr="00470220">
              <w:rPr>
                <w:b/>
                <w:i/>
              </w:rPr>
              <w:lastRenderedPageBreak/>
              <w:t>under hensyn til barnets tarv. Dette inkluderer gennemførelse af de relevante bestemmelser og foranstaltninger til beskyttelse af barnets rettigheder, når denne forordning finder anvendelse på en person, der erklærer at være et barn, eller, afhængigt af situationen, en person, hvor der er grund til at tro, at vedkommende er et barn, og der ikke findes dokumentation for alder. Hvis der er usikkerhed vedrørende barnets alder, kan myndighederne lade tvivlen komme vedkommende til gode, således at barnet, hvis der er mulighed for, at det er under seks år gammelt, skal behandles i overensstemmelse hermed.</w:t>
            </w:r>
          </w:p>
        </w:tc>
      </w:tr>
    </w:tbl>
    <w:p w14:paraId="63E513DE"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6381CF0"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11BB159B" w14:textId="77777777" w:rsidR="00624EE4" w:rsidRPr="00470220" w:rsidRDefault="00624EE4" w:rsidP="00624EE4">
      <w:pPr>
        <w:pStyle w:val="Normal12Italic"/>
        <w:rPr>
          <w:noProof w:val="0"/>
        </w:rPr>
      </w:pPr>
      <w:r w:rsidRPr="00470220">
        <w:rPr>
          <w:noProof w:val="0"/>
        </w:rPr>
        <w:t>Denne tilføjelse vil sikre, at børn bliver behandlet i henhold til den højeste grad af sikkerhed indeholdt i denne forordning, uden at der tilføjes en yderligere aldersvurderingsprocedure til forordningen. Alders</w:t>
      </w:r>
      <w:bookmarkStart w:id="0" w:name="_GoBack"/>
      <w:bookmarkEnd w:id="0"/>
      <w:r w:rsidRPr="00470220">
        <w:rPr>
          <w:noProof w:val="0"/>
        </w:rPr>
        <w:t>vurderinger ville høre under andre relevante forordninger, herunder forordningen om asylprocedurer.</w:t>
      </w:r>
    </w:p>
    <w:p w14:paraId="51389CCC" w14:textId="77777777" w:rsidR="00624EE4" w:rsidRPr="00470220" w:rsidRDefault="00624EE4" w:rsidP="00624EE4">
      <w:r w:rsidRPr="005355CF">
        <w:rPr>
          <w:rStyle w:val="HideTWBExt"/>
        </w:rPr>
        <w:t>&lt;/Amend&gt;</w:t>
      </w:r>
    </w:p>
    <w:p w14:paraId="079D2A3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68</w:t>
      </w:r>
      <w:r w:rsidRPr="005355CF">
        <w:rPr>
          <w:rStyle w:val="HideTWBExt"/>
          <w:b w:val="0"/>
        </w:rPr>
        <w:t>&lt;/NumAm&gt;</w:t>
      </w:r>
    </w:p>
    <w:p w14:paraId="3369DC92"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F3F9D49" w14:textId="77777777" w:rsidR="00624EE4" w:rsidRPr="00470220" w:rsidRDefault="00624EE4" w:rsidP="00624EE4">
      <w:r w:rsidRPr="005355CF">
        <w:rPr>
          <w:rStyle w:val="HideTWBExt"/>
        </w:rPr>
        <w:t>&lt;/RepeatBlock-By&gt;</w:t>
      </w:r>
    </w:p>
    <w:p w14:paraId="4681E7F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0ACBEAF" w14:textId="77777777" w:rsidR="00624EE4" w:rsidRPr="00470220" w:rsidRDefault="00624EE4" w:rsidP="00624EE4">
      <w:pPr>
        <w:pStyle w:val="NormalBold"/>
      </w:pPr>
      <w:r w:rsidRPr="005355CF">
        <w:rPr>
          <w:rStyle w:val="HideTWBExt"/>
          <w:b w:val="0"/>
        </w:rPr>
        <w:t>&lt;Article&gt;</w:t>
      </w:r>
      <w:r w:rsidRPr="00470220">
        <w:t>Præambel – nr. 6 – betragtning 24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03137F2" w14:textId="77777777" w:rsidTr="001D6D31">
        <w:trPr>
          <w:jc w:val="center"/>
        </w:trPr>
        <w:tc>
          <w:tcPr>
            <w:tcW w:w="9752" w:type="dxa"/>
            <w:gridSpan w:val="2"/>
          </w:tcPr>
          <w:p w14:paraId="7E1BEBC7" w14:textId="77777777" w:rsidR="00624EE4" w:rsidRPr="00470220" w:rsidRDefault="00624EE4" w:rsidP="001D6D31">
            <w:pPr>
              <w:keepNext/>
            </w:pPr>
          </w:p>
        </w:tc>
      </w:tr>
      <w:tr w:rsidR="00176F35" w:rsidRPr="00470220" w14:paraId="35C07992" w14:textId="77777777" w:rsidTr="001D6D31">
        <w:trPr>
          <w:jc w:val="center"/>
        </w:trPr>
        <w:tc>
          <w:tcPr>
            <w:tcW w:w="4876" w:type="dxa"/>
            <w:hideMark/>
          </w:tcPr>
          <w:p w14:paraId="4B3BE74D" w14:textId="77777777" w:rsidR="00624EE4" w:rsidRPr="00470220" w:rsidRDefault="00624EE4" w:rsidP="001D6D31">
            <w:pPr>
              <w:pStyle w:val="ColumnHeading"/>
              <w:keepNext/>
            </w:pPr>
            <w:r w:rsidRPr="00470220">
              <w:t>Kommissionens forslag</w:t>
            </w:r>
          </w:p>
        </w:tc>
        <w:tc>
          <w:tcPr>
            <w:tcW w:w="4876" w:type="dxa"/>
            <w:hideMark/>
          </w:tcPr>
          <w:p w14:paraId="54254B24" w14:textId="77777777" w:rsidR="00624EE4" w:rsidRPr="00470220" w:rsidRDefault="00624EE4" w:rsidP="001D6D31">
            <w:pPr>
              <w:pStyle w:val="ColumnHeading"/>
              <w:keepNext/>
            </w:pPr>
            <w:r w:rsidRPr="00470220">
              <w:t>Ændringsforslag</w:t>
            </w:r>
          </w:p>
        </w:tc>
      </w:tr>
      <w:tr w:rsidR="00176F35" w:rsidRPr="00470220" w14:paraId="52B61D6E" w14:textId="77777777" w:rsidTr="001D6D31">
        <w:trPr>
          <w:jc w:val="center"/>
        </w:trPr>
        <w:tc>
          <w:tcPr>
            <w:tcW w:w="4876" w:type="dxa"/>
            <w:hideMark/>
          </w:tcPr>
          <w:p w14:paraId="3404B98B" w14:textId="77777777" w:rsidR="00624EE4" w:rsidRPr="00470220" w:rsidRDefault="00624EE4" w:rsidP="001D6D31">
            <w:pPr>
              <w:pStyle w:val="Normal6"/>
            </w:pPr>
            <w:r w:rsidRPr="00470220">
              <w:rPr>
                <w:b/>
                <w:i/>
              </w:rPr>
              <w:t>6)</w:t>
            </w:r>
            <w:r w:rsidRPr="00470220">
              <w:rPr>
                <w:b/>
                <w:i/>
              </w:rPr>
              <w:tab/>
              <w:t>Følgende betragtning indsættes efter betragtning 24:</w:t>
            </w:r>
          </w:p>
        </w:tc>
        <w:tc>
          <w:tcPr>
            <w:tcW w:w="4876" w:type="dxa"/>
            <w:hideMark/>
          </w:tcPr>
          <w:p w14:paraId="344EEBBA" w14:textId="77777777" w:rsidR="00624EE4" w:rsidRPr="00470220" w:rsidRDefault="00624EE4" w:rsidP="001D6D31">
            <w:pPr>
              <w:pStyle w:val="Normal6"/>
              <w:rPr>
                <w:szCs w:val="24"/>
              </w:rPr>
            </w:pPr>
            <w:r w:rsidRPr="00470220">
              <w:rPr>
                <w:b/>
                <w:i/>
              </w:rPr>
              <w:t>udgår</w:t>
            </w:r>
          </w:p>
        </w:tc>
      </w:tr>
      <w:tr w:rsidR="00176F35" w:rsidRPr="00470220" w14:paraId="1E51BB3D" w14:textId="77777777" w:rsidTr="001D6D31">
        <w:trPr>
          <w:jc w:val="center"/>
        </w:trPr>
        <w:tc>
          <w:tcPr>
            <w:tcW w:w="4876" w:type="dxa"/>
            <w:hideMark/>
          </w:tcPr>
          <w:p w14:paraId="2F93DD27" w14:textId="77777777" w:rsidR="00624EE4" w:rsidRPr="00470220" w:rsidRDefault="00624EE4" w:rsidP="001D6D31">
            <w:pPr>
              <w:pStyle w:val="Normal6"/>
            </w:pPr>
            <w:r w:rsidRPr="00470220">
              <w:rPr>
                <w:b/>
                <w:i/>
              </w:rPr>
              <w:t>(24a)</w:t>
            </w:r>
            <w:r w:rsidRPr="00470220">
              <w:rPr>
                <w:b/>
                <w:i/>
              </w:rPr>
              <w:tab/>
              <w:t xml:space="preserve">"Det bør med henblik på denne forordning erindres, at en person bør anses for at opholde sig ulovligt på tilflytningsmedlemsstatens område, hvis den pågældende person ikke ansøger om international beskyttelse efter omfordeling eller på anden vis ikke opfylder eller ikke længere opfylder de betingelser for indrejse, der er fastsat i artikel 6 i forordning (EU) 2016/399, eller andre </w:t>
            </w:r>
            <w:r w:rsidRPr="00470220">
              <w:rPr>
                <w:b/>
                <w:i/>
              </w:rPr>
              <w:lastRenderedPageBreak/>
              <w:t>betingelser for indrejse til, ophold eller bopæl i tilflytningsmedlemsstaten."</w:t>
            </w:r>
          </w:p>
        </w:tc>
        <w:tc>
          <w:tcPr>
            <w:tcW w:w="4876" w:type="dxa"/>
          </w:tcPr>
          <w:p w14:paraId="5697F2FD" w14:textId="77777777" w:rsidR="00624EE4" w:rsidRPr="00470220" w:rsidRDefault="00624EE4" w:rsidP="001D6D31">
            <w:pPr>
              <w:pStyle w:val="Normal6"/>
              <w:rPr>
                <w:szCs w:val="24"/>
              </w:rPr>
            </w:pPr>
          </w:p>
        </w:tc>
      </w:tr>
    </w:tbl>
    <w:p w14:paraId="4088D92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CFF2CF1" w14:textId="77777777" w:rsidR="00624EE4" w:rsidRPr="00470220" w:rsidRDefault="00624EE4" w:rsidP="00624EE4">
      <w:r w:rsidRPr="005355CF">
        <w:rPr>
          <w:rStyle w:val="HideTWBExt"/>
        </w:rPr>
        <w:t>&lt;/Amend&gt;</w:t>
      </w:r>
    </w:p>
    <w:p w14:paraId="35AC977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69</w:t>
      </w:r>
      <w:r w:rsidRPr="005355CF">
        <w:rPr>
          <w:rStyle w:val="HideTWBExt"/>
          <w:b w:val="0"/>
        </w:rPr>
        <w:t>&lt;/NumAm&gt;</w:t>
      </w:r>
    </w:p>
    <w:p w14:paraId="393B248B"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CF5B573" w14:textId="77777777" w:rsidR="00624EE4" w:rsidRPr="00470220" w:rsidRDefault="00624EE4" w:rsidP="00624EE4">
      <w:r w:rsidRPr="005355CF">
        <w:rPr>
          <w:rStyle w:val="HideTWBExt"/>
        </w:rPr>
        <w:t>&lt;/RepeatBlock-By&gt;</w:t>
      </w:r>
    </w:p>
    <w:p w14:paraId="693EC52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81E7B34" w14:textId="77777777" w:rsidR="00624EE4" w:rsidRPr="00470220" w:rsidRDefault="00624EE4" w:rsidP="00624EE4">
      <w:pPr>
        <w:pStyle w:val="NormalBold"/>
      </w:pPr>
      <w:r w:rsidRPr="005355CF">
        <w:rPr>
          <w:rStyle w:val="HideTWBExt"/>
          <w:b w:val="0"/>
        </w:rPr>
        <w:t>&lt;Article&gt;</w:t>
      </w:r>
      <w:r w:rsidRPr="00470220">
        <w:t>Præambel – nr. 6 – betragtning 24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7D7DD71" w14:textId="77777777" w:rsidTr="001D6D31">
        <w:trPr>
          <w:jc w:val="center"/>
        </w:trPr>
        <w:tc>
          <w:tcPr>
            <w:tcW w:w="9752" w:type="dxa"/>
            <w:gridSpan w:val="2"/>
          </w:tcPr>
          <w:p w14:paraId="34695468" w14:textId="77777777" w:rsidR="00624EE4" w:rsidRPr="00470220" w:rsidRDefault="00624EE4" w:rsidP="001D6D31">
            <w:pPr>
              <w:keepNext/>
            </w:pPr>
          </w:p>
        </w:tc>
      </w:tr>
      <w:tr w:rsidR="00176F35" w:rsidRPr="00470220" w14:paraId="638979AF" w14:textId="77777777" w:rsidTr="001D6D31">
        <w:trPr>
          <w:jc w:val="center"/>
        </w:trPr>
        <w:tc>
          <w:tcPr>
            <w:tcW w:w="4876" w:type="dxa"/>
            <w:hideMark/>
          </w:tcPr>
          <w:p w14:paraId="3F5712B7" w14:textId="77777777" w:rsidR="00624EE4" w:rsidRPr="00470220" w:rsidRDefault="00624EE4" w:rsidP="001D6D31">
            <w:pPr>
              <w:pStyle w:val="ColumnHeading"/>
              <w:keepNext/>
            </w:pPr>
            <w:r w:rsidRPr="00470220">
              <w:t>Kommissionens forslag</w:t>
            </w:r>
          </w:p>
        </w:tc>
        <w:tc>
          <w:tcPr>
            <w:tcW w:w="4876" w:type="dxa"/>
            <w:hideMark/>
          </w:tcPr>
          <w:p w14:paraId="0A75C815" w14:textId="77777777" w:rsidR="00624EE4" w:rsidRPr="00470220" w:rsidRDefault="00624EE4" w:rsidP="001D6D31">
            <w:pPr>
              <w:pStyle w:val="ColumnHeading"/>
              <w:keepNext/>
            </w:pPr>
            <w:r w:rsidRPr="00470220">
              <w:t>Ændringsforslag</w:t>
            </w:r>
          </w:p>
        </w:tc>
      </w:tr>
      <w:tr w:rsidR="00176F35" w:rsidRPr="00470220" w14:paraId="1B77D50E" w14:textId="77777777" w:rsidTr="001D6D31">
        <w:trPr>
          <w:jc w:val="center"/>
        </w:trPr>
        <w:tc>
          <w:tcPr>
            <w:tcW w:w="4876" w:type="dxa"/>
            <w:hideMark/>
          </w:tcPr>
          <w:p w14:paraId="2C0E2749" w14:textId="77777777" w:rsidR="00624EE4" w:rsidRPr="00470220" w:rsidRDefault="00624EE4" w:rsidP="001D6D31">
            <w:pPr>
              <w:pStyle w:val="Normal6"/>
            </w:pPr>
            <w:r w:rsidRPr="00470220">
              <w:rPr>
                <w:b/>
                <w:i/>
              </w:rPr>
              <w:t>(24a)</w:t>
            </w:r>
            <w:r w:rsidRPr="00470220">
              <w:rPr>
                <w:b/>
                <w:i/>
              </w:rPr>
              <w:tab/>
              <w:t>"Det bør med henblik på denne forordning erindres, at en person bør anses for at opholde sig ulovligt på tilflytningsmedlemsstatens område, hvis den pågældende person ikke ansøger om international beskyttelse efter omfordeling eller på anden vis ikke opfylder eller ikke længere opfylder de betingelser for indrejse, der er fastsat i artikel 6 i forordning (EU) 2016/399, eller andre betingelser for indrejse til, ophold eller bopæl i tilflytningsmedlemsstaten."</w:t>
            </w:r>
          </w:p>
        </w:tc>
        <w:tc>
          <w:tcPr>
            <w:tcW w:w="4876" w:type="dxa"/>
            <w:hideMark/>
          </w:tcPr>
          <w:p w14:paraId="3605E6E6" w14:textId="77777777" w:rsidR="00624EE4" w:rsidRPr="00470220" w:rsidRDefault="00624EE4" w:rsidP="001D6D31">
            <w:pPr>
              <w:pStyle w:val="Normal6"/>
              <w:rPr>
                <w:szCs w:val="24"/>
              </w:rPr>
            </w:pPr>
            <w:r w:rsidRPr="00470220">
              <w:rPr>
                <w:b/>
                <w:i/>
              </w:rPr>
              <w:t>udgår</w:t>
            </w:r>
          </w:p>
        </w:tc>
      </w:tr>
    </w:tbl>
    <w:p w14:paraId="5F35493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A466F44" w14:textId="77777777" w:rsidR="00624EE4" w:rsidRPr="00470220" w:rsidRDefault="00624EE4" w:rsidP="00624EE4">
      <w:r w:rsidRPr="005355CF">
        <w:rPr>
          <w:rStyle w:val="HideTWBExt"/>
        </w:rPr>
        <w:t>&lt;/Amend&gt;</w:t>
      </w:r>
    </w:p>
    <w:p w14:paraId="2A65BBD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70</w:t>
      </w:r>
      <w:r w:rsidRPr="005355CF">
        <w:rPr>
          <w:rStyle w:val="HideTWBExt"/>
          <w:b w:val="0"/>
        </w:rPr>
        <w:t>&lt;/NumAm&gt;</w:t>
      </w:r>
    </w:p>
    <w:p w14:paraId="1BE4D96A"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5757FF7" w14:textId="77777777" w:rsidR="00624EE4" w:rsidRPr="00470220" w:rsidRDefault="00624EE4" w:rsidP="00624EE4">
      <w:r w:rsidRPr="005355CF">
        <w:rPr>
          <w:rStyle w:val="HideTWBExt"/>
        </w:rPr>
        <w:t>&lt;/RepeatBlock-By&gt;</w:t>
      </w:r>
    </w:p>
    <w:p w14:paraId="77BAF30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A096A1E" w14:textId="77777777" w:rsidR="00624EE4" w:rsidRPr="00470220" w:rsidRDefault="00624EE4" w:rsidP="00624EE4">
      <w:pPr>
        <w:pStyle w:val="NormalBold"/>
      </w:pPr>
      <w:r w:rsidRPr="005355CF">
        <w:rPr>
          <w:rStyle w:val="HideTWBExt"/>
          <w:b w:val="0"/>
        </w:rPr>
        <w:t>&lt;Article&gt;</w:t>
      </w:r>
      <w:r w:rsidRPr="00470220">
        <w:t>Præambel – nr. 6 – betragtning 24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0AA799F" w14:textId="77777777" w:rsidTr="001D6D31">
        <w:trPr>
          <w:jc w:val="center"/>
        </w:trPr>
        <w:tc>
          <w:tcPr>
            <w:tcW w:w="9752" w:type="dxa"/>
            <w:gridSpan w:val="2"/>
          </w:tcPr>
          <w:p w14:paraId="3638EB5F" w14:textId="77777777" w:rsidR="00624EE4" w:rsidRPr="00470220" w:rsidRDefault="00624EE4" w:rsidP="001D6D31">
            <w:pPr>
              <w:keepNext/>
            </w:pPr>
          </w:p>
        </w:tc>
      </w:tr>
      <w:tr w:rsidR="00176F35" w:rsidRPr="00470220" w14:paraId="725BB1EA" w14:textId="77777777" w:rsidTr="001D6D31">
        <w:trPr>
          <w:jc w:val="center"/>
        </w:trPr>
        <w:tc>
          <w:tcPr>
            <w:tcW w:w="4876" w:type="dxa"/>
            <w:hideMark/>
          </w:tcPr>
          <w:p w14:paraId="6708A7FE" w14:textId="77777777" w:rsidR="00624EE4" w:rsidRPr="00470220" w:rsidRDefault="00624EE4" w:rsidP="001D6D31">
            <w:pPr>
              <w:pStyle w:val="ColumnHeading"/>
              <w:keepNext/>
            </w:pPr>
            <w:r w:rsidRPr="00470220">
              <w:t>Kommissionens forslag</w:t>
            </w:r>
          </w:p>
        </w:tc>
        <w:tc>
          <w:tcPr>
            <w:tcW w:w="4876" w:type="dxa"/>
            <w:hideMark/>
          </w:tcPr>
          <w:p w14:paraId="5221B64E" w14:textId="77777777" w:rsidR="00624EE4" w:rsidRPr="00470220" w:rsidRDefault="00624EE4" w:rsidP="001D6D31">
            <w:pPr>
              <w:pStyle w:val="ColumnHeading"/>
              <w:keepNext/>
            </w:pPr>
            <w:r w:rsidRPr="00470220">
              <w:t>Ændringsforslag</w:t>
            </w:r>
          </w:p>
        </w:tc>
      </w:tr>
      <w:tr w:rsidR="00176F35" w:rsidRPr="00470220" w14:paraId="133266D7" w14:textId="77777777" w:rsidTr="001D6D31">
        <w:trPr>
          <w:jc w:val="center"/>
        </w:trPr>
        <w:tc>
          <w:tcPr>
            <w:tcW w:w="4876" w:type="dxa"/>
            <w:hideMark/>
          </w:tcPr>
          <w:p w14:paraId="42C54735" w14:textId="77777777" w:rsidR="00624EE4" w:rsidRPr="00470220" w:rsidRDefault="00624EE4" w:rsidP="001D6D31">
            <w:pPr>
              <w:pStyle w:val="Normal6"/>
            </w:pPr>
            <w:r w:rsidRPr="00470220">
              <w:rPr>
                <w:b/>
                <w:i/>
              </w:rPr>
              <w:t>(24a)</w:t>
            </w:r>
            <w:r w:rsidRPr="00470220">
              <w:rPr>
                <w:b/>
                <w:i/>
              </w:rPr>
              <w:tab/>
              <w:t xml:space="preserve">"Det bør med henblik på denne forordning erindres, at en person bør anses for at opholde sig ulovligt på tilflytningsmedlemsstatens område, hvis den pågældende person ikke ansøger om international beskyttelse efter omfordeling eller på anden vis ikke opfylder eller ikke længere opfylder de betingelser for indrejse, der er fastsat i artikel 6 i </w:t>
            </w:r>
            <w:r w:rsidRPr="00470220">
              <w:rPr>
                <w:b/>
                <w:i/>
              </w:rPr>
              <w:lastRenderedPageBreak/>
              <w:t>forordning (EU) 2016/399, eller andre betingelser for indrejse til, ophold eller bopæl i tilflytningsmedlemsstaten."</w:t>
            </w:r>
          </w:p>
        </w:tc>
        <w:tc>
          <w:tcPr>
            <w:tcW w:w="4876" w:type="dxa"/>
            <w:hideMark/>
          </w:tcPr>
          <w:p w14:paraId="254996FE" w14:textId="77777777" w:rsidR="00624EE4" w:rsidRPr="00470220" w:rsidRDefault="00624EE4" w:rsidP="001D6D31">
            <w:pPr>
              <w:pStyle w:val="Normal6"/>
              <w:rPr>
                <w:szCs w:val="24"/>
              </w:rPr>
            </w:pPr>
            <w:r w:rsidRPr="00470220">
              <w:rPr>
                <w:b/>
                <w:i/>
              </w:rPr>
              <w:lastRenderedPageBreak/>
              <w:t>udgår</w:t>
            </w:r>
          </w:p>
        </w:tc>
      </w:tr>
    </w:tbl>
    <w:p w14:paraId="0FA0146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B3BAC81" w14:textId="77777777" w:rsidR="00624EE4" w:rsidRPr="00470220" w:rsidRDefault="00624EE4" w:rsidP="00624EE4">
      <w:r w:rsidRPr="005355CF">
        <w:rPr>
          <w:rStyle w:val="HideTWBExt"/>
        </w:rPr>
        <w:t>&lt;/Amend&gt;</w:t>
      </w:r>
    </w:p>
    <w:p w14:paraId="7AED5CA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71</w:t>
      </w:r>
      <w:r w:rsidRPr="005355CF">
        <w:rPr>
          <w:rStyle w:val="HideTWBExt"/>
          <w:b w:val="0"/>
        </w:rPr>
        <w:t>&lt;/NumAm&gt;</w:t>
      </w:r>
    </w:p>
    <w:p w14:paraId="7F0875B7" w14:textId="77777777" w:rsidR="00624EE4" w:rsidRPr="00470220" w:rsidRDefault="00624EE4" w:rsidP="00624EE4">
      <w:pPr>
        <w:pStyle w:val="NormalBold"/>
      </w:pPr>
      <w:r w:rsidRPr="005355CF">
        <w:rPr>
          <w:rStyle w:val="HideTWBExt"/>
          <w:b w:val="0"/>
        </w:rPr>
        <w:t>&lt;RepeatBlock-By&gt;&lt;Members&gt;</w:t>
      </w:r>
      <w:r w:rsidRPr="00470220">
        <w:t>Hilde Vautmans, Jan-Christoph Oetjen, Sophia in 't Veld, Yana Toom</w:t>
      </w:r>
      <w:r w:rsidRPr="005355CF">
        <w:rPr>
          <w:rStyle w:val="HideTWBExt"/>
          <w:b w:val="0"/>
        </w:rPr>
        <w:t>&lt;/Members&gt;</w:t>
      </w:r>
    </w:p>
    <w:p w14:paraId="0298ED63" w14:textId="77777777" w:rsidR="00624EE4" w:rsidRPr="00470220" w:rsidRDefault="00624EE4" w:rsidP="00624EE4">
      <w:r w:rsidRPr="005355CF">
        <w:rPr>
          <w:rStyle w:val="HideTWBExt"/>
        </w:rPr>
        <w:t>&lt;/RepeatBlock-By&gt;</w:t>
      </w:r>
    </w:p>
    <w:p w14:paraId="3FD7A4D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EDB9696" w14:textId="77777777" w:rsidR="00624EE4" w:rsidRPr="00470220" w:rsidRDefault="00624EE4" w:rsidP="00624EE4">
      <w:pPr>
        <w:pStyle w:val="NormalBold"/>
      </w:pPr>
      <w:r w:rsidRPr="005355CF">
        <w:rPr>
          <w:rStyle w:val="HideTWBExt"/>
          <w:b w:val="0"/>
        </w:rPr>
        <w:t>&lt;Article&gt;</w:t>
      </w:r>
      <w:r w:rsidRPr="00470220">
        <w:t>Præambel – nr. 6 a (nyt) – betragtning 27 a (ny)</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86B2E98" w14:textId="77777777" w:rsidTr="001D6D31">
        <w:trPr>
          <w:jc w:val="center"/>
        </w:trPr>
        <w:tc>
          <w:tcPr>
            <w:tcW w:w="9752" w:type="dxa"/>
            <w:gridSpan w:val="2"/>
          </w:tcPr>
          <w:p w14:paraId="592CD819" w14:textId="77777777" w:rsidR="00624EE4" w:rsidRPr="00470220" w:rsidRDefault="00624EE4" w:rsidP="001D6D31">
            <w:pPr>
              <w:keepNext/>
            </w:pPr>
          </w:p>
        </w:tc>
      </w:tr>
      <w:tr w:rsidR="00176F35" w:rsidRPr="00470220" w14:paraId="620D0081" w14:textId="77777777" w:rsidTr="001D6D31">
        <w:trPr>
          <w:jc w:val="center"/>
        </w:trPr>
        <w:tc>
          <w:tcPr>
            <w:tcW w:w="4876" w:type="dxa"/>
            <w:hideMark/>
          </w:tcPr>
          <w:p w14:paraId="32E74C32" w14:textId="77777777" w:rsidR="00624EE4" w:rsidRPr="00470220" w:rsidRDefault="00624EE4" w:rsidP="001D6D31">
            <w:pPr>
              <w:pStyle w:val="ColumnHeading"/>
              <w:keepNext/>
            </w:pPr>
            <w:r w:rsidRPr="00470220">
              <w:t>Kommissionens forslag</w:t>
            </w:r>
          </w:p>
        </w:tc>
        <w:tc>
          <w:tcPr>
            <w:tcW w:w="4876" w:type="dxa"/>
            <w:hideMark/>
          </w:tcPr>
          <w:p w14:paraId="6E62DEDF" w14:textId="77777777" w:rsidR="00624EE4" w:rsidRPr="00470220" w:rsidRDefault="00624EE4" w:rsidP="001D6D31">
            <w:pPr>
              <w:pStyle w:val="ColumnHeading"/>
              <w:keepNext/>
            </w:pPr>
            <w:r w:rsidRPr="00470220">
              <w:t>Ændringsforslag</w:t>
            </w:r>
          </w:p>
        </w:tc>
      </w:tr>
      <w:tr w:rsidR="00176F35" w:rsidRPr="00470220" w14:paraId="5ABCAC75" w14:textId="77777777" w:rsidTr="001D6D31">
        <w:trPr>
          <w:jc w:val="center"/>
        </w:trPr>
        <w:tc>
          <w:tcPr>
            <w:tcW w:w="4876" w:type="dxa"/>
          </w:tcPr>
          <w:p w14:paraId="27D9397E" w14:textId="77777777" w:rsidR="00624EE4" w:rsidRPr="00470220" w:rsidRDefault="00624EE4" w:rsidP="001D6D31">
            <w:pPr>
              <w:pStyle w:val="Normal6"/>
            </w:pPr>
          </w:p>
        </w:tc>
        <w:tc>
          <w:tcPr>
            <w:tcW w:w="4876" w:type="dxa"/>
            <w:hideMark/>
          </w:tcPr>
          <w:p w14:paraId="537F6E70" w14:textId="77777777" w:rsidR="00624EE4" w:rsidRPr="00470220" w:rsidRDefault="00624EE4" w:rsidP="001D6D31">
            <w:pPr>
              <w:pStyle w:val="Normal6"/>
              <w:rPr>
                <w:szCs w:val="24"/>
              </w:rPr>
            </w:pPr>
            <w:r w:rsidRPr="00470220">
              <w:rPr>
                <w:b/>
                <w:i/>
              </w:rPr>
              <w:t>6a)</w:t>
            </w:r>
            <w:r w:rsidRPr="00470220">
              <w:rPr>
                <w:b/>
                <w:i/>
              </w:rPr>
              <w:tab/>
              <w:t>Følgende betragtning indsættes efter betragtning 27:</w:t>
            </w:r>
          </w:p>
        </w:tc>
      </w:tr>
      <w:tr w:rsidR="00176F35" w:rsidRPr="00470220" w14:paraId="6B96042C" w14:textId="77777777" w:rsidTr="001D6D31">
        <w:trPr>
          <w:jc w:val="center"/>
        </w:trPr>
        <w:tc>
          <w:tcPr>
            <w:tcW w:w="4876" w:type="dxa"/>
          </w:tcPr>
          <w:p w14:paraId="1330E251" w14:textId="77777777" w:rsidR="00624EE4" w:rsidRPr="00470220" w:rsidRDefault="00624EE4" w:rsidP="001D6D31">
            <w:pPr>
              <w:pStyle w:val="Normal6"/>
            </w:pPr>
          </w:p>
        </w:tc>
        <w:tc>
          <w:tcPr>
            <w:tcW w:w="4876" w:type="dxa"/>
            <w:hideMark/>
          </w:tcPr>
          <w:p w14:paraId="556700C9" w14:textId="77777777" w:rsidR="00624EE4" w:rsidRPr="00470220" w:rsidRDefault="00624EE4" w:rsidP="001D6D31">
            <w:pPr>
              <w:pStyle w:val="Normal6"/>
              <w:rPr>
                <w:szCs w:val="24"/>
              </w:rPr>
            </w:pPr>
            <w:r w:rsidRPr="00470220">
              <w:rPr>
                <w:b/>
                <w:i/>
              </w:rPr>
              <w:t>(27a) for så vidt angår oplysninger vedrørende børn skal videregivelse, lagring eller sammenligning af data have til formål at beskytte barnet og må kun finde sted, såfremt forpligtelsen til at tage hensyn til barnets tarv overholdes</w:t>
            </w:r>
          </w:p>
        </w:tc>
      </w:tr>
    </w:tbl>
    <w:p w14:paraId="752AEE1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AFBD32D"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79E12675" w14:textId="77777777" w:rsidR="00624EE4" w:rsidRPr="00470220" w:rsidRDefault="00624EE4" w:rsidP="00624EE4">
      <w:pPr>
        <w:pStyle w:val="Normal12Italic"/>
        <w:rPr>
          <w:noProof w:val="0"/>
        </w:rPr>
      </w:pPr>
      <w:r w:rsidRPr="00470220">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14:paraId="4D8D50C9" w14:textId="77777777" w:rsidR="00624EE4" w:rsidRPr="00470220" w:rsidRDefault="00624EE4" w:rsidP="00624EE4">
      <w:r w:rsidRPr="005355CF">
        <w:rPr>
          <w:rStyle w:val="HideTWBExt"/>
        </w:rPr>
        <w:t>&lt;/Amend&gt;</w:t>
      </w:r>
    </w:p>
    <w:p w14:paraId="152C8C3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72</w:t>
      </w:r>
      <w:r w:rsidRPr="005355CF">
        <w:rPr>
          <w:rStyle w:val="HideTWBExt"/>
          <w:b w:val="0"/>
        </w:rPr>
        <w:t>&lt;/NumAm&gt;</w:t>
      </w:r>
    </w:p>
    <w:p w14:paraId="690BF9F6" w14:textId="77777777" w:rsidR="00624EE4" w:rsidRPr="00470220" w:rsidRDefault="00624EE4" w:rsidP="00624EE4">
      <w:pPr>
        <w:pStyle w:val="NormalBold"/>
      </w:pPr>
      <w:r w:rsidRPr="005355CF">
        <w:rPr>
          <w:rStyle w:val="HideTWBExt"/>
          <w:b w:val="0"/>
        </w:rPr>
        <w:t>&lt;RepeatBlock-By&gt;&lt;Members&gt;</w:t>
      </w:r>
      <w:r w:rsidRPr="00470220">
        <w:t>Hilde Vautmans, Jan-Christoph Oetjen, Sophia in 't Veld, Yana Toom</w:t>
      </w:r>
      <w:r w:rsidRPr="005355CF">
        <w:rPr>
          <w:rStyle w:val="HideTWBExt"/>
          <w:b w:val="0"/>
        </w:rPr>
        <w:t>&lt;/Members&gt;</w:t>
      </w:r>
    </w:p>
    <w:p w14:paraId="0B81465C" w14:textId="77777777" w:rsidR="00624EE4" w:rsidRPr="00470220" w:rsidRDefault="00624EE4" w:rsidP="00624EE4">
      <w:r w:rsidRPr="005355CF">
        <w:rPr>
          <w:rStyle w:val="HideTWBExt"/>
        </w:rPr>
        <w:t>&lt;/RepeatBlock-By&gt;</w:t>
      </w:r>
    </w:p>
    <w:p w14:paraId="7974F1C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66CBF55" w14:textId="77777777" w:rsidR="00624EE4" w:rsidRPr="00470220" w:rsidRDefault="00624EE4" w:rsidP="00624EE4">
      <w:pPr>
        <w:pStyle w:val="NormalBold"/>
      </w:pPr>
      <w:r w:rsidRPr="005355CF">
        <w:rPr>
          <w:rStyle w:val="HideTWBExt"/>
          <w:b w:val="0"/>
        </w:rPr>
        <w:t>&lt;Article&gt;</w:t>
      </w:r>
      <w:r w:rsidRPr="00470220">
        <w:t>Præambel – nr. 6 b (nyt) – betragtning 30 b (ny)</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FFE147E" w14:textId="77777777" w:rsidTr="001D6D31">
        <w:trPr>
          <w:jc w:val="center"/>
        </w:trPr>
        <w:tc>
          <w:tcPr>
            <w:tcW w:w="9752" w:type="dxa"/>
            <w:gridSpan w:val="2"/>
          </w:tcPr>
          <w:p w14:paraId="64F4D78C" w14:textId="77777777" w:rsidR="00624EE4" w:rsidRPr="00470220" w:rsidRDefault="00624EE4" w:rsidP="001D6D31">
            <w:pPr>
              <w:keepNext/>
            </w:pPr>
          </w:p>
        </w:tc>
      </w:tr>
      <w:tr w:rsidR="00176F35" w:rsidRPr="00470220" w14:paraId="214D95A8" w14:textId="77777777" w:rsidTr="001D6D31">
        <w:trPr>
          <w:jc w:val="center"/>
        </w:trPr>
        <w:tc>
          <w:tcPr>
            <w:tcW w:w="4876" w:type="dxa"/>
            <w:hideMark/>
          </w:tcPr>
          <w:p w14:paraId="7164D833" w14:textId="77777777" w:rsidR="00624EE4" w:rsidRPr="00470220" w:rsidRDefault="00624EE4" w:rsidP="001D6D31">
            <w:pPr>
              <w:pStyle w:val="ColumnHeading"/>
              <w:keepNext/>
            </w:pPr>
            <w:r w:rsidRPr="00470220">
              <w:t>Kommissionens forslag</w:t>
            </w:r>
          </w:p>
        </w:tc>
        <w:tc>
          <w:tcPr>
            <w:tcW w:w="4876" w:type="dxa"/>
            <w:hideMark/>
          </w:tcPr>
          <w:p w14:paraId="44C6FFBC" w14:textId="77777777" w:rsidR="00624EE4" w:rsidRPr="00470220" w:rsidRDefault="00624EE4" w:rsidP="001D6D31">
            <w:pPr>
              <w:pStyle w:val="ColumnHeading"/>
              <w:keepNext/>
            </w:pPr>
            <w:r w:rsidRPr="00470220">
              <w:t>Ændringsforslag</w:t>
            </w:r>
          </w:p>
        </w:tc>
      </w:tr>
      <w:tr w:rsidR="00176F35" w:rsidRPr="00470220" w14:paraId="5B2C6C90" w14:textId="77777777" w:rsidTr="001D6D31">
        <w:trPr>
          <w:jc w:val="center"/>
        </w:trPr>
        <w:tc>
          <w:tcPr>
            <w:tcW w:w="4876" w:type="dxa"/>
          </w:tcPr>
          <w:p w14:paraId="38731703" w14:textId="77777777" w:rsidR="00624EE4" w:rsidRPr="00470220" w:rsidRDefault="00624EE4" w:rsidP="001D6D31">
            <w:pPr>
              <w:pStyle w:val="Normal6"/>
            </w:pPr>
          </w:p>
        </w:tc>
        <w:tc>
          <w:tcPr>
            <w:tcW w:w="4876" w:type="dxa"/>
            <w:hideMark/>
          </w:tcPr>
          <w:p w14:paraId="3246A4C8" w14:textId="77777777" w:rsidR="00624EE4" w:rsidRPr="00470220" w:rsidRDefault="00624EE4" w:rsidP="001D6D31">
            <w:pPr>
              <w:pStyle w:val="Normal6"/>
              <w:rPr>
                <w:szCs w:val="24"/>
              </w:rPr>
            </w:pPr>
            <w:r w:rsidRPr="00470220">
              <w:rPr>
                <w:b/>
                <w:i/>
              </w:rPr>
              <w:t>6b)</w:t>
            </w:r>
            <w:r w:rsidRPr="00470220">
              <w:rPr>
                <w:b/>
                <w:i/>
              </w:rPr>
              <w:tab/>
              <w:t>Følgende betragtning indsættes efter betragtning 30a:</w:t>
            </w:r>
          </w:p>
        </w:tc>
      </w:tr>
      <w:tr w:rsidR="00176F35" w:rsidRPr="00470220" w14:paraId="47F0D481" w14:textId="77777777" w:rsidTr="001D6D31">
        <w:trPr>
          <w:jc w:val="center"/>
        </w:trPr>
        <w:tc>
          <w:tcPr>
            <w:tcW w:w="4876" w:type="dxa"/>
          </w:tcPr>
          <w:p w14:paraId="524DBD55" w14:textId="77777777" w:rsidR="00624EE4" w:rsidRPr="00470220" w:rsidRDefault="00624EE4" w:rsidP="001D6D31">
            <w:pPr>
              <w:pStyle w:val="Normal6"/>
            </w:pPr>
          </w:p>
        </w:tc>
        <w:tc>
          <w:tcPr>
            <w:tcW w:w="4876" w:type="dxa"/>
            <w:hideMark/>
          </w:tcPr>
          <w:p w14:paraId="0B654ABC" w14:textId="0E5EB223" w:rsidR="00624EE4" w:rsidRPr="00470220" w:rsidRDefault="00624EE4" w:rsidP="001D6D31">
            <w:pPr>
              <w:pStyle w:val="Normal6"/>
              <w:rPr>
                <w:szCs w:val="24"/>
              </w:rPr>
            </w:pPr>
            <w:r w:rsidRPr="00470220">
              <w:rPr>
                <w:b/>
                <w:i/>
              </w:rPr>
              <w:t>(30b) Intet barn må under nogen omstændigheder tilbageholdes, herunder for at fastslå eller bekræfte deres identitet eller optage deres biometriske oplysninger, uafhængigt af deres alder, og hvorvidt de er uledsagede eller ledsaget af deres familier; EU-baserede ikkefrihedsberøvende alternativer til tilbageholdelse bør altid finde anvendelse, når der er tale om børn og deres familier.</w:t>
            </w:r>
          </w:p>
        </w:tc>
      </w:tr>
    </w:tbl>
    <w:p w14:paraId="7D153A4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2694800"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0BFC073D" w14:textId="77777777" w:rsidR="00624EE4" w:rsidRPr="00470220" w:rsidRDefault="00624EE4" w:rsidP="00624EE4">
      <w:pPr>
        <w:pStyle w:val="Normal12Italic"/>
        <w:rPr>
          <w:noProof w:val="0"/>
        </w:rPr>
      </w:pPr>
      <w:r w:rsidRPr="00470220">
        <w:rPr>
          <w:noProof w:val="0"/>
        </w:rPr>
        <w:t>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 a child to coerce him or her to give fingerprints or to take his/her facial image.</w:t>
      </w:r>
    </w:p>
    <w:p w14:paraId="3AE85E63" w14:textId="7F5F9944" w:rsidR="00624EE4" w:rsidRPr="00470220" w:rsidRDefault="00624EE4" w:rsidP="00624EE4">
      <w:r w:rsidRPr="005355CF">
        <w:rPr>
          <w:rStyle w:val="HideTWBExt"/>
        </w:rPr>
        <w:t>&lt;/Amend&gt;</w:t>
      </w:r>
    </w:p>
    <w:p w14:paraId="214441AF"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73</w:t>
      </w:r>
      <w:r w:rsidRPr="005355CF">
        <w:rPr>
          <w:rStyle w:val="HideTWBExt"/>
          <w:b w:val="0"/>
        </w:rPr>
        <w:t>&lt;/NumAm&gt;</w:t>
      </w:r>
    </w:p>
    <w:p w14:paraId="5298A360" w14:textId="77777777" w:rsidR="00624EE4" w:rsidRPr="00470220" w:rsidRDefault="00624EE4" w:rsidP="00624EE4">
      <w:pPr>
        <w:pStyle w:val="NormalBold"/>
      </w:pPr>
      <w:r w:rsidRPr="005355CF">
        <w:rPr>
          <w:rStyle w:val="HideTWBExt"/>
          <w:b w:val="0"/>
        </w:rPr>
        <w:t>&lt;RepeatBlock-By&gt;&lt;Members&gt;</w:t>
      </w:r>
      <w:r w:rsidRPr="00470220">
        <w:t>Hilde Vautmans, Jan-Christoph Oetjen, Sophia in 't Veld, Yana Toom</w:t>
      </w:r>
      <w:r w:rsidRPr="005355CF">
        <w:rPr>
          <w:rStyle w:val="HideTWBExt"/>
          <w:b w:val="0"/>
        </w:rPr>
        <w:t>&lt;/Members&gt;</w:t>
      </w:r>
    </w:p>
    <w:p w14:paraId="44C07AAF" w14:textId="77777777" w:rsidR="00624EE4" w:rsidRPr="00470220" w:rsidRDefault="00624EE4" w:rsidP="00624EE4">
      <w:r w:rsidRPr="005355CF">
        <w:rPr>
          <w:rStyle w:val="HideTWBExt"/>
        </w:rPr>
        <w:t>&lt;/RepeatBlock-By&gt;</w:t>
      </w:r>
    </w:p>
    <w:p w14:paraId="272F592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E7AFA63" w14:textId="77777777" w:rsidR="00624EE4" w:rsidRPr="00470220" w:rsidRDefault="00624EE4" w:rsidP="00624EE4">
      <w:pPr>
        <w:pStyle w:val="NormalBold"/>
      </w:pPr>
      <w:r w:rsidRPr="005355CF">
        <w:rPr>
          <w:rStyle w:val="HideTWBExt"/>
          <w:b w:val="0"/>
        </w:rPr>
        <w:t>&lt;Article&gt;</w:t>
      </w:r>
      <w:r w:rsidRPr="00470220">
        <w:t>Præambel – nr. 6 c (nyt) – betragtning 57 a (ny)</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2CFA56B" w14:textId="77777777" w:rsidTr="001D6D31">
        <w:trPr>
          <w:jc w:val="center"/>
        </w:trPr>
        <w:tc>
          <w:tcPr>
            <w:tcW w:w="9752" w:type="dxa"/>
            <w:gridSpan w:val="2"/>
          </w:tcPr>
          <w:p w14:paraId="2EE49908" w14:textId="77777777" w:rsidR="00624EE4" w:rsidRPr="00470220" w:rsidRDefault="00624EE4" w:rsidP="001D6D31">
            <w:pPr>
              <w:keepNext/>
            </w:pPr>
          </w:p>
        </w:tc>
      </w:tr>
      <w:tr w:rsidR="00176F35" w:rsidRPr="00470220" w14:paraId="50A0F644" w14:textId="77777777" w:rsidTr="001D6D31">
        <w:trPr>
          <w:jc w:val="center"/>
        </w:trPr>
        <w:tc>
          <w:tcPr>
            <w:tcW w:w="4876" w:type="dxa"/>
            <w:hideMark/>
          </w:tcPr>
          <w:p w14:paraId="4309C7B9" w14:textId="77777777" w:rsidR="00624EE4" w:rsidRPr="00470220" w:rsidRDefault="00624EE4" w:rsidP="001D6D31">
            <w:pPr>
              <w:pStyle w:val="ColumnHeading"/>
              <w:keepNext/>
            </w:pPr>
            <w:r w:rsidRPr="00470220">
              <w:t>Kommissionens forslag</w:t>
            </w:r>
          </w:p>
        </w:tc>
        <w:tc>
          <w:tcPr>
            <w:tcW w:w="4876" w:type="dxa"/>
            <w:hideMark/>
          </w:tcPr>
          <w:p w14:paraId="693FD37B" w14:textId="77777777" w:rsidR="00624EE4" w:rsidRPr="00470220" w:rsidRDefault="00624EE4" w:rsidP="001D6D31">
            <w:pPr>
              <w:pStyle w:val="ColumnHeading"/>
              <w:keepNext/>
            </w:pPr>
            <w:r w:rsidRPr="00470220">
              <w:t>Ændringsforslag</w:t>
            </w:r>
          </w:p>
        </w:tc>
      </w:tr>
      <w:tr w:rsidR="00176F35" w:rsidRPr="00470220" w14:paraId="00B8CB78" w14:textId="77777777" w:rsidTr="001D6D31">
        <w:trPr>
          <w:jc w:val="center"/>
        </w:trPr>
        <w:tc>
          <w:tcPr>
            <w:tcW w:w="4876" w:type="dxa"/>
          </w:tcPr>
          <w:p w14:paraId="4A146DB6" w14:textId="77777777" w:rsidR="00624EE4" w:rsidRPr="00470220" w:rsidRDefault="00624EE4" w:rsidP="001D6D31">
            <w:pPr>
              <w:pStyle w:val="Normal6"/>
            </w:pPr>
          </w:p>
        </w:tc>
        <w:tc>
          <w:tcPr>
            <w:tcW w:w="4876" w:type="dxa"/>
            <w:hideMark/>
          </w:tcPr>
          <w:p w14:paraId="0CC1C53F" w14:textId="77777777" w:rsidR="00624EE4" w:rsidRPr="00470220" w:rsidRDefault="00624EE4" w:rsidP="001D6D31">
            <w:pPr>
              <w:pStyle w:val="Normal6"/>
              <w:rPr>
                <w:rFonts w:ascii="Calibri" w:hAnsi="Calibri" w:cs="Calibri"/>
                <w:b/>
                <w:bCs/>
                <w:sz w:val="20"/>
              </w:rPr>
            </w:pPr>
            <w:r w:rsidRPr="00470220">
              <w:rPr>
                <w:b/>
                <w:i/>
              </w:rPr>
              <w:t>6c)</w:t>
            </w:r>
            <w:r w:rsidRPr="00470220">
              <w:rPr>
                <w:b/>
                <w:i/>
              </w:rPr>
              <w:tab/>
              <w:t>Følgende betragtning indsættes efter betragtning 57:</w:t>
            </w:r>
          </w:p>
        </w:tc>
      </w:tr>
      <w:tr w:rsidR="00176F35" w:rsidRPr="00470220" w14:paraId="4C10E5B2" w14:textId="77777777" w:rsidTr="001D6D31">
        <w:trPr>
          <w:jc w:val="center"/>
        </w:trPr>
        <w:tc>
          <w:tcPr>
            <w:tcW w:w="4876" w:type="dxa"/>
          </w:tcPr>
          <w:p w14:paraId="4C627C4E" w14:textId="77777777" w:rsidR="00624EE4" w:rsidRPr="00470220" w:rsidRDefault="00624EE4" w:rsidP="001D6D31">
            <w:pPr>
              <w:pStyle w:val="Normal6"/>
            </w:pPr>
          </w:p>
        </w:tc>
        <w:tc>
          <w:tcPr>
            <w:tcW w:w="4876" w:type="dxa"/>
            <w:hideMark/>
          </w:tcPr>
          <w:p w14:paraId="7947A1A3" w14:textId="02F3C11A" w:rsidR="00624EE4" w:rsidRPr="00470220" w:rsidRDefault="00624EE4" w:rsidP="001D6D31">
            <w:pPr>
              <w:pStyle w:val="Normal6"/>
              <w:rPr>
                <w:szCs w:val="24"/>
              </w:rPr>
            </w:pPr>
            <w:r w:rsidRPr="00470220">
              <w:rPr>
                <w:b/>
                <w:i/>
              </w:rPr>
              <w:t>(57</w:t>
            </w:r>
            <w:r w:rsidR="00121C43" w:rsidRPr="00470220">
              <w:rPr>
                <w:b/>
                <w:i/>
              </w:rPr>
              <w:t>a</w:t>
            </w:r>
            <w:r w:rsidRPr="00470220">
              <w:rPr>
                <w:b/>
                <w:i/>
              </w:rPr>
              <w:t xml:space="preserve"> ny)</w:t>
            </w:r>
            <w:r w:rsidRPr="00470220">
              <w:rPr>
                <w:b/>
                <w:i/>
              </w:rPr>
              <w:tab/>
              <w:t xml:space="preserve">Europa-Parlamentet, Rådet og Kommissionen skal sikre, at de tilgængelige finansielle og menneskelige ressourcer når det niveau, der er angivet i Kommissionens finansieringsoversigt i forbindelse med denne forordning, </w:t>
            </w:r>
            <w:r w:rsidRPr="00470220">
              <w:rPr>
                <w:b/>
                <w:i/>
              </w:rPr>
              <w:lastRenderedPageBreak/>
              <w:t>således at eu-LISA kan indlede gennemførelsesprocessen, så snart denne forordning træder i kraft.</w:t>
            </w:r>
          </w:p>
        </w:tc>
      </w:tr>
    </w:tbl>
    <w:p w14:paraId="3F48C4B1"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5AE8AC6"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740EAAEA" w14:textId="1D67F186" w:rsidR="00624EE4" w:rsidRPr="00470220" w:rsidRDefault="00624EE4" w:rsidP="005355CF">
      <w:pPr>
        <w:pStyle w:val="NormalWeb"/>
        <w:spacing w:before="0" w:beforeAutospacing="0" w:after="90" w:afterAutospacing="0"/>
        <w:rPr>
          <w:i/>
        </w:rPr>
      </w:pPr>
      <w:r w:rsidRPr="00470220">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14:paraId="71BFBCCE" w14:textId="77777777" w:rsidR="00624EE4" w:rsidRPr="00470220" w:rsidRDefault="00624EE4" w:rsidP="00624EE4">
      <w:pPr>
        <w:pStyle w:val="Normal12Italic"/>
        <w:rPr>
          <w:noProof w:val="0"/>
        </w:rPr>
      </w:pPr>
      <w:r w:rsidRPr="00470220">
        <w:rPr>
          <w:noProof w:val="0"/>
        </w:rPr>
        <w:t>.</w:t>
      </w:r>
    </w:p>
    <w:p w14:paraId="63BB16F5" w14:textId="77777777" w:rsidR="00624EE4" w:rsidRPr="00470220" w:rsidRDefault="00624EE4" w:rsidP="00624EE4">
      <w:r w:rsidRPr="005355CF">
        <w:rPr>
          <w:rStyle w:val="HideTWBExt"/>
        </w:rPr>
        <w:t>&lt;/Amend&gt;</w:t>
      </w:r>
    </w:p>
    <w:p w14:paraId="2DA2A41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74</w:t>
      </w:r>
      <w:r w:rsidRPr="005355CF">
        <w:rPr>
          <w:rStyle w:val="HideTWBExt"/>
          <w:b w:val="0"/>
        </w:rPr>
        <w:t>&lt;/NumAm&gt;</w:t>
      </w:r>
    </w:p>
    <w:p w14:paraId="537EBAAF"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FCCB6B9" w14:textId="77777777" w:rsidR="00624EE4" w:rsidRPr="00470220" w:rsidRDefault="00624EE4" w:rsidP="00624EE4">
      <w:r w:rsidRPr="005355CF">
        <w:rPr>
          <w:rStyle w:val="HideTWBExt"/>
        </w:rPr>
        <w:t>&lt;/RepeatBlock-By&gt;</w:t>
      </w:r>
    </w:p>
    <w:p w14:paraId="2B8AA74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1413BD9" w14:textId="77777777" w:rsidR="00624EE4" w:rsidRPr="00470220" w:rsidRDefault="00624EE4" w:rsidP="00624EE4">
      <w:pPr>
        <w:pStyle w:val="NormalBold"/>
      </w:pPr>
      <w:r w:rsidRPr="005355CF">
        <w:rPr>
          <w:rStyle w:val="HideTWBExt"/>
          <w:b w:val="0"/>
        </w:rPr>
        <w:t>&lt;Article&gt;</w:t>
      </w:r>
      <w:r w:rsidRPr="00470220">
        <w:t>Dispositive del – nr. 9 – artikel 1 – stk. 1 – litra b</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A57567A" w14:textId="77777777" w:rsidTr="001D6D31">
        <w:trPr>
          <w:jc w:val="center"/>
        </w:trPr>
        <w:tc>
          <w:tcPr>
            <w:tcW w:w="9752" w:type="dxa"/>
            <w:gridSpan w:val="2"/>
          </w:tcPr>
          <w:p w14:paraId="3EA1A583" w14:textId="77777777" w:rsidR="00624EE4" w:rsidRPr="00470220" w:rsidRDefault="00624EE4" w:rsidP="001D6D31">
            <w:pPr>
              <w:keepNext/>
            </w:pPr>
          </w:p>
        </w:tc>
      </w:tr>
      <w:tr w:rsidR="00176F35" w:rsidRPr="00470220" w14:paraId="0EFFC79D" w14:textId="77777777" w:rsidTr="001D6D31">
        <w:trPr>
          <w:jc w:val="center"/>
        </w:trPr>
        <w:tc>
          <w:tcPr>
            <w:tcW w:w="4876" w:type="dxa"/>
            <w:hideMark/>
          </w:tcPr>
          <w:p w14:paraId="639D5AFD" w14:textId="77777777" w:rsidR="00624EE4" w:rsidRPr="00470220" w:rsidRDefault="00624EE4" w:rsidP="001D6D31">
            <w:pPr>
              <w:pStyle w:val="ColumnHeading"/>
              <w:keepNext/>
            </w:pPr>
            <w:r w:rsidRPr="00470220">
              <w:t>Kommissionens forslag</w:t>
            </w:r>
          </w:p>
        </w:tc>
        <w:tc>
          <w:tcPr>
            <w:tcW w:w="4876" w:type="dxa"/>
            <w:hideMark/>
          </w:tcPr>
          <w:p w14:paraId="26B87F7E" w14:textId="77777777" w:rsidR="00624EE4" w:rsidRPr="00470220" w:rsidRDefault="00624EE4" w:rsidP="001D6D31">
            <w:pPr>
              <w:pStyle w:val="ColumnHeading"/>
              <w:keepNext/>
            </w:pPr>
            <w:r w:rsidRPr="00470220">
              <w:t>Ændringsforslag</w:t>
            </w:r>
          </w:p>
        </w:tc>
      </w:tr>
      <w:tr w:rsidR="00176F35" w:rsidRPr="00470220" w14:paraId="69FA0E6A" w14:textId="77777777" w:rsidTr="001D6D31">
        <w:trPr>
          <w:jc w:val="center"/>
        </w:trPr>
        <w:tc>
          <w:tcPr>
            <w:tcW w:w="4876" w:type="dxa"/>
            <w:hideMark/>
          </w:tcPr>
          <w:p w14:paraId="0599866A" w14:textId="77777777" w:rsidR="00624EE4" w:rsidRPr="00470220" w:rsidRDefault="00624EE4" w:rsidP="001D6D31">
            <w:pPr>
              <w:pStyle w:val="Normal6"/>
            </w:pPr>
            <w:r w:rsidRPr="00470220">
              <w:t>b)</w:t>
            </w:r>
            <w:r w:rsidRPr="00470220">
              <w:tab/>
              <w:t>bistå med anvendelsen af forordning (EU) XXX/XXX [genbosætningsforordningen] på de betingelser, der er fastsat i nærværende forordning</w:t>
            </w:r>
          </w:p>
        </w:tc>
        <w:tc>
          <w:tcPr>
            <w:tcW w:w="4876" w:type="dxa"/>
            <w:hideMark/>
          </w:tcPr>
          <w:p w14:paraId="6DC642B5" w14:textId="77777777" w:rsidR="00624EE4" w:rsidRPr="00470220" w:rsidRDefault="00624EE4" w:rsidP="001D6D31">
            <w:pPr>
              <w:pStyle w:val="Normal6"/>
              <w:rPr>
                <w:szCs w:val="24"/>
              </w:rPr>
            </w:pPr>
            <w:r w:rsidRPr="00470220">
              <w:t>b)</w:t>
            </w:r>
            <w:r w:rsidRPr="00470220">
              <w:tab/>
              <w:t xml:space="preserve">bistå med </w:t>
            </w:r>
            <w:r w:rsidRPr="00470220">
              <w:rPr>
                <w:b/>
                <w:bCs/>
                <w:i/>
                <w:iCs/>
              </w:rPr>
              <w:t>henblik på identificering af sekundære bevægelser for genbosatte tredjelandsstatsborgere i forbindelse med</w:t>
            </w:r>
            <w:r w:rsidRPr="00470220">
              <w:t xml:space="preserve"> anvendelsen af forordning (EU) XXX/XXX [genbosætningsforordningen] på de betingelser, der er fastsat i nærværende forordning</w:t>
            </w:r>
          </w:p>
        </w:tc>
      </w:tr>
    </w:tbl>
    <w:p w14:paraId="3907F1AB"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0CEFBF3" w14:textId="77777777" w:rsidR="00624EE4" w:rsidRPr="00470220" w:rsidRDefault="00624EE4" w:rsidP="00624EE4">
      <w:r w:rsidRPr="005355CF">
        <w:rPr>
          <w:rStyle w:val="HideTWBExt"/>
        </w:rPr>
        <w:t>&lt;/Amend&gt;</w:t>
      </w:r>
    </w:p>
    <w:p w14:paraId="7713D445"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75</w:t>
      </w:r>
      <w:r w:rsidRPr="005355CF">
        <w:rPr>
          <w:rStyle w:val="HideTWBExt"/>
          <w:b w:val="0"/>
        </w:rPr>
        <w:t>&lt;/NumAm&gt;</w:t>
      </w:r>
    </w:p>
    <w:p w14:paraId="4EC35EA4"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81291EB" w14:textId="77777777" w:rsidR="00624EE4" w:rsidRPr="00470220" w:rsidRDefault="00624EE4" w:rsidP="00624EE4">
      <w:r w:rsidRPr="005355CF">
        <w:rPr>
          <w:rStyle w:val="HideTWBExt"/>
        </w:rPr>
        <w:t>&lt;/RepeatBlock-By&gt;</w:t>
      </w:r>
    </w:p>
    <w:p w14:paraId="3B74C42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9950513" w14:textId="77777777" w:rsidR="00624EE4" w:rsidRPr="00470220" w:rsidRDefault="00624EE4" w:rsidP="00624EE4">
      <w:pPr>
        <w:pStyle w:val="NormalBold"/>
      </w:pPr>
      <w:r w:rsidRPr="005355CF">
        <w:rPr>
          <w:rStyle w:val="HideTWBExt"/>
          <w:b w:val="0"/>
        </w:rPr>
        <w:t>&lt;Article&gt;</w:t>
      </w:r>
      <w:r w:rsidRPr="00470220">
        <w:t>Dispositive del – artikel 1 – stk. 1 – litra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71DE2AD" w14:textId="77777777" w:rsidTr="001D6D31">
        <w:trPr>
          <w:jc w:val="center"/>
        </w:trPr>
        <w:tc>
          <w:tcPr>
            <w:tcW w:w="9752" w:type="dxa"/>
            <w:gridSpan w:val="2"/>
          </w:tcPr>
          <w:p w14:paraId="34F070A3" w14:textId="77777777" w:rsidR="00624EE4" w:rsidRPr="00470220" w:rsidRDefault="00624EE4" w:rsidP="001D6D31">
            <w:pPr>
              <w:keepNext/>
            </w:pPr>
          </w:p>
        </w:tc>
      </w:tr>
      <w:tr w:rsidR="00176F35" w:rsidRPr="00470220" w14:paraId="2A3AC7B9" w14:textId="77777777" w:rsidTr="001D6D31">
        <w:trPr>
          <w:jc w:val="center"/>
        </w:trPr>
        <w:tc>
          <w:tcPr>
            <w:tcW w:w="4876" w:type="dxa"/>
            <w:hideMark/>
          </w:tcPr>
          <w:p w14:paraId="208DC8F0" w14:textId="77777777" w:rsidR="00624EE4" w:rsidRPr="00470220" w:rsidRDefault="00624EE4" w:rsidP="001D6D31">
            <w:pPr>
              <w:pStyle w:val="ColumnHeading"/>
              <w:keepNext/>
            </w:pPr>
            <w:r w:rsidRPr="00470220">
              <w:t>Kommissionens forslag</w:t>
            </w:r>
          </w:p>
        </w:tc>
        <w:tc>
          <w:tcPr>
            <w:tcW w:w="4876" w:type="dxa"/>
            <w:hideMark/>
          </w:tcPr>
          <w:p w14:paraId="7A625A9A" w14:textId="77777777" w:rsidR="00624EE4" w:rsidRPr="00470220" w:rsidRDefault="00624EE4" w:rsidP="001D6D31">
            <w:pPr>
              <w:pStyle w:val="ColumnHeading"/>
              <w:keepNext/>
            </w:pPr>
            <w:r w:rsidRPr="00470220">
              <w:t>Ændringsforslag</w:t>
            </w:r>
          </w:p>
        </w:tc>
      </w:tr>
      <w:tr w:rsidR="00176F35" w:rsidRPr="00470220" w14:paraId="72B55E99" w14:textId="77777777" w:rsidTr="001D6D31">
        <w:trPr>
          <w:jc w:val="center"/>
        </w:trPr>
        <w:tc>
          <w:tcPr>
            <w:tcW w:w="4876" w:type="dxa"/>
            <w:hideMark/>
          </w:tcPr>
          <w:p w14:paraId="2C0CCEC3" w14:textId="77777777" w:rsidR="00624EE4" w:rsidRPr="00470220" w:rsidRDefault="00624EE4" w:rsidP="001D6D31">
            <w:pPr>
              <w:pStyle w:val="Normal6"/>
            </w:pPr>
            <w:r w:rsidRPr="00470220">
              <w:rPr>
                <w:b/>
                <w:i/>
              </w:rPr>
              <w:t>c)</w:t>
            </w:r>
            <w:r w:rsidRPr="00470220">
              <w:rPr>
                <w:b/>
                <w:i/>
              </w:rPr>
              <w:tab/>
              <w:t>bistå med kontrollen af irregulær immigration til Unionen og opdagelse af sekundære bevægelser inden for Unionen og med identifikationen af tredjelandsstatsborgere og statsløse med ulovligt ophold med henblik på at fastlægge, hvilke hensigtsmæssige foranstaltninger medlemsstaterne skal træffe</w:t>
            </w:r>
          </w:p>
        </w:tc>
        <w:tc>
          <w:tcPr>
            <w:tcW w:w="4876" w:type="dxa"/>
            <w:hideMark/>
          </w:tcPr>
          <w:p w14:paraId="0264DE6B" w14:textId="77777777" w:rsidR="00624EE4" w:rsidRPr="00470220" w:rsidRDefault="00624EE4" w:rsidP="001D6D31">
            <w:pPr>
              <w:pStyle w:val="Normal6"/>
              <w:rPr>
                <w:szCs w:val="24"/>
              </w:rPr>
            </w:pPr>
            <w:r w:rsidRPr="00470220">
              <w:rPr>
                <w:b/>
                <w:i/>
              </w:rPr>
              <w:t>udgår</w:t>
            </w:r>
          </w:p>
        </w:tc>
      </w:tr>
    </w:tbl>
    <w:p w14:paraId="32FB087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380E24C" w14:textId="77777777" w:rsidR="00624EE4" w:rsidRPr="00470220" w:rsidRDefault="00624EE4" w:rsidP="00624EE4">
      <w:r w:rsidRPr="005355CF">
        <w:rPr>
          <w:rStyle w:val="HideTWBExt"/>
        </w:rPr>
        <w:t>&lt;/Amend&gt;</w:t>
      </w:r>
    </w:p>
    <w:p w14:paraId="2BC5016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76</w:t>
      </w:r>
      <w:r w:rsidRPr="005355CF">
        <w:rPr>
          <w:rStyle w:val="HideTWBExt"/>
          <w:b w:val="0"/>
        </w:rPr>
        <w:t>&lt;/NumAm&gt;</w:t>
      </w:r>
    </w:p>
    <w:p w14:paraId="3FD33783"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50582CB" w14:textId="77777777" w:rsidR="00624EE4" w:rsidRPr="00470220" w:rsidRDefault="00624EE4" w:rsidP="00624EE4">
      <w:r w:rsidRPr="005355CF">
        <w:rPr>
          <w:rStyle w:val="HideTWBExt"/>
        </w:rPr>
        <w:t>&lt;/RepeatBlock-By&gt;</w:t>
      </w:r>
    </w:p>
    <w:p w14:paraId="5F77764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501FF34" w14:textId="77777777" w:rsidR="00624EE4" w:rsidRPr="00470220" w:rsidRDefault="00624EE4" w:rsidP="00624EE4">
      <w:pPr>
        <w:pStyle w:val="NormalBold"/>
      </w:pPr>
      <w:r w:rsidRPr="005355CF">
        <w:rPr>
          <w:rStyle w:val="HideTWBExt"/>
          <w:b w:val="0"/>
        </w:rPr>
        <w:t>&lt;Article&gt;</w:t>
      </w:r>
      <w:r w:rsidRPr="00470220">
        <w:t>Dispositive del – nr. 9 – artikel 1 – stk. 1 – litra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6DB1063" w14:textId="77777777" w:rsidTr="001D6D31">
        <w:trPr>
          <w:jc w:val="center"/>
        </w:trPr>
        <w:tc>
          <w:tcPr>
            <w:tcW w:w="9752" w:type="dxa"/>
            <w:gridSpan w:val="2"/>
          </w:tcPr>
          <w:p w14:paraId="38A82D35" w14:textId="77777777" w:rsidR="00624EE4" w:rsidRPr="00470220" w:rsidRDefault="00624EE4" w:rsidP="001D6D31">
            <w:pPr>
              <w:keepNext/>
            </w:pPr>
          </w:p>
        </w:tc>
      </w:tr>
      <w:tr w:rsidR="00176F35" w:rsidRPr="00470220" w14:paraId="49094ABE" w14:textId="77777777" w:rsidTr="001D6D31">
        <w:trPr>
          <w:jc w:val="center"/>
        </w:trPr>
        <w:tc>
          <w:tcPr>
            <w:tcW w:w="4876" w:type="dxa"/>
            <w:hideMark/>
          </w:tcPr>
          <w:p w14:paraId="3D108067" w14:textId="77777777" w:rsidR="00624EE4" w:rsidRPr="00470220" w:rsidRDefault="00624EE4" w:rsidP="001D6D31">
            <w:pPr>
              <w:pStyle w:val="ColumnHeading"/>
              <w:keepNext/>
            </w:pPr>
            <w:r w:rsidRPr="00470220">
              <w:t>Kommissionens forslag</w:t>
            </w:r>
          </w:p>
        </w:tc>
        <w:tc>
          <w:tcPr>
            <w:tcW w:w="4876" w:type="dxa"/>
            <w:hideMark/>
          </w:tcPr>
          <w:p w14:paraId="3D1AD279" w14:textId="77777777" w:rsidR="00624EE4" w:rsidRPr="00470220" w:rsidRDefault="00624EE4" w:rsidP="001D6D31">
            <w:pPr>
              <w:pStyle w:val="ColumnHeading"/>
              <w:keepNext/>
            </w:pPr>
            <w:r w:rsidRPr="00470220">
              <w:t>Ændringsforslag</w:t>
            </w:r>
          </w:p>
        </w:tc>
      </w:tr>
      <w:tr w:rsidR="00176F35" w:rsidRPr="00470220" w14:paraId="72B3A5F7" w14:textId="77777777" w:rsidTr="001D6D31">
        <w:trPr>
          <w:jc w:val="center"/>
        </w:trPr>
        <w:tc>
          <w:tcPr>
            <w:tcW w:w="4876" w:type="dxa"/>
            <w:hideMark/>
          </w:tcPr>
          <w:p w14:paraId="04852C40" w14:textId="77777777" w:rsidR="00624EE4" w:rsidRPr="00470220" w:rsidRDefault="00624EE4" w:rsidP="001D6D31">
            <w:pPr>
              <w:pStyle w:val="Normal6"/>
            </w:pPr>
            <w:r w:rsidRPr="00470220">
              <w:rPr>
                <w:b/>
                <w:i/>
              </w:rPr>
              <w:t>c)</w:t>
            </w:r>
            <w:r w:rsidRPr="00470220">
              <w:rPr>
                <w:b/>
                <w:i/>
              </w:rPr>
              <w:tab/>
              <w:t>bistå med kontrollen af irregulær immigration til Unionen og opdagelse af sekundære bevægelser inden for Unionen og med identifikationen af tredjelandsstatsborgere og statsløse med ulovligt ophold med henblik på at fastlægge, hvilke hensigtsmæssige foranstaltninger medlemsstaterne skal træffe</w:t>
            </w:r>
          </w:p>
        </w:tc>
        <w:tc>
          <w:tcPr>
            <w:tcW w:w="4876" w:type="dxa"/>
            <w:hideMark/>
          </w:tcPr>
          <w:p w14:paraId="03FF42D5" w14:textId="77777777" w:rsidR="00624EE4" w:rsidRPr="00470220" w:rsidRDefault="00624EE4" w:rsidP="001D6D31">
            <w:pPr>
              <w:pStyle w:val="Normal6"/>
              <w:rPr>
                <w:szCs w:val="24"/>
              </w:rPr>
            </w:pPr>
            <w:r w:rsidRPr="00470220">
              <w:rPr>
                <w:b/>
                <w:i/>
              </w:rPr>
              <w:t>udgår</w:t>
            </w:r>
          </w:p>
        </w:tc>
      </w:tr>
    </w:tbl>
    <w:p w14:paraId="70F2E49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138A2C4" w14:textId="77777777" w:rsidR="00624EE4" w:rsidRPr="00470220" w:rsidRDefault="00624EE4" w:rsidP="00624EE4">
      <w:r w:rsidRPr="005355CF">
        <w:rPr>
          <w:rStyle w:val="HideTWBExt"/>
        </w:rPr>
        <w:t>&lt;/Amend&gt;</w:t>
      </w:r>
    </w:p>
    <w:p w14:paraId="1DB8067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77</w:t>
      </w:r>
      <w:r w:rsidRPr="005355CF">
        <w:rPr>
          <w:rStyle w:val="HideTWBExt"/>
          <w:b w:val="0"/>
        </w:rPr>
        <w:t>&lt;/NumAm&gt;</w:t>
      </w:r>
    </w:p>
    <w:p w14:paraId="37DCD67A"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2E1CD898" w14:textId="77777777" w:rsidR="00624EE4" w:rsidRPr="00470220" w:rsidRDefault="00624EE4" w:rsidP="00624EE4">
      <w:r w:rsidRPr="005355CF">
        <w:rPr>
          <w:rStyle w:val="HideTWBExt"/>
        </w:rPr>
        <w:t>&lt;/RepeatBlock-By&gt;</w:t>
      </w:r>
    </w:p>
    <w:p w14:paraId="23AE03A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5CE0B1B" w14:textId="77777777" w:rsidR="00624EE4" w:rsidRPr="00470220" w:rsidRDefault="00624EE4" w:rsidP="00624EE4">
      <w:pPr>
        <w:pStyle w:val="NormalBold"/>
      </w:pPr>
      <w:r w:rsidRPr="005355CF">
        <w:rPr>
          <w:rStyle w:val="HideTWBExt"/>
          <w:b w:val="0"/>
        </w:rPr>
        <w:t>&lt;Article&gt;</w:t>
      </w:r>
      <w:r w:rsidRPr="00470220">
        <w:t>Dispositive del – nr. 9 – artikel 1 – stk. 1 – litra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842D6E7" w14:textId="77777777" w:rsidTr="001D6D31">
        <w:trPr>
          <w:jc w:val="center"/>
        </w:trPr>
        <w:tc>
          <w:tcPr>
            <w:tcW w:w="9752" w:type="dxa"/>
            <w:gridSpan w:val="2"/>
          </w:tcPr>
          <w:p w14:paraId="2C8CFFEC" w14:textId="77777777" w:rsidR="00624EE4" w:rsidRPr="00470220" w:rsidRDefault="00624EE4" w:rsidP="001D6D31">
            <w:pPr>
              <w:keepNext/>
            </w:pPr>
          </w:p>
        </w:tc>
      </w:tr>
      <w:tr w:rsidR="00176F35" w:rsidRPr="00470220" w14:paraId="13CBFE8A" w14:textId="77777777" w:rsidTr="001D6D31">
        <w:trPr>
          <w:jc w:val="center"/>
        </w:trPr>
        <w:tc>
          <w:tcPr>
            <w:tcW w:w="4876" w:type="dxa"/>
            <w:hideMark/>
          </w:tcPr>
          <w:p w14:paraId="773B3168" w14:textId="77777777" w:rsidR="00624EE4" w:rsidRPr="00470220" w:rsidRDefault="00624EE4" w:rsidP="001D6D31">
            <w:pPr>
              <w:pStyle w:val="ColumnHeading"/>
              <w:keepNext/>
            </w:pPr>
            <w:r w:rsidRPr="00470220">
              <w:t>Kommissionens forslag</w:t>
            </w:r>
          </w:p>
        </w:tc>
        <w:tc>
          <w:tcPr>
            <w:tcW w:w="4876" w:type="dxa"/>
            <w:hideMark/>
          </w:tcPr>
          <w:p w14:paraId="34E36CA6" w14:textId="77777777" w:rsidR="00624EE4" w:rsidRPr="00470220" w:rsidRDefault="00624EE4" w:rsidP="001D6D31">
            <w:pPr>
              <w:pStyle w:val="ColumnHeading"/>
              <w:keepNext/>
            </w:pPr>
            <w:r w:rsidRPr="00470220">
              <w:t>Ændringsforslag</w:t>
            </w:r>
          </w:p>
        </w:tc>
      </w:tr>
      <w:tr w:rsidR="00176F35" w:rsidRPr="00470220" w14:paraId="1F580909" w14:textId="77777777" w:rsidTr="001D6D31">
        <w:trPr>
          <w:jc w:val="center"/>
        </w:trPr>
        <w:tc>
          <w:tcPr>
            <w:tcW w:w="4876" w:type="dxa"/>
            <w:hideMark/>
          </w:tcPr>
          <w:p w14:paraId="13F0ACA2" w14:textId="77777777" w:rsidR="00624EE4" w:rsidRPr="00470220" w:rsidRDefault="00624EE4" w:rsidP="001D6D31">
            <w:pPr>
              <w:pStyle w:val="Normal6"/>
            </w:pPr>
            <w:r w:rsidRPr="00470220">
              <w:t>c)</w:t>
            </w:r>
            <w:r w:rsidRPr="00470220">
              <w:tab/>
              <w:t xml:space="preserve">bistå med </w:t>
            </w:r>
            <w:r w:rsidRPr="00470220">
              <w:rPr>
                <w:b/>
                <w:bCs/>
                <w:i/>
                <w:iCs/>
              </w:rPr>
              <w:t>kontrollen</w:t>
            </w:r>
            <w:r w:rsidRPr="00470220">
              <w:t xml:space="preserve"> af irregulær immigration til Unionen og opdagelse af sekundære bevægelser inden for Unionen og med identifikationen af tredjelandsstatsborgere og statsløse med </w:t>
            </w:r>
            <w:r w:rsidRPr="00470220">
              <w:rPr>
                <w:b/>
                <w:bCs/>
                <w:i/>
                <w:iCs/>
              </w:rPr>
              <w:t>ulovligt</w:t>
            </w:r>
            <w:r w:rsidRPr="00470220">
              <w:t xml:space="preserve"> ophold med henblik på at fastlægge, hvilke hensigtsmæssige foranstaltninger medlemsstaterne skal træffe</w:t>
            </w:r>
          </w:p>
        </w:tc>
        <w:tc>
          <w:tcPr>
            <w:tcW w:w="4876" w:type="dxa"/>
            <w:hideMark/>
          </w:tcPr>
          <w:p w14:paraId="131B74AF" w14:textId="77777777" w:rsidR="00624EE4" w:rsidRPr="00470220" w:rsidRDefault="00624EE4" w:rsidP="001D6D31">
            <w:pPr>
              <w:pStyle w:val="Normal6"/>
              <w:rPr>
                <w:szCs w:val="24"/>
              </w:rPr>
            </w:pPr>
            <w:r w:rsidRPr="00470220">
              <w:t>c)</w:t>
            </w:r>
            <w:r w:rsidRPr="00470220">
              <w:tab/>
              <w:t xml:space="preserve">bistå med </w:t>
            </w:r>
            <w:r w:rsidRPr="00470220">
              <w:rPr>
                <w:b/>
                <w:bCs/>
                <w:i/>
                <w:iCs/>
              </w:rPr>
              <w:t>overvågningen</w:t>
            </w:r>
            <w:r w:rsidRPr="00470220">
              <w:t xml:space="preserve"> af irregulær immigration til Unionen og opdagelse af sekundære bevægelser inden for Unionen og med identifikationen af tredjelandsstatsborgere og statsløse med </w:t>
            </w:r>
            <w:r w:rsidRPr="00470220">
              <w:rPr>
                <w:b/>
                <w:bCs/>
                <w:i/>
                <w:iCs/>
              </w:rPr>
              <w:t>irregulært</w:t>
            </w:r>
            <w:r w:rsidRPr="00470220">
              <w:t xml:space="preserve"> ophold med henblik på at fastlægge, hvilke hensigtsmæssige foranstaltninger medlemsstaterne skal træffe</w:t>
            </w:r>
          </w:p>
        </w:tc>
      </w:tr>
    </w:tbl>
    <w:p w14:paraId="0F5F5F3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8D546C7" w14:textId="77777777" w:rsidR="00624EE4" w:rsidRPr="00470220" w:rsidRDefault="00624EE4" w:rsidP="00624EE4">
      <w:r w:rsidRPr="005355CF">
        <w:rPr>
          <w:rStyle w:val="HideTWBExt"/>
        </w:rPr>
        <w:t>&lt;/Amend&gt;</w:t>
      </w:r>
    </w:p>
    <w:p w14:paraId="19853C3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78</w:t>
      </w:r>
      <w:r w:rsidRPr="005355CF">
        <w:rPr>
          <w:rStyle w:val="HideTWBExt"/>
          <w:b w:val="0"/>
        </w:rPr>
        <w:t>&lt;/NumAm&gt;</w:t>
      </w:r>
    </w:p>
    <w:p w14:paraId="2762EC1C" w14:textId="77777777" w:rsidR="00624EE4" w:rsidRPr="00470220" w:rsidRDefault="00624EE4" w:rsidP="00624EE4">
      <w:pPr>
        <w:pStyle w:val="NormalBold"/>
      </w:pPr>
      <w:r w:rsidRPr="005355CF">
        <w:rPr>
          <w:rStyle w:val="HideTWBExt"/>
          <w:b w:val="0"/>
        </w:rPr>
        <w:t>&lt;RepeatBlock-By&gt;&lt;Members&gt;</w:t>
      </w:r>
      <w:r w:rsidRPr="00470220">
        <w:t>Tom Vandendriessche</w:t>
      </w:r>
      <w:r w:rsidRPr="005355CF">
        <w:rPr>
          <w:rStyle w:val="HideTWBExt"/>
          <w:b w:val="0"/>
        </w:rPr>
        <w:t>&lt;/Members&gt;</w:t>
      </w:r>
    </w:p>
    <w:p w14:paraId="1908AC84" w14:textId="77777777" w:rsidR="00624EE4" w:rsidRPr="00470220" w:rsidRDefault="00624EE4" w:rsidP="00624EE4">
      <w:r w:rsidRPr="005355CF">
        <w:rPr>
          <w:rStyle w:val="HideTWBExt"/>
        </w:rPr>
        <w:t>&lt;/RepeatBlock-By&gt;</w:t>
      </w:r>
    </w:p>
    <w:p w14:paraId="7CCEFC3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BAF005C" w14:textId="77777777" w:rsidR="00624EE4" w:rsidRPr="00470220" w:rsidRDefault="00624EE4" w:rsidP="00624EE4">
      <w:pPr>
        <w:pStyle w:val="NormalBold"/>
      </w:pPr>
      <w:r w:rsidRPr="005355CF">
        <w:rPr>
          <w:rStyle w:val="HideTWBExt"/>
          <w:b w:val="0"/>
        </w:rPr>
        <w:t>&lt;Article&gt;</w:t>
      </w:r>
      <w:r w:rsidRPr="00470220">
        <w:t>Dispositive del – nr. 9 – artikel 1 – stk. 1 – litra c</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249CD77" w14:textId="77777777" w:rsidTr="001D6D31">
        <w:trPr>
          <w:jc w:val="center"/>
        </w:trPr>
        <w:tc>
          <w:tcPr>
            <w:tcW w:w="9752" w:type="dxa"/>
            <w:gridSpan w:val="2"/>
          </w:tcPr>
          <w:p w14:paraId="73AD8164" w14:textId="77777777" w:rsidR="00624EE4" w:rsidRPr="00470220" w:rsidRDefault="00624EE4" w:rsidP="001D6D31">
            <w:pPr>
              <w:keepNext/>
            </w:pPr>
          </w:p>
        </w:tc>
      </w:tr>
      <w:tr w:rsidR="00176F35" w:rsidRPr="00470220" w14:paraId="68371E64" w14:textId="77777777" w:rsidTr="001D6D31">
        <w:trPr>
          <w:jc w:val="center"/>
        </w:trPr>
        <w:tc>
          <w:tcPr>
            <w:tcW w:w="4876" w:type="dxa"/>
            <w:hideMark/>
          </w:tcPr>
          <w:p w14:paraId="445C3D0D" w14:textId="77777777" w:rsidR="00624EE4" w:rsidRPr="00470220" w:rsidRDefault="00624EE4" w:rsidP="001D6D31">
            <w:pPr>
              <w:pStyle w:val="ColumnHeading"/>
              <w:keepNext/>
            </w:pPr>
            <w:r w:rsidRPr="00470220">
              <w:t>Kommissionens forslag</w:t>
            </w:r>
          </w:p>
        </w:tc>
        <w:tc>
          <w:tcPr>
            <w:tcW w:w="4876" w:type="dxa"/>
            <w:hideMark/>
          </w:tcPr>
          <w:p w14:paraId="219EE800" w14:textId="77777777" w:rsidR="00624EE4" w:rsidRPr="00470220" w:rsidRDefault="00624EE4" w:rsidP="001D6D31">
            <w:pPr>
              <w:pStyle w:val="ColumnHeading"/>
              <w:keepNext/>
            </w:pPr>
            <w:r w:rsidRPr="00470220">
              <w:t>Ændringsforslag</w:t>
            </w:r>
          </w:p>
        </w:tc>
      </w:tr>
      <w:tr w:rsidR="00176F35" w:rsidRPr="00470220" w14:paraId="522F7379" w14:textId="77777777" w:rsidTr="001D6D31">
        <w:trPr>
          <w:jc w:val="center"/>
        </w:trPr>
        <w:tc>
          <w:tcPr>
            <w:tcW w:w="4876" w:type="dxa"/>
            <w:hideMark/>
          </w:tcPr>
          <w:p w14:paraId="2595CCBA" w14:textId="77777777" w:rsidR="00624EE4" w:rsidRPr="00470220" w:rsidRDefault="00624EE4" w:rsidP="001D6D31">
            <w:pPr>
              <w:pStyle w:val="Normal6"/>
            </w:pPr>
            <w:r w:rsidRPr="00470220">
              <w:t>c)</w:t>
            </w:r>
            <w:r w:rsidRPr="00470220">
              <w:tab/>
              <w:t xml:space="preserve">bistå med kontrollen af </w:t>
            </w:r>
            <w:r w:rsidRPr="00470220">
              <w:rPr>
                <w:b/>
                <w:bCs/>
                <w:i/>
                <w:iCs/>
              </w:rPr>
              <w:t>irregulær</w:t>
            </w:r>
            <w:r w:rsidRPr="00470220">
              <w:t xml:space="preserve"> immigration til Unionen og opdagelse af sekundære bevægelser inden for Unionen og med identifikationen af tredjelandsstatsborgere og statsløse med ulovligt ophold med henblik på at fastlægge, hvilke hensigtsmæssige foranstaltninger medlemsstaterne skal træffe</w:t>
            </w:r>
          </w:p>
        </w:tc>
        <w:tc>
          <w:tcPr>
            <w:tcW w:w="4876" w:type="dxa"/>
            <w:hideMark/>
          </w:tcPr>
          <w:p w14:paraId="7EDBD2B5" w14:textId="77777777" w:rsidR="00624EE4" w:rsidRPr="00470220" w:rsidRDefault="00624EE4" w:rsidP="001D6D31">
            <w:pPr>
              <w:pStyle w:val="Normal6"/>
              <w:rPr>
                <w:szCs w:val="24"/>
              </w:rPr>
            </w:pPr>
            <w:r w:rsidRPr="00470220">
              <w:t>c)</w:t>
            </w:r>
            <w:r w:rsidRPr="00470220">
              <w:tab/>
              <w:t xml:space="preserve">bistå med kontrollen af </w:t>
            </w:r>
            <w:r w:rsidRPr="00470220">
              <w:rPr>
                <w:b/>
                <w:bCs/>
                <w:i/>
                <w:iCs/>
              </w:rPr>
              <w:t>ulovlig</w:t>
            </w:r>
            <w:r w:rsidRPr="00470220">
              <w:t xml:space="preserve"> immigration til Unionen og opdagelse af sekundære bevægelser inden for Unionen og med identifikationen af tredjelandsstatsborgere og statsløse med ulovligt ophold med henblik på at fastlægge, hvilke hensigtsmæssige foranstaltninger medlemsstaterne skal træffe</w:t>
            </w:r>
          </w:p>
        </w:tc>
      </w:tr>
    </w:tbl>
    <w:p w14:paraId="016DBD6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{NL}</w:t>
      </w:r>
      <w:r w:rsidRPr="00470220">
        <w:rPr>
          <w:noProof w:val="0"/>
        </w:rPr>
        <w:t>nl</w:t>
      </w:r>
      <w:r w:rsidRPr="005355CF">
        <w:rPr>
          <w:rStyle w:val="HideTWBExt"/>
        </w:rPr>
        <w:t>&lt;/Original&gt;</w:t>
      </w:r>
    </w:p>
    <w:p w14:paraId="090193E0" w14:textId="42C91101" w:rsidR="00624EE4" w:rsidRPr="00470220" w:rsidRDefault="00624EE4" w:rsidP="00624EE4">
      <w:r w:rsidRPr="005355CF">
        <w:rPr>
          <w:rStyle w:val="HideTWBExt"/>
        </w:rPr>
        <w:t>&lt;/Amend&gt;</w:t>
      </w:r>
    </w:p>
    <w:p w14:paraId="07CBC8E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79</w:t>
      </w:r>
      <w:r w:rsidRPr="005355CF">
        <w:rPr>
          <w:rStyle w:val="HideTWBExt"/>
          <w:b w:val="0"/>
        </w:rPr>
        <w:t>&lt;/NumAm&gt;</w:t>
      </w:r>
    </w:p>
    <w:p w14:paraId="2FE7F2E8" w14:textId="77777777" w:rsidR="00624EE4" w:rsidRPr="00470220" w:rsidRDefault="00624EE4" w:rsidP="00624EE4">
      <w:pPr>
        <w:pStyle w:val="NormalBold"/>
      </w:pPr>
      <w:r w:rsidRPr="005355CF">
        <w:rPr>
          <w:rStyle w:val="HideTWBExt"/>
          <w:b w:val="0"/>
        </w:rPr>
        <w:t>&lt;RepeatBlock-By&gt;&lt;Members&gt;</w:t>
      </w:r>
      <w:r w:rsidRPr="00470220">
        <w:t>Hilde Vautmans, Jan-Christoph Oetjen, Sophia in 't Veld, Yana Toom</w:t>
      </w:r>
      <w:r w:rsidRPr="005355CF">
        <w:rPr>
          <w:rStyle w:val="HideTWBExt"/>
          <w:b w:val="0"/>
        </w:rPr>
        <w:t>&lt;/Members&gt;</w:t>
      </w:r>
    </w:p>
    <w:p w14:paraId="705E7AB5" w14:textId="77777777" w:rsidR="00624EE4" w:rsidRPr="00470220" w:rsidRDefault="00624EE4" w:rsidP="00624EE4">
      <w:r w:rsidRPr="005355CF">
        <w:rPr>
          <w:rStyle w:val="HideTWBExt"/>
        </w:rPr>
        <w:t>&lt;/RepeatBlock-By&gt;</w:t>
      </w:r>
    </w:p>
    <w:p w14:paraId="7396561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97145DC" w14:textId="77777777" w:rsidR="00624EE4" w:rsidRPr="00470220" w:rsidRDefault="00624EE4" w:rsidP="00624EE4">
      <w:pPr>
        <w:pStyle w:val="NormalBold"/>
      </w:pPr>
      <w:r w:rsidRPr="005355CF">
        <w:rPr>
          <w:rStyle w:val="HideTWBExt"/>
          <w:b w:val="0"/>
        </w:rPr>
        <w:t>&lt;Article&gt;</w:t>
      </w:r>
      <w:r w:rsidRPr="00470220">
        <w:t>Dispositive del – nr. 9 – artikel 1 – stk. 1 – litra c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D789BB8" w14:textId="77777777" w:rsidTr="001D6D31">
        <w:trPr>
          <w:jc w:val="center"/>
        </w:trPr>
        <w:tc>
          <w:tcPr>
            <w:tcW w:w="9752" w:type="dxa"/>
            <w:gridSpan w:val="2"/>
          </w:tcPr>
          <w:p w14:paraId="3991E7DB" w14:textId="77777777" w:rsidR="00624EE4" w:rsidRPr="00470220" w:rsidRDefault="00624EE4" w:rsidP="001D6D31">
            <w:pPr>
              <w:keepNext/>
            </w:pPr>
          </w:p>
        </w:tc>
      </w:tr>
      <w:tr w:rsidR="00176F35" w:rsidRPr="00470220" w14:paraId="174419FE" w14:textId="77777777" w:rsidTr="001D6D31">
        <w:trPr>
          <w:jc w:val="center"/>
        </w:trPr>
        <w:tc>
          <w:tcPr>
            <w:tcW w:w="4876" w:type="dxa"/>
            <w:hideMark/>
          </w:tcPr>
          <w:p w14:paraId="06FAAF8C" w14:textId="77777777" w:rsidR="00624EE4" w:rsidRPr="00470220" w:rsidRDefault="00624EE4" w:rsidP="001D6D31">
            <w:pPr>
              <w:pStyle w:val="ColumnHeading"/>
              <w:keepNext/>
            </w:pPr>
            <w:r w:rsidRPr="00470220">
              <w:t>Kommissionens forslag</w:t>
            </w:r>
          </w:p>
        </w:tc>
        <w:tc>
          <w:tcPr>
            <w:tcW w:w="4876" w:type="dxa"/>
            <w:hideMark/>
          </w:tcPr>
          <w:p w14:paraId="5A2D4F32" w14:textId="77777777" w:rsidR="00624EE4" w:rsidRPr="00470220" w:rsidRDefault="00624EE4" w:rsidP="001D6D31">
            <w:pPr>
              <w:pStyle w:val="ColumnHeading"/>
              <w:keepNext/>
            </w:pPr>
            <w:r w:rsidRPr="00470220">
              <w:t>Ændringsforslag</w:t>
            </w:r>
          </w:p>
        </w:tc>
      </w:tr>
      <w:tr w:rsidR="00176F35" w:rsidRPr="00470220" w14:paraId="248BE32D" w14:textId="77777777" w:rsidTr="001D6D31">
        <w:trPr>
          <w:jc w:val="center"/>
        </w:trPr>
        <w:tc>
          <w:tcPr>
            <w:tcW w:w="4876" w:type="dxa"/>
          </w:tcPr>
          <w:p w14:paraId="2AA5DD2C" w14:textId="77777777" w:rsidR="00624EE4" w:rsidRPr="00470220" w:rsidRDefault="00624EE4" w:rsidP="001D6D31">
            <w:pPr>
              <w:pStyle w:val="Normal6"/>
            </w:pPr>
          </w:p>
        </w:tc>
        <w:tc>
          <w:tcPr>
            <w:tcW w:w="4876" w:type="dxa"/>
            <w:hideMark/>
          </w:tcPr>
          <w:p w14:paraId="3822A7CB" w14:textId="77777777" w:rsidR="00624EE4" w:rsidRPr="00470220" w:rsidRDefault="00624EE4" w:rsidP="001D6D31">
            <w:pPr>
              <w:pStyle w:val="Normal6"/>
              <w:rPr>
                <w:szCs w:val="24"/>
              </w:rPr>
            </w:pPr>
            <w:r w:rsidRPr="00470220">
              <w:rPr>
                <w:b/>
                <w:i/>
              </w:rPr>
              <w:t>ca)</w:t>
            </w:r>
            <w:r w:rsidRPr="00470220">
              <w:rPr>
                <w:b/>
                <w:i/>
              </w:rPr>
              <w:tab/>
              <w:t>beskytte børn, der er ofre for menneskehandel, samt identificere og beskytte forsvundne børn</w:t>
            </w:r>
          </w:p>
        </w:tc>
      </w:tr>
    </w:tbl>
    <w:p w14:paraId="2596F35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B012638"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66240A3C" w14:textId="77777777" w:rsidR="00624EE4" w:rsidRPr="00470220" w:rsidRDefault="00624EE4" w:rsidP="00624EE4">
      <w:pPr>
        <w:pStyle w:val="Normal12Italic"/>
        <w:rPr>
          <w:noProof w:val="0"/>
        </w:rPr>
      </w:pPr>
      <w:r w:rsidRPr="00470220">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14:paraId="0FA97C1D" w14:textId="77777777" w:rsidR="00624EE4" w:rsidRPr="00470220" w:rsidRDefault="00624EE4" w:rsidP="00624EE4">
      <w:r w:rsidRPr="005355CF">
        <w:rPr>
          <w:rStyle w:val="HideTWBExt"/>
        </w:rPr>
        <w:t>&lt;/Amend&gt;</w:t>
      </w:r>
    </w:p>
    <w:p w14:paraId="69D77CE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80</w:t>
      </w:r>
      <w:r w:rsidRPr="005355CF">
        <w:rPr>
          <w:rStyle w:val="HideTWBExt"/>
          <w:b w:val="0"/>
        </w:rPr>
        <w:t>&lt;/NumAm&gt;</w:t>
      </w:r>
    </w:p>
    <w:p w14:paraId="0ADF2966"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2E43D71E" w14:textId="77777777" w:rsidR="00624EE4" w:rsidRPr="00470220" w:rsidRDefault="00624EE4" w:rsidP="00624EE4">
      <w:r w:rsidRPr="005355CF">
        <w:rPr>
          <w:rStyle w:val="HideTWBExt"/>
        </w:rPr>
        <w:t>&lt;/RepeatBlock-By&gt;</w:t>
      </w:r>
    </w:p>
    <w:p w14:paraId="7BA0620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2DE89DA" w14:textId="77777777" w:rsidR="00624EE4" w:rsidRPr="00470220" w:rsidRDefault="00624EE4" w:rsidP="00624EE4">
      <w:pPr>
        <w:pStyle w:val="NormalBold"/>
      </w:pPr>
      <w:r w:rsidRPr="005355CF">
        <w:rPr>
          <w:rStyle w:val="HideTWBExt"/>
          <w:b w:val="0"/>
        </w:rPr>
        <w:t>&lt;Article&gt;</w:t>
      </w:r>
      <w:r w:rsidRPr="00470220">
        <w:t>Dispositive del – nr. 9 – artikel 1 – stk. 1 – litra d</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12DF62E" w14:textId="77777777" w:rsidTr="001D6D31">
        <w:trPr>
          <w:jc w:val="center"/>
        </w:trPr>
        <w:tc>
          <w:tcPr>
            <w:tcW w:w="9752" w:type="dxa"/>
            <w:gridSpan w:val="2"/>
          </w:tcPr>
          <w:p w14:paraId="3E5B5739" w14:textId="77777777" w:rsidR="00624EE4" w:rsidRPr="00470220" w:rsidRDefault="00624EE4" w:rsidP="001D6D31">
            <w:pPr>
              <w:keepNext/>
            </w:pPr>
          </w:p>
        </w:tc>
      </w:tr>
      <w:tr w:rsidR="00176F35" w:rsidRPr="00470220" w14:paraId="6FD96FFC" w14:textId="77777777" w:rsidTr="001D6D31">
        <w:trPr>
          <w:jc w:val="center"/>
        </w:trPr>
        <w:tc>
          <w:tcPr>
            <w:tcW w:w="4876" w:type="dxa"/>
            <w:hideMark/>
          </w:tcPr>
          <w:p w14:paraId="6B4A1FB2" w14:textId="77777777" w:rsidR="00624EE4" w:rsidRPr="00470220" w:rsidRDefault="00624EE4" w:rsidP="001D6D31">
            <w:pPr>
              <w:pStyle w:val="ColumnHeading"/>
              <w:keepNext/>
            </w:pPr>
            <w:r w:rsidRPr="00470220">
              <w:t>Kommissionens forslag</w:t>
            </w:r>
          </w:p>
        </w:tc>
        <w:tc>
          <w:tcPr>
            <w:tcW w:w="4876" w:type="dxa"/>
            <w:hideMark/>
          </w:tcPr>
          <w:p w14:paraId="15AED977" w14:textId="77777777" w:rsidR="00624EE4" w:rsidRPr="00470220" w:rsidRDefault="00624EE4" w:rsidP="001D6D31">
            <w:pPr>
              <w:pStyle w:val="ColumnHeading"/>
              <w:keepNext/>
            </w:pPr>
            <w:r w:rsidRPr="00470220">
              <w:t>Ændringsforslag</w:t>
            </w:r>
          </w:p>
        </w:tc>
      </w:tr>
      <w:tr w:rsidR="00176F35" w:rsidRPr="00470220" w14:paraId="3392A95A" w14:textId="77777777" w:rsidTr="001D6D31">
        <w:trPr>
          <w:jc w:val="center"/>
        </w:trPr>
        <w:tc>
          <w:tcPr>
            <w:tcW w:w="4876" w:type="dxa"/>
            <w:hideMark/>
          </w:tcPr>
          <w:p w14:paraId="03AA1AE0" w14:textId="77777777" w:rsidR="00624EE4" w:rsidRPr="00470220" w:rsidRDefault="00624EE4" w:rsidP="001D6D31">
            <w:pPr>
              <w:pStyle w:val="Normal6"/>
            </w:pPr>
            <w:r w:rsidRPr="00470220">
              <w:rPr>
                <w:b/>
                <w:i/>
              </w:rPr>
              <w:t>d)</w:t>
            </w:r>
            <w:r w:rsidRPr="00470220">
              <w:rPr>
                <w:b/>
                <w:i/>
              </w:rPr>
              <w:tab/>
              <w:t>fastsætte betingelserne for, at medlemsstaternes udpegede myndigheder og Den Europæiske Politienhed (Europol) kan anmode om at sammenligne biometriske eller alfanumeriske oplysninger med de oplysninger, der er lagret i det centrale system med henblik på retshåndhævelse for at forebygge, afsløre og efterforske terrorhandlinger og andre alvorlige lovovertrædelser</w:t>
            </w:r>
          </w:p>
        </w:tc>
        <w:tc>
          <w:tcPr>
            <w:tcW w:w="4876" w:type="dxa"/>
            <w:hideMark/>
          </w:tcPr>
          <w:p w14:paraId="2FD5AE76" w14:textId="77777777" w:rsidR="00624EE4" w:rsidRPr="00470220" w:rsidRDefault="00624EE4" w:rsidP="001D6D31">
            <w:pPr>
              <w:pStyle w:val="Normal6"/>
              <w:rPr>
                <w:szCs w:val="24"/>
              </w:rPr>
            </w:pPr>
            <w:r w:rsidRPr="00470220">
              <w:rPr>
                <w:b/>
                <w:i/>
              </w:rPr>
              <w:t>udgår</w:t>
            </w:r>
          </w:p>
        </w:tc>
      </w:tr>
    </w:tbl>
    <w:p w14:paraId="1C77BC4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87F0726" w14:textId="77777777" w:rsidR="00624EE4" w:rsidRPr="00470220" w:rsidRDefault="00624EE4" w:rsidP="00624EE4">
      <w:r w:rsidRPr="005355CF">
        <w:rPr>
          <w:rStyle w:val="HideTWBExt"/>
        </w:rPr>
        <w:t>&lt;/Amend&gt;</w:t>
      </w:r>
    </w:p>
    <w:p w14:paraId="44ABAE3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81</w:t>
      </w:r>
      <w:r w:rsidRPr="005355CF">
        <w:rPr>
          <w:rStyle w:val="HideTWBExt"/>
          <w:b w:val="0"/>
        </w:rPr>
        <w:t>&lt;/NumAm&gt;</w:t>
      </w:r>
    </w:p>
    <w:p w14:paraId="094696B3"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40FFF08" w14:textId="77777777" w:rsidR="00624EE4" w:rsidRPr="00470220" w:rsidRDefault="00624EE4" w:rsidP="00624EE4">
      <w:r w:rsidRPr="005355CF">
        <w:rPr>
          <w:rStyle w:val="HideTWBExt"/>
        </w:rPr>
        <w:t>&lt;/RepeatBlock-By&gt;</w:t>
      </w:r>
    </w:p>
    <w:p w14:paraId="24B7C3FA" w14:textId="77777777" w:rsidR="00624EE4" w:rsidRPr="00470220" w:rsidRDefault="00624EE4" w:rsidP="00624EE4">
      <w:pPr>
        <w:pStyle w:val="NormalBold"/>
        <w:keepNext/>
      </w:pPr>
      <w:r w:rsidRPr="005355CF">
        <w:rPr>
          <w:rStyle w:val="HideTWBExt"/>
          <w:b w:val="0"/>
        </w:rPr>
        <w:lastRenderedPageBreak/>
        <w:t>&lt;DocAmend&gt;</w:t>
      </w:r>
      <w:r w:rsidRPr="00470220">
        <w:t>Forslag til forordning</w:t>
      </w:r>
      <w:r w:rsidRPr="005355CF">
        <w:rPr>
          <w:rStyle w:val="HideTWBExt"/>
          <w:b w:val="0"/>
        </w:rPr>
        <w:t>&lt;/DocAmend&gt;</w:t>
      </w:r>
    </w:p>
    <w:p w14:paraId="38E62137" w14:textId="77777777" w:rsidR="00624EE4" w:rsidRPr="00470220" w:rsidRDefault="00624EE4" w:rsidP="00624EE4">
      <w:pPr>
        <w:pStyle w:val="NormalBold"/>
      </w:pPr>
      <w:r w:rsidRPr="005355CF">
        <w:rPr>
          <w:rStyle w:val="HideTWBExt"/>
          <w:b w:val="0"/>
        </w:rPr>
        <w:t>&lt;Article&gt;</w:t>
      </w:r>
      <w:r w:rsidRPr="00470220">
        <w:t>Dispositive del – nr. 9 – artikel 1 – stk. 1 – litra e</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640E2F8" w14:textId="77777777" w:rsidTr="001D6D31">
        <w:trPr>
          <w:jc w:val="center"/>
        </w:trPr>
        <w:tc>
          <w:tcPr>
            <w:tcW w:w="9752" w:type="dxa"/>
            <w:gridSpan w:val="2"/>
          </w:tcPr>
          <w:p w14:paraId="6F951B30" w14:textId="77777777" w:rsidR="00624EE4" w:rsidRPr="00470220" w:rsidRDefault="00624EE4" w:rsidP="001D6D31">
            <w:pPr>
              <w:keepNext/>
            </w:pPr>
          </w:p>
        </w:tc>
      </w:tr>
      <w:tr w:rsidR="00176F35" w:rsidRPr="00470220" w14:paraId="0958B867" w14:textId="77777777" w:rsidTr="001D6D31">
        <w:trPr>
          <w:jc w:val="center"/>
        </w:trPr>
        <w:tc>
          <w:tcPr>
            <w:tcW w:w="4876" w:type="dxa"/>
            <w:hideMark/>
          </w:tcPr>
          <w:p w14:paraId="4250188A" w14:textId="77777777" w:rsidR="00624EE4" w:rsidRPr="00470220" w:rsidRDefault="00624EE4" w:rsidP="001D6D31">
            <w:pPr>
              <w:pStyle w:val="ColumnHeading"/>
              <w:keepNext/>
            </w:pPr>
            <w:r w:rsidRPr="00470220">
              <w:t>Kommissionens forslag</w:t>
            </w:r>
          </w:p>
        </w:tc>
        <w:tc>
          <w:tcPr>
            <w:tcW w:w="4876" w:type="dxa"/>
            <w:hideMark/>
          </w:tcPr>
          <w:p w14:paraId="15CA34CF" w14:textId="77777777" w:rsidR="00624EE4" w:rsidRPr="00470220" w:rsidRDefault="00624EE4" w:rsidP="001D6D31">
            <w:pPr>
              <w:pStyle w:val="ColumnHeading"/>
              <w:keepNext/>
            </w:pPr>
            <w:r w:rsidRPr="00470220">
              <w:t>Ændringsforslag</w:t>
            </w:r>
          </w:p>
        </w:tc>
      </w:tr>
      <w:tr w:rsidR="00176F35" w:rsidRPr="00470220" w14:paraId="42325E01" w14:textId="77777777" w:rsidTr="001D6D31">
        <w:trPr>
          <w:jc w:val="center"/>
        </w:trPr>
        <w:tc>
          <w:tcPr>
            <w:tcW w:w="4876" w:type="dxa"/>
            <w:hideMark/>
          </w:tcPr>
          <w:p w14:paraId="2BA6FAAC" w14:textId="77777777" w:rsidR="00624EE4" w:rsidRPr="00470220" w:rsidRDefault="00624EE4" w:rsidP="001D6D31">
            <w:pPr>
              <w:pStyle w:val="Normal6"/>
            </w:pPr>
            <w:r w:rsidRPr="00470220">
              <w:rPr>
                <w:b/>
                <w:i/>
              </w:rPr>
              <w:t>e)</w:t>
            </w:r>
            <w:r w:rsidRPr="00470220">
              <w:rPr>
                <w:b/>
                <w:i/>
              </w:rPr>
              <w:tab/>
              <w:t>bistå med korrekt identifikation af personer registreret i Eurodac på de betingelser og til de formål, der er omhandlet i artikel 20 i forordning (EU) 2019/818, ved at lagre identitetsoplysninger, rejsedokumentoplysninger og biometriske oplysninger i det fælles identitetsregister (CIR), der blev oprettet ved nævnte forordning</w:t>
            </w:r>
          </w:p>
        </w:tc>
        <w:tc>
          <w:tcPr>
            <w:tcW w:w="4876" w:type="dxa"/>
            <w:hideMark/>
          </w:tcPr>
          <w:p w14:paraId="3FEB5540" w14:textId="77777777" w:rsidR="00624EE4" w:rsidRPr="00470220" w:rsidRDefault="00624EE4" w:rsidP="001D6D31">
            <w:pPr>
              <w:pStyle w:val="Normal6"/>
              <w:rPr>
                <w:szCs w:val="24"/>
              </w:rPr>
            </w:pPr>
            <w:r w:rsidRPr="00470220">
              <w:rPr>
                <w:b/>
                <w:i/>
              </w:rPr>
              <w:t>udgår</w:t>
            </w:r>
          </w:p>
        </w:tc>
      </w:tr>
    </w:tbl>
    <w:p w14:paraId="214D197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5D6C08D" w14:textId="77777777" w:rsidR="00624EE4" w:rsidRPr="00470220" w:rsidRDefault="00624EE4" w:rsidP="00624EE4">
      <w:r w:rsidRPr="005355CF">
        <w:rPr>
          <w:rStyle w:val="HideTWBExt"/>
        </w:rPr>
        <w:t>&lt;/Amend&gt;</w:t>
      </w:r>
    </w:p>
    <w:p w14:paraId="0515BB2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82</w:t>
      </w:r>
      <w:r w:rsidRPr="005355CF">
        <w:rPr>
          <w:rStyle w:val="HideTWBExt"/>
          <w:b w:val="0"/>
        </w:rPr>
        <w:t>&lt;/NumAm&gt;</w:t>
      </w:r>
    </w:p>
    <w:p w14:paraId="2DB9BEFB"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49E067AB" w14:textId="77777777" w:rsidR="00624EE4" w:rsidRPr="00470220" w:rsidRDefault="00624EE4" w:rsidP="00624EE4">
      <w:r w:rsidRPr="005355CF">
        <w:rPr>
          <w:rStyle w:val="HideTWBExt"/>
        </w:rPr>
        <w:t>&lt;/RepeatBlock-By&gt;</w:t>
      </w:r>
    </w:p>
    <w:p w14:paraId="40F5E5B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47A41BF" w14:textId="77777777" w:rsidR="00624EE4" w:rsidRPr="00470220" w:rsidRDefault="00624EE4" w:rsidP="00624EE4">
      <w:pPr>
        <w:pStyle w:val="NormalBold"/>
      </w:pPr>
      <w:r w:rsidRPr="005355CF">
        <w:rPr>
          <w:rStyle w:val="HideTWBExt"/>
          <w:b w:val="0"/>
        </w:rPr>
        <w:t>&lt;Article&gt;</w:t>
      </w:r>
      <w:r w:rsidRPr="00470220">
        <w:t>Dispositive del – nr. 9 – artikel 1 – stk. 1 – litra f</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598066F" w14:textId="77777777" w:rsidTr="001D6D31">
        <w:trPr>
          <w:jc w:val="center"/>
        </w:trPr>
        <w:tc>
          <w:tcPr>
            <w:tcW w:w="9752" w:type="dxa"/>
            <w:gridSpan w:val="2"/>
          </w:tcPr>
          <w:p w14:paraId="513912EE" w14:textId="77777777" w:rsidR="00624EE4" w:rsidRPr="00470220" w:rsidRDefault="00624EE4" w:rsidP="001D6D31">
            <w:pPr>
              <w:keepNext/>
            </w:pPr>
          </w:p>
        </w:tc>
      </w:tr>
      <w:tr w:rsidR="00176F35" w:rsidRPr="00470220" w14:paraId="187BC5D1" w14:textId="77777777" w:rsidTr="001D6D31">
        <w:trPr>
          <w:jc w:val="center"/>
        </w:trPr>
        <w:tc>
          <w:tcPr>
            <w:tcW w:w="4876" w:type="dxa"/>
            <w:hideMark/>
          </w:tcPr>
          <w:p w14:paraId="043B9F3A" w14:textId="77777777" w:rsidR="00624EE4" w:rsidRPr="00470220" w:rsidRDefault="00624EE4" w:rsidP="001D6D31">
            <w:pPr>
              <w:pStyle w:val="ColumnHeading"/>
              <w:keepNext/>
            </w:pPr>
            <w:r w:rsidRPr="00470220">
              <w:t>Kommissionens forslag</w:t>
            </w:r>
          </w:p>
        </w:tc>
        <w:tc>
          <w:tcPr>
            <w:tcW w:w="4876" w:type="dxa"/>
            <w:hideMark/>
          </w:tcPr>
          <w:p w14:paraId="7E5831CF" w14:textId="77777777" w:rsidR="00624EE4" w:rsidRPr="00470220" w:rsidRDefault="00624EE4" w:rsidP="001D6D31">
            <w:pPr>
              <w:pStyle w:val="ColumnHeading"/>
              <w:keepNext/>
            </w:pPr>
            <w:r w:rsidRPr="00470220">
              <w:t>Ændringsforslag</w:t>
            </w:r>
          </w:p>
        </w:tc>
      </w:tr>
      <w:tr w:rsidR="00176F35" w:rsidRPr="00470220" w14:paraId="100F9771" w14:textId="77777777" w:rsidTr="001D6D31">
        <w:trPr>
          <w:jc w:val="center"/>
        </w:trPr>
        <w:tc>
          <w:tcPr>
            <w:tcW w:w="4876" w:type="dxa"/>
            <w:hideMark/>
          </w:tcPr>
          <w:p w14:paraId="5F60A0E4" w14:textId="77777777" w:rsidR="00624EE4" w:rsidRPr="00470220" w:rsidRDefault="00624EE4" w:rsidP="001D6D31">
            <w:pPr>
              <w:pStyle w:val="Normal6"/>
            </w:pPr>
            <w:r w:rsidRPr="00470220">
              <w:rPr>
                <w:b/>
                <w:i/>
              </w:rPr>
              <w:t>f)</w:t>
            </w:r>
            <w:r w:rsidRPr="00470220">
              <w:rPr>
                <w:b/>
                <w:i/>
              </w:rPr>
              <w:tab/>
              <w:t>støtte målene for det europæiske system vedrørende rejseinformation og rejsetilladelse ("ETIAS"), der blev oprettet ved forordning (EU) 2018/1240</w:t>
            </w:r>
          </w:p>
        </w:tc>
        <w:tc>
          <w:tcPr>
            <w:tcW w:w="4876" w:type="dxa"/>
            <w:hideMark/>
          </w:tcPr>
          <w:p w14:paraId="19092CFD" w14:textId="77777777" w:rsidR="00624EE4" w:rsidRPr="00470220" w:rsidRDefault="00624EE4" w:rsidP="001D6D31">
            <w:pPr>
              <w:pStyle w:val="Normal6"/>
              <w:rPr>
                <w:szCs w:val="24"/>
              </w:rPr>
            </w:pPr>
            <w:r w:rsidRPr="00470220">
              <w:rPr>
                <w:b/>
                <w:i/>
              </w:rPr>
              <w:t>udgår</w:t>
            </w:r>
          </w:p>
        </w:tc>
      </w:tr>
    </w:tbl>
    <w:p w14:paraId="4131800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3085173" w14:textId="77777777" w:rsidR="00624EE4" w:rsidRPr="00470220" w:rsidRDefault="00624EE4" w:rsidP="00624EE4">
      <w:r w:rsidRPr="005355CF">
        <w:rPr>
          <w:rStyle w:val="HideTWBExt"/>
        </w:rPr>
        <w:t>&lt;/Amend&gt;</w:t>
      </w:r>
    </w:p>
    <w:p w14:paraId="31E7E30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83</w:t>
      </w:r>
      <w:r w:rsidRPr="005355CF">
        <w:rPr>
          <w:rStyle w:val="HideTWBExt"/>
          <w:b w:val="0"/>
        </w:rPr>
        <w:t>&lt;/NumAm&gt;</w:t>
      </w:r>
    </w:p>
    <w:p w14:paraId="27FE6C40"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668B96C2" w14:textId="77777777" w:rsidR="00624EE4" w:rsidRPr="00470220" w:rsidRDefault="00624EE4" w:rsidP="00624EE4">
      <w:r w:rsidRPr="005355CF">
        <w:rPr>
          <w:rStyle w:val="HideTWBExt"/>
        </w:rPr>
        <w:t>&lt;/RepeatBlock-By&gt;</w:t>
      </w:r>
    </w:p>
    <w:p w14:paraId="1423839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17B2B84" w14:textId="77777777" w:rsidR="00624EE4" w:rsidRPr="00470220" w:rsidRDefault="00624EE4" w:rsidP="00624EE4">
      <w:pPr>
        <w:pStyle w:val="NormalBold"/>
      </w:pPr>
      <w:r w:rsidRPr="005355CF">
        <w:rPr>
          <w:rStyle w:val="HideTWBExt"/>
          <w:b w:val="0"/>
        </w:rPr>
        <w:t>&lt;Article&gt;</w:t>
      </w:r>
      <w:r w:rsidRPr="00470220">
        <w:t>Dispositive del – nr. 9 – artikel 1 – stk. 1 – litra f</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A262B84" w14:textId="77777777" w:rsidTr="001D6D31">
        <w:trPr>
          <w:jc w:val="center"/>
        </w:trPr>
        <w:tc>
          <w:tcPr>
            <w:tcW w:w="9752" w:type="dxa"/>
            <w:gridSpan w:val="2"/>
          </w:tcPr>
          <w:p w14:paraId="5D4138A0" w14:textId="77777777" w:rsidR="00624EE4" w:rsidRPr="00470220" w:rsidRDefault="00624EE4" w:rsidP="001D6D31">
            <w:pPr>
              <w:keepNext/>
            </w:pPr>
          </w:p>
        </w:tc>
      </w:tr>
      <w:tr w:rsidR="00176F35" w:rsidRPr="00470220" w14:paraId="38102E35" w14:textId="77777777" w:rsidTr="001D6D31">
        <w:trPr>
          <w:jc w:val="center"/>
        </w:trPr>
        <w:tc>
          <w:tcPr>
            <w:tcW w:w="4876" w:type="dxa"/>
            <w:hideMark/>
          </w:tcPr>
          <w:p w14:paraId="1560352E" w14:textId="77777777" w:rsidR="00624EE4" w:rsidRPr="00470220" w:rsidRDefault="00624EE4" w:rsidP="001D6D31">
            <w:pPr>
              <w:pStyle w:val="ColumnHeading"/>
              <w:keepNext/>
            </w:pPr>
            <w:r w:rsidRPr="00470220">
              <w:t>Kommissionens forslag</w:t>
            </w:r>
          </w:p>
        </w:tc>
        <w:tc>
          <w:tcPr>
            <w:tcW w:w="4876" w:type="dxa"/>
            <w:hideMark/>
          </w:tcPr>
          <w:p w14:paraId="26E4F177" w14:textId="77777777" w:rsidR="00624EE4" w:rsidRPr="00470220" w:rsidRDefault="00624EE4" w:rsidP="001D6D31">
            <w:pPr>
              <w:pStyle w:val="ColumnHeading"/>
              <w:keepNext/>
            </w:pPr>
            <w:r w:rsidRPr="00470220">
              <w:t>Ændringsforslag</w:t>
            </w:r>
          </w:p>
        </w:tc>
      </w:tr>
      <w:tr w:rsidR="00176F35" w:rsidRPr="00470220" w14:paraId="161C8271" w14:textId="77777777" w:rsidTr="001D6D31">
        <w:trPr>
          <w:jc w:val="center"/>
        </w:trPr>
        <w:tc>
          <w:tcPr>
            <w:tcW w:w="4876" w:type="dxa"/>
            <w:hideMark/>
          </w:tcPr>
          <w:p w14:paraId="5FC98822" w14:textId="77777777" w:rsidR="00624EE4" w:rsidRPr="00470220" w:rsidRDefault="00624EE4" w:rsidP="001D6D31">
            <w:pPr>
              <w:pStyle w:val="Normal6"/>
            </w:pPr>
            <w:r w:rsidRPr="00470220">
              <w:rPr>
                <w:b/>
                <w:i/>
              </w:rPr>
              <w:t>f)</w:t>
            </w:r>
            <w:r w:rsidRPr="00470220">
              <w:rPr>
                <w:b/>
                <w:i/>
              </w:rPr>
              <w:tab/>
              <w:t xml:space="preserve">støtte målene for det europæiske system vedrørende rejseinformation og rejsetilladelse ("ETIAS"), der blev </w:t>
            </w:r>
            <w:r w:rsidRPr="00470220">
              <w:rPr>
                <w:b/>
                <w:i/>
              </w:rPr>
              <w:lastRenderedPageBreak/>
              <w:t>oprettet ved forordning (EU) 2018/1240</w:t>
            </w:r>
          </w:p>
        </w:tc>
        <w:tc>
          <w:tcPr>
            <w:tcW w:w="4876" w:type="dxa"/>
            <w:hideMark/>
          </w:tcPr>
          <w:p w14:paraId="51787B3C" w14:textId="77777777" w:rsidR="00624EE4" w:rsidRPr="00470220" w:rsidRDefault="00624EE4" w:rsidP="001D6D31">
            <w:pPr>
              <w:pStyle w:val="Normal6"/>
              <w:rPr>
                <w:szCs w:val="24"/>
              </w:rPr>
            </w:pPr>
            <w:r w:rsidRPr="00470220">
              <w:rPr>
                <w:b/>
                <w:i/>
              </w:rPr>
              <w:lastRenderedPageBreak/>
              <w:t>udgår</w:t>
            </w:r>
          </w:p>
        </w:tc>
      </w:tr>
    </w:tbl>
    <w:p w14:paraId="5EC4F42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4D66FFA" w14:textId="77777777" w:rsidR="00624EE4" w:rsidRPr="00470220" w:rsidRDefault="00624EE4" w:rsidP="00624EE4">
      <w:r w:rsidRPr="005355CF">
        <w:rPr>
          <w:rStyle w:val="HideTWBExt"/>
        </w:rPr>
        <w:t>&lt;/Amend&gt;</w:t>
      </w:r>
    </w:p>
    <w:p w14:paraId="5AC80D2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84</w:t>
      </w:r>
      <w:r w:rsidRPr="005355CF">
        <w:rPr>
          <w:rStyle w:val="HideTWBExt"/>
          <w:b w:val="0"/>
        </w:rPr>
        <w:t>&lt;/NumAm&gt;</w:t>
      </w:r>
    </w:p>
    <w:p w14:paraId="47ADC7C5"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0D59D4A" w14:textId="77777777" w:rsidR="00624EE4" w:rsidRPr="00470220" w:rsidRDefault="00624EE4" w:rsidP="00624EE4">
      <w:r w:rsidRPr="005355CF">
        <w:rPr>
          <w:rStyle w:val="HideTWBExt"/>
        </w:rPr>
        <w:t>&lt;/RepeatBlock-By&gt;</w:t>
      </w:r>
    </w:p>
    <w:p w14:paraId="4E00201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5DBBDBC" w14:textId="77777777" w:rsidR="00624EE4" w:rsidRPr="00470220" w:rsidRDefault="00624EE4" w:rsidP="00624EE4">
      <w:pPr>
        <w:pStyle w:val="NormalBold"/>
      </w:pPr>
      <w:r w:rsidRPr="005355CF">
        <w:rPr>
          <w:rStyle w:val="HideTWBExt"/>
          <w:b w:val="0"/>
        </w:rPr>
        <w:t>&lt;Article&gt;</w:t>
      </w:r>
      <w:r w:rsidRPr="00470220">
        <w:t>Dispositive del – nr. 9 – artikel 1 – stk. 1 – litra f</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DA77612" w14:textId="77777777" w:rsidTr="001D6D31">
        <w:trPr>
          <w:jc w:val="center"/>
        </w:trPr>
        <w:tc>
          <w:tcPr>
            <w:tcW w:w="9752" w:type="dxa"/>
            <w:gridSpan w:val="2"/>
          </w:tcPr>
          <w:p w14:paraId="0A0ADC06" w14:textId="77777777" w:rsidR="00624EE4" w:rsidRPr="00470220" w:rsidRDefault="00624EE4" w:rsidP="001D6D31">
            <w:pPr>
              <w:keepNext/>
            </w:pPr>
          </w:p>
        </w:tc>
      </w:tr>
      <w:tr w:rsidR="00176F35" w:rsidRPr="00470220" w14:paraId="6654EDC7" w14:textId="77777777" w:rsidTr="001D6D31">
        <w:trPr>
          <w:jc w:val="center"/>
        </w:trPr>
        <w:tc>
          <w:tcPr>
            <w:tcW w:w="4876" w:type="dxa"/>
            <w:hideMark/>
          </w:tcPr>
          <w:p w14:paraId="7C696A99" w14:textId="77777777" w:rsidR="00624EE4" w:rsidRPr="00470220" w:rsidRDefault="00624EE4" w:rsidP="001D6D31">
            <w:pPr>
              <w:pStyle w:val="ColumnHeading"/>
              <w:keepNext/>
            </w:pPr>
            <w:r w:rsidRPr="00470220">
              <w:t>Kommissionens forslag</w:t>
            </w:r>
          </w:p>
        </w:tc>
        <w:tc>
          <w:tcPr>
            <w:tcW w:w="4876" w:type="dxa"/>
            <w:hideMark/>
          </w:tcPr>
          <w:p w14:paraId="732B7C85" w14:textId="77777777" w:rsidR="00624EE4" w:rsidRPr="00470220" w:rsidRDefault="00624EE4" w:rsidP="001D6D31">
            <w:pPr>
              <w:pStyle w:val="ColumnHeading"/>
              <w:keepNext/>
            </w:pPr>
            <w:r w:rsidRPr="00470220">
              <w:t>Ændringsforslag</w:t>
            </w:r>
          </w:p>
        </w:tc>
      </w:tr>
      <w:tr w:rsidR="00176F35" w:rsidRPr="00470220" w14:paraId="2EC62F9F" w14:textId="77777777" w:rsidTr="001D6D31">
        <w:trPr>
          <w:jc w:val="center"/>
        </w:trPr>
        <w:tc>
          <w:tcPr>
            <w:tcW w:w="4876" w:type="dxa"/>
            <w:hideMark/>
          </w:tcPr>
          <w:p w14:paraId="6332E80C" w14:textId="77777777" w:rsidR="00624EE4" w:rsidRPr="00470220" w:rsidRDefault="00624EE4" w:rsidP="001D6D31">
            <w:pPr>
              <w:pStyle w:val="Normal6"/>
            </w:pPr>
            <w:r w:rsidRPr="00470220">
              <w:t>f)</w:t>
            </w:r>
            <w:r w:rsidRPr="00470220">
              <w:tab/>
              <w:t xml:space="preserve">støtte </w:t>
            </w:r>
            <w:r w:rsidRPr="00470220">
              <w:rPr>
                <w:b/>
                <w:bCs/>
                <w:i/>
                <w:iCs/>
              </w:rPr>
              <w:t>målene for</w:t>
            </w:r>
            <w:r w:rsidRPr="00470220">
              <w:t xml:space="preserve"> det europæiske system vedrørende rejseinformation og rejsetilladelse ("ETIAS"), der blev oprettet ved forordning (EU) 2018/1240</w:t>
            </w:r>
          </w:p>
        </w:tc>
        <w:tc>
          <w:tcPr>
            <w:tcW w:w="4876" w:type="dxa"/>
            <w:hideMark/>
          </w:tcPr>
          <w:p w14:paraId="32FCFEC2" w14:textId="77777777" w:rsidR="00624EE4" w:rsidRPr="00470220" w:rsidRDefault="00624EE4" w:rsidP="001D6D31">
            <w:pPr>
              <w:pStyle w:val="Normal6"/>
              <w:rPr>
                <w:szCs w:val="24"/>
              </w:rPr>
            </w:pPr>
            <w:r w:rsidRPr="00470220">
              <w:t>f)</w:t>
            </w:r>
            <w:r w:rsidRPr="00470220">
              <w:tab/>
              <w:t xml:space="preserve">støtte </w:t>
            </w:r>
            <w:r w:rsidRPr="00470220">
              <w:rPr>
                <w:b/>
                <w:bCs/>
                <w:i/>
                <w:iCs/>
              </w:rPr>
              <w:t>informationsdelingen med</w:t>
            </w:r>
            <w:r w:rsidRPr="00470220">
              <w:t xml:space="preserve"> det europæiske system vedrørende rejseinformation og rejsetilladelse ("ETIAS"), der blev oprettet ved forordning (EU) 2018/1240</w:t>
            </w:r>
          </w:p>
        </w:tc>
      </w:tr>
    </w:tbl>
    <w:p w14:paraId="041DA3C2"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01FF769" w14:textId="77777777" w:rsidR="00624EE4" w:rsidRPr="00470220" w:rsidRDefault="00624EE4" w:rsidP="00624EE4">
      <w:r w:rsidRPr="005355CF">
        <w:rPr>
          <w:rStyle w:val="HideTWBExt"/>
        </w:rPr>
        <w:t>&lt;/Amend&gt;</w:t>
      </w:r>
    </w:p>
    <w:p w14:paraId="0114E62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85</w:t>
      </w:r>
      <w:r w:rsidRPr="005355CF">
        <w:rPr>
          <w:rStyle w:val="HideTWBExt"/>
          <w:b w:val="0"/>
        </w:rPr>
        <w:t>&lt;/NumAm&gt;</w:t>
      </w:r>
    </w:p>
    <w:p w14:paraId="19CE1BBF"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130B1CFF" w14:textId="77777777" w:rsidR="00624EE4" w:rsidRPr="00470220" w:rsidRDefault="00624EE4" w:rsidP="00624EE4">
      <w:r w:rsidRPr="005355CF">
        <w:rPr>
          <w:rStyle w:val="HideTWBExt"/>
        </w:rPr>
        <w:t>&lt;/RepeatBlock-By&gt;</w:t>
      </w:r>
    </w:p>
    <w:p w14:paraId="2C6420D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84DA5A7" w14:textId="77777777" w:rsidR="00624EE4" w:rsidRPr="00470220" w:rsidRDefault="00624EE4" w:rsidP="00624EE4">
      <w:pPr>
        <w:pStyle w:val="NormalBold"/>
      </w:pPr>
      <w:r w:rsidRPr="005355CF">
        <w:rPr>
          <w:rStyle w:val="HideTWBExt"/>
          <w:b w:val="0"/>
        </w:rPr>
        <w:t>&lt;Article&gt;</w:t>
      </w:r>
      <w:r w:rsidRPr="00470220">
        <w:t>Dispositive del – nr. 9 – artikel 1 – stk. 1 – litra 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4964744" w14:textId="77777777" w:rsidTr="001D6D31">
        <w:trPr>
          <w:jc w:val="center"/>
        </w:trPr>
        <w:tc>
          <w:tcPr>
            <w:tcW w:w="9752" w:type="dxa"/>
            <w:gridSpan w:val="2"/>
          </w:tcPr>
          <w:p w14:paraId="75D8ADF3" w14:textId="77777777" w:rsidR="00624EE4" w:rsidRPr="00470220" w:rsidRDefault="00624EE4" w:rsidP="001D6D31">
            <w:pPr>
              <w:keepNext/>
            </w:pPr>
          </w:p>
        </w:tc>
      </w:tr>
      <w:tr w:rsidR="00176F35" w:rsidRPr="00470220" w14:paraId="21E6AC31" w14:textId="77777777" w:rsidTr="001D6D31">
        <w:trPr>
          <w:jc w:val="center"/>
        </w:trPr>
        <w:tc>
          <w:tcPr>
            <w:tcW w:w="4876" w:type="dxa"/>
            <w:hideMark/>
          </w:tcPr>
          <w:p w14:paraId="6438C0DC" w14:textId="77777777" w:rsidR="00624EE4" w:rsidRPr="00470220" w:rsidRDefault="00624EE4" w:rsidP="001D6D31">
            <w:pPr>
              <w:pStyle w:val="ColumnHeading"/>
              <w:keepNext/>
            </w:pPr>
            <w:r w:rsidRPr="00470220">
              <w:t>Kommissionens forslag</w:t>
            </w:r>
          </w:p>
        </w:tc>
        <w:tc>
          <w:tcPr>
            <w:tcW w:w="4876" w:type="dxa"/>
            <w:hideMark/>
          </w:tcPr>
          <w:p w14:paraId="704BAADC" w14:textId="77777777" w:rsidR="00624EE4" w:rsidRPr="00470220" w:rsidRDefault="00624EE4" w:rsidP="001D6D31">
            <w:pPr>
              <w:pStyle w:val="ColumnHeading"/>
              <w:keepNext/>
            </w:pPr>
            <w:r w:rsidRPr="00470220">
              <w:t>Ændringsforslag</w:t>
            </w:r>
          </w:p>
        </w:tc>
      </w:tr>
      <w:tr w:rsidR="00176F35" w:rsidRPr="00470220" w14:paraId="324C0267" w14:textId="77777777" w:rsidTr="001D6D31">
        <w:trPr>
          <w:jc w:val="center"/>
        </w:trPr>
        <w:tc>
          <w:tcPr>
            <w:tcW w:w="4876" w:type="dxa"/>
            <w:hideMark/>
          </w:tcPr>
          <w:p w14:paraId="2968876E" w14:textId="77777777" w:rsidR="00624EE4" w:rsidRPr="00470220" w:rsidRDefault="00624EE4" w:rsidP="001D6D31">
            <w:pPr>
              <w:pStyle w:val="Normal6"/>
            </w:pPr>
            <w:r w:rsidRPr="00470220">
              <w:rPr>
                <w:b/>
                <w:i/>
              </w:rPr>
              <w:t>g)</w:t>
            </w:r>
            <w:r w:rsidRPr="00470220">
              <w:rPr>
                <w:b/>
                <w:i/>
              </w:rPr>
              <w:tab/>
              <w:t>støtte målene for visuminformationssystemet (VIS), der er omhandlet i forordning (EF) nr. 767/2008.</w:t>
            </w:r>
          </w:p>
        </w:tc>
        <w:tc>
          <w:tcPr>
            <w:tcW w:w="4876" w:type="dxa"/>
            <w:hideMark/>
          </w:tcPr>
          <w:p w14:paraId="2A204035" w14:textId="77777777" w:rsidR="00624EE4" w:rsidRPr="00470220" w:rsidRDefault="00624EE4" w:rsidP="001D6D31">
            <w:pPr>
              <w:pStyle w:val="Normal6"/>
              <w:rPr>
                <w:szCs w:val="24"/>
              </w:rPr>
            </w:pPr>
            <w:r w:rsidRPr="00470220">
              <w:rPr>
                <w:b/>
                <w:i/>
              </w:rPr>
              <w:t>udgår</w:t>
            </w:r>
          </w:p>
        </w:tc>
      </w:tr>
    </w:tbl>
    <w:p w14:paraId="2904F86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EB9FF67" w14:textId="77777777" w:rsidR="00624EE4" w:rsidRPr="00470220" w:rsidRDefault="00624EE4" w:rsidP="00624EE4">
      <w:r w:rsidRPr="005355CF">
        <w:rPr>
          <w:rStyle w:val="HideTWBExt"/>
        </w:rPr>
        <w:t>&lt;/Amend&gt;</w:t>
      </w:r>
    </w:p>
    <w:p w14:paraId="66ADE71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86</w:t>
      </w:r>
      <w:r w:rsidRPr="005355CF">
        <w:rPr>
          <w:rStyle w:val="HideTWBExt"/>
          <w:b w:val="0"/>
        </w:rPr>
        <w:t>&lt;/NumAm&gt;</w:t>
      </w:r>
    </w:p>
    <w:p w14:paraId="3886F2A3"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2C17212C" w14:textId="77777777" w:rsidR="00624EE4" w:rsidRPr="00470220" w:rsidRDefault="00624EE4" w:rsidP="00624EE4">
      <w:r w:rsidRPr="005355CF">
        <w:rPr>
          <w:rStyle w:val="HideTWBExt"/>
        </w:rPr>
        <w:t>&lt;/RepeatBlock-By&gt;</w:t>
      </w:r>
    </w:p>
    <w:p w14:paraId="0E60532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063B60C" w14:textId="77777777" w:rsidR="00624EE4" w:rsidRPr="00470220" w:rsidRDefault="00624EE4" w:rsidP="00624EE4">
      <w:pPr>
        <w:pStyle w:val="NormalBold"/>
      </w:pPr>
      <w:r w:rsidRPr="005355CF">
        <w:rPr>
          <w:rStyle w:val="HideTWBExt"/>
          <w:b w:val="0"/>
        </w:rPr>
        <w:t>&lt;Article&gt;</w:t>
      </w:r>
      <w:r w:rsidRPr="00470220">
        <w:t>Dispositive del – nr. 9 – artikel 1 – stk. 1 – litra 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F8DA2E6" w14:textId="77777777" w:rsidTr="001D6D31">
        <w:trPr>
          <w:jc w:val="center"/>
        </w:trPr>
        <w:tc>
          <w:tcPr>
            <w:tcW w:w="9752" w:type="dxa"/>
            <w:gridSpan w:val="2"/>
          </w:tcPr>
          <w:p w14:paraId="2C4BB5E3" w14:textId="77777777" w:rsidR="00624EE4" w:rsidRPr="00470220" w:rsidRDefault="00624EE4" w:rsidP="001D6D31">
            <w:pPr>
              <w:keepNext/>
            </w:pPr>
          </w:p>
        </w:tc>
      </w:tr>
      <w:tr w:rsidR="00176F35" w:rsidRPr="00470220" w14:paraId="3C051199" w14:textId="77777777" w:rsidTr="001D6D31">
        <w:trPr>
          <w:jc w:val="center"/>
        </w:trPr>
        <w:tc>
          <w:tcPr>
            <w:tcW w:w="4876" w:type="dxa"/>
            <w:hideMark/>
          </w:tcPr>
          <w:p w14:paraId="27AF3ECD" w14:textId="77777777" w:rsidR="00624EE4" w:rsidRPr="00470220" w:rsidRDefault="00624EE4" w:rsidP="001D6D31">
            <w:pPr>
              <w:pStyle w:val="ColumnHeading"/>
              <w:keepNext/>
            </w:pPr>
            <w:r w:rsidRPr="00470220">
              <w:t>Kommissionens forslag</w:t>
            </w:r>
          </w:p>
        </w:tc>
        <w:tc>
          <w:tcPr>
            <w:tcW w:w="4876" w:type="dxa"/>
            <w:hideMark/>
          </w:tcPr>
          <w:p w14:paraId="09091205" w14:textId="77777777" w:rsidR="00624EE4" w:rsidRPr="00470220" w:rsidRDefault="00624EE4" w:rsidP="001D6D31">
            <w:pPr>
              <w:pStyle w:val="ColumnHeading"/>
              <w:keepNext/>
            </w:pPr>
            <w:r w:rsidRPr="00470220">
              <w:t>Ændringsforslag</w:t>
            </w:r>
          </w:p>
        </w:tc>
      </w:tr>
      <w:tr w:rsidR="00176F35" w:rsidRPr="00470220" w14:paraId="2EC2AD04" w14:textId="77777777" w:rsidTr="001D6D31">
        <w:trPr>
          <w:jc w:val="center"/>
        </w:trPr>
        <w:tc>
          <w:tcPr>
            <w:tcW w:w="4876" w:type="dxa"/>
            <w:hideMark/>
          </w:tcPr>
          <w:p w14:paraId="2980F4DF" w14:textId="77777777" w:rsidR="00624EE4" w:rsidRPr="00470220" w:rsidRDefault="00624EE4" w:rsidP="001D6D31">
            <w:pPr>
              <w:pStyle w:val="Normal6"/>
            </w:pPr>
            <w:r w:rsidRPr="00470220">
              <w:rPr>
                <w:b/>
                <w:i/>
              </w:rPr>
              <w:t>g)</w:t>
            </w:r>
            <w:r w:rsidRPr="00470220">
              <w:rPr>
                <w:b/>
                <w:i/>
              </w:rPr>
              <w:tab/>
              <w:t>støtte målene for visuminformationssystemet (VIS), der er omhandlet i forordning (EF) nr. 767/2008.</w:t>
            </w:r>
          </w:p>
        </w:tc>
        <w:tc>
          <w:tcPr>
            <w:tcW w:w="4876" w:type="dxa"/>
            <w:hideMark/>
          </w:tcPr>
          <w:p w14:paraId="533EE421" w14:textId="77777777" w:rsidR="00624EE4" w:rsidRPr="00470220" w:rsidRDefault="00624EE4" w:rsidP="001D6D31">
            <w:pPr>
              <w:pStyle w:val="Normal6"/>
              <w:rPr>
                <w:szCs w:val="24"/>
              </w:rPr>
            </w:pPr>
            <w:r w:rsidRPr="00470220">
              <w:rPr>
                <w:b/>
                <w:i/>
              </w:rPr>
              <w:t>udgår</w:t>
            </w:r>
          </w:p>
        </w:tc>
      </w:tr>
    </w:tbl>
    <w:p w14:paraId="7D7442E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0385B15" w14:textId="77777777" w:rsidR="00624EE4" w:rsidRPr="00470220" w:rsidRDefault="00624EE4" w:rsidP="00624EE4">
      <w:r w:rsidRPr="005355CF">
        <w:rPr>
          <w:rStyle w:val="HideTWBExt"/>
        </w:rPr>
        <w:t>&lt;/Amend&gt;</w:t>
      </w:r>
    </w:p>
    <w:p w14:paraId="357E7C9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87</w:t>
      </w:r>
      <w:r w:rsidRPr="005355CF">
        <w:rPr>
          <w:rStyle w:val="HideTWBExt"/>
          <w:b w:val="0"/>
        </w:rPr>
        <w:t>&lt;/NumAm&gt;</w:t>
      </w:r>
    </w:p>
    <w:p w14:paraId="507D8EC2"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BDA7846" w14:textId="77777777" w:rsidR="00624EE4" w:rsidRPr="00470220" w:rsidRDefault="00624EE4" w:rsidP="00624EE4">
      <w:r w:rsidRPr="005355CF">
        <w:rPr>
          <w:rStyle w:val="HideTWBExt"/>
        </w:rPr>
        <w:t>&lt;/RepeatBlock-By&gt;</w:t>
      </w:r>
    </w:p>
    <w:p w14:paraId="0745006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D2E3E1F" w14:textId="77777777" w:rsidR="00624EE4" w:rsidRPr="00470220" w:rsidRDefault="00624EE4" w:rsidP="00624EE4">
      <w:pPr>
        <w:pStyle w:val="NormalBold"/>
      </w:pPr>
      <w:r w:rsidRPr="005355CF">
        <w:rPr>
          <w:rStyle w:val="HideTWBExt"/>
          <w:b w:val="0"/>
        </w:rPr>
        <w:t>&lt;Article&gt;</w:t>
      </w:r>
      <w:r w:rsidRPr="00470220">
        <w:t>Dispositive del – nr. 9 – artikel 1 – stk. 1 – litra 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A968E88" w14:textId="77777777" w:rsidTr="001D6D31">
        <w:trPr>
          <w:jc w:val="center"/>
        </w:trPr>
        <w:tc>
          <w:tcPr>
            <w:tcW w:w="9752" w:type="dxa"/>
            <w:gridSpan w:val="2"/>
          </w:tcPr>
          <w:p w14:paraId="72121402" w14:textId="77777777" w:rsidR="00624EE4" w:rsidRPr="00470220" w:rsidRDefault="00624EE4" w:rsidP="001D6D31">
            <w:pPr>
              <w:keepNext/>
            </w:pPr>
          </w:p>
        </w:tc>
      </w:tr>
      <w:tr w:rsidR="00176F35" w:rsidRPr="00470220" w14:paraId="3D3E63A7" w14:textId="77777777" w:rsidTr="001D6D31">
        <w:trPr>
          <w:jc w:val="center"/>
        </w:trPr>
        <w:tc>
          <w:tcPr>
            <w:tcW w:w="4876" w:type="dxa"/>
            <w:hideMark/>
          </w:tcPr>
          <w:p w14:paraId="3CE6D059" w14:textId="77777777" w:rsidR="00624EE4" w:rsidRPr="00470220" w:rsidRDefault="00624EE4" w:rsidP="001D6D31">
            <w:pPr>
              <w:pStyle w:val="ColumnHeading"/>
              <w:keepNext/>
            </w:pPr>
            <w:r w:rsidRPr="00470220">
              <w:t>Kommissionens forslag</w:t>
            </w:r>
          </w:p>
        </w:tc>
        <w:tc>
          <w:tcPr>
            <w:tcW w:w="4876" w:type="dxa"/>
            <w:hideMark/>
          </w:tcPr>
          <w:p w14:paraId="7DD3B11B" w14:textId="77777777" w:rsidR="00624EE4" w:rsidRPr="00470220" w:rsidRDefault="00624EE4" w:rsidP="001D6D31">
            <w:pPr>
              <w:pStyle w:val="ColumnHeading"/>
              <w:keepNext/>
            </w:pPr>
            <w:r w:rsidRPr="00470220">
              <w:t>Ændringsforslag</w:t>
            </w:r>
          </w:p>
        </w:tc>
      </w:tr>
      <w:tr w:rsidR="00176F35" w:rsidRPr="00470220" w14:paraId="02033759" w14:textId="77777777" w:rsidTr="001D6D31">
        <w:trPr>
          <w:jc w:val="center"/>
        </w:trPr>
        <w:tc>
          <w:tcPr>
            <w:tcW w:w="4876" w:type="dxa"/>
            <w:hideMark/>
          </w:tcPr>
          <w:p w14:paraId="1D81C77A" w14:textId="77777777" w:rsidR="00624EE4" w:rsidRPr="00470220" w:rsidRDefault="00624EE4" w:rsidP="001D6D31">
            <w:pPr>
              <w:pStyle w:val="Normal6"/>
            </w:pPr>
            <w:r w:rsidRPr="00470220">
              <w:t>g)</w:t>
            </w:r>
            <w:r w:rsidRPr="00470220">
              <w:tab/>
              <w:t>støtte</w:t>
            </w:r>
            <w:r w:rsidRPr="00470220">
              <w:rPr>
                <w:b/>
                <w:bCs/>
                <w:i/>
                <w:iCs/>
              </w:rPr>
              <w:t xml:space="preserve"> målene for</w:t>
            </w:r>
            <w:r w:rsidRPr="00470220">
              <w:t xml:space="preserve"> visuminformationssystemet (VIS), der er omhandlet i forordning (EF) nr. 767/2008.</w:t>
            </w:r>
          </w:p>
        </w:tc>
        <w:tc>
          <w:tcPr>
            <w:tcW w:w="4876" w:type="dxa"/>
            <w:hideMark/>
          </w:tcPr>
          <w:p w14:paraId="16CE4394" w14:textId="77777777" w:rsidR="00624EE4" w:rsidRPr="00470220" w:rsidRDefault="00624EE4" w:rsidP="001D6D31">
            <w:pPr>
              <w:pStyle w:val="Normal6"/>
              <w:rPr>
                <w:szCs w:val="24"/>
              </w:rPr>
            </w:pPr>
            <w:r w:rsidRPr="00470220">
              <w:t>g)</w:t>
            </w:r>
            <w:r w:rsidRPr="00470220">
              <w:tab/>
              <w:t xml:space="preserve">støtte </w:t>
            </w:r>
            <w:r w:rsidRPr="00470220">
              <w:rPr>
                <w:b/>
                <w:bCs/>
                <w:i/>
                <w:iCs/>
              </w:rPr>
              <w:t>informationsdelingen med</w:t>
            </w:r>
            <w:r w:rsidRPr="00470220">
              <w:t xml:space="preserve"> visuminformationssystemet (VIS), der er omhandlet i forordning (EF) nr. 767/2008. </w:t>
            </w:r>
          </w:p>
        </w:tc>
      </w:tr>
    </w:tbl>
    <w:p w14:paraId="506EF5B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BD684DE" w14:textId="77777777" w:rsidR="00624EE4" w:rsidRPr="00470220" w:rsidRDefault="00624EE4" w:rsidP="00624EE4">
      <w:r w:rsidRPr="005355CF">
        <w:rPr>
          <w:rStyle w:val="HideTWBExt"/>
        </w:rPr>
        <w:t>&lt;/Amend&gt;</w:t>
      </w:r>
    </w:p>
    <w:p w14:paraId="24A9D4A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88</w:t>
      </w:r>
      <w:r w:rsidRPr="005355CF">
        <w:rPr>
          <w:rStyle w:val="HideTWBExt"/>
          <w:b w:val="0"/>
        </w:rPr>
        <w:t>&lt;/NumAm&gt;</w:t>
      </w:r>
    </w:p>
    <w:p w14:paraId="2250EC68"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158A196A" w14:textId="77777777" w:rsidR="00624EE4" w:rsidRPr="00470220" w:rsidRDefault="00624EE4" w:rsidP="00624EE4">
      <w:r w:rsidRPr="005355CF">
        <w:rPr>
          <w:rStyle w:val="HideTWBExt"/>
        </w:rPr>
        <w:t>&lt;/RepeatBlock-By&gt;</w:t>
      </w:r>
    </w:p>
    <w:p w14:paraId="6DFDC3D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B4FAC48" w14:textId="77777777" w:rsidR="00624EE4" w:rsidRPr="00470220" w:rsidRDefault="00624EE4" w:rsidP="00624EE4">
      <w:pPr>
        <w:pStyle w:val="NormalBold"/>
      </w:pPr>
      <w:r w:rsidRPr="005355CF">
        <w:rPr>
          <w:rStyle w:val="HideTWBExt"/>
          <w:b w:val="0"/>
        </w:rPr>
        <w:t>&lt;Article&gt;</w:t>
      </w:r>
      <w:r w:rsidRPr="00470220">
        <w:t>Dispositive del – nr. 9 – artikel 1 – stk. 1 – litra g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E683595" w14:textId="77777777" w:rsidTr="001D6D31">
        <w:trPr>
          <w:jc w:val="center"/>
        </w:trPr>
        <w:tc>
          <w:tcPr>
            <w:tcW w:w="9752" w:type="dxa"/>
            <w:gridSpan w:val="2"/>
          </w:tcPr>
          <w:p w14:paraId="7A912C94" w14:textId="77777777" w:rsidR="00624EE4" w:rsidRPr="00470220" w:rsidRDefault="00624EE4" w:rsidP="001D6D31">
            <w:pPr>
              <w:keepNext/>
            </w:pPr>
          </w:p>
        </w:tc>
      </w:tr>
      <w:tr w:rsidR="00176F35" w:rsidRPr="00470220" w14:paraId="322930CE" w14:textId="77777777" w:rsidTr="001D6D31">
        <w:trPr>
          <w:jc w:val="center"/>
        </w:trPr>
        <w:tc>
          <w:tcPr>
            <w:tcW w:w="4876" w:type="dxa"/>
            <w:hideMark/>
          </w:tcPr>
          <w:p w14:paraId="6EDC6CDE" w14:textId="77777777" w:rsidR="00624EE4" w:rsidRPr="00470220" w:rsidRDefault="00624EE4" w:rsidP="001D6D31">
            <w:pPr>
              <w:pStyle w:val="ColumnHeading"/>
              <w:keepNext/>
            </w:pPr>
            <w:r w:rsidRPr="00470220">
              <w:t>Kommissionens forslag</w:t>
            </w:r>
          </w:p>
        </w:tc>
        <w:tc>
          <w:tcPr>
            <w:tcW w:w="4876" w:type="dxa"/>
            <w:hideMark/>
          </w:tcPr>
          <w:p w14:paraId="19497564" w14:textId="77777777" w:rsidR="00624EE4" w:rsidRPr="00470220" w:rsidRDefault="00624EE4" w:rsidP="001D6D31">
            <w:pPr>
              <w:pStyle w:val="ColumnHeading"/>
              <w:keepNext/>
            </w:pPr>
            <w:r w:rsidRPr="00470220">
              <w:t>Ændringsforslag</w:t>
            </w:r>
          </w:p>
        </w:tc>
      </w:tr>
      <w:tr w:rsidR="00176F35" w:rsidRPr="00470220" w14:paraId="60E61FB2" w14:textId="77777777" w:rsidTr="001D6D31">
        <w:trPr>
          <w:jc w:val="center"/>
        </w:trPr>
        <w:tc>
          <w:tcPr>
            <w:tcW w:w="4876" w:type="dxa"/>
          </w:tcPr>
          <w:p w14:paraId="71422081" w14:textId="77777777" w:rsidR="00624EE4" w:rsidRPr="00470220" w:rsidRDefault="00624EE4" w:rsidP="001D6D31">
            <w:pPr>
              <w:pStyle w:val="Normal6"/>
            </w:pPr>
          </w:p>
        </w:tc>
        <w:tc>
          <w:tcPr>
            <w:tcW w:w="4876" w:type="dxa"/>
            <w:hideMark/>
          </w:tcPr>
          <w:p w14:paraId="10E5F49F" w14:textId="5C43B219" w:rsidR="00624EE4" w:rsidRPr="00470220" w:rsidRDefault="00624EE4" w:rsidP="001D6D31">
            <w:pPr>
              <w:pStyle w:val="Normal6"/>
              <w:rPr>
                <w:szCs w:val="24"/>
              </w:rPr>
            </w:pPr>
            <w:r w:rsidRPr="00470220">
              <w:rPr>
                <w:b/>
                <w:i/>
              </w:rPr>
              <w:t>ga)</w:t>
            </w:r>
            <w:r w:rsidRPr="00470220">
              <w:rPr>
                <w:b/>
                <w:i/>
              </w:rPr>
              <w:tab/>
              <w:t xml:space="preserve">indsamle statistikker om personer, der søger om international beskyttelse, om personer med irregulært ophold i </w:t>
            </w:r>
            <w:r w:rsidR="00121C43" w:rsidRPr="00470220">
              <w:rPr>
                <w:b/>
                <w:i/>
              </w:rPr>
              <w:t>Unionen</w:t>
            </w:r>
            <w:r w:rsidRPr="00470220">
              <w:rPr>
                <w:b/>
                <w:i/>
              </w:rPr>
              <w:t xml:space="preserve">, om personer ilandsat </w:t>
            </w:r>
            <w:r w:rsidR="00121C43" w:rsidRPr="00470220">
              <w:rPr>
                <w:b/>
                <w:i/>
              </w:rPr>
              <w:t xml:space="preserve">i Unionen </w:t>
            </w:r>
            <w:r w:rsidRPr="00470220">
              <w:rPr>
                <w:b/>
                <w:i/>
              </w:rPr>
              <w:t>efter eftersøgnings- og redningsoperationer, om personer, der ankommer med henblik på genbosætning eller indrejse af humanitære årsager, samt personer, der indrømmes og nægtes international beskyttelse, med henblik på at understøtte evidensbaseret asyl- og migrationspolitikudformning i EU.</w:t>
            </w:r>
          </w:p>
        </w:tc>
      </w:tr>
    </w:tbl>
    <w:p w14:paraId="775AE8BF"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59FD59A" w14:textId="77777777" w:rsidR="00624EE4" w:rsidRPr="00470220" w:rsidRDefault="00624EE4" w:rsidP="00624EE4">
      <w:r w:rsidRPr="005355CF">
        <w:rPr>
          <w:rStyle w:val="HideTWBExt"/>
        </w:rPr>
        <w:t>&lt;/Amend&gt;</w:t>
      </w:r>
    </w:p>
    <w:p w14:paraId="2F5A7E7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89</w:t>
      </w:r>
      <w:r w:rsidRPr="005355CF">
        <w:rPr>
          <w:rStyle w:val="HideTWBExt"/>
          <w:b w:val="0"/>
        </w:rPr>
        <w:t>&lt;/NumAm&gt;</w:t>
      </w:r>
    </w:p>
    <w:p w14:paraId="3DB2D833"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111CFA1E" w14:textId="77777777" w:rsidR="00624EE4" w:rsidRPr="00470220" w:rsidRDefault="00624EE4" w:rsidP="00624EE4">
      <w:r w:rsidRPr="005355CF">
        <w:rPr>
          <w:rStyle w:val="HideTWBExt"/>
        </w:rPr>
        <w:t>&lt;/RepeatBlock-By&gt;</w:t>
      </w:r>
    </w:p>
    <w:p w14:paraId="1FB3FF5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7581136" w14:textId="77777777" w:rsidR="00624EE4" w:rsidRPr="00470220" w:rsidRDefault="00624EE4" w:rsidP="00624EE4">
      <w:pPr>
        <w:pStyle w:val="NormalBold"/>
      </w:pPr>
      <w:r w:rsidRPr="005355CF">
        <w:rPr>
          <w:rStyle w:val="HideTWBExt"/>
          <w:b w:val="0"/>
        </w:rPr>
        <w:t>&lt;Article&gt;</w:t>
      </w:r>
      <w:r w:rsidRPr="00470220">
        <w:t>Dispositive del – nr. 9 – artikel 1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64353E4" w14:textId="77777777" w:rsidTr="001D6D31">
        <w:trPr>
          <w:jc w:val="center"/>
        </w:trPr>
        <w:tc>
          <w:tcPr>
            <w:tcW w:w="9752" w:type="dxa"/>
            <w:gridSpan w:val="2"/>
          </w:tcPr>
          <w:p w14:paraId="68992592" w14:textId="77777777" w:rsidR="00624EE4" w:rsidRPr="00470220" w:rsidRDefault="00624EE4" w:rsidP="001D6D31">
            <w:pPr>
              <w:keepNext/>
            </w:pPr>
          </w:p>
        </w:tc>
      </w:tr>
      <w:tr w:rsidR="00176F35" w:rsidRPr="00470220" w14:paraId="17672B5A" w14:textId="77777777" w:rsidTr="001D6D31">
        <w:trPr>
          <w:jc w:val="center"/>
        </w:trPr>
        <w:tc>
          <w:tcPr>
            <w:tcW w:w="4876" w:type="dxa"/>
            <w:hideMark/>
          </w:tcPr>
          <w:p w14:paraId="6FF62359" w14:textId="77777777" w:rsidR="00624EE4" w:rsidRPr="00470220" w:rsidRDefault="00624EE4" w:rsidP="001D6D31">
            <w:pPr>
              <w:pStyle w:val="ColumnHeading"/>
              <w:keepNext/>
            </w:pPr>
            <w:r w:rsidRPr="00470220">
              <w:t>Kommissionens forslag</w:t>
            </w:r>
          </w:p>
        </w:tc>
        <w:tc>
          <w:tcPr>
            <w:tcW w:w="4876" w:type="dxa"/>
            <w:hideMark/>
          </w:tcPr>
          <w:p w14:paraId="50B6FF26" w14:textId="77777777" w:rsidR="00624EE4" w:rsidRPr="00470220" w:rsidRDefault="00624EE4" w:rsidP="001D6D31">
            <w:pPr>
              <w:pStyle w:val="ColumnHeading"/>
              <w:keepNext/>
            </w:pPr>
            <w:r w:rsidRPr="00470220">
              <w:t>Ændringsforslag</w:t>
            </w:r>
          </w:p>
        </w:tc>
      </w:tr>
      <w:tr w:rsidR="00176F35" w:rsidRPr="00470220" w14:paraId="048343FB" w14:textId="77777777" w:rsidTr="001D6D31">
        <w:trPr>
          <w:jc w:val="center"/>
        </w:trPr>
        <w:tc>
          <w:tcPr>
            <w:tcW w:w="4876" w:type="dxa"/>
            <w:hideMark/>
          </w:tcPr>
          <w:p w14:paraId="6BF6C74D" w14:textId="77777777" w:rsidR="00624EE4" w:rsidRPr="00470220" w:rsidRDefault="00624EE4" w:rsidP="001D6D31">
            <w:pPr>
              <w:pStyle w:val="Normal6"/>
            </w:pPr>
            <w:r w:rsidRPr="00470220">
              <w:t>2.</w:t>
            </w:r>
            <w:r w:rsidRPr="00470220">
              <w:tab/>
            </w:r>
            <w:r w:rsidRPr="00470220">
              <w:rPr>
                <w:b/>
                <w:bCs/>
                <w:i/>
                <w:iCs/>
              </w:rPr>
              <w:t>Med forbehold af oprindelsesmedlemsstatens behandling af oplysninger, som er bestemt til Eurodac, i databaser, som er oprettet i henhold til dennes nationale lovgivning, må</w:t>
            </w:r>
            <w:r w:rsidRPr="00470220">
              <w:t xml:space="preserve"> biometriske oplysninger og andre personoplysninger kun behandles i Eurodac til de formål, der er fastsat i denne forordning, i forordning (EU) XXX/XXX [forordningen om asylforvaltning og migrationsstyring] og i forordning (EU) XXX/XXX [genbosætningsforordningen] ."</w:t>
            </w:r>
          </w:p>
        </w:tc>
        <w:tc>
          <w:tcPr>
            <w:tcW w:w="4876" w:type="dxa"/>
            <w:hideMark/>
          </w:tcPr>
          <w:p w14:paraId="7548CA3C" w14:textId="77777777" w:rsidR="00624EE4" w:rsidRPr="00470220" w:rsidRDefault="00624EE4" w:rsidP="001D6D31">
            <w:pPr>
              <w:pStyle w:val="Normal6"/>
              <w:rPr>
                <w:szCs w:val="24"/>
              </w:rPr>
            </w:pPr>
            <w:r w:rsidRPr="00470220">
              <w:t>2.</w:t>
            </w:r>
            <w:r w:rsidRPr="00470220">
              <w:tab/>
              <w:t xml:space="preserve">Biometriske oplysninger og andre personoplysninger </w:t>
            </w:r>
            <w:r w:rsidRPr="00470220">
              <w:rPr>
                <w:b/>
                <w:bCs/>
                <w:i/>
                <w:iCs/>
              </w:rPr>
              <w:t>indsamlet for Eurodac må</w:t>
            </w:r>
            <w:r w:rsidRPr="00470220">
              <w:t xml:space="preserve"> kun behandles i Eurodac til de formål, der er fastsat i denne forordning, i forordning (EU) XXX/XXX [forordningen om asylforvaltning og migrationsstyring] og i forordning (EU) XXX/XXX [genbosætningsforordningen] ."</w:t>
            </w:r>
          </w:p>
        </w:tc>
      </w:tr>
    </w:tbl>
    <w:p w14:paraId="3AD3A21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3FF19A2" w14:textId="77777777" w:rsidR="00624EE4" w:rsidRPr="00470220" w:rsidRDefault="00624EE4" w:rsidP="00624EE4">
      <w:r w:rsidRPr="005355CF">
        <w:rPr>
          <w:rStyle w:val="HideTWBExt"/>
        </w:rPr>
        <w:t>&lt;/Amend&gt;</w:t>
      </w:r>
    </w:p>
    <w:p w14:paraId="131173D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90</w:t>
      </w:r>
      <w:r w:rsidRPr="005355CF">
        <w:rPr>
          <w:rStyle w:val="HideTWBExt"/>
          <w:b w:val="0"/>
        </w:rPr>
        <w:t>&lt;/NumAm&gt;</w:t>
      </w:r>
    </w:p>
    <w:p w14:paraId="1F94D0E6"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B1ED555" w14:textId="77777777" w:rsidR="00624EE4" w:rsidRPr="00470220" w:rsidRDefault="00624EE4" w:rsidP="00624EE4">
      <w:r w:rsidRPr="005355CF">
        <w:rPr>
          <w:rStyle w:val="HideTWBExt"/>
        </w:rPr>
        <w:t>&lt;/RepeatBlock-By&gt;</w:t>
      </w:r>
    </w:p>
    <w:p w14:paraId="58EAE62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68D7DC7" w14:textId="77777777" w:rsidR="00624EE4" w:rsidRPr="00470220" w:rsidRDefault="00624EE4" w:rsidP="00624EE4">
      <w:pPr>
        <w:pStyle w:val="NormalBold"/>
      </w:pPr>
      <w:r w:rsidRPr="005355CF">
        <w:rPr>
          <w:rStyle w:val="HideTWBExt"/>
          <w:b w:val="0"/>
        </w:rPr>
        <w:t>&lt;Article&gt;</w:t>
      </w:r>
      <w:r w:rsidRPr="00470220">
        <w:t>Dispositive del – nr. 9 – artikel 1 – stk. 2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D3282BE" w14:textId="77777777" w:rsidTr="001D6D31">
        <w:trPr>
          <w:jc w:val="center"/>
        </w:trPr>
        <w:tc>
          <w:tcPr>
            <w:tcW w:w="9752" w:type="dxa"/>
            <w:gridSpan w:val="2"/>
          </w:tcPr>
          <w:p w14:paraId="3D1F19EE" w14:textId="77777777" w:rsidR="00624EE4" w:rsidRPr="00470220" w:rsidRDefault="00624EE4" w:rsidP="001D6D31">
            <w:pPr>
              <w:keepNext/>
            </w:pPr>
          </w:p>
        </w:tc>
      </w:tr>
      <w:tr w:rsidR="00176F35" w:rsidRPr="00470220" w14:paraId="15ADF4F2" w14:textId="77777777" w:rsidTr="001D6D31">
        <w:trPr>
          <w:jc w:val="center"/>
        </w:trPr>
        <w:tc>
          <w:tcPr>
            <w:tcW w:w="4876" w:type="dxa"/>
            <w:hideMark/>
          </w:tcPr>
          <w:p w14:paraId="45CEB792" w14:textId="77777777" w:rsidR="00624EE4" w:rsidRPr="00470220" w:rsidRDefault="00624EE4" w:rsidP="001D6D31">
            <w:pPr>
              <w:pStyle w:val="ColumnHeading"/>
              <w:keepNext/>
            </w:pPr>
            <w:r w:rsidRPr="00470220">
              <w:t>Kommissionens forslag</w:t>
            </w:r>
          </w:p>
        </w:tc>
        <w:tc>
          <w:tcPr>
            <w:tcW w:w="4876" w:type="dxa"/>
            <w:hideMark/>
          </w:tcPr>
          <w:p w14:paraId="26654251" w14:textId="77777777" w:rsidR="00624EE4" w:rsidRPr="00470220" w:rsidRDefault="00624EE4" w:rsidP="001D6D31">
            <w:pPr>
              <w:pStyle w:val="ColumnHeading"/>
              <w:keepNext/>
            </w:pPr>
            <w:r w:rsidRPr="00470220">
              <w:t>Ændringsforslag</w:t>
            </w:r>
          </w:p>
        </w:tc>
      </w:tr>
      <w:tr w:rsidR="00176F35" w:rsidRPr="00470220" w14:paraId="428E79A5" w14:textId="77777777" w:rsidTr="001D6D31">
        <w:trPr>
          <w:jc w:val="center"/>
        </w:trPr>
        <w:tc>
          <w:tcPr>
            <w:tcW w:w="4876" w:type="dxa"/>
          </w:tcPr>
          <w:p w14:paraId="4D9AA162" w14:textId="77777777" w:rsidR="00624EE4" w:rsidRPr="00470220" w:rsidRDefault="00624EE4" w:rsidP="001D6D31">
            <w:pPr>
              <w:pStyle w:val="Normal6"/>
            </w:pPr>
          </w:p>
        </w:tc>
        <w:tc>
          <w:tcPr>
            <w:tcW w:w="4876" w:type="dxa"/>
            <w:hideMark/>
          </w:tcPr>
          <w:p w14:paraId="402E12A7" w14:textId="77777777" w:rsidR="00624EE4" w:rsidRPr="00470220" w:rsidRDefault="00624EE4" w:rsidP="001D6D31">
            <w:pPr>
              <w:pStyle w:val="Normal6"/>
              <w:rPr>
                <w:szCs w:val="24"/>
              </w:rPr>
            </w:pPr>
            <w:r w:rsidRPr="00470220">
              <w:rPr>
                <w:b/>
                <w:i/>
              </w:rPr>
              <w:t>2a.</w:t>
            </w:r>
            <w:r w:rsidRPr="00470220">
              <w:rPr>
                <w:b/>
                <w:i/>
              </w:rPr>
              <w:tab/>
              <w:t xml:space="preserve">Indsamling og behandling af personoplysninger i Eurodac af de kompetente myndigheder må ikke føre til forskelsbehandling af personer, der er omfattet af artikel 10, 13, 14 og 14a på grundlag af køn, race, hudfarve, etnisk eller social oprindelse, genetiske anlæg, sprog, religion eller tro, politiske eller andre anskuelser, tilhørsforhold til et nationalt mindretal, formueforhold, fødsel, handicap, alder eller seksuel </w:t>
            </w:r>
            <w:r w:rsidRPr="00470220">
              <w:rPr>
                <w:b/>
                <w:i/>
              </w:rPr>
              <w:lastRenderedPageBreak/>
              <w:t>orientering.</w:t>
            </w:r>
          </w:p>
        </w:tc>
      </w:tr>
      <w:tr w:rsidR="00176F35" w:rsidRPr="00470220" w14:paraId="6188292C" w14:textId="77777777" w:rsidTr="001D6D31">
        <w:trPr>
          <w:jc w:val="center"/>
        </w:trPr>
        <w:tc>
          <w:tcPr>
            <w:tcW w:w="4876" w:type="dxa"/>
          </w:tcPr>
          <w:p w14:paraId="6EDD74C6" w14:textId="77777777" w:rsidR="00624EE4" w:rsidRPr="00470220" w:rsidRDefault="00624EE4" w:rsidP="001D6D31">
            <w:pPr>
              <w:pStyle w:val="Normal6"/>
            </w:pPr>
          </w:p>
        </w:tc>
        <w:tc>
          <w:tcPr>
            <w:tcW w:w="4876" w:type="dxa"/>
            <w:hideMark/>
          </w:tcPr>
          <w:p w14:paraId="40D5B4DC" w14:textId="37A959F4" w:rsidR="00624EE4" w:rsidRPr="00470220" w:rsidRDefault="00624EE4" w:rsidP="001D6D31">
            <w:pPr>
              <w:pStyle w:val="Normal6"/>
              <w:rPr>
                <w:szCs w:val="24"/>
              </w:rPr>
            </w:pPr>
            <w:r w:rsidRPr="00470220">
              <w:rPr>
                <w:b/>
                <w:i/>
              </w:rPr>
              <w:t>Denne forordning skal fuldt ud respektere den menneskelige værdighed samt de grundlæggende rettigheder og principper, der er anerkendt i Den Europæiske Unions charter om grundlæggende rettigheder, herunder retten til respekt for privatliv og til beskyttelse af personoplysninger, asyl og nonrefoulement.</w:t>
            </w:r>
          </w:p>
        </w:tc>
      </w:tr>
      <w:tr w:rsidR="00176F35" w:rsidRPr="00470220" w14:paraId="717AFE57" w14:textId="77777777" w:rsidTr="001D6D31">
        <w:trPr>
          <w:jc w:val="center"/>
        </w:trPr>
        <w:tc>
          <w:tcPr>
            <w:tcW w:w="4876" w:type="dxa"/>
          </w:tcPr>
          <w:p w14:paraId="3FA0613D" w14:textId="77777777" w:rsidR="00624EE4" w:rsidRPr="00470220" w:rsidRDefault="00624EE4" w:rsidP="001D6D31">
            <w:pPr>
              <w:pStyle w:val="Normal6"/>
            </w:pPr>
          </w:p>
        </w:tc>
        <w:tc>
          <w:tcPr>
            <w:tcW w:w="4876" w:type="dxa"/>
            <w:hideMark/>
          </w:tcPr>
          <w:p w14:paraId="06BF3C5A" w14:textId="77777777" w:rsidR="00624EE4" w:rsidRPr="00470220" w:rsidRDefault="00624EE4" w:rsidP="001D6D31">
            <w:pPr>
              <w:pStyle w:val="Normal6"/>
              <w:rPr>
                <w:szCs w:val="24"/>
              </w:rPr>
            </w:pPr>
            <w:r w:rsidRPr="00470220">
              <w:rPr>
                <w:b/>
                <w:i/>
              </w:rPr>
              <w:t>Der skal tages særligt hensyn til børn, ældre, personer med handicap, gravide kvinder, sårbare personer og personer, der har behov for international beskyttelse. Hensynet til barnets tarv skal komme i første række, når denne forordning skal gennemføres.</w:t>
            </w:r>
          </w:p>
        </w:tc>
      </w:tr>
    </w:tbl>
    <w:p w14:paraId="167C51E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A5F0653" w14:textId="77777777" w:rsidR="00624EE4" w:rsidRPr="00470220" w:rsidRDefault="00624EE4" w:rsidP="00624EE4">
      <w:r w:rsidRPr="005355CF">
        <w:rPr>
          <w:rStyle w:val="HideTWBExt"/>
        </w:rPr>
        <w:t>&lt;/Amend&gt;</w:t>
      </w:r>
    </w:p>
    <w:p w14:paraId="74F71B2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91</w:t>
      </w:r>
      <w:r w:rsidRPr="005355CF">
        <w:rPr>
          <w:rStyle w:val="HideTWBExt"/>
          <w:b w:val="0"/>
        </w:rPr>
        <w:t>&lt;/NumAm&gt;</w:t>
      </w:r>
    </w:p>
    <w:p w14:paraId="46DA4C70"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FB33C6E" w14:textId="77777777" w:rsidR="00624EE4" w:rsidRPr="00470220" w:rsidRDefault="00624EE4" w:rsidP="00624EE4">
      <w:r w:rsidRPr="005355CF">
        <w:rPr>
          <w:rStyle w:val="HideTWBExt"/>
        </w:rPr>
        <w:t>&lt;/RepeatBlock-By&gt;</w:t>
      </w:r>
    </w:p>
    <w:p w14:paraId="5A22165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8BFBAEE" w14:textId="77777777" w:rsidR="00624EE4" w:rsidRPr="00470220" w:rsidRDefault="00624EE4" w:rsidP="00624EE4">
      <w:pPr>
        <w:pStyle w:val="NormalBold"/>
      </w:pPr>
      <w:r w:rsidRPr="005355CF">
        <w:rPr>
          <w:rStyle w:val="HideTWBExt"/>
          <w:b w:val="0"/>
        </w:rPr>
        <w:t>&lt;Article&gt;</w:t>
      </w:r>
      <w:r w:rsidRPr="00470220">
        <w:t>Dispositive del – nr. 9 – artikel 1 – stk. 2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29B1D95" w14:textId="77777777" w:rsidTr="001D6D31">
        <w:trPr>
          <w:jc w:val="center"/>
        </w:trPr>
        <w:tc>
          <w:tcPr>
            <w:tcW w:w="9752" w:type="dxa"/>
            <w:gridSpan w:val="2"/>
          </w:tcPr>
          <w:p w14:paraId="1E732690" w14:textId="77777777" w:rsidR="00624EE4" w:rsidRPr="00470220" w:rsidRDefault="00624EE4" w:rsidP="001D6D31">
            <w:pPr>
              <w:keepNext/>
            </w:pPr>
          </w:p>
        </w:tc>
      </w:tr>
      <w:tr w:rsidR="00176F35" w:rsidRPr="00470220" w14:paraId="10B90DA3" w14:textId="77777777" w:rsidTr="001D6D31">
        <w:trPr>
          <w:jc w:val="center"/>
        </w:trPr>
        <w:tc>
          <w:tcPr>
            <w:tcW w:w="4876" w:type="dxa"/>
            <w:hideMark/>
          </w:tcPr>
          <w:p w14:paraId="53CAAA9B" w14:textId="77777777" w:rsidR="00624EE4" w:rsidRPr="00470220" w:rsidRDefault="00624EE4" w:rsidP="001D6D31">
            <w:pPr>
              <w:pStyle w:val="ColumnHeading"/>
              <w:keepNext/>
            </w:pPr>
            <w:r w:rsidRPr="00470220">
              <w:t>Kommissionens forslag</w:t>
            </w:r>
          </w:p>
        </w:tc>
        <w:tc>
          <w:tcPr>
            <w:tcW w:w="4876" w:type="dxa"/>
            <w:hideMark/>
          </w:tcPr>
          <w:p w14:paraId="20FFCF1B" w14:textId="77777777" w:rsidR="00624EE4" w:rsidRPr="00470220" w:rsidRDefault="00624EE4" w:rsidP="001D6D31">
            <w:pPr>
              <w:pStyle w:val="ColumnHeading"/>
              <w:keepNext/>
            </w:pPr>
            <w:r w:rsidRPr="00470220">
              <w:t>Ændringsforslag</w:t>
            </w:r>
          </w:p>
        </w:tc>
      </w:tr>
      <w:tr w:rsidR="00176F35" w:rsidRPr="00470220" w14:paraId="790C5908" w14:textId="77777777" w:rsidTr="001D6D31">
        <w:trPr>
          <w:jc w:val="center"/>
        </w:trPr>
        <w:tc>
          <w:tcPr>
            <w:tcW w:w="4876" w:type="dxa"/>
          </w:tcPr>
          <w:p w14:paraId="264CDCFD" w14:textId="77777777" w:rsidR="00624EE4" w:rsidRPr="00470220" w:rsidRDefault="00624EE4" w:rsidP="001D6D31">
            <w:pPr>
              <w:pStyle w:val="Normal6"/>
            </w:pPr>
          </w:p>
        </w:tc>
        <w:tc>
          <w:tcPr>
            <w:tcW w:w="4876" w:type="dxa"/>
            <w:hideMark/>
          </w:tcPr>
          <w:p w14:paraId="6DC6A748" w14:textId="77777777" w:rsidR="00624EE4" w:rsidRPr="00470220" w:rsidRDefault="00624EE4" w:rsidP="001D6D31">
            <w:pPr>
              <w:pStyle w:val="Normal6"/>
              <w:rPr>
                <w:szCs w:val="24"/>
              </w:rPr>
            </w:pPr>
            <w:r w:rsidRPr="00470220">
              <w:rPr>
                <w:b/>
                <w:i/>
              </w:rPr>
              <w:t>2a.</w:t>
            </w:r>
            <w:r w:rsidRPr="00470220">
              <w:rPr>
                <w:b/>
                <w:i/>
              </w:rPr>
              <w:tab/>
              <w:t>Indsamling og behandling af personoplysninger i Eurodac af de kompetente myndigheder må ikke føre til forskelsbehandling af personer, der er omfattet af artikel 10, 13, 14 og 14a på grundlag af køn, race, hudfarve, etnisk eller social oprindelse, genetiske anlæg, sprog, religion eller tro, politiske eller andre anskuelser, tilhørsforhold til et nationalt mindretal, formueforhold, fødsel, handicap, alder eller seksuel orientering eller udtryk af køn.</w:t>
            </w:r>
          </w:p>
        </w:tc>
      </w:tr>
      <w:tr w:rsidR="00176F35" w:rsidRPr="00470220" w14:paraId="098A4384" w14:textId="77777777" w:rsidTr="001D6D31">
        <w:trPr>
          <w:jc w:val="center"/>
        </w:trPr>
        <w:tc>
          <w:tcPr>
            <w:tcW w:w="4876" w:type="dxa"/>
          </w:tcPr>
          <w:p w14:paraId="69C08D0D" w14:textId="77777777" w:rsidR="00624EE4" w:rsidRPr="00470220" w:rsidRDefault="00624EE4" w:rsidP="001D6D31">
            <w:pPr>
              <w:pStyle w:val="Normal6"/>
            </w:pPr>
          </w:p>
        </w:tc>
        <w:tc>
          <w:tcPr>
            <w:tcW w:w="4876" w:type="dxa"/>
            <w:hideMark/>
          </w:tcPr>
          <w:p w14:paraId="1AF02363" w14:textId="76ECA8EC" w:rsidR="00624EE4" w:rsidRPr="00470220" w:rsidRDefault="00624EE4" w:rsidP="001D6D31">
            <w:pPr>
              <w:pStyle w:val="Normal6"/>
              <w:rPr>
                <w:szCs w:val="24"/>
              </w:rPr>
            </w:pPr>
            <w:r w:rsidRPr="00470220">
              <w:rPr>
                <w:b/>
                <w:i/>
              </w:rPr>
              <w:t xml:space="preserve">Denne forordning skal fuldt ud respektere den menneskelige værdighed samt de grundlæggende rettigheder og principper, der er anerkendt i Den Europæiske Unions charter om grundlæggende </w:t>
            </w:r>
            <w:r w:rsidRPr="00470220">
              <w:rPr>
                <w:b/>
                <w:i/>
              </w:rPr>
              <w:lastRenderedPageBreak/>
              <w:t>rettigheder, herunder retten til respekt for privatliv og til beskyttelse af personoplysninger, asyl og nonrefoulement samt forbud mod tortur og umenneskelig eller nedværdigende behandling.</w:t>
            </w:r>
          </w:p>
        </w:tc>
      </w:tr>
      <w:tr w:rsidR="00176F35" w:rsidRPr="00470220" w14:paraId="78949E1E" w14:textId="77777777" w:rsidTr="001D6D31">
        <w:trPr>
          <w:jc w:val="center"/>
        </w:trPr>
        <w:tc>
          <w:tcPr>
            <w:tcW w:w="4876" w:type="dxa"/>
          </w:tcPr>
          <w:p w14:paraId="184CDB6C" w14:textId="77777777" w:rsidR="00624EE4" w:rsidRPr="00470220" w:rsidRDefault="00624EE4" w:rsidP="001D6D31">
            <w:pPr>
              <w:pStyle w:val="Normal6"/>
            </w:pPr>
          </w:p>
        </w:tc>
        <w:tc>
          <w:tcPr>
            <w:tcW w:w="4876" w:type="dxa"/>
            <w:hideMark/>
          </w:tcPr>
          <w:p w14:paraId="578A881D" w14:textId="77777777" w:rsidR="00624EE4" w:rsidRPr="00470220" w:rsidRDefault="00624EE4" w:rsidP="001D6D31">
            <w:pPr>
              <w:pStyle w:val="Normal6"/>
              <w:rPr>
                <w:szCs w:val="24"/>
              </w:rPr>
            </w:pPr>
            <w:r w:rsidRPr="00470220">
              <w:rPr>
                <w:b/>
                <w:i/>
              </w:rPr>
              <w:t>Der skal tages særligt hensyn til børn, ældre, personer med handicap og personer, der har behov for international beskyttelse. Hensynet til barnets tarv skal komme i første række.</w:t>
            </w:r>
          </w:p>
        </w:tc>
      </w:tr>
    </w:tbl>
    <w:p w14:paraId="7882E01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FDB50C8" w14:textId="77777777" w:rsidR="00624EE4" w:rsidRPr="00470220" w:rsidRDefault="00624EE4" w:rsidP="00624EE4">
      <w:r w:rsidRPr="005355CF">
        <w:rPr>
          <w:rStyle w:val="HideTWBExt"/>
        </w:rPr>
        <w:t>&lt;/Amend&gt;</w:t>
      </w:r>
    </w:p>
    <w:p w14:paraId="611C648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92</w:t>
      </w:r>
      <w:r w:rsidRPr="005355CF">
        <w:rPr>
          <w:rStyle w:val="HideTWBExt"/>
          <w:b w:val="0"/>
        </w:rPr>
        <w:t>&lt;/NumAm&gt;</w:t>
      </w:r>
    </w:p>
    <w:p w14:paraId="194A8E74"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C47BD13" w14:textId="77777777" w:rsidR="00624EE4" w:rsidRPr="00470220" w:rsidRDefault="00624EE4" w:rsidP="00624EE4">
      <w:r w:rsidRPr="005355CF">
        <w:rPr>
          <w:rStyle w:val="HideTWBExt"/>
        </w:rPr>
        <w:t>&lt;/RepeatBlock-By&gt;</w:t>
      </w:r>
    </w:p>
    <w:p w14:paraId="472D5FF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2C65274" w14:textId="77777777" w:rsidR="00624EE4" w:rsidRPr="00470220" w:rsidRDefault="00624EE4" w:rsidP="00624EE4">
      <w:pPr>
        <w:pStyle w:val="NormalBold"/>
      </w:pPr>
      <w:r w:rsidRPr="005355CF">
        <w:rPr>
          <w:rStyle w:val="HideTWBExt"/>
          <w:b w:val="0"/>
        </w:rPr>
        <w:t>&lt;Article&gt;</w:t>
      </w:r>
      <w:r w:rsidRPr="00470220">
        <w:t>Dispositive del – nr. 9 – artikel 1 – stk. 2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80801AA" w14:textId="77777777" w:rsidTr="001D6D31">
        <w:trPr>
          <w:jc w:val="center"/>
        </w:trPr>
        <w:tc>
          <w:tcPr>
            <w:tcW w:w="9752" w:type="dxa"/>
            <w:gridSpan w:val="2"/>
          </w:tcPr>
          <w:p w14:paraId="7D5604ED" w14:textId="77777777" w:rsidR="00624EE4" w:rsidRPr="00470220" w:rsidRDefault="00624EE4" w:rsidP="001D6D31">
            <w:pPr>
              <w:keepNext/>
            </w:pPr>
          </w:p>
        </w:tc>
      </w:tr>
      <w:tr w:rsidR="00176F35" w:rsidRPr="00470220" w14:paraId="780B6672" w14:textId="77777777" w:rsidTr="001D6D31">
        <w:trPr>
          <w:jc w:val="center"/>
        </w:trPr>
        <w:tc>
          <w:tcPr>
            <w:tcW w:w="4876" w:type="dxa"/>
            <w:hideMark/>
          </w:tcPr>
          <w:p w14:paraId="1634C37B" w14:textId="77777777" w:rsidR="00624EE4" w:rsidRPr="00470220" w:rsidRDefault="00624EE4" w:rsidP="001D6D31">
            <w:pPr>
              <w:pStyle w:val="ColumnHeading"/>
              <w:keepNext/>
            </w:pPr>
            <w:r w:rsidRPr="00470220">
              <w:t>Kommissionens forslag</w:t>
            </w:r>
          </w:p>
        </w:tc>
        <w:tc>
          <w:tcPr>
            <w:tcW w:w="4876" w:type="dxa"/>
            <w:hideMark/>
          </w:tcPr>
          <w:p w14:paraId="013C0EAB" w14:textId="77777777" w:rsidR="00624EE4" w:rsidRPr="00470220" w:rsidRDefault="00624EE4" w:rsidP="001D6D31">
            <w:pPr>
              <w:pStyle w:val="ColumnHeading"/>
              <w:keepNext/>
            </w:pPr>
            <w:r w:rsidRPr="00470220">
              <w:t>Ændringsforslag</w:t>
            </w:r>
          </w:p>
        </w:tc>
      </w:tr>
      <w:tr w:rsidR="00176F35" w:rsidRPr="00470220" w14:paraId="45365728" w14:textId="77777777" w:rsidTr="001D6D31">
        <w:trPr>
          <w:jc w:val="center"/>
        </w:trPr>
        <w:tc>
          <w:tcPr>
            <w:tcW w:w="4876" w:type="dxa"/>
          </w:tcPr>
          <w:p w14:paraId="686629AF" w14:textId="77777777" w:rsidR="00624EE4" w:rsidRPr="00470220" w:rsidRDefault="00624EE4" w:rsidP="001D6D31">
            <w:pPr>
              <w:pStyle w:val="Normal6"/>
            </w:pPr>
          </w:p>
        </w:tc>
        <w:tc>
          <w:tcPr>
            <w:tcW w:w="4876" w:type="dxa"/>
            <w:hideMark/>
          </w:tcPr>
          <w:p w14:paraId="325A1723" w14:textId="77777777" w:rsidR="00624EE4" w:rsidRPr="00470220" w:rsidRDefault="00624EE4" w:rsidP="001D6D31">
            <w:pPr>
              <w:pStyle w:val="Normal6"/>
              <w:rPr>
                <w:szCs w:val="24"/>
              </w:rPr>
            </w:pPr>
            <w:r w:rsidRPr="00470220">
              <w:rPr>
                <w:b/>
                <w:i/>
              </w:rPr>
              <w:t>2a.</w:t>
            </w:r>
            <w:r w:rsidRPr="00470220">
              <w:rPr>
                <w:b/>
                <w:i/>
              </w:rPr>
              <w:tab/>
              <w:t>Denne forordning skal gennemføres med fuld respekt for EU's charter om grundlæggende rettigheder, herunder retten til respekt for privatliv og beskyttelse af personoplysninger. I den forbindelse må behandling af personoplysninger ikke føre til forskelsbehandling på grundlag af køn, race, hudfarve, etnisk eller social oprindelse, formueforhold, fødsel, handicap, alder eller seksuel orientering.</w:t>
            </w:r>
          </w:p>
        </w:tc>
      </w:tr>
    </w:tbl>
    <w:p w14:paraId="50BA714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B9858CF" w14:textId="77777777" w:rsidR="00624EE4" w:rsidRPr="00470220" w:rsidRDefault="00624EE4" w:rsidP="00624EE4">
      <w:r w:rsidRPr="005355CF">
        <w:rPr>
          <w:rStyle w:val="HideTWBExt"/>
        </w:rPr>
        <w:t>&lt;/Amend&gt;</w:t>
      </w:r>
    </w:p>
    <w:p w14:paraId="2DBF013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93</w:t>
      </w:r>
      <w:r w:rsidRPr="005355CF">
        <w:rPr>
          <w:rStyle w:val="HideTWBExt"/>
          <w:b w:val="0"/>
        </w:rPr>
        <w:t>&lt;/NumAm&gt;</w:t>
      </w:r>
    </w:p>
    <w:p w14:paraId="139F677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65500B34" w14:textId="77777777" w:rsidR="00624EE4" w:rsidRPr="00470220" w:rsidRDefault="00624EE4" w:rsidP="00624EE4">
      <w:r w:rsidRPr="005355CF">
        <w:rPr>
          <w:rStyle w:val="HideTWBExt"/>
        </w:rPr>
        <w:t>&lt;/RepeatBlock-By&gt;</w:t>
      </w:r>
    </w:p>
    <w:p w14:paraId="4ACAA9B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BDE0442" w14:textId="4B8194B6" w:rsidR="00624EE4" w:rsidRPr="00470220" w:rsidRDefault="00624EE4" w:rsidP="00624EE4">
      <w:pPr>
        <w:pStyle w:val="NormalBold"/>
        <w:rPr>
          <w:b w:val="0"/>
          <w:sz w:val="16"/>
          <w:szCs w:val="16"/>
        </w:rPr>
      </w:pPr>
      <w:r w:rsidRPr="005355CF">
        <w:rPr>
          <w:rStyle w:val="HideTWBExt"/>
          <w:b w:val="0"/>
        </w:rPr>
        <w:t>&lt;Article&gt;</w:t>
      </w:r>
      <w:r w:rsidRPr="00470220">
        <w:t>Dispositive del – nr. 10 a – artikel 3 – stk. 1 – litra b – nr</w:t>
      </w:r>
      <w:r w:rsidR="00F54281" w:rsidRPr="00470220">
        <w:t>.</w:t>
      </w:r>
      <w:r w:rsidRPr="00470220">
        <w:t xml:space="preserve"> iv</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B069679" w14:textId="77777777" w:rsidTr="001D6D31">
        <w:trPr>
          <w:jc w:val="center"/>
        </w:trPr>
        <w:tc>
          <w:tcPr>
            <w:tcW w:w="9752" w:type="dxa"/>
            <w:gridSpan w:val="2"/>
          </w:tcPr>
          <w:p w14:paraId="6F5640F3" w14:textId="77777777" w:rsidR="00624EE4" w:rsidRPr="00470220" w:rsidRDefault="00624EE4" w:rsidP="001D6D31">
            <w:pPr>
              <w:keepNext/>
            </w:pPr>
          </w:p>
        </w:tc>
      </w:tr>
      <w:tr w:rsidR="00176F35" w:rsidRPr="00470220" w14:paraId="294801DE" w14:textId="77777777" w:rsidTr="001D6D31">
        <w:trPr>
          <w:jc w:val="center"/>
        </w:trPr>
        <w:tc>
          <w:tcPr>
            <w:tcW w:w="4876" w:type="dxa"/>
            <w:hideMark/>
          </w:tcPr>
          <w:p w14:paraId="26C784E3" w14:textId="77777777" w:rsidR="00624EE4" w:rsidRPr="00470220" w:rsidRDefault="00624EE4" w:rsidP="001D6D31">
            <w:pPr>
              <w:pStyle w:val="ColumnHeading"/>
              <w:keepNext/>
            </w:pPr>
            <w:r w:rsidRPr="00470220">
              <w:t>Kommissionens forslag</w:t>
            </w:r>
          </w:p>
        </w:tc>
        <w:tc>
          <w:tcPr>
            <w:tcW w:w="4876" w:type="dxa"/>
            <w:hideMark/>
          </w:tcPr>
          <w:p w14:paraId="4F41C5A4" w14:textId="77777777" w:rsidR="00624EE4" w:rsidRPr="00470220" w:rsidRDefault="00624EE4" w:rsidP="001D6D31">
            <w:pPr>
              <w:pStyle w:val="ColumnHeading"/>
              <w:keepNext/>
            </w:pPr>
            <w:r w:rsidRPr="00470220">
              <w:t>Ændringsforslag</w:t>
            </w:r>
          </w:p>
        </w:tc>
      </w:tr>
      <w:tr w:rsidR="00176F35" w:rsidRPr="00470220" w14:paraId="31403505" w14:textId="77777777" w:rsidTr="001D6D31">
        <w:trPr>
          <w:jc w:val="center"/>
        </w:trPr>
        <w:tc>
          <w:tcPr>
            <w:tcW w:w="4876" w:type="dxa"/>
            <w:hideMark/>
          </w:tcPr>
          <w:p w14:paraId="4A7C5A98" w14:textId="77777777" w:rsidR="00624EE4" w:rsidRPr="00470220" w:rsidRDefault="00624EE4" w:rsidP="001D6D31">
            <w:pPr>
              <w:pStyle w:val="Normal6"/>
            </w:pPr>
            <w:r w:rsidRPr="00470220">
              <w:rPr>
                <w:b/>
                <w:i/>
              </w:rPr>
              <w:t>a)</w:t>
            </w:r>
            <w:r w:rsidRPr="00470220">
              <w:rPr>
                <w:b/>
                <w:i/>
              </w:rPr>
              <w:tab/>
              <w:t>I stk. 1, litra b), tilføjes følgende som nr. iv):</w:t>
            </w:r>
          </w:p>
        </w:tc>
        <w:tc>
          <w:tcPr>
            <w:tcW w:w="4876" w:type="dxa"/>
            <w:hideMark/>
          </w:tcPr>
          <w:p w14:paraId="1FAC54DC" w14:textId="77777777" w:rsidR="00624EE4" w:rsidRPr="00470220" w:rsidRDefault="00624EE4" w:rsidP="001D6D31">
            <w:pPr>
              <w:pStyle w:val="Normal6"/>
              <w:rPr>
                <w:szCs w:val="24"/>
              </w:rPr>
            </w:pPr>
            <w:r w:rsidRPr="00470220">
              <w:rPr>
                <w:b/>
                <w:i/>
              </w:rPr>
              <w:t>udgår</w:t>
            </w:r>
          </w:p>
        </w:tc>
      </w:tr>
      <w:tr w:rsidR="00176F35" w:rsidRPr="00470220" w14:paraId="41E357CD" w14:textId="77777777" w:rsidTr="001D6D31">
        <w:trPr>
          <w:jc w:val="center"/>
        </w:trPr>
        <w:tc>
          <w:tcPr>
            <w:tcW w:w="4876" w:type="dxa"/>
            <w:hideMark/>
          </w:tcPr>
          <w:p w14:paraId="073EC408" w14:textId="77777777" w:rsidR="00624EE4" w:rsidRPr="00470220" w:rsidRDefault="00624EE4" w:rsidP="001D6D31">
            <w:pPr>
              <w:pStyle w:val="Normal6"/>
            </w:pPr>
            <w:r w:rsidRPr="00470220">
              <w:rPr>
                <w:b/>
                <w:i/>
              </w:rPr>
              <w:t>"</w:t>
            </w:r>
          </w:p>
        </w:tc>
        <w:tc>
          <w:tcPr>
            <w:tcW w:w="4876" w:type="dxa"/>
          </w:tcPr>
          <w:p w14:paraId="0DF317C3" w14:textId="77777777" w:rsidR="00624EE4" w:rsidRPr="00470220" w:rsidRDefault="00624EE4" w:rsidP="001D6D31">
            <w:pPr>
              <w:pStyle w:val="Normal6"/>
              <w:rPr>
                <w:szCs w:val="24"/>
              </w:rPr>
            </w:pPr>
          </w:p>
        </w:tc>
      </w:tr>
      <w:tr w:rsidR="00176F35" w:rsidRPr="00470220" w14:paraId="18ACD4CB" w14:textId="77777777" w:rsidTr="001D6D31">
        <w:trPr>
          <w:jc w:val="center"/>
        </w:trPr>
        <w:tc>
          <w:tcPr>
            <w:tcW w:w="4876" w:type="dxa"/>
            <w:hideMark/>
          </w:tcPr>
          <w:p w14:paraId="49AC23A5" w14:textId="77777777" w:rsidR="00624EE4" w:rsidRPr="00470220" w:rsidRDefault="00624EE4" w:rsidP="001D6D31">
            <w:pPr>
              <w:pStyle w:val="Normal6"/>
            </w:pPr>
            <w:r w:rsidRPr="00470220">
              <w:rPr>
                <w:b/>
                <w:i/>
              </w:rPr>
              <w:t>iv)</w:t>
            </w:r>
            <w:r w:rsidRPr="00470220">
              <w:rPr>
                <w:b/>
                <w:i/>
              </w:rPr>
              <w:tab/>
              <w:t>med hensyn til en person, som er omfattet af artikel 14a, stk. 1, den medlemsstat, der videregiver personoplysningerne til det centrale system og det fælles identitetsregister og modtager resultaterne af sammenligningen.</w:t>
            </w:r>
          </w:p>
        </w:tc>
        <w:tc>
          <w:tcPr>
            <w:tcW w:w="4876" w:type="dxa"/>
          </w:tcPr>
          <w:p w14:paraId="6BE0586A" w14:textId="77777777" w:rsidR="00624EE4" w:rsidRPr="00470220" w:rsidRDefault="00624EE4" w:rsidP="001D6D31">
            <w:pPr>
              <w:pStyle w:val="Normal6"/>
              <w:rPr>
                <w:szCs w:val="24"/>
              </w:rPr>
            </w:pPr>
          </w:p>
        </w:tc>
      </w:tr>
      <w:tr w:rsidR="00176F35" w:rsidRPr="00470220" w14:paraId="23E0F123" w14:textId="77777777" w:rsidTr="001D6D31">
        <w:trPr>
          <w:jc w:val="center"/>
        </w:trPr>
        <w:tc>
          <w:tcPr>
            <w:tcW w:w="4876" w:type="dxa"/>
            <w:hideMark/>
          </w:tcPr>
          <w:p w14:paraId="396C3402" w14:textId="77777777" w:rsidR="00624EE4" w:rsidRPr="00470220" w:rsidRDefault="00624EE4" w:rsidP="001D6D31">
            <w:pPr>
              <w:pStyle w:val="Normal6"/>
            </w:pPr>
            <w:r w:rsidRPr="00470220">
              <w:rPr>
                <w:b/>
                <w:i/>
              </w:rPr>
              <w:t>"</w:t>
            </w:r>
          </w:p>
        </w:tc>
        <w:tc>
          <w:tcPr>
            <w:tcW w:w="4876" w:type="dxa"/>
          </w:tcPr>
          <w:p w14:paraId="0713F66A" w14:textId="77777777" w:rsidR="00624EE4" w:rsidRPr="00470220" w:rsidRDefault="00624EE4" w:rsidP="001D6D31">
            <w:pPr>
              <w:pStyle w:val="Normal6"/>
              <w:rPr>
                <w:szCs w:val="24"/>
              </w:rPr>
            </w:pPr>
          </w:p>
        </w:tc>
      </w:tr>
    </w:tbl>
    <w:p w14:paraId="078FA12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C2571E4" w14:textId="77777777" w:rsidR="00624EE4" w:rsidRPr="00470220" w:rsidRDefault="00624EE4" w:rsidP="00624EE4">
      <w:r w:rsidRPr="005355CF">
        <w:rPr>
          <w:rStyle w:val="HideTWBExt"/>
        </w:rPr>
        <w:t>&lt;/Amend&gt;</w:t>
      </w:r>
    </w:p>
    <w:p w14:paraId="0E1DFCC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94</w:t>
      </w:r>
      <w:r w:rsidRPr="005355CF">
        <w:rPr>
          <w:rStyle w:val="HideTWBExt"/>
          <w:b w:val="0"/>
        </w:rPr>
        <w:t>&lt;/NumAm&gt;</w:t>
      </w:r>
    </w:p>
    <w:p w14:paraId="2F768E0C"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2342797" w14:textId="77777777" w:rsidR="00624EE4" w:rsidRPr="00470220" w:rsidRDefault="00624EE4" w:rsidP="00624EE4">
      <w:r w:rsidRPr="005355CF">
        <w:rPr>
          <w:rStyle w:val="HideTWBExt"/>
        </w:rPr>
        <w:t>&lt;/RepeatBlock-By&gt;</w:t>
      </w:r>
    </w:p>
    <w:p w14:paraId="55DFC5C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4B2B810" w14:textId="77777777" w:rsidR="00624EE4" w:rsidRPr="00470220" w:rsidRDefault="00624EE4" w:rsidP="00624EE4">
      <w:pPr>
        <w:pStyle w:val="NormalBold"/>
      </w:pPr>
      <w:r w:rsidRPr="005355CF">
        <w:rPr>
          <w:rStyle w:val="HideTWBExt"/>
          <w:b w:val="0"/>
        </w:rPr>
        <w:t>&lt;Article&gt;</w:t>
      </w:r>
      <w:r w:rsidRPr="00470220">
        <w:t>Dispositive del – nr. 10 a (nyt) – artikel 3 – stk. 1 – litra a a (ny)</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89108C1" w14:textId="77777777" w:rsidTr="001D6D31">
        <w:trPr>
          <w:jc w:val="center"/>
        </w:trPr>
        <w:tc>
          <w:tcPr>
            <w:tcW w:w="9752" w:type="dxa"/>
            <w:gridSpan w:val="2"/>
          </w:tcPr>
          <w:p w14:paraId="574BF8B4" w14:textId="77777777" w:rsidR="00624EE4" w:rsidRPr="00470220" w:rsidRDefault="00624EE4" w:rsidP="001D6D31">
            <w:pPr>
              <w:keepNext/>
            </w:pPr>
          </w:p>
        </w:tc>
      </w:tr>
      <w:tr w:rsidR="00176F35" w:rsidRPr="00470220" w14:paraId="41DC5BA5" w14:textId="77777777" w:rsidTr="001D6D31">
        <w:trPr>
          <w:jc w:val="center"/>
        </w:trPr>
        <w:tc>
          <w:tcPr>
            <w:tcW w:w="4876" w:type="dxa"/>
            <w:hideMark/>
          </w:tcPr>
          <w:p w14:paraId="0F099528" w14:textId="77777777" w:rsidR="00624EE4" w:rsidRPr="00470220" w:rsidRDefault="00624EE4" w:rsidP="001D6D31">
            <w:pPr>
              <w:pStyle w:val="ColumnHeading"/>
              <w:keepNext/>
            </w:pPr>
            <w:r w:rsidRPr="00470220">
              <w:t>Kommissionens forslag</w:t>
            </w:r>
          </w:p>
        </w:tc>
        <w:tc>
          <w:tcPr>
            <w:tcW w:w="4876" w:type="dxa"/>
            <w:hideMark/>
          </w:tcPr>
          <w:p w14:paraId="7DABC61E" w14:textId="77777777" w:rsidR="00624EE4" w:rsidRPr="00470220" w:rsidRDefault="00624EE4" w:rsidP="001D6D31">
            <w:pPr>
              <w:pStyle w:val="ColumnHeading"/>
              <w:keepNext/>
            </w:pPr>
            <w:r w:rsidRPr="00470220">
              <w:t>Ændringsforslag</w:t>
            </w:r>
          </w:p>
        </w:tc>
      </w:tr>
      <w:tr w:rsidR="00176F35" w:rsidRPr="00470220" w14:paraId="553D81A5" w14:textId="77777777" w:rsidTr="001D6D31">
        <w:trPr>
          <w:jc w:val="center"/>
        </w:trPr>
        <w:tc>
          <w:tcPr>
            <w:tcW w:w="4876" w:type="dxa"/>
          </w:tcPr>
          <w:p w14:paraId="3DB48E67" w14:textId="77777777" w:rsidR="00624EE4" w:rsidRPr="00470220" w:rsidRDefault="00624EE4" w:rsidP="001D6D31">
            <w:pPr>
              <w:pStyle w:val="Normal6"/>
            </w:pPr>
          </w:p>
        </w:tc>
        <w:tc>
          <w:tcPr>
            <w:tcW w:w="4876" w:type="dxa"/>
            <w:hideMark/>
          </w:tcPr>
          <w:p w14:paraId="52C7C781" w14:textId="77777777" w:rsidR="00624EE4" w:rsidRPr="00470220" w:rsidRDefault="00624EE4" w:rsidP="001D6D31">
            <w:pPr>
              <w:pStyle w:val="Normal6"/>
              <w:rPr>
                <w:szCs w:val="24"/>
              </w:rPr>
            </w:pPr>
            <w:r w:rsidRPr="00470220">
              <w:rPr>
                <w:b/>
                <w:i/>
              </w:rPr>
              <w:t>a)</w:t>
            </w:r>
            <w:r w:rsidRPr="00470220">
              <w:rPr>
                <w:b/>
                <w:i/>
              </w:rPr>
              <w:tab/>
              <w:t>I stk. 1 indsættes følgende litra aa):</w:t>
            </w:r>
          </w:p>
        </w:tc>
      </w:tr>
      <w:tr w:rsidR="00176F35" w:rsidRPr="00470220" w14:paraId="246A719C" w14:textId="77777777" w:rsidTr="001D6D31">
        <w:trPr>
          <w:jc w:val="center"/>
        </w:trPr>
        <w:tc>
          <w:tcPr>
            <w:tcW w:w="4876" w:type="dxa"/>
          </w:tcPr>
          <w:p w14:paraId="33A3725B" w14:textId="77777777" w:rsidR="00624EE4" w:rsidRPr="00470220" w:rsidRDefault="00624EE4" w:rsidP="001D6D31">
            <w:pPr>
              <w:pStyle w:val="Normal6"/>
            </w:pPr>
          </w:p>
        </w:tc>
        <w:tc>
          <w:tcPr>
            <w:tcW w:w="4876" w:type="dxa"/>
            <w:hideMark/>
          </w:tcPr>
          <w:p w14:paraId="2066D79D" w14:textId="77777777" w:rsidR="00624EE4" w:rsidRPr="00470220" w:rsidRDefault="00624EE4" w:rsidP="001D6D31">
            <w:pPr>
              <w:pStyle w:val="Normal6"/>
              <w:rPr>
                <w:szCs w:val="24"/>
              </w:rPr>
            </w:pPr>
            <w:r w:rsidRPr="00470220">
              <w:rPr>
                <w:b/>
                <w:i/>
              </w:rPr>
              <w:t>aa) "genbosat tredjelandsstatsborger eller statsløs": en tredjelandsstatsborger eller statsløs, der efter en genbosætningsprocedure i henhold til national lovgivning eller til [forordning XXX/XXX], rejser ind på genbosætningsmedlemsstatens område.</w:t>
            </w:r>
          </w:p>
        </w:tc>
      </w:tr>
    </w:tbl>
    <w:p w14:paraId="229543C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35584BA" w14:textId="77777777" w:rsidR="00624EE4" w:rsidRPr="00470220" w:rsidRDefault="00624EE4" w:rsidP="00624EE4">
      <w:r w:rsidRPr="005355CF">
        <w:rPr>
          <w:rStyle w:val="HideTWBExt"/>
        </w:rPr>
        <w:t>&lt;/Amend&gt;</w:t>
      </w:r>
    </w:p>
    <w:p w14:paraId="7E50954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95</w:t>
      </w:r>
      <w:r w:rsidRPr="005355CF">
        <w:rPr>
          <w:rStyle w:val="HideTWBExt"/>
          <w:b w:val="0"/>
        </w:rPr>
        <w:t>&lt;/NumAm&gt;</w:t>
      </w:r>
    </w:p>
    <w:p w14:paraId="747B4876"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897D353" w14:textId="77777777" w:rsidR="00624EE4" w:rsidRPr="00470220" w:rsidRDefault="00624EE4" w:rsidP="00624EE4">
      <w:r w:rsidRPr="005355CF">
        <w:rPr>
          <w:rStyle w:val="HideTWBExt"/>
        </w:rPr>
        <w:t>&lt;/RepeatBlock-By&gt;</w:t>
      </w:r>
    </w:p>
    <w:p w14:paraId="3392E5C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584E559" w14:textId="77777777" w:rsidR="00624EE4" w:rsidRPr="00470220" w:rsidRDefault="00624EE4" w:rsidP="00624EE4">
      <w:pPr>
        <w:pStyle w:val="NormalBold"/>
      </w:pPr>
      <w:r w:rsidRPr="005355CF">
        <w:rPr>
          <w:rStyle w:val="HideTWBExt"/>
          <w:b w:val="0"/>
        </w:rPr>
        <w:t>&lt;Article&gt;</w:t>
      </w:r>
      <w:r w:rsidRPr="00470220">
        <w:t>Dispositive del – nr. 10 b – indledning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EF56226" w14:textId="77777777" w:rsidTr="001D6D31">
        <w:trPr>
          <w:jc w:val="center"/>
        </w:trPr>
        <w:tc>
          <w:tcPr>
            <w:tcW w:w="9752" w:type="dxa"/>
            <w:gridSpan w:val="2"/>
          </w:tcPr>
          <w:p w14:paraId="765F3EB3" w14:textId="77777777" w:rsidR="00624EE4" w:rsidRPr="00470220" w:rsidRDefault="00624EE4" w:rsidP="001D6D31">
            <w:pPr>
              <w:keepNext/>
            </w:pPr>
          </w:p>
        </w:tc>
      </w:tr>
      <w:tr w:rsidR="00176F35" w:rsidRPr="00470220" w14:paraId="73552DA9" w14:textId="77777777" w:rsidTr="001D6D31">
        <w:trPr>
          <w:jc w:val="center"/>
        </w:trPr>
        <w:tc>
          <w:tcPr>
            <w:tcW w:w="4876" w:type="dxa"/>
            <w:hideMark/>
          </w:tcPr>
          <w:p w14:paraId="66C30EDD" w14:textId="77777777" w:rsidR="00624EE4" w:rsidRPr="00470220" w:rsidRDefault="00624EE4" w:rsidP="001D6D31">
            <w:pPr>
              <w:pStyle w:val="ColumnHeading"/>
              <w:keepNext/>
            </w:pPr>
            <w:r w:rsidRPr="00470220">
              <w:t>Kommissionens forslag</w:t>
            </w:r>
          </w:p>
        </w:tc>
        <w:tc>
          <w:tcPr>
            <w:tcW w:w="4876" w:type="dxa"/>
            <w:hideMark/>
          </w:tcPr>
          <w:p w14:paraId="641E23ED" w14:textId="77777777" w:rsidR="00624EE4" w:rsidRPr="00470220" w:rsidRDefault="00624EE4" w:rsidP="001D6D31">
            <w:pPr>
              <w:pStyle w:val="ColumnHeading"/>
              <w:keepNext/>
            </w:pPr>
            <w:r w:rsidRPr="00470220">
              <w:t>Ændringsforslag</w:t>
            </w:r>
          </w:p>
        </w:tc>
      </w:tr>
      <w:tr w:rsidR="00176F35" w:rsidRPr="00470220" w14:paraId="51618733" w14:textId="77777777" w:rsidTr="001D6D31">
        <w:trPr>
          <w:jc w:val="center"/>
        </w:trPr>
        <w:tc>
          <w:tcPr>
            <w:tcW w:w="4876" w:type="dxa"/>
            <w:hideMark/>
          </w:tcPr>
          <w:p w14:paraId="25C5A22F" w14:textId="77777777" w:rsidR="00624EE4" w:rsidRPr="00470220" w:rsidRDefault="00624EE4" w:rsidP="001D6D31">
            <w:pPr>
              <w:pStyle w:val="Normal6"/>
            </w:pPr>
            <w:r w:rsidRPr="00470220">
              <w:t>b)</w:t>
            </w:r>
            <w:r w:rsidRPr="00470220">
              <w:tab/>
              <w:t xml:space="preserve">I stk. 1 indsættes som litra p), q) </w:t>
            </w:r>
            <w:r w:rsidRPr="00470220">
              <w:rPr>
                <w:b/>
                <w:bCs/>
                <w:i/>
                <w:iCs/>
              </w:rPr>
              <w:t xml:space="preserve">og </w:t>
            </w:r>
            <w:r w:rsidRPr="00470220">
              <w:t>r):</w:t>
            </w:r>
          </w:p>
        </w:tc>
        <w:tc>
          <w:tcPr>
            <w:tcW w:w="4876" w:type="dxa"/>
            <w:hideMark/>
          </w:tcPr>
          <w:p w14:paraId="29EBAD3B" w14:textId="77777777" w:rsidR="00624EE4" w:rsidRPr="00470220" w:rsidRDefault="00624EE4" w:rsidP="001D6D31">
            <w:pPr>
              <w:pStyle w:val="Normal6"/>
              <w:rPr>
                <w:szCs w:val="24"/>
              </w:rPr>
            </w:pPr>
            <w:r w:rsidRPr="00470220">
              <w:t>b)</w:t>
            </w:r>
            <w:r w:rsidRPr="00470220">
              <w:tab/>
              <w:t>I stk. 1 indsættes som litra p), q)</w:t>
            </w:r>
            <w:r w:rsidRPr="00470220">
              <w:rPr>
                <w:b/>
                <w:bCs/>
                <w:i/>
                <w:iCs/>
              </w:rPr>
              <w:t>,</w:t>
            </w:r>
            <w:r w:rsidRPr="00470220">
              <w:t xml:space="preserve"> r) </w:t>
            </w:r>
            <w:r w:rsidRPr="00470220">
              <w:rPr>
                <w:b/>
                <w:bCs/>
                <w:i/>
                <w:iCs/>
              </w:rPr>
              <w:t>og ra)</w:t>
            </w:r>
            <w:r w:rsidRPr="00470220">
              <w:t>:</w:t>
            </w:r>
          </w:p>
        </w:tc>
      </w:tr>
    </w:tbl>
    <w:p w14:paraId="258C966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D72D652" w14:textId="77777777" w:rsidR="00624EE4" w:rsidRPr="00470220" w:rsidRDefault="00624EE4" w:rsidP="00624EE4">
      <w:r w:rsidRPr="005355CF">
        <w:rPr>
          <w:rStyle w:val="HideTWBExt"/>
        </w:rPr>
        <w:t>&lt;/Amend&gt;</w:t>
      </w:r>
    </w:p>
    <w:p w14:paraId="0F237666"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96</w:t>
      </w:r>
      <w:r w:rsidRPr="005355CF">
        <w:rPr>
          <w:rStyle w:val="HideTWBExt"/>
          <w:b w:val="0"/>
        </w:rPr>
        <w:t>&lt;/NumAm&gt;</w:t>
      </w:r>
    </w:p>
    <w:p w14:paraId="5E81F2CE"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3A4CBB2D" w14:textId="77777777" w:rsidR="00624EE4" w:rsidRPr="00470220" w:rsidRDefault="00624EE4" w:rsidP="00624EE4">
      <w:r w:rsidRPr="005355CF">
        <w:rPr>
          <w:rStyle w:val="HideTWBExt"/>
        </w:rPr>
        <w:t>&lt;/RepeatBlock-By&gt;</w:t>
      </w:r>
    </w:p>
    <w:p w14:paraId="2CB58E3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C1E41F4" w14:textId="77777777" w:rsidR="00624EE4" w:rsidRPr="00470220" w:rsidRDefault="00624EE4" w:rsidP="00624EE4">
      <w:pPr>
        <w:pStyle w:val="NormalBold"/>
      </w:pPr>
      <w:r w:rsidRPr="005355CF">
        <w:rPr>
          <w:rStyle w:val="HideTWBExt"/>
          <w:b w:val="0"/>
        </w:rPr>
        <w:t>&lt;Article&gt;</w:t>
      </w:r>
      <w:r w:rsidRPr="00470220">
        <w:t xml:space="preserve">Dispositive del – nr. 10 b – artikel 3 – stk. 1 – litra p </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9EBD298" w14:textId="77777777" w:rsidTr="001D6D31">
        <w:trPr>
          <w:jc w:val="center"/>
        </w:trPr>
        <w:tc>
          <w:tcPr>
            <w:tcW w:w="9752" w:type="dxa"/>
            <w:gridSpan w:val="2"/>
          </w:tcPr>
          <w:p w14:paraId="3FD50349" w14:textId="77777777" w:rsidR="00624EE4" w:rsidRPr="00470220" w:rsidRDefault="00624EE4" w:rsidP="001D6D31">
            <w:pPr>
              <w:keepNext/>
            </w:pPr>
          </w:p>
        </w:tc>
      </w:tr>
      <w:tr w:rsidR="00176F35" w:rsidRPr="00470220" w14:paraId="34F2CA74" w14:textId="77777777" w:rsidTr="001D6D31">
        <w:trPr>
          <w:jc w:val="center"/>
        </w:trPr>
        <w:tc>
          <w:tcPr>
            <w:tcW w:w="4876" w:type="dxa"/>
            <w:hideMark/>
          </w:tcPr>
          <w:p w14:paraId="16FB1193" w14:textId="77777777" w:rsidR="00624EE4" w:rsidRPr="00470220" w:rsidRDefault="00624EE4" w:rsidP="001D6D31">
            <w:pPr>
              <w:pStyle w:val="ColumnHeading"/>
              <w:keepNext/>
            </w:pPr>
            <w:r w:rsidRPr="00470220">
              <w:t>Kommissionens forslag</w:t>
            </w:r>
          </w:p>
        </w:tc>
        <w:tc>
          <w:tcPr>
            <w:tcW w:w="4876" w:type="dxa"/>
            <w:hideMark/>
          </w:tcPr>
          <w:p w14:paraId="38DDEDA6" w14:textId="77777777" w:rsidR="00624EE4" w:rsidRPr="00470220" w:rsidRDefault="00624EE4" w:rsidP="001D6D31">
            <w:pPr>
              <w:pStyle w:val="ColumnHeading"/>
              <w:keepNext/>
            </w:pPr>
            <w:r w:rsidRPr="00470220">
              <w:t>Ændringsforslag</w:t>
            </w:r>
          </w:p>
        </w:tc>
      </w:tr>
      <w:tr w:rsidR="00176F35" w:rsidRPr="00470220" w14:paraId="58CAEBCD" w14:textId="77777777" w:rsidTr="001D6D31">
        <w:trPr>
          <w:jc w:val="center"/>
        </w:trPr>
        <w:tc>
          <w:tcPr>
            <w:tcW w:w="4876" w:type="dxa"/>
            <w:hideMark/>
          </w:tcPr>
          <w:p w14:paraId="614D931D" w14:textId="77777777" w:rsidR="00624EE4" w:rsidRPr="00470220" w:rsidRDefault="00624EE4" w:rsidP="001D6D31">
            <w:pPr>
              <w:pStyle w:val="Normal6"/>
            </w:pPr>
            <w:r w:rsidRPr="00470220">
              <w:t>p)</w:t>
            </w:r>
            <w:r w:rsidRPr="00470220">
              <w:tab/>
              <w:t>det fælles identitetsregister som oprettet ved artikel 17 i forordning (EU) 2019/818</w:t>
            </w:r>
          </w:p>
        </w:tc>
        <w:tc>
          <w:tcPr>
            <w:tcW w:w="4876" w:type="dxa"/>
            <w:hideMark/>
          </w:tcPr>
          <w:p w14:paraId="7811AA9B" w14:textId="77777777" w:rsidR="00624EE4" w:rsidRPr="00470220" w:rsidRDefault="00624EE4" w:rsidP="001D6D31">
            <w:pPr>
              <w:pStyle w:val="Normal6"/>
              <w:rPr>
                <w:szCs w:val="24"/>
              </w:rPr>
            </w:pPr>
            <w:r w:rsidRPr="00470220">
              <w:t>p)</w:t>
            </w:r>
            <w:r w:rsidRPr="00470220">
              <w:tab/>
              <w:t>det fælles identitetsregister som oprettet ved artikel 17 i forordning (EU) 2019/818</w:t>
            </w:r>
            <w:r w:rsidRPr="00470220">
              <w:rPr>
                <w:b/>
                <w:bCs/>
                <w:i/>
                <w:iCs/>
              </w:rPr>
              <w:t>, der erstatter det centrale Eurodac-system, således at det lagrer de personoplysninger, der er anført i artikel 18 i denne forordning</w:t>
            </w:r>
          </w:p>
        </w:tc>
      </w:tr>
    </w:tbl>
    <w:p w14:paraId="7BC4FC1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F08491C" w14:textId="77777777" w:rsidR="00624EE4" w:rsidRPr="00470220" w:rsidRDefault="00624EE4" w:rsidP="00624EE4">
      <w:r w:rsidRPr="005355CF">
        <w:rPr>
          <w:rStyle w:val="HideTWBExt"/>
        </w:rPr>
        <w:t>&lt;/Amend&gt;</w:t>
      </w:r>
    </w:p>
    <w:p w14:paraId="506BA80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97</w:t>
      </w:r>
      <w:r w:rsidRPr="005355CF">
        <w:rPr>
          <w:rStyle w:val="HideTWBExt"/>
          <w:b w:val="0"/>
        </w:rPr>
        <w:t>&lt;/NumAm&gt;</w:t>
      </w:r>
    </w:p>
    <w:p w14:paraId="4D1A0D2D"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B78621E" w14:textId="77777777" w:rsidR="00624EE4" w:rsidRPr="00470220" w:rsidRDefault="00624EE4" w:rsidP="00624EE4">
      <w:r w:rsidRPr="005355CF">
        <w:rPr>
          <w:rStyle w:val="HideTWBExt"/>
        </w:rPr>
        <w:t>&lt;/RepeatBlock-By&gt;</w:t>
      </w:r>
    </w:p>
    <w:p w14:paraId="545912E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83636D9" w14:textId="77777777" w:rsidR="00624EE4" w:rsidRPr="00470220" w:rsidRDefault="00624EE4" w:rsidP="00624EE4">
      <w:pPr>
        <w:pStyle w:val="NormalBold"/>
      </w:pPr>
      <w:r w:rsidRPr="005355CF">
        <w:rPr>
          <w:rStyle w:val="HideTWBExt"/>
          <w:b w:val="0"/>
        </w:rPr>
        <w:t>&lt;Article&gt;</w:t>
      </w:r>
      <w:r w:rsidRPr="00470220">
        <w:t>Dispositive del – nr. 10 b – artikel 3 – stk. 1 – litra q</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E37086D" w14:textId="77777777" w:rsidTr="001D6D31">
        <w:trPr>
          <w:jc w:val="center"/>
        </w:trPr>
        <w:tc>
          <w:tcPr>
            <w:tcW w:w="9752" w:type="dxa"/>
            <w:gridSpan w:val="2"/>
          </w:tcPr>
          <w:p w14:paraId="52E31F5D" w14:textId="77777777" w:rsidR="00624EE4" w:rsidRPr="00470220" w:rsidRDefault="00624EE4" w:rsidP="001D6D31">
            <w:pPr>
              <w:keepNext/>
            </w:pPr>
          </w:p>
        </w:tc>
      </w:tr>
      <w:tr w:rsidR="00176F35" w:rsidRPr="00470220" w14:paraId="2E51AF1D" w14:textId="77777777" w:rsidTr="001D6D31">
        <w:trPr>
          <w:jc w:val="center"/>
        </w:trPr>
        <w:tc>
          <w:tcPr>
            <w:tcW w:w="4876" w:type="dxa"/>
            <w:hideMark/>
          </w:tcPr>
          <w:p w14:paraId="504B2F0A" w14:textId="77777777" w:rsidR="00624EE4" w:rsidRPr="00470220" w:rsidRDefault="00624EE4" w:rsidP="001D6D31">
            <w:pPr>
              <w:pStyle w:val="ColumnHeading"/>
              <w:keepNext/>
            </w:pPr>
            <w:r w:rsidRPr="00470220">
              <w:t>Kommissionens forslag</w:t>
            </w:r>
          </w:p>
        </w:tc>
        <w:tc>
          <w:tcPr>
            <w:tcW w:w="4876" w:type="dxa"/>
            <w:hideMark/>
          </w:tcPr>
          <w:p w14:paraId="6F586CC5" w14:textId="77777777" w:rsidR="00624EE4" w:rsidRPr="00470220" w:rsidRDefault="00624EE4" w:rsidP="001D6D31">
            <w:pPr>
              <w:pStyle w:val="ColumnHeading"/>
              <w:keepNext/>
            </w:pPr>
            <w:r w:rsidRPr="00470220">
              <w:t>Ændringsforslag</w:t>
            </w:r>
          </w:p>
        </w:tc>
      </w:tr>
      <w:tr w:rsidR="00176F35" w:rsidRPr="00470220" w14:paraId="35D9BDBE" w14:textId="77777777" w:rsidTr="001D6D31">
        <w:trPr>
          <w:jc w:val="center"/>
        </w:trPr>
        <w:tc>
          <w:tcPr>
            <w:tcW w:w="4876" w:type="dxa"/>
            <w:hideMark/>
          </w:tcPr>
          <w:p w14:paraId="0EB7B498" w14:textId="77777777" w:rsidR="00624EE4" w:rsidRPr="00470220" w:rsidRDefault="00624EE4" w:rsidP="001D6D31">
            <w:pPr>
              <w:pStyle w:val="Normal6"/>
            </w:pPr>
            <w:r w:rsidRPr="00470220">
              <w:t>q)</w:t>
            </w:r>
            <w:r w:rsidRPr="00470220">
              <w:tab/>
              <w:t>"identitetsoplysninger": de oplysninger, der er omhandlet i artikel 12, litra c)-f) og h), artikel 13, stk. 2, litra c)-f) og h)</w:t>
            </w:r>
            <w:r w:rsidRPr="00470220">
              <w:rPr>
                <w:b/>
                <w:bCs/>
                <w:i/>
                <w:iCs/>
              </w:rPr>
              <w:t>, artikel 14, stk. 2, litra c)-f) og h), og artikel 14a, litra c)-f) og h)</w:t>
            </w:r>
          </w:p>
        </w:tc>
        <w:tc>
          <w:tcPr>
            <w:tcW w:w="4876" w:type="dxa"/>
            <w:hideMark/>
          </w:tcPr>
          <w:p w14:paraId="3897E284" w14:textId="77777777" w:rsidR="00624EE4" w:rsidRPr="00470220" w:rsidRDefault="00624EE4" w:rsidP="001D6D31">
            <w:pPr>
              <w:pStyle w:val="Normal6"/>
              <w:rPr>
                <w:szCs w:val="24"/>
              </w:rPr>
            </w:pPr>
            <w:r w:rsidRPr="00470220">
              <w:t>q)</w:t>
            </w:r>
            <w:r w:rsidRPr="00470220">
              <w:tab/>
              <w:t xml:space="preserve">"identitetsoplysninger": de oplysninger, der er omhandlet i artikel 12, litra c)-f) og h) </w:t>
            </w:r>
            <w:r w:rsidRPr="00470220">
              <w:rPr>
                <w:b/>
                <w:bCs/>
                <w:i/>
                <w:iCs/>
              </w:rPr>
              <w:t>og</w:t>
            </w:r>
            <w:r w:rsidRPr="00470220">
              <w:t xml:space="preserve"> artikel 13, stk. 2, litra c)-f) og h)</w:t>
            </w:r>
          </w:p>
        </w:tc>
      </w:tr>
    </w:tbl>
    <w:p w14:paraId="7D50E90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4099F6B"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2035A3EA" w14:textId="2C145701" w:rsidR="00624EE4" w:rsidRPr="00470220" w:rsidRDefault="00624EE4" w:rsidP="00624EE4">
      <w:pPr>
        <w:pStyle w:val="Normal12Italic"/>
        <w:rPr>
          <w:noProof w:val="0"/>
        </w:rPr>
      </w:pPr>
      <w:r w:rsidRPr="00470220">
        <w:rPr>
          <w:noProof w:val="0"/>
        </w:rPr>
        <w:t>Sletningen af artikel 14 og 14a medfører, at de relevante ændringer skal gennemføres i hele teksten.</w:t>
      </w:r>
    </w:p>
    <w:p w14:paraId="44DE0BE5" w14:textId="77777777" w:rsidR="00624EE4" w:rsidRPr="00470220" w:rsidRDefault="00624EE4" w:rsidP="00624EE4">
      <w:r w:rsidRPr="005355CF">
        <w:rPr>
          <w:rStyle w:val="HideTWBExt"/>
        </w:rPr>
        <w:lastRenderedPageBreak/>
        <w:t>&lt;/Amend&gt;</w:t>
      </w:r>
    </w:p>
    <w:p w14:paraId="1D646CF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98</w:t>
      </w:r>
      <w:r w:rsidRPr="005355CF">
        <w:rPr>
          <w:rStyle w:val="HideTWBExt"/>
          <w:b w:val="0"/>
        </w:rPr>
        <w:t>&lt;/NumAm&gt;</w:t>
      </w:r>
    </w:p>
    <w:p w14:paraId="30B4101A"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6DA71EB" w14:textId="77777777" w:rsidR="00624EE4" w:rsidRPr="00470220" w:rsidRDefault="00624EE4" w:rsidP="00624EE4">
      <w:r w:rsidRPr="005355CF">
        <w:rPr>
          <w:rStyle w:val="HideTWBExt"/>
        </w:rPr>
        <w:t>&lt;/RepeatBlock-By&gt;</w:t>
      </w:r>
    </w:p>
    <w:p w14:paraId="0550E7E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BDCCD0E" w14:textId="77777777" w:rsidR="00624EE4" w:rsidRPr="00470220" w:rsidRDefault="00624EE4" w:rsidP="00624EE4">
      <w:pPr>
        <w:pStyle w:val="NormalBold"/>
      </w:pPr>
      <w:r w:rsidRPr="005355CF">
        <w:rPr>
          <w:rStyle w:val="HideTWBExt"/>
          <w:b w:val="0"/>
        </w:rPr>
        <w:t>&lt;Article&gt;</w:t>
      </w:r>
      <w:r w:rsidRPr="00470220">
        <w:t>Dispositive del – nr. 10 b – artikel 3 – stk. 1 – litra q</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7BFDFA6" w14:textId="77777777" w:rsidTr="001D6D31">
        <w:trPr>
          <w:jc w:val="center"/>
        </w:trPr>
        <w:tc>
          <w:tcPr>
            <w:tcW w:w="9752" w:type="dxa"/>
            <w:gridSpan w:val="2"/>
          </w:tcPr>
          <w:p w14:paraId="30B3408B" w14:textId="77777777" w:rsidR="00624EE4" w:rsidRPr="00470220" w:rsidRDefault="00624EE4" w:rsidP="001D6D31">
            <w:pPr>
              <w:keepNext/>
            </w:pPr>
          </w:p>
        </w:tc>
      </w:tr>
      <w:tr w:rsidR="00176F35" w:rsidRPr="00470220" w14:paraId="4194AB8A" w14:textId="77777777" w:rsidTr="001D6D31">
        <w:trPr>
          <w:jc w:val="center"/>
        </w:trPr>
        <w:tc>
          <w:tcPr>
            <w:tcW w:w="4876" w:type="dxa"/>
            <w:hideMark/>
          </w:tcPr>
          <w:p w14:paraId="46F3C443" w14:textId="77777777" w:rsidR="00624EE4" w:rsidRPr="00470220" w:rsidRDefault="00624EE4" w:rsidP="001D6D31">
            <w:pPr>
              <w:pStyle w:val="ColumnHeading"/>
              <w:keepNext/>
            </w:pPr>
            <w:r w:rsidRPr="00470220">
              <w:t>Kommissionens forslag</w:t>
            </w:r>
          </w:p>
        </w:tc>
        <w:tc>
          <w:tcPr>
            <w:tcW w:w="4876" w:type="dxa"/>
            <w:hideMark/>
          </w:tcPr>
          <w:p w14:paraId="10BD19D5" w14:textId="77777777" w:rsidR="00624EE4" w:rsidRPr="00470220" w:rsidRDefault="00624EE4" w:rsidP="001D6D31">
            <w:pPr>
              <w:pStyle w:val="ColumnHeading"/>
              <w:keepNext/>
            </w:pPr>
            <w:r w:rsidRPr="00470220">
              <w:t>Ændringsforslag</w:t>
            </w:r>
          </w:p>
        </w:tc>
      </w:tr>
      <w:tr w:rsidR="00176F35" w:rsidRPr="00470220" w14:paraId="5E021085" w14:textId="77777777" w:rsidTr="001D6D31">
        <w:trPr>
          <w:jc w:val="center"/>
        </w:trPr>
        <w:tc>
          <w:tcPr>
            <w:tcW w:w="4876" w:type="dxa"/>
            <w:hideMark/>
          </w:tcPr>
          <w:p w14:paraId="7F859895" w14:textId="77777777" w:rsidR="00624EE4" w:rsidRPr="00470220" w:rsidRDefault="00624EE4" w:rsidP="001D6D31">
            <w:pPr>
              <w:pStyle w:val="Normal6"/>
            </w:pPr>
            <w:r w:rsidRPr="00470220">
              <w:t>q)</w:t>
            </w:r>
            <w:r w:rsidRPr="00470220">
              <w:tab/>
              <w:t>"identitetsoplysninger": de oplysninger, der er omhandlet i artikel 12, litra c)-f) og h), artikel 13, stk. 2, litra c)-f) og h)</w:t>
            </w:r>
            <w:r w:rsidRPr="00470220">
              <w:rPr>
                <w:b/>
                <w:bCs/>
                <w:i/>
                <w:iCs/>
              </w:rPr>
              <w:t>, artikel 14, stk. 2, litra c)-f) og h),</w:t>
            </w:r>
            <w:r w:rsidRPr="00470220">
              <w:t xml:space="preserve"> og artikel 14a, litra c)-f) og h)</w:t>
            </w:r>
          </w:p>
        </w:tc>
        <w:tc>
          <w:tcPr>
            <w:tcW w:w="4876" w:type="dxa"/>
            <w:hideMark/>
          </w:tcPr>
          <w:p w14:paraId="433B88F6" w14:textId="77777777" w:rsidR="00624EE4" w:rsidRPr="00470220" w:rsidRDefault="00624EE4" w:rsidP="001D6D31">
            <w:pPr>
              <w:pStyle w:val="Normal6"/>
              <w:rPr>
                <w:szCs w:val="24"/>
              </w:rPr>
            </w:pPr>
            <w:r w:rsidRPr="00470220">
              <w:t>q)</w:t>
            </w:r>
            <w:r w:rsidRPr="00470220">
              <w:tab/>
              <w:t>"identitetsoplysninger": de oplysninger, der er omhandlet i artikel 12, litra c)-f) og h), artikel 13, stk. 2, litra c)-f) og h) og artikel 14a, litra c)-f) og h)</w:t>
            </w:r>
          </w:p>
        </w:tc>
      </w:tr>
    </w:tbl>
    <w:p w14:paraId="10409F4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A2B1BEB" w14:textId="77777777" w:rsidR="00624EE4" w:rsidRPr="00470220" w:rsidRDefault="00624EE4" w:rsidP="00624EE4">
      <w:r w:rsidRPr="005355CF">
        <w:rPr>
          <w:rStyle w:val="HideTWBExt"/>
        </w:rPr>
        <w:t>&lt;/Amend&gt;</w:t>
      </w:r>
    </w:p>
    <w:p w14:paraId="1B35D9F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99</w:t>
      </w:r>
      <w:r w:rsidRPr="005355CF">
        <w:rPr>
          <w:rStyle w:val="HideTWBExt"/>
          <w:b w:val="0"/>
        </w:rPr>
        <w:t>&lt;/NumAm&gt;</w:t>
      </w:r>
    </w:p>
    <w:p w14:paraId="7BF7F999"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32F621B" w14:textId="77777777" w:rsidR="00624EE4" w:rsidRPr="00470220" w:rsidRDefault="00624EE4" w:rsidP="00624EE4">
      <w:r w:rsidRPr="005355CF">
        <w:rPr>
          <w:rStyle w:val="HideTWBExt"/>
        </w:rPr>
        <w:t>&lt;/RepeatBlock-By&gt;</w:t>
      </w:r>
    </w:p>
    <w:p w14:paraId="7BD3AC0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27A887F" w14:textId="77777777" w:rsidR="00624EE4" w:rsidRPr="00470220" w:rsidRDefault="00624EE4" w:rsidP="00624EE4">
      <w:pPr>
        <w:pStyle w:val="NormalBold"/>
      </w:pPr>
      <w:r w:rsidRPr="005355CF">
        <w:rPr>
          <w:rStyle w:val="HideTWBExt"/>
          <w:b w:val="0"/>
        </w:rPr>
        <w:t>&lt;Article&gt;</w:t>
      </w:r>
      <w:r w:rsidRPr="00470220">
        <w:t>Dispositive del – nr. 10 b – artikel 3 – stk. 1 – litra r</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99D2BA6" w14:textId="77777777" w:rsidTr="001D6D31">
        <w:trPr>
          <w:jc w:val="center"/>
        </w:trPr>
        <w:tc>
          <w:tcPr>
            <w:tcW w:w="9752" w:type="dxa"/>
            <w:gridSpan w:val="2"/>
          </w:tcPr>
          <w:p w14:paraId="31D3136E" w14:textId="77777777" w:rsidR="00624EE4" w:rsidRPr="00470220" w:rsidRDefault="00624EE4" w:rsidP="001D6D31">
            <w:pPr>
              <w:keepNext/>
            </w:pPr>
          </w:p>
        </w:tc>
      </w:tr>
      <w:tr w:rsidR="00176F35" w:rsidRPr="00470220" w14:paraId="61E3D1AD" w14:textId="77777777" w:rsidTr="001D6D31">
        <w:trPr>
          <w:jc w:val="center"/>
        </w:trPr>
        <w:tc>
          <w:tcPr>
            <w:tcW w:w="4876" w:type="dxa"/>
            <w:hideMark/>
          </w:tcPr>
          <w:p w14:paraId="6DA02AC3" w14:textId="77777777" w:rsidR="00624EE4" w:rsidRPr="00470220" w:rsidRDefault="00624EE4" w:rsidP="001D6D31">
            <w:pPr>
              <w:pStyle w:val="ColumnHeading"/>
              <w:keepNext/>
            </w:pPr>
            <w:r w:rsidRPr="00470220">
              <w:t>Kommissionens forslag</w:t>
            </w:r>
          </w:p>
        </w:tc>
        <w:tc>
          <w:tcPr>
            <w:tcW w:w="4876" w:type="dxa"/>
            <w:hideMark/>
          </w:tcPr>
          <w:p w14:paraId="3495622B" w14:textId="77777777" w:rsidR="00624EE4" w:rsidRPr="00470220" w:rsidRDefault="00624EE4" w:rsidP="001D6D31">
            <w:pPr>
              <w:pStyle w:val="ColumnHeading"/>
              <w:keepNext/>
            </w:pPr>
            <w:r w:rsidRPr="00470220">
              <w:t>Ændringsforslag</w:t>
            </w:r>
          </w:p>
        </w:tc>
      </w:tr>
      <w:tr w:rsidR="00176F35" w:rsidRPr="00470220" w14:paraId="0C743174" w14:textId="77777777" w:rsidTr="001D6D31">
        <w:trPr>
          <w:jc w:val="center"/>
        </w:trPr>
        <w:tc>
          <w:tcPr>
            <w:tcW w:w="4876" w:type="dxa"/>
            <w:hideMark/>
          </w:tcPr>
          <w:p w14:paraId="7BEFD3AD" w14:textId="77777777" w:rsidR="00624EE4" w:rsidRPr="00470220" w:rsidRDefault="00624EE4" w:rsidP="001D6D31">
            <w:pPr>
              <w:pStyle w:val="Normal6"/>
            </w:pPr>
            <w:r w:rsidRPr="00470220">
              <w:t>r)</w:t>
            </w:r>
            <w:r w:rsidRPr="00470220">
              <w:tab/>
              <w:t>"datasæt": det sæt oplysninger, der er registreret i Eurodac på grundlag af artikel 12</w:t>
            </w:r>
            <w:r w:rsidRPr="00470220">
              <w:rPr>
                <w:b/>
                <w:bCs/>
                <w:i/>
                <w:iCs/>
              </w:rPr>
              <w:t>,</w:t>
            </w:r>
            <w:r w:rsidRPr="00470220">
              <w:t xml:space="preserve"> 13</w:t>
            </w:r>
            <w:r w:rsidRPr="00470220">
              <w:rPr>
                <w:b/>
                <w:bCs/>
                <w:i/>
                <w:iCs/>
              </w:rPr>
              <w:t>, 14 eller 14a</w:t>
            </w:r>
            <w:r w:rsidRPr="00470220">
              <w:t>, og som vedrører et sæt af en registrerets fingeraftryk, og som er sammensat af biometriske oplysninger</w:t>
            </w:r>
            <w:r w:rsidRPr="00470220">
              <w:rPr>
                <w:b/>
                <w:bCs/>
                <w:i/>
                <w:iCs/>
              </w:rPr>
              <w:t>,</w:t>
            </w:r>
            <w:r w:rsidRPr="00470220">
              <w:t xml:space="preserve"> alfanumeriske oplysninger </w:t>
            </w:r>
            <w:r w:rsidRPr="00470220">
              <w:rPr>
                <w:b/>
                <w:bCs/>
                <w:i/>
                <w:iCs/>
              </w:rPr>
              <w:t>og, hvis det forefindes, en scannet farvekopi af et identitets- eller rejsedokument</w:t>
            </w:r>
            <w:r w:rsidRPr="00470220">
              <w:t>.</w:t>
            </w:r>
          </w:p>
        </w:tc>
        <w:tc>
          <w:tcPr>
            <w:tcW w:w="4876" w:type="dxa"/>
            <w:hideMark/>
          </w:tcPr>
          <w:p w14:paraId="3A98A163" w14:textId="77777777" w:rsidR="00624EE4" w:rsidRPr="00470220" w:rsidRDefault="00624EE4" w:rsidP="001D6D31">
            <w:pPr>
              <w:pStyle w:val="Normal6"/>
              <w:rPr>
                <w:szCs w:val="24"/>
              </w:rPr>
            </w:pPr>
            <w:r w:rsidRPr="00470220">
              <w:t>r)</w:t>
            </w:r>
            <w:r w:rsidRPr="00470220">
              <w:tab/>
              <w:t xml:space="preserve">"datasæt": det sæt oplysninger, der er registreret i Eurodac på grundlag af artikel 12 </w:t>
            </w:r>
            <w:r w:rsidRPr="00470220">
              <w:rPr>
                <w:b/>
                <w:bCs/>
                <w:i/>
                <w:iCs/>
              </w:rPr>
              <w:t>eller</w:t>
            </w:r>
            <w:r w:rsidRPr="00470220">
              <w:t xml:space="preserve"> 13, og som vedrører et sæt af en registrerets fingeraftryk, og som er sammensat af biometriske oplysninger </w:t>
            </w:r>
            <w:r w:rsidRPr="00470220">
              <w:rPr>
                <w:b/>
                <w:bCs/>
                <w:i/>
                <w:iCs/>
              </w:rPr>
              <w:t>og</w:t>
            </w:r>
            <w:r w:rsidRPr="00470220">
              <w:t xml:space="preserve"> alfanumeriske oplysninger.</w:t>
            </w:r>
          </w:p>
        </w:tc>
      </w:tr>
    </w:tbl>
    <w:p w14:paraId="6099E47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ADF75D7" w14:textId="77777777" w:rsidR="00624EE4" w:rsidRPr="00470220" w:rsidRDefault="00624EE4" w:rsidP="00624EE4">
      <w:r w:rsidRPr="005355CF">
        <w:rPr>
          <w:rStyle w:val="HideTWBExt"/>
        </w:rPr>
        <w:t>&lt;/Amend&gt;</w:t>
      </w:r>
    </w:p>
    <w:p w14:paraId="48AE395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100</w:t>
      </w:r>
      <w:r w:rsidRPr="005355CF">
        <w:rPr>
          <w:rStyle w:val="HideTWBExt"/>
          <w:b w:val="0"/>
        </w:rPr>
        <w:t>&lt;/NumAm&gt;</w:t>
      </w:r>
    </w:p>
    <w:p w14:paraId="5EDA5E86"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A69230D" w14:textId="77777777" w:rsidR="00624EE4" w:rsidRPr="00470220" w:rsidRDefault="00624EE4" w:rsidP="00624EE4">
      <w:r w:rsidRPr="005355CF">
        <w:rPr>
          <w:rStyle w:val="HideTWBExt"/>
        </w:rPr>
        <w:t>&lt;/RepeatBlock-By&gt;</w:t>
      </w:r>
    </w:p>
    <w:p w14:paraId="2E72AAE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0131918" w14:textId="77777777" w:rsidR="00624EE4" w:rsidRPr="00470220" w:rsidRDefault="00624EE4" w:rsidP="00624EE4">
      <w:pPr>
        <w:pStyle w:val="NormalBold"/>
      </w:pPr>
      <w:r w:rsidRPr="005355CF">
        <w:rPr>
          <w:rStyle w:val="HideTWBExt"/>
          <w:b w:val="0"/>
        </w:rPr>
        <w:t>&lt;Article&gt;</w:t>
      </w:r>
      <w:r w:rsidRPr="00470220">
        <w:t>Dispositive del – nr. 10 b – artikel 3 – stk. 1 – litra r</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862C7DE" w14:textId="77777777" w:rsidTr="001D6D31">
        <w:trPr>
          <w:jc w:val="center"/>
        </w:trPr>
        <w:tc>
          <w:tcPr>
            <w:tcW w:w="9752" w:type="dxa"/>
            <w:gridSpan w:val="2"/>
          </w:tcPr>
          <w:p w14:paraId="77B65188" w14:textId="77777777" w:rsidR="00624EE4" w:rsidRPr="00470220" w:rsidRDefault="00624EE4" w:rsidP="001D6D31">
            <w:pPr>
              <w:keepNext/>
            </w:pPr>
          </w:p>
        </w:tc>
      </w:tr>
      <w:tr w:rsidR="00176F35" w:rsidRPr="00470220" w14:paraId="179AA48B" w14:textId="77777777" w:rsidTr="001D6D31">
        <w:trPr>
          <w:jc w:val="center"/>
        </w:trPr>
        <w:tc>
          <w:tcPr>
            <w:tcW w:w="4876" w:type="dxa"/>
            <w:hideMark/>
          </w:tcPr>
          <w:p w14:paraId="709A61B1" w14:textId="77777777" w:rsidR="00624EE4" w:rsidRPr="00470220" w:rsidRDefault="00624EE4" w:rsidP="001D6D31">
            <w:pPr>
              <w:pStyle w:val="ColumnHeading"/>
              <w:keepNext/>
            </w:pPr>
            <w:r w:rsidRPr="00470220">
              <w:t>Kommissionens forslag</w:t>
            </w:r>
          </w:p>
        </w:tc>
        <w:tc>
          <w:tcPr>
            <w:tcW w:w="4876" w:type="dxa"/>
            <w:hideMark/>
          </w:tcPr>
          <w:p w14:paraId="6DA2BF88" w14:textId="77777777" w:rsidR="00624EE4" w:rsidRPr="00470220" w:rsidRDefault="00624EE4" w:rsidP="001D6D31">
            <w:pPr>
              <w:pStyle w:val="ColumnHeading"/>
              <w:keepNext/>
            </w:pPr>
            <w:r w:rsidRPr="00470220">
              <w:t>Ændringsforslag</w:t>
            </w:r>
          </w:p>
        </w:tc>
      </w:tr>
      <w:tr w:rsidR="00176F35" w:rsidRPr="00470220" w14:paraId="7D1145C0" w14:textId="77777777" w:rsidTr="001D6D31">
        <w:trPr>
          <w:jc w:val="center"/>
        </w:trPr>
        <w:tc>
          <w:tcPr>
            <w:tcW w:w="4876" w:type="dxa"/>
            <w:hideMark/>
          </w:tcPr>
          <w:p w14:paraId="22A71DC6" w14:textId="77777777" w:rsidR="00624EE4" w:rsidRPr="00470220" w:rsidRDefault="00624EE4" w:rsidP="001D6D31">
            <w:pPr>
              <w:pStyle w:val="Normal6"/>
            </w:pPr>
            <w:r w:rsidRPr="00470220">
              <w:t>r)</w:t>
            </w:r>
            <w:r w:rsidRPr="00470220">
              <w:tab/>
              <w:t>"datasæt": det sæt oplysninger, der er registreret i Eurodac på grundlag af artikel 12, 13</w:t>
            </w:r>
            <w:r w:rsidRPr="00470220">
              <w:rPr>
                <w:b/>
                <w:bCs/>
                <w:i/>
                <w:iCs/>
              </w:rPr>
              <w:t>, 14</w:t>
            </w:r>
            <w:r w:rsidRPr="00470220">
              <w:t xml:space="preserve"> eller 14a, og som vedrører et sæt af en registrerets fingeraftryk, og som er sammensat af biometriske oplysninger</w:t>
            </w:r>
            <w:r w:rsidRPr="00470220">
              <w:rPr>
                <w:b/>
                <w:bCs/>
                <w:i/>
                <w:iCs/>
              </w:rPr>
              <w:t>,</w:t>
            </w:r>
            <w:r w:rsidRPr="00470220">
              <w:t xml:space="preserve"> alfanumeriske oplysninger </w:t>
            </w:r>
            <w:r w:rsidRPr="00470220">
              <w:rPr>
                <w:b/>
                <w:bCs/>
                <w:i/>
                <w:iCs/>
              </w:rPr>
              <w:t>og, hvis det forefindes, en scannet farvekopi af et identitets- eller rejsedokument</w:t>
            </w:r>
            <w:r w:rsidRPr="00470220">
              <w:t>.</w:t>
            </w:r>
          </w:p>
        </w:tc>
        <w:tc>
          <w:tcPr>
            <w:tcW w:w="4876" w:type="dxa"/>
            <w:hideMark/>
          </w:tcPr>
          <w:p w14:paraId="002DEE07" w14:textId="77777777" w:rsidR="00624EE4" w:rsidRPr="00470220" w:rsidRDefault="00624EE4" w:rsidP="001D6D31">
            <w:pPr>
              <w:pStyle w:val="Normal6"/>
              <w:rPr>
                <w:szCs w:val="24"/>
              </w:rPr>
            </w:pPr>
            <w:r w:rsidRPr="00470220">
              <w:t>r)</w:t>
            </w:r>
            <w:r w:rsidRPr="00470220">
              <w:tab/>
              <w:t xml:space="preserve">"datasæt": det sæt oplysninger, der er registreret i Eurodac på grundlag af artikel 12, 13 eller 14a, og som vedrører et sæt af en registrerets fingeraftryk, og som er sammensat af biometriske oplysninger </w:t>
            </w:r>
            <w:r w:rsidRPr="00470220">
              <w:rPr>
                <w:b/>
                <w:bCs/>
                <w:i/>
                <w:iCs/>
              </w:rPr>
              <w:t>og</w:t>
            </w:r>
            <w:r w:rsidRPr="00470220">
              <w:t xml:space="preserve"> alfanumeriske oplysninger.</w:t>
            </w:r>
          </w:p>
        </w:tc>
      </w:tr>
    </w:tbl>
    <w:p w14:paraId="1AADD45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9B7933A" w14:textId="77777777" w:rsidR="00624EE4" w:rsidRPr="00470220" w:rsidRDefault="00624EE4" w:rsidP="00624EE4">
      <w:r w:rsidRPr="005355CF">
        <w:rPr>
          <w:rStyle w:val="HideTWBExt"/>
        </w:rPr>
        <w:t>&lt;/Amend&gt;</w:t>
      </w:r>
    </w:p>
    <w:p w14:paraId="3A6D042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101</w:t>
      </w:r>
      <w:r w:rsidRPr="005355CF">
        <w:rPr>
          <w:rStyle w:val="HideTWBExt"/>
          <w:b w:val="0"/>
        </w:rPr>
        <w:t>&lt;/NumAm&gt;</w:t>
      </w:r>
    </w:p>
    <w:p w14:paraId="03454050"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12C0DF02" w14:textId="77777777" w:rsidR="00624EE4" w:rsidRPr="00470220" w:rsidRDefault="00624EE4" w:rsidP="00624EE4">
      <w:r w:rsidRPr="005355CF">
        <w:rPr>
          <w:rStyle w:val="HideTWBExt"/>
        </w:rPr>
        <w:t>&lt;/RepeatBlock-By&gt;</w:t>
      </w:r>
    </w:p>
    <w:p w14:paraId="0C380E1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D8097D0" w14:textId="77777777" w:rsidR="00624EE4" w:rsidRPr="00470220" w:rsidRDefault="00624EE4" w:rsidP="00624EE4">
      <w:pPr>
        <w:pStyle w:val="NormalBold"/>
      </w:pPr>
      <w:r w:rsidRPr="005355CF">
        <w:rPr>
          <w:rStyle w:val="HideTWBExt"/>
          <w:b w:val="0"/>
        </w:rPr>
        <w:t>&lt;Article&gt;</w:t>
      </w:r>
      <w:r w:rsidRPr="00470220">
        <w:t>Dispositive del – nr. 10 b – artikel 3 – stk. 1 – litra r a (nyt)</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64C5574" w14:textId="77777777" w:rsidTr="001D6D31">
        <w:trPr>
          <w:jc w:val="center"/>
        </w:trPr>
        <w:tc>
          <w:tcPr>
            <w:tcW w:w="9752" w:type="dxa"/>
            <w:gridSpan w:val="2"/>
          </w:tcPr>
          <w:p w14:paraId="294CE726" w14:textId="77777777" w:rsidR="00624EE4" w:rsidRPr="00470220" w:rsidRDefault="00624EE4" w:rsidP="001D6D31">
            <w:pPr>
              <w:keepNext/>
            </w:pPr>
          </w:p>
        </w:tc>
      </w:tr>
      <w:tr w:rsidR="00176F35" w:rsidRPr="00470220" w14:paraId="034CAB00" w14:textId="77777777" w:rsidTr="001D6D31">
        <w:trPr>
          <w:jc w:val="center"/>
        </w:trPr>
        <w:tc>
          <w:tcPr>
            <w:tcW w:w="4876" w:type="dxa"/>
            <w:hideMark/>
          </w:tcPr>
          <w:p w14:paraId="397702E8" w14:textId="77777777" w:rsidR="00624EE4" w:rsidRPr="00470220" w:rsidRDefault="00624EE4" w:rsidP="001D6D31">
            <w:pPr>
              <w:pStyle w:val="ColumnHeading"/>
              <w:keepNext/>
            </w:pPr>
            <w:r w:rsidRPr="00470220">
              <w:t>Kommissionens forslag</w:t>
            </w:r>
          </w:p>
        </w:tc>
        <w:tc>
          <w:tcPr>
            <w:tcW w:w="4876" w:type="dxa"/>
            <w:hideMark/>
          </w:tcPr>
          <w:p w14:paraId="25B747DD" w14:textId="77777777" w:rsidR="00624EE4" w:rsidRPr="00470220" w:rsidRDefault="00624EE4" w:rsidP="001D6D31">
            <w:pPr>
              <w:pStyle w:val="ColumnHeading"/>
              <w:keepNext/>
            </w:pPr>
            <w:r w:rsidRPr="00470220">
              <w:t>Ændringsforslag</w:t>
            </w:r>
          </w:p>
        </w:tc>
      </w:tr>
      <w:tr w:rsidR="00176F35" w:rsidRPr="00470220" w14:paraId="0C8140F1" w14:textId="77777777" w:rsidTr="001D6D31">
        <w:trPr>
          <w:jc w:val="center"/>
        </w:trPr>
        <w:tc>
          <w:tcPr>
            <w:tcW w:w="4876" w:type="dxa"/>
          </w:tcPr>
          <w:p w14:paraId="2F48DDF1" w14:textId="77777777" w:rsidR="00624EE4" w:rsidRPr="00470220" w:rsidRDefault="00624EE4" w:rsidP="001D6D31">
            <w:pPr>
              <w:pStyle w:val="Normal6"/>
            </w:pPr>
          </w:p>
        </w:tc>
        <w:tc>
          <w:tcPr>
            <w:tcW w:w="4876" w:type="dxa"/>
            <w:hideMark/>
          </w:tcPr>
          <w:p w14:paraId="19773036" w14:textId="77777777" w:rsidR="00624EE4" w:rsidRPr="00470220" w:rsidRDefault="00624EE4" w:rsidP="001D6D31">
            <w:pPr>
              <w:pStyle w:val="Normal6"/>
              <w:rPr>
                <w:szCs w:val="24"/>
              </w:rPr>
            </w:pPr>
            <w:r w:rsidRPr="00470220">
              <w:rPr>
                <w:b/>
                <w:i/>
              </w:rPr>
              <w:t>ra)</w:t>
            </w:r>
            <w:r w:rsidRPr="00470220">
              <w:rPr>
                <w:b/>
                <w:i/>
              </w:rPr>
              <w:tab/>
              <w:t>"barn": ethvert menneske under 18 år som defineret i De Forenede Nationers konvention om barnets rettigheder, der blev vedtaget og åbnet for underskrift, ratificering og tiltrædelse af Generalforsamlingens resolution 44/25 af 20. november 1989 og trådte i kraft den 2. september 1990.</w:t>
            </w:r>
          </w:p>
        </w:tc>
      </w:tr>
    </w:tbl>
    <w:p w14:paraId="55A50F4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848EE31" w14:textId="77777777" w:rsidR="00624EE4" w:rsidRPr="00470220" w:rsidRDefault="00624EE4" w:rsidP="00624EE4">
      <w:r w:rsidRPr="005355CF">
        <w:rPr>
          <w:rStyle w:val="HideTWBExt"/>
        </w:rPr>
        <w:t>&lt;/Amend&gt;</w:t>
      </w:r>
    </w:p>
    <w:p w14:paraId="29C264A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102</w:t>
      </w:r>
      <w:r w:rsidRPr="005355CF">
        <w:rPr>
          <w:rStyle w:val="HideTWBExt"/>
          <w:b w:val="0"/>
        </w:rPr>
        <w:t>&lt;/NumAm&gt;</w:t>
      </w:r>
    </w:p>
    <w:p w14:paraId="219C3A47"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17486F2" w14:textId="77777777" w:rsidR="00624EE4" w:rsidRPr="00470220" w:rsidRDefault="00624EE4" w:rsidP="00624EE4">
      <w:r w:rsidRPr="005355CF">
        <w:rPr>
          <w:rStyle w:val="HideTWBExt"/>
        </w:rPr>
        <w:t>&lt;/RepeatBlock-By&gt;</w:t>
      </w:r>
    </w:p>
    <w:p w14:paraId="6E699A8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459F1C0" w14:textId="77777777" w:rsidR="00624EE4" w:rsidRPr="00470220" w:rsidRDefault="00624EE4" w:rsidP="00624EE4">
      <w:pPr>
        <w:pStyle w:val="NormalBold"/>
      </w:pPr>
      <w:r w:rsidRPr="005355CF">
        <w:rPr>
          <w:rStyle w:val="HideTWBExt"/>
          <w:b w:val="0"/>
        </w:rPr>
        <w:t>&lt;Article&gt;</w:t>
      </w:r>
      <w:r w:rsidRPr="00470220">
        <w:t>Dispositive del – nr. 11 – artikel 4 – stk. 1 – litra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C63B51C" w14:textId="77777777" w:rsidTr="001D6D31">
        <w:trPr>
          <w:jc w:val="center"/>
        </w:trPr>
        <w:tc>
          <w:tcPr>
            <w:tcW w:w="9752" w:type="dxa"/>
            <w:gridSpan w:val="2"/>
          </w:tcPr>
          <w:p w14:paraId="699C4DDB" w14:textId="77777777" w:rsidR="00624EE4" w:rsidRPr="00470220" w:rsidRDefault="00624EE4" w:rsidP="001D6D31">
            <w:pPr>
              <w:keepNext/>
            </w:pPr>
          </w:p>
        </w:tc>
      </w:tr>
      <w:tr w:rsidR="00176F35" w:rsidRPr="00470220" w14:paraId="341AFECF" w14:textId="77777777" w:rsidTr="001D6D31">
        <w:trPr>
          <w:jc w:val="center"/>
        </w:trPr>
        <w:tc>
          <w:tcPr>
            <w:tcW w:w="4876" w:type="dxa"/>
            <w:hideMark/>
          </w:tcPr>
          <w:p w14:paraId="0827B1E4" w14:textId="77777777" w:rsidR="00624EE4" w:rsidRPr="00470220" w:rsidRDefault="00624EE4" w:rsidP="001D6D31">
            <w:pPr>
              <w:pStyle w:val="ColumnHeading"/>
              <w:keepNext/>
            </w:pPr>
            <w:r w:rsidRPr="00470220">
              <w:t>Kommissionens forslag</w:t>
            </w:r>
          </w:p>
        </w:tc>
        <w:tc>
          <w:tcPr>
            <w:tcW w:w="4876" w:type="dxa"/>
            <w:hideMark/>
          </w:tcPr>
          <w:p w14:paraId="75E02C93" w14:textId="77777777" w:rsidR="00624EE4" w:rsidRPr="00470220" w:rsidRDefault="00624EE4" w:rsidP="001D6D31">
            <w:pPr>
              <w:pStyle w:val="ColumnHeading"/>
              <w:keepNext/>
            </w:pPr>
            <w:r w:rsidRPr="00470220">
              <w:t>Ændringsforslag</w:t>
            </w:r>
          </w:p>
        </w:tc>
      </w:tr>
      <w:tr w:rsidR="00176F35" w:rsidRPr="00470220" w14:paraId="4D78C28A" w14:textId="77777777" w:rsidTr="001D6D31">
        <w:trPr>
          <w:jc w:val="center"/>
        </w:trPr>
        <w:tc>
          <w:tcPr>
            <w:tcW w:w="4876" w:type="dxa"/>
            <w:hideMark/>
          </w:tcPr>
          <w:p w14:paraId="0AAE2B56" w14:textId="77777777" w:rsidR="00624EE4" w:rsidRPr="00470220" w:rsidRDefault="00624EE4" w:rsidP="001D6D31">
            <w:pPr>
              <w:pStyle w:val="Normal6"/>
            </w:pPr>
            <w:r w:rsidRPr="00470220">
              <w:t>c)</w:t>
            </w:r>
            <w:r w:rsidRPr="00470220">
              <w:tab/>
              <w:t xml:space="preserve">det fælles identitetsregister (CIR) som omhandlet i artikel 17, stk. 2, i </w:t>
            </w:r>
            <w:r w:rsidRPr="00470220">
              <w:lastRenderedPageBreak/>
              <w:t>forordning 2019/818</w:t>
            </w:r>
          </w:p>
        </w:tc>
        <w:tc>
          <w:tcPr>
            <w:tcW w:w="4876" w:type="dxa"/>
            <w:hideMark/>
          </w:tcPr>
          <w:p w14:paraId="56C13771" w14:textId="77777777" w:rsidR="00624EE4" w:rsidRPr="00470220" w:rsidRDefault="00624EE4" w:rsidP="001D6D31">
            <w:pPr>
              <w:pStyle w:val="Normal6"/>
              <w:rPr>
                <w:szCs w:val="24"/>
              </w:rPr>
            </w:pPr>
            <w:r w:rsidRPr="00470220">
              <w:lastRenderedPageBreak/>
              <w:t>c)</w:t>
            </w:r>
            <w:r w:rsidRPr="00470220">
              <w:tab/>
              <w:t>det fælles identitetsregister (CIR) som omhandlet i artikel 17, stk. 2, i forordning 2019/818</w:t>
            </w:r>
            <w:r w:rsidRPr="00470220">
              <w:rPr>
                <w:b/>
                <w:bCs/>
                <w:i/>
                <w:iCs/>
              </w:rPr>
              <w:t xml:space="preserve">, der erstatter det </w:t>
            </w:r>
            <w:r w:rsidRPr="00470220">
              <w:rPr>
                <w:b/>
                <w:bCs/>
                <w:i/>
                <w:iCs/>
              </w:rPr>
              <w:lastRenderedPageBreak/>
              <w:t>centrale system, således at det lagrer de personoplysninger, der er anført i artikel 18 i denne forordning</w:t>
            </w:r>
          </w:p>
        </w:tc>
      </w:tr>
    </w:tbl>
    <w:p w14:paraId="2CCC15D4"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C6E3CDC" w14:textId="77777777" w:rsidR="00624EE4" w:rsidRPr="00470220" w:rsidRDefault="00624EE4" w:rsidP="00624EE4">
      <w:r w:rsidRPr="005355CF">
        <w:rPr>
          <w:rStyle w:val="HideTWBExt"/>
        </w:rPr>
        <w:t>&lt;/Amend&gt;</w:t>
      </w:r>
    </w:p>
    <w:p w14:paraId="5134913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103</w:t>
      </w:r>
      <w:r w:rsidRPr="005355CF">
        <w:rPr>
          <w:rStyle w:val="HideTWBExt"/>
          <w:b w:val="0"/>
        </w:rPr>
        <w:t>&lt;/NumAm&gt;</w:t>
      </w:r>
    </w:p>
    <w:p w14:paraId="68B3DD52"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73E73AC" w14:textId="77777777" w:rsidR="00624EE4" w:rsidRPr="00470220" w:rsidRDefault="00624EE4" w:rsidP="00624EE4">
      <w:r w:rsidRPr="005355CF">
        <w:rPr>
          <w:rStyle w:val="HideTWBExt"/>
        </w:rPr>
        <w:t>&lt;/RepeatBlock-By&gt;</w:t>
      </w:r>
    </w:p>
    <w:p w14:paraId="11E8620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B049602" w14:textId="77777777" w:rsidR="00624EE4" w:rsidRPr="00470220" w:rsidRDefault="00624EE4" w:rsidP="00624EE4">
      <w:pPr>
        <w:pStyle w:val="NormalBold"/>
      </w:pPr>
      <w:r w:rsidRPr="005355CF">
        <w:rPr>
          <w:rStyle w:val="HideTWBExt"/>
          <w:b w:val="0"/>
        </w:rPr>
        <w:t>&lt;Article&gt;</w:t>
      </w:r>
      <w:r w:rsidRPr="00470220">
        <w:t>Dispositive del – nr. 11 – artikel 4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3AED9D3" w14:textId="77777777" w:rsidTr="001D6D31">
        <w:trPr>
          <w:jc w:val="center"/>
        </w:trPr>
        <w:tc>
          <w:tcPr>
            <w:tcW w:w="9752" w:type="dxa"/>
            <w:gridSpan w:val="2"/>
          </w:tcPr>
          <w:p w14:paraId="19FB95CF" w14:textId="77777777" w:rsidR="00624EE4" w:rsidRPr="00470220" w:rsidRDefault="00624EE4" w:rsidP="001D6D31">
            <w:pPr>
              <w:keepNext/>
            </w:pPr>
          </w:p>
        </w:tc>
      </w:tr>
      <w:tr w:rsidR="00176F35" w:rsidRPr="00470220" w14:paraId="6ED64462" w14:textId="77777777" w:rsidTr="001D6D31">
        <w:trPr>
          <w:jc w:val="center"/>
        </w:trPr>
        <w:tc>
          <w:tcPr>
            <w:tcW w:w="4876" w:type="dxa"/>
            <w:hideMark/>
          </w:tcPr>
          <w:p w14:paraId="45E75343" w14:textId="77777777" w:rsidR="00624EE4" w:rsidRPr="00470220" w:rsidRDefault="00624EE4" w:rsidP="001D6D31">
            <w:pPr>
              <w:pStyle w:val="ColumnHeading"/>
              <w:keepNext/>
            </w:pPr>
            <w:r w:rsidRPr="00470220">
              <w:t>Kommissionens forslag</w:t>
            </w:r>
          </w:p>
        </w:tc>
        <w:tc>
          <w:tcPr>
            <w:tcW w:w="4876" w:type="dxa"/>
            <w:hideMark/>
          </w:tcPr>
          <w:p w14:paraId="5672027C" w14:textId="77777777" w:rsidR="00624EE4" w:rsidRPr="00470220" w:rsidRDefault="00624EE4" w:rsidP="001D6D31">
            <w:pPr>
              <w:pStyle w:val="ColumnHeading"/>
              <w:keepNext/>
            </w:pPr>
            <w:r w:rsidRPr="00470220">
              <w:t>Ændringsforslag</w:t>
            </w:r>
          </w:p>
        </w:tc>
      </w:tr>
      <w:tr w:rsidR="00176F35" w:rsidRPr="00470220" w14:paraId="61D03A51" w14:textId="77777777" w:rsidTr="001D6D31">
        <w:trPr>
          <w:jc w:val="center"/>
        </w:trPr>
        <w:tc>
          <w:tcPr>
            <w:tcW w:w="4876" w:type="dxa"/>
            <w:hideMark/>
          </w:tcPr>
          <w:p w14:paraId="2D0A4EAD" w14:textId="77777777" w:rsidR="00624EE4" w:rsidRPr="00470220" w:rsidRDefault="00624EE4" w:rsidP="001D6D31">
            <w:pPr>
              <w:pStyle w:val="Normal6"/>
            </w:pPr>
            <w:r w:rsidRPr="00470220">
              <w:t>2.</w:t>
            </w:r>
            <w:r w:rsidRPr="00470220">
              <w:tab/>
              <w:t>CIR indeholder de oplysninger, der er omhandlet i artikel 12, litra a)-f), h) og i), artikel 13, stk. 2, litra a)-f), h) og i)</w:t>
            </w:r>
            <w:r w:rsidRPr="00470220">
              <w:rPr>
                <w:b/>
                <w:bCs/>
                <w:i/>
                <w:iCs/>
              </w:rPr>
              <w:t>, artikel 14, stk. 2, litra a)-f), h) og i), og artikel 14a, litra a)-f), h) og i)</w:t>
            </w:r>
            <w:r w:rsidRPr="00470220">
              <w:t>. De resterende Eurodacoplysninger lagres i det centrale system.</w:t>
            </w:r>
          </w:p>
        </w:tc>
        <w:tc>
          <w:tcPr>
            <w:tcW w:w="4876" w:type="dxa"/>
            <w:hideMark/>
          </w:tcPr>
          <w:p w14:paraId="7F790C0D" w14:textId="77777777" w:rsidR="00624EE4" w:rsidRPr="00470220" w:rsidRDefault="00624EE4" w:rsidP="001D6D31">
            <w:pPr>
              <w:pStyle w:val="Normal6"/>
              <w:rPr>
                <w:szCs w:val="24"/>
              </w:rPr>
            </w:pPr>
            <w:r w:rsidRPr="00470220">
              <w:t>2.</w:t>
            </w:r>
            <w:r w:rsidRPr="00470220">
              <w:tab/>
              <w:t xml:space="preserve">CIR indeholder de oplysninger, der er omhandlet i artikel 12, litra a)-f), h) og i) </w:t>
            </w:r>
            <w:r w:rsidRPr="00470220">
              <w:rPr>
                <w:b/>
                <w:bCs/>
                <w:i/>
                <w:iCs/>
              </w:rPr>
              <w:t>og</w:t>
            </w:r>
            <w:r w:rsidRPr="00470220">
              <w:t xml:space="preserve"> artikel 13, stk. 2, litra a)-f), h) og i). De resterende Eurodacoplysninger lagres i det centrale system.</w:t>
            </w:r>
          </w:p>
        </w:tc>
      </w:tr>
    </w:tbl>
    <w:p w14:paraId="0C5A2F5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AD6BE05" w14:textId="77777777" w:rsidR="00624EE4" w:rsidRPr="00470220" w:rsidRDefault="00624EE4" w:rsidP="00624EE4">
      <w:r w:rsidRPr="005355CF">
        <w:rPr>
          <w:rStyle w:val="HideTWBExt"/>
        </w:rPr>
        <w:t>&lt;/Amend&gt;</w:t>
      </w:r>
    </w:p>
    <w:p w14:paraId="4A55652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104</w:t>
      </w:r>
      <w:r w:rsidRPr="005355CF">
        <w:rPr>
          <w:rStyle w:val="HideTWBExt"/>
          <w:b w:val="0"/>
        </w:rPr>
        <w:t>&lt;/NumAm&gt;</w:t>
      </w:r>
    </w:p>
    <w:p w14:paraId="4916BFB1"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8C4D56D" w14:textId="77777777" w:rsidR="00624EE4" w:rsidRPr="00470220" w:rsidRDefault="00624EE4" w:rsidP="00624EE4">
      <w:r w:rsidRPr="005355CF">
        <w:rPr>
          <w:rStyle w:val="HideTWBExt"/>
        </w:rPr>
        <w:t>&lt;/RepeatBlock-By&gt;</w:t>
      </w:r>
    </w:p>
    <w:p w14:paraId="023C6E3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35C4576" w14:textId="77777777" w:rsidR="00624EE4" w:rsidRPr="00470220" w:rsidRDefault="00624EE4" w:rsidP="00624EE4">
      <w:pPr>
        <w:pStyle w:val="NormalBold"/>
      </w:pPr>
      <w:r w:rsidRPr="005355CF">
        <w:rPr>
          <w:rStyle w:val="HideTWBExt"/>
          <w:b w:val="0"/>
        </w:rPr>
        <w:t>&lt;Article&gt;</w:t>
      </w:r>
      <w:r w:rsidRPr="00470220">
        <w:t>Dispositive del – nr. 11 – artikel 4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B487821" w14:textId="77777777" w:rsidTr="001D6D31">
        <w:trPr>
          <w:jc w:val="center"/>
        </w:trPr>
        <w:tc>
          <w:tcPr>
            <w:tcW w:w="9752" w:type="dxa"/>
            <w:gridSpan w:val="2"/>
          </w:tcPr>
          <w:p w14:paraId="65E19CC7" w14:textId="77777777" w:rsidR="00624EE4" w:rsidRPr="00470220" w:rsidRDefault="00624EE4" w:rsidP="001D6D31">
            <w:pPr>
              <w:keepNext/>
            </w:pPr>
          </w:p>
        </w:tc>
      </w:tr>
      <w:tr w:rsidR="00176F35" w:rsidRPr="00470220" w14:paraId="1FC14AD9" w14:textId="77777777" w:rsidTr="001D6D31">
        <w:trPr>
          <w:jc w:val="center"/>
        </w:trPr>
        <w:tc>
          <w:tcPr>
            <w:tcW w:w="4876" w:type="dxa"/>
            <w:hideMark/>
          </w:tcPr>
          <w:p w14:paraId="46354ACD" w14:textId="77777777" w:rsidR="00624EE4" w:rsidRPr="00470220" w:rsidRDefault="00624EE4" w:rsidP="001D6D31">
            <w:pPr>
              <w:pStyle w:val="ColumnHeading"/>
              <w:keepNext/>
            </w:pPr>
            <w:r w:rsidRPr="00470220">
              <w:t>Kommissionens forslag</w:t>
            </w:r>
          </w:p>
        </w:tc>
        <w:tc>
          <w:tcPr>
            <w:tcW w:w="4876" w:type="dxa"/>
            <w:hideMark/>
          </w:tcPr>
          <w:p w14:paraId="058378E3" w14:textId="77777777" w:rsidR="00624EE4" w:rsidRPr="00470220" w:rsidRDefault="00624EE4" w:rsidP="001D6D31">
            <w:pPr>
              <w:pStyle w:val="ColumnHeading"/>
              <w:keepNext/>
            </w:pPr>
            <w:r w:rsidRPr="00470220">
              <w:t>Ændringsforslag</w:t>
            </w:r>
          </w:p>
        </w:tc>
      </w:tr>
      <w:tr w:rsidR="00176F35" w:rsidRPr="00470220" w14:paraId="4AC5C585" w14:textId="77777777" w:rsidTr="001D6D31">
        <w:trPr>
          <w:jc w:val="center"/>
        </w:trPr>
        <w:tc>
          <w:tcPr>
            <w:tcW w:w="4876" w:type="dxa"/>
            <w:hideMark/>
          </w:tcPr>
          <w:p w14:paraId="55612B04" w14:textId="77777777" w:rsidR="00624EE4" w:rsidRPr="00470220" w:rsidRDefault="00624EE4" w:rsidP="001D6D31">
            <w:pPr>
              <w:pStyle w:val="Normal6"/>
            </w:pPr>
            <w:r w:rsidRPr="00470220">
              <w:t>2.</w:t>
            </w:r>
            <w:r w:rsidRPr="00470220">
              <w:tab/>
              <w:t xml:space="preserve">CIR indeholder de </w:t>
            </w:r>
            <w:r w:rsidRPr="00470220">
              <w:rPr>
                <w:b/>
                <w:bCs/>
                <w:i/>
                <w:iCs/>
              </w:rPr>
              <w:t>oplysninger</w:t>
            </w:r>
            <w:r w:rsidRPr="00470220">
              <w:t>, der er omhandlet i artikel 12, litra a)-f), h) og i), artikel 13, stk. 2, litra a)-f), h) og i), artikel 14, stk. 2, litra a)-f), h) og i), og artikel 14a, litra a)-f), h) og i). De resterende Eurodacoplysninger lagres i det centrale system.</w:t>
            </w:r>
          </w:p>
        </w:tc>
        <w:tc>
          <w:tcPr>
            <w:tcW w:w="4876" w:type="dxa"/>
            <w:hideMark/>
          </w:tcPr>
          <w:p w14:paraId="0BBC1D89" w14:textId="77777777" w:rsidR="00624EE4" w:rsidRPr="00470220" w:rsidRDefault="00624EE4" w:rsidP="001D6D31">
            <w:pPr>
              <w:pStyle w:val="Normal6"/>
              <w:rPr>
                <w:szCs w:val="24"/>
              </w:rPr>
            </w:pPr>
            <w:r w:rsidRPr="00470220">
              <w:t>2.</w:t>
            </w:r>
            <w:r w:rsidRPr="00470220">
              <w:tab/>
              <w:t xml:space="preserve">CIR indeholder de </w:t>
            </w:r>
            <w:r w:rsidRPr="00470220">
              <w:rPr>
                <w:b/>
                <w:bCs/>
                <w:i/>
                <w:iCs/>
              </w:rPr>
              <w:t>personoplysninger</w:t>
            </w:r>
            <w:r w:rsidRPr="00470220">
              <w:t>, der er omhandlet i artikel 12, litra a)-f), h) og i), artikel 13, stk. 2, litra a)-f), h) og i), artikel 14, stk. 2, litra a)-f), h) og i), og artikel 14a, litra a)-f), h) og i). De resterende Eurodacoplysninger lagres i det centrale system.</w:t>
            </w:r>
          </w:p>
        </w:tc>
      </w:tr>
    </w:tbl>
    <w:p w14:paraId="2037545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5AC2D7C" w14:textId="77777777" w:rsidR="00624EE4" w:rsidRPr="00470220" w:rsidRDefault="00624EE4" w:rsidP="00624EE4">
      <w:r w:rsidRPr="005355CF">
        <w:rPr>
          <w:rStyle w:val="HideTWBExt"/>
        </w:rPr>
        <w:t>&lt;/Amend&gt;</w:t>
      </w:r>
    </w:p>
    <w:p w14:paraId="77754792"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105</w:t>
      </w:r>
      <w:r w:rsidRPr="005355CF">
        <w:rPr>
          <w:rStyle w:val="HideTWBExt"/>
          <w:b w:val="0"/>
        </w:rPr>
        <w:t>&lt;/NumAm&gt;</w:t>
      </w:r>
    </w:p>
    <w:p w14:paraId="69479F80"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BBEEE41" w14:textId="77777777" w:rsidR="00624EE4" w:rsidRPr="00470220" w:rsidRDefault="00624EE4" w:rsidP="00624EE4">
      <w:r w:rsidRPr="005355CF">
        <w:rPr>
          <w:rStyle w:val="HideTWBExt"/>
        </w:rPr>
        <w:t>&lt;/RepeatBlock-By&gt;</w:t>
      </w:r>
    </w:p>
    <w:p w14:paraId="66C71E0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FD7303A" w14:textId="77777777" w:rsidR="00624EE4" w:rsidRPr="00470220" w:rsidRDefault="00624EE4" w:rsidP="00624EE4">
      <w:pPr>
        <w:pStyle w:val="NormalBold"/>
      </w:pPr>
      <w:r w:rsidRPr="005355CF">
        <w:rPr>
          <w:rStyle w:val="HideTWBExt"/>
          <w:b w:val="0"/>
        </w:rPr>
        <w:t>&lt;Article&gt;</w:t>
      </w:r>
      <w:r w:rsidRPr="00470220">
        <w:t>Dispositive del – nr. 11 – artikel 4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A105BD4" w14:textId="77777777" w:rsidTr="001D6D31">
        <w:trPr>
          <w:jc w:val="center"/>
        </w:trPr>
        <w:tc>
          <w:tcPr>
            <w:tcW w:w="9752" w:type="dxa"/>
            <w:gridSpan w:val="2"/>
          </w:tcPr>
          <w:p w14:paraId="7D622AC9" w14:textId="77777777" w:rsidR="00624EE4" w:rsidRPr="00470220" w:rsidRDefault="00624EE4" w:rsidP="001D6D31">
            <w:pPr>
              <w:keepNext/>
            </w:pPr>
          </w:p>
        </w:tc>
      </w:tr>
      <w:tr w:rsidR="00176F35" w:rsidRPr="00470220" w14:paraId="133E8502" w14:textId="77777777" w:rsidTr="001D6D31">
        <w:trPr>
          <w:jc w:val="center"/>
        </w:trPr>
        <w:tc>
          <w:tcPr>
            <w:tcW w:w="4876" w:type="dxa"/>
            <w:hideMark/>
          </w:tcPr>
          <w:p w14:paraId="209FA2C4" w14:textId="77777777" w:rsidR="00624EE4" w:rsidRPr="00470220" w:rsidRDefault="00624EE4" w:rsidP="001D6D31">
            <w:pPr>
              <w:pStyle w:val="ColumnHeading"/>
              <w:keepNext/>
            </w:pPr>
            <w:r w:rsidRPr="00470220">
              <w:t>Kommissionens forslag</w:t>
            </w:r>
          </w:p>
        </w:tc>
        <w:tc>
          <w:tcPr>
            <w:tcW w:w="4876" w:type="dxa"/>
            <w:hideMark/>
          </w:tcPr>
          <w:p w14:paraId="27340F5F" w14:textId="77777777" w:rsidR="00624EE4" w:rsidRPr="00470220" w:rsidRDefault="00624EE4" w:rsidP="001D6D31">
            <w:pPr>
              <w:pStyle w:val="ColumnHeading"/>
              <w:keepNext/>
            </w:pPr>
            <w:r w:rsidRPr="00470220">
              <w:t>Ændringsforslag</w:t>
            </w:r>
          </w:p>
        </w:tc>
      </w:tr>
      <w:tr w:rsidR="00176F35" w:rsidRPr="00470220" w14:paraId="3F980E99" w14:textId="77777777" w:rsidTr="001D6D31">
        <w:trPr>
          <w:jc w:val="center"/>
        </w:trPr>
        <w:tc>
          <w:tcPr>
            <w:tcW w:w="4876" w:type="dxa"/>
            <w:hideMark/>
          </w:tcPr>
          <w:p w14:paraId="60815ADE" w14:textId="77777777" w:rsidR="00624EE4" w:rsidRPr="00470220" w:rsidRDefault="00624EE4" w:rsidP="001D6D31">
            <w:pPr>
              <w:pStyle w:val="Normal6"/>
            </w:pPr>
            <w:r w:rsidRPr="00470220">
              <w:t>2.</w:t>
            </w:r>
            <w:r w:rsidRPr="00470220">
              <w:tab/>
              <w:t>CIR indeholder de oplysninger, der er omhandlet i artikel 12, litra a)-f), h) og i), artikel 13, stk. 2, litra a)-f), h) og i)</w:t>
            </w:r>
            <w:r w:rsidRPr="00470220">
              <w:rPr>
                <w:b/>
                <w:bCs/>
                <w:i/>
                <w:iCs/>
              </w:rPr>
              <w:t>, artikel 14, stk. 2, litra a)-f), h) og i),</w:t>
            </w:r>
            <w:r w:rsidRPr="00470220">
              <w:t xml:space="preserve"> og artikel 14a, litra a)-f), h) og i). De resterende Eurodacoplysninger lagres i det centrale system.</w:t>
            </w:r>
          </w:p>
        </w:tc>
        <w:tc>
          <w:tcPr>
            <w:tcW w:w="4876" w:type="dxa"/>
            <w:hideMark/>
          </w:tcPr>
          <w:p w14:paraId="5D87D8E1" w14:textId="77777777" w:rsidR="00624EE4" w:rsidRPr="00470220" w:rsidRDefault="00624EE4" w:rsidP="001D6D31">
            <w:pPr>
              <w:pStyle w:val="Normal6"/>
              <w:rPr>
                <w:szCs w:val="24"/>
              </w:rPr>
            </w:pPr>
            <w:r w:rsidRPr="00470220">
              <w:t>2.</w:t>
            </w:r>
            <w:r w:rsidRPr="00470220">
              <w:tab/>
              <w:t>CIR indeholder de oplysninger, der er omhandlet i artikel 12, litra a)-f), h) og i), artikel 13, stk. 2, litra a)-f), h) og i) og artikel 14a, litra a)-f), h) og i). De resterende Eurodacoplysninger</w:t>
            </w:r>
            <w:r w:rsidRPr="00470220">
              <w:rPr>
                <w:b/>
                <w:bCs/>
                <w:i/>
                <w:iCs/>
              </w:rPr>
              <w:t xml:space="preserve"> anført i artikel 12, 13 og 14a</w:t>
            </w:r>
            <w:r w:rsidRPr="00470220">
              <w:t xml:space="preserve"> lagres i det centrale system.</w:t>
            </w:r>
          </w:p>
        </w:tc>
      </w:tr>
    </w:tbl>
    <w:p w14:paraId="4774DBC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9200CC0" w14:textId="77777777" w:rsidR="00624EE4" w:rsidRPr="00470220" w:rsidRDefault="00624EE4" w:rsidP="00624EE4">
      <w:r w:rsidRPr="005355CF">
        <w:rPr>
          <w:rStyle w:val="HideTWBExt"/>
        </w:rPr>
        <w:t>&lt;/Amend&gt;</w:t>
      </w:r>
    </w:p>
    <w:p w14:paraId="4F6F9F5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106</w:t>
      </w:r>
      <w:r w:rsidRPr="005355CF">
        <w:rPr>
          <w:rStyle w:val="HideTWBExt"/>
          <w:b w:val="0"/>
        </w:rPr>
        <w:t>&lt;/NumAm&gt;</w:t>
      </w:r>
    </w:p>
    <w:p w14:paraId="084184C3"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48EE0D7" w14:textId="77777777" w:rsidR="00624EE4" w:rsidRPr="00470220" w:rsidRDefault="00624EE4" w:rsidP="00624EE4">
      <w:r w:rsidRPr="005355CF">
        <w:rPr>
          <w:rStyle w:val="HideTWBExt"/>
        </w:rPr>
        <w:t>&lt;/RepeatBlock-By&gt;</w:t>
      </w:r>
    </w:p>
    <w:p w14:paraId="0854743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AFA5EB5" w14:textId="77777777" w:rsidR="00624EE4" w:rsidRPr="00470220" w:rsidRDefault="00624EE4" w:rsidP="00624EE4">
      <w:pPr>
        <w:pStyle w:val="NormalBold"/>
      </w:pPr>
      <w:r w:rsidRPr="005355CF">
        <w:rPr>
          <w:rStyle w:val="HideTWBExt"/>
          <w:b w:val="0"/>
        </w:rPr>
        <w:t>&lt;Article&gt;</w:t>
      </w:r>
      <w:r w:rsidRPr="00470220">
        <w:t>Dispositive del – nr. 11 – artikel 4 – stk. 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E3FEB69" w14:textId="77777777" w:rsidTr="001D6D31">
        <w:trPr>
          <w:jc w:val="center"/>
        </w:trPr>
        <w:tc>
          <w:tcPr>
            <w:tcW w:w="9752" w:type="dxa"/>
            <w:gridSpan w:val="2"/>
          </w:tcPr>
          <w:p w14:paraId="6210169A" w14:textId="77777777" w:rsidR="00624EE4" w:rsidRPr="00470220" w:rsidRDefault="00624EE4" w:rsidP="001D6D31">
            <w:pPr>
              <w:keepNext/>
            </w:pPr>
          </w:p>
        </w:tc>
      </w:tr>
      <w:tr w:rsidR="00176F35" w:rsidRPr="00470220" w14:paraId="0FCF4D84" w14:textId="77777777" w:rsidTr="001D6D31">
        <w:trPr>
          <w:jc w:val="center"/>
        </w:trPr>
        <w:tc>
          <w:tcPr>
            <w:tcW w:w="4876" w:type="dxa"/>
            <w:hideMark/>
          </w:tcPr>
          <w:p w14:paraId="1536F057" w14:textId="77777777" w:rsidR="00624EE4" w:rsidRPr="00470220" w:rsidRDefault="00624EE4" w:rsidP="001D6D31">
            <w:pPr>
              <w:pStyle w:val="ColumnHeading"/>
              <w:keepNext/>
            </w:pPr>
            <w:r w:rsidRPr="00470220">
              <w:t>Kommissionens forslag</w:t>
            </w:r>
          </w:p>
        </w:tc>
        <w:tc>
          <w:tcPr>
            <w:tcW w:w="4876" w:type="dxa"/>
            <w:hideMark/>
          </w:tcPr>
          <w:p w14:paraId="77AF013C" w14:textId="77777777" w:rsidR="00624EE4" w:rsidRPr="00470220" w:rsidRDefault="00624EE4" w:rsidP="001D6D31">
            <w:pPr>
              <w:pStyle w:val="ColumnHeading"/>
              <w:keepNext/>
            </w:pPr>
            <w:r w:rsidRPr="00470220">
              <w:t>Ændringsforslag</w:t>
            </w:r>
          </w:p>
        </w:tc>
      </w:tr>
      <w:tr w:rsidR="00176F35" w:rsidRPr="00470220" w14:paraId="41F007FE" w14:textId="77777777" w:rsidTr="001D6D31">
        <w:trPr>
          <w:jc w:val="center"/>
        </w:trPr>
        <w:tc>
          <w:tcPr>
            <w:tcW w:w="4876" w:type="dxa"/>
            <w:hideMark/>
          </w:tcPr>
          <w:p w14:paraId="1EDD7807" w14:textId="77777777" w:rsidR="00624EE4" w:rsidRPr="00470220" w:rsidRDefault="00624EE4" w:rsidP="001D6D31">
            <w:pPr>
              <w:pStyle w:val="Normal6"/>
            </w:pPr>
            <w:r w:rsidRPr="00470220">
              <w:t>4.</w:t>
            </w:r>
            <w:r w:rsidRPr="00470220">
              <w:tab/>
              <w:t xml:space="preserve">Hver medlemsstat har ét nationalt adgangspunkt. </w:t>
            </w:r>
            <w:r w:rsidRPr="00470220">
              <w:rPr>
                <w:b/>
                <w:i/>
              </w:rPr>
              <w:t>Europol har ét Europol-adgangspunkt.</w:t>
            </w:r>
          </w:p>
        </w:tc>
        <w:tc>
          <w:tcPr>
            <w:tcW w:w="4876" w:type="dxa"/>
            <w:hideMark/>
          </w:tcPr>
          <w:p w14:paraId="31526B6D" w14:textId="77777777" w:rsidR="00624EE4" w:rsidRPr="00470220" w:rsidRDefault="00624EE4" w:rsidP="001D6D31">
            <w:pPr>
              <w:pStyle w:val="Normal6"/>
              <w:rPr>
                <w:szCs w:val="24"/>
              </w:rPr>
            </w:pPr>
            <w:r w:rsidRPr="00470220">
              <w:t>4.</w:t>
            </w:r>
            <w:r w:rsidRPr="00470220">
              <w:tab/>
              <w:t>Hver medlemsstat har ét nationalt adgangspunkt.</w:t>
            </w:r>
          </w:p>
        </w:tc>
      </w:tr>
    </w:tbl>
    <w:p w14:paraId="306F7B7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FE10037" w14:textId="77777777" w:rsidR="00624EE4" w:rsidRPr="00470220" w:rsidRDefault="00624EE4" w:rsidP="00624EE4">
      <w:r w:rsidRPr="005355CF">
        <w:rPr>
          <w:rStyle w:val="HideTWBExt"/>
        </w:rPr>
        <w:t>&lt;/Amend&gt;</w:t>
      </w:r>
    </w:p>
    <w:p w14:paraId="7905A01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107</w:t>
      </w:r>
      <w:r w:rsidRPr="005355CF">
        <w:rPr>
          <w:rStyle w:val="HideTWBExt"/>
          <w:b w:val="0"/>
        </w:rPr>
        <w:t>&lt;/NumAm&gt;</w:t>
      </w:r>
    </w:p>
    <w:p w14:paraId="67DB290F"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DC2FFC9" w14:textId="77777777" w:rsidR="00624EE4" w:rsidRPr="00470220" w:rsidRDefault="00624EE4" w:rsidP="00624EE4">
      <w:r w:rsidRPr="005355CF">
        <w:rPr>
          <w:rStyle w:val="HideTWBExt"/>
        </w:rPr>
        <w:t>&lt;/RepeatBlock-By&gt;</w:t>
      </w:r>
    </w:p>
    <w:p w14:paraId="1CDBABF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2611CCA" w14:textId="77777777" w:rsidR="00624EE4" w:rsidRPr="00470220" w:rsidRDefault="00624EE4" w:rsidP="00624EE4">
      <w:pPr>
        <w:pStyle w:val="NormalBold"/>
      </w:pPr>
      <w:r w:rsidRPr="005355CF">
        <w:rPr>
          <w:rStyle w:val="HideTWBExt"/>
          <w:b w:val="0"/>
        </w:rPr>
        <w:t>&lt;Article&gt;</w:t>
      </w:r>
      <w:r w:rsidRPr="00470220">
        <w:t>Dispositive del – nr. 11 – artikel 4 – stk. 5</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3A6827F" w14:textId="77777777" w:rsidTr="001D6D31">
        <w:trPr>
          <w:jc w:val="center"/>
        </w:trPr>
        <w:tc>
          <w:tcPr>
            <w:tcW w:w="9752" w:type="dxa"/>
            <w:gridSpan w:val="2"/>
          </w:tcPr>
          <w:p w14:paraId="529A471A" w14:textId="77777777" w:rsidR="00624EE4" w:rsidRPr="00470220" w:rsidRDefault="00624EE4" w:rsidP="001D6D31">
            <w:pPr>
              <w:keepNext/>
            </w:pPr>
          </w:p>
        </w:tc>
      </w:tr>
      <w:tr w:rsidR="00176F35" w:rsidRPr="00470220" w14:paraId="13A161F1" w14:textId="77777777" w:rsidTr="001D6D31">
        <w:trPr>
          <w:jc w:val="center"/>
        </w:trPr>
        <w:tc>
          <w:tcPr>
            <w:tcW w:w="4876" w:type="dxa"/>
            <w:hideMark/>
          </w:tcPr>
          <w:p w14:paraId="25E8F1A5" w14:textId="77777777" w:rsidR="00624EE4" w:rsidRPr="00470220" w:rsidRDefault="00624EE4" w:rsidP="001D6D31">
            <w:pPr>
              <w:pStyle w:val="ColumnHeading"/>
              <w:keepNext/>
            </w:pPr>
            <w:r w:rsidRPr="00470220">
              <w:t>Kommissionens forslag</w:t>
            </w:r>
          </w:p>
        </w:tc>
        <w:tc>
          <w:tcPr>
            <w:tcW w:w="4876" w:type="dxa"/>
            <w:hideMark/>
          </w:tcPr>
          <w:p w14:paraId="748B008F" w14:textId="77777777" w:rsidR="00624EE4" w:rsidRPr="00470220" w:rsidRDefault="00624EE4" w:rsidP="001D6D31">
            <w:pPr>
              <w:pStyle w:val="ColumnHeading"/>
              <w:keepNext/>
            </w:pPr>
            <w:r w:rsidRPr="00470220">
              <w:t>Ændringsforslag</w:t>
            </w:r>
          </w:p>
        </w:tc>
      </w:tr>
      <w:tr w:rsidR="00176F35" w:rsidRPr="00470220" w14:paraId="5AF0C94F" w14:textId="77777777" w:rsidTr="001D6D31">
        <w:trPr>
          <w:jc w:val="center"/>
        </w:trPr>
        <w:tc>
          <w:tcPr>
            <w:tcW w:w="4876" w:type="dxa"/>
            <w:hideMark/>
          </w:tcPr>
          <w:p w14:paraId="313714EC" w14:textId="77777777" w:rsidR="00624EE4" w:rsidRPr="00470220" w:rsidRDefault="00624EE4" w:rsidP="001D6D31">
            <w:pPr>
              <w:pStyle w:val="Normal6"/>
            </w:pPr>
            <w:r w:rsidRPr="00470220">
              <w:t>5.</w:t>
            </w:r>
            <w:r w:rsidRPr="00470220">
              <w:tab/>
              <w:t xml:space="preserve">Det centrale systems behandling af oplysninger om personer, der er omfattet af artikel 10, stk. 1, artikel 13, stk. 1, artikel 14, stk. 1, og artikel 14a, stk. 1, sker på oprindelsesmedlemsstatens vegne og på de </w:t>
            </w:r>
            <w:r w:rsidRPr="00470220">
              <w:lastRenderedPageBreak/>
              <w:t>betingelser, der er fastsat i denne forordning, og adskilles ved brug af hensigtsmæssige tekniske midler.</w:t>
            </w:r>
          </w:p>
        </w:tc>
        <w:tc>
          <w:tcPr>
            <w:tcW w:w="4876" w:type="dxa"/>
            <w:hideMark/>
          </w:tcPr>
          <w:p w14:paraId="292A6852" w14:textId="77777777" w:rsidR="00624EE4" w:rsidRPr="00470220" w:rsidRDefault="00624EE4" w:rsidP="001D6D31">
            <w:pPr>
              <w:pStyle w:val="Normal6"/>
              <w:rPr>
                <w:szCs w:val="24"/>
              </w:rPr>
            </w:pPr>
            <w:r w:rsidRPr="00470220">
              <w:lastRenderedPageBreak/>
              <w:t>5.</w:t>
            </w:r>
            <w:r w:rsidRPr="00470220">
              <w:tab/>
              <w:t xml:space="preserve">Det centrale systems behandling af </w:t>
            </w:r>
            <w:r w:rsidRPr="00470220">
              <w:rPr>
                <w:b/>
                <w:bCs/>
                <w:i/>
                <w:iCs/>
              </w:rPr>
              <w:t xml:space="preserve">biometriske </w:t>
            </w:r>
            <w:r w:rsidRPr="00470220">
              <w:t xml:space="preserve">oplysninger om personer, der er omfattet af artikel 10, stk. 1, artikel 13, stk. 1, artikel 14, stk. 1, og artikel 14a, stk. 1, sker på oprindelsesmedlemsstatens </w:t>
            </w:r>
            <w:r w:rsidRPr="00470220">
              <w:lastRenderedPageBreak/>
              <w:t xml:space="preserve">vegne og på de betingelser, der er fastsat i denne forordning, og </w:t>
            </w:r>
            <w:r w:rsidRPr="00470220">
              <w:rPr>
                <w:b/>
                <w:bCs/>
                <w:i/>
                <w:iCs/>
              </w:rPr>
              <w:t xml:space="preserve">i overensstemmelse med forordning (EU) 2016/679, forordning (EU) 2018/1725 eller direktiv (EU) 2016/680, hvis relevant, og skal </w:t>
            </w:r>
            <w:r w:rsidRPr="00470220">
              <w:t>adskilles ved brug af hensigtsmæssige tekniske midler.</w:t>
            </w:r>
          </w:p>
        </w:tc>
      </w:tr>
    </w:tbl>
    <w:p w14:paraId="6267CC64"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318F95C" w14:textId="77777777" w:rsidR="00624EE4" w:rsidRPr="00470220" w:rsidRDefault="00624EE4" w:rsidP="00624EE4">
      <w:r w:rsidRPr="005355CF">
        <w:rPr>
          <w:rStyle w:val="HideTWBExt"/>
        </w:rPr>
        <w:t>&lt;/Amend&gt;</w:t>
      </w:r>
    </w:p>
    <w:p w14:paraId="06922C8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108</w:t>
      </w:r>
      <w:r w:rsidRPr="005355CF">
        <w:rPr>
          <w:rStyle w:val="HideTWBExt"/>
          <w:b w:val="0"/>
        </w:rPr>
        <w:t>&lt;/NumAm&gt;</w:t>
      </w:r>
    </w:p>
    <w:p w14:paraId="30C27DA6"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05B1DE6" w14:textId="77777777" w:rsidR="00624EE4" w:rsidRPr="00470220" w:rsidRDefault="00624EE4" w:rsidP="00624EE4">
      <w:r w:rsidRPr="005355CF">
        <w:rPr>
          <w:rStyle w:val="HideTWBExt"/>
        </w:rPr>
        <w:t>&lt;/RepeatBlock-By&gt;</w:t>
      </w:r>
    </w:p>
    <w:p w14:paraId="3296DD2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0AF8194" w14:textId="77777777" w:rsidR="00624EE4" w:rsidRPr="00470220" w:rsidRDefault="00624EE4" w:rsidP="00624EE4">
      <w:pPr>
        <w:pStyle w:val="NormalBold"/>
      </w:pPr>
      <w:r w:rsidRPr="005355CF">
        <w:rPr>
          <w:rStyle w:val="HideTWBExt"/>
          <w:b w:val="0"/>
        </w:rPr>
        <w:t>&lt;Article&gt;</w:t>
      </w:r>
      <w:r w:rsidRPr="00470220">
        <w:t>Dispositive del – nr. 11 – artikel 4 – stk. 5</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504FF13" w14:textId="77777777" w:rsidTr="001D6D31">
        <w:trPr>
          <w:jc w:val="center"/>
        </w:trPr>
        <w:tc>
          <w:tcPr>
            <w:tcW w:w="9752" w:type="dxa"/>
            <w:gridSpan w:val="2"/>
          </w:tcPr>
          <w:p w14:paraId="480AE521" w14:textId="77777777" w:rsidR="00624EE4" w:rsidRPr="00470220" w:rsidRDefault="00624EE4" w:rsidP="001D6D31">
            <w:pPr>
              <w:keepNext/>
            </w:pPr>
          </w:p>
        </w:tc>
      </w:tr>
      <w:tr w:rsidR="00176F35" w:rsidRPr="00470220" w14:paraId="6A7931D2" w14:textId="77777777" w:rsidTr="001D6D31">
        <w:trPr>
          <w:jc w:val="center"/>
        </w:trPr>
        <w:tc>
          <w:tcPr>
            <w:tcW w:w="4876" w:type="dxa"/>
            <w:hideMark/>
          </w:tcPr>
          <w:p w14:paraId="0BBA5ED0" w14:textId="77777777" w:rsidR="00624EE4" w:rsidRPr="00470220" w:rsidRDefault="00624EE4" w:rsidP="001D6D31">
            <w:pPr>
              <w:pStyle w:val="ColumnHeading"/>
              <w:keepNext/>
            </w:pPr>
            <w:r w:rsidRPr="00470220">
              <w:t>Kommissionens forslag</w:t>
            </w:r>
          </w:p>
        </w:tc>
        <w:tc>
          <w:tcPr>
            <w:tcW w:w="4876" w:type="dxa"/>
            <w:hideMark/>
          </w:tcPr>
          <w:p w14:paraId="07D3FC0D" w14:textId="77777777" w:rsidR="00624EE4" w:rsidRPr="00470220" w:rsidRDefault="00624EE4" w:rsidP="001D6D31">
            <w:pPr>
              <w:pStyle w:val="ColumnHeading"/>
              <w:keepNext/>
            </w:pPr>
            <w:r w:rsidRPr="00470220">
              <w:t>Ændringsforslag</w:t>
            </w:r>
          </w:p>
        </w:tc>
      </w:tr>
      <w:tr w:rsidR="00176F35" w:rsidRPr="00470220" w14:paraId="4D4E7D95" w14:textId="77777777" w:rsidTr="001D6D31">
        <w:trPr>
          <w:jc w:val="center"/>
        </w:trPr>
        <w:tc>
          <w:tcPr>
            <w:tcW w:w="4876" w:type="dxa"/>
            <w:hideMark/>
          </w:tcPr>
          <w:p w14:paraId="467940D9" w14:textId="77777777" w:rsidR="00624EE4" w:rsidRPr="00470220" w:rsidRDefault="00624EE4" w:rsidP="001D6D31">
            <w:pPr>
              <w:pStyle w:val="Normal6"/>
            </w:pPr>
            <w:r w:rsidRPr="00470220">
              <w:t>5.</w:t>
            </w:r>
            <w:r w:rsidRPr="00470220">
              <w:tab/>
              <w:t>Det centrale systems behandling af oplysninger om personer, der er omfattet af artikel 10, stk. 1, artikel 13, stk. 1,</w:t>
            </w:r>
            <w:r w:rsidRPr="00470220">
              <w:rPr>
                <w:b/>
                <w:bCs/>
                <w:i/>
                <w:iCs/>
              </w:rPr>
              <w:t xml:space="preserve"> artikel 14, stk. 1, og artikel 14a, stk. 1,</w:t>
            </w:r>
            <w:r w:rsidRPr="00470220">
              <w:t xml:space="preserve"> sker på oprindelsesmedlemsstatens vegne og på de betingelser, der er fastsat i denne forordning, og adskilles ved brug af hensigtsmæssige tekniske midler.</w:t>
            </w:r>
          </w:p>
        </w:tc>
        <w:tc>
          <w:tcPr>
            <w:tcW w:w="4876" w:type="dxa"/>
            <w:hideMark/>
          </w:tcPr>
          <w:p w14:paraId="34B98C77" w14:textId="77777777" w:rsidR="00624EE4" w:rsidRPr="00470220" w:rsidRDefault="00624EE4" w:rsidP="001D6D31">
            <w:pPr>
              <w:pStyle w:val="Normal6"/>
              <w:rPr>
                <w:szCs w:val="24"/>
              </w:rPr>
            </w:pPr>
            <w:r w:rsidRPr="00470220">
              <w:t>5.</w:t>
            </w:r>
            <w:r w:rsidRPr="00470220">
              <w:tab/>
              <w:t xml:space="preserve">Det centrale systems behandling af oplysninger om personer, der er omfattet af artikel 10, stk. 1, </w:t>
            </w:r>
            <w:r w:rsidRPr="00470220">
              <w:rPr>
                <w:b/>
                <w:bCs/>
                <w:i/>
                <w:iCs/>
              </w:rPr>
              <w:t>og</w:t>
            </w:r>
            <w:r w:rsidRPr="00470220">
              <w:t xml:space="preserve"> artikel 13, stk. 1, sker på oprindelsesmedlemsstatens vegne og på de betingelser, der er fastsat i denne forordning, og med en passende teknisk adskillelse.</w:t>
            </w:r>
          </w:p>
        </w:tc>
      </w:tr>
    </w:tbl>
    <w:p w14:paraId="57349A7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81793B1" w14:textId="77777777" w:rsidR="00624EE4" w:rsidRPr="00470220" w:rsidRDefault="00624EE4" w:rsidP="00624EE4">
      <w:r w:rsidRPr="005355CF">
        <w:rPr>
          <w:rStyle w:val="HideTWBExt"/>
        </w:rPr>
        <w:t>&lt;/Amend&gt;</w:t>
      </w:r>
    </w:p>
    <w:p w14:paraId="7ECFFD1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109</w:t>
      </w:r>
      <w:r w:rsidRPr="005355CF">
        <w:rPr>
          <w:rStyle w:val="HideTWBExt"/>
          <w:b w:val="0"/>
        </w:rPr>
        <w:t>&lt;/NumAm&gt;</w:t>
      </w:r>
    </w:p>
    <w:p w14:paraId="0C2CE566"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31693AB8" w14:textId="77777777" w:rsidR="00624EE4" w:rsidRPr="00470220" w:rsidRDefault="00624EE4" w:rsidP="00624EE4">
      <w:r w:rsidRPr="005355CF">
        <w:rPr>
          <w:rStyle w:val="HideTWBExt"/>
        </w:rPr>
        <w:t>&lt;/RepeatBlock-By&gt;</w:t>
      </w:r>
    </w:p>
    <w:p w14:paraId="2CFE755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8E7816A" w14:textId="77777777" w:rsidR="00624EE4" w:rsidRPr="00470220" w:rsidRDefault="00624EE4" w:rsidP="00624EE4">
      <w:pPr>
        <w:pStyle w:val="NormalBold"/>
      </w:pPr>
      <w:r w:rsidRPr="005355CF">
        <w:rPr>
          <w:rStyle w:val="HideTWBExt"/>
          <w:b w:val="0"/>
        </w:rPr>
        <w:t>&lt;Article&gt;</w:t>
      </w:r>
      <w:r w:rsidRPr="00470220">
        <w:t>Dispositive del – nr. 11 – artikel 4 – stk. 6</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C1843AD" w14:textId="77777777" w:rsidTr="001D6D31">
        <w:trPr>
          <w:jc w:val="center"/>
        </w:trPr>
        <w:tc>
          <w:tcPr>
            <w:tcW w:w="9752" w:type="dxa"/>
            <w:gridSpan w:val="2"/>
          </w:tcPr>
          <w:p w14:paraId="245C82F2" w14:textId="77777777" w:rsidR="00624EE4" w:rsidRPr="00470220" w:rsidRDefault="00624EE4" w:rsidP="001D6D31">
            <w:pPr>
              <w:keepNext/>
            </w:pPr>
          </w:p>
        </w:tc>
      </w:tr>
      <w:tr w:rsidR="00176F35" w:rsidRPr="00470220" w14:paraId="0364C408" w14:textId="77777777" w:rsidTr="001D6D31">
        <w:trPr>
          <w:jc w:val="center"/>
        </w:trPr>
        <w:tc>
          <w:tcPr>
            <w:tcW w:w="4876" w:type="dxa"/>
            <w:hideMark/>
          </w:tcPr>
          <w:p w14:paraId="19E8FB72" w14:textId="77777777" w:rsidR="00624EE4" w:rsidRPr="00470220" w:rsidRDefault="00624EE4" w:rsidP="001D6D31">
            <w:pPr>
              <w:pStyle w:val="ColumnHeading"/>
              <w:keepNext/>
            </w:pPr>
            <w:r w:rsidRPr="00470220">
              <w:t>Kommissionens forslag</w:t>
            </w:r>
          </w:p>
        </w:tc>
        <w:tc>
          <w:tcPr>
            <w:tcW w:w="4876" w:type="dxa"/>
            <w:hideMark/>
          </w:tcPr>
          <w:p w14:paraId="1A0315B7" w14:textId="77777777" w:rsidR="00624EE4" w:rsidRPr="00470220" w:rsidRDefault="00624EE4" w:rsidP="001D6D31">
            <w:pPr>
              <w:pStyle w:val="ColumnHeading"/>
              <w:keepNext/>
            </w:pPr>
            <w:r w:rsidRPr="00470220">
              <w:t>Ændringsforslag</w:t>
            </w:r>
          </w:p>
        </w:tc>
      </w:tr>
      <w:tr w:rsidR="00176F35" w:rsidRPr="00470220" w14:paraId="2B0C40B3" w14:textId="77777777" w:rsidTr="001D6D31">
        <w:trPr>
          <w:jc w:val="center"/>
        </w:trPr>
        <w:tc>
          <w:tcPr>
            <w:tcW w:w="4876" w:type="dxa"/>
            <w:hideMark/>
          </w:tcPr>
          <w:p w14:paraId="4BC1235F" w14:textId="77777777" w:rsidR="00624EE4" w:rsidRPr="00470220" w:rsidRDefault="00624EE4" w:rsidP="001D6D31">
            <w:pPr>
              <w:pStyle w:val="Normal6"/>
            </w:pPr>
            <w:r w:rsidRPr="00470220">
              <w:t>6.</w:t>
            </w:r>
            <w:r w:rsidRPr="00470220">
              <w:tab/>
              <w:t xml:space="preserve">Alle datasæt, der er registreret i Eurodac, og som vedrører den samme tredjelandsstatsborger eller statsløse person, kædes sammen i en sekvens. Hvis der foretages en søgning med fingeraftryk i datasættet for en tredjelandsstatsborger eller en statsløs person, og der opnås et hit på mindst ét andet sæt af fingeraftryk i et </w:t>
            </w:r>
            <w:r w:rsidRPr="00470220">
              <w:lastRenderedPageBreak/>
              <w:t xml:space="preserve">andet datasæt vedrørende den pågældende tredjelandsstatsborger eller statsløse person, kæder Eurodac automatisk disse datasæt sammen på grundlag af sammenligningen af fingeraftryk. </w:t>
            </w:r>
            <w:r w:rsidRPr="00470220">
              <w:rPr>
                <w:b/>
                <w:bCs/>
                <w:i/>
                <w:iCs/>
              </w:rPr>
              <w:t>Hvis det er nødvendigt, kontrolleres og bekræftes</w:t>
            </w:r>
            <w:r w:rsidRPr="00470220">
              <w:t xml:space="preserve"> sammenligningen af et fingeraftryk af en fingeraftryksekspert i overensstemmelse med artikel 26. Hvis modtagermedlemsstaten bekræfter hittet, sender den en meddelelse til eu-LISA, som bekræfter sammenkædningen.</w:t>
            </w:r>
          </w:p>
        </w:tc>
        <w:tc>
          <w:tcPr>
            <w:tcW w:w="4876" w:type="dxa"/>
            <w:hideMark/>
          </w:tcPr>
          <w:p w14:paraId="4B76E3C1" w14:textId="235A9DC0" w:rsidR="00624EE4" w:rsidRPr="00470220" w:rsidRDefault="00624EE4" w:rsidP="001D6D31">
            <w:pPr>
              <w:pStyle w:val="Normal6"/>
              <w:rPr>
                <w:szCs w:val="24"/>
              </w:rPr>
            </w:pPr>
            <w:r w:rsidRPr="00470220">
              <w:lastRenderedPageBreak/>
              <w:t>6.</w:t>
            </w:r>
            <w:r w:rsidRPr="00470220">
              <w:tab/>
              <w:t xml:space="preserve">Alle datasæt, der er registreret i Eurodac, og som vedrører den samme tredjelandsstatsborger eller statsløse person, kædes sammen i en sekvens. Hvis der foretages en søgning med fingeraftryk i datasættet for en tredjelandsstatsborger eller en statsløs person, og der opnås et hit på mindst ét andet sæt af fingeraftryk i et </w:t>
            </w:r>
            <w:r w:rsidRPr="00470220">
              <w:lastRenderedPageBreak/>
              <w:t xml:space="preserve">andet datasæt vedrørende den pågældende tredjelandsstatsborger eller statsløse person, kæder Eurodac automatisk disse datasæt sammen på grundlag af sammenligningen af fingeraftryk. </w:t>
            </w:r>
            <w:r w:rsidRPr="00470220">
              <w:rPr>
                <w:b/>
                <w:bCs/>
                <w:i/>
                <w:iCs/>
              </w:rPr>
              <w:t>Sammenkædningen af datasæt må under ingen omstændigheder forlænge lagringen af oplysninger i henhold til artikel 17 og 18 i denne forordning ud</w:t>
            </w:r>
            <w:r w:rsidR="00F3143D" w:rsidRPr="00470220">
              <w:rPr>
                <w:b/>
                <w:bCs/>
                <w:i/>
                <w:iCs/>
              </w:rPr>
              <w:t xml:space="preserve"> </w:t>
            </w:r>
            <w:r w:rsidRPr="00470220">
              <w:rPr>
                <w:b/>
                <w:bCs/>
                <w:i/>
                <w:iCs/>
              </w:rPr>
              <w:t>over den angivne perioder for det enkelte specifikke datasæt, der ikke må overstige fem år fra den dato, hvor de biometriske oplysninger først blev registreret.</w:t>
            </w:r>
            <w:r w:rsidRPr="00470220">
              <w:rPr>
                <w:b/>
                <w:i/>
              </w:rPr>
              <w:t xml:space="preserve"> Hvis der findes et link, skal dette straks fjernes fra CIR og det centrale system, så snart oplysningerne vedrørende de registrerede personer slettes fra Eurodac.</w:t>
            </w:r>
            <w:r w:rsidRPr="00470220">
              <w:t xml:space="preserve"> Sammenligningen af et fingeraftryk </w:t>
            </w:r>
            <w:r w:rsidRPr="00470220">
              <w:rPr>
                <w:b/>
                <w:bCs/>
                <w:i/>
                <w:iCs/>
              </w:rPr>
              <w:t>kontrolleres og bekræftes</w:t>
            </w:r>
            <w:r w:rsidRPr="00470220">
              <w:t xml:space="preserve"> af en fingeraftryksekspert i overensstemmelse med artikel 26.</w:t>
            </w:r>
            <w:r w:rsidRPr="00470220">
              <w:rPr>
                <w:b/>
                <w:i/>
              </w:rPr>
              <w:t xml:space="preserve"> </w:t>
            </w:r>
            <w:r w:rsidRPr="00470220">
              <w:rPr>
                <w:b/>
                <w:bCs/>
                <w:i/>
                <w:iCs/>
              </w:rPr>
              <w:t>Hvis der ikke kan opnås sikkerhed om resultatet, skal skønsmargenen altid være til fordel for ansøgeren.</w:t>
            </w:r>
            <w:r w:rsidRPr="00470220">
              <w:t xml:space="preserve"> Hvis modtagermedlemsstaten bekræfter hittet, sender den en meddelelse til eu-LISA, som bekræfter sammenkædningen. </w:t>
            </w:r>
            <w:r w:rsidRPr="00470220">
              <w:rPr>
                <w:b/>
                <w:bCs/>
                <w:i/>
                <w:iCs/>
              </w:rPr>
              <w:t>Sammenkædningen ændrer ikke adgangen til Eurodac-oplysninger for de nationale kompetente myndigheder og EU-agenturer og -organer som anført i denne forordning, som begrænses til det omfang, der er nødvendigt for udførelsen af deres opgaver i overensstemmelse med disse formål, og skal stå i et rimeligt forhold til de tilstræbte mål.</w:t>
            </w:r>
          </w:p>
        </w:tc>
      </w:tr>
    </w:tbl>
    <w:p w14:paraId="101AE7D9"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33D3AFB" w14:textId="77777777" w:rsidR="00624EE4" w:rsidRPr="00470220" w:rsidRDefault="00624EE4" w:rsidP="00624EE4">
      <w:r w:rsidRPr="005355CF">
        <w:rPr>
          <w:rStyle w:val="HideTWBExt"/>
        </w:rPr>
        <w:t>&lt;/Amend&gt;</w:t>
      </w:r>
    </w:p>
    <w:p w14:paraId="109785EF"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110</w:t>
      </w:r>
      <w:r w:rsidRPr="005355CF">
        <w:rPr>
          <w:rStyle w:val="HideTWBExt"/>
          <w:b w:val="0"/>
        </w:rPr>
        <w:t>&lt;/NumAm&gt;</w:t>
      </w:r>
    </w:p>
    <w:p w14:paraId="1FF9D53A"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4E75DCC6" w14:textId="77777777" w:rsidR="00624EE4" w:rsidRPr="00470220" w:rsidRDefault="00624EE4" w:rsidP="00624EE4">
      <w:r w:rsidRPr="005355CF">
        <w:rPr>
          <w:rStyle w:val="HideTWBExt"/>
        </w:rPr>
        <w:t>&lt;/RepeatBlock-By&gt;</w:t>
      </w:r>
    </w:p>
    <w:p w14:paraId="1AA3757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BDD3DE8" w14:textId="77777777" w:rsidR="00624EE4" w:rsidRPr="00470220" w:rsidRDefault="00624EE4" w:rsidP="00624EE4">
      <w:pPr>
        <w:pStyle w:val="NormalBold"/>
      </w:pPr>
      <w:r w:rsidRPr="005355CF">
        <w:rPr>
          <w:rStyle w:val="HideTWBExt"/>
          <w:b w:val="0"/>
        </w:rPr>
        <w:t>&lt;Article&gt;</w:t>
      </w:r>
      <w:r w:rsidRPr="00470220">
        <w:t>Dispositive del – nr. 11 – artikel 4 – stk. 6</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F3AB662" w14:textId="77777777" w:rsidTr="001D6D31">
        <w:trPr>
          <w:jc w:val="center"/>
        </w:trPr>
        <w:tc>
          <w:tcPr>
            <w:tcW w:w="9752" w:type="dxa"/>
            <w:gridSpan w:val="2"/>
          </w:tcPr>
          <w:p w14:paraId="419C9631" w14:textId="77777777" w:rsidR="00624EE4" w:rsidRPr="00470220" w:rsidRDefault="00624EE4" w:rsidP="001D6D31">
            <w:pPr>
              <w:keepNext/>
            </w:pPr>
          </w:p>
        </w:tc>
      </w:tr>
      <w:tr w:rsidR="00176F35" w:rsidRPr="00470220" w14:paraId="388AFC21" w14:textId="77777777" w:rsidTr="001D6D31">
        <w:trPr>
          <w:jc w:val="center"/>
        </w:trPr>
        <w:tc>
          <w:tcPr>
            <w:tcW w:w="4876" w:type="dxa"/>
            <w:hideMark/>
          </w:tcPr>
          <w:p w14:paraId="7A73AC9B" w14:textId="77777777" w:rsidR="00624EE4" w:rsidRPr="00470220" w:rsidRDefault="00624EE4" w:rsidP="001D6D31">
            <w:pPr>
              <w:pStyle w:val="ColumnHeading"/>
              <w:keepNext/>
            </w:pPr>
            <w:r w:rsidRPr="00470220">
              <w:t>Kommissionens forslag</w:t>
            </w:r>
          </w:p>
        </w:tc>
        <w:tc>
          <w:tcPr>
            <w:tcW w:w="4876" w:type="dxa"/>
            <w:hideMark/>
          </w:tcPr>
          <w:p w14:paraId="42B1C2CD" w14:textId="77777777" w:rsidR="00624EE4" w:rsidRPr="00470220" w:rsidRDefault="00624EE4" w:rsidP="001D6D31">
            <w:pPr>
              <w:pStyle w:val="ColumnHeading"/>
              <w:keepNext/>
            </w:pPr>
            <w:r w:rsidRPr="00470220">
              <w:t>Ændringsforslag</w:t>
            </w:r>
          </w:p>
        </w:tc>
      </w:tr>
      <w:tr w:rsidR="00176F35" w:rsidRPr="00470220" w14:paraId="300F4D5E" w14:textId="77777777" w:rsidTr="001D6D31">
        <w:trPr>
          <w:jc w:val="center"/>
        </w:trPr>
        <w:tc>
          <w:tcPr>
            <w:tcW w:w="4876" w:type="dxa"/>
            <w:hideMark/>
          </w:tcPr>
          <w:p w14:paraId="46F746AB" w14:textId="77777777" w:rsidR="00624EE4" w:rsidRPr="00470220" w:rsidRDefault="00624EE4" w:rsidP="001D6D31">
            <w:pPr>
              <w:pStyle w:val="Normal6"/>
            </w:pPr>
            <w:r w:rsidRPr="00470220">
              <w:t>6.</w:t>
            </w:r>
            <w:r w:rsidRPr="00470220">
              <w:tab/>
              <w:t xml:space="preserve">Alle datasæt, der er registreret i Eurodac, og som vedrører den samme tredjelandsstatsborger eller statsløse person, kædes sammen i en sekvens. Hvis der foretages en søgning med fingeraftryk i datasættet for en tredjelandsstatsborger eller en statsløs person, og der opnås et hit på mindst ét andet sæt af fingeraftryk i et andet datasæt vedrørende den pågældende tredjelandsstatsborger eller statsløse person, kæder Eurodac automatisk disse datasæt sammen på grundlag af sammenligningen af fingeraftryk. </w:t>
            </w:r>
            <w:r w:rsidRPr="00470220">
              <w:rPr>
                <w:b/>
                <w:bCs/>
                <w:i/>
                <w:iCs/>
              </w:rPr>
              <w:t>Hvis det er nødvendigt, kontrolleres og bekræftes</w:t>
            </w:r>
            <w:r w:rsidRPr="00470220">
              <w:t xml:space="preserve"> sammenligningen af et fingeraftryk af en fingeraftryksekspert i overensstemmelse med artikel 26. Hvis modtagermedlemsstaten bekræfter hittet, sender den en meddelelse til eu-LISA, som bekræfter sammenkædningen.</w:t>
            </w:r>
          </w:p>
        </w:tc>
        <w:tc>
          <w:tcPr>
            <w:tcW w:w="4876" w:type="dxa"/>
            <w:hideMark/>
          </w:tcPr>
          <w:p w14:paraId="175EEF4E" w14:textId="63887073" w:rsidR="00624EE4" w:rsidRPr="00470220" w:rsidRDefault="00624EE4" w:rsidP="00E321E3">
            <w:pPr>
              <w:pStyle w:val="Normal6"/>
              <w:rPr>
                <w:szCs w:val="24"/>
              </w:rPr>
            </w:pPr>
            <w:r w:rsidRPr="00470220">
              <w:t>6.</w:t>
            </w:r>
            <w:r w:rsidRPr="00470220">
              <w:tab/>
              <w:t xml:space="preserve">Alle datasæt, der er registreret i Eurodac, og som vedrører den samme tredjelandsstatsborger eller statsløse person, kædes sammen i en sekvens. Hvis der foretages en søgning med fingeraftryk i datasættet for en tredjelandsstatsborger eller en statsløs person, og der opnås et hit på mindst ét andet sæt af fingeraftryk i et andet datasæt vedrørende den pågældende tredjelandsstatsborger eller statsløse person, kæder Eurodac automatisk disse datasæt sammen på grundlag af sammenligningen af fingeraftryk. Sammenligningen af et fingeraftryk </w:t>
            </w:r>
            <w:r w:rsidRPr="00470220">
              <w:rPr>
                <w:b/>
                <w:bCs/>
                <w:i/>
                <w:iCs/>
              </w:rPr>
              <w:t>kontrolleres og bekræftes</w:t>
            </w:r>
            <w:r w:rsidRPr="00470220">
              <w:t xml:space="preserve"> af en fingeraftryksekspert i overensstemmelse med artikel 26. Hvis modtagermedlemsstaten bekræfter hittet, sender den en meddelelse til eu-LISA, som bekræfter sammenkædningen. </w:t>
            </w:r>
            <w:r w:rsidRPr="00470220">
              <w:rPr>
                <w:b/>
                <w:bCs/>
                <w:i/>
                <w:iCs/>
              </w:rPr>
              <w:t xml:space="preserve">Sammenkædningen af datasæt må under ingen omstændigheder forlænge lagringen af oplysninger i henhold til artikel 17 og 18 i denne forordning </w:t>
            </w:r>
            <w:r w:rsidR="00B73139" w:rsidRPr="00470220">
              <w:rPr>
                <w:b/>
                <w:bCs/>
                <w:i/>
                <w:iCs/>
              </w:rPr>
              <w:t>ud over</w:t>
            </w:r>
            <w:r w:rsidRPr="00470220">
              <w:rPr>
                <w:b/>
                <w:bCs/>
                <w:i/>
                <w:iCs/>
              </w:rPr>
              <w:t xml:space="preserve"> den angivne periode for det enkelte specifikke datasæt, der ikke må overstige fem år fra den dato, hvor de biometriske oplysninger først blev registreret.</w:t>
            </w:r>
            <w:r w:rsidRPr="00470220">
              <w:rPr>
                <w:b/>
                <w:i/>
              </w:rPr>
              <w:t xml:space="preserve"> Hvis der findes et link, skal dette automatisk slettes, når registreringen slettes, og den </w:t>
            </w:r>
            <w:r w:rsidR="00E321E3" w:rsidRPr="00470220">
              <w:rPr>
                <w:b/>
                <w:i/>
              </w:rPr>
              <w:t>bør</w:t>
            </w:r>
            <w:r w:rsidRPr="00470220">
              <w:rPr>
                <w:b/>
                <w:i/>
              </w:rPr>
              <w:t xml:space="preserve"> ikke være synlig for de kompetente nationale myndigheder eller EU-organer. Hvis medlemsstaternes udpegede myndigheder og EU-organer gennemfører forespørgsler i CIR eller det centrale Eurodac-system, skal de kun have </w:t>
            </w:r>
            <w:r w:rsidR="00E321E3" w:rsidRPr="00470220">
              <w:rPr>
                <w:b/>
                <w:i/>
              </w:rPr>
              <w:t>ret til adgang</w:t>
            </w:r>
            <w:r w:rsidRPr="00470220">
              <w:rPr>
                <w:b/>
                <w:i/>
              </w:rPr>
              <w:t xml:space="preserve"> til de oplysninger, der </w:t>
            </w:r>
            <w:r w:rsidR="00E321E3" w:rsidRPr="00470220">
              <w:rPr>
                <w:b/>
                <w:i/>
              </w:rPr>
              <w:t>er</w:t>
            </w:r>
            <w:r w:rsidRPr="00470220">
              <w:rPr>
                <w:b/>
                <w:i/>
              </w:rPr>
              <w:t xml:space="preserve"> strengt nødvendige for at kunne udføre deres specifikke opgaver, selv om disse er forbundet med andre registreringer i sekvensen.</w:t>
            </w:r>
          </w:p>
        </w:tc>
      </w:tr>
    </w:tbl>
    <w:p w14:paraId="5617D44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B38A746" w14:textId="77777777" w:rsidR="00624EE4" w:rsidRPr="00470220" w:rsidRDefault="00624EE4" w:rsidP="00624EE4">
      <w:r w:rsidRPr="005355CF">
        <w:rPr>
          <w:rStyle w:val="HideTWBExt"/>
        </w:rPr>
        <w:t>&lt;/Amend&gt;</w:t>
      </w:r>
    </w:p>
    <w:p w14:paraId="5EDD7163"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111</w:t>
      </w:r>
      <w:r w:rsidRPr="005355CF">
        <w:rPr>
          <w:rStyle w:val="HideTWBExt"/>
          <w:b w:val="0"/>
        </w:rPr>
        <w:t>&lt;/NumAm&gt;</w:t>
      </w:r>
    </w:p>
    <w:p w14:paraId="7053CE7C"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A255DFC" w14:textId="77777777" w:rsidR="00624EE4" w:rsidRPr="00470220" w:rsidRDefault="00624EE4" w:rsidP="00624EE4">
      <w:r w:rsidRPr="005355CF">
        <w:rPr>
          <w:rStyle w:val="HideTWBExt"/>
        </w:rPr>
        <w:t>&lt;/RepeatBlock-By&gt;</w:t>
      </w:r>
    </w:p>
    <w:p w14:paraId="66937EF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37A8B38" w14:textId="77777777" w:rsidR="00624EE4" w:rsidRPr="00470220" w:rsidRDefault="00624EE4" w:rsidP="00624EE4">
      <w:pPr>
        <w:pStyle w:val="NormalBold"/>
      </w:pPr>
      <w:r w:rsidRPr="005355CF">
        <w:rPr>
          <w:rStyle w:val="HideTWBExt"/>
          <w:b w:val="0"/>
        </w:rPr>
        <w:t>&lt;Article&gt;</w:t>
      </w:r>
      <w:r w:rsidRPr="00470220">
        <w:t>Dispositive del – nr. 11 – artikel 4 – stk. 6</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06B560B" w14:textId="77777777" w:rsidTr="001D6D31">
        <w:trPr>
          <w:jc w:val="center"/>
        </w:trPr>
        <w:tc>
          <w:tcPr>
            <w:tcW w:w="9752" w:type="dxa"/>
            <w:gridSpan w:val="2"/>
          </w:tcPr>
          <w:p w14:paraId="4F3BB3BE" w14:textId="77777777" w:rsidR="00624EE4" w:rsidRPr="00470220" w:rsidRDefault="00624EE4" w:rsidP="001D6D31">
            <w:pPr>
              <w:keepNext/>
            </w:pPr>
          </w:p>
        </w:tc>
      </w:tr>
      <w:tr w:rsidR="00176F35" w:rsidRPr="00470220" w14:paraId="3B6DAABA" w14:textId="77777777" w:rsidTr="001D6D31">
        <w:trPr>
          <w:jc w:val="center"/>
        </w:trPr>
        <w:tc>
          <w:tcPr>
            <w:tcW w:w="4876" w:type="dxa"/>
            <w:hideMark/>
          </w:tcPr>
          <w:p w14:paraId="70D0AB8D" w14:textId="77777777" w:rsidR="00624EE4" w:rsidRPr="00470220" w:rsidRDefault="00624EE4" w:rsidP="001D6D31">
            <w:pPr>
              <w:pStyle w:val="ColumnHeading"/>
              <w:keepNext/>
            </w:pPr>
            <w:r w:rsidRPr="00470220">
              <w:t>Kommissionens forslag</w:t>
            </w:r>
          </w:p>
        </w:tc>
        <w:tc>
          <w:tcPr>
            <w:tcW w:w="4876" w:type="dxa"/>
            <w:hideMark/>
          </w:tcPr>
          <w:p w14:paraId="10522BF9" w14:textId="77777777" w:rsidR="00624EE4" w:rsidRPr="00470220" w:rsidRDefault="00624EE4" w:rsidP="001D6D31">
            <w:pPr>
              <w:pStyle w:val="ColumnHeading"/>
              <w:keepNext/>
            </w:pPr>
            <w:r w:rsidRPr="00470220">
              <w:t>Ændringsforslag</w:t>
            </w:r>
          </w:p>
        </w:tc>
      </w:tr>
      <w:tr w:rsidR="00176F35" w:rsidRPr="00470220" w14:paraId="7C99B76D" w14:textId="77777777" w:rsidTr="001D6D31">
        <w:trPr>
          <w:jc w:val="center"/>
        </w:trPr>
        <w:tc>
          <w:tcPr>
            <w:tcW w:w="4876" w:type="dxa"/>
            <w:hideMark/>
          </w:tcPr>
          <w:p w14:paraId="793B6F0B" w14:textId="77777777" w:rsidR="00624EE4" w:rsidRPr="00470220" w:rsidRDefault="00624EE4" w:rsidP="001D6D31">
            <w:pPr>
              <w:pStyle w:val="Normal6"/>
            </w:pPr>
            <w:r w:rsidRPr="00470220">
              <w:t>6.</w:t>
            </w:r>
            <w:r w:rsidRPr="00470220">
              <w:tab/>
              <w:t xml:space="preserve">Alle datasæt, der er registreret i Eurodac, og som vedrører den samme tredjelandsstatsborger eller statsløse person, kædes sammen i en sekvens. Hvis der foretages en søgning med fingeraftryk i datasættet for en tredjelandsstatsborger eller en statsløs person, og der opnås et hit på mindst ét andet sæt af fingeraftryk i et andet datasæt vedrørende den pågældende tredjelandsstatsborger eller statsløse person, kæder Eurodac automatisk disse datasæt sammen på grundlag af sammenligningen af fingeraftryk. </w:t>
            </w:r>
            <w:r w:rsidRPr="00470220">
              <w:rPr>
                <w:b/>
                <w:bCs/>
                <w:i/>
                <w:iCs/>
              </w:rPr>
              <w:t xml:space="preserve">Hvis det er nødvendigt, </w:t>
            </w:r>
            <w:r w:rsidRPr="00470220">
              <w:t>kontrolleres og bekræftes sammenligningen af et fingeraftryk af en fingeraftryksekspert i overensstemmelse med artikel 26. Hvis modtagermedlemsstaten bekræfter hittet, sender den en meddelelse til eu-LISA, som bekræfter sammenkædningen.</w:t>
            </w:r>
          </w:p>
        </w:tc>
        <w:tc>
          <w:tcPr>
            <w:tcW w:w="4876" w:type="dxa"/>
            <w:hideMark/>
          </w:tcPr>
          <w:p w14:paraId="781FF227" w14:textId="77777777" w:rsidR="00624EE4" w:rsidRPr="00470220" w:rsidRDefault="00624EE4" w:rsidP="001D6D31">
            <w:pPr>
              <w:pStyle w:val="Normal6"/>
              <w:rPr>
                <w:szCs w:val="24"/>
              </w:rPr>
            </w:pPr>
            <w:r w:rsidRPr="00470220">
              <w:t>6.</w:t>
            </w:r>
            <w:r w:rsidRPr="00470220">
              <w:tab/>
              <w:t xml:space="preserve">Alle datasæt, der er registreret i Eurodac, og som vedrører den samme tredjelandsstatsborger eller statsløse person, kædes sammen i en sekvens. Hvis der foretages en søgning med fingeraftryk i datasættet for en tredjelandsstatsborger eller en statsløs person, og der opnås et hit på mindst ét andet sæt af fingeraftryk i et andet datasæt vedrørende den pågældende tredjelandsstatsborger eller statsløse person, kæder Eurodac automatisk disse datasæt sammen på grundlag af sammenligningen af fingeraftryk. </w:t>
            </w:r>
            <w:r w:rsidRPr="00470220">
              <w:rPr>
                <w:b/>
                <w:i/>
              </w:rPr>
              <w:t xml:space="preserve">Medlemsstaternes udpegede myndigheder og Den Europæiske Unions autoriserede agenturers adgang skal imidlertid for begges vedkommende være stærkt reguleret for på effektiv vis at kunne sikre personers ret til privatliv og databeskyttelse. En sådan adgang skal derfor være tidsbegrænset og begrænset til de oplysninger, der er relevante for den meget specifikke udførelse af deres opgaver. </w:t>
            </w:r>
            <w:r w:rsidRPr="00470220">
              <w:rPr>
                <w:b/>
                <w:bCs/>
                <w:i/>
                <w:iCs/>
              </w:rPr>
              <w:t>Endvidere, hvis der er tale om tvivlstilfælde,</w:t>
            </w:r>
            <w:r w:rsidRPr="00470220">
              <w:t xml:space="preserve"> kontrolleres og bekræftes sammenligningen af et fingeraftryk af en fingeraftryksekspert i overensstemmelse med artikel 26.</w:t>
            </w:r>
            <w:r w:rsidRPr="00470220">
              <w:rPr>
                <w:b/>
                <w:i/>
              </w:rPr>
              <w:t xml:space="preserve"> </w:t>
            </w:r>
            <w:r w:rsidRPr="00470220">
              <w:rPr>
                <w:b/>
                <w:bCs/>
                <w:i/>
                <w:iCs/>
              </w:rPr>
              <w:t>Hvis et datasæt, der er registreret i Eurodac, slettes, skal eventuelle link til dette datasæt også slettes automatisk.</w:t>
            </w:r>
            <w:r w:rsidRPr="00470220">
              <w:t xml:space="preserve"> Hvis modtagermedlemsstaten bekræfter hittet, sender den en meddelelse til eu-LISA, som bekræfter sammenkædningen.</w:t>
            </w:r>
          </w:p>
        </w:tc>
      </w:tr>
    </w:tbl>
    <w:p w14:paraId="301EDB2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AC9C860" w14:textId="77777777" w:rsidR="00624EE4" w:rsidRPr="00470220" w:rsidRDefault="00624EE4" w:rsidP="00624EE4">
      <w:r w:rsidRPr="005355CF">
        <w:rPr>
          <w:rStyle w:val="HideTWBExt"/>
        </w:rPr>
        <w:t>&lt;/Amend&gt;</w:t>
      </w:r>
    </w:p>
    <w:p w14:paraId="18738A03"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112</w:t>
      </w:r>
      <w:r w:rsidRPr="005355CF">
        <w:rPr>
          <w:rStyle w:val="HideTWBExt"/>
          <w:b w:val="0"/>
        </w:rPr>
        <w:t>&lt;/NumAm&gt;</w:t>
      </w:r>
    </w:p>
    <w:p w14:paraId="2382433F" w14:textId="77777777" w:rsidR="00624EE4" w:rsidRPr="00470220" w:rsidRDefault="00624EE4" w:rsidP="00624EE4">
      <w:pPr>
        <w:pStyle w:val="NormalBold"/>
      </w:pPr>
      <w:r w:rsidRPr="005355CF">
        <w:rPr>
          <w:rStyle w:val="HideTWBExt"/>
          <w:b w:val="0"/>
        </w:rPr>
        <w:t>&lt;RepeatBlock-By&gt;&lt;Members&gt;</w:t>
      </w:r>
      <w:r w:rsidRPr="00470220">
        <w:t>Hilde Vautmans, Jan-Christoph Oetjen, Sophia in 't Veld, Yana Toom</w:t>
      </w:r>
      <w:r w:rsidRPr="005355CF">
        <w:rPr>
          <w:rStyle w:val="HideTWBExt"/>
          <w:b w:val="0"/>
        </w:rPr>
        <w:t>&lt;/Members&gt;</w:t>
      </w:r>
    </w:p>
    <w:p w14:paraId="575A9D87" w14:textId="77777777" w:rsidR="00624EE4" w:rsidRPr="00470220" w:rsidRDefault="00624EE4" w:rsidP="00624EE4">
      <w:r w:rsidRPr="005355CF">
        <w:rPr>
          <w:rStyle w:val="HideTWBExt"/>
        </w:rPr>
        <w:t>&lt;/RepeatBlock-By&gt;</w:t>
      </w:r>
    </w:p>
    <w:p w14:paraId="4A5A357C"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1C2B00A" w14:textId="77777777" w:rsidR="00624EE4" w:rsidRPr="00470220" w:rsidRDefault="00624EE4" w:rsidP="00624EE4">
      <w:pPr>
        <w:pStyle w:val="NormalBold"/>
      </w:pPr>
      <w:r w:rsidRPr="005355CF">
        <w:rPr>
          <w:rStyle w:val="HideTWBExt"/>
          <w:b w:val="0"/>
        </w:rPr>
        <w:t>&lt;Article&gt;</w:t>
      </w:r>
      <w:r w:rsidRPr="00470220">
        <w:t>Dispositive del – nr. 11 – artikel 4 – stk. 6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97510E3" w14:textId="77777777" w:rsidTr="001D6D31">
        <w:trPr>
          <w:jc w:val="center"/>
        </w:trPr>
        <w:tc>
          <w:tcPr>
            <w:tcW w:w="9752" w:type="dxa"/>
            <w:gridSpan w:val="2"/>
          </w:tcPr>
          <w:p w14:paraId="24E828E1" w14:textId="77777777" w:rsidR="00624EE4" w:rsidRPr="00470220" w:rsidRDefault="00624EE4" w:rsidP="001D6D31">
            <w:pPr>
              <w:keepNext/>
            </w:pPr>
          </w:p>
        </w:tc>
      </w:tr>
      <w:tr w:rsidR="00176F35" w:rsidRPr="00470220" w14:paraId="764DE045" w14:textId="77777777" w:rsidTr="001D6D31">
        <w:trPr>
          <w:jc w:val="center"/>
        </w:trPr>
        <w:tc>
          <w:tcPr>
            <w:tcW w:w="4876" w:type="dxa"/>
            <w:hideMark/>
          </w:tcPr>
          <w:p w14:paraId="1B15BA72" w14:textId="77777777" w:rsidR="00624EE4" w:rsidRPr="00470220" w:rsidRDefault="00624EE4" w:rsidP="001D6D31">
            <w:pPr>
              <w:pStyle w:val="ColumnHeading"/>
              <w:keepNext/>
            </w:pPr>
            <w:r w:rsidRPr="00470220">
              <w:t>Kommissionens forslag</w:t>
            </w:r>
          </w:p>
        </w:tc>
        <w:tc>
          <w:tcPr>
            <w:tcW w:w="4876" w:type="dxa"/>
            <w:hideMark/>
          </w:tcPr>
          <w:p w14:paraId="2B9E6322" w14:textId="77777777" w:rsidR="00624EE4" w:rsidRPr="00470220" w:rsidRDefault="00624EE4" w:rsidP="001D6D31">
            <w:pPr>
              <w:pStyle w:val="ColumnHeading"/>
              <w:keepNext/>
            </w:pPr>
            <w:r w:rsidRPr="00470220">
              <w:t>Ændringsforslag</w:t>
            </w:r>
          </w:p>
        </w:tc>
      </w:tr>
      <w:tr w:rsidR="00176F35" w:rsidRPr="00470220" w14:paraId="7ACDA94C" w14:textId="77777777" w:rsidTr="001D6D31">
        <w:trPr>
          <w:jc w:val="center"/>
        </w:trPr>
        <w:tc>
          <w:tcPr>
            <w:tcW w:w="4876" w:type="dxa"/>
          </w:tcPr>
          <w:p w14:paraId="24A1BDDD" w14:textId="77777777" w:rsidR="00624EE4" w:rsidRPr="00470220" w:rsidRDefault="00624EE4" w:rsidP="001D6D31">
            <w:pPr>
              <w:pStyle w:val="Normal6"/>
            </w:pPr>
          </w:p>
        </w:tc>
        <w:tc>
          <w:tcPr>
            <w:tcW w:w="4876" w:type="dxa"/>
            <w:hideMark/>
          </w:tcPr>
          <w:p w14:paraId="6BFD986E" w14:textId="4F555E22" w:rsidR="00624EE4" w:rsidRPr="00470220" w:rsidRDefault="00624EE4" w:rsidP="001D6D31">
            <w:pPr>
              <w:pStyle w:val="Normal6"/>
              <w:rPr>
                <w:szCs w:val="24"/>
              </w:rPr>
            </w:pPr>
            <w:r w:rsidRPr="00470220">
              <w:rPr>
                <w:b/>
                <w:i/>
              </w:rPr>
              <w:t>6a.</w:t>
            </w:r>
            <w:r w:rsidRPr="00470220">
              <w:rPr>
                <w:b/>
                <w:i/>
              </w:rPr>
              <w:tab/>
              <w:t>For så vidt angår mindreårige skal kun nationale retshåndhævende myndigheder, der er ansvarlige for forebyggelse, registrering og undersøgelse af menneskehandel med børn, samt Europol have adgang til Eurodac med det formål at kunne beskytte børneofre for menneskehandel. Spørgsmålet om, hvorvidt de generelle retshåndhævende myndigheders adgang i henhold til artikel 1, stk. 1, litra d), til Eurodac-oplysninger om børn under 14 år står i forhold til målet, vurderes på baggrund af yderligere dokumentation af relevansen af disse oplysninger for bekæmpelsen af terror og anden alvorlig kriminalitet.</w:t>
            </w:r>
          </w:p>
        </w:tc>
      </w:tr>
    </w:tbl>
    <w:p w14:paraId="3EE4B3D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6D3C985"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65E6D6AB" w14:textId="77777777" w:rsidR="00624EE4" w:rsidRPr="00470220" w:rsidRDefault="00624EE4" w:rsidP="00624EE4">
      <w:pPr>
        <w:pStyle w:val="Normal12Italic"/>
        <w:rPr>
          <w:noProof w:val="0"/>
        </w:rPr>
      </w:pPr>
      <w:r w:rsidRPr="00470220">
        <w:rPr>
          <w:noProof w:val="0"/>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14:paraId="63C658C7" w14:textId="77777777" w:rsidR="00624EE4" w:rsidRPr="00470220" w:rsidRDefault="00624EE4" w:rsidP="00624EE4">
      <w:r w:rsidRPr="005355CF">
        <w:rPr>
          <w:rStyle w:val="HideTWBExt"/>
        </w:rPr>
        <w:t>&lt;/Amend&gt;</w:t>
      </w:r>
    </w:p>
    <w:p w14:paraId="004F188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113</w:t>
      </w:r>
      <w:r w:rsidRPr="005355CF">
        <w:rPr>
          <w:rStyle w:val="HideTWBExt"/>
          <w:b w:val="0"/>
        </w:rPr>
        <w:t>&lt;/NumAm&gt;</w:t>
      </w:r>
    </w:p>
    <w:p w14:paraId="756D1051"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417D761" w14:textId="77777777" w:rsidR="00624EE4" w:rsidRPr="00470220" w:rsidRDefault="00624EE4" w:rsidP="00624EE4">
      <w:r w:rsidRPr="005355CF">
        <w:rPr>
          <w:rStyle w:val="HideTWBExt"/>
        </w:rPr>
        <w:t>&lt;/RepeatBlock-By&gt;</w:t>
      </w:r>
    </w:p>
    <w:p w14:paraId="51AE984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215A9C0" w14:textId="77777777" w:rsidR="00624EE4" w:rsidRPr="00470220" w:rsidRDefault="00624EE4" w:rsidP="00624EE4">
      <w:pPr>
        <w:pStyle w:val="NormalBold"/>
      </w:pPr>
      <w:r w:rsidRPr="005355CF">
        <w:rPr>
          <w:rStyle w:val="HideTWBExt"/>
          <w:b w:val="0"/>
        </w:rPr>
        <w:t>&lt;Article&gt;</w:t>
      </w:r>
      <w:r w:rsidRPr="00470220">
        <w:t>Dispositive del – nr. 11 – artikel 4 – stk. 7</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C2D62DA" w14:textId="77777777" w:rsidTr="001D6D31">
        <w:trPr>
          <w:jc w:val="center"/>
        </w:trPr>
        <w:tc>
          <w:tcPr>
            <w:tcW w:w="9752" w:type="dxa"/>
            <w:gridSpan w:val="2"/>
          </w:tcPr>
          <w:p w14:paraId="041DF42F" w14:textId="77777777" w:rsidR="00624EE4" w:rsidRPr="00470220" w:rsidRDefault="00624EE4" w:rsidP="001D6D31">
            <w:pPr>
              <w:keepNext/>
            </w:pPr>
          </w:p>
        </w:tc>
      </w:tr>
      <w:tr w:rsidR="00176F35" w:rsidRPr="00470220" w14:paraId="6B76912A" w14:textId="77777777" w:rsidTr="001D6D31">
        <w:trPr>
          <w:jc w:val="center"/>
        </w:trPr>
        <w:tc>
          <w:tcPr>
            <w:tcW w:w="4876" w:type="dxa"/>
            <w:hideMark/>
          </w:tcPr>
          <w:p w14:paraId="44360C61" w14:textId="77777777" w:rsidR="00624EE4" w:rsidRPr="00470220" w:rsidRDefault="00624EE4" w:rsidP="001D6D31">
            <w:pPr>
              <w:pStyle w:val="ColumnHeading"/>
              <w:keepNext/>
            </w:pPr>
            <w:r w:rsidRPr="00470220">
              <w:t>Kommissionens forslag</w:t>
            </w:r>
          </w:p>
        </w:tc>
        <w:tc>
          <w:tcPr>
            <w:tcW w:w="4876" w:type="dxa"/>
            <w:hideMark/>
          </w:tcPr>
          <w:p w14:paraId="6885AE24" w14:textId="77777777" w:rsidR="00624EE4" w:rsidRPr="00470220" w:rsidRDefault="00624EE4" w:rsidP="001D6D31">
            <w:pPr>
              <w:pStyle w:val="ColumnHeading"/>
              <w:keepNext/>
            </w:pPr>
            <w:r w:rsidRPr="00470220">
              <w:t>Ændringsforslag</w:t>
            </w:r>
          </w:p>
        </w:tc>
      </w:tr>
      <w:tr w:rsidR="00176F35" w:rsidRPr="00470220" w14:paraId="37EB1881" w14:textId="77777777" w:rsidTr="001D6D31">
        <w:trPr>
          <w:jc w:val="center"/>
        </w:trPr>
        <w:tc>
          <w:tcPr>
            <w:tcW w:w="4876" w:type="dxa"/>
            <w:hideMark/>
          </w:tcPr>
          <w:p w14:paraId="3EABDC4A" w14:textId="77777777" w:rsidR="00624EE4" w:rsidRPr="00470220" w:rsidRDefault="00624EE4" w:rsidP="001D6D31">
            <w:pPr>
              <w:pStyle w:val="Normal6"/>
            </w:pPr>
            <w:r w:rsidRPr="00470220">
              <w:t>7.</w:t>
            </w:r>
            <w:r w:rsidRPr="00470220">
              <w:tab/>
              <w:t>De regler, der gælder for Eurodac, finder ligeledes anvendelse på de operationer, som medlemsstaterne foretager fra videregivelsen af oplysninger til det centrale system, indtil der gøres brug af resultaterne af sammenligningen."</w:t>
            </w:r>
          </w:p>
        </w:tc>
        <w:tc>
          <w:tcPr>
            <w:tcW w:w="4876" w:type="dxa"/>
            <w:hideMark/>
          </w:tcPr>
          <w:p w14:paraId="622EC93D" w14:textId="77777777" w:rsidR="00624EE4" w:rsidRPr="00470220" w:rsidRDefault="00624EE4" w:rsidP="001D6D31">
            <w:pPr>
              <w:pStyle w:val="Normal6"/>
              <w:rPr>
                <w:szCs w:val="24"/>
              </w:rPr>
            </w:pPr>
            <w:r w:rsidRPr="00470220">
              <w:t>7.</w:t>
            </w:r>
            <w:r w:rsidRPr="00470220">
              <w:tab/>
              <w:t xml:space="preserve">De regler, der gælder for Eurodac, finder ligeledes anvendelse på de operationer, som medlemsstaterne foretager fra videregivelsen af oplysninger til det centrale system </w:t>
            </w:r>
            <w:r w:rsidRPr="00470220">
              <w:rPr>
                <w:b/>
                <w:bCs/>
                <w:i/>
                <w:iCs/>
              </w:rPr>
              <w:t>eller CIR</w:t>
            </w:r>
            <w:r w:rsidRPr="00470220">
              <w:t>, indtil der gøres brug af resultaterne af sammenligningen."</w:t>
            </w:r>
          </w:p>
        </w:tc>
      </w:tr>
    </w:tbl>
    <w:p w14:paraId="5117E38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C819E7F" w14:textId="77777777" w:rsidR="00624EE4" w:rsidRPr="00470220" w:rsidRDefault="00624EE4" w:rsidP="00624EE4">
      <w:r w:rsidRPr="005355CF">
        <w:rPr>
          <w:rStyle w:val="HideTWBExt"/>
        </w:rPr>
        <w:t>&lt;/Amend&gt;</w:t>
      </w:r>
    </w:p>
    <w:p w14:paraId="6D574F6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114</w:t>
      </w:r>
      <w:r w:rsidRPr="005355CF">
        <w:rPr>
          <w:rStyle w:val="HideTWBExt"/>
          <w:b w:val="0"/>
        </w:rPr>
        <w:t>&lt;/NumAm&gt;</w:t>
      </w:r>
    </w:p>
    <w:p w14:paraId="498E5FC3" w14:textId="77777777" w:rsidR="00624EE4" w:rsidRPr="00470220" w:rsidRDefault="00624EE4" w:rsidP="00624EE4">
      <w:pPr>
        <w:pStyle w:val="NormalBold"/>
      </w:pPr>
      <w:r w:rsidRPr="005355CF">
        <w:rPr>
          <w:rStyle w:val="HideTWBExt"/>
          <w:b w:val="0"/>
        </w:rPr>
        <w:t>&lt;RepeatBlock-By&gt;&lt;Members&gt;</w:t>
      </w:r>
      <w:r w:rsidRPr="00470220">
        <w:t>Jan-Christoph Oetjen, Sophia in 't Veld, Hilde Vautmans, Yana Toom</w:t>
      </w:r>
      <w:r w:rsidRPr="005355CF">
        <w:rPr>
          <w:rStyle w:val="HideTWBExt"/>
          <w:b w:val="0"/>
        </w:rPr>
        <w:t>&lt;/Members&gt;</w:t>
      </w:r>
    </w:p>
    <w:p w14:paraId="75FC95FA" w14:textId="77777777" w:rsidR="00624EE4" w:rsidRPr="00470220" w:rsidRDefault="00624EE4" w:rsidP="00624EE4">
      <w:r w:rsidRPr="005355CF">
        <w:rPr>
          <w:rStyle w:val="HideTWBExt"/>
        </w:rPr>
        <w:t>&lt;/RepeatBlock-By&gt;</w:t>
      </w:r>
    </w:p>
    <w:p w14:paraId="7612855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F933034" w14:textId="77777777" w:rsidR="00624EE4" w:rsidRPr="00470220" w:rsidRDefault="00624EE4" w:rsidP="00624EE4">
      <w:pPr>
        <w:pStyle w:val="NormalBold"/>
      </w:pPr>
      <w:r w:rsidRPr="005355CF">
        <w:rPr>
          <w:rStyle w:val="HideTWBExt"/>
          <w:b w:val="0"/>
        </w:rPr>
        <w:t>&lt;Article&gt;</w:t>
      </w:r>
      <w:r w:rsidRPr="00470220">
        <w:t>Dispositive del – nr. 11 a (nyt) – artikel 5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79694E1" w14:textId="77777777" w:rsidTr="001D6D31">
        <w:trPr>
          <w:jc w:val="center"/>
        </w:trPr>
        <w:tc>
          <w:tcPr>
            <w:tcW w:w="9752" w:type="dxa"/>
            <w:gridSpan w:val="2"/>
          </w:tcPr>
          <w:p w14:paraId="0CAD18A1" w14:textId="77777777" w:rsidR="00624EE4" w:rsidRPr="00470220" w:rsidRDefault="00624EE4" w:rsidP="001D6D31">
            <w:pPr>
              <w:keepNext/>
            </w:pPr>
          </w:p>
        </w:tc>
      </w:tr>
      <w:tr w:rsidR="00176F35" w:rsidRPr="00470220" w14:paraId="7285378D" w14:textId="77777777" w:rsidTr="001D6D31">
        <w:trPr>
          <w:jc w:val="center"/>
        </w:trPr>
        <w:tc>
          <w:tcPr>
            <w:tcW w:w="4876" w:type="dxa"/>
            <w:hideMark/>
          </w:tcPr>
          <w:p w14:paraId="16DA6504" w14:textId="77777777" w:rsidR="00624EE4" w:rsidRPr="00470220" w:rsidRDefault="00624EE4" w:rsidP="001D6D31">
            <w:pPr>
              <w:pStyle w:val="ColumnHeading"/>
              <w:keepNext/>
            </w:pPr>
            <w:r w:rsidRPr="00470220">
              <w:t>Kommissionens forslag</w:t>
            </w:r>
          </w:p>
        </w:tc>
        <w:tc>
          <w:tcPr>
            <w:tcW w:w="4876" w:type="dxa"/>
            <w:hideMark/>
          </w:tcPr>
          <w:p w14:paraId="536205CC" w14:textId="77777777" w:rsidR="00624EE4" w:rsidRPr="00470220" w:rsidRDefault="00624EE4" w:rsidP="001D6D31">
            <w:pPr>
              <w:pStyle w:val="ColumnHeading"/>
              <w:keepNext/>
            </w:pPr>
            <w:r w:rsidRPr="00470220">
              <w:t>Ændringsforslag</w:t>
            </w:r>
          </w:p>
        </w:tc>
      </w:tr>
      <w:tr w:rsidR="00176F35" w:rsidRPr="00470220" w14:paraId="5D3D7590" w14:textId="77777777" w:rsidTr="001D6D31">
        <w:trPr>
          <w:jc w:val="center"/>
        </w:trPr>
        <w:tc>
          <w:tcPr>
            <w:tcW w:w="4876" w:type="dxa"/>
          </w:tcPr>
          <w:p w14:paraId="7BB11142" w14:textId="77777777" w:rsidR="00624EE4" w:rsidRPr="00470220" w:rsidRDefault="00624EE4" w:rsidP="001D6D31">
            <w:pPr>
              <w:pStyle w:val="Normal6"/>
            </w:pPr>
          </w:p>
        </w:tc>
        <w:tc>
          <w:tcPr>
            <w:tcW w:w="4876" w:type="dxa"/>
            <w:hideMark/>
          </w:tcPr>
          <w:p w14:paraId="52F006B0" w14:textId="77777777" w:rsidR="00624EE4" w:rsidRPr="00470220" w:rsidRDefault="00624EE4" w:rsidP="001D6D31">
            <w:pPr>
              <w:pStyle w:val="Normal6"/>
              <w:rPr>
                <w:szCs w:val="24"/>
              </w:rPr>
            </w:pPr>
            <w:r w:rsidRPr="00470220">
              <w:rPr>
                <w:b/>
                <w:i/>
              </w:rPr>
              <w:t>11a)</w:t>
            </w:r>
            <w:r w:rsidRPr="00470220">
              <w:rPr>
                <w:b/>
                <w:i/>
              </w:rPr>
              <w:tab/>
              <w:t xml:space="preserve"> Artikel 5, stk. 1, affattes således:</w:t>
            </w:r>
          </w:p>
        </w:tc>
      </w:tr>
      <w:tr w:rsidR="00176F35" w:rsidRPr="00470220" w14:paraId="5D525FCB" w14:textId="77777777" w:rsidTr="001D6D31">
        <w:trPr>
          <w:jc w:val="center"/>
        </w:trPr>
        <w:tc>
          <w:tcPr>
            <w:tcW w:w="4876" w:type="dxa"/>
          </w:tcPr>
          <w:p w14:paraId="19D3F72C" w14:textId="77777777" w:rsidR="00624EE4" w:rsidRPr="00470220" w:rsidRDefault="00624EE4" w:rsidP="001D6D31">
            <w:pPr>
              <w:pStyle w:val="Normal6"/>
            </w:pPr>
          </w:p>
        </w:tc>
        <w:tc>
          <w:tcPr>
            <w:tcW w:w="4876" w:type="dxa"/>
            <w:hideMark/>
          </w:tcPr>
          <w:p w14:paraId="73BE0F00" w14:textId="70196A48" w:rsidR="00624EE4" w:rsidRPr="00470220" w:rsidRDefault="00624EE4" w:rsidP="001D6D31">
            <w:pPr>
              <w:pStyle w:val="Normal6"/>
              <w:rPr>
                <w:szCs w:val="24"/>
              </w:rPr>
            </w:pPr>
            <w:r w:rsidRPr="00470220">
              <w:rPr>
                <w:b/>
                <w:i/>
              </w:rPr>
              <w:t>1. Før den operationelle brug af det modificerede Eurodac-system indledes, skal sikkerhedsrammen for Eurodacs forretningsmiljø og tekniske miljø være korrekt opdateret i overensstemmelse med artikel 33 i EUDPR</w:t>
            </w:r>
            <w:r w:rsidRPr="00470220">
              <w:rPr>
                <w:b/>
                <w:i/>
                <w:vertAlign w:val="superscript"/>
              </w:rPr>
              <w:t>1a</w:t>
            </w:r>
            <w:r w:rsidRPr="00470220">
              <w:rPr>
                <w:b/>
                <w:i/>
              </w:rPr>
              <w:t>. Agenturet, eu-LISA, er ansvarligt for den operationelle forvaltning af Eurodac.</w:t>
            </w:r>
          </w:p>
        </w:tc>
      </w:tr>
      <w:tr w:rsidR="00176F35" w:rsidRPr="00470220" w14:paraId="2070F71A" w14:textId="77777777" w:rsidTr="001D6D31">
        <w:trPr>
          <w:jc w:val="center"/>
        </w:trPr>
        <w:tc>
          <w:tcPr>
            <w:tcW w:w="4876" w:type="dxa"/>
          </w:tcPr>
          <w:p w14:paraId="3C31E50F" w14:textId="77777777" w:rsidR="00624EE4" w:rsidRPr="00470220" w:rsidRDefault="00624EE4" w:rsidP="001D6D31">
            <w:pPr>
              <w:pStyle w:val="Normal6"/>
            </w:pPr>
          </w:p>
        </w:tc>
        <w:tc>
          <w:tcPr>
            <w:tcW w:w="4876" w:type="dxa"/>
            <w:hideMark/>
          </w:tcPr>
          <w:p w14:paraId="612D4305" w14:textId="77777777" w:rsidR="00624EE4" w:rsidRPr="00470220" w:rsidRDefault="00624EE4" w:rsidP="001D6D31">
            <w:pPr>
              <w:pStyle w:val="Normal6"/>
              <w:rPr>
                <w:szCs w:val="24"/>
              </w:rPr>
            </w:pPr>
            <w:r w:rsidRPr="00470220">
              <w:rPr>
                <w:b/>
                <w:i/>
              </w:rPr>
              <w:t>__________________</w:t>
            </w:r>
          </w:p>
        </w:tc>
      </w:tr>
      <w:tr w:rsidR="00176F35" w:rsidRPr="00470220" w14:paraId="0A802053" w14:textId="77777777" w:rsidTr="001D6D31">
        <w:trPr>
          <w:jc w:val="center"/>
        </w:trPr>
        <w:tc>
          <w:tcPr>
            <w:tcW w:w="4876" w:type="dxa"/>
          </w:tcPr>
          <w:p w14:paraId="28C46395" w14:textId="77777777" w:rsidR="00624EE4" w:rsidRPr="00470220" w:rsidRDefault="00624EE4" w:rsidP="001D6D31">
            <w:pPr>
              <w:pStyle w:val="Normal6"/>
            </w:pPr>
          </w:p>
        </w:tc>
        <w:tc>
          <w:tcPr>
            <w:tcW w:w="4876" w:type="dxa"/>
            <w:hideMark/>
          </w:tcPr>
          <w:p w14:paraId="112D1B61" w14:textId="23A3F97F" w:rsidR="00624EE4" w:rsidRPr="00470220" w:rsidRDefault="00624EE4" w:rsidP="001D6D31">
            <w:pPr>
              <w:pStyle w:val="Normal6"/>
              <w:rPr>
                <w:szCs w:val="24"/>
              </w:rPr>
            </w:pPr>
            <w:r w:rsidRPr="00470220">
              <w:rPr>
                <w:b/>
                <w:bCs/>
                <w:i/>
                <w:iCs/>
                <w:vertAlign w:val="superscript"/>
              </w:rPr>
              <w:t>1a</w:t>
            </w:r>
            <w:r w:rsidRPr="00470220">
              <w:rPr>
                <w:b/>
                <w:bCs/>
                <w:i/>
                <w:iCs/>
              </w:rPr>
              <w:t xml:space="preserve">Artikel </w:t>
            </w:r>
            <w:r w:rsidR="00BE6883" w:rsidRPr="00470220">
              <w:rPr>
                <w:b/>
                <w:bCs/>
                <w:i/>
                <w:iCs/>
              </w:rPr>
              <w:t xml:space="preserve">33 i </w:t>
            </w:r>
            <w:r w:rsidRPr="00470220">
              <w:rPr>
                <w:b/>
                <w:bCs/>
                <w:i/>
                <w:iCs/>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w:t>
            </w:r>
          </w:p>
        </w:tc>
      </w:tr>
    </w:tbl>
    <w:p w14:paraId="7064B99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3309A7D" w14:textId="77777777" w:rsidR="00624EE4" w:rsidRPr="00470220" w:rsidRDefault="00624EE4" w:rsidP="00624EE4">
      <w:pPr>
        <w:pStyle w:val="JustificationTitle"/>
        <w:rPr>
          <w:noProof w:val="0"/>
        </w:rPr>
      </w:pPr>
      <w:r w:rsidRPr="005355CF">
        <w:rPr>
          <w:rStyle w:val="HideTWBExt"/>
          <w:i w:val="0"/>
        </w:rPr>
        <w:lastRenderedPageBreak/>
        <w:t>&lt;TitreJust&gt;</w:t>
      </w:r>
      <w:r w:rsidRPr="00470220">
        <w:rPr>
          <w:noProof w:val="0"/>
        </w:rPr>
        <w:t>Begrundelse</w:t>
      </w:r>
      <w:r w:rsidRPr="005355CF">
        <w:rPr>
          <w:rStyle w:val="HideTWBExt"/>
          <w:i w:val="0"/>
        </w:rPr>
        <w:t>&lt;/TitreJust&gt;</w:t>
      </w:r>
    </w:p>
    <w:p w14:paraId="5AA395EF" w14:textId="77777777" w:rsidR="00624EE4" w:rsidRPr="00470220" w:rsidRDefault="00624EE4" w:rsidP="00624EE4">
      <w:pPr>
        <w:pStyle w:val="Normal12Italic"/>
        <w:rPr>
          <w:noProof w:val="0"/>
        </w:rPr>
      </w:pPr>
      <w:r w:rsidRPr="00470220">
        <w:rPr>
          <w:noProof w:val="0"/>
        </w:rPr>
        <w:t>Udvidelsen af Eurodacs anvendelsesområde og lagringen af biometriske oplysninger sammen med andre identifikationsoplysninger og farvekopier af identitetspapirer øger risikoen betydeligt i forbindelse med databrud eller andre sikkerhedshændelser.</w:t>
      </w:r>
    </w:p>
    <w:p w14:paraId="50BBDA93" w14:textId="77777777" w:rsidR="00624EE4" w:rsidRPr="00470220" w:rsidRDefault="00624EE4" w:rsidP="00624EE4">
      <w:r w:rsidRPr="005355CF">
        <w:rPr>
          <w:rStyle w:val="HideTWBExt"/>
        </w:rPr>
        <w:t>&lt;/Amend&gt;</w:t>
      </w:r>
    </w:p>
    <w:p w14:paraId="666F215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115</w:t>
      </w:r>
      <w:r w:rsidRPr="005355CF">
        <w:rPr>
          <w:rStyle w:val="HideTWBExt"/>
          <w:b w:val="0"/>
        </w:rPr>
        <w:t>&lt;/NumAm&gt;</w:t>
      </w:r>
    </w:p>
    <w:p w14:paraId="506001F7"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0E385360" w14:textId="77777777" w:rsidR="00624EE4" w:rsidRPr="00470220" w:rsidRDefault="00624EE4" w:rsidP="00624EE4">
      <w:r w:rsidRPr="005355CF">
        <w:rPr>
          <w:rStyle w:val="HideTWBExt"/>
        </w:rPr>
        <w:t>&lt;/RepeatBlock-By&gt;</w:t>
      </w:r>
    </w:p>
    <w:p w14:paraId="21E339E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5313D51" w14:textId="77777777" w:rsidR="00624EE4" w:rsidRPr="00470220" w:rsidRDefault="00624EE4" w:rsidP="00624EE4">
      <w:pPr>
        <w:pStyle w:val="NormalBold"/>
      </w:pPr>
      <w:r w:rsidRPr="005355CF">
        <w:rPr>
          <w:rStyle w:val="HideTWBExt"/>
          <w:b w:val="0"/>
        </w:rPr>
        <w:t>&lt;Article&gt;</w:t>
      </w:r>
      <w:r w:rsidRPr="00470220">
        <w:t>Dispositive del – nr. 12 – artikel 8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9035508" w14:textId="77777777" w:rsidTr="001D6D31">
        <w:trPr>
          <w:jc w:val="center"/>
        </w:trPr>
        <w:tc>
          <w:tcPr>
            <w:tcW w:w="9752" w:type="dxa"/>
            <w:gridSpan w:val="2"/>
          </w:tcPr>
          <w:p w14:paraId="6D0A2391" w14:textId="77777777" w:rsidR="00624EE4" w:rsidRPr="00470220" w:rsidRDefault="00624EE4" w:rsidP="001D6D31">
            <w:pPr>
              <w:keepNext/>
            </w:pPr>
          </w:p>
        </w:tc>
      </w:tr>
      <w:tr w:rsidR="00176F35" w:rsidRPr="00470220" w14:paraId="737172B5" w14:textId="77777777" w:rsidTr="001D6D31">
        <w:trPr>
          <w:jc w:val="center"/>
        </w:trPr>
        <w:tc>
          <w:tcPr>
            <w:tcW w:w="4876" w:type="dxa"/>
            <w:hideMark/>
          </w:tcPr>
          <w:p w14:paraId="4FE1E85A" w14:textId="77777777" w:rsidR="00624EE4" w:rsidRPr="00470220" w:rsidRDefault="00624EE4" w:rsidP="001D6D31">
            <w:pPr>
              <w:pStyle w:val="ColumnHeading"/>
              <w:keepNext/>
            </w:pPr>
            <w:r w:rsidRPr="00470220">
              <w:t>Kommissionens forslag</w:t>
            </w:r>
          </w:p>
        </w:tc>
        <w:tc>
          <w:tcPr>
            <w:tcW w:w="4876" w:type="dxa"/>
            <w:hideMark/>
          </w:tcPr>
          <w:p w14:paraId="289B935F" w14:textId="77777777" w:rsidR="00624EE4" w:rsidRPr="00470220" w:rsidRDefault="00624EE4" w:rsidP="001D6D31">
            <w:pPr>
              <w:pStyle w:val="ColumnHeading"/>
              <w:keepNext/>
            </w:pPr>
            <w:r w:rsidRPr="00470220">
              <w:t>Ændringsforslag</w:t>
            </w:r>
          </w:p>
        </w:tc>
      </w:tr>
      <w:tr w:rsidR="00176F35" w:rsidRPr="00470220" w14:paraId="762C8190" w14:textId="77777777" w:rsidTr="001D6D31">
        <w:trPr>
          <w:jc w:val="center"/>
        </w:trPr>
        <w:tc>
          <w:tcPr>
            <w:tcW w:w="4876" w:type="dxa"/>
            <w:hideMark/>
          </w:tcPr>
          <w:p w14:paraId="624A89BB" w14:textId="77777777" w:rsidR="00624EE4" w:rsidRPr="00470220" w:rsidRDefault="00624EE4" w:rsidP="001D6D31">
            <w:pPr>
              <w:pStyle w:val="Normal6"/>
              <w:jc w:val="center"/>
            </w:pPr>
            <w:r w:rsidRPr="00470220">
              <w:rPr>
                <w:b/>
                <w:i/>
              </w:rPr>
              <w:t>"Artikel 8a</w:t>
            </w:r>
          </w:p>
        </w:tc>
        <w:tc>
          <w:tcPr>
            <w:tcW w:w="4876" w:type="dxa"/>
            <w:hideMark/>
          </w:tcPr>
          <w:p w14:paraId="6092AE10" w14:textId="77777777" w:rsidR="00624EE4" w:rsidRPr="00470220" w:rsidRDefault="00624EE4" w:rsidP="001D6D31">
            <w:pPr>
              <w:pStyle w:val="Normal6"/>
              <w:rPr>
                <w:szCs w:val="24"/>
              </w:rPr>
            </w:pPr>
            <w:r w:rsidRPr="00470220">
              <w:rPr>
                <w:b/>
                <w:i/>
              </w:rPr>
              <w:t>udgår</w:t>
            </w:r>
          </w:p>
        </w:tc>
      </w:tr>
      <w:tr w:rsidR="00176F35" w:rsidRPr="00470220" w14:paraId="3A03AFF9" w14:textId="77777777" w:rsidTr="001D6D31">
        <w:trPr>
          <w:jc w:val="center"/>
        </w:trPr>
        <w:tc>
          <w:tcPr>
            <w:tcW w:w="4876" w:type="dxa"/>
            <w:hideMark/>
          </w:tcPr>
          <w:p w14:paraId="247364C7" w14:textId="77777777" w:rsidR="00624EE4" w:rsidRPr="00470220" w:rsidRDefault="00624EE4" w:rsidP="001D6D31">
            <w:pPr>
              <w:pStyle w:val="Normal6"/>
              <w:jc w:val="center"/>
            </w:pPr>
            <w:r w:rsidRPr="00470220">
              <w:rPr>
                <w:b/>
                <w:i/>
              </w:rPr>
              <w:t>Interoperabilitet med ETIAS</w:t>
            </w:r>
          </w:p>
        </w:tc>
        <w:tc>
          <w:tcPr>
            <w:tcW w:w="4876" w:type="dxa"/>
          </w:tcPr>
          <w:p w14:paraId="79EDFCAF" w14:textId="77777777" w:rsidR="00624EE4" w:rsidRPr="00470220" w:rsidRDefault="00624EE4" w:rsidP="001D6D31">
            <w:pPr>
              <w:pStyle w:val="Normal6"/>
              <w:rPr>
                <w:szCs w:val="24"/>
              </w:rPr>
            </w:pPr>
          </w:p>
        </w:tc>
      </w:tr>
      <w:tr w:rsidR="00176F35" w:rsidRPr="00470220" w14:paraId="0209657C" w14:textId="77777777" w:rsidTr="001D6D31">
        <w:trPr>
          <w:jc w:val="center"/>
        </w:trPr>
        <w:tc>
          <w:tcPr>
            <w:tcW w:w="4876" w:type="dxa"/>
            <w:hideMark/>
          </w:tcPr>
          <w:p w14:paraId="3A82BA99" w14:textId="77777777" w:rsidR="00624EE4" w:rsidRPr="00470220" w:rsidRDefault="00624EE4" w:rsidP="001D6D31">
            <w:pPr>
              <w:pStyle w:val="Normal6"/>
            </w:pPr>
            <w:r w:rsidRPr="00470220">
              <w:rPr>
                <w:b/>
                <w:i/>
              </w:rPr>
              <w:t>1.</w:t>
            </w:r>
            <w:r w:rsidRPr="00470220">
              <w:rPr>
                <w:b/>
                <w:i/>
              </w:rPr>
              <w:tab/>
              <w:t>Fra [anvendelsesdatoen for denne forordning] forbindes det centrale Eurodacsystem til den europæiske søgeportal, der er omhandlet i artikel 6 i forordning (EU) 2019/818, for at muliggøre den automatiserede behandling, der er omhandlet i artikel 11 i forordning (EU) 2018/1240.</w:t>
            </w:r>
          </w:p>
        </w:tc>
        <w:tc>
          <w:tcPr>
            <w:tcW w:w="4876" w:type="dxa"/>
          </w:tcPr>
          <w:p w14:paraId="443D62F0" w14:textId="77777777" w:rsidR="00624EE4" w:rsidRPr="00470220" w:rsidRDefault="00624EE4" w:rsidP="001D6D31">
            <w:pPr>
              <w:pStyle w:val="Normal6"/>
              <w:rPr>
                <w:szCs w:val="24"/>
              </w:rPr>
            </w:pPr>
          </w:p>
        </w:tc>
      </w:tr>
      <w:tr w:rsidR="00176F35" w:rsidRPr="00470220" w14:paraId="52AFB2BC" w14:textId="77777777" w:rsidTr="001D6D31">
        <w:trPr>
          <w:jc w:val="center"/>
        </w:trPr>
        <w:tc>
          <w:tcPr>
            <w:tcW w:w="4876" w:type="dxa"/>
            <w:hideMark/>
          </w:tcPr>
          <w:p w14:paraId="3D8706C9" w14:textId="77777777" w:rsidR="00624EE4" w:rsidRPr="00470220" w:rsidRDefault="00624EE4" w:rsidP="001D6D31">
            <w:pPr>
              <w:pStyle w:val="Normal6"/>
            </w:pPr>
            <w:r w:rsidRPr="00470220">
              <w:rPr>
                <w:b/>
                <w:i/>
              </w:rPr>
              <w:t>2.</w:t>
            </w:r>
            <w:r w:rsidRPr="00470220">
              <w:rPr>
                <w:b/>
                <w:i/>
              </w:rPr>
              <w:tab/>
              <w:t>Den automatiserede behandling, der er omhandlet i artikel 11 i forordning (EU) 2018/1240, muliggør den kontrol, der er fastsat bestemmelser om i artikel 20, og den efterfølgende kontrol, der er omhandlet i samme forordnings artikel 22 og 26.</w:t>
            </w:r>
          </w:p>
        </w:tc>
        <w:tc>
          <w:tcPr>
            <w:tcW w:w="4876" w:type="dxa"/>
          </w:tcPr>
          <w:p w14:paraId="001C2478" w14:textId="77777777" w:rsidR="00624EE4" w:rsidRPr="00470220" w:rsidRDefault="00624EE4" w:rsidP="001D6D31">
            <w:pPr>
              <w:pStyle w:val="Normal6"/>
              <w:rPr>
                <w:szCs w:val="24"/>
              </w:rPr>
            </w:pPr>
          </w:p>
        </w:tc>
      </w:tr>
      <w:tr w:rsidR="00176F35" w:rsidRPr="00470220" w14:paraId="1703B5EC" w14:textId="77777777" w:rsidTr="001D6D31">
        <w:trPr>
          <w:jc w:val="center"/>
        </w:trPr>
        <w:tc>
          <w:tcPr>
            <w:tcW w:w="4876" w:type="dxa"/>
            <w:hideMark/>
          </w:tcPr>
          <w:p w14:paraId="3968B768" w14:textId="77777777" w:rsidR="00624EE4" w:rsidRPr="00470220" w:rsidRDefault="00624EE4" w:rsidP="001D6D31">
            <w:pPr>
              <w:pStyle w:val="Normal6"/>
            </w:pPr>
            <w:r w:rsidRPr="00470220">
              <w:rPr>
                <w:b/>
                <w:i/>
              </w:rPr>
              <w:t xml:space="preserve">Med henblik på at gennemføre den kontrol, der er omhandlet i artikel 20, stk. 2, litra k), i forordning (EU) 2018/1240, anvender det centrale ETIAS-system den europæiske søgeportal til at sammenligne oplysningerne i ETIAS med de oplysninger i Eurodac, der er indsamlet i henhold til artikel 12, 13, 14 og 14a i denne forordning, og som vedrører personer, der har forladt eller er blevet udsendt af medlemsstaternes område i overensstemmelse med en afgørelse om tilbagesendelse eller udsendelse, og anvender sammenligningstabellen, der </w:t>
            </w:r>
            <w:r w:rsidRPr="00470220">
              <w:rPr>
                <w:b/>
                <w:i/>
              </w:rPr>
              <w:lastRenderedPageBreak/>
              <w:t>findes i bilag II til denne forordning.</w:t>
            </w:r>
          </w:p>
        </w:tc>
        <w:tc>
          <w:tcPr>
            <w:tcW w:w="4876" w:type="dxa"/>
          </w:tcPr>
          <w:p w14:paraId="0150E23C" w14:textId="77777777" w:rsidR="00624EE4" w:rsidRPr="00470220" w:rsidRDefault="00624EE4" w:rsidP="001D6D31">
            <w:pPr>
              <w:pStyle w:val="Normal6"/>
              <w:rPr>
                <w:szCs w:val="24"/>
              </w:rPr>
            </w:pPr>
          </w:p>
        </w:tc>
      </w:tr>
      <w:tr w:rsidR="00176F35" w:rsidRPr="00470220" w14:paraId="6884D653" w14:textId="77777777" w:rsidTr="001D6D31">
        <w:trPr>
          <w:jc w:val="center"/>
        </w:trPr>
        <w:tc>
          <w:tcPr>
            <w:tcW w:w="4876" w:type="dxa"/>
            <w:hideMark/>
          </w:tcPr>
          <w:p w14:paraId="0466D2F7" w14:textId="77777777" w:rsidR="00624EE4" w:rsidRPr="00470220" w:rsidRDefault="00624EE4" w:rsidP="001D6D31">
            <w:pPr>
              <w:pStyle w:val="Normal6"/>
            </w:pPr>
            <w:r w:rsidRPr="00470220">
              <w:rPr>
                <w:b/>
                <w:i/>
              </w:rPr>
              <w:t>Kontrollen berører ikke de særlige regler, der er fastsat i artikel 24, stk. 3, i forordning (EU) 2018/1240.</w:t>
            </w:r>
          </w:p>
        </w:tc>
        <w:tc>
          <w:tcPr>
            <w:tcW w:w="4876" w:type="dxa"/>
          </w:tcPr>
          <w:p w14:paraId="77B7FD7F" w14:textId="77777777" w:rsidR="00624EE4" w:rsidRPr="00470220" w:rsidRDefault="00624EE4" w:rsidP="001D6D31">
            <w:pPr>
              <w:pStyle w:val="Normal6"/>
              <w:rPr>
                <w:szCs w:val="24"/>
              </w:rPr>
            </w:pPr>
          </w:p>
        </w:tc>
      </w:tr>
    </w:tbl>
    <w:p w14:paraId="4B1F270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5287769" w14:textId="77777777" w:rsidR="00624EE4" w:rsidRPr="00470220" w:rsidRDefault="00624EE4" w:rsidP="00624EE4">
      <w:r w:rsidRPr="005355CF">
        <w:rPr>
          <w:rStyle w:val="HideTWBExt"/>
        </w:rPr>
        <w:t>&lt;/Amend&gt;</w:t>
      </w:r>
    </w:p>
    <w:p w14:paraId="015BA17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116</w:t>
      </w:r>
      <w:r w:rsidRPr="005355CF">
        <w:rPr>
          <w:rStyle w:val="HideTWBExt"/>
          <w:b w:val="0"/>
        </w:rPr>
        <w:t>&lt;/NumAm&gt;</w:t>
      </w:r>
    </w:p>
    <w:p w14:paraId="334D24C6"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318886AA" w14:textId="77777777" w:rsidR="00624EE4" w:rsidRPr="00470220" w:rsidRDefault="00624EE4" w:rsidP="00624EE4">
      <w:r w:rsidRPr="005355CF">
        <w:rPr>
          <w:rStyle w:val="HideTWBExt"/>
        </w:rPr>
        <w:t>&lt;/RepeatBlock-By&gt;</w:t>
      </w:r>
    </w:p>
    <w:p w14:paraId="5DA2F8B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02C7B94" w14:textId="77777777" w:rsidR="00624EE4" w:rsidRPr="00470220" w:rsidRDefault="00624EE4" w:rsidP="00624EE4">
      <w:pPr>
        <w:pStyle w:val="NormalBold"/>
      </w:pPr>
      <w:r w:rsidRPr="005355CF">
        <w:rPr>
          <w:rStyle w:val="HideTWBExt"/>
          <w:b w:val="0"/>
        </w:rPr>
        <w:t>&lt;Article&gt;</w:t>
      </w:r>
      <w:r w:rsidRPr="00470220">
        <w:t>Dispositive del – nr. 12 – artikel 8 a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9E23BA0" w14:textId="77777777" w:rsidTr="001D6D31">
        <w:trPr>
          <w:jc w:val="center"/>
        </w:trPr>
        <w:tc>
          <w:tcPr>
            <w:tcW w:w="9752" w:type="dxa"/>
            <w:gridSpan w:val="2"/>
          </w:tcPr>
          <w:p w14:paraId="558DBEEC" w14:textId="77777777" w:rsidR="00624EE4" w:rsidRPr="00470220" w:rsidRDefault="00624EE4" w:rsidP="001D6D31">
            <w:pPr>
              <w:keepNext/>
            </w:pPr>
          </w:p>
        </w:tc>
      </w:tr>
      <w:tr w:rsidR="00176F35" w:rsidRPr="00470220" w14:paraId="061C2234" w14:textId="77777777" w:rsidTr="001D6D31">
        <w:trPr>
          <w:jc w:val="center"/>
        </w:trPr>
        <w:tc>
          <w:tcPr>
            <w:tcW w:w="4876" w:type="dxa"/>
            <w:hideMark/>
          </w:tcPr>
          <w:p w14:paraId="37164570" w14:textId="77777777" w:rsidR="00624EE4" w:rsidRPr="00470220" w:rsidRDefault="00624EE4" w:rsidP="001D6D31">
            <w:pPr>
              <w:pStyle w:val="ColumnHeading"/>
              <w:keepNext/>
            </w:pPr>
            <w:r w:rsidRPr="00470220">
              <w:t>Kommissionens forslag</w:t>
            </w:r>
          </w:p>
        </w:tc>
        <w:tc>
          <w:tcPr>
            <w:tcW w:w="4876" w:type="dxa"/>
            <w:hideMark/>
          </w:tcPr>
          <w:p w14:paraId="6C72AB22" w14:textId="77777777" w:rsidR="00624EE4" w:rsidRPr="00470220" w:rsidRDefault="00624EE4" w:rsidP="001D6D31">
            <w:pPr>
              <w:pStyle w:val="ColumnHeading"/>
              <w:keepNext/>
            </w:pPr>
            <w:r w:rsidRPr="00470220">
              <w:t>Ændringsforslag</w:t>
            </w:r>
          </w:p>
        </w:tc>
      </w:tr>
      <w:tr w:rsidR="00176F35" w:rsidRPr="00470220" w14:paraId="22C2CB5F" w14:textId="77777777" w:rsidTr="001D6D31">
        <w:trPr>
          <w:jc w:val="center"/>
        </w:trPr>
        <w:tc>
          <w:tcPr>
            <w:tcW w:w="4876" w:type="dxa"/>
            <w:hideMark/>
          </w:tcPr>
          <w:p w14:paraId="0058D945" w14:textId="77777777" w:rsidR="00624EE4" w:rsidRPr="00470220" w:rsidRDefault="00624EE4" w:rsidP="001D6D31">
            <w:pPr>
              <w:pStyle w:val="Normal6"/>
            </w:pPr>
            <w:r w:rsidRPr="00470220">
              <w:t>1.</w:t>
            </w:r>
            <w:r w:rsidRPr="00470220">
              <w:tab/>
              <w:t xml:space="preserve">Fra [anvendelsesdatoen for denne forordning] forbindes </w:t>
            </w:r>
            <w:r w:rsidRPr="00470220">
              <w:rPr>
                <w:b/>
                <w:bCs/>
                <w:i/>
                <w:iCs/>
              </w:rPr>
              <w:t>det centrale Eurodacsystem</w:t>
            </w:r>
            <w:r w:rsidRPr="00470220">
              <w:t xml:space="preserve"> til den europæiske søgeportal, der er omhandlet i artikel 6 i forordning (EU) 2019/818, for at muliggøre den automatiserede behandling, der er omhandlet i artikel 11 i forordning (EU) 2018/1240.</w:t>
            </w:r>
          </w:p>
        </w:tc>
        <w:tc>
          <w:tcPr>
            <w:tcW w:w="4876" w:type="dxa"/>
            <w:hideMark/>
          </w:tcPr>
          <w:p w14:paraId="6B93DE44" w14:textId="77777777" w:rsidR="00624EE4" w:rsidRPr="00470220" w:rsidRDefault="00624EE4" w:rsidP="001D6D31">
            <w:pPr>
              <w:pStyle w:val="Normal6"/>
              <w:rPr>
                <w:szCs w:val="24"/>
              </w:rPr>
            </w:pPr>
            <w:r w:rsidRPr="00470220">
              <w:t>1.</w:t>
            </w:r>
            <w:r w:rsidRPr="00470220">
              <w:tab/>
              <w:t xml:space="preserve">Fra [anvendelsesdatoen for denne forordning] forbindes </w:t>
            </w:r>
            <w:r w:rsidRPr="00470220">
              <w:rPr>
                <w:b/>
                <w:bCs/>
                <w:i/>
                <w:iCs/>
              </w:rPr>
              <w:t>Eurodac-komponenten af CIR</w:t>
            </w:r>
            <w:r w:rsidRPr="00470220">
              <w:t xml:space="preserve"> til den europæiske søgeportal, der er omhandlet i artikel 6 i forordning (EU) 2019/818, for at muliggøre den automatiserede behandling, der er omhandlet i artikel 20 i forordning (EU) 2018/1240.</w:t>
            </w:r>
          </w:p>
        </w:tc>
      </w:tr>
    </w:tbl>
    <w:p w14:paraId="2600B65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45FA4E9" w14:textId="77777777" w:rsidR="00624EE4" w:rsidRPr="00470220" w:rsidRDefault="00624EE4" w:rsidP="00624EE4">
      <w:r w:rsidRPr="005355CF">
        <w:rPr>
          <w:rStyle w:val="HideTWBExt"/>
        </w:rPr>
        <w:t>&lt;/Amend&gt;</w:t>
      </w:r>
    </w:p>
    <w:p w14:paraId="0784114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117</w:t>
      </w:r>
      <w:r w:rsidRPr="005355CF">
        <w:rPr>
          <w:rStyle w:val="HideTWBExt"/>
          <w:b w:val="0"/>
        </w:rPr>
        <w:t>&lt;/NumAm&gt;</w:t>
      </w:r>
    </w:p>
    <w:p w14:paraId="7096FED2"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6BBAA311" w14:textId="77777777" w:rsidR="00624EE4" w:rsidRPr="00470220" w:rsidRDefault="00624EE4" w:rsidP="00624EE4">
      <w:r w:rsidRPr="005355CF">
        <w:rPr>
          <w:rStyle w:val="HideTWBExt"/>
        </w:rPr>
        <w:t>&lt;/RepeatBlock-By&gt;</w:t>
      </w:r>
    </w:p>
    <w:p w14:paraId="720EA8D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7709FC4" w14:textId="27BDB277" w:rsidR="00624EE4" w:rsidRPr="00470220" w:rsidRDefault="00624EE4" w:rsidP="00624EE4">
      <w:pPr>
        <w:pStyle w:val="NormalBold"/>
      </w:pPr>
      <w:r w:rsidRPr="005355CF">
        <w:rPr>
          <w:rStyle w:val="HideTWBExt"/>
          <w:b w:val="0"/>
        </w:rPr>
        <w:t>&lt;Article&gt;</w:t>
      </w:r>
      <w:r w:rsidRPr="00470220">
        <w:t>Dispositive del – nr. 11 – artikel 8 a – stk. 2 – afsnit</w:t>
      </w:r>
      <w:r w:rsidR="00BE6883" w:rsidRPr="00470220">
        <w:t xml:space="preserve">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CD0367B" w14:textId="77777777" w:rsidTr="001D6D31">
        <w:trPr>
          <w:jc w:val="center"/>
        </w:trPr>
        <w:tc>
          <w:tcPr>
            <w:tcW w:w="9752" w:type="dxa"/>
            <w:gridSpan w:val="2"/>
          </w:tcPr>
          <w:p w14:paraId="76AE03AF" w14:textId="77777777" w:rsidR="00624EE4" w:rsidRPr="00470220" w:rsidRDefault="00624EE4" w:rsidP="001D6D31">
            <w:pPr>
              <w:keepNext/>
            </w:pPr>
          </w:p>
        </w:tc>
      </w:tr>
      <w:tr w:rsidR="00176F35" w:rsidRPr="00470220" w14:paraId="37BD5051" w14:textId="77777777" w:rsidTr="001D6D31">
        <w:trPr>
          <w:jc w:val="center"/>
        </w:trPr>
        <w:tc>
          <w:tcPr>
            <w:tcW w:w="4876" w:type="dxa"/>
            <w:hideMark/>
          </w:tcPr>
          <w:p w14:paraId="2AC6C15C" w14:textId="77777777" w:rsidR="00624EE4" w:rsidRPr="00470220" w:rsidRDefault="00624EE4" w:rsidP="001D6D31">
            <w:pPr>
              <w:pStyle w:val="ColumnHeading"/>
              <w:keepNext/>
            </w:pPr>
            <w:r w:rsidRPr="00470220">
              <w:t>Kommissionens forslag</w:t>
            </w:r>
          </w:p>
        </w:tc>
        <w:tc>
          <w:tcPr>
            <w:tcW w:w="4876" w:type="dxa"/>
            <w:hideMark/>
          </w:tcPr>
          <w:p w14:paraId="25F4B480" w14:textId="77777777" w:rsidR="00624EE4" w:rsidRPr="00470220" w:rsidRDefault="00624EE4" w:rsidP="001D6D31">
            <w:pPr>
              <w:pStyle w:val="ColumnHeading"/>
              <w:keepNext/>
            </w:pPr>
            <w:r w:rsidRPr="00470220">
              <w:t>Ændringsforslag</w:t>
            </w:r>
          </w:p>
        </w:tc>
      </w:tr>
      <w:tr w:rsidR="00176F35" w:rsidRPr="00470220" w14:paraId="77BC2589" w14:textId="77777777" w:rsidTr="001D6D31">
        <w:trPr>
          <w:jc w:val="center"/>
        </w:trPr>
        <w:tc>
          <w:tcPr>
            <w:tcW w:w="4876" w:type="dxa"/>
            <w:hideMark/>
          </w:tcPr>
          <w:p w14:paraId="74BF07A4" w14:textId="77777777" w:rsidR="00624EE4" w:rsidRPr="00470220" w:rsidRDefault="00624EE4" w:rsidP="001D6D31">
            <w:pPr>
              <w:pStyle w:val="Normal6"/>
            </w:pPr>
            <w:r w:rsidRPr="00470220">
              <w:t>2.</w:t>
            </w:r>
            <w:r w:rsidRPr="00470220">
              <w:tab/>
              <w:t xml:space="preserve">Den automatiserede behandling, der er omhandlet i artikel </w:t>
            </w:r>
            <w:r w:rsidRPr="00470220">
              <w:rPr>
                <w:b/>
                <w:bCs/>
                <w:i/>
                <w:iCs/>
              </w:rPr>
              <w:t>11</w:t>
            </w:r>
            <w:r w:rsidRPr="00470220">
              <w:t xml:space="preserve"> i forordning (EU) 2018/1240, muliggør den kontrol, der er fastsat bestemmelser om i artikel 20, og den efterfølgende kontrol, der er omhandlet i samme forordnings artikel 22 og 26.</w:t>
            </w:r>
          </w:p>
        </w:tc>
        <w:tc>
          <w:tcPr>
            <w:tcW w:w="4876" w:type="dxa"/>
            <w:hideMark/>
          </w:tcPr>
          <w:p w14:paraId="5F952513" w14:textId="77777777" w:rsidR="00624EE4" w:rsidRPr="00470220" w:rsidRDefault="00624EE4" w:rsidP="001D6D31">
            <w:pPr>
              <w:pStyle w:val="Normal6"/>
              <w:rPr>
                <w:szCs w:val="24"/>
              </w:rPr>
            </w:pPr>
            <w:r w:rsidRPr="00470220">
              <w:t>2.</w:t>
            </w:r>
            <w:r w:rsidRPr="00470220">
              <w:tab/>
              <w:t xml:space="preserve">Den automatiserede behandling, der er omhandlet i artikel </w:t>
            </w:r>
            <w:r w:rsidRPr="00470220">
              <w:rPr>
                <w:b/>
                <w:bCs/>
                <w:i/>
                <w:iCs/>
              </w:rPr>
              <w:t>20</w:t>
            </w:r>
            <w:r w:rsidRPr="00470220">
              <w:t xml:space="preserve"> i forordning (EU) 2018/1240, muliggør den kontrol, der er fastsat bestemmelser om i artikel 20, og den efterfølgende kontrol, der er omhandlet i samme forordnings artikel 22 og 26.</w:t>
            </w:r>
          </w:p>
        </w:tc>
      </w:tr>
    </w:tbl>
    <w:p w14:paraId="07F8FE9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64BD094" w14:textId="77777777" w:rsidR="00624EE4" w:rsidRPr="00470220" w:rsidRDefault="00624EE4" w:rsidP="00624EE4">
      <w:r w:rsidRPr="005355CF">
        <w:rPr>
          <w:rStyle w:val="HideTWBExt"/>
        </w:rPr>
        <w:t>&lt;/Amend&gt;</w:t>
      </w:r>
    </w:p>
    <w:p w14:paraId="0C2A0396"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118</w:t>
      </w:r>
      <w:r w:rsidRPr="005355CF">
        <w:rPr>
          <w:rStyle w:val="HideTWBExt"/>
          <w:b w:val="0"/>
        </w:rPr>
        <w:t>&lt;/NumAm&gt;</w:t>
      </w:r>
    </w:p>
    <w:p w14:paraId="42D84FE8"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F7E5CE1" w14:textId="77777777" w:rsidR="00624EE4" w:rsidRPr="00470220" w:rsidRDefault="00624EE4" w:rsidP="00624EE4">
      <w:r w:rsidRPr="005355CF">
        <w:rPr>
          <w:rStyle w:val="HideTWBExt"/>
        </w:rPr>
        <w:t>&lt;/RepeatBlock-By&gt;</w:t>
      </w:r>
    </w:p>
    <w:p w14:paraId="2DBE2FA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436121F" w14:textId="77777777" w:rsidR="00624EE4" w:rsidRPr="00470220" w:rsidRDefault="00624EE4" w:rsidP="00624EE4">
      <w:pPr>
        <w:pStyle w:val="NormalBold"/>
      </w:pPr>
      <w:r w:rsidRPr="005355CF">
        <w:rPr>
          <w:rStyle w:val="HideTWBExt"/>
          <w:b w:val="0"/>
        </w:rPr>
        <w:t>&lt;Article&gt;</w:t>
      </w:r>
      <w:r w:rsidRPr="00470220">
        <w:t>Dispositive del – nr. 12 – artikel 8 a – stk. 2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36280FB" w14:textId="77777777" w:rsidTr="001D6D31">
        <w:trPr>
          <w:jc w:val="center"/>
        </w:trPr>
        <w:tc>
          <w:tcPr>
            <w:tcW w:w="9752" w:type="dxa"/>
            <w:gridSpan w:val="2"/>
          </w:tcPr>
          <w:p w14:paraId="596218E9" w14:textId="77777777" w:rsidR="00624EE4" w:rsidRPr="00470220" w:rsidRDefault="00624EE4" w:rsidP="001D6D31">
            <w:pPr>
              <w:keepNext/>
            </w:pPr>
          </w:p>
        </w:tc>
      </w:tr>
      <w:tr w:rsidR="00176F35" w:rsidRPr="00470220" w14:paraId="28715631" w14:textId="77777777" w:rsidTr="001D6D31">
        <w:trPr>
          <w:jc w:val="center"/>
        </w:trPr>
        <w:tc>
          <w:tcPr>
            <w:tcW w:w="4876" w:type="dxa"/>
            <w:hideMark/>
          </w:tcPr>
          <w:p w14:paraId="14FAEAF6" w14:textId="77777777" w:rsidR="00624EE4" w:rsidRPr="00470220" w:rsidRDefault="00624EE4" w:rsidP="001D6D31">
            <w:pPr>
              <w:pStyle w:val="ColumnHeading"/>
              <w:keepNext/>
            </w:pPr>
            <w:r w:rsidRPr="00470220">
              <w:t>Kommissionens forslag</w:t>
            </w:r>
          </w:p>
        </w:tc>
        <w:tc>
          <w:tcPr>
            <w:tcW w:w="4876" w:type="dxa"/>
            <w:hideMark/>
          </w:tcPr>
          <w:p w14:paraId="7914A7AB" w14:textId="77777777" w:rsidR="00624EE4" w:rsidRPr="00470220" w:rsidRDefault="00624EE4" w:rsidP="001D6D31">
            <w:pPr>
              <w:pStyle w:val="ColumnHeading"/>
              <w:keepNext/>
            </w:pPr>
            <w:r w:rsidRPr="00470220">
              <w:t>Ændringsforslag</w:t>
            </w:r>
          </w:p>
        </w:tc>
      </w:tr>
      <w:tr w:rsidR="00176F35" w:rsidRPr="00470220" w14:paraId="7ADEF99E" w14:textId="77777777" w:rsidTr="001D6D31">
        <w:trPr>
          <w:jc w:val="center"/>
        </w:trPr>
        <w:tc>
          <w:tcPr>
            <w:tcW w:w="4876" w:type="dxa"/>
            <w:hideMark/>
          </w:tcPr>
          <w:p w14:paraId="1F044E13" w14:textId="77777777" w:rsidR="00624EE4" w:rsidRPr="00470220" w:rsidRDefault="00624EE4" w:rsidP="001D6D31">
            <w:pPr>
              <w:pStyle w:val="Normal6"/>
            </w:pPr>
            <w:r w:rsidRPr="00470220">
              <w:t>Med henblik på at gennemføre den kontrol, der er omhandlet i artikel 20, stk. 2, litra k), i forordning (EU) 2018/1240, anvender det centrale ETIAS-system den europæiske søgeportal til at sammenligne oplysningerne i ETIAS med de oplysninger i Eurodac, der er indsamlet i henhold til artikel 12, 13</w:t>
            </w:r>
            <w:r w:rsidRPr="00470220">
              <w:rPr>
                <w:b/>
                <w:bCs/>
                <w:i/>
                <w:iCs/>
              </w:rPr>
              <w:t>, 14</w:t>
            </w:r>
            <w:r w:rsidRPr="00470220">
              <w:t xml:space="preserve"> og 14a i denne forordning,</w:t>
            </w:r>
            <w:r w:rsidRPr="00470220">
              <w:rPr>
                <w:b/>
                <w:bCs/>
                <w:i/>
                <w:iCs/>
              </w:rPr>
              <w:t xml:space="preserve"> og som vedrører personer, der har forladt eller er blevet udsendt af medlemsstaternes område i overensstemmelse med en afgørelse om tilbagesendelse eller udsendelse</w:t>
            </w:r>
            <w:r w:rsidRPr="00470220">
              <w:t>, og anvender sammenligningstabellen, der findes i bilag II til denne forordning.</w:t>
            </w:r>
          </w:p>
        </w:tc>
        <w:tc>
          <w:tcPr>
            <w:tcW w:w="4876" w:type="dxa"/>
            <w:hideMark/>
          </w:tcPr>
          <w:p w14:paraId="0333F231" w14:textId="77777777" w:rsidR="00624EE4" w:rsidRPr="00470220" w:rsidRDefault="00624EE4" w:rsidP="001D6D31">
            <w:pPr>
              <w:pStyle w:val="Normal6"/>
              <w:rPr>
                <w:szCs w:val="24"/>
              </w:rPr>
            </w:pPr>
            <w:r w:rsidRPr="00470220">
              <w:t xml:space="preserve">Med henblik på at gennemføre den kontrol, der er omhandlet i artikel 20, stk. 2, litra k), i forordning (EU) 2018/1240, anvender det centrale ETIAS-system den europæiske søgeportal til at sammenligne oplysningerne i ETIAS med de oplysninger i Eurodac, der er indsamlet i henhold til artikel 12, 13 og 14a i denne forordning, </w:t>
            </w:r>
            <w:r w:rsidRPr="00470220">
              <w:rPr>
                <w:b/>
                <w:bCs/>
                <w:i/>
                <w:iCs/>
              </w:rPr>
              <w:t>i et skrivebeskyttet format</w:t>
            </w:r>
            <w:r w:rsidRPr="00470220">
              <w:t xml:space="preserve">, og anvender sammenligningstabellen, der findes i bilag II til denne forordning. </w:t>
            </w:r>
          </w:p>
        </w:tc>
      </w:tr>
    </w:tbl>
    <w:p w14:paraId="571B2EF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8E5A15B" w14:textId="77777777" w:rsidR="00624EE4" w:rsidRPr="00470220" w:rsidRDefault="00624EE4" w:rsidP="00624EE4">
      <w:r w:rsidRPr="005355CF">
        <w:rPr>
          <w:rStyle w:val="HideTWBExt"/>
        </w:rPr>
        <w:t>&lt;/Amend&gt;</w:t>
      </w:r>
    </w:p>
    <w:p w14:paraId="214D8DA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119</w:t>
      </w:r>
      <w:r w:rsidRPr="005355CF">
        <w:rPr>
          <w:rStyle w:val="HideTWBExt"/>
          <w:b w:val="0"/>
        </w:rPr>
        <w:t>&lt;/NumAm&gt;</w:t>
      </w:r>
    </w:p>
    <w:p w14:paraId="373F472F"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119AACEB" w14:textId="77777777" w:rsidR="00624EE4" w:rsidRPr="00470220" w:rsidRDefault="00624EE4" w:rsidP="00624EE4">
      <w:r w:rsidRPr="005355CF">
        <w:rPr>
          <w:rStyle w:val="HideTWBExt"/>
        </w:rPr>
        <w:t>&lt;/RepeatBlock-By&gt;</w:t>
      </w:r>
    </w:p>
    <w:p w14:paraId="75E87AD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2BDE1F9" w14:textId="77777777" w:rsidR="00624EE4" w:rsidRPr="00470220" w:rsidRDefault="00624EE4" w:rsidP="00624EE4">
      <w:pPr>
        <w:pStyle w:val="NormalBold"/>
      </w:pPr>
      <w:r w:rsidRPr="005355CF">
        <w:rPr>
          <w:rStyle w:val="HideTWBExt"/>
          <w:b w:val="0"/>
        </w:rPr>
        <w:t>&lt;Article&gt;</w:t>
      </w:r>
      <w:r w:rsidRPr="00470220">
        <w:t>Dispositive del – nr. 12 – artikel 8 b</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5864BED" w14:textId="77777777" w:rsidTr="001D6D31">
        <w:trPr>
          <w:jc w:val="center"/>
        </w:trPr>
        <w:tc>
          <w:tcPr>
            <w:tcW w:w="9752" w:type="dxa"/>
            <w:gridSpan w:val="2"/>
          </w:tcPr>
          <w:p w14:paraId="7992F322" w14:textId="77777777" w:rsidR="00624EE4" w:rsidRPr="00470220" w:rsidRDefault="00624EE4" w:rsidP="001D6D31">
            <w:pPr>
              <w:keepNext/>
            </w:pPr>
          </w:p>
        </w:tc>
      </w:tr>
      <w:tr w:rsidR="00176F35" w:rsidRPr="00470220" w14:paraId="34AA5E24" w14:textId="77777777" w:rsidTr="001D6D31">
        <w:trPr>
          <w:jc w:val="center"/>
        </w:trPr>
        <w:tc>
          <w:tcPr>
            <w:tcW w:w="4876" w:type="dxa"/>
            <w:hideMark/>
          </w:tcPr>
          <w:p w14:paraId="5C1B7E37" w14:textId="77777777" w:rsidR="00624EE4" w:rsidRPr="00470220" w:rsidRDefault="00624EE4" w:rsidP="001D6D31">
            <w:pPr>
              <w:pStyle w:val="ColumnHeading"/>
              <w:keepNext/>
            </w:pPr>
            <w:r w:rsidRPr="00470220">
              <w:t>Kommissionens forslag</w:t>
            </w:r>
          </w:p>
        </w:tc>
        <w:tc>
          <w:tcPr>
            <w:tcW w:w="4876" w:type="dxa"/>
            <w:hideMark/>
          </w:tcPr>
          <w:p w14:paraId="25C5E9E3" w14:textId="77777777" w:rsidR="00624EE4" w:rsidRPr="00470220" w:rsidRDefault="00624EE4" w:rsidP="001D6D31">
            <w:pPr>
              <w:pStyle w:val="ColumnHeading"/>
              <w:keepNext/>
            </w:pPr>
            <w:r w:rsidRPr="00470220">
              <w:t>Ændringsforslag</w:t>
            </w:r>
          </w:p>
        </w:tc>
      </w:tr>
      <w:tr w:rsidR="00176F35" w:rsidRPr="00470220" w14:paraId="1185578E" w14:textId="77777777" w:rsidTr="001D6D31">
        <w:trPr>
          <w:jc w:val="center"/>
        </w:trPr>
        <w:tc>
          <w:tcPr>
            <w:tcW w:w="4876" w:type="dxa"/>
            <w:hideMark/>
          </w:tcPr>
          <w:p w14:paraId="06EA5928" w14:textId="77777777" w:rsidR="00624EE4" w:rsidRPr="00470220" w:rsidRDefault="00624EE4" w:rsidP="001D6D31">
            <w:pPr>
              <w:pStyle w:val="Normal6"/>
              <w:jc w:val="center"/>
            </w:pPr>
            <w:r w:rsidRPr="00470220">
              <w:rPr>
                <w:b/>
                <w:i/>
              </w:rPr>
              <w:t>Artikel 8b</w:t>
            </w:r>
          </w:p>
        </w:tc>
        <w:tc>
          <w:tcPr>
            <w:tcW w:w="4876" w:type="dxa"/>
            <w:hideMark/>
          </w:tcPr>
          <w:p w14:paraId="676B1158" w14:textId="77777777" w:rsidR="00624EE4" w:rsidRPr="00470220" w:rsidRDefault="00624EE4" w:rsidP="001D6D31">
            <w:pPr>
              <w:pStyle w:val="Normal6"/>
              <w:rPr>
                <w:szCs w:val="24"/>
              </w:rPr>
            </w:pPr>
            <w:r w:rsidRPr="00470220">
              <w:rPr>
                <w:b/>
                <w:i/>
              </w:rPr>
              <w:t>udgår</w:t>
            </w:r>
          </w:p>
        </w:tc>
      </w:tr>
      <w:tr w:rsidR="00176F35" w:rsidRPr="00470220" w14:paraId="427AEE41" w14:textId="77777777" w:rsidTr="001D6D31">
        <w:trPr>
          <w:jc w:val="center"/>
        </w:trPr>
        <w:tc>
          <w:tcPr>
            <w:tcW w:w="4876" w:type="dxa"/>
            <w:hideMark/>
          </w:tcPr>
          <w:p w14:paraId="437C9C5B" w14:textId="77777777" w:rsidR="00624EE4" w:rsidRPr="00470220" w:rsidRDefault="00624EE4" w:rsidP="001D6D31">
            <w:pPr>
              <w:pStyle w:val="Normal6"/>
              <w:jc w:val="center"/>
            </w:pPr>
            <w:r w:rsidRPr="00470220">
              <w:rPr>
                <w:b/>
                <w:i/>
              </w:rPr>
              <w:t>Betingelser for de nationale ETIAS-enheders adgang til Eurodac med henblik på manuel behandling</w:t>
            </w:r>
          </w:p>
        </w:tc>
        <w:tc>
          <w:tcPr>
            <w:tcW w:w="4876" w:type="dxa"/>
          </w:tcPr>
          <w:p w14:paraId="1E872AA0" w14:textId="77777777" w:rsidR="00624EE4" w:rsidRPr="00470220" w:rsidRDefault="00624EE4" w:rsidP="001D6D31">
            <w:pPr>
              <w:pStyle w:val="Normal6"/>
              <w:rPr>
                <w:szCs w:val="24"/>
              </w:rPr>
            </w:pPr>
          </w:p>
        </w:tc>
      </w:tr>
      <w:tr w:rsidR="00176F35" w:rsidRPr="00470220" w14:paraId="265495F6" w14:textId="77777777" w:rsidTr="001D6D31">
        <w:trPr>
          <w:jc w:val="center"/>
        </w:trPr>
        <w:tc>
          <w:tcPr>
            <w:tcW w:w="4876" w:type="dxa"/>
            <w:hideMark/>
          </w:tcPr>
          <w:p w14:paraId="0112FAF3" w14:textId="77777777" w:rsidR="00624EE4" w:rsidRPr="00470220" w:rsidRDefault="00624EE4" w:rsidP="001D6D31">
            <w:pPr>
              <w:pStyle w:val="Normal6"/>
            </w:pPr>
            <w:r w:rsidRPr="00470220">
              <w:rPr>
                <w:b/>
                <w:i/>
              </w:rPr>
              <w:t>1.</w:t>
            </w:r>
            <w:r w:rsidRPr="00470220">
              <w:rPr>
                <w:b/>
                <w:i/>
              </w:rPr>
              <w:tab/>
              <w:t>De nationale ETIAS-enheders søgning i Eurodac foretages ved brug af de samme alfanumeriske oplysninger som dem, der anvendes til den automatiserede behandling, der er omhandlet i artikel 8a.</w:t>
            </w:r>
          </w:p>
        </w:tc>
        <w:tc>
          <w:tcPr>
            <w:tcW w:w="4876" w:type="dxa"/>
          </w:tcPr>
          <w:p w14:paraId="5031ECC1" w14:textId="77777777" w:rsidR="00624EE4" w:rsidRPr="00470220" w:rsidRDefault="00624EE4" w:rsidP="001D6D31">
            <w:pPr>
              <w:pStyle w:val="Normal6"/>
              <w:rPr>
                <w:szCs w:val="24"/>
              </w:rPr>
            </w:pPr>
          </w:p>
        </w:tc>
      </w:tr>
      <w:tr w:rsidR="00176F35" w:rsidRPr="00470220" w14:paraId="002354C8" w14:textId="77777777" w:rsidTr="001D6D31">
        <w:trPr>
          <w:jc w:val="center"/>
        </w:trPr>
        <w:tc>
          <w:tcPr>
            <w:tcW w:w="4876" w:type="dxa"/>
            <w:hideMark/>
          </w:tcPr>
          <w:p w14:paraId="1609C840" w14:textId="77777777" w:rsidR="00624EE4" w:rsidRPr="00470220" w:rsidRDefault="00624EE4" w:rsidP="001D6D31">
            <w:pPr>
              <w:pStyle w:val="Normal6"/>
            </w:pPr>
            <w:r w:rsidRPr="00470220">
              <w:rPr>
                <w:b/>
                <w:i/>
              </w:rPr>
              <w:t>2.</w:t>
            </w:r>
            <w:r w:rsidRPr="00470220">
              <w:rPr>
                <w:b/>
                <w:i/>
              </w:rPr>
              <w:tab/>
              <w:t xml:space="preserve">Med henblik på artikel 1, stk. 1, litra f), har de nationale ETIAS-enheder </w:t>
            </w:r>
            <w:r w:rsidRPr="00470220">
              <w:rPr>
                <w:b/>
                <w:i/>
              </w:rPr>
              <w:lastRenderedPageBreak/>
              <w:t>adgang til og kan søge i Eurodac i et skrivebeskyttet format med henblik på at behandle ansøgninger om rejsetilladelse. Navnlig kan de nationale ETIAS-enheder søge i de oplysninger, der er omhandlet i artikel 12, 13, 14 og 14a.</w:t>
            </w:r>
          </w:p>
        </w:tc>
        <w:tc>
          <w:tcPr>
            <w:tcW w:w="4876" w:type="dxa"/>
          </w:tcPr>
          <w:p w14:paraId="1053F67A" w14:textId="77777777" w:rsidR="00624EE4" w:rsidRPr="00470220" w:rsidRDefault="00624EE4" w:rsidP="001D6D31">
            <w:pPr>
              <w:pStyle w:val="Normal6"/>
              <w:rPr>
                <w:szCs w:val="24"/>
              </w:rPr>
            </w:pPr>
          </w:p>
        </w:tc>
      </w:tr>
      <w:tr w:rsidR="00176F35" w:rsidRPr="00470220" w14:paraId="2B306D63" w14:textId="77777777" w:rsidTr="001D6D31">
        <w:trPr>
          <w:jc w:val="center"/>
        </w:trPr>
        <w:tc>
          <w:tcPr>
            <w:tcW w:w="4876" w:type="dxa"/>
            <w:hideMark/>
          </w:tcPr>
          <w:p w14:paraId="66782172" w14:textId="77777777" w:rsidR="00624EE4" w:rsidRPr="00470220" w:rsidRDefault="00624EE4" w:rsidP="001D6D31">
            <w:pPr>
              <w:pStyle w:val="Normal6"/>
            </w:pPr>
            <w:r w:rsidRPr="00470220">
              <w:rPr>
                <w:b/>
                <w:i/>
              </w:rPr>
              <w:t>3.</w:t>
            </w:r>
            <w:r w:rsidRPr="00470220">
              <w:rPr>
                <w:b/>
                <w:i/>
              </w:rPr>
              <w:tab/>
              <w:t>Efter søgninger og adgang i henhold til stk. 1 og 2 i denne artikel registreres resultatet af vurderingen kun i ETIAS-ansøgningsmapperne.</w:t>
            </w:r>
          </w:p>
        </w:tc>
        <w:tc>
          <w:tcPr>
            <w:tcW w:w="4876" w:type="dxa"/>
          </w:tcPr>
          <w:p w14:paraId="29A7F360" w14:textId="77777777" w:rsidR="00624EE4" w:rsidRPr="00470220" w:rsidRDefault="00624EE4" w:rsidP="001D6D31">
            <w:pPr>
              <w:pStyle w:val="Normal6"/>
              <w:rPr>
                <w:szCs w:val="24"/>
              </w:rPr>
            </w:pPr>
          </w:p>
        </w:tc>
      </w:tr>
    </w:tbl>
    <w:p w14:paraId="7BE13BB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ABBCF25" w14:textId="77777777" w:rsidR="00624EE4" w:rsidRPr="00470220" w:rsidRDefault="00624EE4" w:rsidP="00624EE4">
      <w:r w:rsidRPr="005355CF">
        <w:rPr>
          <w:rStyle w:val="HideTWBExt"/>
        </w:rPr>
        <w:t>&lt;/Amend&gt;</w:t>
      </w:r>
    </w:p>
    <w:p w14:paraId="3F3B856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120</w:t>
      </w:r>
      <w:r w:rsidRPr="005355CF">
        <w:rPr>
          <w:rStyle w:val="HideTWBExt"/>
          <w:b w:val="0"/>
        </w:rPr>
        <w:t>&lt;/NumAm&gt;</w:t>
      </w:r>
    </w:p>
    <w:p w14:paraId="6978B31A"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67BD69E" w14:textId="77777777" w:rsidR="00624EE4" w:rsidRPr="00470220" w:rsidRDefault="00624EE4" w:rsidP="00624EE4">
      <w:r w:rsidRPr="005355CF">
        <w:rPr>
          <w:rStyle w:val="HideTWBExt"/>
        </w:rPr>
        <w:t>&lt;/RepeatBlock-By&gt;</w:t>
      </w:r>
    </w:p>
    <w:p w14:paraId="67E553F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3D44D5A" w14:textId="77777777" w:rsidR="00624EE4" w:rsidRPr="00470220" w:rsidRDefault="00624EE4" w:rsidP="00624EE4">
      <w:pPr>
        <w:pStyle w:val="NormalBold"/>
      </w:pPr>
      <w:r w:rsidRPr="005355CF">
        <w:rPr>
          <w:rStyle w:val="HideTWBExt"/>
          <w:b w:val="0"/>
        </w:rPr>
        <w:t>&lt;Article&gt;</w:t>
      </w:r>
      <w:r w:rsidRPr="00470220">
        <w:t>Dispositive del – nr. 12 – artikel 8 b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2BFF5BC" w14:textId="77777777" w:rsidTr="001D6D31">
        <w:trPr>
          <w:jc w:val="center"/>
        </w:trPr>
        <w:tc>
          <w:tcPr>
            <w:tcW w:w="9752" w:type="dxa"/>
            <w:gridSpan w:val="2"/>
          </w:tcPr>
          <w:p w14:paraId="62A86F3A" w14:textId="77777777" w:rsidR="00624EE4" w:rsidRPr="00470220" w:rsidRDefault="00624EE4" w:rsidP="001D6D31">
            <w:pPr>
              <w:keepNext/>
            </w:pPr>
          </w:p>
        </w:tc>
      </w:tr>
      <w:tr w:rsidR="00176F35" w:rsidRPr="00470220" w14:paraId="652139A1" w14:textId="77777777" w:rsidTr="001D6D31">
        <w:trPr>
          <w:jc w:val="center"/>
        </w:trPr>
        <w:tc>
          <w:tcPr>
            <w:tcW w:w="4876" w:type="dxa"/>
            <w:hideMark/>
          </w:tcPr>
          <w:p w14:paraId="49431C31" w14:textId="77777777" w:rsidR="00624EE4" w:rsidRPr="00470220" w:rsidRDefault="00624EE4" w:rsidP="001D6D31">
            <w:pPr>
              <w:pStyle w:val="ColumnHeading"/>
              <w:keepNext/>
            </w:pPr>
            <w:r w:rsidRPr="00470220">
              <w:t>Kommissionens forslag</w:t>
            </w:r>
          </w:p>
        </w:tc>
        <w:tc>
          <w:tcPr>
            <w:tcW w:w="4876" w:type="dxa"/>
            <w:hideMark/>
          </w:tcPr>
          <w:p w14:paraId="2E9D570C" w14:textId="77777777" w:rsidR="00624EE4" w:rsidRPr="00470220" w:rsidRDefault="00624EE4" w:rsidP="001D6D31">
            <w:pPr>
              <w:pStyle w:val="ColumnHeading"/>
              <w:keepNext/>
            </w:pPr>
            <w:r w:rsidRPr="00470220">
              <w:t>Ændringsforslag</w:t>
            </w:r>
          </w:p>
        </w:tc>
      </w:tr>
      <w:tr w:rsidR="00176F35" w:rsidRPr="00470220" w14:paraId="1EB0B51F" w14:textId="77777777" w:rsidTr="001D6D31">
        <w:trPr>
          <w:jc w:val="center"/>
        </w:trPr>
        <w:tc>
          <w:tcPr>
            <w:tcW w:w="4876" w:type="dxa"/>
            <w:hideMark/>
          </w:tcPr>
          <w:p w14:paraId="46ACC043" w14:textId="77777777" w:rsidR="00624EE4" w:rsidRPr="00470220" w:rsidRDefault="00624EE4" w:rsidP="001D6D31">
            <w:pPr>
              <w:pStyle w:val="Normal6"/>
            </w:pPr>
            <w:r w:rsidRPr="00470220">
              <w:t>2.</w:t>
            </w:r>
            <w:r w:rsidRPr="00470220">
              <w:tab/>
            </w:r>
            <w:r w:rsidRPr="00470220">
              <w:rPr>
                <w:b/>
                <w:bCs/>
                <w:i/>
                <w:iCs/>
              </w:rPr>
              <w:t>Med henblik på artikel 1, stk. 1, litra f), har</w:t>
            </w:r>
            <w:r w:rsidRPr="00470220">
              <w:t xml:space="preserve"> de nationale ETIAS-enheder adgang til og kan søge i Eurodac i et skrivebeskyttet format med henblik på at behandle ansøgninger om rejsetilladelse. Navnlig kan de nationale ETIAS-enheder søge i de oplysninger, der er omhandlet i artikel 12, 13, 14 og 14a.</w:t>
            </w:r>
          </w:p>
        </w:tc>
        <w:tc>
          <w:tcPr>
            <w:tcW w:w="4876" w:type="dxa"/>
            <w:hideMark/>
          </w:tcPr>
          <w:p w14:paraId="6C589DF5" w14:textId="6555507B" w:rsidR="00624EE4" w:rsidRPr="00470220" w:rsidRDefault="00624EE4" w:rsidP="001D6D31">
            <w:pPr>
              <w:pStyle w:val="Normal6"/>
              <w:rPr>
                <w:szCs w:val="24"/>
              </w:rPr>
            </w:pPr>
            <w:r w:rsidRPr="00470220">
              <w:t>2.</w:t>
            </w:r>
            <w:r w:rsidRPr="00470220">
              <w:tab/>
              <w:t>De nationale ETIAS-</w:t>
            </w:r>
            <w:r w:rsidR="00B73139" w:rsidRPr="00470220">
              <w:t xml:space="preserve">enheder </w:t>
            </w:r>
            <w:r w:rsidR="00B73139" w:rsidRPr="00470220">
              <w:rPr>
                <w:b/>
                <w:bCs/>
                <w:i/>
                <w:iCs/>
              </w:rPr>
              <w:t>har</w:t>
            </w:r>
            <w:r w:rsidRPr="00470220">
              <w:t xml:space="preserve"> adgang til og kan søge i Eurodac i et skrivebeskyttet format med henblik på at behandle ansøgninger om rejsetilladelse. Navnlig kan de nationale ETIAS-enheder søge i de oplysninger, der er omhandlet i artikel 12, 13, 14 og 14a.</w:t>
            </w:r>
          </w:p>
        </w:tc>
      </w:tr>
    </w:tbl>
    <w:p w14:paraId="7C21162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C5B3F8B" w14:textId="77777777" w:rsidR="00624EE4" w:rsidRPr="00470220" w:rsidRDefault="00624EE4" w:rsidP="00624EE4">
      <w:r w:rsidRPr="005355CF">
        <w:rPr>
          <w:rStyle w:val="HideTWBExt"/>
        </w:rPr>
        <w:t>&lt;/Amend&gt;</w:t>
      </w:r>
    </w:p>
    <w:p w14:paraId="5B24AAC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121</w:t>
      </w:r>
      <w:r w:rsidRPr="005355CF">
        <w:rPr>
          <w:rStyle w:val="HideTWBExt"/>
          <w:b w:val="0"/>
        </w:rPr>
        <w:t>&lt;/NumAm&gt;</w:t>
      </w:r>
    </w:p>
    <w:p w14:paraId="28B96001"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AA4BE8F" w14:textId="77777777" w:rsidR="00624EE4" w:rsidRPr="00470220" w:rsidRDefault="00624EE4" w:rsidP="00624EE4">
      <w:r w:rsidRPr="005355CF">
        <w:rPr>
          <w:rStyle w:val="HideTWBExt"/>
        </w:rPr>
        <w:t>&lt;/RepeatBlock-By&gt;</w:t>
      </w:r>
    </w:p>
    <w:p w14:paraId="4D2F56A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C1B40CC" w14:textId="77777777" w:rsidR="00624EE4" w:rsidRPr="00470220" w:rsidRDefault="00624EE4" w:rsidP="00624EE4">
      <w:pPr>
        <w:pStyle w:val="NormalBold"/>
      </w:pPr>
      <w:r w:rsidRPr="005355CF">
        <w:rPr>
          <w:rStyle w:val="HideTWBExt"/>
          <w:b w:val="0"/>
        </w:rPr>
        <w:t>&lt;Article&gt;</w:t>
      </w:r>
      <w:r w:rsidRPr="00470220">
        <w:t>Dispositive del – nr. 12 – artikel 8 b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78A8878" w14:textId="77777777" w:rsidTr="001D6D31">
        <w:trPr>
          <w:jc w:val="center"/>
        </w:trPr>
        <w:tc>
          <w:tcPr>
            <w:tcW w:w="9752" w:type="dxa"/>
            <w:gridSpan w:val="2"/>
          </w:tcPr>
          <w:p w14:paraId="2C919193" w14:textId="77777777" w:rsidR="00624EE4" w:rsidRPr="00470220" w:rsidRDefault="00624EE4" w:rsidP="001D6D31">
            <w:pPr>
              <w:keepNext/>
            </w:pPr>
          </w:p>
        </w:tc>
      </w:tr>
      <w:tr w:rsidR="00176F35" w:rsidRPr="00470220" w14:paraId="42285333" w14:textId="77777777" w:rsidTr="001D6D31">
        <w:trPr>
          <w:jc w:val="center"/>
        </w:trPr>
        <w:tc>
          <w:tcPr>
            <w:tcW w:w="4876" w:type="dxa"/>
            <w:hideMark/>
          </w:tcPr>
          <w:p w14:paraId="48A25C27" w14:textId="77777777" w:rsidR="00624EE4" w:rsidRPr="00470220" w:rsidRDefault="00624EE4" w:rsidP="001D6D31">
            <w:pPr>
              <w:pStyle w:val="ColumnHeading"/>
              <w:keepNext/>
            </w:pPr>
            <w:r w:rsidRPr="00470220">
              <w:t>Kommissionens forslag</w:t>
            </w:r>
          </w:p>
        </w:tc>
        <w:tc>
          <w:tcPr>
            <w:tcW w:w="4876" w:type="dxa"/>
            <w:hideMark/>
          </w:tcPr>
          <w:p w14:paraId="17B627FA" w14:textId="77777777" w:rsidR="00624EE4" w:rsidRPr="00470220" w:rsidRDefault="00624EE4" w:rsidP="001D6D31">
            <w:pPr>
              <w:pStyle w:val="ColumnHeading"/>
              <w:keepNext/>
            </w:pPr>
            <w:r w:rsidRPr="00470220">
              <w:t>Ændringsforslag</w:t>
            </w:r>
          </w:p>
        </w:tc>
      </w:tr>
      <w:tr w:rsidR="00176F35" w:rsidRPr="00470220" w14:paraId="24E58069" w14:textId="77777777" w:rsidTr="001D6D31">
        <w:trPr>
          <w:jc w:val="center"/>
        </w:trPr>
        <w:tc>
          <w:tcPr>
            <w:tcW w:w="4876" w:type="dxa"/>
            <w:hideMark/>
          </w:tcPr>
          <w:p w14:paraId="200C99E8" w14:textId="77777777" w:rsidR="00624EE4" w:rsidRPr="00470220" w:rsidRDefault="00624EE4" w:rsidP="001D6D31">
            <w:pPr>
              <w:pStyle w:val="Normal6"/>
            </w:pPr>
            <w:r w:rsidRPr="00470220">
              <w:t>2.</w:t>
            </w:r>
            <w:r w:rsidRPr="00470220">
              <w:tab/>
              <w:t xml:space="preserve">Med henblik på artikel 1, stk. 1, litra f), har de nationale ETIAS-enheder adgang til </w:t>
            </w:r>
            <w:r w:rsidRPr="00470220">
              <w:rPr>
                <w:b/>
                <w:bCs/>
                <w:i/>
                <w:iCs/>
              </w:rPr>
              <w:t>og kan</w:t>
            </w:r>
            <w:r w:rsidRPr="00470220">
              <w:t xml:space="preserve"> søge i Eurodac i et skrivebeskyttet format med henblik på at </w:t>
            </w:r>
            <w:r w:rsidRPr="00470220">
              <w:lastRenderedPageBreak/>
              <w:t>behandle ansøgninger om rejsetilladelse. Navnlig kan de nationale ETIAS-enheder søge i de oplysninger, der er omhandlet i artikel 12, 13</w:t>
            </w:r>
            <w:r w:rsidRPr="00470220">
              <w:rPr>
                <w:b/>
                <w:bCs/>
                <w:i/>
                <w:iCs/>
              </w:rPr>
              <w:t>, 14</w:t>
            </w:r>
            <w:r w:rsidRPr="00470220">
              <w:t xml:space="preserve"> og 14a.</w:t>
            </w:r>
          </w:p>
        </w:tc>
        <w:tc>
          <w:tcPr>
            <w:tcW w:w="4876" w:type="dxa"/>
            <w:hideMark/>
          </w:tcPr>
          <w:p w14:paraId="1E790C9C" w14:textId="77777777" w:rsidR="00624EE4" w:rsidRPr="00470220" w:rsidRDefault="00624EE4" w:rsidP="001D6D31">
            <w:pPr>
              <w:pStyle w:val="Normal6"/>
              <w:rPr>
                <w:szCs w:val="24"/>
              </w:rPr>
            </w:pPr>
            <w:r w:rsidRPr="00470220">
              <w:lastRenderedPageBreak/>
              <w:t>2.</w:t>
            </w:r>
            <w:r w:rsidRPr="00470220">
              <w:tab/>
              <w:t xml:space="preserve">Med henblik på artikel 1, stk. 1, litra f), har de nationale ETIAS-enheder </w:t>
            </w:r>
            <w:r w:rsidRPr="00470220">
              <w:rPr>
                <w:b/>
                <w:bCs/>
                <w:i/>
                <w:iCs/>
              </w:rPr>
              <w:t>midlertidig</w:t>
            </w:r>
            <w:r w:rsidRPr="00470220">
              <w:rPr>
                <w:b/>
                <w:bCs/>
              </w:rPr>
              <w:t xml:space="preserve"> </w:t>
            </w:r>
            <w:r w:rsidRPr="00470220">
              <w:t xml:space="preserve">adgang til </w:t>
            </w:r>
            <w:r w:rsidRPr="00470220">
              <w:rPr>
                <w:b/>
                <w:bCs/>
                <w:i/>
                <w:iCs/>
              </w:rPr>
              <w:t>at</w:t>
            </w:r>
            <w:r w:rsidRPr="00470220">
              <w:t xml:space="preserve"> søge i Eurodac i et skrivebeskyttet format med henblik på at </w:t>
            </w:r>
            <w:r w:rsidRPr="00470220">
              <w:lastRenderedPageBreak/>
              <w:t>behandle ansøgninger om rejsetilladelse. Navnlig kan de nationale ETIAS-enheder søge i de oplysninger, der er omhandlet i artikel 12, 13 og 14a.</w:t>
            </w:r>
          </w:p>
        </w:tc>
      </w:tr>
    </w:tbl>
    <w:p w14:paraId="137BF76A"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5CF6AFD" w14:textId="77777777" w:rsidR="00624EE4" w:rsidRPr="00470220" w:rsidRDefault="00624EE4" w:rsidP="00624EE4">
      <w:r w:rsidRPr="005355CF">
        <w:rPr>
          <w:rStyle w:val="HideTWBExt"/>
        </w:rPr>
        <w:t>&lt;/Amend&gt;</w:t>
      </w:r>
    </w:p>
    <w:p w14:paraId="11FB9C1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122</w:t>
      </w:r>
      <w:r w:rsidRPr="005355CF">
        <w:rPr>
          <w:rStyle w:val="HideTWBExt"/>
          <w:b w:val="0"/>
        </w:rPr>
        <w:t>&lt;/NumAm&gt;</w:t>
      </w:r>
    </w:p>
    <w:p w14:paraId="7CA0A43A"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9C93EE8" w14:textId="77777777" w:rsidR="00624EE4" w:rsidRPr="00470220" w:rsidRDefault="00624EE4" w:rsidP="00624EE4">
      <w:r w:rsidRPr="005355CF">
        <w:rPr>
          <w:rStyle w:val="HideTWBExt"/>
        </w:rPr>
        <w:t>&lt;/RepeatBlock-By&gt;</w:t>
      </w:r>
    </w:p>
    <w:p w14:paraId="787F0B3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CDF35DF" w14:textId="77777777" w:rsidR="00624EE4" w:rsidRPr="00470220" w:rsidRDefault="00624EE4" w:rsidP="00624EE4">
      <w:pPr>
        <w:pStyle w:val="NormalBold"/>
      </w:pPr>
      <w:r w:rsidRPr="005355CF">
        <w:rPr>
          <w:rStyle w:val="HideTWBExt"/>
          <w:b w:val="0"/>
        </w:rPr>
        <w:t>&lt;Article&gt;</w:t>
      </w:r>
      <w:r w:rsidRPr="00470220">
        <w:t>Dispositive del – nr. 12 – artikel 8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77BE4A0" w14:textId="77777777" w:rsidTr="001D6D31">
        <w:trPr>
          <w:jc w:val="center"/>
        </w:trPr>
        <w:tc>
          <w:tcPr>
            <w:tcW w:w="9752" w:type="dxa"/>
            <w:gridSpan w:val="2"/>
          </w:tcPr>
          <w:p w14:paraId="5A2278A9" w14:textId="77777777" w:rsidR="00624EE4" w:rsidRPr="00470220" w:rsidRDefault="00624EE4" w:rsidP="001D6D31">
            <w:pPr>
              <w:keepNext/>
            </w:pPr>
          </w:p>
        </w:tc>
      </w:tr>
      <w:tr w:rsidR="00176F35" w:rsidRPr="00470220" w14:paraId="240D1A9B" w14:textId="77777777" w:rsidTr="001D6D31">
        <w:trPr>
          <w:jc w:val="center"/>
        </w:trPr>
        <w:tc>
          <w:tcPr>
            <w:tcW w:w="4876" w:type="dxa"/>
            <w:hideMark/>
          </w:tcPr>
          <w:p w14:paraId="66FECA47" w14:textId="77777777" w:rsidR="00624EE4" w:rsidRPr="00470220" w:rsidRDefault="00624EE4" w:rsidP="001D6D31">
            <w:pPr>
              <w:pStyle w:val="ColumnHeading"/>
              <w:keepNext/>
            </w:pPr>
            <w:r w:rsidRPr="00470220">
              <w:t>Kommissionens forslag</w:t>
            </w:r>
          </w:p>
        </w:tc>
        <w:tc>
          <w:tcPr>
            <w:tcW w:w="4876" w:type="dxa"/>
            <w:hideMark/>
          </w:tcPr>
          <w:p w14:paraId="57A3053F" w14:textId="77777777" w:rsidR="00624EE4" w:rsidRPr="00470220" w:rsidRDefault="00624EE4" w:rsidP="001D6D31">
            <w:pPr>
              <w:pStyle w:val="ColumnHeading"/>
              <w:keepNext/>
            </w:pPr>
            <w:r w:rsidRPr="00470220">
              <w:t>Ændringsforslag</w:t>
            </w:r>
          </w:p>
        </w:tc>
      </w:tr>
      <w:tr w:rsidR="00176F35" w:rsidRPr="00470220" w14:paraId="28ED6331" w14:textId="77777777" w:rsidTr="001D6D31">
        <w:trPr>
          <w:jc w:val="center"/>
        </w:trPr>
        <w:tc>
          <w:tcPr>
            <w:tcW w:w="4876" w:type="dxa"/>
            <w:hideMark/>
          </w:tcPr>
          <w:p w14:paraId="25C2622F" w14:textId="77777777" w:rsidR="00624EE4" w:rsidRPr="00470220" w:rsidRDefault="00624EE4" w:rsidP="001D6D31">
            <w:pPr>
              <w:pStyle w:val="Normal6"/>
              <w:jc w:val="center"/>
            </w:pPr>
            <w:r w:rsidRPr="00470220">
              <w:rPr>
                <w:b/>
                <w:i/>
              </w:rPr>
              <w:t>Artikel 8c</w:t>
            </w:r>
          </w:p>
        </w:tc>
        <w:tc>
          <w:tcPr>
            <w:tcW w:w="4876" w:type="dxa"/>
            <w:hideMark/>
          </w:tcPr>
          <w:p w14:paraId="2D3D6F8E" w14:textId="77777777" w:rsidR="00624EE4" w:rsidRPr="00470220" w:rsidRDefault="00624EE4" w:rsidP="001D6D31">
            <w:pPr>
              <w:pStyle w:val="Normal6"/>
              <w:rPr>
                <w:szCs w:val="24"/>
              </w:rPr>
            </w:pPr>
            <w:r w:rsidRPr="00470220">
              <w:rPr>
                <w:b/>
                <w:i/>
              </w:rPr>
              <w:t>udgår</w:t>
            </w:r>
          </w:p>
        </w:tc>
      </w:tr>
      <w:tr w:rsidR="00176F35" w:rsidRPr="00470220" w14:paraId="410C9B18" w14:textId="77777777" w:rsidTr="001D6D31">
        <w:trPr>
          <w:jc w:val="center"/>
        </w:trPr>
        <w:tc>
          <w:tcPr>
            <w:tcW w:w="4876" w:type="dxa"/>
            <w:hideMark/>
          </w:tcPr>
          <w:p w14:paraId="36032904" w14:textId="77777777" w:rsidR="00624EE4" w:rsidRPr="00470220" w:rsidRDefault="00624EE4" w:rsidP="001D6D31">
            <w:pPr>
              <w:pStyle w:val="Normal6"/>
              <w:jc w:val="center"/>
            </w:pPr>
            <w:r w:rsidRPr="00470220">
              <w:rPr>
                <w:b/>
                <w:i/>
              </w:rPr>
              <w:t>De kompetente visummyndigheders adgang til Eurodac</w:t>
            </w:r>
          </w:p>
        </w:tc>
        <w:tc>
          <w:tcPr>
            <w:tcW w:w="4876" w:type="dxa"/>
          </w:tcPr>
          <w:p w14:paraId="32494C9B" w14:textId="77777777" w:rsidR="00624EE4" w:rsidRPr="00470220" w:rsidRDefault="00624EE4" w:rsidP="001D6D31">
            <w:pPr>
              <w:pStyle w:val="Normal6"/>
              <w:rPr>
                <w:szCs w:val="24"/>
              </w:rPr>
            </w:pPr>
          </w:p>
        </w:tc>
      </w:tr>
      <w:tr w:rsidR="00176F35" w:rsidRPr="00470220" w14:paraId="5D98535D" w14:textId="77777777" w:rsidTr="001D6D31">
        <w:trPr>
          <w:jc w:val="center"/>
        </w:trPr>
        <w:tc>
          <w:tcPr>
            <w:tcW w:w="4876" w:type="dxa"/>
            <w:hideMark/>
          </w:tcPr>
          <w:p w14:paraId="1BA6B7D2" w14:textId="77777777" w:rsidR="00624EE4" w:rsidRPr="00470220" w:rsidRDefault="00624EE4" w:rsidP="001D6D31">
            <w:pPr>
              <w:pStyle w:val="Normal6"/>
            </w:pPr>
            <w:r w:rsidRPr="00470220">
              <w:rPr>
                <w:b/>
                <w:bCs/>
                <w:i/>
                <w:iCs/>
              </w:rPr>
              <w:t>Med henblik på manuelt at kontrollere hit, der er udløst af de automatiske forespørgsler foretaget af visuminformationssystemet i overensstemmelse med artikel [9a og 9c] i forordning (EF) nr. 767/2008, og behandle og træffe afgørelse om visumansøgninger i overensstemmelse med artikel 21 i Europa-Parlamentets og Rådets forordning (EF) nr. 810/2009</w:t>
            </w:r>
            <w:r w:rsidRPr="00470220">
              <w:rPr>
                <w:b/>
                <w:bCs/>
                <w:i/>
                <w:iCs/>
                <w:vertAlign w:val="superscript"/>
              </w:rPr>
              <w:t>30</w:t>
            </w:r>
            <w:r w:rsidRPr="00470220">
              <w:rPr>
                <w:b/>
                <w:bCs/>
                <w:i/>
                <w:iCs/>
              </w:rPr>
              <w:t xml:space="preserve"> skal de kompetente visummyndigheder have adgang til Eurodac for at søge i oplysninger i et skrivebeskyttet format.</w:t>
            </w:r>
          </w:p>
        </w:tc>
        <w:tc>
          <w:tcPr>
            <w:tcW w:w="4876" w:type="dxa"/>
          </w:tcPr>
          <w:p w14:paraId="65E6AD6E" w14:textId="77777777" w:rsidR="00624EE4" w:rsidRPr="00470220" w:rsidRDefault="00624EE4" w:rsidP="001D6D31">
            <w:pPr>
              <w:pStyle w:val="Normal6"/>
              <w:rPr>
                <w:szCs w:val="24"/>
              </w:rPr>
            </w:pPr>
          </w:p>
        </w:tc>
      </w:tr>
      <w:tr w:rsidR="00176F35" w:rsidRPr="00470220" w14:paraId="0726308F" w14:textId="77777777" w:rsidTr="001D6D31">
        <w:trPr>
          <w:jc w:val="center"/>
        </w:trPr>
        <w:tc>
          <w:tcPr>
            <w:tcW w:w="4876" w:type="dxa"/>
            <w:hideMark/>
          </w:tcPr>
          <w:p w14:paraId="37C30109" w14:textId="77777777" w:rsidR="00624EE4" w:rsidRPr="00470220" w:rsidRDefault="00624EE4" w:rsidP="001D6D31">
            <w:pPr>
              <w:pStyle w:val="Normal6"/>
            </w:pPr>
            <w:r w:rsidRPr="00470220">
              <w:rPr>
                <w:b/>
                <w:i/>
              </w:rPr>
              <w:t>__________________</w:t>
            </w:r>
          </w:p>
        </w:tc>
        <w:tc>
          <w:tcPr>
            <w:tcW w:w="4876" w:type="dxa"/>
          </w:tcPr>
          <w:p w14:paraId="4F0B7F79" w14:textId="77777777" w:rsidR="00624EE4" w:rsidRPr="00470220" w:rsidRDefault="00624EE4" w:rsidP="001D6D31">
            <w:pPr>
              <w:pStyle w:val="Normal6"/>
              <w:rPr>
                <w:szCs w:val="24"/>
              </w:rPr>
            </w:pPr>
          </w:p>
        </w:tc>
      </w:tr>
      <w:tr w:rsidR="00176F35" w:rsidRPr="00470220" w14:paraId="41C575A4" w14:textId="77777777" w:rsidTr="001D6D31">
        <w:trPr>
          <w:jc w:val="center"/>
        </w:trPr>
        <w:tc>
          <w:tcPr>
            <w:tcW w:w="4876" w:type="dxa"/>
            <w:hideMark/>
          </w:tcPr>
          <w:p w14:paraId="5F218B21" w14:textId="77777777" w:rsidR="00624EE4" w:rsidRPr="00470220" w:rsidRDefault="00624EE4" w:rsidP="001D6D31">
            <w:pPr>
              <w:pStyle w:val="Normal6"/>
            </w:pPr>
            <w:r w:rsidRPr="00470220">
              <w:rPr>
                <w:b/>
                <w:bCs/>
                <w:i/>
                <w:iCs/>
                <w:vertAlign w:val="superscript"/>
              </w:rPr>
              <w:t>30</w:t>
            </w:r>
            <w:r w:rsidRPr="00470220">
              <w:rPr>
                <w:b/>
                <w:bCs/>
                <w:i/>
                <w:iCs/>
              </w:rPr>
              <w:t>Europa-Parlamentets og Rådets forordning (EF) nr. 810/2009 af 13. juli 2009 om en fællesskabskodeks for visa (visumkodeks) (EUT L 243 af 15.9.2009, s. 1-58).</w:t>
            </w:r>
          </w:p>
        </w:tc>
        <w:tc>
          <w:tcPr>
            <w:tcW w:w="4876" w:type="dxa"/>
          </w:tcPr>
          <w:p w14:paraId="24E35F23" w14:textId="77777777" w:rsidR="00624EE4" w:rsidRPr="00470220" w:rsidRDefault="00624EE4" w:rsidP="001D6D31">
            <w:pPr>
              <w:pStyle w:val="Normal6"/>
              <w:rPr>
                <w:szCs w:val="24"/>
              </w:rPr>
            </w:pPr>
          </w:p>
        </w:tc>
      </w:tr>
    </w:tbl>
    <w:p w14:paraId="4F3EE9B2"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B9838B1" w14:textId="77777777" w:rsidR="00624EE4" w:rsidRPr="00470220" w:rsidRDefault="00624EE4" w:rsidP="00624EE4">
      <w:r w:rsidRPr="005355CF">
        <w:rPr>
          <w:rStyle w:val="HideTWBExt"/>
        </w:rPr>
        <w:t>&lt;/Amend&gt;</w:t>
      </w:r>
    </w:p>
    <w:p w14:paraId="54BF63D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123</w:t>
      </w:r>
      <w:r w:rsidRPr="005355CF">
        <w:rPr>
          <w:rStyle w:val="HideTWBExt"/>
          <w:b w:val="0"/>
        </w:rPr>
        <w:t>&lt;/NumAm&gt;</w:t>
      </w:r>
    </w:p>
    <w:p w14:paraId="4D652F21"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3DCDD589" w14:textId="77777777" w:rsidR="00624EE4" w:rsidRPr="00470220" w:rsidRDefault="00624EE4" w:rsidP="00624EE4">
      <w:r w:rsidRPr="005355CF">
        <w:rPr>
          <w:rStyle w:val="HideTWBExt"/>
        </w:rPr>
        <w:t>&lt;/RepeatBlock-By&gt;</w:t>
      </w:r>
    </w:p>
    <w:p w14:paraId="1C85CCBA" w14:textId="77777777" w:rsidR="00624EE4" w:rsidRPr="00470220" w:rsidRDefault="00624EE4" w:rsidP="00624EE4">
      <w:pPr>
        <w:pStyle w:val="NormalBold"/>
        <w:keepNext/>
      </w:pPr>
      <w:r w:rsidRPr="005355CF">
        <w:rPr>
          <w:rStyle w:val="HideTWBExt"/>
          <w:b w:val="0"/>
        </w:rPr>
        <w:lastRenderedPageBreak/>
        <w:t>&lt;DocAmend&gt;</w:t>
      </w:r>
      <w:r w:rsidRPr="00470220">
        <w:t>Forslag til forordning</w:t>
      </w:r>
      <w:r w:rsidRPr="005355CF">
        <w:rPr>
          <w:rStyle w:val="HideTWBExt"/>
          <w:b w:val="0"/>
        </w:rPr>
        <w:t>&lt;/DocAmend&gt;</w:t>
      </w:r>
    </w:p>
    <w:p w14:paraId="540BBAE2" w14:textId="77777777" w:rsidR="00624EE4" w:rsidRPr="00470220" w:rsidRDefault="00624EE4" w:rsidP="00624EE4">
      <w:pPr>
        <w:pStyle w:val="NormalBold"/>
      </w:pPr>
      <w:r w:rsidRPr="005355CF">
        <w:rPr>
          <w:rStyle w:val="HideTWBExt"/>
          <w:b w:val="0"/>
        </w:rPr>
        <w:t>&lt;Article&gt;</w:t>
      </w:r>
      <w:r w:rsidRPr="00470220">
        <w:t>Dispositive del – nr. 12 – artikel 8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8A63405" w14:textId="77777777" w:rsidTr="001D6D31">
        <w:trPr>
          <w:jc w:val="center"/>
        </w:trPr>
        <w:tc>
          <w:tcPr>
            <w:tcW w:w="9752" w:type="dxa"/>
            <w:gridSpan w:val="2"/>
          </w:tcPr>
          <w:p w14:paraId="610D5C99" w14:textId="77777777" w:rsidR="00624EE4" w:rsidRPr="00470220" w:rsidRDefault="00624EE4" w:rsidP="001D6D31">
            <w:pPr>
              <w:keepNext/>
            </w:pPr>
          </w:p>
        </w:tc>
      </w:tr>
      <w:tr w:rsidR="00176F35" w:rsidRPr="00470220" w14:paraId="75FF1E67" w14:textId="77777777" w:rsidTr="001D6D31">
        <w:trPr>
          <w:jc w:val="center"/>
        </w:trPr>
        <w:tc>
          <w:tcPr>
            <w:tcW w:w="4876" w:type="dxa"/>
            <w:hideMark/>
          </w:tcPr>
          <w:p w14:paraId="7B2686DE" w14:textId="77777777" w:rsidR="00624EE4" w:rsidRPr="00470220" w:rsidRDefault="00624EE4" w:rsidP="001D6D31">
            <w:pPr>
              <w:pStyle w:val="ColumnHeading"/>
              <w:keepNext/>
            </w:pPr>
            <w:r w:rsidRPr="00470220">
              <w:t>Kommissionens forslag</w:t>
            </w:r>
          </w:p>
        </w:tc>
        <w:tc>
          <w:tcPr>
            <w:tcW w:w="4876" w:type="dxa"/>
            <w:hideMark/>
          </w:tcPr>
          <w:p w14:paraId="1010F7CD" w14:textId="77777777" w:rsidR="00624EE4" w:rsidRPr="00470220" w:rsidRDefault="00624EE4" w:rsidP="001D6D31">
            <w:pPr>
              <w:pStyle w:val="ColumnHeading"/>
              <w:keepNext/>
            </w:pPr>
            <w:r w:rsidRPr="00470220">
              <w:t>Ændringsforslag</w:t>
            </w:r>
          </w:p>
        </w:tc>
      </w:tr>
      <w:tr w:rsidR="00176F35" w:rsidRPr="00470220" w14:paraId="00E41F3C" w14:textId="77777777" w:rsidTr="001D6D31">
        <w:trPr>
          <w:jc w:val="center"/>
        </w:trPr>
        <w:tc>
          <w:tcPr>
            <w:tcW w:w="4876" w:type="dxa"/>
            <w:hideMark/>
          </w:tcPr>
          <w:p w14:paraId="573E58B1" w14:textId="77777777" w:rsidR="00624EE4" w:rsidRPr="00470220" w:rsidRDefault="00624EE4" w:rsidP="001D6D31">
            <w:pPr>
              <w:pStyle w:val="Normal6"/>
            </w:pPr>
            <w:r w:rsidRPr="00470220">
              <w:t>Med henblik på manuelt at kontrollere hit, der er udløst af de automatiske forespørgsler foretaget af visuminformationssystemet i overensstemmelse med artikel [9a og 9c] i forordning (EF) nr. 767/2008, og behandle og træffe afgørelse om visumansøgninger i overensstemmelse med artikel 21 i Europa-Parlamentets og Rådets forordning (EF) nr. 810/2009</w:t>
            </w:r>
            <w:r w:rsidRPr="00470220">
              <w:rPr>
                <w:b/>
                <w:bCs/>
                <w:i/>
                <w:iCs/>
                <w:vertAlign w:val="superscript"/>
              </w:rPr>
              <w:t>30</w:t>
            </w:r>
            <w:r w:rsidRPr="00470220">
              <w:t xml:space="preserve"> skal de kompetente visummyndigheder have adgang til Eurodac for at søge i oplysninger i et skrivebeskyttet format.</w:t>
            </w:r>
          </w:p>
        </w:tc>
        <w:tc>
          <w:tcPr>
            <w:tcW w:w="4876" w:type="dxa"/>
            <w:hideMark/>
          </w:tcPr>
          <w:p w14:paraId="0DDD6122" w14:textId="77777777" w:rsidR="00624EE4" w:rsidRPr="00470220" w:rsidRDefault="00624EE4" w:rsidP="001D6D31">
            <w:pPr>
              <w:pStyle w:val="Normal6"/>
              <w:rPr>
                <w:szCs w:val="24"/>
              </w:rPr>
            </w:pPr>
            <w:r w:rsidRPr="00470220">
              <w:t>Med henblik på manuelt at kontrollere hit, der er udløst af de automatiske forespørgsler foretaget af visuminformationssystemet i overensstemmelse med artikel [9a og 9c] i forordning (EF) nr. 767/2008, og behandle og træffe afgørelse om visumansøgninger i overensstemmelse med artikel 21 i Europa-Parlamentets og Rådets forordning (EF) nr. 810/2009</w:t>
            </w:r>
            <w:r w:rsidRPr="00470220">
              <w:rPr>
                <w:b/>
                <w:bCs/>
                <w:i/>
                <w:iCs/>
                <w:vertAlign w:val="superscript"/>
              </w:rPr>
              <w:t>30a</w:t>
            </w:r>
            <w:r w:rsidRPr="00470220">
              <w:t xml:space="preserve"> skal de kompetente visummyndigheder have </w:t>
            </w:r>
            <w:r w:rsidRPr="00470220">
              <w:rPr>
                <w:b/>
                <w:bCs/>
                <w:i/>
                <w:iCs/>
              </w:rPr>
              <w:t xml:space="preserve">midlertidig </w:t>
            </w:r>
            <w:r w:rsidRPr="00470220">
              <w:t xml:space="preserve">adgang til Eurodac for at søge i oplysninger i et skrivebeskyttet format. </w:t>
            </w:r>
          </w:p>
        </w:tc>
      </w:tr>
      <w:tr w:rsidR="00176F35" w:rsidRPr="00470220" w14:paraId="1264BFD6" w14:textId="77777777" w:rsidTr="001D6D31">
        <w:trPr>
          <w:jc w:val="center"/>
        </w:trPr>
        <w:tc>
          <w:tcPr>
            <w:tcW w:w="4876" w:type="dxa"/>
            <w:hideMark/>
          </w:tcPr>
          <w:p w14:paraId="4A8EF805" w14:textId="77777777" w:rsidR="00624EE4" w:rsidRPr="00470220" w:rsidRDefault="00624EE4" w:rsidP="001D6D31">
            <w:pPr>
              <w:pStyle w:val="Normal6"/>
            </w:pPr>
            <w:r w:rsidRPr="00470220">
              <w:t>__________________</w:t>
            </w:r>
          </w:p>
        </w:tc>
        <w:tc>
          <w:tcPr>
            <w:tcW w:w="4876" w:type="dxa"/>
            <w:hideMark/>
          </w:tcPr>
          <w:p w14:paraId="69CDACA2" w14:textId="77777777" w:rsidR="00624EE4" w:rsidRPr="00470220" w:rsidRDefault="00624EE4" w:rsidP="001D6D31">
            <w:pPr>
              <w:pStyle w:val="Normal6"/>
              <w:rPr>
                <w:szCs w:val="24"/>
              </w:rPr>
            </w:pPr>
            <w:r w:rsidRPr="00470220">
              <w:t>__________________</w:t>
            </w:r>
          </w:p>
        </w:tc>
      </w:tr>
      <w:tr w:rsidR="00176F35" w:rsidRPr="00470220" w14:paraId="49408228" w14:textId="77777777" w:rsidTr="001D6D31">
        <w:trPr>
          <w:jc w:val="center"/>
        </w:trPr>
        <w:tc>
          <w:tcPr>
            <w:tcW w:w="4876" w:type="dxa"/>
            <w:hideMark/>
          </w:tcPr>
          <w:p w14:paraId="3E202752" w14:textId="1A0F3270" w:rsidR="00624EE4" w:rsidRPr="00470220" w:rsidRDefault="00624EE4" w:rsidP="001D6D31">
            <w:pPr>
              <w:pStyle w:val="Normal6"/>
            </w:pPr>
            <w:r w:rsidRPr="00470220">
              <w:rPr>
                <w:i/>
                <w:iCs/>
                <w:vertAlign w:val="superscript"/>
              </w:rPr>
              <w:t>30</w:t>
            </w:r>
            <w:r w:rsidRPr="00470220">
              <w:t>Europa-Parlamentets og Rådets forordning (EF) nr. 810/2009 af 13. juli 2009 om en fællesskabskodeks for visa (visumkodeks) (EUT L 243 af 15.9.2009, s. 1</w:t>
            </w:r>
            <w:r w:rsidRPr="00470220">
              <w:rPr>
                <w:i/>
                <w:iCs/>
              </w:rPr>
              <w:t>-58</w:t>
            </w:r>
            <w:r w:rsidRPr="00470220">
              <w:t>).</w:t>
            </w:r>
          </w:p>
        </w:tc>
        <w:tc>
          <w:tcPr>
            <w:tcW w:w="4876" w:type="dxa"/>
          </w:tcPr>
          <w:p w14:paraId="72913F91" w14:textId="77777777" w:rsidR="00624EE4" w:rsidRPr="00470220" w:rsidRDefault="00624EE4" w:rsidP="001D6D31">
            <w:pPr>
              <w:pStyle w:val="Normal6"/>
              <w:rPr>
                <w:szCs w:val="24"/>
              </w:rPr>
            </w:pPr>
          </w:p>
        </w:tc>
      </w:tr>
      <w:tr w:rsidR="00176F35" w:rsidRPr="00470220" w14:paraId="163597DD" w14:textId="77777777" w:rsidTr="001D6D31">
        <w:trPr>
          <w:jc w:val="center"/>
        </w:trPr>
        <w:tc>
          <w:tcPr>
            <w:tcW w:w="4876" w:type="dxa"/>
          </w:tcPr>
          <w:p w14:paraId="4ACE0256" w14:textId="77777777" w:rsidR="00624EE4" w:rsidRPr="00470220" w:rsidRDefault="00624EE4" w:rsidP="001D6D31">
            <w:pPr>
              <w:pStyle w:val="Normal6"/>
            </w:pPr>
          </w:p>
        </w:tc>
        <w:tc>
          <w:tcPr>
            <w:tcW w:w="4876" w:type="dxa"/>
            <w:hideMark/>
          </w:tcPr>
          <w:p w14:paraId="5C3C73DC" w14:textId="540EA3EA" w:rsidR="00624EE4" w:rsidRPr="00470220" w:rsidRDefault="00624EE4" w:rsidP="001D6D31">
            <w:pPr>
              <w:pStyle w:val="Normal6"/>
              <w:rPr>
                <w:szCs w:val="24"/>
              </w:rPr>
            </w:pPr>
            <w:r w:rsidRPr="00470220">
              <w:rPr>
                <w:vertAlign w:val="superscript"/>
              </w:rPr>
              <w:t>30a</w:t>
            </w:r>
            <w:r w:rsidRPr="00470220">
              <w:t>Europa-Parlamentets og Rådets forordning (EF) nr. 810/2009 af 13. juli 2009 om en fællesskabskodeks for visa (visumkodeks) (EUT L 243 af 15.9.2009, s. 1</w:t>
            </w:r>
            <w:r w:rsidRPr="00470220">
              <w:rPr>
                <w:i/>
                <w:iCs/>
              </w:rPr>
              <w:t>-58</w:t>
            </w:r>
            <w:r w:rsidRPr="00470220">
              <w:t>).</w:t>
            </w:r>
          </w:p>
        </w:tc>
      </w:tr>
    </w:tbl>
    <w:p w14:paraId="210FC41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4E17E4A" w14:textId="77777777" w:rsidR="00624EE4" w:rsidRPr="00470220" w:rsidRDefault="00624EE4" w:rsidP="00624EE4">
      <w:r w:rsidRPr="005355CF">
        <w:rPr>
          <w:rStyle w:val="HideTWBExt"/>
        </w:rPr>
        <w:t>&lt;/Amend&gt;</w:t>
      </w:r>
    </w:p>
    <w:p w14:paraId="4FCEDC9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124</w:t>
      </w:r>
      <w:r w:rsidRPr="005355CF">
        <w:rPr>
          <w:rStyle w:val="HideTWBExt"/>
          <w:b w:val="0"/>
        </w:rPr>
        <w:t>&lt;/NumAm&gt;</w:t>
      </w:r>
    </w:p>
    <w:p w14:paraId="4DF20C23"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9C86EC8" w14:textId="77777777" w:rsidR="00624EE4" w:rsidRPr="00470220" w:rsidRDefault="00624EE4" w:rsidP="00624EE4">
      <w:r w:rsidRPr="005355CF">
        <w:rPr>
          <w:rStyle w:val="HideTWBExt"/>
        </w:rPr>
        <w:t>&lt;/RepeatBlock-By&gt;</w:t>
      </w:r>
    </w:p>
    <w:p w14:paraId="794EE73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3090CC8" w14:textId="77777777" w:rsidR="00624EE4" w:rsidRPr="00470220" w:rsidRDefault="00624EE4" w:rsidP="00624EE4">
      <w:pPr>
        <w:pStyle w:val="NormalBold"/>
      </w:pPr>
      <w:r w:rsidRPr="005355CF">
        <w:rPr>
          <w:rStyle w:val="HideTWBExt"/>
          <w:b w:val="0"/>
        </w:rPr>
        <w:t>&lt;Article&gt;</w:t>
      </w:r>
      <w:r w:rsidRPr="00470220">
        <w:t>Dispositive del – nr. 12 – artikel 8 d</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E3FD137" w14:textId="77777777" w:rsidTr="001D6D31">
        <w:trPr>
          <w:jc w:val="center"/>
        </w:trPr>
        <w:tc>
          <w:tcPr>
            <w:tcW w:w="9752" w:type="dxa"/>
            <w:gridSpan w:val="2"/>
          </w:tcPr>
          <w:p w14:paraId="6D3C52C2" w14:textId="77777777" w:rsidR="00624EE4" w:rsidRPr="00470220" w:rsidRDefault="00624EE4" w:rsidP="001D6D31">
            <w:pPr>
              <w:keepNext/>
            </w:pPr>
          </w:p>
        </w:tc>
      </w:tr>
      <w:tr w:rsidR="00176F35" w:rsidRPr="00470220" w14:paraId="612F5FC1" w14:textId="77777777" w:rsidTr="001D6D31">
        <w:trPr>
          <w:jc w:val="center"/>
        </w:trPr>
        <w:tc>
          <w:tcPr>
            <w:tcW w:w="4876" w:type="dxa"/>
            <w:hideMark/>
          </w:tcPr>
          <w:p w14:paraId="314A04D2" w14:textId="77777777" w:rsidR="00624EE4" w:rsidRPr="00470220" w:rsidRDefault="00624EE4" w:rsidP="001D6D31">
            <w:pPr>
              <w:pStyle w:val="ColumnHeading"/>
              <w:keepNext/>
            </w:pPr>
            <w:r w:rsidRPr="00470220">
              <w:t>Kommissionens forslag</w:t>
            </w:r>
          </w:p>
        </w:tc>
        <w:tc>
          <w:tcPr>
            <w:tcW w:w="4876" w:type="dxa"/>
            <w:hideMark/>
          </w:tcPr>
          <w:p w14:paraId="7FA7BDF5" w14:textId="77777777" w:rsidR="00624EE4" w:rsidRPr="00470220" w:rsidRDefault="00624EE4" w:rsidP="001D6D31">
            <w:pPr>
              <w:pStyle w:val="ColumnHeading"/>
              <w:keepNext/>
            </w:pPr>
            <w:r w:rsidRPr="00470220">
              <w:t>Ændringsforslag</w:t>
            </w:r>
          </w:p>
        </w:tc>
      </w:tr>
      <w:tr w:rsidR="00176F35" w:rsidRPr="00470220" w14:paraId="616F0D4F" w14:textId="77777777" w:rsidTr="001D6D31">
        <w:trPr>
          <w:jc w:val="center"/>
        </w:trPr>
        <w:tc>
          <w:tcPr>
            <w:tcW w:w="4876" w:type="dxa"/>
            <w:hideMark/>
          </w:tcPr>
          <w:p w14:paraId="717963C6" w14:textId="77777777" w:rsidR="00624EE4" w:rsidRPr="00470220" w:rsidRDefault="00624EE4" w:rsidP="001D6D31">
            <w:pPr>
              <w:pStyle w:val="Normal6"/>
              <w:jc w:val="center"/>
            </w:pPr>
            <w:r w:rsidRPr="00470220">
              <w:rPr>
                <w:b/>
                <w:i/>
              </w:rPr>
              <w:t>Artikel 8d</w:t>
            </w:r>
          </w:p>
        </w:tc>
        <w:tc>
          <w:tcPr>
            <w:tcW w:w="4876" w:type="dxa"/>
            <w:hideMark/>
          </w:tcPr>
          <w:p w14:paraId="58F59C03" w14:textId="77777777" w:rsidR="00624EE4" w:rsidRPr="00470220" w:rsidRDefault="00624EE4" w:rsidP="001D6D31">
            <w:pPr>
              <w:pStyle w:val="Normal6"/>
              <w:rPr>
                <w:szCs w:val="24"/>
              </w:rPr>
            </w:pPr>
            <w:r w:rsidRPr="00470220">
              <w:rPr>
                <w:b/>
                <w:i/>
              </w:rPr>
              <w:t>udgår</w:t>
            </w:r>
          </w:p>
        </w:tc>
      </w:tr>
      <w:tr w:rsidR="00176F35" w:rsidRPr="00470220" w14:paraId="45113F7A" w14:textId="77777777" w:rsidTr="001D6D31">
        <w:trPr>
          <w:jc w:val="center"/>
        </w:trPr>
        <w:tc>
          <w:tcPr>
            <w:tcW w:w="4876" w:type="dxa"/>
            <w:hideMark/>
          </w:tcPr>
          <w:p w14:paraId="7C5E70F4" w14:textId="77777777" w:rsidR="00624EE4" w:rsidRPr="00470220" w:rsidRDefault="00624EE4" w:rsidP="001D6D31">
            <w:pPr>
              <w:pStyle w:val="Normal6"/>
              <w:jc w:val="center"/>
            </w:pPr>
            <w:r w:rsidRPr="00470220">
              <w:rPr>
                <w:b/>
                <w:i/>
              </w:rPr>
              <w:t>Interoperabilitet med visuminformationssystemet</w:t>
            </w:r>
          </w:p>
        </w:tc>
        <w:tc>
          <w:tcPr>
            <w:tcW w:w="4876" w:type="dxa"/>
          </w:tcPr>
          <w:p w14:paraId="4E203800" w14:textId="77777777" w:rsidR="00624EE4" w:rsidRPr="00470220" w:rsidRDefault="00624EE4" w:rsidP="001D6D31">
            <w:pPr>
              <w:pStyle w:val="Normal6"/>
              <w:rPr>
                <w:szCs w:val="24"/>
              </w:rPr>
            </w:pPr>
          </w:p>
        </w:tc>
      </w:tr>
      <w:tr w:rsidR="00176F35" w:rsidRPr="00470220" w14:paraId="1EE931B5" w14:textId="77777777" w:rsidTr="001D6D31">
        <w:trPr>
          <w:jc w:val="center"/>
        </w:trPr>
        <w:tc>
          <w:tcPr>
            <w:tcW w:w="4876" w:type="dxa"/>
            <w:hideMark/>
          </w:tcPr>
          <w:p w14:paraId="41BCFF3D" w14:textId="77777777" w:rsidR="00624EE4" w:rsidRPr="00470220" w:rsidRDefault="00624EE4" w:rsidP="001D6D31">
            <w:pPr>
              <w:pStyle w:val="Normal6"/>
            </w:pPr>
            <w:r w:rsidRPr="00470220">
              <w:rPr>
                <w:b/>
                <w:i/>
              </w:rPr>
              <w:t xml:space="preserve">Fra [anvendelsesdatoen for forordning </w:t>
            </w:r>
            <w:r w:rsidRPr="00470220">
              <w:rPr>
                <w:b/>
                <w:i/>
              </w:rPr>
              <w:lastRenderedPageBreak/>
              <w:t>(EU) XXX/XXX om ændring af VIS-forordningen] forbindes Eurodac i henhold til artikel 9 i nævnte forordning til den europæiske søgeportal, der er omhandlet i artikel 6 i forordning (EU) 2019/817, for at muliggøre den automatiserede behandling, der er omhandlet i artikel [9a] i forordning (EF) nr. 767/2008, med henblik på at søge i Eurodac og sammenligne de relevante oplysninger i visuminformationssystemet med de relevante oplysninger i Eurodac. Kontrollen berører ikke de særlige regler, der er fastsat i artikel 9, litra b), i forordning (EU) 767/2008."</w:t>
            </w:r>
          </w:p>
        </w:tc>
        <w:tc>
          <w:tcPr>
            <w:tcW w:w="4876" w:type="dxa"/>
          </w:tcPr>
          <w:p w14:paraId="0A98B1C9" w14:textId="77777777" w:rsidR="00624EE4" w:rsidRPr="00470220" w:rsidRDefault="00624EE4" w:rsidP="001D6D31">
            <w:pPr>
              <w:pStyle w:val="Normal6"/>
              <w:rPr>
                <w:szCs w:val="24"/>
              </w:rPr>
            </w:pPr>
          </w:p>
        </w:tc>
      </w:tr>
    </w:tbl>
    <w:p w14:paraId="73249D6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EB68E05" w14:textId="77777777" w:rsidR="00624EE4" w:rsidRPr="00470220" w:rsidRDefault="00624EE4" w:rsidP="00624EE4">
      <w:r w:rsidRPr="005355CF">
        <w:rPr>
          <w:rStyle w:val="HideTWBExt"/>
        </w:rPr>
        <w:t>&lt;/Amend&gt;</w:t>
      </w:r>
    </w:p>
    <w:p w14:paraId="1E3BA05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125</w:t>
      </w:r>
      <w:r w:rsidRPr="005355CF">
        <w:rPr>
          <w:rStyle w:val="HideTWBExt"/>
          <w:b w:val="0"/>
        </w:rPr>
        <w:t>&lt;/NumAm&gt;</w:t>
      </w:r>
    </w:p>
    <w:p w14:paraId="7083FC81"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127AD036" w14:textId="77777777" w:rsidR="00624EE4" w:rsidRPr="00470220" w:rsidRDefault="00624EE4" w:rsidP="00624EE4">
      <w:r w:rsidRPr="005355CF">
        <w:rPr>
          <w:rStyle w:val="HideTWBExt"/>
        </w:rPr>
        <w:t>&lt;/RepeatBlock-By&gt;</w:t>
      </w:r>
    </w:p>
    <w:p w14:paraId="0C92581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54A7E90" w14:textId="77777777" w:rsidR="00624EE4" w:rsidRPr="00470220" w:rsidRDefault="00624EE4" w:rsidP="00624EE4">
      <w:pPr>
        <w:pStyle w:val="NormalBold"/>
      </w:pPr>
      <w:r w:rsidRPr="005355CF">
        <w:rPr>
          <w:rStyle w:val="HideTWBExt"/>
          <w:b w:val="0"/>
        </w:rPr>
        <w:t>&lt;Article&gt;</w:t>
      </w:r>
      <w:r w:rsidRPr="00470220">
        <w:t>Dispositive del – nr. 12 – artikel 8 d</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D0F3AF6" w14:textId="77777777" w:rsidTr="001D6D31">
        <w:trPr>
          <w:jc w:val="center"/>
        </w:trPr>
        <w:tc>
          <w:tcPr>
            <w:tcW w:w="9752" w:type="dxa"/>
            <w:gridSpan w:val="2"/>
          </w:tcPr>
          <w:p w14:paraId="75E63F17" w14:textId="77777777" w:rsidR="00624EE4" w:rsidRPr="00470220" w:rsidRDefault="00624EE4" w:rsidP="001D6D31">
            <w:pPr>
              <w:keepNext/>
            </w:pPr>
          </w:p>
        </w:tc>
      </w:tr>
      <w:tr w:rsidR="00176F35" w:rsidRPr="00470220" w14:paraId="085B6791" w14:textId="77777777" w:rsidTr="001D6D31">
        <w:trPr>
          <w:jc w:val="center"/>
        </w:trPr>
        <w:tc>
          <w:tcPr>
            <w:tcW w:w="4876" w:type="dxa"/>
            <w:hideMark/>
          </w:tcPr>
          <w:p w14:paraId="6C55AE88" w14:textId="77777777" w:rsidR="00624EE4" w:rsidRPr="00470220" w:rsidRDefault="00624EE4" w:rsidP="001D6D31">
            <w:pPr>
              <w:pStyle w:val="ColumnHeading"/>
              <w:keepNext/>
            </w:pPr>
            <w:r w:rsidRPr="00470220">
              <w:t>Kommissionens forslag</w:t>
            </w:r>
          </w:p>
        </w:tc>
        <w:tc>
          <w:tcPr>
            <w:tcW w:w="4876" w:type="dxa"/>
            <w:hideMark/>
          </w:tcPr>
          <w:p w14:paraId="2E1575F8" w14:textId="77777777" w:rsidR="00624EE4" w:rsidRPr="00470220" w:rsidRDefault="00624EE4" w:rsidP="001D6D31">
            <w:pPr>
              <w:pStyle w:val="ColumnHeading"/>
              <w:keepNext/>
            </w:pPr>
            <w:r w:rsidRPr="00470220">
              <w:t>Ændringsforslag</w:t>
            </w:r>
          </w:p>
        </w:tc>
      </w:tr>
      <w:tr w:rsidR="00176F35" w:rsidRPr="00470220" w14:paraId="37F3BCC9" w14:textId="77777777" w:rsidTr="001D6D31">
        <w:trPr>
          <w:jc w:val="center"/>
        </w:trPr>
        <w:tc>
          <w:tcPr>
            <w:tcW w:w="4876" w:type="dxa"/>
            <w:hideMark/>
          </w:tcPr>
          <w:p w14:paraId="35A0C931" w14:textId="77777777" w:rsidR="00624EE4" w:rsidRPr="00470220" w:rsidRDefault="00624EE4" w:rsidP="001D6D31">
            <w:pPr>
              <w:pStyle w:val="Normal6"/>
            </w:pPr>
            <w:r w:rsidRPr="00470220">
              <w:t xml:space="preserve">Fra [anvendelsesdatoen for forordning (EU) XXX/XXX om ændring af VIS-forordningen] forbindes Eurodac i henhold til artikel 9 i nævnte forordning til den europæiske søgeportal, der er omhandlet i artikel 6 i forordning (EU) 2019/817, for at muliggøre den automatiserede behandling, der er omhandlet i artikel [9a] i forordning (EF) nr. 767/2008, </w:t>
            </w:r>
            <w:r w:rsidRPr="00470220">
              <w:rPr>
                <w:b/>
                <w:bCs/>
                <w:i/>
                <w:iCs/>
              </w:rPr>
              <w:t>med henblik på</w:t>
            </w:r>
            <w:r w:rsidRPr="00470220">
              <w:t xml:space="preserve"> at søge i Eurodac og sammenligne de relevante oplysninger i visuminformationssystemet med de relevante oplysninger i Eurodac. Kontrollen berører ikke de særlige regler, der er fastsat i artikel 9, litra b), i forordning (EU) 767/2008."</w:t>
            </w:r>
          </w:p>
        </w:tc>
        <w:tc>
          <w:tcPr>
            <w:tcW w:w="4876" w:type="dxa"/>
            <w:hideMark/>
          </w:tcPr>
          <w:p w14:paraId="74533A62" w14:textId="77777777" w:rsidR="00624EE4" w:rsidRPr="00470220" w:rsidRDefault="00624EE4" w:rsidP="001D6D31">
            <w:pPr>
              <w:pStyle w:val="Normal6"/>
              <w:rPr>
                <w:szCs w:val="24"/>
              </w:rPr>
            </w:pPr>
            <w:r w:rsidRPr="00470220">
              <w:t xml:space="preserve">Fra [anvendelsesdatoen for forordning (EU) XXX/XXX om ændring af VIS-forordningen] forbindes Eurodac i henhold til artikel 9 i nævnte forordning til den europæiske søgeportal, der er omhandlet i artikel 6 i forordning (EU) 2019/817, for at muliggøre den automatiserede behandling, der er omhandlet i artikel [9a] i forordning (EF) nr. 767/2008, </w:t>
            </w:r>
            <w:r w:rsidRPr="00470220">
              <w:rPr>
                <w:b/>
                <w:bCs/>
                <w:i/>
                <w:iCs/>
              </w:rPr>
              <w:t>og dermed</w:t>
            </w:r>
            <w:r w:rsidRPr="00470220">
              <w:t xml:space="preserve"> at søge i Eurodac og sammenligne de relevante oplysninger i visuminformationssystemet med de relevante oplysninger i Eurodac. Kontrollen berører ikke de særlige regler, der er fastsat i artikel 9, litra b), i forordning (EU) 767/2008."</w:t>
            </w:r>
          </w:p>
        </w:tc>
      </w:tr>
    </w:tbl>
    <w:p w14:paraId="1C9E362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C9116F0" w14:textId="77777777" w:rsidR="00624EE4" w:rsidRPr="00470220" w:rsidRDefault="00624EE4" w:rsidP="00624EE4">
      <w:r w:rsidRPr="005355CF">
        <w:rPr>
          <w:rStyle w:val="HideTWBExt"/>
        </w:rPr>
        <w:t>&lt;/Amend&gt;</w:t>
      </w:r>
    </w:p>
    <w:p w14:paraId="3A2778D3"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126</w:t>
      </w:r>
      <w:r w:rsidRPr="005355CF">
        <w:rPr>
          <w:rStyle w:val="HideTWBExt"/>
          <w:b w:val="0"/>
        </w:rPr>
        <w:t>&lt;/NumAm&gt;</w:t>
      </w:r>
    </w:p>
    <w:p w14:paraId="17530C86"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68142A4C" w14:textId="77777777" w:rsidR="00624EE4" w:rsidRPr="00470220" w:rsidRDefault="00624EE4" w:rsidP="00624EE4">
      <w:r w:rsidRPr="005355CF">
        <w:rPr>
          <w:rStyle w:val="HideTWBExt"/>
        </w:rPr>
        <w:t>&lt;/RepeatBlock-By&gt;</w:t>
      </w:r>
    </w:p>
    <w:p w14:paraId="68A7999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0BC6352" w14:textId="77777777" w:rsidR="00624EE4" w:rsidRPr="00470220" w:rsidRDefault="00624EE4" w:rsidP="00624EE4">
      <w:pPr>
        <w:pStyle w:val="NormalBold"/>
      </w:pPr>
      <w:r w:rsidRPr="005355CF">
        <w:rPr>
          <w:rStyle w:val="HideTWBExt"/>
          <w:b w:val="0"/>
        </w:rPr>
        <w:t>&lt;Article&gt;</w:t>
      </w:r>
      <w:r w:rsidRPr="00470220">
        <w:t>Dispositive del – nr. 13 – artikel 9 – stk. 1 – litra b</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BD6E79D" w14:textId="77777777" w:rsidTr="001D6D31">
        <w:trPr>
          <w:jc w:val="center"/>
        </w:trPr>
        <w:tc>
          <w:tcPr>
            <w:tcW w:w="9752" w:type="dxa"/>
            <w:gridSpan w:val="2"/>
          </w:tcPr>
          <w:p w14:paraId="563AE102" w14:textId="77777777" w:rsidR="00624EE4" w:rsidRPr="00470220" w:rsidRDefault="00624EE4" w:rsidP="001D6D31">
            <w:pPr>
              <w:keepNext/>
            </w:pPr>
          </w:p>
        </w:tc>
      </w:tr>
      <w:tr w:rsidR="00176F35" w:rsidRPr="00470220" w14:paraId="09DA29A8" w14:textId="77777777" w:rsidTr="001D6D31">
        <w:trPr>
          <w:jc w:val="center"/>
        </w:trPr>
        <w:tc>
          <w:tcPr>
            <w:tcW w:w="4876" w:type="dxa"/>
            <w:hideMark/>
          </w:tcPr>
          <w:p w14:paraId="6E8047D3" w14:textId="77777777" w:rsidR="00624EE4" w:rsidRPr="00470220" w:rsidRDefault="00624EE4" w:rsidP="001D6D31">
            <w:pPr>
              <w:pStyle w:val="ColumnHeading"/>
              <w:keepNext/>
            </w:pPr>
            <w:r w:rsidRPr="00470220">
              <w:t>Kommissionens forslag</w:t>
            </w:r>
          </w:p>
        </w:tc>
        <w:tc>
          <w:tcPr>
            <w:tcW w:w="4876" w:type="dxa"/>
            <w:hideMark/>
          </w:tcPr>
          <w:p w14:paraId="4A506908" w14:textId="77777777" w:rsidR="00624EE4" w:rsidRPr="00470220" w:rsidRDefault="00624EE4" w:rsidP="001D6D31">
            <w:pPr>
              <w:pStyle w:val="ColumnHeading"/>
              <w:keepNext/>
            </w:pPr>
            <w:r w:rsidRPr="00470220">
              <w:t>Ændringsforslag</w:t>
            </w:r>
          </w:p>
        </w:tc>
      </w:tr>
      <w:tr w:rsidR="00176F35" w:rsidRPr="00470220" w14:paraId="0E88966F" w14:textId="77777777" w:rsidTr="001D6D31">
        <w:trPr>
          <w:jc w:val="center"/>
        </w:trPr>
        <w:tc>
          <w:tcPr>
            <w:tcW w:w="4876" w:type="dxa"/>
            <w:hideMark/>
          </w:tcPr>
          <w:p w14:paraId="117CCC07" w14:textId="77777777" w:rsidR="00624EE4" w:rsidRPr="00470220" w:rsidRDefault="00624EE4" w:rsidP="001D6D31">
            <w:pPr>
              <w:pStyle w:val="Normal6"/>
            </w:pPr>
            <w:r w:rsidRPr="00470220">
              <w:t>b)</w:t>
            </w:r>
            <w:r w:rsidRPr="00470220">
              <w:tab/>
              <w:t>antallet af afviste ansøgere efter den i artikel 4, stk. 6, omhandlede sammenkædningsproces og i henhold til artikel 12, litra</w:t>
            </w:r>
            <w:r w:rsidRPr="00470220">
              <w:rPr>
                <w:b/>
                <w:bCs/>
                <w:i/>
                <w:iCs/>
              </w:rPr>
              <w:t xml:space="preserve"> za)</w:t>
            </w:r>
          </w:p>
        </w:tc>
        <w:tc>
          <w:tcPr>
            <w:tcW w:w="4876" w:type="dxa"/>
            <w:hideMark/>
          </w:tcPr>
          <w:p w14:paraId="7BABF2A5" w14:textId="50B32ECF" w:rsidR="00624EE4" w:rsidRPr="00470220" w:rsidRDefault="00624EE4" w:rsidP="001D6D31">
            <w:pPr>
              <w:pStyle w:val="Normal6"/>
              <w:rPr>
                <w:szCs w:val="24"/>
              </w:rPr>
            </w:pPr>
            <w:r w:rsidRPr="00470220">
              <w:t>b)</w:t>
            </w:r>
            <w:r w:rsidRPr="00470220">
              <w:tab/>
              <w:t xml:space="preserve">antallet af afviste ansøgere efter den i artikel 4, stk. 6, omhandlede sammenkædningsproces og i henhold til artikel 12, litra </w:t>
            </w:r>
            <w:r w:rsidRPr="00470220">
              <w:rPr>
                <w:b/>
                <w:bCs/>
                <w:i/>
                <w:iCs/>
              </w:rPr>
              <w:t>x)</w:t>
            </w:r>
          </w:p>
        </w:tc>
      </w:tr>
    </w:tbl>
    <w:p w14:paraId="28FFE8C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C920CEE" w14:textId="77777777" w:rsidR="00624EE4" w:rsidRPr="00470220" w:rsidRDefault="00624EE4" w:rsidP="00624EE4">
      <w:r w:rsidRPr="005355CF">
        <w:rPr>
          <w:rStyle w:val="HideTWBExt"/>
        </w:rPr>
        <w:t>&lt;/Amend&gt;</w:t>
      </w:r>
    </w:p>
    <w:p w14:paraId="71AD076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127</w:t>
      </w:r>
      <w:r w:rsidRPr="005355CF">
        <w:rPr>
          <w:rStyle w:val="HideTWBExt"/>
          <w:b w:val="0"/>
        </w:rPr>
        <w:t>&lt;/NumAm&gt;</w:t>
      </w:r>
    </w:p>
    <w:p w14:paraId="1602081C"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66FDE03A" w14:textId="77777777" w:rsidR="00624EE4" w:rsidRPr="00470220" w:rsidRDefault="00624EE4" w:rsidP="00624EE4">
      <w:r w:rsidRPr="005355CF">
        <w:rPr>
          <w:rStyle w:val="HideTWBExt"/>
        </w:rPr>
        <w:t>&lt;/RepeatBlock-By&gt;</w:t>
      </w:r>
    </w:p>
    <w:p w14:paraId="34900AE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4FF2719" w14:textId="77777777" w:rsidR="00624EE4" w:rsidRPr="00470220" w:rsidRDefault="00624EE4" w:rsidP="00624EE4">
      <w:pPr>
        <w:pStyle w:val="NormalBold"/>
      </w:pPr>
      <w:r w:rsidRPr="005355CF">
        <w:rPr>
          <w:rStyle w:val="HideTWBExt"/>
          <w:b w:val="0"/>
        </w:rPr>
        <w:t>&lt;Article&gt;</w:t>
      </w:r>
      <w:r w:rsidRPr="00470220">
        <w:t>Dispositive del – nr. 13 – artikel 9 – stk. 1 – litra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6D7A0BB" w14:textId="77777777" w:rsidTr="001D6D31">
        <w:trPr>
          <w:jc w:val="center"/>
        </w:trPr>
        <w:tc>
          <w:tcPr>
            <w:tcW w:w="9752" w:type="dxa"/>
            <w:gridSpan w:val="2"/>
          </w:tcPr>
          <w:p w14:paraId="1B8BA222" w14:textId="77777777" w:rsidR="00624EE4" w:rsidRPr="00470220" w:rsidRDefault="00624EE4" w:rsidP="001D6D31">
            <w:pPr>
              <w:keepNext/>
            </w:pPr>
          </w:p>
        </w:tc>
      </w:tr>
      <w:tr w:rsidR="00176F35" w:rsidRPr="00470220" w14:paraId="3F67CAF4" w14:textId="77777777" w:rsidTr="001D6D31">
        <w:trPr>
          <w:jc w:val="center"/>
        </w:trPr>
        <w:tc>
          <w:tcPr>
            <w:tcW w:w="4876" w:type="dxa"/>
            <w:hideMark/>
          </w:tcPr>
          <w:p w14:paraId="293E107C" w14:textId="77777777" w:rsidR="00624EE4" w:rsidRPr="00470220" w:rsidRDefault="00624EE4" w:rsidP="001D6D31">
            <w:pPr>
              <w:pStyle w:val="ColumnHeading"/>
              <w:keepNext/>
            </w:pPr>
            <w:r w:rsidRPr="00470220">
              <w:t>Kommissionens forslag</w:t>
            </w:r>
          </w:p>
        </w:tc>
        <w:tc>
          <w:tcPr>
            <w:tcW w:w="4876" w:type="dxa"/>
            <w:hideMark/>
          </w:tcPr>
          <w:p w14:paraId="4D0B23C3" w14:textId="77777777" w:rsidR="00624EE4" w:rsidRPr="00470220" w:rsidRDefault="00624EE4" w:rsidP="001D6D31">
            <w:pPr>
              <w:pStyle w:val="ColumnHeading"/>
              <w:keepNext/>
            </w:pPr>
            <w:r w:rsidRPr="00470220">
              <w:t>Ændringsforslag</w:t>
            </w:r>
          </w:p>
        </w:tc>
      </w:tr>
      <w:tr w:rsidR="00176F35" w:rsidRPr="00470220" w14:paraId="433F6F72" w14:textId="77777777" w:rsidTr="001D6D31">
        <w:trPr>
          <w:jc w:val="center"/>
        </w:trPr>
        <w:tc>
          <w:tcPr>
            <w:tcW w:w="4876" w:type="dxa"/>
            <w:hideMark/>
          </w:tcPr>
          <w:p w14:paraId="0BE1C7B0" w14:textId="77777777" w:rsidR="00624EE4" w:rsidRPr="00470220" w:rsidRDefault="00624EE4" w:rsidP="001D6D31">
            <w:pPr>
              <w:pStyle w:val="Normal6"/>
            </w:pPr>
            <w:r w:rsidRPr="00470220">
              <w:t>c)</w:t>
            </w:r>
            <w:r w:rsidRPr="00470220">
              <w:tab/>
              <w:t>antallet af videregivne datasæt vedrørende personer, der er omhandlet i artikel 10, stk. 1, artikel 13, stk. 1, artikel 14, stk. 1 og artikel 14a, stk. 1</w:t>
            </w:r>
          </w:p>
        </w:tc>
        <w:tc>
          <w:tcPr>
            <w:tcW w:w="4876" w:type="dxa"/>
            <w:hideMark/>
          </w:tcPr>
          <w:p w14:paraId="6FB664A1" w14:textId="77777777" w:rsidR="00624EE4" w:rsidRPr="00470220" w:rsidRDefault="00624EE4" w:rsidP="001D6D31">
            <w:pPr>
              <w:pStyle w:val="Normal6"/>
              <w:rPr>
                <w:szCs w:val="24"/>
              </w:rPr>
            </w:pPr>
            <w:r w:rsidRPr="00470220">
              <w:t>c)</w:t>
            </w:r>
            <w:r w:rsidRPr="00470220">
              <w:tab/>
              <w:t xml:space="preserve">antallet af videregivne datasæt vedrørende personer, der er omhandlet i artikel 10, stk. 1, artikel 13, stk. 1, </w:t>
            </w:r>
            <w:r w:rsidRPr="00470220">
              <w:rPr>
                <w:b/>
                <w:bCs/>
                <w:i/>
                <w:iCs/>
              </w:rPr>
              <w:t xml:space="preserve">forudsat at disse personer ikke er omfattet af de datasæt, der er angivet i artikel 10, stk. 1, </w:t>
            </w:r>
            <w:r w:rsidRPr="00470220">
              <w:t>artikel 14, stk. 1</w:t>
            </w:r>
            <w:r w:rsidRPr="00470220">
              <w:rPr>
                <w:b/>
                <w:bCs/>
                <w:i/>
                <w:iCs/>
              </w:rPr>
              <w:t>, forudsat at disse personer ikke er omfattet af de datasæt, der er angivet i artikel 10, stk. 1,</w:t>
            </w:r>
            <w:r w:rsidRPr="00470220">
              <w:t xml:space="preserve"> og artikel 14a, stk. 1</w:t>
            </w:r>
          </w:p>
        </w:tc>
      </w:tr>
    </w:tbl>
    <w:p w14:paraId="73A3451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99EC45F" w14:textId="77777777" w:rsidR="00624EE4" w:rsidRPr="00470220" w:rsidRDefault="00624EE4" w:rsidP="00624EE4">
      <w:r w:rsidRPr="005355CF">
        <w:rPr>
          <w:rStyle w:val="HideTWBExt"/>
        </w:rPr>
        <w:t>&lt;/Amend&gt;</w:t>
      </w:r>
    </w:p>
    <w:p w14:paraId="1682468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128</w:t>
      </w:r>
      <w:r w:rsidRPr="005355CF">
        <w:rPr>
          <w:rStyle w:val="HideTWBExt"/>
          <w:b w:val="0"/>
        </w:rPr>
        <w:t>&lt;/NumAm&gt;</w:t>
      </w:r>
    </w:p>
    <w:p w14:paraId="1ED9835D"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19914F18" w14:textId="77777777" w:rsidR="00624EE4" w:rsidRPr="00470220" w:rsidRDefault="00624EE4" w:rsidP="00624EE4">
      <w:r w:rsidRPr="005355CF">
        <w:rPr>
          <w:rStyle w:val="HideTWBExt"/>
        </w:rPr>
        <w:t>&lt;/RepeatBlock-By&gt;</w:t>
      </w:r>
    </w:p>
    <w:p w14:paraId="76940A0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852C016" w14:textId="77777777" w:rsidR="00624EE4" w:rsidRPr="00470220" w:rsidRDefault="00624EE4" w:rsidP="00624EE4">
      <w:pPr>
        <w:pStyle w:val="NormalBold"/>
      </w:pPr>
      <w:r w:rsidRPr="005355CF">
        <w:rPr>
          <w:rStyle w:val="HideTWBExt"/>
          <w:b w:val="0"/>
        </w:rPr>
        <w:t>&lt;Article&gt;</w:t>
      </w:r>
      <w:r w:rsidRPr="00470220">
        <w:t>Dispositive del – nr. 13 – artikel 9 – stk. 1 – litra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2E294D9" w14:textId="77777777" w:rsidTr="001D6D31">
        <w:trPr>
          <w:jc w:val="center"/>
        </w:trPr>
        <w:tc>
          <w:tcPr>
            <w:tcW w:w="9752" w:type="dxa"/>
            <w:gridSpan w:val="2"/>
          </w:tcPr>
          <w:p w14:paraId="099FCF5B" w14:textId="77777777" w:rsidR="00624EE4" w:rsidRPr="00470220" w:rsidRDefault="00624EE4" w:rsidP="001D6D31">
            <w:pPr>
              <w:keepNext/>
            </w:pPr>
          </w:p>
        </w:tc>
      </w:tr>
      <w:tr w:rsidR="00176F35" w:rsidRPr="00470220" w14:paraId="29FB41E5" w14:textId="77777777" w:rsidTr="001D6D31">
        <w:trPr>
          <w:jc w:val="center"/>
        </w:trPr>
        <w:tc>
          <w:tcPr>
            <w:tcW w:w="4876" w:type="dxa"/>
            <w:hideMark/>
          </w:tcPr>
          <w:p w14:paraId="59752AE9" w14:textId="77777777" w:rsidR="00624EE4" w:rsidRPr="00470220" w:rsidRDefault="00624EE4" w:rsidP="001D6D31">
            <w:pPr>
              <w:pStyle w:val="ColumnHeading"/>
              <w:keepNext/>
            </w:pPr>
            <w:r w:rsidRPr="00470220">
              <w:t>Kommissionens forslag</w:t>
            </w:r>
          </w:p>
        </w:tc>
        <w:tc>
          <w:tcPr>
            <w:tcW w:w="4876" w:type="dxa"/>
            <w:hideMark/>
          </w:tcPr>
          <w:p w14:paraId="7EFC23ED" w14:textId="77777777" w:rsidR="00624EE4" w:rsidRPr="00470220" w:rsidRDefault="00624EE4" w:rsidP="001D6D31">
            <w:pPr>
              <w:pStyle w:val="ColumnHeading"/>
              <w:keepNext/>
            </w:pPr>
            <w:r w:rsidRPr="00470220">
              <w:t>Ændringsforslag</w:t>
            </w:r>
          </w:p>
        </w:tc>
      </w:tr>
      <w:tr w:rsidR="00176F35" w:rsidRPr="00470220" w14:paraId="7B6287D6" w14:textId="77777777" w:rsidTr="001D6D31">
        <w:trPr>
          <w:jc w:val="center"/>
        </w:trPr>
        <w:tc>
          <w:tcPr>
            <w:tcW w:w="4876" w:type="dxa"/>
            <w:hideMark/>
          </w:tcPr>
          <w:p w14:paraId="271BBF57" w14:textId="77777777" w:rsidR="00624EE4" w:rsidRPr="00470220" w:rsidRDefault="00624EE4" w:rsidP="001D6D31">
            <w:pPr>
              <w:pStyle w:val="Normal6"/>
            </w:pPr>
            <w:r w:rsidRPr="00470220">
              <w:t>c)</w:t>
            </w:r>
            <w:r w:rsidRPr="00470220">
              <w:tab/>
              <w:t xml:space="preserve">antallet af videregivne datasæt vedrørende personer, der er omhandlet i </w:t>
            </w:r>
            <w:r w:rsidRPr="00470220">
              <w:lastRenderedPageBreak/>
              <w:t>artikel 10, stk. 1, artikel 13, stk. 1</w:t>
            </w:r>
            <w:r w:rsidRPr="00470220">
              <w:rPr>
                <w:b/>
                <w:bCs/>
                <w:i/>
                <w:iCs/>
              </w:rPr>
              <w:t>, artikel 14, stk. 1 og artikel 14a, stk. 1</w:t>
            </w:r>
          </w:p>
        </w:tc>
        <w:tc>
          <w:tcPr>
            <w:tcW w:w="4876" w:type="dxa"/>
            <w:hideMark/>
          </w:tcPr>
          <w:p w14:paraId="6E883B94" w14:textId="77777777" w:rsidR="00624EE4" w:rsidRPr="00470220" w:rsidRDefault="00624EE4" w:rsidP="001D6D31">
            <w:pPr>
              <w:pStyle w:val="Normal6"/>
              <w:rPr>
                <w:szCs w:val="24"/>
              </w:rPr>
            </w:pPr>
            <w:r w:rsidRPr="00470220">
              <w:lastRenderedPageBreak/>
              <w:t>c)</w:t>
            </w:r>
            <w:r w:rsidRPr="00470220">
              <w:tab/>
              <w:t xml:space="preserve">antallet af videregivne datasæt vedrørende personer, der er omhandlet i </w:t>
            </w:r>
            <w:r w:rsidRPr="00470220">
              <w:lastRenderedPageBreak/>
              <w:t xml:space="preserve">artikel 10, stk. 1, </w:t>
            </w:r>
            <w:r w:rsidRPr="00470220">
              <w:rPr>
                <w:b/>
                <w:bCs/>
                <w:i/>
                <w:iCs/>
              </w:rPr>
              <w:t>og</w:t>
            </w:r>
            <w:r w:rsidRPr="00470220">
              <w:t xml:space="preserve"> artikel 13, stk. 1</w:t>
            </w:r>
          </w:p>
        </w:tc>
      </w:tr>
    </w:tbl>
    <w:p w14:paraId="0E020C50"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F9F1E5E" w14:textId="77777777" w:rsidR="00624EE4" w:rsidRPr="00470220" w:rsidRDefault="00624EE4" w:rsidP="00624EE4">
      <w:r w:rsidRPr="005355CF">
        <w:rPr>
          <w:rStyle w:val="HideTWBExt"/>
        </w:rPr>
        <w:t>&lt;/Amend&gt;</w:t>
      </w:r>
    </w:p>
    <w:p w14:paraId="3BD404D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129</w:t>
      </w:r>
      <w:r w:rsidRPr="005355CF">
        <w:rPr>
          <w:rStyle w:val="HideTWBExt"/>
          <w:b w:val="0"/>
        </w:rPr>
        <w:t>&lt;/NumAm&gt;</w:t>
      </w:r>
    </w:p>
    <w:p w14:paraId="4FCB5D83"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47CF5284" w14:textId="77777777" w:rsidR="00624EE4" w:rsidRPr="00470220" w:rsidRDefault="00624EE4" w:rsidP="00624EE4">
      <w:r w:rsidRPr="005355CF">
        <w:rPr>
          <w:rStyle w:val="HideTWBExt"/>
        </w:rPr>
        <w:t>&lt;/RepeatBlock-By&gt;</w:t>
      </w:r>
    </w:p>
    <w:p w14:paraId="779D695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CDE40AF" w14:textId="77777777" w:rsidR="00624EE4" w:rsidRPr="00470220" w:rsidRDefault="00624EE4" w:rsidP="00624EE4">
      <w:pPr>
        <w:pStyle w:val="NormalBold"/>
      </w:pPr>
      <w:r w:rsidRPr="005355CF">
        <w:rPr>
          <w:rStyle w:val="HideTWBExt"/>
          <w:b w:val="0"/>
        </w:rPr>
        <w:t>&lt;Article&gt;</w:t>
      </w:r>
      <w:r w:rsidRPr="00470220">
        <w:t>Dispositive del – nr. 13 – artikel 9 – stk. 1 – litra c</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7F477D2" w14:textId="77777777" w:rsidTr="001D6D31">
        <w:trPr>
          <w:jc w:val="center"/>
        </w:trPr>
        <w:tc>
          <w:tcPr>
            <w:tcW w:w="9752" w:type="dxa"/>
            <w:gridSpan w:val="2"/>
          </w:tcPr>
          <w:p w14:paraId="256467F2" w14:textId="77777777" w:rsidR="00624EE4" w:rsidRPr="00470220" w:rsidRDefault="00624EE4" w:rsidP="001D6D31">
            <w:pPr>
              <w:keepNext/>
            </w:pPr>
          </w:p>
        </w:tc>
      </w:tr>
      <w:tr w:rsidR="00176F35" w:rsidRPr="00470220" w14:paraId="327EE18C" w14:textId="77777777" w:rsidTr="001D6D31">
        <w:trPr>
          <w:jc w:val="center"/>
        </w:trPr>
        <w:tc>
          <w:tcPr>
            <w:tcW w:w="4876" w:type="dxa"/>
            <w:hideMark/>
          </w:tcPr>
          <w:p w14:paraId="18A58304" w14:textId="77777777" w:rsidR="00624EE4" w:rsidRPr="00470220" w:rsidRDefault="00624EE4" w:rsidP="001D6D31">
            <w:pPr>
              <w:pStyle w:val="ColumnHeading"/>
              <w:keepNext/>
            </w:pPr>
            <w:r w:rsidRPr="00470220">
              <w:t>Kommissionens forslag</w:t>
            </w:r>
          </w:p>
        </w:tc>
        <w:tc>
          <w:tcPr>
            <w:tcW w:w="4876" w:type="dxa"/>
            <w:hideMark/>
          </w:tcPr>
          <w:p w14:paraId="209FEE1F" w14:textId="77777777" w:rsidR="00624EE4" w:rsidRPr="00470220" w:rsidRDefault="00624EE4" w:rsidP="001D6D31">
            <w:pPr>
              <w:pStyle w:val="ColumnHeading"/>
              <w:keepNext/>
            </w:pPr>
            <w:r w:rsidRPr="00470220">
              <w:t>Ændringsforslag</w:t>
            </w:r>
          </w:p>
        </w:tc>
      </w:tr>
      <w:tr w:rsidR="00176F35" w:rsidRPr="00470220" w14:paraId="61C4902F" w14:textId="77777777" w:rsidTr="001D6D31">
        <w:trPr>
          <w:jc w:val="center"/>
        </w:trPr>
        <w:tc>
          <w:tcPr>
            <w:tcW w:w="4876" w:type="dxa"/>
            <w:hideMark/>
          </w:tcPr>
          <w:p w14:paraId="489F79DF" w14:textId="77777777" w:rsidR="00624EE4" w:rsidRPr="00470220" w:rsidRDefault="00624EE4" w:rsidP="001D6D31">
            <w:pPr>
              <w:pStyle w:val="Normal6"/>
            </w:pPr>
            <w:r w:rsidRPr="00470220">
              <w:t>c)</w:t>
            </w:r>
            <w:r w:rsidRPr="00470220">
              <w:tab/>
              <w:t xml:space="preserve">antallet af videregivne datasæt vedrørende personer, der er omhandlet i artikel 10, stk. 1, artikel 13, stk. 1, </w:t>
            </w:r>
            <w:r w:rsidRPr="00470220">
              <w:rPr>
                <w:b/>
                <w:bCs/>
                <w:i/>
                <w:iCs/>
              </w:rPr>
              <w:t>artikel 14, stk. 1</w:t>
            </w:r>
            <w:r w:rsidRPr="00470220">
              <w:t xml:space="preserve"> og artikel 14a, stk. 1</w:t>
            </w:r>
          </w:p>
        </w:tc>
        <w:tc>
          <w:tcPr>
            <w:tcW w:w="4876" w:type="dxa"/>
            <w:hideMark/>
          </w:tcPr>
          <w:p w14:paraId="29133AD4" w14:textId="77777777" w:rsidR="00624EE4" w:rsidRPr="00470220" w:rsidRDefault="00624EE4" w:rsidP="001D6D31">
            <w:pPr>
              <w:pStyle w:val="Normal6"/>
              <w:rPr>
                <w:szCs w:val="24"/>
              </w:rPr>
            </w:pPr>
            <w:r w:rsidRPr="00470220">
              <w:t>c)</w:t>
            </w:r>
            <w:r w:rsidRPr="00470220">
              <w:tab/>
              <w:t>antallet af videregivne datasæt vedrørende personer, der er omhandlet i artikel 10, stk. 1, artikel 13, stk. 1, og artikel 14a, stk. 1</w:t>
            </w:r>
          </w:p>
        </w:tc>
      </w:tr>
    </w:tbl>
    <w:p w14:paraId="4CDC4B9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A4DBF7F" w14:textId="77777777" w:rsidR="00624EE4" w:rsidRPr="00470220" w:rsidRDefault="00624EE4" w:rsidP="00624EE4">
      <w:r w:rsidRPr="005355CF">
        <w:rPr>
          <w:rStyle w:val="HideTWBExt"/>
        </w:rPr>
        <w:t>&lt;/Amend&gt;</w:t>
      </w:r>
    </w:p>
    <w:p w14:paraId="4AA3C5F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130</w:t>
      </w:r>
      <w:r w:rsidRPr="005355CF">
        <w:rPr>
          <w:rStyle w:val="HideTWBExt"/>
          <w:b w:val="0"/>
        </w:rPr>
        <w:t>&lt;/NumAm&gt;</w:t>
      </w:r>
    </w:p>
    <w:p w14:paraId="07ED6D1F"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A7FE513" w14:textId="77777777" w:rsidR="00624EE4" w:rsidRPr="00470220" w:rsidRDefault="00624EE4" w:rsidP="00624EE4">
      <w:r w:rsidRPr="005355CF">
        <w:rPr>
          <w:rStyle w:val="HideTWBExt"/>
        </w:rPr>
        <w:t>&lt;/RepeatBlock-By&gt;</w:t>
      </w:r>
    </w:p>
    <w:p w14:paraId="5783E73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A48FBBE" w14:textId="77777777" w:rsidR="00624EE4" w:rsidRPr="00470220" w:rsidRDefault="00624EE4" w:rsidP="00624EE4">
      <w:pPr>
        <w:pStyle w:val="NormalBold"/>
      </w:pPr>
      <w:r w:rsidRPr="005355CF">
        <w:rPr>
          <w:rStyle w:val="HideTWBExt"/>
          <w:b w:val="0"/>
        </w:rPr>
        <w:t>&lt;Article&gt;</w:t>
      </w:r>
      <w:r w:rsidRPr="00470220">
        <w:t>Dispositive del – nr. 13 – artikel 9 – stk. 1 – litra d – nr. iii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AFD87B7" w14:textId="77777777" w:rsidTr="001D6D31">
        <w:trPr>
          <w:jc w:val="center"/>
        </w:trPr>
        <w:tc>
          <w:tcPr>
            <w:tcW w:w="9752" w:type="dxa"/>
            <w:gridSpan w:val="2"/>
          </w:tcPr>
          <w:p w14:paraId="5CEEAA06" w14:textId="77777777" w:rsidR="00624EE4" w:rsidRPr="00470220" w:rsidRDefault="00624EE4" w:rsidP="001D6D31">
            <w:pPr>
              <w:keepNext/>
            </w:pPr>
          </w:p>
        </w:tc>
      </w:tr>
      <w:tr w:rsidR="00176F35" w:rsidRPr="00470220" w14:paraId="3B7B7D2F" w14:textId="77777777" w:rsidTr="001D6D31">
        <w:trPr>
          <w:jc w:val="center"/>
        </w:trPr>
        <w:tc>
          <w:tcPr>
            <w:tcW w:w="4876" w:type="dxa"/>
            <w:hideMark/>
          </w:tcPr>
          <w:p w14:paraId="7B4C41A8" w14:textId="77777777" w:rsidR="00624EE4" w:rsidRPr="00470220" w:rsidRDefault="00624EE4" w:rsidP="001D6D31">
            <w:pPr>
              <w:pStyle w:val="ColumnHeading"/>
              <w:keepNext/>
            </w:pPr>
            <w:r w:rsidRPr="00470220">
              <w:t>Kommissionens forslag</w:t>
            </w:r>
          </w:p>
        </w:tc>
        <w:tc>
          <w:tcPr>
            <w:tcW w:w="4876" w:type="dxa"/>
            <w:hideMark/>
          </w:tcPr>
          <w:p w14:paraId="377FC37E" w14:textId="77777777" w:rsidR="00624EE4" w:rsidRPr="00470220" w:rsidRDefault="00624EE4" w:rsidP="001D6D31">
            <w:pPr>
              <w:pStyle w:val="ColumnHeading"/>
              <w:keepNext/>
            </w:pPr>
            <w:r w:rsidRPr="00470220">
              <w:t>Ændringsforslag</w:t>
            </w:r>
          </w:p>
        </w:tc>
      </w:tr>
      <w:tr w:rsidR="00176F35" w:rsidRPr="00470220" w14:paraId="0E4726AE" w14:textId="77777777" w:rsidTr="001D6D31">
        <w:trPr>
          <w:jc w:val="center"/>
        </w:trPr>
        <w:tc>
          <w:tcPr>
            <w:tcW w:w="4876" w:type="dxa"/>
            <w:hideMark/>
          </w:tcPr>
          <w:p w14:paraId="0B7E47B3" w14:textId="77777777" w:rsidR="00624EE4" w:rsidRPr="00470220" w:rsidRDefault="00624EE4" w:rsidP="001D6D31">
            <w:pPr>
              <w:pStyle w:val="Normal6"/>
            </w:pPr>
            <w:r w:rsidRPr="00470220">
              <w:rPr>
                <w:b/>
                <w:i/>
              </w:rPr>
              <w:t>iii)</w:t>
            </w:r>
            <w:r w:rsidRPr="00470220">
              <w:rPr>
                <w:b/>
                <w:i/>
              </w:rPr>
              <w:tab/>
              <w:t>som har opholdt sig ulovligt i en medlemsstat</w:t>
            </w:r>
          </w:p>
        </w:tc>
        <w:tc>
          <w:tcPr>
            <w:tcW w:w="4876" w:type="dxa"/>
            <w:hideMark/>
          </w:tcPr>
          <w:p w14:paraId="0691466B" w14:textId="77777777" w:rsidR="00624EE4" w:rsidRPr="00470220" w:rsidRDefault="00624EE4" w:rsidP="001D6D31">
            <w:pPr>
              <w:pStyle w:val="Normal6"/>
              <w:rPr>
                <w:szCs w:val="24"/>
              </w:rPr>
            </w:pPr>
            <w:r w:rsidRPr="00470220">
              <w:rPr>
                <w:b/>
                <w:i/>
              </w:rPr>
              <w:t>udgår</w:t>
            </w:r>
          </w:p>
        </w:tc>
      </w:tr>
    </w:tbl>
    <w:p w14:paraId="5AA3905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FE53D1C" w14:textId="77777777" w:rsidR="00624EE4" w:rsidRPr="00470220" w:rsidRDefault="00624EE4" w:rsidP="00624EE4">
      <w:r w:rsidRPr="005355CF">
        <w:rPr>
          <w:rStyle w:val="HideTWBExt"/>
        </w:rPr>
        <w:t>&lt;/Amend&gt;</w:t>
      </w:r>
    </w:p>
    <w:p w14:paraId="2117563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131</w:t>
      </w:r>
      <w:r w:rsidRPr="005355CF">
        <w:rPr>
          <w:rStyle w:val="HideTWBExt"/>
          <w:b w:val="0"/>
        </w:rPr>
        <w:t>&lt;/NumAm&gt;</w:t>
      </w:r>
    </w:p>
    <w:p w14:paraId="17537ECF"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9348437" w14:textId="77777777" w:rsidR="00624EE4" w:rsidRPr="00470220" w:rsidRDefault="00624EE4" w:rsidP="00624EE4">
      <w:r w:rsidRPr="005355CF">
        <w:rPr>
          <w:rStyle w:val="HideTWBExt"/>
        </w:rPr>
        <w:t>&lt;/RepeatBlock-By&gt;</w:t>
      </w:r>
    </w:p>
    <w:p w14:paraId="6EC13AF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5FF579E" w14:textId="77777777" w:rsidR="00624EE4" w:rsidRPr="00470220" w:rsidRDefault="00624EE4" w:rsidP="00624EE4">
      <w:pPr>
        <w:pStyle w:val="NormalBold"/>
      </w:pPr>
      <w:r w:rsidRPr="005355CF">
        <w:rPr>
          <w:rStyle w:val="HideTWBExt"/>
          <w:b w:val="0"/>
        </w:rPr>
        <w:t>&lt;Article&gt;</w:t>
      </w:r>
      <w:r w:rsidRPr="00470220">
        <w:t>Dispositive del – nr. 13 – artikel 9 – stk. 1 – litra d – nr. iii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1C8761E" w14:textId="77777777" w:rsidTr="001D6D31">
        <w:trPr>
          <w:jc w:val="center"/>
        </w:trPr>
        <w:tc>
          <w:tcPr>
            <w:tcW w:w="9752" w:type="dxa"/>
            <w:gridSpan w:val="2"/>
          </w:tcPr>
          <w:p w14:paraId="2FD10C0F" w14:textId="77777777" w:rsidR="00624EE4" w:rsidRPr="00470220" w:rsidRDefault="00624EE4" w:rsidP="001D6D31">
            <w:pPr>
              <w:keepNext/>
            </w:pPr>
          </w:p>
        </w:tc>
      </w:tr>
      <w:tr w:rsidR="00176F35" w:rsidRPr="00470220" w14:paraId="42FEDF46" w14:textId="77777777" w:rsidTr="001D6D31">
        <w:trPr>
          <w:jc w:val="center"/>
        </w:trPr>
        <w:tc>
          <w:tcPr>
            <w:tcW w:w="4876" w:type="dxa"/>
            <w:hideMark/>
          </w:tcPr>
          <w:p w14:paraId="02680823" w14:textId="77777777" w:rsidR="00624EE4" w:rsidRPr="00470220" w:rsidRDefault="00624EE4" w:rsidP="001D6D31">
            <w:pPr>
              <w:pStyle w:val="ColumnHeading"/>
              <w:keepNext/>
            </w:pPr>
            <w:r w:rsidRPr="00470220">
              <w:t>Kommissionens forslag</w:t>
            </w:r>
          </w:p>
        </w:tc>
        <w:tc>
          <w:tcPr>
            <w:tcW w:w="4876" w:type="dxa"/>
            <w:hideMark/>
          </w:tcPr>
          <w:p w14:paraId="6C0CD2C6" w14:textId="77777777" w:rsidR="00624EE4" w:rsidRPr="00470220" w:rsidRDefault="00624EE4" w:rsidP="001D6D31">
            <w:pPr>
              <w:pStyle w:val="ColumnHeading"/>
              <w:keepNext/>
            </w:pPr>
            <w:r w:rsidRPr="00470220">
              <w:t>Ændringsforslag</w:t>
            </w:r>
          </w:p>
        </w:tc>
      </w:tr>
      <w:tr w:rsidR="00176F35" w:rsidRPr="00470220" w14:paraId="3D37E756" w14:textId="77777777" w:rsidTr="001D6D31">
        <w:trPr>
          <w:jc w:val="center"/>
        </w:trPr>
        <w:tc>
          <w:tcPr>
            <w:tcW w:w="4876" w:type="dxa"/>
            <w:hideMark/>
          </w:tcPr>
          <w:p w14:paraId="46C8619D" w14:textId="77777777" w:rsidR="00624EE4" w:rsidRPr="00470220" w:rsidRDefault="00624EE4" w:rsidP="001D6D31">
            <w:pPr>
              <w:pStyle w:val="Normal6"/>
            </w:pPr>
            <w:r w:rsidRPr="00470220">
              <w:rPr>
                <w:b/>
                <w:i/>
              </w:rPr>
              <w:t>iii)</w:t>
            </w:r>
            <w:r w:rsidRPr="00470220">
              <w:rPr>
                <w:b/>
                <w:i/>
              </w:rPr>
              <w:tab/>
              <w:t>som har opholdt sig ulovligt i en medlemsstat</w:t>
            </w:r>
          </w:p>
        </w:tc>
        <w:tc>
          <w:tcPr>
            <w:tcW w:w="4876" w:type="dxa"/>
            <w:hideMark/>
          </w:tcPr>
          <w:p w14:paraId="10558E11" w14:textId="77777777" w:rsidR="00624EE4" w:rsidRPr="00470220" w:rsidRDefault="00624EE4" w:rsidP="001D6D31">
            <w:pPr>
              <w:pStyle w:val="Normal6"/>
              <w:rPr>
                <w:szCs w:val="24"/>
              </w:rPr>
            </w:pPr>
            <w:r w:rsidRPr="00470220">
              <w:rPr>
                <w:b/>
                <w:i/>
              </w:rPr>
              <w:t>udgår</w:t>
            </w:r>
          </w:p>
        </w:tc>
      </w:tr>
    </w:tbl>
    <w:p w14:paraId="24B29AD2"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2EA3630" w14:textId="77777777" w:rsidR="00624EE4" w:rsidRPr="00470220" w:rsidRDefault="00624EE4" w:rsidP="00624EE4">
      <w:r w:rsidRPr="005355CF">
        <w:rPr>
          <w:rStyle w:val="HideTWBExt"/>
        </w:rPr>
        <w:t>&lt;/Amend&gt;</w:t>
      </w:r>
    </w:p>
    <w:p w14:paraId="2E99EB2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132</w:t>
      </w:r>
      <w:r w:rsidRPr="005355CF">
        <w:rPr>
          <w:rStyle w:val="HideTWBExt"/>
          <w:b w:val="0"/>
        </w:rPr>
        <w:t>&lt;/NumAm&gt;</w:t>
      </w:r>
    </w:p>
    <w:p w14:paraId="61DE5DC7"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2AC080BF" w14:textId="77777777" w:rsidR="00624EE4" w:rsidRPr="00470220" w:rsidRDefault="00624EE4" w:rsidP="00624EE4">
      <w:r w:rsidRPr="005355CF">
        <w:rPr>
          <w:rStyle w:val="HideTWBExt"/>
        </w:rPr>
        <w:t>&lt;/RepeatBlock-By&gt;</w:t>
      </w:r>
    </w:p>
    <w:p w14:paraId="3617F6F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06ABB9F" w14:textId="77777777" w:rsidR="00624EE4" w:rsidRPr="00470220" w:rsidRDefault="00624EE4" w:rsidP="00624EE4">
      <w:pPr>
        <w:pStyle w:val="NormalBold"/>
      </w:pPr>
      <w:r w:rsidRPr="005355CF">
        <w:rPr>
          <w:rStyle w:val="HideTWBExt"/>
          <w:b w:val="0"/>
        </w:rPr>
        <w:t>&lt;Article&gt;</w:t>
      </w:r>
      <w:r w:rsidRPr="00470220">
        <w:t>Dispositive del – nr. 13 – artikel 9 – stk. 1 – litra d – nr. iii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F3703A6" w14:textId="77777777" w:rsidTr="001D6D31">
        <w:trPr>
          <w:jc w:val="center"/>
        </w:trPr>
        <w:tc>
          <w:tcPr>
            <w:tcW w:w="9752" w:type="dxa"/>
            <w:gridSpan w:val="2"/>
          </w:tcPr>
          <w:p w14:paraId="29ACA4B2" w14:textId="77777777" w:rsidR="00624EE4" w:rsidRPr="00470220" w:rsidRDefault="00624EE4" w:rsidP="001D6D31">
            <w:pPr>
              <w:keepNext/>
            </w:pPr>
          </w:p>
        </w:tc>
      </w:tr>
      <w:tr w:rsidR="00176F35" w:rsidRPr="00470220" w14:paraId="355CFA47" w14:textId="77777777" w:rsidTr="001D6D31">
        <w:trPr>
          <w:jc w:val="center"/>
        </w:trPr>
        <w:tc>
          <w:tcPr>
            <w:tcW w:w="4876" w:type="dxa"/>
            <w:hideMark/>
          </w:tcPr>
          <w:p w14:paraId="5C93DFFA" w14:textId="77777777" w:rsidR="00624EE4" w:rsidRPr="00470220" w:rsidRDefault="00624EE4" w:rsidP="001D6D31">
            <w:pPr>
              <w:pStyle w:val="ColumnHeading"/>
              <w:keepNext/>
            </w:pPr>
            <w:r w:rsidRPr="00470220">
              <w:t>Kommissionens forslag</w:t>
            </w:r>
          </w:p>
        </w:tc>
        <w:tc>
          <w:tcPr>
            <w:tcW w:w="4876" w:type="dxa"/>
            <w:hideMark/>
          </w:tcPr>
          <w:p w14:paraId="30047082" w14:textId="77777777" w:rsidR="00624EE4" w:rsidRPr="00470220" w:rsidRDefault="00624EE4" w:rsidP="001D6D31">
            <w:pPr>
              <w:pStyle w:val="ColumnHeading"/>
              <w:keepNext/>
            </w:pPr>
            <w:r w:rsidRPr="00470220">
              <w:t>Ændringsforslag</w:t>
            </w:r>
          </w:p>
        </w:tc>
      </w:tr>
      <w:tr w:rsidR="00176F35" w:rsidRPr="00470220" w14:paraId="2B097FBC" w14:textId="77777777" w:rsidTr="001D6D31">
        <w:trPr>
          <w:jc w:val="center"/>
        </w:trPr>
        <w:tc>
          <w:tcPr>
            <w:tcW w:w="4876" w:type="dxa"/>
            <w:hideMark/>
          </w:tcPr>
          <w:p w14:paraId="4AFA4178" w14:textId="77777777" w:rsidR="00624EE4" w:rsidRPr="00470220" w:rsidRDefault="00624EE4" w:rsidP="001D6D31">
            <w:pPr>
              <w:pStyle w:val="Normal6"/>
            </w:pPr>
            <w:r w:rsidRPr="00470220">
              <w:t>iii)</w:t>
            </w:r>
            <w:r w:rsidRPr="00470220">
              <w:tab/>
              <w:t xml:space="preserve">som har opholdt sig </w:t>
            </w:r>
            <w:r w:rsidRPr="00470220">
              <w:rPr>
                <w:b/>
                <w:bCs/>
                <w:i/>
                <w:iCs/>
              </w:rPr>
              <w:t>ulovligt</w:t>
            </w:r>
            <w:r w:rsidRPr="00470220">
              <w:t xml:space="preserve"> i en medlemsstat</w:t>
            </w:r>
          </w:p>
        </w:tc>
        <w:tc>
          <w:tcPr>
            <w:tcW w:w="4876" w:type="dxa"/>
            <w:hideMark/>
          </w:tcPr>
          <w:p w14:paraId="7DAE83F6" w14:textId="77777777" w:rsidR="00624EE4" w:rsidRPr="00470220" w:rsidRDefault="00624EE4" w:rsidP="001D6D31">
            <w:pPr>
              <w:pStyle w:val="Normal6"/>
              <w:rPr>
                <w:szCs w:val="24"/>
              </w:rPr>
            </w:pPr>
            <w:r w:rsidRPr="00470220">
              <w:t>iii)</w:t>
            </w:r>
            <w:r w:rsidRPr="00470220">
              <w:tab/>
              <w:t xml:space="preserve">som har opholdt sig </w:t>
            </w:r>
            <w:r w:rsidRPr="00470220">
              <w:rPr>
                <w:b/>
                <w:bCs/>
                <w:i/>
                <w:iCs/>
              </w:rPr>
              <w:t>irregulært</w:t>
            </w:r>
            <w:r w:rsidRPr="00470220">
              <w:t xml:space="preserve"> i en medlemsstat</w:t>
            </w:r>
          </w:p>
        </w:tc>
      </w:tr>
    </w:tbl>
    <w:p w14:paraId="2676237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D3A7F38" w14:textId="77777777" w:rsidR="00624EE4" w:rsidRPr="00470220" w:rsidRDefault="00624EE4" w:rsidP="00624EE4">
      <w:r w:rsidRPr="005355CF">
        <w:rPr>
          <w:rStyle w:val="HideTWBExt"/>
        </w:rPr>
        <w:t>&lt;/Amend&gt;</w:t>
      </w:r>
    </w:p>
    <w:p w14:paraId="20C5DB1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133</w:t>
      </w:r>
      <w:r w:rsidRPr="005355CF">
        <w:rPr>
          <w:rStyle w:val="HideTWBExt"/>
          <w:b w:val="0"/>
        </w:rPr>
        <w:t>&lt;/NumAm&gt;</w:t>
      </w:r>
    </w:p>
    <w:p w14:paraId="6171F4CA"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6BC8CC83" w14:textId="77777777" w:rsidR="00624EE4" w:rsidRPr="00470220" w:rsidRDefault="00624EE4" w:rsidP="00624EE4">
      <w:r w:rsidRPr="005355CF">
        <w:rPr>
          <w:rStyle w:val="HideTWBExt"/>
        </w:rPr>
        <w:t>&lt;/RepeatBlock-By&gt;</w:t>
      </w:r>
    </w:p>
    <w:p w14:paraId="115AA35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D393438" w14:textId="77777777" w:rsidR="00624EE4" w:rsidRPr="00470220" w:rsidRDefault="00624EE4" w:rsidP="00624EE4">
      <w:pPr>
        <w:pStyle w:val="NormalBold"/>
      </w:pPr>
      <w:r w:rsidRPr="005355CF">
        <w:rPr>
          <w:rStyle w:val="HideTWBExt"/>
          <w:b w:val="0"/>
        </w:rPr>
        <w:t>&lt;Article&gt;</w:t>
      </w:r>
      <w:r w:rsidRPr="00470220">
        <w:t>Dispositive del – nr. 13 – artikel 9 – stk. 1 – litra d – nr. iv</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3DCC4C5" w14:textId="77777777" w:rsidTr="001D6D31">
        <w:trPr>
          <w:jc w:val="center"/>
        </w:trPr>
        <w:tc>
          <w:tcPr>
            <w:tcW w:w="9752" w:type="dxa"/>
            <w:gridSpan w:val="2"/>
          </w:tcPr>
          <w:p w14:paraId="76952C98" w14:textId="77777777" w:rsidR="00624EE4" w:rsidRPr="00470220" w:rsidRDefault="00624EE4" w:rsidP="001D6D31">
            <w:pPr>
              <w:keepNext/>
            </w:pPr>
          </w:p>
        </w:tc>
      </w:tr>
      <w:tr w:rsidR="00176F35" w:rsidRPr="00470220" w14:paraId="3DD17A40" w14:textId="77777777" w:rsidTr="001D6D31">
        <w:trPr>
          <w:jc w:val="center"/>
        </w:trPr>
        <w:tc>
          <w:tcPr>
            <w:tcW w:w="4876" w:type="dxa"/>
            <w:hideMark/>
          </w:tcPr>
          <w:p w14:paraId="577595A7" w14:textId="77777777" w:rsidR="00624EE4" w:rsidRPr="00470220" w:rsidRDefault="00624EE4" w:rsidP="001D6D31">
            <w:pPr>
              <w:pStyle w:val="ColumnHeading"/>
              <w:keepNext/>
            </w:pPr>
            <w:r w:rsidRPr="00470220">
              <w:t>Kommissionens forslag</w:t>
            </w:r>
          </w:p>
        </w:tc>
        <w:tc>
          <w:tcPr>
            <w:tcW w:w="4876" w:type="dxa"/>
            <w:hideMark/>
          </w:tcPr>
          <w:p w14:paraId="54FB0A93" w14:textId="77777777" w:rsidR="00624EE4" w:rsidRPr="00470220" w:rsidRDefault="00624EE4" w:rsidP="001D6D31">
            <w:pPr>
              <w:pStyle w:val="ColumnHeading"/>
              <w:keepNext/>
            </w:pPr>
            <w:r w:rsidRPr="00470220">
              <w:t>Ændringsforslag</w:t>
            </w:r>
          </w:p>
        </w:tc>
      </w:tr>
      <w:tr w:rsidR="00176F35" w:rsidRPr="00470220" w14:paraId="4221A37B" w14:textId="77777777" w:rsidTr="001D6D31">
        <w:trPr>
          <w:jc w:val="center"/>
        </w:trPr>
        <w:tc>
          <w:tcPr>
            <w:tcW w:w="4876" w:type="dxa"/>
            <w:hideMark/>
          </w:tcPr>
          <w:p w14:paraId="284BC2B7" w14:textId="77777777" w:rsidR="00624EE4" w:rsidRPr="00470220" w:rsidRDefault="00624EE4" w:rsidP="001D6D31">
            <w:pPr>
              <w:pStyle w:val="Normal6"/>
            </w:pPr>
            <w:r w:rsidRPr="00470220">
              <w:rPr>
                <w:b/>
                <w:i/>
              </w:rPr>
              <w:t>iv)</w:t>
            </w:r>
            <w:r w:rsidRPr="00470220">
              <w:rPr>
                <w:b/>
                <w:i/>
              </w:rPr>
              <w:tab/>
              <w:t>som er blevet ilandsat efter en eftersøgnings- og redningsoperation</w:t>
            </w:r>
          </w:p>
        </w:tc>
        <w:tc>
          <w:tcPr>
            <w:tcW w:w="4876" w:type="dxa"/>
            <w:hideMark/>
          </w:tcPr>
          <w:p w14:paraId="7D79BBAC" w14:textId="77777777" w:rsidR="00624EE4" w:rsidRPr="00470220" w:rsidRDefault="00624EE4" w:rsidP="001D6D31">
            <w:pPr>
              <w:pStyle w:val="Normal6"/>
              <w:rPr>
                <w:szCs w:val="24"/>
              </w:rPr>
            </w:pPr>
            <w:r w:rsidRPr="00470220">
              <w:rPr>
                <w:b/>
                <w:i/>
              </w:rPr>
              <w:t>udgår</w:t>
            </w:r>
          </w:p>
        </w:tc>
      </w:tr>
    </w:tbl>
    <w:p w14:paraId="1F89720A"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6E8A0A1" w14:textId="77777777" w:rsidR="00624EE4" w:rsidRPr="00470220" w:rsidRDefault="00624EE4" w:rsidP="00624EE4">
      <w:r w:rsidRPr="005355CF">
        <w:rPr>
          <w:rStyle w:val="HideTWBExt"/>
        </w:rPr>
        <w:t>&lt;/Amend&gt;</w:t>
      </w:r>
    </w:p>
    <w:p w14:paraId="40103C0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134</w:t>
      </w:r>
      <w:r w:rsidRPr="005355CF">
        <w:rPr>
          <w:rStyle w:val="HideTWBExt"/>
          <w:b w:val="0"/>
        </w:rPr>
        <w:t>&lt;/NumAm&gt;</w:t>
      </w:r>
    </w:p>
    <w:p w14:paraId="49DBC676"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F59889E" w14:textId="77777777" w:rsidR="00624EE4" w:rsidRPr="00470220" w:rsidRDefault="00624EE4" w:rsidP="00624EE4">
      <w:r w:rsidRPr="005355CF">
        <w:rPr>
          <w:rStyle w:val="HideTWBExt"/>
        </w:rPr>
        <w:t>&lt;/RepeatBlock-By&gt;</w:t>
      </w:r>
    </w:p>
    <w:p w14:paraId="78DAD08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D7E3DDA" w14:textId="77777777" w:rsidR="00624EE4" w:rsidRPr="00470220" w:rsidRDefault="00624EE4" w:rsidP="00624EE4">
      <w:pPr>
        <w:pStyle w:val="NormalBold"/>
      </w:pPr>
      <w:r w:rsidRPr="005355CF">
        <w:rPr>
          <w:rStyle w:val="HideTWBExt"/>
          <w:b w:val="0"/>
        </w:rPr>
        <w:t>&lt;Article&gt;</w:t>
      </w:r>
      <w:r w:rsidRPr="00470220">
        <w:t>Dispositive del – nr. 13 – artikel 9 – stk. 1 – litra d – nr. iv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06A1CBD" w14:textId="77777777" w:rsidTr="001D6D31">
        <w:trPr>
          <w:jc w:val="center"/>
        </w:trPr>
        <w:tc>
          <w:tcPr>
            <w:tcW w:w="9752" w:type="dxa"/>
            <w:gridSpan w:val="2"/>
          </w:tcPr>
          <w:p w14:paraId="6F17D598" w14:textId="77777777" w:rsidR="00624EE4" w:rsidRPr="00470220" w:rsidRDefault="00624EE4" w:rsidP="001D6D31">
            <w:pPr>
              <w:keepNext/>
            </w:pPr>
          </w:p>
        </w:tc>
      </w:tr>
      <w:tr w:rsidR="00176F35" w:rsidRPr="00470220" w14:paraId="149DFB79" w14:textId="77777777" w:rsidTr="001D6D31">
        <w:trPr>
          <w:jc w:val="center"/>
        </w:trPr>
        <w:tc>
          <w:tcPr>
            <w:tcW w:w="4876" w:type="dxa"/>
            <w:hideMark/>
          </w:tcPr>
          <w:p w14:paraId="01DD1D29" w14:textId="77777777" w:rsidR="00624EE4" w:rsidRPr="00470220" w:rsidRDefault="00624EE4" w:rsidP="001D6D31">
            <w:pPr>
              <w:pStyle w:val="ColumnHeading"/>
              <w:keepNext/>
            </w:pPr>
            <w:r w:rsidRPr="00470220">
              <w:t>Kommissionens forslag</w:t>
            </w:r>
          </w:p>
        </w:tc>
        <w:tc>
          <w:tcPr>
            <w:tcW w:w="4876" w:type="dxa"/>
            <w:hideMark/>
          </w:tcPr>
          <w:p w14:paraId="1AB45E9A" w14:textId="77777777" w:rsidR="00624EE4" w:rsidRPr="00470220" w:rsidRDefault="00624EE4" w:rsidP="001D6D31">
            <w:pPr>
              <w:pStyle w:val="ColumnHeading"/>
              <w:keepNext/>
            </w:pPr>
            <w:r w:rsidRPr="00470220">
              <w:t>Ændringsforslag</w:t>
            </w:r>
          </w:p>
        </w:tc>
      </w:tr>
      <w:tr w:rsidR="00176F35" w:rsidRPr="00470220" w14:paraId="4AB7004B" w14:textId="77777777" w:rsidTr="001D6D31">
        <w:trPr>
          <w:jc w:val="center"/>
        </w:trPr>
        <w:tc>
          <w:tcPr>
            <w:tcW w:w="4876" w:type="dxa"/>
          </w:tcPr>
          <w:p w14:paraId="0BC4FAA8" w14:textId="77777777" w:rsidR="00624EE4" w:rsidRPr="00470220" w:rsidRDefault="00624EE4" w:rsidP="001D6D31">
            <w:pPr>
              <w:pStyle w:val="Normal6"/>
            </w:pPr>
          </w:p>
        </w:tc>
        <w:tc>
          <w:tcPr>
            <w:tcW w:w="4876" w:type="dxa"/>
            <w:hideMark/>
          </w:tcPr>
          <w:p w14:paraId="1ED0C8E0" w14:textId="77777777" w:rsidR="00624EE4" w:rsidRPr="00470220" w:rsidRDefault="00624EE4" w:rsidP="001D6D31">
            <w:pPr>
              <w:pStyle w:val="Normal6"/>
              <w:rPr>
                <w:szCs w:val="24"/>
              </w:rPr>
            </w:pPr>
            <w:r w:rsidRPr="00470220">
              <w:rPr>
                <w:b/>
                <w:i/>
              </w:rPr>
              <w:t>iva)</w:t>
            </w:r>
            <w:r w:rsidRPr="00470220">
              <w:rPr>
                <w:b/>
                <w:i/>
              </w:rPr>
              <w:tab/>
              <w:t xml:space="preserve">der er indrømmet international beskyttelse i en medlemsstat </w:t>
            </w:r>
          </w:p>
        </w:tc>
      </w:tr>
    </w:tbl>
    <w:p w14:paraId="6993274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D57CCA1" w14:textId="77777777" w:rsidR="00624EE4" w:rsidRPr="00470220" w:rsidRDefault="00624EE4" w:rsidP="00624EE4">
      <w:r w:rsidRPr="005355CF">
        <w:rPr>
          <w:rStyle w:val="HideTWBExt"/>
        </w:rPr>
        <w:t>&lt;/Amend&gt;</w:t>
      </w:r>
    </w:p>
    <w:p w14:paraId="79B346A8"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135</w:t>
      </w:r>
      <w:r w:rsidRPr="005355CF">
        <w:rPr>
          <w:rStyle w:val="HideTWBExt"/>
          <w:b w:val="0"/>
        </w:rPr>
        <w:t>&lt;/NumAm&gt;</w:t>
      </w:r>
    </w:p>
    <w:p w14:paraId="6DAAA6C5"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46CCCAA1" w14:textId="77777777" w:rsidR="00624EE4" w:rsidRPr="00470220" w:rsidRDefault="00624EE4" w:rsidP="00624EE4">
      <w:r w:rsidRPr="005355CF">
        <w:rPr>
          <w:rStyle w:val="HideTWBExt"/>
        </w:rPr>
        <w:t>&lt;/RepeatBlock-By&gt;</w:t>
      </w:r>
    </w:p>
    <w:p w14:paraId="39864E1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06EACC2" w14:textId="77777777" w:rsidR="00624EE4" w:rsidRPr="00470220" w:rsidRDefault="00624EE4" w:rsidP="00624EE4">
      <w:pPr>
        <w:pStyle w:val="NormalBold"/>
      </w:pPr>
      <w:r w:rsidRPr="005355CF">
        <w:rPr>
          <w:rStyle w:val="HideTWBExt"/>
          <w:b w:val="0"/>
        </w:rPr>
        <w:t>&lt;Article&gt;</w:t>
      </w:r>
      <w:r w:rsidRPr="00470220">
        <w:t>Dispositive del – nr. 13 – artikel 9 – stk. 1 – litra d – nr. iv b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48722CB" w14:textId="77777777" w:rsidTr="001D6D31">
        <w:trPr>
          <w:jc w:val="center"/>
        </w:trPr>
        <w:tc>
          <w:tcPr>
            <w:tcW w:w="9752" w:type="dxa"/>
            <w:gridSpan w:val="2"/>
          </w:tcPr>
          <w:p w14:paraId="60E67799" w14:textId="77777777" w:rsidR="00624EE4" w:rsidRPr="00470220" w:rsidRDefault="00624EE4" w:rsidP="001D6D31">
            <w:pPr>
              <w:keepNext/>
            </w:pPr>
          </w:p>
        </w:tc>
      </w:tr>
      <w:tr w:rsidR="00176F35" w:rsidRPr="00470220" w14:paraId="067FFF4F" w14:textId="77777777" w:rsidTr="001D6D31">
        <w:trPr>
          <w:jc w:val="center"/>
        </w:trPr>
        <w:tc>
          <w:tcPr>
            <w:tcW w:w="4876" w:type="dxa"/>
            <w:hideMark/>
          </w:tcPr>
          <w:p w14:paraId="4F4E8309" w14:textId="77777777" w:rsidR="00624EE4" w:rsidRPr="00470220" w:rsidRDefault="00624EE4" w:rsidP="001D6D31">
            <w:pPr>
              <w:pStyle w:val="ColumnHeading"/>
              <w:keepNext/>
            </w:pPr>
            <w:r w:rsidRPr="00470220">
              <w:t>Kommissionens forslag</w:t>
            </w:r>
          </w:p>
        </w:tc>
        <w:tc>
          <w:tcPr>
            <w:tcW w:w="4876" w:type="dxa"/>
            <w:hideMark/>
          </w:tcPr>
          <w:p w14:paraId="1205E071" w14:textId="77777777" w:rsidR="00624EE4" w:rsidRPr="00470220" w:rsidRDefault="00624EE4" w:rsidP="001D6D31">
            <w:pPr>
              <w:pStyle w:val="ColumnHeading"/>
              <w:keepNext/>
            </w:pPr>
            <w:r w:rsidRPr="00470220">
              <w:t>Ændringsforslag</w:t>
            </w:r>
          </w:p>
        </w:tc>
      </w:tr>
      <w:tr w:rsidR="00176F35" w:rsidRPr="00470220" w14:paraId="541A47AB" w14:textId="77777777" w:rsidTr="001D6D31">
        <w:trPr>
          <w:jc w:val="center"/>
        </w:trPr>
        <w:tc>
          <w:tcPr>
            <w:tcW w:w="4876" w:type="dxa"/>
          </w:tcPr>
          <w:p w14:paraId="77722C46" w14:textId="77777777" w:rsidR="00624EE4" w:rsidRPr="00470220" w:rsidRDefault="00624EE4" w:rsidP="001D6D31">
            <w:pPr>
              <w:pStyle w:val="Normal6"/>
            </w:pPr>
          </w:p>
        </w:tc>
        <w:tc>
          <w:tcPr>
            <w:tcW w:w="4876" w:type="dxa"/>
            <w:hideMark/>
          </w:tcPr>
          <w:p w14:paraId="72196A92" w14:textId="77777777" w:rsidR="00624EE4" w:rsidRPr="00470220" w:rsidRDefault="00624EE4" w:rsidP="001D6D31">
            <w:pPr>
              <w:pStyle w:val="Normal6"/>
              <w:rPr>
                <w:szCs w:val="24"/>
              </w:rPr>
            </w:pPr>
            <w:r w:rsidRPr="00470220">
              <w:rPr>
                <w:b/>
                <w:i/>
              </w:rPr>
              <w:t>ivb)</w:t>
            </w:r>
            <w:r w:rsidRPr="00470220">
              <w:rPr>
                <w:b/>
                <w:i/>
              </w:rPr>
              <w:tab/>
              <w:t xml:space="preserve">der var mindreårige på tidspunktet for registreringen af datasættet i Eurodac </w:t>
            </w:r>
          </w:p>
        </w:tc>
      </w:tr>
    </w:tbl>
    <w:p w14:paraId="0F3C42D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5DDE6AA" w14:textId="77777777" w:rsidR="00624EE4" w:rsidRPr="00470220" w:rsidRDefault="00624EE4" w:rsidP="00624EE4">
      <w:r w:rsidRPr="005355CF">
        <w:rPr>
          <w:rStyle w:val="HideTWBExt"/>
        </w:rPr>
        <w:t>&lt;/Amend&gt;</w:t>
      </w:r>
    </w:p>
    <w:p w14:paraId="54973F8F"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136</w:t>
      </w:r>
      <w:r w:rsidRPr="005355CF">
        <w:rPr>
          <w:rStyle w:val="HideTWBExt"/>
          <w:b w:val="0"/>
        </w:rPr>
        <w:t>&lt;/NumAm&gt;</w:t>
      </w:r>
    </w:p>
    <w:p w14:paraId="496E301C"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3386FE0" w14:textId="77777777" w:rsidR="00624EE4" w:rsidRPr="00470220" w:rsidRDefault="00624EE4" w:rsidP="00624EE4">
      <w:r w:rsidRPr="005355CF">
        <w:rPr>
          <w:rStyle w:val="HideTWBExt"/>
        </w:rPr>
        <w:t>&lt;/RepeatBlock-By&gt;</w:t>
      </w:r>
    </w:p>
    <w:p w14:paraId="4728A5B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D6A1FF0" w14:textId="77777777" w:rsidR="00624EE4" w:rsidRPr="00470220" w:rsidRDefault="00624EE4" w:rsidP="00624EE4">
      <w:pPr>
        <w:pStyle w:val="NormalBold"/>
      </w:pPr>
      <w:r w:rsidRPr="005355CF">
        <w:rPr>
          <w:rStyle w:val="HideTWBExt"/>
          <w:b w:val="0"/>
        </w:rPr>
        <w:t>&lt;Article&gt;</w:t>
      </w:r>
      <w:r w:rsidRPr="00470220">
        <w:t>Dispositive del – nr. 13 – artikel 9 – stk. 1 – litra e – nr. iii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36E7885" w14:textId="77777777" w:rsidTr="001D6D31">
        <w:trPr>
          <w:jc w:val="center"/>
        </w:trPr>
        <w:tc>
          <w:tcPr>
            <w:tcW w:w="9752" w:type="dxa"/>
            <w:gridSpan w:val="2"/>
          </w:tcPr>
          <w:p w14:paraId="6B583ECF" w14:textId="77777777" w:rsidR="00624EE4" w:rsidRPr="00470220" w:rsidRDefault="00624EE4" w:rsidP="001D6D31">
            <w:pPr>
              <w:keepNext/>
            </w:pPr>
          </w:p>
        </w:tc>
      </w:tr>
      <w:tr w:rsidR="00176F35" w:rsidRPr="00470220" w14:paraId="1D4AE368" w14:textId="77777777" w:rsidTr="001D6D31">
        <w:trPr>
          <w:jc w:val="center"/>
        </w:trPr>
        <w:tc>
          <w:tcPr>
            <w:tcW w:w="4876" w:type="dxa"/>
            <w:hideMark/>
          </w:tcPr>
          <w:p w14:paraId="301260C2" w14:textId="77777777" w:rsidR="00624EE4" w:rsidRPr="00470220" w:rsidRDefault="00624EE4" w:rsidP="001D6D31">
            <w:pPr>
              <w:pStyle w:val="ColumnHeading"/>
              <w:keepNext/>
            </w:pPr>
            <w:r w:rsidRPr="00470220">
              <w:t>Kommissionens forslag</w:t>
            </w:r>
          </w:p>
        </w:tc>
        <w:tc>
          <w:tcPr>
            <w:tcW w:w="4876" w:type="dxa"/>
            <w:hideMark/>
          </w:tcPr>
          <w:p w14:paraId="4C16AF2B" w14:textId="77777777" w:rsidR="00624EE4" w:rsidRPr="00470220" w:rsidRDefault="00624EE4" w:rsidP="001D6D31">
            <w:pPr>
              <w:pStyle w:val="ColumnHeading"/>
              <w:keepNext/>
            </w:pPr>
            <w:r w:rsidRPr="00470220">
              <w:t>Ændringsforslag</w:t>
            </w:r>
          </w:p>
        </w:tc>
      </w:tr>
      <w:tr w:rsidR="00176F35" w:rsidRPr="00470220" w14:paraId="235E714A" w14:textId="77777777" w:rsidTr="001D6D31">
        <w:trPr>
          <w:jc w:val="center"/>
        </w:trPr>
        <w:tc>
          <w:tcPr>
            <w:tcW w:w="4876" w:type="dxa"/>
            <w:hideMark/>
          </w:tcPr>
          <w:p w14:paraId="5D02DE01" w14:textId="77777777" w:rsidR="00624EE4" w:rsidRPr="00470220" w:rsidRDefault="00624EE4" w:rsidP="001D6D31">
            <w:pPr>
              <w:pStyle w:val="Normal6"/>
            </w:pPr>
            <w:r w:rsidRPr="00470220">
              <w:rPr>
                <w:b/>
                <w:i/>
              </w:rPr>
              <w:t>iii)</w:t>
            </w:r>
            <w:r w:rsidRPr="00470220">
              <w:rPr>
                <w:b/>
                <w:i/>
              </w:rPr>
              <w:tab/>
              <w:t>som har opholdt sig ulovligt i en medlemsstat</w:t>
            </w:r>
          </w:p>
        </w:tc>
        <w:tc>
          <w:tcPr>
            <w:tcW w:w="4876" w:type="dxa"/>
            <w:hideMark/>
          </w:tcPr>
          <w:p w14:paraId="520BA24E" w14:textId="77777777" w:rsidR="00624EE4" w:rsidRPr="00470220" w:rsidRDefault="00624EE4" w:rsidP="001D6D31">
            <w:pPr>
              <w:pStyle w:val="Normal6"/>
              <w:rPr>
                <w:szCs w:val="24"/>
              </w:rPr>
            </w:pPr>
            <w:r w:rsidRPr="00470220">
              <w:rPr>
                <w:b/>
                <w:i/>
              </w:rPr>
              <w:t>udgår</w:t>
            </w:r>
          </w:p>
        </w:tc>
      </w:tr>
    </w:tbl>
    <w:p w14:paraId="792CED62"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B9BD012" w14:textId="77777777" w:rsidR="00624EE4" w:rsidRPr="00470220" w:rsidRDefault="00624EE4" w:rsidP="00624EE4">
      <w:r w:rsidRPr="005355CF">
        <w:rPr>
          <w:rStyle w:val="HideTWBExt"/>
        </w:rPr>
        <w:t>&lt;/Amend&gt;</w:t>
      </w:r>
    </w:p>
    <w:p w14:paraId="178876A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137</w:t>
      </w:r>
      <w:r w:rsidRPr="005355CF">
        <w:rPr>
          <w:rStyle w:val="HideTWBExt"/>
          <w:b w:val="0"/>
        </w:rPr>
        <w:t>&lt;/NumAm&gt;</w:t>
      </w:r>
    </w:p>
    <w:p w14:paraId="693BE79C"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A3145CE" w14:textId="77777777" w:rsidR="00624EE4" w:rsidRPr="00470220" w:rsidRDefault="00624EE4" w:rsidP="00624EE4">
      <w:r w:rsidRPr="005355CF">
        <w:rPr>
          <w:rStyle w:val="HideTWBExt"/>
        </w:rPr>
        <w:t>&lt;/RepeatBlock-By&gt;</w:t>
      </w:r>
    </w:p>
    <w:p w14:paraId="0F4FCC8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365FE9C" w14:textId="77777777" w:rsidR="00624EE4" w:rsidRPr="00470220" w:rsidRDefault="00624EE4" w:rsidP="00624EE4">
      <w:pPr>
        <w:pStyle w:val="NormalBold"/>
      </w:pPr>
      <w:r w:rsidRPr="005355CF">
        <w:rPr>
          <w:rStyle w:val="HideTWBExt"/>
          <w:b w:val="0"/>
        </w:rPr>
        <w:t>&lt;Article&gt;</w:t>
      </w:r>
      <w:r w:rsidRPr="00470220">
        <w:t>Dispositive del – nr. 13 – artikel 9 – stk. 1 – litra e – nr. iii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B363BAF" w14:textId="77777777" w:rsidTr="001D6D31">
        <w:trPr>
          <w:jc w:val="center"/>
        </w:trPr>
        <w:tc>
          <w:tcPr>
            <w:tcW w:w="9752" w:type="dxa"/>
            <w:gridSpan w:val="2"/>
          </w:tcPr>
          <w:p w14:paraId="7AE5568C" w14:textId="77777777" w:rsidR="00624EE4" w:rsidRPr="00470220" w:rsidRDefault="00624EE4" w:rsidP="001D6D31">
            <w:pPr>
              <w:keepNext/>
            </w:pPr>
          </w:p>
        </w:tc>
      </w:tr>
      <w:tr w:rsidR="00176F35" w:rsidRPr="00470220" w14:paraId="42FCA3F1" w14:textId="77777777" w:rsidTr="001D6D31">
        <w:trPr>
          <w:jc w:val="center"/>
        </w:trPr>
        <w:tc>
          <w:tcPr>
            <w:tcW w:w="4876" w:type="dxa"/>
            <w:hideMark/>
          </w:tcPr>
          <w:p w14:paraId="7A9C881B" w14:textId="77777777" w:rsidR="00624EE4" w:rsidRPr="00470220" w:rsidRDefault="00624EE4" w:rsidP="001D6D31">
            <w:pPr>
              <w:pStyle w:val="ColumnHeading"/>
              <w:keepNext/>
            </w:pPr>
            <w:r w:rsidRPr="00470220">
              <w:t>Kommissionens forslag</w:t>
            </w:r>
          </w:p>
        </w:tc>
        <w:tc>
          <w:tcPr>
            <w:tcW w:w="4876" w:type="dxa"/>
            <w:hideMark/>
          </w:tcPr>
          <w:p w14:paraId="621E6459" w14:textId="77777777" w:rsidR="00624EE4" w:rsidRPr="00470220" w:rsidRDefault="00624EE4" w:rsidP="001D6D31">
            <w:pPr>
              <w:pStyle w:val="ColumnHeading"/>
              <w:keepNext/>
            </w:pPr>
            <w:r w:rsidRPr="00470220">
              <w:t>Ændringsforslag</w:t>
            </w:r>
          </w:p>
        </w:tc>
      </w:tr>
      <w:tr w:rsidR="00176F35" w:rsidRPr="00470220" w14:paraId="63070681" w14:textId="77777777" w:rsidTr="001D6D31">
        <w:trPr>
          <w:jc w:val="center"/>
        </w:trPr>
        <w:tc>
          <w:tcPr>
            <w:tcW w:w="4876" w:type="dxa"/>
            <w:hideMark/>
          </w:tcPr>
          <w:p w14:paraId="712A26D2" w14:textId="77777777" w:rsidR="00624EE4" w:rsidRPr="00470220" w:rsidRDefault="00624EE4" w:rsidP="001D6D31">
            <w:pPr>
              <w:pStyle w:val="Normal6"/>
            </w:pPr>
            <w:r w:rsidRPr="00470220">
              <w:rPr>
                <w:b/>
                <w:i/>
              </w:rPr>
              <w:t>iii)</w:t>
            </w:r>
            <w:r w:rsidRPr="00470220">
              <w:rPr>
                <w:b/>
                <w:i/>
              </w:rPr>
              <w:tab/>
              <w:t>som har opholdt sig ulovligt i en medlemsstat</w:t>
            </w:r>
          </w:p>
        </w:tc>
        <w:tc>
          <w:tcPr>
            <w:tcW w:w="4876" w:type="dxa"/>
            <w:hideMark/>
          </w:tcPr>
          <w:p w14:paraId="7920310F" w14:textId="77777777" w:rsidR="00624EE4" w:rsidRPr="00470220" w:rsidRDefault="00624EE4" w:rsidP="001D6D31">
            <w:pPr>
              <w:pStyle w:val="Normal6"/>
              <w:rPr>
                <w:szCs w:val="24"/>
              </w:rPr>
            </w:pPr>
            <w:r w:rsidRPr="00470220">
              <w:rPr>
                <w:b/>
                <w:i/>
              </w:rPr>
              <w:t>udgår</w:t>
            </w:r>
          </w:p>
        </w:tc>
      </w:tr>
    </w:tbl>
    <w:p w14:paraId="1F917F0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BC2BBD5" w14:textId="77777777" w:rsidR="00624EE4" w:rsidRPr="00470220" w:rsidRDefault="00624EE4" w:rsidP="00624EE4">
      <w:r w:rsidRPr="005355CF">
        <w:rPr>
          <w:rStyle w:val="HideTWBExt"/>
        </w:rPr>
        <w:t>&lt;/Amend&gt;</w:t>
      </w:r>
    </w:p>
    <w:p w14:paraId="1CF2BE0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138</w:t>
      </w:r>
      <w:r w:rsidRPr="005355CF">
        <w:rPr>
          <w:rStyle w:val="HideTWBExt"/>
          <w:b w:val="0"/>
        </w:rPr>
        <w:t>&lt;/NumAm&gt;</w:t>
      </w:r>
    </w:p>
    <w:p w14:paraId="27706AAF"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1EB97D24" w14:textId="77777777" w:rsidR="00624EE4" w:rsidRPr="00470220" w:rsidRDefault="00624EE4" w:rsidP="00624EE4">
      <w:r w:rsidRPr="005355CF">
        <w:rPr>
          <w:rStyle w:val="HideTWBExt"/>
        </w:rPr>
        <w:t>&lt;/RepeatBlock-By&gt;</w:t>
      </w:r>
    </w:p>
    <w:p w14:paraId="4D027F15" w14:textId="77777777" w:rsidR="00624EE4" w:rsidRPr="00470220" w:rsidRDefault="00624EE4" w:rsidP="00624EE4">
      <w:pPr>
        <w:pStyle w:val="NormalBold"/>
        <w:keepNext/>
      </w:pPr>
      <w:r w:rsidRPr="005355CF">
        <w:rPr>
          <w:rStyle w:val="HideTWBExt"/>
          <w:b w:val="0"/>
        </w:rPr>
        <w:lastRenderedPageBreak/>
        <w:t>&lt;DocAmend&gt;</w:t>
      </w:r>
      <w:r w:rsidRPr="00470220">
        <w:t>Forslag til forordning</w:t>
      </w:r>
      <w:r w:rsidRPr="005355CF">
        <w:rPr>
          <w:rStyle w:val="HideTWBExt"/>
          <w:b w:val="0"/>
        </w:rPr>
        <w:t>&lt;/DocAmend&gt;</w:t>
      </w:r>
    </w:p>
    <w:p w14:paraId="73D21A86" w14:textId="77777777" w:rsidR="00624EE4" w:rsidRPr="00470220" w:rsidRDefault="00624EE4" w:rsidP="00624EE4">
      <w:pPr>
        <w:pStyle w:val="NormalBold"/>
      </w:pPr>
      <w:r w:rsidRPr="005355CF">
        <w:rPr>
          <w:rStyle w:val="HideTWBExt"/>
          <w:b w:val="0"/>
        </w:rPr>
        <w:t>&lt;Article&gt;</w:t>
      </w:r>
      <w:r w:rsidRPr="00470220">
        <w:t>Dispositive del – nr. 13 – artikel 9 – stk. 1 – litra e – nr. iii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FA45CAF" w14:textId="77777777" w:rsidTr="001D6D31">
        <w:trPr>
          <w:jc w:val="center"/>
        </w:trPr>
        <w:tc>
          <w:tcPr>
            <w:tcW w:w="9752" w:type="dxa"/>
            <w:gridSpan w:val="2"/>
          </w:tcPr>
          <w:p w14:paraId="5E5074F9" w14:textId="77777777" w:rsidR="00624EE4" w:rsidRPr="00470220" w:rsidRDefault="00624EE4" w:rsidP="001D6D31">
            <w:pPr>
              <w:keepNext/>
            </w:pPr>
          </w:p>
        </w:tc>
      </w:tr>
      <w:tr w:rsidR="00176F35" w:rsidRPr="00470220" w14:paraId="536E4A17" w14:textId="77777777" w:rsidTr="001D6D31">
        <w:trPr>
          <w:jc w:val="center"/>
        </w:trPr>
        <w:tc>
          <w:tcPr>
            <w:tcW w:w="4876" w:type="dxa"/>
            <w:hideMark/>
          </w:tcPr>
          <w:p w14:paraId="6F847273" w14:textId="77777777" w:rsidR="00624EE4" w:rsidRPr="00470220" w:rsidRDefault="00624EE4" w:rsidP="001D6D31">
            <w:pPr>
              <w:pStyle w:val="ColumnHeading"/>
              <w:keepNext/>
            </w:pPr>
            <w:r w:rsidRPr="00470220">
              <w:t>Kommissionens forslag</w:t>
            </w:r>
          </w:p>
        </w:tc>
        <w:tc>
          <w:tcPr>
            <w:tcW w:w="4876" w:type="dxa"/>
            <w:hideMark/>
          </w:tcPr>
          <w:p w14:paraId="47278D8E" w14:textId="77777777" w:rsidR="00624EE4" w:rsidRPr="00470220" w:rsidRDefault="00624EE4" w:rsidP="001D6D31">
            <w:pPr>
              <w:pStyle w:val="ColumnHeading"/>
              <w:keepNext/>
            </w:pPr>
            <w:r w:rsidRPr="00470220">
              <w:t>Ændringsforslag</w:t>
            </w:r>
          </w:p>
        </w:tc>
      </w:tr>
      <w:tr w:rsidR="00176F35" w:rsidRPr="00470220" w14:paraId="02D4DB88" w14:textId="77777777" w:rsidTr="001D6D31">
        <w:trPr>
          <w:jc w:val="center"/>
        </w:trPr>
        <w:tc>
          <w:tcPr>
            <w:tcW w:w="4876" w:type="dxa"/>
            <w:hideMark/>
          </w:tcPr>
          <w:p w14:paraId="491D3576" w14:textId="77777777" w:rsidR="00624EE4" w:rsidRPr="00470220" w:rsidRDefault="00624EE4" w:rsidP="001D6D31">
            <w:pPr>
              <w:pStyle w:val="Normal6"/>
            </w:pPr>
            <w:r w:rsidRPr="00470220">
              <w:t>iii)</w:t>
            </w:r>
            <w:r w:rsidRPr="00470220">
              <w:tab/>
              <w:t xml:space="preserve">som har opholdt sig </w:t>
            </w:r>
            <w:r w:rsidRPr="00470220">
              <w:rPr>
                <w:b/>
                <w:bCs/>
                <w:i/>
                <w:iCs/>
              </w:rPr>
              <w:t>ulovligt</w:t>
            </w:r>
            <w:r w:rsidRPr="00470220">
              <w:t xml:space="preserve"> i en medlemsstat</w:t>
            </w:r>
          </w:p>
        </w:tc>
        <w:tc>
          <w:tcPr>
            <w:tcW w:w="4876" w:type="dxa"/>
            <w:hideMark/>
          </w:tcPr>
          <w:p w14:paraId="0098D94C" w14:textId="77777777" w:rsidR="00624EE4" w:rsidRPr="00470220" w:rsidRDefault="00624EE4" w:rsidP="001D6D31">
            <w:pPr>
              <w:pStyle w:val="Normal6"/>
              <w:rPr>
                <w:szCs w:val="24"/>
              </w:rPr>
            </w:pPr>
            <w:r w:rsidRPr="00470220">
              <w:t>iii)</w:t>
            </w:r>
            <w:r w:rsidRPr="00470220">
              <w:tab/>
              <w:t xml:space="preserve">som har opholdt sig </w:t>
            </w:r>
            <w:r w:rsidRPr="00470220">
              <w:rPr>
                <w:b/>
                <w:bCs/>
                <w:i/>
                <w:iCs/>
              </w:rPr>
              <w:t>irregulært</w:t>
            </w:r>
            <w:r w:rsidRPr="00470220">
              <w:t xml:space="preserve"> i en medlemsstat</w:t>
            </w:r>
          </w:p>
        </w:tc>
      </w:tr>
    </w:tbl>
    <w:p w14:paraId="3AF6963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0EEC9D0" w14:textId="77777777" w:rsidR="00624EE4" w:rsidRPr="00470220" w:rsidRDefault="00624EE4" w:rsidP="00624EE4">
      <w:r w:rsidRPr="005355CF">
        <w:rPr>
          <w:rStyle w:val="HideTWBExt"/>
        </w:rPr>
        <w:t>&lt;/Amend&gt;</w:t>
      </w:r>
    </w:p>
    <w:p w14:paraId="583C0296"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139</w:t>
      </w:r>
      <w:r w:rsidRPr="005355CF">
        <w:rPr>
          <w:rStyle w:val="HideTWBExt"/>
          <w:b w:val="0"/>
        </w:rPr>
        <w:t>&lt;/NumAm&gt;</w:t>
      </w:r>
    </w:p>
    <w:p w14:paraId="113C0B43"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4788C9DA" w14:textId="77777777" w:rsidR="00624EE4" w:rsidRPr="00470220" w:rsidRDefault="00624EE4" w:rsidP="00624EE4">
      <w:r w:rsidRPr="005355CF">
        <w:rPr>
          <w:rStyle w:val="HideTWBExt"/>
        </w:rPr>
        <w:t>&lt;/RepeatBlock-By&gt;</w:t>
      </w:r>
    </w:p>
    <w:p w14:paraId="65B4991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C6212F2" w14:textId="77777777" w:rsidR="00624EE4" w:rsidRPr="00470220" w:rsidRDefault="00624EE4" w:rsidP="00624EE4">
      <w:pPr>
        <w:pStyle w:val="NormalBold"/>
      </w:pPr>
      <w:r w:rsidRPr="005355CF">
        <w:rPr>
          <w:rStyle w:val="HideTWBExt"/>
          <w:b w:val="0"/>
        </w:rPr>
        <w:t>&lt;Article&gt;</w:t>
      </w:r>
      <w:r w:rsidRPr="00470220">
        <w:t>Dispositive del – nr. 13 – artikel 9 – stk. 1 – litra e – nr. iv</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6E0EE89" w14:textId="77777777" w:rsidTr="001D6D31">
        <w:trPr>
          <w:jc w:val="center"/>
        </w:trPr>
        <w:tc>
          <w:tcPr>
            <w:tcW w:w="9752" w:type="dxa"/>
            <w:gridSpan w:val="2"/>
          </w:tcPr>
          <w:p w14:paraId="397DB6F7" w14:textId="77777777" w:rsidR="00624EE4" w:rsidRPr="00470220" w:rsidRDefault="00624EE4" w:rsidP="001D6D31">
            <w:pPr>
              <w:keepNext/>
            </w:pPr>
          </w:p>
        </w:tc>
      </w:tr>
      <w:tr w:rsidR="00176F35" w:rsidRPr="00470220" w14:paraId="5093B22B" w14:textId="77777777" w:rsidTr="001D6D31">
        <w:trPr>
          <w:jc w:val="center"/>
        </w:trPr>
        <w:tc>
          <w:tcPr>
            <w:tcW w:w="4876" w:type="dxa"/>
            <w:hideMark/>
          </w:tcPr>
          <w:p w14:paraId="1E2BB837" w14:textId="77777777" w:rsidR="00624EE4" w:rsidRPr="00470220" w:rsidRDefault="00624EE4" w:rsidP="001D6D31">
            <w:pPr>
              <w:pStyle w:val="ColumnHeading"/>
              <w:keepNext/>
            </w:pPr>
            <w:r w:rsidRPr="00470220">
              <w:t>Kommissionens forslag</w:t>
            </w:r>
          </w:p>
        </w:tc>
        <w:tc>
          <w:tcPr>
            <w:tcW w:w="4876" w:type="dxa"/>
            <w:hideMark/>
          </w:tcPr>
          <w:p w14:paraId="0E46E389" w14:textId="77777777" w:rsidR="00624EE4" w:rsidRPr="00470220" w:rsidRDefault="00624EE4" w:rsidP="001D6D31">
            <w:pPr>
              <w:pStyle w:val="ColumnHeading"/>
              <w:keepNext/>
            </w:pPr>
            <w:r w:rsidRPr="00470220">
              <w:t>Ændringsforslag</w:t>
            </w:r>
          </w:p>
        </w:tc>
      </w:tr>
      <w:tr w:rsidR="00176F35" w:rsidRPr="00470220" w14:paraId="26F19EA1" w14:textId="77777777" w:rsidTr="001D6D31">
        <w:trPr>
          <w:jc w:val="center"/>
        </w:trPr>
        <w:tc>
          <w:tcPr>
            <w:tcW w:w="4876" w:type="dxa"/>
            <w:hideMark/>
          </w:tcPr>
          <w:p w14:paraId="4D270CB0" w14:textId="77777777" w:rsidR="00624EE4" w:rsidRPr="00470220" w:rsidRDefault="00624EE4" w:rsidP="001D6D31">
            <w:pPr>
              <w:pStyle w:val="Normal6"/>
            </w:pPr>
            <w:r w:rsidRPr="00470220">
              <w:rPr>
                <w:b/>
                <w:i/>
              </w:rPr>
              <w:t>iv)</w:t>
            </w:r>
            <w:r w:rsidRPr="00470220">
              <w:rPr>
                <w:b/>
                <w:i/>
              </w:rPr>
              <w:tab/>
              <w:t>som er blevet ilandsat efter en eftersøgnings- og redningsoperation</w:t>
            </w:r>
          </w:p>
        </w:tc>
        <w:tc>
          <w:tcPr>
            <w:tcW w:w="4876" w:type="dxa"/>
            <w:hideMark/>
          </w:tcPr>
          <w:p w14:paraId="6E1E9972" w14:textId="77777777" w:rsidR="00624EE4" w:rsidRPr="00470220" w:rsidRDefault="00624EE4" w:rsidP="001D6D31">
            <w:pPr>
              <w:pStyle w:val="Normal6"/>
              <w:rPr>
                <w:szCs w:val="24"/>
              </w:rPr>
            </w:pPr>
            <w:r w:rsidRPr="00470220">
              <w:rPr>
                <w:b/>
                <w:i/>
              </w:rPr>
              <w:t>udgår</w:t>
            </w:r>
          </w:p>
        </w:tc>
      </w:tr>
    </w:tbl>
    <w:p w14:paraId="1E5F55D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A6CDA4B" w14:textId="77777777" w:rsidR="00624EE4" w:rsidRPr="00470220" w:rsidRDefault="00624EE4" w:rsidP="00624EE4">
      <w:r w:rsidRPr="005355CF">
        <w:rPr>
          <w:rStyle w:val="HideTWBExt"/>
        </w:rPr>
        <w:t>&lt;/Amend&gt;</w:t>
      </w:r>
    </w:p>
    <w:p w14:paraId="122CEA2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140</w:t>
      </w:r>
      <w:r w:rsidRPr="005355CF">
        <w:rPr>
          <w:rStyle w:val="HideTWBExt"/>
          <w:b w:val="0"/>
        </w:rPr>
        <w:t>&lt;/NumAm&gt;</w:t>
      </w:r>
    </w:p>
    <w:p w14:paraId="601F2890"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26641313" w14:textId="77777777" w:rsidR="00624EE4" w:rsidRPr="00470220" w:rsidRDefault="00624EE4" w:rsidP="00624EE4">
      <w:r w:rsidRPr="005355CF">
        <w:rPr>
          <w:rStyle w:val="HideTWBExt"/>
        </w:rPr>
        <w:t>&lt;/RepeatBlock-By&gt;</w:t>
      </w:r>
    </w:p>
    <w:p w14:paraId="683C95E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750464A" w14:textId="77777777" w:rsidR="00624EE4" w:rsidRPr="00470220" w:rsidRDefault="00624EE4" w:rsidP="00624EE4">
      <w:pPr>
        <w:pStyle w:val="NormalBold"/>
      </w:pPr>
      <w:r w:rsidRPr="005355CF">
        <w:rPr>
          <w:rStyle w:val="HideTWBExt"/>
          <w:b w:val="0"/>
        </w:rPr>
        <w:t>&lt;Article&gt;</w:t>
      </w:r>
      <w:r w:rsidRPr="00470220">
        <w:t>Dispositive del – nr. 13 – artikel 9 – stk. 1 – litra e – nr. iv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EDEB21F" w14:textId="77777777" w:rsidTr="001D6D31">
        <w:trPr>
          <w:jc w:val="center"/>
        </w:trPr>
        <w:tc>
          <w:tcPr>
            <w:tcW w:w="9752" w:type="dxa"/>
            <w:gridSpan w:val="2"/>
          </w:tcPr>
          <w:p w14:paraId="5DA570A1" w14:textId="77777777" w:rsidR="00624EE4" w:rsidRPr="00470220" w:rsidRDefault="00624EE4" w:rsidP="001D6D31">
            <w:pPr>
              <w:keepNext/>
            </w:pPr>
          </w:p>
        </w:tc>
      </w:tr>
      <w:tr w:rsidR="00176F35" w:rsidRPr="00470220" w14:paraId="5FD4C454" w14:textId="77777777" w:rsidTr="001D6D31">
        <w:trPr>
          <w:jc w:val="center"/>
        </w:trPr>
        <w:tc>
          <w:tcPr>
            <w:tcW w:w="4876" w:type="dxa"/>
            <w:hideMark/>
          </w:tcPr>
          <w:p w14:paraId="30641CBD" w14:textId="77777777" w:rsidR="00624EE4" w:rsidRPr="00470220" w:rsidRDefault="00624EE4" w:rsidP="001D6D31">
            <w:pPr>
              <w:pStyle w:val="ColumnHeading"/>
              <w:keepNext/>
            </w:pPr>
            <w:r w:rsidRPr="00470220">
              <w:t>Kommissionens forslag</w:t>
            </w:r>
          </w:p>
        </w:tc>
        <w:tc>
          <w:tcPr>
            <w:tcW w:w="4876" w:type="dxa"/>
            <w:hideMark/>
          </w:tcPr>
          <w:p w14:paraId="0BAF5176" w14:textId="77777777" w:rsidR="00624EE4" w:rsidRPr="00470220" w:rsidRDefault="00624EE4" w:rsidP="001D6D31">
            <w:pPr>
              <w:pStyle w:val="ColumnHeading"/>
              <w:keepNext/>
            </w:pPr>
            <w:r w:rsidRPr="00470220">
              <w:t>Ændringsforslag</w:t>
            </w:r>
          </w:p>
        </w:tc>
      </w:tr>
      <w:tr w:rsidR="00176F35" w:rsidRPr="00470220" w14:paraId="1807FA84" w14:textId="77777777" w:rsidTr="001D6D31">
        <w:trPr>
          <w:jc w:val="center"/>
        </w:trPr>
        <w:tc>
          <w:tcPr>
            <w:tcW w:w="4876" w:type="dxa"/>
          </w:tcPr>
          <w:p w14:paraId="007CA7A8" w14:textId="77777777" w:rsidR="00624EE4" w:rsidRPr="00470220" w:rsidRDefault="00624EE4" w:rsidP="001D6D31">
            <w:pPr>
              <w:pStyle w:val="Normal6"/>
            </w:pPr>
          </w:p>
        </w:tc>
        <w:tc>
          <w:tcPr>
            <w:tcW w:w="4876" w:type="dxa"/>
            <w:hideMark/>
          </w:tcPr>
          <w:p w14:paraId="4938830A" w14:textId="77777777" w:rsidR="00624EE4" w:rsidRPr="00470220" w:rsidRDefault="00624EE4" w:rsidP="001D6D31">
            <w:pPr>
              <w:pStyle w:val="Normal6"/>
              <w:rPr>
                <w:szCs w:val="24"/>
              </w:rPr>
            </w:pPr>
            <w:r w:rsidRPr="00470220">
              <w:rPr>
                <w:b/>
                <w:i/>
              </w:rPr>
              <w:t>iva)</w:t>
            </w:r>
            <w:r w:rsidRPr="00470220">
              <w:rPr>
                <w:b/>
                <w:i/>
              </w:rPr>
              <w:tab/>
              <w:t>der er indrømmet international beskyttelse i en medlemsstat</w:t>
            </w:r>
          </w:p>
        </w:tc>
      </w:tr>
    </w:tbl>
    <w:p w14:paraId="05225DC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4D36573" w14:textId="1BFEBAAB" w:rsidR="00624EE4" w:rsidRPr="00470220" w:rsidRDefault="00624EE4" w:rsidP="00624EE4">
      <w:r w:rsidRPr="005355CF">
        <w:rPr>
          <w:rStyle w:val="HideTWBExt"/>
        </w:rPr>
        <w:t>&lt;/Amend&gt;</w:t>
      </w:r>
    </w:p>
    <w:p w14:paraId="36E8A656"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141</w:t>
      </w:r>
      <w:r w:rsidRPr="005355CF">
        <w:rPr>
          <w:rStyle w:val="HideTWBExt"/>
          <w:b w:val="0"/>
        </w:rPr>
        <w:t>&lt;/NumAm&gt;</w:t>
      </w:r>
    </w:p>
    <w:p w14:paraId="16420F21"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F4B2F50" w14:textId="77777777" w:rsidR="00624EE4" w:rsidRPr="00470220" w:rsidRDefault="00624EE4" w:rsidP="00624EE4">
      <w:r w:rsidRPr="005355CF">
        <w:rPr>
          <w:rStyle w:val="HideTWBExt"/>
        </w:rPr>
        <w:t>&lt;/RepeatBlock-By&gt;</w:t>
      </w:r>
    </w:p>
    <w:p w14:paraId="0263177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E87C609" w14:textId="77777777" w:rsidR="00624EE4" w:rsidRPr="00470220" w:rsidRDefault="00624EE4" w:rsidP="00624EE4">
      <w:pPr>
        <w:pStyle w:val="NormalBold"/>
      </w:pPr>
      <w:r w:rsidRPr="005355CF">
        <w:rPr>
          <w:rStyle w:val="HideTWBExt"/>
          <w:b w:val="0"/>
        </w:rPr>
        <w:t>&lt;Article&gt;</w:t>
      </w:r>
      <w:r w:rsidRPr="00470220">
        <w:t>Dispositive del – nr. 13 – artikel 9 – stk. 1 – litra e – nr. iv b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9C2414B" w14:textId="77777777" w:rsidTr="001D6D31">
        <w:trPr>
          <w:jc w:val="center"/>
        </w:trPr>
        <w:tc>
          <w:tcPr>
            <w:tcW w:w="9752" w:type="dxa"/>
            <w:gridSpan w:val="2"/>
          </w:tcPr>
          <w:p w14:paraId="29C51BA5" w14:textId="77777777" w:rsidR="00624EE4" w:rsidRPr="00470220" w:rsidRDefault="00624EE4" w:rsidP="001D6D31">
            <w:pPr>
              <w:keepNext/>
            </w:pPr>
          </w:p>
        </w:tc>
      </w:tr>
      <w:tr w:rsidR="00176F35" w:rsidRPr="00470220" w14:paraId="6CBD5F04" w14:textId="77777777" w:rsidTr="001D6D31">
        <w:trPr>
          <w:jc w:val="center"/>
        </w:trPr>
        <w:tc>
          <w:tcPr>
            <w:tcW w:w="4876" w:type="dxa"/>
            <w:hideMark/>
          </w:tcPr>
          <w:p w14:paraId="7C4F7E22" w14:textId="77777777" w:rsidR="00624EE4" w:rsidRPr="00470220" w:rsidRDefault="00624EE4" w:rsidP="001D6D31">
            <w:pPr>
              <w:pStyle w:val="ColumnHeading"/>
              <w:keepNext/>
            </w:pPr>
            <w:r w:rsidRPr="00470220">
              <w:t>Kommissionens forslag</w:t>
            </w:r>
          </w:p>
        </w:tc>
        <w:tc>
          <w:tcPr>
            <w:tcW w:w="4876" w:type="dxa"/>
            <w:hideMark/>
          </w:tcPr>
          <w:p w14:paraId="10A6DEC8" w14:textId="77777777" w:rsidR="00624EE4" w:rsidRPr="00470220" w:rsidRDefault="00624EE4" w:rsidP="001D6D31">
            <w:pPr>
              <w:pStyle w:val="ColumnHeading"/>
              <w:keepNext/>
            </w:pPr>
            <w:r w:rsidRPr="00470220">
              <w:t>Ændringsforslag</w:t>
            </w:r>
          </w:p>
        </w:tc>
      </w:tr>
      <w:tr w:rsidR="00176F35" w:rsidRPr="00470220" w14:paraId="5F5C08E1" w14:textId="77777777" w:rsidTr="001D6D31">
        <w:trPr>
          <w:jc w:val="center"/>
        </w:trPr>
        <w:tc>
          <w:tcPr>
            <w:tcW w:w="4876" w:type="dxa"/>
          </w:tcPr>
          <w:p w14:paraId="37F31DC8" w14:textId="77777777" w:rsidR="00624EE4" w:rsidRPr="00470220" w:rsidRDefault="00624EE4" w:rsidP="001D6D31">
            <w:pPr>
              <w:pStyle w:val="Normal6"/>
            </w:pPr>
          </w:p>
        </w:tc>
        <w:tc>
          <w:tcPr>
            <w:tcW w:w="4876" w:type="dxa"/>
            <w:hideMark/>
          </w:tcPr>
          <w:p w14:paraId="04CA48EB" w14:textId="77777777" w:rsidR="00624EE4" w:rsidRPr="00470220" w:rsidRDefault="00624EE4" w:rsidP="001D6D31">
            <w:pPr>
              <w:pStyle w:val="Normal6"/>
              <w:rPr>
                <w:szCs w:val="24"/>
              </w:rPr>
            </w:pPr>
            <w:r w:rsidRPr="00470220">
              <w:rPr>
                <w:b/>
                <w:i/>
              </w:rPr>
              <w:t>iva)</w:t>
            </w:r>
            <w:r w:rsidRPr="00470220">
              <w:rPr>
                <w:b/>
                <w:i/>
              </w:rPr>
              <w:tab/>
              <w:t>der var mindreårige på tidspunktet for registreringen af datasættet i Eurodac</w:t>
            </w:r>
          </w:p>
        </w:tc>
      </w:tr>
    </w:tbl>
    <w:p w14:paraId="68CD91B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15B8ACC" w14:textId="77777777" w:rsidR="00624EE4" w:rsidRPr="00470220" w:rsidRDefault="00624EE4" w:rsidP="00624EE4">
      <w:r w:rsidRPr="005355CF">
        <w:rPr>
          <w:rStyle w:val="HideTWBExt"/>
        </w:rPr>
        <w:t>&lt;/Amend&gt;</w:t>
      </w:r>
    </w:p>
    <w:p w14:paraId="1D14F59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142</w:t>
      </w:r>
      <w:r w:rsidRPr="005355CF">
        <w:rPr>
          <w:rStyle w:val="HideTWBExt"/>
          <w:b w:val="0"/>
        </w:rPr>
        <w:t>&lt;/NumAm&gt;</w:t>
      </w:r>
    </w:p>
    <w:p w14:paraId="481E68D0"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51A7CDED" w14:textId="77777777" w:rsidR="00624EE4" w:rsidRPr="00470220" w:rsidRDefault="00624EE4" w:rsidP="00624EE4">
      <w:r w:rsidRPr="005355CF">
        <w:rPr>
          <w:rStyle w:val="HideTWBExt"/>
        </w:rPr>
        <w:t>&lt;/RepeatBlock-By&gt;</w:t>
      </w:r>
    </w:p>
    <w:p w14:paraId="2D93D93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BFFC2FB" w14:textId="77777777" w:rsidR="00624EE4" w:rsidRPr="00470220" w:rsidRDefault="00624EE4" w:rsidP="00624EE4">
      <w:pPr>
        <w:pStyle w:val="NormalBold"/>
      </w:pPr>
      <w:r w:rsidRPr="005355CF">
        <w:rPr>
          <w:rStyle w:val="HideTWBExt"/>
          <w:b w:val="0"/>
        </w:rPr>
        <w:t>&lt;Article&gt;</w:t>
      </w:r>
      <w:r w:rsidRPr="00470220">
        <w:t>Dispositive del – nr. 13 – artikel 9 – stk. 1 – litra f</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4BD5460" w14:textId="77777777" w:rsidTr="001D6D31">
        <w:trPr>
          <w:jc w:val="center"/>
        </w:trPr>
        <w:tc>
          <w:tcPr>
            <w:tcW w:w="9752" w:type="dxa"/>
            <w:gridSpan w:val="2"/>
          </w:tcPr>
          <w:p w14:paraId="3DE7E808" w14:textId="77777777" w:rsidR="00624EE4" w:rsidRPr="00470220" w:rsidRDefault="00624EE4" w:rsidP="001D6D31">
            <w:pPr>
              <w:keepNext/>
            </w:pPr>
          </w:p>
        </w:tc>
      </w:tr>
      <w:tr w:rsidR="00176F35" w:rsidRPr="00470220" w14:paraId="15048A52" w14:textId="77777777" w:rsidTr="001D6D31">
        <w:trPr>
          <w:jc w:val="center"/>
        </w:trPr>
        <w:tc>
          <w:tcPr>
            <w:tcW w:w="4876" w:type="dxa"/>
            <w:hideMark/>
          </w:tcPr>
          <w:p w14:paraId="6E5A95B4" w14:textId="77777777" w:rsidR="00624EE4" w:rsidRPr="00470220" w:rsidRDefault="00624EE4" w:rsidP="001D6D31">
            <w:pPr>
              <w:pStyle w:val="ColumnHeading"/>
              <w:keepNext/>
            </w:pPr>
            <w:r w:rsidRPr="00470220">
              <w:t>Kommissionens forslag</w:t>
            </w:r>
          </w:p>
        </w:tc>
        <w:tc>
          <w:tcPr>
            <w:tcW w:w="4876" w:type="dxa"/>
            <w:hideMark/>
          </w:tcPr>
          <w:p w14:paraId="242E0863" w14:textId="77777777" w:rsidR="00624EE4" w:rsidRPr="00470220" w:rsidRDefault="00624EE4" w:rsidP="001D6D31">
            <w:pPr>
              <w:pStyle w:val="ColumnHeading"/>
              <w:keepNext/>
            </w:pPr>
            <w:r w:rsidRPr="00470220">
              <w:t>Ændringsforslag</w:t>
            </w:r>
          </w:p>
        </w:tc>
      </w:tr>
      <w:tr w:rsidR="00176F35" w:rsidRPr="00470220" w14:paraId="4AFEBE20" w14:textId="77777777" w:rsidTr="001D6D31">
        <w:trPr>
          <w:jc w:val="center"/>
        </w:trPr>
        <w:tc>
          <w:tcPr>
            <w:tcW w:w="4876" w:type="dxa"/>
            <w:hideMark/>
          </w:tcPr>
          <w:p w14:paraId="6A3B22C9" w14:textId="77777777" w:rsidR="00624EE4" w:rsidRPr="00470220" w:rsidRDefault="00624EE4" w:rsidP="001D6D31">
            <w:pPr>
              <w:pStyle w:val="Normal6"/>
            </w:pPr>
            <w:r w:rsidRPr="00470220">
              <w:rPr>
                <w:b/>
                <w:i/>
              </w:rPr>
              <w:t>f)</w:t>
            </w:r>
            <w:r w:rsidRPr="00470220">
              <w:rPr>
                <w:b/>
                <w:i/>
              </w:rPr>
              <w:tab/>
              <w:t>antallet af hits med hensyn til personer, der er omhandlet i artikel 14, stk. 1:</w:t>
            </w:r>
          </w:p>
        </w:tc>
        <w:tc>
          <w:tcPr>
            <w:tcW w:w="4876" w:type="dxa"/>
            <w:hideMark/>
          </w:tcPr>
          <w:p w14:paraId="79B25F4B" w14:textId="77777777" w:rsidR="00624EE4" w:rsidRPr="00470220" w:rsidRDefault="00624EE4" w:rsidP="001D6D31">
            <w:pPr>
              <w:pStyle w:val="Normal6"/>
              <w:rPr>
                <w:szCs w:val="24"/>
              </w:rPr>
            </w:pPr>
            <w:r w:rsidRPr="00470220">
              <w:rPr>
                <w:b/>
                <w:i/>
              </w:rPr>
              <w:t>udgår</w:t>
            </w:r>
          </w:p>
        </w:tc>
      </w:tr>
      <w:tr w:rsidR="00176F35" w:rsidRPr="00470220" w14:paraId="700C1F8F" w14:textId="77777777" w:rsidTr="001D6D31">
        <w:trPr>
          <w:jc w:val="center"/>
        </w:trPr>
        <w:tc>
          <w:tcPr>
            <w:tcW w:w="4876" w:type="dxa"/>
            <w:hideMark/>
          </w:tcPr>
          <w:p w14:paraId="29D0B176" w14:textId="77777777" w:rsidR="00624EE4" w:rsidRPr="00470220" w:rsidRDefault="00624EE4" w:rsidP="001D6D31">
            <w:pPr>
              <w:pStyle w:val="Normal6"/>
            </w:pPr>
            <w:r w:rsidRPr="00470220">
              <w:rPr>
                <w:b/>
                <w:i/>
              </w:rPr>
              <w:t>i)</w:t>
            </w:r>
            <w:r w:rsidRPr="00470220">
              <w:rPr>
                <w:b/>
                <w:i/>
              </w:rPr>
              <w:tab/>
              <w:t>om hvem der er registreret en ansøgning om international beskyttelse i en anden medlemsstat</w:t>
            </w:r>
          </w:p>
        </w:tc>
        <w:tc>
          <w:tcPr>
            <w:tcW w:w="4876" w:type="dxa"/>
          </w:tcPr>
          <w:p w14:paraId="4634BB8E" w14:textId="77777777" w:rsidR="00624EE4" w:rsidRPr="00470220" w:rsidRDefault="00624EE4" w:rsidP="001D6D31">
            <w:pPr>
              <w:pStyle w:val="Normal6"/>
              <w:rPr>
                <w:szCs w:val="24"/>
              </w:rPr>
            </w:pPr>
          </w:p>
        </w:tc>
      </w:tr>
      <w:tr w:rsidR="00176F35" w:rsidRPr="00470220" w14:paraId="334CFEB0" w14:textId="77777777" w:rsidTr="001D6D31">
        <w:trPr>
          <w:jc w:val="center"/>
        </w:trPr>
        <w:tc>
          <w:tcPr>
            <w:tcW w:w="4876" w:type="dxa"/>
            <w:hideMark/>
          </w:tcPr>
          <w:p w14:paraId="1C239D26" w14:textId="77777777" w:rsidR="00624EE4" w:rsidRPr="00470220" w:rsidRDefault="00624EE4" w:rsidP="001D6D31">
            <w:pPr>
              <w:pStyle w:val="Normal6"/>
            </w:pPr>
            <w:r w:rsidRPr="00470220">
              <w:rPr>
                <w:b/>
                <w:i/>
              </w:rPr>
              <w:t>ii)</w:t>
            </w:r>
            <w:r w:rsidRPr="00470220">
              <w:rPr>
                <w:b/>
                <w:i/>
              </w:rPr>
              <w:tab/>
              <w:t>som er blevet pågrebet i forbindelse med irregulær passage af en ydre grænse</w:t>
            </w:r>
          </w:p>
        </w:tc>
        <w:tc>
          <w:tcPr>
            <w:tcW w:w="4876" w:type="dxa"/>
          </w:tcPr>
          <w:p w14:paraId="1D50795F" w14:textId="77777777" w:rsidR="00624EE4" w:rsidRPr="00470220" w:rsidRDefault="00624EE4" w:rsidP="001D6D31">
            <w:pPr>
              <w:pStyle w:val="Normal6"/>
              <w:rPr>
                <w:szCs w:val="24"/>
              </w:rPr>
            </w:pPr>
          </w:p>
        </w:tc>
      </w:tr>
      <w:tr w:rsidR="00176F35" w:rsidRPr="00470220" w14:paraId="6D59D217" w14:textId="77777777" w:rsidTr="001D6D31">
        <w:trPr>
          <w:jc w:val="center"/>
        </w:trPr>
        <w:tc>
          <w:tcPr>
            <w:tcW w:w="4876" w:type="dxa"/>
            <w:hideMark/>
          </w:tcPr>
          <w:p w14:paraId="2BD3833A" w14:textId="77777777" w:rsidR="00624EE4" w:rsidRPr="00470220" w:rsidRDefault="00624EE4" w:rsidP="001D6D31">
            <w:pPr>
              <w:pStyle w:val="Normal6"/>
            </w:pPr>
            <w:r w:rsidRPr="00470220">
              <w:rPr>
                <w:b/>
                <w:i/>
              </w:rPr>
              <w:t>iii)</w:t>
            </w:r>
            <w:r w:rsidRPr="00470220">
              <w:rPr>
                <w:b/>
                <w:i/>
              </w:rPr>
              <w:tab/>
              <w:t>som har opholdt sig ulovligt i en medlemsstat</w:t>
            </w:r>
          </w:p>
        </w:tc>
        <w:tc>
          <w:tcPr>
            <w:tcW w:w="4876" w:type="dxa"/>
          </w:tcPr>
          <w:p w14:paraId="6C5E0103" w14:textId="77777777" w:rsidR="00624EE4" w:rsidRPr="00470220" w:rsidRDefault="00624EE4" w:rsidP="001D6D31">
            <w:pPr>
              <w:pStyle w:val="Normal6"/>
              <w:rPr>
                <w:szCs w:val="24"/>
              </w:rPr>
            </w:pPr>
          </w:p>
        </w:tc>
      </w:tr>
      <w:tr w:rsidR="00176F35" w:rsidRPr="00470220" w14:paraId="12EAB3B2" w14:textId="77777777" w:rsidTr="001D6D31">
        <w:trPr>
          <w:jc w:val="center"/>
        </w:trPr>
        <w:tc>
          <w:tcPr>
            <w:tcW w:w="4876" w:type="dxa"/>
            <w:hideMark/>
          </w:tcPr>
          <w:p w14:paraId="29DD9BE4" w14:textId="77777777" w:rsidR="00624EE4" w:rsidRPr="00470220" w:rsidRDefault="00624EE4" w:rsidP="001D6D31">
            <w:pPr>
              <w:pStyle w:val="Normal6"/>
            </w:pPr>
            <w:r w:rsidRPr="00470220">
              <w:rPr>
                <w:b/>
                <w:i/>
              </w:rPr>
              <w:t>iv)</w:t>
            </w:r>
            <w:r w:rsidRPr="00470220">
              <w:rPr>
                <w:b/>
                <w:i/>
              </w:rPr>
              <w:tab/>
              <w:t>som er blevet ilandsat efter en eftersøgnings- og redningsoperation</w:t>
            </w:r>
          </w:p>
        </w:tc>
        <w:tc>
          <w:tcPr>
            <w:tcW w:w="4876" w:type="dxa"/>
          </w:tcPr>
          <w:p w14:paraId="35B24415" w14:textId="77777777" w:rsidR="00624EE4" w:rsidRPr="00470220" w:rsidRDefault="00624EE4" w:rsidP="001D6D31">
            <w:pPr>
              <w:pStyle w:val="Normal6"/>
              <w:rPr>
                <w:szCs w:val="24"/>
              </w:rPr>
            </w:pPr>
          </w:p>
        </w:tc>
      </w:tr>
    </w:tbl>
    <w:p w14:paraId="50FC73E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FF64BC3" w14:textId="77777777" w:rsidR="00624EE4" w:rsidRPr="00470220" w:rsidRDefault="00624EE4" w:rsidP="00624EE4">
      <w:r w:rsidRPr="005355CF">
        <w:rPr>
          <w:rStyle w:val="HideTWBExt"/>
        </w:rPr>
        <w:t>&lt;/Amend&gt;</w:t>
      </w:r>
    </w:p>
    <w:p w14:paraId="31EE638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143</w:t>
      </w:r>
      <w:r w:rsidRPr="005355CF">
        <w:rPr>
          <w:rStyle w:val="HideTWBExt"/>
          <w:b w:val="0"/>
        </w:rPr>
        <w:t>&lt;/NumAm&gt;</w:t>
      </w:r>
    </w:p>
    <w:p w14:paraId="216D6C04"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DD5A8D8" w14:textId="77777777" w:rsidR="00624EE4" w:rsidRPr="00470220" w:rsidRDefault="00624EE4" w:rsidP="00624EE4">
      <w:r w:rsidRPr="005355CF">
        <w:rPr>
          <w:rStyle w:val="HideTWBExt"/>
        </w:rPr>
        <w:t>&lt;/RepeatBlock-By&gt;</w:t>
      </w:r>
    </w:p>
    <w:p w14:paraId="08BB6D0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952FB2B" w14:textId="77777777" w:rsidR="00624EE4" w:rsidRPr="00470220" w:rsidRDefault="00624EE4" w:rsidP="00624EE4">
      <w:pPr>
        <w:pStyle w:val="NormalBold"/>
      </w:pPr>
      <w:r w:rsidRPr="005355CF">
        <w:rPr>
          <w:rStyle w:val="HideTWBExt"/>
          <w:b w:val="0"/>
        </w:rPr>
        <w:t>&lt;Article&gt;</w:t>
      </w:r>
      <w:r w:rsidRPr="00470220">
        <w:t>Dispositive del – nr. 13 – artikel 9 – stk. 1 – litra f</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2273E32" w14:textId="77777777" w:rsidTr="001D6D31">
        <w:trPr>
          <w:jc w:val="center"/>
        </w:trPr>
        <w:tc>
          <w:tcPr>
            <w:tcW w:w="9752" w:type="dxa"/>
            <w:gridSpan w:val="2"/>
          </w:tcPr>
          <w:p w14:paraId="1F7A4EA1" w14:textId="77777777" w:rsidR="00624EE4" w:rsidRPr="00470220" w:rsidRDefault="00624EE4" w:rsidP="001D6D31">
            <w:pPr>
              <w:keepNext/>
            </w:pPr>
          </w:p>
        </w:tc>
      </w:tr>
      <w:tr w:rsidR="00176F35" w:rsidRPr="00470220" w14:paraId="0ECB9C2D" w14:textId="77777777" w:rsidTr="001D6D31">
        <w:trPr>
          <w:jc w:val="center"/>
        </w:trPr>
        <w:tc>
          <w:tcPr>
            <w:tcW w:w="4876" w:type="dxa"/>
            <w:hideMark/>
          </w:tcPr>
          <w:p w14:paraId="2689D77C" w14:textId="77777777" w:rsidR="00624EE4" w:rsidRPr="00470220" w:rsidRDefault="00624EE4" w:rsidP="001D6D31">
            <w:pPr>
              <w:pStyle w:val="ColumnHeading"/>
              <w:keepNext/>
            </w:pPr>
            <w:r w:rsidRPr="00470220">
              <w:t>Kommissionens forslag</w:t>
            </w:r>
          </w:p>
        </w:tc>
        <w:tc>
          <w:tcPr>
            <w:tcW w:w="4876" w:type="dxa"/>
            <w:hideMark/>
          </w:tcPr>
          <w:p w14:paraId="111C894A" w14:textId="77777777" w:rsidR="00624EE4" w:rsidRPr="00470220" w:rsidRDefault="00624EE4" w:rsidP="001D6D31">
            <w:pPr>
              <w:pStyle w:val="ColumnHeading"/>
              <w:keepNext/>
            </w:pPr>
            <w:r w:rsidRPr="00470220">
              <w:t>Ændringsforslag</w:t>
            </w:r>
          </w:p>
        </w:tc>
      </w:tr>
      <w:tr w:rsidR="00176F35" w:rsidRPr="00470220" w14:paraId="54F47B12" w14:textId="77777777" w:rsidTr="001D6D31">
        <w:trPr>
          <w:jc w:val="center"/>
        </w:trPr>
        <w:tc>
          <w:tcPr>
            <w:tcW w:w="4876" w:type="dxa"/>
            <w:hideMark/>
          </w:tcPr>
          <w:p w14:paraId="343317FB" w14:textId="77777777" w:rsidR="00624EE4" w:rsidRPr="00470220" w:rsidRDefault="00624EE4" w:rsidP="001D6D31">
            <w:pPr>
              <w:pStyle w:val="Normal6"/>
            </w:pPr>
            <w:r w:rsidRPr="00470220">
              <w:rPr>
                <w:b/>
                <w:i/>
              </w:rPr>
              <w:t>f)</w:t>
            </w:r>
            <w:r w:rsidRPr="00470220">
              <w:rPr>
                <w:b/>
                <w:i/>
              </w:rPr>
              <w:tab/>
              <w:t>antallet af hits med hensyn til personer, der er omhandlet i artikel 14, stk. 1:</w:t>
            </w:r>
          </w:p>
        </w:tc>
        <w:tc>
          <w:tcPr>
            <w:tcW w:w="4876" w:type="dxa"/>
            <w:hideMark/>
          </w:tcPr>
          <w:p w14:paraId="272BC36A" w14:textId="77777777" w:rsidR="00624EE4" w:rsidRPr="00470220" w:rsidRDefault="00624EE4" w:rsidP="001D6D31">
            <w:pPr>
              <w:pStyle w:val="Normal6"/>
              <w:rPr>
                <w:szCs w:val="24"/>
              </w:rPr>
            </w:pPr>
            <w:r w:rsidRPr="00470220">
              <w:rPr>
                <w:b/>
                <w:i/>
              </w:rPr>
              <w:t>udgår</w:t>
            </w:r>
          </w:p>
        </w:tc>
      </w:tr>
      <w:tr w:rsidR="00176F35" w:rsidRPr="00470220" w14:paraId="03D722A5" w14:textId="77777777" w:rsidTr="001D6D31">
        <w:trPr>
          <w:jc w:val="center"/>
        </w:trPr>
        <w:tc>
          <w:tcPr>
            <w:tcW w:w="4876" w:type="dxa"/>
            <w:hideMark/>
          </w:tcPr>
          <w:p w14:paraId="422238E8" w14:textId="77777777" w:rsidR="00624EE4" w:rsidRPr="00470220" w:rsidRDefault="00624EE4" w:rsidP="001D6D31">
            <w:pPr>
              <w:pStyle w:val="Normal6"/>
            </w:pPr>
            <w:r w:rsidRPr="00470220">
              <w:rPr>
                <w:b/>
                <w:i/>
              </w:rPr>
              <w:lastRenderedPageBreak/>
              <w:t>i)</w:t>
            </w:r>
            <w:r w:rsidRPr="00470220">
              <w:rPr>
                <w:b/>
                <w:i/>
              </w:rPr>
              <w:tab/>
              <w:t>om hvem der er registreret en ansøgning om international beskyttelse i en anden medlemsstat</w:t>
            </w:r>
          </w:p>
        </w:tc>
        <w:tc>
          <w:tcPr>
            <w:tcW w:w="4876" w:type="dxa"/>
          </w:tcPr>
          <w:p w14:paraId="35EDEE2E" w14:textId="77777777" w:rsidR="00624EE4" w:rsidRPr="00470220" w:rsidRDefault="00624EE4" w:rsidP="001D6D31">
            <w:pPr>
              <w:pStyle w:val="Normal6"/>
              <w:rPr>
                <w:szCs w:val="24"/>
              </w:rPr>
            </w:pPr>
          </w:p>
        </w:tc>
      </w:tr>
      <w:tr w:rsidR="00176F35" w:rsidRPr="00470220" w14:paraId="62678A0A" w14:textId="77777777" w:rsidTr="001D6D31">
        <w:trPr>
          <w:jc w:val="center"/>
        </w:trPr>
        <w:tc>
          <w:tcPr>
            <w:tcW w:w="4876" w:type="dxa"/>
            <w:hideMark/>
          </w:tcPr>
          <w:p w14:paraId="6F58D5CD" w14:textId="77777777" w:rsidR="00624EE4" w:rsidRPr="00470220" w:rsidRDefault="00624EE4" w:rsidP="001D6D31">
            <w:pPr>
              <w:pStyle w:val="Normal6"/>
            </w:pPr>
            <w:r w:rsidRPr="00470220">
              <w:rPr>
                <w:b/>
                <w:i/>
              </w:rPr>
              <w:t>ii)</w:t>
            </w:r>
            <w:r w:rsidRPr="00470220">
              <w:rPr>
                <w:b/>
                <w:i/>
              </w:rPr>
              <w:tab/>
              <w:t>som er blevet pågrebet i forbindelse med irregulær passage af en ydre grænse</w:t>
            </w:r>
          </w:p>
        </w:tc>
        <w:tc>
          <w:tcPr>
            <w:tcW w:w="4876" w:type="dxa"/>
          </w:tcPr>
          <w:p w14:paraId="3E0F0CB6" w14:textId="77777777" w:rsidR="00624EE4" w:rsidRPr="00470220" w:rsidRDefault="00624EE4" w:rsidP="001D6D31">
            <w:pPr>
              <w:pStyle w:val="Normal6"/>
              <w:rPr>
                <w:szCs w:val="24"/>
              </w:rPr>
            </w:pPr>
          </w:p>
        </w:tc>
      </w:tr>
      <w:tr w:rsidR="00176F35" w:rsidRPr="00470220" w14:paraId="2E03F582" w14:textId="77777777" w:rsidTr="001D6D31">
        <w:trPr>
          <w:jc w:val="center"/>
        </w:trPr>
        <w:tc>
          <w:tcPr>
            <w:tcW w:w="4876" w:type="dxa"/>
            <w:hideMark/>
          </w:tcPr>
          <w:p w14:paraId="39279F5D" w14:textId="77777777" w:rsidR="00624EE4" w:rsidRPr="00470220" w:rsidRDefault="00624EE4" w:rsidP="001D6D31">
            <w:pPr>
              <w:pStyle w:val="Normal6"/>
            </w:pPr>
            <w:r w:rsidRPr="00470220">
              <w:rPr>
                <w:b/>
                <w:i/>
              </w:rPr>
              <w:t>iii)</w:t>
            </w:r>
            <w:r w:rsidRPr="00470220">
              <w:rPr>
                <w:b/>
                <w:i/>
              </w:rPr>
              <w:tab/>
              <w:t>som har opholdt sig ulovligt i en medlemsstat</w:t>
            </w:r>
          </w:p>
        </w:tc>
        <w:tc>
          <w:tcPr>
            <w:tcW w:w="4876" w:type="dxa"/>
          </w:tcPr>
          <w:p w14:paraId="401984AF" w14:textId="77777777" w:rsidR="00624EE4" w:rsidRPr="00470220" w:rsidRDefault="00624EE4" w:rsidP="001D6D31">
            <w:pPr>
              <w:pStyle w:val="Normal6"/>
              <w:rPr>
                <w:szCs w:val="24"/>
              </w:rPr>
            </w:pPr>
          </w:p>
        </w:tc>
      </w:tr>
      <w:tr w:rsidR="00176F35" w:rsidRPr="00470220" w14:paraId="622B5035" w14:textId="77777777" w:rsidTr="001D6D31">
        <w:trPr>
          <w:jc w:val="center"/>
        </w:trPr>
        <w:tc>
          <w:tcPr>
            <w:tcW w:w="4876" w:type="dxa"/>
            <w:hideMark/>
          </w:tcPr>
          <w:p w14:paraId="68EE3E16" w14:textId="77777777" w:rsidR="00624EE4" w:rsidRPr="00470220" w:rsidRDefault="00624EE4" w:rsidP="001D6D31">
            <w:pPr>
              <w:pStyle w:val="Normal6"/>
            </w:pPr>
            <w:r w:rsidRPr="00470220">
              <w:rPr>
                <w:b/>
                <w:i/>
              </w:rPr>
              <w:t>iv)</w:t>
            </w:r>
            <w:r w:rsidRPr="00470220">
              <w:rPr>
                <w:b/>
                <w:i/>
              </w:rPr>
              <w:tab/>
              <w:t>som er blevet ilandsat efter en eftersøgnings- og redningsoperation</w:t>
            </w:r>
          </w:p>
        </w:tc>
        <w:tc>
          <w:tcPr>
            <w:tcW w:w="4876" w:type="dxa"/>
          </w:tcPr>
          <w:p w14:paraId="16D0C53C" w14:textId="77777777" w:rsidR="00624EE4" w:rsidRPr="00470220" w:rsidRDefault="00624EE4" w:rsidP="001D6D31">
            <w:pPr>
              <w:pStyle w:val="Normal6"/>
              <w:rPr>
                <w:szCs w:val="24"/>
              </w:rPr>
            </w:pPr>
          </w:p>
        </w:tc>
      </w:tr>
    </w:tbl>
    <w:p w14:paraId="32B0F10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91C337F" w14:textId="77777777" w:rsidR="00624EE4" w:rsidRPr="00470220" w:rsidRDefault="00624EE4" w:rsidP="00624EE4">
      <w:r w:rsidRPr="005355CF">
        <w:rPr>
          <w:rStyle w:val="HideTWBExt"/>
        </w:rPr>
        <w:t>&lt;/Amend&gt;</w:t>
      </w:r>
    </w:p>
    <w:p w14:paraId="1982F3E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144</w:t>
      </w:r>
      <w:r w:rsidRPr="005355CF">
        <w:rPr>
          <w:rStyle w:val="HideTWBExt"/>
          <w:b w:val="0"/>
        </w:rPr>
        <w:t>&lt;/NumAm&gt;</w:t>
      </w:r>
    </w:p>
    <w:p w14:paraId="4FD2C58B"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63F15849" w14:textId="77777777" w:rsidR="00624EE4" w:rsidRPr="00470220" w:rsidRDefault="00624EE4" w:rsidP="00624EE4">
      <w:r w:rsidRPr="005355CF">
        <w:rPr>
          <w:rStyle w:val="HideTWBExt"/>
        </w:rPr>
        <w:t>&lt;/RepeatBlock-By&gt;</w:t>
      </w:r>
    </w:p>
    <w:p w14:paraId="3CD4CCD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AC382FD" w14:textId="77777777" w:rsidR="00624EE4" w:rsidRPr="00470220" w:rsidRDefault="00624EE4" w:rsidP="00624EE4">
      <w:pPr>
        <w:pStyle w:val="NormalBold"/>
      </w:pPr>
      <w:r w:rsidRPr="005355CF">
        <w:rPr>
          <w:rStyle w:val="HideTWBExt"/>
          <w:b w:val="0"/>
        </w:rPr>
        <w:t>&lt;Article&gt;</w:t>
      </w:r>
      <w:r w:rsidRPr="00470220">
        <w:t>Dispositive del – nr. 13 – artikel 9 – stk. 1 – litra f – nr. iii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DBCC3CA" w14:textId="77777777" w:rsidTr="001D6D31">
        <w:trPr>
          <w:jc w:val="center"/>
        </w:trPr>
        <w:tc>
          <w:tcPr>
            <w:tcW w:w="9752" w:type="dxa"/>
            <w:gridSpan w:val="2"/>
          </w:tcPr>
          <w:p w14:paraId="4984FBCD" w14:textId="77777777" w:rsidR="00624EE4" w:rsidRPr="00470220" w:rsidRDefault="00624EE4" w:rsidP="001D6D31">
            <w:pPr>
              <w:keepNext/>
            </w:pPr>
          </w:p>
        </w:tc>
      </w:tr>
      <w:tr w:rsidR="00176F35" w:rsidRPr="00470220" w14:paraId="13A9D8DB" w14:textId="77777777" w:rsidTr="001D6D31">
        <w:trPr>
          <w:jc w:val="center"/>
        </w:trPr>
        <w:tc>
          <w:tcPr>
            <w:tcW w:w="4876" w:type="dxa"/>
            <w:hideMark/>
          </w:tcPr>
          <w:p w14:paraId="1DAFC778" w14:textId="77777777" w:rsidR="00624EE4" w:rsidRPr="00470220" w:rsidRDefault="00624EE4" w:rsidP="001D6D31">
            <w:pPr>
              <w:pStyle w:val="ColumnHeading"/>
              <w:keepNext/>
            </w:pPr>
            <w:r w:rsidRPr="00470220">
              <w:t>Kommissionens forslag</w:t>
            </w:r>
          </w:p>
        </w:tc>
        <w:tc>
          <w:tcPr>
            <w:tcW w:w="4876" w:type="dxa"/>
            <w:hideMark/>
          </w:tcPr>
          <w:p w14:paraId="7B840B13" w14:textId="77777777" w:rsidR="00624EE4" w:rsidRPr="00470220" w:rsidRDefault="00624EE4" w:rsidP="001D6D31">
            <w:pPr>
              <w:pStyle w:val="ColumnHeading"/>
              <w:keepNext/>
            </w:pPr>
            <w:r w:rsidRPr="00470220">
              <w:t>Ændringsforslag</w:t>
            </w:r>
          </w:p>
        </w:tc>
      </w:tr>
      <w:tr w:rsidR="00176F35" w:rsidRPr="00470220" w14:paraId="5AD6180B" w14:textId="77777777" w:rsidTr="001D6D31">
        <w:trPr>
          <w:jc w:val="center"/>
        </w:trPr>
        <w:tc>
          <w:tcPr>
            <w:tcW w:w="4876" w:type="dxa"/>
            <w:hideMark/>
          </w:tcPr>
          <w:p w14:paraId="75F11442" w14:textId="77777777" w:rsidR="00624EE4" w:rsidRPr="00470220" w:rsidRDefault="00624EE4" w:rsidP="001D6D31">
            <w:pPr>
              <w:pStyle w:val="Normal6"/>
            </w:pPr>
            <w:r w:rsidRPr="00470220">
              <w:t>iii)</w:t>
            </w:r>
            <w:r w:rsidRPr="00470220">
              <w:tab/>
              <w:t xml:space="preserve">som har opholdt sig </w:t>
            </w:r>
            <w:r w:rsidRPr="00470220">
              <w:rPr>
                <w:b/>
                <w:bCs/>
                <w:i/>
                <w:iCs/>
              </w:rPr>
              <w:t>ulovligt</w:t>
            </w:r>
            <w:r w:rsidRPr="00470220">
              <w:t xml:space="preserve"> i en medlemsstat</w:t>
            </w:r>
          </w:p>
        </w:tc>
        <w:tc>
          <w:tcPr>
            <w:tcW w:w="4876" w:type="dxa"/>
            <w:hideMark/>
          </w:tcPr>
          <w:p w14:paraId="3CA32BDA" w14:textId="77777777" w:rsidR="00624EE4" w:rsidRPr="00470220" w:rsidRDefault="00624EE4" w:rsidP="001D6D31">
            <w:pPr>
              <w:pStyle w:val="Normal6"/>
              <w:rPr>
                <w:szCs w:val="24"/>
              </w:rPr>
            </w:pPr>
            <w:r w:rsidRPr="00470220">
              <w:t>iii)</w:t>
            </w:r>
            <w:r w:rsidRPr="00470220">
              <w:tab/>
              <w:t xml:space="preserve">som har opholdt sig </w:t>
            </w:r>
            <w:r w:rsidRPr="00470220">
              <w:rPr>
                <w:b/>
                <w:bCs/>
                <w:i/>
                <w:iCs/>
              </w:rPr>
              <w:t>irregulært</w:t>
            </w:r>
            <w:r w:rsidRPr="00470220">
              <w:t xml:space="preserve"> i en medlemsstat</w:t>
            </w:r>
          </w:p>
        </w:tc>
      </w:tr>
    </w:tbl>
    <w:p w14:paraId="626553A2"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4464E6F" w14:textId="77777777" w:rsidR="00624EE4" w:rsidRPr="00470220" w:rsidRDefault="00624EE4" w:rsidP="00624EE4">
      <w:r w:rsidRPr="005355CF">
        <w:rPr>
          <w:rStyle w:val="HideTWBExt"/>
        </w:rPr>
        <w:t>&lt;/Amend&gt;</w:t>
      </w:r>
    </w:p>
    <w:p w14:paraId="3B93712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145</w:t>
      </w:r>
      <w:r w:rsidRPr="005355CF">
        <w:rPr>
          <w:rStyle w:val="HideTWBExt"/>
          <w:b w:val="0"/>
        </w:rPr>
        <w:t>&lt;/NumAm&gt;</w:t>
      </w:r>
    </w:p>
    <w:p w14:paraId="22694F79"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3D1A880F" w14:textId="77777777" w:rsidR="00624EE4" w:rsidRPr="00470220" w:rsidRDefault="00624EE4" w:rsidP="00624EE4">
      <w:r w:rsidRPr="005355CF">
        <w:rPr>
          <w:rStyle w:val="HideTWBExt"/>
        </w:rPr>
        <w:t>&lt;/RepeatBlock-By&gt;</w:t>
      </w:r>
    </w:p>
    <w:p w14:paraId="3DE27CA5"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4D48D93" w14:textId="77777777" w:rsidR="00624EE4" w:rsidRPr="00470220" w:rsidRDefault="00624EE4" w:rsidP="00624EE4">
      <w:pPr>
        <w:pStyle w:val="NormalBold"/>
      </w:pPr>
      <w:r w:rsidRPr="005355CF">
        <w:rPr>
          <w:rStyle w:val="HideTWBExt"/>
          <w:b w:val="0"/>
        </w:rPr>
        <w:t>&lt;Article&gt;</w:t>
      </w:r>
      <w:r w:rsidRPr="00470220">
        <w:t>Dispositive del – nr. 13 – artikel 9 – stk. 1 – litra f – nr. iv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C1E2579" w14:textId="77777777" w:rsidTr="001D6D31">
        <w:trPr>
          <w:jc w:val="center"/>
        </w:trPr>
        <w:tc>
          <w:tcPr>
            <w:tcW w:w="9752" w:type="dxa"/>
            <w:gridSpan w:val="2"/>
          </w:tcPr>
          <w:p w14:paraId="59480CC1" w14:textId="77777777" w:rsidR="00624EE4" w:rsidRPr="00470220" w:rsidRDefault="00624EE4" w:rsidP="001D6D31">
            <w:pPr>
              <w:keepNext/>
            </w:pPr>
          </w:p>
        </w:tc>
      </w:tr>
      <w:tr w:rsidR="00176F35" w:rsidRPr="00470220" w14:paraId="14693EE6" w14:textId="77777777" w:rsidTr="001D6D31">
        <w:trPr>
          <w:jc w:val="center"/>
        </w:trPr>
        <w:tc>
          <w:tcPr>
            <w:tcW w:w="4876" w:type="dxa"/>
            <w:hideMark/>
          </w:tcPr>
          <w:p w14:paraId="6B90793B" w14:textId="77777777" w:rsidR="00624EE4" w:rsidRPr="00470220" w:rsidRDefault="00624EE4" w:rsidP="001D6D31">
            <w:pPr>
              <w:pStyle w:val="ColumnHeading"/>
              <w:keepNext/>
            </w:pPr>
            <w:r w:rsidRPr="00470220">
              <w:t>Kommissionens forslag</w:t>
            </w:r>
          </w:p>
        </w:tc>
        <w:tc>
          <w:tcPr>
            <w:tcW w:w="4876" w:type="dxa"/>
            <w:hideMark/>
          </w:tcPr>
          <w:p w14:paraId="2087CA51" w14:textId="77777777" w:rsidR="00624EE4" w:rsidRPr="00470220" w:rsidRDefault="00624EE4" w:rsidP="001D6D31">
            <w:pPr>
              <w:pStyle w:val="ColumnHeading"/>
              <w:keepNext/>
            </w:pPr>
            <w:r w:rsidRPr="00470220">
              <w:t>Ændringsforslag</w:t>
            </w:r>
          </w:p>
        </w:tc>
      </w:tr>
      <w:tr w:rsidR="00176F35" w:rsidRPr="00470220" w14:paraId="32EDE056" w14:textId="77777777" w:rsidTr="001D6D31">
        <w:trPr>
          <w:jc w:val="center"/>
        </w:trPr>
        <w:tc>
          <w:tcPr>
            <w:tcW w:w="4876" w:type="dxa"/>
          </w:tcPr>
          <w:p w14:paraId="249EBD3F" w14:textId="77777777" w:rsidR="00624EE4" w:rsidRPr="00470220" w:rsidRDefault="00624EE4" w:rsidP="001D6D31">
            <w:pPr>
              <w:pStyle w:val="Normal6"/>
            </w:pPr>
          </w:p>
        </w:tc>
        <w:tc>
          <w:tcPr>
            <w:tcW w:w="4876" w:type="dxa"/>
            <w:hideMark/>
          </w:tcPr>
          <w:p w14:paraId="78CEDC7F" w14:textId="77777777" w:rsidR="00624EE4" w:rsidRPr="00470220" w:rsidRDefault="00624EE4" w:rsidP="001D6D31">
            <w:pPr>
              <w:pStyle w:val="Normal6"/>
              <w:rPr>
                <w:szCs w:val="24"/>
              </w:rPr>
            </w:pPr>
            <w:r w:rsidRPr="00470220">
              <w:rPr>
                <w:b/>
                <w:i/>
              </w:rPr>
              <w:t xml:space="preserve">iva) der er indrømmet international beskyttelse i en medlemsstat </w:t>
            </w:r>
          </w:p>
        </w:tc>
      </w:tr>
    </w:tbl>
    <w:p w14:paraId="6AC401C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06B9564" w14:textId="54D7027D" w:rsidR="00624EE4" w:rsidRPr="00470220" w:rsidRDefault="00624EE4" w:rsidP="00624EE4">
      <w:r w:rsidRPr="005355CF">
        <w:rPr>
          <w:rStyle w:val="HideTWBExt"/>
        </w:rPr>
        <w:t>&lt;/Amend&gt;</w:t>
      </w:r>
    </w:p>
    <w:p w14:paraId="4C09888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146</w:t>
      </w:r>
      <w:r w:rsidRPr="005355CF">
        <w:rPr>
          <w:rStyle w:val="HideTWBExt"/>
          <w:b w:val="0"/>
        </w:rPr>
        <w:t>&lt;/NumAm&gt;</w:t>
      </w:r>
    </w:p>
    <w:p w14:paraId="24C7B4DB"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1C71FB2B" w14:textId="77777777" w:rsidR="00624EE4" w:rsidRPr="00470220" w:rsidRDefault="00624EE4" w:rsidP="00624EE4">
      <w:r w:rsidRPr="005355CF">
        <w:rPr>
          <w:rStyle w:val="HideTWBExt"/>
        </w:rPr>
        <w:t>&lt;/RepeatBlock-By&gt;</w:t>
      </w:r>
    </w:p>
    <w:p w14:paraId="5BBD70A5" w14:textId="77777777" w:rsidR="00624EE4" w:rsidRPr="00470220" w:rsidRDefault="00624EE4" w:rsidP="00624EE4">
      <w:pPr>
        <w:pStyle w:val="NormalBold"/>
        <w:keepNext/>
      </w:pPr>
      <w:r w:rsidRPr="005355CF">
        <w:rPr>
          <w:rStyle w:val="HideTWBExt"/>
          <w:b w:val="0"/>
        </w:rPr>
        <w:lastRenderedPageBreak/>
        <w:t>&lt;DocAmend&gt;</w:t>
      </w:r>
      <w:r w:rsidRPr="00470220">
        <w:t>Forslag til forordning</w:t>
      </w:r>
      <w:r w:rsidRPr="005355CF">
        <w:rPr>
          <w:rStyle w:val="HideTWBExt"/>
          <w:b w:val="0"/>
        </w:rPr>
        <w:t>&lt;/DocAmend&gt;</w:t>
      </w:r>
    </w:p>
    <w:p w14:paraId="0D97437C" w14:textId="77777777" w:rsidR="00624EE4" w:rsidRPr="00470220" w:rsidRDefault="00624EE4" w:rsidP="00624EE4">
      <w:pPr>
        <w:pStyle w:val="NormalBold"/>
      </w:pPr>
      <w:r w:rsidRPr="005355CF">
        <w:rPr>
          <w:rStyle w:val="HideTWBExt"/>
          <w:b w:val="0"/>
        </w:rPr>
        <w:t>&lt;Article&gt;</w:t>
      </w:r>
      <w:r w:rsidRPr="00470220">
        <w:t>Dispositive del – nr. 13 – artikel 9 – stk. 1 – litra f – nr. iv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FC1C557" w14:textId="77777777" w:rsidTr="001D6D31">
        <w:trPr>
          <w:jc w:val="center"/>
        </w:trPr>
        <w:tc>
          <w:tcPr>
            <w:tcW w:w="9752" w:type="dxa"/>
            <w:gridSpan w:val="2"/>
          </w:tcPr>
          <w:p w14:paraId="7F04A1D8" w14:textId="77777777" w:rsidR="00624EE4" w:rsidRPr="00470220" w:rsidRDefault="00624EE4" w:rsidP="001D6D31">
            <w:pPr>
              <w:keepNext/>
            </w:pPr>
          </w:p>
        </w:tc>
      </w:tr>
      <w:tr w:rsidR="00176F35" w:rsidRPr="00470220" w14:paraId="2ECCD35F" w14:textId="77777777" w:rsidTr="001D6D31">
        <w:trPr>
          <w:jc w:val="center"/>
        </w:trPr>
        <w:tc>
          <w:tcPr>
            <w:tcW w:w="4876" w:type="dxa"/>
            <w:hideMark/>
          </w:tcPr>
          <w:p w14:paraId="77BC8DC4" w14:textId="77777777" w:rsidR="00624EE4" w:rsidRPr="00470220" w:rsidRDefault="00624EE4" w:rsidP="001D6D31">
            <w:pPr>
              <w:pStyle w:val="ColumnHeading"/>
              <w:keepNext/>
            </w:pPr>
            <w:r w:rsidRPr="00470220">
              <w:t>Kommissionens forslag</w:t>
            </w:r>
          </w:p>
        </w:tc>
        <w:tc>
          <w:tcPr>
            <w:tcW w:w="4876" w:type="dxa"/>
            <w:hideMark/>
          </w:tcPr>
          <w:p w14:paraId="17979F74" w14:textId="77777777" w:rsidR="00624EE4" w:rsidRPr="00470220" w:rsidRDefault="00624EE4" w:rsidP="001D6D31">
            <w:pPr>
              <w:pStyle w:val="ColumnHeading"/>
              <w:keepNext/>
            </w:pPr>
            <w:r w:rsidRPr="00470220">
              <w:t>Ændringsforslag</w:t>
            </w:r>
          </w:p>
        </w:tc>
      </w:tr>
      <w:tr w:rsidR="00176F35" w:rsidRPr="00470220" w14:paraId="54C4F87E" w14:textId="77777777" w:rsidTr="001D6D31">
        <w:trPr>
          <w:jc w:val="center"/>
        </w:trPr>
        <w:tc>
          <w:tcPr>
            <w:tcW w:w="4876" w:type="dxa"/>
          </w:tcPr>
          <w:p w14:paraId="02D5C021" w14:textId="77777777" w:rsidR="00624EE4" w:rsidRPr="00470220" w:rsidRDefault="00624EE4" w:rsidP="001D6D31">
            <w:pPr>
              <w:pStyle w:val="Normal6"/>
            </w:pPr>
          </w:p>
        </w:tc>
        <w:tc>
          <w:tcPr>
            <w:tcW w:w="4876" w:type="dxa"/>
            <w:hideMark/>
          </w:tcPr>
          <w:p w14:paraId="5D385295" w14:textId="77777777" w:rsidR="00624EE4" w:rsidRPr="00470220" w:rsidRDefault="00624EE4" w:rsidP="001D6D31">
            <w:pPr>
              <w:pStyle w:val="Normal6"/>
              <w:rPr>
                <w:szCs w:val="24"/>
              </w:rPr>
            </w:pPr>
            <w:r w:rsidRPr="00470220">
              <w:rPr>
                <w:b/>
                <w:i/>
              </w:rPr>
              <w:t>ivb)</w:t>
            </w:r>
            <w:r w:rsidRPr="00470220">
              <w:rPr>
                <w:b/>
                <w:i/>
              </w:rPr>
              <w:tab/>
              <w:t>der var mindreårige på tidspunktet for registreringen af datasættet i Eurodac</w:t>
            </w:r>
          </w:p>
        </w:tc>
      </w:tr>
      <w:tr w:rsidR="00176F35" w:rsidRPr="00470220" w14:paraId="36AF014C" w14:textId="77777777" w:rsidTr="001D6D31">
        <w:trPr>
          <w:jc w:val="center"/>
        </w:trPr>
        <w:tc>
          <w:tcPr>
            <w:tcW w:w="4876" w:type="dxa"/>
          </w:tcPr>
          <w:p w14:paraId="237DECDE" w14:textId="77777777" w:rsidR="00624EE4" w:rsidRPr="00470220" w:rsidRDefault="00624EE4" w:rsidP="001D6D31">
            <w:pPr>
              <w:pStyle w:val="Normal6"/>
            </w:pPr>
          </w:p>
        </w:tc>
        <w:tc>
          <w:tcPr>
            <w:tcW w:w="4876" w:type="dxa"/>
            <w:hideMark/>
          </w:tcPr>
          <w:p w14:paraId="30F4B420" w14:textId="77777777" w:rsidR="00624EE4" w:rsidRPr="00470220" w:rsidRDefault="00624EE4" w:rsidP="001D6D31">
            <w:pPr>
              <w:pStyle w:val="Normal6"/>
              <w:rPr>
                <w:szCs w:val="24"/>
              </w:rPr>
            </w:pPr>
          </w:p>
        </w:tc>
      </w:tr>
    </w:tbl>
    <w:p w14:paraId="72D199F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E0DC039" w14:textId="77777777" w:rsidR="00624EE4" w:rsidRPr="00470220" w:rsidRDefault="00624EE4" w:rsidP="00624EE4">
      <w:pPr>
        <w:pStyle w:val="JustificationTitle"/>
        <w:rPr>
          <w:noProof w:val="0"/>
        </w:rPr>
      </w:pPr>
      <w:r w:rsidRPr="005355CF">
        <w:rPr>
          <w:rStyle w:val="HideTWBExt"/>
          <w:i w:val="0"/>
        </w:rPr>
        <w:t>&lt;TitreJust&gt;&lt;/TitreJust&gt;</w:t>
      </w:r>
    </w:p>
    <w:p w14:paraId="20943CD3" w14:textId="77777777" w:rsidR="00624EE4" w:rsidRPr="00470220" w:rsidRDefault="00624EE4" w:rsidP="00624EE4">
      <w:r w:rsidRPr="005355CF">
        <w:rPr>
          <w:rStyle w:val="HideTWBExt"/>
        </w:rPr>
        <w:t>&lt;/Amend&gt;</w:t>
      </w:r>
    </w:p>
    <w:p w14:paraId="2E6DE0E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147</w:t>
      </w:r>
      <w:r w:rsidRPr="005355CF">
        <w:rPr>
          <w:rStyle w:val="HideTWBExt"/>
          <w:b w:val="0"/>
        </w:rPr>
        <w:t>&lt;/NumAm&gt;</w:t>
      </w:r>
    </w:p>
    <w:p w14:paraId="485A9DDE"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7672936" w14:textId="77777777" w:rsidR="00624EE4" w:rsidRPr="00470220" w:rsidRDefault="00624EE4" w:rsidP="00624EE4">
      <w:r w:rsidRPr="005355CF">
        <w:rPr>
          <w:rStyle w:val="HideTWBExt"/>
        </w:rPr>
        <w:t>&lt;/RepeatBlock-By&gt;</w:t>
      </w:r>
    </w:p>
    <w:p w14:paraId="2BA4D51C"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D905A80" w14:textId="77777777" w:rsidR="00624EE4" w:rsidRPr="00470220" w:rsidRDefault="00624EE4" w:rsidP="00624EE4">
      <w:pPr>
        <w:pStyle w:val="NormalBold"/>
      </w:pPr>
      <w:r w:rsidRPr="005355CF">
        <w:rPr>
          <w:rStyle w:val="HideTWBExt"/>
          <w:b w:val="0"/>
        </w:rPr>
        <w:t>&lt;Article&gt;</w:t>
      </w:r>
      <w:r w:rsidRPr="00470220">
        <w:t>Dispositive del – nr. 13 – artikel 9 – stk. 1 – litra 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B02304F" w14:textId="77777777" w:rsidTr="001D6D31">
        <w:trPr>
          <w:jc w:val="center"/>
        </w:trPr>
        <w:tc>
          <w:tcPr>
            <w:tcW w:w="9752" w:type="dxa"/>
            <w:gridSpan w:val="2"/>
          </w:tcPr>
          <w:p w14:paraId="55ECDDB4" w14:textId="77777777" w:rsidR="00624EE4" w:rsidRPr="00470220" w:rsidRDefault="00624EE4" w:rsidP="001D6D31">
            <w:pPr>
              <w:keepNext/>
            </w:pPr>
          </w:p>
        </w:tc>
      </w:tr>
      <w:tr w:rsidR="00176F35" w:rsidRPr="00470220" w14:paraId="5FD096D5" w14:textId="77777777" w:rsidTr="001D6D31">
        <w:trPr>
          <w:jc w:val="center"/>
        </w:trPr>
        <w:tc>
          <w:tcPr>
            <w:tcW w:w="4876" w:type="dxa"/>
            <w:hideMark/>
          </w:tcPr>
          <w:p w14:paraId="1E043273" w14:textId="77777777" w:rsidR="00624EE4" w:rsidRPr="00470220" w:rsidRDefault="00624EE4" w:rsidP="001D6D31">
            <w:pPr>
              <w:pStyle w:val="ColumnHeading"/>
              <w:keepNext/>
            </w:pPr>
            <w:r w:rsidRPr="00470220">
              <w:t>Kommissionens forslag</w:t>
            </w:r>
          </w:p>
        </w:tc>
        <w:tc>
          <w:tcPr>
            <w:tcW w:w="4876" w:type="dxa"/>
            <w:hideMark/>
          </w:tcPr>
          <w:p w14:paraId="2210210C" w14:textId="77777777" w:rsidR="00624EE4" w:rsidRPr="00470220" w:rsidRDefault="00624EE4" w:rsidP="001D6D31">
            <w:pPr>
              <w:pStyle w:val="ColumnHeading"/>
              <w:keepNext/>
            </w:pPr>
            <w:r w:rsidRPr="00470220">
              <w:t>Ændringsforslag</w:t>
            </w:r>
          </w:p>
        </w:tc>
      </w:tr>
      <w:tr w:rsidR="00176F35" w:rsidRPr="00470220" w14:paraId="7B999223" w14:textId="77777777" w:rsidTr="001D6D31">
        <w:trPr>
          <w:jc w:val="center"/>
        </w:trPr>
        <w:tc>
          <w:tcPr>
            <w:tcW w:w="4876" w:type="dxa"/>
            <w:hideMark/>
          </w:tcPr>
          <w:p w14:paraId="60376289" w14:textId="77777777" w:rsidR="00624EE4" w:rsidRPr="00470220" w:rsidRDefault="00624EE4" w:rsidP="001D6D31">
            <w:pPr>
              <w:pStyle w:val="Normal6"/>
            </w:pPr>
            <w:r w:rsidRPr="00470220">
              <w:rPr>
                <w:b/>
                <w:i/>
              </w:rPr>
              <w:t>g)</w:t>
            </w:r>
            <w:r w:rsidRPr="00470220">
              <w:rPr>
                <w:b/>
                <w:i/>
              </w:rPr>
              <w:tab/>
              <w:t>antallet af hits med hensyn til personer, der er omhandlet i artikel 14a, stk. 1:</w:t>
            </w:r>
          </w:p>
        </w:tc>
        <w:tc>
          <w:tcPr>
            <w:tcW w:w="4876" w:type="dxa"/>
            <w:hideMark/>
          </w:tcPr>
          <w:p w14:paraId="47CC16F5" w14:textId="77777777" w:rsidR="00624EE4" w:rsidRPr="00470220" w:rsidRDefault="00624EE4" w:rsidP="001D6D31">
            <w:pPr>
              <w:pStyle w:val="Normal6"/>
              <w:rPr>
                <w:szCs w:val="24"/>
              </w:rPr>
            </w:pPr>
            <w:r w:rsidRPr="00470220">
              <w:rPr>
                <w:b/>
                <w:i/>
              </w:rPr>
              <w:t>udgår</w:t>
            </w:r>
          </w:p>
        </w:tc>
      </w:tr>
      <w:tr w:rsidR="00176F35" w:rsidRPr="00470220" w14:paraId="24F14E7C" w14:textId="77777777" w:rsidTr="001D6D31">
        <w:trPr>
          <w:jc w:val="center"/>
        </w:trPr>
        <w:tc>
          <w:tcPr>
            <w:tcW w:w="4876" w:type="dxa"/>
            <w:hideMark/>
          </w:tcPr>
          <w:p w14:paraId="4D884073" w14:textId="77777777" w:rsidR="00624EE4" w:rsidRPr="00470220" w:rsidRDefault="00624EE4" w:rsidP="001D6D31">
            <w:pPr>
              <w:pStyle w:val="Normal6"/>
            </w:pPr>
            <w:r w:rsidRPr="00470220">
              <w:rPr>
                <w:b/>
                <w:i/>
              </w:rPr>
              <w:t>i)</w:t>
            </w:r>
            <w:r w:rsidRPr="00470220">
              <w:rPr>
                <w:b/>
                <w:i/>
              </w:rPr>
              <w:tab/>
              <w:t>om hvem der er registreret en ansøgning om international beskyttelse</w:t>
            </w:r>
          </w:p>
        </w:tc>
        <w:tc>
          <w:tcPr>
            <w:tcW w:w="4876" w:type="dxa"/>
          </w:tcPr>
          <w:p w14:paraId="7F1D5FCE" w14:textId="77777777" w:rsidR="00624EE4" w:rsidRPr="00470220" w:rsidRDefault="00624EE4" w:rsidP="001D6D31">
            <w:pPr>
              <w:pStyle w:val="Normal6"/>
              <w:rPr>
                <w:szCs w:val="24"/>
              </w:rPr>
            </w:pPr>
          </w:p>
        </w:tc>
      </w:tr>
      <w:tr w:rsidR="00176F35" w:rsidRPr="00470220" w14:paraId="697904A7" w14:textId="77777777" w:rsidTr="001D6D31">
        <w:trPr>
          <w:jc w:val="center"/>
        </w:trPr>
        <w:tc>
          <w:tcPr>
            <w:tcW w:w="4876" w:type="dxa"/>
            <w:hideMark/>
          </w:tcPr>
          <w:p w14:paraId="585CAD35" w14:textId="77777777" w:rsidR="00624EE4" w:rsidRPr="00470220" w:rsidRDefault="00624EE4" w:rsidP="001D6D31">
            <w:pPr>
              <w:pStyle w:val="Normal6"/>
            </w:pPr>
            <w:r w:rsidRPr="00470220">
              <w:rPr>
                <w:b/>
                <w:i/>
              </w:rPr>
              <w:t>ii)</w:t>
            </w:r>
            <w:r w:rsidRPr="00470220">
              <w:rPr>
                <w:b/>
                <w:i/>
              </w:rPr>
              <w:tab/>
              <w:t>som er blevet pågrebet i forbindelse med irregulær passage af en ydre grænse</w:t>
            </w:r>
          </w:p>
        </w:tc>
        <w:tc>
          <w:tcPr>
            <w:tcW w:w="4876" w:type="dxa"/>
          </w:tcPr>
          <w:p w14:paraId="766DB300" w14:textId="77777777" w:rsidR="00624EE4" w:rsidRPr="00470220" w:rsidRDefault="00624EE4" w:rsidP="001D6D31">
            <w:pPr>
              <w:pStyle w:val="Normal6"/>
              <w:rPr>
                <w:szCs w:val="24"/>
              </w:rPr>
            </w:pPr>
          </w:p>
        </w:tc>
      </w:tr>
      <w:tr w:rsidR="00176F35" w:rsidRPr="00470220" w14:paraId="512AC29D" w14:textId="77777777" w:rsidTr="001D6D31">
        <w:trPr>
          <w:jc w:val="center"/>
        </w:trPr>
        <w:tc>
          <w:tcPr>
            <w:tcW w:w="4876" w:type="dxa"/>
            <w:hideMark/>
          </w:tcPr>
          <w:p w14:paraId="62B46C08" w14:textId="77777777" w:rsidR="00624EE4" w:rsidRPr="00470220" w:rsidRDefault="00624EE4" w:rsidP="001D6D31">
            <w:pPr>
              <w:pStyle w:val="Normal6"/>
            </w:pPr>
            <w:r w:rsidRPr="00470220">
              <w:rPr>
                <w:b/>
                <w:i/>
              </w:rPr>
              <w:t>iii)</w:t>
            </w:r>
            <w:r w:rsidRPr="00470220">
              <w:rPr>
                <w:b/>
                <w:i/>
              </w:rPr>
              <w:tab/>
              <w:t>som har opholdt sig ulovligt i en medlemsstat</w:t>
            </w:r>
          </w:p>
        </w:tc>
        <w:tc>
          <w:tcPr>
            <w:tcW w:w="4876" w:type="dxa"/>
          </w:tcPr>
          <w:p w14:paraId="3EA1684A" w14:textId="77777777" w:rsidR="00624EE4" w:rsidRPr="00470220" w:rsidRDefault="00624EE4" w:rsidP="001D6D31">
            <w:pPr>
              <w:pStyle w:val="Normal6"/>
              <w:rPr>
                <w:szCs w:val="24"/>
              </w:rPr>
            </w:pPr>
          </w:p>
        </w:tc>
      </w:tr>
      <w:tr w:rsidR="00176F35" w:rsidRPr="00470220" w14:paraId="6C27BA0D" w14:textId="77777777" w:rsidTr="001D6D31">
        <w:trPr>
          <w:jc w:val="center"/>
        </w:trPr>
        <w:tc>
          <w:tcPr>
            <w:tcW w:w="4876" w:type="dxa"/>
            <w:hideMark/>
          </w:tcPr>
          <w:p w14:paraId="7078D1CE" w14:textId="77777777" w:rsidR="00624EE4" w:rsidRPr="00470220" w:rsidRDefault="00624EE4" w:rsidP="001D6D31">
            <w:pPr>
              <w:pStyle w:val="Normal6"/>
            </w:pPr>
            <w:r w:rsidRPr="00470220">
              <w:rPr>
                <w:b/>
                <w:i/>
              </w:rPr>
              <w:t>iv)</w:t>
            </w:r>
            <w:r w:rsidRPr="00470220">
              <w:rPr>
                <w:b/>
                <w:i/>
              </w:rPr>
              <w:tab/>
              <w:t>som er blevet ilandsat efter en eftersøgnings- og redningsoperation</w:t>
            </w:r>
          </w:p>
        </w:tc>
        <w:tc>
          <w:tcPr>
            <w:tcW w:w="4876" w:type="dxa"/>
          </w:tcPr>
          <w:p w14:paraId="6615C4B1" w14:textId="77777777" w:rsidR="00624EE4" w:rsidRPr="00470220" w:rsidRDefault="00624EE4" w:rsidP="001D6D31">
            <w:pPr>
              <w:pStyle w:val="Normal6"/>
              <w:rPr>
                <w:szCs w:val="24"/>
              </w:rPr>
            </w:pPr>
          </w:p>
        </w:tc>
      </w:tr>
    </w:tbl>
    <w:p w14:paraId="4B19795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B4FBDD1" w14:textId="77777777" w:rsidR="00624EE4" w:rsidRPr="00470220" w:rsidRDefault="00624EE4" w:rsidP="00624EE4">
      <w:r w:rsidRPr="005355CF">
        <w:rPr>
          <w:rStyle w:val="HideTWBExt"/>
        </w:rPr>
        <w:t>&lt;/Amend&gt;</w:t>
      </w:r>
    </w:p>
    <w:p w14:paraId="7D89195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148</w:t>
      </w:r>
      <w:r w:rsidRPr="005355CF">
        <w:rPr>
          <w:rStyle w:val="HideTWBExt"/>
          <w:b w:val="0"/>
        </w:rPr>
        <w:t>&lt;/NumAm&gt;</w:t>
      </w:r>
    </w:p>
    <w:p w14:paraId="0F9E8982"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500E04C9" w14:textId="77777777" w:rsidR="00624EE4" w:rsidRPr="00470220" w:rsidRDefault="00624EE4" w:rsidP="00624EE4">
      <w:r w:rsidRPr="005355CF">
        <w:rPr>
          <w:rStyle w:val="HideTWBExt"/>
        </w:rPr>
        <w:t>&lt;/RepeatBlock-By&gt;</w:t>
      </w:r>
    </w:p>
    <w:p w14:paraId="44DA749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BB71847" w14:textId="77777777" w:rsidR="00624EE4" w:rsidRPr="00470220" w:rsidRDefault="00624EE4" w:rsidP="00624EE4">
      <w:pPr>
        <w:pStyle w:val="NormalBold"/>
      </w:pPr>
      <w:r w:rsidRPr="005355CF">
        <w:rPr>
          <w:rStyle w:val="HideTWBExt"/>
          <w:b w:val="0"/>
        </w:rPr>
        <w:t>&lt;Article&gt;</w:t>
      </w:r>
      <w:r w:rsidRPr="00470220">
        <w:t>Dispositive del – nr. 13 – artikel 9 – stk. 1 – litra g – nr. iii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08580C9" w14:textId="77777777" w:rsidTr="001D6D31">
        <w:trPr>
          <w:jc w:val="center"/>
        </w:trPr>
        <w:tc>
          <w:tcPr>
            <w:tcW w:w="9752" w:type="dxa"/>
            <w:gridSpan w:val="2"/>
          </w:tcPr>
          <w:p w14:paraId="0A2B0C5A" w14:textId="77777777" w:rsidR="00624EE4" w:rsidRPr="00470220" w:rsidRDefault="00624EE4" w:rsidP="001D6D31">
            <w:pPr>
              <w:keepNext/>
            </w:pPr>
          </w:p>
        </w:tc>
      </w:tr>
      <w:tr w:rsidR="00176F35" w:rsidRPr="00470220" w14:paraId="413FB9A4" w14:textId="77777777" w:rsidTr="001D6D31">
        <w:trPr>
          <w:jc w:val="center"/>
        </w:trPr>
        <w:tc>
          <w:tcPr>
            <w:tcW w:w="4876" w:type="dxa"/>
            <w:hideMark/>
          </w:tcPr>
          <w:p w14:paraId="0CAA5951" w14:textId="77777777" w:rsidR="00624EE4" w:rsidRPr="00470220" w:rsidRDefault="00624EE4" w:rsidP="001D6D31">
            <w:pPr>
              <w:pStyle w:val="ColumnHeading"/>
              <w:keepNext/>
            </w:pPr>
            <w:r w:rsidRPr="00470220">
              <w:t>Kommissionens forslag</w:t>
            </w:r>
          </w:p>
        </w:tc>
        <w:tc>
          <w:tcPr>
            <w:tcW w:w="4876" w:type="dxa"/>
            <w:hideMark/>
          </w:tcPr>
          <w:p w14:paraId="7E313809" w14:textId="77777777" w:rsidR="00624EE4" w:rsidRPr="00470220" w:rsidRDefault="00624EE4" w:rsidP="001D6D31">
            <w:pPr>
              <w:pStyle w:val="ColumnHeading"/>
              <w:keepNext/>
            </w:pPr>
            <w:r w:rsidRPr="00470220">
              <w:t>Ændringsforslag</w:t>
            </w:r>
          </w:p>
        </w:tc>
      </w:tr>
      <w:tr w:rsidR="00176F35" w:rsidRPr="00470220" w14:paraId="394B6111" w14:textId="77777777" w:rsidTr="001D6D31">
        <w:trPr>
          <w:jc w:val="center"/>
        </w:trPr>
        <w:tc>
          <w:tcPr>
            <w:tcW w:w="4876" w:type="dxa"/>
            <w:hideMark/>
          </w:tcPr>
          <w:p w14:paraId="44C19288" w14:textId="77777777" w:rsidR="00624EE4" w:rsidRPr="00470220" w:rsidRDefault="00624EE4" w:rsidP="001D6D31">
            <w:pPr>
              <w:pStyle w:val="Normal6"/>
            </w:pPr>
            <w:r w:rsidRPr="00470220">
              <w:rPr>
                <w:b/>
                <w:i/>
              </w:rPr>
              <w:t>iii)</w:t>
            </w:r>
            <w:r w:rsidRPr="00470220">
              <w:rPr>
                <w:b/>
                <w:i/>
              </w:rPr>
              <w:tab/>
              <w:t>som har opholdt sig ulovligt i en medlemsstat</w:t>
            </w:r>
          </w:p>
        </w:tc>
        <w:tc>
          <w:tcPr>
            <w:tcW w:w="4876" w:type="dxa"/>
            <w:hideMark/>
          </w:tcPr>
          <w:p w14:paraId="511F4FF6" w14:textId="77777777" w:rsidR="00624EE4" w:rsidRPr="00470220" w:rsidRDefault="00624EE4" w:rsidP="001D6D31">
            <w:pPr>
              <w:pStyle w:val="Normal6"/>
              <w:rPr>
                <w:szCs w:val="24"/>
              </w:rPr>
            </w:pPr>
            <w:r w:rsidRPr="00470220">
              <w:rPr>
                <w:b/>
                <w:i/>
              </w:rPr>
              <w:t>udgår</w:t>
            </w:r>
          </w:p>
        </w:tc>
      </w:tr>
    </w:tbl>
    <w:p w14:paraId="1BD794B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8709AD4" w14:textId="77777777" w:rsidR="00624EE4" w:rsidRPr="00470220" w:rsidRDefault="00624EE4" w:rsidP="00624EE4">
      <w:r w:rsidRPr="005355CF">
        <w:rPr>
          <w:rStyle w:val="HideTWBExt"/>
        </w:rPr>
        <w:t>&lt;/Amend&gt;</w:t>
      </w:r>
    </w:p>
    <w:p w14:paraId="2524A85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149</w:t>
      </w:r>
      <w:r w:rsidRPr="005355CF">
        <w:rPr>
          <w:rStyle w:val="HideTWBExt"/>
          <w:b w:val="0"/>
        </w:rPr>
        <w:t>&lt;/NumAm&gt;</w:t>
      </w:r>
    </w:p>
    <w:p w14:paraId="0A5BADE3"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A2A967B" w14:textId="77777777" w:rsidR="00624EE4" w:rsidRPr="00470220" w:rsidRDefault="00624EE4" w:rsidP="00624EE4">
      <w:r w:rsidRPr="005355CF">
        <w:rPr>
          <w:rStyle w:val="HideTWBExt"/>
        </w:rPr>
        <w:t>&lt;/RepeatBlock-By&gt;</w:t>
      </w:r>
    </w:p>
    <w:p w14:paraId="4EDBF5A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76BE301" w14:textId="77777777" w:rsidR="00624EE4" w:rsidRPr="00470220" w:rsidRDefault="00624EE4" w:rsidP="00624EE4">
      <w:pPr>
        <w:pStyle w:val="NormalBold"/>
      </w:pPr>
      <w:r w:rsidRPr="005355CF">
        <w:rPr>
          <w:rStyle w:val="HideTWBExt"/>
          <w:b w:val="0"/>
        </w:rPr>
        <w:t>&lt;Article&gt;</w:t>
      </w:r>
      <w:r w:rsidRPr="00470220">
        <w:t>Dispositive del – nr. 13 – artikel 9 – stk. 1 – litra g – nr. iii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683DBC3" w14:textId="77777777" w:rsidTr="001D6D31">
        <w:trPr>
          <w:jc w:val="center"/>
        </w:trPr>
        <w:tc>
          <w:tcPr>
            <w:tcW w:w="9752" w:type="dxa"/>
            <w:gridSpan w:val="2"/>
          </w:tcPr>
          <w:p w14:paraId="30F08750" w14:textId="77777777" w:rsidR="00624EE4" w:rsidRPr="00470220" w:rsidRDefault="00624EE4" w:rsidP="001D6D31">
            <w:pPr>
              <w:keepNext/>
            </w:pPr>
          </w:p>
        </w:tc>
      </w:tr>
      <w:tr w:rsidR="00176F35" w:rsidRPr="00470220" w14:paraId="46306C7C" w14:textId="77777777" w:rsidTr="001D6D31">
        <w:trPr>
          <w:jc w:val="center"/>
        </w:trPr>
        <w:tc>
          <w:tcPr>
            <w:tcW w:w="4876" w:type="dxa"/>
            <w:hideMark/>
          </w:tcPr>
          <w:p w14:paraId="5B927731" w14:textId="77777777" w:rsidR="00624EE4" w:rsidRPr="00470220" w:rsidRDefault="00624EE4" w:rsidP="001D6D31">
            <w:pPr>
              <w:pStyle w:val="ColumnHeading"/>
              <w:keepNext/>
            </w:pPr>
            <w:r w:rsidRPr="00470220">
              <w:t>Kommissionens forslag</w:t>
            </w:r>
          </w:p>
        </w:tc>
        <w:tc>
          <w:tcPr>
            <w:tcW w:w="4876" w:type="dxa"/>
            <w:hideMark/>
          </w:tcPr>
          <w:p w14:paraId="1CF38B37" w14:textId="77777777" w:rsidR="00624EE4" w:rsidRPr="00470220" w:rsidRDefault="00624EE4" w:rsidP="001D6D31">
            <w:pPr>
              <w:pStyle w:val="ColumnHeading"/>
              <w:keepNext/>
            </w:pPr>
            <w:r w:rsidRPr="00470220">
              <w:t>Ændringsforslag</w:t>
            </w:r>
          </w:p>
        </w:tc>
      </w:tr>
      <w:tr w:rsidR="00176F35" w:rsidRPr="00470220" w14:paraId="0A9D3B24" w14:textId="77777777" w:rsidTr="001D6D31">
        <w:trPr>
          <w:jc w:val="center"/>
        </w:trPr>
        <w:tc>
          <w:tcPr>
            <w:tcW w:w="4876" w:type="dxa"/>
            <w:hideMark/>
          </w:tcPr>
          <w:p w14:paraId="4ABEB108" w14:textId="77777777" w:rsidR="00624EE4" w:rsidRPr="00470220" w:rsidRDefault="00624EE4" w:rsidP="001D6D31">
            <w:pPr>
              <w:pStyle w:val="Normal6"/>
            </w:pPr>
            <w:r w:rsidRPr="00470220">
              <w:t>iii)</w:t>
            </w:r>
            <w:r w:rsidRPr="00470220">
              <w:tab/>
              <w:t xml:space="preserve">som har opholdt sig </w:t>
            </w:r>
            <w:r w:rsidRPr="00470220">
              <w:rPr>
                <w:b/>
                <w:bCs/>
                <w:i/>
                <w:iCs/>
              </w:rPr>
              <w:t>ulovligt</w:t>
            </w:r>
            <w:r w:rsidRPr="00470220">
              <w:t xml:space="preserve"> i en medlemsstat</w:t>
            </w:r>
          </w:p>
        </w:tc>
        <w:tc>
          <w:tcPr>
            <w:tcW w:w="4876" w:type="dxa"/>
            <w:hideMark/>
          </w:tcPr>
          <w:p w14:paraId="109A4D89" w14:textId="77777777" w:rsidR="00624EE4" w:rsidRPr="00470220" w:rsidRDefault="00624EE4" w:rsidP="001D6D31">
            <w:pPr>
              <w:pStyle w:val="Normal6"/>
              <w:rPr>
                <w:szCs w:val="24"/>
              </w:rPr>
            </w:pPr>
            <w:r w:rsidRPr="00470220">
              <w:t>iii)</w:t>
            </w:r>
            <w:r w:rsidRPr="00470220">
              <w:tab/>
              <w:t xml:space="preserve">som har opholdt sig </w:t>
            </w:r>
            <w:r w:rsidRPr="00470220">
              <w:rPr>
                <w:b/>
                <w:bCs/>
                <w:i/>
                <w:iCs/>
              </w:rPr>
              <w:t>irregulært</w:t>
            </w:r>
            <w:r w:rsidRPr="00470220">
              <w:t xml:space="preserve"> i en medlemsstat</w:t>
            </w:r>
          </w:p>
        </w:tc>
      </w:tr>
    </w:tbl>
    <w:p w14:paraId="4CF29AA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2242348" w14:textId="77777777" w:rsidR="00624EE4" w:rsidRPr="00470220" w:rsidRDefault="00624EE4" w:rsidP="00624EE4">
      <w:r w:rsidRPr="005355CF">
        <w:rPr>
          <w:rStyle w:val="HideTWBExt"/>
        </w:rPr>
        <w:t>&lt;/Amend&gt;</w:t>
      </w:r>
    </w:p>
    <w:p w14:paraId="1DC5454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150</w:t>
      </w:r>
      <w:r w:rsidRPr="005355CF">
        <w:rPr>
          <w:rStyle w:val="HideTWBExt"/>
          <w:b w:val="0"/>
        </w:rPr>
        <w:t>&lt;/NumAm&gt;</w:t>
      </w:r>
    </w:p>
    <w:p w14:paraId="34004010"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8A67C49" w14:textId="77777777" w:rsidR="00624EE4" w:rsidRPr="00470220" w:rsidRDefault="00624EE4" w:rsidP="00624EE4">
      <w:r w:rsidRPr="005355CF">
        <w:rPr>
          <w:rStyle w:val="HideTWBExt"/>
        </w:rPr>
        <w:t>&lt;/RepeatBlock-By&gt;</w:t>
      </w:r>
    </w:p>
    <w:p w14:paraId="75FAA12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B0574EB" w14:textId="77777777" w:rsidR="00624EE4" w:rsidRPr="00470220" w:rsidRDefault="00624EE4" w:rsidP="00624EE4">
      <w:pPr>
        <w:pStyle w:val="NormalBold"/>
      </w:pPr>
      <w:r w:rsidRPr="005355CF">
        <w:rPr>
          <w:rStyle w:val="HideTWBExt"/>
          <w:b w:val="0"/>
        </w:rPr>
        <w:t>&lt;Article&gt;</w:t>
      </w:r>
      <w:r w:rsidRPr="00470220">
        <w:t>Dispositive del – nr. 13 – artikel 9 – stk. 1 – litra g – nr. iv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3B8DB6E" w14:textId="77777777" w:rsidTr="001D6D31">
        <w:trPr>
          <w:jc w:val="center"/>
        </w:trPr>
        <w:tc>
          <w:tcPr>
            <w:tcW w:w="9752" w:type="dxa"/>
            <w:gridSpan w:val="2"/>
          </w:tcPr>
          <w:p w14:paraId="0B6318BE" w14:textId="77777777" w:rsidR="00624EE4" w:rsidRPr="00470220" w:rsidRDefault="00624EE4" w:rsidP="001D6D31">
            <w:pPr>
              <w:keepNext/>
            </w:pPr>
          </w:p>
        </w:tc>
      </w:tr>
      <w:tr w:rsidR="00176F35" w:rsidRPr="00470220" w14:paraId="51BEA96F" w14:textId="77777777" w:rsidTr="001D6D31">
        <w:trPr>
          <w:jc w:val="center"/>
        </w:trPr>
        <w:tc>
          <w:tcPr>
            <w:tcW w:w="4876" w:type="dxa"/>
            <w:hideMark/>
          </w:tcPr>
          <w:p w14:paraId="15C703D3" w14:textId="77777777" w:rsidR="00624EE4" w:rsidRPr="00470220" w:rsidRDefault="00624EE4" w:rsidP="001D6D31">
            <w:pPr>
              <w:pStyle w:val="ColumnHeading"/>
              <w:keepNext/>
            </w:pPr>
            <w:r w:rsidRPr="00470220">
              <w:t>Kommissionens forslag</w:t>
            </w:r>
          </w:p>
        </w:tc>
        <w:tc>
          <w:tcPr>
            <w:tcW w:w="4876" w:type="dxa"/>
            <w:hideMark/>
          </w:tcPr>
          <w:p w14:paraId="0EEA68AF" w14:textId="77777777" w:rsidR="00624EE4" w:rsidRPr="00470220" w:rsidRDefault="00624EE4" w:rsidP="001D6D31">
            <w:pPr>
              <w:pStyle w:val="ColumnHeading"/>
              <w:keepNext/>
            </w:pPr>
            <w:r w:rsidRPr="00470220">
              <w:t>Ændringsforslag</w:t>
            </w:r>
          </w:p>
        </w:tc>
      </w:tr>
      <w:tr w:rsidR="00176F35" w:rsidRPr="00470220" w14:paraId="42DB5D6D" w14:textId="77777777" w:rsidTr="001D6D31">
        <w:trPr>
          <w:jc w:val="center"/>
        </w:trPr>
        <w:tc>
          <w:tcPr>
            <w:tcW w:w="4876" w:type="dxa"/>
          </w:tcPr>
          <w:p w14:paraId="1A76F971" w14:textId="77777777" w:rsidR="00624EE4" w:rsidRPr="00470220" w:rsidRDefault="00624EE4" w:rsidP="001D6D31">
            <w:pPr>
              <w:pStyle w:val="Normal6"/>
            </w:pPr>
          </w:p>
        </w:tc>
        <w:tc>
          <w:tcPr>
            <w:tcW w:w="4876" w:type="dxa"/>
            <w:hideMark/>
          </w:tcPr>
          <w:p w14:paraId="614C3007" w14:textId="77777777" w:rsidR="00624EE4" w:rsidRPr="00470220" w:rsidRDefault="00624EE4" w:rsidP="001D6D31">
            <w:pPr>
              <w:pStyle w:val="Normal6"/>
              <w:rPr>
                <w:szCs w:val="24"/>
              </w:rPr>
            </w:pPr>
            <w:r w:rsidRPr="00470220">
              <w:rPr>
                <w:b/>
                <w:i/>
              </w:rPr>
              <w:t>iva)</w:t>
            </w:r>
            <w:r w:rsidRPr="00470220">
              <w:rPr>
                <w:b/>
                <w:i/>
              </w:rPr>
              <w:tab/>
              <w:t xml:space="preserve">der er indrømmet international beskyttelse i en medlemsstat </w:t>
            </w:r>
          </w:p>
        </w:tc>
      </w:tr>
    </w:tbl>
    <w:p w14:paraId="749BF31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DCA9B8B" w14:textId="77777777" w:rsidR="00624EE4" w:rsidRPr="00470220" w:rsidRDefault="00624EE4" w:rsidP="00624EE4">
      <w:r w:rsidRPr="005355CF">
        <w:rPr>
          <w:rStyle w:val="HideTWBExt"/>
        </w:rPr>
        <w:t>&lt;/Amend&gt;</w:t>
      </w:r>
    </w:p>
    <w:p w14:paraId="16B8A9F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151</w:t>
      </w:r>
      <w:r w:rsidRPr="005355CF">
        <w:rPr>
          <w:rStyle w:val="HideTWBExt"/>
          <w:b w:val="0"/>
        </w:rPr>
        <w:t>&lt;/NumAm&gt;</w:t>
      </w:r>
    </w:p>
    <w:p w14:paraId="455C3C05"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E7771DE" w14:textId="77777777" w:rsidR="00624EE4" w:rsidRPr="00470220" w:rsidRDefault="00624EE4" w:rsidP="00624EE4">
      <w:r w:rsidRPr="005355CF">
        <w:rPr>
          <w:rStyle w:val="HideTWBExt"/>
        </w:rPr>
        <w:t>&lt;/RepeatBlock-By&gt;</w:t>
      </w:r>
    </w:p>
    <w:p w14:paraId="47583A9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ECDD209" w14:textId="77777777" w:rsidR="00624EE4" w:rsidRPr="00470220" w:rsidRDefault="00624EE4" w:rsidP="00624EE4">
      <w:pPr>
        <w:pStyle w:val="NormalBold"/>
      </w:pPr>
      <w:r w:rsidRPr="005355CF">
        <w:rPr>
          <w:rStyle w:val="HideTWBExt"/>
          <w:b w:val="0"/>
        </w:rPr>
        <w:t>&lt;Article&gt;</w:t>
      </w:r>
      <w:r w:rsidRPr="00470220">
        <w:t>Dispositive del – nr. 13 – artikel 9 – stk. 1 – litra g – nr. iv b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9646FE4" w14:textId="77777777" w:rsidTr="001D6D31">
        <w:trPr>
          <w:jc w:val="center"/>
        </w:trPr>
        <w:tc>
          <w:tcPr>
            <w:tcW w:w="9752" w:type="dxa"/>
            <w:gridSpan w:val="2"/>
          </w:tcPr>
          <w:p w14:paraId="58FF68CD" w14:textId="77777777" w:rsidR="00624EE4" w:rsidRPr="00470220" w:rsidRDefault="00624EE4" w:rsidP="001D6D31">
            <w:pPr>
              <w:keepNext/>
            </w:pPr>
          </w:p>
        </w:tc>
      </w:tr>
      <w:tr w:rsidR="00176F35" w:rsidRPr="00470220" w14:paraId="617BB9A2" w14:textId="77777777" w:rsidTr="001D6D31">
        <w:trPr>
          <w:jc w:val="center"/>
        </w:trPr>
        <w:tc>
          <w:tcPr>
            <w:tcW w:w="4876" w:type="dxa"/>
            <w:hideMark/>
          </w:tcPr>
          <w:p w14:paraId="7D255B7C" w14:textId="77777777" w:rsidR="00624EE4" w:rsidRPr="00470220" w:rsidRDefault="00624EE4" w:rsidP="001D6D31">
            <w:pPr>
              <w:pStyle w:val="ColumnHeading"/>
              <w:keepNext/>
            </w:pPr>
            <w:r w:rsidRPr="00470220">
              <w:t>Kommissionens forslag</w:t>
            </w:r>
          </w:p>
        </w:tc>
        <w:tc>
          <w:tcPr>
            <w:tcW w:w="4876" w:type="dxa"/>
            <w:hideMark/>
          </w:tcPr>
          <w:p w14:paraId="1D33A633" w14:textId="77777777" w:rsidR="00624EE4" w:rsidRPr="00470220" w:rsidRDefault="00624EE4" w:rsidP="001D6D31">
            <w:pPr>
              <w:pStyle w:val="ColumnHeading"/>
              <w:keepNext/>
            </w:pPr>
            <w:r w:rsidRPr="00470220">
              <w:t>Ændringsforslag</w:t>
            </w:r>
          </w:p>
        </w:tc>
      </w:tr>
      <w:tr w:rsidR="00176F35" w:rsidRPr="00470220" w14:paraId="163556BF" w14:textId="77777777" w:rsidTr="001D6D31">
        <w:trPr>
          <w:jc w:val="center"/>
        </w:trPr>
        <w:tc>
          <w:tcPr>
            <w:tcW w:w="4876" w:type="dxa"/>
          </w:tcPr>
          <w:p w14:paraId="628D6426" w14:textId="77777777" w:rsidR="00624EE4" w:rsidRPr="00470220" w:rsidRDefault="00624EE4" w:rsidP="001D6D31">
            <w:pPr>
              <w:pStyle w:val="Normal6"/>
            </w:pPr>
          </w:p>
        </w:tc>
        <w:tc>
          <w:tcPr>
            <w:tcW w:w="4876" w:type="dxa"/>
            <w:hideMark/>
          </w:tcPr>
          <w:p w14:paraId="65480003" w14:textId="77777777" w:rsidR="00624EE4" w:rsidRPr="00470220" w:rsidRDefault="00624EE4" w:rsidP="001D6D31">
            <w:pPr>
              <w:pStyle w:val="Normal6"/>
              <w:rPr>
                <w:szCs w:val="24"/>
              </w:rPr>
            </w:pPr>
            <w:r w:rsidRPr="00470220">
              <w:rPr>
                <w:b/>
                <w:i/>
              </w:rPr>
              <w:t>ivb)</w:t>
            </w:r>
            <w:r w:rsidRPr="00470220">
              <w:rPr>
                <w:b/>
                <w:i/>
              </w:rPr>
              <w:tab/>
              <w:t xml:space="preserve">der var mindreårige på tidspunktet </w:t>
            </w:r>
            <w:r w:rsidRPr="00470220">
              <w:rPr>
                <w:b/>
                <w:i/>
              </w:rPr>
              <w:lastRenderedPageBreak/>
              <w:t xml:space="preserve">for registreringen af datasættet i Eurodac </w:t>
            </w:r>
          </w:p>
        </w:tc>
      </w:tr>
    </w:tbl>
    <w:p w14:paraId="174DA732"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913D96C" w14:textId="77777777" w:rsidR="00624EE4" w:rsidRPr="00470220" w:rsidRDefault="00624EE4" w:rsidP="00624EE4">
      <w:r w:rsidRPr="005355CF">
        <w:rPr>
          <w:rStyle w:val="HideTWBExt"/>
        </w:rPr>
        <w:t>&lt;/Amend&gt;</w:t>
      </w:r>
    </w:p>
    <w:p w14:paraId="12948F6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152</w:t>
      </w:r>
      <w:r w:rsidRPr="005355CF">
        <w:rPr>
          <w:rStyle w:val="HideTWBExt"/>
          <w:b w:val="0"/>
        </w:rPr>
        <w:t>&lt;/NumAm&gt;</w:t>
      </w:r>
    </w:p>
    <w:p w14:paraId="684E31C4"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1AD813C2" w14:textId="77777777" w:rsidR="00624EE4" w:rsidRPr="00470220" w:rsidRDefault="00624EE4" w:rsidP="00624EE4">
      <w:r w:rsidRPr="005355CF">
        <w:rPr>
          <w:rStyle w:val="HideTWBExt"/>
        </w:rPr>
        <w:t>&lt;/RepeatBlock-By&gt;</w:t>
      </w:r>
    </w:p>
    <w:p w14:paraId="6E7AAE0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3721C80" w14:textId="77777777" w:rsidR="00624EE4" w:rsidRPr="00470220" w:rsidRDefault="00624EE4" w:rsidP="00624EE4">
      <w:pPr>
        <w:pStyle w:val="NormalBold"/>
      </w:pPr>
      <w:r w:rsidRPr="005355CF">
        <w:rPr>
          <w:rStyle w:val="HideTWBExt"/>
          <w:b w:val="0"/>
        </w:rPr>
        <w:t>&lt;Article&gt;</w:t>
      </w:r>
      <w:r w:rsidRPr="00470220">
        <w:t>Dispositive del – nr. 13 – artikel 9 – stk. 1 – litra i</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0F99F49" w14:textId="77777777" w:rsidTr="001D6D31">
        <w:trPr>
          <w:jc w:val="center"/>
        </w:trPr>
        <w:tc>
          <w:tcPr>
            <w:tcW w:w="9752" w:type="dxa"/>
            <w:gridSpan w:val="2"/>
          </w:tcPr>
          <w:p w14:paraId="7BBC46EB" w14:textId="77777777" w:rsidR="00624EE4" w:rsidRPr="00470220" w:rsidRDefault="00624EE4" w:rsidP="001D6D31">
            <w:pPr>
              <w:keepNext/>
            </w:pPr>
          </w:p>
        </w:tc>
      </w:tr>
      <w:tr w:rsidR="00176F35" w:rsidRPr="00470220" w14:paraId="19CD73D4" w14:textId="77777777" w:rsidTr="001D6D31">
        <w:trPr>
          <w:jc w:val="center"/>
        </w:trPr>
        <w:tc>
          <w:tcPr>
            <w:tcW w:w="4876" w:type="dxa"/>
            <w:hideMark/>
          </w:tcPr>
          <w:p w14:paraId="03605504" w14:textId="77777777" w:rsidR="00624EE4" w:rsidRPr="00470220" w:rsidRDefault="00624EE4" w:rsidP="001D6D31">
            <w:pPr>
              <w:pStyle w:val="ColumnHeading"/>
              <w:keepNext/>
            </w:pPr>
            <w:r w:rsidRPr="00470220">
              <w:t>Kommissionens forslag</w:t>
            </w:r>
          </w:p>
        </w:tc>
        <w:tc>
          <w:tcPr>
            <w:tcW w:w="4876" w:type="dxa"/>
            <w:hideMark/>
          </w:tcPr>
          <w:p w14:paraId="21AA355A" w14:textId="77777777" w:rsidR="00624EE4" w:rsidRPr="00470220" w:rsidRDefault="00624EE4" w:rsidP="001D6D31">
            <w:pPr>
              <w:pStyle w:val="ColumnHeading"/>
              <w:keepNext/>
            </w:pPr>
            <w:r w:rsidRPr="00470220">
              <w:t>Ændringsforslag</w:t>
            </w:r>
          </w:p>
        </w:tc>
      </w:tr>
      <w:tr w:rsidR="00176F35" w:rsidRPr="00470220" w14:paraId="6711F7E7" w14:textId="77777777" w:rsidTr="001D6D31">
        <w:trPr>
          <w:jc w:val="center"/>
        </w:trPr>
        <w:tc>
          <w:tcPr>
            <w:tcW w:w="4876" w:type="dxa"/>
            <w:hideMark/>
          </w:tcPr>
          <w:p w14:paraId="79E1540E" w14:textId="77777777" w:rsidR="00624EE4" w:rsidRPr="00470220" w:rsidRDefault="00624EE4" w:rsidP="001D6D31">
            <w:pPr>
              <w:pStyle w:val="Normal6"/>
            </w:pPr>
            <w:r w:rsidRPr="00470220">
              <w:t>i)</w:t>
            </w:r>
            <w:r w:rsidRPr="00470220">
              <w:tab/>
              <w:t xml:space="preserve">antallet af mærkede </w:t>
            </w:r>
            <w:r w:rsidRPr="00470220">
              <w:rPr>
                <w:b/>
                <w:bCs/>
                <w:i/>
                <w:iCs/>
              </w:rPr>
              <w:t>og</w:t>
            </w:r>
            <w:r w:rsidRPr="00470220">
              <w:t xml:space="preserve"> umærkede datasæt i overensstemmelse med artikel 19, stk. 1, 2, 3 og 4</w:t>
            </w:r>
          </w:p>
        </w:tc>
        <w:tc>
          <w:tcPr>
            <w:tcW w:w="4876" w:type="dxa"/>
            <w:hideMark/>
          </w:tcPr>
          <w:p w14:paraId="5462A2F2" w14:textId="77777777" w:rsidR="00624EE4" w:rsidRPr="00470220" w:rsidRDefault="00624EE4" w:rsidP="001D6D31">
            <w:pPr>
              <w:pStyle w:val="Normal6"/>
              <w:rPr>
                <w:szCs w:val="24"/>
              </w:rPr>
            </w:pPr>
            <w:r w:rsidRPr="00470220">
              <w:t>i)</w:t>
            </w:r>
            <w:r w:rsidRPr="00470220">
              <w:tab/>
              <w:t>antallet af mærkede</w:t>
            </w:r>
            <w:r w:rsidRPr="00470220">
              <w:rPr>
                <w:b/>
                <w:bCs/>
                <w:i/>
                <w:iCs/>
              </w:rPr>
              <w:t>,</w:t>
            </w:r>
            <w:r w:rsidRPr="00470220">
              <w:t xml:space="preserve"> </w:t>
            </w:r>
            <w:r w:rsidRPr="00470220">
              <w:rPr>
                <w:b/>
                <w:bCs/>
                <w:i/>
                <w:iCs/>
              </w:rPr>
              <w:t xml:space="preserve">blokerede, </w:t>
            </w:r>
            <w:r w:rsidRPr="00470220">
              <w:t xml:space="preserve">umærkede </w:t>
            </w:r>
            <w:r w:rsidRPr="00470220">
              <w:rPr>
                <w:b/>
                <w:bCs/>
                <w:i/>
                <w:iCs/>
              </w:rPr>
              <w:t xml:space="preserve">og ublokerede </w:t>
            </w:r>
            <w:r w:rsidRPr="00470220">
              <w:t>datasæt i overensstemmelse med artikel 19, stk. 1, 2, 3 og 4</w:t>
            </w:r>
          </w:p>
        </w:tc>
      </w:tr>
    </w:tbl>
    <w:p w14:paraId="3760388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1656432" w14:textId="77777777" w:rsidR="00624EE4" w:rsidRPr="00470220" w:rsidRDefault="00624EE4" w:rsidP="00624EE4">
      <w:r w:rsidRPr="005355CF">
        <w:rPr>
          <w:rStyle w:val="HideTWBExt"/>
        </w:rPr>
        <w:t>&lt;/Amend&gt;</w:t>
      </w:r>
    </w:p>
    <w:p w14:paraId="2E9AD68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153</w:t>
      </w:r>
      <w:r w:rsidRPr="005355CF">
        <w:rPr>
          <w:rStyle w:val="HideTWBExt"/>
          <w:b w:val="0"/>
        </w:rPr>
        <w:t>&lt;/NumAm&gt;</w:t>
      </w:r>
    </w:p>
    <w:p w14:paraId="052582E4"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B1B29FE" w14:textId="77777777" w:rsidR="00624EE4" w:rsidRPr="00470220" w:rsidRDefault="00624EE4" w:rsidP="00624EE4">
      <w:r w:rsidRPr="005355CF">
        <w:rPr>
          <w:rStyle w:val="HideTWBExt"/>
        </w:rPr>
        <w:t>&lt;/RepeatBlock-By&gt;</w:t>
      </w:r>
    </w:p>
    <w:p w14:paraId="2C269B7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027D650" w14:textId="77777777" w:rsidR="00624EE4" w:rsidRPr="00470220" w:rsidRDefault="00624EE4" w:rsidP="00624EE4">
      <w:pPr>
        <w:pStyle w:val="NormalBold"/>
      </w:pPr>
      <w:r w:rsidRPr="005355CF">
        <w:rPr>
          <w:rStyle w:val="HideTWBExt"/>
          <w:b w:val="0"/>
        </w:rPr>
        <w:t>&lt;Article&gt;</w:t>
      </w:r>
      <w:r w:rsidRPr="00470220">
        <w:t>Dispositive del – nr. 13 – artikel 9 – stk. 1 – litra m</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5411376" w14:textId="77777777" w:rsidTr="001D6D31">
        <w:trPr>
          <w:jc w:val="center"/>
        </w:trPr>
        <w:tc>
          <w:tcPr>
            <w:tcW w:w="9752" w:type="dxa"/>
            <w:gridSpan w:val="2"/>
          </w:tcPr>
          <w:p w14:paraId="735594F9" w14:textId="77777777" w:rsidR="00624EE4" w:rsidRPr="00470220" w:rsidRDefault="00624EE4" w:rsidP="001D6D31">
            <w:pPr>
              <w:keepNext/>
            </w:pPr>
          </w:p>
        </w:tc>
      </w:tr>
      <w:tr w:rsidR="00176F35" w:rsidRPr="00470220" w14:paraId="6563118C" w14:textId="77777777" w:rsidTr="001D6D31">
        <w:trPr>
          <w:jc w:val="center"/>
        </w:trPr>
        <w:tc>
          <w:tcPr>
            <w:tcW w:w="4876" w:type="dxa"/>
            <w:hideMark/>
          </w:tcPr>
          <w:p w14:paraId="1C946B37" w14:textId="77777777" w:rsidR="00624EE4" w:rsidRPr="00470220" w:rsidRDefault="00624EE4" w:rsidP="001D6D31">
            <w:pPr>
              <w:pStyle w:val="ColumnHeading"/>
              <w:keepNext/>
            </w:pPr>
            <w:r w:rsidRPr="00470220">
              <w:t>Kommissionens forslag</w:t>
            </w:r>
          </w:p>
        </w:tc>
        <w:tc>
          <w:tcPr>
            <w:tcW w:w="4876" w:type="dxa"/>
            <w:hideMark/>
          </w:tcPr>
          <w:p w14:paraId="04E1CC30" w14:textId="77777777" w:rsidR="00624EE4" w:rsidRPr="00470220" w:rsidRDefault="00624EE4" w:rsidP="001D6D31">
            <w:pPr>
              <w:pStyle w:val="ColumnHeading"/>
              <w:keepNext/>
            </w:pPr>
            <w:r w:rsidRPr="00470220">
              <w:t>Ændringsforslag</w:t>
            </w:r>
          </w:p>
        </w:tc>
      </w:tr>
      <w:tr w:rsidR="00176F35" w:rsidRPr="00470220" w14:paraId="3EDE9D2F" w14:textId="77777777" w:rsidTr="001D6D31">
        <w:trPr>
          <w:jc w:val="center"/>
        </w:trPr>
        <w:tc>
          <w:tcPr>
            <w:tcW w:w="4876" w:type="dxa"/>
            <w:hideMark/>
          </w:tcPr>
          <w:p w14:paraId="24A505F9" w14:textId="77777777" w:rsidR="00624EE4" w:rsidRPr="00470220" w:rsidRDefault="00624EE4" w:rsidP="001D6D31">
            <w:pPr>
              <w:pStyle w:val="Normal6"/>
            </w:pPr>
            <w:r w:rsidRPr="00470220">
              <w:t>m)</w:t>
            </w:r>
            <w:r w:rsidRPr="00470220">
              <w:tab/>
              <w:t xml:space="preserve">antallet af anmodninger, der er fremsat </w:t>
            </w:r>
            <w:r w:rsidRPr="00470220">
              <w:rPr>
                <w:b/>
                <w:bCs/>
                <w:i/>
                <w:iCs/>
              </w:rPr>
              <w:t>for de i</w:t>
            </w:r>
            <w:r w:rsidRPr="00470220">
              <w:t xml:space="preserve"> artikel 31 </w:t>
            </w:r>
            <w:r w:rsidRPr="00470220">
              <w:rPr>
                <w:b/>
                <w:bCs/>
                <w:i/>
                <w:iCs/>
              </w:rPr>
              <w:t>omhandlede personer</w:t>
            </w:r>
          </w:p>
        </w:tc>
        <w:tc>
          <w:tcPr>
            <w:tcW w:w="4876" w:type="dxa"/>
            <w:hideMark/>
          </w:tcPr>
          <w:p w14:paraId="69E2DA53" w14:textId="77777777" w:rsidR="00624EE4" w:rsidRPr="00470220" w:rsidRDefault="00624EE4" w:rsidP="001D6D31">
            <w:pPr>
              <w:pStyle w:val="Normal6"/>
              <w:rPr>
                <w:szCs w:val="24"/>
              </w:rPr>
            </w:pPr>
            <w:r w:rsidRPr="00470220">
              <w:t>m)</w:t>
            </w:r>
            <w:r w:rsidRPr="00470220">
              <w:tab/>
              <w:t xml:space="preserve">antallet af anmodninger, der er fremsat </w:t>
            </w:r>
            <w:r w:rsidRPr="00470220">
              <w:rPr>
                <w:b/>
                <w:bCs/>
                <w:i/>
                <w:iCs/>
              </w:rPr>
              <w:t>i overensstemmelse med</w:t>
            </w:r>
            <w:r w:rsidRPr="00470220">
              <w:t xml:space="preserve"> artikel 31</w:t>
            </w:r>
          </w:p>
        </w:tc>
      </w:tr>
    </w:tbl>
    <w:p w14:paraId="7D40F7A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069AADE" w14:textId="77777777" w:rsidR="00624EE4" w:rsidRPr="00470220" w:rsidRDefault="00624EE4" w:rsidP="00624EE4">
      <w:r w:rsidRPr="005355CF">
        <w:rPr>
          <w:rStyle w:val="HideTWBExt"/>
        </w:rPr>
        <w:t>&lt;/Amend&gt;</w:t>
      </w:r>
    </w:p>
    <w:p w14:paraId="57AE2A3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154</w:t>
      </w:r>
      <w:r w:rsidRPr="005355CF">
        <w:rPr>
          <w:rStyle w:val="HideTWBExt"/>
          <w:b w:val="0"/>
        </w:rPr>
        <w:t>&lt;/NumAm&gt;</w:t>
      </w:r>
    </w:p>
    <w:p w14:paraId="4F95EF59"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460BF6BC" w14:textId="77777777" w:rsidR="00624EE4" w:rsidRPr="00470220" w:rsidRDefault="00624EE4" w:rsidP="00624EE4">
      <w:r w:rsidRPr="005355CF">
        <w:rPr>
          <w:rStyle w:val="HideTWBExt"/>
        </w:rPr>
        <w:t>&lt;/RepeatBlock-By&gt;</w:t>
      </w:r>
    </w:p>
    <w:p w14:paraId="5405562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BC5DC91" w14:textId="77777777" w:rsidR="00624EE4" w:rsidRPr="00470220" w:rsidRDefault="00624EE4" w:rsidP="00624EE4">
      <w:pPr>
        <w:pStyle w:val="NormalBold"/>
      </w:pPr>
      <w:r w:rsidRPr="005355CF">
        <w:rPr>
          <w:rStyle w:val="HideTWBExt"/>
          <w:b w:val="0"/>
        </w:rPr>
        <w:t>&lt;Article&gt;</w:t>
      </w:r>
      <w:r w:rsidRPr="00470220">
        <w:t>Dispositive del – nr. 13 – artikel 9 – stk. 1 – litra n</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49DF283" w14:textId="77777777" w:rsidTr="001D6D31">
        <w:trPr>
          <w:jc w:val="center"/>
        </w:trPr>
        <w:tc>
          <w:tcPr>
            <w:tcW w:w="9752" w:type="dxa"/>
            <w:gridSpan w:val="2"/>
          </w:tcPr>
          <w:p w14:paraId="20ABA9CD" w14:textId="77777777" w:rsidR="00624EE4" w:rsidRPr="00470220" w:rsidRDefault="00624EE4" w:rsidP="001D6D31">
            <w:pPr>
              <w:keepNext/>
            </w:pPr>
          </w:p>
        </w:tc>
      </w:tr>
      <w:tr w:rsidR="00176F35" w:rsidRPr="00470220" w14:paraId="4A5B42ED" w14:textId="77777777" w:rsidTr="001D6D31">
        <w:trPr>
          <w:jc w:val="center"/>
        </w:trPr>
        <w:tc>
          <w:tcPr>
            <w:tcW w:w="4876" w:type="dxa"/>
            <w:hideMark/>
          </w:tcPr>
          <w:p w14:paraId="6A6D9202" w14:textId="77777777" w:rsidR="00624EE4" w:rsidRPr="00470220" w:rsidRDefault="00624EE4" w:rsidP="001D6D31">
            <w:pPr>
              <w:pStyle w:val="ColumnHeading"/>
              <w:keepNext/>
            </w:pPr>
            <w:r w:rsidRPr="00470220">
              <w:t>Kommissionens forslag</w:t>
            </w:r>
          </w:p>
        </w:tc>
        <w:tc>
          <w:tcPr>
            <w:tcW w:w="4876" w:type="dxa"/>
            <w:hideMark/>
          </w:tcPr>
          <w:p w14:paraId="088751D6" w14:textId="77777777" w:rsidR="00624EE4" w:rsidRPr="00470220" w:rsidRDefault="00624EE4" w:rsidP="001D6D31">
            <w:pPr>
              <w:pStyle w:val="ColumnHeading"/>
              <w:keepNext/>
            </w:pPr>
            <w:r w:rsidRPr="00470220">
              <w:t>Ændringsforslag</w:t>
            </w:r>
          </w:p>
        </w:tc>
      </w:tr>
      <w:tr w:rsidR="00176F35" w:rsidRPr="00470220" w14:paraId="6CD2D3E9" w14:textId="77777777" w:rsidTr="001D6D31">
        <w:trPr>
          <w:jc w:val="center"/>
        </w:trPr>
        <w:tc>
          <w:tcPr>
            <w:tcW w:w="4876" w:type="dxa"/>
            <w:hideMark/>
          </w:tcPr>
          <w:p w14:paraId="2A23632D" w14:textId="77777777" w:rsidR="00624EE4" w:rsidRPr="00470220" w:rsidRDefault="00624EE4" w:rsidP="001D6D31">
            <w:pPr>
              <w:pStyle w:val="Normal6"/>
            </w:pPr>
            <w:r w:rsidRPr="00470220">
              <w:t>n)</w:t>
            </w:r>
            <w:r w:rsidRPr="00470220">
              <w:tab/>
              <w:t xml:space="preserve">antallet af hits, der er modtaget fra det centrale system, som omhandlet i </w:t>
            </w:r>
            <w:r w:rsidRPr="00470220">
              <w:lastRenderedPageBreak/>
              <w:t xml:space="preserve">artikel 26, stk. </w:t>
            </w:r>
            <w:r w:rsidRPr="00470220">
              <w:rPr>
                <w:b/>
                <w:bCs/>
                <w:i/>
                <w:iCs/>
              </w:rPr>
              <w:t>6</w:t>
            </w:r>
            <w:r w:rsidRPr="00470220">
              <w:t>.</w:t>
            </w:r>
          </w:p>
        </w:tc>
        <w:tc>
          <w:tcPr>
            <w:tcW w:w="4876" w:type="dxa"/>
            <w:hideMark/>
          </w:tcPr>
          <w:p w14:paraId="2AA09076" w14:textId="77777777" w:rsidR="00624EE4" w:rsidRPr="00470220" w:rsidRDefault="00624EE4" w:rsidP="001D6D31">
            <w:pPr>
              <w:pStyle w:val="Normal6"/>
              <w:rPr>
                <w:szCs w:val="24"/>
              </w:rPr>
            </w:pPr>
            <w:r w:rsidRPr="00470220">
              <w:lastRenderedPageBreak/>
              <w:t>n)</w:t>
            </w:r>
            <w:r w:rsidRPr="00470220">
              <w:tab/>
              <w:t xml:space="preserve">antallet af hits, der er modtaget fra det centrale system, som omhandlet i </w:t>
            </w:r>
            <w:r w:rsidRPr="00470220">
              <w:lastRenderedPageBreak/>
              <w:t xml:space="preserve">artikel 26, stk. </w:t>
            </w:r>
            <w:r w:rsidRPr="00470220">
              <w:rPr>
                <w:b/>
                <w:bCs/>
                <w:i/>
                <w:iCs/>
              </w:rPr>
              <w:t>4</w:t>
            </w:r>
            <w:r w:rsidRPr="00470220">
              <w:t>.</w:t>
            </w:r>
          </w:p>
        </w:tc>
      </w:tr>
    </w:tbl>
    <w:p w14:paraId="6F1871B3"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7CEDB23" w14:textId="77777777" w:rsidR="00624EE4" w:rsidRPr="00470220" w:rsidRDefault="00624EE4" w:rsidP="00624EE4">
      <w:r w:rsidRPr="005355CF">
        <w:rPr>
          <w:rStyle w:val="HideTWBExt"/>
        </w:rPr>
        <w:t>&lt;/Amend&gt;</w:t>
      </w:r>
    </w:p>
    <w:p w14:paraId="3674968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155</w:t>
      </w:r>
      <w:r w:rsidRPr="005355CF">
        <w:rPr>
          <w:rStyle w:val="HideTWBExt"/>
          <w:b w:val="0"/>
        </w:rPr>
        <w:t>&lt;/NumAm&gt;</w:t>
      </w:r>
    </w:p>
    <w:p w14:paraId="31C08128"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41279E84" w14:textId="77777777" w:rsidR="00624EE4" w:rsidRPr="00470220" w:rsidRDefault="00624EE4" w:rsidP="00624EE4">
      <w:r w:rsidRPr="005355CF">
        <w:rPr>
          <w:rStyle w:val="HideTWBExt"/>
        </w:rPr>
        <w:t>&lt;/RepeatBlock-By&gt;</w:t>
      </w:r>
    </w:p>
    <w:p w14:paraId="27F916A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9E5EED0" w14:textId="77777777" w:rsidR="00624EE4" w:rsidRPr="00470220" w:rsidRDefault="00624EE4" w:rsidP="00624EE4">
      <w:pPr>
        <w:pStyle w:val="NormalBold"/>
      </w:pPr>
      <w:r w:rsidRPr="005355CF">
        <w:rPr>
          <w:rStyle w:val="HideTWBExt"/>
          <w:b w:val="0"/>
        </w:rPr>
        <w:t>&lt;Article&gt;</w:t>
      </w:r>
      <w:r w:rsidRPr="00470220">
        <w:t>Dispositive del – nr. 13 – artikel 9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97802B7" w14:textId="77777777" w:rsidTr="001D6D31">
        <w:trPr>
          <w:jc w:val="center"/>
        </w:trPr>
        <w:tc>
          <w:tcPr>
            <w:tcW w:w="9752" w:type="dxa"/>
            <w:gridSpan w:val="2"/>
          </w:tcPr>
          <w:p w14:paraId="2507709D" w14:textId="77777777" w:rsidR="00624EE4" w:rsidRPr="00470220" w:rsidRDefault="00624EE4" w:rsidP="001D6D31">
            <w:pPr>
              <w:keepNext/>
            </w:pPr>
          </w:p>
        </w:tc>
      </w:tr>
      <w:tr w:rsidR="00176F35" w:rsidRPr="00470220" w14:paraId="6BFD59A6" w14:textId="77777777" w:rsidTr="001D6D31">
        <w:trPr>
          <w:jc w:val="center"/>
        </w:trPr>
        <w:tc>
          <w:tcPr>
            <w:tcW w:w="4876" w:type="dxa"/>
            <w:hideMark/>
          </w:tcPr>
          <w:p w14:paraId="7C0CEB7C" w14:textId="77777777" w:rsidR="00624EE4" w:rsidRPr="00470220" w:rsidRDefault="00624EE4" w:rsidP="001D6D31">
            <w:pPr>
              <w:pStyle w:val="ColumnHeading"/>
              <w:keepNext/>
            </w:pPr>
            <w:r w:rsidRPr="00470220">
              <w:t>Kommissionens forslag</w:t>
            </w:r>
          </w:p>
        </w:tc>
        <w:tc>
          <w:tcPr>
            <w:tcW w:w="4876" w:type="dxa"/>
            <w:hideMark/>
          </w:tcPr>
          <w:p w14:paraId="16B2FF6B" w14:textId="77777777" w:rsidR="00624EE4" w:rsidRPr="00470220" w:rsidRDefault="00624EE4" w:rsidP="001D6D31">
            <w:pPr>
              <w:pStyle w:val="ColumnHeading"/>
              <w:keepNext/>
            </w:pPr>
            <w:r w:rsidRPr="00470220">
              <w:t>Ændringsforslag</w:t>
            </w:r>
          </w:p>
        </w:tc>
      </w:tr>
      <w:tr w:rsidR="00176F35" w:rsidRPr="00470220" w14:paraId="2C5690BF" w14:textId="77777777" w:rsidTr="001D6D31">
        <w:trPr>
          <w:jc w:val="center"/>
        </w:trPr>
        <w:tc>
          <w:tcPr>
            <w:tcW w:w="4876" w:type="dxa"/>
            <w:hideMark/>
          </w:tcPr>
          <w:p w14:paraId="716534D4" w14:textId="77777777" w:rsidR="00624EE4" w:rsidRPr="00470220" w:rsidRDefault="00624EE4" w:rsidP="001D6D31">
            <w:pPr>
              <w:pStyle w:val="Normal6"/>
            </w:pPr>
            <w:r w:rsidRPr="00470220">
              <w:t>2.</w:t>
            </w:r>
            <w:r w:rsidRPr="00470220">
              <w:tab/>
              <w:t>De månedlige statistikker over de personer, der er omhandlet i stk. 1, litra a)-n), skal offentliggøres hver måned. Ved udgangen af hvert år offentliggøres de årlige statistikker over de personer, der er omhandlet i stk. 1, litra a)-n), af eu-LISA. De statistiske oplysninger skal anføres pr. medlemsstat. De i stk. 1, litra c), omhandlede statistiske oplysninger om personer skal, hvis det er muligt, anføres efter fødselsår og køn.</w:t>
            </w:r>
          </w:p>
        </w:tc>
        <w:tc>
          <w:tcPr>
            <w:tcW w:w="4876" w:type="dxa"/>
            <w:hideMark/>
          </w:tcPr>
          <w:p w14:paraId="52A8AF36" w14:textId="77777777" w:rsidR="00624EE4" w:rsidRPr="00470220" w:rsidRDefault="00624EE4" w:rsidP="001D6D31">
            <w:pPr>
              <w:pStyle w:val="Normal6"/>
              <w:rPr>
                <w:szCs w:val="24"/>
              </w:rPr>
            </w:pPr>
            <w:r w:rsidRPr="00470220">
              <w:t>2.</w:t>
            </w:r>
            <w:r w:rsidRPr="00470220">
              <w:tab/>
              <w:t xml:space="preserve">De månedlige statistikker over de personer, der er omhandlet i stk. 1, litra a)-n), skal offentliggøres hver måned. Ved udgangen af hvert år offentliggøres de årlige statistikker over de personer, der er omhandlet i stk. 1, litra a)-n), af eu-LISA. De statistiske oplysninger skal anføres pr. medlemsstat. De i stk. 1, litra c), omhandlede statistiske oplysninger om personer skal, hvis det er muligt, anføres efter fødselsår og køn. </w:t>
            </w:r>
            <w:r w:rsidRPr="00470220">
              <w:rPr>
                <w:b/>
                <w:i/>
              </w:rPr>
              <w:t>Alle personoplysninger skal anonymiseres, og udarbejdelsen af statistikker skal være betinget af bestemmelser om eventuel berigtigelse af forkerte oplysninger.</w:t>
            </w:r>
          </w:p>
        </w:tc>
      </w:tr>
    </w:tbl>
    <w:p w14:paraId="0FFBB8F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6F3C3CE" w14:textId="77777777" w:rsidR="00624EE4" w:rsidRPr="00470220" w:rsidRDefault="00624EE4" w:rsidP="00624EE4">
      <w:r w:rsidRPr="005355CF">
        <w:rPr>
          <w:rStyle w:val="HideTWBExt"/>
        </w:rPr>
        <w:t>&lt;/Amend&gt;</w:t>
      </w:r>
    </w:p>
    <w:p w14:paraId="6D8BF27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156</w:t>
      </w:r>
      <w:r w:rsidRPr="005355CF">
        <w:rPr>
          <w:rStyle w:val="HideTWBExt"/>
          <w:b w:val="0"/>
        </w:rPr>
        <w:t>&lt;/NumAm&gt;</w:t>
      </w:r>
    </w:p>
    <w:p w14:paraId="2CE209D7"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6A03693" w14:textId="77777777" w:rsidR="00624EE4" w:rsidRPr="00470220" w:rsidRDefault="00624EE4" w:rsidP="00624EE4">
      <w:r w:rsidRPr="005355CF">
        <w:rPr>
          <w:rStyle w:val="HideTWBExt"/>
        </w:rPr>
        <w:t>&lt;/RepeatBlock-By&gt;</w:t>
      </w:r>
    </w:p>
    <w:p w14:paraId="7B5A8B7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BA4CA43" w14:textId="77777777" w:rsidR="00624EE4" w:rsidRPr="00470220" w:rsidRDefault="00624EE4" w:rsidP="00624EE4">
      <w:pPr>
        <w:pStyle w:val="NormalBold"/>
      </w:pPr>
      <w:r w:rsidRPr="005355CF">
        <w:rPr>
          <w:rStyle w:val="HideTWBExt"/>
          <w:b w:val="0"/>
        </w:rPr>
        <w:t>&lt;Article&gt;</w:t>
      </w:r>
      <w:r w:rsidRPr="00470220">
        <w:t>Dispositive del – nr. 13 – artikel 9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09AEC84" w14:textId="77777777" w:rsidTr="001D6D31">
        <w:trPr>
          <w:jc w:val="center"/>
        </w:trPr>
        <w:tc>
          <w:tcPr>
            <w:tcW w:w="9752" w:type="dxa"/>
            <w:gridSpan w:val="2"/>
          </w:tcPr>
          <w:p w14:paraId="5BF0668C" w14:textId="77777777" w:rsidR="00624EE4" w:rsidRPr="00470220" w:rsidRDefault="00624EE4" w:rsidP="001D6D31">
            <w:pPr>
              <w:keepNext/>
            </w:pPr>
          </w:p>
        </w:tc>
      </w:tr>
      <w:tr w:rsidR="00176F35" w:rsidRPr="00470220" w14:paraId="37E58BA9" w14:textId="77777777" w:rsidTr="001D6D31">
        <w:trPr>
          <w:jc w:val="center"/>
        </w:trPr>
        <w:tc>
          <w:tcPr>
            <w:tcW w:w="4876" w:type="dxa"/>
            <w:hideMark/>
          </w:tcPr>
          <w:p w14:paraId="42704DC2" w14:textId="77777777" w:rsidR="00624EE4" w:rsidRPr="00470220" w:rsidRDefault="00624EE4" w:rsidP="001D6D31">
            <w:pPr>
              <w:pStyle w:val="ColumnHeading"/>
              <w:keepNext/>
            </w:pPr>
            <w:r w:rsidRPr="00470220">
              <w:t>Kommissionens forslag</w:t>
            </w:r>
          </w:p>
        </w:tc>
        <w:tc>
          <w:tcPr>
            <w:tcW w:w="4876" w:type="dxa"/>
            <w:hideMark/>
          </w:tcPr>
          <w:p w14:paraId="6963E217" w14:textId="77777777" w:rsidR="00624EE4" w:rsidRPr="00470220" w:rsidRDefault="00624EE4" w:rsidP="001D6D31">
            <w:pPr>
              <w:pStyle w:val="ColumnHeading"/>
              <w:keepNext/>
            </w:pPr>
            <w:r w:rsidRPr="00470220">
              <w:t>Ændringsforslag</w:t>
            </w:r>
          </w:p>
        </w:tc>
      </w:tr>
      <w:tr w:rsidR="00176F35" w:rsidRPr="00470220" w14:paraId="29C1F009" w14:textId="77777777" w:rsidTr="001D6D31">
        <w:trPr>
          <w:jc w:val="center"/>
        </w:trPr>
        <w:tc>
          <w:tcPr>
            <w:tcW w:w="4876" w:type="dxa"/>
            <w:hideMark/>
          </w:tcPr>
          <w:p w14:paraId="7C2B9D2B" w14:textId="77777777" w:rsidR="00624EE4" w:rsidRPr="00470220" w:rsidRDefault="00624EE4" w:rsidP="001D6D31">
            <w:pPr>
              <w:pStyle w:val="Normal6"/>
            </w:pPr>
            <w:r w:rsidRPr="00470220">
              <w:t>2.</w:t>
            </w:r>
            <w:r w:rsidRPr="00470220">
              <w:tab/>
              <w:t xml:space="preserve">De månedlige statistikker over de personer, der er omhandlet i stk. 1, litra a)-n), skal offentliggøres hver måned. Ved udgangen af hvert år offentliggøres de årlige statistikker over de personer, der er omhandlet i stk. 1, litra a)-n), af eu-LISA. De statistiske oplysninger skal anføres pr. </w:t>
            </w:r>
            <w:r w:rsidRPr="00470220">
              <w:lastRenderedPageBreak/>
              <w:t>medlemsstat. De i stk. 1, litra c), omhandlede statistiske oplysninger om personer skal, hvis det er muligt, anføres efter fødselsår og køn.</w:t>
            </w:r>
          </w:p>
        </w:tc>
        <w:tc>
          <w:tcPr>
            <w:tcW w:w="4876" w:type="dxa"/>
            <w:hideMark/>
          </w:tcPr>
          <w:p w14:paraId="30398577" w14:textId="36DFA6EA" w:rsidR="00624EE4" w:rsidRPr="00470220" w:rsidRDefault="00624EE4" w:rsidP="001D6D31">
            <w:pPr>
              <w:pStyle w:val="Normal6"/>
              <w:rPr>
                <w:szCs w:val="24"/>
              </w:rPr>
            </w:pPr>
            <w:r w:rsidRPr="00470220">
              <w:lastRenderedPageBreak/>
              <w:tab/>
            </w:r>
            <w:r w:rsidRPr="00470220">
              <w:rPr>
                <w:i/>
                <w:iCs/>
              </w:rPr>
              <w:t>(</w:t>
            </w:r>
            <w:r w:rsidR="00F3143D" w:rsidRPr="00470220">
              <w:rPr>
                <w:i/>
                <w:iCs/>
              </w:rPr>
              <w:t>Vedrører ikke den danske tekst</w:t>
            </w:r>
            <w:r w:rsidRPr="00470220">
              <w:rPr>
                <w:i/>
                <w:iCs/>
              </w:rPr>
              <w:t>)</w:t>
            </w:r>
            <w:r w:rsidR="00A75C1B" w:rsidRPr="00470220">
              <w:t xml:space="preserve"> </w:t>
            </w:r>
          </w:p>
        </w:tc>
      </w:tr>
    </w:tbl>
    <w:p w14:paraId="10225FE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1C56068" w14:textId="77777777" w:rsidR="00624EE4" w:rsidRPr="00470220" w:rsidRDefault="00624EE4" w:rsidP="00624EE4">
      <w:r w:rsidRPr="005355CF">
        <w:rPr>
          <w:rStyle w:val="HideTWBExt"/>
        </w:rPr>
        <w:t>&lt;/Amend&gt;</w:t>
      </w:r>
    </w:p>
    <w:p w14:paraId="17B45946"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157</w:t>
      </w:r>
      <w:r w:rsidRPr="005355CF">
        <w:rPr>
          <w:rStyle w:val="HideTWBExt"/>
          <w:b w:val="0"/>
        </w:rPr>
        <w:t>&lt;/NumAm&gt;</w:t>
      </w:r>
    </w:p>
    <w:p w14:paraId="7CD1988F"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FD6A6C1" w14:textId="77777777" w:rsidR="00624EE4" w:rsidRPr="00470220" w:rsidRDefault="00624EE4" w:rsidP="00624EE4">
      <w:r w:rsidRPr="005355CF">
        <w:rPr>
          <w:rStyle w:val="HideTWBExt"/>
        </w:rPr>
        <w:t>&lt;/RepeatBlock-By&gt;</w:t>
      </w:r>
    </w:p>
    <w:p w14:paraId="38C7F6E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A56FB7D" w14:textId="77777777" w:rsidR="00624EE4" w:rsidRPr="00470220" w:rsidRDefault="00624EE4" w:rsidP="00624EE4">
      <w:pPr>
        <w:pStyle w:val="NormalBold"/>
      </w:pPr>
      <w:r w:rsidRPr="005355CF">
        <w:rPr>
          <w:rStyle w:val="HideTWBExt"/>
          <w:b w:val="0"/>
        </w:rPr>
        <w:t>&lt;Article&gt;</w:t>
      </w:r>
      <w:r w:rsidRPr="00470220">
        <w:t>Dispositive del – nr. 13 – artikel 9 – stk. 3 – afsnit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41EB0B2" w14:textId="77777777" w:rsidTr="001D6D31">
        <w:trPr>
          <w:jc w:val="center"/>
        </w:trPr>
        <w:tc>
          <w:tcPr>
            <w:tcW w:w="9752" w:type="dxa"/>
            <w:gridSpan w:val="2"/>
          </w:tcPr>
          <w:p w14:paraId="25FADDE0" w14:textId="77777777" w:rsidR="00624EE4" w:rsidRPr="00470220" w:rsidRDefault="00624EE4" w:rsidP="001D6D31">
            <w:pPr>
              <w:keepNext/>
            </w:pPr>
          </w:p>
        </w:tc>
      </w:tr>
      <w:tr w:rsidR="00176F35" w:rsidRPr="00470220" w14:paraId="09E3FF26" w14:textId="77777777" w:rsidTr="001D6D31">
        <w:trPr>
          <w:jc w:val="center"/>
        </w:trPr>
        <w:tc>
          <w:tcPr>
            <w:tcW w:w="4876" w:type="dxa"/>
            <w:hideMark/>
          </w:tcPr>
          <w:p w14:paraId="486D59BB" w14:textId="77777777" w:rsidR="00624EE4" w:rsidRPr="00470220" w:rsidRDefault="00624EE4" w:rsidP="001D6D31">
            <w:pPr>
              <w:pStyle w:val="ColumnHeading"/>
              <w:keepNext/>
            </w:pPr>
            <w:r w:rsidRPr="00470220">
              <w:t>Kommissionens forslag</w:t>
            </w:r>
          </w:p>
        </w:tc>
        <w:tc>
          <w:tcPr>
            <w:tcW w:w="4876" w:type="dxa"/>
            <w:hideMark/>
          </w:tcPr>
          <w:p w14:paraId="26183633" w14:textId="77777777" w:rsidR="00624EE4" w:rsidRPr="00470220" w:rsidRDefault="00624EE4" w:rsidP="001D6D31">
            <w:pPr>
              <w:pStyle w:val="ColumnHeading"/>
              <w:keepNext/>
            </w:pPr>
            <w:r w:rsidRPr="00470220">
              <w:t>Ændringsforslag</w:t>
            </w:r>
          </w:p>
        </w:tc>
      </w:tr>
      <w:tr w:rsidR="00176F35" w:rsidRPr="00470220" w14:paraId="01030A5D" w14:textId="77777777" w:rsidTr="001D6D31">
        <w:trPr>
          <w:jc w:val="center"/>
        </w:trPr>
        <w:tc>
          <w:tcPr>
            <w:tcW w:w="4876" w:type="dxa"/>
            <w:hideMark/>
          </w:tcPr>
          <w:p w14:paraId="0AC00643" w14:textId="77777777" w:rsidR="00624EE4" w:rsidRPr="00470220" w:rsidRDefault="00624EE4" w:rsidP="001D6D31">
            <w:pPr>
              <w:pStyle w:val="Normal6"/>
            </w:pPr>
            <w:r w:rsidRPr="00470220">
              <w:t>3.</w:t>
            </w:r>
            <w:r w:rsidRPr="00470220">
              <w:tab/>
            </w:r>
            <w:r w:rsidRPr="00470220">
              <w:rPr>
                <w:b/>
                <w:i/>
              </w:rPr>
              <w:t>Med henblik på at støtte det mål, der er omhandlet i artikel 1, litra c), udarbejder eu-LISA månedlige statistikker på tværs af systemerne. Disse statistikker gør det ikke muligt at identificere enkeltpersoner, og de anvender oplysninger fra Eurodac, visuminformationssystemet, ETIAS og ind- og udrejsesystemet.</w:t>
            </w:r>
          </w:p>
        </w:tc>
        <w:tc>
          <w:tcPr>
            <w:tcW w:w="4876" w:type="dxa"/>
            <w:hideMark/>
          </w:tcPr>
          <w:p w14:paraId="03BCE753" w14:textId="77777777" w:rsidR="00624EE4" w:rsidRPr="00470220" w:rsidRDefault="00624EE4" w:rsidP="001D6D31">
            <w:pPr>
              <w:pStyle w:val="Normal6"/>
              <w:rPr>
                <w:szCs w:val="24"/>
              </w:rPr>
            </w:pPr>
            <w:r w:rsidRPr="00470220">
              <w:tab/>
            </w:r>
            <w:r w:rsidRPr="00470220">
              <w:rPr>
                <w:b/>
                <w:i/>
              </w:rPr>
              <w:t>udgår</w:t>
            </w:r>
          </w:p>
        </w:tc>
      </w:tr>
    </w:tbl>
    <w:p w14:paraId="6CB12F8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4795284" w14:textId="77777777" w:rsidR="00624EE4" w:rsidRPr="00470220" w:rsidRDefault="00624EE4" w:rsidP="00624EE4">
      <w:r w:rsidRPr="005355CF">
        <w:rPr>
          <w:rStyle w:val="HideTWBExt"/>
        </w:rPr>
        <w:t>&lt;/Amend&gt;</w:t>
      </w:r>
    </w:p>
    <w:p w14:paraId="5C4C5C1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158</w:t>
      </w:r>
      <w:r w:rsidRPr="005355CF">
        <w:rPr>
          <w:rStyle w:val="HideTWBExt"/>
          <w:b w:val="0"/>
        </w:rPr>
        <w:t>&lt;/NumAm&gt;</w:t>
      </w:r>
    </w:p>
    <w:p w14:paraId="78756B5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4BA2EC86" w14:textId="77777777" w:rsidR="00624EE4" w:rsidRPr="00470220" w:rsidRDefault="00624EE4" w:rsidP="00624EE4">
      <w:r w:rsidRPr="005355CF">
        <w:rPr>
          <w:rStyle w:val="HideTWBExt"/>
        </w:rPr>
        <w:t>&lt;/RepeatBlock-By&gt;</w:t>
      </w:r>
    </w:p>
    <w:p w14:paraId="4458B25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9BD748B" w14:textId="77777777" w:rsidR="00624EE4" w:rsidRPr="00470220" w:rsidRDefault="00624EE4" w:rsidP="00624EE4">
      <w:pPr>
        <w:pStyle w:val="NormalBold"/>
      </w:pPr>
      <w:r w:rsidRPr="005355CF">
        <w:rPr>
          <w:rStyle w:val="HideTWBExt"/>
          <w:b w:val="0"/>
        </w:rPr>
        <w:t>&lt;Article&gt;</w:t>
      </w:r>
      <w:r w:rsidRPr="00470220">
        <w:t>Dispositive del – nr. 13 – artikel 9 – stk. 3 – afsnit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FC00D4A" w14:textId="77777777" w:rsidTr="001D6D31">
        <w:trPr>
          <w:jc w:val="center"/>
        </w:trPr>
        <w:tc>
          <w:tcPr>
            <w:tcW w:w="9752" w:type="dxa"/>
            <w:gridSpan w:val="2"/>
          </w:tcPr>
          <w:p w14:paraId="142CA4EE" w14:textId="77777777" w:rsidR="00624EE4" w:rsidRPr="00470220" w:rsidRDefault="00624EE4" w:rsidP="001D6D31">
            <w:pPr>
              <w:keepNext/>
            </w:pPr>
          </w:p>
        </w:tc>
      </w:tr>
      <w:tr w:rsidR="00176F35" w:rsidRPr="00470220" w14:paraId="768ECF4B" w14:textId="77777777" w:rsidTr="001D6D31">
        <w:trPr>
          <w:jc w:val="center"/>
        </w:trPr>
        <w:tc>
          <w:tcPr>
            <w:tcW w:w="4876" w:type="dxa"/>
            <w:hideMark/>
          </w:tcPr>
          <w:p w14:paraId="55CA86A8" w14:textId="77777777" w:rsidR="00624EE4" w:rsidRPr="00470220" w:rsidRDefault="00624EE4" w:rsidP="001D6D31">
            <w:pPr>
              <w:pStyle w:val="ColumnHeading"/>
              <w:keepNext/>
            </w:pPr>
            <w:r w:rsidRPr="00470220">
              <w:t>Kommissionens forslag</w:t>
            </w:r>
          </w:p>
        </w:tc>
        <w:tc>
          <w:tcPr>
            <w:tcW w:w="4876" w:type="dxa"/>
            <w:hideMark/>
          </w:tcPr>
          <w:p w14:paraId="559CAC67" w14:textId="77777777" w:rsidR="00624EE4" w:rsidRPr="00470220" w:rsidRDefault="00624EE4" w:rsidP="001D6D31">
            <w:pPr>
              <w:pStyle w:val="ColumnHeading"/>
              <w:keepNext/>
            </w:pPr>
            <w:r w:rsidRPr="00470220">
              <w:t>Ændringsforslag</w:t>
            </w:r>
          </w:p>
        </w:tc>
      </w:tr>
      <w:tr w:rsidR="00176F35" w:rsidRPr="00470220" w14:paraId="186AA110" w14:textId="77777777" w:rsidTr="001D6D31">
        <w:trPr>
          <w:jc w:val="center"/>
        </w:trPr>
        <w:tc>
          <w:tcPr>
            <w:tcW w:w="4876" w:type="dxa"/>
            <w:hideMark/>
          </w:tcPr>
          <w:p w14:paraId="5FB37551" w14:textId="77777777" w:rsidR="00624EE4" w:rsidRPr="00470220" w:rsidRDefault="00624EE4" w:rsidP="001D6D31">
            <w:pPr>
              <w:pStyle w:val="Normal6"/>
            </w:pPr>
            <w:r w:rsidRPr="00470220">
              <w:t>3.</w:t>
            </w:r>
            <w:r w:rsidRPr="00470220">
              <w:tab/>
            </w:r>
            <w:r w:rsidRPr="00470220">
              <w:rPr>
                <w:b/>
                <w:i/>
              </w:rPr>
              <w:t>Med henblik på at støtte det mål, der er omhandlet i artikel 1, litra c), udarbejder eu-LISA månedlige statistikker på tværs af systemerne. Disse statistikker gør det ikke muligt at identificere enkeltpersoner, og de anvender oplysninger fra Eurodac, visuminformationssystemet, ETIAS og ind- og udrejsesystemet.</w:t>
            </w:r>
          </w:p>
        </w:tc>
        <w:tc>
          <w:tcPr>
            <w:tcW w:w="4876" w:type="dxa"/>
            <w:hideMark/>
          </w:tcPr>
          <w:p w14:paraId="02A8950C" w14:textId="77777777" w:rsidR="00624EE4" w:rsidRPr="00470220" w:rsidRDefault="00624EE4" w:rsidP="001D6D31">
            <w:pPr>
              <w:pStyle w:val="Normal6"/>
              <w:rPr>
                <w:szCs w:val="24"/>
              </w:rPr>
            </w:pPr>
            <w:r w:rsidRPr="00470220">
              <w:tab/>
            </w:r>
            <w:r w:rsidRPr="00470220">
              <w:rPr>
                <w:b/>
                <w:i/>
              </w:rPr>
              <w:t>udgår</w:t>
            </w:r>
          </w:p>
        </w:tc>
      </w:tr>
    </w:tbl>
    <w:p w14:paraId="4DB1A307"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2C82793" w14:textId="77777777" w:rsidR="00624EE4" w:rsidRPr="00470220" w:rsidRDefault="00624EE4" w:rsidP="00624EE4">
      <w:r w:rsidRPr="005355CF">
        <w:rPr>
          <w:rStyle w:val="HideTWBExt"/>
        </w:rPr>
        <w:t>&lt;/Amend&gt;</w:t>
      </w:r>
    </w:p>
    <w:p w14:paraId="4C90526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159</w:t>
      </w:r>
      <w:r w:rsidRPr="005355CF">
        <w:rPr>
          <w:rStyle w:val="HideTWBExt"/>
          <w:b w:val="0"/>
        </w:rPr>
        <w:t>&lt;/NumAm&gt;</w:t>
      </w:r>
    </w:p>
    <w:p w14:paraId="57B53A57"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E8BF30C" w14:textId="77777777" w:rsidR="00624EE4" w:rsidRPr="00470220" w:rsidRDefault="00624EE4" w:rsidP="00624EE4">
      <w:r w:rsidRPr="005355CF">
        <w:rPr>
          <w:rStyle w:val="HideTWBExt"/>
        </w:rPr>
        <w:t>&lt;/RepeatBlock-By&gt;</w:t>
      </w:r>
    </w:p>
    <w:p w14:paraId="39F7EC3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72E30E1" w14:textId="77777777" w:rsidR="00624EE4" w:rsidRPr="00470220" w:rsidRDefault="00624EE4" w:rsidP="00624EE4">
      <w:pPr>
        <w:pStyle w:val="NormalBold"/>
      </w:pPr>
      <w:r w:rsidRPr="005355CF">
        <w:rPr>
          <w:rStyle w:val="HideTWBExt"/>
          <w:b w:val="0"/>
        </w:rPr>
        <w:t>&lt;Article&gt;</w:t>
      </w:r>
      <w:r w:rsidRPr="00470220">
        <w:t>Dispositive del – nr. 13 – artikel 9 – stk. 3 – afsnit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37DA2F5" w14:textId="77777777" w:rsidTr="001D6D31">
        <w:trPr>
          <w:jc w:val="center"/>
        </w:trPr>
        <w:tc>
          <w:tcPr>
            <w:tcW w:w="9752" w:type="dxa"/>
            <w:gridSpan w:val="2"/>
          </w:tcPr>
          <w:p w14:paraId="42161057" w14:textId="77777777" w:rsidR="00624EE4" w:rsidRPr="00470220" w:rsidRDefault="00624EE4" w:rsidP="001D6D31">
            <w:pPr>
              <w:keepNext/>
            </w:pPr>
          </w:p>
        </w:tc>
      </w:tr>
      <w:tr w:rsidR="00176F35" w:rsidRPr="00470220" w14:paraId="6533E037" w14:textId="77777777" w:rsidTr="001D6D31">
        <w:trPr>
          <w:jc w:val="center"/>
        </w:trPr>
        <w:tc>
          <w:tcPr>
            <w:tcW w:w="4876" w:type="dxa"/>
            <w:hideMark/>
          </w:tcPr>
          <w:p w14:paraId="65E18A89" w14:textId="77777777" w:rsidR="00624EE4" w:rsidRPr="00470220" w:rsidRDefault="00624EE4" w:rsidP="001D6D31">
            <w:pPr>
              <w:pStyle w:val="ColumnHeading"/>
              <w:keepNext/>
            </w:pPr>
            <w:r w:rsidRPr="00470220">
              <w:t>Kommissionens forslag</w:t>
            </w:r>
          </w:p>
        </w:tc>
        <w:tc>
          <w:tcPr>
            <w:tcW w:w="4876" w:type="dxa"/>
            <w:hideMark/>
          </w:tcPr>
          <w:p w14:paraId="188C9B70" w14:textId="77777777" w:rsidR="00624EE4" w:rsidRPr="00470220" w:rsidRDefault="00624EE4" w:rsidP="001D6D31">
            <w:pPr>
              <w:pStyle w:val="ColumnHeading"/>
              <w:keepNext/>
            </w:pPr>
            <w:r w:rsidRPr="00470220">
              <w:t>Ændringsforslag</w:t>
            </w:r>
          </w:p>
        </w:tc>
      </w:tr>
      <w:tr w:rsidR="00176F35" w:rsidRPr="00470220" w14:paraId="514B0C66" w14:textId="77777777" w:rsidTr="001D6D31">
        <w:trPr>
          <w:jc w:val="center"/>
        </w:trPr>
        <w:tc>
          <w:tcPr>
            <w:tcW w:w="4876" w:type="dxa"/>
            <w:hideMark/>
          </w:tcPr>
          <w:p w14:paraId="122D9798" w14:textId="77777777" w:rsidR="00624EE4" w:rsidRPr="00470220" w:rsidRDefault="00624EE4" w:rsidP="001D6D31">
            <w:pPr>
              <w:pStyle w:val="Normal6"/>
            </w:pPr>
            <w:r w:rsidRPr="00470220">
              <w:t>3.</w:t>
            </w:r>
            <w:r w:rsidRPr="00470220">
              <w:tab/>
              <w:t>Med henblik på at støtte det mål, der er omhandlet i artikel 1, litra c), udarbejder eu-LISA månedlige statistikker på tværs af systemerne. Disse statistikker gør det ikke muligt at identificere enkeltpersoner, og de anvender oplysninger fra Eurodac, visuminformationssystemet, ETIAS og ind- og udrejsesystemet.</w:t>
            </w:r>
          </w:p>
        </w:tc>
        <w:tc>
          <w:tcPr>
            <w:tcW w:w="4876" w:type="dxa"/>
            <w:hideMark/>
          </w:tcPr>
          <w:p w14:paraId="7A1D4E20" w14:textId="77777777" w:rsidR="00624EE4" w:rsidRPr="00470220" w:rsidRDefault="00624EE4" w:rsidP="001D6D31">
            <w:pPr>
              <w:pStyle w:val="Normal6"/>
              <w:rPr>
                <w:szCs w:val="24"/>
              </w:rPr>
            </w:pPr>
            <w:r w:rsidRPr="00470220">
              <w:t>3.</w:t>
            </w:r>
            <w:r w:rsidRPr="00470220">
              <w:tab/>
              <w:t xml:space="preserve">Med henblik på at støtte det mål, der er omhandlet i artikel 1, litra c), </w:t>
            </w:r>
            <w:r w:rsidRPr="00470220">
              <w:rPr>
                <w:b/>
                <w:bCs/>
                <w:i/>
                <w:iCs/>
              </w:rPr>
              <w:t xml:space="preserve">og artikel 1, litra h), </w:t>
            </w:r>
            <w:r w:rsidRPr="00470220">
              <w:t>udarbejder eu-LISA månedlige statistikker på tværs af systemerne. Disse statistikker gør det ikke muligt at identificere enkeltpersoner, og de anvender oplysninger fra Eurodac, visuminformationssystemet, ETIAS og ind- og udrejsesystemet.</w:t>
            </w:r>
          </w:p>
        </w:tc>
      </w:tr>
    </w:tbl>
    <w:p w14:paraId="472778C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0503378" w14:textId="77777777" w:rsidR="00624EE4" w:rsidRPr="00470220" w:rsidRDefault="00624EE4" w:rsidP="00624EE4">
      <w:r w:rsidRPr="005355CF">
        <w:rPr>
          <w:rStyle w:val="HideTWBExt"/>
        </w:rPr>
        <w:t>&lt;/Amend&gt;</w:t>
      </w:r>
    </w:p>
    <w:p w14:paraId="528BD51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160</w:t>
      </w:r>
      <w:r w:rsidRPr="005355CF">
        <w:rPr>
          <w:rStyle w:val="HideTWBExt"/>
          <w:b w:val="0"/>
        </w:rPr>
        <w:t>&lt;/NumAm&gt;</w:t>
      </w:r>
    </w:p>
    <w:p w14:paraId="59799DBA" w14:textId="77777777" w:rsidR="00624EE4" w:rsidRPr="00470220" w:rsidRDefault="00624EE4" w:rsidP="00624EE4">
      <w:pPr>
        <w:pStyle w:val="NormalBold"/>
      </w:pPr>
      <w:r w:rsidRPr="005355CF">
        <w:rPr>
          <w:rStyle w:val="HideTWBExt"/>
          <w:b w:val="0"/>
        </w:rPr>
        <w:t>&lt;RepeatBlock-By&gt;&lt;Members&gt;</w:t>
      </w:r>
      <w:r w:rsidRPr="00470220">
        <w:t>Karlo Ressler</w:t>
      </w:r>
      <w:r w:rsidRPr="005355CF">
        <w:rPr>
          <w:rStyle w:val="HideTWBExt"/>
          <w:b w:val="0"/>
        </w:rPr>
        <w:t>&lt;/Members&gt;</w:t>
      </w:r>
    </w:p>
    <w:p w14:paraId="29A4DD63" w14:textId="77777777" w:rsidR="00624EE4" w:rsidRPr="00470220" w:rsidRDefault="00624EE4" w:rsidP="00624EE4">
      <w:r w:rsidRPr="005355CF">
        <w:rPr>
          <w:rStyle w:val="HideTWBExt"/>
        </w:rPr>
        <w:t>&lt;/RepeatBlock-By&gt;</w:t>
      </w:r>
    </w:p>
    <w:p w14:paraId="34CDD94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8149EF4" w14:textId="77777777" w:rsidR="00624EE4" w:rsidRPr="00470220" w:rsidRDefault="00624EE4" w:rsidP="00624EE4">
      <w:pPr>
        <w:pStyle w:val="NormalBold"/>
      </w:pPr>
      <w:r w:rsidRPr="005355CF">
        <w:rPr>
          <w:rStyle w:val="HideTWBExt"/>
          <w:b w:val="0"/>
        </w:rPr>
        <w:t>&lt;Article&gt;</w:t>
      </w:r>
      <w:r w:rsidRPr="00470220">
        <w:t>Dispositive del – nr. 13 – artikel 9 – stk. 3 – afsnit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5DE2243" w14:textId="77777777" w:rsidTr="001D6D31">
        <w:trPr>
          <w:jc w:val="center"/>
        </w:trPr>
        <w:tc>
          <w:tcPr>
            <w:tcW w:w="9752" w:type="dxa"/>
            <w:gridSpan w:val="2"/>
          </w:tcPr>
          <w:p w14:paraId="2A22D8A6" w14:textId="77777777" w:rsidR="00624EE4" w:rsidRPr="00470220" w:rsidRDefault="00624EE4" w:rsidP="001D6D31">
            <w:pPr>
              <w:keepNext/>
            </w:pPr>
          </w:p>
        </w:tc>
      </w:tr>
      <w:tr w:rsidR="00176F35" w:rsidRPr="00470220" w14:paraId="2FFDB356" w14:textId="77777777" w:rsidTr="001D6D31">
        <w:trPr>
          <w:jc w:val="center"/>
        </w:trPr>
        <w:tc>
          <w:tcPr>
            <w:tcW w:w="4876" w:type="dxa"/>
            <w:hideMark/>
          </w:tcPr>
          <w:p w14:paraId="05D52289" w14:textId="77777777" w:rsidR="00624EE4" w:rsidRPr="00470220" w:rsidRDefault="00624EE4" w:rsidP="001D6D31">
            <w:pPr>
              <w:pStyle w:val="ColumnHeading"/>
              <w:keepNext/>
            </w:pPr>
            <w:r w:rsidRPr="00470220">
              <w:t>Kommissionens forslag</w:t>
            </w:r>
          </w:p>
        </w:tc>
        <w:tc>
          <w:tcPr>
            <w:tcW w:w="4876" w:type="dxa"/>
            <w:hideMark/>
          </w:tcPr>
          <w:p w14:paraId="5C9A8C1A" w14:textId="77777777" w:rsidR="00624EE4" w:rsidRPr="00470220" w:rsidRDefault="00624EE4" w:rsidP="001D6D31">
            <w:pPr>
              <w:pStyle w:val="ColumnHeading"/>
              <w:keepNext/>
            </w:pPr>
            <w:r w:rsidRPr="00470220">
              <w:t>Ændringsforslag</w:t>
            </w:r>
          </w:p>
        </w:tc>
      </w:tr>
      <w:tr w:rsidR="00176F35" w:rsidRPr="00470220" w14:paraId="734DDD1C" w14:textId="77777777" w:rsidTr="001D6D31">
        <w:trPr>
          <w:jc w:val="center"/>
        </w:trPr>
        <w:tc>
          <w:tcPr>
            <w:tcW w:w="4876" w:type="dxa"/>
            <w:hideMark/>
          </w:tcPr>
          <w:p w14:paraId="32D5C7AE" w14:textId="77777777" w:rsidR="00624EE4" w:rsidRPr="00470220" w:rsidRDefault="00624EE4" w:rsidP="001D6D31">
            <w:pPr>
              <w:pStyle w:val="Normal6"/>
            </w:pPr>
            <w:r w:rsidRPr="00470220">
              <w:t>3.</w:t>
            </w:r>
            <w:r w:rsidRPr="00470220">
              <w:tab/>
              <w:t xml:space="preserve">Med henblik på at støtte det mål, der er omhandlet i artikel 1, litra c), udarbejder eu-LISA månedlige statistikker på tværs af systemerne. Disse statistikker gør det ikke muligt at identificere enkeltpersoner, og de anvender oplysninger fra Eurodac, visuminformationssystemet, ETIAS </w:t>
            </w:r>
            <w:r w:rsidRPr="00470220">
              <w:rPr>
                <w:b/>
                <w:bCs/>
                <w:i/>
                <w:iCs/>
              </w:rPr>
              <w:t>og</w:t>
            </w:r>
            <w:r w:rsidRPr="00470220">
              <w:t xml:space="preserve"> ind- og udrejsesystemet.</w:t>
            </w:r>
          </w:p>
        </w:tc>
        <w:tc>
          <w:tcPr>
            <w:tcW w:w="4876" w:type="dxa"/>
            <w:hideMark/>
          </w:tcPr>
          <w:p w14:paraId="4E5A2518" w14:textId="77777777" w:rsidR="00624EE4" w:rsidRPr="00470220" w:rsidRDefault="00624EE4" w:rsidP="001D6D31">
            <w:pPr>
              <w:pStyle w:val="Normal6"/>
              <w:rPr>
                <w:szCs w:val="24"/>
              </w:rPr>
            </w:pPr>
            <w:r w:rsidRPr="00470220">
              <w:t>3.</w:t>
            </w:r>
            <w:r w:rsidRPr="00470220">
              <w:tab/>
              <w:t>Med henblik på at støtte det mål, der er omhandlet i artikel 1, litra c), udarbejder eu-LISA månedlige statistikker på tværs af systemerne. Disse statistikker gør det ikke muligt at identificere enkeltpersoner, og de anvender oplysninger fra Eurodac, visuminformationssystemet, ETIAS</w:t>
            </w:r>
            <w:r w:rsidRPr="00470220">
              <w:rPr>
                <w:b/>
                <w:bCs/>
                <w:i/>
                <w:iCs/>
              </w:rPr>
              <w:t>,</w:t>
            </w:r>
            <w:r w:rsidRPr="00470220">
              <w:t xml:space="preserve"> ind- og udrejsesystemet </w:t>
            </w:r>
            <w:r w:rsidRPr="00470220">
              <w:rPr>
                <w:b/>
                <w:bCs/>
                <w:i/>
                <w:iCs/>
              </w:rPr>
              <w:t>og ECRIS-TCN</w:t>
            </w:r>
            <w:r w:rsidRPr="00470220">
              <w:t xml:space="preserve">. </w:t>
            </w:r>
          </w:p>
        </w:tc>
      </w:tr>
    </w:tbl>
    <w:p w14:paraId="0D2881B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606388D" w14:textId="77777777" w:rsidR="00624EE4" w:rsidRPr="00470220" w:rsidRDefault="00624EE4" w:rsidP="00624EE4">
      <w:r w:rsidRPr="005355CF">
        <w:rPr>
          <w:rStyle w:val="HideTWBExt"/>
        </w:rPr>
        <w:t>&lt;/Amend&gt;</w:t>
      </w:r>
    </w:p>
    <w:p w14:paraId="07D5EBED"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161</w:t>
      </w:r>
      <w:r w:rsidRPr="005355CF">
        <w:rPr>
          <w:rStyle w:val="HideTWBExt"/>
          <w:b w:val="0"/>
        </w:rPr>
        <w:t>&lt;/NumAm&gt;</w:t>
      </w:r>
    </w:p>
    <w:p w14:paraId="34C8930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DBE3D28" w14:textId="77777777" w:rsidR="00624EE4" w:rsidRPr="00470220" w:rsidRDefault="00624EE4" w:rsidP="00624EE4">
      <w:r w:rsidRPr="005355CF">
        <w:rPr>
          <w:rStyle w:val="HideTWBExt"/>
        </w:rPr>
        <w:t>&lt;/RepeatBlock-By&gt;</w:t>
      </w:r>
    </w:p>
    <w:p w14:paraId="563CDC6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7E14AF0" w14:textId="77777777" w:rsidR="00624EE4" w:rsidRPr="00470220" w:rsidRDefault="00624EE4" w:rsidP="00624EE4">
      <w:pPr>
        <w:pStyle w:val="NormalBold"/>
      </w:pPr>
      <w:r w:rsidRPr="005355CF">
        <w:rPr>
          <w:rStyle w:val="HideTWBExt"/>
          <w:b w:val="0"/>
        </w:rPr>
        <w:t>&lt;Article&gt;</w:t>
      </w:r>
      <w:r w:rsidRPr="00470220">
        <w:t>Dispositive del – nr. 13 – artikel 9 – stk. 3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9C7067D" w14:textId="77777777" w:rsidTr="001D6D31">
        <w:trPr>
          <w:jc w:val="center"/>
        </w:trPr>
        <w:tc>
          <w:tcPr>
            <w:tcW w:w="9752" w:type="dxa"/>
            <w:gridSpan w:val="2"/>
          </w:tcPr>
          <w:p w14:paraId="1904D75F" w14:textId="77777777" w:rsidR="00624EE4" w:rsidRPr="00470220" w:rsidRDefault="00624EE4" w:rsidP="001D6D31">
            <w:pPr>
              <w:keepNext/>
            </w:pPr>
          </w:p>
        </w:tc>
      </w:tr>
      <w:tr w:rsidR="00176F35" w:rsidRPr="00470220" w14:paraId="0C4A4E61" w14:textId="77777777" w:rsidTr="001D6D31">
        <w:trPr>
          <w:jc w:val="center"/>
        </w:trPr>
        <w:tc>
          <w:tcPr>
            <w:tcW w:w="4876" w:type="dxa"/>
            <w:hideMark/>
          </w:tcPr>
          <w:p w14:paraId="1350E558" w14:textId="77777777" w:rsidR="00624EE4" w:rsidRPr="00470220" w:rsidRDefault="00624EE4" w:rsidP="001D6D31">
            <w:pPr>
              <w:pStyle w:val="ColumnHeading"/>
              <w:keepNext/>
            </w:pPr>
            <w:r w:rsidRPr="00470220">
              <w:t>Kommissionens forslag</w:t>
            </w:r>
          </w:p>
        </w:tc>
        <w:tc>
          <w:tcPr>
            <w:tcW w:w="4876" w:type="dxa"/>
            <w:hideMark/>
          </w:tcPr>
          <w:p w14:paraId="217B2515" w14:textId="77777777" w:rsidR="00624EE4" w:rsidRPr="00470220" w:rsidRDefault="00624EE4" w:rsidP="001D6D31">
            <w:pPr>
              <w:pStyle w:val="ColumnHeading"/>
              <w:keepNext/>
            </w:pPr>
            <w:r w:rsidRPr="00470220">
              <w:t>Ændringsforslag</w:t>
            </w:r>
          </w:p>
        </w:tc>
      </w:tr>
      <w:tr w:rsidR="00176F35" w:rsidRPr="00470220" w14:paraId="31C4A1B0" w14:textId="77777777" w:rsidTr="001D6D31">
        <w:trPr>
          <w:jc w:val="center"/>
        </w:trPr>
        <w:tc>
          <w:tcPr>
            <w:tcW w:w="4876" w:type="dxa"/>
            <w:hideMark/>
          </w:tcPr>
          <w:p w14:paraId="19AD981D" w14:textId="77777777" w:rsidR="00624EE4" w:rsidRPr="00470220" w:rsidRDefault="00624EE4" w:rsidP="001D6D31">
            <w:pPr>
              <w:pStyle w:val="Normal6"/>
            </w:pPr>
            <w:r w:rsidRPr="00470220">
              <w:t xml:space="preserve">Disse statistikker stilles til rådighed for Kommissionen, [Den Europæiske Unions Asylagentur], Det Europæiske Agentur for Grænse- og Kystbevogtning og medlemsstaterne. Kommissionen præciserer ved hjælp af </w:t>
            </w:r>
            <w:r w:rsidRPr="00470220">
              <w:rPr>
                <w:b/>
                <w:bCs/>
                <w:i/>
                <w:iCs/>
              </w:rPr>
              <w:t>gennemførelsesretsakter</w:t>
            </w:r>
            <w:r w:rsidRPr="00470220">
              <w:t xml:space="preserve"> indholdet af de månedlige statistikker på tværs af systemerne. </w:t>
            </w:r>
            <w:r w:rsidRPr="00470220">
              <w:rPr>
                <w:b/>
                <w:bCs/>
                <w:i/>
                <w:iCs/>
              </w:rPr>
              <w:t>Disse gennemførelsesretsakter vedtages efter undersøgelsesproceduren, jf. artikel 41a, stk. 2</w:t>
            </w:r>
            <w:r w:rsidRPr="00470220">
              <w:t>.</w:t>
            </w:r>
          </w:p>
        </w:tc>
        <w:tc>
          <w:tcPr>
            <w:tcW w:w="4876" w:type="dxa"/>
            <w:hideMark/>
          </w:tcPr>
          <w:p w14:paraId="33B13ED8" w14:textId="77777777" w:rsidR="00624EE4" w:rsidRPr="00470220" w:rsidRDefault="00624EE4" w:rsidP="001D6D31">
            <w:pPr>
              <w:pStyle w:val="Normal6"/>
              <w:rPr>
                <w:szCs w:val="24"/>
              </w:rPr>
            </w:pPr>
            <w:r w:rsidRPr="00470220">
              <w:t xml:space="preserve">Disse statistikker stilles til rådighed for Kommissionen, </w:t>
            </w:r>
            <w:r w:rsidRPr="00470220">
              <w:rPr>
                <w:b/>
                <w:bCs/>
                <w:i/>
                <w:iCs/>
              </w:rPr>
              <w:t xml:space="preserve">Europa-Parlamentet, </w:t>
            </w:r>
            <w:r w:rsidRPr="00470220">
              <w:t xml:space="preserve">[Den Europæiske Unions Asylagentur], Det Europæiske Agentur for Grænse- og Kystbevogtning og medlemsstaterne. Kommissionen præciserer ved hjælp af </w:t>
            </w:r>
            <w:r w:rsidRPr="00470220">
              <w:rPr>
                <w:b/>
                <w:bCs/>
                <w:i/>
                <w:iCs/>
              </w:rPr>
              <w:t>delegerede</w:t>
            </w:r>
            <w:r w:rsidRPr="00470220">
              <w:t xml:space="preserve"> </w:t>
            </w:r>
            <w:r w:rsidRPr="00470220">
              <w:rPr>
                <w:b/>
                <w:bCs/>
                <w:i/>
                <w:iCs/>
              </w:rPr>
              <w:t>retsakter</w:t>
            </w:r>
            <w:r w:rsidRPr="00470220">
              <w:t xml:space="preserve"> indholdet af de månedlige statistikker på tværs af systemerne.</w:t>
            </w:r>
          </w:p>
        </w:tc>
      </w:tr>
      <w:tr w:rsidR="00176F35" w:rsidRPr="00470220" w14:paraId="26EFFDB0" w14:textId="77777777" w:rsidTr="001D6D31">
        <w:trPr>
          <w:jc w:val="center"/>
        </w:trPr>
        <w:tc>
          <w:tcPr>
            <w:tcW w:w="4876" w:type="dxa"/>
          </w:tcPr>
          <w:p w14:paraId="5F7B9FC6" w14:textId="77777777" w:rsidR="00624EE4" w:rsidRPr="00470220" w:rsidRDefault="00624EE4" w:rsidP="001D6D31">
            <w:pPr>
              <w:pStyle w:val="Normal6"/>
            </w:pPr>
          </w:p>
        </w:tc>
        <w:tc>
          <w:tcPr>
            <w:tcW w:w="4876" w:type="dxa"/>
            <w:hideMark/>
          </w:tcPr>
          <w:p w14:paraId="24AD49AB" w14:textId="260314F0" w:rsidR="00624EE4" w:rsidRPr="00470220" w:rsidRDefault="00624EE4" w:rsidP="001D6D31">
            <w:pPr>
              <w:pStyle w:val="Normal6"/>
              <w:rPr>
                <w:szCs w:val="24"/>
              </w:rPr>
            </w:pPr>
            <w:r w:rsidRPr="00470220">
              <w:rPr>
                <w:b/>
                <w:i/>
              </w:rPr>
              <w:t xml:space="preserve">Statistikker på tværs af systemerne må ikke anvendes i forbindelse med privatpersoner eller gøre det muligt at identificere disse, og de må ikke anvendes til at nægte adgang til EU's område. </w:t>
            </w:r>
            <w:r w:rsidRPr="00470220">
              <w:rPr>
                <w:b/>
                <w:bCs/>
                <w:i/>
                <w:iCs/>
              </w:rPr>
              <w:t>Statistikkerne og de oplysninger, der udarbejdes i henhold til stk. 3 og 4</w:t>
            </w:r>
            <w:r w:rsidR="00F86565" w:rsidRPr="00470220">
              <w:rPr>
                <w:b/>
                <w:bCs/>
                <w:i/>
                <w:iCs/>
              </w:rPr>
              <w:t>,</w:t>
            </w:r>
            <w:r w:rsidRPr="00470220">
              <w:rPr>
                <w:b/>
                <w:bCs/>
                <w:i/>
                <w:iCs/>
              </w:rPr>
              <w:t xml:space="preserve"> må ikke anvendes inden for rammerne af nogen af de algoritmer, der er indeholdt i EU </w:t>
            </w:r>
            <w:r w:rsidR="00D11B9E" w:rsidRPr="00470220">
              <w:rPr>
                <w:b/>
                <w:bCs/>
                <w:i/>
                <w:iCs/>
              </w:rPr>
              <w:t>RIA</w:t>
            </w:r>
            <w:r w:rsidRPr="00470220">
              <w:rPr>
                <w:b/>
                <w:bCs/>
                <w:i/>
                <w:iCs/>
              </w:rPr>
              <w:t>'s store IT-systemer</w:t>
            </w:r>
            <w:r w:rsidRPr="00470220">
              <w:t>.</w:t>
            </w:r>
          </w:p>
        </w:tc>
      </w:tr>
    </w:tbl>
    <w:p w14:paraId="5FE4173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C5C51E1" w14:textId="77777777" w:rsidR="00624EE4" w:rsidRPr="00470220" w:rsidRDefault="00624EE4" w:rsidP="00624EE4">
      <w:r w:rsidRPr="005355CF">
        <w:rPr>
          <w:rStyle w:val="HideTWBExt"/>
        </w:rPr>
        <w:t>&lt;/Amend&gt;</w:t>
      </w:r>
    </w:p>
    <w:p w14:paraId="6E1849F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162</w:t>
      </w:r>
      <w:r w:rsidRPr="005355CF">
        <w:rPr>
          <w:rStyle w:val="HideTWBExt"/>
          <w:b w:val="0"/>
        </w:rPr>
        <w:t>&lt;/NumAm&gt;</w:t>
      </w:r>
    </w:p>
    <w:p w14:paraId="34DB4FF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C96B314" w14:textId="77777777" w:rsidR="00624EE4" w:rsidRPr="00470220" w:rsidRDefault="00624EE4" w:rsidP="00624EE4">
      <w:r w:rsidRPr="005355CF">
        <w:rPr>
          <w:rStyle w:val="HideTWBExt"/>
        </w:rPr>
        <w:t>&lt;/RepeatBlock-By&gt;</w:t>
      </w:r>
    </w:p>
    <w:p w14:paraId="1C61010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07024B5" w14:textId="77777777" w:rsidR="00624EE4" w:rsidRPr="00470220" w:rsidRDefault="00624EE4" w:rsidP="00624EE4">
      <w:pPr>
        <w:pStyle w:val="NormalBold"/>
      </w:pPr>
      <w:r w:rsidRPr="005355CF">
        <w:rPr>
          <w:rStyle w:val="HideTWBExt"/>
          <w:b w:val="0"/>
        </w:rPr>
        <w:t>&lt;Article&gt;</w:t>
      </w:r>
      <w:r w:rsidRPr="00470220">
        <w:t>Dispositive del – nr. 13 – artikel 9 – stk. 3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5453D25" w14:textId="77777777" w:rsidTr="001D6D31">
        <w:trPr>
          <w:jc w:val="center"/>
        </w:trPr>
        <w:tc>
          <w:tcPr>
            <w:tcW w:w="9752" w:type="dxa"/>
            <w:gridSpan w:val="2"/>
          </w:tcPr>
          <w:p w14:paraId="793D0712" w14:textId="77777777" w:rsidR="00624EE4" w:rsidRPr="00470220" w:rsidRDefault="00624EE4" w:rsidP="001D6D31">
            <w:pPr>
              <w:keepNext/>
            </w:pPr>
          </w:p>
        </w:tc>
      </w:tr>
      <w:tr w:rsidR="00176F35" w:rsidRPr="00470220" w14:paraId="1841C895" w14:textId="77777777" w:rsidTr="001D6D31">
        <w:trPr>
          <w:jc w:val="center"/>
        </w:trPr>
        <w:tc>
          <w:tcPr>
            <w:tcW w:w="4876" w:type="dxa"/>
            <w:hideMark/>
          </w:tcPr>
          <w:p w14:paraId="3C4774CE" w14:textId="77777777" w:rsidR="00624EE4" w:rsidRPr="00470220" w:rsidRDefault="00624EE4" w:rsidP="001D6D31">
            <w:pPr>
              <w:pStyle w:val="ColumnHeading"/>
              <w:keepNext/>
            </w:pPr>
            <w:r w:rsidRPr="00470220">
              <w:t>Kommissionens forslag</w:t>
            </w:r>
          </w:p>
        </w:tc>
        <w:tc>
          <w:tcPr>
            <w:tcW w:w="4876" w:type="dxa"/>
            <w:hideMark/>
          </w:tcPr>
          <w:p w14:paraId="1C58DDCD" w14:textId="77777777" w:rsidR="00624EE4" w:rsidRPr="00470220" w:rsidRDefault="00624EE4" w:rsidP="001D6D31">
            <w:pPr>
              <w:pStyle w:val="ColumnHeading"/>
              <w:keepNext/>
            </w:pPr>
            <w:r w:rsidRPr="00470220">
              <w:t>Ændringsforslag</w:t>
            </w:r>
          </w:p>
        </w:tc>
      </w:tr>
      <w:tr w:rsidR="00176F35" w:rsidRPr="00470220" w14:paraId="0D36B179" w14:textId="77777777" w:rsidTr="001D6D31">
        <w:trPr>
          <w:jc w:val="center"/>
        </w:trPr>
        <w:tc>
          <w:tcPr>
            <w:tcW w:w="4876" w:type="dxa"/>
            <w:hideMark/>
          </w:tcPr>
          <w:p w14:paraId="2EB8BE11" w14:textId="77777777" w:rsidR="00624EE4" w:rsidRPr="00470220" w:rsidRDefault="00624EE4" w:rsidP="001D6D31">
            <w:pPr>
              <w:pStyle w:val="Normal6"/>
            </w:pPr>
            <w:r w:rsidRPr="00470220">
              <w:t xml:space="preserve">Disse statistikker stilles til rådighed for Kommissionen, [Den Europæiske Unions Asylagentur], Det Europæiske Agentur for Grænse- og Kystbevogtning og medlemsstaterne. Kommissionen </w:t>
            </w:r>
            <w:r w:rsidRPr="00470220">
              <w:lastRenderedPageBreak/>
              <w:t xml:space="preserve">præciserer ved hjælp af </w:t>
            </w:r>
            <w:r w:rsidRPr="00470220">
              <w:rPr>
                <w:b/>
                <w:bCs/>
                <w:i/>
                <w:iCs/>
              </w:rPr>
              <w:t>gennemførelsesretsakter</w:t>
            </w:r>
            <w:r w:rsidRPr="00470220">
              <w:t xml:space="preserve"> indholdet af de månedlige statistikker </w:t>
            </w:r>
            <w:r w:rsidRPr="00470220">
              <w:rPr>
                <w:b/>
                <w:bCs/>
                <w:i/>
                <w:iCs/>
              </w:rPr>
              <w:t>på tværs af systemerne</w:t>
            </w:r>
            <w:r w:rsidRPr="00470220">
              <w:t xml:space="preserve">. </w:t>
            </w:r>
            <w:r w:rsidRPr="00470220">
              <w:rPr>
                <w:b/>
                <w:i/>
              </w:rPr>
              <w:t>Disse gennemførelsesretsakter vedtages efter undersøgelsesproceduren, jf. artikel 41a, stk. 2.</w:t>
            </w:r>
          </w:p>
        </w:tc>
        <w:tc>
          <w:tcPr>
            <w:tcW w:w="4876" w:type="dxa"/>
            <w:hideMark/>
          </w:tcPr>
          <w:p w14:paraId="00606606" w14:textId="77777777" w:rsidR="00624EE4" w:rsidRPr="00470220" w:rsidRDefault="00624EE4" w:rsidP="001D6D31">
            <w:pPr>
              <w:pStyle w:val="Normal6"/>
              <w:rPr>
                <w:szCs w:val="24"/>
              </w:rPr>
            </w:pPr>
            <w:r w:rsidRPr="00470220">
              <w:lastRenderedPageBreak/>
              <w:t xml:space="preserve">Disse statistikker stilles til rådighed for Kommissionen, </w:t>
            </w:r>
            <w:r w:rsidRPr="00470220">
              <w:rPr>
                <w:b/>
                <w:bCs/>
                <w:i/>
                <w:iCs/>
              </w:rPr>
              <w:t xml:space="preserve">Europa-Parlamentet, </w:t>
            </w:r>
            <w:r w:rsidRPr="00470220">
              <w:t xml:space="preserve">[Den Europæiske Unions Asylagentur], Det Europæiske Agentur for Grænse- og Kystbevogtning og medlemsstaterne. </w:t>
            </w:r>
            <w:r w:rsidRPr="00470220">
              <w:lastRenderedPageBreak/>
              <w:t xml:space="preserve">Kommissionen præciserer ved hjælp af </w:t>
            </w:r>
            <w:r w:rsidRPr="00470220">
              <w:rPr>
                <w:b/>
                <w:bCs/>
                <w:i/>
                <w:iCs/>
              </w:rPr>
              <w:t>delegerede retsakter</w:t>
            </w:r>
            <w:r w:rsidRPr="00470220">
              <w:t xml:space="preserve"> indholdet af de månedlige statistikker.</w:t>
            </w:r>
          </w:p>
        </w:tc>
      </w:tr>
    </w:tbl>
    <w:p w14:paraId="064338C4"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BE575D5" w14:textId="77777777" w:rsidR="00624EE4" w:rsidRPr="00470220" w:rsidRDefault="00624EE4" w:rsidP="00624EE4">
      <w:r w:rsidRPr="005355CF">
        <w:rPr>
          <w:rStyle w:val="HideTWBExt"/>
        </w:rPr>
        <w:t>&lt;/Amend&gt;</w:t>
      </w:r>
    </w:p>
    <w:p w14:paraId="0A9A993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163</w:t>
      </w:r>
      <w:r w:rsidRPr="005355CF">
        <w:rPr>
          <w:rStyle w:val="HideTWBExt"/>
          <w:b w:val="0"/>
        </w:rPr>
        <w:t>&lt;/NumAm&gt;</w:t>
      </w:r>
    </w:p>
    <w:p w14:paraId="67F4D547"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36A70020" w14:textId="77777777" w:rsidR="00624EE4" w:rsidRPr="00470220" w:rsidRDefault="00624EE4" w:rsidP="00624EE4">
      <w:r w:rsidRPr="005355CF">
        <w:rPr>
          <w:rStyle w:val="HideTWBExt"/>
        </w:rPr>
        <w:t>&lt;/RepeatBlock-By&gt;</w:t>
      </w:r>
    </w:p>
    <w:p w14:paraId="3FBCA4B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307D932" w14:textId="77777777" w:rsidR="00624EE4" w:rsidRPr="00470220" w:rsidRDefault="00624EE4" w:rsidP="00624EE4">
      <w:pPr>
        <w:pStyle w:val="NormalBold"/>
      </w:pPr>
      <w:r w:rsidRPr="005355CF">
        <w:rPr>
          <w:rStyle w:val="HideTWBExt"/>
          <w:b w:val="0"/>
        </w:rPr>
        <w:t>&lt;Article&gt;</w:t>
      </w:r>
      <w:r w:rsidRPr="00470220">
        <w:t>Dispositive del – nr. 13 – artikel 9 – stk. 3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A3B4CE5" w14:textId="77777777" w:rsidTr="001D6D31">
        <w:trPr>
          <w:jc w:val="center"/>
        </w:trPr>
        <w:tc>
          <w:tcPr>
            <w:tcW w:w="9752" w:type="dxa"/>
            <w:gridSpan w:val="2"/>
          </w:tcPr>
          <w:p w14:paraId="1F242F67" w14:textId="77777777" w:rsidR="00624EE4" w:rsidRPr="00470220" w:rsidRDefault="00624EE4" w:rsidP="001D6D31">
            <w:pPr>
              <w:keepNext/>
            </w:pPr>
          </w:p>
        </w:tc>
      </w:tr>
      <w:tr w:rsidR="00176F35" w:rsidRPr="00470220" w14:paraId="27B35F53" w14:textId="77777777" w:rsidTr="001D6D31">
        <w:trPr>
          <w:jc w:val="center"/>
        </w:trPr>
        <w:tc>
          <w:tcPr>
            <w:tcW w:w="4876" w:type="dxa"/>
            <w:hideMark/>
          </w:tcPr>
          <w:p w14:paraId="6001DC29" w14:textId="77777777" w:rsidR="00624EE4" w:rsidRPr="00470220" w:rsidRDefault="00624EE4" w:rsidP="001D6D31">
            <w:pPr>
              <w:pStyle w:val="ColumnHeading"/>
              <w:keepNext/>
            </w:pPr>
            <w:r w:rsidRPr="00470220">
              <w:t>Kommissionens forslag</w:t>
            </w:r>
          </w:p>
        </w:tc>
        <w:tc>
          <w:tcPr>
            <w:tcW w:w="4876" w:type="dxa"/>
            <w:hideMark/>
          </w:tcPr>
          <w:p w14:paraId="4267EB1C" w14:textId="77777777" w:rsidR="00624EE4" w:rsidRPr="00470220" w:rsidRDefault="00624EE4" w:rsidP="001D6D31">
            <w:pPr>
              <w:pStyle w:val="ColumnHeading"/>
              <w:keepNext/>
            </w:pPr>
            <w:r w:rsidRPr="00470220">
              <w:t>Ændringsforslag</w:t>
            </w:r>
          </w:p>
        </w:tc>
      </w:tr>
      <w:tr w:rsidR="00176F35" w:rsidRPr="00470220" w14:paraId="1D40CB08" w14:textId="77777777" w:rsidTr="001D6D31">
        <w:trPr>
          <w:jc w:val="center"/>
        </w:trPr>
        <w:tc>
          <w:tcPr>
            <w:tcW w:w="4876" w:type="dxa"/>
            <w:hideMark/>
          </w:tcPr>
          <w:p w14:paraId="275CB7F0" w14:textId="77777777" w:rsidR="00624EE4" w:rsidRPr="00470220" w:rsidRDefault="00624EE4" w:rsidP="001D6D31">
            <w:pPr>
              <w:pStyle w:val="Normal6"/>
            </w:pPr>
            <w:r w:rsidRPr="00470220">
              <w:t>Disse statistikker stilles til rådighed for Kommissionen, [Den Europæiske Unions Asylagentur], Det Europæiske Agentur for Grænse- og Kystbevogtning og medlemsstaterne. Kommissionen præciserer ved hjælp af gennemførelsesretsakter indholdet af de månedlige statistikker på tværs af systemerne. Disse gennemførelsesretsakter vedtages efter undersøgelsesproceduren, jf. artikel 41a, stk. 2.</w:t>
            </w:r>
          </w:p>
        </w:tc>
        <w:tc>
          <w:tcPr>
            <w:tcW w:w="4876" w:type="dxa"/>
            <w:hideMark/>
          </w:tcPr>
          <w:p w14:paraId="2B09424A" w14:textId="77777777" w:rsidR="00624EE4" w:rsidRPr="00470220" w:rsidRDefault="00624EE4" w:rsidP="001D6D31">
            <w:pPr>
              <w:pStyle w:val="Normal6"/>
              <w:rPr>
                <w:szCs w:val="24"/>
              </w:rPr>
            </w:pPr>
            <w:r w:rsidRPr="00470220">
              <w:t xml:space="preserve">Disse statistikker stilles til rådighed for </w:t>
            </w:r>
            <w:r w:rsidRPr="00470220">
              <w:rPr>
                <w:b/>
                <w:bCs/>
                <w:i/>
                <w:iCs/>
              </w:rPr>
              <w:t xml:space="preserve">Europa-Parlamentet, </w:t>
            </w:r>
            <w:r w:rsidRPr="00470220">
              <w:t xml:space="preserve">Kommissionen, [Den Europæiske Unions Asylagentur], Det Europæiske Agentur for Grænse- og Kystbevogtning og medlemsstaterne. Kommissionen præciserer ved hjælp af gennemførelsesretsakter indholdet af de månedlige statistikker på tværs af systemerne. Disse gennemførelsesretsakter vedtages efter undersøgelsesproceduren, jf. artikel 41a, stk. 2. </w:t>
            </w:r>
          </w:p>
        </w:tc>
      </w:tr>
    </w:tbl>
    <w:p w14:paraId="59B9A39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1C57561" w14:textId="77777777" w:rsidR="00624EE4" w:rsidRPr="00470220" w:rsidRDefault="00624EE4" w:rsidP="00624EE4">
      <w:r w:rsidRPr="005355CF">
        <w:rPr>
          <w:rStyle w:val="HideTWBExt"/>
        </w:rPr>
        <w:t>&lt;/Amend&gt;</w:t>
      </w:r>
    </w:p>
    <w:p w14:paraId="4ED074C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164</w:t>
      </w:r>
      <w:r w:rsidRPr="005355CF">
        <w:rPr>
          <w:rStyle w:val="HideTWBExt"/>
          <w:b w:val="0"/>
        </w:rPr>
        <w:t>&lt;/NumAm&gt;</w:t>
      </w:r>
    </w:p>
    <w:p w14:paraId="2E1D3A3B"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24FC2E6" w14:textId="77777777" w:rsidR="00624EE4" w:rsidRPr="00470220" w:rsidRDefault="00624EE4" w:rsidP="00624EE4">
      <w:r w:rsidRPr="005355CF">
        <w:rPr>
          <w:rStyle w:val="HideTWBExt"/>
        </w:rPr>
        <w:t>&lt;/RepeatBlock-By&gt;</w:t>
      </w:r>
    </w:p>
    <w:p w14:paraId="38F4C6C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1797B62" w14:textId="77777777" w:rsidR="00624EE4" w:rsidRPr="00470220" w:rsidRDefault="00624EE4" w:rsidP="00624EE4">
      <w:pPr>
        <w:pStyle w:val="NormalBold"/>
      </w:pPr>
      <w:r w:rsidRPr="005355CF">
        <w:rPr>
          <w:rStyle w:val="HideTWBExt"/>
          <w:b w:val="0"/>
        </w:rPr>
        <w:t>&lt;Article&gt;</w:t>
      </w:r>
      <w:r w:rsidRPr="00470220">
        <w:t>Dispositive del – nr. 13 – artikel 9 – stk. 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59FB000" w14:textId="77777777" w:rsidTr="001D6D31">
        <w:trPr>
          <w:jc w:val="center"/>
        </w:trPr>
        <w:tc>
          <w:tcPr>
            <w:tcW w:w="9752" w:type="dxa"/>
            <w:gridSpan w:val="2"/>
          </w:tcPr>
          <w:p w14:paraId="4C7F2AF4" w14:textId="77777777" w:rsidR="00624EE4" w:rsidRPr="00470220" w:rsidRDefault="00624EE4" w:rsidP="001D6D31">
            <w:pPr>
              <w:keepNext/>
            </w:pPr>
          </w:p>
        </w:tc>
      </w:tr>
      <w:tr w:rsidR="00176F35" w:rsidRPr="00470220" w14:paraId="796F6B88" w14:textId="77777777" w:rsidTr="001D6D31">
        <w:trPr>
          <w:jc w:val="center"/>
        </w:trPr>
        <w:tc>
          <w:tcPr>
            <w:tcW w:w="4876" w:type="dxa"/>
            <w:hideMark/>
          </w:tcPr>
          <w:p w14:paraId="1A2FD648" w14:textId="77777777" w:rsidR="00624EE4" w:rsidRPr="00470220" w:rsidRDefault="00624EE4" w:rsidP="001D6D31">
            <w:pPr>
              <w:pStyle w:val="ColumnHeading"/>
              <w:keepNext/>
            </w:pPr>
            <w:r w:rsidRPr="00470220">
              <w:t>Kommissionens forslag</w:t>
            </w:r>
          </w:p>
        </w:tc>
        <w:tc>
          <w:tcPr>
            <w:tcW w:w="4876" w:type="dxa"/>
            <w:hideMark/>
          </w:tcPr>
          <w:p w14:paraId="383C394F" w14:textId="77777777" w:rsidR="00624EE4" w:rsidRPr="00470220" w:rsidRDefault="00624EE4" w:rsidP="001D6D31">
            <w:pPr>
              <w:pStyle w:val="ColumnHeading"/>
              <w:keepNext/>
            </w:pPr>
            <w:r w:rsidRPr="00470220">
              <w:t>Ændringsforslag</w:t>
            </w:r>
          </w:p>
        </w:tc>
      </w:tr>
      <w:tr w:rsidR="00176F35" w:rsidRPr="00470220" w14:paraId="6D4AD741" w14:textId="77777777" w:rsidTr="001D6D31">
        <w:trPr>
          <w:jc w:val="center"/>
        </w:trPr>
        <w:tc>
          <w:tcPr>
            <w:tcW w:w="4876" w:type="dxa"/>
            <w:hideMark/>
          </w:tcPr>
          <w:p w14:paraId="427D2675" w14:textId="77777777" w:rsidR="00624EE4" w:rsidRPr="00470220" w:rsidRDefault="00624EE4" w:rsidP="001D6D31">
            <w:pPr>
              <w:pStyle w:val="Normal6"/>
            </w:pPr>
            <w:r w:rsidRPr="00470220">
              <w:t>4.</w:t>
            </w:r>
            <w:r w:rsidRPr="00470220">
              <w:tab/>
              <w:t xml:space="preserve">På Kommissionens anmodning forsyner eu-LISA den med statistikker om specifikke aspekter, der er forbundet med gennemførelsen af denne forordning, og med de statistikker, der er omhandlet i stk. </w:t>
            </w:r>
            <w:r w:rsidRPr="00470220">
              <w:lastRenderedPageBreak/>
              <w:t>1</w:t>
            </w:r>
            <w:r w:rsidRPr="00470220">
              <w:rPr>
                <w:b/>
                <w:bCs/>
                <w:i/>
                <w:iCs/>
              </w:rPr>
              <w:t>,</w:t>
            </w:r>
            <w:r w:rsidRPr="00470220">
              <w:t xml:space="preserve"> og gør dem på anmodning tilgængelig for en medlemsstat og for [Den Europæiske Unions Asylagentur].</w:t>
            </w:r>
          </w:p>
        </w:tc>
        <w:tc>
          <w:tcPr>
            <w:tcW w:w="4876" w:type="dxa"/>
            <w:hideMark/>
          </w:tcPr>
          <w:p w14:paraId="56393FA1" w14:textId="77777777" w:rsidR="00624EE4" w:rsidRPr="00470220" w:rsidRDefault="00624EE4" w:rsidP="001D6D31">
            <w:pPr>
              <w:pStyle w:val="Normal6"/>
              <w:rPr>
                <w:szCs w:val="24"/>
              </w:rPr>
            </w:pPr>
            <w:r w:rsidRPr="00470220">
              <w:lastRenderedPageBreak/>
              <w:t>4.</w:t>
            </w:r>
            <w:r w:rsidRPr="00470220">
              <w:tab/>
              <w:t xml:space="preserve">Efter anmodning fra Kommissionen forsyner eu-LISA den med statistikker om specifikke aspekter, der er forbundet med gennemførelsen af denne forordning, og med de statistikker, der er omhandlet i stk. </w:t>
            </w:r>
            <w:r w:rsidRPr="00470220">
              <w:lastRenderedPageBreak/>
              <w:t>1</w:t>
            </w:r>
            <w:r w:rsidRPr="00470220">
              <w:rPr>
                <w:b/>
                <w:bCs/>
                <w:i/>
                <w:iCs/>
              </w:rPr>
              <w:t>.</w:t>
            </w:r>
            <w:r w:rsidRPr="00470220">
              <w:rPr>
                <w:b/>
                <w:i/>
              </w:rPr>
              <w:t xml:space="preserve"> </w:t>
            </w:r>
            <w:r w:rsidRPr="00470220">
              <w:rPr>
                <w:b/>
                <w:bCs/>
                <w:i/>
                <w:iCs/>
              </w:rPr>
              <w:t>Kommissionen gør dem tilgængelige for Europa-Parlamentet</w:t>
            </w:r>
            <w:r w:rsidRPr="00470220">
              <w:t xml:space="preserve"> og gør dem på anmodning tilgængelig for en medlemsstat og for [Den Europæiske Unions Asylagentur].</w:t>
            </w:r>
          </w:p>
        </w:tc>
      </w:tr>
    </w:tbl>
    <w:p w14:paraId="6B30DBA9"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C67D6C2" w14:textId="77777777" w:rsidR="00624EE4" w:rsidRPr="00470220" w:rsidRDefault="00624EE4" w:rsidP="00624EE4">
      <w:r w:rsidRPr="005355CF">
        <w:rPr>
          <w:rStyle w:val="HideTWBExt"/>
        </w:rPr>
        <w:t>&lt;/Amend&gt;</w:t>
      </w:r>
    </w:p>
    <w:p w14:paraId="32AC1B6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165</w:t>
      </w:r>
      <w:r w:rsidRPr="005355CF">
        <w:rPr>
          <w:rStyle w:val="HideTWBExt"/>
          <w:b w:val="0"/>
        </w:rPr>
        <w:t>&lt;/NumAm&gt;</w:t>
      </w:r>
    </w:p>
    <w:p w14:paraId="0FA4FA9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472F46F4" w14:textId="77777777" w:rsidR="00624EE4" w:rsidRPr="00470220" w:rsidRDefault="00624EE4" w:rsidP="00624EE4">
      <w:r w:rsidRPr="005355CF">
        <w:rPr>
          <w:rStyle w:val="HideTWBExt"/>
        </w:rPr>
        <w:t>&lt;/RepeatBlock-By&gt;</w:t>
      </w:r>
    </w:p>
    <w:p w14:paraId="7BC1EA6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949B972" w14:textId="77777777" w:rsidR="00624EE4" w:rsidRPr="00470220" w:rsidRDefault="00624EE4" w:rsidP="00624EE4">
      <w:pPr>
        <w:pStyle w:val="NormalBold"/>
      </w:pPr>
      <w:r w:rsidRPr="005355CF">
        <w:rPr>
          <w:rStyle w:val="HideTWBExt"/>
          <w:b w:val="0"/>
        </w:rPr>
        <w:t>&lt;Article&gt;</w:t>
      </w:r>
      <w:r w:rsidRPr="00470220">
        <w:t>Dispositive del – nr. 13 – artikel 9 – stk. 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7B94E55" w14:textId="77777777" w:rsidTr="001D6D31">
        <w:trPr>
          <w:jc w:val="center"/>
        </w:trPr>
        <w:tc>
          <w:tcPr>
            <w:tcW w:w="9752" w:type="dxa"/>
            <w:gridSpan w:val="2"/>
          </w:tcPr>
          <w:p w14:paraId="7C5C3063" w14:textId="77777777" w:rsidR="00624EE4" w:rsidRPr="00470220" w:rsidRDefault="00624EE4" w:rsidP="001D6D31">
            <w:pPr>
              <w:keepNext/>
            </w:pPr>
          </w:p>
        </w:tc>
      </w:tr>
      <w:tr w:rsidR="00176F35" w:rsidRPr="00470220" w14:paraId="2C8F386A" w14:textId="77777777" w:rsidTr="001D6D31">
        <w:trPr>
          <w:jc w:val="center"/>
        </w:trPr>
        <w:tc>
          <w:tcPr>
            <w:tcW w:w="4876" w:type="dxa"/>
            <w:hideMark/>
          </w:tcPr>
          <w:p w14:paraId="1AFF0333" w14:textId="77777777" w:rsidR="00624EE4" w:rsidRPr="00470220" w:rsidRDefault="00624EE4" w:rsidP="001D6D31">
            <w:pPr>
              <w:pStyle w:val="ColumnHeading"/>
              <w:keepNext/>
            </w:pPr>
            <w:r w:rsidRPr="00470220">
              <w:t>Kommissionens forslag</w:t>
            </w:r>
          </w:p>
        </w:tc>
        <w:tc>
          <w:tcPr>
            <w:tcW w:w="4876" w:type="dxa"/>
            <w:hideMark/>
          </w:tcPr>
          <w:p w14:paraId="442A79CB" w14:textId="77777777" w:rsidR="00624EE4" w:rsidRPr="00470220" w:rsidRDefault="00624EE4" w:rsidP="001D6D31">
            <w:pPr>
              <w:pStyle w:val="ColumnHeading"/>
              <w:keepNext/>
            </w:pPr>
            <w:r w:rsidRPr="00470220">
              <w:t>Ændringsforslag</w:t>
            </w:r>
          </w:p>
        </w:tc>
      </w:tr>
      <w:tr w:rsidR="00176F35" w:rsidRPr="00470220" w14:paraId="0CBB7AA7" w14:textId="77777777" w:rsidTr="001D6D31">
        <w:trPr>
          <w:jc w:val="center"/>
        </w:trPr>
        <w:tc>
          <w:tcPr>
            <w:tcW w:w="4876" w:type="dxa"/>
            <w:hideMark/>
          </w:tcPr>
          <w:p w14:paraId="0D7401EB" w14:textId="77777777" w:rsidR="00624EE4" w:rsidRPr="00470220" w:rsidRDefault="00624EE4" w:rsidP="001D6D31">
            <w:pPr>
              <w:pStyle w:val="Normal6"/>
            </w:pPr>
            <w:r w:rsidRPr="00470220">
              <w:t>4.</w:t>
            </w:r>
            <w:r w:rsidRPr="00470220">
              <w:tab/>
              <w:t>På Kommissionens anmodning forsyner eu-LISA den med statistikker om specifikke aspekter, der er forbundet med gennemførelsen af denne forordning, og med de statistikker, der er omhandlet i stk. 1, og gør dem på anmodning tilgængelig for en medlemsstat og for [Den Europæiske Unions Asylagentur].</w:t>
            </w:r>
          </w:p>
        </w:tc>
        <w:tc>
          <w:tcPr>
            <w:tcW w:w="4876" w:type="dxa"/>
            <w:hideMark/>
          </w:tcPr>
          <w:p w14:paraId="367A4BD2" w14:textId="77777777" w:rsidR="00624EE4" w:rsidRPr="00470220" w:rsidRDefault="00624EE4" w:rsidP="001D6D31">
            <w:pPr>
              <w:pStyle w:val="Normal6"/>
              <w:rPr>
                <w:szCs w:val="24"/>
              </w:rPr>
            </w:pPr>
            <w:r w:rsidRPr="00470220">
              <w:t>4.</w:t>
            </w:r>
            <w:r w:rsidRPr="00470220">
              <w:tab/>
              <w:t>På Kommissionens anmodning forsyner eu-LISA den med statistikker om specifikke aspekter, der er forbundet med gennemførelsen af denne forordning, og med de statistikker, der er omhandlet i stk. 1, og gør dem på anmodning tilgængelig for en medlemsstat</w:t>
            </w:r>
            <w:r w:rsidRPr="00470220">
              <w:rPr>
                <w:b/>
                <w:bCs/>
                <w:i/>
                <w:iCs/>
              </w:rPr>
              <w:t>, for Europa-Parlamentet</w:t>
            </w:r>
            <w:r w:rsidRPr="00470220">
              <w:t xml:space="preserve"> og for [Den Europæiske Unions Asylagentur].</w:t>
            </w:r>
          </w:p>
        </w:tc>
      </w:tr>
    </w:tbl>
    <w:p w14:paraId="0F5D177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159C597" w14:textId="77777777" w:rsidR="00624EE4" w:rsidRPr="00470220" w:rsidRDefault="00624EE4" w:rsidP="00624EE4">
      <w:r w:rsidRPr="005355CF">
        <w:rPr>
          <w:rStyle w:val="HideTWBExt"/>
        </w:rPr>
        <w:t>&lt;/Amend&gt;</w:t>
      </w:r>
    </w:p>
    <w:p w14:paraId="05A89FA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166</w:t>
      </w:r>
      <w:r w:rsidRPr="005355CF">
        <w:rPr>
          <w:rStyle w:val="HideTWBExt"/>
          <w:b w:val="0"/>
        </w:rPr>
        <w:t>&lt;/NumAm&gt;</w:t>
      </w:r>
    </w:p>
    <w:p w14:paraId="310251F1"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410E56D4" w14:textId="77777777" w:rsidR="00624EE4" w:rsidRPr="00470220" w:rsidRDefault="00624EE4" w:rsidP="00624EE4">
      <w:r w:rsidRPr="005355CF">
        <w:rPr>
          <w:rStyle w:val="HideTWBExt"/>
        </w:rPr>
        <w:t>&lt;/RepeatBlock-By&gt;</w:t>
      </w:r>
    </w:p>
    <w:p w14:paraId="5E25D96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D12552D" w14:textId="77777777" w:rsidR="00624EE4" w:rsidRPr="00470220" w:rsidRDefault="00624EE4" w:rsidP="00624EE4">
      <w:pPr>
        <w:pStyle w:val="NormalBold"/>
      </w:pPr>
      <w:r w:rsidRPr="005355CF">
        <w:rPr>
          <w:rStyle w:val="HideTWBExt"/>
          <w:b w:val="0"/>
        </w:rPr>
        <w:t>&lt;Article&gt;</w:t>
      </w:r>
      <w:r w:rsidRPr="00470220">
        <w:t>Dispositive del – nr. 13 – artikel 9 – stk. 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6403A9F" w14:textId="77777777" w:rsidTr="001D6D31">
        <w:trPr>
          <w:jc w:val="center"/>
        </w:trPr>
        <w:tc>
          <w:tcPr>
            <w:tcW w:w="9752" w:type="dxa"/>
            <w:gridSpan w:val="2"/>
          </w:tcPr>
          <w:p w14:paraId="735A9CDA" w14:textId="77777777" w:rsidR="00624EE4" w:rsidRPr="00470220" w:rsidRDefault="00624EE4" w:rsidP="001D6D31">
            <w:pPr>
              <w:keepNext/>
            </w:pPr>
          </w:p>
        </w:tc>
      </w:tr>
      <w:tr w:rsidR="00176F35" w:rsidRPr="00470220" w14:paraId="36999C7E" w14:textId="77777777" w:rsidTr="001D6D31">
        <w:trPr>
          <w:jc w:val="center"/>
        </w:trPr>
        <w:tc>
          <w:tcPr>
            <w:tcW w:w="4876" w:type="dxa"/>
            <w:hideMark/>
          </w:tcPr>
          <w:p w14:paraId="1915E777" w14:textId="77777777" w:rsidR="00624EE4" w:rsidRPr="00470220" w:rsidRDefault="00624EE4" w:rsidP="001D6D31">
            <w:pPr>
              <w:pStyle w:val="ColumnHeading"/>
              <w:keepNext/>
            </w:pPr>
            <w:r w:rsidRPr="00470220">
              <w:t>Kommissionens forslag</w:t>
            </w:r>
          </w:p>
        </w:tc>
        <w:tc>
          <w:tcPr>
            <w:tcW w:w="4876" w:type="dxa"/>
            <w:hideMark/>
          </w:tcPr>
          <w:p w14:paraId="785D83E3" w14:textId="77777777" w:rsidR="00624EE4" w:rsidRPr="00470220" w:rsidRDefault="00624EE4" w:rsidP="001D6D31">
            <w:pPr>
              <w:pStyle w:val="ColumnHeading"/>
              <w:keepNext/>
            </w:pPr>
            <w:r w:rsidRPr="00470220">
              <w:t>Ændringsforslag</w:t>
            </w:r>
          </w:p>
        </w:tc>
      </w:tr>
      <w:tr w:rsidR="00176F35" w:rsidRPr="00470220" w14:paraId="3B9023F4" w14:textId="77777777" w:rsidTr="001D6D31">
        <w:trPr>
          <w:jc w:val="center"/>
        </w:trPr>
        <w:tc>
          <w:tcPr>
            <w:tcW w:w="4876" w:type="dxa"/>
            <w:hideMark/>
          </w:tcPr>
          <w:p w14:paraId="3E155F85" w14:textId="77777777" w:rsidR="00624EE4" w:rsidRPr="00470220" w:rsidRDefault="00624EE4" w:rsidP="001D6D31">
            <w:pPr>
              <w:pStyle w:val="Normal6"/>
            </w:pPr>
            <w:r w:rsidRPr="00470220">
              <w:t>4.</w:t>
            </w:r>
            <w:r w:rsidRPr="00470220">
              <w:tab/>
              <w:t>På Kommissionens anmodning forsyner eu-LISA den med statistikker om specifikke aspekter, der er forbundet med gennemførelsen af denne forordning, og med de statistikker, der er omhandlet i stk. 1, og gør dem på anmodning tilgængelig for en medlemsstat og for [Den Europæiske Unions Asylagentur].</w:t>
            </w:r>
          </w:p>
        </w:tc>
        <w:tc>
          <w:tcPr>
            <w:tcW w:w="4876" w:type="dxa"/>
            <w:hideMark/>
          </w:tcPr>
          <w:p w14:paraId="54FE51AC" w14:textId="05179D22" w:rsidR="00624EE4" w:rsidRPr="00470220" w:rsidRDefault="00624EE4" w:rsidP="001D6D31">
            <w:pPr>
              <w:pStyle w:val="Normal6"/>
              <w:rPr>
                <w:szCs w:val="24"/>
              </w:rPr>
            </w:pPr>
            <w:r w:rsidRPr="00470220">
              <w:t>4.</w:t>
            </w:r>
            <w:r w:rsidRPr="00470220">
              <w:tab/>
              <w:t>På Kommissionens anmodning forsyner eu-LISA den med statistikker om specifikke aspekter, der er forbundet med gennemførelsen af denne forordning, og med de statistikker, der er omhandlet i stk. 1, og gør dem på anmodning tilgængelig for en medlemsstat</w:t>
            </w:r>
            <w:r w:rsidRPr="00470220">
              <w:rPr>
                <w:b/>
                <w:bCs/>
                <w:i/>
                <w:iCs/>
              </w:rPr>
              <w:t>, for Europa-Parlamentet</w:t>
            </w:r>
            <w:r w:rsidRPr="00470220">
              <w:t xml:space="preserve"> og for [Den Europæiske </w:t>
            </w:r>
            <w:r w:rsidRPr="00470220">
              <w:lastRenderedPageBreak/>
              <w:t>Unions Asylagentur].</w:t>
            </w:r>
          </w:p>
        </w:tc>
      </w:tr>
    </w:tbl>
    <w:p w14:paraId="23C013C5"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AC33506" w14:textId="77777777" w:rsidR="00624EE4" w:rsidRPr="00470220" w:rsidRDefault="00624EE4" w:rsidP="00624EE4">
      <w:r w:rsidRPr="005355CF">
        <w:rPr>
          <w:rStyle w:val="HideTWBExt"/>
        </w:rPr>
        <w:t>&lt;/Amend&gt;</w:t>
      </w:r>
    </w:p>
    <w:p w14:paraId="6CFA539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167</w:t>
      </w:r>
      <w:r w:rsidRPr="005355CF">
        <w:rPr>
          <w:rStyle w:val="HideTWBExt"/>
          <w:b w:val="0"/>
        </w:rPr>
        <w:t>&lt;/NumAm&gt;</w:t>
      </w:r>
    </w:p>
    <w:p w14:paraId="5A65751C"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14AA84A" w14:textId="77777777" w:rsidR="00624EE4" w:rsidRPr="00470220" w:rsidRDefault="00624EE4" w:rsidP="00624EE4">
      <w:r w:rsidRPr="005355CF">
        <w:rPr>
          <w:rStyle w:val="HideTWBExt"/>
        </w:rPr>
        <w:t>&lt;/RepeatBlock-By&gt;</w:t>
      </w:r>
    </w:p>
    <w:p w14:paraId="2826CEB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3D40B6E" w14:textId="77777777" w:rsidR="00624EE4" w:rsidRPr="00470220" w:rsidRDefault="00624EE4" w:rsidP="00624EE4">
      <w:pPr>
        <w:pStyle w:val="NormalBold"/>
      </w:pPr>
      <w:r w:rsidRPr="005355CF">
        <w:rPr>
          <w:rStyle w:val="HideTWBExt"/>
          <w:b w:val="0"/>
        </w:rPr>
        <w:t>&lt;Article&gt;</w:t>
      </w:r>
      <w:r w:rsidRPr="00470220">
        <w:t>Dispositive del – nr. 13 – artikel 9 – stk. 5</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53919A7" w14:textId="77777777" w:rsidTr="001D6D31">
        <w:trPr>
          <w:jc w:val="center"/>
        </w:trPr>
        <w:tc>
          <w:tcPr>
            <w:tcW w:w="9752" w:type="dxa"/>
            <w:gridSpan w:val="2"/>
          </w:tcPr>
          <w:p w14:paraId="28C769F8" w14:textId="77777777" w:rsidR="00624EE4" w:rsidRPr="00470220" w:rsidRDefault="00624EE4" w:rsidP="001D6D31">
            <w:pPr>
              <w:keepNext/>
            </w:pPr>
          </w:p>
        </w:tc>
      </w:tr>
      <w:tr w:rsidR="00176F35" w:rsidRPr="00470220" w14:paraId="6872D6FA" w14:textId="77777777" w:rsidTr="001D6D31">
        <w:trPr>
          <w:jc w:val="center"/>
        </w:trPr>
        <w:tc>
          <w:tcPr>
            <w:tcW w:w="4876" w:type="dxa"/>
            <w:hideMark/>
          </w:tcPr>
          <w:p w14:paraId="7A99C4E0" w14:textId="77777777" w:rsidR="00624EE4" w:rsidRPr="00470220" w:rsidRDefault="00624EE4" w:rsidP="001D6D31">
            <w:pPr>
              <w:pStyle w:val="ColumnHeading"/>
              <w:keepNext/>
            </w:pPr>
            <w:r w:rsidRPr="00470220">
              <w:t>Kommissionens forslag</w:t>
            </w:r>
          </w:p>
        </w:tc>
        <w:tc>
          <w:tcPr>
            <w:tcW w:w="4876" w:type="dxa"/>
            <w:hideMark/>
          </w:tcPr>
          <w:p w14:paraId="7822C1D4" w14:textId="77777777" w:rsidR="00624EE4" w:rsidRPr="00470220" w:rsidRDefault="00624EE4" w:rsidP="001D6D31">
            <w:pPr>
              <w:pStyle w:val="ColumnHeading"/>
              <w:keepNext/>
            </w:pPr>
            <w:r w:rsidRPr="00470220">
              <w:t>Ændringsforslag</w:t>
            </w:r>
          </w:p>
        </w:tc>
      </w:tr>
      <w:tr w:rsidR="00176F35" w:rsidRPr="00470220" w14:paraId="34DED22C" w14:textId="77777777" w:rsidTr="001D6D31">
        <w:trPr>
          <w:jc w:val="center"/>
        </w:trPr>
        <w:tc>
          <w:tcPr>
            <w:tcW w:w="4876" w:type="dxa"/>
            <w:hideMark/>
          </w:tcPr>
          <w:p w14:paraId="18AE237E" w14:textId="77777777" w:rsidR="00624EE4" w:rsidRPr="00470220" w:rsidRDefault="00624EE4" w:rsidP="001D6D31">
            <w:pPr>
              <w:pStyle w:val="Normal6"/>
            </w:pPr>
            <w:r w:rsidRPr="00470220">
              <w:t>5.</w:t>
            </w:r>
            <w:r w:rsidRPr="00470220">
              <w:tab/>
              <w:t xml:space="preserve">eu-LISA lagrer de oplysninger, der er omhandlet i denne artikels stk. 1-4, og som </w:t>
            </w:r>
            <w:r w:rsidRPr="00470220">
              <w:rPr>
                <w:b/>
                <w:bCs/>
                <w:i/>
                <w:iCs/>
              </w:rPr>
              <w:t>ikke gør</w:t>
            </w:r>
            <w:r w:rsidRPr="00470220">
              <w:t xml:space="preserve"> det muligt at identificere personer, til forsknings- og analyseformål og giver dermed myndighederne i stk. 3 mulighed for at indhente rapporter og statistikker i det centrale register for rapportering og statistik som omhandlet i artikel 39 i forordning (EU) 2019/818.</w:t>
            </w:r>
          </w:p>
        </w:tc>
        <w:tc>
          <w:tcPr>
            <w:tcW w:w="4876" w:type="dxa"/>
            <w:hideMark/>
          </w:tcPr>
          <w:p w14:paraId="6B94571D" w14:textId="77777777" w:rsidR="00624EE4" w:rsidRPr="00470220" w:rsidRDefault="00624EE4" w:rsidP="001D6D31">
            <w:pPr>
              <w:pStyle w:val="Normal6"/>
              <w:rPr>
                <w:szCs w:val="24"/>
              </w:rPr>
            </w:pPr>
            <w:r w:rsidRPr="00470220">
              <w:t>5.</w:t>
            </w:r>
            <w:r w:rsidRPr="00470220">
              <w:tab/>
              <w:t xml:space="preserve">eu-LISA lagrer de oplysninger, der er omhandlet i denne artikels stk. 1-4, og som </w:t>
            </w:r>
            <w:r w:rsidRPr="00470220">
              <w:rPr>
                <w:b/>
                <w:bCs/>
                <w:i/>
                <w:iCs/>
              </w:rPr>
              <w:t>under ingen omstændigheder må gøre</w:t>
            </w:r>
            <w:r w:rsidRPr="00470220">
              <w:t xml:space="preserve"> det muligt at identificere personer </w:t>
            </w:r>
            <w:r w:rsidRPr="00470220">
              <w:rPr>
                <w:b/>
                <w:bCs/>
                <w:i/>
                <w:iCs/>
              </w:rPr>
              <w:t>i mere end fem år</w:t>
            </w:r>
            <w:r w:rsidRPr="00470220">
              <w:t xml:space="preserve">, til forsknings- og analyseformål og giver dermed myndighederne i stk. 3 mulighed for at indhente rapporter og statistikker i det centrale register for rapportering og statistik som omhandlet i artikel 39 i forordning (EU) 2019/818. </w:t>
            </w:r>
            <w:r w:rsidRPr="00470220">
              <w:rPr>
                <w:b/>
                <w:i/>
              </w:rPr>
              <w:t>Efter fem år skal disse oplysninger slettes.</w:t>
            </w:r>
          </w:p>
        </w:tc>
      </w:tr>
    </w:tbl>
    <w:p w14:paraId="6331A55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2A10620" w14:textId="77777777" w:rsidR="00624EE4" w:rsidRPr="00470220" w:rsidRDefault="00624EE4" w:rsidP="00624EE4">
      <w:r w:rsidRPr="005355CF">
        <w:rPr>
          <w:rStyle w:val="HideTWBExt"/>
        </w:rPr>
        <w:t>&lt;/Amend&gt;</w:t>
      </w:r>
    </w:p>
    <w:p w14:paraId="480BA43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168</w:t>
      </w:r>
      <w:r w:rsidRPr="005355CF">
        <w:rPr>
          <w:rStyle w:val="HideTWBExt"/>
          <w:b w:val="0"/>
        </w:rPr>
        <w:t>&lt;/NumAm&gt;</w:t>
      </w:r>
    </w:p>
    <w:p w14:paraId="01A80450"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25BA303B" w14:textId="77777777" w:rsidR="00624EE4" w:rsidRPr="00470220" w:rsidRDefault="00624EE4" w:rsidP="00624EE4">
      <w:r w:rsidRPr="005355CF">
        <w:rPr>
          <w:rStyle w:val="HideTWBExt"/>
        </w:rPr>
        <w:t>&lt;/RepeatBlock-By&gt;</w:t>
      </w:r>
    </w:p>
    <w:p w14:paraId="72D8FFA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9D3B1AD" w14:textId="77777777" w:rsidR="00624EE4" w:rsidRPr="00470220" w:rsidRDefault="00624EE4" w:rsidP="00624EE4">
      <w:pPr>
        <w:pStyle w:val="NormalBold"/>
      </w:pPr>
      <w:r w:rsidRPr="005355CF">
        <w:rPr>
          <w:rStyle w:val="HideTWBExt"/>
          <w:b w:val="0"/>
        </w:rPr>
        <w:t>&lt;Article&gt;</w:t>
      </w:r>
      <w:r w:rsidRPr="00470220">
        <w:t>Dispositive del – nr. 13 – artikel 9 – stk. 6</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17FB4F3" w14:textId="77777777" w:rsidTr="001D6D31">
        <w:trPr>
          <w:jc w:val="center"/>
        </w:trPr>
        <w:tc>
          <w:tcPr>
            <w:tcW w:w="9752" w:type="dxa"/>
            <w:gridSpan w:val="2"/>
          </w:tcPr>
          <w:p w14:paraId="1953DE31" w14:textId="77777777" w:rsidR="00624EE4" w:rsidRPr="00470220" w:rsidRDefault="00624EE4" w:rsidP="001D6D31">
            <w:pPr>
              <w:keepNext/>
            </w:pPr>
          </w:p>
        </w:tc>
      </w:tr>
      <w:tr w:rsidR="00176F35" w:rsidRPr="00470220" w14:paraId="734B83EB" w14:textId="77777777" w:rsidTr="001D6D31">
        <w:trPr>
          <w:jc w:val="center"/>
        </w:trPr>
        <w:tc>
          <w:tcPr>
            <w:tcW w:w="4876" w:type="dxa"/>
            <w:hideMark/>
          </w:tcPr>
          <w:p w14:paraId="5B4D9C20" w14:textId="77777777" w:rsidR="00624EE4" w:rsidRPr="00470220" w:rsidRDefault="00624EE4" w:rsidP="001D6D31">
            <w:pPr>
              <w:pStyle w:val="ColumnHeading"/>
              <w:keepNext/>
            </w:pPr>
            <w:r w:rsidRPr="00470220">
              <w:t>Kommissionens forslag</w:t>
            </w:r>
          </w:p>
        </w:tc>
        <w:tc>
          <w:tcPr>
            <w:tcW w:w="4876" w:type="dxa"/>
            <w:hideMark/>
          </w:tcPr>
          <w:p w14:paraId="4B6B6D43" w14:textId="77777777" w:rsidR="00624EE4" w:rsidRPr="00470220" w:rsidRDefault="00624EE4" w:rsidP="001D6D31">
            <w:pPr>
              <w:pStyle w:val="ColumnHeading"/>
              <w:keepNext/>
            </w:pPr>
            <w:r w:rsidRPr="00470220">
              <w:t>Ændringsforslag</w:t>
            </w:r>
          </w:p>
        </w:tc>
      </w:tr>
      <w:tr w:rsidR="00176F35" w:rsidRPr="00470220" w14:paraId="0E30CFC0" w14:textId="77777777" w:rsidTr="001D6D31">
        <w:trPr>
          <w:jc w:val="center"/>
        </w:trPr>
        <w:tc>
          <w:tcPr>
            <w:tcW w:w="4876" w:type="dxa"/>
            <w:hideMark/>
          </w:tcPr>
          <w:p w14:paraId="3310D3BF" w14:textId="77777777" w:rsidR="00624EE4" w:rsidRPr="00470220" w:rsidRDefault="00624EE4" w:rsidP="001D6D31">
            <w:pPr>
              <w:pStyle w:val="Normal6"/>
            </w:pPr>
            <w:r w:rsidRPr="00470220">
              <w:t>6.</w:t>
            </w:r>
            <w:r w:rsidRPr="00470220">
              <w:tab/>
              <w:t xml:space="preserve">eu-LISA, Kommissionen, [Den Europæiske Unions Asylagentur] og de myndigheder, hver medlemsstat har udpeget i overensstemmelse med artikel 28, stk. 2, skal gives adgang til det centrale register for rapportering og statistik, som er omhandlet i artikel 39 i forordning (EU) 2019/818. </w:t>
            </w:r>
            <w:r w:rsidRPr="00470220">
              <w:rPr>
                <w:b/>
                <w:i/>
              </w:rPr>
              <w:t xml:space="preserve">Autoriserede brugere i andre agenturer på området retlige og indre anliggender kan også gives adgang, hvis </w:t>
            </w:r>
            <w:r w:rsidRPr="00470220">
              <w:rPr>
                <w:b/>
                <w:i/>
              </w:rPr>
              <w:lastRenderedPageBreak/>
              <w:t>denne adgang er relevant for gennemførelsen af deres opgaver."</w:t>
            </w:r>
          </w:p>
        </w:tc>
        <w:tc>
          <w:tcPr>
            <w:tcW w:w="4876" w:type="dxa"/>
            <w:hideMark/>
          </w:tcPr>
          <w:p w14:paraId="27980627" w14:textId="77777777" w:rsidR="00624EE4" w:rsidRPr="00470220" w:rsidRDefault="00624EE4" w:rsidP="001D6D31">
            <w:pPr>
              <w:pStyle w:val="Normal6"/>
              <w:rPr>
                <w:szCs w:val="24"/>
              </w:rPr>
            </w:pPr>
            <w:r w:rsidRPr="00470220">
              <w:lastRenderedPageBreak/>
              <w:t>6.</w:t>
            </w:r>
            <w:r w:rsidRPr="00470220">
              <w:tab/>
              <w:t>eu-LISA, Kommissionen, [Den Europæiske Unions Asylagentur] og de myndigheder, hver medlemsstat har udpeget i overensstemmelse med artikel 28, stk. 2, skal gives adgang til det centrale register for rapportering og statistik, som er omhandlet i artikel 39 i forordning (EU) 2019/818.</w:t>
            </w:r>
          </w:p>
        </w:tc>
      </w:tr>
    </w:tbl>
    <w:p w14:paraId="019EBA7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164262C" w14:textId="77777777" w:rsidR="00624EE4" w:rsidRPr="00470220" w:rsidRDefault="00624EE4" w:rsidP="00624EE4">
      <w:r w:rsidRPr="005355CF">
        <w:rPr>
          <w:rStyle w:val="HideTWBExt"/>
        </w:rPr>
        <w:t>&lt;/Amend&gt;</w:t>
      </w:r>
    </w:p>
    <w:p w14:paraId="3884AA4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169</w:t>
      </w:r>
      <w:r w:rsidRPr="005355CF">
        <w:rPr>
          <w:rStyle w:val="HideTWBExt"/>
          <w:b w:val="0"/>
        </w:rPr>
        <w:t>&lt;/NumAm&gt;</w:t>
      </w:r>
    </w:p>
    <w:p w14:paraId="5484C978"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531F2F0" w14:textId="77777777" w:rsidR="00624EE4" w:rsidRPr="00470220" w:rsidRDefault="00624EE4" w:rsidP="00624EE4">
      <w:r w:rsidRPr="005355CF">
        <w:rPr>
          <w:rStyle w:val="HideTWBExt"/>
        </w:rPr>
        <w:t>&lt;/RepeatBlock-By&gt;</w:t>
      </w:r>
    </w:p>
    <w:p w14:paraId="68419BB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7FF4346" w14:textId="77777777" w:rsidR="00624EE4" w:rsidRPr="00470220" w:rsidRDefault="00624EE4" w:rsidP="00624EE4">
      <w:pPr>
        <w:pStyle w:val="NormalBold"/>
      </w:pPr>
      <w:r w:rsidRPr="005355CF">
        <w:rPr>
          <w:rStyle w:val="HideTWBExt"/>
          <w:b w:val="0"/>
        </w:rPr>
        <w:t>&lt;Article&gt;</w:t>
      </w:r>
      <w:r w:rsidRPr="00470220">
        <w:t>Dispositive del – nr. 13 – artikel 9 – stk. 6</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1BD65FB" w14:textId="77777777" w:rsidTr="001D6D31">
        <w:trPr>
          <w:jc w:val="center"/>
        </w:trPr>
        <w:tc>
          <w:tcPr>
            <w:tcW w:w="9752" w:type="dxa"/>
            <w:gridSpan w:val="2"/>
          </w:tcPr>
          <w:p w14:paraId="56C4AA12" w14:textId="77777777" w:rsidR="00624EE4" w:rsidRPr="00470220" w:rsidRDefault="00624EE4" w:rsidP="001D6D31">
            <w:pPr>
              <w:keepNext/>
            </w:pPr>
          </w:p>
        </w:tc>
      </w:tr>
      <w:tr w:rsidR="00176F35" w:rsidRPr="00470220" w14:paraId="08F53B5F" w14:textId="77777777" w:rsidTr="001D6D31">
        <w:trPr>
          <w:jc w:val="center"/>
        </w:trPr>
        <w:tc>
          <w:tcPr>
            <w:tcW w:w="4876" w:type="dxa"/>
            <w:hideMark/>
          </w:tcPr>
          <w:p w14:paraId="69FE282C" w14:textId="77777777" w:rsidR="00624EE4" w:rsidRPr="00470220" w:rsidRDefault="00624EE4" w:rsidP="001D6D31">
            <w:pPr>
              <w:pStyle w:val="ColumnHeading"/>
              <w:keepNext/>
            </w:pPr>
            <w:r w:rsidRPr="00470220">
              <w:t>Kommissionens forslag</w:t>
            </w:r>
          </w:p>
        </w:tc>
        <w:tc>
          <w:tcPr>
            <w:tcW w:w="4876" w:type="dxa"/>
            <w:hideMark/>
          </w:tcPr>
          <w:p w14:paraId="5657FF98" w14:textId="77777777" w:rsidR="00624EE4" w:rsidRPr="00470220" w:rsidRDefault="00624EE4" w:rsidP="001D6D31">
            <w:pPr>
              <w:pStyle w:val="ColumnHeading"/>
              <w:keepNext/>
            </w:pPr>
            <w:r w:rsidRPr="00470220">
              <w:t>Ændringsforslag</w:t>
            </w:r>
          </w:p>
        </w:tc>
      </w:tr>
      <w:tr w:rsidR="00176F35" w:rsidRPr="00470220" w14:paraId="6DEBF05F" w14:textId="77777777" w:rsidTr="001D6D31">
        <w:trPr>
          <w:jc w:val="center"/>
        </w:trPr>
        <w:tc>
          <w:tcPr>
            <w:tcW w:w="4876" w:type="dxa"/>
            <w:hideMark/>
          </w:tcPr>
          <w:p w14:paraId="42F3541F" w14:textId="77777777" w:rsidR="00624EE4" w:rsidRPr="00470220" w:rsidRDefault="00624EE4" w:rsidP="001D6D31">
            <w:pPr>
              <w:pStyle w:val="Normal6"/>
            </w:pPr>
            <w:r w:rsidRPr="00470220">
              <w:t>6.</w:t>
            </w:r>
            <w:r w:rsidRPr="00470220">
              <w:tab/>
              <w:t xml:space="preserve">eu-LISA, Kommissionen, [Den Europæiske Unions Asylagentur] og de myndigheder, hver medlemsstat har udpeget i overensstemmelse med artikel 28, stk. 2, skal gives adgang til det centrale register for rapportering og statistik, som er omhandlet i artikel 39 i forordning (EU) 2019/818. </w:t>
            </w:r>
            <w:r w:rsidRPr="00470220">
              <w:rPr>
                <w:b/>
                <w:bCs/>
                <w:i/>
                <w:iCs/>
              </w:rPr>
              <w:t>Autoriserede brugere i andre agenturer på området retlige og indre anliggender kan også gives adgang, hvis denne adgang er relevant for gennemførelsen af deres opgaver."</w:t>
            </w:r>
          </w:p>
        </w:tc>
        <w:tc>
          <w:tcPr>
            <w:tcW w:w="4876" w:type="dxa"/>
            <w:hideMark/>
          </w:tcPr>
          <w:p w14:paraId="0BEF1456" w14:textId="77777777" w:rsidR="00624EE4" w:rsidRPr="00470220" w:rsidRDefault="00624EE4" w:rsidP="001D6D31">
            <w:pPr>
              <w:pStyle w:val="Normal6"/>
              <w:rPr>
                <w:szCs w:val="24"/>
              </w:rPr>
            </w:pPr>
            <w:r w:rsidRPr="00470220">
              <w:t>6.</w:t>
            </w:r>
            <w:r w:rsidRPr="00470220">
              <w:tab/>
              <w:t>eu-LISA, Kommissionen, [Den Europæiske Unions Asylagentur] og de myndigheder, hver medlemsstat har udpeget i overensstemmelse med artikel 28, stk. 2, skal gives adgang til det centrale register for rapportering og statistik, som er omhandlet i artikel 39 i forordning (EU) 2019/818.</w:t>
            </w:r>
            <w:r w:rsidRPr="00470220">
              <w:rPr>
                <w:b/>
                <w:bCs/>
                <w:i/>
                <w:iCs/>
              </w:rPr>
              <w:t>"</w:t>
            </w:r>
          </w:p>
        </w:tc>
      </w:tr>
    </w:tbl>
    <w:p w14:paraId="0F71512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942A9D3" w14:textId="77777777" w:rsidR="00624EE4" w:rsidRPr="00470220" w:rsidRDefault="00624EE4" w:rsidP="00624EE4">
      <w:r w:rsidRPr="005355CF">
        <w:rPr>
          <w:rStyle w:val="HideTWBExt"/>
        </w:rPr>
        <w:t>&lt;/Amend&gt;</w:t>
      </w:r>
    </w:p>
    <w:p w14:paraId="161DF12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170</w:t>
      </w:r>
      <w:r w:rsidRPr="005355CF">
        <w:rPr>
          <w:rStyle w:val="HideTWBExt"/>
          <w:b w:val="0"/>
        </w:rPr>
        <w:t>&lt;/NumAm&gt;</w:t>
      </w:r>
    </w:p>
    <w:p w14:paraId="15B83158"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649B2D7" w14:textId="77777777" w:rsidR="00624EE4" w:rsidRPr="00470220" w:rsidRDefault="00624EE4" w:rsidP="00624EE4">
      <w:r w:rsidRPr="005355CF">
        <w:rPr>
          <w:rStyle w:val="HideTWBExt"/>
        </w:rPr>
        <w:t>&lt;/RepeatBlock-By&gt;</w:t>
      </w:r>
    </w:p>
    <w:p w14:paraId="645ED2F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4CF7CE3" w14:textId="77777777" w:rsidR="00624EE4" w:rsidRPr="00470220" w:rsidRDefault="00624EE4" w:rsidP="00624EE4">
      <w:pPr>
        <w:pStyle w:val="NormalBold"/>
      </w:pPr>
      <w:r w:rsidRPr="005355CF">
        <w:rPr>
          <w:rStyle w:val="HideTWBExt"/>
          <w:b w:val="0"/>
        </w:rPr>
        <w:t>&lt;Article&gt;</w:t>
      </w:r>
      <w:r w:rsidRPr="00470220">
        <w:t>Dispositive del – nr. 13 – artikel 9 – stk. 6</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3D62594" w14:textId="77777777" w:rsidTr="001D6D31">
        <w:trPr>
          <w:jc w:val="center"/>
        </w:trPr>
        <w:tc>
          <w:tcPr>
            <w:tcW w:w="9752" w:type="dxa"/>
            <w:gridSpan w:val="2"/>
          </w:tcPr>
          <w:p w14:paraId="46F6C451" w14:textId="77777777" w:rsidR="00624EE4" w:rsidRPr="00470220" w:rsidRDefault="00624EE4" w:rsidP="001D6D31">
            <w:pPr>
              <w:keepNext/>
            </w:pPr>
          </w:p>
        </w:tc>
      </w:tr>
      <w:tr w:rsidR="00176F35" w:rsidRPr="00470220" w14:paraId="0864724D" w14:textId="77777777" w:rsidTr="001D6D31">
        <w:trPr>
          <w:jc w:val="center"/>
        </w:trPr>
        <w:tc>
          <w:tcPr>
            <w:tcW w:w="4876" w:type="dxa"/>
            <w:hideMark/>
          </w:tcPr>
          <w:p w14:paraId="496C638D" w14:textId="77777777" w:rsidR="00624EE4" w:rsidRPr="00470220" w:rsidRDefault="00624EE4" w:rsidP="001D6D31">
            <w:pPr>
              <w:pStyle w:val="ColumnHeading"/>
              <w:keepNext/>
            </w:pPr>
            <w:r w:rsidRPr="00470220">
              <w:t>Kommissionens forslag</w:t>
            </w:r>
          </w:p>
        </w:tc>
        <w:tc>
          <w:tcPr>
            <w:tcW w:w="4876" w:type="dxa"/>
            <w:hideMark/>
          </w:tcPr>
          <w:p w14:paraId="5E33E852" w14:textId="77777777" w:rsidR="00624EE4" w:rsidRPr="00470220" w:rsidRDefault="00624EE4" w:rsidP="001D6D31">
            <w:pPr>
              <w:pStyle w:val="ColumnHeading"/>
              <w:keepNext/>
            </w:pPr>
            <w:r w:rsidRPr="00470220">
              <w:t>Ændringsforslag</w:t>
            </w:r>
          </w:p>
        </w:tc>
      </w:tr>
      <w:tr w:rsidR="00176F35" w:rsidRPr="00470220" w14:paraId="5B73FFCA" w14:textId="77777777" w:rsidTr="001D6D31">
        <w:trPr>
          <w:jc w:val="center"/>
        </w:trPr>
        <w:tc>
          <w:tcPr>
            <w:tcW w:w="4876" w:type="dxa"/>
            <w:hideMark/>
          </w:tcPr>
          <w:p w14:paraId="1081A5A7" w14:textId="77777777" w:rsidR="00624EE4" w:rsidRPr="00470220" w:rsidRDefault="00624EE4" w:rsidP="001D6D31">
            <w:pPr>
              <w:pStyle w:val="Normal6"/>
            </w:pPr>
            <w:r w:rsidRPr="00470220">
              <w:t>6.</w:t>
            </w:r>
            <w:r w:rsidRPr="00470220">
              <w:tab/>
              <w:t xml:space="preserve">eu-LISA, Kommissionen, [Den Europæiske Unions Asylagentur] og de myndigheder, hver medlemsstat har udpeget i overensstemmelse med artikel 28, stk. 2, skal gives adgang til det centrale register for rapportering og statistik, som er omhandlet i artikel 39 i forordning (EU) 2019/818. </w:t>
            </w:r>
            <w:r w:rsidRPr="00470220">
              <w:rPr>
                <w:b/>
                <w:i/>
              </w:rPr>
              <w:t xml:space="preserve">Autoriserede brugere i andre agenturer på området retlige og indre </w:t>
            </w:r>
            <w:r w:rsidRPr="00470220">
              <w:rPr>
                <w:b/>
                <w:i/>
              </w:rPr>
              <w:lastRenderedPageBreak/>
              <w:t>anliggender kan også gives adgang, hvis denne adgang er relevant for gennemførelsen af deres opgaver."</w:t>
            </w:r>
          </w:p>
        </w:tc>
        <w:tc>
          <w:tcPr>
            <w:tcW w:w="4876" w:type="dxa"/>
            <w:hideMark/>
          </w:tcPr>
          <w:p w14:paraId="58BCBB8D" w14:textId="77777777" w:rsidR="00624EE4" w:rsidRPr="00470220" w:rsidRDefault="00624EE4" w:rsidP="001D6D31">
            <w:pPr>
              <w:pStyle w:val="Normal6"/>
              <w:rPr>
                <w:szCs w:val="24"/>
              </w:rPr>
            </w:pPr>
            <w:r w:rsidRPr="00470220">
              <w:lastRenderedPageBreak/>
              <w:t>6.</w:t>
            </w:r>
            <w:r w:rsidRPr="00470220">
              <w:tab/>
              <w:t>eu-LISA, Kommissionen, [Den Europæiske Unions Asylagentur] og de myndigheder, hver medlemsstat har udpeget i overensstemmelse med artikel 28, stk. 2, skal gives adgang til det centrale register for rapportering og statistik, som er omhandlet i artikel 39 i forordning (EU) 2019/818.</w:t>
            </w:r>
          </w:p>
        </w:tc>
      </w:tr>
    </w:tbl>
    <w:p w14:paraId="0C28D3F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55917BB" w14:textId="77777777" w:rsidR="00624EE4" w:rsidRPr="00470220" w:rsidRDefault="00624EE4" w:rsidP="00624EE4">
      <w:r w:rsidRPr="005355CF">
        <w:rPr>
          <w:rStyle w:val="HideTWBExt"/>
        </w:rPr>
        <w:t>&lt;/Amend&gt;</w:t>
      </w:r>
    </w:p>
    <w:p w14:paraId="5171F94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171</w:t>
      </w:r>
      <w:r w:rsidRPr="005355CF">
        <w:rPr>
          <w:rStyle w:val="HideTWBExt"/>
          <w:b w:val="0"/>
        </w:rPr>
        <w:t>&lt;/NumAm&gt;</w:t>
      </w:r>
    </w:p>
    <w:p w14:paraId="1C75D9F0"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036934B" w14:textId="77777777" w:rsidR="00624EE4" w:rsidRPr="00470220" w:rsidRDefault="00624EE4" w:rsidP="00624EE4">
      <w:r w:rsidRPr="005355CF">
        <w:rPr>
          <w:rStyle w:val="HideTWBExt"/>
        </w:rPr>
        <w:t>&lt;/RepeatBlock-By&gt;</w:t>
      </w:r>
    </w:p>
    <w:p w14:paraId="78BD8C8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AC5AAB5" w14:textId="77777777" w:rsidR="00624EE4" w:rsidRPr="00470220" w:rsidRDefault="00624EE4" w:rsidP="00624EE4">
      <w:pPr>
        <w:pStyle w:val="NormalBold"/>
      </w:pPr>
      <w:r w:rsidRPr="005355CF">
        <w:rPr>
          <w:rStyle w:val="HideTWBExt"/>
          <w:b w:val="0"/>
        </w:rPr>
        <w:t>&lt;Article&gt;</w:t>
      </w:r>
      <w:r w:rsidRPr="00470220">
        <w:t>Dispositive del – nr. 13 – artikel 9 – stk. 6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D0F3909" w14:textId="77777777" w:rsidTr="001D6D31">
        <w:trPr>
          <w:jc w:val="center"/>
        </w:trPr>
        <w:tc>
          <w:tcPr>
            <w:tcW w:w="9752" w:type="dxa"/>
            <w:gridSpan w:val="2"/>
          </w:tcPr>
          <w:p w14:paraId="2C329F1F" w14:textId="77777777" w:rsidR="00624EE4" w:rsidRPr="00470220" w:rsidRDefault="00624EE4" w:rsidP="001D6D31">
            <w:pPr>
              <w:keepNext/>
            </w:pPr>
          </w:p>
        </w:tc>
      </w:tr>
      <w:tr w:rsidR="00176F35" w:rsidRPr="00470220" w14:paraId="4779ED93" w14:textId="77777777" w:rsidTr="001D6D31">
        <w:trPr>
          <w:jc w:val="center"/>
        </w:trPr>
        <w:tc>
          <w:tcPr>
            <w:tcW w:w="4876" w:type="dxa"/>
            <w:hideMark/>
          </w:tcPr>
          <w:p w14:paraId="3C0BE0C4" w14:textId="77777777" w:rsidR="00624EE4" w:rsidRPr="00470220" w:rsidRDefault="00624EE4" w:rsidP="001D6D31">
            <w:pPr>
              <w:pStyle w:val="ColumnHeading"/>
              <w:keepNext/>
            </w:pPr>
            <w:r w:rsidRPr="00470220">
              <w:t>Kommissionens forslag</w:t>
            </w:r>
          </w:p>
        </w:tc>
        <w:tc>
          <w:tcPr>
            <w:tcW w:w="4876" w:type="dxa"/>
            <w:hideMark/>
          </w:tcPr>
          <w:p w14:paraId="2EBA9885" w14:textId="77777777" w:rsidR="00624EE4" w:rsidRPr="00470220" w:rsidRDefault="00624EE4" w:rsidP="001D6D31">
            <w:pPr>
              <w:pStyle w:val="ColumnHeading"/>
              <w:keepNext/>
            </w:pPr>
            <w:r w:rsidRPr="00470220">
              <w:t>Ændringsforslag</w:t>
            </w:r>
          </w:p>
        </w:tc>
      </w:tr>
      <w:tr w:rsidR="00176F35" w:rsidRPr="00470220" w14:paraId="5AB8CA18" w14:textId="77777777" w:rsidTr="001D6D31">
        <w:trPr>
          <w:jc w:val="center"/>
        </w:trPr>
        <w:tc>
          <w:tcPr>
            <w:tcW w:w="4876" w:type="dxa"/>
          </w:tcPr>
          <w:p w14:paraId="2B9BF047" w14:textId="77777777" w:rsidR="00624EE4" w:rsidRPr="00470220" w:rsidRDefault="00624EE4" w:rsidP="001D6D31">
            <w:pPr>
              <w:pStyle w:val="Normal6"/>
            </w:pPr>
          </w:p>
        </w:tc>
        <w:tc>
          <w:tcPr>
            <w:tcW w:w="4876" w:type="dxa"/>
            <w:hideMark/>
          </w:tcPr>
          <w:p w14:paraId="185D9F66" w14:textId="3FBA5BDE" w:rsidR="00624EE4" w:rsidRPr="00470220" w:rsidRDefault="00624EE4" w:rsidP="001D6D31">
            <w:pPr>
              <w:pStyle w:val="Normal6"/>
              <w:rPr>
                <w:szCs w:val="24"/>
              </w:rPr>
            </w:pPr>
            <w:r w:rsidRPr="00470220">
              <w:rPr>
                <w:b/>
                <w:i/>
              </w:rPr>
              <w:t>6a.</w:t>
            </w:r>
            <w:r w:rsidRPr="00470220">
              <w:rPr>
                <w:b/>
                <w:i/>
              </w:rPr>
              <w:tab/>
              <w:t xml:space="preserve">For at sikre nøjagtigheden af de indsamlede oplysninger samt kvaliteten af de udarbejdede statistikker </w:t>
            </w:r>
            <w:r w:rsidR="00F86565" w:rsidRPr="00470220">
              <w:rPr>
                <w:b/>
                <w:i/>
              </w:rPr>
              <w:t>bør</w:t>
            </w:r>
            <w:r w:rsidRPr="00470220">
              <w:rPr>
                <w:b/>
                <w:i/>
              </w:rPr>
              <w:t xml:space="preserve"> udarbejdelsen af statistikker ledsages af strenge regler, der kræver, at medlemsstaterne berigtiger forkerte oplysninger inden for bestemte tidsfrist</w:t>
            </w:r>
            <w:r w:rsidR="00F86565" w:rsidRPr="00470220">
              <w:rPr>
                <w:b/>
                <w:i/>
              </w:rPr>
              <w:t>er</w:t>
            </w:r>
            <w:r w:rsidRPr="00470220">
              <w:rPr>
                <w:b/>
                <w:i/>
              </w:rPr>
              <w:t>.</w:t>
            </w:r>
          </w:p>
        </w:tc>
      </w:tr>
    </w:tbl>
    <w:p w14:paraId="7E2DE3D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18AA93D" w14:textId="77777777" w:rsidR="00624EE4" w:rsidRPr="00470220" w:rsidRDefault="00624EE4" w:rsidP="00624EE4">
      <w:r w:rsidRPr="005355CF">
        <w:rPr>
          <w:rStyle w:val="HideTWBExt"/>
        </w:rPr>
        <w:t>&lt;/Amend&gt;</w:t>
      </w:r>
    </w:p>
    <w:p w14:paraId="5D6EFBE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172</w:t>
      </w:r>
      <w:r w:rsidRPr="005355CF">
        <w:rPr>
          <w:rStyle w:val="HideTWBExt"/>
          <w:b w:val="0"/>
        </w:rPr>
        <w:t>&lt;/NumAm&gt;</w:t>
      </w:r>
    </w:p>
    <w:p w14:paraId="05C303E6"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25793166" w14:textId="77777777" w:rsidR="00624EE4" w:rsidRPr="00470220" w:rsidRDefault="00624EE4" w:rsidP="00624EE4">
      <w:r w:rsidRPr="005355CF">
        <w:rPr>
          <w:rStyle w:val="HideTWBExt"/>
        </w:rPr>
        <w:t>&lt;/RepeatBlock-By&gt;</w:t>
      </w:r>
    </w:p>
    <w:p w14:paraId="3568DB4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2B1796E" w14:textId="77777777" w:rsidR="00624EE4" w:rsidRPr="00470220" w:rsidRDefault="00624EE4" w:rsidP="00624EE4">
      <w:pPr>
        <w:pStyle w:val="NormalBold"/>
      </w:pPr>
      <w:r w:rsidRPr="005355CF">
        <w:rPr>
          <w:rStyle w:val="HideTWBExt"/>
          <w:b w:val="0"/>
        </w:rPr>
        <w:t>&lt;Article&gt;</w:t>
      </w:r>
      <w:r w:rsidRPr="00470220">
        <w:t>Dispositive del – nr. 14 – artikel 10 – stk. 1 – afsnit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769AB50" w14:textId="77777777" w:rsidTr="001D6D31">
        <w:trPr>
          <w:jc w:val="center"/>
        </w:trPr>
        <w:tc>
          <w:tcPr>
            <w:tcW w:w="9752" w:type="dxa"/>
            <w:gridSpan w:val="2"/>
          </w:tcPr>
          <w:p w14:paraId="3D8C38BE" w14:textId="77777777" w:rsidR="00624EE4" w:rsidRPr="00470220" w:rsidRDefault="00624EE4" w:rsidP="001D6D31">
            <w:pPr>
              <w:keepNext/>
            </w:pPr>
          </w:p>
        </w:tc>
      </w:tr>
      <w:tr w:rsidR="00176F35" w:rsidRPr="00470220" w14:paraId="0CAB1B23" w14:textId="77777777" w:rsidTr="001D6D31">
        <w:trPr>
          <w:jc w:val="center"/>
        </w:trPr>
        <w:tc>
          <w:tcPr>
            <w:tcW w:w="4876" w:type="dxa"/>
            <w:hideMark/>
          </w:tcPr>
          <w:p w14:paraId="3BDDF12E" w14:textId="77777777" w:rsidR="00624EE4" w:rsidRPr="00470220" w:rsidRDefault="00624EE4" w:rsidP="001D6D31">
            <w:pPr>
              <w:pStyle w:val="ColumnHeading"/>
              <w:keepNext/>
            </w:pPr>
            <w:r w:rsidRPr="00470220">
              <w:t>Kommissionens forslag</w:t>
            </w:r>
          </w:p>
        </w:tc>
        <w:tc>
          <w:tcPr>
            <w:tcW w:w="4876" w:type="dxa"/>
            <w:hideMark/>
          </w:tcPr>
          <w:p w14:paraId="4C7A58BD" w14:textId="77777777" w:rsidR="00624EE4" w:rsidRPr="00470220" w:rsidRDefault="00624EE4" w:rsidP="001D6D31">
            <w:pPr>
              <w:pStyle w:val="ColumnHeading"/>
              <w:keepNext/>
            </w:pPr>
            <w:r w:rsidRPr="00470220">
              <w:t>Ændringsforslag</w:t>
            </w:r>
          </w:p>
        </w:tc>
      </w:tr>
      <w:tr w:rsidR="00176F35" w:rsidRPr="00470220" w14:paraId="4345C8C1" w14:textId="77777777" w:rsidTr="001D6D31">
        <w:trPr>
          <w:jc w:val="center"/>
        </w:trPr>
        <w:tc>
          <w:tcPr>
            <w:tcW w:w="4876" w:type="dxa"/>
            <w:hideMark/>
          </w:tcPr>
          <w:p w14:paraId="1B3CC457" w14:textId="77777777" w:rsidR="00624EE4" w:rsidRPr="00470220" w:rsidRDefault="00624EE4" w:rsidP="001D6D31">
            <w:pPr>
              <w:pStyle w:val="Normal6"/>
            </w:pPr>
            <w:r w:rsidRPr="00470220">
              <w:t>1.</w:t>
            </w:r>
            <w:r w:rsidRPr="00470220">
              <w:tab/>
              <w:t xml:space="preserve">Medlemsstaterne optager biometriske oplysninger af alle ansøgere om international beskyttelse, der er fyldt </w:t>
            </w:r>
            <w:r w:rsidRPr="00470220">
              <w:rPr>
                <w:b/>
                <w:bCs/>
                <w:i/>
                <w:iCs/>
              </w:rPr>
              <w:t>seks</w:t>
            </w:r>
            <w:r w:rsidRPr="00470220">
              <w:t xml:space="preserve"> år, </w:t>
            </w:r>
            <w:r w:rsidRPr="00470220">
              <w:rPr>
                <w:b/>
                <w:bCs/>
                <w:i/>
                <w:iCs/>
              </w:rPr>
              <w:t>i forbindelse med den screening, der er omhandlet i forordning (EU) XXX/XXX [screeningsforordningen], eller, hvis der ikke har kunnet optages biometriske oplysninger i forbindelse med screeningen, eller hvis ansøgeren ikke har været omfattet af en screening,</w:t>
            </w:r>
            <w:r w:rsidRPr="00470220">
              <w:t xml:space="preserve"> når ansøgningen om international beskyttelse registreres, jf. artikel 27 i forordning (EU) XXX/XXX [asylprocedureforordningen], </w:t>
            </w:r>
            <w:r w:rsidRPr="00470220">
              <w:lastRenderedPageBreak/>
              <w:t>og videregiver snarest muligt og senest 72 timer efter optagelsen af de biometriske oplysninger disse sammen med de i artikel 12, litra c)-p), i nærværende forordning omhandlede oplysninger til det centrale system og til CIR, hvis det er relevant, i overensstemmelse med artikel 4, stk. 2.</w:t>
            </w:r>
          </w:p>
        </w:tc>
        <w:tc>
          <w:tcPr>
            <w:tcW w:w="4876" w:type="dxa"/>
            <w:hideMark/>
          </w:tcPr>
          <w:p w14:paraId="0545010B" w14:textId="77777777" w:rsidR="00624EE4" w:rsidRPr="00470220" w:rsidRDefault="00624EE4" w:rsidP="001D6D31">
            <w:pPr>
              <w:pStyle w:val="Normal6"/>
              <w:rPr>
                <w:szCs w:val="24"/>
              </w:rPr>
            </w:pPr>
            <w:r w:rsidRPr="00470220">
              <w:lastRenderedPageBreak/>
              <w:t>1.</w:t>
            </w:r>
            <w:r w:rsidRPr="00470220">
              <w:tab/>
              <w:t xml:space="preserve">Medlemsstaterne optager biometriske oplysninger af alle ansøgere om international beskyttelse, der er fyldt </w:t>
            </w:r>
            <w:r w:rsidRPr="00470220">
              <w:rPr>
                <w:b/>
                <w:bCs/>
                <w:i/>
                <w:iCs/>
              </w:rPr>
              <w:t>18</w:t>
            </w:r>
            <w:r w:rsidRPr="00470220">
              <w:t xml:space="preserve"> år, når ansøgningen om international beskyttelse registreres, jf. artikel 27 i forordning (EU) XXX/XXX [asylprocedureforordningen], og videregiver snarest muligt og senest 72 timer efter optagelsen af de biometriske oplysninger disse sammen med de i artikel 12, litra c)-p), i nærværende forordning omhandlede oplysninger til det centrale system og til CIR, hvis det er relevant, i </w:t>
            </w:r>
            <w:r w:rsidRPr="00470220">
              <w:lastRenderedPageBreak/>
              <w:t xml:space="preserve">overensstemmelse med artikel 4, stk. 2. </w:t>
            </w:r>
            <w:r w:rsidRPr="00470220">
              <w:rPr>
                <w:b/>
                <w:i/>
              </w:rPr>
              <w:t>Medlemsstaterne skal til enhver tid respektere alle ansøgeres værdighed og fysiske integritet, uanset alder, under fingeraftryksproceduren og optagelsen af ansigtsbilledet, og der må ikke anvendes tvang til at gennemføre optagelsen af biometriske oplysninger.</w:t>
            </w:r>
          </w:p>
        </w:tc>
      </w:tr>
      <w:tr w:rsidR="00176F35" w:rsidRPr="00470220" w14:paraId="538FC570" w14:textId="77777777" w:rsidTr="001D6D31">
        <w:trPr>
          <w:jc w:val="center"/>
        </w:trPr>
        <w:tc>
          <w:tcPr>
            <w:tcW w:w="4876" w:type="dxa"/>
          </w:tcPr>
          <w:p w14:paraId="67337212" w14:textId="77777777" w:rsidR="00624EE4" w:rsidRPr="00470220" w:rsidRDefault="00624EE4" w:rsidP="001D6D31">
            <w:pPr>
              <w:pStyle w:val="Normal6"/>
            </w:pPr>
          </w:p>
        </w:tc>
        <w:tc>
          <w:tcPr>
            <w:tcW w:w="4876" w:type="dxa"/>
            <w:hideMark/>
          </w:tcPr>
          <w:p w14:paraId="3BAC1433" w14:textId="6B633BA6" w:rsidR="00624EE4" w:rsidRPr="00470220" w:rsidRDefault="00624EE4" w:rsidP="00F86565">
            <w:pPr>
              <w:pStyle w:val="Normal6"/>
              <w:rPr>
                <w:szCs w:val="24"/>
              </w:rPr>
            </w:pPr>
            <w:r w:rsidRPr="00470220">
              <w:rPr>
                <w:b/>
                <w:i/>
              </w:rPr>
              <w:t xml:space="preserve">For så vidt angår optagelsen af biometriske oplysninger for børn, skal dette ske under fuld hensyntagen til barnets tarv </w:t>
            </w:r>
            <w:r w:rsidR="006E69F9" w:rsidRPr="00470220">
              <w:rPr>
                <w:b/>
                <w:i/>
              </w:rPr>
              <w:t>i henhold til</w:t>
            </w:r>
            <w:r w:rsidRPr="00470220">
              <w:rPr>
                <w:b/>
                <w:i/>
              </w:rPr>
              <w:t xml:space="preserve"> principperne i De Forenede Nationers konvention om barnets rettigheder, på en børnevenlig og børnetilpasset måde, der også tager hensyn til barnets køn, af personale, der er uddannet specifikt til dette. Barnet underrettes på en måde, der tager hensyn til vedkommendes alder, både mundtligt og skriftligt, ved hjælp af brochurer og infografik og en demonstration, der specifikt er udformet på et sprog, som barnet kan forstå. Barnet skal ledsages af en ansvarlig voksen eller værge under hele forløbet med optagelse af barnets biometriske oplysninger. Medlemsstaterne skal til enhver tid respektere barnets værdighed og fysiske integritet under optagelsen af de biometriske oplysninger. Det er forbudt at anvende tvang til at gennemføre optagelsen af børns biometriske oplysninger samt at tilbageholde børn. Dette og næste afsnit skal anses for at finde horisontal anvendelse på alle sager med optagelse af biometriske oplysninger.</w:t>
            </w:r>
          </w:p>
        </w:tc>
      </w:tr>
    </w:tbl>
    <w:p w14:paraId="4D963C8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79C8433"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6A884FBF" w14:textId="77777777" w:rsidR="00624EE4" w:rsidRPr="00470220" w:rsidRDefault="00624EE4" w:rsidP="00624EE4">
      <w:pPr>
        <w:pStyle w:val="Normal12Italic"/>
        <w:rPr>
          <w:noProof w:val="0"/>
        </w:rPr>
      </w:pPr>
      <w:r w:rsidRPr="00470220">
        <w:rPr>
          <w:noProof w:val="0"/>
        </w:rPr>
        <w:t>Hvis dette ændringsforsalg vedtages, skal der foretages rettelser i hele teksten.</w:t>
      </w:r>
    </w:p>
    <w:p w14:paraId="0A684D93" w14:textId="77777777" w:rsidR="00624EE4" w:rsidRPr="00470220" w:rsidRDefault="00624EE4" w:rsidP="00624EE4">
      <w:r w:rsidRPr="005355CF">
        <w:rPr>
          <w:rStyle w:val="HideTWBExt"/>
        </w:rPr>
        <w:t>&lt;/Amend&gt;</w:t>
      </w:r>
    </w:p>
    <w:p w14:paraId="748EC65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173</w:t>
      </w:r>
      <w:r w:rsidRPr="005355CF">
        <w:rPr>
          <w:rStyle w:val="HideTWBExt"/>
          <w:b w:val="0"/>
        </w:rPr>
        <w:t>&lt;/NumAm&gt;</w:t>
      </w:r>
    </w:p>
    <w:p w14:paraId="245CDC7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983873F" w14:textId="77777777" w:rsidR="00624EE4" w:rsidRPr="00470220" w:rsidRDefault="00624EE4" w:rsidP="00624EE4">
      <w:r w:rsidRPr="005355CF">
        <w:rPr>
          <w:rStyle w:val="HideTWBExt"/>
        </w:rPr>
        <w:t>&lt;/RepeatBlock-By&gt;</w:t>
      </w:r>
    </w:p>
    <w:p w14:paraId="65E83B93" w14:textId="77777777" w:rsidR="00624EE4" w:rsidRPr="00470220" w:rsidRDefault="00624EE4" w:rsidP="00624EE4">
      <w:pPr>
        <w:pStyle w:val="NormalBold"/>
        <w:keepNext/>
      </w:pPr>
      <w:r w:rsidRPr="005355CF">
        <w:rPr>
          <w:rStyle w:val="HideTWBExt"/>
          <w:b w:val="0"/>
        </w:rPr>
        <w:lastRenderedPageBreak/>
        <w:t>&lt;DocAmend&gt;</w:t>
      </w:r>
      <w:r w:rsidRPr="00470220">
        <w:t>Forslag til forordning</w:t>
      </w:r>
      <w:r w:rsidRPr="005355CF">
        <w:rPr>
          <w:rStyle w:val="HideTWBExt"/>
          <w:b w:val="0"/>
        </w:rPr>
        <w:t>&lt;/DocAmend&gt;</w:t>
      </w:r>
    </w:p>
    <w:p w14:paraId="19425F61" w14:textId="77777777" w:rsidR="00624EE4" w:rsidRPr="00470220" w:rsidRDefault="00624EE4" w:rsidP="00624EE4">
      <w:pPr>
        <w:pStyle w:val="NormalBold"/>
      </w:pPr>
      <w:r w:rsidRPr="005355CF">
        <w:rPr>
          <w:rStyle w:val="HideTWBExt"/>
          <w:b w:val="0"/>
        </w:rPr>
        <w:t>&lt;Article&gt;</w:t>
      </w:r>
      <w:r w:rsidRPr="00470220">
        <w:t>Dispositive del – nr. 14 – artikel 10 – stk. 1 – afsnit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7F4E178" w14:textId="77777777" w:rsidTr="001D6D31">
        <w:trPr>
          <w:jc w:val="center"/>
        </w:trPr>
        <w:tc>
          <w:tcPr>
            <w:tcW w:w="9752" w:type="dxa"/>
            <w:gridSpan w:val="2"/>
          </w:tcPr>
          <w:p w14:paraId="2251D213" w14:textId="77777777" w:rsidR="00624EE4" w:rsidRPr="00470220" w:rsidRDefault="00624EE4" w:rsidP="001D6D31">
            <w:pPr>
              <w:keepNext/>
            </w:pPr>
          </w:p>
        </w:tc>
      </w:tr>
      <w:tr w:rsidR="00176F35" w:rsidRPr="00470220" w14:paraId="5B829181" w14:textId="77777777" w:rsidTr="001D6D31">
        <w:trPr>
          <w:jc w:val="center"/>
        </w:trPr>
        <w:tc>
          <w:tcPr>
            <w:tcW w:w="4876" w:type="dxa"/>
            <w:hideMark/>
          </w:tcPr>
          <w:p w14:paraId="487A85C5" w14:textId="77777777" w:rsidR="00624EE4" w:rsidRPr="00470220" w:rsidRDefault="00624EE4" w:rsidP="001D6D31">
            <w:pPr>
              <w:pStyle w:val="ColumnHeading"/>
              <w:keepNext/>
            </w:pPr>
            <w:r w:rsidRPr="00470220">
              <w:t>Kommissionens forslag</w:t>
            </w:r>
          </w:p>
        </w:tc>
        <w:tc>
          <w:tcPr>
            <w:tcW w:w="4876" w:type="dxa"/>
            <w:hideMark/>
          </w:tcPr>
          <w:p w14:paraId="1F6AB3DB" w14:textId="77777777" w:rsidR="00624EE4" w:rsidRPr="00470220" w:rsidRDefault="00624EE4" w:rsidP="001D6D31">
            <w:pPr>
              <w:pStyle w:val="ColumnHeading"/>
              <w:keepNext/>
            </w:pPr>
            <w:r w:rsidRPr="00470220">
              <w:t>Ændringsforslag</w:t>
            </w:r>
          </w:p>
        </w:tc>
      </w:tr>
      <w:tr w:rsidR="00176F35" w:rsidRPr="00470220" w14:paraId="654EDE93" w14:textId="77777777" w:rsidTr="001D6D31">
        <w:trPr>
          <w:jc w:val="center"/>
        </w:trPr>
        <w:tc>
          <w:tcPr>
            <w:tcW w:w="4876" w:type="dxa"/>
            <w:hideMark/>
          </w:tcPr>
          <w:p w14:paraId="3B14DD80" w14:textId="77777777" w:rsidR="00624EE4" w:rsidRPr="00470220" w:rsidRDefault="00624EE4" w:rsidP="001D6D31">
            <w:pPr>
              <w:pStyle w:val="Normal6"/>
            </w:pPr>
            <w:r w:rsidRPr="00470220">
              <w:t>1.</w:t>
            </w:r>
            <w:r w:rsidRPr="00470220">
              <w:tab/>
              <w:t xml:space="preserve">Medlemsstaterne optager biometriske oplysninger af alle ansøgere om international beskyttelse, der er fyldt </w:t>
            </w:r>
            <w:r w:rsidRPr="00470220">
              <w:rPr>
                <w:b/>
                <w:bCs/>
                <w:i/>
                <w:iCs/>
              </w:rPr>
              <w:t>seks</w:t>
            </w:r>
            <w:r w:rsidRPr="00470220">
              <w:t xml:space="preserve"> år, </w:t>
            </w:r>
            <w:r w:rsidRPr="00470220">
              <w:rPr>
                <w:b/>
                <w:bCs/>
                <w:i/>
                <w:iCs/>
              </w:rPr>
              <w:t>i forbindelse med den screening, der er omhandlet i forordning (EU) XXX/XXX [screeningsforordningen], eller, hvis der ikke har kunnet optages biometriske oplysninger i forbindelse med screeningen, eller hvis ansøgeren ikke har været omfattet af en screening, når ansøgningen om international beskyttelse registreres, jf. artikel 27 i forordning (EU) XXX/XXX [asylprocedureforordningen],</w:t>
            </w:r>
            <w:r w:rsidRPr="00470220">
              <w:t xml:space="preserve"> og videregiver snarest muligt og senest 72 timer efter optagelsen af de biometriske oplysninger disse sammen med de i artikel 12, litra c)-p), i nærværende forordning omhandlede oplysninger til det centrale system og til CIR, hvis det er relevant, i overensstemmelse med artikel 4, stk. 2.</w:t>
            </w:r>
          </w:p>
        </w:tc>
        <w:tc>
          <w:tcPr>
            <w:tcW w:w="4876" w:type="dxa"/>
            <w:hideMark/>
          </w:tcPr>
          <w:p w14:paraId="2A8256F6" w14:textId="75F3E456" w:rsidR="00624EE4" w:rsidRPr="00470220" w:rsidRDefault="00624EE4" w:rsidP="001D6D31">
            <w:pPr>
              <w:pStyle w:val="Normal6"/>
              <w:rPr>
                <w:szCs w:val="24"/>
              </w:rPr>
            </w:pPr>
            <w:r w:rsidRPr="00470220">
              <w:t>1.</w:t>
            </w:r>
            <w:r w:rsidRPr="00470220">
              <w:tab/>
              <w:t xml:space="preserve">Medlemsstaterne optager biometriske oplysninger af alle ansøgere om international beskyttelse, der er fyldt </w:t>
            </w:r>
            <w:r w:rsidRPr="00470220">
              <w:rPr>
                <w:b/>
                <w:bCs/>
                <w:i/>
                <w:iCs/>
              </w:rPr>
              <w:t>18</w:t>
            </w:r>
            <w:r w:rsidRPr="00470220">
              <w:t xml:space="preserve"> år, og videregiver snarest muligt og senest 72 timer efter optagelsen af de biometriske oplysninger disse sammen med de i artikel 12, litra c)-p), i nærværende forordning omhandlede oplysninger til det centrale system og til CIR, hvis det er relevant, i overensstemmelse med artikel 4, stk. 2. </w:t>
            </w:r>
            <w:r w:rsidRPr="00470220">
              <w:rPr>
                <w:b/>
                <w:i/>
              </w:rPr>
              <w:t xml:space="preserve">Der må ikke anvendes magt eller tvang til at gennemføre optagelsen af en ansøgers biometriske oplysninger. </w:t>
            </w:r>
          </w:p>
        </w:tc>
      </w:tr>
    </w:tbl>
    <w:p w14:paraId="1DBDAAF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0554983" w14:textId="77777777" w:rsidR="00624EE4" w:rsidRPr="00470220" w:rsidRDefault="00624EE4" w:rsidP="00624EE4">
      <w:r w:rsidRPr="005355CF">
        <w:rPr>
          <w:rStyle w:val="HideTWBExt"/>
        </w:rPr>
        <w:t>&lt;/Amend&gt;</w:t>
      </w:r>
    </w:p>
    <w:p w14:paraId="19312D8F"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174</w:t>
      </w:r>
      <w:r w:rsidRPr="005355CF">
        <w:rPr>
          <w:rStyle w:val="HideTWBExt"/>
          <w:b w:val="0"/>
        </w:rPr>
        <w:t>&lt;/NumAm&gt;</w:t>
      </w:r>
    </w:p>
    <w:p w14:paraId="0EAD8152"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3146ED5F" w14:textId="77777777" w:rsidR="00624EE4" w:rsidRPr="00470220" w:rsidRDefault="00624EE4" w:rsidP="00624EE4">
      <w:r w:rsidRPr="005355CF">
        <w:rPr>
          <w:rStyle w:val="HideTWBExt"/>
        </w:rPr>
        <w:t>&lt;/RepeatBlock-By&gt;</w:t>
      </w:r>
    </w:p>
    <w:p w14:paraId="090D336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A799A62" w14:textId="77777777" w:rsidR="00624EE4" w:rsidRPr="00470220" w:rsidRDefault="00624EE4" w:rsidP="00624EE4">
      <w:pPr>
        <w:pStyle w:val="NormalBold"/>
      </w:pPr>
      <w:r w:rsidRPr="005355CF">
        <w:rPr>
          <w:rStyle w:val="HideTWBExt"/>
          <w:b w:val="0"/>
        </w:rPr>
        <w:t>&lt;Article&gt;</w:t>
      </w:r>
      <w:r w:rsidRPr="00470220">
        <w:t>Dispositive del – nr. 14 – artikel 10 – stk. 1 – afsnit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1B4634F" w14:textId="77777777" w:rsidTr="001D6D31">
        <w:trPr>
          <w:jc w:val="center"/>
        </w:trPr>
        <w:tc>
          <w:tcPr>
            <w:tcW w:w="9752" w:type="dxa"/>
            <w:gridSpan w:val="2"/>
          </w:tcPr>
          <w:p w14:paraId="062482A3" w14:textId="77777777" w:rsidR="00624EE4" w:rsidRPr="00470220" w:rsidRDefault="00624EE4" w:rsidP="001D6D31">
            <w:pPr>
              <w:keepNext/>
            </w:pPr>
          </w:p>
        </w:tc>
      </w:tr>
      <w:tr w:rsidR="00176F35" w:rsidRPr="00470220" w14:paraId="0CB85061" w14:textId="77777777" w:rsidTr="001D6D31">
        <w:trPr>
          <w:jc w:val="center"/>
        </w:trPr>
        <w:tc>
          <w:tcPr>
            <w:tcW w:w="4876" w:type="dxa"/>
            <w:hideMark/>
          </w:tcPr>
          <w:p w14:paraId="40529B1A" w14:textId="77777777" w:rsidR="00624EE4" w:rsidRPr="00470220" w:rsidRDefault="00624EE4" w:rsidP="001D6D31">
            <w:pPr>
              <w:pStyle w:val="ColumnHeading"/>
              <w:keepNext/>
            </w:pPr>
            <w:r w:rsidRPr="00470220">
              <w:t>Kommissionens forslag</w:t>
            </w:r>
          </w:p>
        </w:tc>
        <w:tc>
          <w:tcPr>
            <w:tcW w:w="4876" w:type="dxa"/>
            <w:hideMark/>
          </w:tcPr>
          <w:p w14:paraId="3C150046" w14:textId="77777777" w:rsidR="00624EE4" w:rsidRPr="00470220" w:rsidRDefault="00624EE4" w:rsidP="001D6D31">
            <w:pPr>
              <w:pStyle w:val="ColumnHeading"/>
              <w:keepNext/>
            </w:pPr>
            <w:r w:rsidRPr="00470220">
              <w:t>Ændringsforslag</w:t>
            </w:r>
          </w:p>
        </w:tc>
      </w:tr>
      <w:tr w:rsidR="00176F35" w:rsidRPr="00470220" w14:paraId="1467054C" w14:textId="77777777" w:rsidTr="001D6D31">
        <w:trPr>
          <w:jc w:val="center"/>
        </w:trPr>
        <w:tc>
          <w:tcPr>
            <w:tcW w:w="4876" w:type="dxa"/>
            <w:hideMark/>
          </w:tcPr>
          <w:p w14:paraId="15F04FA4" w14:textId="77777777" w:rsidR="00624EE4" w:rsidRPr="00470220" w:rsidRDefault="00624EE4" w:rsidP="001D6D31">
            <w:pPr>
              <w:pStyle w:val="Normal6"/>
            </w:pPr>
            <w:r w:rsidRPr="00470220">
              <w:t>1.</w:t>
            </w:r>
            <w:r w:rsidRPr="00470220">
              <w:tab/>
              <w:t xml:space="preserve">Medlemsstaterne optager biometriske oplysninger af alle ansøgere om international beskyttelse, der er fyldt </w:t>
            </w:r>
            <w:r w:rsidRPr="00470220">
              <w:rPr>
                <w:b/>
                <w:bCs/>
                <w:i/>
                <w:iCs/>
              </w:rPr>
              <w:t>seks</w:t>
            </w:r>
            <w:r w:rsidRPr="00470220">
              <w:t xml:space="preserve"> år, i forbindelse med den screening, der er omhandlet i forordning (EU) XXX/XXX [screeningsforordningen], eller, hvis der ikke har kunnet optages biometriske oplysninger i forbindelse med screeningen, eller hvis ansøgeren ikke har været omfattet af en screening, når </w:t>
            </w:r>
            <w:r w:rsidRPr="00470220">
              <w:lastRenderedPageBreak/>
              <w:t>ansøgningen om international beskyttelse registreres, jf. artikel 27 i forordning (EU) XXX/XXX [asylprocedureforordningen], og videregiver snarest muligt og senest 72 timer efter optagelsen af de biometriske oplysninger disse sammen med de i artikel 12, litra c)-p), i nærværende forordning omhandlede oplysninger til det centrale system og til CIR, hvis det er relevant, i overensstemmelse med artikel 4, stk. 2.</w:t>
            </w:r>
          </w:p>
        </w:tc>
        <w:tc>
          <w:tcPr>
            <w:tcW w:w="4876" w:type="dxa"/>
            <w:hideMark/>
          </w:tcPr>
          <w:p w14:paraId="3F2BF51C" w14:textId="288B9FEB" w:rsidR="00624EE4" w:rsidRPr="00470220" w:rsidRDefault="00624EE4" w:rsidP="001D6D31">
            <w:pPr>
              <w:pStyle w:val="Normal6"/>
              <w:rPr>
                <w:szCs w:val="24"/>
              </w:rPr>
            </w:pPr>
            <w:r w:rsidRPr="00470220">
              <w:lastRenderedPageBreak/>
              <w:t>1.</w:t>
            </w:r>
            <w:r w:rsidRPr="00470220">
              <w:tab/>
              <w:t xml:space="preserve">Medlemsstaterne optager </w:t>
            </w:r>
            <w:r w:rsidRPr="00470220">
              <w:rPr>
                <w:b/>
                <w:bCs/>
                <w:i/>
                <w:iCs/>
              </w:rPr>
              <w:t xml:space="preserve">på beskyttende vis </w:t>
            </w:r>
            <w:r w:rsidRPr="00470220">
              <w:t xml:space="preserve">biometriske oplysninger af alle ansøgere om international beskyttelse, der er fyldt </w:t>
            </w:r>
            <w:r w:rsidRPr="00470220">
              <w:rPr>
                <w:b/>
                <w:bCs/>
                <w:i/>
                <w:iCs/>
              </w:rPr>
              <w:t>14</w:t>
            </w:r>
            <w:r w:rsidRPr="00470220">
              <w:t xml:space="preserve"> år, i forbindelse med den screening, der er omhandlet i forordning (EU) XXX/XXX [screeningsforordningen], eller, hvis der ikke har kunnet optages biometriske oplysninger i forbindelse med screeningen, eller hvis ansøgeren ikke har været omfattet af en screening, når </w:t>
            </w:r>
            <w:r w:rsidRPr="00470220">
              <w:lastRenderedPageBreak/>
              <w:t>ansøgningen om international beskyttelse registreres, jf. artikel 27 i forordning (EU) XXX/XXX [asylprocedureforordningen], og videregiver snarest muligt og senest 72 timer efter optagelsen af de biometriske oplysninger disse sammen med de i artikel 12, litra c)-p), i nærværende forordning omhandlede oplysninger til det centrale system og til CIR, hvis det er relevant, i overensstemmelse med artikel 4, stk. 2.</w:t>
            </w:r>
          </w:p>
        </w:tc>
      </w:tr>
    </w:tbl>
    <w:p w14:paraId="4F42EB15"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541607D" w14:textId="77777777" w:rsidR="00624EE4" w:rsidRPr="00470220" w:rsidRDefault="00624EE4" w:rsidP="00624EE4">
      <w:r w:rsidRPr="005355CF">
        <w:rPr>
          <w:rStyle w:val="HideTWBExt"/>
        </w:rPr>
        <w:t>&lt;/Amend&gt;</w:t>
      </w:r>
    </w:p>
    <w:p w14:paraId="444705A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175</w:t>
      </w:r>
      <w:r w:rsidRPr="005355CF">
        <w:rPr>
          <w:rStyle w:val="HideTWBExt"/>
          <w:b w:val="0"/>
        </w:rPr>
        <w:t>&lt;/NumAm&gt;</w:t>
      </w:r>
    </w:p>
    <w:p w14:paraId="73B18DA5"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D93DDF0" w14:textId="77777777" w:rsidR="00624EE4" w:rsidRPr="00470220" w:rsidRDefault="00624EE4" w:rsidP="00624EE4">
      <w:r w:rsidRPr="005355CF">
        <w:rPr>
          <w:rStyle w:val="HideTWBExt"/>
        </w:rPr>
        <w:t>&lt;/RepeatBlock-By&gt;</w:t>
      </w:r>
    </w:p>
    <w:p w14:paraId="2CB628B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344B6F1" w14:textId="77777777" w:rsidR="00624EE4" w:rsidRPr="00470220" w:rsidRDefault="00624EE4" w:rsidP="00624EE4">
      <w:pPr>
        <w:pStyle w:val="NormalBold"/>
      </w:pPr>
      <w:r w:rsidRPr="005355CF">
        <w:rPr>
          <w:rStyle w:val="HideTWBExt"/>
          <w:b w:val="0"/>
        </w:rPr>
        <w:t>&lt;Article&gt;</w:t>
      </w:r>
      <w:r w:rsidRPr="00470220">
        <w:t>Dispositive del – nr. 14 – artikel 10 – stk. 1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68A075F" w14:textId="77777777" w:rsidTr="001D6D31">
        <w:trPr>
          <w:jc w:val="center"/>
        </w:trPr>
        <w:tc>
          <w:tcPr>
            <w:tcW w:w="9752" w:type="dxa"/>
            <w:gridSpan w:val="2"/>
          </w:tcPr>
          <w:p w14:paraId="5E2B19CF" w14:textId="77777777" w:rsidR="00624EE4" w:rsidRPr="00470220" w:rsidRDefault="00624EE4" w:rsidP="001D6D31">
            <w:pPr>
              <w:keepNext/>
            </w:pPr>
          </w:p>
        </w:tc>
      </w:tr>
      <w:tr w:rsidR="00176F35" w:rsidRPr="00470220" w14:paraId="1CADA41D" w14:textId="77777777" w:rsidTr="001D6D31">
        <w:trPr>
          <w:jc w:val="center"/>
        </w:trPr>
        <w:tc>
          <w:tcPr>
            <w:tcW w:w="4876" w:type="dxa"/>
            <w:hideMark/>
          </w:tcPr>
          <w:p w14:paraId="684993F0" w14:textId="77777777" w:rsidR="00624EE4" w:rsidRPr="00470220" w:rsidRDefault="00624EE4" w:rsidP="001D6D31">
            <w:pPr>
              <w:pStyle w:val="ColumnHeading"/>
              <w:keepNext/>
            </w:pPr>
            <w:r w:rsidRPr="00470220">
              <w:t>Kommissionens forslag</w:t>
            </w:r>
          </w:p>
        </w:tc>
        <w:tc>
          <w:tcPr>
            <w:tcW w:w="4876" w:type="dxa"/>
            <w:hideMark/>
          </w:tcPr>
          <w:p w14:paraId="69BD4284" w14:textId="77777777" w:rsidR="00624EE4" w:rsidRPr="00470220" w:rsidRDefault="00624EE4" w:rsidP="001D6D31">
            <w:pPr>
              <w:pStyle w:val="ColumnHeading"/>
              <w:keepNext/>
            </w:pPr>
            <w:r w:rsidRPr="00470220">
              <w:t>Ændringsforslag</w:t>
            </w:r>
          </w:p>
        </w:tc>
      </w:tr>
      <w:tr w:rsidR="00176F35" w:rsidRPr="00470220" w14:paraId="61AFA512" w14:textId="77777777" w:rsidTr="001D6D31">
        <w:trPr>
          <w:jc w:val="center"/>
        </w:trPr>
        <w:tc>
          <w:tcPr>
            <w:tcW w:w="4876" w:type="dxa"/>
            <w:hideMark/>
          </w:tcPr>
          <w:p w14:paraId="4C7D9E10" w14:textId="77777777" w:rsidR="00624EE4" w:rsidRPr="00470220" w:rsidRDefault="00624EE4" w:rsidP="001D6D31">
            <w:pPr>
              <w:pStyle w:val="Normal6"/>
            </w:pPr>
            <w:r w:rsidRPr="00470220">
              <w:rPr>
                <w:b/>
                <w:i/>
              </w:rPr>
              <w:t>Hvis artikel 3, stk. 1, i forordning (EU) XXX/XXX [ screeningsforordningen] finder anvendelse, og personen ansøger om international beskyttelse i forbindelse med en screening, skal hver medlemsstat for hver ansøger om international beskyttelse, der er fyldt seks år, anvende de biometriske oplysninger, der er optaget i forbindelse med en screening, og videregive disse sammen med de i artikel 12, litra c)-p), i nærværende forordning omhandlede oplysninger til det centrale system og til CIR, hvis det er relevant, i overensstemmelse med artikel 4, stk. 2, senest 72 timer efter registreringen af ansøgningen, jf. artikel 27 i forordning (EU) XXX/XXX [asylprocedureforordningen].</w:t>
            </w:r>
          </w:p>
        </w:tc>
        <w:tc>
          <w:tcPr>
            <w:tcW w:w="4876" w:type="dxa"/>
            <w:hideMark/>
          </w:tcPr>
          <w:p w14:paraId="0A25A821" w14:textId="77777777" w:rsidR="00624EE4" w:rsidRPr="00470220" w:rsidRDefault="00624EE4" w:rsidP="001D6D31">
            <w:pPr>
              <w:pStyle w:val="Normal6"/>
              <w:rPr>
                <w:szCs w:val="24"/>
              </w:rPr>
            </w:pPr>
            <w:r w:rsidRPr="00470220">
              <w:rPr>
                <w:b/>
                <w:i/>
              </w:rPr>
              <w:t>udgår</w:t>
            </w:r>
          </w:p>
        </w:tc>
      </w:tr>
    </w:tbl>
    <w:p w14:paraId="2A5C8E6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BCF468E" w14:textId="77777777" w:rsidR="00624EE4" w:rsidRPr="00470220" w:rsidRDefault="00624EE4" w:rsidP="00624EE4">
      <w:r w:rsidRPr="005355CF">
        <w:rPr>
          <w:rStyle w:val="HideTWBExt"/>
        </w:rPr>
        <w:t>&lt;/Amend&gt;</w:t>
      </w:r>
    </w:p>
    <w:p w14:paraId="532C0A1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176</w:t>
      </w:r>
      <w:r w:rsidRPr="005355CF">
        <w:rPr>
          <w:rStyle w:val="HideTWBExt"/>
          <w:b w:val="0"/>
        </w:rPr>
        <w:t>&lt;/NumAm&gt;</w:t>
      </w:r>
    </w:p>
    <w:p w14:paraId="5B8B52F1"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AF9D1CD" w14:textId="77777777" w:rsidR="00624EE4" w:rsidRPr="00470220" w:rsidRDefault="00624EE4" w:rsidP="00624EE4">
      <w:r w:rsidRPr="005355CF">
        <w:rPr>
          <w:rStyle w:val="HideTWBExt"/>
        </w:rPr>
        <w:lastRenderedPageBreak/>
        <w:t>&lt;/RepeatBlock-By&gt;</w:t>
      </w:r>
    </w:p>
    <w:p w14:paraId="2CF26EA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B8CCE71" w14:textId="77777777" w:rsidR="00624EE4" w:rsidRPr="00470220" w:rsidRDefault="00624EE4" w:rsidP="00624EE4">
      <w:pPr>
        <w:pStyle w:val="NormalBold"/>
      </w:pPr>
      <w:r w:rsidRPr="005355CF">
        <w:rPr>
          <w:rStyle w:val="HideTWBExt"/>
          <w:b w:val="0"/>
        </w:rPr>
        <w:t>&lt;Article&gt;</w:t>
      </w:r>
      <w:r w:rsidRPr="00470220">
        <w:t>Dispositive del – nr. 14 – artikel 10 – stk. 1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D22AB38" w14:textId="77777777" w:rsidTr="001D6D31">
        <w:trPr>
          <w:jc w:val="center"/>
        </w:trPr>
        <w:tc>
          <w:tcPr>
            <w:tcW w:w="9752" w:type="dxa"/>
            <w:gridSpan w:val="2"/>
          </w:tcPr>
          <w:p w14:paraId="13D8BEF6" w14:textId="77777777" w:rsidR="00624EE4" w:rsidRPr="00470220" w:rsidRDefault="00624EE4" w:rsidP="001D6D31">
            <w:pPr>
              <w:keepNext/>
            </w:pPr>
          </w:p>
        </w:tc>
      </w:tr>
      <w:tr w:rsidR="00176F35" w:rsidRPr="00470220" w14:paraId="42D5E4B6" w14:textId="77777777" w:rsidTr="001D6D31">
        <w:trPr>
          <w:jc w:val="center"/>
        </w:trPr>
        <w:tc>
          <w:tcPr>
            <w:tcW w:w="4876" w:type="dxa"/>
            <w:hideMark/>
          </w:tcPr>
          <w:p w14:paraId="360F8AF7" w14:textId="77777777" w:rsidR="00624EE4" w:rsidRPr="00470220" w:rsidRDefault="00624EE4" w:rsidP="001D6D31">
            <w:pPr>
              <w:pStyle w:val="ColumnHeading"/>
              <w:keepNext/>
            </w:pPr>
            <w:r w:rsidRPr="00470220">
              <w:t>Kommissionens forslag</w:t>
            </w:r>
          </w:p>
        </w:tc>
        <w:tc>
          <w:tcPr>
            <w:tcW w:w="4876" w:type="dxa"/>
            <w:hideMark/>
          </w:tcPr>
          <w:p w14:paraId="0D52F6E2" w14:textId="77777777" w:rsidR="00624EE4" w:rsidRPr="00470220" w:rsidRDefault="00624EE4" w:rsidP="001D6D31">
            <w:pPr>
              <w:pStyle w:val="ColumnHeading"/>
              <w:keepNext/>
            </w:pPr>
            <w:r w:rsidRPr="00470220">
              <w:t>Ændringsforslag</w:t>
            </w:r>
          </w:p>
        </w:tc>
      </w:tr>
      <w:tr w:rsidR="00176F35" w:rsidRPr="00470220" w14:paraId="50491C17" w14:textId="77777777" w:rsidTr="001D6D31">
        <w:trPr>
          <w:jc w:val="center"/>
        </w:trPr>
        <w:tc>
          <w:tcPr>
            <w:tcW w:w="4876" w:type="dxa"/>
            <w:hideMark/>
          </w:tcPr>
          <w:p w14:paraId="22B40531" w14:textId="77777777" w:rsidR="00624EE4" w:rsidRPr="00470220" w:rsidRDefault="00624EE4" w:rsidP="001D6D31">
            <w:pPr>
              <w:pStyle w:val="Normal6"/>
            </w:pPr>
            <w:r w:rsidRPr="00470220">
              <w:rPr>
                <w:b/>
                <w:bCs/>
                <w:i/>
                <w:iCs/>
              </w:rPr>
              <w:t>Hvis artikel 3, stk. 1, i forordning (EU) XXX/XXX [ screeningsforordningen] finder anvendelse, og personen ansøger om international beskyttelse i forbindelse med en screening, skal hver medlemsstat for hver ansøger om international beskyttelse,</w:t>
            </w:r>
            <w:r w:rsidRPr="00470220">
              <w:t xml:space="preserve"> der er fyldt seks år, </w:t>
            </w:r>
            <w:r w:rsidRPr="00470220">
              <w:rPr>
                <w:b/>
                <w:bCs/>
                <w:i/>
                <w:iCs/>
              </w:rPr>
              <w:t>anvende</w:t>
            </w:r>
            <w:r w:rsidRPr="00470220">
              <w:t xml:space="preserve"> de biometriske oplysninger</w:t>
            </w:r>
            <w:r w:rsidRPr="00470220">
              <w:rPr>
                <w:b/>
                <w:bCs/>
                <w:i/>
                <w:iCs/>
              </w:rPr>
              <w:t>, der er optaget i forbindelse med en screening, og videregive disse sammen med</w:t>
            </w:r>
            <w:r w:rsidRPr="00470220">
              <w:t xml:space="preserve"> de i artikel 12, litra c)-p), i nærværende forordning omhandlede oplysninger til det centrale system og til CIR, hvis det er relevant, i overensstemmelse med artikel 4, stk. 2, senest 72 timer efter </w:t>
            </w:r>
            <w:r w:rsidRPr="00470220">
              <w:rPr>
                <w:b/>
                <w:bCs/>
                <w:i/>
                <w:iCs/>
              </w:rPr>
              <w:t>registreringen af ansøgningen, jf. artikel 27 i forordning (EU) XXX/XXX [asylprocedureforordningen]</w:t>
            </w:r>
            <w:r w:rsidRPr="00470220">
              <w:t>.</w:t>
            </w:r>
          </w:p>
        </w:tc>
        <w:tc>
          <w:tcPr>
            <w:tcW w:w="4876" w:type="dxa"/>
            <w:hideMark/>
          </w:tcPr>
          <w:p w14:paraId="6F37F1EE" w14:textId="77777777" w:rsidR="00624EE4" w:rsidRPr="00470220" w:rsidRDefault="00624EE4" w:rsidP="001D6D31">
            <w:pPr>
              <w:pStyle w:val="Normal6"/>
              <w:rPr>
                <w:szCs w:val="24"/>
              </w:rPr>
            </w:pPr>
            <w:r w:rsidRPr="00470220">
              <w:rPr>
                <w:b/>
                <w:bCs/>
                <w:i/>
                <w:iCs/>
              </w:rPr>
              <w:t>Biometriske oplysninger om mindreårige,</w:t>
            </w:r>
            <w:r w:rsidRPr="00470220">
              <w:t xml:space="preserve"> der er fyldt seks år, </w:t>
            </w:r>
            <w:r w:rsidRPr="00470220">
              <w:rPr>
                <w:b/>
                <w:bCs/>
                <w:i/>
                <w:iCs/>
              </w:rPr>
              <w:t>må udelukkende indsamles, behandles og opbevares med henblik på at beskytte og identificere børn, der er ofre for menneskehandel, samt børn, der er meldt savnet, navnlig i forbindelse med uledsagede mindreårige.</w:t>
            </w:r>
            <w:r w:rsidRPr="00470220">
              <w:t xml:space="preserve"> </w:t>
            </w:r>
            <w:r w:rsidRPr="00470220">
              <w:rPr>
                <w:b/>
                <w:bCs/>
                <w:i/>
                <w:iCs/>
              </w:rPr>
              <w:t>Medlemsstaterne skal videregive</w:t>
            </w:r>
            <w:r w:rsidRPr="00470220">
              <w:t xml:space="preserve"> de biometriske oplysninger </w:t>
            </w:r>
            <w:r w:rsidRPr="00470220">
              <w:rPr>
                <w:b/>
                <w:bCs/>
                <w:i/>
                <w:iCs/>
              </w:rPr>
              <w:t>samt begrundelserne for denne indsamling og</w:t>
            </w:r>
            <w:r w:rsidRPr="00470220">
              <w:t xml:space="preserve"> de i artikel 12, litra c)-p), i nærværende forordning omhandlede oplysninger til det centrale system og til CIR, hvis det er relevant, i overensstemmelse med artikel 4, stk. 2, senest 72 timer efter </w:t>
            </w:r>
            <w:r w:rsidRPr="00470220">
              <w:rPr>
                <w:b/>
                <w:bCs/>
                <w:i/>
                <w:iCs/>
              </w:rPr>
              <w:t>optagelsen af de biometriske oplysninger.</w:t>
            </w:r>
          </w:p>
        </w:tc>
      </w:tr>
      <w:tr w:rsidR="00176F35" w:rsidRPr="00470220" w14:paraId="24C94132" w14:textId="77777777" w:rsidTr="001D6D31">
        <w:trPr>
          <w:jc w:val="center"/>
        </w:trPr>
        <w:tc>
          <w:tcPr>
            <w:tcW w:w="4876" w:type="dxa"/>
          </w:tcPr>
          <w:p w14:paraId="1FC77619" w14:textId="77777777" w:rsidR="00624EE4" w:rsidRPr="00470220" w:rsidRDefault="00624EE4" w:rsidP="001D6D31">
            <w:pPr>
              <w:pStyle w:val="Normal6"/>
            </w:pPr>
          </w:p>
        </w:tc>
        <w:tc>
          <w:tcPr>
            <w:tcW w:w="4876" w:type="dxa"/>
            <w:hideMark/>
          </w:tcPr>
          <w:p w14:paraId="420A6B75" w14:textId="77777777" w:rsidR="00624EE4" w:rsidRPr="00470220" w:rsidRDefault="00624EE4" w:rsidP="001D6D31">
            <w:pPr>
              <w:pStyle w:val="Normal6"/>
              <w:rPr>
                <w:szCs w:val="24"/>
              </w:rPr>
            </w:pPr>
            <w:r w:rsidRPr="00470220">
              <w:rPr>
                <w:b/>
                <w:bCs/>
                <w:i/>
                <w:iCs/>
              </w:rPr>
              <w:t>Reglen om at "lade tvivlen komme den mindreårige til gode" finder altid anvendelse, når der er tvivl om en persons alder, eller dennes alder anfægtes, og der ikke findes dokumentation for vedkommendes alder</w:t>
            </w:r>
            <w:r w:rsidRPr="00470220">
              <w:t>.</w:t>
            </w:r>
          </w:p>
        </w:tc>
      </w:tr>
    </w:tbl>
    <w:p w14:paraId="57D6DEE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931FF2F" w14:textId="77777777" w:rsidR="00624EE4" w:rsidRPr="00470220" w:rsidRDefault="00624EE4" w:rsidP="00624EE4">
      <w:r w:rsidRPr="005355CF">
        <w:rPr>
          <w:rStyle w:val="HideTWBExt"/>
        </w:rPr>
        <w:t>&lt;/Amend&gt;</w:t>
      </w:r>
    </w:p>
    <w:p w14:paraId="7771B36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177</w:t>
      </w:r>
      <w:r w:rsidRPr="005355CF">
        <w:rPr>
          <w:rStyle w:val="HideTWBExt"/>
          <w:b w:val="0"/>
        </w:rPr>
        <w:t>&lt;/NumAm&gt;</w:t>
      </w:r>
    </w:p>
    <w:p w14:paraId="5FFCE49D"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3DB45AA" w14:textId="77777777" w:rsidR="00624EE4" w:rsidRPr="00470220" w:rsidRDefault="00624EE4" w:rsidP="00624EE4">
      <w:r w:rsidRPr="005355CF">
        <w:rPr>
          <w:rStyle w:val="HideTWBExt"/>
        </w:rPr>
        <w:t>&lt;/RepeatBlock-By&gt;</w:t>
      </w:r>
    </w:p>
    <w:p w14:paraId="0E0C2A15"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3B71843" w14:textId="77777777" w:rsidR="00624EE4" w:rsidRPr="00470220" w:rsidRDefault="00624EE4" w:rsidP="00624EE4">
      <w:pPr>
        <w:pStyle w:val="NormalBold"/>
      </w:pPr>
      <w:r w:rsidRPr="005355CF">
        <w:rPr>
          <w:rStyle w:val="HideTWBExt"/>
          <w:b w:val="0"/>
        </w:rPr>
        <w:t>&lt;Article&gt;</w:t>
      </w:r>
      <w:r w:rsidRPr="00470220">
        <w:t>Dispositive del – nr. 14 – artikel 10 – stk. 1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14D0C3A" w14:textId="77777777" w:rsidTr="001D6D31">
        <w:trPr>
          <w:jc w:val="center"/>
        </w:trPr>
        <w:tc>
          <w:tcPr>
            <w:tcW w:w="9752" w:type="dxa"/>
            <w:gridSpan w:val="2"/>
          </w:tcPr>
          <w:p w14:paraId="222A7166" w14:textId="77777777" w:rsidR="00624EE4" w:rsidRPr="00470220" w:rsidRDefault="00624EE4" w:rsidP="001D6D31">
            <w:pPr>
              <w:keepNext/>
            </w:pPr>
          </w:p>
        </w:tc>
      </w:tr>
      <w:tr w:rsidR="00176F35" w:rsidRPr="00470220" w14:paraId="4DF3F28E" w14:textId="77777777" w:rsidTr="001D6D31">
        <w:trPr>
          <w:jc w:val="center"/>
        </w:trPr>
        <w:tc>
          <w:tcPr>
            <w:tcW w:w="4876" w:type="dxa"/>
            <w:hideMark/>
          </w:tcPr>
          <w:p w14:paraId="13DAF36D" w14:textId="77777777" w:rsidR="00624EE4" w:rsidRPr="00470220" w:rsidRDefault="00624EE4" w:rsidP="001D6D31">
            <w:pPr>
              <w:pStyle w:val="ColumnHeading"/>
              <w:keepNext/>
            </w:pPr>
            <w:r w:rsidRPr="00470220">
              <w:t>Kommissionens forslag</w:t>
            </w:r>
          </w:p>
        </w:tc>
        <w:tc>
          <w:tcPr>
            <w:tcW w:w="4876" w:type="dxa"/>
            <w:hideMark/>
          </w:tcPr>
          <w:p w14:paraId="51B954B8" w14:textId="77777777" w:rsidR="00624EE4" w:rsidRPr="00470220" w:rsidRDefault="00624EE4" w:rsidP="001D6D31">
            <w:pPr>
              <w:pStyle w:val="ColumnHeading"/>
              <w:keepNext/>
            </w:pPr>
            <w:r w:rsidRPr="00470220">
              <w:t>Ændringsforslag</w:t>
            </w:r>
          </w:p>
        </w:tc>
      </w:tr>
      <w:tr w:rsidR="00176F35" w:rsidRPr="00470220" w14:paraId="56AA7C16" w14:textId="77777777" w:rsidTr="001D6D31">
        <w:trPr>
          <w:jc w:val="center"/>
        </w:trPr>
        <w:tc>
          <w:tcPr>
            <w:tcW w:w="4876" w:type="dxa"/>
            <w:hideMark/>
          </w:tcPr>
          <w:p w14:paraId="22AD1804" w14:textId="77777777" w:rsidR="00624EE4" w:rsidRPr="00470220" w:rsidRDefault="00624EE4" w:rsidP="001D6D31">
            <w:pPr>
              <w:pStyle w:val="Normal6"/>
            </w:pPr>
            <w:r w:rsidRPr="00470220">
              <w:t xml:space="preserve">Hvis artikel 3, stk. 1, i forordning (EU) XXX/XXX [ screeningsforordningen] finder anvendelse, og personen ansøger om international beskyttelse i forbindelse med en screening, skal hver medlemsstat for </w:t>
            </w:r>
            <w:r w:rsidRPr="00470220">
              <w:lastRenderedPageBreak/>
              <w:t xml:space="preserve">hver ansøger om international beskyttelse, der er fyldt </w:t>
            </w:r>
            <w:r w:rsidRPr="00470220">
              <w:rPr>
                <w:b/>
                <w:bCs/>
                <w:i/>
                <w:iCs/>
              </w:rPr>
              <w:t>seks</w:t>
            </w:r>
            <w:r w:rsidRPr="00470220">
              <w:t xml:space="preserve"> år, anvende de biometriske oplysninger, der er optaget i forbindelse med en screening, og videregive disse sammen med de i artikel 12, litra c)-p), i nærværende forordning omhandlede oplysninger til det centrale system og til CIR, hvis det er relevant, i overensstemmelse med artikel 4, stk. 2, senest 72 timer efter registreringen af ansøgningen, jf. artikel 27 i forordning (EU) XXX/XXX [asylprocedureforordningen].</w:t>
            </w:r>
          </w:p>
        </w:tc>
        <w:tc>
          <w:tcPr>
            <w:tcW w:w="4876" w:type="dxa"/>
            <w:hideMark/>
          </w:tcPr>
          <w:p w14:paraId="657F108A" w14:textId="0F82CAC6" w:rsidR="00624EE4" w:rsidRPr="00470220" w:rsidRDefault="00624EE4" w:rsidP="001D6D31">
            <w:pPr>
              <w:pStyle w:val="Normal6"/>
              <w:rPr>
                <w:szCs w:val="24"/>
              </w:rPr>
            </w:pPr>
            <w:r w:rsidRPr="00470220">
              <w:lastRenderedPageBreak/>
              <w:t xml:space="preserve">Hvis artikel 3, stk. 1, i forordning (EU) XXX/XXX [ screeningsforordningen] finder anvendelse, og personen ansøger om international beskyttelse i forbindelse med en screening, skal hver medlemsstat for </w:t>
            </w:r>
            <w:r w:rsidRPr="00470220">
              <w:lastRenderedPageBreak/>
              <w:t xml:space="preserve">hver ansøger om international beskyttelse, der er fyldt </w:t>
            </w:r>
            <w:r w:rsidRPr="00470220">
              <w:rPr>
                <w:b/>
                <w:bCs/>
                <w:i/>
                <w:iCs/>
              </w:rPr>
              <w:t>14</w:t>
            </w:r>
            <w:r w:rsidRPr="00470220">
              <w:t xml:space="preserve"> år, anvende de biometriske oplysninger, der er optaget i forbindelse med en screening, og videregive disse sammen med de i artikel 12, litra c)-p), i nærværende forordning omhandlede oplysninger til det centrale system og til CIR, hvis det er relevant, i overensstemmelse med artikel 4, stk. 2, senest 72 timer efter registreringen af ansøgningen, jf. artikel 27 i forordning (EU) XXX/XXX [asylprocedureforordningen]. </w:t>
            </w:r>
          </w:p>
        </w:tc>
      </w:tr>
    </w:tbl>
    <w:p w14:paraId="65673ECB"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4E0D3AD" w14:textId="77777777" w:rsidR="00624EE4" w:rsidRPr="00470220" w:rsidRDefault="00624EE4" w:rsidP="00624EE4">
      <w:r w:rsidRPr="005355CF">
        <w:rPr>
          <w:rStyle w:val="HideTWBExt"/>
        </w:rPr>
        <w:t>&lt;/Amend&gt;</w:t>
      </w:r>
    </w:p>
    <w:p w14:paraId="3B25F50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178</w:t>
      </w:r>
      <w:r w:rsidRPr="005355CF">
        <w:rPr>
          <w:rStyle w:val="HideTWBExt"/>
          <w:b w:val="0"/>
        </w:rPr>
        <w:t>&lt;/NumAm&gt;</w:t>
      </w:r>
    </w:p>
    <w:p w14:paraId="3A361E15"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492CCDDE" w14:textId="77777777" w:rsidR="00624EE4" w:rsidRPr="00470220" w:rsidRDefault="00624EE4" w:rsidP="00624EE4">
      <w:r w:rsidRPr="005355CF">
        <w:rPr>
          <w:rStyle w:val="HideTWBExt"/>
        </w:rPr>
        <w:t>&lt;/RepeatBlock-By&gt;</w:t>
      </w:r>
    </w:p>
    <w:p w14:paraId="56E2870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B620489" w14:textId="77777777" w:rsidR="00624EE4" w:rsidRPr="00470220" w:rsidRDefault="00624EE4" w:rsidP="00624EE4">
      <w:pPr>
        <w:pStyle w:val="NormalBold"/>
      </w:pPr>
      <w:r w:rsidRPr="005355CF">
        <w:rPr>
          <w:rStyle w:val="HideTWBExt"/>
          <w:b w:val="0"/>
        </w:rPr>
        <w:t>&lt;Article&gt;</w:t>
      </w:r>
      <w:r w:rsidRPr="00470220">
        <w:t>Dispositive del – nr. 14 – artikel 10 – stk. 1 – afsnit 2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165EC6E" w14:textId="77777777" w:rsidTr="001D6D31">
        <w:trPr>
          <w:jc w:val="center"/>
        </w:trPr>
        <w:tc>
          <w:tcPr>
            <w:tcW w:w="9752" w:type="dxa"/>
            <w:gridSpan w:val="2"/>
          </w:tcPr>
          <w:p w14:paraId="0A54C713" w14:textId="77777777" w:rsidR="00624EE4" w:rsidRPr="00470220" w:rsidRDefault="00624EE4" w:rsidP="001D6D31">
            <w:pPr>
              <w:keepNext/>
            </w:pPr>
          </w:p>
        </w:tc>
      </w:tr>
      <w:tr w:rsidR="00176F35" w:rsidRPr="00470220" w14:paraId="4D28216B" w14:textId="77777777" w:rsidTr="001D6D31">
        <w:trPr>
          <w:jc w:val="center"/>
        </w:trPr>
        <w:tc>
          <w:tcPr>
            <w:tcW w:w="4876" w:type="dxa"/>
            <w:hideMark/>
          </w:tcPr>
          <w:p w14:paraId="6E2C3191" w14:textId="77777777" w:rsidR="00624EE4" w:rsidRPr="00470220" w:rsidRDefault="00624EE4" w:rsidP="001D6D31">
            <w:pPr>
              <w:pStyle w:val="ColumnHeading"/>
              <w:keepNext/>
            </w:pPr>
            <w:r w:rsidRPr="00470220">
              <w:t>Kommissionens forslag</w:t>
            </w:r>
          </w:p>
        </w:tc>
        <w:tc>
          <w:tcPr>
            <w:tcW w:w="4876" w:type="dxa"/>
            <w:hideMark/>
          </w:tcPr>
          <w:p w14:paraId="30768063" w14:textId="77777777" w:rsidR="00624EE4" w:rsidRPr="00470220" w:rsidRDefault="00624EE4" w:rsidP="001D6D31">
            <w:pPr>
              <w:pStyle w:val="ColumnHeading"/>
              <w:keepNext/>
            </w:pPr>
            <w:r w:rsidRPr="00470220">
              <w:t>Ændringsforslag</w:t>
            </w:r>
          </w:p>
        </w:tc>
      </w:tr>
      <w:tr w:rsidR="00176F35" w:rsidRPr="00470220" w14:paraId="52DCF3B1" w14:textId="77777777" w:rsidTr="001D6D31">
        <w:trPr>
          <w:jc w:val="center"/>
        </w:trPr>
        <w:tc>
          <w:tcPr>
            <w:tcW w:w="4876" w:type="dxa"/>
          </w:tcPr>
          <w:p w14:paraId="1796DC57" w14:textId="77777777" w:rsidR="00624EE4" w:rsidRPr="00470220" w:rsidRDefault="00624EE4" w:rsidP="001D6D31">
            <w:pPr>
              <w:pStyle w:val="Normal6"/>
            </w:pPr>
          </w:p>
        </w:tc>
        <w:tc>
          <w:tcPr>
            <w:tcW w:w="4876" w:type="dxa"/>
            <w:hideMark/>
          </w:tcPr>
          <w:p w14:paraId="118FC09D" w14:textId="27A9BD96" w:rsidR="00624EE4" w:rsidRPr="00470220" w:rsidRDefault="00624EE4" w:rsidP="001D6D31">
            <w:pPr>
              <w:pStyle w:val="Normal6"/>
              <w:rPr>
                <w:szCs w:val="24"/>
              </w:rPr>
            </w:pPr>
            <w:r w:rsidRPr="00470220">
              <w:rPr>
                <w:b/>
                <w:i/>
              </w:rPr>
              <w:t xml:space="preserve">Hvis en medlemsstat ikke kan fastslå, hvorvidt en mindreårig er 14 år eller ældre, skal medlemsstaterne gå ud fra, at ansøgeren er under 14 år gammel. </w:t>
            </w:r>
          </w:p>
        </w:tc>
      </w:tr>
    </w:tbl>
    <w:p w14:paraId="017DB10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DFD50AE" w14:textId="77777777" w:rsidR="00624EE4" w:rsidRPr="00470220" w:rsidRDefault="00624EE4" w:rsidP="00624EE4">
      <w:r w:rsidRPr="005355CF">
        <w:rPr>
          <w:rStyle w:val="HideTWBExt"/>
        </w:rPr>
        <w:t>&lt;/Amend&gt;</w:t>
      </w:r>
    </w:p>
    <w:p w14:paraId="154591EF"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179</w:t>
      </w:r>
      <w:r w:rsidRPr="005355CF">
        <w:rPr>
          <w:rStyle w:val="HideTWBExt"/>
          <w:b w:val="0"/>
        </w:rPr>
        <w:t>&lt;/NumAm&gt;</w:t>
      </w:r>
    </w:p>
    <w:p w14:paraId="28FC4AB4"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1CA9CCD" w14:textId="77777777" w:rsidR="00624EE4" w:rsidRPr="00470220" w:rsidRDefault="00624EE4" w:rsidP="00624EE4">
      <w:r w:rsidRPr="005355CF">
        <w:rPr>
          <w:rStyle w:val="HideTWBExt"/>
        </w:rPr>
        <w:t>&lt;/RepeatBlock-By&gt;</w:t>
      </w:r>
    </w:p>
    <w:p w14:paraId="04EE5445"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6238ED8" w14:textId="77777777" w:rsidR="00624EE4" w:rsidRPr="00470220" w:rsidRDefault="00624EE4" w:rsidP="00624EE4">
      <w:pPr>
        <w:pStyle w:val="NormalBold"/>
      </w:pPr>
      <w:r w:rsidRPr="005355CF">
        <w:rPr>
          <w:rStyle w:val="HideTWBExt"/>
          <w:b w:val="0"/>
        </w:rPr>
        <w:t>&lt;Article&gt;</w:t>
      </w:r>
      <w:r w:rsidRPr="00470220">
        <w:t>Dispositive del – nr. 14 – artikel 10 – stk. 3</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1CABE92" w14:textId="77777777" w:rsidTr="001D6D31">
        <w:trPr>
          <w:jc w:val="center"/>
        </w:trPr>
        <w:tc>
          <w:tcPr>
            <w:tcW w:w="9752" w:type="dxa"/>
            <w:gridSpan w:val="2"/>
          </w:tcPr>
          <w:p w14:paraId="5D2BBBA6" w14:textId="77777777" w:rsidR="00624EE4" w:rsidRPr="00470220" w:rsidRDefault="00624EE4" w:rsidP="001D6D31">
            <w:pPr>
              <w:keepNext/>
            </w:pPr>
          </w:p>
        </w:tc>
      </w:tr>
      <w:tr w:rsidR="00176F35" w:rsidRPr="00470220" w14:paraId="38080B51" w14:textId="77777777" w:rsidTr="001D6D31">
        <w:trPr>
          <w:jc w:val="center"/>
        </w:trPr>
        <w:tc>
          <w:tcPr>
            <w:tcW w:w="4876" w:type="dxa"/>
            <w:hideMark/>
          </w:tcPr>
          <w:p w14:paraId="09FDDD21" w14:textId="77777777" w:rsidR="00624EE4" w:rsidRPr="00470220" w:rsidRDefault="00624EE4" w:rsidP="001D6D31">
            <w:pPr>
              <w:pStyle w:val="ColumnHeading"/>
              <w:keepNext/>
            </w:pPr>
            <w:r w:rsidRPr="00470220">
              <w:t>Kommissionens forslag</w:t>
            </w:r>
          </w:p>
        </w:tc>
        <w:tc>
          <w:tcPr>
            <w:tcW w:w="4876" w:type="dxa"/>
            <w:hideMark/>
          </w:tcPr>
          <w:p w14:paraId="6B18F8A7" w14:textId="77777777" w:rsidR="00624EE4" w:rsidRPr="00470220" w:rsidRDefault="00624EE4" w:rsidP="001D6D31">
            <w:pPr>
              <w:pStyle w:val="ColumnHeading"/>
              <w:keepNext/>
            </w:pPr>
            <w:r w:rsidRPr="00470220">
              <w:t>Ændringsforslag</w:t>
            </w:r>
          </w:p>
        </w:tc>
      </w:tr>
      <w:tr w:rsidR="00176F35" w:rsidRPr="00470220" w14:paraId="2C001CD1" w14:textId="77777777" w:rsidTr="001D6D31">
        <w:trPr>
          <w:jc w:val="center"/>
        </w:trPr>
        <w:tc>
          <w:tcPr>
            <w:tcW w:w="4876" w:type="dxa"/>
            <w:hideMark/>
          </w:tcPr>
          <w:p w14:paraId="27A6E497" w14:textId="77777777" w:rsidR="00624EE4" w:rsidRPr="00470220" w:rsidRDefault="00624EE4" w:rsidP="001D6D31">
            <w:pPr>
              <w:pStyle w:val="Normal6"/>
            </w:pPr>
            <w:r w:rsidRPr="00470220">
              <w:t>3.</w:t>
            </w:r>
            <w:r w:rsidRPr="00470220">
              <w:tab/>
              <w:t xml:space="preserve">På den berørte medlemsstats anmodning kan de biometriske oplysninger også optages og videregives på denne medlemsstats vegne af </w:t>
            </w:r>
            <w:r w:rsidRPr="00470220">
              <w:rPr>
                <w:b/>
                <w:bCs/>
                <w:i/>
                <w:iCs/>
              </w:rPr>
              <w:t>medlemmer af europæiske grænse- og kystvagthold eller af</w:t>
            </w:r>
            <w:r w:rsidRPr="00470220">
              <w:t xml:space="preserve"> eksperter fra asylstøtteholdene, når de </w:t>
            </w:r>
            <w:r w:rsidRPr="00470220">
              <w:lastRenderedPageBreak/>
              <w:t>udfører opgaver og udøver beføjelser i overensstemmelse med forordning (EU) 2019/1896 og forordning (EU) XXX/XXX [forordningen om EU's Asylagentur].</w:t>
            </w:r>
          </w:p>
        </w:tc>
        <w:tc>
          <w:tcPr>
            <w:tcW w:w="4876" w:type="dxa"/>
            <w:hideMark/>
          </w:tcPr>
          <w:p w14:paraId="489C373E" w14:textId="77777777" w:rsidR="00624EE4" w:rsidRPr="00470220" w:rsidRDefault="00624EE4" w:rsidP="001D6D31">
            <w:pPr>
              <w:pStyle w:val="Normal6"/>
              <w:rPr>
                <w:szCs w:val="24"/>
              </w:rPr>
            </w:pPr>
            <w:r w:rsidRPr="00470220">
              <w:lastRenderedPageBreak/>
              <w:t>3.</w:t>
            </w:r>
            <w:r w:rsidRPr="00470220">
              <w:tab/>
              <w:t xml:space="preserve">På den berørte medlemsstats anmodning kan de biometriske oplysninger også optages og videregives på denne medlemsstats vegne af eksperter fra asylstøtteholdene, når de udfører opgaver og udøver beføjelser i overensstemmelse </w:t>
            </w:r>
            <w:r w:rsidRPr="00470220">
              <w:lastRenderedPageBreak/>
              <w:t>med forordning (EU) 2019/1896 og forordning (EU) XXX/XXX [forordningen om EU's Asylagentur].</w:t>
            </w:r>
          </w:p>
        </w:tc>
      </w:tr>
    </w:tbl>
    <w:p w14:paraId="1B5E48DB"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B1DC59D" w14:textId="77777777" w:rsidR="00624EE4" w:rsidRPr="00470220" w:rsidRDefault="00624EE4" w:rsidP="00624EE4">
      <w:r w:rsidRPr="005355CF">
        <w:rPr>
          <w:rStyle w:val="HideTWBExt"/>
        </w:rPr>
        <w:t>&lt;/Amend&gt;</w:t>
      </w:r>
    </w:p>
    <w:p w14:paraId="6CEE0046"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180</w:t>
      </w:r>
      <w:r w:rsidRPr="005355CF">
        <w:rPr>
          <w:rStyle w:val="HideTWBExt"/>
          <w:b w:val="0"/>
        </w:rPr>
        <w:t>&lt;/NumAm&gt;</w:t>
      </w:r>
    </w:p>
    <w:p w14:paraId="018D75EB"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AF16ED8" w14:textId="77777777" w:rsidR="00624EE4" w:rsidRPr="00470220" w:rsidRDefault="00624EE4" w:rsidP="00624EE4">
      <w:r w:rsidRPr="005355CF">
        <w:rPr>
          <w:rStyle w:val="HideTWBExt"/>
        </w:rPr>
        <w:t>&lt;/RepeatBlock-By&gt;</w:t>
      </w:r>
    </w:p>
    <w:p w14:paraId="0B36305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8E90662" w14:textId="77777777" w:rsidR="00624EE4" w:rsidRPr="00470220" w:rsidRDefault="00624EE4" w:rsidP="00624EE4">
      <w:pPr>
        <w:pStyle w:val="NormalBold"/>
      </w:pPr>
      <w:r w:rsidRPr="005355CF">
        <w:rPr>
          <w:rStyle w:val="HideTWBExt"/>
          <w:b w:val="0"/>
        </w:rPr>
        <w:t>&lt;Article&gt;</w:t>
      </w:r>
      <w:r w:rsidRPr="00470220">
        <w:t>Dispositive del – nr. 14 – artikel 10 – stk. 3</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9CBCECC" w14:textId="77777777" w:rsidTr="001D6D31">
        <w:trPr>
          <w:jc w:val="center"/>
        </w:trPr>
        <w:tc>
          <w:tcPr>
            <w:tcW w:w="9752" w:type="dxa"/>
            <w:gridSpan w:val="2"/>
          </w:tcPr>
          <w:p w14:paraId="5EA6A319" w14:textId="77777777" w:rsidR="00624EE4" w:rsidRPr="00470220" w:rsidRDefault="00624EE4" w:rsidP="001D6D31">
            <w:pPr>
              <w:keepNext/>
            </w:pPr>
          </w:p>
        </w:tc>
      </w:tr>
      <w:tr w:rsidR="00176F35" w:rsidRPr="00470220" w14:paraId="6FA3F82A" w14:textId="77777777" w:rsidTr="001D6D31">
        <w:trPr>
          <w:jc w:val="center"/>
        </w:trPr>
        <w:tc>
          <w:tcPr>
            <w:tcW w:w="4876" w:type="dxa"/>
            <w:hideMark/>
          </w:tcPr>
          <w:p w14:paraId="5AC94458" w14:textId="77777777" w:rsidR="00624EE4" w:rsidRPr="00470220" w:rsidRDefault="00624EE4" w:rsidP="001D6D31">
            <w:pPr>
              <w:pStyle w:val="ColumnHeading"/>
              <w:keepNext/>
            </w:pPr>
            <w:r w:rsidRPr="00470220">
              <w:t>Kommissionens forslag</w:t>
            </w:r>
          </w:p>
        </w:tc>
        <w:tc>
          <w:tcPr>
            <w:tcW w:w="4876" w:type="dxa"/>
            <w:hideMark/>
          </w:tcPr>
          <w:p w14:paraId="764FD4CF" w14:textId="77777777" w:rsidR="00624EE4" w:rsidRPr="00470220" w:rsidRDefault="00624EE4" w:rsidP="001D6D31">
            <w:pPr>
              <w:pStyle w:val="ColumnHeading"/>
              <w:keepNext/>
            </w:pPr>
            <w:r w:rsidRPr="00470220">
              <w:t>Ændringsforslag</w:t>
            </w:r>
          </w:p>
        </w:tc>
      </w:tr>
      <w:tr w:rsidR="00176F35" w:rsidRPr="00470220" w14:paraId="37581DBD" w14:textId="77777777" w:rsidTr="001D6D31">
        <w:trPr>
          <w:jc w:val="center"/>
        </w:trPr>
        <w:tc>
          <w:tcPr>
            <w:tcW w:w="4876" w:type="dxa"/>
            <w:hideMark/>
          </w:tcPr>
          <w:p w14:paraId="007463EA" w14:textId="77777777" w:rsidR="00624EE4" w:rsidRPr="00470220" w:rsidRDefault="00624EE4" w:rsidP="001D6D31">
            <w:pPr>
              <w:pStyle w:val="Normal6"/>
            </w:pPr>
            <w:r w:rsidRPr="00470220">
              <w:t>3.</w:t>
            </w:r>
            <w:r w:rsidRPr="00470220">
              <w:tab/>
              <w:t>På den berørte medlemsstats anmodning kan de biometriske oplysninger også optages og videregives på denne medlemsstats vegne af medlemmer af europæiske grænse- og kystvagthold eller af eksperter fra asylstøtteholdene, når de udfører opgaver og udøver beføjelser i overensstemmelse med forordning (EU) 2019/1896 og forordning (EU) XXX/XXX [forordningen om EU's Asylagentur].</w:t>
            </w:r>
          </w:p>
        </w:tc>
        <w:tc>
          <w:tcPr>
            <w:tcW w:w="4876" w:type="dxa"/>
            <w:hideMark/>
          </w:tcPr>
          <w:p w14:paraId="0C29B6D7" w14:textId="77777777" w:rsidR="00624EE4" w:rsidRPr="00470220" w:rsidRDefault="00624EE4" w:rsidP="001D6D31">
            <w:pPr>
              <w:pStyle w:val="Normal6"/>
              <w:rPr>
                <w:szCs w:val="24"/>
              </w:rPr>
            </w:pPr>
            <w:r w:rsidRPr="00470220">
              <w:t>3.</w:t>
            </w:r>
            <w:r w:rsidRPr="00470220">
              <w:tab/>
              <w:t xml:space="preserve">På den berørte medlemsstats anmodning kan de biometriske oplysninger også optages og videregives på denne medlemsstats vegne af </w:t>
            </w:r>
            <w:r w:rsidRPr="00470220">
              <w:rPr>
                <w:b/>
                <w:bCs/>
                <w:i/>
                <w:iCs/>
              </w:rPr>
              <w:t xml:space="preserve">specifikt uddannede </w:t>
            </w:r>
            <w:r w:rsidRPr="00470220">
              <w:t>medlemmer af europæiske grænse- og kystvagthold eller af eksperter fra asylstøtteholdene, når de udfører opgaver og udøver beføjelser i overensstemmelse med forordning (EU) 2019/1896 og forordning (EU) XXX/XXX [forordningen om EU's Asylagentur].</w:t>
            </w:r>
          </w:p>
        </w:tc>
      </w:tr>
    </w:tbl>
    <w:p w14:paraId="4A79B38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9E894A3" w14:textId="77777777" w:rsidR="00624EE4" w:rsidRPr="00470220" w:rsidRDefault="00624EE4" w:rsidP="00624EE4">
      <w:r w:rsidRPr="005355CF">
        <w:rPr>
          <w:rStyle w:val="HideTWBExt"/>
        </w:rPr>
        <w:t>&lt;/Amend&gt;</w:t>
      </w:r>
    </w:p>
    <w:p w14:paraId="1470D72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181</w:t>
      </w:r>
      <w:r w:rsidRPr="005355CF">
        <w:rPr>
          <w:rStyle w:val="HideTWBExt"/>
          <w:b w:val="0"/>
        </w:rPr>
        <w:t>&lt;/NumAm&gt;</w:t>
      </w:r>
    </w:p>
    <w:p w14:paraId="47F9EF4B"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A5DF613" w14:textId="77777777" w:rsidR="00624EE4" w:rsidRPr="00470220" w:rsidRDefault="00624EE4" w:rsidP="00624EE4">
      <w:r w:rsidRPr="005355CF">
        <w:rPr>
          <w:rStyle w:val="HideTWBExt"/>
        </w:rPr>
        <w:t>&lt;/RepeatBlock-By&gt;</w:t>
      </w:r>
    </w:p>
    <w:p w14:paraId="61B60AF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FCFC4A8" w14:textId="77777777" w:rsidR="00624EE4" w:rsidRPr="00470220" w:rsidRDefault="00624EE4" w:rsidP="00624EE4">
      <w:pPr>
        <w:pStyle w:val="NormalBold"/>
      </w:pPr>
      <w:r w:rsidRPr="005355CF">
        <w:rPr>
          <w:rStyle w:val="HideTWBExt"/>
          <w:b w:val="0"/>
        </w:rPr>
        <w:t>&lt;Article&gt;</w:t>
      </w:r>
      <w:r w:rsidRPr="00470220">
        <w:t>Dispositive del – nr. 14 – artikel 10 – stk. 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275DFB3" w14:textId="77777777" w:rsidTr="001D6D31">
        <w:trPr>
          <w:jc w:val="center"/>
        </w:trPr>
        <w:tc>
          <w:tcPr>
            <w:tcW w:w="9752" w:type="dxa"/>
            <w:gridSpan w:val="2"/>
          </w:tcPr>
          <w:p w14:paraId="00B81E7A" w14:textId="77777777" w:rsidR="00624EE4" w:rsidRPr="00470220" w:rsidRDefault="00624EE4" w:rsidP="001D6D31">
            <w:pPr>
              <w:keepNext/>
            </w:pPr>
          </w:p>
        </w:tc>
      </w:tr>
      <w:tr w:rsidR="00176F35" w:rsidRPr="00470220" w14:paraId="3B667B2B" w14:textId="77777777" w:rsidTr="001D6D31">
        <w:trPr>
          <w:jc w:val="center"/>
        </w:trPr>
        <w:tc>
          <w:tcPr>
            <w:tcW w:w="4876" w:type="dxa"/>
            <w:hideMark/>
          </w:tcPr>
          <w:p w14:paraId="6F13A467" w14:textId="77777777" w:rsidR="00624EE4" w:rsidRPr="00470220" w:rsidRDefault="00624EE4" w:rsidP="001D6D31">
            <w:pPr>
              <w:pStyle w:val="ColumnHeading"/>
              <w:keepNext/>
            </w:pPr>
            <w:r w:rsidRPr="00470220">
              <w:t>Kommissionens forslag</w:t>
            </w:r>
          </w:p>
        </w:tc>
        <w:tc>
          <w:tcPr>
            <w:tcW w:w="4876" w:type="dxa"/>
            <w:hideMark/>
          </w:tcPr>
          <w:p w14:paraId="5F96E89B" w14:textId="77777777" w:rsidR="00624EE4" w:rsidRPr="00470220" w:rsidRDefault="00624EE4" w:rsidP="001D6D31">
            <w:pPr>
              <w:pStyle w:val="ColumnHeading"/>
              <w:keepNext/>
            </w:pPr>
            <w:r w:rsidRPr="00470220">
              <w:t>Ændringsforslag</w:t>
            </w:r>
          </w:p>
        </w:tc>
      </w:tr>
      <w:tr w:rsidR="00176F35" w:rsidRPr="00470220" w14:paraId="07E66C4B" w14:textId="77777777" w:rsidTr="001D6D31">
        <w:trPr>
          <w:jc w:val="center"/>
        </w:trPr>
        <w:tc>
          <w:tcPr>
            <w:tcW w:w="4876" w:type="dxa"/>
            <w:hideMark/>
          </w:tcPr>
          <w:p w14:paraId="658FF9EF" w14:textId="77777777" w:rsidR="00624EE4" w:rsidRPr="00470220" w:rsidRDefault="00624EE4" w:rsidP="001D6D31">
            <w:pPr>
              <w:pStyle w:val="Normal6"/>
            </w:pPr>
            <w:r w:rsidRPr="00470220">
              <w:t>4.</w:t>
            </w:r>
            <w:r w:rsidRPr="00470220">
              <w:tab/>
              <w:t>Hvert af de datasæt, der er indsamlet og videregivet i overensstemmelse med stk. 1, kædes sammen med andre datasæt vedrørende samme tredjelandsstatsborger eller statsløse person i én sekvens, jf. artikel 4, stk. 6."</w:t>
            </w:r>
          </w:p>
        </w:tc>
        <w:tc>
          <w:tcPr>
            <w:tcW w:w="4876" w:type="dxa"/>
            <w:hideMark/>
          </w:tcPr>
          <w:p w14:paraId="5F743371" w14:textId="77777777" w:rsidR="00624EE4" w:rsidRPr="00470220" w:rsidRDefault="00624EE4" w:rsidP="001D6D31">
            <w:pPr>
              <w:pStyle w:val="Normal6"/>
              <w:rPr>
                <w:szCs w:val="24"/>
              </w:rPr>
            </w:pPr>
            <w:r w:rsidRPr="00470220">
              <w:t>4.</w:t>
            </w:r>
            <w:r w:rsidRPr="00470220">
              <w:tab/>
              <w:t>Hvert af de datasæt, der er indsamlet og videregivet i overensstemmelse med stk. 1, kædes sammen med andre datasæt vedrørende samme tredjelandsstatsborger eller statsløse person i én sekvens, jf. artikel 4, stk. 6</w:t>
            </w:r>
            <w:r w:rsidRPr="00470220">
              <w:rPr>
                <w:b/>
                <w:bCs/>
                <w:i/>
                <w:iCs/>
              </w:rPr>
              <w:t xml:space="preserve">, og med respekt for de fastsatte </w:t>
            </w:r>
            <w:r w:rsidRPr="00470220">
              <w:rPr>
                <w:b/>
                <w:bCs/>
                <w:i/>
                <w:iCs/>
              </w:rPr>
              <w:lastRenderedPageBreak/>
              <w:t>begrænsninger</w:t>
            </w:r>
            <w:r w:rsidRPr="00470220">
              <w:t>."</w:t>
            </w:r>
          </w:p>
        </w:tc>
      </w:tr>
    </w:tbl>
    <w:p w14:paraId="2DD51E7D"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3FF5F73" w14:textId="77777777" w:rsidR="00624EE4" w:rsidRPr="00470220" w:rsidRDefault="00624EE4" w:rsidP="00624EE4">
      <w:r w:rsidRPr="005355CF">
        <w:rPr>
          <w:rStyle w:val="HideTWBExt"/>
        </w:rPr>
        <w:t>&lt;/Amend&gt;</w:t>
      </w:r>
    </w:p>
    <w:p w14:paraId="5C747D5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182</w:t>
      </w:r>
      <w:r w:rsidRPr="005355CF">
        <w:rPr>
          <w:rStyle w:val="HideTWBExt"/>
          <w:b w:val="0"/>
        </w:rPr>
        <w:t>&lt;/NumAm&gt;</w:t>
      </w:r>
    </w:p>
    <w:p w14:paraId="7BFA6772"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505F7A9F" w14:textId="77777777" w:rsidR="00624EE4" w:rsidRPr="00470220" w:rsidRDefault="00624EE4" w:rsidP="00624EE4">
      <w:r w:rsidRPr="005355CF">
        <w:rPr>
          <w:rStyle w:val="HideTWBExt"/>
        </w:rPr>
        <w:t>&lt;/RepeatBlock-By&gt;</w:t>
      </w:r>
    </w:p>
    <w:p w14:paraId="79F0097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8A8F78D" w14:textId="77777777" w:rsidR="00624EE4" w:rsidRPr="00470220" w:rsidRDefault="00624EE4" w:rsidP="00624EE4">
      <w:pPr>
        <w:pStyle w:val="NormalBold"/>
      </w:pPr>
      <w:r w:rsidRPr="005355CF">
        <w:rPr>
          <w:rStyle w:val="HideTWBExt"/>
          <w:b w:val="0"/>
        </w:rPr>
        <w:t>&lt;Article&gt;</w:t>
      </w:r>
      <w:r w:rsidRPr="00470220">
        <w:t>Dispositive del – nr. 14 – artikel 10 – stk. 4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EDAA41D" w14:textId="77777777" w:rsidTr="001D6D31">
        <w:trPr>
          <w:jc w:val="center"/>
        </w:trPr>
        <w:tc>
          <w:tcPr>
            <w:tcW w:w="9752" w:type="dxa"/>
            <w:gridSpan w:val="2"/>
          </w:tcPr>
          <w:p w14:paraId="552D8881" w14:textId="77777777" w:rsidR="00624EE4" w:rsidRPr="00470220" w:rsidRDefault="00624EE4" w:rsidP="001D6D31">
            <w:pPr>
              <w:keepNext/>
            </w:pPr>
          </w:p>
        </w:tc>
      </w:tr>
      <w:tr w:rsidR="00176F35" w:rsidRPr="00470220" w14:paraId="1AE6E16A" w14:textId="77777777" w:rsidTr="001D6D31">
        <w:trPr>
          <w:jc w:val="center"/>
        </w:trPr>
        <w:tc>
          <w:tcPr>
            <w:tcW w:w="4876" w:type="dxa"/>
            <w:hideMark/>
          </w:tcPr>
          <w:p w14:paraId="34D6D1EA" w14:textId="77777777" w:rsidR="00624EE4" w:rsidRPr="00470220" w:rsidRDefault="00624EE4" w:rsidP="001D6D31">
            <w:pPr>
              <w:pStyle w:val="ColumnHeading"/>
              <w:keepNext/>
            </w:pPr>
            <w:r w:rsidRPr="00470220">
              <w:t>Kommissionens forslag</w:t>
            </w:r>
          </w:p>
        </w:tc>
        <w:tc>
          <w:tcPr>
            <w:tcW w:w="4876" w:type="dxa"/>
            <w:hideMark/>
          </w:tcPr>
          <w:p w14:paraId="303FCEA2" w14:textId="77777777" w:rsidR="00624EE4" w:rsidRPr="00470220" w:rsidRDefault="00624EE4" w:rsidP="001D6D31">
            <w:pPr>
              <w:pStyle w:val="ColumnHeading"/>
              <w:keepNext/>
            </w:pPr>
            <w:r w:rsidRPr="00470220">
              <w:t>Ændringsforslag</w:t>
            </w:r>
          </w:p>
        </w:tc>
      </w:tr>
      <w:tr w:rsidR="00176F35" w:rsidRPr="00470220" w14:paraId="44A45B79" w14:textId="77777777" w:rsidTr="001D6D31">
        <w:trPr>
          <w:jc w:val="center"/>
        </w:trPr>
        <w:tc>
          <w:tcPr>
            <w:tcW w:w="4876" w:type="dxa"/>
          </w:tcPr>
          <w:p w14:paraId="26625AB4" w14:textId="77777777" w:rsidR="00624EE4" w:rsidRPr="00470220" w:rsidRDefault="00624EE4" w:rsidP="001D6D31">
            <w:pPr>
              <w:pStyle w:val="Normal6"/>
            </w:pPr>
          </w:p>
        </w:tc>
        <w:tc>
          <w:tcPr>
            <w:tcW w:w="4876" w:type="dxa"/>
            <w:hideMark/>
          </w:tcPr>
          <w:p w14:paraId="263E71E6" w14:textId="77B8EB8E" w:rsidR="00624EE4" w:rsidRPr="00470220" w:rsidRDefault="00624EE4" w:rsidP="001D6D31">
            <w:pPr>
              <w:pStyle w:val="Normal6"/>
              <w:rPr>
                <w:szCs w:val="24"/>
              </w:rPr>
            </w:pPr>
            <w:r w:rsidRPr="00470220">
              <w:rPr>
                <w:b/>
                <w:i/>
              </w:rPr>
              <w:t>4a.</w:t>
            </w:r>
            <w:r w:rsidRPr="00470220">
              <w:rPr>
                <w:b/>
                <w:i/>
              </w:rPr>
              <w:tab/>
              <w:t xml:space="preserve">De biometriske oplysninger for mindreårige fra og med seks år </w:t>
            </w:r>
            <w:r w:rsidR="00096699" w:rsidRPr="00470220">
              <w:rPr>
                <w:b/>
                <w:i/>
              </w:rPr>
              <w:t>op</w:t>
            </w:r>
            <w:r w:rsidRPr="00470220">
              <w:rPr>
                <w:b/>
                <w:i/>
              </w:rPr>
              <w:t xml:space="preserve">tages af embedsmænd, der er uddannet specifikt til at </w:t>
            </w:r>
            <w:r w:rsidR="00096699" w:rsidRPr="00470220">
              <w:rPr>
                <w:b/>
                <w:i/>
              </w:rPr>
              <w:t>op</w:t>
            </w:r>
            <w:r w:rsidRPr="00470220">
              <w:rPr>
                <w:b/>
                <w:i/>
              </w:rPr>
              <w:t>tage mindreåriges biometriske oplysninger på en børnevenlig og børnetilpasset måde og under fuld respekt for barnets tarv og de garantier, der er fastsat i De Forenede Nationers konvention om barnets rettigheder.</w:t>
            </w:r>
          </w:p>
        </w:tc>
      </w:tr>
      <w:tr w:rsidR="00176F35" w:rsidRPr="00470220" w14:paraId="1FC0C3D1" w14:textId="77777777" w:rsidTr="001D6D31">
        <w:trPr>
          <w:jc w:val="center"/>
        </w:trPr>
        <w:tc>
          <w:tcPr>
            <w:tcW w:w="4876" w:type="dxa"/>
          </w:tcPr>
          <w:p w14:paraId="7055FF68" w14:textId="77777777" w:rsidR="00624EE4" w:rsidRPr="00470220" w:rsidRDefault="00624EE4" w:rsidP="001D6D31">
            <w:pPr>
              <w:pStyle w:val="Normal6"/>
            </w:pPr>
          </w:p>
        </w:tc>
        <w:tc>
          <w:tcPr>
            <w:tcW w:w="4876" w:type="dxa"/>
            <w:hideMark/>
          </w:tcPr>
          <w:p w14:paraId="2E341971" w14:textId="338EADFC" w:rsidR="00624EE4" w:rsidRPr="00470220" w:rsidRDefault="00624EE4" w:rsidP="001D6D31">
            <w:pPr>
              <w:pStyle w:val="Normal6"/>
              <w:rPr>
                <w:szCs w:val="24"/>
              </w:rPr>
            </w:pPr>
            <w:r w:rsidRPr="00470220">
              <w:rPr>
                <w:b/>
                <w:i/>
              </w:rPr>
              <w:t xml:space="preserve">Den mindreårige ledsages af et voksent familiemedlem, hvor en sådan person er til stede, når vedkommendes biometriske oplysninger </w:t>
            </w:r>
            <w:r w:rsidR="00096699" w:rsidRPr="00470220">
              <w:rPr>
                <w:b/>
                <w:i/>
              </w:rPr>
              <w:t>op</w:t>
            </w:r>
            <w:r w:rsidRPr="00470220">
              <w:rPr>
                <w:b/>
                <w:i/>
              </w:rPr>
              <w:t xml:space="preserve">tages. En uledsaget mindreårig ledsages af en værge, en repræsentant eller, hvor der ikke er udpeget en repræsentant, en person, der er uddannet til at sikre den mindreåriges tarv og vedkommendes generelle velbefindende, mens vedkommendes biometriske oplysninger </w:t>
            </w:r>
            <w:r w:rsidR="00096699" w:rsidRPr="00470220">
              <w:rPr>
                <w:b/>
                <w:i/>
              </w:rPr>
              <w:t>op</w:t>
            </w:r>
            <w:r w:rsidRPr="00470220">
              <w:rPr>
                <w:b/>
                <w:i/>
              </w:rPr>
              <w:t xml:space="preserve">tages. En sådan uddannet person må ikke være den embedsmand, der er ansvarlig for at </w:t>
            </w:r>
            <w:r w:rsidR="00096699" w:rsidRPr="00470220">
              <w:rPr>
                <w:b/>
                <w:i/>
              </w:rPr>
              <w:t>op</w:t>
            </w:r>
            <w:r w:rsidRPr="00470220">
              <w:rPr>
                <w:b/>
                <w:i/>
              </w:rPr>
              <w:t xml:space="preserve">tage de biometriske oplysninger, skal handle uafhængigt og må ikke modtage ordrer fra hverken den embedsmand eller den tjenestegren, der er ansvarlig for at </w:t>
            </w:r>
            <w:r w:rsidR="00096699" w:rsidRPr="00470220">
              <w:rPr>
                <w:b/>
                <w:i/>
              </w:rPr>
              <w:t>op</w:t>
            </w:r>
            <w:r w:rsidRPr="00470220">
              <w:rPr>
                <w:b/>
                <w:i/>
              </w:rPr>
              <w:t>tage de biometriske oplysninger.</w:t>
            </w:r>
          </w:p>
        </w:tc>
      </w:tr>
    </w:tbl>
    <w:p w14:paraId="4124F28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17826F0" w14:textId="77777777" w:rsidR="00624EE4" w:rsidRPr="00470220" w:rsidRDefault="00624EE4" w:rsidP="00624EE4">
      <w:r w:rsidRPr="005355CF">
        <w:rPr>
          <w:rStyle w:val="HideTWBExt"/>
        </w:rPr>
        <w:t>&lt;/Amend&gt;</w:t>
      </w:r>
    </w:p>
    <w:p w14:paraId="29D640F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183</w:t>
      </w:r>
      <w:r w:rsidRPr="005355CF">
        <w:rPr>
          <w:rStyle w:val="HideTWBExt"/>
          <w:b w:val="0"/>
        </w:rPr>
        <w:t>&lt;/NumAm&gt;</w:t>
      </w:r>
    </w:p>
    <w:p w14:paraId="1B86027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F1A644D" w14:textId="77777777" w:rsidR="00624EE4" w:rsidRPr="00470220" w:rsidRDefault="00624EE4" w:rsidP="00624EE4">
      <w:r w:rsidRPr="005355CF">
        <w:rPr>
          <w:rStyle w:val="HideTWBExt"/>
        </w:rPr>
        <w:lastRenderedPageBreak/>
        <w:t>&lt;/RepeatBlock-By&gt;</w:t>
      </w:r>
    </w:p>
    <w:p w14:paraId="3286D795"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A094179" w14:textId="77777777" w:rsidR="00624EE4" w:rsidRPr="00470220" w:rsidRDefault="00624EE4" w:rsidP="00624EE4">
      <w:pPr>
        <w:pStyle w:val="NormalBold"/>
      </w:pPr>
      <w:r w:rsidRPr="005355CF">
        <w:rPr>
          <w:rStyle w:val="HideTWBExt"/>
          <w:b w:val="0"/>
        </w:rPr>
        <w:t>&lt;Article&gt;</w:t>
      </w:r>
      <w:r w:rsidRPr="00470220">
        <w:t>Dispositive del – nr. 15 – artikel 11 – stk. 1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78492AD" w14:textId="77777777" w:rsidTr="001D6D31">
        <w:trPr>
          <w:jc w:val="center"/>
        </w:trPr>
        <w:tc>
          <w:tcPr>
            <w:tcW w:w="9752" w:type="dxa"/>
            <w:gridSpan w:val="2"/>
          </w:tcPr>
          <w:p w14:paraId="5021B0B3" w14:textId="77777777" w:rsidR="00624EE4" w:rsidRPr="00470220" w:rsidRDefault="00624EE4" w:rsidP="001D6D31">
            <w:pPr>
              <w:keepNext/>
            </w:pPr>
          </w:p>
        </w:tc>
      </w:tr>
      <w:tr w:rsidR="00176F35" w:rsidRPr="00470220" w14:paraId="78C1206E" w14:textId="77777777" w:rsidTr="001D6D31">
        <w:trPr>
          <w:jc w:val="center"/>
        </w:trPr>
        <w:tc>
          <w:tcPr>
            <w:tcW w:w="4876" w:type="dxa"/>
            <w:hideMark/>
          </w:tcPr>
          <w:p w14:paraId="73FBD3E8" w14:textId="77777777" w:rsidR="00624EE4" w:rsidRPr="00470220" w:rsidRDefault="00624EE4" w:rsidP="001D6D31">
            <w:pPr>
              <w:pStyle w:val="ColumnHeading"/>
              <w:keepNext/>
            </w:pPr>
            <w:r w:rsidRPr="00470220">
              <w:t>Kommissionens forslag</w:t>
            </w:r>
          </w:p>
        </w:tc>
        <w:tc>
          <w:tcPr>
            <w:tcW w:w="4876" w:type="dxa"/>
            <w:hideMark/>
          </w:tcPr>
          <w:p w14:paraId="1EFD5C0D" w14:textId="77777777" w:rsidR="00624EE4" w:rsidRPr="00470220" w:rsidRDefault="00624EE4" w:rsidP="001D6D31">
            <w:pPr>
              <w:pStyle w:val="ColumnHeading"/>
              <w:keepNext/>
            </w:pPr>
            <w:r w:rsidRPr="00470220">
              <w:t>Ændringsforslag</w:t>
            </w:r>
          </w:p>
        </w:tc>
      </w:tr>
      <w:tr w:rsidR="00176F35" w:rsidRPr="00470220" w14:paraId="5ED6F51F" w14:textId="77777777" w:rsidTr="001D6D31">
        <w:trPr>
          <w:jc w:val="center"/>
        </w:trPr>
        <w:tc>
          <w:tcPr>
            <w:tcW w:w="4876" w:type="dxa"/>
            <w:hideMark/>
          </w:tcPr>
          <w:p w14:paraId="240627A1" w14:textId="77777777" w:rsidR="00624EE4" w:rsidRPr="00470220" w:rsidRDefault="00624EE4" w:rsidP="001D6D31">
            <w:pPr>
              <w:pStyle w:val="Normal6"/>
            </w:pPr>
            <w:r w:rsidRPr="00470220">
              <w:rPr>
                <w:b/>
                <w:i/>
              </w:rPr>
              <w:t>Hvis en medlemsstat bliver ansvarlig, fordi der er rimelig grund til at anse ansøgeren for at udgøre en trussel mod den nationale sikkerhed eller den offentlige orden i den pågældende medlemsstat i henhold til artikel 8, stk. 4, i forordning (EU) XXX/ XXX [forordningen om asylforvaltning og migrationsstyring], ajourfører den sit datasæt, der er registreret i henhold til nærværende forordnings artikel 12, vedrørende den pågældende person ved at tilføje den ansvarlige medlemsstat.</w:t>
            </w:r>
          </w:p>
        </w:tc>
        <w:tc>
          <w:tcPr>
            <w:tcW w:w="4876" w:type="dxa"/>
            <w:hideMark/>
          </w:tcPr>
          <w:p w14:paraId="1B2B1525" w14:textId="77777777" w:rsidR="00624EE4" w:rsidRPr="00470220" w:rsidRDefault="00624EE4" w:rsidP="001D6D31">
            <w:pPr>
              <w:pStyle w:val="Normal6"/>
              <w:rPr>
                <w:szCs w:val="24"/>
              </w:rPr>
            </w:pPr>
            <w:r w:rsidRPr="00470220">
              <w:rPr>
                <w:b/>
                <w:i/>
              </w:rPr>
              <w:t>udgår</w:t>
            </w:r>
          </w:p>
        </w:tc>
      </w:tr>
    </w:tbl>
    <w:p w14:paraId="7786877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F06EA71" w14:textId="77777777" w:rsidR="00624EE4" w:rsidRPr="00470220" w:rsidRDefault="00624EE4" w:rsidP="00624EE4">
      <w:r w:rsidRPr="005355CF">
        <w:rPr>
          <w:rStyle w:val="HideTWBExt"/>
        </w:rPr>
        <w:t>&lt;/Amend&gt;</w:t>
      </w:r>
    </w:p>
    <w:p w14:paraId="3F2DA8A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184</w:t>
      </w:r>
      <w:r w:rsidRPr="005355CF">
        <w:rPr>
          <w:rStyle w:val="HideTWBExt"/>
          <w:b w:val="0"/>
        </w:rPr>
        <w:t>&lt;/NumAm&gt;</w:t>
      </w:r>
    </w:p>
    <w:p w14:paraId="55ABF5B2"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40FD7E23" w14:textId="77777777" w:rsidR="00624EE4" w:rsidRPr="00470220" w:rsidRDefault="00624EE4" w:rsidP="00624EE4">
      <w:r w:rsidRPr="005355CF">
        <w:rPr>
          <w:rStyle w:val="HideTWBExt"/>
        </w:rPr>
        <w:t>&lt;/RepeatBlock-By&gt;</w:t>
      </w:r>
    </w:p>
    <w:p w14:paraId="57DCE1B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FCB79D3" w14:textId="77777777" w:rsidR="00624EE4" w:rsidRPr="00470220" w:rsidRDefault="00624EE4" w:rsidP="00624EE4">
      <w:pPr>
        <w:pStyle w:val="NormalBold"/>
      </w:pPr>
      <w:r w:rsidRPr="005355CF">
        <w:rPr>
          <w:rStyle w:val="HideTWBExt"/>
          <w:b w:val="0"/>
        </w:rPr>
        <w:t>&lt;Article&gt;</w:t>
      </w:r>
      <w:r w:rsidRPr="00470220">
        <w:t>Dispositive del – nr. 15 – artikel 11 – stk. 1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CEBACE4" w14:textId="77777777" w:rsidTr="001D6D31">
        <w:trPr>
          <w:jc w:val="center"/>
        </w:trPr>
        <w:tc>
          <w:tcPr>
            <w:tcW w:w="9752" w:type="dxa"/>
            <w:gridSpan w:val="2"/>
          </w:tcPr>
          <w:p w14:paraId="4C0D7FC6" w14:textId="77777777" w:rsidR="00624EE4" w:rsidRPr="00470220" w:rsidRDefault="00624EE4" w:rsidP="001D6D31">
            <w:pPr>
              <w:keepNext/>
            </w:pPr>
          </w:p>
        </w:tc>
      </w:tr>
      <w:tr w:rsidR="00176F35" w:rsidRPr="00470220" w14:paraId="2E65AA9A" w14:textId="77777777" w:rsidTr="001D6D31">
        <w:trPr>
          <w:jc w:val="center"/>
        </w:trPr>
        <w:tc>
          <w:tcPr>
            <w:tcW w:w="4876" w:type="dxa"/>
            <w:hideMark/>
          </w:tcPr>
          <w:p w14:paraId="38547820" w14:textId="77777777" w:rsidR="00624EE4" w:rsidRPr="00470220" w:rsidRDefault="00624EE4" w:rsidP="001D6D31">
            <w:pPr>
              <w:pStyle w:val="ColumnHeading"/>
              <w:keepNext/>
            </w:pPr>
            <w:r w:rsidRPr="00470220">
              <w:t>Kommissionens forslag</w:t>
            </w:r>
          </w:p>
        </w:tc>
        <w:tc>
          <w:tcPr>
            <w:tcW w:w="4876" w:type="dxa"/>
            <w:hideMark/>
          </w:tcPr>
          <w:p w14:paraId="1B91408A" w14:textId="77777777" w:rsidR="00624EE4" w:rsidRPr="00470220" w:rsidRDefault="00624EE4" w:rsidP="001D6D31">
            <w:pPr>
              <w:pStyle w:val="ColumnHeading"/>
              <w:keepNext/>
            </w:pPr>
            <w:r w:rsidRPr="00470220">
              <w:t>Ændringsforslag</w:t>
            </w:r>
          </w:p>
        </w:tc>
      </w:tr>
      <w:tr w:rsidR="00176F35" w:rsidRPr="00470220" w14:paraId="33C4DBFB" w14:textId="77777777" w:rsidTr="001D6D31">
        <w:trPr>
          <w:jc w:val="center"/>
        </w:trPr>
        <w:tc>
          <w:tcPr>
            <w:tcW w:w="4876" w:type="dxa"/>
            <w:hideMark/>
          </w:tcPr>
          <w:p w14:paraId="0D4E9FD4" w14:textId="77777777" w:rsidR="00624EE4" w:rsidRPr="00470220" w:rsidRDefault="00624EE4" w:rsidP="001D6D31">
            <w:pPr>
              <w:pStyle w:val="Normal6"/>
            </w:pPr>
            <w:r w:rsidRPr="00470220">
              <w:rPr>
                <w:b/>
                <w:i/>
              </w:rPr>
              <w:t>Hvis en medlemsstat bliver ansvarlig, fordi der er rimelig grund til at anse ansøgeren for at udgøre en trussel mod den nationale sikkerhed eller den offentlige orden i den pågældende medlemsstat i henhold til artikel 8, stk. 4, i forordning (EU) XXX/ XXX [forordningen om asylforvaltning og migrationsstyring], ajourfører den sit datasæt, der er registreret i henhold til nærværende forordnings artikel 12, vedrørende den pågældende person ved at tilføje den ansvarlige medlemsstat.</w:t>
            </w:r>
          </w:p>
        </w:tc>
        <w:tc>
          <w:tcPr>
            <w:tcW w:w="4876" w:type="dxa"/>
            <w:hideMark/>
          </w:tcPr>
          <w:p w14:paraId="1C563F3E" w14:textId="77777777" w:rsidR="00624EE4" w:rsidRPr="00470220" w:rsidRDefault="00624EE4" w:rsidP="001D6D31">
            <w:pPr>
              <w:pStyle w:val="Normal6"/>
              <w:rPr>
                <w:szCs w:val="24"/>
              </w:rPr>
            </w:pPr>
            <w:r w:rsidRPr="00470220">
              <w:rPr>
                <w:b/>
                <w:i/>
              </w:rPr>
              <w:t>udgår</w:t>
            </w:r>
          </w:p>
        </w:tc>
      </w:tr>
    </w:tbl>
    <w:p w14:paraId="2237F75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8187F33" w14:textId="77777777" w:rsidR="00624EE4" w:rsidRPr="00470220" w:rsidRDefault="00624EE4" w:rsidP="00624EE4">
      <w:r w:rsidRPr="005355CF">
        <w:rPr>
          <w:rStyle w:val="HideTWBExt"/>
        </w:rPr>
        <w:lastRenderedPageBreak/>
        <w:t>&lt;/Amend&gt;</w:t>
      </w:r>
    </w:p>
    <w:p w14:paraId="139F6C4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185</w:t>
      </w:r>
      <w:r w:rsidRPr="005355CF">
        <w:rPr>
          <w:rStyle w:val="HideTWBExt"/>
          <w:b w:val="0"/>
        </w:rPr>
        <w:t>&lt;/NumAm&gt;</w:t>
      </w:r>
    </w:p>
    <w:p w14:paraId="6609BD87"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1EB8C6CD" w14:textId="77777777" w:rsidR="00624EE4" w:rsidRPr="00470220" w:rsidRDefault="00624EE4" w:rsidP="00624EE4">
      <w:r w:rsidRPr="005355CF">
        <w:rPr>
          <w:rStyle w:val="HideTWBExt"/>
        </w:rPr>
        <w:t>&lt;/RepeatBlock-By&gt;</w:t>
      </w:r>
    </w:p>
    <w:p w14:paraId="31AF696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16AB64F" w14:textId="77777777" w:rsidR="00624EE4" w:rsidRPr="00470220" w:rsidRDefault="00624EE4" w:rsidP="00624EE4">
      <w:pPr>
        <w:pStyle w:val="NormalBold"/>
      </w:pPr>
      <w:r w:rsidRPr="005355CF">
        <w:rPr>
          <w:rStyle w:val="HideTWBExt"/>
          <w:b w:val="0"/>
        </w:rPr>
        <w:t>&lt;Article&gt;</w:t>
      </w:r>
      <w:r w:rsidRPr="00470220">
        <w:t>Dispositive del – nr. 15 – artikel 11 – stk. 1 – afsnit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B915F1D" w14:textId="77777777" w:rsidTr="001D6D31">
        <w:trPr>
          <w:jc w:val="center"/>
        </w:trPr>
        <w:tc>
          <w:tcPr>
            <w:tcW w:w="9752" w:type="dxa"/>
            <w:gridSpan w:val="2"/>
          </w:tcPr>
          <w:p w14:paraId="65E0C924" w14:textId="77777777" w:rsidR="00624EE4" w:rsidRPr="00470220" w:rsidRDefault="00624EE4" w:rsidP="001D6D31">
            <w:pPr>
              <w:keepNext/>
            </w:pPr>
          </w:p>
        </w:tc>
      </w:tr>
      <w:tr w:rsidR="00176F35" w:rsidRPr="00470220" w14:paraId="68FCC0AA" w14:textId="77777777" w:rsidTr="001D6D31">
        <w:trPr>
          <w:jc w:val="center"/>
        </w:trPr>
        <w:tc>
          <w:tcPr>
            <w:tcW w:w="4876" w:type="dxa"/>
            <w:hideMark/>
          </w:tcPr>
          <w:p w14:paraId="12FAD11A" w14:textId="77777777" w:rsidR="00624EE4" w:rsidRPr="00470220" w:rsidRDefault="00624EE4" w:rsidP="001D6D31">
            <w:pPr>
              <w:pStyle w:val="ColumnHeading"/>
              <w:keepNext/>
            </w:pPr>
            <w:r w:rsidRPr="00470220">
              <w:t>Kommissionens forslag</w:t>
            </w:r>
          </w:p>
        </w:tc>
        <w:tc>
          <w:tcPr>
            <w:tcW w:w="4876" w:type="dxa"/>
            <w:hideMark/>
          </w:tcPr>
          <w:p w14:paraId="3B3485C6" w14:textId="77777777" w:rsidR="00624EE4" w:rsidRPr="00470220" w:rsidRDefault="00624EE4" w:rsidP="001D6D31">
            <w:pPr>
              <w:pStyle w:val="ColumnHeading"/>
              <w:keepNext/>
            </w:pPr>
            <w:r w:rsidRPr="00470220">
              <w:t>Ændringsforslag</w:t>
            </w:r>
          </w:p>
        </w:tc>
      </w:tr>
      <w:tr w:rsidR="00176F35" w:rsidRPr="00470220" w14:paraId="5E55E9A1" w14:textId="77777777" w:rsidTr="001D6D31">
        <w:trPr>
          <w:jc w:val="center"/>
        </w:trPr>
        <w:tc>
          <w:tcPr>
            <w:tcW w:w="4876" w:type="dxa"/>
            <w:hideMark/>
          </w:tcPr>
          <w:p w14:paraId="43781B64" w14:textId="77777777" w:rsidR="00624EE4" w:rsidRPr="00470220" w:rsidRDefault="00624EE4" w:rsidP="001D6D31">
            <w:pPr>
              <w:pStyle w:val="Normal6"/>
            </w:pPr>
            <w:r w:rsidRPr="00470220">
              <w:rPr>
                <w:b/>
                <w:i/>
              </w:rPr>
              <w:t>Hvis en medlemsstat bliver ansvarlig, fordi der er rimelig grund til at anse ansøgeren for at udgøre en trussel mod den nationale sikkerhed eller den offentlige orden i den pågældende medlemsstat i henhold til artikel 8, stk. 4, i forordning (EU) XXX/ XXX [forordningen om asylforvaltning og migrationsstyring], ajourfører den sit datasæt, der er registreret i henhold til nærværende forordnings artikel 12, vedrørende den pågældende person ved at tilføje den ansvarlige medlemsstat.</w:t>
            </w:r>
          </w:p>
        </w:tc>
        <w:tc>
          <w:tcPr>
            <w:tcW w:w="4876" w:type="dxa"/>
            <w:hideMark/>
          </w:tcPr>
          <w:p w14:paraId="71BF98CD" w14:textId="77777777" w:rsidR="00624EE4" w:rsidRPr="00470220" w:rsidRDefault="00624EE4" w:rsidP="001D6D31">
            <w:pPr>
              <w:pStyle w:val="Normal6"/>
              <w:rPr>
                <w:szCs w:val="24"/>
              </w:rPr>
            </w:pPr>
            <w:r w:rsidRPr="00470220">
              <w:rPr>
                <w:b/>
                <w:i/>
              </w:rPr>
              <w:t>udgår</w:t>
            </w:r>
          </w:p>
        </w:tc>
      </w:tr>
    </w:tbl>
    <w:p w14:paraId="20F0BAC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E393BDB" w14:textId="77777777" w:rsidR="00624EE4" w:rsidRPr="00470220" w:rsidRDefault="00624EE4" w:rsidP="00624EE4">
      <w:r w:rsidRPr="005355CF">
        <w:rPr>
          <w:rStyle w:val="HideTWBExt"/>
        </w:rPr>
        <w:t>&lt;/Amend&gt;</w:t>
      </w:r>
    </w:p>
    <w:p w14:paraId="04FF85F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186</w:t>
      </w:r>
      <w:r w:rsidRPr="005355CF">
        <w:rPr>
          <w:rStyle w:val="HideTWBExt"/>
          <w:b w:val="0"/>
        </w:rPr>
        <w:t>&lt;/NumAm&gt;</w:t>
      </w:r>
    </w:p>
    <w:p w14:paraId="59C26696"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11E661E3" w14:textId="77777777" w:rsidR="00624EE4" w:rsidRPr="00470220" w:rsidRDefault="00624EE4" w:rsidP="00624EE4">
      <w:r w:rsidRPr="005355CF">
        <w:rPr>
          <w:rStyle w:val="HideTWBExt"/>
        </w:rPr>
        <w:t>&lt;/RepeatBlock-By&gt;</w:t>
      </w:r>
    </w:p>
    <w:p w14:paraId="4E45E95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B150744" w14:textId="77777777" w:rsidR="00624EE4" w:rsidRPr="00470220" w:rsidRDefault="00624EE4" w:rsidP="00624EE4">
      <w:pPr>
        <w:pStyle w:val="NormalBold"/>
      </w:pPr>
      <w:r w:rsidRPr="005355CF">
        <w:rPr>
          <w:rStyle w:val="HideTWBExt"/>
          <w:b w:val="0"/>
        </w:rPr>
        <w:t>&lt;Article&gt;</w:t>
      </w:r>
      <w:r w:rsidRPr="00470220">
        <w:t>Dispositive del – nr. 15 – artikel 11 – stk. 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455BD07" w14:textId="77777777" w:rsidTr="001D6D31">
        <w:trPr>
          <w:jc w:val="center"/>
        </w:trPr>
        <w:tc>
          <w:tcPr>
            <w:tcW w:w="9752" w:type="dxa"/>
            <w:gridSpan w:val="2"/>
          </w:tcPr>
          <w:p w14:paraId="20C4AE0C" w14:textId="77777777" w:rsidR="00624EE4" w:rsidRPr="00470220" w:rsidRDefault="00624EE4" w:rsidP="001D6D31">
            <w:pPr>
              <w:keepNext/>
            </w:pPr>
          </w:p>
        </w:tc>
      </w:tr>
      <w:tr w:rsidR="00176F35" w:rsidRPr="00470220" w14:paraId="75E90C3E" w14:textId="77777777" w:rsidTr="001D6D31">
        <w:trPr>
          <w:jc w:val="center"/>
        </w:trPr>
        <w:tc>
          <w:tcPr>
            <w:tcW w:w="4876" w:type="dxa"/>
            <w:hideMark/>
          </w:tcPr>
          <w:p w14:paraId="584197FF" w14:textId="77777777" w:rsidR="00624EE4" w:rsidRPr="00470220" w:rsidRDefault="00624EE4" w:rsidP="001D6D31">
            <w:pPr>
              <w:pStyle w:val="ColumnHeading"/>
              <w:keepNext/>
            </w:pPr>
            <w:r w:rsidRPr="00470220">
              <w:t>Kommissionens forslag</w:t>
            </w:r>
          </w:p>
        </w:tc>
        <w:tc>
          <w:tcPr>
            <w:tcW w:w="4876" w:type="dxa"/>
            <w:hideMark/>
          </w:tcPr>
          <w:p w14:paraId="67710566" w14:textId="77777777" w:rsidR="00624EE4" w:rsidRPr="00470220" w:rsidRDefault="00624EE4" w:rsidP="001D6D31">
            <w:pPr>
              <w:pStyle w:val="ColumnHeading"/>
              <w:keepNext/>
            </w:pPr>
            <w:r w:rsidRPr="00470220">
              <w:t>Ændringsforslag</w:t>
            </w:r>
          </w:p>
        </w:tc>
      </w:tr>
      <w:tr w:rsidR="00176F35" w:rsidRPr="00470220" w14:paraId="13E898D8" w14:textId="77777777" w:rsidTr="001D6D31">
        <w:trPr>
          <w:jc w:val="center"/>
        </w:trPr>
        <w:tc>
          <w:tcPr>
            <w:tcW w:w="4876" w:type="dxa"/>
            <w:hideMark/>
          </w:tcPr>
          <w:p w14:paraId="08879FD6" w14:textId="77777777" w:rsidR="00624EE4" w:rsidRPr="00470220" w:rsidRDefault="00624EE4" w:rsidP="001D6D31">
            <w:pPr>
              <w:pStyle w:val="Normal6"/>
            </w:pPr>
            <w:r w:rsidRPr="00470220">
              <w:t>4.</w:t>
            </w:r>
            <w:r w:rsidRPr="00470220">
              <w:tab/>
              <w:t>Når denne artikels stk. 1 eller 3 eller artikel 19, stk. 6, finder anvendelse, oplyser det centrale system snarest muligt og inden for 72 timer samtlige oprindelsesmedlemsstater om videregivelsen af sådanne oplysninger fra en anden oprindelsesmedlemsstats side, når der er tale om et hit med oplysninger, som de videregav vedrørende personer omhandlet i artikel 10, stk. 1, artikel 13, stk. 1</w:t>
            </w:r>
            <w:r w:rsidRPr="00470220">
              <w:rPr>
                <w:b/>
                <w:bCs/>
                <w:i/>
                <w:iCs/>
              </w:rPr>
              <w:t>, artikel 14, stk. 1, eller artikel 14a, stk. 1</w:t>
            </w:r>
            <w:r w:rsidRPr="00470220">
              <w:t xml:space="preserve">. De pågældende oprindelsesmedlemsstater ajourfører også </w:t>
            </w:r>
            <w:r w:rsidRPr="00470220">
              <w:lastRenderedPageBreak/>
              <w:t>den ansvarlige medlemsstat i deres tilsvarende datasæt."</w:t>
            </w:r>
          </w:p>
        </w:tc>
        <w:tc>
          <w:tcPr>
            <w:tcW w:w="4876" w:type="dxa"/>
            <w:hideMark/>
          </w:tcPr>
          <w:p w14:paraId="560B8B37" w14:textId="77777777" w:rsidR="00624EE4" w:rsidRPr="00470220" w:rsidRDefault="00624EE4" w:rsidP="001D6D31">
            <w:pPr>
              <w:pStyle w:val="Normal6"/>
              <w:rPr>
                <w:szCs w:val="24"/>
              </w:rPr>
            </w:pPr>
            <w:r w:rsidRPr="00470220">
              <w:lastRenderedPageBreak/>
              <w:t>4.</w:t>
            </w:r>
            <w:r w:rsidRPr="00470220">
              <w:tab/>
              <w:t xml:space="preserve">Når denne artikels stk. 1 eller 3 eller artikel 19, stk. 6, finder anvendelse, oplyser det centrale system snarest muligt og inden for 72 timer samtlige oprindelsesmedlemsstater om videregivelsen af sådanne oplysninger fra en anden oprindelsesmedlemsstats side, når der er tale om et hit med oplysninger, som de videregav vedrørende personer omhandlet i artikel 10, stk. 1, </w:t>
            </w:r>
            <w:r w:rsidRPr="00470220">
              <w:rPr>
                <w:b/>
                <w:bCs/>
                <w:i/>
                <w:iCs/>
              </w:rPr>
              <w:t>eller</w:t>
            </w:r>
            <w:r w:rsidRPr="00470220">
              <w:t xml:space="preserve"> artikel 13, stk. 1. De pågældende oprindelsesmedlemsstater ajourfører også den ansvarlige medlemsstat i deres </w:t>
            </w:r>
            <w:r w:rsidRPr="00470220">
              <w:lastRenderedPageBreak/>
              <w:t>tilsvarende datasæt."</w:t>
            </w:r>
          </w:p>
        </w:tc>
      </w:tr>
    </w:tbl>
    <w:p w14:paraId="5D3C6478"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0E72CCD" w14:textId="77777777" w:rsidR="00624EE4" w:rsidRPr="00470220" w:rsidRDefault="00624EE4" w:rsidP="00624EE4">
      <w:r w:rsidRPr="005355CF">
        <w:rPr>
          <w:rStyle w:val="HideTWBExt"/>
        </w:rPr>
        <w:t>&lt;/Amend&gt;</w:t>
      </w:r>
    </w:p>
    <w:p w14:paraId="6A02801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187</w:t>
      </w:r>
      <w:r w:rsidRPr="005355CF">
        <w:rPr>
          <w:rStyle w:val="HideTWBExt"/>
          <w:b w:val="0"/>
        </w:rPr>
        <w:t>&lt;/NumAm&gt;</w:t>
      </w:r>
    </w:p>
    <w:p w14:paraId="7CF99898"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E600B0A" w14:textId="77777777" w:rsidR="00624EE4" w:rsidRPr="00470220" w:rsidRDefault="00624EE4" w:rsidP="00624EE4">
      <w:r w:rsidRPr="005355CF">
        <w:rPr>
          <w:rStyle w:val="HideTWBExt"/>
        </w:rPr>
        <w:t>&lt;/RepeatBlock-By&gt;</w:t>
      </w:r>
    </w:p>
    <w:p w14:paraId="1594300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102B176" w14:textId="77777777" w:rsidR="00624EE4" w:rsidRPr="00470220" w:rsidRDefault="00624EE4" w:rsidP="00624EE4">
      <w:pPr>
        <w:pStyle w:val="NormalBold"/>
      </w:pPr>
      <w:r w:rsidRPr="005355CF">
        <w:rPr>
          <w:rStyle w:val="HideTWBExt"/>
          <w:b w:val="0"/>
        </w:rPr>
        <w:t>&lt;Article&gt;</w:t>
      </w:r>
      <w:r w:rsidRPr="00470220">
        <w:t>Dispositive del – nr. 16 – artikel 12 – stk. 1 – indledning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9F3508B" w14:textId="77777777" w:rsidTr="001D6D31">
        <w:trPr>
          <w:jc w:val="center"/>
        </w:trPr>
        <w:tc>
          <w:tcPr>
            <w:tcW w:w="9752" w:type="dxa"/>
            <w:gridSpan w:val="2"/>
          </w:tcPr>
          <w:p w14:paraId="0F5EFBEC" w14:textId="77777777" w:rsidR="00624EE4" w:rsidRPr="00470220" w:rsidRDefault="00624EE4" w:rsidP="001D6D31">
            <w:pPr>
              <w:keepNext/>
            </w:pPr>
          </w:p>
        </w:tc>
      </w:tr>
      <w:tr w:rsidR="00176F35" w:rsidRPr="00470220" w14:paraId="1595F8DC" w14:textId="77777777" w:rsidTr="001D6D31">
        <w:trPr>
          <w:jc w:val="center"/>
        </w:trPr>
        <w:tc>
          <w:tcPr>
            <w:tcW w:w="4876" w:type="dxa"/>
            <w:hideMark/>
          </w:tcPr>
          <w:p w14:paraId="1665CD19" w14:textId="77777777" w:rsidR="00624EE4" w:rsidRPr="00470220" w:rsidRDefault="00624EE4" w:rsidP="001D6D31">
            <w:pPr>
              <w:pStyle w:val="ColumnHeading"/>
              <w:keepNext/>
            </w:pPr>
            <w:r w:rsidRPr="00470220">
              <w:t>Kommissionens forslag</w:t>
            </w:r>
          </w:p>
        </w:tc>
        <w:tc>
          <w:tcPr>
            <w:tcW w:w="4876" w:type="dxa"/>
            <w:hideMark/>
          </w:tcPr>
          <w:p w14:paraId="5A7A016F" w14:textId="77777777" w:rsidR="00624EE4" w:rsidRPr="00470220" w:rsidRDefault="00624EE4" w:rsidP="001D6D31">
            <w:pPr>
              <w:pStyle w:val="ColumnHeading"/>
              <w:keepNext/>
            </w:pPr>
            <w:r w:rsidRPr="00470220">
              <w:t>Ændringsforslag</w:t>
            </w:r>
          </w:p>
        </w:tc>
      </w:tr>
      <w:tr w:rsidR="00176F35" w:rsidRPr="00470220" w14:paraId="3C79CF31" w14:textId="77777777" w:rsidTr="001D6D31">
        <w:trPr>
          <w:jc w:val="center"/>
        </w:trPr>
        <w:tc>
          <w:tcPr>
            <w:tcW w:w="4876" w:type="dxa"/>
            <w:hideMark/>
          </w:tcPr>
          <w:p w14:paraId="3578DB3A" w14:textId="77777777" w:rsidR="00624EE4" w:rsidRPr="00470220" w:rsidRDefault="00624EE4" w:rsidP="001D6D31">
            <w:pPr>
              <w:pStyle w:val="Normal6"/>
            </w:pPr>
            <w:r w:rsidRPr="00470220">
              <w:t>I det centrale system og i CIR</w:t>
            </w:r>
            <w:r w:rsidRPr="00470220">
              <w:rPr>
                <w:b/>
                <w:bCs/>
                <w:i/>
                <w:iCs/>
              </w:rPr>
              <w:t>, hvis det er relevant,</w:t>
            </w:r>
            <w:r w:rsidRPr="00470220">
              <w:t xml:space="preserve"> registreres kun følgende oplysninger:</w:t>
            </w:r>
          </w:p>
        </w:tc>
        <w:tc>
          <w:tcPr>
            <w:tcW w:w="4876" w:type="dxa"/>
            <w:hideMark/>
          </w:tcPr>
          <w:p w14:paraId="787F0899" w14:textId="77777777" w:rsidR="00624EE4" w:rsidRPr="00470220" w:rsidRDefault="00624EE4" w:rsidP="001D6D31">
            <w:pPr>
              <w:pStyle w:val="Normal6"/>
              <w:rPr>
                <w:szCs w:val="24"/>
              </w:rPr>
            </w:pPr>
            <w:r w:rsidRPr="00470220">
              <w:t xml:space="preserve">I det centrale system og i CIR registreres kun følgende oplysninger </w:t>
            </w:r>
            <w:r w:rsidRPr="00470220">
              <w:rPr>
                <w:b/>
                <w:bCs/>
                <w:i/>
                <w:iCs/>
              </w:rPr>
              <w:t>i overensstemmelse med artikel 4, stk. 2</w:t>
            </w:r>
            <w:r w:rsidRPr="00470220">
              <w:t>:</w:t>
            </w:r>
          </w:p>
        </w:tc>
      </w:tr>
    </w:tbl>
    <w:p w14:paraId="280E5D2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A18462F" w14:textId="77777777" w:rsidR="00624EE4" w:rsidRPr="00470220" w:rsidRDefault="00624EE4" w:rsidP="00624EE4">
      <w:r w:rsidRPr="005355CF">
        <w:rPr>
          <w:rStyle w:val="HideTWBExt"/>
        </w:rPr>
        <w:t>&lt;/Amend&gt;</w:t>
      </w:r>
    </w:p>
    <w:p w14:paraId="0E2C41CF"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188</w:t>
      </w:r>
      <w:r w:rsidRPr="005355CF">
        <w:rPr>
          <w:rStyle w:val="HideTWBExt"/>
          <w:b w:val="0"/>
        </w:rPr>
        <w:t>&lt;/NumAm&gt;</w:t>
      </w:r>
    </w:p>
    <w:p w14:paraId="52E5554D"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4306402B" w14:textId="77777777" w:rsidR="00624EE4" w:rsidRPr="00470220" w:rsidRDefault="00624EE4" w:rsidP="00624EE4">
      <w:r w:rsidRPr="005355CF">
        <w:rPr>
          <w:rStyle w:val="HideTWBExt"/>
        </w:rPr>
        <w:t>&lt;/RepeatBlock-By&gt;</w:t>
      </w:r>
    </w:p>
    <w:p w14:paraId="61D8794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8B07EF7" w14:textId="77777777" w:rsidR="00624EE4" w:rsidRPr="00470220" w:rsidRDefault="00624EE4" w:rsidP="00624EE4">
      <w:pPr>
        <w:pStyle w:val="NormalBold"/>
      </w:pPr>
      <w:r w:rsidRPr="005355CF">
        <w:rPr>
          <w:rStyle w:val="HideTWBExt"/>
          <w:b w:val="0"/>
        </w:rPr>
        <w:t>&lt;Article&gt;</w:t>
      </w:r>
      <w:r w:rsidRPr="00470220">
        <w:t>Dispositive del – nr. 16 – artikel 12 – stk. 1 – indledning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52E03A2" w14:textId="77777777" w:rsidTr="001D6D31">
        <w:trPr>
          <w:jc w:val="center"/>
        </w:trPr>
        <w:tc>
          <w:tcPr>
            <w:tcW w:w="9752" w:type="dxa"/>
            <w:gridSpan w:val="2"/>
          </w:tcPr>
          <w:p w14:paraId="3603A718" w14:textId="77777777" w:rsidR="00624EE4" w:rsidRPr="00470220" w:rsidRDefault="00624EE4" w:rsidP="001D6D31">
            <w:pPr>
              <w:keepNext/>
            </w:pPr>
          </w:p>
        </w:tc>
      </w:tr>
      <w:tr w:rsidR="00176F35" w:rsidRPr="00470220" w14:paraId="52E4213C" w14:textId="77777777" w:rsidTr="001D6D31">
        <w:trPr>
          <w:jc w:val="center"/>
        </w:trPr>
        <w:tc>
          <w:tcPr>
            <w:tcW w:w="4876" w:type="dxa"/>
            <w:hideMark/>
          </w:tcPr>
          <w:p w14:paraId="114E355F" w14:textId="77777777" w:rsidR="00624EE4" w:rsidRPr="00470220" w:rsidRDefault="00624EE4" w:rsidP="001D6D31">
            <w:pPr>
              <w:pStyle w:val="ColumnHeading"/>
              <w:keepNext/>
            </w:pPr>
            <w:r w:rsidRPr="00470220">
              <w:t>Kommissionens forslag</w:t>
            </w:r>
          </w:p>
        </w:tc>
        <w:tc>
          <w:tcPr>
            <w:tcW w:w="4876" w:type="dxa"/>
            <w:hideMark/>
          </w:tcPr>
          <w:p w14:paraId="006236FC" w14:textId="77777777" w:rsidR="00624EE4" w:rsidRPr="00470220" w:rsidRDefault="00624EE4" w:rsidP="001D6D31">
            <w:pPr>
              <w:pStyle w:val="ColumnHeading"/>
              <w:keepNext/>
            </w:pPr>
            <w:r w:rsidRPr="00470220">
              <w:t>Ændringsforslag</w:t>
            </w:r>
          </w:p>
        </w:tc>
      </w:tr>
      <w:tr w:rsidR="00176F35" w:rsidRPr="00470220" w14:paraId="5CBF4CF0" w14:textId="77777777" w:rsidTr="001D6D31">
        <w:trPr>
          <w:jc w:val="center"/>
        </w:trPr>
        <w:tc>
          <w:tcPr>
            <w:tcW w:w="4876" w:type="dxa"/>
            <w:hideMark/>
          </w:tcPr>
          <w:p w14:paraId="14DBE3C7" w14:textId="77777777" w:rsidR="00624EE4" w:rsidRPr="00470220" w:rsidRDefault="00624EE4" w:rsidP="001D6D31">
            <w:pPr>
              <w:pStyle w:val="Normal6"/>
            </w:pPr>
            <w:r w:rsidRPr="00470220">
              <w:t xml:space="preserve">I det centrale system </w:t>
            </w:r>
            <w:r w:rsidRPr="00470220">
              <w:rPr>
                <w:b/>
                <w:bCs/>
                <w:i/>
                <w:iCs/>
              </w:rPr>
              <w:t>og</w:t>
            </w:r>
            <w:r w:rsidRPr="00470220">
              <w:t xml:space="preserve"> i CIR, hvis det er relevant, registreres kun følgende oplysninger:</w:t>
            </w:r>
          </w:p>
        </w:tc>
        <w:tc>
          <w:tcPr>
            <w:tcW w:w="4876" w:type="dxa"/>
            <w:hideMark/>
          </w:tcPr>
          <w:p w14:paraId="52BDF726" w14:textId="77777777" w:rsidR="00624EE4" w:rsidRPr="00470220" w:rsidRDefault="00624EE4" w:rsidP="001D6D31">
            <w:pPr>
              <w:pStyle w:val="Normal6"/>
              <w:rPr>
                <w:szCs w:val="24"/>
              </w:rPr>
            </w:pPr>
            <w:r w:rsidRPr="00470220">
              <w:t xml:space="preserve">I det centrale system </w:t>
            </w:r>
            <w:r w:rsidRPr="00470220">
              <w:rPr>
                <w:b/>
                <w:bCs/>
                <w:i/>
                <w:iCs/>
              </w:rPr>
              <w:t>eller</w:t>
            </w:r>
            <w:r w:rsidRPr="00470220">
              <w:t xml:space="preserve"> i CIR, hvis det er relevant, registreres kun følgende oplysninger:</w:t>
            </w:r>
          </w:p>
        </w:tc>
      </w:tr>
    </w:tbl>
    <w:p w14:paraId="31F76EC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C60943D" w14:textId="77777777" w:rsidR="00624EE4" w:rsidRPr="00470220" w:rsidRDefault="00624EE4" w:rsidP="00624EE4">
      <w:r w:rsidRPr="005355CF">
        <w:rPr>
          <w:rStyle w:val="HideTWBExt"/>
        </w:rPr>
        <w:t>&lt;/Amend&gt;</w:t>
      </w:r>
    </w:p>
    <w:p w14:paraId="6E9DC92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189</w:t>
      </w:r>
      <w:r w:rsidRPr="005355CF">
        <w:rPr>
          <w:rStyle w:val="HideTWBExt"/>
          <w:b w:val="0"/>
        </w:rPr>
        <w:t>&lt;/NumAm&gt;</w:t>
      </w:r>
    </w:p>
    <w:p w14:paraId="363B7686"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23ECEEB" w14:textId="77777777" w:rsidR="00624EE4" w:rsidRPr="00470220" w:rsidRDefault="00624EE4" w:rsidP="00624EE4">
      <w:r w:rsidRPr="005355CF">
        <w:rPr>
          <w:rStyle w:val="HideTWBExt"/>
        </w:rPr>
        <w:t>&lt;/RepeatBlock-By&gt;</w:t>
      </w:r>
    </w:p>
    <w:p w14:paraId="5E94D7D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F298ECE" w14:textId="77777777" w:rsidR="00624EE4" w:rsidRPr="00470220" w:rsidRDefault="00624EE4" w:rsidP="00624EE4">
      <w:pPr>
        <w:pStyle w:val="NormalBold"/>
      </w:pPr>
      <w:r w:rsidRPr="005355CF">
        <w:rPr>
          <w:rStyle w:val="HideTWBExt"/>
          <w:b w:val="0"/>
        </w:rPr>
        <w:t>&lt;Article&gt;</w:t>
      </w:r>
      <w:r w:rsidRPr="00470220">
        <w:t>Dispositive del – nr. 16 – artikel 12 – stk. 1 – litra h</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91DB616" w14:textId="77777777" w:rsidTr="001D6D31">
        <w:trPr>
          <w:jc w:val="center"/>
        </w:trPr>
        <w:tc>
          <w:tcPr>
            <w:tcW w:w="9752" w:type="dxa"/>
            <w:gridSpan w:val="2"/>
          </w:tcPr>
          <w:p w14:paraId="485828B0" w14:textId="77777777" w:rsidR="00624EE4" w:rsidRPr="00470220" w:rsidRDefault="00624EE4" w:rsidP="001D6D31">
            <w:pPr>
              <w:keepNext/>
            </w:pPr>
          </w:p>
        </w:tc>
      </w:tr>
      <w:tr w:rsidR="00176F35" w:rsidRPr="00470220" w14:paraId="7BAF5C98" w14:textId="77777777" w:rsidTr="001D6D31">
        <w:trPr>
          <w:jc w:val="center"/>
        </w:trPr>
        <w:tc>
          <w:tcPr>
            <w:tcW w:w="4876" w:type="dxa"/>
            <w:hideMark/>
          </w:tcPr>
          <w:p w14:paraId="03DF5525" w14:textId="77777777" w:rsidR="00624EE4" w:rsidRPr="00470220" w:rsidRDefault="00624EE4" w:rsidP="001D6D31">
            <w:pPr>
              <w:pStyle w:val="ColumnHeading"/>
              <w:keepNext/>
            </w:pPr>
            <w:r w:rsidRPr="00470220">
              <w:t>Kommissionens forslag</w:t>
            </w:r>
          </w:p>
        </w:tc>
        <w:tc>
          <w:tcPr>
            <w:tcW w:w="4876" w:type="dxa"/>
            <w:hideMark/>
          </w:tcPr>
          <w:p w14:paraId="29D21654" w14:textId="77777777" w:rsidR="00624EE4" w:rsidRPr="00470220" w:rsidRDefault="00624EE4" w:rsidP="001D6D31">
            <w:pPr>
              <w:pStyle w:val="ColumnHeading"/>
              <w:keepNext/>
            </w:pPr>
            <w:r w:rsidRPr="00470220">
              <w:t>Ændringsforslag</w:t>
            </w:r>
          </w:p>
        </w:tc>
      </w:tr>
      <w:tr w:rsidR="00176F35" w:rsidRPr="00470220" w14:paraId="7A2F1B30" w14:textId="77777777" w:rsidTr="001D6D31">
        <w:trPr>
          <w:jc w:val="center"/>
        </w:trPr>
        <w:tc>
          <w:tcPr>
            <w:tcW w:w="4876" w:type="dxa"/>
            <w:hideMark/>
          </w:tcPr>
          <w:p w14:paraId="11802962" w14:textId="77777777" w:rsidR="00624EE4" w:rsidRPr="00470220" w:rsidRDefault="00624EE4" w:rsidP="001D6D31">
            <w:pPr>
              <w:pStyle w:val="Normal6"/>
            </w:pPr>
            <w:r w:rsidRPr="00470220">
              <w:t>h)</w:t>
            </w:r>
            <w:r w:rsidRPr="00470220">
              <w:tab/>
              <w:t>køn</w:t>
            </w:r>
          </w:p>
        </w:tc>
        <w:tc>
          <w:tcPr>
            <w:tcW w:w="4876" w:type="dxa"/>
            <w:hideMark/>
          </w:tcPr>
          <w:p w14:paraId="7CC0594F" w14:textId="16F319BE"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p>
        </w:tc>
      </w:tr>
    </w:tbl>
    <w:p w14:paraId="7C330B6D"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D4A52B4" w14:textId="77777777" w:rsidR="00624EE4" w:rsidRPr="00470220" w:rsidRDefault="00624EE4" w:rsidP="00624EE4">
      <w:r w:rsidRPr="005355CF">
        <w:rPr>
          <w:rStyle w:val="HideTWBExt"/>
        </w:rPr>
        <w:t>&lt;/Amend&gt;</w:t>
      </w:r>
    </w:p>
    <w:p w14:paraId="2F8623E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190</w:t>
      </w:r>
      <w:r w:rsidRPr="005355CF">
        <w:rPr>
          <w:rStyle w:val="HideTWBExt"/>
          <w:b w:val="0"/>
        </w:rPr>
        <w:t>&lt;/NumAm&gt;</w:t>
      </w:r>
    </w:p>
    <w:p w14:paraId="481C6E99"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5CBABF7" w14:textId="77777777" w:rsidR="00624EE4" w:rsidRPr="00470220" w:rsidRDefault="00624EE4" w:rsidP="00624EE4">
      <w:r w:rsidRPr="005355CF">
        <w:rPr>
          <w:rStyle w:val="HideTWBExt"/>
        </w:rPr>
        <w:t>&lt;/RepeatBlock-By&gt;</w:t>
      </w:r>
    </w:p>
    <w:p w14:paraId="7190E80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F22A225" w14:textId="77777777" w:rsidR="00624EE4" w:rsidRPr="00470220" w:rsidRDefault="00624EE4" w:rsidP="00624EE4">
      <w:pPr>
        <w:pStyle w:val="NormalBold"/>
      </w:pPr>
      <w:r w:rsidRPr="005355CF">
        <w:rPr>
          <w:rStyle w:val="HideTWBExt"/>
          <w:b w:val="0"/>
        </w:rPr>
        <w:t>&lt;Article&gt;</w:t>
      </w:r>
      <w:r w:rsidRPr="00470220">
        <w:t>Dispositive del – nr. 16 – artikel 12 – stk. 1 – litra h</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FFC62E5" w14:textId="77777777" w:rsidTr="001D6D31">
        <w:trPr>
          <w:jc w:val="center"/>
        </w:trPr>
        <w:tc>
          <w:tcPr>
            <w:tcW w:w="9752" w:type="dxa"/>
            <w:gridSpan w:val="2"/>
          </w:tcPr>
          <w:p w14:paraId="4EB34F77" w14:textId="77777777" w:rsidR="00624EE4" w:rsidRPr="00470220" w:rsidRDefault="00624EE4" w:rsidP="001D6D31">
            <w:pPr>
              <w:keepNext/>
            </w:pPr>
          </w:p>
        </w:tc>
      </w:tr>
      <w:tr w:rsidR="00176F35" w:rsidRPr="00470220" w14:paraId="63D6A82E" w14:textId="77777777" w:rsidTr="001D6D31">
        <w:trPr>
          <w:jc w:val="center"/>
        </w:trPr>
        <w:tc>
          <w:tcPr>
            <w:tcW w:w="4876" w:type="dxa"/>
            <w:hideMark/>
          </w:tcPr>
          <w:p w14:paraId="206ABCCA" w14:textId="77777777" w:rsidR="00624EE4" w:rsidRPr="00470220" w:rsidRDefault="00624EE4" w:rsidP="001D6D31">
            <w:pPr>
              <w:pStyle w:val="ColumnHeading"/>
              <w:keepNext/>
            </w:pPr>
            <w:r w:rsidRPr="00470220">
              <w:t>Kommissionens forslag</w:t>
            </w:r>
          </w:p>
        </w:tc>
        <w:tc>
          <w:tcPr>
            <w:tcW w:w="4876" w:type="dxa"/>
            <w:hideMark/>
          </w:tcPr>
          <w:p w14:paraId="39D963CE" w14:textId="77777777" w:rsidR="00624EE4" w:rsidRPr="00470220" w:rsidRDefault="00624EE4" w:rsidP="001D6D31">
            <w:pPr>
              <w:pStyle w:val="ColumnHeading"/>
              <w:keepNext/>
            </w:pPr>
            <w:r w:rsidRPr="00470220">
              <w:t>Ændringsforslag</w:t>
            </w:r>
          </w:p>
        </w:tc>
      </w:tr>
      <w:tr w:rsidR="00176F35" w:rsidRPr="00470220" w14:paraId="20657DB4" w14:textId="77777777" w:rsidTr="001D6D31">
        <w:trPr>
          <w:jc w:val="center"/>
        </w:trPr>
        <w:tc>
          <w:tcPr>
            <w:tcW w:w="4876" w:type="dxa"/>
            <w:hideMark/>
          </w:tcPr>
          <w:p w14:paraId="3CFEDE74" w14:textId="77777777" w:rsidR="00624EE4" w:rsidRPr="00470220" w:rsidRDefault="00624EE4" w:rsidP="001D6D31">
            <w:pPr>
              <w:pStyle w:val="Normal6"/>
            </w:pPr>
            <w:r w:rsidRPr="00470220">
              <w:t>h)</w:t>
            </w:r>
            <w:r w:rsidRPr="00470220">
              <w:tab/>
              <w:t>køn</w:t>
            </w:r>
          </w:p>
        </w:tc>
        <w:tc>
          <w:tcPr>
            <w:tcW w:w="4876" w:type="dxa"/>
            <w:hideMark/>
          </w:tcPr>
          <w:p w14:paraId="18A8D7A4" w14:textId="3C356E8F"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p>
        </w:tc>
      </w:tr>
    </w:tbl>
    <w:p w14:paraId="7094350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0C38186" w14:textId="77777777" w:rsidR="00624EE4" w:rsidRPr="00470220" w:rsidRDefault="00624EE4" w:rsidP="00624EE4">
      <w:r w:rsidRPr="005355CF">
        <w:rPr>
          <w:rStyle w:val="HideTWBExt"/>
        </w:rPr>
        <w:t>&lt;/Amend&gt;</w:t>
      </w:r>
    </w:p>
    <w:p w14:paraId="4BD5B51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191</w:t>
      </w:r>
      <w:r w:rsidRPr="005355CF">
        <w:rPr>
          <w:rStyle w:val="HideTWBExt"/>
          <w:b w:val="0"/>
        </w:rPr>
        <w:t>&lt;/NumAm&gt;</w:t>
      </w:r>
    </w:p>
    <w:p w14:paraId="60907B9B"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21E2E41E" w14:textId="77777777" w:rsidR="00624EE4" w:rsidRPr="00470220" w:rsidRDefault="00624EE4" w:rsidP="00624EE4">
      <w:r w:rsidRPr="005355CF">
        <w:rPr>
          <w:rStyle w:val="HideTWBExt"/>
        </w:rPr>
        <w:t>&lt;/RepeatBlock-By&gt;</w:t>
      </w:r>
    </w:p>
    <w:p w14:paraId="1856219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B52D39A" w14:textId="77777777" w:rsidR="00624EE4" w:rsidRPr="00470220" w:rsidRDefault="00624EE4" w:rsidP="00624EE4">
      <w:pPr>
        <w:pStyle w:val="NormalBold"/>
      </w:pPr>
      <w:r w:rsidRPr="005355CF">
        <w:rPr>
          <w:rStyle w:val="HideTWBExt"/>
          <w:b w:val="0"/>
        </w:rPr>
        <w:t>&lt;Article&gt;</w:t>
      </w:r>
      <w:r w:rsidRPr="00470220">
        <w:t>Dispositive del – nr. 16 – artikel 12 – stk. 1 – litra j</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32C1514" w14:textId="77777777" w:rsidTr="001D6D31">
        <w:trPr>
          <w:jc w:val="center"/>
        </w:trPr>
        <w:tc>
          <w:tcPr>
            <w:tcW w:w="9752" w:type="dxa"/>
            <w:gridSpan w:val="2"/>
          </w:tcPr>
          <w:p w14:paraId="738C948F" w14:textId="77777777" w:rsidR="00624EE4" w:rsidRPr="00470220" w:rsidRDefault="00624EE4" w:rsidP="001D6D31">
            <w:pPr>
              <w:keepNext/>
            </w:pPr>
          </w:p>
        </w:tc>
      </w:tr>
      <w:tr w:rsidR="00176F35" w:rsidRPr="00470220" w14:paraId="35FD6987" w14:textId="77777777" w:rsidTr="001D6D31">
        <w:trPr>
          <w:jc w:val="center"/>
        </w:trPr>
        <w:tc>
          <w:tcPr>
            <w:tcW w:w="4876" w:type="dxa"/>
            <w:hideMark/>
          </w:tcPr>
          <w:p w14:paraId="7D318617" w14:textId="77777777" w:rsidR="00624EE4" w:rsidRPr="00470220" w:rsidRDefault="00624EE4" w:rsidP="001D6D31">
            <w:pPr>
              <w:pStyle w:val="ColumnHeading"/>
              <w:keepNext/>
            </w:pPr>
            <w:r w:rsidRPr="00470220">
              <w:t>Kommissionens forslag</w:t>
            </w:r>
          </w:p>
        </w:tc>
        <w:tc>
          <w:tcPr>
            <w:tcW w:w="4876" w:type="dxa"/>
            <w:hideMark/>
          </w:tcPr>
          <w:p w14:paraId="6FF21ADC" w14:textId="77777777" w:rsidR="00624EE4" w:rsidRPr="00470220" w:rsidRDefault="00624EE4" w:rsidP="001D6D31">
            <w:pPr>
              <w:pStyle w:val="ColumnHeading"/>
              <w:keepNext/>
            </w:pPr>
            <w:r w:rsidRPr="00470220">
              <w:t>Ændringsforslag</w:t>
            </w:r>
          </w:p>
        </w:tc>
      </w:tr>
      <w:tr w:rsidR="00176F35" w:rsidRPr="00470220" w14:paraId="2B4D367F" w14:textId="77777777" w:rsidTr="001D6D31">
        <w:trPr>
          <w:jc w:val="center"/>
        </w:trPr>
        <w:tc>
          <w:tcPr>
            <w:tcW w:w="4876" w:type="dxa"/>
            <w:hideMark/>
          </w:tcPr>
          <w:p w14:paraId="55C62068" w14:textId="77777777" w:rsidR="00624EE4" w:rsidRPr="00470220" w:rsidRDefault="00624EE4" w:rsidP="001D6D31">
            <w:pPr>
              <w:pStyle w:val="Normal6"/>
            </w:pPr>
            <w:r w:rsidRPr="00470220">
              <w:rPr>
                <w:b/>
                <w:i/>
              </w:rPr>
              <w:t>j)</w:t>
            </w:r>
            <w:r w:rsidRPr="00470220">
              <w:rPr>
                <w:b/>
                <w:i/>
              </w:rPr>
              <w:tab/>
              <w:t>hvis det forefindes, en scannet farvekopi af et identitets- eller rejsedokument med en angivelse af dets ægthed, eller, hvis dette ikke forefindes, et andet dokument, der letter identifikationen af tredjelandsstatsborgeren eller den statsløse person, med en angivelse af dets ægthed</w:t>
            </w:r>
          </w:p>
        </w:tc>
        <w:tc>
          <w:tcPr>
            <w:tcW w:w="4876" w:type="dxa"/>
            <w:hideMark/>
          </w:tcPr>
          <w:p w14:paraId="2CD610BF" w14:textId="77777777" w:rsidR="00624EE4" w:rsidRPr="00470220" w:rsidRDefault="00624EE4" w:rsidP="001D6D31">
            <w:pPr>
              <w:pStyle w:val="Normal6"/>
              <w:rPr>
                <w:szCs w:val="24"/>
              </w:rPr>
            </w:pPr>
            <w:r w:rsidRPr="00470220">
              <w:rPr>
                <w:b/>
                <w:i/>
              </w:rPr>
              <w:t>udgår</w:t>
            </w:r>
          </w:p>
        </w:tc>
      </w:tr>
    </w:tbl>
    <w:p w14:paraId="4C30681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81574BE" w14:textId="77777777" w:rsidR="00624EE4" w:rsidRPr="00470220" w:rsidRDefault="00624EE4" w:rsidP="00624EE4">
      <w:r w:rsidRPr="005355CF">
        <w:rPr>
          <w:rStyle w:val="HideTWBExt"/>
        </w:rPr>
        <w:t>&lt;/Amend&gt;</w:t>
      </w:r>
    </w:p>
    <w:p w14:paraId="1BB44A5F"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192</w:t>
      </w:r>
      <w:r w:rsidRPr="005355CF">
        <w:rPr>
          <w:rStyle w:val="HideTWBExt"/>
          <w:b w:val="0"/>
        </w:rPr>
        <w:t>&lt;/NumAm&gt;</w:t>
      </w:r>
    </w:p>
    <w:p w14:paraId="6E95DA27"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5DEFA7D" w14:textId="77777777" w:rsidR="00624EE4" w:rsidRPr="00470220" w:rsidRDefault="00624EE4" w:rsidP="00624EE4">
      <w:r w:rsidRPr="005355CF">
        <w:rPr>
          <w:rStyle w:val="HideTWBExt"/>
        </w:rPr>
        <w:t>&lt;/RepeatBlock-By&gt;</w:t>
      </w:r>
    </w:p>
    <w:p w14:paraId="563C4BA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2300383" w14:textId="77777777" w:rsidR="00624EE4" w:rsidRPr="00470220" w:rsidRDefault="00624EE4" w:rsidP="00624EE4">
      <w:pPr>
        <w:pStyle w:val="NormalBold"/>
      </w:pPr>
      <w:r w:rsidRPr="005355CF">
        <w:rPr>
          <w:rStyle w:val="HideTWBExt"/>
          <w:b w:val="0"/>
        </w:rPr>
        <w:t>&lt;Article&gt;</w:t>
      </w:r>
      <w:r w:rsidRPr="00470220">
        <w:t>Dispositive del – nr. 16 – artikel 12 – stk. 1 – litra j</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211F53C" w14:textId="77777777" w:rsidTr="001D6D31">
        <w:trPr>
          <w:jc w:val="center"/>
        </w:trPr>
        <w:tc>
          <w:tcPr>
            <w:tcW w:w="9752" w:type="dxa"/>
            <w:gridSpan w:val="2"/>
          </w:tcPr>
          <w:p w14:paraId="6703A65C" w14:textId="77777777" w:rsidR="00624EE4" w:rsidRPr="00470220" w:rsidRDefault="00624EE4" w:rsidP="001D6D31">
            <w:pPr>
              <w:keepNext/>
            </w:pPr>
          </w:p>
        </w:tc>
      </w:tr>
      <w:tr w:rsidR="00176F35" w:rsidRPr="00470220" w14:paraId="6208E4A7" w14:textId="77777777" w:rsidTr="001D6D31">
        <w:trPr>
          <w:jc w:val="center"/>
        </w:trPr>
        <w:tc>
          <w:tcPr>
            <w:tcW w:w="4876" w:type="dxa"/>
            <w:hideMark/>
          </w:tcPr>
          <w:p w14:paraId="55F9C228" w14:textId="77777777" w:rsidR="00624EE4" w:rsidRPr="00470220" w:rsidRDefault="00624EE4" w:rsidP="001D6D31">
            <w:pPr>
              <w:pStyle w:val="ColumnHeading"/>
              <w:keepNext/>
            </w:pPr>
            <w:r w:rsidRPr="00470220">
              <w:t>Kommissionens forslag</w:t>
            </w:r>
          </w:p>
        </w:tc>
        <w:tc>
          <w:tcPr>
            <w:tcW w:w="4876" w:type="dxa"/>
            <w:hideMark/>
          </w:tcPr>
          <w:p w14:paraId="699A5DAF" w14:textId="77777777" w:rsidR="00624EE4" w:rsidRPr="00470220" w:rsidRDefault="00624EE4" w:rsidP="001D6D31">
            <w:pPr>
              <w:pStyle w:val="ColumnHeading"/>
              <w:keepNext/>
            </w:pPr>
            <w:r w:rsidRPr="00470220">
              <w:t>Ændringsforslag</w:t>
            </w:r>
          </w:p>
        </w:tc>
      </w:tr>
      <w:tr w:rsidR="00176F35" w:rsidRPr="00470220" w14:paraId="3AB4CFFA" w14:textId="77777777" w:rsidTr="001D6D31">
        <w:trPr>
          <w:jc w:val="center"/>
        </w:trPr>
        <w:tc>
          <w:tcPr>
            <w:tcW w:w="4876" w:type="dxa"/>
            <w:hideMark/>
          </w:tcPr>
          <w:p w14:paraId="0A38D1F5" w14:textId="77777777" w:rsidR="00624EE4" w:rsidRPr="00470220" w:rsidRDefault="00624EE4" w:rsidP="001D6D31">
            <w:pPr>
              <w:pStyle w:val="Normal6"/>
            </w:pPr>
            <w:r w:rsidRPr="00470220">
              <w:rPr>
                <w:b/>
                <w:i/>
              </w:rPr>
              <w:t>j)</w:t>
            </w:r>
            <w:r w:rsidRPr="00470220">
              <w:rPr>
                <w:b/>
                <w:i/>
              </w:rPr>
              <w:tab/>
              <w:t xml:space="preserve">hvis det forefindes, en scannet </w:t>
            </w:r>
            <w:r w:rsidRPr="00470220">
              <w:rPr>
                <w:b/>
                <w:i/>
              </w:rPr>
              <w:lastRenderedPageBreak/>
              <w:t>farvekopi af et identitets- eller rejsedokument med en angivelse af dets ægthed, eller, hvis dette ikke forefindes, et andet dokument, der letter identifikationen af tredjelandsstatsborgeren eller den statsløse person, med en angivelse af dets ægthed</w:t>
            </w:r>
          </w:p>
        </w:tc>
        <w:tc>
          <w:tcPr>
            <w:tcW w:w="4876" w:type="dxa"/>
            <w:hideMark/>
          </w:tcPr>
          <w:p w14:paraId="40DB5E13" w14:textId="77777777" w:rsidR="00624EE4" w:rsidRPr="00470220" w:rsidRDefault="00624EE4" w:rsidP="001D6D31">
            <w:pPr>
              <w:pStyle w:val="Normal6"/>
              <w:rPr>
                <w:szCs w:val="24"/>
              </w:rPr>
            </w:pPr>
            <w:r w:rsidRPr="00470220">
              <w:rPr>
                <w:b/>
                <w:i/>
              </w:rPr>
              <w:lastRenderedPageBreak/>
              <w:t>udgår</w:t>
            </w:r>
          </w:p>
        </w:tc>
      </w:tr>
    </w:tbl>
    <w:p w14:paraId="459B71D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76A9AD8" w14:textId="77777777" w:rsidR="00624EE4" w:rsidRPr="00470220" w:rsidRDefault="00624EE4" w:rsidP="00624EE4">
      <w:r w:rsidRPr="005355CF">
        <w:rPr>
          <w:rStyle w:val="HideTWBExt"/>
        </w:rPr>
        <w:t>&lt;/Amend&gt;</w:t>
      </w:r>
    </w:p>
    <w:p w14:paraId="06BE13C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193</w:t>
      </w:r>
      <w:r w:rsidRPr="005355CF">
        <w:rPr>
          <w:rStyle w:val="HideTWBExt"/>
          <w:b w:val="0"/>
        </w:rPr>
        <w:t>&lt;/NumAm&gt;</w:t>
      </w:r>
    </w:p>
    <w:p w14:paraId="4509F9EF"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AC61F97" w14:textId="77777777" w:rsidR="00624EE4" w:rsidRPr="00470220" w:rsidRDefault="00624EE4" w:rsidP="00624EE4">
      <w:r w:rsidRPr="005355CF">
        <w:rPr>
          <w:rStyle w:val="HideTWBExt"/>
        </w:rPr>
        <w:t>&lt;/RepeatBlock-By&gt;</w:t>
      </w:r>
    </w:p>
    <w:p w14:paraId="0DB6AE9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4538176" w14:textId="77777777" w:rsidR="00624EE4" w:rsidRPr="00470220" w:rsidRDefault="00624EE4" w:rsidP="00624EE4">
      <w:pPr>
        <w:pStyle w:val="NormalBold"/>
      </w:pPr>
      <w:r w:rsidRPr="005355CF">
        <w:rPr>
          <w:rStyle w:val="HideTWBExt"/>
          <w:b w:val="0"/>
        </w:rPr>
        <w:t>&lt;Article&gt;</w:t>
      </w:r>
      <w:r w:rsidRPr="00470220">
        <w:t>Dispositive del – nr. 16 – artikel 12 – stk. 1 – litra n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670B71D" w14:textId="77777777" w:rsidTr="001D6D31">
        <w:trPr>
          <w:jc w:val="center"/>
        </w:trPr>
        <w:tc>
          <w:tcPr>
            <w:tcW w:w="9752" w:type="dxa"/>
            <w:gridSpan w:val="2"/>
          </w:tcPr>
          <w:p w14:paraId="029A59B9" w14:textId="77777777" w:rsidR="00624EE4" w:rsidRPr="00470220" w:rsidRDefault="00624EE4" w:rsidP="001D6D31">
            <w:pPr>
              <w:keepNext/>
            </w:pPr>
          </w:p>
        </w:tc>
      </w:tr>
      <w:tr w:rsidR="00176F35" w:rsidRPr="00470220" w14:paraId="475907BA" w14:textId="77777777" w:rsidTr="001D6D31">
        <w:trPr>
          <w:jc w:val="center"/>
        </w:trPr>
        <w:tc>
          <w:tcPr>
            <w:tcW w:w="4876" w:type="dxa"/>
            <w:hideMark/>
          </w:tcPr>
          <w:p w14:paraId="5D2DDA7B" w14:textId="77777777" w:rsidR="00624EE4" w:rsidRPr="00470220" w:rsidRDefault="00624EE4" w:rsidP="001D6D31">
            <w:pPr>
              <w:pStyle w:val="ColumnHeading"/>
              <w:keepNext/>
            </w:pPr>
            <w:r w:rsidRPr="00470220">
              <w:t>Kommissionens forslag</w:t>
            </w:r>
          </w:p>
        </w:tc>
        <w:tc>
          <w:tcPr>
            <w:tcW w:w="4876" w:type="dxa"/>
            <w:hideMark/>
          </w:tcPr>
          <w:p w14:paraId="432396B2" w14:textId="77777777" w:rsidR="00624EE4" w:rsidRPr="00470220" w:rsidRDefault="00624EE4" w:rsidP="001D6D31">
            <w:pPr>
              <w:pStyle w:val="ColumnHeading"/>
              <w:keepNext/>
            </w:pPr>
            <w:r w:rsidRPr="00470220">
              <w:t>Ændringsforslag</w:t>
            </w:r>
          </w:p>
        </w:tc>
      </w:tr>
      <w:tr w:rsidR="00176F35" w:rsidRPr="00470220" w14:paraId="169392D7" w14:textId="77777777" w:rsidTr="001D6D31">
        <w:trPr>
          <w:jc w:val="center"/>
        </w:trPr>
        <w:tc>
          <w:tcPr>
            <w:tcW w:w="4876" w:type="dxa"/>
          </w:tcPr>
          <w:p w14:paraId="3D8A34F9" w14:textId="77777777" w:rsidR="00624EE4" w:rsidRPr="00470220" w:rsidRDefault="00624EE4" w:rsidP="001D6D31">
            <w:pPr>
              <w:pStyle w:val="Normal6"/>
            </w:pPr>
          </w:p>
        </w:tc>
        <w:tc>
          <w:tcPr>
            <w:tcW w:w="4876" w:type="dxa"/>
            <w:hideMark/>
          </w:tcPr>
          <w:p w14:paraId="7A1F1C74" w14:textId="77777777" w:rsidR="00624EE4" w:rsidRPr="00470220" w:rsidRDefault="00624EE4" w:rsidP="001D6D31">
            <w:pPr>
              <w:pStyle w:val="Normal6"/>
              <w:rPr>
                <w:szCs w:val="24"/>
              </w:rPr>
            </w:pPr>
            <w:r w:rsidRPr="00470220">
              <w:rPr>
                <w:b/>
                <w:i/>
              </w:rPr>
              <w:t>na)</w:t>
            </w:r>
            <w:r w:rsidRPr="00470220">
              <w:rPr>
                <w:b/>
                <w:i/>
              </w:rPr>
              <w:tab/>
              <w:t>for så vidt angår biometriske oplysninger, begrundelsen for indsamling i henhold til artikel 10, stk. 1</w:t>
            </w:r>
          </w:p>
        </w:tc>
      </w:tr>
    </w:tbl>
    <w:p w14:paraId="36750FF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3F1F947" w14:textId="77777777" w:rsidR="00624EE4" w:rsidRPr="00470220" w:rsidRDefault="00624EE4" w:rsidP="00624EE4">
      <w:r w:rsidRPr="005355CF">
        <w:rPr>
          <w:rStyle w:val="HideTWBExt"/>
        </w:rPr>
        <w:t>&lt;/Amend&gt;</w:t>
      </w:r>
    </w:p>
    <w:p w14:paraId="21650F4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194</w:t>
      </w:r>
      <w:r w:rsidRPr="005355CF">
        <w:rPr>
          <w:rStyle w:val="HideTWBExt"/>
          <w:b w:val="0"/>
        </w:rPr>
        <w:t>&lt;/NumAm&gt;</w:t>
      </w:r>
    </w:p>
    <w:p w14:paraId="3D07C805"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E914E9E" w14:textId="77777777" w:rsidR="00624EE4" w:rsidRPr="00470220" w:rsidRDefault="00624EE4" w:rsidP="00624EE4">
      <w:r w:rsidRPr="005355CF">
        <w:rPr>
          <w:rStyle w:val="HideTWBExt"/>
        </w:rPr>
        <w:t>&lt;/RepeatBlock-By&gt;</w:t>
      </w:r>
    </w:p>
    <w:p w14:paraId="5781E55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D47B0F1" w14:textId="77777777" w:rsidR="00624EE4" w:rsidRPr="00470220" w:rsidRDefault="00624EE4" w:rsidP="00624EE4">
      <w:pPr>
        <w:pStyle w:val="NormalBold"/>
      </w:pPr>
      <w:r w:rsidRPr="005355CF">
        <w:rPr>
          <w:rStyle w:val="HideTWBExt"/>
          <w:b w:val="0"/>
        </w:rPr>
        <w:t>&lt;Article&gt;</w:t>
      </w:r>
      <w:r w:rsidRPr="00470220">
        <w:t>Dispositive del – nr. 16 – artikel 12 – stk. 1 – litra o</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84D7596" w14:textId="77777777" w:rsidTr="001D6D31">
        <w:trPr>
          <w:jc w:val="center"/>
        </w:trPr>
        <w:tc>
          <w:tcPr>
            <w:tcW w:w="9752" w:type="dxa"/>
            <w:gridSpan w:val="2"/>
          </w:tcPr>
          <w:p w14:paraId="325BD6D5" w14:textId="77777777" w:rsidR="00624EE4" w:rsidRPr="00470220" w:rsidRDefault="00624EE4" w:rsidP="001D6D31">
            <w:pPr>
              <w:keepNext/>
            </w:pPr>
          </w:p>
        </w:tc>
      </w:tr>
      <w:tr w:rsidR="00176F35" w:rsidRPr="00470220" w14:paraId="7D1B86C9" w14:textId="77777777" w:rsidTr="001D6D31">
        <w:trPr>
          <w:jc w:val="center"/>
        </w:trPr>
        <w:tc>
          <w:tcPr>
            <w:tcW w:w="4876" w:type="dxa"/>
            <w:hideMark/>
          </w:tcPr>
          <w:p w14:paraId="1EA4A48E" w14:textId="77777777" w:rsidR="00624EE4" w:rsidRPr="00470220" w:rsidRDefault="00624EE4" w:rsidP="001D6D31">
            <w:pPr>
              <w:pStyle w:val="ColumnHeading"/>
              <w:keepNext/>
            </w:pPr>
            <w:r w:rsidRPr="00470220">
              <w:t>Kommissionens forslag</w:t>
            </w:r>
          </w:p>
        </w:tc>
        <w:tc>
          <w:tcPr>
            <w:tcW w:w="4876" w:type="dxa"/>
            <w:hideMark/>
          </w:tcPr>
          <w:p w14:paraId="2D49A3BE" w14:textId="77777777" w:rsidR="00624EE4" w:rsidRPr="00470220" w:rsidRDefault="00624EE4" w:rsidP="001D6D31">
            <w:pPr>
              <w:pStyle w:val="ColumnHeading"/>
              <w:keepNext/>
            </w:pPr>
            <w:r w:rsidRPr="00470220">
              <w:t>Ændringsforslag</w:t>
            </w:r>
          </w:p>
        </w:tc>
      </w:tr>
      <w:tr w:rsidR="00176F35" w:rsidRPr="00470220" w14:paraId="415C9C79" w14:textId="77777777" w:rsidTr="001D6D31">
        <w:trPr>
          <w:jc w:val="center"/>
        </w:trPr>
        <w:tc>
          <w:tcPr>
            <w:tcW w:w="4876" w:type="dxa"/>
            <w:hideMark/>
          </w:tcPr>
          <w:p w14:paraId="240EDA43" w14:textId="77777777" w:rsidR="00624EE4" w:rsidRPr="00470220" w:rsidRDefault="00624EE4" w:rsidP="001D6D31">
            <w:pPr>
              <w:pStyle w:val="Normal6"/>
            </w:pPr>
            <w:r w:rsidRPr="00470220">
              <w:t>o)</w:t>
            </w:r>
            <w:r w:rsidRPr="00470220">
              <w:tab/>
              <w:t>dato for videregivelse af oplysningerne til det centrale system og til CIR</w:t>
            </w:r>
            <w:r w:rsidRPr="00470220">
              <w:rPr>
                <w:b/>
                <w:bCs/>
                <w:i/>
                <w:iCs/>
              </w:rPr>
              <w:t>, hvis det er relevant</w:t>
            </w:r>
          </w:p>
        </w:tc>
        <w:tc>
          <w:tcPr>
            <w:tcW w:w="4876" w:type="dxa"/>
            <w:hideMark/>
          </w:tcPr>
          <w:p w14:paraId="68D7FEF3" w14:textId="77777777" w:rsidR="00624EE4" w:rsidRPr="00470220" w:rsidRDefault="00624EE4" w:rsidP="001D6D31">
            <w:pPr>
              <w:pStyle w:val="Normal6"/>
              <w:rPr>
                <w:szCs w:val="24"/>
              </w:rPr>
            </w:pPr>
            <w:r w:rsidRPr="00470220">
              <w:t>o)</w:t>
            </w:r>
            <w:r w:rsidRPr="00470220">
              <w:tab/>
              <w:t>dato for videregivelse af oplysningerne til det centrale system og til CIR</w:t>
            </w:r>
          </w:p>
        </w:tc>
      </w:tr>
    </w:tbl>
    <w:p w14:paraId="18EBB2E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53A7BA5" w14:textId="77777777" w:rsidR="00624EE4" w:rsidRPr="00470220" w:rsidRDefault="00624EE4" w:rsidP="00624EE4">
      <w:r w:rsidRPr="005355CF">
        <w:rPr>
          <w:rStyle w:val="HideTWBExt"/>
        </w:rPr>
        <w:t>&lt;/Amend&gt;</w:t>
      </w:r>
    </w:p>
    <w:p w14:paraId="439FCC7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195</w:t>
      </w:r>
      <w:r w:rsidRPr="005355CF">
        <w:rPr>
          <w:rStyle w:val="HideTWBExt"/>
          <w:b w:val="0"/>
        </w:rPr>
        <w:t>&lt;/NumAm&gt;</w:t>
      </w:r>
    </w:p>
    <w:p w14:paraId="6474499F"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C3948C7" w14:textId="77777777" w:rsidR="00624EE4" w:rsidRPr="00470220" w:rsidRDefault="00624EE4" w:rsidP="00624EE4">
      <w:r w:rsidRPr="005355CF">
        <w:rPr>
          <w:rStyle w:val="HideTWBExt"/>
        </w:rPr>
        <w:t>&lt;/RepeatBlock-By&gt;</w:t>
      </w:r>
    </w:p>
    <w:p w14:paraId="1CA9E957" w14:textId="77777777" w:rsidR="00624EE4" w:rsidRPr="00470220" w:rsidRDefault="00624EE4" w:rsidP="00624EE4">
      <w:pPr>
        <w:pStyle w:val="NormalBold"/>
        <w:keepNext/>
      </w:pPr>
      <w:r w:rsidRPr="005355CF">
        <w:rPr>
          <w:rStyle w:val="HideTWBExt"/>
          <w:b w:val="0"/>
        </w:rPr>
        <w:lastRenderedPageBreak/>
        <w:t>&lt;DocAmend&gt;</w:t>
      </w:r>
      <w:r w:rsidRPr="00470220">
        <w:t>Forslag til forordning</w:t>
      </w:r>
      <w:r w:rsidRPr="005355CF">
        <w:rPr>
          <w:rStyle w:val="HideTWBExt"/>
          <w:b w:val="0"/>
        </w:rPr>
        <w:t>&lt;/DocAmend&gt;</w:t>
      </w:r>
    </w:p>
    <w:p w14:paraId="3D69696D" w14:textId="77777777" w:rsidR="00624EE4" w:rsidRPr="00470220" w:rsidRDefault="00624EE4" w:rsidP="00624EE4">
      <w:pPr>
        <w:pStyle w:val="NormalBold"/>
      </w:pPr>
      <w:r w:rsidRPr="005355CF">
        <w:rPr>
          <w:rStyle w:val="HideTWBExt"/>
          <w:b w:val="0"/>
        </w:rPr>
        <w:t>&lt;Article&gt;</w:t>
      </w:r>
      <w:r w:rsidRPr="00470220">
        <w:t>Dispositive del – nr. 16 – artikel 12 – stk. 1 – litra v</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89B99A6" w14:textId="77777777" w:rsidTr="001D6D31">
        <w:trPr>
          <w:jc w:val="center"/>
        </w:trPr>
        <w:tc>
          <w:tcPr>
            <w:tcW w:w="9752" w:type="dxa"/>
            <w:gridSpan w:val="2"/>
          </w:tcPr>
          <w:p w14:paraId="0FFE44A1" w14:textId="77777777" w:rsidR="00624EE4" w:rsidRPr="00470220" w:rsidRDefault="00624EE4" w:rsidP="001D6D31">
            <w:pPr>
              <w:keepNext/>
            </w:pPr>
          </w:p>
        </w:tc>
      </w:tr>
      <w:tr w:rsidR="00176F35" w:rsidRPr="00470220" w14:paraId="525ECB5A" w14:textId="77777777" w:rsidTr="001D6D31">
        <w:trPr>
          <w:jc w:val="center"/>
        </w:trPr>
        <w:tc>
          <w:tcPr>
            <w:tcW w:w="4876" w:type="dxa"/>
            <w:hideMark/>
          </w:tcPr>
          <w:p w14:paraId="746241E1" w14:textId="77777777" w:rsidR="00624EE4" w:rsidRPr="00470220" w:rsidRDefault="00624EE4" w:rsidP="001D6D31">
            <w:pPr>
              <w:pStyle w:val="ColumnHeading"/>
              <w:keepNext/>
            </w:pPr>
            <w:r w:rsidRPr="00470220">
              <w:t>Kommissionens forslag</w:t>
            </w:r>
          </w:p>
        </w:tc>
        <w:tc>
          <w:tcPr>
            <w:tcW w:w="4876" w:type="dxa"/>
            <w:hideMark/>
          </w:tcPr>
          <w:p w14:paraId="78864700" w14:textId="77777777" w:rsidR="00624EE4" w:rsidRPr="00470220" w:rsidRDefault="00624EE4" w:rsidP="001D6D31">
            <w:pPr>
              <w:pStyle w:val="ColumnHeading"/>
              <w:keepNext/>
            </w:pPr>
            <w:r w:rsidRPr="00470220">
              <w:t>Ændringsforslag</w:t>
            </w:r>
          </w:p>
        </w:tc>
      </w:tr>
      <w:tr w:rsidR="00176F35" w:rsidRPr="00470220" w14:paraId="6182DDE9" w14:textId="77777777" w:rsidTr="001D6D31">
        <w:trPr>
          <w:jc w:val="center"/>
        </w:trPr>
        <w:tc>
          <w:tcPr>
            <w:tcW w:w="4876" w:type="dxa"/>
            <w:hideMark/>
          </w:tcPr>
          <w:p w14:paraId="19AC1B62" w14:textId="77777777" w:rsidR="00624EE4" w:rsidRPr="00470220" w:rsidRDefault="00624EE4" w:rsidP="001D6D31">
            <w:pPr>
              <w:pStyle w:val="Normal6"/>
            </w:pPr>
            <w:r w:rsidRPr="00470220">
              <w:rPr>
                <w:b/>
                <w:i/>
              </w:rPr>
              <w:t>v)</w:t>
            </w:r>
            <w:r w:rsidRPr="00470220">
              <w:rPr>
                <w:b/>
                <w:i/>
              </w:rPr>
              <w:tab/>
              <w:t>det faktum, at personen kan udgøre en trussel mod den interne sikkerhed efter den i forordning (EU) XXX/XXX [screeningsforordningen] omhandlede screening eller efter en kontrol i henhold til artikel 8, stk. 4, i forordning (EU) XXX/ XXX [forordningen om asylforvaltning og migrationsstyring]</w:t>
            </w:r>
          </w:p>
        </w:tc>
        <w:tc>
          <w:tcPr>
            <w:tcW w:w="4876" w:type="dxa"/>
            <w:hideMark/>
          </w:tcPr>
          <w:p w14:paraId="7AA3305A" w14:textId="77777777" w:rsidR="00624EE4" w:rsidRPr="00470220" w:rsidRDefault="00624EE4" w:rsidP="001D6D31">
            <w:pPr>
              <w:pStyle w:val="Normal6"/>
              <w:rPr>
                <w:szCs w:val="24"/>
              </w:rPr>
            </w:pPr>
            <w:r w:rsidRPr="00470220">
              <w:rPr>
                <w:b/>
                <w:i/>
              </w:rPr>
              <w:t>udgår</w:t>
            </w:r>
          </w:p>
        </w:tc>
      </w:tr>
    </w:tbl>
    <w:p w14:paraId="74881F2A"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5208133" w14:textId="77777777" w:rsidR="00624EE4" w:rsidRPr="00470220" w:rsidRDefault="00624EE4" w:rsidP="00624EE4">
      <w:r w:rsidRPr="005355CF">
        <w:rPr>
          <w:rStyle w:val="HideTWBExt"/>
        </w:rPr>
        <w:t>&lt;/Amend&gt;</w:t>
      </w:r>
    </w:p>
    <w:p w14:paraId="1473103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196</w:t>
      </w:r>
      <w:r w:rsidRPr="005355CF">
        <w:rPr>
          <w:rStyle w:val="HideTWBExt"/>
          <w:b w:val="0"/>
        </w:rPr>
        <w:t>&lt;/NumAm&gt;</w:t>
      </w:r>
    </w:p>
    <w:p w14:paraId="1D42BC52"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243F4632" w14:textId="77777777" w:rsidR="00624EE4" w:rsidRPr="00470220" w:rsidRDefault="00624EE4" w:rsidP="00624EE4">
      <w:r w:rsidRPr="005355CF">
        <w:rPr>
          <w:rStyle w:val="HideTWBExt"/>
        </w:rPr>
        <w:t>&lt;/RepeatBlock-By&gt;</w:t>
      </w:r>
    </w:p>
    <w:p w14:paraId="2A74ACA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91151BF" w14:textId="77777777" w:rsidR="00624EE4" w:rsidRPr="00470220" w:rsidRDefault="00624EE4" w:rsidP="00624EE4">
      <w:pPr>
        <w:pStyle w:val="NormalBold"/>
      </w:pPr>
      <w:r w:rsidRPr="005355CF">
        <w:rPr>
          <w:rStyle w:val="HideTWBExt"/>
          <w:b w:val="0"/>
        </w:rPr>
        <w:t>&lt;Article&gt;</w:t>
      </w:r>
      <w:r w:rsidRPr="00470220">
        <w:t>Dispositive del – nr. 16 – artikel 12 – stk. 1 – litra v</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936FD16" w14:textId="77777777" w:rsidTr="001D6D31">
        <w:trPr>
          <w:jc w:val="center"/>
        </w:trPr>
        <w:tc>
          <w:tcPr>
            <w:tcW w:w="9752" w:type="dxa"/>
            <w:gridSpan w:val="2"/>
          </w:tcPr>
          <w:p w14:paraId="0879F19E" w14:textId="77777777" w:rsidR="00624EE4" w:rsidRPr="00470220" w:rsidRDefault="00624EE4" w:rsidP="001D6D31">
            <w:pPr>
              <w:keepNext/>
            </w:pPr>
          </w:p>
        </w:tc>
      </w:tr>
      <w:tr w:rsidR="00176F35" w:rsidRPr="00470220" w14:paraId="5B3A7A23" w14:textId="77777777" w:rsidTr="001D6D31">
        <w:trPr>
          <w:jc w:val="center"/>
        </w:trPr>
        <w:tc>
          <w:tcPr>
            <w:tcW w:w="4876" w:type="dxa"/>
            <w:hideMark/>
          </w:tcPr>
          <w:p w14:paraId="5D9801CB" w14:textId="77777777" w:rsidR="00624EE4" w:rsidRPr="00470220" w:rsidRDefault="00624EE4" w:rsidP="001D6D31">
            <w:pPr>
              <w:pStyle w:val="ColumnHeading"/>
              <w:keepNext/>
            </w:pPr>
            <w:r w:rsidRPr="00470220">
              <w:t>Kommissionens forslag</w:t>
            </w:r>
          </w:p>
        </w:tc>
        <w:tc>
          <w:tcPr>
            <w:tcW w:w="4876" w:type="dxa"/>
            <w:hideMark/>
          </w:tcPr>
          <w:p w14:paraId="2B89A98E" w14:textId="77777777" w:rsidR="00624EE4" w:rsidRPr="00470220" w:rsidRDefault="00624EE4" w:rsidP="001D6D31">
            <w:pPr>
              <w:pStyle w:val="ColumnHeading"/>
              <w:keepNext/>
            </w:pPr>
            <w:r w:rsidRPr="00470220">
              <w:t>Ændringsforslag</w:t>
            </w:r>
          </w:p>
        </w:tc>
      </w:tr>
      <w:tr w:rsidR="00176F35" w:rsidRPr="00470220" w14:paraId="224AA28D" w14:textId="77777777" w:rsidTr="001D6D31">
        <w:trPr>
          <w:jc w:val="center"/>
        </w:trPr>
        <w:tc>
          <w:tcPr>
            <w:tcW w:w="4876" w:type="dxa"/>
            <w:hideMark/>
          </w:tcPr>
          <w:p w14:paraId="6D6C6A7A" w14:textId="77777777" w:rsidR="00624EE4" w:rsidRPr="00470220" w:rsidRDefault="00624EE4" w:rsidP="001D6D31">
            <w:pPr>
              <w:pStyle w:val="Normal6"/>
            </w:pPr>
            <w:r w:rsidRPr="00470220">
              <w:rPr>
                <w:b/>
                <w:i/>
              </w:rPr>
              <w:t>v)</w:t>
            </w:r>
            <w:r w:rsidRPr="00470220">
              <w:rPr>
                <w:b/>
                <w:i/>
              </w:rPr>
              <w:tab/>
              <w:t>det faktum, at personen kan udgøre en trussel mod den interne sikkerhed efter den i forordning (EU) XXX/XXX [screeningsforordningen] omhandlede screening eller efter en kontrol i henhold til artikel 8, stk. 4, i forordning (EU) XXX/ XXX [forordningen om asylforvaltning og migrationsstyring]</w:t>
            </w:r>
          </w:p>
        </w:tc>
        <w:tc>
          <w:tcPr>
            <w:tcW w:w="4876" w:type="dxa"/>
            <w:hideMark/>
          </w:tcPr>
          <w:p w14:paraId="733DBB62" w14:textId="77777777" w:rsidR="00624EE4" w:rsidRPr="00470220" w:rsidRDefault="00624EE4" w:rsidP="001D6D31">
            <w:pPr>
              <w:pStyle w:val="Normal6"/>
              <w:rPr>
                <w:szCs w:val="24"/>
              </w:rPr>
            </w:pPr>
            <w:r w:rsidRPr="00470220">
              <w:rPr>
                <w:b/>
                <w:i/>
              </w:rPr>
              <w:t>udgår</w:t>
            </w:r>
          </w:p>
        </w:tc>
      </w:tr>
    </w:tbl>
    <w:p w14:paraId="244AD01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51EE105" w14:textId="77777777" w:rsidR="00624EE4" w:rsidRPr="00470220" w:rsidRDefault="00624EE4" w:rsidP="00624EE4">
      <w:r w:rsidRPr="005355CF">
        <w:rPr>
          <w:rStyle w:val="HideTWBExt"/>
        </w:rPr>
        <w:t>&lt;/Amend&gt;</w:t>
      </w:r>
    </w:p>
    <w:p w14:paraId="1E8E0A2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197</w:t>
      </w:r>
      <w:r w:rsidRPr="005355CF">
        <w:rPr>
          <w:rStyle w:val="HideTWBExt"/>
          <w:b w:val="0"/>
        </w:rPr>
        <w:t>&lt;/NumAm&gt;</w:t>
      </w:r>
    </w:p>
    <w:p w14:paraId="4A27AA5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EBFC731" w14:textId="77777777" w:rsidR="00624EE4" w:rsidRPr="00470220" w:rsidRDefault="00624EE4" w:rsidP="00624EE4">
      <w:r w:rsidRPr="005355CF">
        <w:rPr>
          <w:rStyle w:val="HideTWBExt"/>
        </w:rPr>
        <w:t>&lt;/RepeatBlock-By&gt;</w:t>
      </w:r>
    </w:p>
    <w:p w14:paraId="4E4983F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55924A6" w14:textId="77777777" w:rsidR="00624EE4" w:rsidRPr="00470220" w:rsidRDefault="00624EE4" w:rsidP="00624EE4">
      <w:pPr>
        <w:pStyle w:val="NormalBold"/>
      </w:pPr>
      <w:r w:rsidRPr="005355CF">
        <w:rPr>
          <w:rStyle w:val="HideTWBExt"/>
          <w:b w:val="0"/>
        </w:rPr>
        <w:t>&lt;Article&gt;</w:t>
      </w:r>
      <w:r w:rsidRPr="00470220">
        <w:t>Dispositive del – nr. 16 – artikel 12 – stk. 1 – litra v</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3A5E890" w14:textId="77777777" w:rsidTr="001D6D31">
        <w:trPr>
          <w:jc w:val="center"/>
        </w:trPr>
        <w:tc>
          <w:tcPr>
            <w:tcW w:w="9752" w:type="dxa"/>
            <w:gridSpan w:val="2"/>
          </w:tcPr>
          <w:p w14:paraId="77DFE6CB" w14:textId="77777777" w:rsidR="00624EE4" w:rsidRPr="00470220" w:rsidRDefault="00624EE4" w:rsidP="001D6D31">
            <w:pPr>
              <w:keepNext/>
            </w:pPr>
          </w:p>
        </w:tc>
      </w:tr>
      <w:tr w:rsidR="00176F35" w:rsidRPr="00470220" w14:paraId="4C17B058" w14:textId="77777777" w:rsidTr="001D6D31">
        <w:trPr>
          <w:jc w:val="center"/>
        </w:trPr>
        <w:tc>
          <w:tcPr>
            <w:tcW w:w="4876" w:type="dxa"/>
            <w:hideMark/>
          </w:tcPr>
          <w:p w14:paraId="6ED7CF06" w14:textId="77777777" w:rsidR="00624EE4" w:rsidRPr="00470220" w:rsidRDefault="00624EE4" w:rsidP="001D6D31">
            <w:pPr>
              <w:pStyle w:val="ColumnHeading"/>
              <w:keepNext/>
            </w:pPr>
            <w:r w:rsidRPr="00470220">
              <w:t>Kommissionens forslag</w:t>
            </w:r>
          </w:p>
        </w:tc>
        <w:tc>
          <w:tcPr>
            <w:tcW w:w="4876" w:type="dxa"/>
            <w:hideMark/>
          </w:tcPr>
          <w:p w14:paraId="682E1CE7" w14:textId="77777777" w:rsidR="00624EE4" w:rsidRPr="00470220" w:rsidRDefault="00624EE4" w:rsidP="001D6D31">
            <w:pPr>
              <w:pStyle w:val="ColumnHeading"/>
              <w:keepNext/>
            </w:pPr>
            <w:r w:rsidRPr="00470220">
              <w:t>Ændringsforslag</w:t>
            </w:r>
          </w:p>
        </w:tc>
      </w:tr>
      <w:tr w:rsidR="00176F35" w:rsidRPr="00470220" w14:paraId="058DA075" w14:textId="77777777" w:rsidTr="001D6D31">
        <w:trPr>
          <w:jc w:val="center"/>
        </w:trPr>
        <w:tc>
          <w:tcPr>
            <w:tcW w:w="4876" w:type="dxa"/>
            <w:hideMark/>
          </w:tcPr>
          <w:p w14:paraId="43D5056C" w14:textId="77777777" w:rsidR="00624EE4" w:rsidRPr="00470220" w:rsidRDefault="00624EE4" w:rsidP="001D6D31">
            <w:pPr>
              <w:pStyle w:val="Normal6"/>
            </w:pPr>
            <w:r w:rsidRPr="00470220">
              <w:rPr>
                <w:b/>
                <w:i/>
              </w:rPr>
              <w:t>v)</w:t>
            </w:r>
            <w:r w:rsidRPr="00470220">
              <w:rPr>
                <w:b/>
                <w:i/>
              </w:rPr>
              <w:tab/>
              <w:t>det faktum, at personen kan udgøre en trussel mod den interne sikkerhed efter den i forordning (EU) XXX/XXX [screeningsforordningen] omhandlede screening eller efter en kontrol i henhold til artikel 8, stk. 4, i forordning (EU) XXX/ XXX [forordningen om asylforvaltning og migrationsstyring]</w:t>
            </w:r>
          </w:p>
        </w:tc>
        <w:tc>
          <w:tcPr>
            <w:tcW w:w="4876" w:type="dxa"/>
            <w:hideMark/>
          </w:tcPr>
          <w:p w14:paraId="5E3DD7D3" w14:textId="77777777" w:rsidR="00624EE4" w:rsidRPr="00470220" w:rsidRDefault="00624EE4" w:rsidP="001D6D31">
            <w:pPr>
              <w:pStyle w:val="Normal6"/>
              <w:rPr>
                <w:szCs w:val="24"/>
              </w:rPr>
            </w:pPr>
            <w:r w:rsidRPr="00470220">
              <w:rPr>
                <w:b/>
                <w:i/>
              </w:rPr>
              <w:t>udgår</w:t>
            </w:r>
          </w:p>
        </w:tc>
      </w:tr>
    </w:tbl>
    <w:p w14:paraId="2551641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E78EFE3" w14:textId="77777777" w:rsidR="00624EE4" w:rsidRPr="00470220" w:rsidRDefault="00624EE4" w:rsidP="00624EE4">
      <w:r w:rsidRPr="005355CF">
        <w:rPr>
          <w:rStyle w:val="HideTWBExt"/>
        </w:rPr>
        <w:t>&lt;/Amend&gt;</w:t>
      </w:r>
    </w:p>
    <w:p w14:paraId="2301967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198</w:t>
      </w:r>
      <w:r w:rsidRPr="005355CF">
        <w:rPr>
          <w:rStyle w:val="HideTWBExt"/>
          <w:b w:val="0"/>
        </w:rPr>
        <w:t>&lt;/NumAm&gt;</w:t>
      </w:r>
    </w:p>
    <w:p w14:paraId="0EF5423F"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1FB3284" w14:textId="77777777" w:rsidR="00624EE4" w:rsidRPr="00470220" w:rsidRDefault="00624EE4" w:rsidP="00624EE4">
      <w:r w:rsidRPr="005355CF">
        <w:rPr>
          <w:rStyle w:val="HideTWBExt"/>
        </w:rPr>
        <w:t>&lt;/RepeatBlock-By&gt;</w:t>
      </w:r>
    </w:p>
    <w:p w14:paraId="4CCDE4A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1CA518F" w14:textId="77777777" w:rsidR="00624EE4" w:rsidRPr="00470220" w:rsidRDefault="00624EE4" w:rsidP="00624EE4">
      <w:pPr>
        <w:pStyle w:val="NormalBold"/>
      </w:pPr>
      <w:r w:rsidRPr="005355CF">
        <w:rPr>
          <w:rStyle w:val="HideTWBExt"/>
          <w:b w:val="0"/>
        </w:rPr>
        <w:t>&lt;Article&gt;</w:t>
      </w:r>
      <w:r w:rsidRPr="00470220">
        <w:t>Dispositive del – nr. 16 – artikel 12 – stk. 1 – litra x</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EF83BC6" w14:textId="77777777" w:rsidTr="001D6D31">
        <w:trPr>
          <w:jc w:val="center"/>
        </w:trPr>
        <w:tc>
          <w:tcPr>
            <w:tcW w:w="9752" w:type="dxa"/>
            <w:gridSpan w:val="2"/>
          </w:tcPr>
          <w:p w14:paraId="19A7A1D6" w14:textId="77777777" w:rsidR="00624EE4" w:rsidRPr="00470220" w:rsidRDefault="00624EE4" w:rsidP="001D6D31">
            <w:pPr>
              <w:keepNext/>
            </w:pPr>
          </w:p>
        </w:tc>
      </w:tr>
      <w:tr w:rsidR="00176F35" w:rsidRPr="00470220" w14:paraId="6D475541" w14:textId="77777777" w:rsidTr="001D6D31">
        <w:trPr>
          <w:jc w:val="center"/>
        </w:trPr>
        <w:tc>
          <w:tcPr>
            <w:tcW w:w="4876" w:type="dxa"/>
            <w:hideMark/>
          </w:tcPr>
          <w:p w14:paraId="2419FB24" w14:textId="77777777" w:rsidR="00624EE4" w:rsidRPr="00470220" w:rsidRDefault="00624EE4" w:rsidP="001D6D31">
            <w:pPr>
              <w:pStyle w:val="ColumnHeading"/>
              <w:keepNext/>
            </w:pPr>
            <w:r w:rsidRPr="00470220">
              <w:t>Kommissionens forslag</w:t>
            </w:r>
          </w:p>
        </w:tc>
        <w:tc>
          <w:tcPr>
            <w:tcW w:w="4876" w:type="dxa"/>
            <w:hideMark/>
          </w:tcPr>
          <w:p w14:paraId="13C45040" w14:textId="77777777" w:rsidR="00624EE4" w:rsidRPr="00470220" w:rsidRDefault="00624EE4" w:rsidP="001D6D31">
            <w:pPr>
              <w:pStyle w:val="ColumnHeading"/>
              <w:keepNext/>
            </w:pPr>
            <w:r w:rsidRPr="00470220">
              <w:t>Ændringsforslag</w:t>
            </w:r>
          </w:p>
        </w:tc>
      </w:tr>
      <w:tr w:rsidR="00176F35" w:rsidRPr="00470220" w14:paraId="4601524D" w14:textId="77777777" w:rsidTr="001D6D31">
        <w:trPr>
          <w:jc w:val="center"/>
        </w:trPr>
        <w:tc>
          <w:tcPr>
            <w:tcW w:w="4876" w:type="dxa"/>
            <w:hideMark/>
          </w:tcPr>
          <w:p w14:paraId="649E8CAE" w14:textId="77777777" w:rsidR="00624EE4" w:rsidRPr="00470220" w:rsidRDefault="00624EE4" w:rsidP="001D6D31">
            <w:pPr>
              <w:pStyle w:val="Normal6"/>
            </w:pPr>
            <w:r w:rsidRPr="00470220">
              <w:rPr>
                <w:b/>
                <w:i/>
              </w:rPr>
              <w:t>x)</w:t>
            </w:r>
            <w:r w:rsidRPr="00470220">
              <w:rPr>
                <w:b/>
                <w:i/>
              </w:rPr>
              <w:tab/>
              <w:t>hvis det er relevant, det faktum, at ansøgningen om international beskyttelse er blevet afvist, og ansøgeren ikke har ret til og ikke har tilladelse til at forblive i en medlemsstat i henhold til forordning (EU) XXX/XXX [asylprocedureforordningen]</w:t>
            </w:r>
          </w:p>
        </w:tc>
        <w:tc>
          <w:tcPr>
            <w:tcW w:w="4876" w:type="dxa"/>
            <w:hideMark/>
          </w:tcPr>
          <w:p w14:paraId="3187E8F8" w14:textId="77777777" w:rsidR="00624EE4" w:rsidRPr="00470220" w:rsidRDefault="00624EE4" w:rsidP="001D6D31">
            <w:pPr>
              <w:pStyle w:val="Normal6"/>
              <w:rPr>
                <w:szCs w:val="24"/>
              </w:rPr>
            </w:pPr>
            <w:r w:rsidRPr="00470220">
              <w:rPr>
                <w:b/>
                <w:i/>
              </w:rPr>
              <w:t>udgår</w:t>
            </w:r>
          </w:p>
        </w:tc>
      </w:tr>
    </w:tbl>
    <w:p w14:paraId="3BBF368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19AC73C" w14:textId="77777777" w:rsidR="00624EE4" w:rsidRPr="00470220" w:rsidRDefault="00624EE4" w:rsidP="00624EE4">
      <w:r w:rsidRPr="005355CF">
        <w:rPr>
          <w:rStyle w:val="HideTWBExt"/>
        </w:rPr>
        <w:t>&lt;/Amend&gt;</w:t>
      </w:r>
    </w:p>
    <w:p w14:paraId="58F6530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199</w:t>
      </w:r>
      <w:r w:rsidRPr="005355CF">
        <w:rPr>
          <w:rStyle w:val="HideTWBExt"/>
          <w:b w:val="0"/>
        </w:rPr>
        <w:t>&lt;/NumAm&gt;</w:t>
      </w:r>
    </w:p>
    <w:p w14:paraId="7CDCB8D1"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3AAB1260" w14:textId="77777777" w:rsidR="00624EE4" w:rsidRPr="00470220" w:rsidRDefault="00624EE4" w:rsidP="00624EE4">
      <w:r w:rsidRPr="005355CF">
        <w:rPr>
          <w:rStyle w:val="HideTWBExt"/>
        </w:rPr>
        <w:t>&lt;/RepeatBlock-By&gt;</w:t>
      </w:r>
    </w:p>
    <w:p w14:paraId="4FECCEC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AC69E2F" w14:textId="77777777" w:rsidR="00624EE4" w:rsidRPr="00470220" w:rsidRDefault="00624EE4" w:rsidP="00624EE4">
      <w:pPr>
        <w:pStyle w:val="NormalBold"/>
      </w:pPr>
      <w:r w:rsidRPr="005355CF">
        <w:rPr>
          <w:rStyle w:val="HideTWBExt"/>
          <w:b w:val="0"/>
        </w:rPr>
        <w:t>&lt;Article&gt;</w:t>
      </w:r>
      <w:r w:rsidRPr="00470220">
        <w:t>Dispositive del – nr. 16 – artikel 12 – stk. 1 – litra x</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212EB13" w14:textId="77777777" w:rsidTr="001D6D31">
        <w:trPr>
          <w:jc w:val="center"/>
        </w:trPr>
        <w:tc>
          <w:tcPr>
            <w:tcW w:w="9752" w:type="dxa"/>
            <w:gridSpan w:val="2"/>
          </w:tcPr>
          <w:p w14:paraId="40AF59C0" w14:textId="77777777" w:rsidR="00624EE4" w:rsidRPr="00470220" w:rsidRDefault="00624EE4" w:rsidP="001D6D31">
            <w:pPr>
              <w:keepNext/>
            </w:pPr>
          </w:p>
        </w:tc>
      </w:tr>
      <w:tr w:rsidR="00176F35" w:rsidRPr="00470220" w14:paraId="593B30CC" w14:textId="77777777" w:rsidTr="001D6D31">
        <w:trPr>
          <w:jc w:val="center"/>
        </w:trPr>
        <w:tc>
          <w:tcPr>
            <w:tcW w:w="4876" w:type="dxa"/>
            <w:hideMark/>
          </w:tcPr>
          <w:p w14:paraId="4AD106F4" w14:textId="77777777" w:rsidR="00624EE4" w:rsidRPr="00470220" w:rsidRDefault="00624EE4" w:rsidP="001D6D31">
            <w:pPr>
              <w:pStyle w:val="ColumnHeading"/>
              <w:keepNext/>
            </w:pPr>
            <w:r w:rsidRPr="00470220">
              <w:t>Kommissionens forslag</w:t>
            </w:r>
          </w:p>
        </w:tc>
        <w:tc>
          <w:tcPr>
            <w:tcW w:w="4876" w:type="dxa"/>
            <w:hideMark/>
          </w:tcPr>
          <w:p w14:paraId="50048A51" w14:textId="77777777" w:rsidR="00624EE4" w:rsidRPr="00470220" w:rsidRDefault="00624EE4" w:rsidP="001D6D31">
            <w:pPr>
              <w:pStyle w:val="ColumnHeading"/>
              <w:keepNext/>
            </w:pPr>
            <w:r w:rsidRPr="00470220">
              <w:t>Ændringsforslag</w:t>
            </w:r>
          </w:p>
        </w:tc>
      </w:tr>
      <w:tr w:rsidR="00176F35" w:rsidRPr="00470220" w14:paraId="3D8F4760" w14:textId="77777777" w:rsidTr="001D6D31">
        <w:trPr>
          <w:jc w:val="center"/>
        </w:trPr>
        <w:tc>
          <w:tcPr>
            <w:tcW w:w="4876" w:type="dxa"/>
            <w:hideMark/>
          </w:tcPr>
          <w:p w14:paraId="4ECBE71D" w14:textId="77777777" w:rsidR="00624EE4" w:rsidRPr="00470220" w:rsidRDefault="00624EE4" w:rsidP="001D6D31">
            <w:pPr>
              <w:pStyle w:val="Normal6"/>
            </w:pPr>
            <w:r w:rsidRPr="00470220">
              <w:rPr>
                <w:b/>
                <w:i/>
              </w:rPr>
              <w:t>x)</w:t>
            </w:r>
            <w:r w:rsidRPr="00470220">
              <w:rPr>
                <w:b/>
                <w:i/>
              </w:rPr>
              <w:tab/>
              <w:t xml:space="preserve">hvis det er relevant, det faktum, at ansøgningen om international beskyttelse er blevet afvist, og ansøgeren ikke har ret til og ikke har tilladelse til at forblive i en medlemsstat i henhold til forordning (EU) </w:t>
            </w:r>
            <w:r w:rsidRPr="00470220">
              <w:rPr>
                <w:b/>
                <w:i/>
              </w:rPr>
              <w:lastRenderedPageBreak/>
              <w:t>XXX/XXX [asylprocedureforordningen]</w:t>
            </w:r>
          </w:p>
        </w:tc>
        <w:tc>
          <w:tcPr>
            <w:tcW w:w="4876" w:type="dxa"/>
            <w:hideMark/>
          </w:tcPr>
          <w:p w14:paraId="7F6E17AD" w14:textId="77777777" w:rsidR="00624EE4" w:rsidRPr="00470220" w:rsidRDefault="00624EE4" w:rsidP="001D6D31">
            <w:pPr>
              <w:pStyle w:val="Normal6"/>
              <w:rPr>
                <w:szCs w:val="24"/>
              </w:rPr>
            </w:pPr>
            <w:r w:rsidRPr="00470220">
              <w:rPr>
                <w:b/>
                <w:i/>
              </w:rPr>
              <w:lastRenderedPageBreak/>
              <w:t>udgår</w:t>
            </w:r>
          </w:p>
        </w:tc>
      </w:tr>
    </w:tbl>
    <w:p w14:paraId="3CB20DB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5C4BECF" w14:textId="77777777" w:rsidR="00624EE4" w:rsidRPr="00470220" w:rsidRDefault="00624EE4" w:rsidP="00624EE4">
      <w:r w:rsidRPr="005355CF">
        <w:rPr>
          <w:rStyle w:val="HideTWBExt"/>
        </w:rPr>
        <w:t>&lt;/Amend&gt;</w:t>
      </w:r>
    </w:p>
    <w:p w14:paraId="5E94CC0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200</w:t>
      </w:r>
      <w:r w:rsidRPr="005355CF">
        <w:rPr>
          <w:rStyle w:val="HideTWBExt"/>
          <w:b w:val="0"/>
        </w:rPr>
        <w:t>&lt;/NumAm&gt;</w:t>
      </w:r>
    </w:p>
    <w:p w14:paraId="0D6511A0"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961E71C" w14:textId="77777777" w:rsidR="00624EE4" w:rsidRPr="00470220" w:rsidRDefault="00624EE4" w:rsidP="00624EE4">
      <w:r w:rsidRPr="005355CF">
        <w:rPr>
          <w:rStyle w:val="HideTWBExt"/>
        </w:rPr>
        <w:t>&lt;/RepeatBlock-By&gt;</w:t>
      </w:r>
    </w:p>
    <w:p w14:paraId="3BEC2205"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CE1F59A" w14:textId="77777777" w:rsidR="00624EE4" w:rsidRPr="00470220" w:rsidRDefault="00624EE4" w:rsidP="00624EE4">
      <w:pPr>
        <w:pStyle w:val="NormalBold"/>
      </w:pPr>
      <w:r w:rsidRPr="005355CF">
        <w:rPr>
          <w:rStyle w:val="HideTWBExt"/>
          <w:b w:val="0"/>
        </w:rPr>
        <w:t>&lt;Article&gt;</w:t>
      </w:r>
      <w:r w:rsidRPr="00470220">
        <w:t>Dispositive del – nr. 16 – artikel 12 – stk. 1 – litra z</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99EA4EF" w14:textId="77777777" w:rsidTr="001D6D31">
        <w:trPr>
          <w:jc w:val="center"/>
        </w:trPr>
        <w:tc>
          <w:tcPr>
            <w:tcW w:w="9752" w:type="dxa"/>
            <w:gridSpan w:val="2"/>
          </w:tcPr>
          <w:p w14:paraId="33980257" w14:textId="77777777" w:rsidR="00624EE4" w:rsidRPr="00470220" w:rsidRDefault="00624EE4" w:rsidP="001D6D31">
            <w:pPr>
              <w:keepNext/>
            </w:pPr>
          </w:p>
        </w:tc>
      </w:tr>
      <w:tr w:rsidR="00176F35" w:rsidRPr="00470220" w14:paraId="380CB31B" w14:textId="77777777" w:rsidTr="001D6D31">
        <w:trPr>
          <w:jc w:val="center"/>
        </w:trPr>
        <w:tc>
          <w:tcPr>
            <w:tcW w:w="4876" w:type="dxa"/>
            <w:hideMark/>
          </w:tcPr>
          <w:p w14:paraId="062A6328" w14:textId="77777777" w:rsidR="00624EE4" w:rsidRPr="00470220" w:rsidRDefault="00624EE4" w:rsidP="001D6D31">
            <w:pPr>
              <w:pStyle w:val="ColumnHeading"/>
              <w:keepNext/>
            </w:pPr>
            <w:r w:rsidRPr="00470220">
              <w:t>Kommissionens forslag</w:t>
            </w:r>
          </w:p>
        </w:tc>
        <w:tc>
          <w:tcPr>
            <w:tcW w:w="4876" w:type="dxa"/>
            <w:hideMark/>
          </w:tcPr>
          <w:p w14:paraId="232AB273" w14:textId="77777777" w:rsidR="00624EE4" w:rsidRPr="00470220" w:rsidRDefault="00624EE4" w:rsidP="001D6D31">
            <w:pPr>
              <w:pStyle w:val="ColumnHeading"/>
              <w:keepNext/>
            </w:pPr>
            <w:r w:rsidRPr="00470220">
              <w:t>Ændringsforslag</w:t>
            </w:r>
          </w:p>
        </w:tc>
      </w:tr>
      <w:tr w:rsidR="00176F35" w:rsidRPr="00470220" w14:paraId="149217D4" w14:textId="77777777" w:rsidTr="001D6D31">
        <w:trPr>
          <w:jc w:val="center"/>
        </w:trPr>
        <w:tc>
          <w:tcPr>
            <w:tcW w:w="4876" w:type="dxa"/>
            <w:hideMark/>
          </w:tcPr>
          <w:p w14:paraId="5A3FD7AB" w14:textId="77777777" w:rsidR="00624EE4" w:rsidRPr="00470220" w:rsidRDefault="00624EE4" w:rsidP="001D6D31">
            <w:pPr>
              <w:pStyle w:val="Normal6"/>
            </w:pPr>
            <w:r w:rsidRPr="00470220">
              <w:rPr>
                <w:b/>
                <w:i/>
              </w:rPr>
              <w:t>z)</w:t>
            </w:r>
            <w:r w:rsidRPr="00470220">
              <w:rPr>
                <w:b/>
                <w:i/>
              </w:rPr>
              <w:tab/>
              <w:t>når det er relevant, det faktum, at der er blevet ydet bistand til frivillig tilbagevenden og reintegration.</w:t>
            </w:r>
          </w:p>
        </w:tc>
        <w:tc>
          <w:tcPr>
            <w:tcW w:w="4876" w:type="dxa"/>
            <w:hideMark/>
          </w:tcPr>
          <w:p w14:paraId="5E419230" w14:textId="77777777" w:rsidR="00624EE4" w:rsidRPr="00470220" w:rsidRDefault="00624EE4" w:rsidP="001D6D31">
            <w:pPr>
              <w:pStyle w:val="Normal6"/>
              <w:rPr>
                <w:szCs w:val="24"/>
              </w:rPr>
            </w:pPr>
            <w:r w:rsidRPr="00470220">
              <w:rPr>
                <w:b/>
                <w:i/>
              </w:rPr>
              <w:t>udgår</w:t>
            </w:r>
          </w:p>
        </w:tc>
      </w:tr>
    </w:tbl>
    <w:p w14:paraId="43A8D21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E8FBCE7" w14:textId="77777777" w:rsidR="00624EE4" w:rsidRPr="00470220" w:rsidRDefault="00624EE4" w:rsidP="00624EE4">
      <w:r w:rsidRPr="005355CF">
        <w:rPr>
          <w:rStyle w:val="HideTWBExt"/>
        </w:rPr>
        <w:t>&lt;/Amend&gt;</w:t>
      </w:r>
    </w:p>
    <w:p w14:paraId="41AD4DE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201</w:t>
      </w:r>
      <w:r w:rsidRPr="005355CF">
        <w:rPr>
          <w:rStyle w:val="HideTWBExt"/>
          <w:b w:val="0"/>
        </w:rPr>
        <w:t>&lt;/NumAm&gt;</w:t>
      </w:r>
    </w:p>
    <w:p w14:paraId="3091C9D1"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3F83449" w14:textId="77777777" w:rsidR="00624EE4" w:rsidRPr="00470220" w:rsidRDefault="00624EE4" w:rsidP="00624EE4">
      <w:r w:rsidRPr="005355CF">
        <w:rPr>
          <w:rStyle w:val="HideTWBExt"/>
        </w:rPr>
        <w:t>&lt;/RepeatBlock-By&gt;</w:t>
      </w:r>
    </w:p>
    <w:p w14:paraId="43FABACC"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4DCFBA1" w14:textId="77777777" w:rsidR="00624EE4" w:rsidRPr="00470220" w:rsidRDefault="00624EE4" w:rsidP="00624EE4">
      <w:pPr>
        <w:pStyle w:val="NormalBold"/>
      </w:pPr>
      <w:r w:rsidRPr="005355CF">
        <w:rPr>
          <w:rStyle w:val="HideTWBExt"/>
          <w:b w:val="0"/>
        </w:rPr>
        <w:t>&lt;Article&gt;</w:t>
      </w:r>
      <w:r w:rsidRPr="00470220">
        <w:t>Dispositive del – nr. 16 – artikel 12 – stk. 1 – litra z</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B9A850F" w14:textId="77777777" w:rsidTr="001D6D31">
        <w:trPr>
          <w:jc w:val="center"/>
        </w:trPr>
        <w:tc>
          <w:tcPr>
            <w:tcW w:w="9752" w:type="dxa"/>
            <w:gridSpan w:val="2"/>
          </w:tcPr>
          <w:p w14:paraId="2CAE08F6" w14:textId="77777777" w:rsidR="00624EE4" w:rsidRPr="00470220" w:rsidRDefault="00624EE4" w:rsidP="001D6D31">
            <w:pPr>
              <w:keepNext/>
            </w:pPr>
          </w:p>
        </w:tc>
      </w:tr>
      <w:tr w:rsidR="00176F35" w:rsidRPr="00470220" w14:paraId="323968DF" w14:textId="77777777" w:rsidTr="001D6D31">
        <w:trPr>
          <w:jc w:val="center"/>
        </w:trPr>
        <w:tc>
          <w:tcPr>
            <w:tcW w:w="4876" w:type="dxa"/>
            <w:hideMark/>
          </w:tcPr>
          <w:p w14:paraId="61EF530F" w14:textId="77777777" w:rsidR="00624EE4" w:rsidRPr="00470220" w:rsidRDefault="00624EE4" w:rsidP="001D6D31">
            <w:pPr>
              <w:pStyle w:val="ColumnHeading"/>
              <w:keepNext/>
            </w:pPr>
            <w:r w:rsidRPr="00470220">
              <w:t>Kommissionens forslag</w:t>
            </w:r>
          </w:p>
        </w:tc>
        <w:tc>
          <w:tcPr>
            <w:tcW w:w="4876" w:type="dxa"/>
            <w:hideMark/>
          </w:tcPr>
          <w:p w14:paraId="355252A6" w14:textId="77777777" w:rsidR="00624EE4" w:rsidRPr="00470220" w:rsidRDefault="00624EE4" w:rsidP="001D6D31">
            <w:pPr>
              <w:pStyle w:val="ColumnHeading"/>
              <w:keepNext/>
            </w:pPr>
            <w:r w:rsidRPr="00470220">
              <w:t>Ændringsforslag</w:t>
            </w:r>
          </w:p>
        </w:tc>
      </w:tr>
      <w:tr w:rsidR="00176F35" w:rsidRPr="00470220" w14:paraId="3686AE84" w14:textId="77777777" w:rsidTr="001D6D31">
        <w:trPr>
          <w:jc w:val="center"/>
        </w:trPr>
        <w:tc>
          <w:tcPr>
            <w:tcW w:w="4876" w:type="dxa"/>
            <w:hideMark/>
          </w:tcPr>
          <w:p w14:paraId="5F790030" w14:textId="77777777" w:rsidR="00624EE4" w:rsidRPr="00470220" w:rsidRDefault="00624EE4" w:rsidP="001D6D31">
            <w:pPr>
              <w:pStyle w:val="Normal6"/>
            </w:pPr>
            <w:r w:rsidRPr="00470220">
              <w:rPr>
                <w:b/>
                <w:i/>
              </w:rPr>
              <w:t>z)</w:t>
            </w:r>
            <w:r w:rsidRPr="00470220">
              <w:rPr>
                <w:b/>
                <w:i/>
              </w:rPr>
              <w:tab/>
              <w:t>når det er relevant, det faktum, at der er blevet ydet bistand til frivillig tilbagevenden og reintegration.</w:t>
            </w:r>
          </w:p>
        </w:tc>
        <w:tc>
          <w:tcPr>
            <w:tcW w:w="4876" w:type="dxa"/>
            <w:hideMark/>
          </w:tcPr>
          <w:p w14:paraId="40090EB9" w14:textId="77777777" w:rsidR="00624EE4" w:rsidRPr="00470220" w:rsidRDefault="00624EE4" w:rsidP="001D6D31">
            <w:pPr>
              <w:pStyle w:val="Normal6"/>
              <w:rPr>
                <w:szCs w:val="24"/>
              </w:rPr>
            </w:pPr>
            <w:r w:rsidRPr="00470220">
              <w:rPr>
                <w:b/>
                <w:i/>
              </w:rPr>
              <w:t>udgår</w:t>
            </w:r>
          </w:p>
        </w:tc>
      </w:tr>
    </w:tbl>
    <w:p w14:paraId="67E1D99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E655550" w14:textId="77777777" w:rsidR="00624EE4" w:rsidRPr="00470220" w:rsidRDefault="00624EE4" w:rsidP="00624EE4">
      <w:r w:rsidRPr="005355CF">
        <w:rPr>
          <w:rStyle w:val="HideTWBExt"/>
        </w:rPr>
        <w:t>&lt;/Amend&gt;</w:t>
      </w:r>
    </w:p>
    <w:p w14:paraId="2535F76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202</w:t>
      </w:r>
      <w:r w:rsidRPr="005355CF">
        <w:rPr>
          <w:rStyle w:val="HideTWBExt"/>
          <w:b w:val="0"/>
        </w:rPr>
        <w:t>&lt;/NumAm&gt;</w:t>
      </w:r>
    </w:p>
    <w:p w14:paraId="2261F262"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229C4EA7" w14:textId="77777777" w:rsidR="00624EE4" w:rsidRPr="00470220" w:rsidRDefault="00624EE4" w:rsidP="00624EE4">
      <w:r w:rsidRPr="005355CF">
        <w:rPr>
          <w:rStyle w:val="HideTWBExt"/>
        </w:rPr>
        <w:t>&lt;/RepeatBlock-By&gt;</w:t>
      </w:r>
    </w:p>
    <w:p w14:paraId="6182273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9278548" w14:textId="77777777" w:rsidR="00624EE4" w:rsidRPr="00470220" w:rsidRDefault="00624EE4" w:rsidP="00624EE4">
      <w:pPr>
        <w:pStyle w:val="NormalBold"/>
      </w:pPr>
      <w:r w:rsidRPr="005355CF">
        <w:rPr>
          <w:rStyle w:val="HideTWBExt"/>
          <w:b w:val="0"/>
        </w:rPr>
        <w:t>&lt;Article&gt;</w:t>
      </w:r>
      <w:r w:rsidRPr="00470220">
        <w:t>Dispositive del – nr. 16 – artikel 12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CA3F2C6" w14:textId="77777777" w:rsidTr="001D6D31">
        <w:trPr>
          <w:jc w:val="center"/>
        </w:trPr>
        <w:tc>
          <w:tcPr>
            <w:tcW w:w="9752" w:type="dxa"/>
            <w:gridSpan w:val="2"/>
          </w:tcPr>
          <w:p w14:paraId="5C30F13F" w14:textId="77777777" w:rsidR="00624EE4" w:rsidRPr="00470220" w:rsidRDefault="00624EE4" w:rsidP="001D6D31">
            <w:pPr>
              <w:keepNext/>
            </w:pPr>
          </w:p>
        </w:tc>
      </w:tr>
      <w:tr w:rsidR="00176F35" w:rsidRPr="00470220" w14:paraId="52D4DB6E" w14:textId="77777777" w:rsidTr="001D6D31">
        <w:trPr>
          <w:jc w:val="center"/>
        </w:trPr>
        <w:tc>
          <w:tcPr>
            <w:tcW w:w="4876" w:type="dxa"/>
            <w:hideMark/>
          </w:tcPr>
          <w:p w14:paraId="18A57D8F" w14:textId="77777777" w:rsidR="00624EE4" w:rsidRPr="00470220" w:rsidRDefault="00624EE4" w:rsidP="001D6D31">
            <w:pPr>
              <w:pStyle w:val="ColumnHeading"/>
              <w:keepNext/>
            </w:pPr>
            <w:r w:rsidRPr="00470220">
              <w:t>Kommissionens forslag</w:t>
            </w:r>
          </w:p>
        </w:tc>
        <w:tc>
          <w:tcPr>
            <w:tcW w:w="4876" w:type="dxa"/>
            <w:hideMark/>
          </w:tcPr>
          <w:p w14:paraId="1FCE9272" w14:textId="77777777" w:rsidR="00624EE4" w:rsidRPr="00470220" w:rsidRDefault="00624EE4" w:rsidP="001D6D31">
            <w:pPr>
              <w:pStyle w:val="ColumnHeading"/>
              <w:keepNext/>
            </w:pPr>
            <w:r w:rsidRPr="00470220">
              <w:t>Ændringsforslag</w:t>
            </w:r>
          </w:p>
        </w:tc>
      </w:tr>
      <w:tr w:rsidR="00176F35" w:rsidRPr="00470220" w14:paraId="32FF312B" w14:textId="77777777" w:rsidTr="001D6D31">
        <w:trPr>
          <w:jc w:val="center"/>
        </w:trPr>
        <w:tc>
          <w:tcPr>
            <w:tcW w:w="4876" w:type="dxa"/>
            <w:hideMark/>
          </w:tcPr>
          <w:p w14:paraId="4AF2F7C2" w14:textId="77777777" w:rsidR="00624EE4" w:rsidRPr="00470220" w:rsidRDefault="00624EE4" w:rsidP="001D6D31">
            <w:pPr>
              <w:pStyle w:val="Normal6"/>
            </w:pPr>
            <w:r w:rsidRPr="00470220">
              <w:t>2.</w:t>
            </w:r>
            <w:r w:rsidRPr="00470220">
              <w:tab/>
            </w:r>
            <w:r w:rsidRPr="00470220">
              <w:rPr>
                <w:b/>
                <w:bCs/>
                <w:i/>
                <w:iCs/>
              </w:rPr>
              <w:t xml:space="preserve">Et datasæt i henhold til stk. 1 anses for oprettet med henblik på artikel 27, stk. 1, i forordning (EU) 818/2019, når </w:t>
            </w:r>
            <w:r w:rsidRPr="00470220">
              <w:rPr>
                <w:b/>
                <w:bCs/>
                <w:i/>
                <w:iCs/>
              </w:rPr>
              <w:lastRenderedPageBreak/>
              <w:t>alle oplysningerne i litra a)-f) og h) er registreret</w:t>
            </w:r>
            <w:r w:rsidRPr="00470220">
              <w:t>.</w:t>
            </w:r>
            <w:r w:rsidRPr="00470220">
              <w:rPr>
                <w:b/>
                <w:bCs/>
                <w:i/>
                <w:iCs/>
              </w:rPr>
              <w:t>"</w:t>
            </w:r>
          </w:p>
        </w:tc>
        <w:tc>
          <w:tcPr>
            <w:tcW w:w="4876" w:type="dxa"/>
            <w:hideMark/>
          </w:tcPr>
          <w:p w14:paraId="66179D6C" w14:textId="58F42DA3" w:rsidR="00624EE4" w:rsidRPr="00470220" w:rsidRDefault="00624EE4" w:rsidP="001D6D31">
            <w:pPr>
              <w:pStyle w:val="Normal6"/>
              <w:rPr>
                <w:szCs w:val="24"/>
              </w:rPr>
            </w:pPr>
            <w:r w:rsidRPr="00470220">
              <w:lastRenderedPageBreak/>
              <w:t>2.</w:t>
            </w:r>
            <w:r w:rsidRPr="00470220">
              <w:tab/>
            </w:r>
            <w:r w:rsidRPr="00470220">
              <w:rPr>
                <w:b/>
                <w:bCs/>
                <w:i/>
                <w:iCs/>
              </w:rPr>
              <w:t xml:space="preserve">Alle personer, der registreres i Eurodac, skal oplyses om, at deres oplysninger og eventuelle angivelser i </w:t>
            </w:r>
            <w:r w:rsidRPr="00470220">
              <w:rPr>
                <w:b/>
                <w:bCs/>
                <w:i/>
                <w:iCs/>
              </w:rPr>
              <w:lastRenderedPageBreak/>
              <w:t>forbindelse hermed opbevares i henhold til retten til information og for at kunne udøve deres ret til berigtigelse eller sletning</w:t>
            </w:r>
            <w:r w:rsidRPr="00470220">
              <w:t>.</w:t>
            </w:r>
          </w:p>
        </w:tc>
      </w:tr>
    </w:tbl>
    <w:p w14:paraId="030E1EE8"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FC46D6B" w14:textId="77777777" w:rsidR="00624EE4" w:rsidRPr="00470220" w:rsidRDefault="00624EE4" w:rsidP="00624EE4">
      <w:r w:rsidRPr="005355CF">
        <w:rPr>
          <w:rStyle w:val="HideTWBExt"/>
        </w:rPr>
        <w:t>&lt;/Amend&gt;</w:t>
      </w:r>
    </w:p>
    <w:p w14:paraId="51ECBDD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203</w:t>
      </w:r>
      <w:r w:rsidRPr="005355CF">
        <w:rPr>
          <w:rStyle w:val="HideTWBExt"/>
          <w:b w:val="0"/>
        </w:rPr>
        <w:t>&lt;/NumAm&gt;</w:t>
      </w:r>
    </w:p>
    <w:p w14:paraId="023C447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D1A5A46" w14:textId="77777777" w:rsidR="00624EE4" w:rsidRPr="00470220" w:rsidRDefault="00624EE4" w:rsidP="00624EE4">
      <w:r w:rsidRPr="005355CF">
        <w:rPr>
          <w:rStyle w:val="HideTWBExt"/>
        </w:rPr>
        <w:t>&lt;/RepeatBlock-By&gt;</w:t>
      </w:r>
    </w:p>
    <w:p w14:paraId="5706044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CDDED69" w14:textId="77777777" w:rsidR="00624EE4" w:rsidRPr="00470220" w:rsidRDefault="00624EE4" w:rsidP="00624EE4">
      <w:pPr>
        <w:pStyle w:val="NormalBold"/>
      </w:pPr>
      <w:r w:rsidRPr="005355CF">
        <w:rPr>
          <w:rStyle w:val="HideTWBExt"/>
          <w:b w:val="0"/>
        </w:rPr>
        <w:t>&lt;Article&gt;</w:t>
      </w:r>
      <w:r w:rsidRPr="00470220">
        <w:t>Dispositive del – nr. 16 a (nyt) – artikel 12 b (ny)</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1E050CD" w14:textId="77777777" w:rsidTr="001D6D31">
        <w:trPr>
          <w:jc w:val="center"/>
        </w:trPr>
        <w:tc>
          <w:tcPr>
            <w:tcW w:w="9752" w:type="dxa"/>
            <w:gridSpan w:val="2"/>
          </w:tcPr>
          <w:p w14:paraId="08E986AD" w14:textId="77777777" w:rsidR="00624EE4" w:rsidRPr="00470220" w:rsidRDefault="00624EE4" w:rsidP="001D6D31">
            <w:pPr>
              <w:keepNext/>
            </w:pPr>
          </w:p>
        </w:tc>
      </w:tr>
      <w:tr w:rsidR="00176F35" w:rsidRPr="00470220" w14:paraId="7BFF08EA" w14:textId="77777777" w:rsidTr="001D6D31">
        <w:trPr>
          <w:jc w:val="center"/>
        </w:trPr>
        <w:tc>
          <w:tcPr>
            <w:tcW w:w="4876" w:type="dxa"/>
            <w:hideMark/>
          </w:tcPr>
          <w:p w14:paraId="1588738F" w14:textId="77777777" w:rsidR="00624EE4" w:rsidRPr="00470220" w:rsidRDefault="00624EE4" w:rsidP="001D6D31">
            <w:pPr>
              <w:pStyle w:val="ColumnHeading"/>
              <w:keepNext/>
            </w:pPr>
            <w:r w:rsidRPr="00470220">
              <w:t>Kommissionens forslag</w:t>
            </w:r>
          </w:p>
        </w:tc>
        <w:tc>
          <w:tcPr>
            <w:tcW w:w="4876" w:type="dxa"/>
            <w:hideMark/>
          </w:tcPr>
          <w:p w14:paraId="2EC5F970" w14:textId="77777777" w:rsidR="00624EE4" w:rsidRPr="00470220" w:rsidRDefault="00624EE4" w:rsidP="001D6D31">
            <w:pPr>
              <w:pStyle w:val="ColumnHeading"/>
              <w:keepNext/>
            </w:pPr>
            <w:r w:rsidRPr="00470220">
              <w:t>Ændringsforslag</w:t>
            </w:r>
          </w:p>
        </w:tc>
      </w:tr>
      <w:tr w:rsidR="00176F35" w:rsidRPr="00470220" w14:paraId="41B0F192" w14:textId="77777777" w:rsidTr="001D6D31">
        <w:trPr>
          <w:jc w:val="center"/>
        </w:trPr>
        <w:tc>
          <w:tcPr>
            <w:tcW w:w="4876" w:type="dxa"/>
          </w:tcPr>
          <w:p w14:paraId="0205E0F0" w14:textId="77777777" w:rsidR="00624EE4" w:rsidRPr="00470220" w:rsidRDefault="00624EE4" w:rsidP="001D6D31">
            <w:pPr>
              <w:pStyle w:val="Normal6"/>
            </w:pPr>
          </w:p>
        </w:tc>
        <w:tc>
          <w:tcPr>
            <w:tcW w:w="4876" w:type="dxa"/>
            <w:hideMark/>
          </w:tcPr>
          <w:p w14:paraId="36930844" w14:textId="77777777" w:rsidR="00624EE4" w:rsidRPr="00470220" w:rsidRDefault="00624EE4" w:rsidP="001D6D31">
            <w:pPr>
              <w:pStyle w:val="Normal6"/>
              <w:rPr>
                <w:szCs w:val="24"/>
              </w:rPr>
            </w:pPr>
            <w:r w:rsidRPr="00470220">
              <w:rPr>
                <w:b/>
                <w:i/>
              </w:rPr>
              <w:t>16a)</w:t>
            </w:r>
            <w:r w:rsidRPr="00470220">
              <w:rPr>
                <w:b/>
                <w:i/>
              </w:rPr>
              <w:tab/>
              <w:t>Artikel 12b tilføjes:</w:t>
            </w:r>
          </w:p>
        </w:tc>
      </w:tr>
      <w:tr w:rsidR="00176F35" w:rsidRPr="00470220" w14:paraId="5C407A1C" w14:textId="77777777" w:rsidTr="001D6D31">
        <w:trPr>
          <w:jc w:val="center"/>
        </w:trPr>
        <w:tc>
          <w:tcPr>
            <w:tcW w:w="4876" w:type="dxa"/>
          </w:tcPr>
          <w:p w14:paraId="3C3048DA" w14:textId="77777777" w:rsidR="00624EE4" w:rsidRPr="00470220" w:rsidRDefault="00624EE4" w:rsidP="001D6D31">
            <w:pPr>
              <w:pStyle w:val="Normal6"/>
            </w:pPr>
          </w:p>
        </w:tc>
        <w:tc>
          <w:tcPr>
            <w:tcW w:w="4876" w:type="dxa"/>
            <w:hideMark/>
          </w:tcPr>
          <w:p w14:paraId="2367B2BB" w14:textId="77777777" w:rsidR="00624EE4" w:rsidRPr="00470220" w:rsidRDefault="00624EE4" w:rsidP="001D6D31">
            <w:pPr>
              <w:pStyle w:val="Normal6"/>
              <w:rPr>
                <w:szCs w:val="24"/>
              </w:rPr>
            </w:pPr>
            <w:r w:rsidRPr="00470220">
              <w:rPr>
                <w:b/>
                <w:i/>
              </w:rPr>
              <w:t>Artikel 12b</w:t>
            </w:r>
          </w:p>
        </w:tc>
      </w:tr>
      <w:tr w:rsidR="00176F35" w:rsidRPr="00470220" w14:paraId="33F72217" w14:textId="77777777" w:rsidTr="001D6D31">
        <w:trPr>
          <w:jc w:val="center"/>
        </w:trPr>
        <w:tc>
          <w:tcPr>
            <w:tcW w:w="4876" w:type="dxa"/>
          </w:tcPr>
          <w:p w14:paraId="30997DA2" w14:textId="77777777" w:rsidR="00624EE4" w:rsidRPr="00470220" w:rsidRDefault="00624EE4" w:rsidP="001D6D31">
            <w:pPr>
              <w:pStyle w:val="Normal6"/>
            </w:pPr>
          </w:p>
        </w:tc>
        <w:tc>
          <w:tcPr>
            <w:tcW w:w="4876" w:type="dxa"/>
            <w:hideMark/>
          </w:tcPr>
          <w:p w14:paraId="0B757431" w14:textId="77777777" w:rsidR="00624EE4" w:rsidRPr="00470220" w:rsidRDefault="00624EE4" w:rsidP="001D6D31">
            <w:pPr>
              <w:pStyle w:val="Normal6"/>
              <w:rPr>
                <w:szCs w:val="24"/>
              </w:rPr>
            </w:pPr>
            <w:r w:rsidRPr="00470220">
              <w:rPr>
                <w:b/>
                <w:i/>
              </w:rPr>
              <w:t>Registrering af oplysninger for genbosatte tredjelandsstatsborgere</w:t>
            </w:r>
          </w:p>
        </w:tc>
      </w:tr>
      <w:tr w:rsidR="00176F35" w:rsidRPr="00470220" w14:paraId="7DFE7C4C" w14:textId="77777777" w:rsidTr="001D6D31">
        <w:trPr>
          <w:jc w:val="center"/>
        </w:trPr>
        <w:tc>
          <w:tcPr>
            <w:tcW w:w="4876" w:type="dxa"/>
          </w:tcPr>
          <w:p w14:paraId="2AE39F3A" w14:textId="77777777" w:rsidR="00624EE4" w:rsidRPr="00470220" w:rsidRDefault="00624EE4" w:rsidP="001D6D31">
            <w:pPr>
              <w:pStyle w:val="Normal6"/>
            </w:pPr>
          </w:p>
        </w:tc>
        <w:tc>
          <w:tcPr>
            <w:tcW w:w="4876" w:type="dxa"/>
            <w:hideMark/>
          </w:tcPr>
          <w:p w14:paraId="796049DC" w14:textId="77777777" w:rsidR="00624EE4" w:rsidRPr="00470220" w:rsidRDefault="00624EE4" w:rsidP="001D6D31">
            <w:pPr>
              <w:pStyle w:val="Normal6"/>
              <w:rPr>
                <w:szCs w:val="24"/>
              </w:rPr>
            </w:pPr>
            <w:r w:rsidRPr="00470220">
              <w:rPr>
                <w:b/>
                <w:i/>
              </w:rPr>
              <w:t>I det centrale system registreres kun følgende oplysninger:</w:t>
            </w:r>
          </w:p>
        </w:tc>
      </w:tr>
      <w:tr w:rsidR="00176F35" w:rsidRPr="00470220" w14:paraId="1B021ADE" w14:textId="77777777" w:rsidTr="001D6D31">
        <w:trPr>
          <w:jc w:val="center"/>
        </w:trPr>
        <w:tc>
          <w:tcPr>
            <w:tcW w:w="4876" w:type="dxa"/>
          </w:tcPr>
          <w:p w14:paraId="26F367B9" w14:textId="77777777" w:rsidR="00624EE4" w:rsidRPr="00470220" w:rsidRDefault="00624EE4" w:rsidP="001D6D31">
            <w:pPr>
              <w:pStyle w:val="Normal6"/>
            </w:pPr>
          </w:p>
        </w:tc>
        <w:tc>
          <w:tcPr>
            <w:tcW w:w="4876" w:type="dxa"/>
            <w:hideMark/>
          </w:tcPr>
          <w:p w14:paraId="62DEDE46" w14:textId="6586EA8F" w:rsidR="00624EE4" w:rsidRPr="00470220" w:rsidRDefault="00624EE4" w:rsidP="001D6D31">
            <w:pPr>
              <w:pStyle w:val="Normal6"/>
              <w:rPr>
                <w:szCs w:val="24"/>
              </w:rPr>
            </w:pPr>
            <w:r w:rsidRPr="00470220">
              <w:rPr>
                <w:b/>
                <w:i/>
              </w:rPr>
              <w:t xml:space="preserve">a) fingeraftryksoplysninger </w:t>
            </w:r>
            <w:r w:rsidR="00715B66" w:rsidRPr="00470220">
              <w:rPr>
                <w:b/>
                <w:i/>
              </w:rPr>
              <w:t>op</w:t>
            </w:r>
            <w:r w:rsidRPr="00470220">
              <w:rPr>
                <w:b/>
                <w:i/>
              </w:rPr>
              <w:t>taget efter ankomst til EU-området</w:t>
            </w:r>
          </w:p>
        </w:tc>
      </w:tr>
      <w:tr w:rsidR="00176F35" w:rsidRPr="00470220" w14:paraId="7DB3D609" w14:textId="77777777" w:rsidTr="001D6D31">
        <w:trPr>
          <w:jc w:val="center"/>
        </w:trPr>
        <w:tc>
          <w:tcPr>
            <w:tcW w:w="4876" w:type="dxa"/>
          </w:tcPr>
          <w:p w14:paraId="3ACD7EA8" w14:textId="77777777" w:rsidR="00624EE4" w:rsidRPr="00470220" w:rsidRDefault="00624EE4" w:rsidP="001D6D31">
            <w:pPr>
              <w:pStyle w:val="Normal6"/>
            </w:pPr>
          </w:p>
        </w:tc>
        <w:tc>
          <w:tcPr>
            <w:tcW w:w="4876" w:type="dxa"/>
            <w:hideMark/>
          </w:tcPr>
          <w:p w14:paraId="7880BBDC" w14:textId="77777777" w:rsidR="00624EE4" w:rsidRPr="00470220" w:rsidRDefault="00624EE4" w:rsidP="001D6D31">
            <w:pPr>
              <w:pStyle w:val="Normal6"/>
              <w:rPr>
                <w:szCs w:val="24"/>
              </w:rPr>
            </w:pPr>
            <w:r w:rsidRPr="00470220">
              <w:rPr>
                <w:b/>
                <w:i/>
              </w:rPr>
              <w:t>b) et ansigtsbillede taget efter ankomst til EU-området</w:t>
            </w:r>
          </w:p>
        </w:tc>
      </w:tr>
      <w:tr w:rsidR="00176F35" w:rsidRPr="00470220" w14:paraId="54F39AD4" w14:textId="77777777" w:rsidTr="001D6D31">
        <w:trPr>
          <w:jc w:val="center"/>
        </w:trPr>
        <w:tc>
          <w:tcPr>
            <w:tcW w:w="4876" w:type="dxa"/>
          </w:tcPr>
          <w:p w14:paraId="772725DB" w14:textId="77777777" w:rsidR="00624EE4" w:rsidRPr="00470220" w:rsidRDefault="00624EE4" w:rsidP="001D6D31">
            <w:pPr>
              <w:pStyle w:val="Normal6"/>
            </w:pPr>
          </w:p>
        </w:tc>
        <w:tc>
          <w:tcPr>
            <w:tcW w:w="4876" w:type="dxa"/>
            <w:hideMark/>
          </w:tcPr>
          <w:p w14:paraId="33E435E0" w14:textId="77777777" w:rsidR="00624EE4" w:rsidRPr="00470220" w:rsidRDefault="00624EE4" w:rsidP="001D6D31">
            <w:pPr>
              <w:pStyle w:val="Normal6"/>
              <w:rPr>
                <w:szCs w:val="24"/>
              </w:rPr>
            </w:pPr>
            <w:r w:rsidRPr="00470220">
              <w:rPr>
                <w:b/>
                <w:i/>
              </w:rPr>
              <w:t>c) efternavn(e) og fornavn(e), fødenavn(e) og tidligere anvendte navne og eventuelle kaldenavne, som kan registreres særskilt</w:t>
            </w:r>
          </w:p>
        </w:tc>
      </w:tr>
      <w:tr w:rsidR="00176F35" w:rsidRPr="00470220" w14:paraId="65A6E1A1" w14:textId="77777777" w:rsidTr="001D6D31">
        <w:trPr>
          <w:jc w:val="center"/>
        </w:trPr>
        <w:tc>
          <w:tcPr>
            <w:tcW w:w="4876" w:type="dxa"/>
          </w:tcPr>
          <w:p w14:paraId="2087A9A8" w14:textId="77777777" w:rsidR="00624EE4" w:rsidRPr="00470220" w:rsidRDefault="00624EE4" w:rsidP="001D6D31">
            <w:pPr>
              <w:pStyle w:val="Normal6"/>
            </w:pPr>
          </w:p>
        </w:tc>
        <w:tc>
          <w:tcPr>
            <w:tcW w:w="4876" w:type="dxa"/>
            <w:hideMark/>
          </w:tcPr>
          <w:p w14:paraId="0F84686D" w14:textId="77777777" w:rsidR="00624EE4" w:rsidRPr="00470220" w:rsidRDefault="00624EE4" w:rsidP="001D6D31">
            <w:pPr>
              <w:pStyle w:val="Normal6"/>
              <w:rPr>
                <w:szCs w:val="24"/>
              </w:rPr>
            </w:pPr>
            <w:r w:rsidRPr="00470220">
              <w:rPr>
                <w:b/>
                <w:i/>
              </w:rPr>
              <w:t>d) nationalitet(er)</w:t>
            </w:r>
          </w:p>
        </w:tc>
      </w:tr>
      <w:tr w:rsidR="00176F35" w:rsidRPr="00470220" w14:paraId="355065C9" w14:textId="77777777" w:rsidTr="001D6D31">
        <w:trPr>
          <w:jc w:val="center"/>
        </w:trPr>
        <w:tc>
          <w:tcPr>
            <w:tcW w:w="4876" w:type="dxa"/>
          </w:tcPr>
          <w:p w14:paraId="4E2ADAFE" w14:textId="77777777" w:rsidR="00624EE4" w:rsidRPr="00470220" w:rsidRDefault="00624EE4" w:rsidP="001D6D31">
            <w:pPr>
              <w:pStyle w:val="Normal6"/>
            </w:pPr>
          </w:p>
        </w:tc>
        <w:tc>
          <w:tcPr>
            <w:tcW w:w="4876" w:type="dxa"/>
            <w:hideMark/>
          </w:tcPr>
          <w:p w14:paraId="5D2025A0" w14:textId="77777777" w:rsidR="00624EE4" w:rsidRPr="00470220" w:rsidRDefault="00624EE4" w:rsidP="001D6D31">
            <w:pPr>
              <w:pStyle w:val="Normal6"/>
              <w:rPr>
                <w:szCs w:val="24"/>
              </w:rPr>
            </w:pPr>
            <w:r w:rsidRPr="00470220">
              <w:rPr>
                <w:b/>
                <w:i/>
              </w:rPr>
              <w:t>e) fødested og fødselsdato</w:t>
            </w:r>
          </w:p>
        </w:tc>
      </w:tr>
      <w:tr w:rsidR="00176F35" w:rsidRPr="00470220" w14:paraId="26C5C53D" w14:textId="77777777" w:rsidTr="001D6D31">
        <w:trPr>
          <w:jc w:val="center"/>
        </w:trPr>
        <w:tc>
          <w:tcPr>
            <w:tcW w:w="4876" w:type="dxa"/>
          </w:tcPr>
          <w:p w14:paraId="685D90C1" w14:textId="77777777" w:rsidR="00624EE4" w:rsidRPr="00470220" w:rsidRDefault="00624EE4" w:rsidP="001D6D31">
            <w:pPr>
              <w:pStyle w:val="Normal6"/>
            </w:pPr>
          </w:p>
        </w:tc>
        <w:tc>
          <w:tcPr>
            <w:tcW w:w="4876" w:type="dxa"/>
            <w:hideMark/>
          </w:tcPr>
          <w:p w14:paraId="688739EA" w14:textId="77777777" w:rsidR="00624EE4" w:rsidRPr="00470220" w:rsidRDefault="00624EE4" w:rsidP="001D6D31">
            <w:pPr>
              <w:pStyle w:val="Normal6"/>
              <w:rPr>
                <w:szCs w:val="24"/>
              </w:rPr>
            </w:pPr>
            <w:r w:rsidRPr="00470220">
              <w:rPr>
                <w:b/>
                <w:i/>
              </w:rPr>
              <w:t>f) genbosættelsesmedlemsstaten, sted og dato for registreringen</w:t>
            </w:r>
          </w:p>
        </w:tc>
      </w:tr>
      <w:tr w:rsidR="00176F35" w:rsidRPr="00470220" w14:paraId="56863805" w14:textId="77777777" w:rsidTr="001D6D31">
        <w:trPr>
          <w:jc w:val="center"/>
        </w:trPr>
        <w:tc>
          <w:tcPr>
            <w:tcW w:w="4876" w:type="dxa"/>
          </w:tcPr>
          <w:p w14:paraId="0C2C78F9" w14:textId="77777777" w:rsidR="00624EE4" w:rsidRPr="00470220" w:rsidRDefault="00624EE4" w:rsidP="001D6D31">
            <w:pPr>
              <w:pStyle w:val="Normal6"/>
            </w:pPr>
          </w:p>
        </w:tc>
        <w:tc>
          <w:tcPr>
            <w:tcW w:w="4876" w:type="dxa"/>
            <w:hideMark/>
          </w:tcPr>
          <w:p w14:paraId="2129AAB2" w14:textId="77777777" w:rsidR="00624EE4" w:rsidRPr="00470220" w:rsidRDefault="00624EE4" w:rsidP="001D6D31">
            <w:pPr>
              <w:pStyle w:val="Normal6"/>
              <w:rPr>
                <w:szCs w:val="24"/>
              </w:rPr>
            </w:pPr>
            <w:r w:rsidRPr="00470220">
              <w:rPr>
                <w:b/>
                <w:i/>
              </w:rPr>
              <w:t>g) køn</w:t>
            </w:r>
          </w:p>
        </w:tc>
      </w:tr>
      <w:tr w:rsidR="00176F35" w:rsidRPr="00470220" w14:paraId="682F8195" w14:textId="77777777" w:rsidTr="001D6D31">
        <w:trPr>
          <w:jc w:val="center"/>
        </w:trPr>
        <w:tc>
          <w:tcPr>
            <w:tcW w:w="4876" w:type="dxa"/>
          </w:tcPr>
          <w:p w14:paraId="761FEAFC" w14:textId="77777777" w:rsidR="00624EE4" w:rsidRPr="00470220" w:rsidRDefault="00624EE4" w:rsidP="001D6D31">
            <w:pPr>
              <w:pStyle w:val="Normal6"/>
            </w:pPr>
          </w:p>
        </w:tc>
        <w:tc>
          <w:tcPr>
            <w:tcW w:w="4876" w:type="dxa"/>
            <w:hideMark/>
          </w:tcPr>
          <w:p w14:paraId="4186B737" w14:textId="77777777" w:rsidR="00624EE4" w:rsidRPr="00470220" w:rsidRDefault="00624EE4" w:rsidP="001D6D31">
            <w:pPr>
              <w:pStyle w:val="Normal6"/>
              <w:rPr>
                <w:szCs w:val="24"/>
              </w:rPr>
            </w:pPr>
            <w:r w:rsidRPr="00470220">
              <w:rPr>
                <w:b/>
                <w:i/>
              </w:rPr>
              <w:t>h) i givet fald identitetsdokumentets eller rejsedokumentets art og nummer udstedelseslandets kode på tre bogstaver og gyldighed</w:t>
            </w:r>
          </w:p>
        </w:tc>
      </w:tr>
      <w:tr w:rsidR="00176F35" w:rsidRPr="00470220" w14:paraId="6E551B10" w14:textId="77777777" w:rsidTr="001D6D31">
        <w:trPr>
          <w:jc w:val="center"/>
        </w:trPr>
        <w:tc>
          <w:tcPr>
            <w:tcW w:w="4876" w:type="dxa"/>
          </w:tcPr>
          <w:p w14:paraId="018B31B6" w14:textId="77777777" w:rsidR="00624EE4" w:rsidRPr="00470220" w:rsidRDefault="00624EE4" w:rsidP="001D6D31">
            <w:pPr>
              <w:pStyle w:val="Normal6"/>
            </w:pPr>
          </w:p>
        </w:tc>
        <w:tc>
          <w:tcPr>
            <w:tcW w:w="4876" w:type="dxa"/>
            <w:hideMark/>
          </w:tcPr>
          <w:p w14:paraId="53FEBAE7" w14:textId="77777777" w:rsidR="00624EE4" w:rsidRPr="00470220" w:rsidRDefault="00624EE4" w:rsidP="001D6D31">
            <w:pPr>
              <w:pStyle w:val="Normal6"/>
              <w:rPr>
                <w:szCs w:val="24"/>
              </w:rPr>
            </w:pPr>
            <w:r w:rsidRPr="00470220">
              <w:rPr>
                <w:b/>
                <w:i/>
              </w:rPr>
              <w:t>i) det referencenummer, oprindelsesmedlemsstaten bruger</w:t>
            </w:r>
          </w:p>
        </w:tc>
      </w:tr>
      <w:tr w:rsidR="00176F35" w:rsidRPr="00470220" w14:paraId="7253643D" w14:textId="77777777" w:rsidTr="001D6D31">
        <w:trPr>
          <w:jc w:val="center"/>
        </w:trPr>
        <w:tc>
          <w:tcPr>
            <w:tcW w:w="4876" w:type="dxa"/>
          </w:tcPr>
          <w:p w14:paraId="51FC36BD" w14:textId="77777777" w:rsidR="00624EE4" w:rsidRPr="00470220" w:rsidRDefault="00624EE4" w:rsidP="001D6D31">
            <w:pPr>
              <w:pStyle w:val="Normal6"/>
            </w:pPr>
          </w:p>
        </w:tc>
        <w:tc>
          <w:tcPr>
            <w:tcW w:w="4876" w:type="dxa"/>
            <w:hideMark/>
          </w:tcPr>
          <w:p w14:paraId="53CCC94D" w14:textId="77777777" w:rsidR="00624EE4" w:rsidRPr="00470220" w:rsidRDefault="00624EE4" w:rsidP="001D6D31">
            <w:pPr>
              <w:pStyle w:val="Normal6"/>
              <w:rPr>
                <w:szCs w:val="24"/>
              </w:rPr>
            </w:pPr>
            <w:r w:rsidRPr="00470220">
              <w:rPr>
                <w:b/>
                <w:i/>
              </w:rPr>
              <w:t xml:space="preserve">j) dato for optagelse af fingeraftryk </w:t>
            </w:r>
            <w:r w:rsidRPr="00470220">
              <w:rPr>
                <w:b/>
                <w:i/>
              </w:rPr>
              <w:lastRenderedPageBreak/>
              <w:t>og/eller ansigtsbillede</w:t>
            </w:r>
          </w:p>
        </w:tc>
      </w:tr>
      <w:tr w:rsidR="00176F35" w:rsidRPr="00470220" w14:paraId="15F48B2B" w14:textId="77777777" w:rsidTr="001D6D31">
        <w:trPr>
          <w:jc w:val="center"/>
        </w:trPr>
        <w:tc>
          <w:tcPr>
            <w:tcW w:w="4876" w:type="dxa"/>
          </w:tcPr>
          <w:p w14:paraId="04396D21" w14:textId="77777777" w:rsidR="00624EE4" w:rsidRPr="00470220" w:rsidRDefault="00624EE4" w:rsidP="001D6D31">
            <w:pPr>
              <w:pStyle w:val="Normal6"/>
            </w:pPr>
          </w:p>
        </w:tc>
        <w:tc>
          <w:tcPr>
            <w:tcW w:w="4876" w:type="dxa"/>
            <w:hideMark/>
          </w:tcPr>
          <w:p w14:paraId="2A1C2CEF" w14:textId="77777777" w:rsidR="00624EE4" w:rsidRPr="00470220" w:rsidRDefault="00624EE4" w:rsidP="001D6D31">
            <w:pPr>
              <w:pStyle w:val="Normal6"/>
              <w:rPr>
                <w:szCs w:val="24"/>
              </w:rPr>
            </w:pPr>
            <w:r w:rsidRPr="00470220">
              <w:rPr>
                <w:b/>
                <w:i/>
              </w:rPr>
              <w:t>k) dato for videregivelse af oplysningerne til det centrale system</w:t>
            </w:r>
          </w:p>
        </w:tc>
      </w:tr>
      <w:tr w:rsidR="00176F35" w:rsidRPr="00470220" w14:paraId="01E05282" w14:textId="77777777" w:rsidTr="001D6D31">
        <w:trPr>
          <w:jc w:val="center"/>
        </w:trPr>
        <w:tc>
          <w:tcPr>
            <w:tcW w:w="4876" w:type="dxa"/>
          </w:tcPr>
          <w:p w14:paraId="618BA8E4" w14:textId="77777777" w:rsidR="00624EE4" w:rsidRPr="00470220" w:rsidRDefault="00624EE4" w:rsidP="001D6D31">
            <w:pPr>
              <w:pStyle w:val="Normal6"/>
            </w:pPr>
          </w:p>
        </w:tc>
        <w:tc>
          <w:tcPr>
            <w:tcW w:w="4876" w:type="dxa"/>
            <w:hideMark/>
          </w:tcPr>
          <w:p w14:paraId="45DB1C7A" w14:textId="77777777" w:rsidR="00624EE4" w:rsidRPr="00470220" w:rsidRDefault="00624EE4" w:rsidP="001D6D31">
            <w:pPr>
              <w:pStyle w:val="Normal6"/>
              <w:rPr>
                <w:szCs w:val="24"/>
              </w:rPr>
            </w:pPr>
            <w:r w:rsidRPr="00470220">
              <w:rPr>
                <w:b/>
                <w:i/>
              </w:rPr>
              <w:t>l) operatørens brugernavn.</w:t>
            </w:r>
          </w:p>
        </w:tc>
      </w:tr>
    </w:tbl>
    <w:p w14:paraId="15CA0512"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2312DBB" w14:textId="77777777" w:rsidR="00624EE4" w:rsidRPr="00470220" w:rsidRDefault="00624EE4" w:rsidP="00624EE4">
      <w:r w:rsidRPr="005355CF">
        <w:rPr>
          <w:rStyle w:val="HideTWBExt"/>
        </w:rPr>
        <w:t>&lt;/Amend&gt;</w:t>
      </w:r>
    </w:p>
    <w:p w14:paraId="4184E60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204</w:t>
      </w:r>
      <w:r w:rsidRPr="005355CF">
        <w:rPr>
          <w:rStyle w:val="HideTWBExt"/>
          <w:b w:val="0"/>
        </w:rPr>
        <w:t>&lt;/NumAm&gt;</w:t>
      </w:r>
    </w:p>
    <w:p w14:paraId="22799D5F"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2E96FE89" w14:textId="77777777" w:rsidR="00624EE4" w:rsidRPr="00470220" w:rsidRDefault="00624EE4" w:rsidP="00624EE4">
      <w:r w:rsidRPr="005355CF">
        <w:rPr>
          <w:rStyle w:val="HideTWBExt"/>
        </w:rPr>
        <w:t>&lt;/RepeatBlock-By&gt;</w:t>
      </w:r>
    </w:p>
    <w:p w14:paraId="71AF8A0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64E706D" w14:textId="77777777" w:rsidR="00624EE4" w:rsidRPr="00470220" w:rsidRDefault="00624EE4" w:rsidP="00624EE4">
      <w:pPr>
        <w:pStyle w:val="NormalBold"/>
      </w:pPr>
      <w:r w:rsidRPr="005355CF">
        <w:rPr>
          <w:rStyle w:val="HideTWBExt"/>
          <w:b w:val="0"/>
        </w:rPr>
        <w:t>&lt;Article&gt;</w:t>
      </w:r>
      <w:r w:rsidRPr="00470220">
        <w:t>Dispositive del – nr. 17 – artikel 13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8648180" w14:textId="77777777" w:rsidTr="001D6D31">
        <w:trPr>
          <w:jc w:val="center"/>
        </w:trPr>
        <w:tc>
          <w:tcPr>
            <w:tcW w:w="9752" w:type="dxa"/>
            <w:gridSpan w:val="2"/>
          </w:tcPr>
          <w:p w14:paraId="3A3BEF9F" w14:textId="77777777" w:rsidR="00624EE4" w:rsidRPr="00470220" w:rsidRDefault="00624EE4" w:rsidP="001D6D31">
            <w:pPr>
              <w:keepNext/>
            </w:pPr>
          </w:p>
        </w:tc>
      </w:tr>
      <w:tr w:rsidR="00176F35" w:rsidRPr="00470220" w14:paraId="031DD10C" w14:textId="77777777" w:rsidTr="001D6D31">
        <w:trPr>
          <w:jc w:val="center"/>
        </w:trPr>
        <w:tc>
          <w:tcPr>
            <w:tcW w:w="4876" w:type="dxa"/>
            <w:hideMark/>
          </w:tcPr>
          <w:p w14:paraId="32C8E411" w14:textId="77777777" w:rsidR="00624EE4" w:rsidRPr="00470220" w:rsidRDefault="00624EE4" w:rsidP="001D6D31">
            <w:pPr>
              <w:pStyle w:val="ColumnHeading"/>
              <w:keepNext/>
            </w:pPr>
            <w:r w:rsidRPr="00470220">
              <w:t>Kommissionens forslag</w:t>
            </w:r>
          </w:p>
        </w:tc>
        <w:tc>
          <w:tcPr>
            <w:tcW w:w="4876" w:type="dxa"/>
            <w:hideMark/>
          </w:tcPr>
          <w:p w14:paraId="5FE22E79" w14:textId="77777777" w:rsidR="00624EE4" w:rsidRPr="00470220" w:rsidRDefault="00624EE4" w:rsidP="001D6D31">
            <w:pPr>
              <w:pStyle w:val="ColumnHeading"/>
              <w:keepNext/>
            </w:pPr>
            <w:r w:rsidRPr="00470220">
              <w:t>Ændringsforslag</w:t>
            </w:r>
          </w:p>
        </w:tc>
      </w:tr>
      <w:tr w:rsidR="00176F35" w:rsidRPr="00470220" w14:paraId="131BD025" w14:textId="77777777" w:rsidTr="001D6D31">
        <w:trPr>
          <w:jc w:val="center"/>
        </w:trPr>
        <w:tc>
          <w:tcPr>
            <w:tcW w:w="4876" w:type="dxa"/>
            <w:hideMark/>
          </w:tcPr>
          <w:p w14:paraId="29E95ADB" w14:textId="77777777" w:rsidR="00624EE4" w:rsidRPr="00470220" w:rsidRDefault="00624EE4" w:rsidP="001D6D31">
            <w:pPr>
              <w:pStyle w:val="Normal6"/>
            </w:pPr>
            <w:r w:rsidRPr="00470220">
              <w:t>1.</w:t>
            </w:r>
            <w:r w:rsidRPr="00470220">
              <w:tab/>
              <w:t xml:space="preserve">Medlemsstaterne optager omgående biometriske oplysninger af alle tredjelandsstatsborgere eller statsløse, der er fyldt </w:t>
            </w:r>
            <w:r w:rsidRPr="00470220">
              <w:rPr>
                <w:b/>
                <w:bCs/>
                <w:i/>
                <w:iCs/>
              </w:rPr>
              <w:t>seks</w:t>
            </w:r>
            <w:r w:rsidRPr="00470220">
              <w:t xml:space="preserve"> år, og som pågribes af de kompetente kontrolmyndigheder i forbindelse med irregulær passage af grænsen til den pågældende medlemsstat ad land-, sø- eller luftvejen efter at være kommet fra et tredjeland, og som ikke afvises, eller som </w:t>
            </w:r>
            <w:r w:rsidRPr="00470220">
              <w:rPr>
                <w:b/>
                <w:bCs/>
                <w:i/>
                <w:iCs/>
              </w:rPr>
              <w:t>fysisk</w:t>
            </w:r>
            <w:r w:rsidRPr="00470220">
              <w:t xml:space="preserve"> forbliver på medlemsstaternes område uden at være varetægtsfængslet, indespærret eller på anden vis frihedsberøvet i hele tidsrummet mellem pågribelsen og udsendelsen på grundlag af afgørelsen om afvisning.</w:t>
            </w:r>
          </w:p>
        </w:tc>
        <w:tc>
          <w:tcPr>
            <w:tcW w:w="4876" w:type="dxa"/>
            <w:hideMark/>
          </w:tcPr>
          <w:p w14:paraId="784F3E74" w14:textId="2A78171C" w:rsidR="00624EE4" w:rsidRPr="00470220" w:rsidRDefault="00624EE4" w:rsidP="001D6D31">
            <w:pPr>
              <w:pStyle w:val="Normal6"/>
              <w:rPr>
                <w:szCs w:val="24"/>
              </w:rPr>
            </w:pPr>
            <w:r w:rsidRPr="00470220">
              <w:t>1.</w:t>
            </w:r>
            <w:r w:rsidRPr="00470220">
              <w:tab/>
              <w:t xml:space="preserve">Medlemsstaterne optager omgående biometriske oplysninger af alle tredjelandsstatsborgere eller statsløse, der er fyldt </w:t>
            </w:r>
            <w:r w:rsidRPr="00470220">
              <w:rPr>
                <w:b/>
                <w:bCs/>
                <w:i/>
                <w:iCs/>
              </w:rPr>
              <w:t>18</w:t>
            </w:r>
            <w:r w:rsidRPr="00470220">
              <w:t xml:space="preserve"> år, og som pågribes af de kompetente kontrolmyndigheder i forbindelse med irregulær passage af grænsen til den pågældende medlemsstat ad land-, sø- eller luftvejen efter at være kommet fra et tredjeland, og som ikke afvises, eller som forbliver på medlemsstaternes område uden at være varetægtsfængslet, indespærret eller på anden vis frihedsberøvet i hele tidsrummet mellem pågribelsen og udsendelsen på grundlag af afgørelsen om afvisning. </w:t>
            </w:r>
            <w:r w:rsidRPr="00470220">
              <w:rPr>
                <w:b/>
                <w:i/>
              </w:rPr>
              <w:t>Medlemsstaterne skal til enhver tid respektere alle ansøgeres værdighed og fysiske integritet, uanset alder, under fingeraftryksproceduren og optagelsen af ansigtsbilledet, og der må ikke anvendes tvang til at gennemføre optagelsen af biometriske oplysninger.</w:t>
            </w:r>
          </w:p>
        </w:tc>
      </w:tr>
      <w:tr w:rsidR="00176F35" w:rsidRPr="00470220" w14:paraId="7A7C53D2" w14:textId="77777777" w:rsidTr="001D6D31">
        <w:trPr>
          <w:jc w:val="center"/>
        </w:trPr>
        <w:tc>
          <w:tcPr>
            <w:tcW w:w="4876" w:type="dxa"/>
          </w:tcPr>
          <w:p w14:paraId="2D0CD36A" w14:textId="77777777" w:rsidR="00624EE4" w:rsidRPr="00470220" w:rsidRDefault="00624EE4" w:rsidP="001D6D31">
            <w:pPr>
              <w:pStyle w:val="Normal6"/>
            </w:pPr>
          </w:p>
        </w:tc>
        <w:tc>
          <w:tcPr>
            <w:tcW w:w="4876" w:type="dxa"/>
            <w:hideMark/>
          </w:tcPr>
          <w:p w14:paraId="60175748" w14:textId="2A87BA6E" w:rsidR="00624EE4" w:rsidRPr="00470220" w:rsidRDefault="00624EE4" w:rsidP="001D6D31">
            <w:pPr>
              <w:pStyle w:val="Normal6"/>
              <w:rPr>
                <w:szCs w:val="24"/>
              </w:rPr>
            </w:pPr>
            <w:r w:rsidRPr="00470220">
              <w:rPr>
                <w:b/>
                <w:i/>
              </w:rPr>
              <w:t xml:space="preserve">For så vidt angår optagelsen af biometriske oplysninger for børn, skal dette ske under fuld hensyntagen til barnets tarv </w:t>
            </w:r>
            <w:r w:rsidR="00FB2E1A" w:rsidRPr="00470220">
              <w:rPr>
                <w:b/>
                <w:i/>
              </w:rPr>
              <w:t>i henhold til</w:t>
            </w:r>
            <w:r w:rsidRPr="00470220">
              <w:rPr>
                <w:b/>
                <w:i/>
              </w:rPr>
              <w:t xml:space="preserve"> principperne i De Forenede Nationers konvention om barnets rettigheder, på en børnevenlig og børnetilpasset måde, der også tager hensyn til barnets køn, af personale, der </w:t>
            </w:r>
            <w:r w:rsidRPr="00470220">
              <w:rPr>
                <w:b/>
                <w:i/>
              </w:rPr>
              <w:lastRenderedPageBreak/>
              <w:t>er uddannet specifikt til dette. Barnet underrettes på en måde, der tager hensyn til vedkommendes alder, både mundtligt og skriftligt, ved hjælp af brochurer og infografik og en demonstration, der specifikt er udformet på et sprog, som barnet kan forstå. Barnet skal ledsages af en ansvarlig voksen eller værge under hele forløbet med optagelse af barnets biometriske oplysninger. Medlemsstaterne skal til enhver tid respektere barnets værdighed og fysiske integritet under optagelsen af biometriske oplysninger. Det er forbudt at anvende tvang til at gennemføre optagelsen af børns biometriske oplysninger samt at tilbageholde børn.</w:t>
            </w:r>
          </w:p>
        </w:tc>
      </w:tr>
    </w:tbl>
    <w:p w14:paraId="0EA8AA5C"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79C43B1" w14:textId="77777777" w:rsidR="00624EE4" w:rsidRPr="00470220" w:rsidRDefault="00624EE4" w:rsidP="00624EE4">
      <w:r w:rsidRPr="005355CF">
        <w:rPr>
          <w:rStyle w:val="HideTWBExt"/>
        </w:rPr>
        <w:t>&lt;/Amend&gt;</w:t>
      </w:r>
    </w:p>
    <w:p w14:paraId="162FFAE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205</w:t>
      </w:r>
      <w:r w:rsidRPr="005355CF">
        <w:rPr>
          <w:rStyle w:val="HideTWBExt"/>
          <w:b w:val="0"/>
        </w:rPr>
        <w:t>&lt;/NumAm&gt;</w:t>
      </w:r>
    </w:p>
    <w:p w14:paraId="49B96F39"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9ECA87C" w14:textId="77777777" w:rsidR="00624EE4" w:rsidRPr="00470220" w:rsidRDefault="00624EE4" w:rsidP="00624EE4">
      <w:r w:rsidRPr="005355CF">
        <w:rPr>
          <w:rStyle w:val="HideTWBExt"/>
        </w:rPr>
        <w:t>&lt;/RepeatBlock-By&gt;</w:t>
      </w:r>
    </w:p>
    <w:p w14:paraId="3708818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C5DE1C5" w14:textId="77777777" w:rsidR="00624EE4" w:rsidRPr="00470220" w:rsidRDefault="00624EE4" w:rsidP="00624EE4">
      <w:pPr>
        <w:pStyle w:val="NormalBold"/>
      </w:pPr>
      <w:r w:rsidRPr="005355CF">
        <w:rPr>
          <w:rStyle w:val="HideTWBExt"/>
          <w:b w:val="0"/>
        </w:rPr>
        <w:t>&lt;Article&gt;</w:t>
      </w:r>
      <w:r w:rsidRPr="00470220">
        <w:t>Dispositive del – nr. 17 – artikel 13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BA662D3" w14:textId="77777777" w:rsidTr="001D6D31">
        <w:trPr>
          <w:jc w:val="center"/>
        </w:trPr>
        <w:tc>
          <w:tcPr>
            <w:tcW w:w="9752" w:type="dxa"/>
            <w:gridSpan w:val="2"/>
          </w:tcPr>
          <w:p w14:paraId="18AB3895" w14:textId="77777777" w:rsidR="00624EE4" w:rsidRPr="00470220" w:rsidRDefault="00624EE4" w:rsidP="001D6D31">
            <w:pPr>
              <w:keepNext/>
            </w:pPr>
          </w:p>
        </w:tc>
      </w:tr>
      <w:tr w:rsidR="00176F35" w:rsidRPr="00470220" w14:paraId="59B38A37" w14:textId="77777777" w:rsidTr="001D6D31">
        <w:trPr>
          <w:jc w:val="center"/>
        </w:trPr>
        <w:tc>
          <w:tcPr>
            <w:tcW w:w="4876" w:type="dxa"/>
            <w:hideMark/>
          </w:tcPr>
          <w:p w14:paraId="392A296C" w14:textId="77777777" w:rsidR="00624EE4" w:rsidRPr="00470220" w:rsidRDefault="00624EE4" w:rsidP="001D6D31">
            <w:pPr>
              <w:pStyle w:val="ColumnHeading"/>
              <w:keepNext/>
            </w:pPr>
            <w:r w:rsidRPr="00470220">
              <w:t>Kommissionens forslag</w:t>
            </w:r>
          </w:p>
        </w:tc>
        <w:tc>
          <w:tcPr>
            <w:tcW w:w="4876" w:type="dxa"/>
            <w:hideMark/>
          </w:tcPr>
          <w:p w14:paraId="2183D5F3" w14:textId="77777777" w:rsidR="00624EE4" w:rsidRPr="00470220" w:rsidRDefault="00624EE4" w:rsidP="001D6D31">
            <w:pPr>
              <w:pStyle w:val="ColumnHeading"/>
              <w:keepNext/>
            </w:pPr>
            <w:r w:rsidRPr="00470220">
              <w:t>Ændringsforslag</w:t>
            </w:r>
          </w:p>
        </w:tc>
      </w:tr>
      <w:tr w:rsidR="00176F35" w:rsidRPr="00470220" w14:paraId="4F646C64" w14:textId="77777777" w:rsidTr="001D6D31">
        <w:trPr>
          <w:jc w:val="center"/>
        </w:trPr>
        <w:tc>
          <w:tcPr>
            <w:tcW w:w="4876" w:type="dxa"/>
            <w:hideMark/>
          </w:tcPr>
          <w:p w14:paraId="57CA4FFF" w14:textId="77777777" w:rsidR="00624EE4" w:rsidRPr="00470220" w:rsidRDefault="00624EE4" w:rsidP="001D6D31">
            <w:pPr>
              <w:pStyle w:val="Normal6"/>
            </w:pPr>
            <w:r w:rsidRPr="00470220">
              <w:t>1.</w:t>
            </w:r>
            <w:r w:rsidRPr="00470220">
              <w:tab/>
              <w:t xml:space="preserve">Medlemsstaterne optager omgående biometriske oplysninger af alle tredjelandsstatsborgere eller statsløse, der er fyldt </w:t>
            </w:r>
            <w:r w:rsidRPr="00470220">
              <w:rPr>
                <w:b/>
                <w:bCs/>
                <w:i/>
                <w:iCs/>
              </w:rPr>
              <w:t>seks</w:t>
            </w:r>
            <w:r w:rsidRPr="00470220">
              <w:t xml:space="preserve"> år, og som pågribes af de kompetente kontrolmyndigheder i forbindelse med irregulær passage af grænsen til den pågældende medlemsstat ad land-, sø- eller luftvejen efter at være kommet fra et tredjeland, og som ikke afvises, eller som fysisk forbliver på medlemsstaternes område uden at være varetægtsfængslet, indespærret eller på anden vis frihedsberøvet i hele tidsrummet mellem pågribelsen og udsendelsen på grundlag af afgørelsen om afvisning.</w:t>
            </w:r>
          </w:p>
        </w:tc>
        <w:tc>
          <w:tcPr>
            <w:tcW w:w="4876" w:type="dxa"/>
            <w:hideMark/>
          </w:tcPr>
          <w:p w14:paraId="076BD8AF" w14:textId="5C1B484A" w:rsidR="00624EE4" w:rsidRPr="00470220" w:rsidRDefault="00624EE4" w:rsidP="001D6D31">
            <w:pPr>
              <w:pStyle w:val="Normal6"/>
              <w:rPr>
                <w:szCs w:val="24"/>
              </w:rPr>
            </w:pPr>
            <w:r w:rsidRPr="00470220">
              <w:t>1.</w:t>
            </w:r>
            <w:r w:rsidRPr="00470220">
              <w:tab/>
              <w:t xml:space="preserve">Medlemsstaterne optager omgående biometriske oplysninger af alle tredjelandsstatsborgere eller statsløse, der er fyldt </w:t>
            </w:r>
            <w:r w:rsidRPr="00470220">
              <w:rPr>
                <w:b/>
                <w:bCs/>
                <w:i/>
                <w:iCs/>
              </w:rPr>
              <w:t>18</w:t>
            </w:r>
            <w:r w:rsidRPr="00470220">
              <w:t xml:space="preserve"> år, og som pågribes af de kompetente kontrolmyndigheder i forbindelse med irregulær passage af grænsen til den pågældende medlemsstat ad land-, sø- eller luftvejen efter at være kommet fra et tredjeland, og som ikke afvises, eller som fysisk forbliver på medlemsstaternes område uden at være varetægtsfængslet, indespærret eller på anden vis frihedsberøvet i hele tidsrummet mellem pågribelsen og udsendelsen på grundlag af afgørelsen om afvisning. </w:t>
            </w:r>
            <w:r w:rsidRPr="00470220">
              <w:rPr>
                <w:b/>
                <w:i/>
              </w:rPr>
              <w:t>Der må ikke anvendes magt eller tvang til at gennemføre optagelsen af en ansøgers biometriske oplysninger.</w:t>
            </w:r>
          </w:p>
        </w:tc>
      </w:tr>
      <w:tr w:rsidR="00176F35" w:rsidRPr="00470220" w14:paraId="7B0310B9" w14:textId="77777777" w:rsidTr="001D6D31">
        <w:trPr>
          <w:jc w:val="center"/>
        </w:trPr>
        <w:tc>
          <w:tcPr>
            <w:tcW w:w="4876" w:type="dxa"/>
          </w:tcPr>
          <w:p w14:paraId="5A9F28B8" w14:textId="77777777" w:rsidR="00624EE4" w:rsidRPr="00470220" w:rsidRDefault="00624EE4" w:rsidP="001D6D31">
            <w:pPr>
              <w:pStyle w:val="Normal6"/>
            </w:pPr>
          </w:p>
        </w:tc>
        <w:tc>
          <w:tcPr>
            <w:tcW w:w="4876" w:type="dxa"/>
            <w:hideMark/>
          </w:tcPr>
          <w:p w14:paraId="26EA065E" w14:textId="1DB124CA" w:rsidR="00624EE4" w:rsidRPr="00470220" w:rsidRDefault="00624EE4" w:rsidP="001D6D31">
            <w:pPr>
              <w:pStyle w:val="Normal6"/>
              <w:rPr>
                <w:szCs w:val="24"/>
              </w:rPr>
            </w:pPr>
            <w:r w:rsidRPr="00470220">
              <w:rPr>
                <w:b/>
                <w:bCs/>
                <w:i/>
                <w:iCs/>
              </w:rPr>
              <w:t>Biometriske oplysninger om mindreårige,</w:t>
            </w:r>
            <w:r w:rsidRPr="00470220">
              <w:rPr>
                <w:b/>
                <w:i/>
              </w:rPr>
              <w:t xml:space="preserve"> der er fyldt seks år, </w:t>
            </w:r>
            <w:r w:rsidRPr="00470220">
              <w:rPr>
                <w:b/>
                <w:bCs/>
                <w:i/>
                <w:iCs/>
              </w:rPr>
              <w:t>må udelukkende indsamles, behandles og opbevares i henhold til kravene i artikel 10, stk. 5, med henblik på at beskytte og identificere børn, der er ofre for menneskehandel, samt børn, der er meldt savnet, navnlig i forbindelse med uledsagede mindreårige.</w:t>
            </w:r>
          </w:p>
        </w:tc>
      </w:tr>
      <w:tr w:rsidR="00176F35" w:rsidRPr="00470220" w14:paraId="7870E585" w14:textId="77777777" w:rsidTr="001D6D31">
        <w:trPr>
          <w:jc w:val="center"/>
        </w:trPr>
        <w:tc>
          <w:tcPr>
            <w:tcW w:w="4876" w:type="dxa"/>
          </w:tcPr>
          <w:p w14:paraId="3FA57B79" w14:textId="77777777" w:rsidR="00624EE4" w:rsidRPr="00470220" w:rsidRDefault="00624EE4" w:rsidP="001D6D31">
            <w:pPr>
              <w:pStyle w:val="Normal6"/>
            </w:pPr>
          </w:p>
        </w:tc>
        <w:tc>
          <w:tcPr>
            <w:tcW w:w="4876" w:type="dxa"/>
            <w:hideMark/>
          </w:tcPr>
          <w:p w14:paraId="4A7EAAF2" w14:textId="77777777" w:rsidR="00624EE4" w:rsidRPr="00470220" w:rsidRDefault="00624EE4" w:rsidP="001D6D31">
            <w:pPr>
              <w:pStyle w:val="Normal6"/>
              <w:rPr>
                <w:szCs w:val="24"/>
              </w:rPr>
            </w:pPr>
            <w:r w:rsidRPr="00470220">
              <w:rPr>
                <w:b/>
                <w:bCs/>
                <w:i/>
                <w:iCs/>
              </w:rPr>
              <w:t>Reglen om at "lade tvivlen komme den mindreårige til gode" finder altid anvendelse, når der er tvivl om en persons alder, eller dennes alder anfægtes, og der ikke findes dokumentation for vedkommendes alder</w:t>
            </w:r>
            <w:r w:rsidRPr="00470220">
              <w:rPr>
                <w:b/>
                <w:i/>
              </w:rPr>
              <w:t>.</w:t>
            </w:r>
          </w:p>
        </w:tc>
      </w:tr>
    </w:tbl>
    <w:p w14:paraId="1E2216D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CD29211" w14:textId="77777777" w:rsidR="00624EE4" w:rsidRPr="00470220" w:rsidRDefault="00624EE4" w:rsidP="00624EE4">
      <w:r w:rsidRPr="005355CF">
        <w:rPr>
          <w:rStyle w:val="HideTWBExt"/>
        </w:rPr>
        <w:t>&lt;/Amend&gt;</w:t>
      </w:r>
    </w:p>
    <w:p w14:paraId="1D1C54C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206</w:t>
      </w:r>
      <w:r w:rsidRPr="005355CF">
        <w:rPr>
          <w:rStyle w:val="HideTWBExt"/>
          <w:b w:val="0"/>
        </w:rPr>
        <w:t>&lt;/NumAm&gt;</w:t>
      </w:r>
    </w:p>
    <w:p w14:paraId="62EDCA7C"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77DCF9C" w14:textId="77777777" w:rsidR="00624EE4" w:rsidRPr="00470220" w:rsidRDefault="00624EE4" w:rsidP="00624EE4">
      <w:r w:rsidRPr="005355CF">
        <w:rPr>
          <w:rStyle w:val="HideTWBExt"/>
        </w:rPr>
        <w:t>&lt;/RepeatBlock-By&gt;</w:t>
      </w:r>
    </w:p>
    <w:p w14:paraId="1092885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0851DF6" w14:textId="77777777" w:rsidR="00624EE4" w:rsidRPr="00470220" w:rsidRDefault="00624EE4" w:rsidP="00624EE4">
      <w:pPr>
        <w:pStyle w:val="NormalBold"/>
      </w:pPr>
      <w:r w:rsidRPr="005355CF">
        <w:rPr>
          <w:rStyle w:val="HideTWBExt"/>
          <w:b w:val="0"/>
        </w:rPr>
        <w:t>&lt;Article&gt;</w:t>
      </w:r>
      <w:r w:rsidRPr="00470220">
        <w:t>Dispositive del – nr. 17 – artikel 13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248DFC1" w14:textId="77777777" w:rsidTr="001D6D31">
        <w:trPr>
          <w:jc w:val="center"/>
        </w:trPr>
        <w:tc>
          <w:tcPr>
            <w:tcW w:w="9752" w:type="dxa"/>
            <w:gridSpan w:val="2"/>
          </w:tcPr>
          <w:p w14:paraId="6DDB5496" w14:textId="77777777" w:rsidR="00624EE4" w:rsidRPr="00470220" w:rsidRDefault="00624EE4" w:rsidP="001D6D31">
            <w:pPr>
              <w:keepNext/>
            </w:pPr>
          </w:p>
        </w:tc>
      </w:tr>
      <w:tr w:rsidR="00176F35" w:rsidRPr="00470220" w14:paraId="07BAB51F" w14:textId="77777777" w:rsidTr="001D6D31">
        <w:trPr>
          <w:jc w:val="center"/>
        </w:trPr>
        <w:tc>
          <w:tcPr>
            <w:tcW w:w="4876" w:type="dxa"/>
            <w:hideMark/>
          </w:tcPr>
          <w:p w14:paraId="10BC99E7" w14:textId="77777777" w:rsidR="00624EE4" w:rsidRPr="00470220" w:rsidRDefault="00624EE4" w:rsidP="001D6D31">
            <w:pPr>
              <w:pStyle w:val="ColumnHeading"/>
              <w:keepNext/>
            </w:pPr>
            <w:r w:rsidRPr="00470220">
              <w:t>Kommissionens forslag</w:t>
            </w:r>
          </w:p>
        </w:tc>
        <w:tc>
          <w:tcPr>
            <w:tcW w:w="4876" w:type="dxa"/>
            <w:hideMark/>
          </w:tcPr>
          <w:p w14:paraId="2E68DB88" w14:textId="77777777" w:rsidR="00624EE4" w:rsidRPr="00470220" w:rsidRDefault="00624EE4" w:rsidP="001D6D31">
            <w:pPr>
              <w:pStyle w:val="ColumnHeading"/>
              <w:keepNext/>
            </w:pPr>
            <w:r w:rsidRPr="00470220">
              <w:t>Ændringsforslag</w:t>
            </w:r>
          </w:p>
        </w:tc>
      </w:tr>
      <w:tr w:rsidR="00176F35" w:rsidRPr="00470220" w14:paraId="6EB10DA6" w14:textId="77777777" w:rsidTr="001D6D31">
        <w:trPr>
          <w:jc w:val="center"/>
        </w:trPr>
        <w:tc>
          <w:tcPr>
            <w:tcW w:w="4876" w:type="dxa"/>
            <w:hideMark/>
          </w:tcPr>
          <w:p w14:paraId="20C30908" w14:textId="77777777" w:rsidR="00624EE4" w:rsidRPr="00470220" w:rsidRDefault="00624EE4" w:rsidP="001D6D31">
            <w:pPr>
              <w:pStyle w:val="Normal6"/>
            </w:pPr>
            <w:r w:rsidRPr="00470220">
              <w:t>1.</w:t>
            </w:r>
            <w:r w:rsidRPr="00470220">
              <w:tab/>
              <w:t xml:space="preserve">Medlemsstaterne optager omgående biometriske oplysninger af alle tredjelandsstatsborgere eller statsløse, der er fyldt </w:t>
            </w:r>
            <w:r w:rsidRPr="00470220">
              <w:rPr>
                <w:b/>
                <w:bCs/>
                <w:i/>
                <w:iCs/>
              </w:rPr>
              <w:t>seks</w:t>
            </w:r>
            <w:r w:rsidRPr="00470220">
              <w:t xml:space="preserve"> år, og som pågribes af de kompetente kontrolmyndigheder i forbindelse med irregulær passage af grænsen til den pågældende medlemsstat ad land-, sø- eller luftvejen efter at være kommet fra et tredjeland, og som ikke afvises, eller som fysisk forbliver på medlemsstaternes område uden at være varetægtsfængslet, indespærret eller på anden vis frihedsberøvet i hele tidsrummet mellem pågribelsen og udsendelsen på grundlag af afgørelsen om afvisning.</w:t>
            </w:r>
          </w:p>
        </w:tc>
        <w:tc>
          <w:tcPr>
            <w:tcW w:w="4876" w:type="dxa"/>
            <w:hideMark/>
          </w:tcPr>
          <w:p w14:paraId="753E362B" w14:textId="2FDD0E0F" w:rsidR="00624EE4" w:rsidRPr="00470220" w:rsidRDefault="00624EE4" w:rsidP="001D6D31">
            <w:pPr>
              <w:pStyle w:val="Normal6"/>
              <w:rPr>
                <w:szCs w:val="24"/>
              </w:rPr>
            </w:pPr>
            <w:r w:rsidRPr="00470220">
              <w:t>1.</w:t>
            </w:r>
            <w:r w:rsidRPr="00470220">
              <w:tab/>
              <w:t xml:space="preserve">Medlemsstaterne optager </w:t>
            </w:r>
            <w:r w:rsidRPr="00470220">
              <w:rPr>
                <w:b/>
                <w:bCs/>
                <w:i/>
                <w:iCs/>
              </w:rPr>
              <w:t xml:space="preserve">på beskyttende vis </w:t>
            </w:r>
            <w:r w:rsidRPr="00470220">
              <w:t xml:space="preserve">omgående biometriske oplysninger af alle tredjelandsstatsborgere eller statsløse, der er fyldt </w:t>
            </w:r>
            <w:r w:rsidRPr="00470220">
              <w:rPr>
                <w:b/>
                <w:bCs/>
                <w:i/>
                <w:iCs/>
              </w:rPr>
              <w:t>14</w:t>
            </w:r>
            <w:r w:rsidRPr="00470220">
              <w:t xml:space="preserve"> år, og som pågribes af de kompetente kontrolmyndigheder i forbindelse med irregulær passage af grænsen til den pågældende medlemsstat ad land-, sø- eller luftvejen efter at være kommet fra et tredjeland, og som ikke afvises, eller som fysisk forbliver på medlemsstaternes område uden at være varetægtsfængslet, indespærret eller på anden vis frihedsberøvet i hele tidsrummet mellem pågribelsen og udsendelsen på grundlag af afgørelsen om afvisning.</w:t>
            </w:r>
          </w:p>
        </w:tc>
      </w:tr>
      <w:tr w:rsidR="00176F35" w:rsidRPr="00470220" w14:paraId="3FD3007E" w14:textId="77777777" w:rsidTr="001D6D31">
        <w:trPr>
          <w:jc w:val="center"/>
        </w:trPr>
        <w:tc>
          <w:tcPr>
            <w:tcW w:w="4876" w:type="dxa"/>
          </w:tcPr>
          <w:p w14:paraId="1965873A" w14:textId="77777777" w:rsidR="00624EE4" w:rsidRPr="00470220" w:rsidRDefault="00624EE4" w:rsidP="001D6D31">
            <w:pPr>
              <w:pStyle w:val="Normal6"/>
            </w:pPr>
          </w:p>
        </w:tc>
        <w:tc>
          <w:tcPr>
            <w:tcW w:w="4876" w:type="dxa"/>
            <w:hideMark/>
          </w:tcPr>
          <w:p w14:paraId="67018187" w14:textId="4E712386" w:rsidR="00624EE4" w:rsidRPr="00470220" w:rsidRDefault="00624EE4" w:rsidP="001D6D31">
            <w:pPr>
              <w:pStyle w:val="Normal6"/>
              <w:rPr>
                <w:szCs w:val="24"/>
              </w:rPr>
            </w:pPr>
            <w:r w:rsidRPr="00470220">
              <w:rPr>
                <w:b/>
                <w:i/>
              </w:rPr>
              <w:t xml:space="preserve">Hvis en medlemsstat ikke kan fastslå, hvorvidt en mindreårig er 14 år eller ældre, skal medlemsstaterne gå ud fra, at ansøgeren er under 14 år gammel. </w:t>
            </w:r>
          </w:p>
        </w:tc>
      </w:tr>
    </w:tbl>
    <w:p w14:paraId="1CC6C38F"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048FA00" w14:textId="77777777" w:rsidR="00624EE4" w:rsidRPr="00470220" w:rsidRDefault="00624EE4" w:rsidP="00624EE4">
      <w:r w:rsidRPr="005355CF">
        <w:rPr>
          <w:rStyle w:val="HideTWBExt"/>
        </w:rPr>
        <w:t>&lt;/Amend&gt;</w:t>
      </w:r>
    </w:p>
    <w:p w14:paraId="3AD7BE8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207</w:t>
      </w:r>
      <w:r w:rsidRPr="005355CF">
        <w:rPr>
          <w:rStyle w:val="HideTWBExt"/>
          <w:b w:val="0"/>
        </w:rPr>
        <w:t>&lt;/NumAm&gt;</w:t>
      </w:r>
    </w:p>
    <w:p w14:paraId="01B598B1"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EAF68A3" w14:textId="77777777" w:rsidR="00624EE4" w:rsidRPr="00470220" w:rsidRDefault="00624EE4" w:rsidP="00624EE4">
      <w:r w:rsidRPr="005355CF">
        <w:rPr>
          <w:rStyle w:val="HideTWBExt"/>
        </w:rPr>
        <w:t>&lt;/RepeatBlock-By&gt;</w:t>
      </w:r>
    </w:p>
    <w:p w14:paraId="1A4E00B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D7F6D76" w14:textId="77777777" w:rsidR="00624EE4" w:rsidRPr="00470220" w:rsidRDefault="00624EE4" w:rsidP="00624EE4">
      <w:pPr>
        <w:pStyle w:val="NormalBold"/>
      </w:pPr>
      <w:r w:rsidRPr="005355CF">
        <w:rPr>
          <w:rStyle w:val="HideTWBExt"/>
          <w:b w:val="0"/>
        </w:rPr>
        <w:t>&lt;Article&gt;</w:t>
      </w:r>
      <w:r w:rsidRPr="00470220">
        <w:t>Dispositive del – nr. 17 – artikel 13 – stk. 2 – indledning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E819C95" w14:textId="77777777" w:rsidTr="001D6D31">
        <w:trPr>
          <w:jc w:val="center"/>
        </w:trPr>
        <w:tc>
          <w:tcPr>
            <w:tcW w:w="9752" w:type="dxa"/>
            <w:gridSpan w:val="2"/>
          </w:tcPr>
          <w:p w14:paraId="5C972C0B" w14:textId="77777777" w:rsidR="00624EE4" w:rsidRPr="00470220" w:rsidRDefault="00624EE4" w:rsidP="001D6D31">
            <w:pPr>
              <w:keepNext/>
            </w:pPr>
          </w:p>
        </w:tc>
      </w:tr>
      <w:tr w:rsidR="00176F35" w:rsidRPr="00470220" w14:paraId="221ABF64" w14:textId="77777777" w:rsidTr="001D6D31">
        <w:trPr>
          <w:jc w:val="center"/>
        </w:trPr>
        <w:tc>
          <w:tcPr>
            <w:tcW w:w="4876" w:type="dxa"/>
            <w:hideMark/>
          </w:tcPr>
          <w:p w14:paraId="3D60B9E6" w14:textId="77777777" w:rsidR="00624EE4" w:rsidRPr="00470220" w:rsidRDefault="00624EE4" w:rsidP="001D6D31">
            <w:pPr>
              <w:pStyle w:val="ColumnHeading"/>
              <w:keepNext/>
            </w:pPr>
            <w:r w:rsidRPr="00470220">
              <w:t>Kommissionens forslag</w:t>
            </w:r>
          </w:p>
        </w:tc>
        <w:tc>
          <w:tcPr>
            <w:tcW w:w="4876" w:type="dxa"/>
            <w:hideMark/>
          </w:tcPr>
          <w:p w14:paraId="42C8881E" w14:textId="77777777" w:rsidR="00624EE4" w:rsidRPr="00470220" w:rsidRDefault="00624EE4" w:rsidP="001D6D31">
            <w:pPr>
              <w:pStyle w:val="ColumnHeading"/>
              <w:keepNext/>
            </w:pPr>
            <w:r w:rsidRPr="00470220">
              <w:t>Ændringsforslag</w:t>
            </w:r>
          </w:p>
        </w:tc>
      </w:tr>
      <w:tr w:rsidR="00176F35" w:rsidRPr="00470220" w14:paraId="63B003B7" w14:textId="77777777" w:rsidTr="001D6D31">
        <w:trPr>
          <w:jc w:val="center"/>
        </w:trPr>
        <w:tc>
          <w:tcPr>
            <w:tcW w:w="4876" w:type="dxa"/>
            <w:hideMark/>
          </w:tcPr>
          <w:p w14:paraId="772D26A8" w14:textId="77777777" w:rsidR="00624EE4" w:rsidRPr="00470220" w:rsidRDefault="00624EE4" w:rsidP="001D6D31">
            <w:pPr>
              <w:pStyle w:val="Normal6"/>
            </w:pPr>
            <w:r w:rsidRPr="00470220">
              <w:t>2.</w:t>
            </w:r>
            <w:r w:rsidRPr="00470220">
              <w:tab/>
              <w:t>Den pågældende medlemsstat videregiver snarest muligt og senest 72 timer efter datoen for pågribelsen til det centrale system og til CIR</w:t>
            </w:r>
            <w:r w:rsidRPr="00470220">
              <w:rPr>
                <w:b/>
                <w:bCs/>
                <w:i/>
                <w:iCs/>
              </w:rPr>
              <w:t>, hvis det er relevant,</w:t>
            </w:r>
            <w:r w:rsidRPr="00470220">
              <w:t xml:space="preserve"> følgende oplysninger vedrørende de i stk. 1 omhandlede tredjelandsstatsborgere eller statsløse, som ikke afvises:</w:t>
            </w:r>
          </w:p>
        </w:tc>
        <w:tc>
          <w:tcPr>
            <w:tcW w:w="4876" w:type="dxa"/>
            <w:hideMark/>
          </w:tcPr>
          <w:p w14:paraId="1A30F83D" w14:textId="1909193E" w:rsidR="00624EE4" w:rsidRPr="00470220" w:rsidRDefault="00624EE4" w:rsidP="001D6D31">
            <w:pPr>
              <w:pStyle w:val="Normal6"/>
              <w:rPr>
                <w:szCs w:val="24"/>
              </w:rPr>
            </w:pPr>
            <w:r w:rsidRPr="00470220">
              <w:t>2.</w:t>
            </w:r>
            <w:r w:rsidRPr="00470220">
              <w:tab/>
              <w:t xml:space="preserve">Den pågældende medlemsstat videregiver snarest muligt og senest 72 timer efter datoen for pågribelsen til det centrale system og til CIR </w:t>
            </w:r>
            <w:r w:rsidRPr="00470220">
              <w:rPr>
                <w:b/>
                <w:bCs/>
                <w:i/>
                <w:iCs/>
              </w:rPr>
              <w:t>i overensstemmelse med artikel 4, stk. 2</w:t>
            </w:r>
            <w:r w:rsidR="00F3143D" w:rsidRPr="00470220">
              <w:rPr>
                <w:b/>
                <w:bCs/>
                <w:i/>
                <w:iCs/>
              </w:rPr>
              <w:t>,</w:t>
            </w:r>
            <w:r w:rsidRPr="00470220">
              <w:t xml:space="preserve"> følgende oplysninger vedrørende de i stk. 1 omhandlede tredjelandsstatsborgere eller statsløse, som ikke afvises:</w:t>
            </w:r>
          </w:p>
        </w:tc>
      </w:tr>
    </w:tbl>
    <w:p w14:paraId="728B6F3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A36E58D" w14:textId="77777777" w:rsidR="00624EE4" w:rsidRPr="00470220" w:rsidRDefault="00624EE4" w:rsidP="00624EE4">
      <w:r w:rsidRPr="005355CF">
        <w:rPr>
          <w:rStyle w:val="HideTWBExt"/>
        </w:rPr>
        <w:t>&lt;/Amend&gt;</w:t>
      </w:r>
    </w:p>
    <w:p w14:paraId="5C17C64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208</w:t>
      </w:r>
      <w:r w:rsidRPr="005355CF">
        <w:rPr>
          <w:rStyle w:val="HideTWBExt"/>
          <w:b w:val="0"/>
        </w:rPr>
        <w:t>&lt;/NumAm&gt;</w:t>
      </w:r>
    </w:p>
    <w:p w14:paraId="171D6D2E"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EF22EB6" w14:textId="77777777" w:rsidR="00624EE4" w:rsidRPr="00470220" w:rsidRDefault="00624EE4" w:rsidP="00624EE4">
      <w:r w:rsidRPr="005355CF">
        <w:rPr>
          <w:rStyle w:val="HideTWBExt"/>
        </w:rPr>
        <w:t>&lt;/RepeatBlock-By&gt;</w:t>
      </w:r>
    </w:p>
    <w:p w14:paraId="0BF6F46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C09F52C" w14:textId="77777777" w:rsidR="00624EE4" w:rsidRPr="00470220" w:rsidRDefault="00624EE4" w:rsidP="00624EE4">
      <w:pPr>
        <w:pStyle w:val="NormalBold"/>
      </w:pPr>
      <w:r w:rsidRPr="005355CF">
        <w:rPr>
          <w:rStyle w:val="HideTWBExt"/>
          <w:b w:val="0"/>
        </w:rPr>
        <w:t>&lt;Article&gt;</w:t>
      </w:r>
      <w:r w:rsidRPr="00470220">
        <w:t>Dispositive del – nr. 17 – artikel 13 – stk. 2 – indledning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91D03B5" w14:textId="77777777" w:rsidTr="001D6D31">
        <w:trPr>
          <w:jc w:val="center"/>
        </w:trPr>
        <w:tc>
          <w:tcPr>
            <w:tcW w:w="9752" w:type="dxa"/>
            <w:gridSpan w:val="2"/>
          </w:tcPr>
          <w:p w14:paraId="450F5AD9" w14:textId="77777777" w:rsidR="00624EE4" w:rsidRPr="00470220" w:rsidRDefault="00624EE4" w:rsidP="001D6D31">
            <w:pPr>
              <w:keepNext/>
            </w:pPr>
          </w:p>
        </w:tc>
      </w:tr>
      <w:tr w:rsidR="00176F35" w:rsidRPr="00470220" w14:paraId="7BF99BC0" w14:textId="77777777" w:rsidTr="001D6D31">
        <w:trPr>
          <w:jc w:val="center"/>
        </w:trPr>
        <w:tc>
          <w:tcPr>
            <w:tcW w:w="4876" w:type="dxa"/>
            <w:hideMark/>
          </w:tcPr>
          <w:p w14:paraId="69241E87" w14:textId="77777777" w:rsidR="00624EE4" w:rsidRPr="00470220" w:rsidRDefault="00624EE4" w:rsidP="001D6D31">
            <w:pPr>
              <w:pStyle w:val="ColumnHeading"/>
              <w:keepNext/>
            </w:pPr>
            <w:r w:rsidRPr="00470220">
              <w:t>Kommissionens forslag</w:t>
            </w:r>
          </w:p>
        </w:tc>
        <w:tc>
          <w:tcPr>
            <w:tcW w:w="4876" w:type="dxa"/>
            <w:hideMark/>
          </w:tcPr>
          <w:p w14:paraId="29B410EA" w14:textId="77777777" w:rsidR="00624EE4" w:rsidRPr="00470220" w:rsidRDefault="00624EE4" w:rsidP="001D6D31">
            <w:pPr>
              <w:pStyle w:val="ColumnHeading"/>
              <w:keepNext/>
            </w:pPr>
            <w:r w:rsidRPr="00470220">
              <w:t>Ændringsforslag</w:t>
            </w:r>
          </w:p>
        </w:tc>
      </w:tr>
      <w:tr w:rsidR="00176F35" w:rsidRPr="00470220" w14:paraId="302F4590" w14:textId="77777777" w:rsidTr="001D6D31">
        <w:trPr>
          <w:jc w:val="center"/>
        </w:trPr>
        <w:tc>
          <w:tcPr>
            <w:tcW w:w="4876" w:type="dxa"/>
            <w:hideMark/>
          </w:tcPr>
          <w:p w14:paraId="31D8FE2D" w14:textId="77777777" w:rsidR="00624EE4" w:rsidRPr="00470220" w:rsidRDefault="00624EE4" w:rsidP="001D6D31">
            <w:pPr>
              <w:pStyle w:val="Normal6"/>
            </w:pPr>
            <w:r w:rsidRPr="00470220">
              <w:t>2.</w:t>
            </w:r>
            <w:r w:rsidRPr="00470220">
              <w:tab/>
              <w:t xml:space="preserve">Den pågældende medlemsstat videregiver snarest muligt og senest 72 timer efter datoen for pågribelsen til det centrale system </w:t>
            </w:r>
            <w:r w:rsidRPr="00470220">
              <w:rPr>
                <w:b/>
                <w:bCs/>
                <w:i/>
                <w:iCs/>
              </w:rPr>
              <w:t>og</w:t>
            </w:r>
            <w:r w:rsidRPr="00470220">
              <w:t xml:space="preserve"> til CIR, hvis det er relevant, følgende oplysninger vedrørende de i stk. 1 omhandlede tredjelandsstatsborgere eller statsløse, som ikke afvises:</w:t>
            </w:r>
          </w:p>
        </w:tc>
        <w:tc>
          <w:tcPr>
            <w:tcW w:w="4876" w:type="dxa"/>
            <w:hideMark/>
          </w:tcPr>
          <w:p w14:paraId="6C9BCDB3" w14:textId="77777777" w:rsidR="00624EE4" w:rsidRPr="00470220" w:rsidRDefault="00624EE4" w:rsidP="001D6D31">
            <w:pPr>
              <w:pStyle w:val="Normal6"/>
              <w:rPr>
                <w:szCs w:val="24"/>
              </w:rPr>
            </w:pPr>
            <w:r w:rsidRPr="00470220">
              <w:t>2.</w:t>
            </w:r>
            <w:r w:rsidRPr="00470220">
              <w:tab/>
              <w:t xml:space="preserve">Den pågældende medlemsstat videregiver snarest muligt og senest 72 timer efter datoen for pågribelsen til det centrale system </w:t>
            </w:r>
            <w:r w:rsidRPr="00470220">
              <w:rPr>
                <w:b/>
                <w:bCs/>
                <w:i/>
                <w:iCs/>
              </w:rPr>
              <w:t>eller</w:t>
            </w:r>
            <w:r w:rsidRPr="00470220">
              <w:t xml:space="preserve"> til CIR, hvis det er relevant, følgende oplysninger vedrørende de i stk. 1 omhandlede tredjelandsstatsborgere eller statsløse, som ikke afvises:</w:t>
            </w:r>
          </w:p>
        </w:tc>
      </w:tr>
    </w:tbl>
    <w:p w14:paraId="208C70C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6CEE5AC" w14:textId="77777777" w:rsidR="00624EE4" w:rsidRPr="00470220" w:rsidRDefault="00624EE4" w:rsidP="00624EE4">
      <w:r w:rsidRPr="005355CF">
        <w:rPr>
          <w:rStyle w:val="HideTWBExt"/>
        </w:rPr>
        <w:t>&lt;/Amend&gt;</w:t>
      </w:r>
    </w:p>
    <w:p w14:paraId="24F0029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209</w:t>
      </w:r>
      <w:r w:rsidRPr="005355CF">
        <w:rPr>
          <w:rStyle w:val="HideTWBExt"/>
          <w:b w:val="0"/>
        </w:rPr>
        <w:t>&lt;/NumAm&gt;</w:t>
      </w:r>
    </w:p>
    <w:p w14:paraId="269F5064"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48DBCC64" w14:textId="77777777" w:rsidR="00624EE4" w:rsidRPr="00470220" w:rsidRDefault="00624EE4" w:rsidP="00624EE4">
      <w:r w:rsidRPr="005355CF">
        <w:rPr>
          <w:rStyle w:val="HideTWBExt"/>
        </w:rPr>
        <w:t>&lt;/RepeatBlock-By&gt;</w:t>
      </w:r>
    </w:p>
    <w:p w14:paraId="333CFDC8" w14:textId="77777777" w:rsidR="00624EE4" w:rsidRPr="00470220" w:rsidRDefault="00624EE4" w:rsidP="00624EE4">
      <w:pPr>
        <w:pStyle w:val="NormalBold"/>
        <w:keepNext/>
      </w:pPr>
      <w:r w:rsidRPr="005355CF">
        <w:rPr>
          <w:rStyle w:val="HideTWBExt"/>
          <w:b w:val="0"/>
        </w:rPr>
        <w:lastRenderedPageBreak/>
        <w:t>&lt;DocAmend&gt;</w:t>
      </w:r>
      <w:r w:rsidRPr="00470220">
        <w:t>Forslag til forordning</w:t>
      </w:r>
      <w:r w:rsidRPr="005355CF">
        <w:rPr>
          <w:rStyle w:val="HideTWBExt"/>
          <w:b w:val="0"/>
        </w:rPr>
        <w:t>&lt;/DocAmend&gt;</w:t>
      </w:r>
    </w:p>
    <w:p w14:paraId="45E0B93F" w14:textId="77777777" w:rsidR="00624EE4" w:rsidRPr="00470220" w:rsidRDefault="00624EE4" w:rsidP="00624EE4">
      <w:pPr>
        <w:pStyle w:val="NormalBold"/>
      </w:pPr>
      <w:r w:rsidRPr="005355CF">
        <w:rPr>
          <w:rStyle w:val="HideTWBExt"/>
          <w:b w:val="0"/>
        </w:rPr>
        <w:t>&lt;Article&gt;</w:t>
      </w:r>
      <w:r w:rsidRPr="00470220">
        <w:t>Dispositive del – nr. 17 – artikel 13 – stk. 2 – litra h</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0351DDF" w14:textId="77777777" w:rsidTr="001D6D31">
        <w:trPr>
          <w:jc w:val="center"/>
        </w:trPr>
        <w:tc>
          <w:tcPr>
            <w:tcW w:w="9752" w:type="dxa"/>
            <w:gridSpan w:val="2"/>
          </w:tcPr>
          <w:p w14:paraId="592F8CB0" w14:textId="77777777" w:rsidR="00624EE4" w:rsidRPr="00470220" w:rsidRDefault="00624EE4" w:rsidP="001D6D31">
            <w:pPr>
              <w:keepNext/>
            </w:pPr>
          </w:p>
        </w:tc>
      </w:tr>
      <w:tr w:rsidR="00176F35" w:rsidRPr="00470220" w14:paraId="4B70F663" w14:textId="77777777" w:rsidTr="001D6D31">
        <w:trPr>
          <w:jc w:val="center"/>
        </w:trPr>
        <w:tc>
          <w:tcPr>
            <w:tcW w:w="4876" w:type="dxa"/>
            <w:hideMark/>
          </w:tcPr>
          <w:p w14:paraId="60C7B6FF" w14:textId="77777777" w:rsidR="00624EE4" w:rsidRPr="00470220" w:rsidRDefault="00624EE4" w:rsidP="001D6D31">
            <w:pPr>
              <w:pStyle w:val="ColumnHeading"/>
              <w:keepNext/>
            </w:pPr>
            <w:r w:rsidRPr="00470220">
              <w:t>Kommissionens forslag</w:t>
            </w:r>
          </w:p>
        </w:tc>
        <w:tc>
          <w:tcPr>
            <w:tcW w:w="4876" w:type="dxa"/>
            <w:hideMark/>
          </w:tcPr>
          <w:p w14:paraId="68C43D4F" w14:textId="77777777" w:rsidR="00624EE4" w:rsidRPr="00470220" w:rsidRDefault="00624EE4" w:rsidP="001D6D31">
            <w:pPr>
              <w:pStyle w:val="ColumnHeading"/>
              <w:keepNext/>
            </w:pPr>
            <w:r w:rsidRPr="00470220">
              <w:t>Ændringsforslag</w:t>
            </w:r>
          </w:p>
        </w:tc>
      </w:tr>
      <w:tr w:rsidR="00176F35" w:rsidRPr="00470220" w14:paraId="33D7E95D" w14:textId="77777777" w:rsidTr="001D6D31">
        <w:trPr>
          <w:jc w:val="center"/>
        </w:trPr>
        <w:tc>
          <w:tcPr>
            <w:tcW w:w="4876" w:type="dxa"/>
            <w:hideMark/>
          </w:tcPr>
          <w:p w14:paraId="47A90304" w14:textId="77777777" w:rsidR="00624EE4" w:rsidRPr="00470220" w:rsidRDefault="00624EE4" w:rsidP="001D6D31">
            <w:pPr>
              <w:pStyle w:val="Normal6"/>
            </w:pPr>
            <w:r w:rsidRPr="00470220">
              <w:t>h)</w:t>
            </w:r>
            <w:r w:rsidRPr="00470220">
              <w:tab/>
              <w:t>køn</w:t>
            </w:r>
          </w:p>
        </w:tc>
        <w:tc>
          <w:tcPr>
            <w:tcW w:w="4876" w:type="dxa"/>
            <w:hideMark/>
          </w:tcPr>
          <w:p w14:paraId="39E57C22" w14:textId="5674EA03"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p>
        </w:tc>
      </w:tr>
    </w:tbl>
    <w:p w14:paraId="7D20536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C2D50BE" w14:textId="77777777" w:rsidR="00624EE4" w:rsidRPr="00470220" w:rsidRDefault="00624EE4" w:rsidP="00624EE4">
      <w:r w:rsidRPr="005355CF">
        <w:rPr>
          <w:rStyle w:val="HideTWBExt"/>
        </w:rPr>
        <w:t>&lt;/Amend&gt;</w:t>
      </w:r>
    </w:p>
    <w:p w14:paraId="70B4E45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210</w:t>
      </w:r>
      <w:r w:rsidRPr="005355CF">
        <w:rPr>
          <w:rStyle w:val="HideTWBExt"/>
          <w:b w:val="0"/>
        </w:rPr>
        <w:t>&lt;/NumAm&gt;</w:t>
      </w:r>
    </w:p>
    <w:p w14:paraId="66A9491A"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76666C1" w14:textId="77777777" w:rsidR="00624EE4" w:rsidRPr="00470220" w:rsidRDefault="00624EE4" w:rsidP="00624EE4">
      <w:r w:rsidRPr="005355CF">
        <w:rPr>
          <w:rStyle w:val="HideTWBExt"/>
        </w:rPr>
        <w:t>&lt;/RepeatBlock-By&gt;</w:t>
      </w:r>
    </w:p>
    <w:p w14:paraId="7E80BAB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B8754E6" w14:textId="77777777" w:rsidR="00624EE4" w:rsidRPr="00470220" w:rsidRDefault="00624EE4" w:rsidP="00624EE4">
      <w:pPr>
        <w:pStyle w:val="NormalBold"/>
      </w:pPr>
      <w:r w:rsidRPr="005355CF">
        <w:rPr>
          <w:rStyle w:val="HideTWBExt"/>
          <w:b w:val="0"/>
        </w:rPr>
        <w:t>&lt;Article&gt;</w:t>
      </w:r>
      <w:r w:rsidRPr="00470220">
        <w:t>Dispositive del – nr. 17 – artikel 13 – stk. 2 – litra h</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EF14AE8" w14:textId="77777777" w:rsidTr="001D6D31">
        <w:trPr>
          <w:jc w:val="center"/>
        </w:trPr>
        <w:tc>
          <w:tcPr>
            <w:tcW w:w="9752" w:type="dxa"/>
            <w:gridSpan w:val="2"/>
          </w:tcPr>
          <w:p w14:paraId="01D0B661" w14:textId="77777777" w:rsidR="00624EE4" w:rsidRPr="00470220" w:rsidRDefault="00624EE4" w:rsidP="001D6D31">
            <w:pPr>
              <w:keepNext/>
            </w:pPr>
          </w:p>
        </w:tc>
      </w:tr>
      <w:tr w:rsidR="00176F35" w:rsidRPr="00470220" w14:paraId="442456B0" w14:textId="77777777" w:rsidTr="001D6D31">
        <w:trPr>
          <w:jc w:val="center"/>
        </w:trPr>
        <w:tc>
          <w:tcPr>
            <w:tcW w:w="4876" w:type="dxa"/>
            <w:hideMark/>
          </w:tcPr>
          <w:p w14:paraId="49D36B71" w14:textId="77777777" w:rsidR="00624EE4" w:rsidRPr="00470220" w:rsidRDefault="00624EE4" w:rsidP="001D6D31">
            <w:pPr>
              <w:pStyle w:val="ColumnHeading"/>
              <w:keepNext/>
            </w:pPr>
            <w:r w:rsidRPr="00470220">
              <w:t>Kommissionens forslag</w:t>
            </w:r>
          </w:p>
        </w:tc>
        <w:tc>
          <w:tcPr>
            <w:tcW w:w="4876" w:type="dxa"/>
            <w:hideMark/>
          </w:tcPr>
          <w:p w14:paraId="4ECDB1A1" w14:textId="77777777" w:rsidR="00624EE4" w:rsidRPr="00470220" w:rsidRDefault="00624EE4" w:rsidP="001D6D31">
            <w:pPr>
              <w:pStyle w:val="ColumnHeading"/>
              <w:keepNext/>
            </w:pPr>
            <w:r w:rsidRPr="00470220">
              <w:t>Ændringsforslag</w:t>
            </w:r>
          </w:p>
        </w:tc>
      </w:tr>
      <w:tr w:rsidR="00176F35" w:rsidRPr="00470220" w14:paraId="60F479CE" w14:textId="77777777" w:rsidTr="001D6D31">
        <w:trPr>
          <w:jc w:val="center"/>
        </w:trPr>
        <w:tc>
          <w:tcPr>
            <w:tcW w:w="4876" w:type="dxa"/>
            <w:hideMark/>
          </w:tcPr>
          <w:p w14:paraId="411E78AD" w14:textId="77777777" w:rsidR="00624EE4" w:rsidRPr="00470220" w:rsidRDefault="00624EE4" w:rsidP="001D6D31">
            <w:pPr>
              <w:pStyle w:val="Normal6"/>
            </w:pPr>
            <w:r w:rsidRPr="00470220">
              <w:t>h)</w:t>
            </w:r>
            <w:r w:rsidRPr="00470220">
              <w:tab/>
              <w:t>køn</w:t>
            </w:r>
          </w:p>
        </w:tc>
        <w:tc>
          <w:tcPr>
            <w:tcW w:w="4876" w:type="dxa"/>
            <w:hideMark/>
          </w:tcPr>
          <w:p w14:paraId="49085D6A" w14:textId="325920EF"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p>
        </w:tc>
      </w:tr>
    </w:tbl>
    <w:p w14:paraId="1DF1CCE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04F4197" w14:textId="77777777" w:rsidR="00624EE4" w:rsidRPr="00470220" w:rsidRDefault="00624EE4" w:rsidP="00624EE4">
      <w:r w:rsidRPr="005355CF">
        <w:rPr>
          <w:rStyle w:val="HideTWBExt"/>
        </w:rPr>
        <w:t>&lt;/Amend&gt;</w:t>
      </w:r>
    </w:p>
    <w:p w14:paraId="5FD6BA0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211</w:t>
      </w:r>
      <w:r w:rsidRPr="005355CF">
        <w:rPr>
          <w:rStyle w:val="HideTWBExt"/>
          <w:b w:val="0"/>
        </w:rPr>
        <w:t>&lt;/NumAm&gt;</w:t>
      </w:r>
    </w:p>
    <w:p w14:paraId="4BABFECE"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205AF144" w14:textId="77777777" w:rsidR="00624EE4" w:rsidRPr="00470220" w:rsidRDefault="00624EE4" w:rsidP="00624EE4">
      <w:r w:rsidRPr="005355CF">
        <w:rPr>
          <w:rStyle w:val="HideTWBExt"/>
        </w:rPr>
        <w:t>&lt;/RepeatBlock-By&gt;</w:t>
      </w:r>
    </w:p>
    <w:p w14:paraId="5BE67BA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4233147" w14:textId="77777777" w:rsidR="00624EE4" w:rsidRPr="00470220" w:rsidRDefault="00624EE4" w:rsidP="00624EE4">
      <w:pPr>
        <w:pStyle w:val="NormalBold"/>
      </w:pPr>
      <w:r w:rsidRPr="005355CF">
        <w:rPr>
          <w:rStyle w:val="HideTWBExt"/>
          <w:b w:val="0"/>
        </w:rPr>
        <w:t>&lt;Article&gt;</w:t>
      </w:r>
      <w:r w:rsidRPr="00470220">
        <w:t>Dispositive del – nr. 17 – artikel 13 – stk. 2 – litra j</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8BF3DE2" w14:textId="77777777" w:rsidTr="001D6D31">
        <w:trPr>
          <w:jc w:val="center"/>
        </w:trPr>
        <w:tc>
          <w:tcPr>
            <w:tcW w:w="9752" w:type="dxa"/>
            <w:gridSpan w:val="2"/>
          </w:tcPr>
          <w:p w14:paraId="452648AF" w14:textId="77777777" w:rsidR="00624EE4" w:rsidRPr="00470220" w:rsidRDefault="00624EE4" w:rsidP="001D6D31">
            <w:pPr>
              <w:keepNext/>
            </w:pPr>
          </w:p>
        </w:tc>
      </w:tr>
      <w:tr w:rsidR="00176F35" w:rsidRPr="00470220" w14:paraId="25888B5D" w14:textId="77777777" w:rsidTr="001D6D31">
        <w:trPr>
          <w:jc w:val="center"/>
        </w:trPr>
        <w:tc>
          <w:tcPr>
            <w:tcW w:w="4876" w:type="dxa"/>
            <w:hideMark/>
          </w:tcPr>
          <w:p w14:paraId="0BB5FEEA" w14:textId="77777777" w:rsidR="00624EE4" w:rsidRPr="00470220" w:rsidRDefault="00624EE4" w:rsidP="001D6D31">
            <w:pPr>
              <w:pStyle w:val="ColumnHeading"/>
              <w:keepNext/>
            </w:pPr>
            <w:r w:rsidRPr="00470220">
              <w:t>Kommissionens forslag</w:t>
            </w:r>
          </w:p>
        </w:tc>
        <w:tc>
          <w:tcPr>
            <w:tcW w:w="4876" w:type="dxa"/>
            <w:hideMark/>
          </w:tcPr>
          <w:p w14:paraId="60011B7E" w14:textId="77777777" w:rsidR="00624EE4" w:rsidRPr="00470220" w:rsidRDefault="00624EE4" w:rsidP="001D6D31">
            <w:pPr>
              <w:pStyle w:val="ColumnHeading"/>
              <w:keepNext/>
            </w:pPr>
            <w:r w:rsidRPr="00470220">
              <w:t>Ændringsforslag</w:t>
            </w:r>
          </w:p>
        </w:tc>
      </w:tr>
      <w:tr w:rsidR="00176F35" w:rsidRPr="00470220" w14:paraId="7A84BAB1" w14:textId="77777777" w:rsidTr="001D6D31">
        <w:trPr>
          <w:jc w:val="center"/>
        </w:trPr>
        <w:tc>
          <w:tcPr>
            <w:tcW w:w="4876" w:type="dxa"/>
            <w:hideMark/>
          </w:tcPr>
          <w:p w14:paraId="0257396B" w14:textId="77777777" w:rsidR="00624EE4" w:rsidRPr="00470220" w:rsidRDefault="00624EE4" w:rsidP="001D6D31">
            <w:pPr>
              <w:pStyle w:val="Normal6"/>
            </w:pPr>
            <w:r w:rsidRPr="00470220">
              <w:rPr>
                <w:b/>
                <w:i/>
              </w:rPr>
              <w:t>j)</w:t>
            </w:r>
            <w:r w:rsidRPr="00470220">
              <w:rPr>
                <w:b/>
                <w:i/>
              </w:rPr>
              <w:tab/>
              <w:t>hvis det forefindes, en scannet farvekopi af et identitets- eller rejsedokument med en angivelse af dets ægthed, eller, hvis dette ikke forefindes, et andet dokument, der letter identifikationen af tredjelandsstatsborgeren eller den statsløse person, med en angivelse af dets ægthed</w:t>
            </w:r>
          </w:p>
        </w:tc>
        <w:tc>
          <w:tcPr>
            <w:tcW w:w="4876" w:type="dxa"/>
            <w:hideMark/>
          </w:tcPr>
          <w:p w14:paraId="67426E0C" w14:textId="77777777" w:rsidR="00624EE4" w:rsidRPr="00470220" w:rsidRDefault="00624EE4" w:rsidP="001D6D31">
            <w:pPr>
              <w:pStyle w:val="Normal6"/>
              <w:rPr>
                <w:szCs w:val="24"/>
              </w:rPr>
            </w:pPr>
            <w:r w:rsidRPr="00470220">
              <w:rPr>
                <w:b/>
                <w:i/>
              </w:rPr>
              <w:t>udgår</w:t>
            </w:r>
          </w:p>
        </w:tc>
      </w:tr>
    </w:tbl>
    <w:p w14:paraId="50FB249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DB6A9B7" w14:textId="77777777" w:rsidR="00624EE4" w:rsidRPr="00470220" w:rsidRDefault="00624EE4" w:rsidP="00624EE4">
      <w:r w:rsidRPr="005355CF">
        <w:rPr>
          <w:rStyle w:val="HideTWBExt"/>
        </w:rPr>
        <w:t>&lt;/Amend&gt;</w:t>
      </w:r>
    </w:p>
    <w:p w14:paraId="18C8187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212</w:t>
      </w:r>
      <w:r w:rsidRPr="005355CF">
        <w:rPr>
          <w:rStyle w:val="HideTWBExt"/>
          <w:b w:val="0"/>
        </w:rPr>
        <w:t>&lt;/NumAm&gt;</w:t>
      </w:r>
    </w:p>
    <w:p w14:paraId="4F6033D9"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38B1EDC4" w14:textId="77777777" w:rsidR="00624EE4" w:rsidRPr="00470220" w:rsidRDefault="00624EE4" w:rsidP="00624EE4">
      <w:r w:rsidRPr="005355CF">
        <w:rPr>
          <w:rStyle w:val="HideTWBExt"/>
        </w:rPr>
        <w:lastRenderedPageBreak/>
        <w:t>&lt;/RepeatBlock-By&gt;</w:t>
      </w:r>
    </w:p>
    <w:p w14:paraId="1CFB3B3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D1A891C" w14:textId="77777777" w:rsidR="00624EE4" w:rsidRPr="00470220" w:rsidRDefault="00624EE4" w:rsidP="00624EE4">
      <w:pPr>
        <w:pStyle w:val="NormalBold"/>
      </w:pPr>
      <w:r w:rsidRPr="005355CF">
        <w:rPr>
          <w:rStyle w:val="HideTWBExt"/>
          <w:b w:val="0"/>
        </w:rPr>
        <w:t>&lt;Article&gt;</w:t>
      </w:r>
      <w:r w:rsidRPr="00470220">
        <w:t>Dispositive del – nr. 17 – artikel 13 – stk. 2 – litra j</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453DFF8" w14:textId="77777777" w:rsidTr="001D6D31">
        <w:trPr>
          <w:jc w:val="center"/>
        </w:trPr>
        <w:tc>
          <w:tcPr>
            <w:tcW w:w="9752" w:type="dxa"/>
            <w:gridSpan w:val="2"/>
          </w:tcPr>
          <w:p w14:paraId="2E0AEDDC" w14:textId="77777777" w:rsidR="00624EE4" w:rsidRPr="00470220" w:rsidRDefault="00624EE4" w:rsidP="001D6D31">
            <w:pPr>
              <w:keepNext/>
            </w:pPr>
          </w:p>
        </w:tc>
      </w:tr>
      <w:tr w:rsidR="00176F35" w:rsidRPr="00470220" w14:paraId="730ACBF3" w14:textId="77777777" w:rsidTr="001D6D31">
        <w:trPr>
          <w:jc w:val="center"/>
        </w:trPr>
        <w:tc>
          <w:tcPr>
            <w:tcW w:w="4876" w:type="dxa"/>
            <w:hideMark/>
          </w:tcPr>
          <w:p w14:paraId="50C41F22" w14:textId="77777777" w:rsidR="00624EE4" w:rsidRPr="00470220" w:rsidRDefault="00624EE4" w:rsidP="001D6D31">
            <w:pPr>
              <w:pStyle w:val="ColumnHeading"/>
              <w:keepNext/>
            </w:pPr>
            <w:r w:rsidRPr="00470220">
              <w:t>Kommissionens forslag</w:t>
            </w:r>
          </w:p>
        </w:tc>
        <w:tc>
          <w:tcPr>
            <w:tcW w:w="4876" w:type="dxa"/>
            <w:hideMark/>
          </w:tcPr>
          <w:p w14:paraId="0EEB46E1" w14:textId="77777777" w:rsidR="00624EE4" w:rsidRPr="00470220" w:rsidRDefault="00624EE4" w:rsidP="001D6D31">
            <w:pPr>
              <w:pStyle w:val="ColumnHeading"/>
              <w:keepNext/>
            </w:pPr>
            <w:r w:rsidRPr="00470220">
              <w:t>Ændringsforslag</w:t>
            </w:r>
          </w:p>
        </w:tc>
      </w:tr>
      <w:tr w:rsidR="00176F35" w:rsidRPr="00470220" w14:paraId="63AADDA8" w14:textId="77777777" w:rsidTr="001D6D31">
        <w:trPr>
          <w:jc w:val="center"/>
        </w:trPr>
        <w:tc>
          <w:tcPr>
            <w:tcW w:w="4876" w:type="dxa"/>
            <w:hideMark/>
          </w:tcPr>
          <w:p w14:paraId="003F1B8C" w14:textId="77777777" w:rsidR="00624EE4" w:rsidRPr="00470220" w:rsidRDefault="00624EE4" w:rsidP="001D6D31">
            <w:pPr>
              <w:pStyle w:val="Normal6"/>
            </w:pPr>
            <w:r w:rsidRPr="00470220">
              <w:rPr>
                <w:b/>
                <w:i/>
              </w:rPr>
              <w:t>j)</w:t>
            </w:r>
            <w:r w:rsidRPr="00470220">
              <w:rPr>
                <w:b/>
                <w:i/>
              </w:rPr>
              <w:tab/>
              <w:t>hvis det forefindes, en scannet farvekopi af et identitets- eller rejsedokument med en angivelse af dets ægthed, eller, hvis dette ikke forefindes, et andet dokument, der letter identifikationen af tredjelandsstatsborgeren eller den statsløse person, med en angivelse af dets ægthed</w:t>
            </w:r>
          </w:p>
        </w:tc>
        <w:tc>
          <w:tcPr>
            <w:tcW w:w="4876" w:type="dxa"/>
            <w:hideMark/>
          </w:tcPr>
          <w:p w14:paraId="10107D7D" w14:textId="77777777" w:rsidR="00624EE4" w:rsidRPr="00470220" w:rsidRDefault="00624EE4" w:rsidP="001D6D31">
            <w:pPr>
              <w:pStyle w:val="Normal6"/>
              <w:rPr>
                <w:szCs w:val="24"/>
              </w:rPr>
            </w:pPr>
            <w:r w:rsidRPr="00470220">
              <w:rPr>
                <w:b/>
                <w:i/>
              </w:rPr>
              <w:t>udgår</w:t>
            </w:r>
          </w:p>
        </w:tc>
      </w:tr>
    </w:tbl>
    <w:p w14:paraId="2D06558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70CADE7" w14:textId="77777777" w:rsidR="00624EE4" w:rsidRPr="00470220" w:rsidRDefault="00624EE4" w:rsidP="00624EE4">
      <w:r w:rsidRPr="005355CF">
        <w:rPr>
          <w:rStyle w:val="HideTWBExt"/>
        </w:rPr>
        <w:t>&lt;/Amend&gt;</w:t>
      </w:r>
    </w:p>
    <w:p w14:paraId="649399D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213</w:t>
      </w:r>
      <w:r w:rsidRPr="005355CF">
        <w:rPr>
          <w:rStyle w:val="HideTWBExt"/>
          <w:b w:val="0"/>
        </w:rPr>
        <w:t>&lt;/NumAm&gt;</w:t>
      </w:r>
    </w:p>
    <w:p w14:paraId="0D814F48"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34CB3AE6" w14:textId="77777777" w:rsidR="00624EE4" w:rsidRPr="00470220" w:rsidRDefault="00624EE4" w:rsidP="00624EE4">
      <w:r w:rsidRPr="005355CF">
        <w:rPr>
          <w:rStyle w:val="HideTWBExt"/>
        </w:rPr>
        <w:t>&lt;/RepeatBlock-By&gt;</w:t>
      </w:r>
    </w:p>
    <w:p w14:paraId="739F56C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2D20117" w14:textId="77777777" w:rsidR="00624EE4" w:rsidRPr="00470220" w:rsidRDefault="00624EE4" w:rsidP="00624EE4">
      <w:pPr>
        <w:pStyle w:val="NormalBold"/>
      </w:pPr>
      <w:r w:rsidRPr="005355CF">
        <w:rPr>
          <w:rStyle w:val="HideTWBExt"/>
          <w:b w:val="0"/>
        </w:rPr>
        <w:t>&lt;Article&gt;</w:t>
      </w:r>
      <w:r w:rsidRPr="00470220">
        <w:t>Dispositive del – nr. 17 – artikel 13 – stk. 2 – litra l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C213240" w14:textId="77777777" w:rsidTr="001D6D31">
        <w:trPr>
          <w:jc w:val="center"/>
        </w:trPr>
        <w:tc>
          <w:tcPr>
            <w:tcW w:w="9752" w:type="dxa"/>
            <w:gridSpan w:val="2"/>
          </w:tcPr>
          <w:p w14:paraId="0D80AAB2" w14:textId="77777777" w:rsidR="00624EE4" w:rsidRPr="00470220" w:rsidRDefault="00624EE4" w:rsidP="001D6D31">
            <w:pPr>
              <w:keepNext/>
            </w:pPr>
          </w:p>
        </w:tc>
      </w:tr>
      <w:tr w:rsidR="00176F35" w:rsidRPr="00470220" w14:paraId="5E4261E6" w14:textId="77777777" w:rsidTr="001D6D31">
        <w:trPr>
          <w:jc w:val="center"/>
        </w:trPr>
        <w:tc>
          <w:tcPr>
            <w:tcW w:w="4876" w:type="dxa"/>
            <w:hideMark/>
          </w:tcPr>
          <w:p w14:paraId="409194F2" w14:textId="77777777" w:rsidR="00624EE4" w:rsidRPr="00470220" w:rsidRDefault="00624EE4" w:rsidP="001D6D31">
            <w:pPr>
              <w:pStyle w:val="ColumnHeading"/>
              <w:keepNext/>
            </w:pPr>
            <w:r w:rsidRPr="00470220">
              <w:t>Kommissionens forslag</w:t>
            </w:r>
          </w:p>
        </w:tc>
        <w:tc>
          <w:tcPr>
            <w:tcW w:w="4876" w:type="dxa"/>
            <w:hideMark/>
          </w:tcPr>
          <w:p w14:paraId="2C0BDDA2" w14:textId="77777777" w:rsidR="00624EE4" w:rsidRPr="00470220" w:rsidRDefault="00624EE4" w:rsidP="001D6D31">
            <w:pPr>
              <w:pStyle w:val="ColumnHeading"/>
              <w:keepNext/>
            </w:pPr>
            <w:r w:rsidRPr="00470220">
              <w:t>Ændringsforslag</w:t>
            </w:r>
          </w:p>
        </w:tc>
      </w:tr>
      <w:tr w:rsidR="00176F35" w:rsidRPr="00470220" w14:paraId="21EDFEF9" w14:textId="77777777" w:rsidTr="001D6D31">
        <w:trPr>
          <w:jc w:val="center"/>
        </w:trPr>
        <w:tc>
          <w:tcPr>
            <w:tcW w:w="4876" w:type="dxa"/>
          </w:tcPr>
          <w:p w14:paraId="33B28A6C" w14:textId="77777777" w:rsidR="00624EE4" w:rsidRPr="00470220" w:rsidRDefault="00624EE4" w:rsidP="001D6D31">
            <w:pPr>
              <w:pStyle w:val="Normal6"/>
            </w:pPr>
          </w:p>
        </w:tc>
        <w:tc>
          <w:tcPr>
            <w:tcW w:w="4876" w:type="dxa"/>
            <w:hideMark/>
          </w:tcPr>
          <w:p w14:paraId="63753137" w14:textId="77777777" w:rsidR="00624EE4" w:rsidRPr="00470220" w:rsidRDefault="00624EE4" w:rsidP="001D6D31">
            <w:pPr>
              <w:pStyle w:val="Normal6"/>
              <w:rPr>
                <w:szCs w:val="24"/>
              </w:rPr>
            </w:pPr>
            <w:r w:rsidRPr="00470220">
              <w:rPr>
                <w:b/>
                <w:i/>
              </w:rPr>
              <w:t>la)</w:t>
            </w:r>
            <w:r w:rsidRPr="00470220">
              <w:rPr>
                <w:b/>
                <w:i/>
              </w:rPr>
              <w:tab/>
              <w:t>for så vidt angår biometriske oplysninger, begrundelsen for indsamling i henhold til artikel 10, stk. 1</w:t>
            </w:r>
          </w:p>
        </w:tc>
      </w:tr>
    </w:tbl>
    <w:p w14:paraId="425B50D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4389B99" w14:textId="77777777" w:rsidR="00624EE4" w:rsidRPr="00470220" w:rsidRDefault="00624EE4" w:rsidP="00624EE4">
      <w:r w:rsidRPr="005355CF">
        <w:rPr>
          <w:rStyle w:val="HideTWBExt"/>
        </w:rPr>
        <w:t>&lt;/Amend&gt;</w:t>
      </w:r>
    </w:p>
    <w:p w14:paraId="2A9BB79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214</w:t>
      </w:r>
      <w:r w:rsidRPr="005355CF">
        <w:rPr>
          <w:rStyle w:val="HideTWBExt"/>
          <w:b w:val="0"/>
        </w:rPr>
        <w:t>&lt;/NumAm&gt;</w:t>
      </w:r>
    </w:p>
    <w:p w14:paraId="32DE0FB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C0EAC3E" w14:textId="77777777" w:rsidR="00624EE4" w:rsidRPr="00470220" w:rsidRDefault="00624EE4" w:rsidP="00624EE4">
      <w:r w:rsidRPr="005355CF">
        <w:rPr>
          <w:rStyle w:val="HideTWBExt"/>
        </w:rPr>
        <w:t>&lt;/RepeatBlock-By&gt;</w:t>
      </w:r>
    </w:p>
    <w:p w14:paraId="29F26D3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45399C9" w14:textId="77777777" w:rsidR="00624EE4" w:rsidRPr="00470220" w:rsidRDefault="00624EE4" w:rsidP="00624EE4">
      <w:pPr>
        <w:pStyle w:val="NormalBold"/>
      </w:pPr>
      <w:r w:rsidRPr="005355CF">
        <w:rPr>
          <w:rStyle w:val="HideTWBExt"/>
          <w:b w:val="0"/>
        </w:rPr>
        <w:t>&lt;Article&gt;</w:t>
      </w:r>
      <w:r w:rsidRPr="00470220">
        <w:t>Dispositive del – nr. 17 – artikel 13 – stk. 2 – litra m</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1400AED" w14:textId="77777777" w:rsidTr="001D6D31">
        <w:trPr>
          <w:jc w:val="center"/>
        </w:trPr>
        <w:tc>
          <w:tcPr>
            <w:tcW w:w="9752" w:type="dxa"/>
            <w:gridSpan w:val="2"/>
          </w:tcPr>
          <w:p w14:paraId="263F9B93" w14:textId="77777777" w:rsidR="00624EE4" w:rsidRPr="00470220" w:rsidRDefault="00624EE4" w:rsidP="001D6D31">
            <w:pPr>
              <w:keepNext/>
            </w:pPr>
          </w:p>
        </w:tc>
      </w:tr>
      <w:tr w:rsidR="00176F35" w:rsidRPr="00470220" w14:paraId="72C497D5" w14:textId="77777777" w:rsidTr="001D6D31">
        <w:trPr>
          <w:jc w:val="center"/>
        </w:trPr>
        <w:tc>
          <w:tcPr>
            <w:tcW w:w="4876" w:type="dxa"/>
            <w:hideMark/>
          </w:tcPr>
          <w:p w14:paraId="40F00C9A" w14:textId="77777777" w:rsidR="00624EE4" w:rsidRPr="00470220" w:rsidRDefault="00624EE4" w:rsidP="001D6D31">
            <w:pPr>
              <w:pStyle w:val="ColumnHeading"/>
              <w:keepNext/>
            </w:pPr>
            <w:r w:rsidRPr="00470220">
              <w:t>Kommissionens forslag</w:t>
            </w:r>
          </w:p>
        </w:tc>
        <w:tc>
          <w:tcPr>
            <w:tcW w:w="4876" w:type="dxa"/>
            <w:hideMark/>
          </w:tcPr>
          <w:p w14:paraId="54203601" w14:textId="77777777" w:rsidR="00624EE4" w:rsidRPr="00470220" w:rsidRDefault="00624EE4" w:rsidP="001D6D31">
            <w:pPr>
              <w:pStyle w:val="ColumnHeading"/>
              <w:keepNext/>
            </w:pPr>
            <w:r w:rsidRPr="00470220">
              <w:t>Ændringsforslag</w:t>
            </w:r>
          </w:p>
        </w:tc>
      </w:tr>
      <w:tr w:rsidR="00176F35" w:rsidRPr="00470220" w14:paraId="6C253153" w14:textId="77777777" w:rsidTr="001D6D31">
        <w:trPr>
          <w:jc w:val="center"/>
        </w:trPr>
        <w:tc>
          <w:tcPr>
            <w:tcW w:w="4876" w:type="dxa"/>
            <w:hideMark/>
          </w:tcPr>
          <w:p w14:paraId="7B01AD8D" w14:textId="77777777" w:rsidR="00624EE4" w:rsidRPr="00470220" w:rsidRDefault="00624EE4" w:rsidP="001D6D31">
            <w:pPr>
              <w:pStyle w:val="Normal6"/>
            </w:pPr>
            <w:r w:rsidRPr="00470220">
              <w:t>m)</w:t>
            </w:r>
            <w:r w:rsidRPr="00470220">
              <w:tab/>
              <w:t>dato for videregivelse af oplysningerne til det centrale system og til CIR</w:t>
            </w:r>
            <w:r w:rsidRPr="00470220">
              <w:rPr>
                <w:b/>
                <w:bCs/>
                <w:i/>
                <w:iCs/>
              </w:rPr>
              <w:t>, hvis det er relevant</w:t>
            </w:r>
          </w:p>
        </w:tc>
        <w:tc>
          <w:tcPr>
            <w:tcW w:w="4876" w:type="dxa"/>
            <w:hideMark/>
          </w:tcPr>
          <w:p w14:paraId="0A6BFF13" w14:textId="77777777" w:rsidR="00624EE4" w:rsidRPr="00470220" w:rsidRDefault="00624EE4" w:rsidP="001D6D31">
            <w:pPr>
              <w:pStyle w:val="Normal6"/>
              <w:rPr>
                <w:szCs w:val="24"/>
              </w:rPr>
            </w:pPr>
            <w:r w:rsidRPr="00470220">
              <w:t>m)</w:t>
            </w:r>
            <w:r w:rsidRPr="00470220">
              <w:tab/>
              <w:t>dato for videregivelse af oplysningerne til det centrale system og til CIR</w:t>
            </w:r>
          </w:p>
        </w:tc>
      </w:tr>
    </w:tbl>
    <w:p w14:paraId="69E22A8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4871E31" w14:textId="77777777" w:rsidR="00624EE4" w:rsidRPr="00470220" w:rsidRDefault="00624EE4" w:rsidP="00624EE4">
      <w:r w:rsidRPr="005355CF">
        <w:rPr>
          <w:rStyle w:val="HideTWBExt"/>
        </w:rPr>
        <w:lastRenderedPageBreak/>
        <w:t>&lt;/Amend&gt;</w:t>
      </w:r>
    </w:p>
    <w:p w14:paraId="69E1736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215</w:t>
      </w:r>
      <w:r w:rsidRPr="005355CF">
        <w:rPr>
          <w:rStyle w:val="HideTWBExt"/>
          <w:b w:val="0"/>
        </w:rPr>
        <w:t>&lt;/NumAm&gt;</w:t>
      </w:r>
    </w:p>
    <w:p w14:paraId="091469B2"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F278523" w14:textId="77777777" w:rsidR="00624EE4" w:rsidRPr="00470220" w:rsidRDefault="00624EE4" w:rsidP="00624EE4">
      <w:r w:rsidRPr="005355CF">
        <w:rPr>
          <w:rStyle w:val="HideTWBExt"/>
        </w:rPr>
        <w:t>&lt;/RepeatBlock-By&gt;</w:t>
      </w:r>
    </w:p>
    <w:p w14:paraId="5A2B87C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303AA4A" w14:textId="77777777" w:rsidR="00624EE4" w:rsidRPr="00470220" w:rsidRDefault="00624EE4" w:rsidP="00624EE4">
      <w:pPr>
        <w:pStyle w:val="NormalBold"/>
      </w:pPr>
      <w:r w:rsidRPr="005355CF">
        <w:rPr>
          <w:rStyle w:val="HideTWBExt"/>
          <w:b w:val="0"/>
        </w:rPr>
        <w:t>&lt;Article&gt;</w:t>
      </w:r>
      <w:r w:rsidRPr="00470220">
        <w:t>Dispositive del – nr. 17 – artikel 13 – stk. 2 – litra q</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93650DF" w14:textId="77777777" w:rsidTr="001D6D31">
        <w:trPr>
          <w:jc w:val="center"/>
        </w:trPr>
        <w:tc>
          <w:tcPr>
            <w:tcW w:w="9752" w:type="dxa"/>
            <w:gridSpan w:val="2"/>
          </w:tcPr>
          <w:p w14:paraId="4EA8B50B" w14:textId="77777777" w:rsidR="00624EE4" w:rsidRPr="00470220" w:rsidRDefault="00624EE4" w:rsidP="001D6D31">
            <w:pPr>
              <w:keepNext/>
            </w:pPr>
          </w:p>
        </w:tc>
      </w:tr>
      <w:tr w:rsidR="00176F35" w:rsidRPr="00470220" w14:paraId="1110BB40" w14:textId="77777777" w:rsidTr="001D6D31">
        <w:trPr>
          <w:jc w:val="center"/>
        </w:trPr>
        <w:tc>
          <w:tcPr>
            <w:tcW w:w="4876" w:type="dxa"/>
            <w:hideMark/>
          </w:tcPr>
          <w:p w14:paraId="73C947BC" w14:textId="77777777" w:rsidR="00624EE4" w:rsidRPr="00470220" w:rsidRDefault="00624EE4" w:rsidP="001D6D31">
            <w:pPr>
              <w:pStyle w:val="ColumnHeading"/>
              <w:keepNext/>
            </w:pPr>
            <w:r w:rsidRPr="00470220">
              <w:t>Kommissionens forslag</w:t>
            </w:r>
          </w:p>
        </w:tc>
        <w:tc>
          <w:tcPr>
            <w:tcW w:w="4876" w:type="dxa"/>
            <w:hideMark/>
          </w:tcPr>
          <w:p w14:paraId="0BD1F781" w14:textId="77777777" w:rsidR="00624EE4" w:rsidRPr="00470220" w:rsidRDefault="00624EE4" w:rsidP="001D6D31">
            <w:pPr>
              <w:pStyle w:val="ColumnHeading"/>
              <w:keepNext/>
            </w:pPr>
            <w:r w:rsidRPr="00470220">
              <w:t>Ændringsforslag</w:t>
            </w:r>
          </w:p>
        </w:tc>
      </w:tr>
      <w:tr w:rsidR="00176F35" w:rsidRPr="00470220" w14:paraId="74A02E66" w14:textId="77777777" w:rsidTr="001D6D31">
        <w:trPr>
          <w:jc w:val="center"/>
        </w:trPr>
        <w:tc>
          <w:tcPr>
            <w:tcW w:w="4876" w:type="dxa"/>
            <w:hideMark/>
          </w:tcPr>
          <w:p w14:paraId="49EC403F" w14:textId="77777777" w:rsidR="00624EE4" w:rsidRPr="00470220" w:rsidRDefault="00624EE4" w:rsidP="001D6D31">
            <w:pPr>
              <w:pStyle w:val="Normal6"/>
            </w:pPr>
            <w:r w:rsidRPr="00470220">
              <w:rPr>
                <w:b/>
                <w:i/>
              </w:rPr>
              <w:t>q)</w:t>
            </w:r>
            <w:r w:rsidRPr="00470220">
              <w:rPr>
                <w:b/>
                <w:i/>
              </w:rPr>
              <w:tab/>
              <w:t>når det er relevant, det faktum, at der er blevet ydet bistand til frivillig tilbagevenden og reintegration</w:t>
            </w:r>
          </w:p>
        </w:tc>
        <w:tc>
          <w:tcPr>
            <w:tcW w:w="4876" w:type="dxa"/>
            <w:hideMark/>
          </w:tcPr>
          <w:p w14:paraId="07697AFF" w14:textId="77777777" w:rsidR="00624EE4" w:rsidRPr="00470220" w:rsidRDefault="00624EE4" w:rsidP="001D6D31">
            <w:pPr>
              <w:pStyle w:val="Normal6"/>
              <w:rPr>
                <w:szCs w:val="24"/>
              </w:rPr>
            </w:pPr>
            <w:r w:rsidRPr="00470220">
              <w:rPr>
                <w:b/>
                <w:i/>
              </w:rPr>
              <w:t>udgår</w:t>
            </w:r>
          </w:p>
        </w:tc>
      </w:tr>
    </w:tbl>
    <w:p w14:paraId="4020EDE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A5276BA" w14:textId="77777777" w:rsidR="00624EE4" w:rsidRPr="00470220" w:rsidRDefault="00624EE4" w:rsidP="00624EE4">
      <w:r w:rsidRPr="005355CF">
        <w:rPr>
          <w:rStyle w:val="HideTWBExt"/>
        </w:rPr>
        <w:t>&lt;/Amend&gt;</w:t>
      </w:r>
    </w:p>
    <w:p w14:paraId="1DA3747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216</w:t>
      </w:r>
      <w:r w:rsidRPr="005355CF">
        <w:rPr>
          <w:rStyle w:val="HideTWBExt"/>
          <w:b w:val="0"/>
        </w:rPr>
        <w:t>&lt;/NumAm&gt;</w:t>
      </w:r>
    </w:p>
    <w:p w14:paraId="22B69F9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3143DF7" w14:textId="77777777" w:rsidR="00624EE4" w:rsidRPr="00470220" w:rsidRDefault="00624EE4" w:rsidP="00624EE4">
      <w:r w:rsidRPr="005355CF">
        <w:rPr>
          <w:rStyle w:val="HideTWBExt"/>
        </w:rPr>
        <w:t>&lt;/RepeatBlock-By&gt;</w:t>
      </w:r>
    </w:p>
    <w:p w14:paraId="4A9A00B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11AAACD" w14:textId="77777777" w:rsidR="00624EE4" w:rsidRPr="00470220" w:rsidRDefault="00624EE4" w:rsidP="00624EE4">
      <w:pPr>
        <w:pStyle w:val="NormalBold"/>
      </w:pPr>
      <w:r w:rsidRPr="005355CF">
        <w:rPr>
          <w:rStyle w:val="HideTWBExt"/>
          <w:b w:val="0"/>
        </w:rPr>
        <w:t>&lt;Article&gt;</w:t>
      </w:r>
      <w:r w:rsidRPr="00470220">
        <w:t>Dispositive del – nr. 17 – artikel 13 – stk. 2 – litra q</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166FCA2" w14:textId="77777777" w:rsidTr="001D6D31">
        <w:trPr>
          <w:jc w:val="center"/>
        </w:trPr>
        <w:tc>
          <w:tcPr>
            <w:tcW w:w="9752" w:type="dxa"/>
            <w:gridSpan w:val="2"/>
          </w:tcPr>
          <w:p w14:paraId="47173C09" w14:textId="77777777" w:rsidR="00624EE4" w:rsidRPr="00470220" w:rsidRDefault="00624EE4" w:rsidP="001D6D31">
            <w:pPr>
              <w:keepNext/>
            </w:pPr>
          </w:p>
        </w:tc>
      </w:tr>
      <w:tr w:rsidR="00176F35" w:rsidRPr="00470220" w14:paraId="5BBBC074" w14:textId="77777777" w:rsidTr="001D6D31">
        <w:trPr>
          <w:jc w:val="center"/>
        </w:trPr>
        <w:tc>
          <w:tcPr>
            <w:tcW w:w="4876" w:type="dxa"/>
            <w:hideMark/>
          </w:tcPr>
          <w:p w14:paraId="46F6CB1D" w14:textId="77777777" w:rsidR="00624EE4" w:rsidRPr="00470220" w:rsidRDefault="00624EE4" w:rsidP="001D6D31">
            <w:pPr>
              <w:pStyle w:val="ColumnHeading"/>
              <w:keepNext/>
            </w:pPr>
            <w:r w:rsidRPr="00470220">
              <w:t>Kommissionens forslag</w:t>
            </w:r>
          </w:p>
        </w:tc>
        <w:tc>
          <w:tcPr>
            <w:tcW w:w="4876" w:type="dxa"/>
            <w:hideMark/>
          </w:tcPr>
          <w:p w14:paraId="04DADF78" w14:textId="77777777" w:rsidR="00624EE4" w:rsidRPr="00470220" w:rsidRDefault="00624EE4" w:rsidP="001D6D31">
            <w:pPr>
              <w:pStyle w:val="ColumnHeading"/>
              <w:keepNext/>
            </w:pPr>
            <w:r w:rsidRPr="00470220">
              <w:t>Ændringsforslag</w:t>
            </w:r>
          </w:p>
        </w:tc>
      </w:tr>
      <w:tr w:rsidR="00176F35" w:rsidRPr="00470220" w14:paraId="5A07ECE2" w14:textId="77777777" w:rsidTr="001D6D31">
        <w:trPr>
          <w:jc w:val="center"/>
        </w:trPr>
        <w:tc>
          <w:tcPr>
            <w:tcW w:w="4876" w:type="dxa"/>
            <w:hideMark/>
          </w:tcPr>
          <w:p w14:paraId="4CD31561" w14:textId="77777777" w:rsidR="00624EE4" w:rsidRPr="00470220" w:rsidRDefault="00624EE4" w:rsidP="001D6D31">
            <w:pPr>
              <w:pStyle w:val="Normal6"/>
            </w:pPr>
            <w:r w:rsidRPr="00470220">
              <w:rPr>
                <w:b/>
                <w:i/>
              </w:rPr>
              <w:t>q)</w:t>
            </w:r>
            <w:r w:rsidRPr="00470220">
              <w:rPr>
                <w:b/>
                <w:i/>
              </w:rPr>
              <w:tab/>
              <w:t>når det er relevant, det faktum, at der er blevet ydet bistand til frivillig tilbagevenden og reintegration</w:t>
            </w:r>
          </w:p>
        </w:tc>
        <w:tc>
          <w:tcPr>
            <w:tcW w:w="4876" w:type="dxa"/>
            <w:hideMark/>
          </w:tcPr>
          <w:p w14:paraId="58E81203" w14:textId="77777777" w:rsidR="00624EE4" w:rsidRPr="00470220" w:rsidRDefault="00624EE4" w:rsidP="001D6D31">
            <w:pPr>
              <w:pStyle w:val="Normal6"/>
              <w:rPr>
                <w:szCs w:val="24"/>
              </w:rPr>
            </w:pPr>
            <w:r w:rsidRPr="00470220">
              <w:rPr>
                <w:b/>
                <w:i/>
              </w:rPr>
              <w:t>udgår</w:t>
            </w:r>
          </w:p>
        </w:tc>
      </w:tr>
    </w:tbl>
    <w:p w14:paraId="7D17743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7D335B6" w14:textId="77777777" w:rsidR="00624EE4" w:rsidRPr="00470220" w:rsidRDefault="00624EE4" w:rsidP="00624EE4">
      <w:r w:rsidRPr="005355CF">
        <w:rPr>
          <w:rStyle w:val="HideTWBExt"/>
        </w:rPr>
        <w:t>&lt;/Amend&gt;</w:t>
      </w:r>
    </w:p>
    <w:p w14:paraId="6B299F16"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217</w:t>
      </w:r>
      <w:r w:rsidRPr="005355CF">
        <w:rPr>
          <w:rStyle w:val="HideTWBExt"/>
          <w:b w:val="0"/>
        </w:rPr>
        <w:t>&lt;/NumAm&gt;</w:t>
      </w:r>
    </w:p>
    <w:p w14:paraId="36C8EFA7"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59E996E" w14:textId="77777777" w:rsidR="00624EE4" w:rsidRPr="00470220" w:rsidRDefault="00624EE4" w:rsidP="00624EE4">
      <w:r w:rsidRPr="005355CF">
        <w:rPr>
          <w:rStyle w:val="HideTWBExt"/>
        </w:rPr>
        <w:t>&lt;/RepeatBlock-By&gt;</w:t>
      </w:r>
    </w:p>
    <w:p w14:paraId="407100E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A3C85FE" w14:textId="77777777" w:rsidR="00624EE4" w:rsidRPr="00470220" w:rsidRDefault="00624EE4" w:rsidP="00624EE4">
      <w:pPr>
        <w:pStyle w:val="NormalBold"/>
      </w:pPr>
      <w:r w:rsidRPr="005355CF">
        <w:rPr>
          <w:rStyle w:val="HideTWBExt"/>
          <w:b w:val="0"/>
        </w:rPr>
        <w:t>&lt;Article&gt;</w:t>
      </w:r>
      <w:r w:rsidRPr="00470220">
        <w:t>Dispositive del – nr. 17 – artikel 13 – stk. 2 – litra q</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FB9656C" w14:textId="77777777" w:rsidTr="001D6D31">
        <w:trPr>
          <w:jc w:val="center"/>
        </w:trPr>
        <w:tc>
          <w:tcPr>
            <w:tcW w:w="9752" w:type="dxa"/>
            <w:gridSpan w:val="2"/>
          </w:tcPr>
          <w:p w14:paraId="0EED4694" w14:textId="77777777" w:rsidR="00624EE4" w:rsidRPr="00470220" w:rsidRDefault="00624EE4" w:rsidP="001D6D31">
            <w:pPr>
              <w:keepNext/>
            </w:pPr>
          </w:p>
        </w:tc>
      </w:tr>
      <w:tr w:rsidR="00176F35" w:rsidRPr="00470220" w14:paraId="630AF3D4" w14:textId="77777777" w:rsidTr="001D6D31">
        <w:trPr>
          <w:jc w:val="center"/>
        </w:trPr>
        <w:tc>
          <w:tcPr>
            <w:tcW w:w="4876" w:type="dxa"/>
            <w:hideMark/>
          </w:tcPr>
          <w:p w14:paraId="4674A8EA" w14:textId="77777777" w:rsidR="00624EE4" w:rsidRPr="00470220" w:rsidRDefault="00624EE4" w:rsidP="001D6D31">
            <w:pPr>
              <w:pStyle w:val="ColumnHeading"/>
              <w:keepNext/>
            </w:pPr>
            <w:r w:rsidRPr="00470220">
              <w:t>Kommissionens forslag</w:t>
            </w:r>
          </w:p>
        </w:tc>
        <w:tc>
          <w:tcPr>
            <w:tcW w:w="4876" w:type="dxa"/>
            <w:hideMark/>
          </w:tcPr>
          <w:p w14:paraId="0480FA32" w14:textId="77777777" w:rsidR="00624EE4" w:rsidRPr="00470220" w:rsidRDefault="00624EE4" w:rsidP="001D6D31">
            <w:pPr>
              <w:pStyle w:val="ColumnHeading"/>
              <w:keepNext/>
            </w:pPr>
            <w:r w:rsidRPr="00470220">
              <w:t>Ændringsforslag</w:t>
            </w:r>
          </w:p>
        </w:tc>
      </w:tr>
      <w:tr w:rsidR="00176F35" w:rsidRPr="00470220" w14:paraId="58825305" w14:textId="77777777" w:rsidTr="001D6D31">
        <w:trPr>
          <w:jc w:val="center"/>
        </w:trPr>
        <w:tc>
          <w:tcPr>
            <w:tcW w:w="4876" w:type="dxa"/>
            <w:hideMark/>
          </w:tcPr>
          <w:p w14:paraId="3638F78A" w14:textId="77777777" w:rsidR="00624EE4" w:rsidRPr="00470220" w:rsidRDefault="00624EE4" w:rsidP="001D6D31">
            <w:pPr>
              <w:pStyle w:val="Normal6"/>
            </w:pPr>
            <w:r w:rsidRPr="00470220">
              <w:t>q)</w:t>
            </w:r>
            <w:r w:rsidRPr="00470220">
              <w:tab/>
              <w:t>når det er relevant, det faktum, at der er blevet ydet bistand til frivillig tilbagevenden og reintegration</w:t>
            </w:r>
          </w:p>
        </w:tc>
        <w:tc>
          <w:tcPr>
            <w:tcW w:w="4876" w:type="dxa"/>
            <w:hideMark/>
          </w:tcPr>
          <w:p w14:paraId="427D35B6" w14:textId="2CBF2762" w:rsidR="00624EE4" w:rsidRPr="00470220" w:rsidRDefault="00624EE4" w:rsidP="001D6D31">
            <w:pPr>
              <w:pStyle w:val="Normal6"/>
              <w:rPr>
                <w:szCs w:val="24"/>
              </w:rPr>
            </w:pPr>
            <w:r w:rsidRPr="00470220">
              <w:t>q)</w:t>
            </w:r>
            <w:r w:rsidRPr="00470220">
              <w:tab/>
            </w:r>
            <w:r w:rsidR="006E69F9" w:rsidRPr="00470220">
              <w:rPr>
                <w:i/>
                <w:iCs/>
              </w:rPr>
              <w:t>(Vedrører ikke den danske tekst)</w:t>
            </w:r>
          </w:p>
        </w:tc>
      </w:tr>
    </w:tbl>
    <w:p w14:paraId="1AB7C0B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6699E94" w14:textId="77777777" w:rsidR="00624EE4" w:rsidRPr="00470220" w:rsidRDefault="00624EE4" w:rsidP="00624EE4">
      <w:r w:rsidRPr="005355CF">
        <w:rPr>
          <w:rStyle w:val="HideTWBExt"/>
        </w:rPr>
        <w:t>&lt;/Amend&gt;</w:t>
      </w:r>
    </w:p>
    <w:p w14:paraId="5002BE59"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218</w:t>
      </w:r>
      <w:r w:rsidRPr="005355CF">
        <w:rPr>
          <w:rStyle w:val="HideTWBExt"/>
          <w:b w:val="0"/>
        </w:rPr>
        <w:t>&lt;/NumAm&gt;</w:t>
      </w:r>
    </w:p>
    <w:p w14:paraId="144D4276"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2FB7272" w14:textId="77777777" w:rsidR="00624EE4" w:rsidRPr="00470220" w:rsidRDefault="00624EE4" w:rsidP="00624EE4">
      <w:r w:rsidRPr="005355CF">
        <w:rPr>
          <w:rStyle w:val="HideTWBExt"/>
        </w:rPr>
        <w:t>&lt;/RepeatBlock-By&gt;</w:t>
      </w:r>
    </w:p>
    <w:p w14:paraId="3362677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1290BC9" w14:textId="77777777" w:rsidR="00624EE4" w:rsidRPr="00470220" w:rsidRDefault="00624EE4" w:rsidP="00624EE4">
      <w:pPr>
        <w:pStyle w:val="NormalBold"/>
      </w:pPr>
      <w:r w:rsidRPr="005355CF">
        <w:rPr>
          <w:rStyle w:val="HideTWBExt"/>
          <w:b w:val="0"/>
        </w:rPr>
        <w:t>&lt;Article&gt;</w:t>
      </w:r>
      <w:r w:rsidRPr="00470220">
        <w:t>Dispositive del – nr. 17 – artikel 13 – stk. 2 – litra r</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A50B24A" w14:textId="77777777" w:rsidTr="001D6D31">
        <w:trPr>
          <w:jc w:val="center"/>
        </w:trPr>
        <w:tc>
          <w:tcPr>
            <w:tcW w:w="9752" w:type="dxa"/>
            <w:gridSpan w:val="2"/>
          </w:tcPr>
          <w:p w14:paraId="7EB61501" w14:textId="77777777" w:rsidR="00624EE4" w:rsidRPr="00470220" w:rsidRDefault="00624EE4" w:rsidP="001D6D31">
            <w:pPr>
              <w:keepNext/>
            </w:pPr>
          </w:p>
        </w:tc>
      </w:tr>
      <w:tr w:rsidR="00176F35" w:rsidRPr="00470220" w14:paraId="53CAD9E3" w14:textId="77777777" w:rsidTr="001D6D31">
        <w:trPr>
          <w:jc w:val="center"/>
        </w:trPr>
        <w:tc>
          <w:tcPr>
            <w:tcW w:w="4876" w:type="dxa"/>
            <w:hideMark/>
          </w:tcPr>
          <w:p w14:paraId="74D47C26" w14:textId="77777777" w:rsidR="00624EE4" w:rsidRPr="00470220" w:rsidRDefault="00624EE4" w:rsidP="001D6D31">
            <w:pPr>
              <w:pStyle w:val="ColumnHeading"/>
              <w:keepNext/>
            </w:pPr>
            <w:r w:rsidRPr="00470220">
              <w:t>Kommissionens forslag</w:t>
            </w:r>
          </w:p>
        </w:tc>
        <w:tc>
          <w:tcPr>
            <w:tcW w:w="4876" w:type="dxa"/>
            <w:hideMark/>
          </w:tcPr>
          <w:p w14:paraId="16ABB1A6" w14:textId="77777777" w:rsidR="00624EE4" w:rsidRPr="00470220" w:rsidRDefault="00624EE4" w:rsidP="001D6D31">
            <w:pPr>
              <w:pStyle w:val="ColumnHeading"/>
              <w:keepNext/>
            </w:pPr>
            <w:r w:rsidRPr="00470220">
              <w:t>Ændringsforslag</w:t>
            </w:r>
          </w:p>
        </w:tc>
      </w:tr>
      <w:tr w:rsidR="00176F35" w:rsidRPr="00470220" w14:paraId="6E2B0CD9" w14:textId="77777777" w:rsidTr="001D6D31">
        <w:trPr>
          <w:jc w:val="center"/>
        </w:trPr>
        <w:tc>
          <w:tcPr>
            <w:tcW w:w="4876" w:type="dxa"/>
            <w:hideMark/>
          </w:tcPr>
          <w:p w14:paraId="2815B63A" w14:textId="77777777" w:rsidR="00624EE4" w:rsidRPr="00470220" w:rsidRDefault="00624EE4" w:rsidP="001D6D31">
            <w:pPr>
              <w:pStyle w:val="Normal6"/>
            </w:pPr>
            <w:r w:rsidRPr="00470220">
              <w:rPr>
                <w:b/>
                <w:i/>
              </w:rPr>
              <w:t>r)</w:t>
            </w:r>
            <w:r w:rsidRPr="00470220">
              <w:rPr>
                <w:b/>
                <w:i/>
              </w:rPr>
              <w:tab/>
              <w:t>det faktum, at personen kan udgøre en trussel mod den interne sikkerhed som resultat af den i forordning (EU) XXX/XXX [screeningsforordningen] omhandlede screening.</w:t>
            </w:r>
          </w:p>
        </w:tc>
        <w:tc>
          <w:tcPr>
            <w:tcW w:w="4876" w:type="dxa"/>
            <w:hideMark/>
          </w:tcPr>
          <w:p w14:paraId="63FCA3F6" w14:textId="77777777" w:rsidR="00624EE4" w:rsidRPr="00470220" w:rsidRDefault="00624EE4" w:rsidP="001D6D31">
            <w:pPr>
              <w:pStyle w:val="Normal6"/>
              <w:rPr>
                <w:szCs w:val="24"/>
              </w:rPr>
            </w:pPr>
            <w:r w:rsidRPr="00470220">
              <w:rPr>
                <w:b/>
                <w:i/>
              </w:rPr>
              <w:t>udgår</w:t>
            </w:r>
          </w:p>
        </w:tc>
      </w:tr>
    </w:tbl>
    <w:p w14:paraId="0498E409"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870E2D7" w14:textId="77777777" w:rsidR="00624EE4" w:rsidRPr="00470220" w:rsidRDefault="00624EE4" w:rsidP="00624EE4">
      <w:r w:rsidRPr="005355CF">
        <w:rPr>
          <w:rStyle w:val="HideTWBExt"/>
        </w:rPr>
        <w:t>&lt;/Amend&gt;</w:t>
      </w:r>
    </w:p>
    <w:p w14:paraId="32AE758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219</w:t>
      </w:r>
      <w:r w:rsidRPr="005355CF">
        <w:rPr>
          <w:rStyle w:val="HideTWBExt"/>
          <w:b w:val="0"/>
        </w:rPr>
        <w:t>&lt;/NumAm&gt;</w:t>
      </w:r>
    </w:p>
    <w:p w14:paraId="69DF7D0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3DCB7BB6" w14:textId="77777777" w:rsidR="00624EE4" w:rsidRPr="00470220" w:rsidRDefault="00624EE4" w:rsidP="00624EE4">
      <w:r w:rsidRPr="005355CF">
        <w:rPr>
          <w:rStyle w:val="HideTWBExt"/>
        </w:rPr>
        <w:t>&lt;/RepeatBlock-By&gt;</w:t>
      </w:r>
    </w:p>
    <w:p w14:paraId="4255C19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EF1B5B1" w14:textId="77777777" w:rsidR="00624EE4" w:rsidRPr="00470220" w:rsidRDefault="00624EE4" w:rsidP="00624EE4">
      <w:pPr>
        <w:pStyle w:val="NormalBold"/>
      </w:pPr>
      <w:r w:rsidRPr="005355CF">
        <w:rPr>
          <w:rStyle w:val="HideTWBExt"/>
          <w:b w:val="0"/>
        </w:rPr>
        <w:t>&lt;Article&gt;</w:t>
      </w:r>
      <w:r w:rsidRPr="00470220">
        <w:t>Dispositive del – nr. 17 – artikel 13 – stk. 2 – litra r</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068EA5D" w14:textId="77777777" w:rsidTr="001D6D31">
        <w:trPr>
          <w:jc w:val="center"/>
        </w:trPr>
        <w:tc>
          <w:tcPr>
            <w:tcW w:w="9752" w:type="dxa"/>
            <w:gridSpan w:val="2"/>
          </w:tcPr>
          <w:p w14:paraId="49D44BB3" w14:textId="77777777" w:rsidR="00624EE4" w:rsidRPr="00470220" w:rsidRDefault="00624EE4" w:rsidP="001D6D31">
            <w:pPr>
              <w:keepNext/>
            </w:pPr>
          </w:p>
        </w:tc>
      </w:tr>
      <w:tr w:rsidR="00176F35" w:rsidRPr="00470220" w14:paraId="0E88C2A0" w14:textId="77777777" w:rsidTr="001D6D31">
        <w:trPr>
          <w:jc w:val="center"/>
        </w:trPr>
        <w:tc>
          <w:tcPr>
            <w:tcW w:w="4876" w:type="dxa"/>
            <w:hideMark/>
          </w:tcPr>
          <w:p w14:paraId="03F3F7E9" w14:textId="77777777" w:rsidR="00624EE4" w:rsidRPr="00470220" w:rsidRDefault="00624EE4" w:rsidP="001D6D31">
            <w:pPr>
              <w:pStyle w:val="ColumnHeading"/>
              <w:keepNext/>
            </w:pPr>
            <w:r w:rsidRPr="00470220">
              <w:t>Kommissionens forslag</w:t>
            </w:r>
          </w:p>
        </w:tc>
        <w:tc>
          <w:tcPr>
            <w:tcW w:w="4876" w:type="dxa"/>
            <w:hideMark/>
          </w:tcPr>
          <w:p w14:paraId="417A5E84" w14:textId="77777777" w:rsidR="00624EE4" w:rsidRPr="00470220" w:rsidRDefault="00624EE4" w:rsidP="001D6D31">
            <w:pPr>
              <w:pStyle w:val="ColumnHeading"/>
              <w:keepNext/>
            </w:pPr>
            <w:r w:rsidRPr="00470220">
              <w:t>Ændringsforslag</w:t>
            </w:r>
          </w:p>
        </w:tc>
      </w:tr>
      <w:tr w:rsidR="00176F35" w:rsidRPr="00470220" w14:paraId="47AF1C93" w14:textId="77777777" w:rsidTr="001D6D31">
        <w:trPr>
          <w:jc w:val="center"/>
        </w:trPr>
        <w:tc>
          <w:tcPr>
            <w:tcW w:w="4876" w:type="dxa"/>
            <w:hideMark/>
          </w:tcPr>
          <w:p w14:paraId="2F9F3158" w14:textId="77777777" w:rsidR="00624EE4" w:rsidRPr="00470220" w:rsidRDefault="00624EE4" w:rsidP="001D6D31">
            <w:pPr>
              <w:pStyle w:val="Normal6"/>
            </w:pPr>
            <w:r w:rsidRPr="00470220">
              <w:rPr>
                <w:b/>
                <w:i/>
              </w:rPr>
              <w:t>r)</w:t>
            </w:r>
            <w:r w:rsidRPr="00470220">
              <w:rPr>
                <w:b/>
                <w:i/>
              </w:rPr>
              <w:tab/>
              <w:t>det faktum, at personen kan udgøre en trussel mod den interne sikkerhed som resultat af den i forordning (EU) XXX/XXX [screeningsforordningen] omhandlede screening.</w:t>
            </w:r>
          </w:p>
        </w:tc>
        <w:tc>
          <w:tcPr>
            <w:tcW w:w="4876" w:type="dxa"/>
            <w:hideMark/>
          </w:tcPr>
          <w:p w14:paraId="0934BFCF" w14:textId="77777777" w:rsidR="00624EE4" w:rsidRPr="00470220" w:rsidRDefault="00624EE4" w:rsidP="001D6D31">
            <w:pPr>
              <w:pStyle w:val="Normal6"/>
              <w:rPr>
                <w:szCs w:val="24"/>
              </w:rPr>
            </w:pPr>
            <w:r w:rsidRPr="00470220">
              <w:rPr>
                <w:b/>
                <w:i/>
              </w:rPr>
              <w:t>udgår</w:t>
            </w:r>
          </w:p>
        </w:tc>
      </w:tr>
    </w:tbl>
    <w:p w14:paraId="23E80BF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81FF766" w14:textId="77777777" w:rsidR="00624EE4" w:rsidRPr="00470220" w:rsidRDefault="00624EE4" w:rsidP="00624EE4">
      <w:r w:rsidRPr="005355CF">
        <w:rPr>
          <w:rStyle w:val="HideTWBExt"/>
        </w:rPr>
        <w:t>&lt;/Amend&gt;</w:t>
      </w:r>
    </w:p>
    <w:p w14:paraId="65A7279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220</w:t>
      </w:r>
      <w:r w:rsidRPr="005355CF">
        <w:rPr>
          <w:rStyle w:val="HideTWBExt"/>
          <w:b w:val="0"/>
        </w:rPr>
        <w:t>&lt;/NumAm&gt;</w:t>
      </w:r>
    </w:p>
    <w:p w14:paraId="58A61010"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5C31199" w14:textId="77777777" w:rsidR="00624EE4" w:rsidRPr="00470220" w:rsidRDefault="00624EE4" w:rsidP="00624EE4">
      <w:r w:rsidRPr="005355CF">
        <w:rPr>
          <w:rStyle w:val="HideTWBExt"/>
        </w:rPr>
        <w:t>&lt;/RepeatBlock-By&gt;</w:t>
      </w:r>
    </w:p>
    <w:p w14:paraId="578707F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249E326" w14:textId="77777777" w:rsidR="00624EE4" w:rsidRPr="00470220" w:rsidRDefault="00624EE4" w:rsidP="00624EE4">
      <w:pPr>
        <w:pStyle w:val="NormalBold"/>
      </w:pPr>
      <w:r w:rsidRPr="005355CF">
        <w:rPr>
          <w:rStyle w:val="HideTWBExt"/>
          <w:b w:val="0"/>
        </w:rPr>
        <w:t>&lt;Article&gt;</w:t>
      </w:r>
      <w:r w:rsidRPr="00470220">
        <w:t>Dispositive del – nr. 17 – artikel 13 – stk. 2 – litra r</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C9626C8" w14:textId="77777777" w:rsidTr="001D6D31">
        <w:trPr>
          <w:jc w:val="center"/>
        </w:trPr>
        <w:tc>
          <w:tcPr>
            <w:tcW w:w="9752" w:type="dxa"/>
            <w:gridSpan w:val="2"/>
          </w:tcPr>
          <w:p w14:paraId="179C2723" w14:textId="77777777" w:rsidR="00624EE4" w:rsidRPr="00470220" w:rsidRDefault="00624EE4" w:rsidP="001D6D31">
            <w:pPr>
              <w:keepNext/>
            </w:pPr>
          </w:p>
        </w:tc>
      </w:tr>
      <w:tr w:rsidR="00176F35" w:rsidRPr="00470220" w14:paraId="6D752F82" w14:textId="77777777" w:rsidTr="001D6D31">
        <w:trPr>
          <w:jc w:val="center"/>
        </w:trPr>
        <w:tc>
          <w:tcPr>
            <w:tcW w:w="4876" w:type="dxa"/>
            <w:hideMark/>
          </w:tcPr>
          <w:p w14:paraId="075AA1EC" w14:textId="77777777" w:rsidR="00624EE4" w:rsidRPr="00470220" w:rsidRDefault="00624EE4" w:rsidP="001D6D31">
            <w:pPr>
              <w:pStyle w:val="ColumnHeading"/>
              <w:keepNext/>
            </w:pPr>
            <w:r w:rsidRPr="00470220">
              <w:t>Kommissionens forslag</w:t>
            </w:r>
          </w:p>
        </w:tc>
        <w:tc>
          <w:tcPr>
            <w:tcW w:w="4876" w:type="dxa"/>
            <w:hideMark/>
          </w:tcPr>
          <w:p w14:paraId="3B02975A" w14:textId="77777777" w:rsidR="00624EE4" w:rsidRPr="00470220" w:rsidRDefault="00624EE4" w:rsidP="001D6D31">
            <w:pPr>
              <w:pStyle w:val="ColumnHeading"/>
              <w:keepNext/>
            </w:pPr>
            <w:r w:rsidRPr="00470220">
              <w:t>Ændringsforslag</w:t>
            </w:r>
          </w:p>
        </w:tc>
      </w:tr>
      <w:tr w:rsidR="00176F35" w:rsidRPr="00470220" w14:paraId="6F0BA5AB" w14:textId="77777777" w:rsidTr="001D6D31">
        <w:trPr>
          <w:jc w:val="center"/>
        </w:trPr>
        <w:tc>
          <w:tcPr>
            <w:tcW w:w="4876" w:type="dxa"/>
            <w:hideMark/>
          </w:tcPr>
          <w:p w14:paraId="43AC89EF" w14:textId="77777777" w:rsidR="00624EE4" w:rsidRPr="00470220" w:rsidRDefault="00624EE4" w:rsidP="001D6D31">
            <w:pPr>
              <w:pStyle w:val="Normal6"/>
            </w:pPr>
            <w:r w:rsidRPr="00470220">
              <w:rPr>
                <w:b/>
                <w:i/>
              </w:rPr>
              <w:t>r)</w:t>
            </w:r>
            <w:r w:rsidRPr="00470220">
              <w:rPr>
                <w:b/>
                <w:i/>
              </w:rPr>
              <w:tab/>
              <w:t xml:space="preserve">det faktum, at personen kan udgøre en trussel mod den interne sikkerhed som resultat af den i forordning (EU) XXX/XXX [screeningsforordningen] </w:t>
            </w:r>
            <w:r w:rsidRPr="00470220">
              <w:rPr>
                <w:b/>
                <w:i/>
              </w:rPr>
              <w:lastRenderedPageBreak/>
              <w:t>omhandlede screening.</w:t>
            </w:r>
          </w:p>
        </w:tc>
        <w:tc>
          <w:tcPr>
            <w:tcW w:w="4876" w:type="dxa"/>
            <w:hideMark/>
          </w:tcPr>
          <w:p w14:paraId="4D346B77" w14:textId="77777777" w:rsidR="00624EE4" w:rsidRPr="00470220" w:rsidRDefault="00624EE4" w:rsidP="001D6D31">
            <w:pPr>
              <w:pStyle w:val="Normal6"/>
              <w:rPr>
                <w:szCs w:val="24"/>
              </w:rPr>
            </w:pPr>
            <w:r w:rsidRPr="00470220">
              <w:rPr>
                <w:b/>
                <w:i/>
              </w:rPr>
              <w:lastRenderedPageBreak/>
              <w:t>udgår</w:t>
            </w:r>
          </w:p>
        </w:tc>
      </w:tr>
    </w:tbl>
    <w:p w14:paraId="2CDF917A"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7DCAEA5" w14:textId="77777777" w:rsidR="00624EE4" w:rsidRPr="00470220" w:rsidRDefault="00624EE4" w:rsidP="00624EE4">
      <w:r w:rsidRPr="005355CF">
        <w:rPr>
          <w:rStyle w:val="HideTWBExt"/>
        </w:rPr>
        <w:t>&lt;/Amend&gt;</w:t>
      </w:r>
    </w:p>
    <w:p w14:paraId="7C8F606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221</w:t>
      </w:r>
      <w:r w:rsidRPr="005355CF">
        <w:rPr>
          <w:rStyle w:val="HideTWBExt"/>
          <w:b w:val="0"/>
        </w:rPr>
        <w:t>&lt;/NumAm&gt;</w:t>
      </w:r>
    </w:p>
    <w:p w14:paraId="23735BCA"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1B9529BB" w14:textId="77777777" w:rsidR="00624EE4" w:rsidRPr="00470220" w:rsidRDefault="00624EE4" w:rsidP="00624EE4">
      <w:r w:rsidRPr="005355CF">
        <w:rPr>
          <w:rStyle w:val="HideTWBExt"/>
        </w:rPr>
        <w:t>&lt;/RepeatBlock-By&gt;</w:t>
      </w:r>
    </w:p>
    <w:p w14:paraId="446E9A2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21C1B30" w14:textId="77777777" w:rsidR="00624EE4" w:rsidRPr="00470220" w:rsidRDefault="00624EE4" w:rsidP="00624EE4">
      <w:pPr>
        <w:pStyle w:val="NormalBold"/>
      </w:pPr>
      <w:r w:rsidRPr="005355CF">
        <w:rPr>
          <w:rStyle w:val="HideTWBExt"/>
          <w:b w:val="0"/>
        </w:rPr>
        <w:t>&lt;Article&gt;</w:t>
      </w:r>
      <w:r w:rsidRPr="00470220">
        <w:t>Dispositive del – nr. 17 – artikel 13 – stk. 7</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8A58018" w14:textId="77777777" w:rsidTr="001D6D31">
        <w:trPr>
          <w:jc w:val="center"/>
        </w:trPr>
        <w:tc>
          <w:tcPr>
            <w:tcW w:w="9752" w:type="dxa"/>
            <w:gridSpan w:val="2"/>
          </w:tcPr>
          <w:p w14:paraId="6B4BDE8C" w14:textId="77777777" w:rsidR="00624EE4" w:rsidRPr="00470220" w:rsidRDefault="00624EE4" w:rsidP="001D6D31">
            <w:pPr>
              <w:keepNext/>
            </w:pPr>
          </w:p>
        </w:tc>
      </w:tr>
      <w:tr w:rsidR="00176F35" w:rsidRPr="00470220" w14:paraId="3A8A7196" w14:textId="77777777" w:rsidTr="001D6D31">
        <w:trPr>
          <w:jc w:val="center"/>
        </w:trPr>
        <w:tc>
          <w:tcPr>
            <w:tcW w:w="4876" w:type="dxa"/>
            <w:hideMark/>
          </w:tcPr>
          <w:p w14:paraId="602FED76" w14:textId="77777777" w:rsidR="00624EE4" w:rsidRPr="00470220" w:rsidRDefault="00624EE4" w:rsidP="001D6D31">
            <w:pPr>
              <w:pStyle w:val="ColumnHeading"/>
              <w:keepNext/>
            </w:pPr>
            <w:r w:rsidRPr="00470220">
              <w:t>Kommissionens forslag</w:t>
            </w:r>
          </w:p>
        </w:tc>
        <w:tc>
          <w:tcPr>
            <w:tcW w:w="4876" w:type="dxa"/>
            <w:hideMark/>
          </w:tcPr>
          <w:p w14:paraId="29B5B26B" w14:textId="77777777" w:rsidR="00624EE4" w:rsidRPr="00470220" w:rsidRDefault="00624EE4" w:rsidP="001D6D31">
            <w:pPr>
              <w:pStyle w:val="ColumnHeading"/>
              <w:keepNext/>
            </w:pPr>
            <w:r w:rsidRPr="00470220">
              <w:t>Ændringsforslag</w:t>
            </w:r>
          </w:p>
        </w:tc>
      </w:tr>
      <w:tr w:rsidR="00176F35" w:rsidRPr="00470220" w14:paraId="10E8C1D5" w14:textId="77777777" w:rsidTr="001D6D31">
        <w:trPr>
          <w:jc w:val="center"/>
        </w:trPr>
        <w:tc>
          <w:tcPr>
            <w:tcW w:w="4876" w:type="dxa"/>
            <w:hideMark/>
          </w:tcPr>
          <w:p w14:paraId="6C34629A" w14:textId="77777777" w:rsidR="00624EE4" w:rsidRPr="00470220" w:rsidRDefault="00624EE4" w:rsidP="001D6D31">
            <w:pPr>
              <w:pStyle w:val="Normal6"/>
            </w:pPr>
            <w:r w:rsidRPr="00470220">
              <w:t>7.</w:t>
            </w:r>
            <w:r w:rsidRPr="00470220">
              <w:tab/>
              <w:t xml:space="preserve">På den berørte medlemsstats anmodning kan de biometriske oplysninger også optages og videregives på denne medlemsstats vegne af </w:t>
            </w:r>
            <w:r w:rsidRPr="00470220">
              <w:rPr>
                <w:b/>
                <w:bCs/>
                <w:i/>
                <w:iCs/>
              </w:rPr>
              <w:t>medlemmer af europæiske grænse- og kystvagthold eller af</w:t>
            </w:r>
            <w:r w:rsidRPr="00470220">
              <w:t xml:space="preserve"> eksperter fra asylstøtteholdene, når de udfører opgaver og udøver beføjelser i overensstemmelse med forordning (EU) 2019/1896 og forordning (EU) XXX/XXX [forordningen om EU's Asylagentur].</w:t>
            </w:r>
          </w:p>
        </w:tc>
        <w:tc>
          <w:tcPr>
            <w:tcW w:w="4876" w:type="dxa"/>
            <w:hideMark/>
          </w:tcPr>
          <w:p w14:paraId="30B7A95A" w14:textId="77777777" w:rsidR="00624EE4" w:rsidRPr="00470220" w:rsidRDefault="00624EE4" w:rsidP="001D6D31">
            <w:pPr>
              <w:pStyle w:val="Normal6"/>
              <w:rPr>
                <w:szCs w:val="24"/>
              </w:rPr>
            </w:pPr>
            <w:r w:rsidRPr="00470220">
              <w:t>7.</w:t>
            </w:r>
            <w:r w:rsidRPr="00470220">
              <w:tab/>
              <w:t>På den berørte medlemsstats anmodning kan de biometriske oplysninger også optages og videregives på denne medlemsstats vegne af eksperter fra asylstøtteholdene, når de udfører opgaver og udøver beføjelser i overensstemmelse med forordning (EU) 2019/1896 og forordning (EU) XXX/XXX [forordningen om EU's Asylagentur].</w:t>
            </w:r>
          </w:p>
        </w:tc>
      </w:tr>
    </w:tbl>
    <w:p w14:paraId="4C60BD9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655AF42" w14:textId="77777777" w:rsidR="00624EE4" w:rsidRPr="00470220" w:rsidRDefault="00624EE4" w:rsidP="00624EE4">
      <w:r w:rsidRPr="005355CF">
        <w:rPr>
          <w:rStyle w:val="HideTWBExt"/>
        </w:rPr>
        <w:t>&lt;/Amend&gt;</w:t>
      </w:r>
    </w:p>
    <w:p w14:paraId="10EFE44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222</w:t>
      </w:r>
      <w:r w:rsidRPr="005355CF">
        <w:rPr>
          <w:rStyle w:val="HideTWBExt"/>
          <w:b w:val="0"/>
        </w:rPr>
        <w:t>&lt;/NumAm&gt;</w:t>
      </w:r>
    </w:p>
    <w:p w14:paraId="5E14E43C"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6284C256" w14:textId="77777777" w:rsidR="00624EE4" w:rsidRPr="00470220" w:rsidRDefault="00624EE4" w:rsidP="00624EE4">
      <w:r w:rsidRPr="005355CF">
        <w:rPr>
          <w:rStyle w:val="HideTWBExt"/>
        </w:rPr>
        <w:t>&lt;/RepeatBlock-By&gt;</w:t>
      </w:r>
    </w:p>
    <w:p w14:paraId="1A2056B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5AAFBB9" w14:textId="77777777" w:rsidR="00624EE4" w:rsidRPr="00470220" w:rsidRDefault="00624EE4" w:rsidP="00624EE4">
      <w:pPr>
        <w:pStyle w:val="NormalBold"/>
      </w:pPr>
      <w:r w:rsidRPr="005355CF">
        <w:rPr>
          <w:rStyle w:val="HideTWBExt"/>
          <w:b w:val="0"/>
        </w:rPr>
        <w:t>&lt;Article&gt;</w:t>
      </w:r>
      <w:r w:rsidRPr="00470220">
        <w:t>Dispositive del – nr. 17 – artikel 13 – stk. 8</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5F1EC94" w14:textId="77777777" w:rsidTr="001D6D31">
        <w:trPr>
          <w:jc w:val="center"/>
        </w:trPr>
        <w:tc>
          <w:tcPr>
            <w:tcW w:w="9752" w:type="dxa"/>
            <w:gridSpan w:val="2"/>
          </w:tcPr>
          <w:p w14:paraId="6B87DB38" w14:textId="77777777" w:rsidR="00624EE4" w:rsidRPr="00470220" w:rsidRDefault="00624EE4" w:rsidP="001D6D31">
            <w:pPr>
              <w:keepNext/>
            </w:pPr>
          </w:p>
        </w:tc>
      </w:tr>
      <w:tr w:rsidR="00176F35" w:rsidRPr="00470220" w14:paraId="00640E43" w14:textId="77777777" w:rsidTr="001D6D31">
        <w:trPr>
          <w:jc w:val="center"/>
        </w:trPr>
        <w:tc>
          <w:tcPr>
            <w:tcW w:w="4876" w:type="dxa"/>
            <w:hideMark/>
          </w:tcPr>
          <w:p w14:paraId="3D0DBFB5" w14:textId="77777777" w:rsidR="00624EE4" w:rsidRPr="00470220" w:rsidRDefault="00624EE4" w:rsidP="001D6D31">
            <w:pPr>
              <w:pStyle w:val="ColumnHeading"/>
              <w:keepNext/>
            </w:pPr>
            <w:r w:rsidRPr="00470220">
              <w:t>Kommissionens forslag</w:t>
            </w:r>
          </w:p>
        </w:tc>
        <w:tc>
          <w:tcPr>
            <w:tcW w:w="4876" w:type="dxa"/>
            <w:hideMark/>
          </w:tcPr>
          <w:p w14:paraId="538069B4" w14:textId="77777777" w:rsidR="00624EE4" w:rsidRPr="00470220" w:rsidRDefault="00624EE4" w:rsidP="001D6D31">
            <w:pPr>
              <w:pStyle w:val="ColumnHeading"/>
              <w:keepNext/>
            </w:pPr>
            <w:r w:rsidRPr="00470220">
              <w:t>Ændringsforslag</w:t>
            </w:r>
          </w:p>
        </w:tc>
      </w:tr>
      <w:tr w:rsidR="00176F35" w:rsidRPr="00470220" w14:paraId="185456BC" w14:textId="77777777" w:rsidTr="001D6D31">
        <w:trPr>
          <w:jc w:val="center"/>
        </w:trPr>
        <w:tc>
          <w:tcPr>
            <w:tcW w:w="4876" w:type="dxa"/>
            <w:hideMark/>
          </w:tcPr>
          <w:p w14:paraId="1983DB16" w14:textId="77777777" w:rsidR="00624EE4" w:rsidRPr="00470220" w:rsidRDefault="00624EE4" w:rsidP="001D6D31">
            <w:pPr>
              <w:pStyle w:val="Normal6"/>
            </w:pPr>
            <w:r w:rsidRPr="00470220">
              <w:t>8.</w:t>
            </w:r>
            <w:r w:rsidRPr="00470220">
              <w:tab/>
              <w:t>Hvert datasæt, der indsamles og videregives i overensstemmelse med stk. 1, kædes sammen med andre datasæt vedrørende samme tredjelandsstatsborger eller statsløse person i en sekvens, jf. artikel 4, stk. 6.</w:t>
            </w:r>
          </w:p>
        </w:tc>
        <w:tc>
          <w:tcPr>
            <w:tcW w:w="4876" w:type="dxa"/>
            <w:hideMark/>
          </w:tcPr>
          <w:p w14:paraId="72789E0D" w14:textId="77777777" w:rsidR="00624EE4" w:rsidRPr="00470220" w:rsidRDefault="00624EE4" w:rsidP="001D6D31">
            <w:pPr>
              <w:pStyle w:val="Normal6"/>
              <w:rPr>
                <w:szCs w:val="24"/>
              </w:rPr>
            </w:pPr>
            <w:r w:rsidRPr="00470220">
              <w:t>8.</w:t>
            </w:r>
            <w:r w:rsidRPr="00470220">
              <w:tab/>
              <w:t>Hvert datasæt, der indsamles og videregives i overensstemmelse med stk. 1, kædes sammen med andre datasæt vedrørende samme tredjelandsstatsborger eller statsløse person i én sekvens, jf. artikel 4, stk. 6</w:t>
            </w:r>
            <w:r w:rsidRPr="00470220">
              <w:rPr>
                <w:b/>
                <w:bCs/>
                <w:i/>
                <w:iCs/>
              </w:rPr>
              <w:t>, og med respekt for de fastsatte begrænsninger</w:t>
            </w:r>
            <w:r w:rsidRPr="00470220">
              <w:t>.</w:t>
            </w:r>
          </w:p>
        </w:tc>
      </w:tr>
    </w:tbl>
    <w:p w14:paraId="769039A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600567F" w14:textId="77777777" w:rsidR="00624EE4" w:rsidRPr="00470220" w:rsidRDefault="00624EE4" w:rsidP="00624EE4">
      <w:r w:rsidRPr="005355CF">
        <w:rPr>
          <w:rStyle w:val="HideTWBExt"/>
        </w:rPr>
        <w:t>&lt;/Amend&gt;</w:t>
      </w:r>
    </w:p>
    <w:p w14:paraId="08C56D0D"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223</w:t>
      </w:r>
      <w:r w:rsidRPr="005355CF">
        <w:rPr>
          <w:rStyle w:val="HideTWBExt"/>
          <w:b w:val="0"/>
        </w:rPr>
        <w:t>&lt;/NumAm&gt;</w:t>
      </w:r>
    </w:p>
    <w:p w14:paraId="18F54246"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3FC33E6" w14:textId="77777777" w:rsidR="00624EE4" w:rsidRPr="00470220" w:rsidRDefault="00624EE4" w:rsidP="00624EE4">
      <w:r w:rsidRPr="005355CF">
        <w:rPr>
          <w:rStyle w:val="HideTWBExt"/>
        </w:rPr>
        <w:t>&lt;/RepeatBlock-By&gt;</w:t>
      </w:r>
    </w:p>
    <w:p w14:paraId="4D5FC86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E9927E8" w14:textId="77777777" w:rsidR="00624EE4" w:rsidRPr="00470220" w:rsidRDefault="00624EE4" w:rsidP="00624EE4">
      <w:pPr>
        <w:pStyle w:val="NormalBold"/>
      </w:pPr>
      <w:r w:rsidRPr="005355CF">
        <w:rPr>
          <w:rStyle w:val="HideTWBExt"/>
          <w:b w:val="0"/>
        </w:rPr>
        <w:t>&lt;Article&gt;</w:t>
      </w:r>
      <w:r w:rsidRPr="00470220">
        <w:t>Dispositive del – nr. 18 – artikel 14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2DBA263" w14:textId="77777777" w:rsidTr="001D6D31">
        <w:trPr>
          <w:jc w:val="center"/>
        </w:trPr>
        <w:tc>
          <w:tcPr>
            <w:tcW w:w="9752" w:type="dxa"/>
            <w:gridSpan w:val="2"/>
          </w:tcPr>
          <w:p w14:paraId="049CEA78" w14:textId="77777777" w:rsidR="00624EE4" w:rsidRPr="00470220" w:rsidRDefault="00624EE4" w:rsidP="001D6D31">
            <w:pPr>
              <w:keepNext/>
            </w:pPr>
          </w:p>
        </w:tc>
      </w:tr>
      <w:tr w:rsidR="00176F35" w:rsidRPr="00470220" w14:paraId="1A365936" w14:textId="77777777" w:rsidTr="001D6D31">
        <w:trPr>
          <w:jc w:val="center"/>
        </w:trPr>
        <w:tc>
          <w:tcPr>
            <w:tcW w:w="4876" w:type="dxa"/>
            <w:hideMark/>
          </w:tcPr>
          <w:p w14:paraId="0EF16A90" w14:textId="77777777" w:rsidR="00624EE4" w:rsidRPr="00470220" w:rsidRDefault="00624EE4" w:rsidP="001D6D31">
            <w:pPr>
              <w:pStyle w:val="ColumnHeading"/>
              <w:keepNext/>
            </w:pPr>
            <w:r w:rsidRPr="00470220">
              <w:t>Kommissionens forslag</w:t>
            </w:r>
          </w:p>
        </w:tc>
        <w:tc>
          <w:tcPr>
            <w:tcW w:w="4876" w:type="dxa"/>
            <w:hideMark/>
          </w:tcPr>
          <w:p w14:paraId="5E91CB6F" w14:textId="77777777" w:rsidR="00624EE4" w:rsidRPr="00470220" w:rsidRDefault="00624EE4" w:rsidP="001D6D31">
            <w:pPr>
              <w:pStyle w:val="ColumnHeading"/>
              <w:keepNext/>
            </w:pPr>
            <w:r w:rsidRPr="00470220">
              <w:t>Ændringsforslag</w:t>
            </w:r>
          </w:p>
        </w:tc>
      </w:tr>
      <w:tr w:rsidR="00176F35" w:rsidRPr="00470220" w14:paraId="1D9CD4BB" w14:textId="77777777" w:rsidTr="001D6D31">
        <w:trPr>
          <w:jc w:val="center"/>
        </w:trPr>
        <w:tc>
          <w:tcPr>
            <w:tcW w:w="4876" w:type="dxa"/>
            <w:hideMark/>
          </w:tcPr>
          <w:p w14:paraId="32093812" w14:textId="77777777" w:rsidR="00624EE4" w:rsidRPr="00470220" w:rsidRDefault="00624EE4" w:rsidP="001D6D31">
            <w:pPr>
              <w:pStyle w:val="Normal6"/>
            </w:pPr>
            <w:r w:rsidRPr="00470220">
              <w:rPr>
                <w:b/>
                <w:i/>
              </w:rPr>
              <w:t>[...]</w:t>
            </w:r>
          </w:p>
        </w:tc>
        <w:tc>
          <w:tcPr>
            <w:tcW w:w="4876" w:type="dxa"/>
            <w:hideMark/>
          </w:tcPr>
          <w:p w14:paraId="26B8E102" w14:textId="77777777" w:rsidR="00624EE4" w:rsidRPr="00470220" w:rsidRDefault="00624EE4" w:rsidP="001D6D31">
            <w:pPr>
              <w:pStyle w:val="Normal6"/>
              <w:rPr>
                <w:szCs w:val="24"/>
              </w:rPr>
            </w:pPr>
            <w:r w:rsidRPr="00470220">
              <w:rPr>
                <w:b/>
                <w:i/>
              </w:rPr>
              <w:t>udgår</w:t>
            </w:r>
          </w:p>
        </w:tc>
      </w:tr>
    </w:tbl>
    <w:p w14:paraId="2499DCF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DBE605F" w14:textId="77777777" w:rsidR="00624EE4" w:rsidRPr="00470220" w:rsidRDefault="00624EE4" w:rsidP="00624EE4">
      <w:r w:rsidRPr="005355CF">
        <w:rPr>
          <w:rStyle w:val="HideTWBExt"/>
        </w:rPr>
        <w:t>&lt;/Amend&gt;</w:t>
      </w:r>
    </w:p>
    <w:p w14:paraId="2380146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224</w:t>
      </w:r>
      <w:r w:rsidRPr="005355CF">
        <w:rPr>
          <w:rStyle w:val="HideTWBExt"/>
          <w:b w:val="0"/>
        </w:rPr>
        <w:t>&lt;/NumAm&gt;</w:t>
      </w:r>
    </w:p>
    <w:p w14:paraId="039A7E3F"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8E9E26B" w14:textId="77777777" w:rsidR="00624EE4" w:rsidRPr="00470220" w:rsidRDefault="00624EE4" w:rsidP="00624EE4">
      <w:r w:rsidRPr="005355CF">
        <w:rPr>
          <w:rStyle w:val="HideTWBExt"/>
        </w:rPr>
        <w:t>&lt;/RepeatBlock-By&gt;</w:t>
      </w:r>
    </w:p>
    <w:p w14:paraId="1FA0112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ABF607B" w14:textId="77777777" w:rsidR="00624EE4" w:rsidRPr="00470220" w:rsidRDefault="00624EE4" w:rsidP="00624EE4">
      <w:pPr>
        <w:pStyle w:val="NormalBold"/>
      </w:pPr>
      <w:r w:rsidRPr="005355CF">
        <w:rPr>
          <w:rStyle w:val="HideTWBExt"/>
          <w:b w:val="0"/>
        </w:rPr>
        <w:t>&lt;Article&gt;</w:t>
      </w:r>
      <w:r w:rsidRPr="00470220">
        <w:t>Dispositive del – nr. 18 – artikel 14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81EE283" w14:textId="77777777" w:rsidTr="001D6D31">
        <w:trPr>
          <w:jc w:val="center"/>
        </w:trPr>
        <w:tc>
          <w:tcPr>
            <w:tcW w:w="9752" w:type="dxa"/>
            <w:gridSpan w:val="2"/>
          </w:tcPr>
          <w:p w14:paraId="7AE541EC" w14:textId="77777777" w:rsidR="00624EE4" w:rsidRPr="00470220" w:rsidRDefault="00624EE4" w:rsidP="001D6D31">
            <w:pPr>
              <w:keepNext/>
            </w:pPr>
          </w:p>
        </w:tc>
      </w:tr>
      <w:tr w:rsidR="00176F35" w:rsidRPr="00470220" w14:paraId="41BBEA14" w14:textId="77777777" w:rsidTr="001D6D31">
        <w:trPr>
          <w:jc w:val="center"/>
        </w:trPr>
        <w:tc>
          <w:tcPr>
            <w:tcW w:w="4876" w:type="dxa"/>
            <w:hideMark/>
          </w:tcPr>
          <w:p w14:paraId="63E48518" w14:textId="77777777" w:rsidR="00624EE4" w:rsidRPr="00470220" w:rsidRDefault="00624EE4" w:rsidP="001D6D31">
            <w:pPr>
              <w:pStyle w:val="ColumnHeading"/>
              <w:keepNext/>
            </w:pPr>
            <w:r w:rsidRPr="00470220">
              <w:t>Kommissionens forslag</w:t>
            </w:r>
          </w:p>
        </w:tc>
        <w:tc>
          <w:tcPr>
            <w:tcW w:w="4876" w:type="dxa"/>
            <w:hideMark/>
          </w:tcPr>
          <w:p w14:paraId="50D2CAD3" w14:textId="77777777" w:rsidR="00624EE4" w:rsidRPr="00470220" w:rsidRDefault="00624EE4" w:rsidP="001D6D31">
            <w:pPr>
              <w:pStyle w:val="ColumnHeading"/>
              <w:keepNext/>
            </w:pPr>
            <w:r w:rsidRPr="00470220">
              <w:t>Ændringsforslag</w:t>
            </w:r>
          </w:p>
        </w:tc>
      </w:tr>
      <w:tr w:rsidR="00176F35" w:rsidRPr="00470220" w14:paraId="0D661A3D" w14:textId="77777777" w:rsidTr="001D6D31">
        <w:trPr>
          <w:jc w:val="center"/>
        </w:trPr>
        <w:tc>
          <w:tcPr>
            <w:tcW w:w="4876" w:type="dxa"/>
            <w:hideMark/>
          </w:tcPr>
          <w:p w14:paraId="610FCA8B" w14:textId="77777777" w:rsidR="00624EE4" w:rsidRPr="00470220" w:rsidRDefault="00624EE4" w:rsidP="001D6D31">
            <w:pPr>
              <w:pStyle w:val="Normal6"/>
            </w:pPr>
            <w:r w:rsidRPr="00470220">
              <w:rPr>
                <w:b/>
                <w:i/>
              </w:rPr>
              <w:t>[...]</w:t>
            </w:r>
          </w:p>
        </w:tc>
        <w:tc>
          <w:tcPr>
            <w:tcW w:w="4876" w:type="dxa"/>
            <w:hideMark/>
          </w:tcPr>
          <w:p w14:paraId="35DA2910" w14:textId="77777777" w:rsidR="00624EE4" w:rsidRPr="00470220" w:rsidRDefault="00624EE4" w:rsidP="001D6D31">
            <w:pPr>
              <w:pStyle w:val="Normal6"/>
              <w:rPr>
                <w:szCs w:val="24"/>
              </w:rPr>
            </w:pPr>
            <w:r w:rsidRPr="00470220">
              <w:rPr>
                <w:b/>
                <w:i/>
              </w:rPr>
              <w:t>udgår</w:t>
            </w:r>
          </w:p>
        </w:tc>
      </w:tr>
    </w:tbl>
    <w:p w14:paraId="21095E5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F742030" w14:textId="77777777" w:rsidR="00624EE4" w:rsidRPr="00470220" w:rsidRDefault="00624EE4" w:rsidP="00624EE4">
      <w:r w:rsidRPr="005355CF">
        <w:rPr>
          <w:rStyle w:val="HideTWBExt"/>
        </w:rPr>
        <w:t>&lt;/Amend&gt;</w:t>
      </w:r>
    </w:p>
    <w:p w14:paraId="4775AE3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225</w:t>
      </w:r>
      <w:r w:rsidRPr="005355CF">
        <w:rPr>
          <w:rStyle w:val="HideTWBExt"/>
          <w:b w:val="0"/>
        </w:rPr>
        <w:t>&lt;/NumAm&gt;</w:t>
      </w:r>
    </w:p>
    <w:p w14:paraId="08AA2FA8"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3F2FD2D" w14:textId="77777777" w:rsidR="00624EE4" w:rsidRPr="00470220" w:rsidRDefault="00624EE4" w:rsidP="00624EE4">
      <w:r w:rsidRPr="005355CF">
        <w:rPr>
          <w:rStyle w:val="HideTWBExt"/>
        </w:rPr>
        <w:t>&lt;/RepeatBlock-By&gt;</w:t>
      </w:r>
    </w:p>
    <w:p w14:paraId="1BE7633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6D613D8" w14:textId="77777777" w:rsidR="00624EE4" w:rsidRPr="00470220" w:rsidRDefault="00624EE4" w:rsidP="00624EE4">
      <w:pPr>
        <w:pStyle w:val="NormalBold"/>
      </w:pPr>
      <w:r w:rsidRPr="005355CF">
        <w:rPr>
          <w:rStyle w:val="HideTWBExt"/>
          <w:b w:val="0"/>
        </w:rPr>
        <w:t>&lt;Article&gt;</w:t>
      </w:r>
      <w:r w:rsidRPr="00470220">
        <w:t>Dispositive del – nr. 18 – artikel 14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1F2F06E" w14:textId="77777777" w:rsidTr="001D6D31">
        <w:trPr>
          <w:jc w:val="center"/>
        </w:trPr>
        <w:tc>
          <w:tcPr>
            <w:tcW w:w="9752" w:type="dxa"/>
            <w:gridSpan w:val="2"/>
          </w:tcPr>
          <w:p w14:paraId="2DC3F74C" w14:textId="77777777" w:rsidR="00624EE4" w:rsidRPr="00470220" w:rsidRDefault="00624EE4" w:rsidP="001D6D31">
            <w:pPr>
              <w:keepNext/>
            </w:pPr>
          </w:p>
        </w:tc>
      </w:tr>
      <w:tr w:rsidR="00176F35" w:rsidRPr="00470220" w14:paraId="0BE9684E" w14:textId="77777777" w:rsidTr="001D6D31">
        <w:trPr>
          <w:jc w:val="center"/>
        </w:trPr>
        <w:tc>
          <w:tcPr>
            <w:tcW w:w="4876" w:type="dxa"/>
            <w:hideMark/>
          </w:tcPr>
          <w:p w14:paraId="6FFE9349" w14:textId="77777777" w:rsidR="00624EE4" w:rsidRPr="00470220" w:rsidRDefault="00624EE4" w:rsidP="001D6D31">
            <w:pPr>
              <w:pStyle w:val="ColumnHeading"/>
              <w:keepNext/>
            </w:pPr>
            <w:r w:rsidRPr="00470220">
              <w:t>Kommissionens forslag</w:t>
            </w:r>
          </w:p>
        </w:tc>
        <w:tc>
          <w:tcPr>
            <w:tcW w:w="4876" w:type="dxa"/>
            <w:hideMark/>
          </w:tcPr>
          <w:p w14:paraId="146543DE" w14:textId="77777777" w:rsidR="00624EE4" w:rsidRPr="00470220" w:rsidRDefault="00624EE4" w:rsidP="001D6D31">
            <w:pPr>
              <w:pStyle w:val="ColumnHeading"/>
              <w:keepNext/>
            </w:pPr>
            <w:r w:rsidRPr="00470220">
              <w:t>Ændringsforslag</w:t>
            </w:r>
          </w:p>
        </w:tc>
      </w:tr>
      <w:tr w:rsidR="00176F35" w:rsidRPr="00470220" w14:paraId="63160B5A" w14:textId="77777777" w:rsidTr="001D6D31">
        <w:trPr>
          <w:jc w:val="center"/>
        </w:trPr>
        <w:tc>
          <w:tcPr>
            <w:tcW w:w="4876" w:type="dxa"/>
            <w:hideMark/>
          </w:tcPr>
          <w:p w14:paraId="145324D9" w14:textId="77777777" w:rsidR="00624EE4" w:rsidRPr="00470220" w:rsidRDefault="00624EE4" w:rsidP="001D6D31">
            <w:pPr>
              <w:pStyle w:val="Normal6"/>
            </w:pPr>
            <w:r w:rsidRPr="00470220">
              <w:t>1.</w:t>
            </w:r>
            <w:r w:rsidRPr="00470220">
              <w:tab/>
              <w:t xml:space="preserve">Medlemsstaterne optager omgående biometriske oplysninger af alle tredjelandsstatsborgere eller statsløse, der er fyldt </w:t>
            </w:r>
            <w:r w:rsidRPr="00470220">
              <w:rPr>
                <w:b/>
                <w:bCs/>
                <w:i/>
                <w:iCs/>
              </w:rPr>
              <w:t>seks</w:t>
            </w:r>
            <w:r w:rsidRPr="00470220">
              <w:t xml:space="preserve"> år, og som opholder sig </w:t>
            </w:r>
            <w:r w:rsidRPr="00470220">
              <w:rPr>
                <w:b/>
                <w:bCs/>
                <w:i/>
                <w:iCs/>
              </w:rPr>
              <w:t>ulovligt</w:t>
            </w:r>
            <w:r w:rsidRPr="00470220">
              <w:t xml:space="preserve"> på deres område.</w:t>
            </w:r>
          </w:p>
        </w:tc>
        <w:tc>
          <w:tcPr>
            <w:tcW w:w="4876" w:type="dxa"/>
            <w:hideMark/>
          </w:tcPr>
          <w:p w14:paraId="54B94843" w14:textId="15A35F25" w:rsidR="00624EE4" w:rsidRPr="00470220" w:rsidRDefault="00624EE4" w:rsidP="001D6D31">
            <w:pPr>
              <w:pStyle w:val="Normal6"/>
              <w:rPr>
                <w:szCs w:val="24"/>
              </w:rPr>
            </w:pPr>
            <w:r w:rsidRPr="00470220">
              <w:t>1.</w:t>
            </w:r>
            <w:r w:rsidRPr="00470220">
              <w:tab/>
              <w:t xml:space="preserve">Medlemsstaterne optager </w:t>
            </w:r>
            <w:r w:rsidRPr="00470220">
              <w:rPr>
                <w:b/>
                <w:bCs/>
                <w:i/>
                <w:iCs/>
              </w:rPr>
              <w:t xml:space="preserve">på beskyttende vis </w:t>
            </w:r>
            <w:r w:rsidRPr="00470220">
              <w:t xml:space="preserve">omgående biometriske oplysninger af alle tredjelandsstatsborgere eller statsløse, der er fyldt </w:t>
            </w:r>
            <w:r w:rsidRPr="00470220">
              <w:rPr>
                <w:b/>
                <w:bCs/>
                <w:i/>
                <w:iCs/>
              </w:rPr>
              <w:t>14</w:t>
            </w:r>
            <w:r w:rsidRPr="00470220">
              <w:t xml:space="preserve"> år, og som opholder sig </w:t>
            </w:r>
            <w:r w:rsidRPr="00470220">
              <w:rPr>
                <w:b/>
                <w:bCs/>
                <w:i/>
                <w:iCs/>
              </w:rPr>
              <w:t>irregulært</w:t>
            </w:r>
            <w:r w:rsidRPr="00470220">
              <w:t xml:space="preserve"> på deres område.</w:t>
            </w:r>
          </w:p>
        </w:tc>
      </w:tr>
      <w:tr w:rsidR="00176F35" w:rsidRPr="00470220" w14:paraId="0CC1F646" w14:textId="77777777" w:rsidTr="001D6D31">
        <w:trPr>
          <w:jc w:val="center"/>
        </w:trPr>
        <w:tc>
          <w:tcPr>
            <w:tcW w:w="4876" w:type="dxa"/>
          </w:tcPr>
          <w:p w14:paraId="5FBE73CE" w14:textId="77777777" w:rsidR="00624EE4" w:rsidRPr="00470220" w:rsidRDefault="00624EE4" w:rsidP="001D6D31">
            <w:pPr>
              <w:pStyle w:val="Normal6"/>
            </w:pPr>
          </w:p>
        </w:tc>
        <w:tc>
          <w:tcPr>
            <w:tcW w:w="4876" w:type="dxa"/>
            <w:hideMark/>
          </w:tcPr>
          <w:p w14:paraId="286D8632" w14:textId="3785C836" w:rsidR="00624EE4" w:rsidRPr="00470220" w:rsidRDefault="00624EE4" w:rsidP="001D6D31">
            <w:pPr>
              <w:pStyle w:val="Normal6"/>
              <w:rPr>
                <w:szCs w:val="24"/>
              </w:rPr>
            </w:pPr>
            <w:r w:rsidRPr="00470220">
              <w:rPr>
                <w:b/>
                <w:i/>
              </w:rPr>
              <w:t xml:space="preserve">Hvis en medlemsstat ikke kan fastslå, hvorvidt en mindreårig er 14 år eller ældre, skal medlemsstaterne gå ud fra, at ansøgeren er under 14 år gammel. </w:t>
            </w:r>
          </w:p>
        </w:tc>
      </w:tr>
    </w:tbl>
    <w:p w14:paraId="0811813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296239F" w14:textId="77777777" w:rsidR="00624EE4" w:rsidRPr="00470220" w:rsidRDefault="00624EE4" w:rsidP="00624EE4">
      <w:r w:rsidRPr="005355CF">
        <w:rPr>
          <w:rStyle w:val="HideTWBExt"/>
        </w:rPr>
        <w:lastRenderedPageBreak/>
        <w:t>&lt;/Amend&gt;</w:t>
      </w:r>
    </w:p>
    <w:p w14:paraId="1BC6E14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226</w:t>
      </w:r>
      <w:r w:rsidRPr="005355CF">
        <w:rPr>
          <w:rStyle w:val="HideTWBExt"/>
          <w:b w:val="0"/>
        </w:rPr>
        <w:t>&lt;/NumAm&gt;</w:t>
      </w:r>
    </w:p>
    <w:p w14:paraId="37BD3EFB"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225E305" w14:textId="77777777" w:rsidR="00624EE4" w:rsidRPr="00470220" w:rsidRDefault="00624EE4" w:rsidP="00624EE4">
      <w:r w:rsidRPr="005355CF">
        <w:rPr>
          <w:rStyle w:val="HideTWBExt"/>
        </w:rPr>
        <w:t>&lt;/RepeatBlock-By&gt;</w:t>
      </w:r>
    </w:p>
    <w:p w14:paraId="32832DB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D7E1C99" w14:textId="77777777" w:rsidR="00624EE4" w:rsidRPr="00470220" w:rsidRDefault="00624EE4" w:rsidP="00624EE4">
      <w:pPr>
        <w:pStyle w:val="NormalBold"/>
      </w:pPr>
      <w:r w:rsidRPr="005355CF">
        <w:rPr>
          <w:rStyle w:val="HideTWBExt"/>
          <w:b w:val="0"/>
        </w:rPr>
        <w:t>&lt;Article&gt;</w:t>
      </w:r>
      <w:r w:rsidRPr="00470220">
        <w:t>Dispositive del – nr. 18 – artikel 14 – stk. 2 – indledning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027C798" w14:textId="77777777" w:rsidTr="001D6D31">
        <w:trPr>
          <w:jc w:val="center"/>
        </w:trPr>
        <w:tc>
          <w:tcPr>
            <w:tcW w:w="9752" w:type="dxa"/>
            <w:gridSpan w:val="2"/>
          </w:tcPr>
          <w:p w14:paraId="1A1C063B" w14:textId="77777777" w:rsidR="00624EE4" w:rsidRPr="00470220" w:rsidRDefault="00624EE4" w:rsidP="001D6D31">
            <w:pPr>
              <w:keepNext/>
            </w:pPr>
          </w:p>
        </w:tc>
      </w:tr>
      <w:tr w:rsidR="00176F35" w:rsidRPr="00470220" w14:paraId="79E247E4" w14:textId="77777777" w:rsidTr="001D6D31">
        <w:trPr>
          <w:jc w:val="center"/>
        </w:trPr>
        <w:tc>
          <w:tcPr>
            <w:tcW w:w="4876" w:type="dxa"/>
            <w:hideMark/>
          </w:tcPr>
          <w:p w14:paraId="5120FAF8" w14:textId="77777777" w:rsidR="00624EE4" w:rsidRPr="00470220" w:rsidRDefault="00624EE4" w:rsidP="001D6D31">
            <w:pPr>
              <w:pStyle w:val="ColumnHeading"/>
              <w:keepNext/>
            </w:pPr>
            <w:r w:rsidRPr="00470220">
              <w:t>Kommissionens forslag</w:t>
            </w:r>
          </w:p>
        </w:tc>
        <w:tc>
          <w:tcPr>
            <w:tcW w:w="4876" w:type="dxa"/>
            <w:hideMark/>
          </w:tcPr>
          <w:p w14:paraId="7948D362" w14:textId="77777777" w:rsidR="00624EE4" w:rsidRPr="00470220" w:rsidRDefault="00624EE4" w:rsidP="001D6D31">
            <w:pPr>
              <w:pStyle w:val="ColumnHeading"/>
              <w:keepNext/>
            </w:pPr>
            <w:r w:rsidRPr="00470220">
              <w:t>Ændringsforslag</w:t>
            </w:r>
          </w:p>
        </w:tc>
      </w:tr>
      <w:tr w:rsidR="00176F35" w:rsidRPr="00470220" w14:paraId="2EE46538" w14:textId="77777777" w:rsidTr="001D6D31">
        <w:trPr>
          <w:jc w:val="center"/>
        </w:trPr>
        <w:tc>
          <w:tcPr>
            <w:tcW w:w="4876" w:type="dxa"/>
            <w:hideMark/>
          </w:tcPr>
          <w:p w14:paraId="78ECE83E" w14:textId="77777777" w:rsidR="00624EE4" w:rsidRPr="00470220" w:rsidRDefault="00624EE4" w:rsidP="001D6D31">
            <w:pPr>
              <w:pStyle w:val="Normal6"/>
            </w:pPr>
            <w:r w:rsidRPr="00470220">
              <w:t>2.</w:t>
            </w:r>
            <w:r w:rsidRPr="00470220">
              <w:tab/>
              <w:t xml:space="preserve">Den pågældende medlemsstat videregiver snarest muligt og senest 72 timer efter , at det er blevet konstateret, at tredjelandsstatsborgeren eller den statsløse person opholder sig </w:t>
            </w:r>
            <w:r w:rsidRPr="00470220">
              <w:rPr>
                <w:b/>
                <w:bCs/>
                <w:i/>
                <w:iCs/>
              </w:rPr>
              <w:t>ulovligt</w:t>
            </w:r>
            <w:r w:rsidRPr="00470220">
              <w:t>, til det centrale system og til CIR, hvis det er relevant, følgende oplysninger vedrørende de i stk. 1 omhandlede tredjelandsstatsborgere eller statsløse:</w:t>
            </w:r>
          </w:p>
        </w:tc>
        <w:tc>
          <w:tcPr>
            <w:tcW w:w="4876" w:type="dxa"/>
            <w:hideMark/>
          </w:tcPr>
          <w:p w14:paraId="33967A73" w14:textId="77777777" w:rsidR="00624EE4" w:rsidRPr="00470220" w:rsidRDefault="00624EE4" w:rsidP="001D6D31">
            <w:pPr>
              <w:pStyle w:val="Normal6"/>
              <w:rPr>
                <w:szCs w:val="24"/>
              </w:rPr>
            </w:pPr>
            <w:r w:rsidRPr="00470220">
              <w:t>2.</w:t>
            </w:r>
            <w:r w:rsidRPr="00470220">
              <w:tab/>
              <w:t xml:space="preserve">Den pågældende medlemsstat videregiver snarest muligt og senest 72 timer efter , at det er blevet konstateret, at tredjelandsstatsborgeren eller den statsløse person opholder sig </w:t>
            </w:r>
            <w:r w:rsidRPr="00470220">
              <w:rPr>
                <w:b/>
                <w:bCs/>
                <w:i/>
                <w:iCs/>
              </w:rPr>
              <w:t>irregulært</w:t>
            </w:r>
            <w:r w:rsidRPr="00470220">
              <w:t>, til det centrale system og til CIR, hvis det er relevant, følgende oplysninger vedrørende de i stk. 1 omhandlede tredjelandsstatsborgere eller statsløse:</w:t>
            </w:r>
          </w:p>
        </w:tc>
      </w:tr>
    </w:tbl>
    <w:p w14:paraId="0B0BEE3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3BE516D" w14:textId="77777777" w:rsidR="00624EE4" w:rsidRPr="00470220" w:rsidRDefault="00624EE4" w:rsidP="00624EE4">
      <w:r w:rsidRPr="005355CF">
        <w:rPr>
          <w:rStyle w:val="HideTWBExt"/>
        </w:rPr>
        <w:t>&lt;/Amend&gt;</w:t>
      </w:r>
    </w:p>
    <w:p w14:paraId="17F127E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227</w:t>
      </w:r>
      <w:r w:rsidRPr="005355CF">
        <w:rPr>
          <w:rStyle w:val="HideTWBExt"/>
          <w:b w:val="0"/>
        </w:rPr>
        <w:t>&lt;/NumAm&gt;</w:t>
      </w:r>
    </w:p>
    <w:p w14:paraId="19951F84"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8E6C6D3" w14:textId="77777777" w:rsidR="00624EE4" w:rsidRPr="00470220" w:rsidRDefault="00624EE4" w:rsidP="00624EE4">
      <w:r w:rsidRPr="005355CF">
        <w:rPr>
          <w:rStyle w:val="HideTWBExt"/>
        </w:rPr>
        <w:t>&lt;/RepeatBlock-By&gt;</w:t>
      </w:r>
    </w:p>
    <w:p w14:paraId="1866452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6779AFF" w14:textId="77777777" w:rsidR="00624EE4" w:rsidRPr="00470220" w:rsidRDefault="00624EE4" w:rsidP="00624EE4">
      <w:pPr>
        <w:pStyle w:val="NormalBold"/>
      </w:pPr>
      <w:r w:rsidRPr="005355CF">
        <w:rPr>
          <w:rStyle w:val="HideTWBExt"/>
          <w:b w:val="0"/>
        </w:rPr>
        <w:t>&lt;Article&gt;</w:t>
      </w:r>
      <w:r w:rsidRPr="00470220">
        <w:t>Dispositive del – nr. 18 – artikel 14 – stk. 2 – litra h</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67241D4" w14:textId="77777777" w:rsidTr="001D6D31">
        <w:trPr>
          <w:jc w:val="center"/>
        </w:trPr>
        <w:tc>
          <w:tcPr>
            <w:tcW w:w="9752" w:type="dxa"/>
            <w:gridSpan w:val="2"/>
          </w:tcPr>
          <w:p w14:paraId="5581FA75" w14:textId="77777777" w:rsidR="00624EE4" w:rsidRPr="00470220" w:rsidRDefault="00624EE4" w:rsidP="001D6D31">
            <w:pPr>
              <w:keepNext/>
            </w:pPr>
          </w:p>
        </w:tc>
      </w:tr>
      <w:tr w:rsidR="00176F35" w:rsidRPr="00470220" w14:paraId="7583258E" w14:textId="77777777" w:rsidTr="001D6D31">
        <w:trPr>
          <w:jc w:val="center"/>
        </w:trPr>
        <w:tc>
          <w:tcPr>
            <w:tcW w:w="4876" w:type="dxa"/>
            <w:hideMark/>
          </w:tcPr>
          <w:p w14:paraId="18544E5D" w14:textId="77777777" w:rsidR="00624EE4" w:rsidRPr="00470220" w:rsidRDefault="00624EE4" w:rsidP="001D6D31">
            <w:pPr>
              <w:pStyle w:val="ColumnHeading"/>
              <w:keepNext/>
            </w:pPr>
            <w:r w:rsidRPr="00470220">
              <w:t>Kommissionens forslag</w:t>
            </w:r>
          </w:p>
        </w:tc>
        <w:tc>
          <w:tcPr>
            <w:tcW w:w="4876" w:type="dxa"/>
            <w:hideMark/>
          </w:tcPr>
          <w:p w14:paraId="754F126F" w14:textId="77777777" w:rsidR="00624EE4" w:rsidRPr="00470220" w:rsidRDefault="00624EE4" w:rsidP="001D6D31">
            <w:pPr>
              <w:pStyle w:val="ColumnHeading"/>
              <w:keepNext/>
            </w:pPr>
            <w:r w:rsidRPr="00470220">
              <w:t>Ændringsforslag</w:t>
            </w:r>
          </w:p>
        </w:tc>
      </w:tr>
      <w:tr w:rsidR="00176F35" w:rsidRPr="00470220" w14:paraId="4DA22308" w14:textId="77777777" w:rsidTr="001D6D31">
        <w:trPr>
          <w:jc w:val="center"/>
        </w:trPr>
        <w:tc>
          <w:tcPr>
            <w:tcW w:w="4876" w:type="dxa"/>
            <w:hideMark/>
          </w:tcPr>
          <w:p w14:paraId="4344B4E4" w14:textId="77777777" w:rsidR="00624EE4" w:rsidRPr="00470220" w:rsidRDefault="00624EE4" w:rsidP="001D6D31">
            <w:pPr>
              <w:pStyle w:val="Normal6"/>
            </w:pPr>
            <w:r w:rsidRPr="00470220">
              <w:t>h)</w:t>
            </w:r>
            <w:r w:rsidRPr="00470220">
              <w:tab/>
              <w:t>køn</w:t>
            </w:r>
          </w:p>
        </w:tc>
        <w:tc>
          <w:tcPr>
            <w:tcW w:w="4876" w:type="dxa"/>
            <w:hideMark/>
          </w:tcPr>
          <w:p w14:paraId="3DDC75DB" w14:textId="67F26137"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p>
        </w:tc>
      </w:tr>
    </w:tbl>
    <w:p w14:paraId="6026C6E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AA902A0" w14:textId="77777777" w:rsidR="00624EE4" w:rsidRPr="00470220" w:rsidRDefault="00624EE4" w:rsidP="00624EE4">
      <w:r w:rsidRPr="005355CF">
        <w:rPr>
          <w:rStyle w:val="HideTWBExt"/>
        </w:rPr>
        <w:t>&lt;/Amend&gt;</w:t>
      </w:r>
    </w:p>
    <w:p w14:paraId="7B5FF9A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228</w:t>
      </w:r>
      <w:r w:rsidRPr="005355CF">
        <w:rPr>
          <w:rStyle w:val="HideTWBExt"/>
          <w:b w:val="0"/>
        </w:rPr>
        <w:t>&lt;/NumAm&gt;</w:t>
      </w:r>
    </w:p>
    <w:p w14:paraId="2BF8CAAB"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283BDB1" w14:textId="77777777" w:rsidR="00624EE4" w:rsidRPr="00470220" w:rsidRDefault="00624EE4" w:rsidP="00624EE4">
      <w:r w:rsidRPr="005355CF">
        <w:rPr>
          <w:rStyle w:val="HideTWBExt"/>
        </w:rPr>
        <w:t>&lt;/RepeatBlock-By&gt;</w:t>
      </w:r>
    </w:p>
    <w:p w14:paraId="1310F24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C2BC333" w14:textId="77777777" w:rsidR="00624EE4" w:rsidRPr="00470220" w:rsidRDefault="00624EE4" w:rsidP="00624EE4">
      <w:pPr>
        <w:pStyle w:val="NormalBold"/>
      </w:pPr>
      <w:r w:rsidRPr="005355CF">
        <w:rPr>
          <w:rStyle w:val="HideTWBExt"/>
          <w:b w:val="0"/>
        </w:rPr>
        <w:t>&lt;Article&gt;</w:t>
      </w:r>
      <w:r w:rsidRPr="00470220">
        <w:t>Dispositive del – nr. 18 – artikel 14 – stk. 2 – litra s</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2D973C1" w14:textId="77777777" w:rsidTr="001D6D31">
        <w:trPr>
          <w:jc w:val="center"/>
        </w:trPr>
        <w:tc>
          <w:tcPr>
            <w:tcW w:w="9752" w:type="dxa"/>
            <w:gridSpan w:val="2"/>
          </w:tcPr>
          <w:p w14:paraId="05EC3C7E" w14:textId="77777777" w:rsidR="00624EE4" w:rsidRPr="00470220" w:rsidRDefault="00624EE4" w:rsidP="001D6D31">
            <w:pPr>
              <w:keepNext/>
            </w:pPr>
          </w:p>
        </w:tc>
      </w:tr>
      <w:tr w:rsidR="00176F35" w:rsidRPr="00470220" w14:paraId="1EC783F0" w14:textId="77777777" w:rsidTr="001D6D31">
        <w:trPr>
          <w:jc w:val="center"/>
        </w:trPr>
        <w:tc>
          <w:tcPr>
            <w:tcW w:w="4876" w:type="dxa"/>
            <w:hideMark/>
          </w:tcPr>
          <w:p w14:paraId="7B3AA5FA" w14:textId="77777777" w:rsidR="00624EE4" w:rsidRPr="00470220" w:rsidRDefault="00624EE4" w:rsidP="001D6D31">
            <w:pPr>
              <w:pStyle w:val="ColumnHeading"/>
              <w:keepNext/>
            </w:pPr>
            <w:r w:rsidRPr="00470220">
              <w:t>Kommissionens forslag</w:t>
            </w:r>
          </w:p>
        </w:tc>
        <w:tc>
          <w:tcPr>
            <w:tcW w:w="4876" w:type="dxa"/>
            <w:hideMark/>
          </w:tcPr>
          <w:p w14:paraId="13FE531F" w14:textId="77777777" w:rsidR="00624EE4" w:rsidRPr="00470220" w:rsidRDefault="00624EE4" w:rsidP="001D6D31">
            <w:pPr>
              <w:pStyle w:val="ColumnHeading"/>
              <w:keepNext/>
            </w:pPr>
            <w:r w:rsidRPr="00470220">
              <w:t>Ændringsforslag</w:t>
            </w:r>
          </w:p>
        </w:tc>
      </w:tr>
      <w:tr w:rsidR="00176F35" w:rsidRPr="00470220" w14:paraId="2956EDA6" w14:textId="77777777" w:rsidTr="001D6D31">
        <w:trPr>
          <w:jc w:val="center"/>
        </w:trPr>
        <w:tc>
          <w:tcPr>
            <w:tcW w:w="4876" w:type="dxa"/>
            <w:hideMark/>
          </w:tcPr>
          <w:p w14:paraId="671D4016" w14:textId="77777777" w:rsidR="00624EE4" w:rsidRPr="00470220" w:rsidRDefault="00624EE4" w:rsidP="001D6D31">
            <w:pPr>
              <w:pStyle w:val="Normal6"/>
            </w:pPr>
            <w:r w:rsidRPr="00470220">
              <w:rPr>
                <w:b/>
                <w:i/>
              </w:rPr>
              <w:t>s)</w:t>
            </w:r>
            <w:r w:rsidRPr="00470220">
              <w:rPr>
                <w:b/>
                <w:i/>
              </w:rPr>
              <w:tab/>
              <w:t xml:space="preserve">når det er relevant, det faktum, at personen kan udgøre en trussel mod den interne sikkerhed som resultat af den i </w:t>
            </w:r>
            <w:r w:rsidRPr="00470220">
              <w:rPr>
                <w:b/>
                <w:i/>
              </w:rPr>
              <w:lastRenderedPageBreak/>
              <w:t>forordning (EU) XXX/XXX [screeningsforordningen] omhandlede screening.</w:t>
            </w:r>
          </w:p>
        </w:tc>
        <w:tc>
          <w:tcPr>
            <w:tcW w:w="4876" w:type="dxa"/>
            <w:hideMark/>
          </w:tcPr>
          <w:p w14:paraId="68308B25" w14:textId="77777777" w:rsidR="00624EE4" w:rsidRPr="00470220" w:rsidRDefault="00624EE4" w:rsidP="001D6D31">
            <w:pPr>
              <w:pStyle w:val="Normal6"/>
              <w:rPr>
                <w:szCs w:val="24"/>
              </w:rPr>
            </w:pPr>
            <w:r w:rsidRPr="00470220">
              <w:rPr>
                <w:b/>
                <w:i/>
              </w:rPr>
              <w:lastRenderedPageBreak/>
              <w:t>udgår</w:t>
            </w:r>
          </w:p>
        </w:tc>
      </w:tr>
    </w:tbl>
    <w:p w14:paraId="06E7BFAB"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3B0A5BE" w14:textId="77777777" w:rsidR="00624EE4" w:rsidRPr="00470220" w:rsidRDefault="00624EE4" w:rsidP="00624EE4">
      <w:r w:rsidRPr="005355CF">
        <w:rPr>
          <w:rStyle w:val="HideTWBExt"/>
        </w:rPr>
        <w:t>&lt;/Amend&gt;</w:t>
      </w:r>
    </w:p>
    <w:p w14:paraId="4B7F693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229</w:t>
      </w:r>
      <w:r w:rsidRPr="005355CF">
        <w:rPr>
          <w:rStyle w:val="HideTWBExt"/>
          <w:b w:val="0"/>
        </w:rPr>
        <w:t>&lt;/NumAm&gt;</w:t>
      </w:r>
    </w:p>
    <w:p w14:paraId="71F47191"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49B5BAEA" w14:textId="77777777" w:rsidR="00624EE4" w:rsidRPr="00470220" w:rsidRDefault="00624EE4" w:rsidP="00624EE4">
      <w:r w:rsidRPr="005355CF">
        <w:rPr>
          <w:rStyle w:val="HideTWBExt"/>
        </w:rPr>
        <w:t>&lt;/RepeatBlock-By&gt;</w:t>
      </w:r>
    </w:p>
    <w:p w14:paraId="5BD08AE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A6ECA30" w14:textId="77777777" w:rsidR="00624EE4" w:rsidRPr="00470220" w:rsidRDefault="00624EE4" w:rsidP="00624EE4">
      <w:pPr>
        <w:pStyle w:val="NormalBold"/>
      </w:pPr>
      <w:r w:rsidRPr="005355CF">
        <w:rPr>
          <w:rStyle w:val="HideTWBExt"/>
          <w:b w:val="0"/>
        </w:rPr>
        <w:t>&lt;Article&gt;</w:t>
      </w:r>
      <w:r w:rsidRPr="00470220">
        <w:t>Dispositive del – nr. 18 – artikel 14 – stk. 6</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1AF19F6" w14:textId="77777777" w:rsidTr="001D6D31">
        <w:trPr>
          <w:jc w:val="center"/>
        </w:trPr>
        <w:tc>
          <w:tcPr>
            <w:tcW w:w="9752" w:type="dxa"/>
            <w:gridSpan w:val="2"/>
          </w:tcPr>
          <w:p w14:paraId="374F8BB3" w14:textId="77777777" w:rsidR="00624EE4" w:rsidRPr="00470220" w:rsidRDefault="00624EE4" w:rsidP="001D6D31">
            <w:pPr>
              <w:keepNext/>
            </w:pPr>
          </w:p>
        </w:tc>
      </w:tr>
      <w:tr w:rsidR="00176F35" w:rsidRPr="00470220" w14:paraId="3499BD7B" w14:textId="77777777" w:rsidTr="001D6D31">
        <w:trPr>
          <w:jc w:val="center"/>
        </w:trPr>
        <w:tc>
          <w:tcPr>
            <w:tcW w:w="4876" w:type="dxa"/>
            <w:hideMark/>
          </w:tcPr>
          <w:p w14:paraId="3583B43B" w14:textId="77777777" w:rsidR="00624EE4" w:rsidRPr="00470220" w:rsidRDefault="00624EE4" w:rsidP="001D6D31">
            <w:pPr>
              <w:pStyle w:val="ColumnHeading"/>
              <w:keepNext/>
            </w:pPr>
            <w:r w:rsidRPr="00470220">
              <w:t>Kommissionens forslag</w:t>
            </w:r>
          </w:p>
        </w:tc>
        <w:tc>
          <w:tcPr>
            <w:tcW w:w="4876" w:type="dxa"/>
            <w:hideMark/>
          </w:tcPr>
          <w:p w14:paraId="18A60851" w14:textId="77777777" w:rsidR="00624EE4" w:rsidRPr="00470220" w:rsidRDefault="00624EE4" w:rsidP="001D6D31">
            <w:pPr>
              <w:pStyle w:val="ColumnHeading"/>
              <w:keepNext/>
            </w:pPr>
            <w:r w:rsidRPr="00470220">
              <w:t>Ændringsforslag</w:t>
            </w:r>
          </w:p>
        </w:tc>
      </w:tr>
      <w:tr w:rsidR="00176F35" w:rsidRPr="00470220" w14:paraId="680D7A42" w14:textId="77777777" w:rsidTr="001D6D31">
        <w:trPr>
          <w:jc w:val="center"/>
        </w:trPr>
        <w:tc>
          <w:tcPr>
            <w:tcW w:w="4876" w:type="dxa"/>
            <w:hideMark/>
          </w:tcPr>
          <w:p w14:paraId="0906D80D" w14:textId="77777777" w:rsidR="00624EE4" w:rsidRPr="00470220" w:rsidRDefault="00624EE4" w:rsidP="001D6D31">
            <w:pPr>
              <w:pStyle w:val="Normal6"/>
            </w:pPr>
            <w:r w:rsidRPr="00470220">
              <w:t>6.</w:t>
            </w:r>
            <w:r w:rsidRPr="00470220">
              <w:tab/>
              <w:t>Hvert datasæt, der indsamles og videregives i overensstemmelse med stk. 1, kædes sammen med andre datasæt vedrørende samme tredjelandsstatsborger eller statsløse person i en sekvens, jf. artikel 4, stk. 6.</w:t>
            </w:r>
          </w:p>
        </w:tc>
        <w:tc>
          <w:tcPr>
            <w:tcW w:w="4876" w:type="dxa"/>
            <w:hideMark/>
          </w:tcPr>
          <w:p w14:paraId="669B1F52" w14:textId="77777777" w:rsidR="00624EE4" w:rsidRPr="00470220" w:rsidRDefault="00624EE4" w:rsidP="001D6D31">
            <w:pPr>
              <w:pStyle w:val="Normal6"/>
              <w:rPr>
                <w:szCs w:val="24"/>
              </w:rPr>
            </w:pPr>
            <w:r w:rsidRPr="00470220">
              <w:t>6.</w:t>
            </w:r>
            <w:r w:rsidRPr="00470220">
              <w:tab/>
              <w:t>Hvert datasæt, der indsamles og videregives i overensstemmelse med stk. 1, kædes sammen med andre datasæt vedrørende samme tredjelandsstatsborger eller statsløse person i én sekvens, jf. artikel 4, stk. 6</w:t>
            </w:r>
            <w:r w:rsidRPr="00470220">
              <w:rPr>
                <w:b/>
                <w:bCs/>
                <w:i/>
                <w:iCs/>
              </w:rPr>
              <w:t>, og med respekt for de fastsatte begrænsninger</w:t>
            </w:r>
            <w:r w:rsidRPr="00470220">
              <w:t>.</w:t>
            </w:r>
          </w:p>
        </w:tc>
      </w:tr>
    </w:tbl>
    <w:p w14:paraId="68181E4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F8E6D9B" w14:textId="42587DA4" w:rsidR="00624EE4" w:rsidRPr="00470220" w:rsidRDefault="00624EE4" w:rsidP="00624EE4">
      <w:r w:rsidRPr="005355CF">
        <w:rPr>
          <w:rStyle w:val="HideTWBExt"/>
        </w:rPr>
        <w:t>&lt;/Amend&gt;</w:t>
      </w:r>
    </w:p>
    <w:p w14:paraId="5DABFE3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5355CF">
        <w:rPr>
          <w:rStyle w:val="HideTWBExt"/>
          <w:b w:val="0"/>
        </w:rPr>
        <w:t>&lt;NumAm&gt;</w:t>
      </w:r>
      <w:r w:rsidRPr="00470220">
        <w:t>230</w:t>
      </w:r>
      <w:r w:rsidRPr="005355CF">
        <w:rPr>
          <w:rStyle w:val="HideTWBExt"/>
          <w:b w:val="0"/>
        </w:rPr>
        <w:t>&lt;/NumAm&gt;</w:t>
      </w:r>
    </w:p>
    <w:p w14:paraId="2A4359F8" w14:textId="77777777" w:rsidR="00624EE4" w:rsidRPr="00470220" w:rsidRDefault="00624EE4" w:rsidP="00624EE4">
      <w:pPr>
        <w:pStyle w:val="NormalBold"/>
      </w:pPr>
      <w:r w:rsidRPr="005355CF">
        <w:rPr>
          <w:rStyle w:val="HideTWBExt"/>
          <w:b w:val="0"/>
        </w:rPr>
        <w:t>&lt;RepeatBlock-By&gt;&lt;Members&gt;</w:t>
      </w:r>
      <w:r w:rsidRPr="00470220">
        <w:t>Karlo Ressler</w:t>
      </w:r>
      <w:r w:rsidRPr="005355CF">
        <w:rPr>
          <w:rStyle w:val="HideTWBExt"/>
          <w:b w:val="0"/>
        </w:rPr>
        <w:t>&lt;/Members&gt;</w:t>
      </w:r>
    </w:p>
    <w:p w14:paraId="74DF5376" w14:textId="77777777" w:rsidR="00624EE4" w:rsidRPr="00470220" w:rsidRDefault="00624EE4" w:rsidP="00624EE4">
      <w:r w:rsidRPr="005355CF">
        <w:rPr>
          <w:rStyle w:val="HideTWBExt"/>
        </w:rPr>
        <w:t>&lt;/RepeatBlock-By&gt;</w:t>
      </w:r>
    </w:p>
    <w:p w14:paraId="3691C3F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116A196" w14:textId="77777777" w:rsidR="00624EE4" w:rsidRPr="00470220" w:rsidRDefault="00624EE4" w:rsidP="00624EE4">
      <w:pPr>
        <w:pStyle w:val="NormalBold"/>
      </w:pPr>
      <w:r w:rsidRPr="005355CF">
        <w:rPr>
          <w:rStyle w:val="HideTWBExt"/>
          <w:b w:val="0"/>
        </w:rPr>
        <w:t>&lt;Article&gt;</w:t>
      </w:r>
      <w:r w:rsidRPr="00470220">
        <w:t>Dispositive del – nr. 19 – kapitel IV a</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F3D12C5" w14:textId="77777777" w:rsidTr="00470220">
        <w:trPr>
          <w:jc w:val="center"/>
        </w:trPr>
        <w:tc>
          <w:tcPr>
            <w:tcW w:w="9752" w:type="dxa"/>
            <w:gridSpan w:val="2"/>
          </w:tcPr>
          <w:p w14:paraId="2C41B157" w14:textId="77777777" w:rsidR="00624EE4" w:rsidRPr="00470220" w:rsidRDefault="00624EE4" w:rsidP="001D6D31">
            <w:pPr>
              <w:keepNext/>
            </w:pPr>
          </w:p>
        </w:tc>
      </w:tr>
      <w:tr w:rsidR="00176F35" w:rsidRPr="00470220" w14:paraId="7C27ED45" w14:textId="77777777" w:rsidTr="00470220">
        <w:trPr>
          <w:jc w:val="center"/>
        </w:trPr>
        <w:tc>
          <w:tcPr>
            <w:tcW w:w="4876" w:type="dxa"/>
            <w:hideMark/>
          </w:tcPr>
          <w:p w14:paraId="15060A4D" w14:textId="77777777" w:rsidR="00624EE4" w:rsidRPr="00470220" w:rsidRDefault="00624EE4" w:rsidP="001D6D31">
            <w:pPr>
              <w:pStyle w:val="ColumnHeading"/>
              <w:keepNext/>
            </w:pPr>
            <w:r w:rsidRPr="00470220">
              <w:t>Kommissionens forslag</w:t>
            </w:r>
          </w:p>
        </w:tc>
        <w:tc>
          <w:tcPr>
            <w:tcW w:w="4876" w:type="dxa"/>
            <w:hideMark/>
          </w:tcPr>
          <w:p w14:paraId="23C5F3D5" w14:textId="77777777" w:rsidR="00624EE4" w:rsidRPr="00470220" w:rsidRDefault="00624EE4" w:rsidP="001D6D31">
            <w:pPr>
              <w:pStyle w:val="ColumnHeading"/>
              <w:keepNext/>
            </w:pPr>
            <w:r w:rsidRPr="00470220">
              <w:t>Ændringsforslag</w:t>
            </w:r>
          </w:p>
        </w:tc>
      </w:tr>
      <w:tr w:rsidR="00176F35" w:rsidRPr="00470220" w14:paraId="6C8EB4D2" w14:textId="77777777" w:rsidTr="00470220">
        <w:trPr>
          <w:jc w:val="center"/>
        </w:trPr>
        <w:tc>
          <w:tcPr>
            <w:tcW w:w="4876" w:type="dxa"/>
            <w:hideMark/>
          </w:tcPr>
          <w:p w14:paraId="22C6676E" w14:textId="77777777" w:rsidR="00624EE4" w:rsidRPr="00470220" w:rsidRDefault="00624EE4" w:rsidP="001D6D31">
            <w:pPr>
              <w:pStyle w:val="Normal6"/>
            </w:pPr>
          </w:p>
        </w:tc>
        <w:tc>
          <w:tcPr>
            <w:tcW w:w="4876" w:type="dxa"/>
            <w:hideMark/>
          </w:tcPr>
          <w:p w14:paraId="307AA813" w14:textId="77777777" w:rsidR="00624EE4" w:rsidRPr="00470220" w:rsidRDefault="00624EE4" w:rsidP="001D6D31">
            <w:pPr>
              <w:pStyle w:val="Normal6"/>
              <w:rPr>
                <w:szCs w:val="24"/>
              </w:rPr>
            </w:pPr>
            <w:r w:rsidRPr="00470220">
              <w:rPr>
                <w:b/>
                <w:i/>
              </w:rPr>
              <w:t>udgår</w:t>
            </w:r>
          </w:p>
        </w:tc>
      </w:tr>
      <w:tr w:rsidR="00176F35" w:rsidRPr="00470220" w14:paraId="44EB712A" w14:textId="77777777" w:rsidTr="00470220">
        <w:trPr>
          <w:jc w:val="center"/>
        </w:trPr>
        <w:tc>
          <w:tcPr>
            <w:tcW w:w="4876" w:type="dxa"/>
            <w:hideMark/>
          </w:tcPr>
          <w:p w14:paraId="39BBC6EA" w14:textId="77777777" w:rsidR="00624EE4" w:rsidRPr="00470220" w:rsidRDefault="00624EE4" w:rsidP="001D6D31">
            <w:pPr>
              <w:pStyle w:val="Normal6"/>
              <w:rPr>
                <w:b/>
                <w:i/>
              </w:rPr>
            </w:pPr>
            <w:r w:rsidRPr="00470220">
              <w:rPr>
                <w:b/>
                <w:i/>
              </w:rPr>
              <w:t>(19) Efter artikel 14 indsættes følgende kapitel:</w:t>
            </w:r>
          </w:p>
        </w:tc>
        <w:tc>
          <w:tcPr>
            <w:tcW w:w="4876" w:type="dxa"/>
            <w:hideMark/>
          </w:tcPr>
          <w:p w14:paraId="73CAC4C3" w14:textId="77777777" w:rsidR="00624EE4" w:rsidRPr="00470220" w:rsidRDefault="00624EE4" w:rsidP="001D6D31">
            <w:pPr>
              <w:pStyle w:val="Normal6"/>
              <w:rPr>
                <w:szCs w:val="24"/>
              </w:rPr>
            </w:pPr>
            <w:r w:rsidRPr="00470220">
              <w:rPr>
                <w:i/>
              </w:rPr>
              <w:t>(Dette ændringsforslag gælder for hele teksten. Hvis det vedtages, skal ændringerne foretages alle relevante steder).</w:t>
            </w:r>
          </w:p>
        </w:tc>
      </w:tr>
      <w:tr w:rsidR="00176F35" w:rsidRPr="00470220" w14:paraId="11FA03C0" w14:textId="77777777" w:rsidTr="00470220">
        <w:trPr>
          <w:jc w:val="center"/>
        </w:trPr>
        <w:tc>
          <w:tcPr>
            <w:tcW w:w="4876" w:type="dxa"/>
            <w:hideMark/>
          </w:tcPr>
          <w:p w14:paraId="176129B5" w14:textId="77777777" w:rsidR="00624EE4" w:rsidRPr="00470220" w:rsidRDefault="00624EE4" w:rsidP="001D6D31">
            <w:pPr>
              <w:pStyle w:val="Normal6"/>
              <w:rPr>
                <w:b/>
                <w:i/>
              </w:rPr>
            </w:pPr>
            <w:r w:rsidRPr="00470220">
              <w:rPr>
                <w:b/>
                <w:i/>
              </w:rPr>
              <w:t>KAPITEL IVa</w:t>
            </w:r>
          </w:p>
        </w:tc>
        <w:tc>
          <w:tcPr>
            <w:tcW w:w="4876" w:type="dxa"/>
          </w:tcPr>
          <w:p w14:paraId="0589C93E" w14:textId="77777777" w:rsidR="00624EE4" w:rsidRPr="00470220" w:rsidRDefault="00624EE4" w:rsidP="001D6D31">
            <w:pPr>
              <w:pStyle w:val="Normal6"/>
              <w:rPr>
                <w:i/>
              </w:rPr>
            </w:pPr>
          </w:p>
        </w:tc>
      </w:tr>
      <w:tr w:rsidR="00176F35" w:rsidRPr="00470220" w14:paraId="1C626CA1" w14:textId="77777777" w:rsidTr="00470220">
        <w:trPr>
          <w:jc w:val="center"/>
        </w:trPr>
        <w:tc>
          <w:tcPr>
            <w:tcW w:w="4876" w:type="dxa"/>
            <w:hideMark/>
          </w:tcPr>
          <w:p w14:paraId="3F6EA761" w14:textId="77777777" w:rsidR="00624EE4" w:rsidRPr="00470220" w:rsidRDefault="00624EE4" w:rsidP="001D6D31">
            <w:pPr>
              <w:pStyle w:val="Normal6"/>
              <w:rPr>
                <w:b/>
                <w:i/>
              </w:rPr>
            </w:pPr>
            <w:r w:rsidRPr="00470220">
              <w:rPr>
                <w:b/>
                <w:i/>
              </w:rPr>
              <w:t>tredjelandsstatsborgere eller statsløse personer, der ilandsættes efter en eftersøgnings- og redningsoperation</w:t>
            </w:r>
          </w:p>
        </w:tc>
        <w:tc>
          <w:tcPr>
            <w:tcW w:w="4876" w:type="dxa"/>
          </w:tcPr>
          <w:p w14:paraId="13180AC9" w14:textId="77777777" w:rsidR="00624EE4" w:rsidRPr="00470220" w:rsidRDefault="00624EE4" w:rsidP="001D6D31">
            <w:pPr>
              <w:pStyle w:val="Normal6"/>
              <w:rPr>
                <w:i/>
              </w:rPr>
            </w:pPr>
          </w:p>
        </w:tc>
      </w:tr>
      <w:tr w:rsidR="00176F35" w:rsidRPr="00470220" w14:paraId="6D7CD4CA" w14:textId="77777777" w:rsidTr="00470220">
        <w:trPr>
          <w:jc w:val="center"/>
        </w:trPr>
        <w:tc>
          <w:tcPr>
            <w:tcW w:w="4876" w:type="dxa"/>
            <w:hideMark/>
          </w:tcPr>
          <w:p w14:paraId="06EE2B64" w14:textId="77777777" w:rsidR="00624EE4" w:rsidRPr="00470220" w:rsidRDefault="00624EE4" w:rsidP="001D6D31">
            <w:pPr>
              <w:pStyle w:val="Normal6"/>
              <w:rPr>
                <w:b/>
                <w:i/>
              </w:rPr>
            </w:pPr>
            <w:r w:rsidRPr="00470220">
              <w:rPr>
                <w:b/>
                <w:i/>
              </w:rPr>
              <w:t>Artikel 14a</w:t>
            </w:r>
          </w:p>
        </w:tc>
        <w:tc>
          <w:tcPr>
            <w:tcW w:w="4876" w:type="dxa"/>
          </w:tcPr>
          <w:p w14:paraId="7A035911" w14:textId="77777777" w:rsidR="00624EE4" w:rsidRPr="00470220" w:rsidRDefault="00624EE4" w:rsidP="001D6D31">
            <w:pPr>
              <w:pStyle w:val="Normal6"/>
              <w:rPr>
                <w:i/>
              </w:rPr>
            </w:pPr>
          </w:p>
        </w:tc>
      </w:tr>
      <w:tr w:rsidR="00176F35" w:rsidRPr="00470220" w14:paraId="1CD91232" w14:textId="77777777" w:rsidTr="00470220">
        <w:trPr>
          <w:jc w:val="center"/>
        </w:trPr>
        <w:tc>
          <w:tcPr>
            <w:tcW w:w="4876" w:type="dxa"/>
            <w:hideMark/>
          </w:tcPr>
          <w:p w14:paraId="68FC2DB6" w14:textId="77777777" w:rsidR="00624EE4" w:rsidRPr="00470220" w:rsidRDefault="00624EE4" w:rsidP="001D6D31">
            <w:pPr>
              <w:pStyle w:val="Normal6"/>
              <w:rPr>
                <w:b/>
                <w:i/>
              </w:rPr>
            </w:pPr>
            <w:r w:rsidRPr="00470220">
              <w:rPr>
                <w:b/>
                <w:i/>
              </w:rPr>
              <w:lastRenderedPageBreak/>
              <w:t>Indsamling og videregivelse af biometriske oplysninger</w:t>
            </w:r>
          </w:p>
        </w:tc>
        <w:tc>
          <w:tcPr>
            <w:tcW w:w="4876" w:type="dxa"/>
          </w:tcPr>
          <w:p w14:paraId="2D72815A" w14:textId="77777777" w:rsidR="00624EE4" w:rsidRPr="00470220" w:rsidRDefault="00624EE4" w:rsidP="001D6D31">
            <w:pPr>
              <w:pStyle w:val="Normal6"/>
              <w:rPr>
                <w:i/>
              </w:rPr>
            </w:pPr>
          </w:p>
        </w:tc>
      </w:tr>
      <w:tr w:rsidR="00176F35" w:rsidRPr="00470220" w14:paraId="40F1DB0C" w14:textId="77777777" w:rsidTr="00470220">
        <w:trPr>
          <w:jc w:val="center"/>
        </w:trPr>
        <w:tc>
          <w:tcPr>
            <w:tcW w:w="4876" w:type="dxa"/>
            <w:hideMark/>
          </w:tcPr>
          <w:p w14:paraId="4E9BB9FE" w14:textId="77777777" w:rsidR="00624EE4" w:rsidRPr="00470220" w:rsidRDefault="00624EE4" w:rsidP="001D6D31">
            <w:pPr>
              <w:pStyle w:val="Normal6"/>
              <w:rPr>
                <w:b/>
                <w:i/>
              </w:rPr>
            </w:pPr>
            <w:r w:rsidRPr="00470220">
              <w:rPr>
                <w:b/>
                <w:i/>
              </w:rPr>
              <w:t>1. Medlemsstaterne optager omgående biometriske oplysninger af alle tredjelandsstatsborgere eller statsløse, der er fyldt seks år, og som ilandsættes efter en eftersøgnings- og redningsoperation, jf. forordning (EU) XXX/XXX [forordningen om asylforvaltning og migrationsstyring].</w:t>
            </w:r>
          </w:p>
        </w:tc>
        <w:tc>
          <w:tcPr>
            <w:tcW w:w="4876" w:type="dxa"/>
          </w:tcPr>
          <w:p w14:paraId="473B1718" w14:textId="77777777" w:rsidR="00624EE4" w:rsidRPr="00470220" w:rsidRDefault="00624EE4" w:rsidP="001D6D31">
            <w:pPr>
              <w:pStyle w:val="Normal6"/>
              <w:rPr>
                <w:i/>
              </w:rPr>
            </w:pPr>
          </w:p>
        </w:tc>
      </w:tr>
      <w:tr w:rsidR="00176F35" w:rsidRPr="00470220" w14:paraId="76035BE3" w14:textId="77777777" w:rsidTr="00470220">
        <w:trPr>
          <w:jc w:val="center"/>
        </w:trPr>
        <w:tc>
          <w:tcPr>
            <w:tcW w:w="4876" w:type="dxa"/>
            <w:hideMark/>
          </w:tcPr>
          <w:p w14:paraId="196D2158" w14:textId="77777777" w:rsidR="00624EE4" w:rsidRPr="00470220" w:rsidRDefault="00624EE4" w:rsidP="001D6D31">
            <w:pPr>
              <w:pStyle w:val="Normal6"/>
              <w:rPr>
                <w:b/>
                <w:i/>
              </w:rPr>
            </w:pPr>
            <w:r w:rsidRPr="00470220">
              <w:rPr>
                <w:b/>
                <w:i/>
              </w:rPr>
              <w:t>2. Den pågældende medlemsstat videregiver snarest muligt og senest 72 timer efter datoen for ilandsætningen til det centrale system og til CIR, hvis det er relevant, følgende oplysninger vedrørende de i stk. 1 omhandlede tredjelandsstatsborgere eller statsløse:</w:t>
            </w:r>
          </w:p>
        </w:tc>
        <w:tc>
          <w:tcPr>
            <w:tcW w:w="4876" w:type="dxa"/>
          </w:tcPr>
          <w:p w14:paraId="0AA4F979" w14:textId="77777777" w:rsidR="00624EE4" w:rsidRPr="00470220" w:rsidRDefault="00624EE4" w:rsidP="001D6D31">
            <w:pPr>
              <w:pStyle w:val="Normal6"/>
              <w:rPr>
                <w:i/>
              </w:rPr>
            </w:pPr>
          </w:p>
        </w:tc>
      </w:tr>
      <w:tr w:rsidR="00176F35" w:rsidRPr="00470220" w14:paraId="445946F5" w14:textId="77777777" w:rsidTr="00470220">
        <w:trPr>
          <w:jc w:val="center"/>
        </w:trPr>
        <w:tc>
          <w:tcPr>
            <w:tcW w:w="4876" w:type="dxa"/>
            <w:hideMark/>
          </w:tcPr>
          <w:p w14:paraId="79E917DC" w14:textId="77777777" w:rsidR="00624EE4" w:rsidRPr="00470220" w:rsidRDefault="00624EE4" w:rsidP="001D6D31">
            <w:pPr>
              <w:pStyle w:val="Normal6"/>
              <w:rPr>
                <w:b/>
                <w:i/>
              </w:rPr>
            </w:pPr>
            <w:r w:rsidRPr="00470220">
              <w:rPr>
                <w:b/>
                <w:i/>
              </w:rPr>
              <w:t>a)</w:t>
            </w:r>
            <w:r w:rsidRPr="00470220">
              <w:rPr>
                <w:b/>
                <w:i/>
              </w:rPr>
              <w:tab/>
              <w:t>fingeraftryksoplysninger</w:t>
            </w:r>
          </w:p>
        </w:tc>
        <w:tc>
          <w:tcPr>
            <w:tcW w:w="4876" w:type="dxa"/>
          </w:tcPr>
          <w:p w14:paraId="7E45519F" w14:textId="77777777" w:rsidR="00624EE4" w:rsidRPr="00470220" w:rsidRDefault="00624EE4" w:rsidP="001D6D31">
            <w:pPr>
              <w:pStyle w:val="Normal6"/>
              <w:rPr>
                <w:i/>
              </w:rPr>
            </w:pPr>
          </w:p>
        </w:tc>
      </w:tr>
      <w:tr w:rsidR="00176F35" w:rsidRPr="00470220" w14:paraId="7C60F288" w14:textId="77777777" w:rsidTr="00470220">
        <w:trPr>
          <w:jc w:val="center"/>
        </w:trPr>
        <w:tc>
          <w:tcPr>
            <w:tcW w:w="4876" w:type="dxa"/>
            <w:hideMark/>
          </w:tcPr>
          <w:p w14:paraId="30040B22" w14:textId="77777777" w:rsidR="00624EE4" w:rsidRPr="00470220" w:rsidRDefault="00624EE4" w:rsidP="001D6D31">
            <w:pPr>
              <w:pStyle w:val="Normal6"/>
              <w:rPr>
                <w:b/>
                <w:i/>
              </w:rPr>
            </w:pPr>
            <w:r w:rsidRPr="00470220">
              <w:rPr>
                <w:b/>
                <w:i/>
              </w:rPr>
              <w:t>b)</w:t>
            </w:r>
            <w:r w:rsidRPr="00470220">
              <w:rPr>
                <w:b/>
                <w:i/>
              </w:rPr>
              <w:tab/>
              <w:t>et ansigtsbillede</w:t>
            </w:r>
          </w:p>
        </w:tc>
        <w:tc>
          <w:tcPr>
            <w:tcW w:w="4876" w:type="dxa"/>
          </w:tcPr>
          <w:p w14:paraId="262BE0EF" w14:textId="77777777" w:rsidR="00624EE4" w:rsidRPr="00470220" w:rsidRDefault="00624EE4" w:rsidP="001D6D31">
            <w:pPr>
              <w:pStyle w:val="Normal6"/>
              <w:rPr>
                <w:i/>
              </w:rPr>
            </w:pPr>
          </w:p>
        </w:tc>
      </w:tr>
      <w:tr w:rsidR="00176F35" w:rsidRPr="00470220" w14:paraId="30885FA2" w14:textId="77777777" w:rsidTr="00470220">
        <w:trPr>
          <w:jc w:val="center"/>
        </w:trPr>
        <w:tc>
          <w:tcPr>
            <w:tcW w:w="4876" w:type="dxa"/>
            <w:hideMark/>
          </w:tcPr>
          <w:p w14:paraId="2E455713" w14:textId="77777777" w:rsidR="00624EE4" w:rsidRPr="00470220" w:rsidRDefault="00624EE4" w:rsidP="001D6D31">
            <w:pPr>
              <w:pStyle w:val="Normal6"/>
              <w:rPr>
                <w:b/>
                <w:i/>
              </w:rPr>
            </w:pPr>
            <w:r w:rsidRPr="00470220">
              <w:rPr>
                <w:b/>
                <w:i/>
              </w:rPr>
              <w:t>c)</w:t>
            </w:r>
            <w:r w:rsidRPr="00470220">
              <w:rPr>
                <w:b/>
                <w:i/>
              </w:rPr>
              <w:tab/>
              <w:t>efternavn(e) og fornavn(e), fødenavn(e) og tidligere anvendte navne og eventuelle kaldenavne, som kan registreres særskilt</w:t>
            </w:r>
          </w:p>
        </w:tc>
        <w:tc>
          <w:tcPr>
            <w:tcW w:w="4876" w:type="dxa"/>
          </w:tcPr>
          <w:p w14:paraId="352A3D8F" w14:textId="77777777" w:rsidR="00624EE4" w:rsidRPr="00470220" w:rsidRDefault="00624EE4" w:rsidP="001D6D31">
            <w:pPr>
              <w:pStyle w:val="Normal6"/>
              <w:rPr>
                <w:i/>
              </w:rPr>
            </w:pPr>
          </w:p>
        </w:tc>
      </w:tr>
      <w:tr w:rsidR="00176F35" w:rsidRPr="00470220" w14:paraId="5C2F811C" w14:textId="77777777" w:rsidTr="00470220">
        <w:trPr>
          <w:jc w:val="center"/>
        </w:trPr>
        <w:tc>
          <w:tcPr>
            <w:tcW w:w="4876" w:type="dxa"/>
            <w:hideMark/>
          </w:tcPr>
          <w:p w14:paraId="7AC984AB" w14:textId="77777777" w:rsidR="00624EE4" w:rsidRPr="00470220" w:rsidRDefault="00624EE4" w:rsidP="001D6D31">
            <w:pPr>
              <w:pStyle w:val="Normal6"/>
              <w:rPr>
                <w:b/>
                <w:i/>
              </w:rPr>
            </w:pPr>
            <w:r w:rsidRPr="00470220">
              <w:rPr>
                <w:b/>
                <w:i/>
              </w:rPr>
              <w:t>d)</w:t>
            </w:r>
            <w:r w:rsidRPr="00470220">
              <w:rPr>
                <w:b/>
                <w:i/>
              </w:rPr>
              <w:tab/>
              <w:t>nationalitet(er)</w:t>
            </w:r>
          </w:p>
        </w:tc>
        <w:tc>
          <w:tcPr>
            <w:tcW w:w="4876" w:type="dxa"/>
          </w:tcPr>
          <w:p w14:paraId="1FF38484" w14:textId="77777777" w:rsidR="00624EE4" w:rsidRPr="00470220" w:rsidRDefault="00624EE4" w:rsidP="001D6D31">
            <w:pPr>
              <w:pStyle w:val="Normal6"/>
              <w:rPr>
                <w:i/>
              </w:rPr>
            </w:pPr>
          </w:p>
        </w:tc>
      </w:tr>
      <w:tr w:rsidR="00176F35" w:rsidRPr="00470220" w14:paraId="3C2C489A" w14:textId="77777777" w:rsidTr="00470220">
        <w:trPr>
          <w:jc w:val="center"/>
        </w:trPr>
        <w:tc>
          <w:tcPr>
            <w:tcW w:w="4876" w:type="dxa"/>
            <w:hideMark/>
          </w:tcPr>
          <w:p w14:paraId="2579021D" w14:textId="77777777" w:rsidR="00624EE4" w:rsidRPr="00470220" w:rsidRDefault="00624EE4" w:rsidP="001D6D31">
            <w:pPr>
              <w:pStyle w:val="Normal6"/>
              <w:rPr>
                <w:b/>
                <w:i/>
              </w:rPr>
            </w:pPr>
            <w:r w:rsidRPr="00470220">
              <w:rPr>
                <w:b/>
                <w:i/>
              </w:rPr>
              <w:t>e)</w:t>
            </w:r>
            <w:r w:rsidRPr="00470220">
              <w:rPr>
                <w:b/>
                <w:i/>
              </w:rPr>
              <w:tab/>
              <w:t>fødselsdato</w:t>
            </w:r>
          </w:p>
        </w:tc>
        <w:tc>
          <w:tcPr>
            <w:tcW w:w="4876" w:type="dxa"/>
          </w:tcPr>
          <w:p w14:paraId="2E52DE70" w14:textId="77777777" w:rsidR="00624EE4" w:rsidRPr="00470220" w:rsidRDefault="00624EE4" w:rsidP="001D6D31">
            <w:pPr>
              <w:pStyle w:val="Normal6"/>
              <w:rPr>
                <w:i/>
              </w:rPr>
            </w:pPr>
          </w:p>
        </w:tc>
      </w:tr>
      <w:tr w:rsidR="00176F35" w:rsidRPr="00470220" w14:paraId="3A456E71" w14:textId="77777777" w:rsidTr="00470220">
        <w:trPr>
          <w:jc w:val="center"/>
        </w:trPr>
        <w:tc>
          <w:tcPr>
            <w:tcW w:w="4876" w:type="dxa"/>
            <w:hideMark/>
          </w:tcPr>
          <w:p w14:paraId="09EA1497" w14:textId="77777777" w:rsidR="00624EE4" w:rsidRPr="00470220" w:rsidRDefault="00624EE4" w:rsidP="001D6D31">
            <w:pPr>
              <w:pStyle w:val="Normal6"/>
              <w:rPr>
                <w:b/>
                <w:i/>
              </w:rPr>
            </w:pPr>
            <w:r w:rsidRPr="00470220">
              <w:rPr>
                <w:b/>
                <w:i/>
              </w:rPr>
              <w:t>f)</w:t>
            </w:r>
            <w:r w:rsidRPr="00470220">
              <w:rPr>
                <w:b/>
                <w:i/>
              </w:rPr>
              <w:tab/>
              <w:t>fødested</w:t>
            </w:r>
          </w:p>
        </w:tc>
        <w:tc>
          <w:tcPr>
            <w:tcW w:w="4876" w:type="dxa"/>
          </w:tcPr>
          <w:p w14:paraId="742493C2" w14:textId="77777777" w:rsidR="00624EE4" w:rsidRPr="00470220" w:rsidRDefault="00624EE4" w:rsidP="001D6D31">
            <w:pPr>
              <w:pStyle w:val="Normal6"/>
              <w:rPr>
                <w:i/>
              </w:rPr>
            </w:pPr>
          </w:p>
        </w:tc>
      </w:tr>
      <w:tr w:rsidR="00176F35" w:rsidRPr="00470220" w14:paraId="3291F77A" w14:textId="77777777" w:rsidTr="00470220">
        <w:trPr>
          <w:jc w:val="center"/>
        </w:trPr>
        <w:tc>
          <w:tcPr>
            <w:tcW w:w="4876" w:type="dxa"/>
            <w:hideMark/>
          </w:tcPr>
          <w:p w14:paraId="14AAAD5C" w14:textId="77777777" w:rsidR="00624EE4" w:rsidRPr="00470220" w:rsidRDefault="00624EE4" w:rsidP="001D6D31">
            <w:pPr>
              <w:pStyle w:val="Normal6"/>
              <w:rPr>
                <w:b/>
                <w:i/>
              </w:rPr>
            </w:pPr>
            <w:r w:rsidRPr="00470220">
              <w:rPr>
                <w:b/>
                <w:i/>
              </w:rPr>
              <w:t>g)</w:t>
            </w:r>
            <w:r w:rsidRPr="00470220">
              <w:rPr>
                <w:b/>
                <w:i/>
              </w:rPr>
              <w:tab/>
              <w:t>oprindelsesmedlemsstat, sted og dato for ilandsætningen</w:t>
            </w:r>
          </w:p>
        </w:tc>
        <w:tc>
          <w:tcPr>
            <w:tcW w:w="4876" w:type="dxa"/>
          </w:tcPr>
          <w:p w14:paraId="72C960C2" w14:textId="77777777" w:rsidR="00624EE4" w:rsidRPr="00470220" w:rsidRDefault="00624EE4" w:rsidP="001D6D31">
            <w:pPr>
              <w:pStyle w:val="Normal6"/>
              <w:rPr>
                <w:i/>
              </w:rPr>
            </w:pPr>
          </w:p>
        </w:tc>
      </w:tr>
      <w:tr w:rsidR="00176F35" w:rsidRPr="00470220" w14:paraId="47635FDE" w14:textId="77777777" w:rsidTr="00470220">
        <w:trPr>
          <w:jc w:val="center"/>
        </w:trPr>
        <w:tc>
          <w:tcPr>
            <w:tcW w:w="4876" w:type="dxa"/>
            <w:hideMark/>
          </w:tcPr>
          <w:p w14:paraId="24CFC6AF" w14:textId="77777777" w:rsidR="00624EE4" w:rsidRPr="00470220" w:rsidRDefault="00624EE4" w:rsidP="001D6D31">
            <w:pPr>
              <w:pStyle w:val="Normal6"/>
              <w:rPr>
                <w:b/>
                <w:i/>
              </w:rPr>
            </w:pPr>
            <w:r w:rsidRPr="00470220">
              <w:rPr>
                <w:b/>
                <w:i/>
              </w:rPr>
              <w:t>h)</w:t>
            </w:r>
            <w:r w:rsidRPr="00470220">
              <w:rPr>
                <w:b/>
                <w:i/>
              </w:rPr>
              <w:tab/>
              <w:t>køn</w:t>
            </w:r>
          </w:p>
        </w:tc>
        <w:tc>
          <w:tcPr>
            <w:tcW w:w="4876" w:type="dxa"/>
          </w:tcPr>
          <w:p w14:paraId="5205E65D" w14:textId="77777777" w:rsidR="00624EE4" w:rsidRPr="00470220" w:rsidRDefault="00624EE4" w:rsidP="001D6D31">
            <w:pPr>
              <w:pStyle w:val="Normal6"/>
              <w:rPr>
                <w:i/>
              </w:rPr>
            </w:pPr>
          </w:p>
        </w:tc>
      </w:tr>
      <w:tr w:rsidR="00176F35" w:rsidRPr="00470220" w14:paraId="7B3D6807" w14:textId="77777777" w:rsidTr="00470220">
        <w:trPr>
          <w:jc w:val="center"/>
        </w:trPr>
        <w:tc>
          <w:tcPr>
            <w:tcW w:w="4876" w:type="dxa"/>
            <w:hideMark/>
          </w:tcPr>
          <w:p w14:paraId="4A619892" w14:textId="77777777" w:rsidR="00624EE4" w:rsidRPr="00470220" w:rsidRDefault="00624EE4" w:rsidP="001D6D31">
            <w:pPr>
              <w:pStyle w:val="Normal6"/>
              <w:rPr>
                <w:b/>
                <w:i/>
              </w:rPr>
            </w:pPr>
            <w:r w:rsidRPr="00470220">
              <w:rPr>
                <w:b/>
                <w:i/>
              </w:rPr>
              <w:t>i)</w:t>
            </w:r>
            <w:r w:rsidRPr="00470220">
              <w:rPr>
                <w:b/>
                <w:i/>
              </w:rPr>
              <w:tab/>
              <w:t>hvis det forefindes, identitetsdokumentets eller rejsedokumentets type og nummer, udstedelseslandets kode på tre bogstaver og udløbsdato</w:t>
            </w:r>
          </w:p>
        </w:tc>
        <w:tc>
          <w:tcPr>
            <w:tcW w:w="4876" w:type="dxa"/>
          </w:tcPr>
          <w:p w14:paraId="1D26F979" w14:textId="77777777" w:rsidR="00624EE4" w:rsidRPr="00470220" w:rsidRDefault="00624EE4" w:rsidP="001D6D31">
            <w:pPr>
              <w:pStyle w:val="Normal6"/>
              <w:rPr>
                <w:i/>
              </w:rPr>
            </w:pPr>
          </w:p>
        </w:tc>
      </w:tr>
      <w:tr w:rsidR="00176F35" w:rsidRPr="00470220" w14:paraId="44C607CE" w14:textId="77777777" w:rsidTr="00470220">
        <w:trPr>
          <w:jc w:val="center"/>
        </w:trPr>
        <w:tc>
          <w:tcPr>
            <w:tcW w:w="4876" w:type="dxa"/>
            <w:hideMark/>
          </w:tcPr>
          <w:p w14:paraId="7DCCC2E9" w14:textId="77777777" w:rsidR="00624EE4" w:rsidRPr="00470220" w:rsidRDefault="00624EE4" w:rsidP="001D6D31">
            <w:pPr>
              <w:pStyle w:val="Normal6"/>
              <w:rPr>
                <w:b/>
                <w:i/>
              </w:rPr>
            </w:pPr>
            <w:r w:rsidRPr="00470220">
              <w:rPr>
                <w:b/>
                <w:i/>
              </w:rPr>
              <w:t>j)</w:t>
            </w:r>
            <w:r w:rsidRPr="00470220">
              <w:rPr>
                <w:b/>
                <w:i/>
              </w:rPr>
              <w:tab/>
              <w:t xml:space="preserve">hvis det forefindes, en scannet farvekopi af et identitets- eller rejsedokument med en angivelse af dets ægthed, eller, hvis dette ikke forefindes, et andet dokument, der letter identifikationen af tredjelandsstatsborgeren eller den statsløse person, med en angivelse af dets </w:t>
            </w:r>
            <w:r w:rsidRPr="00470220">
              <w:rPr>
                <w:b/>
                <w:i/>
              </w:rPr>
              <w:lastRenderedPageBreak/>
              <w:t>ægthed</w:t>
            </w:r>
          </w:p>
        </w:tc>
        <w:tc>
          <w:tcPr>
            <w:tcW w:w="4876" w:type="dxa"/>
          </w:tcPr>
          <w:p w14:paraId="335E53EA" w14:textId="77777777" w:rsidR="00624EE4" w:rsidRPr="00470220" w:rsidRDefault="00624EE4" w:rsidP="001D6D31">
            <w:pPr>
              <w:pStyle w:val="Normal6"/>
              <w:rPr>
                <w:i/>
              </w:rPr>
            </w:pPr>
          </w:p>
        </w:tc>
      </w:tr>
      <w:tr w:rsidR="00176F35" w:rsidRPr="00470220" w14:paraId="13E621BF" w14:textId="77777777" w:rsidTr="00470220">
        <w:trPr>
          <w:jc w:val="center"/>
        </w:trPr>
        <w:tc>
          <w:tcPr>
            <w:tcW w:w="4876" w:type="dxa"/>
            <w:hideMark/>
          </w:tcPr>
          <w:p w14:paraId="7C2654D5" w14:textId="77777777" w:rsidR="00624EE4" w:rsidRPr="00470220" w:rsidRDefault="00624EE4" w:rsidP="001D6D31">
            <w:pPr>
              <w:pStyle w:val="Normal6"/>
              <w:rPr>
                <w:b/>
                <w:i/>
              </w:rPr>
            </w:pPr>
            <w:r w:rsidRPr="00470220">
              <w:rPr>
                <w:b/>
                <w:i/>
              </w:rPr>
              <w:t>k)</w:t>
            </w:r>
            <w:r w:rsidRPr="00470220">
              <w:rPr>
                <w:b/>
                <w:i/>
              </w:rPr>
              <w:tab/>
              <w:t>det referencenummer, oprindelsesmedlemsstaten bruger</w:t>
            </w:r>
          </w:p>
        </w:tc>
        <w:tc>
          <w:tcPr>
            <w:tcW w:w="4876" w:type="dxa"/>
          </w:tcPr>
          <w:p w14:paraId="659157E7" w14:textId="77777777" w:rsidR="00624EE4" w:rsidRPr="00470220" w:rsidRDefault="00624EE4" w:rsidP="001D6D31">
            <w:pPr>
              <w:pStyle w:val="Normal6"/>
              <w:rPr>
                <w:i/>
              </w:rPr>
            </w:pPr>
          </w:p>
        </w:tc>
      </w:tr>
      <w:tr w:rsidR="00176F35" w:rsidRPr="00470220" w14:paraId="19D7D205" w14:textId="77777777" w:rsidTr="00470220">
        <w:trPr>
          <w:jc w:val="center"/>
        </w:trPr>
        <w:tc>
          <w:tcPr>
            <w:tcW w:w="4876" w:type="dxa"/>
            <w:hideMark/>
          </w:tcPr>
          <w:p w14:paraId="7EA95448" w14:textId="77777777" w:rsidR="00624EE4" w:rsidRPr="00470220" w:rsidRDefault="00624EE4" w:rsidP="001D6D31">
            <w:pPr>
              <w:pStyle w:val="Normal6"/>
              <w:rPr>
                <w:b/>
                <w:i/>
              </w:rPr>
            </w:pPr>
            <w:r w:rsidRPr="00470220">
              <w:rPr>
                <w:b/>
                <w:i/>
              </w:rPr>
              <w:t>l)</w:t>
            </w:r>
            <w:r w:rsidRPr="00470220">
              <w:rPr>
                <w:b/>
                <w:i/>
              </w:rPr>
              <w:tab/>
              <w:t>dato for optagelse af biometriske oplysninger</w:t>
            </w:r>
          </w:p>
        </w:tc>
        <w:tc>
          <w:tcPr>
            <w:tcW w:w="4876" w:type="dxa"/>
          </w:tcPr>
          <w:p w14:paraId="41133B54" w14:textId="77777777" w:rsidR="00624EE4" w:rsidRPr="00470220" w:rsidRDefault="00624EE4" w:rsidP="001D6D31">
            <w:pPr>
              <w:pStyle w:val="Normal6"/>
              <w:rPr>
                <w:i/>
              </w:rPr>
            </w:pPr>
          </w:p>
        </w:tc>
      </w:tr>
      <w:tr w:rsidR="00176F35" w:rsidRPr="00470220" w14:paraId="0ED4EC4A" w14:textId="77777777" w:rsidTr="00470220">
        <w:trPr>
          <w:jc w:val="center"/>
        </w:trPr>
        <w:tc>
          <w:tcPr>
            <w:tcW w:w="4876" w:type="dxa"/>
            <w:hideMark/>
          </w:tcPr>
          <w:p w14:paraId="07A0CEC1" w14:textId="77777777" w:rsidR="00624EE4" w:rsidRPr="00470220" w:rsidRDefault="00624EE4" w:rsidP="001D6D31">
            <w:pPr>
              <w:pStyle w:val="Normal6"/>
              <w:rPr>
                <w:b/>
                <w:i/>
              </w:rPr>
            </w:pPr>
            <w:r w:rsidRPr="00470220">
              <w:rPr>
                <w:b/>
                <w:i/>
              </w:rPr>
              <w:t>m)</w:t>
            </w:r>
            <w:r w:rsidRPr="00470220">
              <w:rPr>
                <w:b/>
                <w:i/>
              </w:rPr>
              <w:tab/>
              <w:t>dato for videregivelse af oplysningerne til det centrale system og til CIR, hvis det er relevant</w:t>
            </w:r>
          </w:p>
        </w:tc>
        <w:tc>
          <w:tcPr>
            <w:tcW w:w="4876" w:type="dxa"/>
          </w:tcPr>
          <w:p w14:paraId="3F2879C9" w14:textId="77777777" w:rsidR="00624EE4" w:rsidRPr="00470220" w:rsidRDefault="00624EE4" w:rsidP="001D6D31">
            <w:pPr>
              <w:pStyle w:val="Normal6"/>
              <w:rPr>
                <w:i/>
              </w:rPr>
            </w:pPr>
          </w:p>
        </w:tc>
      </w:tr>
      <w:tr w:rsidR="00176F35" w:rsidRPr="00470220" w14:paraId="113B2CA4" w14:textId="77777777" w:rsidTr="00470220">
        <w:trPr>
          <w:jc w:val="center"/>
        </w:trPr>
        <w:tc>
          <w:tcPr>
            <w:tcW w:w="4876" w:type="dxa"/>
            <w:hideMark/>
          </w:tcPr>
          <w:p w14:paraId="19798550" w14:textId="77777777" w:rsidR="00624EE4" w:rsidRPr="00470220" w:rsidRDefault="00624EE4" w:rsidP="001D6D31">
            <w:pPr>
              <w:pStyle w:val="Normal6"/>
              <w:rPr>
                <w:b/>
                <w:i/>
              </w:rPr>
            </w:pPr>
            <w:r w:rsidRPr="00470220">
              <w:rPr>
                <w:b/>
                <w:i/>
              </w:rPr>
              <w:t>n)</w:t>
            </w:r>
            <w:r w:rsidRPr="00470220">
              <w:rPr>
                <w:b/>
                <w:i/>
              </w:rPr>
              <w:tab/>
              <w:t>operatørens brugernavn</w:t>
            </w:r>
          </w:p>
        </w:tc>
        <w:tc>
          <w:tcPr>
            <w:tcW w:w="4876" w:type="dxa"/>
          </w:tcPr>
          <w:p w14:paraId="65FC0AE7" w14:textId="77777777" w:rsidR="00624EE4" w:rsidRPr="00470220" w:rsidRDefault="00624EE4" w:rsidP="001D6D31">
            <w:pPr>
              <w:pStyle w:val="Normal6"/>
              <w:rPr>
                <w:i/>
              </w:rPr>
            </w:pPr>
          </w:p>
        </w:tc>
      </w:tr>
      <w:tr w:rsidR="00176F35" w:rsidRPr="00470220" w14:paraId="6A793F7C" w14:textId="77777777" w:rsidTr="00470220">
        <w:trPr>
          <w:jc w:val="center"/>
        </w:trPr>
        <w:tc>
          <w:tcPr>
            <w:tcW w:w="4876" w:type="dxa"/>
            <w:hideMark/>
          </w:tcPr>
          <w:p w14:paraId="262C588F" w14:textId="77777777" w:rsidR="00624EE4" w:rsidRPr="00470220" w:rsidRDefault="00624EE4" w:rsidP="001D6D31">
            <w:pPr>
              <w:pStyle w:val="Normal6"/>
              <w:rPr>
                <w:b/>
                <w:i/>
              </w:rPr>
            </w:pPr>
            <w:r w:rsidRPr="00470220">
              <w:rPr>
                <w:b/>
                <w:i/>
              </w:rPr>
              <w:t>o)</w:t>
            </w:r>
            <w:r w:rsidRPr="00470220">
              <w:rPr>
                <w:b/>
                <w:i/>
              </w:rPr>
              <w:tab/>
              <w:t>når det i henhold til stk. 6 er relevant, datoen, hvor den pågældende forlod eller blev udsendt af medlemsstaternes område</w:t>
            </w:r>
          </w:p>
        </w:tc>
        <w:tc>
          <w:tcPr>
            <w:tcW w:w="4876" w:type="dxa"/>
          </w:tcPr>
          <w:p w14:paraId="0E4E3CA5" w14:textId="77777777" w:rsidR="00624EE4" w:rsidRPr="00470220" w:rsidRDefault="00624EE4" w:rsidP="001D6D31">
            <w:pPr>
              <w:pStyle w:val="Normal6"/>
              <w:rPr>
                <w:i/>
              </w:rPr>
            </w:pPr>
          </w:p>
        </w:tc>
      </w:tr>
      <w:tr w:rsidR="00176F35" w:rsidRPr="00470220" w14:paraId="01BD531E" w14:textId="77777777" w:rsidTr="00470220">
        <w:trPr>
          <w:jc w:val="center"/>
        </w:trPr>
        <w:tc>
          <w:tcPr>
            <w:tcW w:w="4876" w:type="dxa"/>
            <w:hideMark/>
          </w:tcPr>
          <w:p w14:paraId="48856511" w14:textId="77777777" w:rsidR="00624EE4" w:rsidRPr="00470220" w:rsidRDefault="00624EE4" w:rsidP="001D6D31">
            <w:pPr>
              <w:pStyle w:val="Normal6"/>
              <w:rPr>
                <w:b/>
                <w:i/>
              </w:rPr>
            </w:pPr>
            <w:r w:rsidRPr="00470220">
              <w:rPr>
                <w:b/>
                <w:i/>
              </w:rPr>
              <w:t>p)</w:t>
            </w:r>
            <w:r w:rsidRPr="00470220">
              <w:rPr>
                <w:b/>
                <w:i/>
              </w:rPr>
              <w:tab/>
              <w:t>tilflytningsmedlemsstaten i henhold til artikel 14b, stk. 1</w:t>
            </w:r>
          </w:p>
        </w:tc>
        <w:tc>
          <w:tcPr>
            <w:tcW w:w="4876" w:type="dxa"/>
          </w:tcPr>
          <w:p w14:paraId="40832208" w14:textId="77777777" w:rsidR="00624EE4" w:rsidRPr="00470220" w:rsidRDefault="00624EE4" w:rsidP="001D6D31">
            <w:pPr>
              <w:pStyle w:val="Normal6"/>
              <w:rPr>
                <w:i/>
              </w:rPr>
            </w:pPr>
          </w:p>
        </w:tc>
      </w:tr>
      <w:tr w:rsidR="00176F35" w:rsidRPr="00470220" w14:paraId="1A787736" w14:textId="77777777" w:rsidTr="00470220">
        <w:trPr>
          <w:jc w:val="center"/>
        </w:trPr>
        <w:tc>
          <w:tcPr>
            <w:tcW w:w="4876" w:type="dxa"/>
            <w:hideMark/>
          </w:tcPr>
          <w:p w14:paraId="572A60F1" w14:textId="77777777" w:rsidR="00624EE4" w:rsidRPr="00470220" w:rsidRDefault="00624EE4" w:rsidP="001D6D31">
            <w:pPr>
              <w:pStyle w:val="Normal6"/>
              <w:rPr>
                <w:b/>
                <w:i/>
              </w:rPr>
            </w:pPr>
            <w:r w:rsidRPr="00470220">
              <w:rPr>
                <w:b/>
                <w:i/>
              </w:rPr>
              <w:t>q)</w:t>
            </w:r>
            <w:r w:rsidRPr="00470220">
              <w:rPr>
                <w:b/>
                <w:i/>
              </w:rPr>
              <w:tab/>
              <w:t>når det er relevant, det faktum, at der er blevet ydet bistand til frivillig tilbagevenden og reintegration</w:t>
            </w:r>
          </w:p>
        </w:tc>
        <w:tc>
          <w:tcPr>
            <w:tcW w:w="4876" w:type="dxa"/>
          </w:tcPr>
          <w:p w14:paraId="0FD5DC7E" w14:textId="77777777" w:rsidR="00624EE4" w:rsidRPr="00470220" w:rsidRDefault="00624EE4" w:rsidP="001D6D31">
            <w:pPr>
              <w:pStyle w:val="Normal6"/>
              <w:rPr>
                <w:i/>
              </w:rPr>
            </w:pPr>
          </w:p>
        </w:tc>
      </w:tr>
      <w:tr w:rsidR="00176F35" w:rsidRPr="00470220" w14:paraId="4D4FC6AE" w14:textId="77777777" w:rsidTr="00470220">
        <w:trPr>
          <w:jc w:val="center"/>
        </w:trPr>
        <w:tc>
          <w:tcPr>
            <w:tcW w:w="4876" w:type="dxa"/>
            <w:hideMark/>
          </w:tcPr>
          <w:p w14:paraId="1A821741" w14:textId="77777777" w:rsidR="00624EE4" w:rsidRPr="00470220" w:rsidRDefault="00624EE4" w:rsidP="001D6D31">
            <w:pPr>
              <w:pStyle w:val="Normal6"/>
              <w:rPr>
                <w:b/>
                <w:i/>
              </w:rPr>
            </w:pPr>
            <w:r w:rsidRPr="00470220">
              <w:rPr>
                <w:b/>
                <w:i/>
              </w:rPr>
              <w:t>r)</w:t>
            </w:r>
            <w:r w:rsidRPr="00470220">
              <w:rPr>
                <w:b/>
                <w:i/>
              </w:rPr>
              <w:tab/>
              <w:t>det faktum, at personen kan udgøre en trussel mod den interne sikkerhed som resultat af den i forordning (EU) XXX/XXX [screeningsforordningen] omhandlede screening.</w:t>
            </w:r>
          </w:p>
        </w:tc>
        <w:tc>
          <w:tcPr>
            <w:tcW w:w="4876" w:type="dxa"/>
          </w:tcPr>
          <w:p w14:paraId="0BC2DAC7" w14:textId="77777777" w:rsidR="00624EE4" w:rsidRPr="00470220" w:rsidRDefault="00624EE4" w:rsidP="001D6D31">
            <w:pPr>
              <w:pStyle w:val="Normal6"/>
              <w:rPr>
                <w:i/>
              </w:rPr>
            </w:pPr>
          </w:p>
        </w:tc>
      </w:tr>
      <w:tr w:rsidR="00176F35" w:rsidRPr="00470220" w14:paraId="63FF12CC" w14:textId="77777777" w:rsidTr="00470220">
        <w:trPr>
          <w:jc w:val="center"/>
        </w:trPr>
        <w:tc>
          <w:tcPr>
            <w:tcW w:w="4876" w:type="dxa"/>
            <w:hideMark/>
          </w:tcPr>
          <w:p w14:paraId="0885D882" w14:textId="77777777" w:rsidR="00624EE4" w:rsidRPr="00470220" w:rsidRDefault="00624EE4" w:rsidP="001D6D31">
            <w:pPr>
              <w:pStyle w:val="Normal6"/>
              <w:rPr>
                <w:b/>
                <w:i/>
              </w:rPr>
            </w:pPr>
            <w:r w:rsidRPr="00470220">
              <w:rPr>
                <w:b/>
                <w:i/>
              </w:rPr>
              <w:t>4. Manglende overholdelse af den i nærværende artikels stk. 2 omhandlede frist på 72 timer fritager ikke medlemsstaterne for deres pligt til at optage og videresende de biometriske oplysninger til CIR. Når fingerspidsernes tilstand ikke gør det muligt at optage fingeraftryk af en kvalitet, der kan bruges til hensigtsmæssig sammenligning i medfør af artikel 26, optager oprindelsesmedlemsstaten på ny fingeraftryk af de ilandsatte personer, jf. nærværende artikels stk. 1, og sender dem igen snarest muligt og senest 48 timer efter vellykket fingeraftryksoptagelse.</w:t>
            </w:r>
          </w:p>
        </w:tc>
        <w:tc>
          <w:tcPr>
            <w:tcW w:w="4876" w:type="dxa"/>
          </w:tcPr>
          <w:p w14:paraId="11CF97CB" w14:textId="77777777" w:rsidR="00624EE4" w:rsidRPr="00470220" w:rsidRDefault="00624EE4" w:rsidP="001D6D31">
            <w:pPr>
              <w:pStyle w:val="Normal6"/>
              <w:rPr>
                <w:i/>
              </w:rPr>
            </w:pPr>
          </w:p>
        </w:tc>
      </w:tr>
      <w:tr w:rsidR="00176F35" w:rsidRPr="00470220" w14:paraId="20666939" w14:textId="77777777" w:rsidTr="00470220">
        <w:trPr>
          <w:jc w:val="center"/>
        </w:trPr>
        <w:tc>
          <w:tcPr>
            <w:tcW w:w="4876" w:type="dxa"/>
            <w:hideMark/>
          </w:tcPr>
          <w:p w14:paraId="4B8103F6" w14:textId="77777777" w:rsidR="00624EE4" w:rsidRPr="00470220" w:rsidRDefault="00624EE4" w:rsidP="001D6D31">
            <w:pPr>
              <w:pStyle w:val="Normal6"/>
              <w:rPr>
                <w:b/>
                <w:i/>
              </w:rPr>
            </w:pPr>
            <w:r w:rsidRPr="00470220">
              <w:rPr>
                <w:b/>
                <w:i/>
              </w:rPr>
              <w:t xml:space="preserve">5. Når det ikke er muligt at optage biometriske oplysninger af en pågrebet person på grund af foranstaltninger truffet af hensyn til vedkommendes helbred eller beskyttelsen af </w:t>
            </w:r>
            <w:r w:rsidRPr="00470220">
              <w:rPr>
                <w:b/>
                <w:i/>
              </w:rPr>
              <w:lastRenderedPageBreak/>
              <w:t>folkesundheden, optager og videresender den berørte medlemsstat som en undtagelse fra stk. 1 de biometriske oplysninger snarest muligt og senest 48 timer efter, at det ikke længere er nødvendigt at tage disse sundhedsmæssige hensyn.</w:t>
            </w:r>
          </w:p>
        </w:tc>
        <w:tc>
          <w:tcPr>
            <w:tcW w:w="4876" w:type="dxa"/>
          </w:tcPr>
          <w:p w14:paraId="2F81C4C4" w14:textId="77777777" w:rsidR="00624EE4" w:rsidRPr="00470220" w:rsidRDefault="00624EE4" w:rsidP="001D6D31">
            <w:pPr>
              <w:pStyle w:val="Normal6"/>
              <w:rPr>
                <w:i/>
              </w:rPr>
            </w:pPr>
          </w:p>
        </w:tc>
      </w:tr>
      <w:tr w:rsidR="00176F35" w:rsidRPr="00470220" w14:paraId="393AFA7A" w14:textId="77777777" w:rsidTr="00470220">
        <w:trPr>
          <w:jc w:val="center"/>
        </w:trPr>
        <w:tc>
          <w:tcPr>
            <w:tcW w:w="4876" w:type="dxa"/>
            <w:hideMark/>
          </w:tcPr>
          <w:p w14:paraId="13DF7744" w14:textId="77777777" w:rsidR="00624EE4" w:rsidRPr="00470220" w:rsidRDefault="00624EE4" w:rsidP="001D6D31">
            <w:pPr>
              <w:pStyle w:val="Normal6"/>
              <w:rPr>
                <w:b/>
                <w:i/>
              </w:rPr>
            </w:pPr>
            <w:r w:rsidRPr="00470220">
              <w:rPr>
                <w:b/>
                <w:i/>
              </w:rPr>
              <w:t>I tilfælde af alvorlige tekniske problemer kan medlemsstaterne forlænge tidsfristen på 72 timer i stk. 2 med op til 48 timer med henblik på at gennemføre deres nationale beredskabsplaner.</w:t>
            </w:r>
          </w:p>
        </w:tc>
        <w:tc>
          <w:tcPr>
            <w:tcW w:w="4876" w:type="dxa"/>
          </w:tcPr>
          <w:p w14:paraId="7EEF3115" w14:textId="77777777" w:rsidR="00624EE4" w:rsidRPr="00470220" w:rsidRDefault="00624EE4" w:rsidP="001D6D31">
            <w:pPr>
              <w:pStyle w:val="Normal6"/>
              <w:rPr>
                <w:i/>
              </w:rPr>
            </w:pPr>
          </w:p>
        </w:tc>
      </w:tr>
      <w:tr w:rsidR="00176F35" w:rsidRPr="00470220" w14:paraId="6247C055" w14:textId="77777777" w:rsidTr="00470220">
        <w:trPr>
          <w:jc w:val="center"/>
        </w:trPr>
        <w:tc>
          <w:tcPr>
            <w:tcW w:w="4876" w:type="dxa"/>
            <w:hideMark/>
          </w:tcPr>
          <w:p w14:paraId="26A7D9F0" w14:textId="77777777" w:rsidR="00624EE4" w:rsidRPr="00470220" w:rsidRDefault="00624EE4" w:rsidP="001D6D31">
            <w:pPr>
              <w:pStyle w:val="Normal6"/>
              <w:rPr>
                <w:b/>
                <w:i/>
              </w:rPr>
            </w:pPr>
            <w:r w:rsidRPr="00470220">
              <w:rPr>
                <w:b/>
                <w:i/>
              </w:rPr>
              <w:t>6. Så snart oprindelsesmedlemsstaten sikrer, at den pågældende person, hvis data er registreret i Eurodac i henhold til stk. 1, har forladt medlemsstaternes område, i overensstemmelse med en afgørelse om tilbagesendelse eller udsendelse, opdaterer den det datasæt, som er registreret i henhold til stk. 2, vedrørende den pågældende ved at tilføje den dato, hvor den pågældende blev udsendt eller forlod området.</w:t>
            </w:r>
          </w:p>
        </w:tc>
        <w:tc>
          <w:tcPr>
            <w:tcW w:w="4876" w:type="dxa"/>
          </w:tcPr>
          <w:p w14:paraId="106087D5" w14:textId="77777777" w:rsidR="00624EE4" w:rsidRPr="00470220" w:rsidRDefault="00624EE4" w:rsidP="001D6D31">
            <w:pPr>
              <w:pStyle w:val="Normal6"/>
              <w:rPr>
                <w:i/>
              </w:rPr>
            </w:pPr>
          </w:p>
        </w:tc>
      </w:tr>
      <w:tr w:rsidR="00176F35" w:rsidRPr="00470220" w14:paraId="5F35A1C8" w14:textId="77777777" w:rsidTr="00470220">
        <w:trPr>
          <w:jc w:val="center"/>
        </w:trPr>
        <w:tc>
          <w:tcPr>
            <w:tcW w:w="4876" w:type="dxa"/>
            <w:hideMark/>
          </w:tcPr>
          <w:p w14:paraId="75AA616E" w14:textId="77777777" w:rsidR="00624EE4" w:rsidRPr="00470220" w:rsidRDefault="00624EE4" w:rsidP="001D6D31">
            <w:pPr>
              <w:pStyle w:val="Normal6"/>
              <w:rPr>
                <w:b/>
                <w:i/>
              </w:rPr>
            </w:pPr>
            <w:r w:rsidRPr="00470220">
              <w:rPr>
                <w:b/>
                <w:i/>
              </w:rPr>
              <w:t>7. På den berørte medlemsstats anmodning kan de biometriske oplysninger også optages og videregives på denne medlemsstats vegne af medlemmer af europæiske grænse- og kystvagthold eller af eksperter fra asylstøtteholdene, når de udfører opgaver og udøver beføjelser i overensstemmelse med forordning (EU) 2019/1896 og forordning (EU) XXX/XXX [forordningen om EU's Asylagentur].</w:t>
            </w:r>
          </w:p>
        </w:tc>
        <w:tc>
          <w:tcPr>
            <w:tcW w:w="4876" w:type="dxa"/>
          </w:tcPr>
          <w:p w14:paraId="2468B006" w14:textId="77777777" w:rsidR="00624EE4" w:rsidRPr="00470220" w:rsidRDefault="00624EE4" w:rsidP="001D6D31">
            <w:pPr>
              <w:pStyle w:val="Normal6"/>
              <w:rPr>
                <w:i/>
              </w:rPr>
            </w:pPr>
          </w:p>
        </w:tc>
      </w:tr>
      <w:tr w:rsidR="00176F35" w:rsidRPr="00470220" w14:paraId="01390D2D" w14:textId="77777777" w:rsidTr="00470220">
        <w:trPr>
          <w:jc w:val="center"/>
        </w:trPr>
        <w:tc>
          <w:tcPr>
            <w:tcW w:w="4876" w:type="dxa"/>
            <w:hideMark/>
          </w:tcPr>
          <w:p w14:paraId="278C5A10" w14:textId="77777777" w:rsidR="00624EE4" w:rsidRPr="00470220" w:rsidRDefault="00624EE4" w:rsidP="001D6D31">
            <w:pPr>
              <w:pStyle w:val="Normal6"/>
              <w:rPr>
                <w:b/>
                <w:i/>
              </w:rPr>
            </w:pPr>
            <w:r w:rsidRPr="00470220">
              <w:rPr>
                <w:b/>
                <w:i/>
              </w:rPr>
              <w:t>8. Hvert datasæt, der indsamles og videregives i overensstemmelse med stk. 1, kædes sammen med andre datasæt vedrørende samme tredjelandsstatsborger eller statsløse person i en sekvens, jf. artikel 4, stk. 6.</w:t>
            </w:r>
          </w:p>
        </w:tc>
        <w:tc>
          <w:tcPr>
            <w:tcW w:w="4876" w:type="dxa"/>
          </w:tcPr>
          <w:p w14:paraId="4E67DA93" w14:textId="77777777" w:rsidR="00624EE4" w:rsidRPr="00470220" w:rsidRDefault="00624EE4" w:rsidP="001D6D31">
            <w:pPr>
              <w:pStyle w:val="Normal6"/>
              <w:rPr>
                <w:i/>
              </w:rPr>
            </w:pPr>
          </w:p>
        </w:tc>
      </w:tr>
      <w:tr w:rsidR="00176F35" w:rsidRPr="00470220" w14:paraId="2C47B6E3" w14:textId="77777777" w:rsidTr="00470220">
        <w:trPr>
          <w:jc w:val="center"/>
        </w:trPr>
        <w:tc>
          <w:tcPr>
            <w:tcW w:w="4876" w:type="dxa"/>
            <w:hideMark/>
          </w:tcPr>
          <w:p w14:paraId="04BB2DAD" w14:textId="77777777" w:rsidR="00624EE4" w:rsidRPr="00470220" w:rsidRDefault="00624EE4" w:rsidP="001D6D31">
            <w:pPr>
              <w:pStyle w:val="Normal6"/>
              <w:rPr>
                <w:b/>
                <w:i/>
              </w:rPr>
            </w:pPr>
            <w:r w:rsidRPr="00470220">
              <w:rPr>
                <w:b/>
                <w:i/>
              </w:rPr>
              <w:t>9. Et datasæt i henhold til stk. 1 anses for oprettet med henblik på artikel 27, stk. 1, i forordning (EU) 818/2019, når alle oplysningerne i litra a)-f) og h) er registreret."</w:t>
            </w:r>
          </w:p>
        </w:tc>
        <w:tc>
          <w:tcPr>
            <w:tcW w:w="4876" w:type="dxa"/>
          </w:tcPr>
          <w:p w14:paraId="1BD3ED6A" w14:textId="77777777" w:rsidR="00624EE4" w:rsidRPr="00470220" w:rsidRDefault="00624EE4" w:rsidP="001D6D31">
            <w:pPr>
              <w:pStyle w:val="Normal6"/>
              <w:rPr>
                <w:i/>
              </w:rPr>
            </w:pPr>
          </w:p>
        </w:tc>
      </w:tr>
    </w:tbl>
    <w:p w14:paraId="638C1CBF" w14:textId="77777777" w:rsidR="00470220" w:rsidRPr="005355CF" w:rsidRDefault="00470220" w:rsidP="00470220">
      <w:pPr>
        <w:pStyle w:val="Olang"/>
      </w:pPr>
      <w:r w:rsidRPr="00470220">
        <w:rPr>
          <w:noProof w:val="0"/>
        </w:rPr>
        <w:lastRenderedPageBreak/>
        <w:t>Or.</w:t>
      </w:r>
      <w:r>
        <w:rPr>
          <w:noProof w:val="0"/>
        </w:rPr>
        <w:t xml:space="preserve">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63FDF91" w14:textId="52495D46" w:rsidR="00624EE4" w:rsidRPr="005355CF" w:rsidRDefault="00624EE4" w:rsidP="00624EE4">
      <w:pPr>
        <w:pStyle w:val="Olang"/>
        <w:rPr>
          <w:rStyle w:val="HideTWBExt"/>
        </w:rPr>
      </w:pPr>
    </w:p>
    <w:p w14:paraId="6B70AF9A"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5D0D9B15" w14:textId="77777777" w:rsidR="00624EE4" w:rsidRPr="00470220" w:rsidRDefault="00624EE4" w:rsidP="005355CF">
      <w:pPr>
        <w:pStyle w:val="Normal12Italic"/>
        <w:rPr>
          <w:noProof w:val="0"/>
        </w:rPr>
      </w:pPr>
      <w:r w:rsidRPr="00470220">
        <w:rPr>
          <w:noProof w:val="0"/>
        </w:rPr>
        <w:t>Indføjelsen af dette kapitel vil skabe en ny kategori, som mangler væsentlig begrundelse. Personer, der ilandsættes efter en eftersøgnings- og redningsoperation, skal behandles som personer, der krydser grænser på irregulær vis, i henhold til de kriterier som de personer, der krydser landegrænsen ulovligt. En eventuel skelnen mellem disse ville skabe omstændigheder, der kunne give anledning til misbrug af systemet.</w:t>
      </w:r>
    </w:p>
    <w:p w14:paraId="6E036372" w14:textId="77777777" w:rsidR="00624EE4" w:rsidRPr="00470220" w:rsidRDefault="00624EE4" w:rsidP="00624EE4">
      <w:pPr>
        <w:rPr>
          <w:i/>
        </w:rPr>
      </w:pPr>
    </w:p>
    <w:p w14:paraId="130AFF0F" w14:textId="77777777" w:rsidR="00624EE4" w:rsidRPr="00470220" w:rsidRDefault="00624EE4" w:rsidP="00624EE4">
      <w:r w:rsidRPr="005355CF">
        <w:rPr>
          <w:rStyle w:val="HideTWBExt"/>
        </w:rPr>
        <w:t>&lt;/Amend&gt;</w:t>
      </w:r>
    </w:p>
    <w:p w14:paraId="660D217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231</w:t>
      </w:r>
      <w:r w:rsidRPr="005355CF">
        <w:rPr>
          <w:rStyle w:val="HideTWBExt"/>
          <w:b w:val="0"/>
        </w:rPr>
        <w:t>&lt;/NumAm&gt;</w:t>
      </w:r>
    </w:p>
    <w:p w14:paraId="20C8E85C"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686D202" w14:textId="77777777" w:rsidR="00624EE4" w:rsidRPr="00470220" w:rsidRDefault="00624EE4" w:rsidP="00624EE4">
      <w:r w:rsidRPr="005355CF">
        <w:rPr>
          <w:rStyle w:val="HideTWBExt"/>
        </w:rPr>
        <w:t>&lt;/RepeatBlock-By&gt;</w:t>
      </w:r>
    </w:p>
    <w:p w14:paraId="0D33869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CBF5654" w14:textId="77777777" w:rsidR="00624EE4" w:rsidRPr="00470220" w:rsidRDefault="00624EE4" w:rsidP="00624EE4">
      <w:pPr>
        <w:pStyle w:val="NormalBold"/>
      </w:pPr>
      <w:r w:rsidRPr="005355CF">
        <w:rPr>
          <w:rStyle w:val="HideTWBExt"/>
          <w:b w:val="0"/>
        </w:rPr>
        <w:t>&lt;Article&gt;</w:t>
      </w:r>
      <w:r w:rsidRPr="00470220">
        <w:t>Dispositive del – nr. 19 – kapitel IV a</w:t>
      </w:r>
      <w:r w:rsidRPr="005355CF">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546D20C" w14:textId="77777777" w:rsidTr="001D6D31">
        <w:trPr>
          <w:jc w:val="center"/>
        </w:trPr>
        <w:tc>
          <w:tcPr>
            <w:tcW w:w="9752" w:type="dxa"/>
            <w:gridSpan w:val="2"/>
          </w:tcPr>
          <w:p w14:paraId="235F9794" w14:textId="77777777" w:rsidR="00624EE4" w:rsidRPr="00470220" w:rsidRDefault="00624EE4" w:rsidP="001D6D31">
            <w:pPr>
              <w:keepNext/>
            </w:pPr>
          </w:p>
        </w:tc>
      </w:tr>
      <w:tr w:rsidR="00176F35" w:rsidRPr="00470220" w14:paraId="227883D1" w14:textId="77777777" w:rsidTr="001D6D31">
        <w:trPr>
          <w:jc w:val="center"/>
        </w:trPr>
        <w:tc>
          <w:tcPr>
            <w:tcW w:w="4876" w:type="dxa"/>
            <w:hideMark/>
          </w:tcPr>
          <w:p w14:paraId="28F4E290" w14:textId="77777777" w:rsidR="00624EE4" w:rsidRPr="00470220" w:rsidRDefault="00624EE4" w:rsidP="001D6D31">
            <w:pPr>
              <w:pStyle w:val="ColumnHeading"/>
              <w:keepNext/>
            </w:pPr>
            <w:r w:rsidRPr="00470220">
              <w:t>Kommissionens forslag</w:t>
            </w:r>
          </w:p>
        </w:tc>
        <w:tc>
          <w:tcPr>
            <w:tcW w:w="4876" w:type="dxa"/>
            <w:hideMark/>
          </w:tcPr>
          <w:p w14:paraId="55A47DBC" w14:textId="77777777" w:rsidR="00624EE4" w:rsidRPr="00470220" w:rsidRDefault="00624EE4" w:rsidP="001D6D31">
            <w:pPr>
              <w:pStyle w:val="ColumnHeading"/>
              <w:keepNext/>
            </w:pPr>
            <w:r w:rsidRPr="00470220">
              <w:t>Ændringsforslag</w:t>
            </w:r>
          </w:p>
        </w:tc>
      </w:tr>
      <w:tr w:rsidR="00176F35" w:rsidRPr="00470220" w14:paraId="657A373F" w14:textId="77777777" w:rsidTr="001D6D31">
        <w:trPr>
          <w:jc w:val="center"/>
        </w:trPr>
        <w:tc>
          <w:tcPr>
            <w:tcW w:w="4876" w:type="dxa"/>
            <w:hideMark/>
          </w:tcPr>
          <w:p w14:paraId="0465BFB2" w14:textId="77777777" w:rsidR="00624EE4" w:rsidRPr="00470220" w:rsidRDefault="00624EE4" w:rsidP="001D6D31">
            <w:pPr>
              <w:pStyle w:val="Normal6"/>
            </w:pPr>
          </w:p>
        </w:tc>
        <w:tc>
          <w:tcPr>
            <w:tcW w:w="4876" w:type="dxa"/>
            <w:hideMark/>
          </w:tcPr>
          <w:p w14:paraId="4E77D02D" w14:textId="77777777" w:rsidR="00624EE4" w:rsidRPr="00470220" w:rsidRDefault="00624EE4" w:rsidP="001D6D31">
            <w:pPr>
              <w:pStyle w:val="Normal6"/>
              <w:rPr>
                <w:szCs w:val="24"/>
              </w:rPr>
            </w:pPr>
            <w:r w:rsidRPr="00470220">
              <w:rPr>
                <w:b/>
                <w:i/>
              </w:rPr>
              <w:t>udgår</w:t>
            </w:r>
          </w:p>
        </w:tc>
      </w:tr>
      <w:tr w:rsidR="00176F35" w:rsidRPr="00470220" w14:paraId="37707D4B" w14:textId="77777777" w:rsidTr="001D6D31">
        <w:trPr>
          <w:jc w:val="center"/>
        </w:trPr>
        <w:tc>
          <w:tcPr>
            <w:tcW w:w="4876" w:type="dxa"/>
            <w:hideMark/>
          </w:tcPr>
          <w:p w14:paraId="1CA6511E" w14:textId="77777777" w:rsidR="00624EE4" w:rsidRPr="00470220" w:rsidRDefault="00624EE4" w:rsidP="001D6D31">
            <w:pPr>
              <w:pStyle w:val="Normal6"/>
              <w:rPr>
                <w:b/>
                <w:i/>
              </w:rPr>
            </w:pPr>
            <w:r w:rsidRPr="00470220">
              <w:rPr>
                <w:b/>
                <w:i/>
              </w:rPr>
              <w:t>(19) Efter artikel 14 indsættes følgende kapitel:</w:t>
            </w:r>
          </w:p>
        </w:tc>
        <w:tc>
          <w:tcPr>
            <w:tcW w:w="4876" w:type="dxa"/>
            <w:hideMark/>
          </w:tcPr>
          <w:p w14:paraId="3382AE96" w14:textId="77777777" w:rsidR="00624EE4" w:rsidRPr="00470220" w:rsidRDefault="00624EE4" w:rsidP="001D6D31">
            <w:pPr>
              <w:pStyle w:val="Normal6"/>
              <w:rPr>
                <w:szCs w:val="24"/>
              </w:rPr>
            </w:pPr>
            <w:r w:rsidRPr="00470220">
              <w:rPr>
                <w:i/>
              </w:rPr>
              <w:t>(Dette ændringsforslag gælder for hele teksten. Hvis det vedtages, skal ændringerne foretages alle relevante steder).</w:t>
            </w:r>
          </w:p>
        </w:tc>
      </w:tr>
      <w:tr w:rsidR="00176F35" w:rsidRPr="00470220" w14:paraId="19A2D40E" w14:textId="77777777" w:rsidTr="001D6D31">
        <w:trPr>
          <w:jc w:val="center"/>
        </w:trPr>
        <w:tc>
          <w:tcPr>
            <w:tcW w:w="4876" w:type="dxa"/>
            <w:hideMark/>
          </w:tcPr>
          <w:p w14:paraId="7183870D" w14:textId="77777777" w:rsidR="00624EE4" w:rsidRPr="00470220" w:rsidRDefault="00624EE4" w:rsidP="001D6D31">
            <w:pPr>
              <w:pStyle w:val="Normal6"/>
              <w:rPr>
                <w:b/>
                <w:i/>
              </w:rPr>
            </w:pPr>
            <w:r w:rsidRPr="00470220">
              <w:rPr>
                <w:b/>
                <w:i/>
              </w:rPr>
              <w:t>KAPITEL IVa</w:t>
            </w:r>
          </w:p>
        </w:tc>
        <w:tc>
          <w:tcPr>
            <w:tcW w:w="4876" w:type="dxa"/>
          </w:tcPr>
          <w:p w14:paraId="5DE0F1A3" w14:textId="77777777" w:rsidR="00624EE4" w:rsidRPr="00470220" w:rsidRDefault="00624EE4" w:rsidP="001D6D31">
            <w:pPr>
              <w:pStyle w:val="Normal6"/>
              <w:rPr>
                <w:i/>
              </w:rPr>
            </w:pPr>
          </w:p>
        </w:tc>
      </w:tr>
      <w:tr w:rsidR="00176F35" w:rsidRPr="00470220" w14:paraId="7B904FDF" w14:textId="77777777" w:rsidTr="001D6D31">
        <w:trPr>
          <w:jc w:val="center"/>
        </w:trPr>
        <w:tc>
          <w:tcPr>
            <w:tcW w:w="4876" w:type="dxa"/>
            <w:hideMark/>
          </w:tcPr>
          <w:p w14:paraId="16ADEEC3" w14:textId="77777777" w:rsidR="00624EE4" w:rsidRPr="00470220" w:rsidRDefault="00624EE4" w:rsidP="001D6D31">
            <w:pPr>
              <w:pStyle w:val="Normal6"/>
              <w:rPr>
                <w:b/>
                <w:i/>
              </w:rPr>
            </w:pPr>
            <w:r w:rsidRPr="00470220">
              <w:rPr>
                <w:b/>
                <w:i/>
              </w:rPr>
              <w:t>tredjelandsstatsborgere eller statsløse personer, der ilandsættes efter en eftersøgnings- og redningsoperation</w:t>
            </w:r>
          </w:p>
        </w:tc>
        <w:tc>
          <w:tcPr>
            <w:tcW w:w="4876" w:type="dxa"/>
          </w:tcPr>
          <w:p w14:paraId="29AD61DE" w14:textId="77777777" w:rsidR="00624EE4" w:rsidRPr="00470220" w:rsidRDefault="00624EE4" w:rsidP="001D6D31">
            <w:pPr>
              <w:pStyle w:val="Normal6"/>
              <w:rPr>
                <w:i/>
              </w:rPr>
            </w:pPr>
          </w:p>
        </w:tc>
      </w:tr>
      <w:tr w:rsidR="00176F35" w:rsidRPr="00470220" w14:paraId="4C4DFD7C" w14:textId="77777777" w:rsidTr="001D6D31">
        <w:trPr>
          <w:jc w:val="center"/>
        </w:trPr>
        <w:tc>
          <w:tcPr>
            <w:tcW w:w="4876" w:type="dxa"/>
            <w:hideMark/>
          </w:tcPr>
          <w:p w14:paraId="6A551020" w14:textId="77777777" w:rsidR="00624EE4" w:rsidRPr="00470220" w:rsidRDefault="00624EE4" w:rsidP="001D6D31">
            <w:pPr>
              <w:pStyle w:val="Normal6"/>
              <w:rPr>
                <w:b/>
                <w:i/>
              </w:rPr>
            </w:pPr>
            <w:r w:rsidRPr="00470220">
              <w:rPr>
                <w:b/>
                <w:i/>
              </w:rPr>
              <w:t>Artikel 14a</w:t>
            </w:r>
          </w:p>
        </w:tc>
        <w:tc>
          <w:tcPr>
            <w:tcW w:w="4876" w:type="dxa"/>
          </w:tcPr>
          <w:p w14:paraId="5C588E0A" w14:textId="77777777" w:rsidR="00624EE4" w:rsidRPr="00470220" w:rsidRDefault="00624EE4" w:rsidP="001D6D31">
            <w:pPr>
              <w:pStyle w:val="Normal6"/>
              <w:rPr>
                <w:i/>
              </w:rPr>
            </w:pPr>
          </w:p>
        </w:tc>
      </w:tr>
      <w:tr w:rsidR="00176F35" w:rsidRPr="00470220" w14:paraId="2C4306E2" w14:textId="77777777" w:rsidTr="001D6D31">
        <w:trPr>
          <w:jc w:val="center"/>
        </w:trPr>
        <w:tc>
          <w:tcPr>
            <w:tcW w:w="4876" w:type="dxa"/>
            <w:hideMark/>
          </w:tcPr>
          <w:p w14:paraId="67024E71" w14:textId="77777777" w:rsidR="00624EE4" w:rsidRPr="00470220" w:rsidRDefault="00624EE4" w:rsidP="001D6D31">
            <w:pPr>
              <w:pStyle w:val="Normal6"/>
              <w:rPr>
                <w:b/>
                <w:i/>
              </w:rPr>
            </w:pPr>
            <w:r w:rsidRPr="00470220">
              <w:rPr>
                <w:b/>
                <w:i/>
              </w:rPr>
              <w:t>Indsamling og videregivelse af biometriske oplysninger</w:t>
            </w:r>
          </w:p>
        </w:tc>
        <w:tc>
          <w:tcPr>
            <w:tcW w:w="4876" w:type="dxa"/>
          </w:tcPr>
          <w:p w14:paraId="5E88416E" w14:textId="77777777" w:rsidR="00624EE4" w:rsidRPr="00470220" w:rsidRDefault="00624EE4" w:rsidP="001D6D31">
            <w:pPr>
              <w:pStyle w:val="Normal6"/>
              <w:rPr>
                <w:i/>
              </w:rPr>
            </w:pPr>
          </w:p>
        </w:tc>
      </w:tr>
      <w:tr w:rsidR="00176F35" w:rsidRPr="00470220" w14:paraId="300717F2" w14:textId="77777777" w:rsidTr="001D6D31">
        <w:trPr>
          <w:jc w:val="center"/>
        </w:trPr>
        <w:tc>
          <w:tcPr>
            <w:tcW w:w="4876" w:type="dxa"/>
            <w:hideMark/>
          </w:tcPr>
          <w:p w14:paraId="226BD17D" w14:textId="77777777" w:rsidR="00624EE4" w:rsidRPr="00470220" w:rsidRDefault="00624EE4" w:rsidP="001D6D31">
            <w:pPr>
              <w:pStyle w:val="Normal6"/>
              <w:rPr>
                <w:b/>
                <w:i/>
              </w:rPr>
            </w:pPr>
            <w:r w:rsidRPr="00470220">
              <w:rPr>
                <w:b/>
                <w:i/>
              </w:rPr>
              <w:t>1. Medlemsstaterne optager omgående biometriske oplysninger af alle tredjelandsstatsborgere eller statsløse, der er fyldt seks år, og som ilandsættes efter en eftersøgnings- og redningsoperation, jf. forordning (EU) XXX/XXX [forordningen om asylforvaltning og migrationsstyring].</w:t>
            </w:r>
          </w:p>
        </w:tc>
        <w:tc>
          <w:tcPr>
            <w:tcW w:w="4876" w:type="dxa"/>
          </w:tcPr>
          <w:p w14:paraId="1D506388" w14:textId="77777777" w:rsidR="00624EE4" w:rsidRPr="00470220" w:rsidRDefault="00624EE4" w:rsidP="001D6D31">
            <w:pPr>
              <w:pStyle w:val="Normal6"/>
              <w:rPr>
                <w:i/>
              </w:rPr>
            </w:pPr>
          </w:p>
        </w:tc>
      </w:tr>
      <w:tr w:rsidR="00176F35" w:rsidRPr="00470220" w14:paraId="3DDD77A9" w14:textId="77777777" w:rsidTr="001D6D31">
        <w:trPr>
          <w:jc w:val="center"/>
        </w:trPr>
        <w:tc>
          <w:tcPr>
            <w:tcW w:w="4876" w:type="dxa"/>
            <w:hideMark/>
          </w:tcPr>
          <w:p w14:paraId="1B2E79F4" w14:textId="77777777" w:rsidR="00624EE4" w:rsidRPr="00470220" w:rsidRDefault="00624EE4" w:rsidP="001D6D31">
            <w:pPr>
              <w:pStyle w:val="Normal6"/>
              <w:rPr>
                <w:b/>
                <w:i/>
              </w:rPr>
            </w:pPr>
            <w:r w:rsidRPr="00470220">
              <w:rPr>
                <w:b/>
                <w:i/>
              </w:rPr>
              <w:t xml:space="preserve">2. Den pågældende medlemsstat videregiver snarest muligt og senest 72 timer efter datoen for ilandsætningen til </w:t>
            </w:r>
            <w:r w:rsidRPr="00470220">
              <w:rPr>
                <w:b/>
                <w:i/>
              </w:rPr>
              <w:lastRenderedPageBreak/>
              <w:t>det centrale system og til CIR, hvis det er relevant, følgende oplysninger vedrørende de i stk. 1 omhandlede tredjelandsstatsborgere eller statsløse:</w:t>
            </w:r>
          </w:p>
        </w:tc>
        <w:tc>
          <w:tcPr>
            <w:tcW w:w="4876" w:type="dxa"/>
          </w:tcPr>
          <w:p w14:paraId="610953B7" w14:textId="77777777" w:rsidR="00624EE4" w:rsidRPr="00470220" w:rsidRDefault="00624EE4" w:rsidP="001D6D31">
            <w:pPr>
              <w:pStyle w:val="Normal6"/>
              <w:rPr>
                <w:i/>
              </w:rPr>
            </w:pPr>
          </w:p>
        </w:tc>
      </w:tr>
      <w:tr w:rsidR="00176F35" w:rsidRPr="00470220" w14:paraId="42A1AA42" w14:textId="77777777" w:rsidTr="001D6D31">
        <w:trPr>
          <w:jc w:val="center"/>
        </w:trPr>
        <w:tc>
          <w:tcPr>
            <w:tcW w:w="4876" w:type="dxa"/>
            <w:hideMark/>
          </w:tcPr>
          <w:p w14:paraId="7444629C" w14:textId="77777777" w:rsidR="00624EE4" w:rsidRPr="00470220" w:rsidRDefault="00624EE4" w:rsidP="001D6D31">
            <w:pPr>
              <w:pStyle w:val="Normal6"/>
              <w:rPr>
                <w:b/>
                <w:i/>
              </w:rPr>
            </w:pPr>
            <w:r w:rsidRPr="00470220">
              <w:rPr>
                <w:b/>
                <w:i/>
              </w:rPr>
              <w:t>a)</w:t>
            </w:r>
            <w:r w:rsidRPr="00470220">
              <w:rPr>
                <w:b/>
                <w:i/>
              </w:rPr>
              <w:tab/>
              <w:t>fingeraftryksoplysninger</w:t>
            </w:r>
          </w:p>
        </w:tc>
        <w:tc>
          <w:tcPr>
            <w:tcW w:w="4876" w:type="dxa"/>
          </w:tcPr>
          <w:p w14:paraId="7E88012A" w14:textId="77777777" w:rsidR="00624EE4" w:rsidRPr="00470220" w:rsidRDefault="00624EE4" w:rsidP="001D6D31">
            <w:pPr>
              <w:pStyle w:val="Normal6"/>
              <w:rPr>
                <w:i/>
              </w:rPr>
            </w:pPr>
          </w:p>
        </w:tc>
      </w:tr>
      <w:tr w:rsidR="00176F35" w:rsidRPr="00470220" w14:paraId="0DA1A4AA" w14:textId="77777777" w:rsidTr="001D6D31">
        <w:trPr>
          <w:jc w:val="center"/>
        </w:trPr>
        <w:tc>
          <w:tcPr>
            <w:tcW w:w="4876" w:type="dxa"/>
            <w:hideMark/>
          </w:tcPr>
          <w:p w14:paraId="4F0D8582" w14:textId="77777777" w:rsidR="00624EE4" w:rsidRPr="00470220" w:rsidRDefault="00624EE4" w:rsidP="001D6D31">
            <w:pPr>
              <w:pStyle w:val="Normal6"/>
              <w:rPr>
                <w:b/>
                <w:i/>
              </w:rPr>
            </w:pPr>
            <w:r w:rsidRPr="00470220">
              <w:rPr>
                <w:b/>
                <w:i/>
              </w:rPr>
              <w:t>b)</w:t>
            </w:r>
            <w:r w:rsidRPr="00470220">
              <w:rPr>
                <w:b/>
                <w:i/>
              </w:rPr>
              <w:tab/>
              <w:t>et ansigtsbillede</w:t>
            </w:r>
          </w:p>
        </w:tc>
        <w:tc>
          <w:tcPr>
            <w:tcW w:w="4876" w:type="dxa"/>
          </w:tcPr>
          <w:p w14:paraId="54C7BCC5" w14:textId="77777777" w:rsidR="00624EE4" w:rsidRPr="00470220" w:rsidRDefault="00624EE4" w:rsidP="001D6D31">
            <w:pPr>
              <w:pStyle w:val="Normal6"/>
              <w:rPr>
                <w:i/>
              </w:rPr>
            </w:pPr>
          </w:p>
        </w:tc>
      </w:tr>
      <w:tr w:rsidR="00176F35" w:rsidRPr="00470220" w14:paraId="6622A261" w14:textId="77777777" w:rsidTr="001D6D31">
        <w:trPr>
          <w:jc w:val="center"/>
        </w:trPr>
        <w:tc>
          <w:tcPr>
            <w:tcW w:w="4876" w:type="dxa"/>
            <w:hideMark/>
          </w:tcPr>
          <w:p w14:paraId="0D36D219" w14:textId="77777777" w:rsidR="00624EE4" w:rsidRPr="00470220" w:rsidRDefault="00624EE4" w:rsidP="001D6D31">
            <w:pPr>
              <w:pStyle w:val="Normal6"/>
              <w:rPr>
                <w:b/>
                <w:i/>
              </w:rPr>
            </w:pPr>
            <w:r w:rsidRPr="00470220">
              <w:rPr>
                <w:b/>
                <w:i/>
              </w:rPr>
              <w:t>c)</w:t>
            </w:r>
            <w:r w:rsidRPr="00470220">
              <w:rPr>
                <w:b/>
                <w:i/>
              </w:rPr>
              <w:tab/>
              <w:t>efternavn(e) og fornavn(e), fødenavn(e) og tidligere anvendte navne og eventuelle kaldenavne, som kan registreres særskilt</w:t>
            </w:r>
          </w:p>
        </w:tc>
        <w:tc>
          <w:tcPr>
            <w:tcW w:w="4876" w:type="dxa"/>
          </w:tcPr>
          <w:p w14:paraId="0B26AF60" w14:textId="77777777" w:rsidR="00624EE4" w:rsidRPr="00470220" w:rsidRDefault="00624EE4" w:rsidP="001D6D31">
            <w:pPr>
              <w:pStyle w:val="Normal6"/>
              <w:rPr>
                <w:i/>
              </w:rPr>
            </w:pPr>
          </w:p>
        </w:tc>
      </w:tr>
      <w:tr w:rsidR="00176F35" w:rsidRPr="00470220" w14:paraId="039DB781" w14:textId="77777777" w:rsidTr="001D6D31">
        <w:trPr>
          <w:jc w:val="center"/>
        </w:trPr>
        <w:tc>
          <w:tcPr>
            <w:tcW w:w="4876" w:type="dxa"/>
            <w:hideMark/>
          </w:tcPr>
          <w:p w14:paraId="59BC5F65" w14:textId="77777777" w:rsidR="00624EE4" w:rsidRPr="00470220" w:rsidRDefault="00624EE4" w:rsidP="001D6D31">
            <w:pPr>
              <w:pStyle w:val="Normal6"/>
              <w:rPr>
                <w:b/>
                <w:i/>
              </w:rPr>
            </w:pPr>
            <w:r w:rsidRPr="00470220">
              <w:rPr>
                <w:b/>
                <w:i/>
              </w:rPr>
              <w:t>d)</w:t>
            </w:r>
            <w:r w:rsidRPr="00470220">
              <w:rPr>
                <w:b/>
                <w:i/>
              </w:rPr>
              <w:tab/>
              <w:t>nationalitet(er)</w:t>
            </w:r>
          </w:p>
        </w:tc>
        <w:tc>
          <w:tcPr>
            <w:tcW w:w="4876" w:type="dxa"/>
          </w:tcPr>
          <w:p w14:paraId="2AA47EB5" w14:textId="77777777" w:rsidR="00624EE4" w:rsidRPr="00470220" w:rsidRDefault="00624EE4" w:rsidP="001D6D31">
            <w:pPr>
              <w:pStyle w:val="Normal6"/>
              <w:rPr>
                <w:i/>
              </w:rPr>
            </w:pPr>
          </w:p>
        </w:tc>
      </w:tr>
      <w:tr w:rsidR="00176F35" w:rsidRPr="00470220" w14:paraId="4C06E3AB" w14:textId="77777777" w:rsidTr="001D6D31">
        <w:trPr>
          <w:jc w:val="center"/>
        </w:trPr>
        <w:tc>
          <w:tcPr>
            <w:tcW w:w="4876" w:type="dxa"/>
            <w:hideMark/>
          </w:tcPr>
          <w:p w14:paraId="549589DB" w14:textId="77777777" w:rsidR="00624EE4" w:rsidRPr="00470220" w:rsidRDefault="00624EE4" w:rsidP="001D6D31">
            <w:pPr>
              <w:pStyle w:val="Normal6"/>
              <w:rPr>
                <w:b/>
                <w:i/>
              </w:rPr>
            </w:pPr>
            <w:r w:rsidRPr="00470220">
              <w:rPr>
                <w:b/>
                <w:i/>
              </w:rPr>
              <w:t>e)</w:t>
            </w:r>
            <w:r w:rsidRPr="00470220">
              <w:rPr>
                <w:b/>
                <w:i/>
              </w:rPr>
              <w:tab/>
              <w:t>fødselsdato</w:t>
            </w:r>
          </w:p>
        </w:tc>
        <w:tc>
          <w:tcPr>
            <w:tcW w:w="4876" w:type="dxa"/>
          </w:tcPr>
          <w:p w14:paraId="07D68708" w14:textId="77777777" w:rsidR="00624EE4" w:rsidRPr="00470220" w:rsidRDefault="00624EE4" w:rsidP="001D6D31">
            <w:pPr>
              <w:pStyle w:val="Normal6"/>
              <w:rPr>
                <w:i/>
              </w:rPr>
            </w:pPr>
          </w:p>
        </w:tc>
      </w:tr>
      <w:tr w:rsidR="00176F35" w:rsidRPr="00470220" w14:paraId="6F1D2D68" w14:textId="77777777" w:rsidTr="001D6D31">
        <w:trPr>
          <w:jc w:val="center"/>
        </w:trPr>
        <w:tc>
          <w:tcPr>
            <w:tcW w:w="4876" w:type="dxa"/>
            <w:hideMark/>
          </w:tcPr>
          <w:p w14:paraId="3F5905F1" w14:textId="77777777" w:rsidR="00624EE4" w:rsidRPr="00470220" w:rsidRDefault="00624EE4" w:rsidP="001D6D31">
            <w:pPr>
              <w:pStyle w:val="Normal6"/>
              <w:rPr>
                <w:b/>
                <w:i/>
              </w:rPr>
            </w:pPr>
            <w:r w:rsidRPr="00470220">
              <w:rPr>
                <w:b/>
                <w:i/>
              </w:rPr>
              <w:t>f)</w:t>
            </w:r>
            <w:r w:rsidRPr="00470220">
              <w:rPr>
                <w:b/>
                <w:i/>
              </w:rPr>
              <w:tab/>
              <w:t>fødested</w:t>
            </w:r>
          </w:p>
        </w:tc>
        <w:tc>
          <w:tcPr>
            <w:tcW w:w="4876" w:type="dxa"/>
          </w:tcPr>
          <w:p w14:paraId="5545BAD4" w14:textId="77777777" w:rsidR="00624EE4" w:rsidRPr="00470220" w:rsidRDefault="00624EE4" w:rsidP="001D6D31">
            <w:pPr>
              <w:pStyle w:val="Normal6"/>
              <w:rPr>
                <w:i/>
              </w:rPr>
            </w:pPr>
          </w:p>
        </w:tc>
      </w:tr>
      <w:tr w:rsidR="00176F35" w:rsidRPr="00470220" w14:paraId="40B4DE8D" w14:textId="77777777" w:rsidTr="001D6D31">
        <w:trPr>
          <w:jc w:val="center"/>
        </w:trPr>
        <w:tc>
          <w:tcPr>
            <w:tcW w:w="4876" w:type="dxa"/>
            <w:hideMark/>
          </w:tcPr>
          <w:p w14:paraId="4D63D92E" w14:textId="77777777" w:rsidR="00624EE4" w:rsidRPr="00470220" w:rsidRDefault="00624EE4" w:rsidP="001D6D31">
            <w:pPr>
              <w:pStyle w:val="Normal6"/>
              <w:rPr>
                <w:b/>
                <w:i/>
              </w:rPr>
            </w:pPr>
            <w:r w:rsidRPr="00470220">
              <w:rPr>
                <w:b/>
                <w:i/>
              </w:rPr>
              <w:t>g)</w:t>
            </w:r>
            <w:r w:rsidRPr="00470220">
              <w:rPr>
                <w:b/>
                <w:i/>
              </w:rPr>
              <w:tab/>
              <w:t>oprindelsesmedlemsstat, sted og dato for ilandsætningen</w:t>
            </w:r>
          </w:p>
        </w:tc>
        <w:tc>
          <w:tcPr>
            <w:tcW w:w="4876" w:type="dxa"/>
          </w:tcPr>
          <w:p w14:paraId="0A8F90DB" w14:textId="77777777" w:rsidR="00624EE4" w:rsidRPr="00470220" w:rsidRDefault="00624EE4" w:rsidP="001D6D31">
            <w:pPr>
              <w:pStyle w:val="Normal6"/>
              <w:rPr>
                <w:i/>
              </w:rPr>
            </w:pPr>
          </w:p>
        </w:tc>
      </w:tr>
      <w:tr w:rsidR="00176F35" w:rsidRPr="00470220" w14:paraId="056B3688" w14:textId="77777777" w:rsidTr="001D6D31">
        <w:trPr>
          <w:jc w:val="center"/>
        </w:trPr>
        <w:tc>
          <w:tcPr>
            <w:tcW w:w="4876" w:type="dxa"/>
            <w:hideMark/>
          </w:tcPr>
          <w:p w14:paraId="75CA9B84" w14:textId="77777777" w:rsidR="00624EE4" w:rsidRPr="00470220" w:rsidRDefault="00624EE4" w:rsidP="001D6D31">
            <w:pPr>
              <w:pStyle w:val="Normal6"/>
              <w:rPr>
                <w:b/>
                <w:i/>
              </w:rPr>
            </w:pPr>
            <w:r w:rsidRPr="00470220">
              <w:rPr>
                <w:b/>
                <w:i/>
              </w:rPr>
              <w:t>h)</w:t>
            </w:r>
            <w:r w:rsidRPr="00470220">
              <w:rPr>
                <w:b/>
                <w:i/>
              </w:rPr>
              <w:tab/>
              <w:t>køn</w:t>
            </w:r>
          </w:p>
        </w:tc>
        <w:tc>
          <w:tcPr>
            <w:tcW w:w="4876" w:type="dxa"/>
          </w:tcPr>
          <w:p w14:paraId="78BCFE0D" w14:textId="77777777" w:rsidR="00624EE4" w:rsidRPr="00470220" w:rsidRDefault="00624EE4" w:rsidP="001D6D31">
            <w:pPr>
              <w:pStyle w:val="Normal6"/>
              <w:rPr>
                <w:i/>
              </w:rPr>
            </w:pPr>
          </w:p>
        </w:tc>
      </w:tr>
      <w:tr w:rsidR="00176F35" w:rsidRPr="00470220" w14:paraId="41D1E3C8" w14:textId="77777777" w:rsidTr="001D6D31">
        <w:trPr>
          <w:jc w:val="center"/>
        </w:trPr>
        <w:tc>
          <w:tcPr>
            <w:tcW w:w="4876" w:type="dxa"/>
            <w:hideMark/>
          </w:tcPr>
          <w:p w14:paraId="7D17B1FB" w14:textId="77777777" w:rsidR="00624EE4" w:rsidRPr="00470220" w:rsidRDefault="00624EE4" w:rsidP="001D6D31">
            <w:pPr>
              <w:pStyle w:val="Normal6"/>
              <w:rPr>
                <w:b/>
                <w:i/>
              </w:rPr>
            </w:pPr>
            <w:r w:rsidRPr="00470220">
              <w:rPr>
                <w:b/>
                <w:i/>
              </w:rPr>
              <w:t>i)</w:t>
            </w:r>
            <w:r w:rsidRPr="00470220">
              <w:rPr>
                <w:b/>
                <w:i/>
              </w:rPr>
              <w:tab/>
              <w:t>hvis det forefindes, identitetsdokumentets eller rejsedokumentets type og nummer, udstedelseslandets kode på tre bogstaver og udløbsdato</w:t>
            </w:r>
          </w:p>
        </w:tc>
        <w:tc>
          <w:tcPr>
            <w:tcW w:w="4876" w:type="dxa"/>
          </w:tcPr>
          <w:p w14:paraId="1113DB54" w14:textId="77777777" w:rsidR="00624EE4" w:rsidRPr="00470220" w:rsidRDefault="00624EE4" w:rsidP="001D6D31">
            <w:pPr>
              <w:pStyle w:val="Normal6"/>
              <w:rPr>
                <w:i/>
              </w:rPr>
            </w:pPr>
          </w:p>
        </w:tc>
      </w:tr>
      <w:tr w:rsidR="00176F35" w:rsidRPr="00470220" w14:paraId="2D1405C3" w14:textId="77777777" w:rsidTr="001D6D31">
        <w:trPr>
          <w:jc w:val="center"/>
        </w:trPr>
        <w:tc>
          <w:tcPr>
            <w:tcW w:w="4876" w:type="dxa"/>
            <w:hideMark/>
          </w:tcPr>
          <w:p w14:paraId="2C1C4753" w14:textId="77777777" w:rsidR="00624EE4" w:rsidRPr="00470220" w:rsidRDefault="00624EE4" w:rsidP="001D6D31">
            <w:pPr>
              <w:pStyle w:val="Normal6"/>
              <w:rPr>
                <w:b/>
                <w:i/>
              </w:rPr>
            </w:pPr>
            <w:r w:rsidRPr="00470220">
              <w:rPr>
                <w:b/>
                <w:i/>
              </w:rPr>
              <w:t>j)</w:t>
            </w:r>
            <w:r w:rsidRPr="00470220">
              <w:rPr>
                <w:b/>
                <w:i/>
              </w:rPr>
              <w:tab/>
              <w:t>hvis det forefindes, en scannet farvekopi af et identitets- eller rejsedokument med en angivelse af dets ægthed, eller, hvis dette ikke forefindes, et andet dokument, der letter identifikationen af tredjelandsstatsborgeren eller den statsløse person, med en angivelse af dets ægthed</w:t>
            </w:r>
          </w:p>
        </w:tc>
        <w:tc>
          <w:tcPr>
            <w:tcW w:w="4876" w:type="dxa"/>
          </w:tcPr>
          <w:p w14:paraId="53E9028F" w14:textId="77777777" w:rsidR="00624EE4" w:rsidRPr="00470220" w:rsidRDefault="00624EE4" w:rsidP="001D6D31">
            <w:pPr>
              <w:pStyle w:val="Normal6"/>
              <w:rPr>
                <w:i/>
              </w:rPr>
            </w:pPr>
          </w:p>
        </w:tc>
      </w:tr>
      <w:tr w:rsidR="00176F35" w:rsidRPr="00470220" w14:paraId="7941AF70" w14:textId="77777777" w:rsidTr="001D6D31">
        <w:trPr>
          <w:jc w:val="center"/>
        </w:trPr>
        <w:tc>
          <w:tcPr>
            <w:tcW w:w="4876" w:type="dxa"/>
            <w:hideMark/>
          </w:tcPr>
          <w:p w14:paraId="742DCD33" w14:textId="77777777" w:rsidR="00624EE4" w:rsidRPr="00470220" w:rsidRDefault="00624EE4" w:rsidP="001D6D31">
            <w:pPr>
              <w:pStyle w:val="Normal6"/>
              <w:rPr>
                <w:b/>
                <w:i/>
              </w:rPr>
            </w:pPr>
            <w:r w:rsidRPr="00470220">
              <w:rPr>
                <w:b/>
                <w:i/>
              </w:rPr>
              <w:t>k)</w:t>
            </w:r>
            <w:r w:rsidRPr="00470220">
              <w:rPr>
                <w:b/>
                <w:i/>
              </w:rPr>
              <w:tab/>
              <w:t>det referencenummer, oprindelsesmedlemsstaten bruger</w:t>
            </w:r>
          </w:p>
        </w:tc>
        <w:tc>
          <w:tcPr>
            <w:tcW w:w="4876" w:type="dxa"/>
          </w:tcPr>
          <w:p w14:paraId="1C2602AF" w14:textId="77777777" w:rsidR="00624EE4" w:rsidRPr="00470220" w:rsidRDefault="00624EE4" w:rsidP="001D6D31">
            <w:pPr>
              <w:pStyle w:val="Normal6"/>
              <w:rPr>
                <w:i/>
              </w:rPr>
            </w:pPr>
          </w:p>
        </w:tc>
      </w:tr>
      <w:tr w:rsidR="00176F35" w:rsidRPr="00470220" w14:paraId="3C177D4E" w14:textId="77777777" w:rsidTr="001D6D31">
        <w:trPr>
          <w:jc w:val="center"/>
        </w:trPr>
        <w:tc>
          <w:tcPr>
            <w:tcW w:w="4876" w:type="dxa"/>
            <w:hideMark/>
          </w:tcPr>
          <w:p w14:paraId="67F460E8" w14:textId="77777777" w:rsidR="00624EE4" w:rsidRPr="00470220" w:rsidRDefault="00624EE4" w:rsidP="001D6D31">
            <w:pPr>
              <w:pStyle w:val="Normal6"/>
              <w:rPr>
                <w:b/>
                <w:i/>
              </w:rPr>
            </w:pPr>
            <w:r w:rsidRPr="00470220">
              <w:rPr>
                <w:b/>
                <w:i/>
              </w:rPr>
              <w:t>l)</w:t>
            </w:r>
            <w:r w:rsidRPr="00470220">
              <w:rPr>
                <w:b/>
                <w:i/>
              </w:rPr>
              <w:tab/>
              <w:t>dato for optagelse af biometriske oplysninger</w:t>
            </w:r>
          </w:p>
        </w:tc>
        <w:tc>
          <w:tcPr>
            <w:tcW w:w="4876" w:type="dxa"/>
          </w:tcPr>
          <w:p w14:paraId="2536A2FD" w14:textId="77777777" w:rsidR="00624EE4" w:rsidRPr="00470220" w:rsidRDefault="00624EE4" w:rsidP="001D6D31">
            <w:pPr>
              <w:pStyle w:val="Normal6"/>
              <w:rPr>
                <w:i/>
              </w:rPr>
            </w:pPr>
          </w:p>
        </w:tc>
      </w:tr>
      <w:tr w:rsidR="00176F35" w:rsidRPr="00470220" w14:paraId="670DA88D" w14:textId="77777777" w:rsidTr="001D6D31">
        <w:trPr>
          <w:jc w:val="center"/>
        </w:trPr>
        <w:tc>
          <w:tcPr>
            <w:tcW w:w="4876" w:type="dxa"/>
            <w:hideMark/>
          </w:tcPr>
          <w:p w14:paraId="6C2EF86B" w14:textId="77777777" w:rsidR="00624EE4" w:rsidRPr="00470220" w:rsidRDefault="00624EE4" w:rsidP="001D6D31">
            <w:pPr>
              <w:pStyle w:val="Normal6"/>
              <w:rPr>
                <w:b/>
                <w:i/>
              </w:rPr>
            </w:pPr>
            <w:r w:rsidRPr="00470220">
              <w:rPr>
                <w:b/>
                <w:i/>
              </w:rPr>
              <w:t>m)</w:t>
            </w:r>
            <w:r w:rsidRPr="00470220">
              <w:rPr>
                <w:b/>
                <w:i/>
              </w:rPr>
              <w:tab/>
              <w:t>dato for videregivelse af oplysningerne til det centrale system og til CIR, hvis det er relevant</w:t>
            </w:r>
          </w:p>
        </w:tc>
        <w:tc>
          <w:tcPr>
            <w:tcW w:w="4876" w:type="dxa"/>
          </w:tcPr>
          <w:p w14:paraId="60FD0DF7" w14:textId="77777777" w:rsidR="00624EE4" w:rsidRPr="00470220" w:rsidRDefault="00624EE4" w:rsidP="001D6D31">
            <w:pPr>
              <w:pStyle w:val="Normal6"/>
              <w:rPr>
                <w:i/>
              </w:rPr>
            </w:pPr>
          </w:p>
        </w:tc>
      </w:tr>
      <w:tr w:rsidR="00176F35" w:rsidRPr="00470220" w14:paraId="00F46D1F" w14:textId="77777777" w:rsidTr="001D6D31">
        <w:trPr>
          <w:jc w:val="center"/>
        </w:trPr>
        <w:tc>
          <w:tcPr>
            <w:tcW w:w="4876" w:type="dxa"/>
            <w:hideMark/>
          </w:tcPr>
          <w:p w14:paraId="120811AD" w14:textId="77777777" w:rsidR="00624EE4" w:rsidRPr="00470220" w:rsidRDefault="00624EE4" w:rsidP="001D6D31">
            <w:pPr>
              <w:pStyle w:val="Normal6"/>
              <w:rPr>
                <w:b/>
                <w:i/>
              </w:rPr>
            </w:pPr>
            <w:r w:rsidRPr="00470220">
              <w:rPr>
                <w:b/>
                <w:i/>
              </w:rPr>
              <w:t>n)</w:t>
            </w:r>
            <w:r w:rsidRPr="00470220">
              <w:rPr>
                <w:b/>
                <w:i/>
              </w:rPr>
              <w:tab/>
              <w:t>operatørens brugernavn</w:t>
            </w:r>
          </w:p>
        </w:tc>
        <w:tc>
          <w:tcPr>
            <w:tcW w:w="4876" w:type="dxa"/>
          </w:tcPr>
          <w:p w14:paraId="5A9AD544" w14:textId="77777777" w:rsidR="00624EE4" w:rsidRPr="00470220" w:rsidRDefault="00624EE4" w:rsidP="001D6D31">
            <w:pPr>
              <w:pStyle w:val="Normal6"/>
              <w:rPr>
                <w:i/>
              </w:rPr>
            </w:pPr>
          </w:p>
        </w:tc>
      </w:tr>
      <w:tr w:rsidR="00176F35" w:rsidRPr="00470220" w14:paraId="3BCB8D0A" w14:textId="77777777" w:rsidTr="001D6D31">
        <w:trPr>
          <w:jc w:val="center"/>
        </w:trPr>
        <w:tc>
          <w:tcPr>
            <w:tcW w:w="4876" w:type="dxa"/>
            <w:hideMark/>
          </w:tcPr>
          <w:p w14:paraId="3C0AE274" w14:textId="77777777" w:rsidR="00624EE4" w:rsidRPr="00470220" w:rsidRDefault="00624EE4" w:rsidP="001D6D31">
            <w:pPr>
              <w:pStyle w:val="Normal6"/>
              <w:rPr>
                <w:b/>
                <w:i/>
              </w:rPr>
            </w:pPr>
            <w:r w:rsidRPr="00470220">
              <w:rPr>
                <w:b/>
                <w:i/>
              </w:rPr>
              <w:t>o)</w:t>
            </w:r>
            <w:r w:rsidRPr="00470220">
              <w:rPr>
                <w:b/>
                <w:i/>
              </w:rPr>
              <w:tab/>
              <w:t xml:space="preserve">når det i henhold til stk. 6 er relevant, datoen, hvor den pågældende forlod eller blev udsendt af </w:t>
            </w:r>
            <w:r w:rsidRPr="00470220">
              <w:rPr>
                <w:b/>
                <w:i/>
              </w:rPr>
              <w:lastRenderedPageBreak/>
              <w:t>medlemsstaternes område</w:t>
            </w:r>
          </w:p>
        </w:tc>
        <w:tc>
          <w:tcPr>
            <w:tcW w:w="4876" w:type="dxa"/>
          </w:tcPr>
          <w:p w14:paraId="089E4BB8" w14:textId="77777777" w:rsidR="00624EE4" w:rsidRPr="00470220" w:rsidRDefault="00624EE4" w:rsidP="001D6D31">
            <w:pPr>
              <w:pStyle w:val="Normal6"/>
              <w:rPr>
                <w:i/>
              </w:rPr>
            </w:pPr>
          </w:p>
        </w:tc>
      </w:tr>
      <w:tr w:rsidR="00176F35" w:rsidRPr="00470220" w14:paraId="0F992B17" w14:textId="77777777" w:rsidTr="001D6D31">
        <w:trPr>
          <w:jc w:val="center"/>
        </w:trPr>
        <w:tc>
          <w:tcPr>
            <w:tcW w:w="4876" w:type="dxa"/>
            <w:hideMark/>
          </w:tcPr>
          <w:p w14:paraId="0AEE7F25" w14:textId="77777777" w:rsidR="00624EE4" w:rsidRPr="00470220" w:rsidRDefault="00624EE4" w:rsidP="001D6D31">
            <w:pPr>
              <w:pStyle w:val="Normal6"/>
              <w:rPr>
                <w:b/>
                <w:i/>
              </w:rPr>
            </w:pPr>
            <w:r w:rsidRPr="00470220">
              <w:rPr>
                <w:b/>
                <w:i/>
              </w:rPr>
              <w:t>p)</w:t>
            </w:r>
            <w:r w:rsidRPr="00470220">
              <w:rPr>
                <w:b/>
                <w:i/>
              </w:rPr>
              <w:tab/>
              <w:t>tilflytningsmedlemsstaten i henhold til artikel 14b, stk. 1</w:t>
            </w:r>
          </w:p>
        </w:tc>
        <w:tc>
          <w:tcPr>
            <w:tcW w:w="4876" w:type="dxa"/>
          </w:tcPr>
          <w:p w14:paraId="7A905EFE" w14:textId="77777777" w:rsidR="00624EE4" w:rsidRPr="00470220" w:rsidRDefault="00624EE4" w:rsidP="001D6D31">
            <w:pPr>
              <w:pStyle w:val="Normal6"/>
              <w:rPr>
                <w:i/>
              </w:rPr>
            </w:pPr>
          </w:p>
        </w:tc>
      </w:tr>
      <w:tr w:rsidR="00176F35" w:rsidRPr="00470220" w14:paraId="6E3F670E" w14:textId="77777777" w:rsidTr="001D6D31">
        <w:trPr>
          <w:jc w:val="center"/>
        </w:trPr>
        <w:tc>
          <w:tcPr>
            <w:tcW w:w="4876" w:type="dxa"/>
            <w:hideMark/>
          </w:tcPr>
          <w:p w14:paraId="0216CBBB" w14:textId="77777777" w:rsidR="00624EE4" w:rsidRPr="00470220" w:rsidRDefault="00624EE4" w:rsidP="001D6D31">
            <w:pPr>
              <w:pStyle w:val="Normal6"/>
              <w:rPr>
                <w:b/>
                <w:i/>
              </w:rPr>
            </w:pPr>
            <w:r w:rsidRPr="00470220">
              <w:rPr>
                <w:b/>
                <w:i/>
              </w:rPr>
              <w:t>q)</w:t>
            </w:r>
            <w:r w:rsidRPr="00470220">
              <w:rPr>
                <w:b/>
                <w:i/>
              </w:rPr>
              <w:tab/>
              <w:t>når det er relevant, det faktum, at der er blevet ydet bistand til frivillig tilbagevenden og reintegration</w:t>
            </w:r>
          </w:p>
        </w:tc>
        <w:tc>
          <w:tcPr>
            <w:tcW w:w="4876" w:type="dxa"/>
          </w:tcPr>
          <w:p w14:paraId="3F926527" w14:textId="77777777" w:rsidR="00624EE4" w:rsidRPr="00470220" w:rsidRDefault="00624EE4" w:rsidP="001D6D31">
            <w:pPr>
              <w:pStyle w:val="Normal6"/>
              <w:rPr>
                <w:i/>
              </w:rPr>
            </w:pPr>
          </w:p>
        </w:tc>
      </w:tr>
      <w:tr w:rsidR="00176F35" w:rsidRPr="00470220" w14:paraId="25F681E5" w14:textId="77777777" w:rsidTr="001D6D31">
        <w:trPr>
          <w:jc w:val="center"/>
        </w:trPr>
        <w:tc>
          <w:tcPr>
            <w:tcW w:w="4876" w:type="dxa"/>
            <w:hideMark/>
          </w:tcPr>
          <w:p w14:paraId="1161656C" w14:textId="77777777" w:rsidR="00624EE4" w:rsidRPr="00470220" w:rsidRDefault="00624EE4" w:rsidP="001D6D31">
            <w:pPr>
              <w:pStyle w:val="Normal6"/>
              <w:rPr>
                <w:b/>
                <w:i/>
              </w:rPr>
            </w:pPr>
            <w:r w:rsidRPr="00470220">
              <w:rPr>
                <w:b/>
                <w:i/>
              </w:rPr>
              <w:t>r)</w:t>
            </w:r>
            <w:r w:rsidRPr="00470220">
              <w:rPr>
                <w:b/>
                <w:i/>
              </w:rPr>
              <w:tab/>
              <w:t>det faktum, at personen kan udgøre en trussel mod den interne sikkerhed som resultat af den i forordning (EU) XXX/XXX [screeningsforordningen] omhandlede screening.</w:t>
            </w:r>
          </w:p>
        </w:tc>
        <w:tc>
          <w:tcPr>
            <w:tcW w:w="4876" w:type="dxa"/>
          </w:tcPr>
          <w:p w14:paraId="607C91E9" w14:textId="77777777" w:rsidR="00624EE4" w:rsidRPr="00470220" w:rsidRDefault="00624EE4" w:rsidP="001D6D31">
            <w:pPr>
              <w:pStyle w:val="Normal6"/>
              <w:rPr>
                <w:i/>
              </w:rPr>
            </w:pPr>
          </w:p>
        </w:tc>
      </w:tr>
      <w:tr w:rsidR="00176F35" w:rsidRPr="00470220" w14:paraId="4822EF6D" w14:textId="77777777" w:rsidTr="001D6D31">
        <w:trPr>
          <w:jc w:val="center"/>
        </w:trPr>
        <w:tc>
          <w:tcPr>
            <w:tcW w:w="4876" w:type="dxa"/>
            <w:hideMark/>
          </w:tcPr>
          <w:p w14:paraId="7CE1F765" w14:textId="77777777" w:rsidR="00624EE4" w:rsidRPr="00470220" w:rsidRDefault="00624EE4" w:rsidP="001D6D31">
            <w:pPr>
              <w:pStyle w:val="Normal6"/>
              <w:rPr>
                <w:b/>
                <w:i/>
              </w:rPr>
            </w:pPr>
            <w:r w:rsidRPr="00470220">
              <w:rPr>
                <w:b/>
                <w:i/>
              </w:rPr>
              <w:t>4. Manglende overholdelse af den i nærværende artikels stk. 2 omhandlede frist på 72 timer fritager ikke medlemsstaterne for deres pligt til at optage og videresende de biometriske oplysninger til CIR. Når fingerspidsernes tilstand ikke gør det muligt at optage fingeraftryk af en kvalitet, der kan bruges til hensigtsmæssig sammenligning i medfør af artikel 26, optager oprindelsesmedlemsstaten på ny fingeraftryk af de ilandsatte personer, jf. nærværende artikels stk. 1, og sender dem igen snarest muligt og senest 48 timer efter vellykket fingeraftryksoptagelse.</w:t>
            </w:r>
          </w:p>
        </w:tc>
        <w:tc>
          <w:tcPr>
            <w:tcW w:w="4876" w:type="dxa"/>
          </w:tcPr>
          <w:p w14:paraId="03DCC94B" w14:textId="77777777" w:rsidR="00624EE4" w:rsidRPr="00470220" w:rsidRDefault="00624EE4" w:rsidP="001D6D31">
            <w:pPr>
              <w:pStyle w:val="Normal6"/>
              <w:rPr>
                <w:i/>
              </w:rPr>
            </w:pPr>
          </w:p>
        </w:tc>
      </w:tr>
      <w:tr w:rsidR="00176F35" w:rsidRPr="00470220" w14:paraId="2D453F42" w14:textId="77777777" w:rsidTr="001D6D31">
        <w:trPr>
          <w:jc w:val="center"/>
        </w:trPr>
        <w:tc>
          <w:tcPr>
            <w:tcW w:w="4876" w:type="dxa"/>
            <w:hideMark/>
          </w:tcPr>
          <w:p w14:paraId="7F4816BD" w14:textId="77777777" w:rsidR="00624EE4" w:rsidRPr="00470220" w:rsidRDefault="00624EE4" w:rsidP="001D6D31">
            <w:pPr>
              <w:pStyle w:val="Normal6"/>
              <w:rPr>
                <w:b/>
                <w:i/>
              </w:rPr>
            </w:pPr>
            <w:r w:rsidRPr="00470220">
              <w:rPr>
                <w:b/>
                <w:i/>
              </w:rPr>
              <w:t>5. Når det ikke er muligt at optage biometriske oplysninger af en pågrebet person på grund af foranstaltninger truffet af hensyn til vedkommendes helbred eller beskyttelsen af folkesundheden, optager og videresender den berørte medlemsstat som en undtagelse fra stk. 1 de biometriske oplysninger snarest muligt og senest 48 timer efter, at det ikke længere er nødvendigt at tage disse sundhedsmæssige hensyn.</w:t>
            </w:r>
          </w:p>
        </w:tc>
        <w:tc>
          <w:tcPr>
            <w:tcW w:w="4876" w:type="dxa"/>
          </w:tcPr>
          <w:p w14:paraId="0B9D5151" w14:textId="77777777" w:rsidR="00624EE4" w:rsidRPr="00470220" w:rsidRDefault="00624EE4" w:rsidP="001D6D31">
            <w:pPr>
              <w:pStyle w:val="Normal6"/>
              <w:rPr>
                <w:i/>
              </w:rPr>
            </w:pPr>
          </w:p>
        </w:tc>
      </w:tr>
      <w:tr w:rsidR="00176F35" w:rsidRPr="00470220" w14:paraId="547D9A8A" w14:textId="77777777" w:rsidTr="001D6D31">
        <w:trPr>
          <w:jc w:val="center"/>
        </w:trPr>
        <w:tc>
          <w:tcPr>
            <w:tcW w:w="4876" w:type="dxa"/>
            <w:hideMark/>
          </w:tcPr>
          <w:p w14:paraId="54988E9B" w14:textId="77777777" w:rsidR="00624EE4" w:rsidRPr="00470220" w:rsidRDefault="00624EE4" w:rsidP="001D6D31">
            <w:pPr>
              <w:pStyle w:val="Normal6"/>
              <w:rPr>
                <w:b/>
                <w:i/>
              </w:rPr>
            </w:pPr>
            <w:r w:rsidRPr="00470220">
              <w:rPr>
                <w:b/>
                <w:i/>
              </w:rPr>
              <w:t>I tilfælde af alvorlige tekniske problemer kan medlemsstaterne forlænge tidsfristen på 72 timer i stk. 2 med op til 48 timer med henblik på at gennemføre deres nationale beredskabsplaner.</w:t>
            </w:r>
          </w:p>
        </w:tc>
        <w:tc>
          <w:tcPr>
            <w:tcW w:w="4876" w:type="dxa"/>
          </w:tcPr>
          <w:p w14:paraId="7BA3C305" w14:textId="77777777" w:rsidR="00624EE4" w:rsidRPr="00470220" w:rsidRDefault="00624EE4" w:rsidP="001D6D31">
            <w:pPr>
              <w:pStyle w:val="Normal6"/>
              <w:rPr>
                <w:i/>
              </w:rPr>
            </w:pPr>
          </w:p>
        </w:tc>
      </w:tr>
      <w:tr w:rsidR="00176F35" w:rsidRPr="00470220" w14:paraId="474BA429" w14:textId="77777777" w:rsidTr="001D6D31">
        <w:trPr>
          <w:jc w:val="center"/>
        </w:trPr>
        <w:tc>
          <w:tcPr>
            <w:tcW w:w="4876" w:type="dxa"/>
            <w:hideMark/>
          </w:tcPr>
          <w:p w14:paraId="719E868F" w14:textId="77777777" w:rsidR="00624EE4" w:rsidRPr="00470220" w:rsidRDefault="00624EE4" w:rsidP="001D6D31">
            <w:pPr>
              <w:pStyle w:val="Normal6"/>
              <w:rPr>
                <w:b/>
                <w:i/>
              </w:rPr>
            </w:pPr>
            <w:r w:rsidRPr="00470220">
              <w:rPr>
                <w:b/>
                <w:i/>
              </w:rPr>
              <w:t xml:space="preserve">6. Så snart oprindelsesmedlemsstaten sikrer, at den pågældende person, hvis </w:t>
            </w:r>
            <w:r w:rsidRPr="00470220">
              <w:rPr>
                <w:b/>
                <w:i/>
              </w:rPr>
              <w:lastRenderedPageBreak/>
              <w:t>data er registreret i Eurodac i henhold til stk. 1, har forladt medlemsstaternes område, i overensstemmelse med en afgørelse om tilbagesendelse eller udsendelse, opdaterer den det datasæt, som er registreret i henhold til stk. 2, vedrørende den pågældende ved at tilføje den dato, hvor den pågældende blev udsendt eller forlod området.</w:t>
            </w:r>
          </w:p>
        </w:tc>
        <w:tc>
          <w:tcPr>
            <w:tcW w:w="4876" w:type="dxa"/>
          </w:tcPr>
          <w:p w14:paraId="699D0166" w14:textId="77777777" w:rsidR="00624EE4" w:rsidRPr="00470220" w:rsidRDefault="00624EE4" w:rsidP="001D6D31">
            <w:pPr>
              <w:pStyle w:val="Normal6"/>
              <w:rPr>
                <w:i/>
              </w:rPr>
            </w:pPr>
          </w:p>
        </w:tc>
      </w:tr>
      <w:tr w:rsidR="00176F35" w:rsidRPr="00470220" w14:paraId="18984537" w14:textId="77777777" w:rsidTr="001D6D31">
        <w:trPr>
          <w:jc w:val="center"/>
        </w:trPr>
        <w:tc>
          <w:tcPr>
            <w:tcW w:w="4876" w:type="dxa"/>
            <w:hideMark/>
          </w:tcPr>
          <w:p w14:paraId="3BE58745" w14:textId="77777777" w:rsidR="00624EE4" w:rsidRPr="00470220" w:rsidRDefault="00624EE4" w:rsidP="001D6D31">
            <w:pPr>
              <w:pStyle w:val="Normal6"/>
              <w:rPr>
                <w:b/>
                <w:i/>
              </w:rPr>
            </w:pPr>
            <w:r w:rsidRPr="00470220">
              <w:rPr>
                <w:b/>
                <w:i/>
              </w:rPr>
              <w:t>7. På den berørte medlemsstats anmodning kan de biometriske oplysninger også optages og videregives på denne medlemsstats vegne af medlemmer af europæiske grænse- og kystvagthold eller af eksperter fra asylstøtteholdene, når de udfører opgaver og udøver beføjelser i overensstemmelse med forordning (EU) 2019/1896 og forordning (EU) XXX/XXX [forordningen om EU's Asylagentur].</w:t>
            </w:r>
          </w:p>
        </w:tc>
        <w:tc>
          <w:tcPr>
            <w:tcW w:w="4876" w:type="dxa"/>
          </w:tcPr>
          <w:p w14:paraId="6F833BC1" w14:textId="77777777" w:rsidR="00624EE4" w:rsidRPr="00470220" w:rsidRDefault="00624EE4" w:rsidP="001D6D31">
            <w:pPr>
              <w:pStyle w:val="Normal6"/>
              <w:rPr>
                <w:i/>
              </w:rPr>
            </w:pPr>
          </w:p>
        </w:tc>
      </w:tr>
      <w:tr w:rsidR="00176F35" w:rsidRPr="00470220" w14:paraId="1B50E05E" w14:textId="77777777" w:rsidTr="001D6D31">
        <w:trPr>
          <w:jc w:val="center"/>
        </w:trPr>
        <w:tc>
          <w:tcPr>
            <w:tcW w:w="4876" w:type="dxa"/>
            <w:hideMark/>
          </w:tcPr>
          <w:p w14:paraId="24A40A40" w14:textId="77777777" w:rsidR="00624EE4" w:rsidRPr="00470220" w:rsidRDefault="00624EE4" w:rsidP="001D6D31">
            <w:pPr>
              <w:pStyle w:val="Normal6"/>
              <w:rPr>
                <w:b/>
                <w:i/>
              </w:rPr>
            </w:pPr>
            <w:r w:rsidRPr="00470220">
              <w:rPr>
                <w:b/>
                <w:i/>
              </w:rPr>
              <w:t>8. Hvert datasæt, der indsamles og videregives i overensstemmelse med stk. 1, kædes sammen med andre datasæt vedrørende samme tredjelandsstatsborger eller statsløse person i en sekvens, jf. artikel 4, stk. 6.</w:t>
            </w:r>
          </w:p>
        </w:tc>
        <w:tc>
          <w:tcPr>
            <w:tcW w:w="4876" w:type="dxa"/>
          </w:tcPr>
          <w:p w14:paraId="442A06BA" w14:textId="77777777" w:rsidR="00624EE4" w:rsidRPr="00470220" w:rsidRDefault="00624EE4" w:rsidP="001D6D31">
            <w:pPr>
              <w:pStyle w:val="Normal6"/>
              <w:rPr>
                <w:i/>
              </w:rPr>
            </w:pPr>
          </w:p>
        </w:tc>
      </w:tr>
      <w:tr w:rsidR="00176F35" w:rsidRPr="00470220" w14:paraId="05115598" w14:textId="77777777" w:rsidTr="001D6D31">
        <w:trPr>
          <w:jc w:val="center"/>
        </w:trPr>
        <w:tc>
          <w:tcPr>
            <w:tcW w:w="4876" w:type="dxa"/>
            <w:hideMark/>
          </w:tcPr>
          <w:p w14:paraId="08BC44FA" w14:textId="77777777" w:rsidR="00624EE4" w:rsidRPr="00470220" w:rsidRDefault="00624EE4" w:rsidP="001D6D31">
            <w:pPr>
              <w:pStyle w:val="Normal6"/>
              <w:rPr>
                <w:b/>
                <w:i/>
              </w:rPr>
            </w:pPr>
            <w:r w:rsidRPr="00470220">
              <w:rPr>
                <w:b/>
                <w:i/>
              </w:rPr>
              <w:t>9. Et datasæt i henhold til stk. 1 anses for oprettet med henblik på artikel 27, stk. 1, i forordning (EU) 818/2019, når alle oplysningerne i litra a)-f) og h) er registreret."</w:t>
            </w:r>
          </w:p>
        </w:tc>
        <w:tc>
          <w:tcPr>
            <w:tcW w:w="4876" w:type="dxa"/>
          </w:tcPr>
          <w:p w14:paraId="39AEE198" w14:textId="77777777" w:rsidR="00624EE4" w:rsidRPr="00470220" w:rsidRDefault="00624EE4" w:rsidP="001D6D31">
            <w:pPr>
              <w:pStyle w:val="Normal6"/>
              <w:rPr>
                <w:i/>
              </w:rPr>
            </w:pPr>
          </w:p>
        </w:tc>
      </w:tr>
    </w:tbl>
    <w:p w14:paraId="050D65BD" w14:textId="1655083F" w:rsidR="00624EE4" w:rsidRPr="005355CF" w:rsidRDefault="00470220" w:rsidP="00624EE4">
      <w:pPr>
        <w:pStyle w:val="Olang"/>
        <w:rPr>
          <w:rStyle w:val="HideTWBExt"/>
        </w:rPr>
      </w:pPr>
      <w:r w:rsidRPr="00470220">
        <w:rPr>
          <w:noProof w:val="0"/>
        </w:rPr>
        <w:t>Or.</w:t>
      </w:r>
      <w:r>
        <w:rPr>
          <w:noProof w:val="0"/>
        </w:rPr>
        <w:t xml:space="preserve"> </w:t>
      </w:r>
      <w:r w:rsidRPr="005355CF">
        <w:rPr>
          <w:rStyle w:val="HideTWBExt"/>
        </w:rPr>
        <w:t>&lt;Original&gt;</w:t>
      </w:r>
      <w:r w:rsidRPr="005355CF">
        <w:rPr>
          <w:rStyle w:val="HideTWBInt"/>
        </w:rPr>
        <w:t>{EN}</w:t>
      </w:r>
      <w:r w:rsidRPr="00470220">
        <w:rPr>
          <w:noProof w:val="0"/>
        </w:rPr>
        <w:t>en</w:t>
      </w:r>
      <w:r w:rsidR="00624EE4" w:rsidRPr="005355CF">
        <w:rPr>
          <w:rStyle w:val="HideTWBExt"/>
        </w:rPr>
        <w:t>&lt;/Original&gt;</w:t>
      </w:r>
    </w:p>
    <w:p w14:paraId="6E04BC01" w14:textId="77777777" w:rsidR="00624EE4" w:rsidRPr="00470220" w:rsidRDefault="00624EE4" w:rsidP="00624EE4">
      <w:pPr>
        <w:pStyle w:val="JustificationTitle"/>
        <w:rPr>
          <w:noProof w:val="0"/>
        </w:rPr>
      </w:pPr>
      <w:r w:rsidRPr="005355CF">
        <w:rPr>
          <w:rStyle w:val="HideTWBExt"/>
          <w:i w:val="0"/>
        </w:rPr>
        <w:t>&lt;TitreJust&gt;&lt;/TitreJust&gt;</w:t>
      </w:r>
    </w:p>
    <w:p w14:paraId="46AD62FB" w14:textId="77777777" w:rsidR="00624EE4" w:rsidRPr="00470220" w:rsidRDefault="00624EE4" w:rsidP="00624EE4">
      <w:r w:rsidRPr="005355CF">
        <w:rPr>
          <w:rStyle w:val="HideTWBExt"/>
        </w:rPr>
        <w:t>&lt;/Amend&gt;</w:t>
      </w:r>
    </w:p>
    <w:p w14:paraId="278C4E7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232</w:t>
      </w:r>
      <w:r w:rsidRPr="005355CF">
        <w:rPr>
          <w:rStyle w:val="HideTWBExt"/>
          <w:b w:val="0"/>
        </w:rPr>
        <w:t>&lt;/NumAm&gt;</w:t>
      </w:r>
    </w:p>
    <w:p w14:paraId="4CAB5744"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43FA757" w14:textId="77777777" w:rsidR="00624EE4" w:rsidRPr="00470220" w:rsidRDefault="00624EE4" w:rsidP="00624EE4">
      <w:r w:rsidRPr="005355CF">
        <w:rPr>
          <w:rStyle w:val="HideTWBExt"/>
        </w:rPr>
        <w:t>&lt;/RepeatBlock-By&gt;</w:t>
      </w:r>
    </w:p>
    <w:p w14:paraId="7903941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9541364" w14:textId="77777777" w:rsidR="00624EE4" w:rsidRPr="00470220" w:rsidRDefault="00624EE4" w:rsidP="00624EE4">
      <w:pPr>
        <w:pStyle w:val="NormalBold"/>
      </w:pPr>
      <w:r w:rsidRPr="005355CF">
        <w:rPr>
          <w:rStyle w:val="HideTWBExt"/>
          <w:b w:val="0"/>
        </w:rPr>
        <w:t>&lt;Article&gt;</w:t>
      </w:r>
      <w:r w:rsidRPr="00470220">
        <w:t>Dispositive del – nr. 19 – artikel 14 a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1DC72E8" w14:textId="77777777" w:rsidTr="001D6D31">
        <w:trPr>
          <w:jc w:val="center"/>
        </w:trPr>
        <w:tc>
          <w:tcPr>
            <w:tcW w:w="9752" w:type="dxa"/>
            <w:gridSpan w:val="2"/>
          </w:tcPr>
          <w:p w14:paraId="49789442" w14:textId="77777777" w:rsidR="00624EE4" w:rsidRPr="00470220" w:rsidRDefault="00624EE4" w:rsidP="001D6D31">
            <w:pPr>
              <w:keepNext/>
            </w:pPr>
          </w:p>
        </w:tc>
      </w:tr>
      <w:tr w:rsidR="00176F35" w:rsidRPr="00470220" w14:paraId="4FD7B47B" w14:textId="77777777" w:rsidTr="001D6D31">
        <w:trPr>
          <w:jc w:val="center"/>
        </w:trPr>
        <w:tc>
          <w:tcPr>
            <w:tcW w:w="4876" w:type="dxa"/>
            <w:hideMark/>
          </w:tcPr>
          <w:p w14:paraId="7130FA55" w14:textId="77777777" w:rsidR="00624EE4" w:rsidRPr="00470220" w:rsidRDefault="00624EE4" w:rsidP="001D6D31">
            <w:pPr>
              <w:pStyle w:val="ColumnHeading"/>
              <w:keepNext/>
            </w:pPr>
            <w:r w:rsidRPr="00470220">
              <w:t>Kommissionens forslag</w:t>
            </w:r>
          </w:p>
        </w:tc>
        <w:tc>
          <w:tcPr>
            <w:tcW w:w="4876" w:type="dxa"/>
            <w:hideMark/>
          </w:tcPr>
          <w:p w14:paraId="7F0076BA" w14:textId="77777777" w:rsidR="00624EE4" w:rsidRPr="00470220" w:rsidRDefault="00624EE4" w:rsidP="001D6D31">
            <w:pPr>
              <w:pStyle w:val="ColumnHeading"/>
              <w:keepNext/>
            </w:pPr>
            <w:r w:rsidRPr="00470220">
              <w:t>Ændringsforslag</w:t>
            </w:r>
          </w:p>
        </w:tc>
      </w:tr>
      <w:tr w:rsidR="00176F35" w:rsidRPr="00470220" w14:paraId="79283136" w14:textId="77777777" w:rsidTr="001D6D31">
        <w:trPr>
          <w:jc w:val="center"/>
        </w:trPr>
        <w:tc>
          <w:tcPr>
            <w:tcW w:w="4876" w:type="dxa"/>
            <w:hideMark/>
          </w:tcPr>
          <w:p w14:paraId="2133B6B7" w14:textId="77777777" w:rsidR="00624EE4" w:rsidRPr="00470220" w:rsidRDefault="00624EE4" w:rsidP="001D6D31">
            <w:pPr>
              <w:pStyle w:val="Normal6"/>
            </w:pPr>
            <w:r w:rsidRPr="00470220">
              <w:t>1.</w:t>
            </w:r>
            <w:r w:rsidRPr="00470220">
              <w:tab/>
              <w:t xml:space="preserve">Medlemsstaterne optager omgående </w:t>
            </w:r>
            <w:r w:rsidRPr="00470220">
              <w:lastRenderedPageBreak/>
              <w:t xml:space="preserve">biometriske oplysninger af alle tredjelandsstatsborgere eller statsløse, der er fyldt </w:t>
            </w:r>
            <w:r w:rsidRPr="00470220">
              <w:rPr>
                <w:b/>
                <w:bCs/>
                <w:i/>
                <w:iCs/>
              </w:rPr>
              <w:t>seks</w:t>
            </w:r>
            <w:r w:rsidRPr="00470220">
              <w:t xml:space="preserve"> år, og som ilandsættes efter en eftersøgnings- og redningsoperation, jf. forordning (EU) XXX/XXX [forordningen om asylforvaltning og migrationsstyring].</w:t>
            </w:r>
          </w:p>
        </w:tc>
        <w:tc>
          <w:tcPr>
            <w:tcW w:w="4876" w:type="dxa"/>
            <w:hideMark/>
          </w:tcPr>
          <w:p w14:paraId="57F550C3" w14:textId="225E9B2F" w:rsidR="00624EE4" w:rsidRPr="00470220" w:rsidRDefault="00624EE4" w:rsidP="001D6D31">
            <w:pPr>
              <w:pStyle w:val="Normal6"/>
              <w:rPr>
                <w:szCs w:val="24"/>
              </w:rPr>
            </w:pPr>
            <w:r w:rsidRPr="00470220">
              <w:lastRenderedPageBreak/>
              <w:t>1.</w:t>
            </w:r>
            <w:r w:rsidRPr="00470220">
              <w:tab/>
              <w:t xml:space="preserve">Medlemsstaterne optager omgående </w:t>
            </w:r>
            <w:r w:rsidRPr="00470220">
              <w:lastRenderedPageBreak/>
              <w:t xml:space="preserve">biometriske oplysninger af alle tredjelandsstatsborgere eller statsløse, der er fyldt </w:t>
            </w:r>
            <w:r w:rsidRPr="00470220">
              <w:rPr>
                <w:b/>
                <w:bCs/>
                <w:i/>
                <w:iCs/>
              </w:rPr>
              <w:t>18</w:t>
            </w:r>
            <w:r w:rsidRPr="00470220">
              <w:t xml:space="preserve"> år, og som ilandsættes efter en eftersøgnings- og redningsoperation, jf. forordning (EU) XXX/XXX [forordningen om asylforvaltning og migrationsstyring]. </w:t>
            </w:r>
            <w:r w:rsidRPr="00470220">
              <w:rPr>
                <w:b/>
                <w:i/>
              </w:rPr>
              <w:t xml:space="preserve">Der må ikke anvendes magt eller tvang til at gennemføre optagelsen af en ansøgers biometriske oplysninger. Medlemsstaterne tager hensyn til sårbare personers specifikke situation i henhold til artikel 21 i direktiv 2013/33/EU under indsamlingen af biometriske oplysninger, der skal foretages af personer med uddannelse i at bemærke tegn på, at en person kan være traumatiseret og/eller offer for tortur, menneskehandel, seksuel vold eller kønsbaseret vold eller andre alvorlige forbrydelser. </w:t>
            </w:r>
          </w:p>
        </w:tc>
      </w:tr>
      <w:tr w:rsidR="00176F35" w:rsidRPr="00470220" w14:paraId="4C4CA056" w14:textId="77777777" w:rsidTr="001D6D31">
        <w:trPr>
          <w:jc w:val="center"/>
        </w:trPr>
        <w:tc>
          <w:tcPr>
            <w:tcW w:w="4876" w:type="dxa"/>
          </w:tcPr>
          <w:p w14:paraId="15F4E5CC" w14:textId="77777777" w:rsidR="00624EE4" w:rsidRPr="00470220" w:rsidRDefault="00624EE4" w:rsidP="001D6D31">
            <w:pPr>
              <w:pStyle w:val="Normal6"/>
            </w:pPr>
          </w:p>
        </w:tc>
        <w:tc>
          <w:tcPr>
            <w:tcW w:w="4876" w:type="dxa"/>
            <w:hideMark/>
          </w:tcPr>
          <w:p w14:paraId="6F207C47" w14:textId="22740C34" w:rsidR="00624EE4" w:rsidRPr="00470220" w:rsidRDefault="00624EE4" w:rsidP="001D6D31">
            <w:pPr>
              <w:pStyle w:val="Normal6"/>
              <w:rPr>
                <w:szCs w:val="24"/>
              </w:rPr>
            </w:pPr>
            <w:r w:rsidRPr="00470220">
              <w:rPr>
                <w:b/>
                <w:bCs/>
                <w:i/>
                <w:iCs/>
              </w:rPr>
              <w:t>Biometriske oplysninger om mindreårige,</w:t>
            </w:r>
            <w:r w:rsidRPr="00470220">
              <w:rPr>
                <w:b/>
                <w:i/>
              </w:rPr>
              <w:t xml:space="preserve"> der er fyldt seks år, </w:t>
            </w:r>
            <w:r w:rsidRPr="00470220">
              <w:rPr>
                <w:b/>
                <w:bCs/>
                <w:i/>
                <w:iCs/>
              </w:rPr>
              <w:t>må udelukkende indsamles, behandles og opbevares i henhold til kravene i artikel 10, stk. 5, med henblik på at beskytte og identificere børn, der er ofre for menneskehandel, samt børn, der er meldt savnet, navnlig i forbindelse med uledsagede mindreårige.</w:t>
            </w:r>
          </w:p>
        </w:tc>
      </w:tr>
      <w:tr w:rsidR="00176F35" w:rsidRPr="00470220" w14:paraId="6B983CFB" w14:textId="77777777" w:rsidTr="001D6D31">
        <w:trPr>
          <w:jc w:val="center"/>
        </w:trPr>
        <w:tc>
          <w:tcPr>
            <w:tcW w:w="4876" w:type="dxa"/>
          </w:tcPr>
          <w:p w14:paraId="32AFD67D" w14:textId="77777777" w:rsidR="00624EE4" w:rsidRPr="00470220" w:rsidRDefault="00624EE4" w:rsidP="001D6D31">
            <w:pPr>
              <w:pStyle w:val="Normal6"/>
            </w:pPr>
          </w:p>
        </w:tc>
        <w:tc>
          <w:tcPr>
            <w:tcW w:w="4876" w:type="dxa"/>
            <w:hideMark/>
          </w:tcPr>
          <w:p w14:paraId="1EC44BAF" w14:textId="77777777" w:rsidR="00624EE4" w:rsidRPr="00470220" w:rsidRDefault="00624EE4" w:rsidP="001D6D31">
            <w:pPr>
              <w:pStyle w:val="Normal6"/>
              <w:rPr>
                <w:szCs w:val="24"/>
              </w:rPr>
            </w:pPr>
            <w:r w:rsidRPr="00470220">
              <w:rPr>
                <w:b/>
                <w:bCs/>
                <w:i/>
                <w:iCs/>
              </w:rPr>
              <w:t>Reglen om at "lade tvivlen komme den mindreårige til gode" finder altid anvendelse, når der er tvivl om en persons alder, eller dennes alder anfægtes, og der ikke findes dokumentation for vedkommendes alder</w:t>
            </w:r>
            <w:r w:rsidRPr="00470220">
              <w:rPr>
                <w:b/>
                <w:i/>
              </w:rPr>
              <w:t>.</w:t>
            </w:r>
          </w:p>
        </w:tc>
      </w:tr>
    </w:tbl>
    <w:p w14:paraId="4A68632B"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1B1375F" w14:textId="77777777" w:rsidR="00624EE4" w:rsidRPr="00470220" w:rsidRDefault="00624EE4" w:rsidP="00624EE4">
      <w:pPr>
        <w:pStyle w:val="AMNumberTabs0"/>
        <w:keepNext/>
      </w:pPr>
      <w:r w:rsidRPr="005355CF">
        <w:rPr>
          <w:rStyle w:val="HideTWBExt"/>
          <w:b w:val="0"/>
        </w:rPr>
        <w:t>&lt;/Amend&gt;</w:t>
      </w:r>
    </w:p>
    <w:p w14:paraId="22CD6C4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233</w:t>
      </w:r>
      <w:r w:rsidRPr="005355CF">
        <w:rPr>
          <w:rStyle w:val="HideTWBExt"/>
          <w:b w:val="0"/>
        </w:rPr>
        <w:t>&lt;/NumAm&gt;</w:t>
      </w:r>
    </w:p>
    <w:p w14:paraId="3DBE8EF8"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27F9104" w14:textId="77777777" w:rsidR="00624EE4" w:rsidRPr="00470220" w:rsidRDefault="00624EE4" w:rsidP="00624EE4">
      <w:r w:rsidRPr="005355CF">
        <w:rPr>
          <w:rStyle w:val="HideTWBExt"/>
        </w:rPr>
        <w:t>&lt;/RepeatBlock-By&gt;</w:t>
      </w:r>
    </w:p>
    <w:p w14:paraId="02EB26E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23FA38A" w14:textId="77777777" w:rsidR="00624EE4" w:rsidRPr="00470220" w:rsidRDefault="00624EE4" w:rsidP="00624EE4">
      <w:pPr>
        <w:pStyle w:val="NormalBold"/>
      </w:pPr>
      <w:r w:rsidRPr="005355CF">
        <w:rPr>
          <w:rStyle w:val="HideTWBExt"/>
          <w:b w:val="0"/>
        </w:rPr>
        <w:t>&lt;Article&gt;</w:t>
      </w:r>
      <w:r w:rsidRPr="00470220">
        <w:t>Dispositive del – nr. 19 – artikel 14 a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A0C1DE9" w14:textId="77777777" w:rsidTr="001D6D31">
        <w:trPr>
          <w:jc w:val="center"/>
        </w:trPr>
        <w:tc>
          <w:tcPr>
            <w:tcW w:w="9752" w:type="dxa"/>
            <w:gridSpan w:val="2"/>
          </w:tcPr>
          <w:p w14:paraId="2E71AD25" w14:textId="77777777" w:rsidR="00624EE4" w:rsidRPr="00470220" w:rsidRDefault="00624EE4" w:rsidP="001D6D31">
            <w:pPr>
              <w:keepNext/>
            </w:pPr>
          </w:p>
        </w:tc>
      </w:tr>
      <w:tr w:rsidR="00176F35" w:rsidRPr="00470220" w14:paraId="4DA35B69" w14:textId="77777777" w:rsidTr="001D6D31">
        <w:trPr>
          <w:jc w:val="center"/>
        </w:trPr>
        <w:tc>
          <w:tcPr>
            <w:tcW w:w="4876" w:type="dxa"/>
            <w:hideMark/>
          </w:tcPr>
          <w:p w14:paraId="1DE459B3" w14:textId="77777777" w:rsidR="00624EE4" w:rsidRPr="00470220" w:rsidRDefault="00624EE4" w:rsidP="001D6D31">
            <w:pPr>
              <w:pStyle w:val="ColumnHeading"/>
              <w:keepNext/>
            </w:pPr>
            <w:r w:rsidRPr="00470220">
              <w:t>Kommissionens forslag</w:t>
            </w:r>
          </w:p>
        </w:tc>
        <w:tc>
          <w:tcPr>
            <w:tcW w:w="4876" w:type="dxa"/>
            <w:hideMark/>
          </w:tcPr>
          <w:p w14:paraId="5C51EAA3" w14:textId="77777777" w:rsidR="00624EE4" w:rsidRPr="00470220" w:rsidRDefault="00624EE4" w:rsidP="001D6D31">
            <w:pPr>
              <w:pStyle w:val="ColumnHeading"/>
              <w:keepNext/>
            </w:pPr>
            <w:r w:rsidRPr="00470220">
              <w:t>Ændringsforslag</w:t>
            </w:r>
          </w:p>
        </w:tc>
      </w:tr>
      <w:tr w:rsidR="00176F35" w:rsidRPr="00470220" w14:paraId="72035A8C" w14:textId="77777777" w:rsidTr="001D6D31">
        <w:trPr>
          <w:jc w:val="center"/>
        </w:trPr>
        <w:tc>
          <w:tcPr>
            <w:tcW w:w="4876" w:type="dxa"/>
            <w:hideMark/>
          </w:tcPr>
          <w:p w14:paraId="0EF6B014" w14:textId="77777777" w:rsidR="00624EE4" w:rsidRPr="00470220" w:rsidRDefault="00624EE4" w:rsidP="001D6D31">
            <w:pPr>
              <w:pStyle w:val="Normal6"/>
            </w:pPr>
            <w:r w:rsidRPr="00470220">
              <w:t>1.</w:t>
            </w:r>
            <w:r w:rsidRPr="00470220">
              <w:tab/>
              <w:t xml:space="preserve">Medlemsstaterne optager omgående </w:t>
            </w:r>
            <w:r w:rsidRPr="00470220">
              <w:lastRenderedPageBreak/>
              <w:t xml:space="preserve">biometriske oplysninger af alle tredjelandsstatsborgere eller statsløse, der er fyldt </w:t>
            </w:r>
            <w:r w:rsidRPr="00470220">
              <w:rPr>
                <w:b/>
                <w:bCs/>
                <w:i/>
                <w:iCs/>
              </w:rPr>
              <w:t>seks</w:t>
            </w:r>
            <w:r w:rsidRPr="00470220">
              <w:t xml:space="preserve"> år, og som ilandsættes efter en eftersøgnings- og redningsoperation, jf. forordning (EU) XXX/XXX [forordningen om asylforvaltning og migrationsstyring].</w:t>
            </w:r>
          </w:p>
        </w:tc>
        <w:tc>
          <w:tcPr>
            <w:tcW w:w="4876" w:type="dxa"/>
            <w:hideMark/>
          </w:tcPr>
          <w:p w14:paraId="28CD9615" w14:textId="5904EE39" w:rsidR="00624EE4" w:rsidRPr="00470220" w:rsidRDefault="00624EE4" w:rsidP="001D6D31">
            <w:pPr>
              <w:pStyle w:val="Normal6"/>
              <w:rPr>
                <w:szCs w:val="24"/>
              </w:rPr>
            </w:pPr>
            <w:r w:rsidRPr="00470220">
              <w:lastRenderedPageBreak/>
              <w:t>1.</w:t>
            </w:r>
            <w:r w:rsidRPr="00470220">
              <w:tab/>
              <w:t xml:space="preserve">Medlemsstaterne optager </w:t>
            </w:r>
            <w:r w:rsidRPr="00470220">
              <w:rPr>
                <w:b/>
                <w:bCs/>
                <w:i/>
                <w:iCs/>
              </w:rPr>
              <w:t xml:space="preserve">på </w:t>
            </w:r>
            <w:r w:rsidRPr="00470220">
              <w:rPr>
                <w:b/>
                <w:bCs/>
                <w:i/>
                <w:iCs/>
              </w:rPr>
              <w:lastRenderedPageBreak/>
              <w:t xml:space="preserve">beskyttende vis </w:t>
            </w:r>
            <w:r w:rsidRPr="00470220">
              <w:t xml:space="preserve">omgående biometriske oplysninger af alle tredjelandsstatsborgere eller statsløse, der er fyldt </w:t>
            </w:r>
            <w:r w:rsidRPr="00470220">
              <w:rPr>
                <w:b/>
                <w:bCs/>
                <w:i/>
                <w:iCs/>
              </w:rPr>
              <w:t>14</w:t>
            </w:r>
            <w:r w:rsidRPr="00470220">
              <w:t xml:space="preserve"> år, og som ilandsættes efter en eftersøgnings- og redningsoperation, jf. forordning (EU) XXX/XXX [forordningen om asylforvaltning og migrationsstyring].</w:t>
            </w:r>
          </w:p>
        </w:tc>
      </w:tr>
      <w:tr w:rsidR="00176F35" w:rsidRPr="00470220" w14:paraId="53427074" w14:textId="77777777" w:rsidTr="001D6D31">
        <w:trPr>
          <w:jc w:val="center"/>
        </w:trPr>
        <w:tc>
          <w:tcPr>
            <w:tcW w:w="4876" w:type="dxa"/>
          </w:tcPr>
          <w:p w14:paraId="05B5B289" w14:textId="77777777" w:rsidR="00624EE4" w:rsidRPr="00470220" w:rsidRDefault="00624EE4" w:rsidP="001D6D31">
            <w:pPr>
              <w:pStyle w:val="Normal6"/>
            </w:pPr>
          </w:p>
        </w:tc>
        <w:tc>
          <w:tcPr>
            <w:tcW w:w="4876" w:type="dxa"/>
            <w:hideMark/>
          </w:tcPr>
          <w:p w14:paraId="268EE70C" w14:textId="2D33D78D" w:rsidR="00624EE4" w:rsidRPr="00470220" w:rsidRDefault="00624EE4" w:rsidP="001D6D31">
            <w:pPr>
              <w:pStyle w:val="Normal6"/>
              <w:rPr>
                <w:szCs w:val="24"/>
              </w:rPr>
            </w:pPr>
            <w:r w:rsidRPr="00470220">
              <w:rPr>
                <w:b/>
                <w:i/>
              </w:rPr>
              <w:t xml:space="preserve">Hvis en medlemsstat ikke kan fastslå, hvorvidt en mindreårig er 14 år eller ældre, skal medlemsstaterne gå ud fra, at ansøgeren er under 14 år gammel. </w:t>
            </w:r>
          </w:p>
        </w:tc>
      </w:tr>
    </w:tbl>
    <w:p w14:paraId="36E0FBB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02572B2" w14:textId="77777777" w:rsidR="00624EE4" w:rsidRPr="00470220" w:rsidRDefault="00624EE4" w:rsidP="00624EE4">
      <w:r w:rsidRPr="005355CF">
        <w:rPr>
          <w:rStyle w:val="HideTWBExt"/>
        </w:rPr>
        <w:t>&lt;/Amend&gt;</w:t>
      </w:r>
    </w:p>
    <w:p w14:paraId="756781F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234</w:t>
      </w:r>
      <w:r w:rsidRPr="005355CF">
        <w:rPr>
          <w:rStyle w:val="HideTWBExt"/>
          <w:b w:val="0"/>
        </w:rPr>
        <w:t>&lt;/NumAm&gt;</w:t>
      </w:r>
    </w:p>
    <w:p w14:paraId="1EF2688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54A1D87D" w14:textId="77777777" w:rsidR="00624EE4" w:rsidRPr="00470220" w:rsidRDefault="00624EE4" w:rsidP="00624EE4">
      <w:r w:rsidRPr="005355CF">
        <w:rPr>
          <w:rStyle w:val="HideTWBExt"/>
        </w:rPr>
        <w:t>&lt;/RepeatBlock-By&gt;</w:t>
      </w:r>
    </w:p>
    <w:p w14:paraId="5FFB297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173D12B" w14:textId="77777777" w:rsidR="00624EE4" w:rsidRPr="00470220" w:rsidRDefault="00624EE4" w:rsidP="00624EE4">
      <w:pPr>
        <w:pStyle w:val="NormalBold"/>
      </w:pPr>
      <w:r w:rsidRPr="005355CF">
        <w:rPr>
          <w:rStyle w:val="HideTWBExt"/>
          <w:b w:val="0"/>
        </w:rPr>
        <w:t>&lt;Article&gt;</w:t>
      </w:r>
      <w:r w:rsidRPr="00470220">
        <w:t>Dispositive del – nr. 19 – artikel 14 a – stk. 2 – indledning</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F909A4C" w14:textId="77777777" w:rsidTr="001D6D31">
        <w:trPr>
          <w:jc w:val="center"/>
        </w:trPr>
        <w:tc>
          <w:tcPr>
            <w:tcW w:w="9752" w:type="dxa"/>
            <w:gridSpan w:val="2"/>
          </w:tcPr>
          <w:p w14:paraId="132C24E8" w14:textId="77777777" w:rsidR="00624EE4" w:rsidRPr="00470220" w:rsidRDefault="00624EE4" w:rsidP="001D6D31">
            <w:pPr>
              <w:keepNext/>
            </w:pPr>
          </w:p>
        </w:tc>
      </w:tr>
      <w:tr w:rsidR="00176F35" w:rsidRPr="00470220" w14:paraId="29EA4DBA" w14:textId="77777777" w:rsidTr="001D6D31">
        <w:trPr>
          <w:jc w:val="center"/>
        </w:trPr>
        <w:tc>
          <w:tcPr>
            <w:tcW w:w="4876" w:type="dxa"/>
            <w:hideMark/>
          </w:tcPr>
          <w:p w14:paraId="097C0A10" w14:textId="77777777" w:rsidR="00624EE4" w:rsidRPr="00470220" w:rsidRDefault="00624EE4" w:rsidP="001D6D31">
            <w:pPr>
              <w:pStyle w:val="ColumnHeading"/>
              <w:keepNext/>
            </w:pPr>
            <w:r w:rsidRPr="00470220">
              <w:t>Kommissionens forslag</w:t>
            </w:r>
          </w:p>
        </w:tc>
        <w:tc>
          <w:tcPr>
            <w:tcW w:w="4876" w:type="dxa"/>
            <w:hideMark/>
          </w:tcPr>
          <w:p w14:paraId="769AC0FB" w14:textId="77777777" w:rsidR="00624EE4" w:rsidRPr="00470220" w:rsidRDefault="00624EE4" w:rsidP="001D6D31">
            <w:pPr>
              <w:pStyle w:val="ColumnHeading"/>
              <w:keepNext/>
            </w:pPr>
            <w:r w:rsidRPr="00470220">
              <w:t>Ændringsforslag</w:t>
            </w:r>
          </w:p>
        </w:tc>
      </w:tr>
      <w:tr w:rsidR="00176F35" w:rsidRPr="00470220" w14:paraId="088EBFF1" w14:textId="77777777" w:rsidTr="001D6D31">
        <w:trPr>
          <w:jc w:val="center"/>
        </w:trPr>
        <w:tc>
          <w:tcPr>
            <w:tcW w:w="4876" w:type="dxa"/>
            <w:hideMark/>
          </w:tcPr>
          <w:p w14:paraId="1CB4ABD1" w14:textId="77777777" w:rsidR="00624EE4" w:rsidRPr="00470220" w:rsidRDefault="00624EE4" w:rsidP="001D6D31">
            <w:pPr>
              <w:pStyle w:val="Normal6"/>
            </w:pPr>
            <w:r w:rsidRPr="00470220">
              <w:t>2.</w:t>
            </w:r>
            <w:r w:rsidRPr="00470220">
              <w:tab/>
              <w:t>Den pågældende medlemsstat videregiver snarest muligt og senest 72 timer efter datoen for ilandsætningen til det centrale system og til CIR</w:t>
            </w:r>
            <w:r w:rsidRPr="00470220">
              <w:rPr>
                <w:b/>
                <w:bCs/>
                <w:i/>
                <w:iCs/>
              </w:rPr>
              <w:t>, hvis det er relevant,</w:t>
            </w:r>
            <w:r w:rsidRPr="00470220">
              <w:t xml:space="preserve"> følgende oplysninger vedrørende de i stk. 1 omhandlede tredjelandsstatsborgere eller statsløse:</w:t>
            </w:r>
          </w:p>
        </w:tc>
        <w:tc>
          <w:tcPr>
            <w:tcW w:w="4876" w:type="dxa"/>
            <w:hideMark/>
          </w:tcPr>
          <w:p w14:paraId="5A304332" w14:textId="77777777" w:rsidR="00624EE4" w:rsidRPr="00470220" w:rsidRDefault="00624EE4" w:rsidP="001D6D31">
            <w:pPr>
              <w:pStyle w:val="Normal6"/>
              <w:rPr>
                <w:szCs w:val="24"/>
              </w:rPr>
            </w:pPr>
            <w:r w:rsidRPr="00470220">
              <w:t>2.</w:t>
            </w:r>
            <w:r w:rsidRPr="00470220">
              <w:tab/>
              <w:t xml:space="preserve">Den pågældende medlemsstat videregiver snarest muligt og senest 72 timer efter datoen for ilandsætningen til det centrale system og til CIR </w:t>
            </w:r>
            <w:r w:rsidRPr="00470220">
              <w:rPr>
                <w:b/>
                <w:bCs/>
                <w:i/>
                <w:iCs/>
              </w:rPr>
              <w:t xml:space="preserve">i henhold til artikel 4, stk. 2, </w:t>
            </w:r>
            <w:r w:rsidRPr="00470220">
              <w:t>følgende oplysninger vedrørende de i stk. 1 omhandlede tredjelandsstatsborgere eller statsløse:</w:t>
            </w:r>
          </w:p>
        </w:tc>
      </w:tr>
    </w:tbl>
    <w:p w14:paraId="67662DC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5F82CF3" w14:textId="77777777" w:rsidR="00624EE4" w:rsidRPr="00470220" w:rsidRDefault="00624EE4" w:rsidP="00624EE4">
      <w:r w:rsidRPr="005355CF">
        <w:rPr>
          <w:rStyle w:val="HideTWBExt"/>
        </w:rPr>
        <w:t>&lt;/Amend&gt;</w:t>
      </w:r>
    </w:p>
    <w:p w14:paraId="541AC16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235</w:t>
      </w:r>
      <w:r w:rsidRPr="005355CF">
        <w:rPr>
          <w:rStyle w:val="HideTWBExt"/>
          <w:b w:val="0"/>
        </w:rPr>
        <w:t>&lt;/NumAm&gt;</w:t>
      </w:r>
    </w:p>
    <w:p w14:paraId="217AD35B"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00B075B" w14:textId="77777777" w:rsidR="00624EE4" w:rsidRPr="00470220" w:rsidRDefault="00624EE4" w:rsidP="00624EE4">
      <w:r w:rsidRPr="005355CF">
        <w:rPr>
          <w:rStyle w:val="HideTWBExt"/>
        </w:rPr>
        <w:t>&lt;/RepeatBlock-By&gt;</w:t>
      </w:r>
    </w:p>
    <w:p w14:paraId="4225D18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FE2F21E" w14:textId="77777777" w:rsidR="00624EE4" w:rsidRPr="00470220" w:rsidRDefault="00624EE4" w:rsidP="00624EE4">
      <w:pPr>
        <w:pStyle w:val="NormalBold"/>
      </w:pPr>
      <w:r w:rsidRPr="005355CF">
        <w:rPr>
          <w:rStyle w:val="HideTWBExt"/>
          <w:b w:val="0"/>
        </w:rPr>
        <w:t>&lt;Article&gt;</w:t>
      </w:r>
      <w:r w:rsidRPr="00470220">
        <w:t>Dispositive del – nr. 19 – artikel 14 a – stk. 2 – litra h</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948C859" w14:textId="77777777" w:rsidTr="001D6D31">
        <w:trPr>
          <w:jc w:val="center"/>
        </w:trPr>
        <w:tc>
          <w:tcPr>
            <w:tcW w:w="9752" w:type="dxa"/>
            <w:gridSpan w:val="2"/>
          </w:tcPr>
          <w:p w14:paraId="006F4F7B" w14:textId="77777777" w:rsidR="00624EE4" w:rsidRPr="00470220" w:rsidRDefault="00624EE4" w:rsidP="001D6D31">
            <w:pPr>
              <w:keepNext/>
            </w:pPr>
          </w:p>
        </w:tc>
      </w:tr>
      <w:tr w:rsidR="00176F35" w:rsidRPr="00470220" w14:paraId="15AAA6F2" w14:textId="77777777" w:rsidTr="001D6D31">
        <w:trPr>
          <w:jc w:val="center"/>
        </w:trPr>
        <w:tc>
          <w:tcPr>
            <w:tcW w:w="4876" w:type="dxa"/>
            <w:hideMark/>
          </w:tcPr>
          <w:p w14:paraId="083ACDB0" w14:textId="77777777" w:rsidR="00624EE4" w:rsidRPr="00470220" w:rsidRDefault="00624EE4" w:rsidP="001D6D31">
            <w:pPr>
              <w:pStyle w:val="ColumnHeading"/>
              <w:keepNext/>
            </w:pPr>
            <w:r w:rsidRPr="00470220">
              <w:t>Kommissionens forslag</w:t>
            </w:r>
          </w:p>
        </w:tc>
        <w:tc>
          <w:tcPr>
            <w:tcW w:w="4876" w:type="dxa"/>
            <w:hideMark/>
          </w:tcPr>
          <w:p w14:paraId="52F17F3A" w14:textId="77777777" w:rsidR="00624EE4" w:rsidRPr="00470220" w:rsidRDefault="00624EE4" w:rsidP="001D6D31">
            <w:pPr>
              <w:pStyle w:val="ColumnHeading"/>
              <w:keepNext/>
            </w:pPr>
            <w:r w:rsidRPr="00470220">
              <w:t>Ændringsforslag</w:t>
            </w:r>
          </w:p>
        </w:tc>
      </w:tr>
      <w:tr w:rsidR="00176F35" w:rsidRPr="00470220" w14:paraId="2AB2864C" w14:textId="77777777" w:rsidTr="001D6D31">
        <w:trPr>
          <w:jc w:val="center"/>
        </w:trPr>
        <w:tc>
          <w:tcPr>
            <w:tcW w:w="4876" w:type="dxa"/>
            <w:hideMark/>
          </w:tcPr>
          <w:p w14:paraId="4ED34158" w14:textId="77777777" w:rsidR="00624EE4" w:rsidRPr="00470220" w:rsidRDefault="00624EE4" w:rsidP="001D6D31">
            <w:pPr>
              <w:pStyle w:val="Normal6"/>
            </w:pPr>
            <w:r w:rsidRPr="00470220">
              <w:t>h)</w:t>
            </w:r>
            <w:r w:rsidRPr="00470220">
              <w:tab/>
              <w:t>køn</w:t>
            </w:r>
          </w:p>
        </w:tc>
        <w:tc>
          <w:tcPr>
            <w:tcW w:w="4876" w:type="dxa"/>
            <w:hideMark/>
          </w:tcPr>
          <w:p w14:paraId="197EA5FC" w14:textId="039A91E7"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p>
        </w:tc>
      </w:tr>
    </w:tbl>
    <w:p w14:paraId="1DD6CB9B"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44DC369" w14:textId="77777777" w:rsidR="00624EE4" w:rsidRPr="00470220" w:rsidRDefault="00624EE4" w:rsidP="00624EE4">
      <w:r w:rsidRPr="005355CF">
        <w:rPr>
          <w:rStyle w:val="HideTWBExt"/>
        </w:rPr>
        <w:lastRenderedPageBreak/>
        <w:t>&lt;/Amend&gt;</w:t>
      </w:r>
    </w:p>
    <w:p w14:paraId="75F7A2A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236</w:t>
      </w:r>
      <w:r w:rsidRPr="005355CF">
        <w:rPr>
          <w:rStyle w:val="HideTWBExt"/>
          <w:b w:val="0"/>
        </w:rPr>
        <w:t>&lt;/NumAm&gt;</w:t>
      </w:r>
    </w:p>
    <w:p w14:paraId="38273AA5"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4018BB4" w14:textId="77777777" w:rsidR="00624EE4" w:rsidRPr="00470220" w:rsidRDefault="00624EE4" w:rsidP="00624EE4">
      <w:r w:rsidRPr="005355CF">
        <w:rPr>
          <w:rStyle w:val="HideTWBExt"/>
        </w:rPr>
        <w:t>&lt;/RepeatBlock-By&gt;</w:t>
      </w:r>
    </w:p>
    <w:p w14:paraId="5A596855"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3046CF5" w14:textId="77777777" w:rsidR="00624EE4" w:rsidRPr="00470220" w:rsidRDefault="00624EE4" w:rsidP="00624EE4">
      <w:pPr>
        <w:pStyle w:val="NormalBold"/>
      </w:pPr>
      <w:r w:rsidRPr="005355CF">
        <w:rPr>
          <w:rStyle w:val="HideTWBExt"/>
          <w:b w:val="0"/>
        </w:rPr>
        <w:t>&lt;Article&gt;</w:t>
      </w:r>
      <w:r w:rsidRPr="00470220">
        <w:t>Dispositive del – nr. 19 – artikel 14 a – stk. 2 – litra h</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9BB5A92" w14:textId="77777777" w:rsidTr="001D6D31">
        <w:trPr>
          <w:jc w:val="center"/>
        </w:trPr>
        <w:tc>
          <w:tcPr>
            <w:tcW w:w="9752" w:type="dxa"/>
            <w:gridSpan w:val="2"/>
          </w:tcPr>
          <w:p w14:paraId="4BD4B1F1" w14:textId="77777777" w:rsidR="00624EE4" w:rsidRPr="00470220" w:rsidRDefault="00624EE4" w:rsidP="001D6D31">
            <w:pPr>
              <w:keepNext/>
            </w:pPr>
          </w:p>
        </w:tc>
      </w:tr>
      <w:tr w:rsidR="00176F35" w:rsidRPr="00470220" w14:paraId="22EC6D93" w14:textId="77777777" w:rsidTr="001D6D31">
        <w:trPr>
          <w:jc w:val="center"/>
        </w:trPr>
        <w:tc>
          <w:tcPr>
            <w:tcW w:w="4876" w:type="dxa"/>
            <w:hideMark/>
          </w:tcPr>
          <w:p w14:paraId="638E5BB8" w14:textId="77777777" w:rsidR="00624EE4" w:rsidRPr="00470220" w:rsidRDefault="00624EE4" w:rsidP="001D6D31">
            <w:pPr>
              <w:pStyle w:val="ColumnHeading"/>
              <w:keepNext/>
            </w:pPr>
            <w:r w:rsidRPr="00470220">
              <w:t>Kommissionens forslag</w:t>
            </w:r>
          </w:p>
        </w:tc>
        <w:tc>
          <w:tcPr>
            <w:tcW w:w="4876" w:type="dxa"/>
            <w:hideMark/>
          </w:tcPr>
          <w:p w14:paraId="67618306" w14:textId="77777777" w:rsidR="00624EE4" w:rsidRPr="00470220" w:rsidRDefault="00624EE4" w:rsidP="001D6D31">
            <w:pPr>
              <w:pStyle w:val="ColumnHeading"/>
              <w:keepNext/>
            </w:pPr>
            <w:r w:rsidRPr="00470220">
              <w:t>Ændringsforslag</w:t>
            </w:r>
          </w:p>
        </w:tc>
      </w:tr>
      <w:tr w:rsidR="00176F35" w:rsidRPr="00470220" w14:paraId="7EA023BA" w14:textId="77777777" w:rsidTr="001D6D31">
        <w:trPr>
          <w:jc w:val="center"/>
        </w:trPr>
        <w:tc>
          <w:tcPr>
            <w:tcW w:w="4876" w:type="dxa"/>
            <w:hideMark/>
          </w:tcPr>
          <w:p w14:paraId="6334658F" w14:textId="77777777" w:rsidR="00624EE4" w:rsidRPr="00470220" w:rsidRDefault="00624EE4" w:rsidP="001D6D31">
            <w:pPr>
              <w:pStyle w:val="Normal6"/>
            </w:pPr>
            <w:r w:rsidRPr="00470220">
              <w:t>h)</w:t>
            </w:r>
            <w:r w:rsidRPr="00470220">
              <w:tab/>
              <w:t>køn</w:t>
            </w:r>
          </w:p>
        </w:tc>
        <w:tc>
          <w:tcPr>
            <w:tcW w:w="4876" w:type="dxa"/>
            <w:hideMark/>
          </w:tcPr>
          <w:p w14:paraId="6C2911E3" w14:textId="1FE0EFB4"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p>
        </w:tc>
      </w:tr>
    </w:tbl>
    <w:p w14:paraId="608796E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CB5BB6B" w14:textId="77777777" w:rsidR="00624EE4" w:rsidRPr="00470220" w:rsidRDefault="00624EE4" w:rsidP="00624EE4">
      <w:r w:rsidRPr="005355CF">
        <w:rPr>
          <w:rStyle w:val="HideTWBExt"/>
        </w:rPr>
        <w:t>&lt;/Amend&gt;</w:t>
      </w:r>
    </w:p>
    <w:p w14:paraId="4A81EB8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237</w:t>
      </w:r>
      <w:r w:rsidRPr="005355CF">
        <w:rPr>
          <w:rStyle w:val="HideTWBExt"/>
          <w:b w:val="0"/>
        </w:rPr>
        <w:t>&lt;/NumAm&gt;</w:t>
      </w:r>
    </w:p>
    <w:p w14:paraId="75365D5B"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41A863CB" w14:textId="77777777" w:rsidR="00624EE4" w:rsidRPr="00470220" w:rsidRDefault="00624EE4" w:rsidP="00624EE4">
      <w:r w:rsidRPr="005355CF">
        <w:rPr>
          <w:rStyle w:val="HideTWBExt"/>
        </w:rPr>
        <w:t>&lt;/RepeatBlock-By&gt;</w:t>
      </w:r>
    </w:p>
    <w:p w14:paraId="740946C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2ED0694" w14:textId="77777777" w:rsidR="00624EE4" w:rsidRPr="00470220" w:rsidRDefault="00624EE4" w:rsidP="00624EE4">
      <w:pPr>
        <w:pStyle w:val="NormalBold"/>
      </w:pPr>
      <w:r w:rsidRPr="005355CF">
        <w:rPr>
          <w:rStyle w:val="HideTWBExt"/>
          <w:b w:val="0"/>
        </w:rPr>
        <w:t>&lt;Article&gt;</w:t>
      </w:r>
      <w:r w:rsidRPr="00470220">
        <w:t>Dispositive del – nr. 19 – artikel 14 a – stk. 2 – litra h</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9E2F5DA" w14:textId="77777777" w:rsidTr="001D6D31">
        <w:trPr>
          <w:jc w:val="center"/>
        </w:trPr>
        <w:tc>
          <w:tcPr>
            <w:tcW w:w="9752" w:type="dxa"/>
            <w:gridSpan w:val="2"/>
          </w:tcPr>
          <w:p w14:paraId="7A221DED" w14:textId="77777777" w:rsidR="00624EE4" w:rsidRPr="00470220" w:rsidRDefault="00624EE4" w:rsidP="001D6D31">
            <w:pPr>
              <w:keepNext/>
            </w:pPr>
          </w:p>
        </w:tc>
      </w:tr>
      <w:tr w:rsidR="00176F35" w:rsidRPr="00470220" w14:paraId="50B66A6B" w14:textId="77777777" w:rsidTr="001D6D31">
        <w:trPr>
          <w:jc w:val="center"/>
        </w:trPr>
        <w:tc>
          <w:tcPr>
            <w:tcW w:w="4876" w:type="dxa"/>
            <w:hideMark/>
          </w:tcPr>
          <w:p w14:paraId="62FE5D46" w14:textId="77777777" w:rsidR="00624EE4" w:rsidRPr="00470220" w:rsidRDefault="00624EE4" w:rsidP="001D6D31">
            <w:pPr>
              <w:pStyle w:val="ColumnHeading"/>
              <w:keepNext/>
            </w:pPr>
            <w:r w:rsidRPr="00470220">
              <w:t>Kommissionens forslag</w:t>
            </w:r>
          </w:p>
        </w:tc>
        <w:tc>
          <w:tcPr>
            <w:tcW w:w="4876" w:type="dxa"/>
            <w:hideMark/>
          </w:tcPr>
          <w:p w14:paraId="534D1F4B" w14:textId="77777777" w:rsidR="00624EE4" w:rsidRPr="00470220" w:rsidRDefault="00624EE4" w:rsidP="001D6D31">
            <w:pPr>
              <w:pStyle w:val="ColumnHeading"/>
              <w:keepNext/>
            </w:pPr>
            <w:r w:rsidRPr="00470220">
              <w:t>Ændringsforslag</w:t>
            </w:r>
          </w:p>
        </w:tc>
      </w:tr>
      <w:tr w:rsidR="00176F35" w:rsidRPr="00470220" w14:paraId="773C7A3B" w14:textId="77777777" w:rsidTr="001D6D31">
        <w:trPr>
          <w:jc w:val="center"/>
        </w:trPr>
        <w:tc>
          <w:tcPr>
            <w:tcW w:w="4876" w:type="dxa"/>
            <w:hideMark/>
          </w:tcPr>
          <w:p w14:paraId="011D737A" w14:textId="77777777" w:rsidR="00624EE4" w:rsidRPr="00470220" w:rsidRDefault="00624EE4" w:rsidP="001D6D31">
            <w:pPr>
              <w:pStyle w:val="Normal6"/>
            </w:pPr>
            <w:r w:rsidRPr="00470220">
              <w:rPr>
                <w:b/>
                <w:i/>
              </w:rPr>
              <w:t>j)</w:t>
            </w:r>
            <w:r w:rsidRPr="00470220">
              <w:rPr>
                <w:b/>
                <w:i/>
              </w:rPr>
              <w:tab/>
              <w:t>hvis det forefindes, en scannet farvekopi af et identitets- eller rejsedokument med en angivelse af dets ægthed, eller, hvis dette ikke forefindes, et andet dokument, der letter identifikationen af tredjelandsstatsborgeren eller den statsløse person, med en angivelse af dets ægthed</w:t>
            </w:r>
          </w:p>
        </w:tc>
        <w:tc>
          <w:tcPr>
            <w:tcW w:w="4876" w:type="dxa"/>
            <w:hideMark/>
          </w:tcPr>
          <w:p w14:paraId="61E3B24F" w14:textId="77777777" w:rsidR="00624EE4" w:rsidRPr="00470220" w:rsidRDefault="00624EE4" w:rsidP="001D6D31">
            <w:pPr>
              <w:pStyle w:val="Normal6"/>
              <w:rPr>
                <w:szCs w:val="24"/>
              </w:rPr>
            </w:pPr>
            <w:r w:rsidRPr="00470220">
              <w:rPr>
                <w:b/>
                <w:i/>
              </w:rPr>
              <w:t>udgår</w:t>
            </w:r>
          </w:p>
        </w:tc>
      </w:tr>
    </w:tbl>
    <w:p w14:paraId="662A2690"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A164956" w14:textId="77777777" w:rsidR="00624EE4" w:rsidRPr="00470220" w:rsidRDefault="00624EE4" w:rsidP="00624EE4">
      <w:r w:rsidRPr="005355CF">
        <w:rPr>
          <w:rStyle w:val="HideTWBExt"/>
        </w:rPr>
        <w:t>&lt;/Amend&gt;</w:t>
      </w:r>
    </w:p>
    <w:p w14:paraId="4613DBA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238</w:t>
      </w:r>
      <w:r w:rsidRPr="005355CF">
        <w:rPr>
          <w:rStyle w:val="HideTWBExt"/>
          <w:b w:val="0"/>
        </w:rPr>
        <w:t>&lt;/NumAm&gt;</w:t>
      </w:r>
    </w:p>
    <w:p w14:paraId="02DF42E2"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4A159312" w14:textId="77777777" w:rsidR="00624EE4" w:rsidRPr="00470220" w:rsidRDefault="00624EE4" w:rsidP="00624EE4">
      <w:r w:rsidRPr="005355CF">
        <w:rPr>
          <w:rStyle w:val="HideTWBExt"/>
        </w:rPr>
        <w:t>&lt;/RepeatBlock-By&gt;</w:t>
      </w:r>
    </w:p>
    <w:p w14:paraId="38B7F18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3B8DC26" w14:textId="77777777" w:rsidR="00624EE4" w:rsidRPr="00470220" w:rsidRDefault="00624EE4" w:rsidP="00624EE4">
      <w:pPr>
        <w:pStyle w:val="NormalBold"/>
      </w:pPr>
      <w:r w:rsidRPr="005355CF">
        <w:rPr>
          <w:rStyle w:val="HideTWBExt"/>
          <w:b w:val="0"/>
        </w:rPr>
        <w:t>&lt;Article&gt;</w:t>
      </w:r>
      <w:r w:rsidRPr="00470220">
        <w:t>Dispositive del – nr. 19 – artikel 14 a – stk. 2 – litra l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8D8EBDC" w14:textId="77777777" w:rsidTr="001D6D31">
        <w:trPr>
          <w:jc w:val="center"/>
        </w:trPr>
        <w:tc>
          <w:tcPr>
            <w:tcW w:w="9752" w:type="dxa"/>
            <w:gridSpan w:val="2"/>
          </w:tcPr>
          <w:p w14:paraId="65E26210" w14:textId="77777777" w:rsidR="00624EE4" w:rsidRPr="00470220" w:rsidRDefault="00624EE4" w:rsidP="001D6D31">
            <w:pPr>
              <w:keepNext/>
            </w:pPr>
          </w:p>
        </w:tc>
      </w:tr>
      <w:tr w:rsidR="00176F35" w:rsidRPr="00470220" w14:paraId="36891523" w14:textId="77777777" w:rsidTr="001D6D31">
        <w:trPr>
          <w:jc w:val="center"/>
        </w:trPr>
        <w:tc>
          <w:tcPr>
            <w:tcW w:w="4876" w:type="dxa"/>
            <w:hideMark/>
          </w:tcPr>
          <w:p w14:paraId="74DD2DE9" w14:textId="77777777" w:rsidR="00624EE4" w:rsidRPr="00470220" w:rsidRDefault="00624EE4" w:rsidP="001D6D31">
            <w:pPr>
              <w:pStyle w:val="ColumnHeading"/>
              <w:keepNext/>
            </w:pPr>
            <w:r w:rsidRPr="00470220">
              <w:t>Kommissionens forslag</w:t>
            </w:r>
          </w:p>
        </w:tc>
        <w:tc>
          <w:tcPr>
            <w:tcW w:w="4876" w:type="dxa"/>
            <w:hideMark/>
          </w:tcPr>
          <w:p w14:paraId="64373F6D" w14:textId="77777777" w:rsidR="00624EE4" w:rsidRPr="00470220" w:rsidRDefault="00624EE4" w:rsidP="001D6D31">
            <w:pPr>
              <w:pStyle w:val="ColumnHeading"/>
              <w:keepNext/>
            </w:pPr>
            <w:r w:rsidRPr="00470220">
              <w:t>Ændringsforslag</w:t>
            </w:r>
          </w:p>
        </w:tc>
      </w:tr>
      <w:tr w:rsidR="00176F35" w:rsidRPr="00470220" w14:paraId="664D5F16" w14:textId="77777777" w:rsidTr="001D6D31">
        <w:trPr>
          <w:jc w:val="center"/>
        </w:trPr>
        <w:tc>
          <w:tcPr>
            <w:tcW w:w="4876" w:type="dxa"/>
          </w:tcPr>
          <w:p w14:paraId="43FC9FB4" w14:textId="77777777" w:rsidR="00624EE4" w:rsidRPr="00470220" w:rsidRDefault="00624EE4" w:rsidP="001D6D31">
            <w:pPr>
              <w:pStyle w:val="Normal6"/>
            </w:pPr>
          </w:p>
        </w:tc>
        <w:tc>
          <w:tcPr>
            <w:tcW w:w="4876" w:type="dxa"/>
            <w:hideMark/>
          </w:tcPr>
          <w:p w14:paraId="4D879AE0" w14:textId="77777777" w:rsidR="00624EE4" w:rsidRPr="00470220" w:rsidRDefault="00624EE4" w:rsidP="001D6D31">
            <w:pPr>
              <w:pStyle w:val="Normal6"/>
              <w:rPr>
                <w:szCs w:val="24"/>
              </w:rPr>
            </w:pPr>
            <w:r w:rsidRPr="00470220">
              <w:rPr>
                <w:b/>
                <w:i/>
              </w:rPr>
              <w:t>la)</w:t>
            </w:r>
            <w:r w:rsidRPr="00470220">
              <w:rPr>
                <w:b/>
                <w:i/>
              </w:rPr>
              <w:tab/>
              <w:t>for så vidt angår biometriske oplysninger, begrundelsen for indsamling i henhold til artikel 10, stk. 1</w:t>
            </w:r>
          </w:p>
        </w:tc>
      </w:tr>
    </w:tbl>
    <w:p w14:paraId="4145B56B"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A4DAF53" w14:textId="77777777" w:rsidR="00624EE4" w:rsidRPr="00470220" w:rsidRDefault="00624EE4" w:rsidP="00624EE4">
      <w:r w:rsidRPr="005355CF">
        <w:rPr>
          <w:rStyle w:val="HideTWBExt"/>
        </w:rPr>
        <w:t>&lt;/Amend&gt;</w:t>
      </w:r>
    </w:p>
    <w:p w14:paraId="488C865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239</w:t>
      </w:r>
      <w:r w:rsidRPr="005355CF">
        <w:rPr>
          <w:rStyle w:val="HideTWBExt"/>
          <w:b w:val="0"/>
        </w:rPr>
        <w:t>&lt;/NumAm&gt;</w:t>
      </w:r>
    </w:p>
    <w:p w14:paraId="520A1776"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832E6A0" w14:textId="77777777" w:rsidR="00624EE4" w:rsidRPr="00470220" w:rsidRDefault="00624EE4" w:rsidP="00624EE4">
      <w:r w:rsidRPr="005355CF">
        <w:rPr>
          <w:rStyle w:val="HideTWBExt"/>
        </w:rPr>
        <w:t>&lt;/RepeatBlock-By&gt;</w:t>
      </w:r>
    </w:p>
    <w:p w14:paraId="03C6836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1AB18B8" w14:textId="77777777" w:rsidR="00624EE4" w:rsidRPr="00470220" w:rsidRDefault="00624EE4" w:rsidP="00624EE4">
      <w:pPr>
        <w:pStyle w:val="NormalBold"/>
      </w:pPr>
      <w:r w:rsidRPr="005355CF">
        <w:rPr>
          <w:rStyle w:val="HideTWBExt"/>
          <w:b w:val="0"/>
        </w:rPr>
        <w:t>&lt;Article&gt;</w:t>
      </w:r>
      <w:r w:rsidRPr="00470220">
        <w:t>Dispositive del – nr. 19 – artikel 14 a – stk. 2 – litra m</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71ED7EE" w14:textId="77777777" w:rsidTr="001D6D31">
        <w:trPr>
          <w:jc w:val="center"/>
        </w:trPr>
        <w:tc>
          <w:tcPr>
            <w:tcW w:w="9752" w:type="dxa"/>
            <w:gridSpan w:val="2"/>
          </w:tcPr>
          <w:p w14:paraId="4BE04E0B" w14:textId="77777777" w:rsidR="00624EE4" w:rsidRPr="00470220" w:rsidRDefault="00624EE4" w:rsidP="001D6D31">
            <w:pPr>
              <w:keepNext/>
            </w:pPr>
          </w:p>
        </w:tc>
      </w:tr>
      <w:tr w:rsidR="00176F35" w:rsidRPr="00470220" w14:paraId="64971E46" w14:textId="77777777" w:rsidTr="001D6D31">
        <w:trPr>
          <w:jc w:val="center"/>
        </w:trPr>
        <w:tc>
          <w:tcPr>
            <w:tcW w:w="4876" w:type="dxa"/>
            <w:hideMark/>
          </w:tcPr>
          <w:p w14:paraId="754EC0CA" w14:textId="77777777" w:rsidR="00624EE4" w:rsidRPr="00470220" w:rsidRDefault="00624EE4" w:rsidP="001D6D31">
            <w:pPr>
              <w:pStyle w:val="ColumnHeading"/>
              <w:keepNext/>
            </w:pPr>
            <w:r w:rsidRPr="00470220">
              <w:t>Kommissionens forslag</w:t>
            </w:r>
          </w:p>
        </w:tc>
        <w:tc>
          <w:tcPr>
            <w:tcW w:w="4876" w:type="dxa"/>
            <w:hideMark/>
          </w:tcPr>
          <w:p w14:paraId="694704FC" w14:textId="77777777" w:rsidR="00624EE4" w:rsidRPr="00470220" w:rsidRDefault="00624EE4" w:rsidP="001D6D31">
            <w:pPr>
              <w:pStyle w:val="ColumnHeading"/>
              <w:keepNext/>
            </w:pPr>
            <w:r w:rsidRPr="00470220">
              <w:t>Ændringsforslag</w:t>
            </w:r>
          </w:p>
        </w:tc>
      </w:tr>
      <w:tr w:rsidR="00176F35" w:rsidRPr="00470220" w14:paraId="0294CD6A" w14:textId="77777777" w:rsidTr="001D6D31">
        <w:trPr>
          <w:jc w:val="center"/>
        </w:trPr>
        <w:tc>
          <w:tcPr>
            <w:tcW w:w="4876" w:type="dxa"/>
            <w:hideMark/>
          </w:tcPr>
          <w:p w14:paraId="14713E65" w14:textId="77777777" w:rsidR="00624EE4" w:rsidRPr="00470220" w:rsidRDefault="00624EE4" w:rsidP="001D6D31">
            <w:pPr>
              <w:pStyle w:val="Normal6"/>
            </w:pPr>
            <w:r w:rsidRPr="00470220">
              <w:t>m)</w:t>
            </w:r>
            <w:r w:rsidRPr="00470220">
              <w:tab/>
              <w:t>dato for videregivelse af oplysningerne til det centrale system og til CIR</w:t>
            </w:r>
            <w:r w:rsidRPr="00470220">
              <w:rPr>
                <w:b/>
                <w:bCs/>
                <w:i/>
                <w:iCs/>
              </w:rPr>
              <w:t>, hvis det er relevant</w:t>
            </w:r>
          </w:p>
        </w:tc>
        <w:tc>
          <w:tcPr>
            <w:tcW w:w="4876" w:type="dxa"/>
            <w:hideMark/>
          </w:tcPr>
          <w:p w14:paraId="57736FCC" w14:textId="77777777" w:rsidR="00624EE4" w:rsidRPr="00470220" w:rsidRDefault="00624EE4" w:rsidP="001D6D31">
            <w:pPr>
              <w:pStyle w:val="Normal6"/>
              <w:rPr>
                <w:szCs w:val="24"/>
              </w:rPr>
            </w:pPr>
            <w:r w:rsidRPr="00470220">
              <w:t>m)</w:t>
            </w:r>
            <w:r w:rsidRPr="00470220">
              <w:tab/>
              <w:t>dato for videregivelse af oplysningerne til det centrale system og til CIR</w:t>
            </w:r>
          </w:p>
        </w:tc>
      </w:tr>
    </w:tbl>
    <w:p w14:paraId="219908F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6FAB592" w14:textId="77777777" w:rsidR="00624EE4" w:rsidRPr="00470220" w:rsidRDefault="00624EE4" w:rsidP="00624EE4">
      <w:r w:rsidRPr="005355CF">
        <w:rPr>
          <w:rStyle w:val="HideTWBExt"/>
        </w:rPr>
        <w:t>&lt;/Amend&gt;</w:t>
      </w:r>
    </w:p>
    <w:p w14:paraId="11F61306"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240</w:t>
      </w:r>
      <w:r w:rsidRPr="005355CF">
        <w:rPr>
          <w:rStyle w:val="HideTWBExt"/>
          <w:b w:val="0"/>
        </w:rPr>
        <w:t>&lt;/NumAm&gt;</w:t>
      </w:r>
    </w:p>
    <w:p w14:paraId="28449018"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958A40F" w14:textId="77777777" w:rsidR="00624EE4" w:rsidRPr="00470220" w:rsidRDefault="00624EE4" w:rsidP="00624EE4">
      <w:r w:rsidRPr="005355CF">
        <w:rPr>
          <w:rStyle w:val="HideTWBExt"/>
        </w:rPr>
        <w:t>&lt;/RepeatBlock-By&gt;</w:t>
      </w:r>
    </w:p>
    <w:p w14:paraId="089ACE4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5E788A7" w14:textId="77777777" w:rsidR="00624EE4" w:rsidRPr="00470220" w:rsidRDefault="00624EE4" w:rsidP="00624EE4">
      <w:pPr>
        <w:pStyle w:val="NormalBold"/>
      </w:pPr>
      <w:r w:rsidRPr="005355CF">
        <w:rPr>
          <w:rStyle w:val="HideTWBExt"/>
          <w:b w:val="0"/>
        </w:rPr>
        <w:t>&lt;Article&gt;</w:t>
      </w:r>
      <w:r w:rsidRPr="00470220">
        <w:t>Dispositive del – nr. 19 – artikel 14 a – stk. 2 – litra q</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FBC4743" w14:textId="77777777" w:rsidTr="001D6D31">
        <w:trPr>
          <w:jc w:val="center"/>
        </w:trPr>
        <w:tc>
          <w:tcPr>
            <w:tcW w:w="9752" w:type="dxa"/>
            <w:gridSpan w:val="2"/>
          </w:tcPr>
          <w:p w14:paraId="0E723DDF" w14:textId="77777777" w:rsidR="00624EE4" w:rsidRPr="00470220" w:rsidRDefault="00624EE4" w:rsidP="001D6D31">
            <w:pPr>
              <w:keepNext/>
            </w:pPr>
          </w:p>
        </w:tc>
      </w:tr>
      <w:tr w:rsidR="00176F35" w:rsidRPr="00470220" w14:paraId="3AD6586F" w14:textId="77777777" w:rsidTr="001D6D31">
        <w:trPr>
          <w:jc w:val="center"/>
        </w:trPr>
        <w:tc>
          <w:tcPr>
            <w:tcW w:w="4876" w:type="dxa"/>
            <w:hideMark/>
          </w:tcPr>
          <w:p w14:paraId="0506B879" w14:textId="77777777" w:rsidR="00624EE4" w:rsidRPr="00470220" w:rsidRDefault="00624EE4" w:rsidP="001D6D31">
            <w:pPr>
              <w:pStyle w:val="ColumnHeading"/>
              <w:keepNext/>
            </w:pPr>
            <w:r w:rsidRPr="00470220">
              <w:t>Kommissionens forslag</w:t>
            </w:r>
          </w:p>
        </w:tc>
        <w:tc>
          <w:tcPr>
            <w:tcW w:w="4876" w:type="dxa"/>
            <w:hideMark/>
          </w:tcPr>
          <w:p w14:paraId="6DDFB958" w14:textId="77777777" w:rsidR="00624EE4" w:rsidRPr="00470220" w:rsidRDefault="00624EE4" w:rsidP="001D6D31">
            <w:pPr>
              <w:pStyle w:val="ColumnHeading"/>
              <w:keepNext/>
            </w:pPr>
            <w:r w:rsidRPr="00470220">
              <w:t>Ændringsforslag</w:t>
            </w:r>
          </w:p>
        </w:tc>
      </w:tr>
      <w:tr w:rsidR="00176F35" w:rsidRPr="00470220" w14:paraId="2C44BCE2" w14:textId="77777777" w:rsidTr="001D6D31">
        <w:trPr>
          <w:jc w:val="center"/>
        </w:trPr>
        <w:tc>
          <w:tcPr>
            <w:tcW w:w="4876" w:type="dxa"/>
            <w:hideMark/>
          </w:tcPr>
          <w:p w14:paraId="4C0B70B7" w14:textId="77777777" w:rsidR="00624EE4" w:rsidRPr="00470220" w:rsidRDefault="00624EE4" w:rsidP="001D6D31">
            <w:pPr>
              <w:pStyle w:val="Normal6"/>
            </w:pPr>
            <w:r w:rsidRPr="00470220">
              <w:rPr>
                <w:b/>
                <w:i/>
              </w:rPr>
              <w:t>q)</w:t>
            </w:r>
            <w:r w:rsidRPr="00470220">
              <w:rPr>
                <w:b/>
                <w:i/>
              </w:rPr>
              <w:tab/>
              <w:t>når det er relevant, det faktum, at der er blevet ydet bistand til frivillig tilbagevenden og reintegration</w:t>
            </w:r>
          </w:p>
        </w:tc>
        <w:tc>
          <w:tcPr>
            <w:tcW w:w="4876" w:type="dxa"/>
            <w:hideMark/>
          </w:tcPr>
          <w:p w14:paraId="6DF006E0" w14:textId="77777777" w:rsidR="00624EE4" w:rsidRPr="00470220" w:rsidRDefault="00624EE4" w:rsidP="001D6D31">
            <w:pPr>
              <w:pStyle w:val="Normal6"/>
              <w:rPr>
                <w:szCs w:val="24"/>
              </w:rPr>
            </w:pPr>
            <w:r w:rsidRPr="00470220">
              <w:rPr>
                <w:b/>
                <w:i/>
              </w:rPr>
              <w:t>udgår</w:t>
            </w:r>
          </w:p>
        </w:tc>
      </w:tr>
    </w:tbl>
    <w:p w14:paraId="640EE72B"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AC737E3" w14:textId="77777777" w:rsidR="00624EE4" w:rsidRPr="00470220" w:rsidRDefault="00624EE4" w:rsidP="00624EE4">
      <w:r w:rsidRPr="005355CF">
        <w:rPr>
          <w:rStyle w:val="HideTWBExt"/>
        </w:rPr>
        <w:t>&lt;/Amend&gt;</w:t>
      </w:r>
    </w:p>
    <w:p w14:paraId="04EEFA7E"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241</w:t>
      </w:r>
      <w:r w:rsidRPr="005355CF">
        <w:rPr>
          <w:rStyle w:val="HideTWBExt"/>
          <w:b w:val="0"/>
        </w:rPr>
        <w:t>&lt;/NumAm&gt;</w:t>
      </w:r>
    </w:p>
    <w:p w14:paraId="5F0C5916"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7C28C5D" w14:textId="77777777" w:rsidR="00624EE4" w:rsidRPr="00470220" w:rsidRDefault="00624EE4" w:rsidP="00624EE4">
      <w:r w:rsidRPr="005355CF">
        <w:rPr>
          <w:rStyle w:val="HideTWBExt"/>
        </w:rPr>
        <w:t>&lt;/RepeatBlock-By&gt;</w:t>
      </w:r>
    </w:p>
    <w:p w14:paraId="7D8FB0C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C7E0988" w14:textId="77777777" w:rsidR="00624EE4" w:rsidRPr="00470220" w:rsidRDefault="00624EE4" w:rsidP="00624EE4">
      <w:pPr>
        <w:pStyle w:val="NormalBold"/>
      </w:pPr>
      <w:r w:rsidRPr="005355CF">
        <w:rPr>
          <w:rStyle w:val="HideTWBExt"/>
          <w:b w:val="0"/>
        </w:rPr>
        <w:t>&lt;Article&gt;</w:t>
      </w:r>
      <w:r w:rsidRPr="00470220">
        <w:t>Dispositive del – nr. 19 – artikel 14 a – stk. 2 – litra r</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1AE05CE" w14:textId="77777777" w:rsidTr="001D6D31">
        <w:trPr>
          <w:jc w:val="center"/>
        </w:trPr>
        <w:tc>
          <w:tcPr>
            <w:tcW w:w="9752" w:type="dxa"/>
            <w:gridSpan w:val="2"/>
          </w:tcPr>
          <w:p w14:paraId="5A405948" w14:textId="77777777" w:rsidR="00624EE4" w:rsidRPr="00470220" w:rsidRDefault="00624EE4" w:rsidP="001D6D31">
            <w:pPr>
              <w:keepNext/>
            </w:pPr>
          </w:p>
        </w:tc>
      </w:tr>
      <w:tr w:rsidR="00176F35" w:rsidRPr="00470220" w14:paraId="5B43C31F" w14:textId="77777777" w:rsidTr="001D6D31">
        <w:trPr>
          <w:jc w:val="center"/>
        </w:trPr>
        <w:tc>
          <w:tcPr>
            <w:tcW w:w="4876" w:type="dxa"/>
            <w:hideMark/>
          </w:tcPr>
          <w:p w14:paraId="3C21AA32" w14:textId="77777777" w:rsidR="00624EE4" w:rsidRPr="00470220" w:rsidRDefault="00624EE4" w:rsidP="001D6D31">
            <w:pPr>
              <w:pStyle w:val="ColumnHeading"/>
              <w:keepNext/>
            </w:pPr>
            <w:r w:rsidRPr="00470220">
              <w:t>Kommissionens forslag</w:t>
            </w:r>
          </w:p>
        </w:tc>
        <w:tc>
          <w:tcPr>
            <w:tcW w:w="4876" w:type="dxa"/>
            <w:hideMark/>
          </w:tcPr>
          <w:p w14:paraId="728B0B77" w14:textId="77777777" w:rsidR="00624EE4" w:rsidRPr="00470220" w:rsidRDefault="00624EE4" w:rsidP="001D6D31">
            <w:pPr>
              <w:pStyle w:val="ColumnHeading"/>
              <w:keepNext/>
            </w:pPr>
            <w:r w:rsidRPr="00470220">
              <w:t>Ændringsforslag</w:t>
            </w:r>
          </w:p>
        </w:tc>
      </w:tr>
      <w:tr w:rsidR="00176F35" w:rsidRPr="00470220" w14:paraId="6E17BAED" w14:textId="77777777" w:rsidTr="001D6D31">
        <w:trPr>
          <w:jc w:val="center"/>
        </w:trPr>
        <w:tc>
          <w:tcPr>
            <w:tcW w:w="4876" w:type="dxa"/>
            <w:hideMark/>
          </w:tcPr>
          <w:p w14:paraId="51A175DF" w14:textId="77777777" w:rsidR="00624EE4" w:rsidRPr="00470220" w:rsidRDefault="00624EE4" w:rsidP="001D6D31">
            <w:pPr>
              <w:pStyle w:val="Normal6"/>
            </w:pPr>
            <w:r w:rsidRPr="00470220">
              <w:rPr>
                <w:b/>
                <w:i/>
              </w:rPr>
              <w:t>r)</w:t>
            </w:r>
            <w:r w:rsidRPr="00470220">
              <w:rPr>
                <w:b/>
                <w:i/>
              </w:rPr>
              <w:tab/>
              <w:t>det faktum, at personen kan udgøre en trussel mod den interne sikkerhed som resultat af den i forordning (EU) XXX/XXX [screeningsforordningen] omhandlede screening.</w:t>
            </w:r>
          </w:p>
        </w:tc>
        <w:tc>
          <w:tcPr>
            <w:tcW w:w="4876" w:type="dxa"/>
            <w:hideMark/>
          </w:tcPr>
          <w:p w14:paraId="3A33BE49" w14:textId="77777777" w:rsidR="00624EE4" w:rsidRPr="00470220" w:rsidRDefault="00624EE4" w:rsidP="001D6D31">
            <w:pPr>
              <w:pStyle w:val="Normal6"/>
              <w:rPr>
                <w:szCs w:val="24"/>
              </w:rPr>
            </w:pPr>
            <w:r w:rsidRPr="00470220">
              <w:rPr>
                <w:b/>
                <w:i/>
              </w:rPr>
              <w:t>udgår</w:t>
            </w:r>
          </w:p>
        </w:tc>
      </w:tr>
    </w:tbl>
    <w:p w14:paraId="1F6B1015"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954C460" w14:textId="77777777" w:rsidR="00624EE4" w:rsidRPr="00470220" w:rsidRDefault="00624EE4" w:rsidP="00624EE4">
      <w:r w:rsidRPr="005355CF">
        <w:rPr>
          <w:rStyle w:val="HideTWBExt"/>
        </w:rPr>
        <w:t>&lt;/Amend&gt;</w:t>
      </w:r>
    </w:p>
    <w:p w14:paraId="7C14A4B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242</w:t>
      </w:r>
      <w:r w:rsidRPr="005355CF">
        <w:rPr>
          <w:rStyle w:val="HideTWBExt"/>
          <w:b w:val="0"/>
        </w:rPr>
        <w:t>&lt;/NumAm&gt;</w:t>
      </w:r>
    </w:p>
    <w:p w14:paraId="3EFFEA34"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AC8B21E" w14:textId="77777777" w:rsidR="00624EE4" w:rsidRPr="00470220" w:rsidRDefault="00624EE4" w:rsidP="00624EE4">
      <w:r w:rsidRPr="005355CF">
        <w:rPr>
          <w:rStyle w:val="HideTWBExt"/>
        </w:rPr>
        <w:t>&lt;/RepeatBlock-By&gt;</w:t>
      </w:r>
    </w:p>
    <w:p w14:paraId="006611F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6CB643A" w14:textId="77777777" w:rsidR="00624EE4" w:rsidRPr="00470220" w:rsidRDefault="00624EE4" w:rsidP="00624EE4">
      <w:pPr>
        <w:pStyle w:val="NormalBold"/>
      </w:pPr>
      <w:r w:rsidRPr="005355CF">
        <w:rPr>
          <w:rStyle w:val="HideTWBExt"/>
          <w:b w:val="0"/>
        </w:rPr>
        <w:t>&lt;Article&gt;</w:t>
      </w:r>
      <w:r w:rsidRPr="00470220">
        <w:t>Dispositive del – nr. 19 – artikel 14 a – stk. 2 – litra r</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2266C9F" w14:textId="77777777" w:rsidTr="001D6D31">
        <w:trPr>
          <w:jc w:val="center"/>
        </w:trPr>
        <w:tc>
          <w:tcPr>
            <w:tcW w:w="9752" w:type="dxa"/>
            <w:gridSpan w:val="2"/>
          </w:tcPr>
          <w:p w14:paraId="23D0F3D1" w14:textId="77777777" w:rsidR="00624EE4" w:rsidRPr="00470220" w:rsidRDefault="00624EE4" w:rsidP="001D6D31">
            <w:pPr>
              <w:keepNext/>
            </w:pPr>
          </w:p>
        </w:tc>
      </w:tr>
      <w:tr w:rsidR="00176F35" w:rsidRPr="00470220" w14:paraId="43B0E8CD" w14:textId="77777777" w:rsidTr="001D6D31">
        <w:trPr>
          <w:jc w:val="center"/>
        </w:trPr>
        <w:tc>
          <w:tcPr>
            <w:tcW w:w="4876" w:type="dxa"/>
            <w:hideMark/>
          </w:tcPr>
          <w:p w14:paraId="3721E57B" w14:textId="77777777" w:rsidR="00624EE4" w:rsidRPr="00470220" w:rsidRDefault="00624EE4" w:rsidP="001D6D31">
            <w:pPr>
              <w:pStyle w:val="ColumnHeading"/>
              <w:keepNext/>
            </w:pPr>
            <w:r w:rsidRPr="00470220">
              <w:t>Kommissionens forslag</w:t>
            </w:r>
          </w:p>
        </w:tc>
        <w:tc>
          <w:tcPr>
            <w:tcW w:w="4876" w:type="dxa"/>
            <w:hideMark/>
          </w:tcPr>
          <w:p w14:paraId="2A6D71BB" w14:textId="77777777" w:rsidR="00624EE4" w:rsidRPr="00470220" w:rsidRDefault="00624EE4" w:rsidP="001D6D31">
            <w:pPr>
              <w:pStyle w:val="ColumnHeading"/>
              <w:keepNext/>
            </w:pPr>
            <w:r w:rsidRPr="00470220">
              <w:t>Ændringsforslag</w:t>
            </w:r>
          </w:p>
        </w:tc>
      </w:tr>
      <w:tr w:rsidR="00176F35" w:rsidRPr="00470220" w14:paraId="2201F0B9" w14:textId="77777777" w:rsidTr="001D6D31">
        <w:trPr>
          <w:jc w:val="center"/>
        </w:trPr>
        <w:tc>
          <w:tcPr>
            <w:tcW w:w="4876" w:type="dxa"/>
            <w:hideMark/>
          </w:tcPr>
          <w:p w14:paraId="74DFE074" w14:textId="77777777" w:rsidR="00624EE4" w:rsidRPr="00470220" w:rsidRDefault="00624EE4" w:rsidP="001D6D31">
            <w:pPr>
              <w:pStyle w:val="Normal6"/>
            </w:pPr>
            <w:r w:rsidRPr="00470220">
              <w:rPr>
                <w:b/>
                <w:i/>
              </w:rPr>
              <w:t>r)</w:t>
            </w:r>
            <w:r w:rsidRPr="00470220">
              <w:rPr>
                <w:b/>
                <w:i/>
              </w:rPr>
              <w:tab/>
              <w:t>det faktum, at personen kan udgøre en trussel mod den interne sikkerhed som resultat af den i forordning (EU) XXX/XXX [screeningsforordningen] omhandlede screening.</w:t>
            </w:r>
          </w:p>
        </w:tc>
        <w:tc>
          <w:tcPr>
            <w:tcW w:w="4876" w:type="dxa"/>
            <w:hideMark/>
          </w:tcPr>
          <w:p w14:paraId="4BB2B621" w14:textId="77777777" w:rsidR="00624EE4" w:rsidRPr="00470220" w:rsidRDefault="00624EE4" w:rsidP="001D6D31">
            <w:pPr>
              <w:pStyle w:val="Normal6"/>
              <w:rPr>
                <w:szCs w:val="24"/>
              </w:rPr>
            </w:pPr>
            <w:r w:rsidRPr="00470220">
              <w:rPr>
                <w:b/>
                <w:i/>
              </w:rPr>
              <w:t>udgår</w:t>
            </w:r>
          </w:p>
        </w:tc>
      </w:tr>
    </w:tbl>
    <w:p w14:paraId="3F7CAFCA"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D70B645" w14:textId="77777777" w:rsidR="00624EE4" w:rsidRPr="00470220" w:rsidRDefault="00624EE4" w:rsidP="00624EE4">
      <w:r w:rsidRPr="005355CF">
        <w:rPr>
          <w:rStyle w:val="HideTWBExt"/>
        </w:rPr>
        <w:t>&lt;/Amend&gt;</w:t>
      </w:r>
    </w:p>
    <w:p w14:paraId="74DBB56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243</w:t>
      </w:r>
      <w:r w:rsidRPr="005355CF">
        <w:rPr>
          <w:rStyle w:val="HideTWBExt"/>
          <w:b w:val="0"/>
        </w:rPr>
        <w:t>&lt;/NumAm&gt;</w:t>
      </w:r>
    </w:p>
    <w:p w14:paraId="2BCA27D3"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05669E8D" w14:textId="77777777" w:rsidR="00624EE4" w:rsidRPr="00470220" w:rsidRDefault="00624EE4" w:rsidP="00624EE4">
      <w:r w:rsidRPr="005355CF">
        <w:rPr>
          <w:rStyle w:val="HideTWBExt"/>
        </w:rPr>
        <w:t>&lt;/RepeatBlock-By&gt;</w:t>
      </w:r>
    </w:p>
    <w:p w14:paraId="4CDD32F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CF9A405" w14:textId="77777777" w:rsidR="00624EE4" w:rsidRPr="00470220" w:rsidRDefault="00624EE4" w:rsidP="00624EE4">
      <w:pPr>
        <w:pStyle w:val="NormalBold"/>
      </w:pPr>
      <w:r w:rsidRPr="005355CF">
        <w:rPr>
          <w:rStyle w:val="HideTWBExt"/>
          <w:b w:val="0"/>
        </w:rPr>
        <w:t>&lt;Article&gt;</w:t>
      </w:r>
      <w:r w:rsidRPr="00470220">
        <w:t>Dispositive del – nr. 19 – artikel 14 a – stk. 7</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E2FF437" w14:textId="77777777" w:rsidTr="001D6D31">
        <w:trPr>
          <w:jc w:val="center"/>
        </w:trPr>
        <w:tc>
          <w:tcPr>
            <w:tcW w:w="9752" w:type="dxa"/>
            <w:gridSpan w:val="2"/>
          </w:tcPr>
          <w:p w14:paraId="70162FAD" w14:textId="77777777" w:rsidR="00624EE4" w:rsidRPr="00470220" w:rsidRDefault="00624EE4" w:rsidP="001D6D31">
            <w:pPr>
              <w:keepNext/>
            </w:pPr>
          </w:p>
        </w:tc>
      </w:tr>
      <w:tr w:rsidR="00176F35" w:rsidRPr="00470220" w14:paraId="790B4DB4" w14:textId="77777777" w:rsidTr="001D6D31">
        <w:trPr>
          <w:jc w:val="center"/>
        </w:trPr>
        <w:tc>
          <w:tcPr>
            <w:tcW w:w="4876" w:type="dxa"/>
            <w:hideMark/>
          </w:tcPr>
          <w:p w14:paraId="30B898E7" w14:textId="77777777" w:rsidR="00624EE4" w:rsidRPr="00470220" w:rsidRDefault="00624EE4" w:rsidP="001D6D31">
            <w:pPr>
              <w:pStyle w:val="ColumnHeading"/>
              <w:keepNext/>
            </w:pPr>
            <w:r w:rsidRPr="00470220">
              <w:t>Kommissionens forslag</w:t>
            </w:r>
          </w:p>
        </w:tc>
        <w:tc>
          <w:tcPr>
            <w:tcW w:w="4876" w:type="dxa"/>
            <w:hideMark/>
          </w:tcPr>
          <w:p w14:paraId="34CEB53A" w14:textId="77777777" w:rsidR="00624EE4" w:rsidRPr="00470220" w:rsidRDefault="00624EE4" w:rsidP="001D6D31">
            <w:pPr>
              <w:pStyle w:val="ColumnHeading"/>
              <w:keepNext/>
            </w:pPr>
            <w:r w:rsidRPr="00470220">
              <w:t>Ændringsforslag</w:t>
            </w:r>
          </w:p>
        </w:tc>
      </w:tr>
      <w:tr w:rsidR="00176F35" w:rsidRPr="00470220" w14:paraId="52EC03C2" w14:textId="77777777" w:rsidTr="001D6D31">
        <w:trPr>
          <w:jc w:val="center"/>
        </w:trPr>
        <w:tc>
          <w:tcPr>
            <w:tcW w:w="4876" w:type="dxa"/>
            <w:hideMark/>
          </w:tcPr>
          <w:p w14:paraId="41B0F836" w14:textId="77777777" w:rsidR="00624EE4" w:rsidRPr="00470220" w:rsidRDefault="00624EE4" w:rsidP="001D6D31">
            <w:pPr>
              <w:pStyle w:val="Normal6"/>
            </w:pPr>
            <w:r w:rsidRPr="00470220">
              <w:t>7.</w:t>
            </w:r>
            <w:r w:rsidRPr="00470220">
              <w:tab/>
              <w:t>På den berørte medlemsstats anmodning kan de biometriske oplysninger også optages og videregives på denne medlemsstats vegne af medlemmer af europæiske grænse- og kystvagthold eller af eksperter fra asylstøtteholdene, når de udfører opgaver og udøver beføjelser i overensstemmelse med forordning (EU) 2019/1896 og forordning (EU) XXX/XXX [forordningen om EU's Asylagentur].</w:t>
            </w:r>
          </w:p>
        </w:tc>
        <w:tc>
          <w:tcPr>
            <w:tcW w:w="4876" w:type="dxa"/>
            <w:hideMark/>
          </w:tcPr>
          <w:p w14:paraId="3D2F1957" w14:textId="77777777" w:rsidR="00624EE4" w:rsidRPr="00470220" w:rsidRDefault="00624EE4" w:rsidP="001D6D31">
            <w:pPr>
              <w:pStyle w:val="Normal6"/>
              <w:rPr>
                <w:szCs w:val="24"/>
              </w:rPr>
            </w:pPr>
            <w:r w:rsidRPr="00470220">
              <w:t>7.</w:t>
            </w:r>
            <w:r w:rsidRPr="00470220">
              <w:tab/>
              <w:t xml:space="preserve">På den berørte medlemsstats anmodning kan de biometriske oplysninger </w:t>
            </w:r>
            <w:r w:rsidRPr="00470220">
              <w:rPr>
                <w:b/>
                <w:bCs/>
                <w:i/>
                <w:iCs/>
              </w:rPr>
              <w:t xml:space="preserve">med rimelig begrundelse herfor </w:t>
            </w:r>
            <w:r w:rsidRPr="00470220">
              <w:t>også optages og videregives på denne medlemsstats vegne af medlemmer af europæiske grænse- og kystvagthold eller af eksperter fra asylstøtteholdene, når de udfører opgaver og udøver beføjelser i overensstemmelse med forordning (EU) 2019/1896 og forordning (EU) XXX/XXX [forordningen om EU's Asylagentur].</w:t>
            </w:r>
          </w:p>
        </w:tc>
      </w:tr>
    </w:tbl>
    <w:p w14:paraId="43590B8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A1D3DDF" w14:textId="77777777" w:rsidR="00624EE4" w:rsidRPr="00470220" w:rsidRDefault="00624EE4" w:rsidP="00624EE4">
      <w:r w:rsidRPr="005355CF">
        <w:rPr>
          <w:rStyle w:val="HideTWBExt"/>
        </w:rPr>
        <w:t>&lt;/Amend&gt;</w:t>
      </w:r>
    </w:p>
    <w:p w14:paraId="285576C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244</w:t>
      </w:r>
      <w:r w:rsidRPr="005355CF">
        <w:rPr>
          <w:rStyle w:val="HideTWBExt"/>
          <w:b w:val="0"/>
        </w:rPr>
        <w:t>&lt;/NumAm&gt;</w:t>
      </w:r>
    </w:p>
    <w:p w14:paraId="71BA87BB"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1BF6102A" w14:textId="77777777" w:rsidR="00624EE4" w:rsidRPr="00470220" w:rsidRDefault="00624EE4" w:rsidP="00624EE4">
      <w:r w:rsidRPr="005355CF">
        <w:rPr>
          <w:rStyle w:val="HideTWBExt"/>
        </w:rPr>
        <w:t>&lt;/RepeatBlock-By&gt;</w:t>
      </w:r>
    </w:p>
    <w:p w14:paraId="49D6DF38" w14:textId="77777777" w:rsidR="00624EE4" w:rsidRPr="00470220" w:rsidRDefault="00624EE4" w:rsidP="00624EE4">
      <w:pPr>
        <w:pStyle w:val="NormalBold"/>
        <w:keepNext/>
      </w:pPr>
      <w:r w:rsidRPr="005355CF">
        <w:rPr>
          <w:rStyle w:val="HideTWBExt"/>
          <w:b w:val="0"/>
        </w:rPr>
        <w:lastRenderedPageBreak/>
        <w:t>&lt;DocAmend&gt;</w:t>
      </w:r>
      <w:r w:rsidRPr="00470220">
        <w:t>Forslag til forordning</w:t>
      </w:r>
      <w:r w:rsidRPr="005355CF">
        <w:rPr>
          <w:rStyle w:val="HideTWBExt"/>
          <w:b w:val="0"/>
        </w:rPr>
        <w:t>&lt;/DocAmend&gt;</w:t>
      </w:r>
    </w:p>
    <w:p w14:paraId="533E3784" w14:textId="77777777" w:rsidR="00624EE4" w:rsidRPr="00470220" w:rsidRDefault="00624EE4" w:rsidP="00624EE4">
      <w:pPr>
        <w:pStyle w:val="NormalBold"/>
      </w:pPr>
      <w:r w:rsidRPr="005355CF">
        <w:rPr>
          <w:rStyle w:val="HideTWBExt"/>
          <w:b w:val="0"/>
        </w:rPr>
        <w:t>&lt;Article&gt;</w:t>
      </w:r>
      <w:r w:rsidRPr="00470220">
        <w:t>Dispositive del – nr. 19 – artikel 14 a – stk. 8</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36B11E2" w14:textId="77777777" w:rsidTr="001D6D31">
        <w:trPr>
          <w:jc w:val="center"/>
        </w:trPr>
        <w:tc>
          <w:tcPr>
            <w:tcW w:w="9752" w:type="dxa"/>
            <w:gridSpan w:val="2"/>
          </w:tcPr>
          <w:p w14:paraId="14E4AA6F" w14:textId="77777777" w:rsidR="00624EE4" w:rsidRPr="00470220" w:rsidRDefault="00624EE4" w:rsidP="001D6D31">
            <w:pPr>
              <w:keepNext/>
            </w:pPr>
          </w:p>
        </w:tc>
      </w:tr>
      <w:tr w:rsidR="00176F35" w:rsidRPr="00470220" w14:paraId="67471A95" w14:textId="77777777" w:rsidTr="001D6D31">
        <w:trPr>
          <w:jc w:val="center"/>
        </w:trPr>
        <w:tc>
          <w:tcPr>
            <w:tcW w:w="4876" w:type="dxa"/>
            <w:hideMark/>
          </w:tcPr>
          <w:p w14:paraId="5D99CF5C" w14:textId="77777777" w:rsidR="00624EE4" w:rsidRPr="00470220" w:rsidRDefault="00624EE4" w:rsidP="001D6D31">
            <w:pPr>
              <w:pStyle w:val="ColumnHeading"/>
              <w:keepNext/>
            </w:pPr>
            <w:r w:rsidRPr="00470220">
              <w:t>Kommissionens forslag</w:t>
            </w:r>
          </w:p>
        </w:tc>
        <w:tc>
          <w:tcPr>
            <w:tcW w:w="4876" w:type="dxa"/>
            <w:hideMark/>
          </w:tcPr>
          <w:p w14:paraId="70B4E877" w14:textId="77777777" w:rsidR="00624EE4" w:rsidRPr="00470220" w:rsidRDefault="00624EE4" w:rsidP="001D6D31">
            <w:pPr>
              <w:pStyle w:val="ColumnHeading"/>
              <w:keepNext/>
            </w:pPr>
            <w:r w:rsidRPr="00470220">
              <w:t>Ændringsforslag</w:t>
            </w:r>
          </w:p>
        </w:tc>
      </w:tr>
      <w:tr w:rsidR="00176F35" w:rsidRPr="00470220" w14:paraId="50FF08F4" w14:textId="77777777" w:rsidTr="001D6D31">
        <w:trPr>
          <w:jc w:val="center"/>
        </w:trPr>
        <w:tc>
          <w:tcPr>
            <w:tcW w:w="4876" w:type="dxa"/>
            <w:hideMark/>
          </w:tcPr>
          <w:p w14:paraId="2DD3C1FD" w14:textId="77777777" w:rsidR="00624EE4" w:rsidRPr="00470220" w:rsidRDefault="00624EE4" w:rsidP="001D6D31">
            <w:pPr>
              <w:pStyle w:val="Normal6"/>
            </w:pPr>
            <w:r w:rsidRPr="00470220">
              <w:t>8.</w:t>
            </w:r>
            <w:r w:rsidRPr="00470220">
              <w:tab/>
              <w:t>Hvert datasæt, der indsamles og videregives i overensstemmelse med stk. 1, kædes sammen med andre datasæt vedrørende samme tredjelandsstatsborger eller statsløse person i en sekvens, jf. artikel 4, stk. 6.</w:t>
            </w:r>
          </w:p>
        </w:tc>
        <w:tc>
          <w:tcPr>
            <w:tcW w:w="4876" w:type="dxa"/>
            <w:hideMark/>
          </w:tcPr>
          <w:p w14:paraId="2FC5C40E" w14:textId="77777777" w:rsidR="00624EE4" w:rsidRPr="00470220" w:rsidRDefault="00624EE4" w:rsidP="001D6D31">
            <w:pPr>
              <w:pStyle w:val="Normal6"/>
              <w:rPr>
                <w:szCs w:val="24"/>
              </w:rPr>
            </w:pPr>
            <w:r w:rsidRPr="00470220">
              <w:t>8.</w:t>
            </w:r>
            <w:r w:rsidRPr="00470220">
              <w:tab/>
              <w:t>Hvert datasæt, der indsamles og videregives i overensstemmelse med stk. 1, kædes sammen med andre datasæt vedrørende samme tredjelandsstatsborger eller statsløse person i én sekvens, jf. artikel 4, stk. 6</w:t>
            </w:r>
            <w:r w:rsidRPr="00470220">
              <w:rPr>
                <w:b/>
                <w:bCs/>
                <w:i/>
                <w:iCs/>
              </w:rPr>
              <w:t>, og med respekt for de fastsatte begrænsninger</w:t>
            </w:r>
            <w:r w:rsidRPr="00470220">
              <w:t>.</w:t>
            </w:r>
          </w:p>
        </w:tc>
      </w:tr>
    </w:tbl>
    <w:p w14:paraId="6307577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BB4A1B1" w14:textId="77777777" w:rsidR="00624EE4" w:rsidRPr="00470220" w:rsidRDefault="00624EE4" w:rsidP="00624EE4">
      <w:r w:rsidRPr="005355CF">
        <w:rPr>
          <w:rStyle w:val="HideTWBExt"/>
        </w:rPr>
        <w:t>&lt;/Amend&gt;</w:t>
      </w:r>
    </w:p>
    <w:p w14:paraId="0396679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245</w:t>
      </w:r>
      <w:r w:rsidRPr="005355CF">
        <w:rPr>
          <w:rStyle w:val="HideTWBExt"/>
          <w:b w:val="0"/>
        </w:rPr>
        <w:t>&lt;/NumAm&gt;</w:t>
      </w:r>
    </w:p>
    <w:p w14:paraId="3C118478"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0713BD4C" w14:textId="77777777" w:rsidR="00624EE4" w:rsidRPr="00470220" w:rsidRDefault="00624EE4" w:rsidP="00624EE4">
      <w:r w:rsidRPr="005355CF">
        <w:rPr>
          <w:rStyle w:val="HideTWBExt"/>
        </w:rPr>
        <w:t>&lt;/RepeatBlock-By&gt;</w:t>
      </w:r>
    </w:p>
    <w:p w14:paraId="1B51CDF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C56A5BE" w14:textId="77777777" w:rsidR="00624EE4" w:rsidRPr="00470220" w:rsidRDefault="00624EE4" w:rsidP="00624EE4">
      <w:pPr>
        <w:pStyle w:val="NormalBold"/>
      </w:pPr>
      <w:r w:rsidRPr="005355CF">
        <w:rPr>
          <w:rStyle w:val="HideTWBExt"/>
          <w:b w:val="0"/>
        </w:rPr>
        <w:t>&lt;Article&gt;</w:t>
      </w:r>
      <w:r w:rsidRPr="00470220">
        <w:t>Dispositive del – nr. 20 – artikel 14 b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91F218A" w14:textId="77777777" w:rsidTr="001D6D31">
        <w:trPr>
          <w:jc w:val="center"/>
        </w:trPr>
        <w:tc>
          <w:tcPr>
            <w:tcW w:w="9752" w:type="dxa"/>
            <w:gridSpan w:val="2"/>
          </w:tcPr>
          <w:p w14:paraId="132121EC" w14:textId="77777777" w:rsidR="00624EE4" w:rsidRPr="00470220" w:rsidRDefault="00624EE4" w:rsidP="001D6D31">
            <w:pPr>
              <w:keepNext/>
            </w:pPr>
          </w:p>
        </w:tc>
      </w:tr>
      <w:tr w:rsidR="00176F35" w:rsidRPr="00470220" w14:paraId="084D86F9" w14:textId="77777777" w:rsidTr="001D6D31">
        <w:trPr>
          <w:jc w:val="center"/>
        </w:trPr>
        <w:tc>
          <w:tcPr>
            <w:tcW w:w="4876" w:type="dxa"/>
            <w:hideMark/>
          </w:tcPr>
          <w:p w14:paraId="3A569DEC" w14:textId="77777777" w:rsidR="00624EE4" w:rsidRPr="00470220" w:rsidRDefault="00624EE4" w:rsidP="001D6D31">
            <w:pPr>
              <w:pStyle w:val="ColumnHeading"/>
              <w:keepNext/>
            </w:pPr>
            <w:r w:rsidRPr="00470220">
              <w:t>Kommissionens forslag</w:t>
            </w:r>
          </w:p>
        </w:tc>
        <w:tc>
          <w:tcPr>
            <w:tcW w:w="4876" w:type="dxa"/>
            <w:hideMark/>
          </w:tcPr>
          <w:p w14:paraId="27F54B11" w14:textId="77777777" w:rsidR="00624EE4" w:rsidRPr="00470220" w:rsidRDefault="00624EE4" w:rsidP="001D6D31">
            <w:pPr>
              <w:pStyle w:val="ColumnHeading"/>
              <w:keepNext/>
            </w:pPr>
            <w:r w:rsidRPr="00470220">
              <w:t>Ændringsforslag</w:t>
            </w:r>
          </w:p>
        </w:tc>
      </w:tr>
      <w:tr w:rsidR="00176F35" w:rsidRPr="00470220" w14:paraId="305EF35F" w14:textId="77777777" w:rsidTr="001D6D31">
        <w:trPr>
          <w:jc w:val="center"/>
        </w:trPr>
        <w:tc>
          <w:tcPr>
            <w:tcW w:w="4876" w:type="dxa"/>
            <w:hideMark/>
          </w:tcPr>
          <w:p w14:paraId="213FAFFD" w14:textId="77777777" w:rsidR="00624EE4" w:rsidRPr="00470220" w:rsidRDefault="00624EE4" w:rsidP="001D6D31">
            <w:pPr>
              <w:pStyle w:val="Normal6"/>
            </w:pPr>
            <w:r w:rsidRPr="00470220">
              <w:t>1.</w:t>
            </w:r>
            <w:r w:rsidRPr="00470220">
              <w:tab/>
              <w:t>Så snart tilflytningsmedlemsstaten er</w:t>
            </w:r>
            <w:r w:rsidRPr="00470220">
              <w:rPr>
                <w:b/>
                <w:bCs/>
                <w:i/>
                <w:iCs/>
              </w:rPr>
              <w:t xml:space="preserve"> forpligtet til at omfordele den pågældende person</w:t>
            </w:r>
            <w:r w:rsidRPr="00470220">
              <w:t xml:space="preserve"> i henhold til artikel 57, stk. 7, i forordning (EU) XXX/XXX [forordningen om asylforvaltning og migrationsstyring], opdaterer den ansvarsoverdragende medlemsstat det datasæt, der er registreret i henhold til nærværende forordnings artikel 12</w:t>
            </w:r>
            <w:r w:rsidRPr="00470220">
              <w:rPr>
                <w:b/>
                <w:bCs/>
                <w:i/>
                <w:iCs/>
              </w:rPr>
              <w:t>, 13, 14</w:t>
            </w:r>
            <w:r w:rsidRPr="00470220">
              <w:t xml:space="preserve"> eller </w:t>
            </w:r>
            <w:r w:rsidRPr="00470220">
              <w:rPr>
                <w:b/>
                <w:bCs/>
                <w:i/>
                <w:iCs/>
              </w:rPr>
              <w:t>14a</w:t>
            </w:r>
            <w:r w:rsidRPr="00470220">
              <w:t>, vedrørende den pågældende ved at tilføje tilflytningsmedlemsstaten.</w:t>
            </w:r>
          </w:p>
        </w:tc>
        <w:tc>
          <w:tcPr>
            <w:tcW w:w="4876" w:type="dxa"/>
            <w:hideMark/>
          </w:tcPr>
          <w:p w14:paraId="234F32DC" w14:textId="77777777" w:rsidR="00624EE4" w:rsidRPr="00470220" w:rsidRDefault="00624EE4" w:rsidP="001D6D31">
            <w:pPr>
              <w:pStyle w:val="Normal6"/>
              <w:rPr>
                <w:szCs w:val="24"/>
              </w:rPr>
            </w:pPr>
            <w:r w:rsidRPr="00470220">
              <w:t>1.</w:t>
            </w:r>
            <w:r w:rsidRPr="00470220">
              <w:tab/>
              <w:t xml:space="preserve">Så snart tilflytningsmedlemsstaten er </w:t>
            </w:r>
            <w:r w:rsidRPr="00470220">
              <w:rPr>
                <w:b/>
                <w:bCs/>
                <w:i/>
                <w:iCs/>
              </w:rPr>
              <w:t>fastsat</w:t>
            </w:r>
            <w:r w:rsidRPr="00470220">
              <w:t xml:space="preserve"> i henhold til artikel 57, stk. 7, i forordning (EU) XXX/XXX [forordningen om asylforvaltning og migrationsstyring], opdaterer den ansvarsoverdragende medlemsstat det datasæt, der er registreret i henhold til nærværende forordnings artikel 12 eller </w:t>
            </w:r>
            <w:r w:rsidRPr="00470220">
              <w:rPr>
                <w:b/>
                <w:bCs/>
                <w:i/>
                <w:iCs/>
              </w:rPr>
              <w:t>13</w:t>
            </w:r>
            <w:r w:rsidRPr="00470220">
              <w:t>, vedrørende den pågældende ved at tilføje tilflytningsmedlemsstaten.</w:t>
            </w:r>
          </w:p>
        </w:tc>
      </w:tr>
    </w:tbl>
    <w:p w14:paraId="45AB47F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6F5DC39" w14:textId="77777777" w:rsidR="00624EE4" w:rsidRPr="00470220" w:rsidRDefault="00624EE4" w:rsidP="00624EE4">
      <w:r w:rsidRPr="005355CF">
        <w:rPr>
          <w:rStyle w:val="HideTWBExt"/>
        </w:rPr>
        <w:t>&lt;/Amend&gt;</w:t>
      </w:r>
    </w:p>
    <w:p w14:paraId="43653D2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246</w:t>
      </w:r>
      <w:r w:rsidRPr="005355CF">
        <w:rPr>
          <w:rStyle w:val="HideTWBExt"/>
          <w:b w:val="0"/>
        </w:rPr>
        <w:t>&lt;/NumAm&gt;</w:t>
      </w:r>
    </w:p>
    <w:p w14:paraId="1DE76659"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514E16C2" w14:textId="77777777" w:rsidR="00624EE4" w:rsidRPr="00470220" w:rsidRDefault="00624EE4" w:rsidP="00624EE4">
      <w:r w:rsidRPr="005355CF">
        <w:rPr>
          <w:rStyle w:val="HideTWBExt"/>
        </w:rPr>
        <w:t>&lt;/RepeatBlock-By&gt;</w:t>
      </w:r>
    </w:p>
    <w:p w14:paraId="3BCBF3A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A5046EF" w14:textId="77777777" w:rsidR="00624EE4" w:rsidRPr="00470220" w:rsidRDefault="00624EE4" w:rsidP="00624EE4">
      <w:pPr>
        <w:pStyle w:val="NormalBold"/>
      </w:pPr>
      <w:r w:rsidRPr="005355CF">
        <w:rPr>
          <w:rStyle w:val="HideTWBExt"/>
          <w:b w:val="0"/>
        </w:rPr>
        <w:t>&lt;Article&gt;</w:t>
      </w:r>
      <w:r w:rsidRPr="00470220">
        <w:t>Dispositive del – nr. 20 – artikel 14 b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93E4087" w14:textId="77777777" w:rsidTr="001D6D31">
        <w:trPr>
          <w:jc w:val="center"/>
        </w:trPr>
        <w:tc>
          <w:tcPr>
            <w:tcW w:w="9752" w:type="dxa"/>
            <w:gridSpan w:val="2"/>
          </w:tcPr>
          <w:p w14:paraId="14BE07CF" w14:textId="77777777" w:rsidR="00624EE4" w:rsidRPr="00470220" w:rsidRDefault="00624EE4" w:rsidP="001D6D31">
            <w:pPr>
              <w:keepNext/>
            </w:pPr>
          </w:p>
        </w:tc>
      </w:tr>
      <w:tr w:rsidR="00176F35" w:rsidRPr="00470220" w14:paraId="12558D77" w14:textId="77777777" w:rsidTr="001D6D31">
        <w:trPr>
          <w:jc w:val="center"/>
        </w:trPr>
        <w:tc>
          <w:tcPr>
            <w:tcW w:w="4876" w:type="dxa"/>
            <w:hideMark/>
          </w:tcPr>
          <w:p w14:paraId="443E5AF4" w14:textId="77777777" w:rsidR="00624EE4" w:rsidRPr="00470220" w:rsidRDefault="00624EE4" w:rsidP="001D6D31">
            <w:pPr>
              <w:pStyle w:val="ColumnHeading"/>
              <w:keepNext/>
            </w:pPr>
            <w:r w:rsidRPr="00470220">
              <w:t>Kommissionens forslag</w:t>
            </w:r>
          </w:p>
        </w:tc>
        <w:tc>
          <w:tcPr>
            <w:tcW w:w="4876" w:type="dxa"/>
            <w:hideMark/>
          </w:tcPr>
          <w:p w14:paraId="2734094D" w14:textId="77777777" w:rsidR="00624EE4" w:rsidRPr="00470220" w:rsidRDefault="00624EE4" w:rsidP="001D6D31">
            <w:pPr>
              <w:pStyle w:val="ColumnHeading"/>
              <w:keepNext/>
            </w:pPr>
            <w:r w:rsidRPr="00470220">
              <w:t>Ændringsforslag</w:t>
            </w:r>
          </w:p>
        </w:tc>
      </w:tr>
      <w:tr w:rsidR="00176F35" w:rsidRPr="00470220" w14:paraId="4D5DADA7" w14:textId="77777777" w:rsidTr="001D6D31">
        <w:trPr>
          <w:jc w:val="center"/>
        </w:trPr>
        <w:tc>
          <w:tcPr>
            <w:tcW w:w="4876" w:type="dxa"/>
            <w:hideMark/>
          </w:tcPr>
          <w:p w14:paraId="7720D46F" w14:textId="77777777" w:rsidR="00624EE4" w:rsidRPr="00470220" w:rsidRDefault="00624EE4" w:rsidP="001D6D31">
            <w:pPr>
              <w:pStyle w:val="Normal6"/>
            </w:pPr>
            <w:r w:rsidRPr="00470220">
              <w:t>1.</w:t>
            </w:r>
            <w:r w:rsidRPr="00470220">
              <w:tab/>
              <w:t>Så snart tilflytningsmedlemsstaten er forpligtet til at omfordele den pågældende person i henhold til artikel 57, stk. 7, i forordning (EU) XXX/XXX [forordningen om asylforvaltning og migrationsstyring], opdaterer den ansvarsoverdragende medlemsstat det datasæt, der er registreret i henhold til nærværende forordnings artikel 12, 13</w:t>
            </w:r>
            <w:r w:rsidRPr="00470220">
              <w:rPr>
                <w:b/>
                <w:bCs/>
                <w:i/>
                <w:iCs/>
              </w:rPr>
              <w:t>, 14</w:t>
            </w:r>
            <w:r w:rsidRPr="00470220">
              <w:t xml:space="preserve"> eller 14a, vedrørende den pågældende ved at tilføje tilflytningsmedlemsstaten.</w:t>
            </w:r>
          </w:p>
        </w:tc>
        <w:tc>
          <w:tcPr>
            <w:tcW w:w="4876" w:type="dxa"/>
            <w:hideMark/>
          </w:tcPr>
          <w:p w14:paraId="4182AE18" w14:textId="77777777" w:rsidR="00624EE4" w:rsidRPr="00470220" w:rsidRDefault="00624EE4" w:rsidP="001D6D31">
            <w:pPr>
              <w:pStyle w:val="Normal6"/>
              <w:rPr>
                <w:szCs w:val="24"/>
              </w:rPr>
            </w:pPr>
            <w:r w:rsidRPr="00470220">
              <w:t>1.</w:t>
            </w:r>
            <w:r w:rsidRPr="00470220">
              <w:tab/>
              <w:t>Så snart tilflytningsmedlemsstaten er forpligtet til at omfordele den pågældende person i henhold til artikel 57, stk. 7, i forordning (EU) XXX/XXX [forordningen om asylforvaltning og migrationsstyring], opdaterer den ansvarsoverdragende medlemsstat det datasæt, der er registreret i henhold til nærværende forordnings artikel 12, 13 eller 14a, vedrørende den pågældende ved at tilføje tilflytningsmedlemsstaten.</w:t>
            </w:r>
          </w:p>
        </w:tc>
      </w:tr>
    </w:tbl>
    <w:p w14:paraId="1DDBBED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23498B8" w14:textId="77777777" w:rsidR="00624EE4" w:rsidRPr="00470220" w:rsidRDefault="00624EE4" w:rsidP="00624EE4">
      <w:r w:rsidRPr="005355CF">
        <w:rPr>
          <w:rStyle w:val="HideTWBExt"/>
        </w:rPr>
        <w:t>&lt;/Amend&gt;</w:t>
      </w:r>
    </w:p>
    <w:p w14:paraId="6B7430C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247</w:t>
      </w:r>
      <w:r w:rsidRPr="005355CF">
        <w:rPr>
          <w:rStyle w:val="HideTWBExt"/>
          <w:b w:val="0"/>
        </w:rPr>
        <w:t>&lt;/NumAm&gt;</w:t>
      </w:r>
    </w:p>
    <w:p w14:paraId="637F243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1F9C621D" w14:textId="77777777" w:rsidR="00624EE4" w:rsidRPr="00470220" w:rsidRDefault="00624EE4" w:rsidP="00624EE4">
      <w:r w:rsidRPr="005355CF">
        <w:rPr>
          <w:rStyle w:val="HideTWBExt"/>
        </w:rPr>
        <w:t>&lt;/RepeatBlock-By&gt;</w:t>
      </w:r>
    </w:p>
    <w:p w14:paraId="4D6CC51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0D27D17" w14:textId="77777777" w:rsidR="00624EE4" w:rsidRPr="00470220" w:rsidRDefault="00624EE4" w:rsidP="00624EE4">
      <w:pPr>
        <w:pStyle w:val="NormalBold"/>
      </w:pPr>
      <w:r w:rsidRPr="005355CF">
        <w:rPr>
          <w:rStyle w:val="HideTWBExt"/>
          <w:b w:val="0"/>
        </w:rPr>
        <w:t>&lt;Article&gt;</w:t>
      </w:r>
      <w:r w:rsidRPr="00470220">
        <w:t>Dispositive del – nr. 20 – artikel 14 b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0C2DD5CF" w14:textId="77777777" w:rsidTr="001D6D31">
        <w:trPr>
          <w:jc w:val="center"/>
        </w:trPr>
        <w:tc>
          <w:tcPr>
            <w:tcW w:w="9752" w:type="dxa"/>
            <w:gridSpan w:val="2"/>
          </w:tcPr>
          <w:p w14:paraId="0615C4DC" w14:textId="77777777" w:rsidR="00624EE4" w:rsidRPr="00470220" w:rsidRDefault="00624EE4" w:rsidP="001D6D31">
            <w:pPr>
              <w:keepNext/>
            </w:pPr>
          </w:p>
        </w:tc>
      </w:tr>
      <w:tr w:rsidR="00176F35" w:rsidRPr="00470220" w14:paraId="2C842EA4" w14:textId="77777777" w:rsidTr="001D6D31">
        <w:trPr>
          <w:jc w:val="center"/>
        </w:trPr>
        <w:tc>
          <w:tcPr>
            <w:tcW w:w="4876" w:type="dxa"/>
            <w:hideMark/>
          </w:tcPr>
          <w:p w14:paraId="55702E47" w14:textId="77777777" w:rsidR="00624EE4" w:rsidRPr="00470220" w:rsidRDefault="00624EE4" w:rsidP="001D6D31">
            <w:pPr>
              <w:pStyle w:val="ColumnHeading"/>
              <w:keepNext/>
            </w:pPr>
            <w:r w:rsidRPr="00470220">
              <w:t>Kommissionens forslag</w:t>
            </w:r>
          </w:p>
        </w:tc>
        <w:tc>
          <w:tcPr>
            <w:tcW w:w="4876" w:type="dxa"/>
            <w:hideMark/>
          </w:tcPr>
          <w:p w14:paraId="4BAC4FF4" w14:textId="77777777" w:rsidR="00624EE4" w:rsidRPr="00470220" w:rsidRDefault="00624EE4" w:rsidP="001D6D31">
            <w:pPr>
              <w:pStyle w:val="ColumnHeading"/>
              <w:keepNext/>
            </w:pPr>
            <w:r w:rsidRPr="00470220">
              <w:t>Ændringsforslag</w:t>
            </w:r>
          </w:p>
        </w:tc>
      </w:tr>
      <w:tr w:rsidR="00176F35" w:rsidRPr="00470220" w14:paraId="6F6EA56F" w14:textId="77777777" w:rsidTr="001D6D31">
        <w:trPr>
          <w:jc w:val="center"/>
        </w:trPr>
        <w:tc>
          <w:tcPr>
            <w:tcW w:w="4876" w:type="dxa"/>
            <w:hideMark/>
          </w:tcPr>
          <w:p w14:paraId="65FE0BBD" w14:textId="77777777" w:rsidR="00624EE4" w:rsidRPr="00470220" w:rsidRDefault="00624EE4" w:rsidP="001D6D31">
            <w:pPr>
              <w:pStyle w:val="Normal6"/>
            </w:pPr>
            <w:r w:rsidRPr="00470220">
              <w:t>2.</w:t>
            </w:r>
            <w:r w:rsidRPr="00470220">
              <w:tab/>
              <w:t xml:space="preserve">Når en person ankommer til tilflytningsmedlemsstaten efter tilflytningsmedlemsstatens bekræftelse af omfordelingen af den pågældende person i henhold til artikel 57, stk. 7, i forordning (EU) XXX/XXX [forordningen om asylforvaltning og migrationsstyring], sender den pågældende medlemsstat det datasæt, der er registreret i henhold til nærværende forordnings artikel 12 </w:t>
            </w:r>
            <w:r w:rsidRPr="00470220">
              <w:rPr>
                <w:b/>
                <w:bCs/>
                <w:i/>
                <w:iCs/>
              </w:rPr>
              <w:t>eller 14</w:t>
            </w:r>
            <w:r w:rsidRPr="00470220">
              <w:t>, vedrørende den pågældende person og anfører vedkommendes ankomstdato. Datasættet lagres i overensstemmelse med artikel 17, stk. 1, med henblik på videregivelse i medfør af artikel 15 og 16."</w:t>
            </w:r>
          </w:p>
        </w:tc>
        <w:tc>
          <w:tcPr>
            <w:tcW w:w="4876" w:type="dxa"/>
            <w:hideMark/>
          </w:tcPr>
          <w:p w14:paraId="5E153A69" w14:textId="77777777" w:rsidR="00624EE4" w:rsidRPr="00470220" w:rsidRDefault="00624EE4" w:rsidP="001D6D31">
            <w:pPr>
              <w:pStyle w:val="Normal6"/>
              <w:rPr>
                <w:szCs w:val="24"/>
              </w:rPr>
            </w:pPr>
            <w:r w:rsidRPr="00470220">
              <w:t>2.</w:t>
            </w:r>
            <w:r w:rsidRPr="00470220">
              <w:tab/>
              <w:t>Når en person ankommer til tilflytningsmedlemsstaten efter tilflytningsmedlemsstatens bekræftelse af omfordelingen af den pågældende person i henhold til artikel 57, stk. 7, i forordning (EU) XXX/XXX [forordningen om asylforvaltning og migrationsstyring], sender den pågældende medlemsstat det datasæt, der er registreret i henhold til nærværende forordnings artikel 12, vedrørende den pågældende person og anfører vedkommendes ankomstdato. Datasættet lagres i overensstemmelse med artikel 17, stk. 1, med henblik på videregivelse i medfør af artikel 15 og 16."</w:t>
            </w:r>
          </w:p>
        </w:tc>
      </w:tr>
    </w:tbl>
    <w:p w14:paraId="02CD849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1656D74" w14:textId="77777777" w:rsidR="00624EE4" w:rsidRPr="00470220" w:rsidRDefault="00624EE4" w:rsidP="00624EE4">
      <w:r w:rsidRPr="005355CF">
        <w:rPr>
          <w:rStyle w:val="HideTWBExt"/>
        </w:rPr>
        <w:t>&lt;/Amend&gt;</w:t>
      </w:r>
    </w:p>
    <w:p w14:paraId="7C73CB81"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248</w:t>
      </w:r>
      <w:r w:rsidRPr="005355CF">
        <w:rPr>
          <w:rStyle w:val="HideTWBExt"/>
          <w:b w:val="0"/>
        </w:rPr>
        <w:t>&lt;/NumAm&gt;</w:t>
      </w:r>
    </w:p>
    <w:p w14:paraId="01530EAD"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A66AB3B" w14:textId="77777777" w:rsidR="00624EE4" w:rsidRPr="00470220" w:rsidRDefault="00624EE4" w:rsidP="00624EE4">
      <w:r w:rsidRPr="005355CF">
        <w:rPr>
          <w:rStyle w:val="HideTWBExt"/>
        </w:rPr>
        <w:t>&lt;/RepeatBlock-By&gt;</w:t>
      </w:r>
    </w:p>
    <w:p w14:paraId="7FC3F2F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B4CCEB1" w14:textId="77777777" w:rsidR="00624EE4" w:rsidRPr="00470220" w:rsidRDefault="00624EE4" w:rsidP="00624EE4">
      <w:pPr>
        <w:pStyle w:val="NormalBold"/>
      </w:pPr>
      <w:r w:rsidRPr="005355CF">
        <w:rPr>
          <w:rStyle w:val="HideTWBExt"/>
          <w:b w:val="0"/>
        </w:rPr>
        <w:t>&lt;Article&gt;</w:t>
      </w:r>
      <w:r w:rsidRPr="00470220">
        <w:t>Dispositive del – nr. 20 – artikel 14 b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08913DD" w14:textId="77777777" w:rsidTr="001D6D31">
        <w:trPr>
          <w:jc w:val="center"/>
        </w:trPr>
        <w:tc>
          <w:tcPr>
            <w:tcW w:w="9752" w:type="dxa"/>
            <w:gridSpan w:val="2"/>
          </w:tcPr>
          <w:p w14:paraId="6CA21193" w14:textId="77777777" w:rsidR="00624EE4" w:rsidRPr="00470220" w:rsidRDefault="00624EE4" w:rsidP="001D6D31">
            <w:pPr>
              <w:keepNext/>
            </w:pPr>
          </w:p>
        </w:tc>
      </w:tr>
      <w:tr w:rsidR="00176F35" w:rsidRPr="00470220" w14:paraId="04FD45CE" w14:textId="77777777" w:rsidTr="001D6D31">
        <w:trPr>
          <w:jc w:val="center"/>
        </w:trPr>
        <w:tc>
          <w:tcPr>
            <w:tcW w:w="4876" w:type="dxa"/>
            <w:hideMark/>
          </w:tcPr>
          <w:p w14:paraId="45CBC8A5" w14:textId="77777777" w:rsidR="00624EE4" w:rsidRPr="00470220" w:rsidRDefault="00624EE4" w:rsidP="001D6D31">
            <w:pPr>
              <w:pStyle w:val="ColumnHeading"/>
              <w:keepNext/>
            </w:pPr>
            <w:r w:rsidRPr="00470220">
              <w:t>Kommissionens forslag</w:t>
            </w:r>
          </w:p>
        </w:tc>
        <w:tc>
          <w:tcPr>
            <w:tcW w:w="4876" w:type="dxa"/>
            <w:hideMark/>
          </w:tcPr>
          <w:p w14:paraId="35DD4718" w14:textId="77777777" w:rsidR="00624EE4" w:rsidRPr="00470220" w:rsidRDefault="00624EE4" w:rsidP="001D6D31">
            <w:pPr>
              <w:pStyle w:val="ColumnHeading"/>
              <w:keepNext/>
            </w:pPr>
            <w:r w:rsidRPr="00470220">
              <w:t>Ændringsforslag</w:t>
            </w:r>
          </w:p>
        </w:tc>
      </w:tr>
      <w:tr w:rsidR="00176F35" w:rsidRPr="00470220" w14:paraId="22DE9DB3" w14:textId="77777777" w:rsidTr="001D6D31">
        <w:trPr>
          <w:jc w:val="center"/>
        </w:trPr>
        <w:tc>
          <w:tcPr>
            <w:tcW w:w="4876" w:type="dxa"/>
            <w:hideMark/>
          </w:tcPr>
          <w:p w14:paraId="036B9A66" w14:textId="77777777" w:rsidR="00624EE4" w:rsidRPr="00470220" w:rsidRDefault="00624EE4" w:rsidP="001D6D31">
            <w:pPr>
              <w:pStyle w:val="Normal6"/>
            </w:pPr>
            <w:r w:rsidRPr="00470220">
              <w:t>2.</w:t>
            </w:r>
            <w:r w:rsidRPr="00470220">
              <w:tab/>
              <w:t xml:space="preserve">Når en person ankommer til tilflytningsmedlemsstaten efter tilflytningsmedlemsstatens bekræftelse af omfordelingen af den pågældende person i henhold til artikel 57, stk. 7, i forordning (EU) XXX/XXX [forordningen om asylforvaltning og migrationsstyring], sender den pågældende medlemsstat det datasæt, der er registreret i henhold til nærværende forordnings artikel 12 </w:t>
            </w:r>
            <w:r w:rsidRPr="00470220">
              <w:rPr>
                <w:b/>
                <w:bCs/>
                <w:i/>
                <w:iCs/>
              </w:rPr>
              <w:t>eller 14</w:t>
            </w:r>
            <w:r w:rsidRPr="00470220">
              <w:t>, vedrørende den pågældende person og anfører vedkommendes ankomstdato. Datasættet lagres i overensstemmelse med artikel 17, stk. 1, med henblik på videregivelse i medfør af artikel 15 og 16."</w:t>
            </w:r>
          </w:p>
        </w:tc>
        <w:tc>
          <w:tcPr>
            <w:tcW w:w="4876" w:type="dxa"/>
            <w:hideMark/>
          </w:tcPr>
          <w:p w14:paraId="520EF520" w14:textId="77777777" w:rsidR="00624EE4" w:rsidRPr="00470220" w:rsidRDefault="00624EE4" w:rsidP="001D6D31">
            <w:pPr>
              <w:pStyle w:val="Normal6"/>
              <w:rPr>
                <w:szCs w:val="24"/>
              </w:rPr>
            </w:pPr>
            <w:r w:rsidRPr="00470220">
              <w:t>2.</w:t>
            </w:r>
            <w:r w:rsidRPr="00470220">
              <w:tab/>
              <w:t>Når en person ankommer til tilflytningsmedlemsstaten efter tilflytningsmedlemsstatens bekræftelse af omfordelingen af den pågældende person i henhold til artikel 57, stk. 7, i forordning (EU) XXX/XXX [forordningen om asylforvaltning og migrationsstyring], sender den pågældende medlemsstat det datasæt, der er registreret i henhold til nærværende forordnings artikel 12, vedrørende den pågældende person og anfører vedkommendes ankomstdato. Datasættet lagres i overensstemmelse med artikel 17, stk. 1, med henblik på videregivelse i medfør af artikel 15 og 16."</w:t>
            </w:r>
          </w:p>
        </w:tc>
      </w:tr>
    </w:tbl>
    <w:p w14:paraId="5154A40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725B61A" w14:textId="77777777" w:rsidR="00624EE4" w:rsidRPr="00470220" w:rsidRDefault="00624EE4" w:rsidP="00624EE4">
      <w:r w:rsidRPr="005355CF">
        <w:rPr>
          <w:rStyle w:val="HideTWBExt"/>
        </w:rPr>
        <w:t>&lt;/Amend&gt;</w:t>
      </w:r>
    </w:p>
    <w:p w14:paraId="18CEC9B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249</w:t>
      </w:r>
      <w:r w:rsidRPr="005355CF">
        <w:rPr>
          <w:rStyle w:val="HideTWBExt"/>
          <w:b w:val="0"/>
        </w:rPr>
        <w:t>&lt;/NumAm&gt;</w:t>
      </w:r>
    </w:p>
    <w:p w14:paraId="501E02D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2A5EFDBE" w14:textId="77777777" w:rsidR="00624EE4" w:rsidRPr="00470220" w:rsidRDefault="00624EE4" w:rsidP="00624EE4">
      <w:r w:rsidRPr="005355CF">
        <w:rPr>
          <w:rStyle w:val="HideTWBExt"/>
        </w:rPr>
        <w:t>&lt;/RepeatBlock-By&gt;</w:t>
      </w:r>
    </w:p>
    <w:p w14:paraId="1939387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33904C7" w14:textId="77777777" w:rsidR="00624EE4" w:rsidRPr="00470220" w:rsidRDefault="00624EE4" w:rsidP="00624EE4">
      <w:pPr>
        <w:pStyle w:val="NormalBold"/>
      </w:pPr>
      <w:r w:rsidRPr="005355CF">
        <w:rPr>
          <w:rStyle w:val="HideTWBExt"/>
          <w:b w:val="0"/>
        </w:rPr>
        <w:t>&lt;Article&gt;</w:t>
      </w:r>
      <w:r w:rsidRPr="00470220">
        <w:t>Dispositive del – nr. 21 a – artikel 17 – stk. 3 a</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9CCF5CB" w14:textId="77777777" w:rsidTr="001D6D31">
        <w:trPr>
          <w:jc w:val="center"/>
          <w:hidden/>
        </w:trPr>
        <w:tc>
          <w:tcPr>
            <w:tcW w:w="9752" w:type="dxa"/>
            <w:gridSpan w:val="2"/>
          </w:tcPr>
          <w:p w14:paraId="7D79194F" w14:textId="77777777" w:rsidR="00624EE4" w:rsidRPr="00470220" w:rsidRDefault="00624EE4" w:rsidP="001D6D31">
            <w:pPr>
              <w:keepNext/>
            </w:pPr>
            <w:r w:rsidRPr="005355CF">
              <w:rPr>
                <w:rStyle w:val="HideTWBExt"/>
              </w:rPr>
              <w:t>&lt;&lt;</w:t>
            </w:r>
          </w:p>
        </w:tc>
      </w:tr>
      <w:tr w:rsidR="00176F35" w:rsidRPr="00470220" w14:paraId="247F13C5" w14:textId="77777777" w:rsidTr="001D6D31">
        <w:trPr>
          <w:jc w:val="center"/>
        </w:trPr>
        <w:tc>
          <w:tcPr>
            <w:tcW w:w="4876" w:type="dxa"/>
            <w:hideMark/>
          </w:tcPr>
          <w:p w14:paraId="36FE3D98" w14:textId="77777777" w:rsidR="00624EE4" w:rsidRPr="00470220" w:rsidRDefault="00624EE4" w:rsidP="001D6D31">
            <w:pPr>
              <w:pStyle w:val="ColumnHeading"/>
              <w:keepNext/>
            </w:pPr>
            <w:r w:rsidRPr="00470220">
              <w:t>Kommissionens forslag</w:t>
            </w:r>
          </w:p>
        </w:tc>
        <w:tc>
          <w:tcPr>
            <w:tcW w:w="4876" w:type="dxa"/>
            <w:hideMark/>
          </w:tcPr>
          <w:p w14:paraId="528DC9AF" w14:textId="77777777" w:rsidR="00624EE4" w:rsidRPr="00470220" w:rsidRDefault="00624EE4" w:rsidP="001D6D31">
            <w:pPr>
              <w:pStyle w:val="ColumnHeading"/>
              <w:keepNext/>
            </w:pPr>
            <w:r w:rsidRPr="00470220">
              <w:t>Ændringsforslag</w:t>
            </w:r>
          </w:p>
        </w:tc>
      </w:tr>
      <w:tr w:rsidR="00176F35" w:rsidRPr="00470220" w14:paraId="229E191A" w14:textId="77777777" w:rsidTr="001D6D31">
        <w:trPr>
          <w:jc w:val="center"/>
        </w:trPr>
        <w:tc>
          <w:tcPr>
            <w:tcW w:w="4876" w:type="dxa"/>
            <w:hideMark/>
          </w:tcPr>
          <w:p w14:paraId="3A263433" w14:textId="77777777" w:rsidR="00624EE4" w:rsidRPr="00470220" w:rsidRDefault="00624EE4" w:rsidP="001D6D31">
            <w:pPr>
              <w:pStyle w:val="Normal6"/>
            </w:pPr>
            <w:r w:rsidRPr="00470220">
              <w:rPr>
                <w:b/>
                <w:i/>
              </w:rPr>
              <w:t>a)</w:t>
            </w:r>
            <w:r w:rsidRPr="00470220">
              <w:rPr>
                <w:b/>
                <w:i/>
              </w:rPr>
              <w:tab/>
              <w:t>Følgende stk. 3a indsættes:</w:t>
            </w:r>
          </w:p>
        </w:tc>
        <w:tc>
          <w:tcPr>
            <w:tcW w:w="4876" w:type="dxa"/>
            <w:hideMark/>
          </w:tcPr>
          <w:p w14:paraId="66AD54E1" w14:textId="77777777" w:rsidR="00624EE4" w:rsidRPr="00470220" w:rsidRDefault="00624EE4" w:rsidP="001D6D31">
            <w:pPr>
              <w:pStyle w:val="Normal6"/>
              <w:rPr>
                <w:szCs w:val="24"/>
              </w:rPr>
            </w:pPr>
            <w:r w:rsidRPr="00470220">
              <w:rPr>
                <w:b/>
                <w:i/>
              </w:rPr>
              <w:t>udgår</w:t>
            </w:r>
          </w:p>
        </w:tc>
      </w:tr>
      <w:tr w:rsidR="00176F35" w:rsidRPr="00470220" w14:paraId="581E0105" w14:textId="77777777" w:rsidTr="001D6D31">
        <w:trPr>
          <w:jc w:val="center"/>
        </w:trPr>
        <w:tc>
          <w:tcPr>
            <w:tcW w:w="4876" w:type="dxa"/>
            <w:hideMark/>
          </w:tcPr>
          <w:p w14:paraId="2635BA5C" w14:textId="77777777" w:rsidR="00624EE4" w:rsidRPr="00470220" w:rsidRDefault="00624EE4" w:rsidP="001D6D31">
            <w:pPr>
              <w:pStyle w:val="Normal6"/>
            </w:pPr>
            <w:r w:rsidRPr="00470220">
              <w:rPr>
                <w:b/>
                <w:i/>
              </w:rPr>
              <w:t>"</w:t>
            </w:r>
          </w:p>
        </w:tc>
        <w:tc>
          <w:tcPr>
            <w:tcW w:w="4876" w:type="dxa"/>
          </w:tcPr>
          <w:p w14:paraId="763B32EF" w14:textId="77777777" w:rsidR="00624EE4" w:rsidRPr="00470220" w:rsidRDefault="00624EE4" w:rsidP="001D6D31">
            <w:pPr>
              <w:pStyle w:val="Normal6"/>
              <w:rPr>
                <w:szCs w:val="24"/>
              </w:rPr>
            </w:pPr>
          </w:p>
        </w:tc>
      </w:tr>
      <w:tr w:rsidR="00176F35" w:rsidRPr="00470220" w14:paraId="2BC514DA" w14:textId="77777777" w:rsidTr="001D6D31">
        <w:trPr>
          <w:jc w:val="center"/>
        </w:trPr>
        <w:tc>
          <w:tcPr>
            <w:tcW w:w="4876" w:type="dxa"/>
            <w:hideMark/>
          </w:tcPr>
          <w:p w14:paraId="121A02F2" w14:textId="77777777" w:rsidR="00624EE4" w:rsidRPr="00470220" w:rsidRDefault="00624EE4" w:rsidP="001D6D31">
            <w:pPr>
              <w:pStyle w:val="Normal6"/>
            </w:pPr>
            <w:r w:rsidRPr="00470220">
              <w:rPr>
                <w:b/>
                <w:i/>
              </w:rPr>
              <w:t>Punkt 3a (nyt) Forslag til beslutning Ændringsforslag</w:t>
            </w:r>
            <w:r w:rsidRPr="00470220">
              <w:rPr>
                <w:b/>
                <w:i/>
              </w:rPr>
              <w:tab/>
              <w:t>Med henblik på artikel 14a, stk. 1, lagres alle datasæt vedrørende en tredjelandsstatsborger eller statsløs som omhandlet i artikel 14a, stk. 2, i det centrale system og i CIR, hvis det er relevant, i fem år fra den dato, hvor vedkommendes biometriske oplysninger blev optaget."</w:t>
            </w:r>
          </w:p>
        </w:tc>
        <w:tc>
          <w:tcPr>
            <w:tcW w:w="4876" w:type="dxa"/>
          </w:tcPr>
          <w:p w14:paraId="0AEFC77F" w14:textId="77777777" w:rsidR="00624EE4" w:rsidRPr="00470220" w:rsidRDefault="00624EE4" w:rsidP="001D6D31">
            <w:pPr>
              <w:pStyle w:val="Normal6"/>
              <w:rPr>
                <w:szCs w:val="24"/>
              </w:rPr>
            </w:pPr>
          </w:p>
        </w:tc>
      </w:tr>
      <w:tr w:rsidR="00176F35" w:rsidRPr="00470220" w14:paraId="603B8B31" w14:textId="77777777" w:rsidTr="001D6D31">
        <w:trPr>
          <w:jc w:val="center"/>
        </w:trPr>
        <w:tc>
          <w:tcPr>
            <w:tcW w:w="4876" w:type="dxa"/>
            <w:hideMark/>
          </w:tcPr>
          <w:p w14:paraId="42BDAE23" w14:textId="77777777" w:rsidR="00624EE4" w:rsidRPr="00470220" w:rsidRDefault="00624EE4" w:rsidP="001D6D31">
            <w:pPr>
              <w:pStyle w:val="Normal6"/>
            </w:pPr>
            <w:r w:rsidRPr="00470220">
              <w:rPr>
                <w:b/>
                <w:i/>
              </w:rPr>
              <w:lastRenderedPageBreak/>
              <w:t>"</w:t>
            </w:r>
          </w:p>
        </w:tc>
        <w:tc>
          <w:tcPr>
            <w:tcW w:w="4876" w:type="dxa"/>
          </w:tcPr>
          <w:p w14:paraId="01CE3E60" w14:textId="77777777" w:rsidR="00624EE4" w:rsidRPr="00470220" w:rsidRDefault="00624EE4" w:rsidP="001D6D31">
            <w:pPr>
              <w:pStyle w:val="Normal6"/>
              <w:rPr>
                <w:szCs w:val="24"/>
              </w:rPr>
            </w:pPr>
          </w:p>
        </w:tc>
      </w:tr>
    </w:tbl>
    <w:p w14:paraId="6757B7F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B3A1F95" w14:textId="77777777" w:rsidR="00624EE4" w:rsidRPr="00470220" w:rsidRDefault="00624EE4" w:rsidP="00624EE4">
      <w:r w:rsidRPr="005355CF">
        <w:rPr>
          <w:rStyle w:val="HideTWBExt"/>
        </w:rPr>
        <w:t>&lt;/Amend&gt;</w:t>
      </w:r>
    </w:p>
    <w:p w14:paraId="510CB5CF"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250</w:t>
      </w:r>
      <w:r w:rsidRPr="005355CF">
        <w:rPr>
          <w:rStyle w:val="HideTWBExt"/>
          <w:b w:val="0"/>
        </w:rPr>
        <w:t>&lt;/NumAm&gt;</w:t>
      </w:r>
    </w:p>
    <w:p w14:paraId="6FA7A821"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DE9E357" w14:textId="77777777" w:rsidR="00624EE4" w:rsidRPr="00470220" w:rsidRDefault="00624EE4" w:rsidP="00624EE4">
      <w:r w:rsidRPr="005355CF">
        <w:rPr>
          <w:rStyle w:val="HideTWBExt"/>
        </w:rPr>
        <w:t>&lt;/RepeatBlock-By&gt;</w:t>
      </w:r>
    </w:p>
    <w:p w14:paraId="60C34311"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DF0C170" w14:textId="77777777" w:rsidR="00624EE4" w:rsidRPr="00470220" w:rsidRDefault="00624EE4" w:rsidP="00624EE4">
      <w:pPr>
        <w:pStyle w:val="NormalBold"/>
      </w:pPr>
      <w:r w:rsidRPr="005355CF">
        <w:rPr>
          <w:rStyle w:val="HideTWBExt"/>
          <w:b w:val="0"/>
        </w:rPr>
        <w:t>&lt;Article&gt;</w:t>
      </w:r>
      <w:r w:rsidRPr="00470220">
        <w:t>Dispositive del – nr. 21 a – artikel 17 – stk. 3 a</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79B5090" w14:textId="77777777" w:rsidTr="001D6D31">
        <w:trPr>
          <w:jc w:val="center"/>
          <w:hidden/>
        </w:trPr>
        <w:tc>
          <w:tcPr>
            <w:tcW w:w="9752" w:type="dxa"/>
            <w:gridSpan w:val="2"/>
          </w:tcPr>
          <w:p w14:paraId="5839AC7E" w14:textId="77777777" w:rsidR="00624EE4" w:rsidRPr="00470220" w:rsidRDefault="00624EE4" w:rsidP="001D6D31">
            <w:pPr>
              <w:keepNext/>
            </w:pPr>
            <w:r w:rsidRPr="005355CF">
              <w:rPr>
                <w:rStyle w:val="HideTWBExt"/>
              </w:rPr>
              <w:t>&lt;&lt;</w:t>
            </w:r>
          </w:p>
        </w:tc>
      </w:tr>
      <w:tr w:rsidR="00176F35" w:rsidRPr="00470220" w14:paraId="2C534D30" w14:textId="77777777" w:rsidTr="001D6D31">
        <w:trPr>
          <w:jc w:val="center"/>
        </w:trPr>
        <w:tc>
          <w:tcPr>
            <w:tcW w:w="4876" w:type="dxa"/>
            <w:hideMark/>
          </w:tcPr>
          <w:p w14:paraId="5C6E88A4" w14:textId="77777777" w:rsidR="00624EE4" w:rsidRPr="00470220" w:rsidRDefault="00624EE4" w:rsidP="001D6D31">
            <w:pPr>
              <w:pStyle w:val="ColumnHeading"/>
              <w:keepNext/>
            </w:pPr>
            <w:r w:rsidRPr="00470220">
              <w:t>Kommissionens forslag</w:t>
            </w:r>
          </w:p>
        </w:tc>
        <w:tc>
          <w:tcPr>
            <w:tcW w:w="4876" w:type="dxa"/>
            <w:hideMark/>
          </w:tcPr>
          <w:p w14:paraId="177CDDBD" w14:textId="77777777" w:rsidR="00624EE4" w:rsidRPr="00470220" w:rsidRDefault="00624EE4" w:rsidP="001D6D31">
            <w:pPr>
              <w:pStyle w:val="ColumnHeading"/>
              <w:keepNext/>
            </w:pPr>
            <w:r w:rsidRPr="00470220">
              <w:t>Ændringsforslag</w:t>
            </w:r>
          </w:p>
        </w:tc>
      </w:tr>
      <w:tr w:rsidR="00176F35" w:rsidRPr="00470220" w14:paraId="51B9FA03" w14:textId="77777777" w:rsidTr="001D6D31">
        <w:trPr>
          <w:jc w:val="center"/>
        </w:trPr>
        <w:tc>
          <w:tcPr>
            <w:tcW w:w="4876" w:type="dxa"/>
            <w:hideMark/>
          </w:tcPr>
          <w:p w14:paraId="12C506C1" w14:textId="77777777" w:rsidR="00624EE4" w:rsidRPr="00470220" w:rsidRDefault="00624EE4" w:rsidP="001D6D31">
            <w:pPr>
              <w:pStyle w:val="Normal6"/>
            </w:pPr>
            <w:r w:rsidRPr="00470220">
              <w:t>3a.</w:t>
            </w:r>
            <w:r w:rsidRPr="00470220">
              <w:tab/>
              <w:t>Med henblik på artikel 14a, stk. 1, lagres alle datasæt vedrørende en tredjelandsstatsborger eller statsløs som omhandlet i artikel 14a, stk. 2, i det centrale system og i CIR</w:t>
            </w:r>
            <w:r w:rsidRPr="00470220">
              <w:rPr>
                <w:b/>
                <w:bCs/>
                <w:i/>
                <w:iCs/>
              </w:rPr>
              <w:t>, hvis det er relevant,</w:t>
            </w:r>
            <w:r w:rsidRPr="00470220">
              <w:t xml:space="preserve"> i fem år fra den dato, hvor vedkommendes biometriske oplysninger blev optaget."</w:t>
            </w:r>
          </w:p>
        </w:tc>
        <w:tc>
          <w:tcPr>
            <w:tcW w:w="4876" w:type="dxa"/>
            <w:hideMark/>
          </w:tcPr>
          <w:p w14:paraId="2BA0C533" w14:textId="77777777" w:rsidR="00624EE4" w:rsidRPr="00470220" w:rsidRDefault="00624EE4" w:rsidP="001D6D31">
            <w:pPr>
              <w:pStyle w:val="Normal6"/>
              <w:rPr>
                <w:szCs w:val="24"/>
              </w:rPr>
            </w:pPr>
            <w:r w:rsidRPr="00470220">
              <w:t>Punkt 3a (nyt) Forslag til beslutning Ændringsforslag</w:t>
            </w:r>
            <w:r w:rsidRPr="00470220">
              <w:tab/>
              <w:t xml:space="preserve">Med henblik på artikel 14a, stk. 1, lagres alle datasæt vedrørende en tredjelandsstatsborger eller statsløs som omhandlet i artikel 14a, stk. 2, i det centrale system og i CIR, hvis det er relevant, i fem år fra den dato, hvor vedkommendes biometriske oplysninger </w:t>
            </w:r>
            <w:r w:rsidRPr="00470220">
              <w:rPr>
                <w:b/>
                <w:bCs/>
                <w:i/>
                <w:iCs/>
              </w:rPr>
              <w:t>først</w:t>
            </w:r>
            <w:r w:rsidRPr="00470220">
              <w:t xml:space="preserve"> blev optaget."</w:t>
            </w:r>
          </w:p>
        </w:tc>
      </w:tr>
    </w:tbl>
    <w:p w14:paraId="66B91FA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70120D6" w14:textId="77777777" w:rsidR="00624EE4" w:rsidRPr="00470220" w:rsidRDefault="00624EE4" w:rsidP="00624EE4">
      <w:r w:rsidRPr="005355CF">
        <w:rPr>
          <w:rStyle w:val="HideTWBExt"/>
        </w:rPr>
        <w:t>&lt;/Amend&gt;</w:t>
      </w:r>
    </w:p>
    <w:p w14:paraId="0D93BD6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251</w:t>
      </w:r>
      <w:r w:rsidRPr="005355CF">
        <w:rPr>
          <w:rStyle w:val="HideTWBExt"/>
          <w:b w:val="0"/>
        </w:rPr>
        <w:t>&lt;/NumAm&gt;</w:t>
      </w:r>
    </w:p>
    <w:p w14:paraId="77D6A88E"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010D4501" w14:textId="77777777" w:rsidR="00624EE4" w:rsidRPr="00470220" w:rsidRDefault="00624EE4" w:rsidP="00624EE4">
      <w:r w:rsidRPr="005355CF">
        <w:rPr>
          <w:rStyle w:val="HideTWBExt"/>
        </w:rPr>
        <w:t>&lt;/RepeatBlock-By&gt;</w:t>
      </w:r>
    </w:p>
    <w:p w14:paraId="751CDCC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F4DA417" w14:textId="77777777" w:rsidR="00624EE4" w:rsidRPr="00470220" w:rsidRDefault="00624EE4" w:rsidP="00624EE4">
      <w:pPr>
        <w:pStyle w:val="NormalBold"/>
      </w:pPr>
      <w:r w:rsidRPr="005355CF">
        <w:rPr>
          <w:rStyle w:val="HideTWBExt"/>
          <w:b w:val="0"/>
        </w:rPr>
        <w:t>&lt;Article&gt;</w:t>
      </w:r>
      <w:r w:rsidRPr="00470220">
        <w:t>Dispositive del – nr. 21 a a – artikel 17 – stk. 1 a (nyt)</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01A8FD6" w14:textId="77777777" w:rsidTr="001D6D31">
        <w:trPr>
          <w:jc w:val="center"/>
        </w:trPr>
        <w:tc>
          <w:tcPr>
            <w:tcW w:w="9752" w:type="dxa"/>
            <w:gridSpan w:val="2"/>
          </w:tcPr>
          <w:p w14:paraId="109CF2C8" w14:textId="77777777" w:rsidR="00624EE4" w:rsidRPr="00470220" w:rsidRDefault="00624EE4" w:rsidP="001D6D31">
            <w:pPr>
              <w:keepNext/>
            </w:pPr>
          </w:p>
        </w:tc>
      </w:tr>
      <w:tr w:rsidR="00176F35" w:rsidRPr="00470220" w14:paraId="0CFE28FA" w14:textId="77777777" w:rsidTr="001D6D31">
        <w:trPr>
          <w:jc w:val="center"/>
        </w:trPr>
        <w:tc>
          <w:tcPr>
            <w:tcW w:w="4876" w:type="dxa"/>
            <w:hideMark/>
          </w:tcPr>
          <w:p w14:paraId="460CF2E3" w14:textId="77777777" w:rsidR="00624EE4" w:rsidRPr="00470220" w:rsidRDefault="00624EE4" w:rsidP="001D6D31">
            <w:pPr>
              <w:pStyle w:val="ColumnHeading"/>
              <w:keepNext/>
            </w:pPr>
            <w:r w:rsidRPr="00470220">
              <w:t>Kommissionens forslag</w:t>
            </w:r>
          </w:p>
        </w:tc>
        <w:tc>
          <w:tcPr>
            <w:tcW w:w="4876" w:type="dxa"/>
            <w:hideMark/>
          </w:tcPr>
          <w:p w14:paraId="79CEC8E6" w14:textId="77777777" w:rsidR="00624EE4" w:rsidRPr="00470220" w:rsidRDefault="00624EE4" w:rsidP="001D6D31">
            <w:pPr>
              <w:pStyle w:val="ColumnHeading"/>
              <w:keepNext/>
            </w:pPr>
            <w:r w:rsidRPr="00470220">
              <w:t>Ændringsforslag</w:t>
            </w:r>
          </w:p>
        </w:tc>
      </w:tr>
      <w:tr w:rsidR="00176F35" w:rsidRPr="00470220" w14:paraId="5710C71C" w14:textId="77777777" w:rsidTr="001D6D31">
        <w:trPr>
          <w:jc w:val="center"/>
        </w:trPr>
        <w:tc>
          <w:tcPr>
            <w:tcW w:w="4876" w:type="dxa"/>
          </w:tcPr>
          <w:p w14:paraId="0D76B765" w14:textId="77777777" w:rsidR="00624EE4" w:rsidRPr="00470220" w:rsidRDefault="00624EE4" w:rsidP="001D6D31">
            <w:pPr>
              <w:pStyle w:val="Normal6"/>
            </w:pPr>
          </w:p>
        </w:tc>
        <w:tc>
          <w:tcPr>
            <w:tcW w:w="4876" w:type="dxa"/>
            <w:hideMark/>
          </w:tcPr>
          <w:p w14:paraId="1E66567D" w14:textId="77777777" w:rsidR="00624EE4" w:rsidRPr="00470220" w:rsidRDefault="00624EE4" w:rsidP="001D6D31">
            <w:pPr>
              <w:pStyle w:val="Normal6"/>
              <w:rPr>
                <w:szCs w:val="24"/>
              </w:rPr>
            </w:pPr>
            <w:r w:rsidRPr="00470220">
              <w:rPr>
                <w:b/>
                <w:i/>
              </w:rPr>
              <w:t>aa)</w:t>
            </w:r>
            <w:r w:rsidRPr="00470220">
              <w:rPr>
                <w:b/>
                <w:i/>
              </w:rPr>
              <w:tab/>
              <w:t>Som stk. 1a indsættes:</w:t>
            </w:r>
          </w:p>
        </w:tc>
      </w:tr>
      <w:tr w:rsidR="00176F35" w:rsidRPr="00470220" w14:paraId="36009B01" w14:textId="77777777" w:rsidTr="001D6D31">
        <w:trPr>
          <w:jc w:val="center"/>
        </w:trPr>
        <w:tc>
          <w:tcPr>
            <w:tcW w:w="4876" w:type="dxa"/>
          </w:tcPr>
          <w:p w14:paraId="39B364E0" w14:textId="77777777" w:rsidR="00624EE4" w:rsidRPr="00470220" w:rsidRDefault="00624EE4" w:rsidP="001D6D31">
            <w:pPr>
              <w:pStyle w:val="Normal6"/>
            </w:pPr>
          </w:p>
        </w:tc>
        <w:tc>
          <w:tcPr>
            <w:tcW w:w="4876" w:type="dxa"/>
            <w:hideMark/>
          </w:tcPr>
          <w:p w14:paraId="3231A7D6" w14:textId="77777777" w:rsidR="00624EE4" w:rsidRPr="00470220" w:rsidRDefault="00624EE4" w:rsidP="001D6D31">
            <w:pPr>
              <w:pStyle w:val="Normal6"/>
              <w:rPr>
                <w:szCs w:val="24"/>
              </w:rPr>
            </w:pPr>
            <w:r w:rsidRPr="00470220">
              <w:rPr>
                <w:b/>
                <w:i/>
              </w:rPr>
              <w:t>"1a. Med henblik på artikel 12a lagres alle datasæt vedrørende en genbosat tredjelandsstatsborger eller en statsløs person i det centrale system i fem år fra den dato, hvor fingeraftrykkene blev optaget."</w:t>
            </w:r>
          </w:p>
        </w:tc>
      </w:tr>
    </w:tbl>
    <w:p w14:paraId="50473C2B"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7DC3069" w14:textId="77777777" w:rsidR="00624EE4" w:rsidRPr="00470220" w:rsidRDefault="00624EE4" w:rsidP="00624EE4">
      <w:r w:rsidRPr="005355CF">
        <w:rPr>
          <w:rStyle w:val="HideTWBExt"/>
        </w:rPr>
        <w:t>&lt;/Amend&gt;</w:t>
      </w:r>
    </w:p>
    <w:p w14:paraId="41D2B071"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252</w:t>
      </w:r>
      <w:r w:rsidRPr="005355CF">
        <w:rPr>
          <w:rStyle w:val="HideTWBExt"/>
          <w:b w:val="0"/>
        </w:rPr>
        <w:t>&lt;/NumAm&gt;</w:t>
      </w:r>
    </w:p>
    <w:p w14:paraId="4AC7B884"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6AFE7525" w14:textId="77777777" w:rsidR="00624EE4" w:rsidRPr="00470220" w:rsidRDefault="00624EE4" w:rsidP="00624EE4">
      <w:r w:rsidRPr="005355CF">
        <w:rPr>
          <w:rStyle w:val="HideTWBExt"/>
        </w:rPr>
        <w:t>&lt;/RepeatBlock-By&gt;</w:t>
      </w:r>
    </w:p>
    <w:p w14:paraId="3EE0FA7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7F4670A" w14:textId="77777777" w:rsidR="00624EE4" w:rsidRPr="00470220" w:rsidRDefault="00624EE4" w:rsidP="00624EE4">
      <w:pPr>
        <w:pStyle w:val="NormalBold"/>
      </w:pPr>
      <w:r w:rsidRPr="005355CF">
        <w:rPr>
          <w:rStyle w:val="HideTWBExt"/>
          <w:b w:val="0"/>
        </w:rPr>
        <w:t>&lt;Article&gt;</w:t>
      </w:r>
      <w:r w:rsidRPr="00470220">
        <w:t>Dispositive del – nr. 21 b – artikel 17 – stk. 4</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902418C" w14:textId="77777777" w:rsidTr="001D6D31">
        <w:trPr>
          <w:jc w:val="center"/>
        </w:trPr>
        <w:tc>
          <w:tcPr>
            <w:tcW w:w="9752" w:type="dxa"/>
            <w:gridSpan w:val="2"/>
          </w:tcPr>
          <w:p w14:paraId="5621C7FE" w14:textId="77777777" w:rsidR="00624EE4" w:rsidRPr="00470220" w:rsidRDefault="00624EE4" w:rsidP="001D6D31">
            <w:pPr>
              <w:keepNext/>
            </w:pPr>
          </w:p>
        </w:tc>
      </w:tr>
      <w:tr w:rsidR="00176F35" w:rsidRPr="00470220" w14:paraId="6319EED3" w14:textId="77777777" w:rsidTr="001D6D31">
        <w:trPr>
          <w:jc w:val="center"/>
        </w:trPr>
        <w:tc>
          <w:tcPr>
            <w:tcW w:w="4876" w:type="dxa"/>
            <w:hideMark/>
          </w:tcPr>
          <w:p w14:paraId="169995BE" w14:textId="77777777" w:rsidR="00624EE4" w:rsidRPr="00470220" w:rsidRDefault="00624EE4" w:rsidP="001D6D31">
            <w:pPr>
              <w:pStyle w:val="ColumnHeading"/>
              <w:keepNext/>
            </w:pPr>
            <w:r w:rsidRPr="00470220">
              <w:t>Kommissionens forslag</w:t>
            </w:r>
          </w:p>
        </w:tc>
        <w:tc>
          <w:tcPr>
            <w:tcW w:w="4876" w:type="dxa"/>
            <w:hideMark/>
          </w:tcPr>
          <w:p w14:paraId="1D12537F" w14:textId="77777777" w:rsidR="00624EE4" w:rsidRPr="00470220" w:rsidRDefault="00624EE4" w:rsidP="001D6D31">
            <w:pPr>
              <w:pStyle w:val="ColumnHeading"/>
              <w:keepNext/>
            </w:pPr>
            <w:r w:rsidRPr="00470220">
              <w:t>Ændringsforslag</w:t>
            </w:r>
          </w:p>
        </w:tc>
      </w:tr>
      <w:tr w:rsidR="00176F35" w:rsidRPr="00470220" w14:paraId="3BB761B8" w14:textId="77777777" w:rsidTr="001D6D31">
        <w:trPr>
          <w:jc w:val="center"/>
        </w:trPr>
        <w:tc>
          <w:tcPr>
            <w:tcW w:w="4876" w:type="dxa"/>
            <w:hideMark/>
          </w:tcPr>
          <w:p w14:paraId="74EBFDA0" w14:textId="77777777" w:rsidR="00624EE4" w:rsidRPr="00470220" w:rsidRDefault="00624EE4" w:rsidP="001D6D31">
            <w:pPr>
              <w:pStyle w:val="Normal6"/>
            </w:pPr>
            <w:r w:rsidRPr="00470220">
              <w:t>(4)</w:t>
            </w:r>
            <w:r w:rsidRPr="00470220">
              <w:tab/>
              <w:t>"Efter udløbet af de i nærværende artikels stk. 1-3a omhandlede lagringsperioder slettes de pågældende oplysninger om de registrerede fra det centrale system og fra CIR</w:t>
            </w:r>
            <w:r w:rsidRPr="00470220">
              <w:rPr>
                <w:b/>
                <w:bCs/>
                <w:i/>
                <w:iCs/>
              </w:rPr>
              <w:t>, hvis det er relevant</w:t>
            </w:r>
            <w:r w:rsidRPr="00470220">
              <w:t>."</w:t>
            </w:r>
          </w:p>
        </w:tc>
        <w:tc>
          <w:tcPr>
            <w:tcW w:w="4876" w:type="dxa"/>
            <w:hideMark/>
          </w:tcPr>
          <w:p w14:paraId="1C6DCF53" w14:textId="77777777" w:rsidR="00624EE4" w:rsidRPr="00470220" w:rsidRDefault="00624EE4" w:rsidP="001D6D31">
            <w:pPr>
              <w:pStyle w:val="Normal6"/>
              <w:rPr>
                <w:szCs w:val="24"/>
              </w:rPr>
            </w:pPr>
            <w:r w:rsidRPr="00470220">
              <w:t>(4)</w:t>
            </w:r>
            <w:r w:rsidRPr="00470220">
              <w:tab/>
              <w:t>"Efter udløbet af de i nærværende artikels stk. 1-3a omhandlede lagringsperioder slettes de pågældende oplysninger om de registrerede fra det centrale system og fra CIR."</w:t>
            </w:r>
          </w:p>
        </w:tc>
      </w:tr>
    </w:tbl>
    <w:p w14:paraId="052C9D0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B90A61B" w14:textId="77777777" w:rsidR="00624EE4" w:rsidRPr="00470220" w:rsidRDefault="00624EE4" w:rsidP="00624EE4">
      <w:r w:rsidRPr="005355CF">
        <w:rPr>
          <w:rStyle w:val="HideTWBExt"/>
        </w:rPr>
        <w:t>&lt;/Amend&gt;</w:t>
      </w:r>
    </w:p>
    <w:p w14:paraId="4130B8F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253</w:t>
      </w:r>
      <w:r w:rsidRPr="005355CF">
        <w:rPr>
          <w:rStyle w:val="HideTWBExt"/>
          <w:b w:val="0"/>
        </w:rPr>
        <w:t>&lt;/NumAm&gt;</w:t>
      </w:r>
    </w:p>
    <w:p w14:paraId="0535145C"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605AB01D" w14:textId="77777777" w:rsidR="00624EE4" w:rsidRPr="00470220" w:rsidRDefault="00624EE4" w:rsidP="00624EE4">
      <w:r w:rsidRPr="005355CF">
        <w:rPr>
          <w:rStyle w:val="HideTWBExt"/>
        </w:rPr>
        <w:t>&lt;/RepeatBlock-By&gt;</w:t>
      </w:r>
    </w:p>
    <w:p w14:paraId="1223263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97D27F3" w14:textId="77777777" w:rsidR="00624EE4" w:rsidRPr="00470220" w:rsidRDefault="00624EE4" w:rsidP="00624EE4">
      <w:pPr>
        <w:pStyle w:val="NormalBold"/>
      </w:pPr>
      <w:r w:rsidRPr="005355CF">
        <w:rPr>
          <w:rStyle w:val="HideTWBExt"/>
          <w:b w:val="0"/>
        </w:rPr>
        <w:t>&lt;Article&gt;</w:t>
      </w:r>
      <w:r w:rsidRPr="00470220">
        <w:t>Dispositive del – nr. 22 – artikel 19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10BE1D2" w14:textId="77777777" w:rsidTr="001D6D31">
        <w:trPr>
          <w:jc w:val="center"/>
        </w:trPr>
        <w:tc>
          <w:tcPr>
            <w:tcW w:w="9752" w:type="dxa"/>
            <w:gridSpan w:val="2"/>
          </w:tcPr>
          <w:p w14:paraId="017282AD" w14:textId="77777777" w:rsidR="00624EE4" w:rsidRPr="00470220" w:rsidRDefault="00624EE4" w:rsidP="001D6D31">
            <w:pPr>
              <w:keepNext/>
            </w:pPr>
          </w:p>
        </w:tc>
      </w:tr>
      <w:tr w:rsidR="00176F35" w:rsidRPr="00470220" w14:paraId="5FEAE7AF" w14:textId="77777777" w:rsidTr="001D6D31">
        <w:trPr>
          <w:jc w:val="center"/>
        </w:trPr>
        <w:tc>
          <w:tcPr>
            <w:tcW w:w="4876" w:type="dxa"/>
            <w:hideMark/>
          </w:tcPr>
          <w:p w14:paraId="5FE2E6E4" w14:textId="77777777" w:rsidR="00624EE4" w:rsidRPr="00470220" w:rsidRDefault="00624EE4" w:rsidP="001D6D31">
            <w:pPr>
              <w:pStyle w:val="ColumnHeading"/>
              <w:keepNext/>
            </w:pPr>
            <w:r w:rsidRPr="00470220">
              <w:t>Kommissionens forslag</w:t>
            </w:r>
          </w:p>
        </w:tc>
        <w:tc>
          <w:tcPr>
            <w:tcW w:w="4876" w:type="dxa"/>
            <w:hideMark/>
          </w:tcPr>
          <w:p w14:paraId="1EC0A79D" w14:textId="77777777" w:rsidR="00624EE4" w:rsidRPr="00470220" w:rsidRDefault="00624EE4" w:rsidP="001D6D31">
            <w:pPr>
              <w:pStyle w:val="ColumnHeading"/>
              <w:keepNext/>
            </w:pPr>
            <w:r w:rsidRPr="00470220">
              <w:t>Ændringsforslag</w:t>
            </w:r>
          </w:p>
        </w:tc>
      </w:tr>
      <w:tr w:rsidR="00176F35" w:rsidRPr="00470220" w14:paraId="67B02509" w14:textId="77777777" w:rsidTr="001D6D31">
        <w:trPr>
          <w:jc w:val="center"/>
        </w:trPr>
        <w:tc>
          <w:tcPr>
            <w:tcW w:w="4876" w:type="dxa"/>
            <w:hideMark/>
          </w:tcPr>
          <w:p w14:paraId="51C70083" w14:textId="77777777" w:rsidR="00624EE4" w:rsidRPr="00470220" w:rsidRDefault="00624EE4" w:rsidP="001D6D31">
            <w:pPr>
              <w:pStyle w:val="Normal6"/>
            </w:pPr>
            <w:r w:rsidRPr="00470220">
              <w:t>1.</w:t>
            </w:r>
            <w:r w:rsidRPr="00470220">
              <w:tab/>
              <w:t xml:space="preserve">Den oprindelsesmedlemsstat, der har indrømmet international beskyttelse til en person, hvis oplysninger tidligere var registreret i det centrale system og i CIR, hvis det er relevant, i medfør af artikel 12, mærker med henblik på artikel 1, stk. 1, litra a), de pågældende oplysninger i overensstemmelse med de krav til elektronisk kommunikation med det centrale system, som eu-LISA fastlægger. Mærkningen lagres i det centrale system i henhold til artikel 17, stk. 1,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den videregav vedrørende personer omhandlet i artikel 10, stk. 1, artikel 13, stk. 1, </w:t>
            </w:r>
            <w:r w:rsidRPr="00470220">
              <w:rPr>
                <w:b/>
                <w:bCs/>
                <w:i/>
                <w:iCs/>
              </w:rPr>
              <w:t xml:space="preserve">artikel </w:t>
            </w:r>
            <w:r w:rsidRPr="00470220">
              <w:rPr>
                <w:b/>
                <w:bCs/>
                <w:i/>
                <w:iCs/>
              </w:rPr>
              <w:lastRenderedPageBreak/>
              <w:t>14, stk. 1, eller artikel 14a, stk. 1</w:t>
            </w:r>
            <w:r w:rsidRPr="00470220">
              <w:t>. De pågældende oprindelsesmedlemsstater mærker også de tilsvarende datasæt.</w:t>
            </w:r>
          </w:p>
        </w:tc>
        <w:tc>
          <w:tcPr>
            <w:tcW w:w="4876" w:type="dxa"/>
            <w:hideMark/>
          </w:tcPr>
          <w:p w14:paraId="5A6B768F" w14:textId="77777777" w:rsidR="00624EE4" w:rsidRPr="00470220" w:rsidRDefault="00624EE4" w:rsidP="001D6D31">
            <w:pPr>
              <w:pStyle w:val="Normal6"/>
              <w:rPr>
                <w:szCs w:val="24"/>
              </w:rPr>
            </w:pPr>
            <w:r w:rsidRPr="00470220">
              <w:lastRenderedPageBreak/>
              <w:t>1.</w:t>
            </w:r>
            <w:r w:rsidRPr="00470220">
              <w:tab/>
              <w:t>Den oprindelsesmedlemsstat, der har indrømmet international beskyttelse til en person, hvis oplysninger tidligere var registreret i det centrale system og i CIR, hvis det er relevant, i medfør af artikel 12</w:t>
            </w:r>
            <w:r w:rsidRPr="00470220">
              <w:rPr>
                <w:b/>
                <w:bCs/>
              </w:rPr>
              <w:t xml:space="preserve"> </w:t>
            </w:r>
            <w:r w:rsidRPr="00470220">
              <w:rPr>
                <w:b/>
                <w:bCs/>
                <w:i/>
                <w:iCs/>
              </w:rPr>
              <w:t>eller</w:t>
            </w:r>
            <w:r w:rsidRPr="00470220">
              <w:rPr>
                <w:b/>
                <w:bCs/>
              </w:rPr>
              <w:t xml:space="preserve"> </w:t>
            </w:r>
            <w:r w:rsidRPr="00470220">
              <w:rPr>
                <w:b/>
                <w:bCs/>
                <w:i/>
                <w:iCs/>
              </w:rPr>
              <w:t>12a</w:t>
            </w:r>
            <w:r w:rsidRPr="00470220">
              <w:t xml:space="preserve">, mærker med henblik på artikel 1, stk. 1, litra a), </w:t>
            </w:r>
            <w:r w:rsidRPr="00470220">
              <w:rPr>
                <w:b/>
                <w:bCs/>
                <w:i/>
                <w:iCs/>
              </w:rPr>
              <w:t xml:space="preserve">og artikel 1, stk. 1, litra b), </w:t>
            </w:r>
            <w:r w:rsidRPr="00470220">
              <w:t xml:space="preserve">de pågældende oplysninger i overensstemmelse med de krav til elektronisk kommunikation med det centrale system, som eu-LISA fastlægger. Mærkningen lagres i det centrale system i henhold til artikel 17, stk. 1, </w:t>
            </w:r>
            <w:r w:rsidRPr="00470220">
              <w:rPr>
                <w:b/>
                <w:bCs/>
                <w:i/>
                <w:iCs/>
              </w:rPr>
              <w:t>og artikel 17, stk. 1a,</w:t>
            </w:r>
            <w:r w:rsidRPr="00470220">
              <w:t xml:space="preserve">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den </w:t>
            </w:r>
            <w:r w:rsidRPr="00470220">
              <w:lastRenderedPageBreak/>
              <w:t xml:space="preserve">videregav vedrørende personer omhandlet i artikel 10, stk. 1, </w:t>
            </w:r>
            <w:r w:rsidRPr="00470220">
              <w:rPr>
                <w:b/>
                <w:bCs/>
                <w:i/>
                <w:iCs/>
              </w:rPr>
              <w:t>artikel 12, litra b), eller</w:t>
            </w:r>
            <w:r w:rsidRPr="00470220">
              <w:t xml:space="preserve"> artikel 13, stk. 1. De pågældende oprindelsesmedlemsstater mærker også de tilsvarende datasæt.</w:t>
            </w:r>
          </w:p>
        </w:tc>
      </w:tr>
    </w:tbl>
    <w:p w14:paraId="6B89C958"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FFE3792" w14:textId="77777777" w:rsidR="00624EE4" w:rsidRPr="00470220" w:rsidRDefault="00624EE4" w:rsidP="00624EE4">
      <w:r w:rsidRPr="005355CF">
        <w:rPr>
          <w:rStyle w:val="HideTWBExt"/>
        </w:rPr>
        <w:t>&lt;/Amend&gt;</w:t>
      </w:r>
    </w:p>
    <w:p w14:paraId="46C33AE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254</w:t>
      </w:r>
      <w:r w:rsidRPr="005355CF">
        <w:rPr>
          <w:rStyle w:val="HideTWBExt"/>
          <w:b w:val="0"/>
        </w:rPr>
        <w:t>&lt;/NumAm&gt;</w:t>
      </w:r>
    </w:p>
    <w:p w14:paraId="4AB868B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F972847" w14:textId="77777777" w:rsidR="00624EE4" w:rsidRPr="00470220" w:rsidRDefault="00624EE4" w:rsidP="00624EE4">
      <w:r w:rsidRPr="005355CF">
        <w:rPr>
          <w:rStyle w:val="HideTWBExt"/>
        </w:rPr>
        <w:t>&lt;/RepeatBlock-By&gt;</w:t>
      </w:r>
    </w:p>
    <w:p w14:paraId="04F0EAD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96CD7D3" w14:textId="77777777" w:rsidR="00624EE4" w:rsidRPr="00470220" w:rsidRDefault="00624EE4" w:rsidP="00624EE4">
      <w:pPr>
        <w:pStyle w:val="NormalBold"/>
      </w:pPr>
      <w:r w:rsidRPr="005355CF">
        <w:rPr>
          <w:rStyle w:val="HideTWBExt"/>
          <w:b w:val="0"/>
        </w:rPr>
        <w:t>&lt;Article&gt;</w:t>
      </w:r>
      <w:r w:rsidRPr="00470220">
        <w:t>Dispositive del – nr. 22 – artikel 19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B16BF2C" w14:textId="77777777" w:rsidTr="001D6D31">
        <w:trPr>
          <w:jc w:val="center"/>
        </w:trPr>
        <w:tc>
          <w:tcPr>
            <w:tcW w:w="9752" w:type="dxa"/>
            <w:gridSpan w:val="2"/>
          </w:tcPr>
          <w:p w14:paraId="4FA07E36" w14:textId="77777777" w:rsidR="00624EE4" w:rsidRPr="00470220" w:rsidRDefault="00624EE4" w:rsidP="001D6D31">
            <w:pPr>
              <w:keepNext/>
            </w:pPr>
          </w:p>
        </w:tc>
      </w:tr>
      <w:tr w:rsidR="00176F35" w:rsidRPr="00470220" w14:paraId="62157DC5" w14:textId="77777777" w:rsidTr="001D6D31">
        <w:trPr>
          <w:jc w:val="center"/>
        </w:trPr>
        <w:tc>
          <w:tcPr>
            <w:tcW w:w="4876" w:type="dxa"/>
            <w:hideMark/>
          </w:tcPr>
          <w:p w14:paraId="12B0E7DC" w14:textId="77777777" w:rsidR="00624EE4" w:rsidRPr="00470220" w:rsidRDefault="00624EE4" w:rsidP="001D6D31">
            <w:pPr>
              <w:pStyle w:val="ColumnHeading"/>
              <w:keepNext/>
            </w:pPr>
            <w:r w:rsidRPr="00470220">
              <w:t>Kommissionens forslag</w:t>
            </w:r>
          </w:p>
        </w:tc>
        <w:tc>
          <w:tcPr>
            <w:tcW w:w="4876" w:type="dxa"/>
            <w:hideMark/>
          </w:tcPr>
          <w:p w14:paraId="27BB937A" w14:textId="77777777" w:rsidR="00624EE4" w:rsidRPr="00470220" w:rsidRDefault="00624EE4" w:rsidP="001D6D31">
            <w:pPr>
              <w:pStyle w:val="ColumnHeading"/>
              <w:keepNext/>
            </w:pPr>
            <w:r w:rsidRPr="00470220">
              <w:t>Ændringsforslag</w:t>
            </w:r>
          </w:p>
        </w:tc>
      </w:tr>
      <w:tr w:rsidR="00176F35" w:rsidRPr="00470220" w14:paraId="173C52A8" w14:textId="77777777" w:rsidTr="001D6D31">
        <w:trPr>
          <w:jc w:val="center"/>
        </w:trPr>
        <w:tc>
          <w:tcPr>
            <w:tcW w:w="4876" w:type="dxa"/>
            <w:hideMark/>
          </w:tcPr>
          <w:p w14:paraId="6D86CF39" w14:textId="77777777" w:rsidR="00624EE4" w:rsidRPr="00470220" w:rsidRDefault="00624EE4" w:rsidP="001D6D31">
            <w:pPr>
              <w:pStyle w:val="Normal6"/>
            </w:pPr>
            <w:r w:rsidRPr="00470220">
              <w:t>1.</w:t>
            </w:r>
            <w:r w:rsidRPr="00470220">
              <w:tab/>
              <w:t>Den oprindelsesmedlemsstat, der har indrømmet international beskyttelse til en person, hvis oplysninger tidligere var registreret i det centrale system og i CIR</w:t>
            </w:r>
            <w:r w:rsidRPr="00470220">
              <w:rPr>
                <w:b/>
                <w:bCs/>
                <w:i/>
                <w:iCs/>
              </w:rPr>
              <w:t>, hvis det er relevant,</w:t>
            </w:r>
            <w:r w:rsidRPr="00470220">
              <w:t xml:space="preserve"> i medfør af artikel 12, mærker med henblik på artikel 1, stk. 1, litra a), de pågældende oplysninger i overensstemmelse med de krav til elektronisk kommunikation med det centrale system, som eu-LISA fastlægger. Mærkningen lagres i det centrale system i henhold til artikel 17, stk. 1,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den videregav vedrørende personer omhandlet i artikel 10, stk. 1, artikel 13, stk. 1, </w:t>
            </w:r>
            <w:r w:rsidRPr="00470220">
              <w:rPr>
                <w:b/>
                <w:bCs/>
                <w:i/>
                <w:iCs/>
              </w:rPr>
              <w:t>artikel 14, stk. 1,</w:t>
            </w:r>
            <w:r w:rsidRPr="00470220">
              <w:t xml:space="preserve"> eller artikel 14a, stk. 1. De pågældende oprindelsesmedlemsstater mærker også de tilsvarende datasæt.</w:t>
            </w:r>
          </w:p>
        </w:tc>
        <w:tc>
          <w:tcPr>
            <w:tcW w:w="4876" w:type="dxa"/>
            <w:hideMark/>
          </w:tcPr>
          <w:p w14:paraId="67C8A3AF" w14:textId="77777777" w:rsidR="00624EE4" w:rsidRPr="00470220" w:rsidRDefault="00624EE4" w:rsidP="001D6D31">
            <w:pPr>
              <w:pStyle w:val="Normal6"/>
              <w:rPr>
                <w:szCs w:val="24"/>
              </w:rPr>
            </w:pPr>
            <w:r w:rsidRPr="00470220">
              <w:t>1.</w:t>
            </w:r>
            <w:r w:rsidRPr="00470220">
              <w:tab/>
              <w:t>Den oprindelsesmedlemsstat, der har indrømmet international beskyttelse til en person, hvis oplysninger tidligere var registreret i det centrale system og i CIR i medfør af artikel 12, mærker med henblik på artikel 1, stk. 1, litra a), de pågældende oplysninger i overensstemmelse med de krav til elektronisk kommunikation med det centrale system, som eu-LISA fastlægger. Mærkningen lagres i det centrale system i henhold til artikel 17, stk. 1,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den videregav vedrørende personer omhandlet i artikel, artikel 13, stk. 1, eller artikel 14a, stk. 1. De pågældende oprindelsesmedlemsstater mærker også de tilsvarende datasæt.</w:t>
            </w:r>
          </w:p>
        </w:tc>
      </w:tr>
    </w:tbl>
    <w:p w14:paraId="003BC7F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072BC14" w14:textId="77777777" w:rsidR="00624EE4" w:rsidRPr="00470220" w:rsidRDefault="00624EE4" w:rsidP="00624EE4">
      <w:r w:rsidRPr="005355CF">
        <w:rPr>
          <w:rStyle w:val="HideTWBExt"/>
        </w:rPr>
        <w:t>&lt;/Amend&gt;</w:t>
      </w:r>
    </w:p>
    <w:p w14:paraId="6F378507"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255</w:t>
      </w:r>
      <w:r w:rsidRPr="005355CF">
        <w:rPr>
          <w:rStyle w:val="HideTWBExt"/>
          <w:b w:val="0"/>
        </w:rPr>
        <w:t>&lt;/NumAm&gt;</w:t>
      </w:r>
    </w:p>
    <w:p w14:paraId="3FF74159"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0B92CB14" w14:textId="77777777" w:rsidR="00624EE4" w:rsidRPr="00470220" w:rsidRDefault="00624EE4" w:rsidP="00624EE4">
      <w:r w:rsidRPr="005355CF">
        <w:rPr>
          <w:rStyle w:val="HideTWBExt"/>
        </w:rPr>
        <w:t>&lt;/RepeatBlock-By&gt;</w:t>
      </w:r>
    </w:p>
    <w:p w14:paraId="1985664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DB18B7C" w14:textId="77777777" w:rsidR="00624EE4" w:rsidRPr="00470220" w:rsidRDefault="00624EE4" w:rsidP="00624EE4">
      <w:pPr>
        <w:pStyle w:val="NormalBold"/>
      </w:pPr>
      <w:r w:rsidRPr="005355CF">
        <w:rPr>
          <w:rStyle w:val="HideTWBExt"/>
          <w:b w:val="0"/>
        </w:rPr>
        <w:t>&lt;Article&gt;</w:t>
      </w:r>
      <w:r w:rsidRPr="00470220">
        <w:t>Dispositive del – nr. 22 – artikel 19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5A2F54A" w14:textId="77777777" w:rsidTr="001D6D31">
        <w:trPr>
          <w:jc w:val="center"/>
        </w:trPr>
        <w:tc>
          <w:tcPr>
            <w:tcW w:w="9752" w:type="dxa"/>
            <w:gridSpan w:val="2"/>
          </w:tcPr>
          <w:p w14:paraId="0F40D7C9" w14:textId="77777777" w:rsidR="00624EE4" w:rsidRPr="00470220" w:rsidRDefault="00624EE4" w:rsidP="001D6D31">
            <w:pPr>
              <w:keepNext/>
            </w:pPr>
          </w:p>
        </w:tc>
      </w:tr>
      <w:tr w:rsidR="00176F35" w:rsidRPr="00470220" w14:paraId="0694AC2C" w14:textId="77777777" w:rsidTr="001D6D31">
        <w:trPr>
          <w:jc w:val="center"/>
        </w:trPr>
        <w:tc>
          <w:tcPr>
            <w:tcW w:w="4876" w:type="dxa"/>
            <w:hideMark/>
          </w:tcPr>
          <w:p w14:paraId="17A8E55D" w14:textId="77777777" w:rsidR="00624EE4" w:rsidRPr="00470220" w:rsidRDefault="00624EE4" w:rsidP="001D6D31">
            <w:pPr>
              <w:pStyle w:val="ColumnHeading"/>
              <w:keepNext/>
            </w:pPr>
            <w:r w:rsidRPr="00470220">
              <w:t>Kommissionens forslag</w:t>
            </w:r>
          </w:p>
        </w:tc>
        <w:tc>
          <w:tcPr>
            <w:tcW w:w="4876" w:type="dxa"/>
            <w:hideMark/>
          </w:tcPr>
          <w:p w14:paraId="4573CD38" w14:textId="77777777" w:rsidR="00624EE4" w:rsidRPr="00470220" w:rsidRDefault="00624EE4" w:rsidP="001D6D31">
            <w:pPr>
              <w:pStyle w:val="ColumnHeading"/>
              <w:keepNext/>
            </w:pPr>
            <w:r w:rsidRPr="00470220">
              <w:t>Ændringsforslag</w:t>
            </w:r>
          </w:p>
        </w:tc>
      </w:tr>
      <w:tr w:rsidR="00176F35" w:rsidRPr="00470220" w14:paraId="711C79B5" w14:textId="77777777" w:rsidTr="001D6D31">
        <w:trPr>
          <w:jc w:val="center"/>
        </w:trPr>
        <w:tc>
          <w:tcPr>
            <w:tcW w:w="4876" w:type="dxa"/>
            <w:hideMark/>
          </w:tcPr>
          <w:p w14:paraId="109DCAC3" w14:textId="77777777" w:rsidR="00624EE4" w:rsidRPr="00470220" w:rsidRDefault="00624EE4" w:rsidP="001D6D31">
            <w:pPr>
              <w:pStyle w:val="Normal6"/>
            </w:pPr>
            <w:r w:rsidRPr="00470220">
              <w:t>2.</w:t>
            </w:r>
            <w:r w:rsidRPr="00470220">
              <w:tab/>
              <w:t>Oplysninger om personer med international beskyttelse, der opbevares i det centrale system og i CIR, hvis det er relevant, og er mærket i henhold til nærværende artikels stk. 1, stilles til rådighed til sammenligninger med henblik på formålene i artikel 1, stk. 1, litra d)</w:t>
            </w:r>
            <w:r w:rsidRPr="00470220">
              <w:rPr>
                <w:b/>
                <w:bCs/>
                <w:i/>
                <w:iCs/>
              </w:rPr>
              <w:t xml:space="preserve">, indtil den dato, hvor oplysningerne automatisk slettes fra </w:t>
            </w:r>
            <w:r w:rsidRPr="00470220">
              <w:t>det centrale system</w:t>
            </w:r>
            <w:r w:rsidRPr="00470220">
              <w:rPr>
                <w:b/>
                <w:bCs/>
                <w:i/>
                <w:iCs/>
              </w:rPr>
              <w:t xml:space="preserve"> og fra CIR i henhold til </w:t>
            </w:r>
            <w:r w:rsidRPr="00470220">
              <w:t xml:space="preserve">artikel </w:t>
            </w:r>
            <w:r w:rsidRPr="00470220">
              <w:rPr>
                <w:b/>
                <w:bCs/>
                <w:i/>
                <w:iCs/>
              </w:rPr>
              <w:t>17, stk. 4</w:t>
            </w:r>
            <w:r w:rsidRPr="00470220">
              <w:t>.</w:t>
            </w:r>
          </w:p>
        </w:tc>
        <w:tc>
          <w:tcPr>
            <w:tcW w:w="4876" w:type="dxa"/>
            <w:hideMark/>
          </w:tcPr>
          <w:p w14:paraId="107845DA" w14:textId="77777777" w:rsidR="00624EE4" w:rsidRPr="00470220" w:rsidRDefault="00624EE4" w:rsidP="001D6D31">
            <w:pPr>
              <w:pStyle w:val="Normal6"/>
              <w:rPr>
                <w:szCs w:val="24"/>
              </w:rPr>
            </w:pPr>
            <w:r w:rsidRPr="00470220">
              <w:t>2.</w:t>
            </w:r>
            <w:r w:rsidRPr="00470220">
              <w:tab/>
              <w:t xml:space="preserve">Oplysninger om personer med international beskyttelse, der opbevares i det centrale system og i CIR, hvis det er relevant, og er mærket i henhold til nærværende artikels stk. 1, stilles </w:t>
            </w:r>
            <w:r w:rsidRPr="00470220">
              <w:rPr>
                <w:b/>
                <w:bCs/>
                <w:i/>
                <w:iCs/>
              </w:rPr>
              <w:t>ikke</w:t>
            </w:r>
            <w:r w:rsidRPr="00470220">
              <w:t xml:space="preserve"> til rådighed til sammenligninger med henblik på formålene i artikel 1, stk. 1, litra d)</w:t>
            </w:r>
            <w:r w:rsidRPr="00470220">
              <w:rPr>
                <w:b/>
                <w:bCs/>
                <w:i/>
                <w:iCs/>
              </w:rPr>
              <w:t>.</w:t>
            </w:r>
            <w:r w:rsidRPr="00470220">
              <w:t xml:space="preserve"> Det centrale system </w:t>
            </w:r>
            <w:r w:rsidRPr="00470220">
              <w:rPr>
                <w:b/>
                <w:bCs/>
                <w:i/>
                <w:iCs/>
              </w:rPr>
              <w:t xml:space="preserve">blokerer automatisk sådanne oplysninger for videregivelse i tilfælde af en anmodning om sammenligning med henblik på </w:t>
            </w:r>
            <w:r w:rsidRPr="00470220">
              <w:t xml:space="preserve">artikel </w:t>
            </w:r>
            <w:r w:rsidRPr="00470220">
              <w:rPr>
                <w:b/>
                <w:bCs/>
                <w:i/>
                <w:iCs/>
              </w:rPr>
              <w:t>1, stk. 1, litra d), hvorimod oplysningerne fortsat stilles til rådighed til sammenligning til de i artikel 1, stk. 1, litra a), fastsatte formål, indtil de bliver slettet</w:t>
            </w:r>
            <w:r w:rsidRPr="00470220">
              <w:t xml:space="preserve">. </w:t>
            </w:r>
            <w:r w:rsidRPr="00470220">
              <w:rPr>
                <w:b/>
                <w:i/>
              </w:rPr>
              <w:t>Blokerede oplysninger videregives ikke, og det centrale system sender et negativt resultat tilbage til den begærende medlemsstat i tilfælde af et hit.</w:t>
            </w:r>
          </w:p>
        </w:tc>
      </w:tr>
    </w:tbl>
    <w:p w14:paraId="6C7619D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9C9A446" w14:textId="77777777" w:rsidR="00624EE4" w:rsidRPr="00470220" w:rsidRDefault="00624EE4" w:rsidP="00624EE4">
      <w:r w:rsidRPr="005355CF">
        <w:rPr>
          <w:rStyle w:val="HideTWBExt"/>
        </w:rPr>
        <w:t>&lt;/Amend&gt;</w:t>
      </w:r>
    </w:p>
    <w:p w14:paraId="1C1F899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256</w:t>
      </w:r>
      <w:r w:rsidRPr="005355CF">
        <w:rPr>
          <w:rStyle w:val="HideTWBExt"/>
          <w:b w:val="0"/>
        </w:rPr>
        <w:t>&lt;/NumAm&gt;</w:t>
      </w:r>
    </w:p>
    <w:p w14:paraId="00ED81C1"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3297892E" w14:textId="77777777" w:rsidR="00624EE4" w:rsidRPr="00470220" w:rsidRDefault="00624EE4" w:rsidP="00624EE4">
      <w:r w:rsidRPr="005355CF">
        <w:rPr>
          <w:rStyle w:val="HideTWBExt"/>
        </w:rPr>
        <w:t>&lt;/RepeatBlock-By&gt;</w:t>
      </w:r>
    </w:p>
    <w:p w14:paraId="7A7668CC"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B9F6391" w14:textId="77777777" w:rsidR="00624EE4" w:rsidRPr="00470220" w:rsidRDefault="00624EE4" w:rsidP="00624EE4">
      <w:pPr>
        <w:pStyle w:val="NormalBold"/>
      </w:pPr>
      <w:r w:rsidRPr="005355CF">
        <w:rPr>
          <w:rStyle w:val="HideTWBExt"/>
          <w:b w:val="0"/>
        </w:rPr>
        <w:t>&lt;Article&gt;</w:t>
      </w:r>
      <w:r w:rsidRPr="00470220">
        <w:t>Dispositive del – nr. 22 – artikel 19 – stk. 2</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04BEAFD" w14:textId="77777777" w:rsidTr="001D6D31">
        <w:trPr>
          <w:jc w:val="center"/>
        </w:trPr>
        <w:tc>
          <w:tcPr>
            <w:tcW w:w="9752" w:type="dxa"/>
            <w:gridSpan w:val="2"/>
          </w:tcPr>
          <w:p w14:paraId="1CBB80E1" w14:textId="77777777" w:rsidR="00624EE4" w:rsidRPr="00470220" w:rsidRDefault="00624EE4" w:rsidP="001D6D31">
            <w:pPr>
              <w:keepNext/>
            </w:pPr>
          </w:p>
        </w:tc>
      </w:tr>
      <w:tr w:rsidR="00176F35" w:rsidRPr="00470220" w14:paraId="6FDBDB10" w14:textId="77777777" w:rsidTr="001D6D31">
        <w:trPr>
          <w:jc w:val="center"/>
        </w:trPr>
        <w:tc>
          <w:tcPr>
            <w:tcW w:w="4876" w:type="dxa"/>
            <w:hideMark/>
          </w:tcPr>
          <w:p w14:paraId="5B82CF0A" w14:textId="77777777" w:rsidR="00624EE4" w:rsidRPr="00470220" w:rsidRDefault="00624EE4" w:rsidP="001D6D31">
            <w:pPr>
              <w:pStyle w:val="ColumnHeading"/>
              <w:keepNext/>
            </w:pPr>
            <w:r w:rsidRPr="00470220">
              <w:t>Kommissionens forslag</w:t>
            </w:r>
          </w:p>
        </w:tc>
        <w:tc>
          <w:tcPr>
            <w:tcW w:w="4876" w:type="dxa"/>
            <w:hideMark/>
          </w:tcPr>
          <w:p w14:paraId="444D9863" w14:textId="77777777" w:rsidR="00624EE4" w:rsidRPr="00470220" w:rsidRDefault="00624EE4" w:rsidP="001D6D31">
            <w:pPr>
              <w:pStyle w:val="ColumnHeading"/>
              <w:keepNext/>
            </w:pPr>
            <w:r w:rsidRPr="00470220">
              <w:t>Ændringsforslag</w:t>
            </w:r>
          </w:p>
        </w:tc>
      </w:tr>
      <w:tr w:rsidR="00176F35" w:rsidRPr="00470220" w14:paraId="58AE7027" w14:textId="77777777" w:rsidTr="001D6D31">
        <w:trPr>
          <w:jc w:val="center"/>
        </w:trPr>
        <w:tc>
          <w:tcPr>
            <w:tcW w:w="4876" w:type="dxa"/>
            <w:hideMark/>
          </w:tcPr>
          <w:p w14:paraId="606FF17E" w14:textId="77777777" w:rsidR="00624EE4" w:rsidRPr="00470220" w:rsidRDefault="00624EE4" w:rsidP="001D6D31">
            <w:pPr>
              <w:pStyle w:val="Normal6"/>
            </w:pPr>
            <w:r w:rsidRPr="00470220">
              <w:t>2.</w:t>
            </w:r>
            <w:r w:rsidRPr="00470220">
              <w:tab/>
              <w:t>Oplysninger om personer med international beskyttelse, der opbevares i det centrale system og i CIR</w:t>
            </w:r>
            <w:r w:rsidRPr="00470220">
              <w:rPr>
                <w:b/>
                <w:bCs/>
                <w:i/>
                <w:iCs/>
              </w:rPr>
              <w:t>, hvis det er relevant,</w:t>
            </w:r>
            <w:r w:rsidRPr="00470220">
              <w:t xml:space="preserve"> og er mærket i henhold til nærværende artikels stk. 1, stilles til rådighed til sammenligninger med henblik på formålene i artikel 1, stk. 1, litra d), indtil den dato, hvor oplysningerne </w:t>
            </w:r>
            <w:r w:rsidRPr="00470220">
              <w:lastRenderedPageBreak/>
              <w:t>automatisk slettes fra det centrale system og fra CIR i henhold til artikel 17, stk. 4.</w:t>
            </w:r>
          </w:p>
        </w:tc>
        <w:tc>
          <w:tcPr>
            <w:tcW w:w="4876" w:type="dxa"/>
            <w:hideMark/>
          </w:tcPr>
          <w:p w14:paraId="41905234" w14:textId="77777777" w:rsidR="00624EE4" w:rsidRPr="00470220" w:rsidRDefault="00624EE4" w:rsidP="001D6D31">
            <w:pPr>
              <w:pStyle w:val="Normal6"/>
              <w:rPr>
                <w:szCs w:val="24"/>
              </w:rPr>
            </w:pPr>
            <w:r w:rsidRPr="00470220">
              <w:lastRenderedPageBreak/>
              <w:t>2.</w:t>
            </w:r>
            <w:r w:rsidRPr="00470220">
              <w:tab/>
              <w:t xml:space="preserve">Oplysninger om personer med international beskyttelse, der opbevares i det centrale system og i CIR og er mærket i henhold til nærværende artikels stk. 1, stilles til rådighed til sammenligninger med henblik på formålene i artikel 1, stk. 1, litra d), indtil den dato, hvor oplysningerne automatisk slettes fra det centrale system </w:t>
            </w:r>
            <w:r w:rsidRPr="00470220">
              <w:lastRenderedPageBreak/>
              <w:t>og fra CIR i henhold til artikel 17, stk. 4.</w:t>
            </w:r>
          </w:p>
        </w:tc>
      </w:tr>
    </w:tbl>
    <w:p w14:paraId="37116B26"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248689F" w14:textId="77777777" w:rsidR="00624EE4" w:rsidRPr="00470220" w:rsidRDefault="00624EE4" w:rsidP="00624EE4">
      <w:r w:rsidRPr="005355CF">
        <w:rPr>
          <w:rStyle w:val="HideTWBExt"/>
        </w:rPr>
        <w:t>&lt;/Amend&gt;</w:t>
      </w:r>
    </w:p>
    <w:p w14:paraId="7B599A5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257</w:t>
      </w:r>
      <w:r w:rsidRPr="005355CF">
        <w:rPr>
          <w:rStyle w:val="HideTWBExt"/>
          <w:b w:val="0"/>
        </w:rPr>
        <w:t>&lt;/NumAm&gt;</w:t>
      </w:r>
    </w:p>
    <w:p w14:paraId="37825219"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1D944AF2" w14:textId="77777777" w:rsidR="00624EE4" w:rsidRPr="00470220" w:rsidRDefault="00624EE4" w:rsidP="00624EE4">
      <w:r w:rsidRPr="005355CF">
        <w:rPr>
          <w:rStyle w:val="HideTWBExt"/>
        </w:rPr>
        <w:t>&lt;/RepeatBlock-By&gt;</w:t>
      </w:r>
    </w:p>
    <w:p w14:paraId="5D0BF2C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E6E1729" w14:textId="77777777" w:rsidR="00624EE4" w:rsidRPr="00470220" w:rsidRDefault="00624EE4" w:rsidP="00624EE4">
      <w:pPr>
        <w:pStyle w:val="NormalBold"/>
      </w:pPr>
      <w:r w:rsidRPr="005355CF">
        <w:rPr>
          <w:rStyle w:val="HideTWBExt"/>
          <w:b w:val="0"/>
        </w:rPr>
        <w:t>&lt;Article&gt;</w:t>
      </w:r>
      <w:r w:rsidRPr="00470220">
        <w:t>Dispositive del – nr. 22 – artikel 19 – stk. 3</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4B8CF4B" w14:textId="77777777" w:rsidTr="001D6D31">
        <w:trPr>
          <w:jc w:val="center"/>
        </w:trPr>
        <w:tc>
          <w:tcPr>
            <w:tcW w:w="9752" w:type="dxa"/>
            <w:gridSpan w:val="2"/>
          </w:tcPr>
          <w:p w14:paraId="507B4953" w14:textId="77777777" w:rsidR="00624EE4" w:rsidRPr="00470220" w:rsidRDefault="00624EE4" w:rsidP="001D6D31">
            <w:pPr>
              <w:keepNext/>
            </w:pPr>
          </w:p>
        </w:tc>
      </w:tr>
      <w:tr w:rsidR="00176F35" w:rsidRPr="00470220" w14:paraId="000AF760" w14:textId="77777777" w:rsidTr="001D6D31">
        <w:trPr>
          <w:jc w:val="center"/>
        </w:trPr>
        <w:tc>
          <w:tcPr>
            <w:tcW w:w="4876" w:type="dxa"/>
            <w:hideMark/>
          </w:tcPr>
          <w:p w14:paraId="60F5376D" w14:textId="77777777" w:rsidR="00624EE4" w:rsidRPr="00470220" w:rsidRDefault="00624EE4" w:rsidP="001D6D31">
            <w:pPr>
              <w:pStyle w:val="ColumnHeading"/>
              <w:keepNext/>
            </w:pPr>
            <w:r w:rsidRPr="00470220">
              <w:t>Kommissionens forslag</w:t>
            </w:r>
          </w:p>
        </w:tc>
        <w:tc>
          <w:tcPr>
            <w:tcW w:w="4876" w:type="dxa"/>
            <w:hideMark/>
          </w:tcPr>
          <w:p w14:paraId="3A5C3FDE" w14:textId="77777777" w:rsidR="00624EE4" w:rsidRPr="00470220" w:rsidRDefault="00624EE4" w:rsidP="001D6D31">
            <w:pPr>
              <w:pStyle w:val="ColumnHeading"/>
              <w:keepNext/>
            </w:pPr>
            <w:r w:rsidRPr="00470220">
              <w:t>Ændringsforslag</w:t>
            </w:r>
          </w:p>
        </w:tc>
      </w:tr>
      <w:tr w:rsidR="00176F35" w:rsidRPr="00470220" w14:paraId="4856AD4E" w14:textId="77777777" w:rsidTr="001D6D31">
        <w:trPr>
          <w:jc w:val="center"/>
        </w:trPr>
        <w:tc>
          <w:tcPr>
            <w:tcW w:w="4876" w:type="dxa"/>
            <w:hideMark/>
          </w:tcPr>
          <w:p w14:paraId="3FC0DB8B" w14:textId="77777777" w:rsidR="00624EE4" w:rsidRPr="00470220" w:rsidRDefault="00624EE4" w:rsidP="001D6D31">
            <w:pPr>
              <w:pStyle w:val="Normal6"/>
            </w:pPr>
            <w:r w:rsidRPr="00470220">
              <w:t>3.</w:t>
            </w:r>
            <w:r w:rsidRPr="00470220">
              <w:tab/>
              <w:t xml:space="preserve">Oprindelsesmedlemsstaten fjerner mærkningen af oplysningerne vedrørende en tredjelandsstatsborger eller statsløs, hvis oplysninger tidligere var mærket i overensstemmelse med nærværende artikels stk. 1 eller 2, i tilfælde af </w:t>
            </w:r>
            <w:r w:rsidRPr="00470220">
              <w:rPr>
                <w:b/>
                <w:bCs/>
                <w:i/>
                <w:iCs/>
              </w:rPr>
              <w:t>inddragelse</w:t>
            </w:r>
            <w:r w:rsidRPr="00470220">
              <w:t xml:space="preserve"> af vedkommendes status i medfør af artikel 14 eller </w:t>
            </w:r>
            <w:r w:rsidRPr="00470220">
              <w:rPr>
                <w:b/>
                <w:bCs/>
                <w:i/>
                <w:iCs/>
              </w:rPr>
              <w:t>20</w:t>
            </w:r>
            <w:r w:rsidRPr="00470220">
              <w:t xml:space="preserve"> i </w:t>
            </w:r>
            <w:r w:rsidRPr="00470220">
              <w:rPr>
                <w:b/>
                <w:bCs/>
                <w:i/>
                <w:iCs/>
              </w:rPr>
              <w:t>forordning (EU) nr. XXX/XXX [kvalifikationsforordningen</w:t>
            </w:r>
            <w:r w:rsidRPr="00470220">
              <w:t>].</w:t>
            </w:r>
          </w:p>
        </w:tc>
        <w:tc>
          <w:tcPr>
            <w:tcW w:w="4876" w:type="dxa"/>
            <w:hideMark/>
          </w:tcPr>
          <w:p w14:paraId="64B329C7" w14:textId="77777777" w:rsidR="00624EE4" w:rsidRPr="00470220" w:rsidRDefault="00624EE4" w:rsidP="001D6D31">
            <w:pPr>
              <w:pStyle w:val="Normal6"/>
              <w:rPr>
                <w:szCs w:val="24"/>
              </w:rPr>
            </w:pPr>
            <w:r w:rsidRPr="00470220">
              <w:t>3.</w:t>
            </w:r>
            <w:r w:rsidRPr="00470220">
              <w:tab/>
              <w:t xml:space="preserve">Oprindelsesmedlemsstaten fjerner mærkningen </w:t>
            </w:r>
            <w:r w:rsidRPr="00470220">
              <w:rPr>
                <w:b/>
                <w:bCs/>
                <w:i/>
                <w:iCs/>
              </w:rPr>
              <w:t>eller blokeringen</w:t>
            </w:r>
            <w:r w:rsidRPr="00470220">
              <w:t xml:space="preserve"> af oplysningerne vedrørende en tredjelandsstatsborger eller statsløs, hvis oplysninger tidligere var mærket </w:t>
            </w:r>
            <w:r w:rsidRPr="00470220">
              <w:rPr>
                <w:b/>
                <w:bCs/>
                <w:i/>
                <w:iCs/>
              </w:rPr>
              <w:t>eller blokeret</w:t>
            </w:r>
            <w:r w:rsidRPr="00470220">
              <w:t xml:space="preserve"> i overensstemmelse med nærværende artikels stk. 1 eller 2, i tilfælde af </w:t>
            </w:r>
            <w:r w:rsidRPr="00470220">
              <w:rPr>
                <w:b/>
                <w:bCs/>
                <w:i/>
                <w:iCs/>
              </w:rPr>
              <w:t>tilbagekaldelse eller afslutning</w:t>
            </w:r>
            <w:r w:rsidRPr="00470220">
              <w:t xml:space="preserve"> af vedkommendes status </w:t>
            </w:r>
            <w:r w:rsidRPr="00470220">
              <w:rPr>
                <w:b/>
                <w:bCs/>
                <w:i/>
                <w:iCs/>
              </w:rPr>
              <w:t>eller afslag på forlængelse af vedkommendes status</w:t>
            </w:r>
            <w:r w:rsidRPr="00470220">
              <w:t xml:space="preserve"> i medfør af </w:t>
            </w:r>
            <w:r w:rsidRPr="00470220">
              <w:rPr>
                <w:b/>
                <w:bCs/>
                <w:i/>
                <w:iCs/>
              </w:rPr>
              <w:t>[</w:t>
            </w:r>
            <w:r w:rsidRPr="00470220">
              <w:t xml:space="preserve">artikel 14 eller </w:t>
            </w:r>
            <w:r w:rsidRPr="00470220">
              <w:rPr>
                <w:b/>
                <w:bCs/>
                <w:i/>
                <w:iCs/>
              </w:rPr>
              <w:t>19</w:t>
            </w:r>
            <w:r w:rsidRPr="00470220">
              <w:t xml:space="preserve"> i </w:t>
            </w:r>
            <w:r w:rsidRPr="00470220">
              <w:rPr>
                <w:b/>
                <w:bCs/>
                <w:i/>
                <w:iCs/>
              </w:rPr>
              <w:t>direktiv 2011/95/EU</w:t>
            </w:r>
            <w:r w:rsidRPr="00470220">
              <w:t>].</w:t>
            </w:r>
          </w:p>
        </w:tc>
      </w:tr>
    </w:tbl>
    <w:p w14:paraId="40436666"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4BC2175" w14:textId="77777777" w:rsidR="00624EE4" w:rsidRPr="00470220" w:rsidRDefault="00624EE4" w:rsidP="00624EE4">
      <w:r w:rsidRPr="005355CF">
        <w:rPr>
          <w:rStyle w:val="HideTWBExt"/>
        </w:rPr>
        <w:t>&lt;/Amend&gt;</w:t>
      </w:r>
    </w:p>
    <w:p w14:paraId="4E4AC693"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258</w:t>
      </w:r>
      <w:r w:rsidRPr="005355CF">
        <w:rPr>
          <w:rStyle w:val="HideTWBExt"/>
          <w:b w:val="0"/>
        </w:rPr>
        <w:t>&lt;/NumAm&gt;</w:t>
      </w:r>
    </w:p>
    <w:p w14:paraId="25B0CE0B"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0ADD5145" w14:textId="77777777" w:rsidR="00624EE4" w:rsidRPr="00470220" w:rsidRDefault="00624EE4" w:rsidP="00624EE4">
      <w:r w:rsidRPr="005355CF">
        <w:rPr>
          <w:rStyle w:val="HideTWBExt"/>
        </w:rPr>
        <w:t>&lt;/RepeatBlock-By&gt;</w:t>
      </w:r>
    </w:p>
    <w:p w14:paraId="67836C4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7DEB491" w14:textId="77777777" w:rsidR="00624EE4" w:rsidRPr="00470220" w:rsidRDefault="00624EE4" w:rsidP="00624EE4">
      <w:pPr>
        <w:pStyle w:val="NormalBold"/>
      </w:pPr>
      <w:r w:rsidRPr="005355CF">
        <w:rPr>
          <w:rStyle w:val="HideTWBExt"/>
          <w:b w:val="0"/>
        </w:rPr>
        <w:t>&lt;Article&gt;</w:t>
      </w:r>
      <w:r w:rsidRPr="00470220">
        <w:t>Dispositive del – nr. 22 – artikel 19 – stk. 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DFD2AE7" w14:textId="77777777" w:rsidTr="001D6D31">
        <w:trPr>
          <w:jc w:val="center"/>
        </w:trPr>
        <w:tc>
          <w:tcPr>
            <w:tcW w:w="9752" w:type="dxa"/>
            <w:gridSpan w:val="2"/>
          </w:tcPr>
          <w:p w14:paraId="75C1FC68" w14:textId="77777777" w:rsidR="00624EE4" w:rsidRPr="00470220" w:rsidRDefault="00624EE4" w:rsidP="001D6D31">
            <w:pPr>
              <w:keepNext/>
            </w:pPr>
          </w:p>
        </w:tc>
      </w:tr>
      <w:tr w:rsidR="00176F35" w:rsidRPr="00470220" w14:paraId="3665E16F" w14:textId="77777777" w:rsidTr="001D6D31">
        <w:trPr>
          <w:jc w:val="center"/>
        </w:trPr>
        <w:tc>
          <w:tcPr>
            <w:tcW w:w="4876" w:type="dxa"/>
            <w:hideMark/>
          </w:tcPr>
          <w:p w14:paraId="6463A2FA" w14:textId="77777777" w:rsidR="00624EE4" w:rsidRPr="00470220" w:rsidRDefault="00624EE4" w:rsidP="001D6D31">
            <w:pPr>
              <w:pStyle w:val="ColumnHeading"/>
              <w:keepNext/>
            </w:pPr>
            <w:r w:rsidRPr="00470220">
              <w:t>Kommissionens forslag</w:t>
            </w:r>
          </w:p>
        </w:tc>
        <w:tc>
          <w:tcPr>
            <w:tcW w:w="4876" w:type="dxa"/>
            <w:hideMark/>
          </w:tcPr>
          <w:p w14:paraId="5D704076" w14:textId="77777777" w:rsidR="00624EE4" w:rsidRPr="00470220" w:rsidRDefault="00624EE4" w:rsidP="001D6D31">
            <w:pPr>
              <w:pStyle w:val="ColumnHeading"/>
              <w:keepNext/>
            </w:pPr>
            <w:r w:rsidRPr="00470220">
              <w:t>Ændringsforslag</w:t>
            </w:r>
          </w:p>
        </w:tc>
      </w:tr>
      <w:tr w:rsidR="00176F35" w:rsidRPr="00470220" w14:paraId="1485F220" w14:textId="77777777" w:rsidTr="001D6D31">
        <w:trPr>
          <w:jc w:val="center"/>
        </w:trPr>
        <w:tc>
          <w:tcPr>
            <w:tcW w:w="4876" w:type="dxa"/>
            <w:hideMark/>
          </w:tcPr>
          <w:p w14:paraId="7D862EBF" w14:textId="77777777" w:rsidR="00624EE4" w:rsidRPr="00470220" w:rsidRDefault="00624EE4" w:rsidP="001D6D31">
            <w:pPr>
              <w:pStyle w:val="Normal6"/>
            </w:pPr>
            <w:r w:rsidRPr="00470220">
              <w:t>4.</w:t>
            </w:r>
            <w:r w:rsidRPr="00470220">
              <w:tab/>
              <w:t xml:space="preserve">Med henblik på artikel 1, stk. 1, litra a) </w:t>
            </w:r>
            <w:r w:rsidRPr="00470220">
              <w:rPr>
                <w:b/>
                <w:bCs/>
                <w:i/>
                <w:iCs/>
              </w:rPr>
              <w:t>og c)</w:t>
            </w:r>
            <w:r w:rsidRPr="00470220">
              <w:t xml:space="preserve"> mærker den oprindelsesmedlemsstat, som har udstedt en opholdstilladelse til en tredjelandsstatsborger eller en statsløs person med ulovligt ophold, hvis oplysninger tidligere var registreret i det centrale system og i CIR, hvis det er relevant, i henhold til artikel 13, stk. 2, og </w:t>
            </w:r>
            <w:r w:rsidRPr="00470220">
              <w:lastRenderedPageBreak/>
              <w:t xml:space="preserve">artikel 14, stk. 2, </w:t>
            </w:r>
            <w:r w:rsidRPr="00470220">
              <w:rPr>
                <w:b/>
                <w:bCs/>
                <w:i/>
                <w:iCs/>
              </w:rPr>
              <w:t>eller til en tredjelandsstatsborger eller en statsløs person, der ilandsættes efter en eftersøgnings- og redningsoperation, og hvis oplysninger tidligere var registreret i det centrale system og i CIR, hvis det er relevant, i henhold til artikel 14a, stk. 2,</w:t>
            </w:r>
            <w:r w:rsidRPr="00470220">
              <w:t xml:space="preserve"> de relevante oplysninger i overensstemmelse med de krav til elektronisk kommunikation med det centrale system, som eu-LISA fastsætter. Mærkningen lagres i det centrale system i henhold til artikel 17, stk. 2, 3 og 3a,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 videregav vedrørende personer omhandlet i artikel 10, stk. 1, artikel 13, stk. 1</w:t>
            </w:r>
            <w:r w:rsidRPr="00470220">
              <w:rPr>
                <w:b/>
                <w:bCs/>
                <w:i/>
                <w:iCs/>
              </w:rPr>
              <w:t>, artikel 14, stk. 1, eller artikel 14a, stk. 1</w:t>
            </w:r>
            <w:r w:rsidRPr="00470220">
              <w:t>. De pågældende oprindelsesmedlemsstater mærker også de tilsvarende datasæt.</w:t>
            </w:r>
          </w:p>
        </w:tc>
        <w:tc>
          <w:tcPr>
            <w:tcW w:w="4876" w:type="dxa"/>
            <w:hideMark/>
          </w:tcPr>
          <w:p w14:paraId="1FBC43E9" w14:textId="77777777" w:rsidR="00624EE4" w:rsidRPr="00470220" w:rsidRDefault="00624EE4" w:rsidP="001D6D31">
            <w:pPr>
              <w:pStyle w:val="Normal6"/>
              <w:rPr>
                <w:szCs w:val="24"/>
              </w:rPr>
            </w:pPr>
            <w:r w:rsidRPr="00470220">
              <w:lastRenderedPageBreak/>
              <w:t>4.</w:t>
            </w:r>
            <w:r w:rsidRPr="00470220">
              <w:tab/>
              <w:t xml:space="preserve">Med henblik på artikel 1, stk. 1, litra a) mærker den oprindelsesmedlemsstat, som har udstedt en opholdstilladelse til en tredjelandsstatsborger eller en statsløs person med ulovligt ophold, hvis oplysninger tidligere var registreret i det centrale system og i CIR, hvis det er relevant, i henhold til artikel 13, stk. 2, og </w:t>
            </w:r>
            <w:r w:rsidRPr="00470220">
              <w:lastRenderedPageBreak/>
              <w:t xml:space="preserve">artikel 14, stk. 2, de relevante oplysninger i overensstemmelse med de krav til elektronisk kommunikation med det centrale system, som eu-LISA fastsætter. Mærkningen lagres i det centrale system i henhold til artikel 17, stk. 2, 3 og 3a,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 videregav vedrørende personer omhandlet i artikel 10, stk. 1, </w:t>
            </w:r>
            <w:r w:rsidRPr="00470220">
              <w:rPr>
                <w:b/>
                <w:bCs/>
                <w:i/>
                <w:iCs/>
              </w:rPr>
              <w:t>eller</w:t>
            </w:r>
            <w:r w:rsidRPr="00470220">
              <w:t xml:space="preserve"> artikel 13, stk. 1. De pågældende oprindelsesmedlemsstater mærker også de tilsvarende datasæt.</w:t>
            </w:r>
          </w:p>
        </w:tc>
      </w:tr>
    </w:tbl>
    <w:p w14:paraId="71A67D1B"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B1A5997" w14:textId="77777777" w:rsidR="00624EE4" w:rsidRPr="00470220" w:rsidRDefault="00624EE4" w:rsidP="00624EE4">
      <w:r w:rsidRPr="005355CF">
        <w:rPr>
          <w:rStyle w:val="HideTWBExt"/>
        </w:rPr>
        <w:t>&lt;/Amend&gt;</w:t>
      </w:r>
    </w:p>
    <w:p w14:paraId="456CCA3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259</w:t>
      </w:r>
      <w:r w:rsidRPr="005355CF">
        <w:rPr>
          <w:rStyle w:val="HideTWBExt"/>
          <w:b w:val="0"/>
        </w:rPr>
        <w:t>&lt;/NumAm&gt;</w:t>
      </w:r>
    </w:p>
    <w:p w14:paraId="79968535"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E812B4E" w14:textId="77777777" w:rsidR="00624EE4" w:rsidRPr="00470220" w:rsidRDefault="00624EE4" w:rsidP="00624EE4">
      <w:r w:rsidRPr="005355CF">
        <w:rPr>
          <w:rStyle w:val="HideTWBExt"/>
        </w:rPr>
        <w:t>&lt;/RepeatBlock-By&gt;</w:t>
      </w:r>
    </w:p>
    <w:p w14:paraId="5C671C49"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AB50B43" w14:textId="77777777" w:rsidR="00624EE4" w:rsidRPr="00470220" w:rsidRDefault="00624EE4" w:rsidP="00624EE4">
      <w:pPr>
        <w:pStyle w:val="NormalBold"/>
      </w:pPr>
      <w:r w:rsidRPr="005355CF">
        <w:rPr>
          <w:rStyle w:val="HideTWBExt"/>
          <w:b w:val="0"/>
        </w:rPr>
        <w:t>&lt;Article&gt;</w:t>
      </w:r>
      <w:r w:rsidRPr="00470220">
        <w:t>Dispositive del – nr. 22 – artikel 19 – stk. 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12D4EAE" w14:textId="77777777" w:rsidTr="001D6D31">
        <w:trPr>
          <w:jc w:val="center"/>
        </w:trPr>
        <w:tc>
          <w:tcPr>
            <w:tcW w:w="9752" w:type="dxa"/>
            <w:gridSpan w:val="2"/>
          </w:tcPr>
          <w:p w14:paraId="0E7DF504" w14:textId="77777777" w:rsidR="00624EE4" w:rsidRPr="00470220" w:rsidRDefault="00624EE4" w:rsidP="001D6D31">
            <w:pPr>
              <w:keepNext/>
            </w:pPr>
          </w:p>
        </w:tc>
      </w:tr>
      <w:tr w:rsidR="00176F35" w:rsidRPr="00470220" w14:paraId="1516D347" w14:textId="77777777" w:rsidTr="001D6D31">
        <w:trPr>
          <w:jc w:val="center"/>
        </w:trPr>
        <w:tc>
          <w:tcPr>
            <w:tcW w:w="4876" w:type="dxa"/>
            <w:hideMark/>
          </w:tcPr>
          <w:p w14:paraId="123033D8" w14:textId="77777777" w:rsidR="00624EE4" w:rsidRPr="00470220" w:rsidRDefault="00624EE4" w:rsidP="001D6D31">
            <w:pPr>
              <w:pStyle w:val="ColumnHeading"/>
              <w:keepNext/>
            </w:pPr>
            <w:r w:rsidRPr="00470220">
              <w:t>Kommissionens forslag</w:t>
            </w:r>
          </w:p>
        </w:tc>
        <w:tc>
          <w:tcPr>
            <w:tcW w:w="4876" w:type="dxa"/>
            <w:hideMark/>
          </w:tcPr>
          <w:p w14:paraId="5E4195A5" w14:textId="77777777" w:rsidR="00624EE4" w:rsidRPr="00470220" w:rsidRDefault="00624EE4" w:rsidP="001D6D31">
            <w:pPr>
              <w:pStyle w:val="ColumnHeading"/>
              <w:keepNext/>
            </w:pPr>
            <w:r w:rsidRPr="00470220">
              <w:t>Ændringsforslag</w:t>
            </w:r>
          </w:p>
        </w:tc>
      </w:tr>
      <w:tr w:rsidR="00176F35" w:rsidRPr="00470220" w14:paraId="1C068609" w14:textId="77777777" w:rsidTr="001D6D31">
        <w:trPr>
          <w:jc w:val="center"/>
        </w:trPr>
        <w:tc>
          <w:tcPr>
            <w:tcW w:w="4876" w:type="dxa"/>
            <w:hideMark/>
          </w:tcPr>
          <w:p w14:paraId="27B419B2" w14:textId="77777777" w:rsidR="00624EE4" w:rsidRPr="00470220" w:rsidRDefault="00624EE4" w:rsidP="001D6D31">
            <w:pPr>
              <w:pStyle w:val="Normal6"/>
            </w:pPr>
            <w:r w:rsidRPr="00470220">
              <w:t>4.</w:t>
            </w:r>
            <w:r w:rsidRPr="00470220">
              <w:tab/>
              <w:t xml:space="preserve">Med henblik på artikel 1, stk. 1, litra a) </w:t>
            </w:r>
            <w:r w:rsidRPr="00470220">
              <w:rPr>
                <w:b/>
                <w:bCs/>
                <w:i/>
                <w:iCs/>
              </w:rPr>
              <w:t>og c)</w:t>
            </w:r>
            <w:r w:rsidRPr="00470220">
              <w:t xml:space="preserve"> mærker den oprindelsesmedlemsstat, som har udstedt en opholdstilladelse til en tredjelandsstatsborger eller en statsløs person </w:t>
            </w:r>
            <w:r w:rsidRPr="00470220">
              <w:rPr>
                <w:b/>
                <w:bCs/>
                <w:i/>
                <w:iCs/>
              </w:rPr>
              <w:t>med ulovligt ophold</w:t>
            </w:r>
            <w:r w:rsidRPr="00470220">
              <w:t>, hvis oplysninger tidligere var registreret i det centrale system og i CIR, hvis det er relevant, i henhold til artikel 13, stk. 2,</w:t>
            </w:r>
            <w:r w:rsidRPr="00470220">
              <w:rPr>
                <w:b/>
                <w:bCs/>
                <w:i/>
                <w:iCs/>
              </w:rPr>
              <w:t xml:space="preserve"> og artikel 14, stk. 2,</w:t>
            </w:r>
            <w:r w:rsidRPr="00470220">
              <w:t xml:space="preserve"> eller til en </w:t>
            </w:r>
            <w:r w:rsidRPr="00470220">
              <w:lastRenderedPageBreak/>
              <w:t xml:space="preserve">tredjelandsstatsborger eller en statsløs person, der ilandsættes efter en eftersøgnings- og redningsoperation, og hvis oplysninger tidligere var registreret i det centrale system og i CIR, hvis det er relevant, i henhold til artikel 14a, stk. 2, de relevante oplysninger i overensstemmelse med de krav til elektronisk kommunikation med det centrale system, som eu-LISA fastsætter. Mærkningen lagres i det centrale system i henhold til artikel 17, stk. 2, </w:t>
            </w:r>
            <w:r w:rsidRPr="00470220">
              <w:rPr>
                <w:b/>
                <w:bCs/>
                <w:i/>
                <w:iCs/>
              </w:rPr>
              <w:t>og 3</w:t>
            </w:r>
            <w:r w:rsidRPr="00470220">
              <w:t xml:space="preserve"> og 3a,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den videregav vedrørende personer omhandlet i artikel 10, stk. 1, artikel 13, stk. 1, </w:t>
            </w:r>
            <w:r w:rsidRPr="00470220">
              <w:rPr>
                <w:b/>
                <w:bCs/>
                <w:i/>
                <w:iCs/>
              </w:rPr>
              <w:t>artikel 14, stk. 1,</w:t>
            </w:r>
            <w:r w:rsidRPr="00470220">
              <w:t>eller artikel 14a, stk. 1. De pågældende oprindelsesmedlemsstater mærker også de tilsvarende datasæt.</w:t>
            </w:r>
          </w:p>
        </w:tc>
        <w:tc>
          <w:tcPr>
            <w:tcW w:w="4876" w:type="dxa"/>
            <w:hideMark/>
          </w:tcPr>
          <w:p w14:paraId="434A7F68" w14:textId="77777777" w:rsidR="00624EE4" w:rsidRPr="00470220" w:rsidRDefault="00624EE4" w:rsidP="001D6D31">
            <w:pPr>
              <w:pStyle w:val="Normal6"/>
              <w:rPr>
                <w:szCs w:val="24"/>
              </w:rPr>
            </w:pPr>
            <w:r w:rsidRPr="00470220">
              <w:lastRenderedPageBreak/>
              <w:t>4.</w:t>
            </w:r>
            <w:r w:rsidRPr="00470220">
              <w:tab/>
              <w:t xml:space="preserve">Med henblik på artikel 1, stk. 1, litra a) mærker den oprindelsesmedlemsstat, som har udstedt en opholdstilladelse til en tredjelandsstatsborger eller en statsløs person, hvis oplysninger tidligere var registreret i det centrale system og i CIR, hvis det er relevant, i henhold til artikel 13, stk. 2, eller til en tredjelandsstatsborger eller en statsløs person, der ilandsættes </w:t>
            </w:r>
            <w:r w:rsidRPr="00470220">
              <w:lastRenderedPageBreak/>
              <w:t>efter en eftersøgnings- og redningsoperation, og hvis oplysninger tidligere var registreret i det centrale system og i CIR, hvis det er relevant, i henhold til artikel 14a, stk. 2, de relevante oplysninger i overensstemmelse med de krav til elektronisk kommunikation med det centrale system, som eu-LISA fastsætter. Mærkningen lagres i det centrale system i henhold til artikel 17, stk. 2 og 3a,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den videregav vedrørende personer omhandlet i artikel 10, stk. 1, artikel 13, stk. 1, eller artikel 14a, stk. 1. De pågældende oprindelsesmedlemsstater mærker også de tilsvarende datasæt.</w:t>
            </w:r>
          </w:p>
        </w:tc>
      </w:tr>
    </w:tbl>
    <w:p w14:paraId="4150C529"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2A89115" w14:textId="77777777" w:rsidR="00624EE4" w:rsidRPr="00470220" w:rsidRDefault="00624EE4" w:rsidP="00624EE4">
      <w:r w:rsidRPr="005355CF">
        <w:rPr>
          <w:rStyle w:val="HideTWBExt"/>
        </w:rPr>
        <w:t>&lt;/Amend&gt;</w:t>
      </w:r>
    </w:p>
    <w:p w14:paraId="23D9E08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260</w:t>
      </w:r>
      <w:r w:rsidRPr="005355CF">
        <w:rPr>
          <w:rStyle w:val="HideTWBExt"/>
          <w:b w:val="0"/>
        </w:rPr>
        <w:t>&lt;/NumAm&gt;</w:t>
      </w:r>
    </w:p>
    <w:p w14:paraId="78876837"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7DB609A0" w14:textId="77777777" w:rsidR="00624EE4" w:rsidRPr="00470220" w:rsidRDefault="00624EE4" w:rsidP="00624EE4">
      <w:r w:rsidRPr="005355CF">
        <w:rPr>
          <w:rStyle w:val="HideTWBExt"/>
        </w:rPr>
        <w:t>&lt;/RepeatBlock-By&gt;</w:t>
      </w:r>
    </w:p>
    <w:p w14:paraId="4B9C44D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50B01B1" w14:textId="77777777" w:rsidR="00624EE4" w:rsidRPr="00470220" w:rsidRDefault="00624EE4" w:rsidP="00624EE4">
      <w:pPr>
        <w:pStyle w:val="NormalBold"/>
      </w:pPr>
      <w:r w:rsidRPr="005355CF">
        <w:rPr>
          <w:rStyle w:val="HideTWBExt"/>
          <w:b w:val="0"/>
        </w:rPr>
        <w:t>&lt;Article&gt;</w:t>
      </w:r>
      <w:r w:rsidRPr="00470220">
        <w:t>Dispositive del – nr. 22 – artikel 19 – stk. 4</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645B122" w14:textId="77777777" w:rsidTr="001D6D31">
        <w:trPr>
          <w:jc w:val="center"/>
        </w:trPr>
        <w:tc>
          <w:tcPr>
            <w:tcW w:w="9752" w:type="dxa"/>
            <w:gridSpan w:val="2"/>
          </w:tcPr>
          <w:p w14:paraId="524CC59B" w14:textId="77777777" w:rsidR="00624EE4" w:rsidRPr="00470220" w:rsidRDefault="00624EE4" w:rsidP="001D6D31">
            <w:pPr>
              <w:keepNext/>
            </w:pPr>
          </w:p>
        </w:tc>
      </w:tr>
      <w:tr w:rsidR="00176F35" w:rsidRPr="00470220" w14:paraId="349345C9" w14:textId="77777777" w:rsidTr="001D6D31">
        <w:trPr>
          <w:jc w:val="center"/>
        </w:trPr>
        <w:tc>
          <w:tcPr>
            <w:tcW w:w="4876" w:type="dxa"/>
            <w:hideMark/>
          </w:tcPr>
          <w:p w14:paraId="1AA95FC9" w14:textId="77777777" w:rsidR="00624EE4" w:rsidRPr="00470220" w:rsidRDefault="00624EE4" w:rsidP="001D6D31">
            <w:pPr>
              <w:pStyle w:val="ColumnHeading"/>
              <w:keepNext/>
            </w:pPr>
            <w:r w:rsidRPr="00470220">
              <w:t>Kommissionens forslag</w:t>
            </w:r>
          </w:p>
        </w:tc>
        <w:tc>
          <w:tcPr>
            <w:tcW w:w="4876" w:type="dxa"/>
            <w:hideMark/>
          </w:tcPr>
          <w:p w14:paraId="6ECC7437" w14:textId="77777777" w:rsidR="00624EE4" w:rsidRPr="00470220" w:rsidRDefault="00624EE4" w:rsidP="001D6D31">
            <w:pPr>
              <w:pStyle w:val="ColumnHeading"/>
              <w:keepNext/>
            </w:pPr>
            <w:r w:rsidRPr="00470220">
              <w:t>Ændringsforslag</w:t>
            </w:r>
          </w:p>
        </w:tc>
      </w:tr>
      <w:tr w:rsidR="00176F35" w:rsidRPr="00470220" w14:paraId="408521AC" w14:textId="77777777" w:rsidTr="001D6D31">
        <w:trPr>
          <w:jc w:val="center"/>
        </w:trPr>
        <w:tc>
          <w:tcPr>
            <w:tcW w:w="4876" w:type="dxa"/>
            <w:hideMark/>
          </w:tcPr>
          <w:p w14:paraId="10E907C4" w14:textId="77777777" w:rsidR="00624EE4" w:rsidRPr="00470220" w:rsidRDefault="00624EE4" w:rsidP="001D6D31">
            <w:pPr>
              <w:pStyle w:val="Normal6"/>
            </w:pPr>
            <w:r w:rsidRPr="00470220">
              <w:t>4.</w:t>
            </w:r>
            <w:r w:rsidRPr="00470220">
              <w:tab/>
              <w:t xml:space="preserve">Med henblik på artikel 1, stk. 1, litra a) og c) mærker den oprindelsesmedlemsstat, som har udstedt en opholdstilladelse til en tredjelandsstatsborger eller en statsløs person med </w:t>
            </w:r>
            <w:r w:rsidRPr="00470220">
              <w:rPr>
                <w:b/>
                <w:bCs/>
                <w:i/>
                <w:iCs/>
              </w:rPr>
              <w:t>ulovligt</w:t>
            </w:r>
            <w:r w:rsidRPr="00470220">
              <w:t xml:space="preserve"> ophold, hvis oplysninger tidligere var registreret i det centrale system og i CIR, hvis det er relevant, i henhold til artikel 13, stk. 2, og artikel 14, stk. 2, eller til en tredjelandsstatsborger eller en statsløs </w:t>
            </w:r>
            <w:r w:rsidRPr="00470220">
              <w:lastRenderedPageBreak/>
              <w:t>person, der ilandsættes efter en eftersøgnings- og redningsoperation, og hvis oplysninger tidligere var registreret i det centrale system og i CIR, hvis det er relevant, i henhold til artikel 14a, stk. 2, de relevante oplysninger i overensstemmelse med de krav til elektronisk kommunikation med det centrale system, som eu-LISA fastsætter. Mærkningen lagres i det centrale system i henhold til artikel 17, stk. 2, 3 og 3a,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 videregav vedrørende personer omhandlet i artikel 10, stk. 1, artikel 13, stk. 1, artikel 14, stk. 1, eller artikel 14a, stk. 1. De pågældende oprindelsesmedlemsstater mærker også de tilsvarende datasæt.</w:t>
            </w:r>
          </w:p>
        </w:tc>
        <w:tc>
          <w:tcPr>
            <w:tcW w:w="4876" w:type="dxa"/>
            <w:hideMark/>
          </w:tcPr>
          <w:p w14:paraId="56DB9237" w14:textId="77777777" w:rsidR="00624EE4" w:rsidRPr="00470220" w:rsidRDefault="00624EE4" w:rsidP="001D6D31">
            <w:pPr>
              <w:pStyle w:val="Normal6"/>
              <w:rPr>
                <w:szCs w:val="24"/>
              </w:rPr>
            </w:pPr>
            <w:r w:rsidRPr="00470220">
              <w:lastRenderedPageBreak/>
              <w:t>4.</w:t>
            </w:r>
            <w:r w:rsidRPr="00470220">
              <w:tab/>
              <w:t xml:space="preserve">Med henblik på artikel 1, stk. 1, litra a) og c) mærker den oprindelsesmedlemsstat, som har udstedt en opholdstilladelse til en tredjelandsstatsborger eller en statsløs person med </w:t>
            </w:r>
            <w:r w:rsidRPr="00470220">
              <w:rPr>
                <w:b/>
                <w:bCs/>
                <w:i/>
                <w:iCs/>
              </w:rPr>
              <w:t>irregulært</w:t>
            </w:r>
            <w:r w:rsidRPr="00470220">
              <w:t xml:space="preserve"> ophold, hvis oplysninger tidligere var registreret i det centrale system og i CIR, hvis det er relevant, i henhold til artikel 13, stk. 2, og artikel 14, stk. 2, eller til en tredjelandsstatsborger eller en statsløs </w:t>
            </w:r>
            <w:r w:rsidRPr="00470220">
              <w:lastRenderedPageBreak/>
              <w:t>person, der ilandsættes efter en eftersøgnings- og redningsoperation, og hvis oplysninger tidligere var registreret i det centrale system og i CIR, hvis det er relevant, i henhold til artikel 14a, stk. 2, de relevante oplysninger i overensstemmelse med de krav til elektronisk kommunikation med det centrale system, som eu-LISA fastsætter. Mærkningen lagres i det centrale system i henhold til artikel 17, stk. 2, 3 og 3a, med henblik på videregivelse i henhold til artikel 15 og 16. Det centrale system oplyser snarest muligt og senest 72 timer efter samtlige oprindelsesmedlemsstater om mærkning af oplysninger fra en anden oprindelsesmedlemsstats side, når der er tale om et hit med oplysninger, som de videregav vedrørende personer omhandlet i artikel 10, stk. 1, artikel 13, stk. 1, artikel 14, stk. 1, eller artikel 14a, stk. 1. De pågældende oprindelsesmedlemsstater mærker også de tilsvarende datasæt.</w:t>
            </w:r>
          </w:p>
        </w:tc>
      </w:tr>
    </w:tbl>
    <w:p w14:paraId="4E698738"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17550FA" w14:textId="77777777" w:rsidR="00624EE4" w:rsidRPr="00470220" w:rsidRDefault="00624EE4" w:rsidP="00624EE4">
      <w:r w:rsidRPr="005355CF">
        <w:rPr>
          <w:rStyle w:val="HideTWBExt"/>
        </w:rPr>
        <w:t>&lt;/Amend&gt;</w:t>
      </w:r>
    </w:p>
    <w:p w14:paraId="5821C89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261</w:t>
      </w:r>
      <w:r w:rsidRPr="005355CF">
        <w:rPr>
          <w:rStyle w:val="HideTWBExt"/>
          <w:b w:val="0"/>
        </w:rPr>
        <w:t>&lt;/NumAm&gt;</w:t>
      </w:r>
    </w:p>
    <w:p w14:paraId="23186773"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7A457B85" w14:textId="77777777" w:rsidR="00624EE4" w:rsidRPr="00470220" w:rsidRDefault="00624EE4" w:rsidP="00624EE4">
      <w:r w:rsidRPr="005355CF">
        <w:rPr>
          <w:rStyle w:val="HideTWBExt"/>
        </w:rPr>
        <w:t>&lt;/RepeatBlock-By&gt;</w:t>
      </w:r>
    </w:p>
    <w:p w14:paraId="56A087DD"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7890E83" w14:textId="77777777" w:rsidR="00624EE4" w:rsidRPr="00470220" w:rsidRDefault="00624EE4" w:rsidP="00624EE4">
      <w:pPr>
        <w:pStyle w:val="NormalBold"/>
      </w:pPr>
      <w:r w:rsidRPr="005355CF">
        <w:rPr>
          <w:rStyle w:val="HideTWBExt"/>
          <w:b w:val="0"/>
        </w:rPr>
        <w:t>&lt;Article&gt;</w:t>
      </w:r>
      <w:r w:rsidRPr="00470220">
        <w:t>Dispositive del – nr. 22 – artikel 19 – stk. 5</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6658061" w14:textId="77777777" w:rsidTr="001D6D31">
        <w:trPr>
          <w:jc w:val="center"/>
        </w:trPr>
        <w:tc>
          <w:tcPr>
            <w:tcW w:w="9752" w:type="dxa"/>
            <w:gridSpan w:val="2"/>
          </w:tcPr>
          <w:p w14:paraId="0FFEA0A4" w14:textId="77777777" w:rsidR="00624EE4" w:rsidRPr="00470220" w:rsidRDefault="00624EE4" w:rsidP="001D6D31">
            <w:pPr>
              <w:keepNext/>
            </w:pPr>
          </w:p>
        </w:tc>
      </w:tr>
      <w:tr w:rsidR="00176F35" w:rsidRPr="00470220" w14:paraId="11F7137D" w14:textId="77777777" w:rsidTr="001D6D31">
        <w:trPr>
          <w:jc w:val="center"/>
        </w:trPr>
        <w:tc>
          <w:tcPr>
            <w:tcW w:w="4876" w:type="dxa"/>
            <w:hideMark/>
          </w:tcPr>
          <w:p w14:paraId="6EFAEA0B" w14:textId="77777777" w:rsidR="00624EE4" w:rsidRPr="00470220" w:rsidRDefault="00624EE4" w:rsidP="001D6D31">
            <w:pPr>
              <w:pStyle w:val="ColumnHeading"/>
              <w:keepNext/>
            </w:pPr>
            <w:r w:rsidRPr="00470220">
              <w:t>Kommissionens forslag</w:t>
            </w:r>
          </w:p>
        </w:tc>
        <w:tc>
          <w:tcPr>
            <w:tcW w:w="4876" w:type="dxa"/>
            <w:hideMark/>
          </w:tcPr>
          <w:p w14:paraId="2AF19BE9" w14:textId="77777777" w:rsidR="00624EE4" w:rsidRPr="00470220" w:rsidRDefault="00624EE4" w:rsidP="001D6D31">
            <w:pPr>
              <w:pStyle w:val="ColumnHeading"/>
              <w:keepNext/>
            </w:pPr>
            <w:r w:rsidRPr="00470220">
              <w:t>Ændringsforslag</w:t>
            </w:r>
          </w:p>
        </w:tc>
      </w:tr>
      <w:tr w:rsidR="00176F35" w:rsidRPr="00470220" w14:paraId="166D7D06" w14:textId="77777777" w:rsidTr="001D6D31">
        <w:trPr>
          <w:jc w:val="center"/>
        </w:trPr>
        <w:tc>
          <w:tcPr>
            <w:tcW w:w="4876" w:type="dxa"/>
            <w:hideMark/>
          </w:tcPr>
          <w:p w14:paraId="4EB34DB8" w14:textId="77777777" w:rsidR="00624EE4" w:rsidRPr="00470220" w:rsidRDefault="00624EE4" w:rsidP="001D6D31">
            <w:pPr>
              <w:pStyle w:val="Normal6"/>
            </w:pPr>
            <w:r w:rsidRPr="00470220">
              <w:t>5.</w:t>
            </w:r>
            <w:r w:rsidRPr="00470220">
              <w:tab/>
              <w:t>Oplysninger om tredjelandsstatsborgere eller statsløse personer med ulovligt ophold, som er lagret i det centrale system og i CIR, hvis det er relevant, og mærket i henhold til nærværende artikels stk. 4, stilles til rådighed til sammenligninger med henblik på artikel 1, stk. 1, litra d)</w:t>
            </w:r>
            <w:r w:rsidRPr="00470220">
              <w:rPr>
                <w:b/>
                <w:bCs/>
                <w:i/>
                <w:iCs/>
              </w:rPr>
              <w:t xml:space="preserve">, indtil den dato, hvor oplysningerne automatisk slettes fra </w:t>
            </w:r>
            <w:r w:rsidRPr="00470220">
              <w:t>det centrale system</w:t>
            </w:r>
            <w:r w:rsidRPr="00470220">
              <w:rPr>
                <w:b/>
                <w:bCs/>
                <w:i/>
                <w:iCs/>
              </w:rPr>
              <w:t xml:space="preserve"> og fra CIR i henhold til </w:t>
            </w:r>
            <w:r w:rsidRPr="00470220">
              <w:t xml:space="preserve">artikel </w:t>
            </w:r>
            <w:r w:rsidRPr="00470220">
              <w:rPr>
                <w:b/>
                <w:bCs/>
                <w:i/>
                <w:iCs/>
              </w:rPr>
              <w:t>17, stk. 4</w:t>
            </w:r>
            <w:r w:rsidRPr="00470220">
              <w:t>.</w:t>
            </w:r>
          </w:p>
        </w:tc>
        <w:tc>
          <w:tcPr>
            <w:tcW w:w="4876" w:type="dxa"/>
            <w:hideMark/>
          </w:tcPr>
          <w:p w14:paraId="4FB9653C" w14:textId="77777777" w:rsidR="00624EE4" w:rsidRPr="00470220" w:rsidRDefault="00624EE4" w:rsidP="001D6D31">
            <w:pPr>
              <w:pStyle w:val="Normal6"/>
              <w:rPr>
                <w:szCs w:val="24"/>
              </w:rPr>
            </w:pPr>
            <w:r w:rsidRPr="00470220">
              <w:t>5.</w:t>
            </w:r>
            <w:r w:rsidRPr="00470220">
              <w:tab/>
              <w:t>Oplysninger om tredjelandsstatsborgere eller statsløse personer med ulovligt ophold, som er lagret i det centrale system og i CIR, hvis det er relevant, og mærket i henhold til nærværende artikels stk. 4, stilles til rådighed til sammenligninger med henblik på artikel 1, stk. 1, litra d)</w:t>
            </w:r>
            <w:r w:rsidRPr="00470220">
              <w:rPr>
                <w:b/>
                <w:bCs/>
                <w:i/>
                <w:iCs/>
              </w:rPr>
              <w:t xml:space="preserve">. </w:t>
            </w:r>
            <w:r w:rsidRPr="00470220">
              <w:t>Det</w:t>
            </w:r>
            <w:r w:rsidRPr="00470220">
              <w:rPr>
                <w:b/>
                <w:bCs/>
              </w:rPr>
              <w:t xml:space="preserve"> </w:t>
            </w:r>
            <w:r w:rsidRPr="00470220">
              <w:t>centrale system</w:t>
            </w:r>
            <w:r w:rsidRPr="00470220">
              <w:rPr>
                <w:b/>
                <w:bCs/>
              </w:rPr>
              <w:t xml:space="preserve"> </w:t>
            </w:r>
            <w:r w:rsidRPr="00470220">
              <w:rPr>
                <w:b/>
                <w:bCs/>
                <w:i/>
                <w:iCs/>
              </w:rPr>
              <w:t xml:space="preserve">blokerer automatisk sådanne oplysninger for videregivelse i tilfælde af en anmodning om sammenligning med henblik på </w:t>
            </w:r>
            <w:r w:rsidRPr="00470220">
              <w:t xml:space="preserve">artikel </w:t>
            </w:r>
            <w:r w:rsidRPr="00470220">
              <w:rPr>
                <w:b/>
                <w:bCs/>
                <w:i/>
                <w:iCs/>
              </w:rPr>
              <w:t xml:space="preserve">1, stk. 1, litra d), </w:t>
            </w:r>
            <w:r w:rsidRPr="00470220">
              <w:rPr>
                <w:b/>
                <w:bCs/>
                <w:i/>
                <w:iCs/>
              </w:rPr>
              <w:lastRenderedPageBreak/>
              <w:t>hvorimod oplysningerne fortsat stilles til rådighed til sammenligning til de i artikel 1, stk. 1, litra a), fastsatte formål, indtil de bliver slettet</w:t>
            </w:r>
            <w:r w:rsidRPr="00470220">
              <w:t xml:space="preserve">. </w:t>
            </w:r>
            <w:r w:rsidRPr="00470220">
              <w:rPr>
                <w:b/>
                <w:i/>
              </w:rPr>
              <w:t>Blokerede oplysninger videregives ikke, og det centrale system sender et negativt resultat tilbage til den begærende medlemsstat i tilfælde af et hit.</w:t>
            </w:r>
          </w:p>
        </w:tc>
      </w:tr>
    </w:tbl>
    <w:p w14:paraId="01621AF0"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BB00ECE" w14:textId="77777777" w:rsidR="00624EE4" w:rsidRPr="00470220" w:rsidRDefault="00624EE4" w:rsidP="00624EE4">
      <w:r w:rsidRPr="005355CF">
        <w:rPr>
          <w:rStyle w:val="HideTWBExt"/>
        </w:rPr>
        <w:t>&lt;/Amend&gt;</w:t>
      </w:r>
    </w:p>
    <w:p w14:paraId="74A38DF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262</w:t>
      </w:r>
      <w:r w:rsidRPr="005355CF">
        <w:rPr>
          <w:rStyle w:val="HideTWBExt"/>
          <w:b w:val="0"/>
        </w:rPr>
        <w:t>&lt;/NumAm&gt;</w:t>
      </w:r>
    </w:p>
    <w:p w14:paraId="418A8F5B"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BAA604F" w14:textId="77777777" w:rsidR="00624EE4" w:rsidRPr="00470220" w:rsidRDefault="00624EE4" w:rsidP="00624EE4">
      <w:r w:rsidRPr="005355CF">
        <w:rPr>
          <w:rStyle w:val="HideTWBExt"/>
        </w:rPr>
        <w:t>&lt;/RepeatBlock-By&gt;</w:t>
      </w:r>
    </w:p>
    <w:p w14:paraId="523DB720"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4A72D5B" w14:textId="77777777" w:rsidR="00624EE4" w:rsidRPr="00470220" w:rsidRDefault="00624EE4" w:rsidP="00624EE4">
      <w:pPr>
        <w:pStyle w:val="NormalBold"/>
      </w:pPr>
      <w:r w:rsidRPr="005355CF">
        <w:rPr>
          <w:rStyle w:val="HideTWBExt"/>
          <w:b w:val="0"/>
        </w:rPr>
        <w:t>&lt;Article&gt;</w:t>
      </w:r>
      <w:r w:rsidRPr="00470220">
        <w:t>Dispositive del – nr. 22 – artikel 19 – stk. 5</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31D0A81" w14:textId="77777777" w:rsidTr="001D6D31">
        <w:trPr>
          <w:jc w:val="center"/>
        </w:trPr>
        <w:tc>
          <w:tcPr>
            <w:tcW w:w="9752" w:type="dxa"/>
            <w:gridSpan w:val="2"/>
          </w:tcPr>
          <w:p w14:paraId="3C83B0A9" w14:textId="77777777" w:rsidR="00624EE4" w:rsidRPr="00470220" w:rsidRDefault="00624EE4" w:rsidP="001D6D31">
            <w:pPr>
              <w:keepNext/>
            </w:pPr>
          </w:p>
        </w:tc>
      </w:tr>
      <w:tr w:rsidR="00176F35" w:rsidRPr="00470220" w14:paraId="74835B14" w14:textId="77777777" w:rsidTr="001D6D31">
        <w:trPr>
          <w:jc w:val="center"/>
        </w:trPr>
        <w:tc>
          <w:tcPr>
            <w:tcW w:w="4876" w:type="dxa"/>
            <w:hideMark/>
          </w:tcPr>
          <w:p w14:paraId="2C28B8CD" w14:textId="77777777" w:rsidR="00624EE4" w:rsidRPr="00470220" w:rsidRDefault="00624EE4" w:rsidP="001D6D31">
            <w:pPr>
              <w:pStyle w:val="ColumnHeading"/>
              <w:keepNext/>
            </w:pPr>
            <w:r w:rsidRPr="00470220">
              <w:t>Kommissionens forslag</w:t>
            </w:r>
          </w:p>
        </w:tc>
        <w:tc>
          <w:tcPr>
            <w:tcW w:w="4876" w:type="dxa"/>
            <w:hideMark/>
          </w:tcPr>
          <w:p w14:paraId="31466452" w14:textId="77777777" w:rsidR="00624EE4" w:rsidRPr="00470220" w:rsidRDefault="00624EE4" w:rsidP="001D6D31">
            <w:pPr>
              <w:pStyle w:val="ColumnHeading"/>
              <w:keepNext/>
            </w:pPr>
            <w:r w:rsidRPr="00470220">
              <w:t>Ændringsforslag</w:t>
            </w:r>
          </w:p>
        </w:tc>
      </w:tr>
      <w:tr w:rsidR="00176F35" w:rsidRPr="00470220" w14:paraId="0F56DC71" w14:textId="77777777" w:rsidTr="001D6D31">
        <w:trPr>
          <w:jc w:val="center"/>
        </w:trPr>
        <w:tc>
          <w:tcPr>
            <w:tcW w:w="4876" w:type="dxa"/>
            <w:hideMark/>
          </w:tcPr>
          <w:p w14:paraId="6E49FE6E" w14:textId="77777777" w:rsidR="00624EE4" w:rsidRPr="00470220" w:rsidRDefault="00624EE4" w:rsidP="001D6D31">
            <w:pPr>
              <w:pStyle w:val="Normal6"/>
            </w:pPr>
            <w:r w:rsidRPr="00470220">
              <w:t>5.</w:t>
            </w:r>
            <w:r w:rsidRPr="00470220">
              <w:tab/>
              <w:t xml:space="preserve">Oplysninger om tredjelandsstatsborgere eller statsløse personer </w:t>
            </w:r>
            <w:r w:rsidRPr="00470220">
              <w:rPr>
                <w:b/>
                <w:bCs/>
                <w:i/>
                <w:iCs/>
              </w:rPr>
              <w:t>med ulovligt ophold</w:t>
            </w:r>
            <w:r w:rsidRPr="00470220">
              <w:t>, som er lagret i det centrale system og i CIR, hvis det er relevant, og mærket i henhold til nærværende artikels stk. 4, stilles til rådighed til sammenligninger med henblik på artikel 1, stk. 1, litra d), indtil den dato, hvor oplysningerne automatisk slettes fra det centrale system og fra CIR i henhold til artikel 17, stk. 4.</w:t>
            </w:r>
          </w:p>
        </w:tc>
        <w:tc>
          <w:tcPr>
            <w:tcW w:w="4876" w:type="dxa"/>
            <w:hideMark/>
          </w:tcPr>
          <w:p w14:paraId="27B2BF05" w14:textId="77777777" w:rsidR="00624EE4" w:rsidRPr="00470220" w:rsidRDefault="00624EE4" w:rsidP="001D6D31">
            <w:pPr>
              <w:pStyle w:val="Normal6"/>
              <w:rPr>
                <w:szCs w:val="24"/>
              </w:rPr>
            </w:pPr>
            <w:r w:rsidRPr="00470220">
              <w:t>5.</w:t>
            </w:r>
            <w:r w:rsidRPr="00470220">
              <w:tab/>
              <w:t>Oplysninger om tredjelandsstatsborgere eller statsløse personer, som er lagret i det centrale system og i CIR, hvis det er relevant, og mærket i henhold til nærværende artikels stk. 4, stilles til rådighed til sammenligninger med henblik på artikel 1, stk. 1, litra d), indtil den dato, hvor oplysningerne automatisk slettes fra det centrale system og fra CIR i henhold til artikel 17, stk. 4.</w:t>
            </w:r>
          </w:p>
        </w:tc>
      </w:tr>
    </w:tbl>
    <w:p w14:paraId="1253825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8BB17CC" w14:textId="77777777" w:rsidR="00624EE4" w:rsidRPr="00470220" w:rsidRDefault="00624EE4" w:rsidP="00624EE4">
      <w:r w:rsidRPr="005355CF">
        <w:rPr>
          <w:rStyle w:val="HideTWBExt"/>
        </w:rPr>
        <w:t>&lt;/Amend&gt;</w:t>
      </w:r>
    </w:p>
    <w:p w14:paraId="359EF43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263</w:t>
      </w:r>
      <w:r w:rsidRPr="005355CF">
        <w:rPr>
          <w:rStyle w:val="HideTWBExt"/>
          <w:b w:val="0"/>
        </w:rPr>
        <w:t>&lt;/NumAm&gt;</w:t>
      </w:r>
    </w:p>
    <w:p w14:paraId="2E0CA273"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35C0EAE6" w14:textId="77777777" w:rsidR="00624EE4" w:rsidRPr="00470220" w:rsidRDefault="00624EE4" w:rsidP="00624EE4">
      <w:r w:rsidRPr="005355CF">
        <w:rPr>
          <w:rStyle w:val="HideTWBExt"/>
        </w:rPr>
        <w:t>&lt;/RepeatBlock-By&gt;</w:t>
      </w:r>
    </w:p>
    <w:p w14:paraId="45003A38"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4C646D1" w14:textId="77777777" w:rsidR="00624EE4" w:rsidRPr="00470220" w:rsidRDefault="00624EE4" w:rsidP="00624EE4">
      <w:pPr>
        <w:pStyle w:val="NormalBold"/>
      </w:pPr>
      <w:r w:rsidRPr="005355CF">
        <w:rPr>
          <w:rStyle w:val="HideTWBExt"/>
          <w:b w:val="0"/>
        </w:rPr>
        <w:t>&lt;Article&gt;</w:t>
      </w:r>
      <w:r w:rsidRPr="00470220">
        <w:t>Dispositive del – nr. 22 – artikel 19 – stk. 5</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46B8072" w14:textId="77777777" w:rsidTr="001D6D31">
        <w:trPr>
          <w:jc w:val="center"/>
        </w:trPr>
        <w:tc>
          <w:tcPr>
            <w:tcW w:w="9752" w:type="dxa"/>
            <w:gridSpan w:val="2"/>
          </w:tcPr>
          <w:p w14:paraId="35979CEA" w14:textId="77777777" w:rsidR="00624EE4" w:rsidRPr="00470220" w:rsidRDefault="00624EE4" w:rsidP="001D6D31">
            <w:pPr>
              <w:keepNext/>
            </w:pPr>
          </w:p>
        </w:tc>
      </w:tr>
      <w:tr w:rsidR="00176F35" w:rsidRPr="00470220" w14:paraId="70DA095C" w14:textId="77777777" w:rsidTr="001D6D31">
        <w:trPr>
          <w:jc w:val="center"/>
        </w:trPr>
        <w:tc>
          <w:tcPr>
            <w:tcW w:w="4876" w:type="dxa"/>
            <w:hideMark/>
          </w:tcPr>
          <w:p w14:paraId="7B2B5B2B" w14:textId="77777777" w:rsidR="00624EE4" w:rsidRPr="00470220" w:rsidRDefault="00624EE4" w:rsidP="001D6D31">
            <w:pPr>
              <w:pStyle w:val="ColumnHeading"/>
              <w:keepNext/>
            </w:pPr>
            <w:r w:rsidRPr="00470220">
              <w:t>Kommissionens forslag</w:t>
            </w:r>
          </w:p>
        </w:tc>
        <w:tc>
          <w:tcPr>
            <w:tcW w:w="4876" w:type="dxa"/>
            <w:hideMark/>
          </w:tcPr>
          <w:p w14:paraId="495584F2" w14:textId="77777777" w:rsidR="00624EE4" w:rsidRPr="00470220" w:rsidRDefault="00624EE4" w:rsidP="001D6D31">
            <w:pPr>
              <w:pStyle w:val="ColumnHeading"/>
              <w:keepNext/>
            </w:pPr>
            <w:r w:rsidRPr="00470220">
              <w:t>Ændringsforslag</w:t>
            </w:r>
          </w:p>
        </w:tc>
      </w:tr>
      <w:tr w:rsidR="00176F35" w:rsidRPr="00470220" w14:paraId="2504057A" w14:textId="77777777" w:rsidTr="001D6D31">
        <w:trPr>
          <w:jc w:val="center"/>
        </w:trPr>
        <w:tc>
          <w:tcPr>
            <w:tcW w:w="4876" w:type="dxa"/>
            <w:hideMark/>
          </w:tcPr>
          <w:p w14:paraId="77A5F944" w14:textId="77777777" w:rsidR="00624EE4" w:rsidRPr="00470220" w:rsidRDefault="00624EE4" w:rsidP="001D6D31">
            <w:pPr>
              <w:pStyle w:val="Normal6"/>
            </w:pPr>
            <w:r w:rsidRPr="00470220">
              <w:t>5.</w:t>
            </w:r>
            <w:r w:rsidRPr="00470220">
              <w:tab/>
              <w:t xml:space="preserve">Oplysninger om tredjelandsstatsborgere eller statsløse personer med </w:t>
            </w:r>
            <w:r w:rsidRPr="00470220">
              <w:rPr>
                <w:b/>
                <w:bCs/>
                <w:i/>
                <w:iCs/>
              </w:rPr>
              <w:t>ulovligt</w:t>
            </w:r>
            <w:r w:rsidRPr="00470220">
              <w:t xml:space="preserve"> ophold, som er lagret i det centrale system og i CIR, hvis det er relevant, og mærket i henhold til </w:t>
            </w:r>
            <w:r w:rsidRPr="00470220">
              <w:lastRenderedPageBreak/>
              <w:t>nærværende artikels stk. 4, stilles til rådighed til sammenligninger med henblik på artikel 1, stk. 1, litra d), indtil den dato, hvor oplysningerne automatisk slettes fra det centrale system og fra CIR i henhold til artikel 17, stk. 4.</w:t>
            </w:r>
          </w:p>
        </w:tc>
        <w:tc>
          <w:tcPr>
            <w:tcW w:w="4876" w:type="dxa"/>
            <w:hideMark/>
          </w:tcPr>
          <w:p w14:paraId="3558A6CE" w14:textId="77777777" w:rsidR="00624EE4" w:rsidRPr="00470220" w:rsidRDefault="00624EE4" w:rsidP="001D6D31">
            <w:pPr>
              <w:pStyle w:val="Normal6"/>
              <w:rPr>
                <w:szCs w:val="24"/>
              </w:rPr>
            </w:pPr>
            <w:r w:rsidRPr="00470220">
              <w:lastRenderedPageBreak/>
              <w:t>5.</w:t>
            </w:r>
            <w:r w:rsidRPr="00470220">
              <w:tab/>
              <w:t xml:space="preserve">Oplysninger om tredjelandsstatsborgere eller statsløse personer med </w:t>
            </w:r>
            <w:r w:rsidRPr="00470220">
              <w:rPr>
                <w:b/>
                <w:bCs/>
                <w:i/>
                <w:iCs/>
              </w:rPr>
              <w:t>irregulært</w:t>
            </w:r>
            <w:r w:rsidRPr="00470220">
              <w:t xml:space="preserve"> ophold, som er lagret i det centrale system og i CIR, hvis det er relevant, og mærket i henhold til </w:t>
            </w:r>
            <w:r w:rsidRPr="00470220">
              <w:lastRenderedPageBreak/>
              <w:t>nærværende artikels stk. 4, stilles til rådighed til sammenligninger med henblik på artikel 1, stk. 1, litra d), indtil den dato, hvor oplysningerne automatisk slettes fra det centrale system og fra CIR i henhold til artikel 17, stk. 4.</w:t>
            </w:r>
          </w:p>
        </w:tc>
      </w:tr>
    </w:tbl>
    <w:p w14:paraId="2652EE97"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697E574" w14:textId="77777777" w:rsidR="00624EE4" w:rsidRPr="00470220" w:rsidRDefault="00624EE4" w:rsidP="00624EE4">
      <w:r w:rsidRPr="005355CF">
        <w:rPr>
          <w:rStyle w:val="HideTWBExt"/>
        </w:rPr>
        <w:t>&lt;/Amend&gt;</w:t>
      </w:r>
    </w:p>
    <w:p w14:paraId="5C30F798"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264</w:t>
      </w:r>
      <w:r w:rsidRPr="005355CF">
        <w:rPr>
          <w:rStyle w:val="HideTWBExt"/>
          <w:b w:val="0"/>
        </w:rPr>
        <w:t>&lt;/NumAm&gt;</w:t>
      </w:r>
    </w:p>
    <w:p w14:paraId="5D97680B"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47F686F" w14:textId="77777777" w:rsidR="00624EE4" w:rsidRPr="00470220" w:rsidRDefault="00624EE4" w:rsidP="00624EE4">
      <w:r w:rsidRPr="005355CF">
        <w:rPr>
          <w:rStyle w:val="HideTWBExt"/>
        </w:rPr>
        <w:t>&lt;/RepeatBlock-By&gt;</w:t>
      </w:r>
    </w:p>
    <w:p w14:paraId="76D61627"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E1CE057" w14:textId="77777777" w:rsidR="00624EE4" w:rsidRPr="00470220" w:rsidRDefault="00624EE4" w:rsidP="00624EE4">
      <w:pPr>
        <w:pStyle w:val="NormalBold"/>
      </w:pPr>
      <w:r w:rsidRPr="005355CF">
        <w:rPr>
          <w:rStyle w:val="HideTWBExt"/>
          <w:b w:val="0"/>
        </w:rPr>
        <w:t>&lt;Article&gt;</w:t>
      </w:r>
      <w:r w:rsidRPr="00470220">
        <w:t xml:space="preserve">Dispositive del – nr. 23 – artikel 21 – stk. 1 a </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B3303EC" w14:textId="77777777" w:rsidTr="001D6D31">
        <w:trPr>
          <w:jc w:val="center"/>
        </w:trPr>
        <w:tc>
          <w:tcPr>
            <w:tcW w:w="9752" w:type="dxa"/>
            <w:gridSpan w:val="2"/>
          </w:tcPr>
          <w:p w14:paraId="04D71AFD" w14:textId="77777777" w:rsidR="00624EE4" w:rsidRPr="00470220" w:rsidRDefault="00624EE4" w:rsidP="001D6D31">
            <w:pPr>
              <w:keepNext/>
            </w:pPr>
          </w:p>
        </w:tc>
      </w:tr>
      <w:tr w:rsidR="00176F35" w:rsidRPr="00470220" w14:paraId="0C2EF184" w14:textId="77777777" w:rsidTr="001D6D31">
        <w:trPr>
          <w:jc w:val="center"/>
        </w:trPr>
        <w:tc>
          <w:tcPr>
            <w:tcW w:w="4876" w:type="dxa"/>
            <w:hideMark/>
          </w:tcPr>
          <w:p w14:paraId="7F2A4E6C" w14:textId="77777777" w:rsidR="00624EE4" w:rsidRPr="00470220" w:rsidRDefault="00624EE4" w:rsidP="001D6D31">
            <w:pPr>
              <w:pStyle w:val="ColumnHeading"/>
              <w:keepNext/>
            </w:pPr>
            <w:r w:rsidRPr="00470220">
              <w:t>Kommissionens forslag</w:t>
            </w:r>
          </w:p>
        </w:tc>
        <w:tc>
          <w:tcPr>
            <w:tcW w:w="4876" w:type="dxa"/>
            <w:hideMark/>
          </w:tcPr>
          <w:p w14:paraId="150F6F56" w14:textId="77777777" w:rsidR="00624EE4" w:rsidRPr="00470220" w:rsidRDefault="00624EE4" w:rsidP="001D6D31">
            <w:pPr>
              <w:pStyle w:val="ColumnHeading"/>
              <w:keepNext/>
            </w:pPr>
            <w:r w:rsidRPr="00470220">
              <w:t>Ændringsforslag</w:t>
            </w:r>
          </w:p>
        </w:tc>
      </w:tr>
      <w:tr w:rsidR="00176F35" w:rsidRPr="00470220" w14:paraId="5358215B" w14:textId="77777777" w:rsidTr="001D6D31">
        <w:trPr>
          <w:jc w:val="center"/>
        </w:trPr>
        <w:tc>
          <w:tcPr>
            <w:tcW w:w="4876" w:type="dxa"/>
            <w:hideMark/>
          </w:tcPr>
          <w:p w14:paraId="7FF3FC10" w14:textId="77777777" w:rsidR="00624EE4" w:rsidRPr="00470220" w:rsidRDefault="00624EE4" w:rsidP="001D6D31">
            <w:pPr>
              <w:pStyle w:val="Normal6"/>
            </w:pPr>
            <w:r w:rsidRPr="00470220">
              <w:rPr>
                <w:b/>
                <w:i/>
              </w:rPr>
              <w:t>23)</w:t>
            </w:r>
            <w:r w:rsidRPr="00470220">
              <w:rPr>
                <w:b/>
                <w:i/>
              </w:rPr>
              <w:tab/>
              <w:t>I artikel 21 indsættes følgende stykke:</w:t>
            </w:r>
          </w:p>
        </w:tc>
        <w:tc>
          <w:tcPr>
            <w:tcW w:w="4876" w:type="dxa"/>
            <w:hideMark/>
          </w:tcPr>
          <w:p w14:paraId="4E19EAF9" w14:textId="77777777" w:rsidR="00624EE4" w:rsidRPr="00470220" w:rsidRDefault="00624EE4" w:rsidP="001D6D31">
            <w:pPr>
              <w:pStyle w:val="Normal6"/>
              <w:rPr>
                <w:szCs w:val="24"/>
              </w:rPr>
            </w:pPr>
            <w:r w:rsidRPr="00470220">
              <w:rPr>
                <w:b/>
                <w:i/>
              </w:rPr>
              <w:t>udgår</w:t>
            </w:r>
          </w:p>
        </w:tc>
      </w:tr>
      <w:tr w:rsidR="00176F35" w:rsidRPr="00470220" w14:paraId="0A9FBB8F" w14:textId="77777777" w:rsidTr="001D6D31">
        <w:trPr>
          <w:jc w:val="center"/>
        </w:trPr>
        <w:tc>
          <w:tcPr>
            <w:tcW w:w="4876" w:type="dxa"/>
            <w:hideMark/>
          </w:tcPr>
          <w:p w14:paraId="77048429" w14:textId="77777777" w:rsidR="00624EE4" w:rsidRPr="00470220" w:rsidRDefault="00624EE4" w:rsidP="001D6D31">
            <w:pPr>
              <w:pStyle w:val="Normal6"/>
            </w:pPr>
            <w:r w:rsidRPr="00470220">
              <w:rPr>
                <w:b/>
                <w:i/>
              </w:rPr>
              <w:t>"</w:t>
            </w:r>
          </w:p>
        </w:tc>
        <w:tc>
          <w:tcPr>
            <w:tcW w:w="4876" w:type="dxa"/>
          </w:tcPr>
          <w:p w14:paraId="034F0C83" w14:textId="77777777" w:rsidR="00624EE4" w:rsidRPr="00470220" w:rsidRDefault="00624EE4" w:rsidP="001D6D31">
            <w:pPr>
              <w:pStyle w:val="Normal6"/>
              <w:rPr>
                <w:szCs w:val="24"/>
              </w:rPr>
            </w:pPr>
          </w:p>
        </w:tc>
      </w:tr>
      <w:tr w:rsidR="00176F35" w:rsidRPr="00470220" w14:paraId="5BD1F1A4" w14:textId="77777777" w:rsidTr="001D6D31">
        <w:trPr>
          <w:jc w:val="center"/>
        </w:trPr>
        <w:tc>
          <w:tcPr>
            <w:tcW w:w="4876" w:type="dxa"/>
            <w:hideMark/>
          </w:tcPr>
          <w:p w14:paraId="2CEB18BF" w14:textId="77777777" w:rsidR="00624EE4" w:rsidRPr="00470220" w:rsidRDefault="00624EE4" w:rsidP="001D6D31">
            <w:pPr>
              <w:pStyle w:val="Normal6"/>
            </w:pPr>
            <w:r w:rsidRPr="00470220">
              <w:rPr>
                <w:b/>
                <w:i/>
              </w:rPr>
              <w:t>1a.</w:t>
            </w:r>
            <w:r w:rsidRPr="00470220">
              <w:rPr>
                <w:b/>
                <w:i/>
              </w:rPr>
              <w:tab/>
              <w:t>I tilfælde, hvor de udpegede myndigheder har søgt i CIR i henhold til artikel 22, stk. 1, i forordning (EU) 2019/818, kan de få adgang til Eurodac med henblik på søgning, hvis betingelserne i denne artikel er opfyldt, og hvor det modtagne svar i henhold til artikel 22, stk. 2, i forordning (EU) 2019/818 viser, at der er lagret oplysninger i Eurodac.</w:t>
            </w:r>
          </w:p>
        </w:tc>
        <w:tc>
          <w:tcPr>
            <w:tcW w:w="4876" w:type="dxa"/>
          </w:tcPr>
          <w:p w14:paraId="52211FE8" w14:textId="77777777" w:rsidR="00624EE4" w:rsidRPr="00470220" w:rsidRDefault="00624EE4" w:rsidP="001D6D31">
            <w:pPr>
              <w:pStyle w:val="Normal6"/>
              <w:rPr>
                <w:szCs w:val="24"/>
              </w:rPr>
            </w:pPr>
          </w:p>
        </w:tc>
      </w:tr>
      <w:tr w:rsidR="00176F35" w:rsidRPr="00470220" w14:paraId="79CBB8F8" w14:textId="77777777" w:rsidTr="001D6D31">
        <w:trPr>
          <w:jc w:val="center"/>
        </w:trPr>
        <w:tc>
          <w:tcPr>
            <w:tcW w:w="4876" w:type="dxa"/>
            <w:hideMark/>
          </w:tcPr>
          <w:p w14:paraId="20300762" w14:textId="77777777" w:rsidR="00624EE4" w:rsidRPr="00470220" w:rsidRDefault="00624EE4" w:rsidP="001D6D31">
            <w:pPr>
              <w:pStyle w:val="Normal6"/>
            </w:pPr>
            <w:r w:rsidRPr="00470220">
              <w:rPr>
                <w:b/>
                <w:i/>
              </w:rPr>
              <w:t>"</w:t>
            </w:r>
          </w:p>
        </w:tc>
        <w:tc>
          <w:tcPr>
            <w:tcW w:w="4876" w:type="dxa"/>
          </w:tcPr>
          <w:p w14:paraId="6D97F62B" w14:textId="77777777" w:rsidR="00624EE4" w:rsidRPr="00470220" w:rsidRDefault="00624EE4" w:rsidP="001D6D31">
            <w:pPr>
              <w:pStyle w:val="Normal6"/>
              <w:rPr>
                <w:szCs w:val="24"/>
              </w:rPr>
            </w:pPr>
          </w:p>
        </w:tc>
      </w:tr>
    </w:tbl>
    <w:p w14:paraId="1783EAE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AD817B5" w14:textId="77777777" w:rsidR="00624EE4" w:rsidRPr="00470220" w:rsidRDefault="00624EE4" w:rsidP="00624EE4">
      <w:r w:rsidRPr="005355CF">
        <w:rPr>
          <w:rStyle w:val="HideTWBExt"/>
        </w:rPr>
        <w:t>&lt;/Amend&gt;</w:t>
      </w:r>
    </w:p>
    <w:p w14:paraId="469517A5"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265</w:t>
      </w:r>
      <w:r w:rsidRPr="005355CF">
        <w:rPr>
          <w:rStyle w:val="HideTWBExt"/>
          <w:b w:val="0"/>
        </w:rPr>
        <w:t>&lt;/NumAm&gt;</w:t>
      </w:r>
    </w:p>
    <w:p w14:paraId="60B8F54C"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32A75514" w14:textId="77777777" w:rsidR="00624EE4" w:rsidRPr="00470220" w:rsidRDefault="00624EE4" w:rsidP="00624EE4">
      <w:r w:rsidRPr="005355CF">
        <w:rPr>
          <w:rStyle w:val="HideTWBExt"/>
        </w:rPr>
        <w:t>&lt;/RepeatBlock-By&gt;</w:t>
      </w:r>
    </w:p>
    <w:p w14:paraId="5877AC6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21D6727" w14:textId="77777777" w:rsidR="00624EE4" w:rsidRPr="00470220" w:rsidRDefault="00624EE4" w:rsidP="00624EE4">
      <w:pPr>
        <w:pStyle w:val="NormalBold"/>
      </w:pPr>
      <w:r w:rsidRPr="005355CF">
        <w:rPr>
          <w:rStyle w:val="HideTWBExt"/>
          <w:b w:val="0"/>
        </w:rPr>
        <w:t>&lt;Article&gt;</w:t>
      </w:r>
      <w:r w:rsidRPr="00470220">
        <w:t xml:space="preserve">Dispositive del – nr. 24 – artikel 22 – stk. 1 a </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69CA106" w14:textId="77777777" w:rsidTr="001D6D31">
        <w:trPr>
          <w:jc w:val="center"/>
          <w:hidden/>
        </w:trPr>
        <w:tc>
          <w:tcPr>
            <w:tcW w:w="9752" w:type="dxa"/>
            <w:gridSpan w:val="2"/>
          </w:tcPr>
          <w:p w14:paraId="3D0AE915" w14:textId="77777777" w:rsidR="00624EE4" w:rsidRPr="00470220" w:rsidRDefault="00624EE4" w:rsidP="001D6D31">
            <w:pPr>
              <w:keepNext/>
            </w:pPr>
            <w:r w:rsidRPr="005355CF">
              <w:rPr>
                <w:rStyle w:val="HideTWBExt"/>
              </w:rPr>
              <w:t>&lt;</w:t>
            </w:r>
          </w:p>
        </w:tc>
      </w:tr>
      <w:tr w:rsidR="00176F35" w:rsidRPr="00470220" w14:paraId="0D5CC50E" w14:textId="77777777" w:rsidTr="001D6D31">
        <w:trPr>
          <w:jc w:val="center"/>
        </w:trPr>
        <w:tc>
          <w:tcPr>
            <w:tcW w:w="4876" w:type="dxa"/>
            <w:hideMark/>
          </w:tcPr>
          <w:p w14:paraId="21DA3E38" w14:textId="77777777" w:rsidR="00624EE4" w:rsidRPr="00470220" w:rsidRDefault="00624EE4" w:rsidP="001D6D31">
            <w:pPr>
              <w:pStyle w:val="ColumnHeading"/>
              <w:keepNext/>
            </w:pPr>
            <w:r w:rsidRPr="00470220">
              <w:t>Kommissionens forslag</w:t>
            </w:r>
          </w:p>
        </w:tc>
        <w:tc>
          <w:tcPr>
            <w:tcW w:w="4876" w:type="dxa"/>
            <w:hideMark/>
          </w:tcPr>
          <w:p w14:paraId="4C91B86B" w14:textId="77777777" w:rsidR="00624EE4" w:rsidRPr="00470220" w:rsidRDefault="00624EE4" w:rsidP="001D6D31">
            <w:pPr>
              <w:pStyle w:val="ColumnHeading"/>
              <w:keepNext/>
            </w:pPr>
            <w:r w:rsidRPr="00470220">
              <w:t>Ændringsforslag</w:t>
            </w:r>
          </w:p>
        </w:tc>
      </w:tr>
      <w:tr w:rsidR="00176F35" w:rsidRPr="00470220" w14:paraId="3E004D23" w14:textId="77777777" w:rsidTr="001D6D31">
        <w:trPr>
          <w:jc w:val="center"/>
        </w:trPr>
        <w:tc>
          <w:tcPr>
            <w:tcW w:w="4876" w:type="dxa"/>
            <w:hideMark/>
          </w:tcPr>
          <w:p w14:paraId="3B0057F1" w14:textId="77777777" w:rsidR="00624EE4" w:rsidRPr="00470220" w:rsidRDefault="00624EE4" w:rsidP="001D6D31">
            <w:pPr>
              <w:pStyle w:val="Normal6"/>
            </w:pPr>
            <w:r w:rsidRPr="00470220">
              <w:rPr>
                <w:b/>
                <w:i/>
              </w:rPr>
              <w:t>24)</w:t>
            </w:r>
            <w:r w:rsidRPr="00470220">
              <w:rPr>
                <w:b/>
                <w:i/>
              </w:rPr>
              <w:tab/>
              <w:t xml:space="preserve">I artikel 22 indsættes følgende stk. </w:t>
            </w:r>
            <w:r w:rsidRPr="00470220">
              <w:rPr>
                <w:b/>
                <w:i/>
              </w:rPr>
              <w:lastRenderedPageBreak/>
              <w:t>1a:</w:t>
            </w:r>
          </w:p>
        </w:tc>
        <w:tc>
          <w:tcPr>
            <w:tcW w:w="4876" w:type="dxa"/>
            <w:hideMark/>
          </w:tcPr>
          <w:p w14:paraId="173A98B0" w14:textId="77777777" w:rsidR="00624EE4" w:rsidRPr="00470220" w:rsidRDefault="00624EE4" w:rsidP="001D6D31">
            <w:pPr>
              <w:pStyle w:val="Normal6"/>
              <w:rPr>
                <w:szCs w:val="24"/>
              </w:rPr>
            </w:pPr>
            <w:r w:rsidRPr="00470220">
              <w:rPr>
                <w:b/>
                <w:i/>
              </w:rPr>
              <w:lastRenderedPageBreak/>
              <w:t>udgår</w:t>
            </w:r>
          </w:p>
        </w:tc>
      </w:tr>
      <w:tr w:rsidR="00176F35" w:rsidRPr="00470220" w14:paraId="3352B956" w14:textId="77777777" w:rsidTr="001D6D31">
        <w:trPr>
          <w:jc w:val="center"/>
        </w:trPr>
        <w:tc>
          <w:tcPr>
            <w:tcW w:w="4876" w:type="dxa"/>
            <w:hideMark/>
          </w:tcPr>
          <w:p w14:paraId="2C9C1035" w14:textId="77777777" w:rsidR="00624EE4" w:rsidRPr="00470220" w:rsidRDefault="00624EE4" w:rsidP="001D6D31">
            <w:pPr>
              <w:pStyle w:val="Normal6"/>
            </w:pPr>
            <w:r w:rsidRPr="00470220">
              <w:rPr>
                <w:b/>
                <w:i/>
              </w:rPr>
              <w:t>"</w:t>
            </w:r>
          </w:p>
        </w:tc>
        <w:tc>
          <w:tcPr>
            <w:tcW w:w="4876" w:type="dxa"/>
          </w:tcPr>
          <w:p w14:paraId="7A268895" w14:textId="77777777" w:rsidR="00624EE4" w:rsidRPr="00470220" w:rsidRDefault="00624EE4" w:rsidP="001D6D31">
            <w:pPr>
              <w:pStyle w:val="Normal6"/>
              <w:rPr>
                <w:szCs w:val="24"/>
              </w:rPr>
            </w:pPr>
          </w:p>
        </w:tc>
      </w:tr>
      <w:tr w:rsidR="00176F35" w:rsidRPr="00470220" w14:paraId="1A56330B" w14:textId="77777777" w:rsidTr="001D6D31">
        <w:trPr>
          <w:jc w:val="center"/>
        </w:trPr>
        <w:tc>
          <w:tcPr>
            <w:tcW w:w="4876" w:type="dxa"/>
            <w:hideMark/>
          </w:tcPr>
          <w:p w14:paraId="079CDFCD" w14:textId="77777777" w:rsidR="00624EE4" w:rsidRPr="00470220" w:rsidRDefault="00624EE4" w:rsidP="001D6D31">
            <w:pPr>
              <w:pStyle w:val="Normal6"/>
            </w:pPr>
            <w:r w:rsidRPr="00470220">
              <w:rPr>
                <w:b/>
                <w:i/>
              </w:rPr>
              <w:t>1a.</w:t>
            </w:r>
            <w:r w:rsidRPr="00470220">
              <w:rPr>
                <w:b/>
                <w:i/>
              </w:rPr>
              <w:tab/>
              <w:t>I tilfælde, hvor Europol har søgt i CIR i henhold til artikel 22, stk. 1, i forordning (EU) 2019/818, kan de få adgang til Eurodac med henblik på søgning, hvis betingelserne i denne artikel er opfyldt, og hvor det modtagne svar i henhold til artikel 22, stk. 2, i forordning (EU) 2019/818 viser, at der er lagret oplysninger i Eurodac.</w:t>
            </w:r>
          </w:p>
        </w:tc>
        <w:tc>
          <w:tcPr>
            <w:tcW w:w="4876" w:type="dxa"/>
          </w:tcPr>
          <w:p w14:paraId="284280DC" w14:textId="77777777" w:rsidR="00624EE4" w:rsidRPr="00470220" w:rsidRDefault="00624EE4" w:rsidP="001D6D31">
            <w:pPr>
              <w:pStyle w:val="Normal6"/>
              <w:rPr>
                <w:szCs w:val="24"/>
              </w:rPr>
            </w:pPr>
          </w:p>
        </w:tc>
      </w:tr>
      <w:tr w:rsidR="00176F35" w:rsidRPr="00470220" w14:paraId="093DB95A" w14:textId="77777777" w:rsidTr="001D6D31">
        <w:trPr>
          <w:jc w:val="center"/>
        </w:trPr>
        <w:tc>
          <w:tcPr>
            <w:tcW w:w="4876" w:type="dxa"/>
            <w:hideMark/>
          </w:tcPr>
          <w:p w14:paraId="77F0EC88" w14:textId="77777777" w:rsidR="00624EE4" w:rsidRPr="00470220" w:rsidRDefault="00624EE4" w:rsidP="001D6D31">
            <w:pPr>
              <w:pStyle w:val="Normal6"/>
            </w:pPr>
            <w:r w:rsidRPr="00470220">
              <w:rPr>
                <w:b/>
                <w:i/>
              </w:rPr>
              <w:t>"</w:t>
            </w:r>
          </w:p>
        </w:tc>
        <w:tc>
          <w:tcPr>
            <w:tcW w:w="4876" w:type="dxa"/>
          </w:tcPr>
          <w:p w14:paraId="70AF1ECE" w14:textId="77777777" w:rsidR="00624EE4" w:rsidRPr="00470220" w:rsidRDefault="00624EE4" w:rsidP="001D6D31">
            <w:pPr>
              <w:pStyle w:val="Normal6"/>
              <w:rPr>
                <w:szCs w:val="24"/>
              </w:rPr>
            </w:pPr>
          </w:p>
        </w:tc>
      </w:tr>
    </w:tbl>
    <w:p w14:paraId="1FFC768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335CFCA7" w14:textId="77777777" w:rsidR="00624EE4" w:rsidRPr="00470220" w:rsidRDefault="00624EE4" w:rsidP="00624EE4">
      <w:r w:rsidRPr="005355CF">
        <w:rPr>
          <w:rStyle w:val="HideTWBExt"/>
        </w:rPr>
        <w:t>&lt;/Amend&gt;</w:t>
      </w:r>
    </w:p>
    <w:p w14:paraId="131A7CE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266</w:t>
      </w:r>
      <w:r w:rsidRPr="005355CF">
        <w:rPr>
          <w:rStyle w:val="HideTWBExt"/>
          <w:b w:val="0"/>
        </w:rPr>
        <w:t>&lt;/NumAm&gt;</w:t>
      </w:r>
    </w:p>
    <w:p w14:paraId="7A36AE9D"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ED5B12D" w14:textId="77777777" w:rsidR="00624EE4" w:rsidRPr="00470220" w:rsidRDefault="00624EE4" w:rsidP="00624EE4">
      <w:r w:rsidRPr="005355CF">
        <w:rPr>
          <w:rStyle w:val="HideTWBExt"/>
        </w:rPr>
        <w:t>&lt;/RepeatBlock-By&gt;</w:t>
      </w:r>
    </w:p>
    <w:p w14:paraId="06FAD3CF"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5F9C521D" w14:textId="77777777" w:rsidR="00624EE4" w:rsidRPr="00470220" w:rsidRDefault="00624EE4" w:rsidP="00624EE4">
      <w:pPr>
        <w:pStyle w:val="NormalBold"/>
      </w:pPr>
      <w:r w:rsidRPr="005355CF">
        <w:rPr>
          <w:rStyle w:val="HideTWBExt"/>
          <w:b w:val="0"/>
        </w:rPr>
        <w:t>&lt;Article&gt;</w:t>
      </w:r>
      <w:r w:rsidRPr="00470220">
        <w:t xml:space="preserve">Dispositive del – nr. 25 – artikel 28 – stk. 3 a </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588867F" w14:textId="77777777" w:rsidTr="001D6D31">
        <w:trPr>
          <w:jc w:val="center"/>
        </w:trPr>
        <w:tc>
          <w:tcPr>
            <w:tcW w:w="9752" w:type="dxa"/>
            <w:gridSpan w:val="2"/>
          </w:tcPr>
          <w:p w14:paraId="0B06F8EE" w14:textId="77777777" w:rsidR="00624EE4" w:rsidRPr="00470220" w:rsidRDefault="00624EE4" w:rsidP="001D6D31">
            <w:pPr>
              <w:keepNext/>
            </w:pPr>
          </w:p>
        </w:tc>
      </w:tr>
      <w:tr w:rsidR="00176F35" w:rsidRPr="00470220" w14:paraId="7BAC4619" w14:textId="77777777" w:rsidTr="001D6D31">
        <w:trPr>
          <w:jc w:val="center"/>
        </w:trPr>
        <w:tc>
          <w:tcPr>
            <w:tcW w:w="4876" w:type="dxa"/>
            <w:hideMark/>
          </w:tcPr>
          <w:p w14:paraId="019C8D48" w14:textId="77777777" w:rsidR="00624EE4" w:rsidRPr="00470220" w:rsidRDefault="00624EE4" w:rsidP="001D6D31">
            <w:pPr>
              <w:pStyle w:val="ColumnHeading"/>
              <w:keepNext/>
            </w:pPr>
            <w:r w:rsidRPr="00470220">
              <w:t>Kommissionens forslag</w:t>
            </w:r>
          </w:p>
        </w:tc>
        <w:tc>
          <w:tcPr>
            <w:tcW w:w="4876" w:type="dxa"/>
            <w:hideMark/>
          </w:tcPr>
          <w:p w14:paraId="6DE4C025" w14:textId="77777777" w:rsidR="00624EE4" w:rsidRPr="00470220" w:rsidRDefault="00624EE4" w:rsidP="001D6D31">
            <w:pPr>
              <w:pStyle w:val="ColumnHeading"/>
              <w:keepNext/>
            </w:pPr>
            <w:r w:rsidRPr="00470220">
              <w:t>Ændringsforslag</w:t>
            </w:r>
          </w:p>
        </w:tc>
      </w:tr>
      <w:tr w:rsidR="00176F35" w:rsidRPr="00470220" w14:paraId="41386BBE" w14:textId="77777777" w:rsidTr="001D6D31">
        <w:trPr>
          <w:jc w:val="center"/>
        </w:trPr>
        <w:tc>
          <w:tcPr>
            <w:tcW w:w="4876" w:type="dxa"/>
            <w:hideMark/>
          </w:tcPr>
          <w:p w14:paraId="1B0A1FCD" w14:textId="77777777" w:rsidR="00624EE4" w:rsidRPr="00470220" w:rsidRDefault="00624EE4" w:rsidP="001D6D31">
            <w:pPr>
              <w:pStyle w:val="Normal6"/>
            </w:pPr>
            <w:r w:rsidRPr="00470220">
              <w:t>3a.</w:t>
            </w:r>
            <w:r w:rsidRPr="00470220">
              <w:tab/>
              <w:t>Der indrømmes adgang til søgning i de Eurodacoplysninger, som er lagret i CIR, til de behørigt bemyndigede medarbejdere ved de nationale myndigheder i hver enkelt medlemsstat og til de behørigt bemyndigede medarbejdere i de EU-organer, der er kompetente med henblik på de formål, der er fastsat i artikel 20 og 21 i forordning (EU) 2019/818. Adgangen begrænses til det omfang, der er nødvendigt for udførelsen af de nationale myndigheders og EU-organers opgaver i overensstemmelse med disse formål, og skal stå i et rimeligt forhold til de tilstræbte mål.</w:t>
            </w:r>
          </w:p>
        </w:tc>
        <w:tc>
          <w:tcPr>
            <w:tcW w:w="4876" w:type="dxa"/>
            <w:hideMark/>
          </w:tcPr>
          <w:p w14:paraId="6E72B28B" w14:textId="77777777" w:rsidR="00624EE4" w:rsidRPr="00470220" w:rsidRDefault="00624EE4" w:rsidP="001D6D31">
            <w:pPr>
              <w:pStyle w:val="Normal6"/>
              <w:rPr>
                <w:szCs w:val="24"/>
              </w:rPr>
            </w:pPr>
            <w:r w:rsidRPr="00470220">
              <w:t>3a.</w:t>
            </w:r>
            <w:r w:rsidRPr="00470220">
              <w:tab/>
              <w:t xml:space="preserve">Der indrømmes adgang til søgning i de Eurodacoplysninger, som er lagret i CIR, til de behørigt bemyndigede medarbejdere ved de </w:t>
            </w:r>
            <w:r w:rsidRPr="00470220">
              <w:rPr>
                <w:b/>
                <w:bCs/>
                <w:i/>
                <w:iCs/>
              </w:rPr>
              <w:t xml:space="preserve">kompetente </w:t>
            </w:r>
            <w:r w:rsidRPr="00470220">
              <w:t>nationale myndigheder i hver enkelt medlemsstat og til de behørigt bemyndigede medarbejdere i de EU-organer, der er kompetente med henblik på de formål, der er fastsat i artikel 20 og 21 i forordning (EU) 2019/818. Adgangen begrænses til det omfang, der er nødvendigt for udførelsen af de nationale myndigheders og EU-organers opgaver i overensstemmelse med disse formål, og skal stå i et rimeligt forhold til de tilstræbte mål.</w:t>
            </w:r>
          </w:p>
        </w:tc>
      </w:tr>
    </w:tbl>
    <w:p w14:paraId="2C8A2B92"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BB647D2" w14:textId="77777777" w:rsidR="00624EE4" w:rsidRPr="00470220" w:rsidRDefault="00624EE4" w:rsidP="00624EE4">
      <w:r w:rsidRPr="005355CF">
        <w:rPr>
          <w:rStyle w:val="HideTWBExt"/>
        </w:rPr>
        <w:t>&lt;/Amend&gt;</w:t>
      </w:r>
    </w:p>
    <w:p w14:paraId="2549DB2C"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267</w:t>
      </w:r>
      <w:r w:rsidRPr="005355CF">
        <w:rPr>
          <w:rStyle w:val="HideTWBExt"/>
          <w:b w:val="0"/>
        </w:rPr>
        <w:t>&lt;/NumAm&gt;</w:t>
      </w:r>
    </w:p>
    <w:p w14:paraId="1D69FB82"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5E25983" w14:textId="77777777" w:rsidR="00624EE4" w:rsidRPr="00470220" w:rsidRDefault="00624EE4" w:rsidP="00624EE4">
      <w:r w:rsidRPr="005355CF">
        <w:rPr>
          <w:rStyle w:val="HideTWBExt"/>
        </w:rPr>
        <w:lastRenderedPageBreak/>
        <w:t>&lt;/RepeatBlock-By&gt;</w:t>
      </w:r>
    </w:p>
    <w:p w14:paraId="57909B4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61A2D953" w14:textId="77777777" w:rsidR="00624EE4" w:rsidRPr="00470220" w:rsidRDefault="00624EE4" w:rsidP="00624EE4">
      <w:pPr>
        <w:pStyle w:val="NormalBold"/>
      </w:pPr>
      <w:r w:rsidRPr="005355CF">
        <w:rPr>
          <w:rStyle w:val="HideTWBExt"/>
          <w:b w:val="0"/>
        </w:rPr>
        <w:t>&lt;Article&gt;</w:t>
      </w:r>
      <w:r w:rsidRPr="00470220">
        <w:t>Dispositive del – nr. 26 a – artikel 30 – stk. 1 – litra c a og c b</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F271DFC" w14:textId="77777777" w:rsidTr="001D6D31">
        <w:trPr>
          <w:jc w:val="center"/>
        </w:trPr>
        <w:tc>
          <w:tcPr>
            <w:tcW w:w="9752" w:type="dxa"/>
            <w:gridSpan w:val="2"/>
          </w:tcPr>
          <w:p w14:paraId="3F7824C3" w14:textId="77777777" w:rsidR="00624EE4" w:rsidRPr="00470220" w:rsidRDefault="00624EE4" w:rsidP="001D6D31">
            <w:pPr>
              <w:keepNext/>
            </w:pPr>
          </w:p>
        </w:tc>
      </w:tr>
      <w:tr w:rsidR="00176F35" w:rsidRPr="00470220" w14:paraId="73045537" w14:textId="77777777" w:rsidTr="001D6D31">
        <w:trPr>
          <w:jc w:val="center"/>
        </w:trPr>
        <w:tc>
          <w:tcPr>
            <w:tcW w:w="4876" w:type="dxa"/>
            <w:hideMark/>
          </w:tcPr>
          <w:p w14:paraId="1AB641E3" w14:textId="77777777" w:rsidR="00624EE4" w:rsidRPr="00470220" w:rsidRDefault="00624EE4" w:rsidP="001D6D31">
            <w:pPr>
              <w:pStyle w:val="ColumnHeading"/>
              <w:keepNext/>
            </w:pPr>
            <w:r w:rsidRPr="00470220">
              <w:t>Kommissionens forslag</w:t>
            </w:r>
          </w:p>
        </w:tc>
        <w:tc>
          <w:tcPr>
            <w:tcW w:w="4876" w:type="dxa"/>
            <w:hideMark/>
          </w:tcPr>
          <w:p w14:paraId="5D0A6653" w14:textId="77777777" w:rsidR="00624EE4" w:rsidRPr="00470220" w:rsidRDefault="00624EE4" w:rsidP="001D6D31">
            <w:pPr>
              <w:pStyle w:val="ColumnHeading"/>
              <w:keepNext/>
            </w:pPr>
            <w:r w:rsidRPr="00470220">
              <w:t>Ændringsforslag</w:t>
            </w:r>
          </w:p>
        </w:tc>
      </w:tr>
      <w:tr w:rsidR="00176F35" w:rsidRPr="00470220" w14:paraId="6E56ABED" w14:textId="77777777" w:rsidTr="001D6D31">
        <w:trPr>
          <w:jc w:val="center"/>
        </w:trPr>
        <w:tc>
          <w:tcPr>
            <w:tcW w:w="4876" w:type="dxa"/>
          </w:tcPr>
          <w:p w14:paraId="084621BC" w14:textId="77777777" w:rsidR="00624EE4" w:rsidRPr="00470220" w:rsidRDefault="00624EE4" w:rsidP="001D6D31">
            <w:pPr>
              <w:pStyle w:val="Normal6"/>
            </w:pPr>
          </w:p>
        </w:tc>
        <w:tc>
          <w:tcPr>
            <w:tcW w:w="4876" w:type="dxa"/>
            <w:hideMark/>
          </w:tcPr>
          <w:p w14:paraId="0588DB6E" w14:textId="77777777" w:rsidR="00624EE4" w:rsidRPr="00470220" w:rsidRDefault="00624EE4" w:rsidP="001D6D31">
            <w:pPr>
              <w:pStyle w:val="Normal6"/>
              <w:rPr>
                <w:szCs w:val="24"/>
              </w:rPr>
            </w:pPr>
            <w:r w:rsidRPr="00470220">
              <w:rPr>
                <w:b/>
                <w:i/>
              </w:rPr>
              <w:t>26a)</w:t>
            </w:r>
            <w:r w:rsidRPr="00470220">
              <w:rPr>
                <w:b/>
                <w:i/>
              </w:rPr>
              <w:tab/>
              <w:t>I artikel 30, stk. 1, indsættes følgende som litra ca) og litra cb):</w:t>
            </w:r>
          </w:p>
        </w:tc>
      </w:tr>
      <w:tr w:rsidR="00176F35" w:rsidRPr="00470220" w14:paraId="4A57F193" w14:textId="77777777" w:rsidTr="001D6D31">
        <w:trPr>
          <w:jc w:val="center"/>
        </w:trPr>
        <w:tc>
          <w:tcPr>
            <w:tcW w:w="4876" w:type="dxa"/>
          </w:tcPr>
          <w:p w14:paraId="0E0EA04E" w14:textId="77777777" w:rsidR="00624EE4" w:rsidRPr="00470220" w:rsidRDefault="00624EE4" w:rsidP="001D6D31">
            <w:pPr>
              <w:pStyle w:val="Normal6"/>
            </w:pPr>
          </w:p>
        </w:tc>
        <w:tc>
          <w:tcPr>
            <w:tcW w:w="4876" w:type="dxa"/>
            <w:hideMark/>
          </w:tcPr>
          <w:p w14:paraId="622897E4" w14:textId="38E103B4" w:rsidR="00624EE4" w:rsidRPr="00470220" w:rsidRDefault="00624EE4" w:rsidP="001D6D31">
            <w:pPr>
              <w:pStyle w:val="Normal6"/>
              <w:rPr>
                <w:szCs w:val="24"/>
              </w:rPr>
            </w:pPr>
            <w:r w:rsidRPr="00470220">
              <w:rPr>
                <w:b/>
                <w:i/>
              </w:rPr>
              <w:t>ca) mulighed for at have sine datasæt registreret i Eurodac med alle forbundet i en sekvens i henhold til artikel 4, stk. 6</w:t>
            </w:r>
          </w:p>
        </w:tc>
      </w:tr>
      <w:tr w:rsidR="00176F35" w:rsidRPr="00470220" w14:paraId="62D21266" w14:textId="77777777" w:rsidTr="001D6D31">
        <w:trPr>
          <w:jc w:val="center"/>
        </w:trPr>
        <w:tc>
          <w:tcPr>
            <w:tcW w:w="4876" w:type="dxa"/>
          </w:tcPr>
          <w:p w14:paraId="2ADB75E3" w14:textId="77777777" w:rsidR="00624EE4" w:rsidRPr="00470220" w:rsidRDefault="00624EE4" w:rsidP="001D6D31">
            <w:pPr>
              <w:pStyle w:val="Normal6"/>
            </w:pPr>
          </w:p>
        </w:tc>
        <w:tc>
          <w:tcPr>
            <w:tcW w:w="4876" w:type="dxa"/>
            <w:hideMark/>
          </w:tcPr>
          <w:p w14:paraId="40464501" w14:textId="3A956909" w:rsidR="00624EE4" w:rsidRPr="00470220" w:rsidRDefault="00624EE4" w:rsidP="00EE5CBA">
            <w:pPr>
              <w:pStyle w:val="Normal6"/>
              <w:rPr>
                <w:szCs w:val="24"/>
              </w:rPr>
            </w:pPr>
            <w:r w:rsidRPr="00470220">
              <w:rPr>
                <w:b/>
                <w:i/>
              </w:rPr>
              <w:t>cb) lagring i systemet af e</w:t>
            </w:r>
            <w:r w:rsidR="00EE5CBA" w:rsidRPr="00470220">
              <w:rPr>
                <w:b/>
                <w:i/>
              </w:rPr>
              <w:t>n</w:t>
            </w:r>
            <w:r w:rsidRPr="00470220">
              <w:rPr>
                <w:b/>
                <w:i/>
              </w:rPr>
              <w:t xml:space="preserve"> sikkerheds</w:t>
            </w:r>
            <w:r w:rsidR="00EE5CBA" w:rsidRPr="00470220">
              <w:rPr>
                <w:b/>
                <w:i/>
              </w:rPr>
              <w:t>anmærkning</w:t>
            </w:r>
            <w:r w:rsidRPr="00470220">
              <w:rPr>
                <w:b/>
                <w:i/>
              </w:rPr>
              <w:t xml:space="preserve">, der angiver, at en person kunne udgøre en trussel mod den nationale sikkerhed i henhold til artikel 12, litra v), artikel 13, stk. 2, litra r), artikel 14, stk. 2, litra s), og artikel 14a, stk. 2, litra r), herunder den kompetente myndighed, der har udført sikkerhedstjekket, og, hvis det ikke er den samme, den myndighed, der har foretaget vurderingen, begrundelsen for angivelsen af </w:t>
            </w:r>
            <w:r w:rsidR="00EE5CBA" w:rsidRPr="00470220">
              <w:rPr>
                <w:b/>
                <w:i/>
              </w:rPr>
              <w:t xml:space="preserve">en </w:t>
            </w:r>
            <w:r w:rsidRPr="00470220">
              <w:rPr>
                <w:b/>
                <w:i/>
              </w:rPr>
              <w:t>sikkerheds</w:t>
            </w:r>
            <w:r w:rsidR="00EE5CBA" w:rsidRPr="00470220">
              <w:rPr>
                <w:b/>
                <w:i/>
              </w:rPr>
              <w:t>anmærkning</w:t>
            </w:r>
            <w:r w:rsidRPr="00470220">
              <w:rPr>
                <w:b/>
                <w:i/>
              </w:rPr>
              <w:t xml:space="preserve"> og en angivelse af det informationssystem, der har genereret et match, med henblik på at sikre deres ret til adgang til, berigtigelse, færdiggørelse, sletning og begrænsning af behandlingen af personoplysninger samt retten til effektiv afhjælpning</w:t>
            </w:r>
          </w:p>
        </w:tc>
      </w:tr>
    </w:tbl>
    <w:p w14:paraId="3018C77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1AA10F4" w14:textId="77777777" w:rsidR="00624EE4" w:rsidRPr="00470220" w:rsidRDefault="00624EE4" w:rsidP="00624EE4">
      <w:r w:rsidRPr="005355CF">
        <w:rPr>
          <w:rStyle w:val="HideTWBExt"/>
        </w:rPr>
        <w:t>&lt;/Amend&gt;</w:t>
      </w:r>
    </w:p>
    <w:p w14:paraId="7BB1A8B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268</w:t>
      </w:r>
      <w:r w:rsidRPr="005355CF">
        <w:rPr>
          <w:rStyle w:val="HideTWBExt"/>
          <w:b w:val="0"/>
        </w:rPr>
        <w:t>&lt;/NumAm&gt;</w:t>
      </w:r>
    </w:p>
    <w:p w14:paraId="69A2D82F" w14:textId="77777777" w:rsidR="00624EE4" w:rsidRPr="00470220" w:rsidRDefault="00624EE4" w:rsidP="00624EE4">
      <w:pPr>
        <w:pStyle w:val="NormalBold"/>
      </w:pPr>
      <w:r w:rsidRPr="005355CF">
        <w:rPr>
          <w:rStyle w:val="HideTWBExt"/>
          <w:b w:val="0"/>
        </w:rPr>
        <w:t>&lt;RepeatBlock-By&gt;&lt;Members&gt;</w:t>
      </w:r>
      <w:r w:rsidRPr="00470220">
        <w:t>Jan-Christoph Oetjen, Sophia in 't Veld, Hilde Vautmans, Yana Toom</w:t>
      </w:r>
      <w:r w:rsidRPr="005355CF">
        <w:rPr>
          <w:rStyle w:val="HideTWBExt"/>
          <w:b w:val="0"/>
        </w:rPr>
        <w:t>&lt;/Members&gt;</w:t>
      </w:r>
    </w:p>
    <w:p w14:paraId="274C8394" w14:textId="77777777" w:rsidR="00624EE4" w:rsidRPr="00470220" w:rsidRDefault="00624EE4" w:rsidP="00624EE4">
      <w:r w:rsidRPr="005355CF">
        <w:rPr>
          <w:rStyle w:val="HideTWBExt"/>
        </w:rPr>
        <w:t>&lt;/RepeatBlock-By&gt;</w:t>
      </w:r>
    </w:p>
    <w:p w14:paraId="3D608BF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3BE5B22F" w14:textId="77777777" w:rsidR="00624EE4" w:rsidRPr="00470220" w:rsidRDefault="00624EE4" w:rsidP="00624EE4">
      <w:pPr>
        <w:pStyle w:val="NormalBold"/>
      </w:pPr>
      <w:r w:rsidRPr="005355CF">
        <w:rPr>
          <w:rStyle w:val="HideTWBExt"/>
          <w:b w:val="0"/>
        </w:rPr>
        <w:t>&lt;Article&gt;</w:t>
      </w:r>
      <w:r w:rsidRPr="00470220">
        <w:t xml:space="preserve">Dispositive del – nr. 26 a – artikel 34 – stk. 1 </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D806A23" w14:textId="77777777" w:rsidTr="001D6D31">
        <w:trPr>
          <w:jc w:val="center"/>
        </w:trPr>
        <w:tc>
          <w:tcPr>
            <w:tcW w:w="9752" w:type="dxa"/>
            <w:gridSpan w:val="2"/>
          </w:tcPr>
          <w:p w14:paraId="75F184CC" w14:textId="77777777" w:rsidR="00624EE4" w:rsidRPr="00470220" w:rsidRDefault="00624EE4" w:rsidP="001D6D31">
            <w:pPr>
              <w:keepNext/>
            </w:pPr>
          </w:p>
        </w:tc>
      </w:tr>
      <w:tr w:rsidR="00176F35" w:rsidRPr="00470220" w14:paraId="4CBEF8D0" w14:textId="77777777" w:rsidTr="001D6D31">
        <w:trPr>
          <w:jc w:val="center"/>
        </w:trPr>
        <w:tc>
          <w:tcPr>
            <w:tcW w:w="4876" w:type="dxa"/>
            <w:hideMark/>
          </w:tcPr>
          <w:p w14:paraId="5274AD6F" w14:textId="77777777" w:rsidR="00624EE4" w:rsidRPr="00470220" w:rsidRDefault="00624EE4" w:rsidP="001D6D31">
            <w:pPr>
              <w:pStyle w:val="ColumnHeading"/>
              <w:keepNext/>
            </w:pPr>
            <w:r w:rsidRPr="00470220">
              <w:t>Kommissionens forslag</w:t>
            </w:r>
          </w:p>
        </w:tc>
        <w:tc>
          <w:tcPr>
            <w:tcW w:w="4876" w:type="dxa"/>
            <w:hideMark/>
          </w:tcPr>
          <w:p w14:paraId="612E6AAA" w14:textId="77777777" w:rsidR="00624EE4" w:rsidRPr="00470220" w:rsidRDefault="00624EE4" w:rsidP="001D6D31">
            <w:pPr>
              <w:pStyle w:val="ColumnHeading"/>
              <w:keepNext/>
            </w:pPr>
            <w:r w:rsidRPr="00470220">
              <w:t>Ændringsforslag</w:t>
            </w:r>
          </w:p>
        </w:tc>
      </w:tr>
      <w:tr w:rsidR="00176F35" w:rsidRPr="00470220" w14:paraId="33FD2EE4" w14:textId="77777777" w:rsidTr="001D6D31">
        <w:trPr>
          <w:jc w:val="center"/>
        </w:trPr>
        <w:tc>
          <w:tcPr>
            <w:tcW w:w="4876" w:type="dxa"/>
          </w:tcPr>
          <w:p w14:paraId="555C2378" w14:textId="77777777" w:rsidR="00624EE4" w:rsidRPr="00470220" w:rsidRDefault="00624EE4" w:rsidP="001D6D31">
            <w:pPr>
              <w:pStyle w:val="Normal6"/>
            </w:pPr>
          </w:p>
        </w:tc>
        <w:tc>
          <w:tcPr>
            <w:tcW w:w="4876" w:type="dxa"/>
            <w:hideMark/>
          </w:tcPr>
          <w:p w14:paraId="4AC99F9D" w14:textId="77777777" w:rsidR="00624EE4" w:rsidRPr="00470220" w:rsidRDefault="00624EE4" w:rsidP="001D6D31">
            <w:pPr>
              <w:pStyle w:val="Normal6"/>
              <w:rPr>
                <w:szCs w:val="24"/>
              </w:rPr>
            </w:pPr>
            <w:r w:rsidRPr="00470220">
              <w:rPr>
                <w:b/>
                <w:i/>
              </w:rPr>
              <w:t>26a)</w:t>
            </w:r>
            <w:r w:rsidRPr="00470220">
              <w:rPr>
                <w:b/>
                <w:i/>
              </w:rPr>
              <w:tab/>
              <w:t xml:space="preserve"> Artikel 34, stk. 1, ændres således:</w:t>
            </w:r>
          </w:p>
        </w:tc>
      </w:tr>
      <w:tr w:rsidR="00176F35" w:rsidRPr="00470220" w14:paraId="1497FCC9" w14:textId="77777777" w:rsidTr="001D6D31">
        <w:trPr>
          <w:jc w:val="center"/>
        </w:trPr>
        <w:tc>
          <w:tcPr>
            <w:tcW w:w="4876" w:type="dxa"/>
          </w:tcPr>
          <w:p w14:paraId="12FCA70A" w14:textId="77777777" w:rsidR="00624EE4" w:rsidRPr="00470220" w:rsidRDefault="00624EE4" w:rsidP="001D6D31">
            <w:pPr>
              <w:pStyle w:val="Normal6"/>
            </w:pPr>
          </w:p>
        </w:tc>
        <w:tc>
          <w:tcPr>
            <w:tcW w:w="4876" w:type="dxa"/>
            <w:hideMark/>
          </w:tcPr>
          <w:p w14:paraId="01A0E5AE" w14:textId="72FC3610" w:rsidR="00624EE4" w:rsidRPr="00470220" w:rsidRDefault="00624EE4" w:rsidP="001D6D31">
            <w:pPr>
              <w:pStyle w:val="Normal6"/>
              <w:rPr>
                <w:szCs w:val="24"/>
              </w:rPr>
            </w:pPr>
            <w:r w:rsidRPr="00470220">
              <w:rPr>
                <w:b/>
                <w:i/>
              </w:rPr>
              <w:t xml:space="preserve">1. De nationale tilsynsmyndigheder og Den Europæiske Tilsynsførende for Databeskyttelse, der hver især handler </w:t>
            </w:r>
            <w:r w:rsidRPr="00470220">
              <w:rPr>
                <w:b/>
                <w:i/>
              </w:rPr>
              <w:lastRenderedPageBreak/>
              <w:t xml:space="preserve">inden for deres respektive beføjelser, samarbejder aktivt inden for rammerne af deres ansvarsområder og sikrer samordnet tilsyn med Eurodac. </w:t>
            </w:r>
            <w:r w:rsidRPr="00470220">
              <w:rPr>
                <w:b/>
                <w:bCs/>
                <w:i/>
                <w:iCs/>
              </w:rPr>
              <w:t xml:space="preserve">Der </w:t>
            </w:r>
            <w:r w:rsidR="00B066A4" w:rsidRPr="00470220">
              <w:rPr>
                <w:b/>
                <w:bCs/>
                <w:i/>
                <w:iCs/>
              </w:rPr>
              <w:t>bør</w:t>
            </w:r>
            <w:r w:rsidRPr="00470220">
              <w:rPr>
                <w:b/>
                <w:bCs/>
                <w:i/>
                <w:iCs/>
              </w:rPr>
              <w:t xml:space="preserve"> anvendes en enkelt model for koordineret tilsyn som anført i artikel 62 </w:t>
            </w:r>
            <w:r w:rsidR="002E2583" w:rsidRPr="00470220">
              <w:rPr>
                <w:b/>
                <w:bCs/>
                <w:i/>
                <w:iCs/>
              </w:rPr>
              <w:t xml:space="preserve">i </w:t>
            </w:r>
            <w:r w:rsidRPr="00470220">
              <w:rPr>
                <w:b/>
                <w:bCs/>
                <w:i/>
                <w:iCs/>
              </w:rPr>
              <w:t>EUDPR, der henviser til tilsynsmyndigheder</w:t>
            </w:r>
            <w:r w:rsidR="00A714A4" w:rsidRPr="00470220">
              <w:rPr>
                <w:b/>
                <w:bCs/>
                <w:i/>
                <w:iCs/>
              </w:rPr>
              <w:t>s fælles operatione</w:t>
            </w:r>
            <w:r w:rsidRPr="00470220">
              <w:rPr>
                <w:b/>
                <w:bCs/>
                <w:i/>
                <w:iCs/>
                <w:vertAlign w:val="superscript"/>
              </w:rPr>
              <w:t>1a</w:t>
            </w:r>
          </w:p>
        </w:tc>
      </w:tr>
      <w:tr w:rsidR="00176F35" w:rsidRPr="00470220" w14:paraId="3EB51BFA" w14:textId="77777777" w:rsidTr="001D6D31">
        <w:trPr>
          <w:jc w:val="center"/>
        </w:trPr>
        <w:tc>
          <w:tcPr>
            <w:tcW w:w="4876" w:type="dxa"/>
          </w:tcPr>
          <w:p w14:paraId="25C963D1" w14:textId="77777777" w:rsidR="00624EE4" w:rsidRPr="00470220" w:rsidRDefault="00624EE4" w:rsidP="001D6D31">
            <w:pPr>
              <w:pStyle w:val="Normal6"/>
            </w:pPr>
          </w:p>
        </w:tc>
        <w:tc>
          <w:tcPr>
            <w:tcW w:w="4876" w:type="dxa"/>
            <w:hideMark/>
          </w:tcPr>
          <w:p w14:paraId="3A072221" w14:textId="77777777" w:rsidR="00624EE4" w:rsidRPr="00470220" w:rsidRDefault="00624EE4" w:rsidP="001D6D31">
            <w:pPr>
              <w:pStyle w:val="Normal6"/>
              <w:rPr>
                <w:szCs w:val="24"/>
              </w:rPr>
            </w:pPr>
            <w:r w:rsidRPr="00470220">
              <w:rPr>
                <w:b/>
                <w:i/>
              </w:rPr>
              <w:t>__________________</w:t>
            </w:r>
          </w:p>
        </w:tc>
      </w:tr>
      <w:tr w:rsidR="00176F35" w:rsidRPr="00470220" w14:paraId="0A2A3123" w14:textId="77777777" w:rsidTr="001D6D31">
        <w:trPr>
          <w:jc w:val="center"/>
        </w:trPr>
        <w:tc>
          <w:tcPr>
            <w:tcW w:w="4876" w:type="dxa"/>
          </w:tcPr>
          <w:p w14:paraId="44FF08A8" w14:textId="77777777" w:rsidR="00624EE4" w:rsidRPr="00470220" w:rsidRDefault="00624EE4" w:rsidP="001D6D31">
            <w:pPr>
              <w:pStyle w:val="Normal6"/>
            </w:pPr>
          </w:p>
        </w:tc>
        <w:tc>
          <w:tcPr>
            <w:tcW w:w="4876" w:type="dxa"/>
            <w:hideMark/>
          </w:tcPr>
          <w:p w14:paraId="06FBEFC6" w14:textId="7F3D027D" w:rsidR="00624EE4" w:rsidRPr="00470220" w:rsidRDefault="00624EE4" w:rsidP="001D6D31">
            <w:pPr>
              <w:pStyle w:val="Normal6"/>
              <w:rPr>
                <w:szCs w:val="24"/>
              </w:rPr>
            </w:pPr>
            <w:r w:rsidRPr="00470220">
              <w:rPr>
                <w:b/>
                <w:bCs/>
                <w:i/>
                <w:iCs/>
                <w:vertAlign w:val="superscript"/>
              </w:rPr>
              <w:t>1a</w:t>
            </w:r>
            <w:r w:rsidRPr="00470220">
              <w:rPr>
                <w:b/>
                <w:bCs/>
                <w:i/>
                <w:iCs/>
              </w:rPr>
              <w:t>Artikel</w:t>
            </w:r>
            <w:r w:rsidR="002E2583" w:rsidRPr="00470220">
              <w:rPr>
                <w:b/>
                <w:bCs/>
                <w:i/>
                <w:iCs/>
              </w:rPr>
              <w:t xml:space="preserve"> 62 i</w:t>
            </w:r>
            <w:r w:rsidRPr="00470220">
              <w:rPr>
                <w:b/>
                <w:bCs/>
                <w:i/>
                <w:iCs/>
              </w:rPr>
              <w:t xml:space="preserve">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w:t>
            </w:r>
            <w:r w:rsidRPr="00470220">
              <w:rPr>
                <w:b/>
                <w:i/>
              </w:rPr>
              <w:t xml:space="preserve"> </w:t>
            </w:r>
          </w:p>
        </w:tc>
      </w:tr>
    </w:tbl>
    <w:p w14:paraId="0FABB3A8"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917E063"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3408242F" w14:textId="50B2F2DB" w:rsidR="00624EE4" w:rsidRPr="00470220" w:rsidRDefault="00624EE4" w:rsidP="00624EE4">
      <w:pPr>
        <w:pStyle w:val="Normal12Italic"/>
        <w:rPr>
          <w:noProof w:val="0"/>
        </w:rPr>
      </w:pPr>
      <w:r w:rsidRPr="00470220">
        <w:rPr>
          <w:noProof w:val="0"/>
        </w:rPr>
        <w:t xml:space="preserve">Det uafhængige tilsyn med databehandlingsaktiviteter i Eurodac, både på centralt og nationalt plan, er en af de grundlæggende garantier for en effektiv beskyttelse af de registreredes grundlæggende rettigheder i overensstemmelse med artikel 8, stk. 3, i EU's charter om grundlæggende rettigheder. Tilpasningen af det koordinerede tilsyn med Eurodac til den model, der anvendes af andre store IT-systemer er navnlig vigtigt set i lyset af interoperabiliteten af de forskellige systemer i </w:t>
      </w:r>
      <w:r w:rsidR="002E2583" w:rsidRPr="00470220">
        <w:rPr>
          <w:noProof w:val="0"/>
        </w:rPr>
        <w:t>RIA</w:t>
      </w:r>
      <w:r w:rsidRPr="00470220">
        <w:rPr>
          <w:noProof w:val="0"/>
        </w:rPr>
        <w:t>-området.</w:t>
      </w:r>
    </w:p>
    <w:p w14:paraId="37610055" w14:textId="77777777" w:rsidR="00624EE4" w:rsidRPr="00470220" w:rsidRDefault="00624EE4" w:rsidP="00624EE4">
      <w:r w:rsidRPr="005355CF">
        <w:rPr>
          <w:rStyle w:val="HideTWBExt"/>
        </w:rPr>
        <w:t>&lt;/Amend&gt;</w:t>
      </w:r>
    </w:p>
    <w:p w14:paraId="51DB12DD"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269</w:t>
      </w:r>
      <w:r w:rsidRPr="005355CF">
        <w:rPr>
          <w:rStyle w:val="HideTWBExt"/>
          <w:b w:val="0"/>
        </w:rPr>
        <w:t>&lt;/NumAm&gt;</w:t>
      </w:r>
    </w:p>
    <w:p w14:paraId="5C6F899E"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3DFF4A5D" w14:textId="77777777" w:rsidR="00624EE4" w:rsidRPr="00470220" w:rsidRDefault="00624EE4" w:rsidP="00624EE4">
      <w:r w:rsidRPr="005355CF">
        <w:rPr>
          <w:rStyle w:val="HideTWBExt"/>
        </w:rPr>
        <w:t>&lt;/RepeatBlock-By&gt;</w:t>
      </w:r>
    </w:p>
    <w:p w14:paraId="05D4B51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C331A80" w14:textId="791A2217" w:rsidR="00624EE4" w:rsidRPr="00470220" w:rsidRDefault="00624EE4" w:rsidP="00624EE4">
      <w:pPr>
        <w:pStyle w:val="NormalBold"/>
      </w:pPr>
      <w:r w:rsidRPr="005355CF">
        <w:rPr>
          <w:rStyle w:val="HideTWBExt"/>
          <w:b w:val="0"/>
        </w:rPr>
        <w:t>&lt;Article&gt;</w:t>
      </w:r>
      <w:r w:rsidRPr="00470220">
        <w:t>Dispositive del – nr. 28 – artikel 40 a – artikel 11 – stk</w:t>
      </w:r>
      <w:r w:rsidR="001D6D31" w:rsidRPr="00470220">
        <w:t>.</w:t>
      </w:r>
      <w:r w:rsidRPr="00470220">
        <w:t xml:space="preserve"> 6 a – litra a</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2DD90F46" w14:textId="77777777" w:rsidTr="001D6D31">
        <w:trPr>
          <w:jc w:val="center"/>
          <w:hidden/>
        </w:trPr>
        <w:tc>
          <w:tcPr>
            <w:tcW w:w="9752" w:type="dxa"/>
            <w:gridSpan w:val="2"/>
          </w:tcPr>
          <w:p w14:paraId="5F8C8BB9" w14:textId="77777777" w:rsidR="00624EE4" w:rsidRPr="00470220" w:rsidRDefault="00624EE4" w:rsidP="001D6D31">
            <w:pPr>
              <w:keepNext/>
            </w:pPr>
            <w:r w:rsidRPr="005355CF">
              <w:rPr>
                <w:rStyle w:val="HideTWBExt"/>
              </w:rPr>
              <w:t>&lt;</w:t>
            </w:r>
          </w:p>
        </w:tc>
      </w:tr>
      <w:tr w:rsidR="00176F35" w:rsidRPr="00470220" w14:paraId="47605E55" w14:textId="77777777" w:rsidTr="001D6D31">
        <w:trPr>
          <w:jc w:val="center"/>
        </w:trPr>
        <w:tc>
          <w:tcPr>
            <w:tcW w:w="4876" w:type="dxa"/>
            <w:hideMark/>
          </w:tcPr>
          <w:p w14:paraId="7B2BCCD0" w14:textId="77777777" w:rsidR="00624EE4" w:rsidRPr="00470220" w:rsidRDefault="00624EE4" w:rsidP="001D6D31">
            <w:pPr>
              <w:pStyle w:val="ColumnHeading"/>
              <w:keepNext/>
            </w:pPr>
            <w:r w:rsidRPr="00470220">
              <w:t>Kommissionens forslag</w:t>
            </w:r>
          </w:p>
        </w:tc>
        <w:tc>
          <w:tcPr>
            <w:tcW w:w="4876" w:type="dxa"/>
            <w:hideMark/>
          </w:tcPr>
          <w:p w14:paraId="5A5D4657" w14:textId="77777777" w:rsidR="00624EE4" w:rsidRPr="00470220" w:rsidRDefault="00624EE4" w:rsidP="001D6D31">
            <w:pPr>
              <w:pStyle w:val="ColumnHeading"/>
              <w:keepNext/>
            </w:pPr>
            <w:r w:rsidRPr="00470220">
              <w:t>Ændringsforslag</w:t>
            </w:r>
          </w:p>
        </w:tc>
      </w:tr>
      <w:tr w:rsidR="00176F35" w:rsidRPr="00470220" w14:paraId="2AEBC5B4" w14:textId="77777777" w:rsidTr="001D6D31">
        <w:trPr>
          <w:jc w:val="center"/>
        </w:trPr>
        <w:tc>
          <w:tcPr>
            <w:tcW w:w="4876" w:type="dxa"/>
            <w:hideMark/>
          </w:tcPr>
          <w:p w14:paraId="570FBDD7" w14:textId="77777777" w:rsidR="00624EE4" w:rsidRPr="00470220" w:rsidRDefault="00624EE4" w:rsidP="001D6D31">
            <w:pPr>
              <w:pStyle w:val="Normal6"/>
            </w:pPr>
            <w:r w:rsidRPr="00470220">
              <w:t>a)</w:t>
            </w:r>
            <w:r w:rsidRPr="00470220">
              <w:tab/>
              <w:t>efternavn, efternavn ved fødslen, fornavn(e), fødselsdato, fødested, køn, nuværende nationalitet</w:t>
            </w:r>
          </w:p>
        </w:tc>
        <w:tc>
          <w:tcPr>
            <w:tcW w:w="4876" w:type="dxa"/>
            <w:hideMark/>
          </w:tcPr>
          <w:p w14:paraId="11F2CE94" w14:textId="49476A1E"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p>
        </w:tc>
      </w:tr>
    </w:tbl>
    <w:p w14:paraId="320C5E3D"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1F880774" w14:textId="77777777" w:rsidR="00624EE4" w:rsidRPr="00470220" w:rsidRDefault="00624EE4" w:rsidP="00624EE4">
      <w:r w:rsidRPr="005355CF">
        <w:rPr>
          <w:rStyle w:val="HideTWBExt"/>
        </w:rPr>
        <w:t>&lt;/Amend&gt;</w:t>
      </w:r>
    </w:p>
    <w:p w14:paraId="3974DD8C" w14:textId="77777777" w:rsidR="00624EE4" w:rsidRPr="00470220" w:rsidRDefault="00624EE4" w:rsidP="00624EE4">
      <w:pPr>
        <w:pStyle w:val="AMNumberTabs0"/>
        <w:keepNext/>
      </w:pPr>
      <w:r w:rsidRPr="005355CF">
        <w:rPr>
          <w:rStyle w:val="HideTWBExt"/>
          <w:b w:val="0"/>
        </w:rPr>
        <w:lastRenderedPageBreak/>
        <w:t>&lt;Amend&gt;</w:t>
      </w:r>
      <w:r w:rsidRPr="00470220">
        <w:t>Ændringsforslag</w:t>
      </w:r>
      <w:r w:rsidRPr="00470220">
        <w:tab/>
      </w:r>
      <w:r w:rsidRPr="00470220">
        <w:tab/>
      </w:r>
      <w:r w:rsidRPr="005355CF">
        <w:rPr>
          <w:rStyle w:val="HideTWBExt"/>
          <w:b w:val="0"/>
        </w:rPr>
        <w:t>&lt;NumAm&gt;</w:t>
      </w:r>
      <w:r w:rsidRPr="00470220">
        <w:t>270</w:t>
      </w:r>
      <w:r w:rsidRPr="005355CF">
        <w:rPr>
          <w:rStyle w:val="HideTWBExt"/>
          <w:b w:val="0"/>
        </w:rPr>
        <w:t>&lt;/NumAm&gt;</w:t>
      </w:r>
    </w:p>
    <w:p w14:paraId="53641814"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41FCA2DD" w14:textId="77777777" w:rsidR="00624EE4" w:rsidRPr="00470220" w:rsidRDefault="00624EE4" w:rsidP="00624EE4">
      <w:r w:rsidRPr="005355CF">
        <w:rPr>
          <w:rStyle w:val="HideTWBExt"/>
        </w:rPr>
        <w:t>&lt;/RepeatBlock-By&gt;</w:t>
      </w:r>
    </w:p>
    <w:p w14:paraId="1400CBD5"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D987228" w14:textId="7A9AB2A1" w:rsidR="00624EE4" w:rsidRPr="00470220" w:rsidRDefault="00624EE4" w:rsidP="00624EE4">
      <w:pPr>
        <w:pStyle w:val="NormalBold"/>
      </w:pPr>
      <w:r w:rsidRPr="005355CF">
        <w:rPr>
          <w:rStyle w:val="HideTWBExt"/>
          <w:b w:val="0"/>
        </w:rPr>
        <w:t>&lt;Article&gt;</w:t>
      </w:r>
      <w:r w:rsidRPr="00470220">
        <w:t>Dispositive del – nr. 28 – artikel 40 a – artikel 11 – stk</w:t>
      </w:r>
      <w:r w:rsidR="001D6D31" w:rsidRPr="00470220">
        <w:t>.</w:t>
      </w:r>
      <w:r w:rsidRPr="00470220">
        <w:t xml:space="preserve"> 6 a – litra a</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9B00544" w14:textId="77777777" w:rsidTr="001D6D31">
        <w:trPr>
          <w:jc w:val="center"/>
        </w:trPr>
        <w:tc>
          <w:tcPr>
            <w:tcW w:w="9752" w:type="dxa"/>
            <w:gridSpan w:val="2"/>
          </w:tcPr>
          <w:p w14:paraId="5C60692F" w14:textId="77777777" w:rsidR="00624EE4" w:rsidRPr="00470220" w:rsidRDefault="00624EE4" w:rsidP="001D6D31">
            <w:pPr>
              <w:keepNext/>
            </w:pPr>
          </w:p>
        </w:tc>
      </w:tr>
      <w:tr w:rsidR="00176F35" w:rsidRPr="00470220" w14:paraId="15BED0AD" w14:textId="77777777" w:rsidTr="001D6D31">
        <w:trPr>
          <w:jc w:val="center"/>
        </w:trPr>
        <w:tc>
          <w:tcPr>
            <w:tcW w:w="4876" w:type="dxa"/>
            <w:hideMark/>
          </w:tcPr>
          <w:p w14:paraId="70C6EFB2" w14:textId="77777777" w:rsidR="00624EE4" w:rsidRPr="00470220" w:rsidRDefault="00624EE4" w:rsidP="001D6D31">
            <w:pPr>
              <w:pStyle w:val="ColumnHeading"/>
              <w:keepNext/>
            </w:pPr>
            <w:r w:rsidRPr="00470220">
              <w:t>Kommissionens forslag</w:t>
            </w:r>
          </w:p>
        </w:tc>
        <w:tc>
          <w:tcPr>
            <w:tcW w:w="4876" w:type="dxa"/>
            <w:hideMark/>
          </w:tcPr>
          <w:p w14:paraId="1AE67262" w14:textId="77777777" w:rsidR="00624EE4" w:rsidRPr="00470220" w:rsidRDefault="00624EE4" w:rsidP="001D6D31">
            <w:pPr>
              <w:pStyle w:val="ColumnHeading"/>
              <w:keepNext/>
            </w:pPr>
            <w:r w:rsidRPr="00470220">
              <w:t>Ændringsforslag</w:t>
            </w:r>
          </w:p>
        </w:tc>
      </w:tr>
      <w:tr w:rsidR="00176F35" w:rsidRPr="00470220" w14:paraId="68E9E6B9" w14:textId="77777777" w:rsidTr="001D6D31">
        <w:trPr>
          <w:jc w:val="center"/>
        </w:trPr>
        <w:tc>
          <w:tcPr>
            <w:tcW w:w="4876" w:type="dxa"/>
            <w:hideMark/>
          </w:tcPr>
          <w:p w14:paraId="545843BB" w14:textId="77777777" w:rsidR="00624EE4" w:rsidRPr="00470220" w:rsidRDefault="00624EE4" w:rsidP="001D6D31">
            <w:pPr>
              <w:pStyle w:val="Normal6"/>
            </w:pPr>
            <w:r w:rsidRPr="00470220">
              <w:t>a)</w:t>
            </w:r>
            <w:r w:rsidRPr="00470220">
              <w:tab/>
              <w:t>efternavn, efternavn ved fødslen, fornavn(e), fødselsdato, fødested, køn, nuværende nationalitet</w:t>
            </w:r>
          </w:p>
        </w:tc>
        <w:tc>
          <w:tcPr>
            <w:tcW w:w="4876" w:type="dxa"/>
            <w:hideMark/>
          </w:tcPr>
          <w:p w14:paraId="592B3054" w14:textId="5A9584F2"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p>
        </w:tc>
      </w:tr>
    </w:tbl>
    <w:p w14:paraId="704529BC"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85F0C08" w14:textId="77777777" w:rsidR="00624EE4" w:rsidRPr="00470220" w:rsidRDefault="00624EE4" w:rsidP="00624EE4">
      <w:r w:rsidRPr="005355CF">
        <w:rPr>
          <w:rStyle w:val="HideTWBExt"/>
        </w:rPr>
        <w:t>&lt;/Amend&gt;</w:t>
      </w:r>
    </w:p>
    <w:p w14:paraId="766FDF79"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271</w:t>
      </w:r>
      <w:r w:rsidRPr="005355CF">
        <w:rPr>
          <w:rStyle w:val="HideTWBExt"/>
          <w:b w:val="0"/>
        </w:rPr>
        <w:t>&lt;/NumAm&gt;</w:t>
      </w:r>
    </w:p>
    <w:p w14:paraId="3CDD2CF4"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0C1265BC" w14:textId="77777777" w:rsidR="00624EE4" w:rsidRPr="00470220" w:rsidRDefault="00624EE4" w:rsidP="00624EE4">
      <w:r w:rsidRPr="005355CF">
        <w:rPr>
          <w:rStyle w:val="HideTWBExt"/>
        </w:rPr>
        <w:t>&lt;/RepeatBlock-By&gt;</w:t>
      </w:r>
    </w:p>
    <w:p w14:paraId="38D58FA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3F4AF8A" w14:textId="77777777" w:rsidR="00624EE4" w:rsidRPr="00470220" w:rsidRDefault="00624EE4" w:rsidP="00624EE4">
      <w:pPr>
        <w:pStyle w:val="NormalBold"/>
      </w:pPr>
      <w:r w:rsidRPr="005355CF">
        <w:rPr>
          <w:rStyle w:val="HideTWBExt"/>
          <w:b w:val="0"/>
        </w:rPr>
        <w:t>&lt;Article&gt;</w:t>
      </w:r>
      <w:r w:rsidRPr="00470220">
        <w:t>Dispositive del – nr. 28 – artikel 40 a – artikel 25 a – litra e</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352D0C94" w14:textId="77777777" w:rsidTr="001D6D31">
        <w:trPr>
          <w:jc w:val="center"/>
        </w:trPr>
        <w:tc>
          <w:tcPr>
            <w:tcW w:w="9752" w:type="dxa"/>
            <w:gridSpan w:val="2"/>
          </w:tcPr>
          <w:p w14:paraId="0CFF31FA" w14:textId="77777777" w:rsidR="00624EE4" w:rsidRPr="00470220" w:rsidRDefault="00624EE4" w:rsidP="001D6D31">
            <w:pPr>
              <w:keepNext/>
            </w:pPr>
          </w:p>
        </w:tc>
      </w:tr>
      <w:tr w:rsidR="00176F35" w:rsidRPr="00470220" w14:paraId="0D8E69AC" w14:textId="77777777" w:rsidTr="001D6D31">
        <w:trPr>
          <w:jc w:val="center"/>
        </w:trPr>
        <w:tc>
          <w:tcPr>
            <w:tcW w:w="4876" w:type="dxa"/>
            <w:hideMark/>
          </w:tcPr>
          <w:p w14:paraId="1C484B8E" w14:textId="77777777" w:rsidR="00624EE4" w:rsidRPr="00470220" w:rsidRDefault="00624EE4" w:rsidP="001D6D31">
            <w:pPr>
              <w:pStyle w:val="ColumnHeading"/>
              <w:keepNext/>
            </w:pPr>
            <w:r w:rsidRPr="00470220">
              <w:t>Kommissionens forslag</w:t>
            </w:r>
          </w:p>
        </w:tc>
        <w:tc>
          <w:tcPr>
            <w:tcW w:w="4876" w:type="dxa"/>
            <w:hideMark/>
          </w:tcPr>
          <w:p w14:paraId="1C874C7F" w14:textId="77777777" w:rsidR="00624EE4" w:rsidRPr="00470220" w:rsidRDefault="00624EE4" w:rsidP="001D6D31">
            <w:pPr>
              <w:pStyle w:val="ColumnHeading"/>
              <w:keepNext/>
            </w:pPr>
            <w:r w:rsidRPr="00470220">
              <w:t>Ændringsforslag</w:t>
            </w:r>
          </w:p>
        </w:tc>
      </w:tr>
      <w:tr w:rsidR="00176F35" w:rsidRPr="00470220" w14:paraId="7BA61A88" w14:textId="77777777" w:rsidTr="001D6D31">
        <w:trPr>
          <w:jc w:val="center"/>
        </w:trPr>
        <w:tc>
          <w:tcPr>
            <w:tcW w:w="4876" w:type="dxa"/>
            <w:hideMark/>
          </w:tcPr>
          <w:p w14:paraId="2B78B48B" w14:textId="77777777" w:rsidR="00624EE4" w:rsidRPr="00470220" w:rsidRDefault="00624EE4" w:rsidP="001D6D31">
            <w:pPr>
              <w:pStyle w:val="Normal6"/>
            </w:pPr>
            <w:r w:rsidRPr="00470220">
              <w:t>e)</w:t>
            </w:r>
            <w:r w:rsidRPr="00470220">
              <w:tab/>
              <w:t>Artikel 12, 13</w:t>
            </w:r>
            <w:r w:rsidRPr="00470220">
              <w:rPr>
                <w:b/>
                <w:bCs/>
                <w:i/>
                <w:iCs/>
              </w:rPr>
              <w:t>, 14</w:t>
            </w:r>
            <w:r w:rsidRPr="00470220">
              <w:t xml:space="preserve"> og 14a i forordning (EU) XXX/XXX [Eurodacforordningen]."</w:t>
            </w:r>
          </w:p>
        </w:tc>
        <w:tc>
          <w:tcPr>
            <w:tcW w:w="4876" w:type="dxa"/>
            <w:hideMark/>
          </w:tcPr>
          <w:p w14:paraId="50B2EFCB" w14:textId="77777777" w:rsidR="00624EE4" w:rsidRPr="00470220" w:rsidRDefault="00624EE4" w:rsidP="001D6D31">
            <w:pPr>
              <w:pStyle w:val="Normal6"/>
              <w:rPr>
                <w:szCs w:val="24"/>
              </w:rPr>
            </w:pPr>
            <w:r w:rsidRPr="00470220">
              <w:t>e)</w:t>
            </w:r>
            <w:r w:rsidRPr="00470220">
              <w:tab/>
              <w:t>Artikel 12, 13 og 14a i forordning (EU) XXX/XXX [Eurodacforordningen]."</w:t>
            </w:r>
          </w:p>
        </w:tc>
      </w:tr>
    </w:tbl>
    <w:p w14:paraId="2E54C0CE"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047559CF" w14:textId="77777777" w:rsidR="00624EE4" w:rsidRPr="00470220" w:rsidRDefault="00624EE4" w:rsidP="00624EE4">
      <w:r w:rsidRPr="005355CF">
        <w:rPr>
          <w:rStyle w:val="HideTWBExt"/>
        </w:rPr>
        <w:t>&lt;/Amend&gt;</w:t>
      </w:r>
    </w:p>
    <w:p w14:paraId="0EACA8D7"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272</w:t>
      </w:r>
      <w:r w:rsidRPr="005355CF">
        <w:rPr>
          <w:rStyle w:val="HideTWBExt"/>
          <w:b w:val="0"/>
        </w:rPr>
        <w:t>&lt;/NumAm&gt;</w:t>
      </w:r>
    </w:p>
    <w:p w14:paraId="10D5FAA1" w14:textId="77777777" w:rsidR="00624EE4" w:rsidRPr="00470220" w:rsidRDefault="00624EE4" w:rsidP="00624EE4">
      <w:pPr>
        <w:pStyle w:val="NormalBold"/>
      </w:pPr>
      <w:r w:rsidRPr="005355CF">
        <w:rPr>
          <w:rStyle w:val="HideTWBExt"/>
          <w:b w:val="0"/>
        </w:rPr>
        <w:t>&lt;RepeatBlock-By&gt;&lt;Members&gt;</w:t>
      </w:r>
      <w:r w:rsidRPr="00470220">
        <w:t>Yana Toom, Hilde Vautmans, Jan-Christoph Oetjen, Sophia in 't Veld</w:t>
      </w:r>
      <w:r w:rsidRPr="005355CF">
        <w:rPr>
          <w:rStyle w:val="HideTWBExt"/>
          <w:b w:val="0"/>
        </w:rPr>
        <w:t>&lt;/Members&gt;</w:t>
      </w:r>
    </w:p>
    <w:p w14:paraId="7BFCA0A4" w14:textId="77777777" w:rsidR="00624EE4" w:rsidRPr="00470220" w:rsidRDefault="00624EE4" w:rsidP="00624EE4">
      <w:r w:rsidRPr="005355CF">
        <w:rPr>
          <w:rStyle w:val="HideTWBExt"/>
        </w:rPr>
        <w:t>&lt;/RepeatBlock-By&gt;</w:t>
      </w:r>
    </w:p>
    <w:p w14:paraId="25ABAF9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67BD8A5" w14:textId="77777777" w:rsidR="00624EE4" w:rsidRPr="00470220" w:rsidRDefault="00624EE4" w:rsidP="00624EE4">
      <w:pPr>
        <w:pStyle w:val="NormalBold"/>
      </w:pPr>
      <w:r w:rsidRPr="005355CF">
        <w:rPr>
          <w:rStyle w:val="HideTWBExt"/>
          <w:b w:val="0"/>
        </w:rPr>
        <w:t>&lt;Article&gt;</w:t>
      </w:r>
      <w:r w:rsidRPr="00470220">
        <w:t>Dispositive del – nr. 28 – artikel 40 b – artikel 10 – stk. 1</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A68DD0A" w14:textId="77777777" w:rsidTr="001D6D31">
        <w:trPr>
          <w:jc w:val="center"/>
        </w:trPr>
        <w:tc>
          <w:tcPr>
            <w:tcW w:w="9752" w:type="dxa"/>
            <w:gridSpan w:val="2"/>
          </w:tcPr>
          <w:p w14:paraId="183312E7" w14:textId="77777777" w:rsidR="00624EE4" w:rsidRPr="00470220" w:rsidRDefault="00624EE4" w:rsidP="001D6D31">
            <w:pPr>
              <w:keepNext/>
            </w:pPr>
          </w:p>
        </w:tc>
      </w:tr>
      <w:tr w:rsidR="00176F35" w:rsidRPr="00470220" w14:paraId="7E6E5108" w14:textId="77777777" w:rsidTr="001D6D31">
        <w:trPr>
          <w:jc w:val="center"/>
        </w:trPr>
        <w:tc>
          <w:tcPr>
            <w:tcW w:w="4876" w:type="dxa"/>
            <w:hideMark/>
          </w:tcPr>
          <w:p w14:paraId="23F4C085" w14:textId="77777777" w:rsidR="00624EE4" w:rsidRPr="00470220" w:rsidRDefault="00624EE4" w:rsidP="001D6D31">
            <w:pPr>
              <w:pStyle w:val="ColumnHeading"/>
              <w:keepNext/>
            </w:pPr>
            <w:r w:rsidRPr="00470220">
              <w:t>Kommissionens forslag</w:t>
            </w:r>
          </w:p>
        </w:tc>
        <w:tc>
          <w:tcPr>
            <w:tcW w:w="4876" w:type="dxa"/>
            <w:hideMark/>
          </w:tcPr>
          <w:p w14:paraId="7F8A79C4" w14:textId="77777777" w:rsidR="00624EE4" w:rsidRPr="00470220" w:rsidRDefault="00624EE4" w:rsidP="001D6D31">
            <w:pPr>
              <w:pStyle w:val="ColumnHeading"/>
              <w:keepNext/>
            </w:pPr>
            <w:r w:rsidRPr="00470220">
              <w:t>Ændringsforslag</w:t>
            </w:r>
          </w:p>
        </w:tc>
      </w:tr>
      <w:tr w:rsidR="00176F35" w:rsidRPr="00470220" w14:paraId="3A23BC29" w14:textId="77777777" w:rsidTr="001D6D31">
        <w:trPr>
          <w:jc w:val="center"/>
        </w:trPr>
        <w:tc>
          <w:tcPr>
            <w:tcW w:w="4876" w:type="dxa"/>
            <w:hideMark/>
          </w:tcPr>
          <w:p w14:paraId="6927916C" w14:textId="77777777" w:rsidR="00624EE4" w:rsidRPr="00470220" w:rsidRDefault="00624EE4" w:rsidP="001D6D31">
            <w:pPr>
              <w:pStyle w:val="Normal6"/>
            </w:pPr>
            <w:r w:rsidRPr="00470220">
              <w:t xml:space="preserve">Uden at det berører artikel 39 i forordning (EU) XXX/XXX [Eurodacforordningen], artikel 12 og 18 i forordning (EU) 2018/1862, artikel 29 i forordning (EU) 2019/816 og artikel 40 i forordning (EU) 2016/794, fører eu-LISA logfiler over alle databehandlingsaktiviteter i ESP. Disse </w:t>
            </w:r>
            <w:r w:rsidRPr="00470220">
              <w:lastRenderedPageBreak/>
              <w:t>logfiler omfatter navnlig følgende:</w:t>
            </w:r>
          </w:p>
        </w:tc>
        <w:tc>
          <w:tcPr>
            <w:tcW w:w="4876" w:type="dxa"/>
            <w:hideMark/>
          </w:tcPr>
          <w:p w14:paraId="2E02BD45" w14:textId="77777777" w:rsidR="00624EE4" w:rsidRPr="00470220" w:rsidRDefault="00624EE4" w:rsidP="001D6D31">
            <w:pPr>
              <w:pStyle w:val="Normal6"/>
              <w:rPr>
                <w:szCs w:val="24"/>
              </w:rPr>
            </w:pPr>
            <w:r w:rsidRPr="00470220">
              <w:rPr>
                <w:b/>
                <w:bCs/>
                <w:i/>
                <w:iCs/>
              </w:rPr>
              <w:lastRenderedPageBreak/>
              <w:t>"</w:t>
            </w:r>
            <w:r w:rsidRPr="00470220">
              <w:t xml:space="preserve">Uden at det berører artikel </w:t>
            </w:r>
            <w:r w:rsidRPr="00470220">
              <w:rPr>
                <w:b/>
                <w:bCs/>
                <w:i/>
                <w:iCs/>
              </w:rPr>
              <w:t xml:space="preserve">38 og </w:t>
            </w:r>
            <w:r w:rsidRPr="00470220">
              <w:t xml:space="preserve">39 i forordning (EU) XXX/XXX [Eurodacforordningen], artikel 12 og 18 i forordning (EU) 2018/1862, artikel 29 i forordning (EU) 2019/816 og artikel 40 i forordning (EU) 2016/794, fører eu-LISA logfiler over alle databehandlingsaktiviteter i ESP </w:t>
            </w:r>
            <w:r w:rsidRPr="00470220">
              <w:rPr>
                <w:b/>
                <w:bCs/>
                <w:i/>
                <w:iCs/>
              </w:rPr>
              <w:t xml:space="preserve">i overensstemmelse med det </w:t>
            </w:r>
            <w:r w:rsidRPr="00470220">
              <w:rPr>
                <w:b/>
                <w:bCs/>
                <w:i/>
                <w:iCs/>
              </w:rPr>
              <w:lastRenderedPageBreak/>
              <w:t xml:space="preserve">universelle meddelelsesformat (UMF) </w:t>
            </w:r>
            <w:r w:rsidRPr="00470220">
              <w:rPr>
                <w:b/>
                <w:bCs/>
                <w:i/>
                <w:iCs/>
                <w:vertAlign w:val="superscript"/>
              </w:rPr>
              <w:t>1a</w:t>
            </w:r>
            <w:r w:rsidRPr="00470220">
              <w:rPr>
                <w:b/>
                <w:bCs/>
                <w:i/>
                <w:iCs/>
                <w:vertAlign w:val="subscript"/>
              </w:rPr>
              <w:t>.</w:t>
            </w:r>
            <w:r w:rsidRPr="00470220">
              <w:t xml:space="preserve"> Disse logfiler omfatter navnlig følgende</w:t>
            </w:r>
            <w:r w:rsidRPr="00470220">
              <w:rPr>
                <w:b/>
                <w:bCs/>
                <w:i/>
                <w:iCs/>
              </w:rPr>
              <w:t>"</w:t>
            </w:r>
            <w:r w:rsidRPr="00470220">
              <w:t>:</w:t>
            </w:r>
          </w:p>
        </w:tc>
      </w:tr>
      <w:tr w:rsidR="00176F35" w:rsidRPr="00470220" w14:paraId="57FD5CA2" w14:textId="77777777" w:rsidTr="001D6D31">
        <w:trPr>
          <w:jc w:val="center"/>
        </w:trPr>
        <w:tc>
          <w:tcPr>
            <w:tcW w:w="4876" w:type="dxa"/>
          </w:tcPr>
          <w:p w14:paraId="07F63E4D" w14:textId="77777777" w:rsidR="00624EE4" w:rsidRPr="00470220" w:rsidRDefault="00624EE4" w:rsidP="001D6D31">
            <w:pPr>
              <w:pStyle w:val="Normal6"/>
            </w:pPr>
          </w:p>
        </w:tc>
        <w:tc>
          <w:tcPr>
            <w:tcW w:w="4876" w:type="dxa"/>
            <w:hideMark/>
          </w:tcPr>
          <w:p w14:paraId="0CC0B571" w14:textId="77777777" w:rsidR="00624EE4" w:rsidRPr="00470220" w:rsidRDefault="00624EE4" w:rsidP="001D6D31">
            <w:pPr>
              <w:pStyle w:val="Normal6"/>
              <w:rPr>
                <w:szCs w:val="24"/>
              </w:rPr>
            </w:pPr>
            <w:r w:rsidRPr="00470220">
              <w:t>__________________</w:t>
            </w:r>
          </w:p>
        </w:tc>
      </w:tr>
      <w:tr w:rsidR="00176F35" w:rsidRPr="00470220" w14:paraId="30B9D295" w14:textId="77777777" w:rsidTr="001D6D31">
        <w:trPr>
          <w:jc w:val="center"/>
        </w:trPr>
        <w:tc>
          <w:tcPr>
            <w:tcW w:w="4876" w:type="dxa"/>
          </w:tcPr>
          <w:p w14:paraId="2DD78F9D" w14:textId="77777777" w:rsidR="00624EE4" w:rsidRPr="00470220" w:rsidRDefault="00624EE4" w:rsidP="001D6D31">
            <w:pPr>
              <w:pStyle w:val="Normal6"/>
            </w:pPr>
          </w:p>
        </w:tc>
        <w:tc>
          <w:tcPr>
            <w:tcW w:w="4876" w:type="dxa"/>
            <w:hideMark/>
          </w:tcPr>
          <w:p w14:paraId="41AD4EEE" w14:textId="77777777" w:rsidR="00624EE4" w:rsidRPr="00470220" w:rsidRDefault="00624EE4" w:rsidP="001D6D31">
            <w:pPr>
              <w:pStyle w:val="Normal6"/>
              <w:rPr>
                <w:szCs w:val="24"/>
              </w:rPr>
            </w:pPr>
            <w:r w:rsidRPr="00470220">
              <w:rPr>
                <w:b/>
                <w:bCs/>
                <w:i/>
                <w:iCs/>
                <w:vertAlign w:val="superscript"/>
              </w:rPr>
              <w:t>1a</w:t>
            </w:r>
            <w:r w:rsidRPr="00470220">
              <w:rPr>
                <w:b/>
                <w:bCs/>
                <w:i/>
                <w:iCs/>
              </w:rPr>
              <w:t>Europa-Parlamentets og Rådets forordning (EU) 2019/818 af 20. maj 2019 om fastsættelse af en ramme for interoperabilitet mellem EU-informationssystemer vedrørende politisamarbejde og retligt samarbejde, asyl og migration og om ændring af forordning (EU) 2018/1726, (EU) 2018/1862 og (EU) 2019/816.</w:t>
            </w:r>
          </w:p>
        </w:tc>
      </w:tr>
    </w:tbl>
    <w:p w14:paraId="63D07AF7"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00A3198" w14:textId="77777777" w:rsidR="00624EE4" w:rsidRPr="00470220" w:rsidRDefault="00624EE4" w:rsidP="00624EE4">
      <w:pPr>
        <w:pStyle w:val="JustificationTitle"/>
        <w:rPr>
          <w:noProof w:val="0"/>
        </w:rPr>
      </w:pPr>
      <w:r w:rsidRPr="005355CF">
        <w:rPr>
          <w:rStyle w:val="HideTWBExt"/>
          <w:i w:val="0"/>
        </w:rPr>
        <w:t>&lt;TitreJust&gt;</w:t>
      </w:r>
      <w:r w:rsidRPr="00470220">
        <w:rPr>
          <w:noProof w:val="0"/>
        </w:rPr>
        <w:t>Begrundelse</w:t>
      </w:r>
      <w:r w:rsidRPr="005355CF">
        <w:rPr>
          <w:rStyle w:val="HideTWBExt"/>
          <w:i w:val="0"/>
        </w:rPr>
        <w:t>&lt;/TitreJust&gt;</w:t>
      </w:r>
    </w:p>
    <w:p w14:paraId="321D6238" w14:textId="4A15E7AD" w:rsidR="00624EE4" w:rsidRPr="00470220" w:rsidRDefault="00624EE4" w:rsidP="00624EE4">
      <w:pPr>
        <w:pStyle w:val="Normal12Italic"/>
        <w:rPr>
          <w:noProof w:val="0"/>
        </w:rPr>
      </w:pPr>
      <w:r w:rsidRPr="00470220">
        <w:rPr>
          <w:noProof w:val="0"/>
        </w:rPr>
        <w:t xml:space="preserve">UMF-formatet anses for at være standard i den nye interoperabilitetsarkitektur, og det nye EURODAC-system bør </w:t>
      </w:r>
      <w:r w:rsidR="00B73139" w:rsidRPr="00470220">
        <w:rPr>
          <w:noProof w:val="0"/>
        </w:rPr>
        <w:t>derfor være</w:t>
      </w:r>
      <w:r w:rsidRPr="00470220">
        <w:rPr>
          <w:noProof w:val="0"/>
        </w:rPr>
        <w:t xml:space="preserve"> kompatibelt hermed.</w:t>
      </w:r>
    </w:p>
    <w:p w14:paraId="2C4DDB8E" w14:textId="77777777" w:rsidR="00624EE4" w:rsidRPr="00470220" w:rsidRDefault="00624EE4" w:rsidP="00624EE4">
      <w:r w:rsidRPr="005355CF">
        <w:rPr>
          <w:rStyle w:val="HideTWBExt"/>
        </w:rPr>
        <w:t>&lt;/Amend&gt;</w:t>
      </w:r>
    </w:p>
    <w:p w14:paraId="45A0BF8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273</w:t>
      </w:r>
      <w:r w:rsidRPr="005355CF">
        <w:rPr>
          <w:rStyle w:val="HideTWBExt"/>
          <w:b w:val="0"/>
        </w:rPr>
        <w:t>&lt;/NumAm&gt;</w:t>
      </w:r>
    </w:p>
    <w:p w14:paraId="42E0EDAB"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4A0A9F79" w14:textId="77777777" w:rsidR="00624EE4" w:rsidRPr="00470220" w:rsidRDefault="00624EE4" w:rsidP="00624EE4">
      <w:r w:rsidRPr="005355CF">
        <w:rPr>
          <w:rStyle w:val="HideTWBExt"/>
        </w:rPr>
        <w:t>&lt;/RepeatBlock-By&gt;</w:t>
      </w:r>
    </w:p>
    <w:p w14:paraId="1494C37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A1AA1C4" w14:textId="77777777" w:rsidR="00624EE4" w:rsidRPr="00470220" w:rsidRDefault="00624EE4" w:rsidP="00624EE4">
      <w:pPr>
        <w:pStyle w:val="NormalBold"/>
      </w:pPr>
      <w:r w:rsidRPr="005355CF">
        <w:rPr>
          <w:rStyle w:val="HideTWBExt"/>
          <w:b w:val="0"/>
        </w:rPr>
        <w:t>&lt;Article&gt;</w:t>
      </w:r>
      <w:r w:rsidRPr="00470220">
        <w:t>Dispositive del – nr. 28 – artikel 40 b – artikel 18 – stk. 1 – litra a</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0C3C229" w14:textId="77777777" w:rsidTr="001D6D31">
        <w:trPr>
          <w:jc w:val="center"/>
        </w:trPr>
        <w:tc>
          <w:tcPr>
            <w:tcW w:w="9752" w:type="dxa"/>
            <w:gridSpan w:val="2"/>
          </w:tcPr>
          <w:p w14:paraId="5ABC9C44" w14:textId="77777777" w:rsidR="00624EE4" w:rsidRPr="00470220" w:rsidRDefault="00624EE4" w:rsidP="001D6D31">
            <w:pPr>
              <w:keepNext/>
            </w:pPr>
          </w:p>
        </w:tc>
      </w:tr>
      <w:tr w:rsidR="00176F35" w:rsidRPr="00470220" w14:paraId="0861F3BF" w14:textId="77777777" w:rsidTr="001D6D31">
        <w:trPr>
          <w:jc w:val="center"/>
        </w:trPr>
        <w:tc>
          <w:tcPr>
            <w:tcW w:w="4876" w:type="dxa"/>
            <w:hideMark/>
          </w:tcPr>
          <w:p w14:paraId="40FC501F" w14:textId="77777777" w:rsidR="00624EE4" w:rsidRPr="00470220" w:rsidRDefault="00624EE4" w:rsidP="001D6D31">
            <w:pPr>
              <w:pStyle w:val="ColumnHeading"/>
              <w:keepNext/>
            </w:pPr>
            <w:r w:rsidRPr="00470220">
              <w:t>Kommissionens forslag</w:t>
            </w:r>
          </w:p>
        </w:tc>
        <w:tc>
          <w:tcPr>
            <w:tcW w:w="4876" w:type="dxa"/>
            <w:hideMark/>
          </w:tcPr>
          <w:p w14:paraId="2A9A9C11" w14:textId="77777777" w:rsidR="00624EE4" w:rsidRPr="00470220" w:rsidRDefault="00624EE4" w:rsidP="001D6D31">
            <w:pPr>
              <w:pStyle w:val="ColumnHeading"/>
              <w:keepNext/>
            </w:pPr>
            <w:r w:rsidRPr="00470220">
              <w:t>Ændringsforslag</w:t>
            </w:r>
          </w:p>
        </w:tc>
      </w:tr>
      <w:tr w:rsidR="00176F35" w:rsidRPr="00470220" w14:paraId="730823C2" w14:textId="77777777" w:rsidTr="001D6D31">
        <w:trPr>
          <w:jc w:val="center"/>
        </w:trPr>
        <w:tc>
          <w:tcPr>
            <w:tcW w:w="4876" w:type="dxa"/>
            <w:hideMark/>
          </w:tcPr>
          <w:p w14:paraId="30D0A960" w14:textId="77777777" w:rsidR="00624EE4" w:rsidRPr="00470220" w:rsidRDefault="00624EE4" w:rsidP="001D6D31">
            <w:pPr>
              <w:pStyle w:val="Normal6"/>
            </w:pPr>
            <w:r w:rsidRPr="00470220">
              <w:t>a)</w:t>
            </w:r>
            <w:r w:rsidRPr="00470220">
              <w:tab/>
              <w:t>de oplysninger, der er omhandlet i artikel 12, litra a)-f), h) og i), artikel 13, stk. 2, litra a)-f), h) og i)</w:t>
            </w:r>
            <w:r w:rsidRPr="00470220">
              <w:rPr>
                <w:b/>
                <w:bCs/>
                <w:i/>
                <w:iCs/>
              </w:rPr>
              <w:t>, artikel 14, stk. 2, litra a)-f), h) og i),</w:t>
            </w:r>
            <w:r w:rsidRPr="00470220">
              <w:t xml:space="preserve"> og artikel 14a, litra a)-f), h) og i), i forordning (EU) XXX/XXX [Eurodacforordningen]</w:t>
            </w:r>
          </w:p>
        </w:tc>
        <w:tc>
          <w:tcPr>
            <w:tcW w:w="4876" w:type="dxa"/>
            <w:hideMark/>
          </w:tcPr>
          <w:p w14:paraId="4FFE8A30" w14:textId="77777777" w:rsidR="00624EE4" w:rsidRPr="00470220" w:rsidRDefault="00624EE4" w:rsidP="001D6D31">
            <w:pPr>
              <w:pStyle w:val="Normal6"/>
              <w:rPr>
                <w:szCs w:val="24"/>
              </w:rPr>
            </w:pPr>
            <w:r w:rsidRPr="00470220">
              <w:t>a)</w:t>
            </w:r>
            <w:r w:rsidRPr="00470220">
              <w:tab/>
              <w:t>de oplysninger, der er omhandlet i artikel 12, litra a)-f), h) og i), artikel 13, stk. 2, litra a)-f), h) og i) og artikel 14a, litra a)-f), h) og i), i forordning (EU) XXX/XXX [Eurodacforordningen]</w:t>
            </w:r>
          </w:p>
        </w:tc>
      </w:tr>
    </w:tbl>
    <w:p w14:paraId="1A50BEE4"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6B7FC95" w14:textId="77777777" w:rsidR="00624EE4" w:rsidRPr="00470220" w:rsidRDefault="00624EE4" w:rsidP="00624EE4">
      <w:r w:rsidRPr="005355CF">
        <w:rPr>
          <w:rStyle w:val="HideTWBExt"/>
        </w:rPr>
        <w:t>&lt;/Amend&gt;</w:t>
      </w:r>
    </w:p>
    <w:p w14:paraId="1B5C2C84"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274</w:t>
      </w:r>
      <w:r w:rsidRPr="005355CF">
        <w:rPr>
          <w:rStyle w:val="HideTWBExt"/>
          <w:b w:val="0"/>
        </w:rPr>
        <w:t>&lt;/NumAm&gt;</w:t>
      </w:r>
    </w:p>
    <w:p w14:paraId="3A2476D5"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23EF89AB" w14:textId="77777777" w:rsidR="00624EE4" w:rsidRPr="00470220" w:rsidRDefault="00624EE4" w:rsidP="00624EE4">
      <w:r w:rsidRPr="005355CF">
        <w:rPr>
          <w:rStyle w:val="HideTWBExt"/>
        </w:rPr>
        <w:t>&lt;/RepeatBlock-By&gt;</w:t>
      </w:r>
    </w:p>
    <w:p w14:paraId="3781391E"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7378FF20" w14:textId="77777777" w:rsidR="00624EE4" w:rsidRPr="00470220" w:rsidRDefault="00624EE4" w:rsidP="00624EE4">
      <w:pPr>
        <w:pStyle w:val="NormalBold"/>
      </w:pPr>
      <w:r w:rsidRPr="005355CF">
        <w:rPr>
          <w:rStyle w:val="HideTWBExt"/>
          <w:b w:val="0"/>
        </w:rPr>
        <w:t>&lt;Article&gt;</w:t>
      </w:r>
      <w:r w:rsidRPr="00470220">
        <w:t>Dispositive del – nr. 28 – artikel 40 b – artikel 27 – stk. 11 – litra a a</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06536AA" w14:textId="77777777" w:rsidTr="001D6D31">
        <w:trPr>
          <w:jc w:val="center"/>
        </w:trPr>
        <w:tc>
          <w:tcPr>
            <w:tcW w:w="9752" w:type="dxa"/>
            <w:gridSpan w:val="2"/>
          </w:tcPr>
          <w:p w14:paraId="03E0568E" w14:textId="77777777" w:rsidR="00624EE4" w:rsidRPr="00470220" w:rsidRDefault="00624EE4" w:rsidP="001D6D31">
            <w:pPr>
              <w:keepNext/>
            </w:pPr>
          </w:p>
        </w:tc>
      </w:tr>
      <w:tr w:rsidR="00176F35" w:rsidRPr="00470220" w14:paraId="5B61D26C" w14:textId="77777777" w:rsidTr="001D6D31">
        <w:trPr>
          <w:jc w:val="center"/>
        </w:trPr>
        <w:tc>
          <w:tcPr>
            <w:tcW w:w="4876" w:type="dxa"/>
            <w:hideMark/>
          </w:tcPr>
          <w:p w14:paraId="55EEF09F" w14:textId="77777777" w:rsidR="00624EE4" w:rsidRPr="00470220" w:rsidRDefault="00624EE4" w:rsidP="001D6D31">
            <w:pPr>
              <w:pStyle w:val="ColumnHeading"/>
              <w:keepNext/>
            </w:pPr>
            <w:r w:rsidRPr="00470220">
              <w:t>Kommissionens forslag</w:t>
            </w:r>
          </w:p>
        </w:tc>
        <w:tc>
          <w:tcPr>
            <w:tcW w:w="4876" w:type="dxa"/>
            <w:hideMark/>
          </w:tcPr>
          <w:p w14:paraId="4A91EDEF" w14:textId="77777777" w:rsidR="00624EE4" w:rsidRPr="00470220" w:rsidRDefault="00624EE4" w:rsidP="001D6D31">
            <w:pPr>
              <w:pStyle w:val="ColumnHeading"/>
              <w:keepNext/>
            </w:pPr>
            <w:r w:rsidRPr="00470220">
              <w:t>Ændringsforslag</w:t>
            </w:r>
          </w:p>
        </w:tc>
      </w:tr>
      <w:tr w:rsidR="00176F35" w:rsidRPr="00470220" w14:paraId="46CA95DE" w14:textId="77777777" w:rsidTr="001D6D31">
        <w:trPr>
          <w:jc w:val="center"/>
        </w:trPr>
        <w:tc>
          <w:tcPr>
            <w:tcW w:w="4876" w:type="dxa"/>
            <w:hideMark/>
          </w:tcPr>
          <w:p w14:paraId="52D268F4" w14:textId="77777777" w:rsidR="00624EE4" w:rsidRPr="00470220" w:rsidRDefault="00624EE4" w:rsidP="001D6D31">
            <w:pPr>
              <w:pStyle w:val="Normal6"/>
            </w:pPr>
            <w:r w:rsidRPr="00470220">
              <w:t>aa)</w:t>
            </w:r>
            <w:r w:rsidRPr="00470220">
              <w:tab/>
              <w:t>der videregives et datasæt til Eurodac i overensstemmelse med artikel 10, 13</w:t>
            </w:r>
            <w:r w:rsidRPr="00470220">
              <w:rPr>
                <w:b/>
                <w:bCs/>
                <w:i/>
                <w:iCs/>
              </w:rPr>
              <w:t>, 14</w:t>
            </w:r>
            <w:r w:rsidRPr="00470220">
              <w:t xml:space="preserve"> og 14a i forordning (EU) XXX/XXX [Eurodacforordningen]</w:t>
            </w:r>
          </w:p>
        </w:tc>
        <w:tc>
          <w:tcPr>
            <w:tcW w:w="4876" w:type="dxa"/>
            <w:hideMark/>
          </w:tcPr>
          <w:p w14:paraId="6D112BCF" w14:textId="77777777" w:rsidR="00624EE4" w:rsidRPr="00470220" w:rsidRDefault="00624EE4" w:rsidP="001D6D31">
            <w:pPr>
              <w:pStyle w:val="Normal6"/>
              <w:rPr>
                <w:szCs w:val="24"/>
              </w:rPr>
            </w:pPr>
            <w:r w:rsidRPr="00470220">
              <w:t>aa)</w:t>
            </w:r>
            <w:r w:rsidRPr="00470220">
              <w:tab/>
              <w:t>der videregives et datasæt til Eurodac i overensstemmelse med artikel 10, 13 og 14a i forordning (EU) XXX/XXX [Eurodacforordningen]</w:t>
            </w:r>
          </w:p>
        </w:tc>
      </w:tr>
    </w:tbl>
    <w:p w14:paraId="64E42E41"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20CF4DD4" w14:textId="77777777" w:rsidR="00624EE4" w:rsidRPr="00470220" w:rsidRDefault="00624EE4" w:rsidP="00624EE4">
      <w:r w:rsidRPr="005355CF">
        <w:rPr>
          <w:rStyle w:val="HideTWBExt"/>
        </w:rPr>
        <w:t>&lt;/Amend&gt;</w:t>
      </w:r>
    </w:p>
    <w:p w14:paraId="5ABF5D3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275</w:t>
      </w:r>
      <w:r w:rsidRPr="005355CF">
        <w:rPr>
          <w:rStyle w:val="HideTWBExt"/>
          <w:b w:val="0"/>
        </w:rPr>
        <w:t>&lt;/NumAm&gt;</w:t>
      </w:r>
    </w:p>
    <w:p w14:paraId="7A686391"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1C0A84A" w14:textId="77777777" w:rsidR="00624EE4" w:rsidRPr="00470220" w:rsidRDefault="00624EE4" w:rsidP="00624EE4">
      <w:r w:rsidRPr="005355CF">
        <w:rPr>
          <w:rStyle w:val="HideTWBExt"/>
        </w:rPr>
        <w:t>&lt;/RepeatBlock-By&gt;</w:t>
      </w:r>
    </w:p>
    <w:p w14:paraId="2704E70A"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02204167" w14:textId="77777777" w:rsidR="00624EE4" w:rsidRPr="00470220" w:rsidRDefault="00624EE4" w:rsidP="00624EE4">
      <w:pPr>
        <w:pStyle w:val="NormalBold"/>
      </w:pPr>
      <w:r w:rsidRPr="005355CF">
        <w:rPr>
          <w:rStyle w:val="HideTWBExt"/>
          <w:b w:val="0"/>
        </w:rPr>
        <w:t>&lt;Article&gt;</w:t>
      </w:r>
      <w:r w:rsidRPr="00470220">
        <w:t>Dispositive del – nr. 28 – artikel 40 b – artikel 27 – stk. 3 – litra a a</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1DB7AF5E" w14:textId="77777777" w:rsidTr="001D6D31">
        <w:trPr>
          <w:jc w:val="center"/>
        </w:trPr>
        <w:tc>
          <w:tcPr>
            <w:tcW w:w="9752" w:type="dxa"/>
            <w:gridSpan w:val="2"/>
          </w:tcPr>
          <w:p w14:paraId="2A79CCEF" w14:textId="77777777" w:rsidR="00624EE4" w:rsidRPr="00470220" w:rsidRDefault="00624EE4" w:rsidP="001D6D31">
            <w:pPr>
              <w:keepNext/>
            </w:pPr>
          </w:p>
        </w:tc>
      </w:tr>
      <w:tr w:rsidR="00176F35" w:rsidRPr="00470220" w14:paraId="70D27A4B" w14:textId="77777777" w:rsidTr="001D6D31">
        <w:trPr>
          <w:jc w:val="center"/>
        </w:trPr>
        <w:tc>
          <w:tcPr>
            <w:tcW w:w="4876" w:type="dxa"/>
            <w:hideMark/>
          </w:tcPr>
          <w:p w14:paraId="2ACF58A8" w14:textId="77777777" w:rsidR="00624EE4" w:rsidRPr="00470220" w:rsidRDefault="00624EE4" w:rsidP="001D6D31">
            <w:pPr>
              <w:pStyle w:val="ColumnHeading"/>
              <w:keepNext/>
            </w:pPr>
            <w:r w:rsidRPr="00470220">
              <w:t>Kommissionens forslag</w:t>
            </w:r>
          </w:p>
        </w:tc>
        <w:tc>
          <w:tcPr>
            <w:tcW w:w="4876" w:type="dxa"/>
            <w:hideMark/>
          </w:tcPr>
          <w:p w14:paraId="6F88DEA6" w14:textId="77777777" w:rsidR="00624EE4" w:rsidRPr="00470220" w:rsidRDefault="00624EE4" w:rsidP="001D6D31">
            <w:pPr>
              <w:pStyle w:val="ColumnHeading"/>
              <w:keepNext/>
            </w:pPr>
            <w:r w:rsidRPr="00470220">
              <w:t>Ændringsforslag</w:t>
            </w:r>
          </w:p>
        </w:tc>
      </w:tr>
      <w:tr w:rsidR="00176F35" w:rsidRPr="00470220" w14:paraId="5EF13AF5" w14:textId="77777777" w:rsidTr="001D6D31">
        <w:trPr>
          <w:jc w:val="center"/>
        </w:trPr>
        <w:tc>
          <w:tcPr>
            <w:tcW w:w="4876" w:type="dxa"/>
            <w:hideMark/>
          </w:tcPr>
          <w:p w14:paraId="55AA6FFA" w14:textId="77777777" w:rsidR="00624EE4" w:rsidRPr="00470220" w:rsidRDefault="00624EE4" w:rsidP="001D6D31">
            <w:pPr>
              <w:pStyle w:val="Normal6"/>
            </w:pPr>
            <w:r w:rsidRPr="00470220">
              <w:t>aa)</w:t>
            </w:r>
            <w:r w:rsidRPr="00470220">
              <w:tab/>
              <w:t>efternavn(e) fornavn(e) navn(e) ved fødslen, tidligere anvendte navne og kaldenavne, fødselsdato, fødested, nationalitet(er) og køn som omhandlet i artikel 12-14a i forordning (EU) XXX/XXX [Eurodacforordningen]</w:t>
            </w:r>
          </w:p>
        </w:tc>
        <w:tc>
          <w:tcPr>
            <w:tcW w:w="4876" w:type="dxa"/>
            <w:hideMark/>
          </w:tcPr>
          <w:p w14:paraId="0696B6D8" w14:textId="218D7BA4"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r w:rsidR="00A75C1B" w:rsidRPr="00470220">
              <w:t xml:space="preserve"> </w:t>
            </w:r>
          </w:p>
        </w:tc>
      </w:tr>
    </w:tbl>
    <w:p w14:paraId="676FB59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4395A9CF" w14:textId="77777777" w:rsidR="00624EE4" w:rsidRPr="00470220" w:rsidRDefault="00624EE4" w:rsidP="00624EE4">
      <w:r w:rsidRPr="005355CF">
        <w:rPr>
          <w:rStyle w:val="HideTWBExt"/>
        </w:rPr>
        <w:t>&lt;/Amend&gt;</w:t>
      </w:r>
    </w:p>
    <w:p w14:paraId="72BF42B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276</w:t>
      </w:r>
      <w:r w:rsidRPr="005355CF">
        <w:rPr>
          <w:rStyle w:val="HideTWBExt"/>
          <w:b w:val="0"/>
        </w:rPr>
        <w:t>&lt;/NumAm&gt;</w:t>
      </w:r>
    </w:p>
    <w:p w14:paraId="2E6E75F1" w14:textId="77777777" w:rsidR="00624EE4" w:rsidRPr="00470220" w:rsidRDefault="00624EE4" w:rsidP="00624EE4">
      <w:pPr>
        <w:pStyle w:val="NormalBold"/>
      </w:pPr>
      <w:r w:rsidRPr="005355CF">
        <w:rPr>
          <w:rStyle w:val="HideTWBExt"/>
          <w:b w:val="0"/>
        </w:rPr>
        <w:t>&lt;RepeatBlock-By&gt;&lt;Members&gt;</w:t>
      </w:r>
      <w:r w:rsidRPr="00470220">
        <w:t>Isabel Santos</w:t>
      </w:r>
      <w:r w:rsidRPr="005355CF">
        <w:rPr>
          <w:rStyle w:val="HideTWBExt"/>
          <w:b w:val="0"/>
        </w:rPr>
        <w:t>&lt;/Members&gt;</w:t>
      </w:r>
    </w:p>
    <w:p w14:paraId="5EAF58EB" w14:textId="77777777" w:rsidR="00624EE4" w:rsidRPr="00470220" w:rsidRDefault="00624EE4" w:rsidP="00624EE4">
      <w:r w:rsidRPr="005355CF">
        <w:rPr>
          <w:rStyle w:val="HideTWBExt"/>
        </w:rPr>
        <w:t>&lt;/RepeatBlock-By&gt;</w:t>
      </w:r>
    </w:p>
    <w:p w14:paraId="07F31C5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4922D50" w14:textId="77777777" w:rsidR="00624EE4" w:rsidRPr="00470220" w:rsidRDefault="00624EE4" w:rsidP="00624EE4">
      <w:pPr>
        <w:pStyle w:val="NormalBold"/>
      </w:pPr>
      <w:r w:rsidRPr="005355CF">
        <w:rPr>
          <w:rStyle w:val="HideTWBExt"/>
          <w:b w:val="0"/>
        </w:rPr>
        <w:t>&lt;Article&gt;</w:t>
      </w:r>
      <w:r w:rsidRPr="00470220">
        <w:t>Dispositive del – nr. 28 – artikel 40 b – artikel 24 – stk. 10 – litra b</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5A47D5C" w14:textId="77777777" w:rsidTr="001D6D31">
        <w:trPr>
          <w:jc w:val="center"/>
        </w:trPr>
        <w:tc>
          <w:tcPr>
            <w:tcW w:w="9752" w:type="dxa"/>
            <w:gridSpan w:val="2"/>
          </w:tcPr>
          <w:p w14:paraId="46E12064" w14:textId="77777777" w:rsidR="00624EE4" w:rsidRPr="00470220" w:rsidRDefault="00624EE4" w:rsidP="001D6D31">
            <w:pPr>
              <w:keepNext/>
            </w:pPr>
          </w:p>
        </w:tc>
      </w:tr>
      <w:tr w:rsidR="00176F35" w:rsidRPr="00470220" w14:paraId="54C435E8" w14:textId="77777777" w:rsidTr="001D6D31">
        <w:trPr>
          <w:jc w:val="center"/>
        </w:trPr>
        <w:tc>
          <w:tcPr>
            <w:tcW w:w="4876" w:type="dxa"/>
            <w:hideMark/>
          </w:tcPr>
          <w:p w14:paraId="526A14E0" w14:textId="77777777" w:rsidR="00624EE4" w:rsidRPr="00470220" w:rsidRDefault="00624EE4" w:rsidP="001D6D31">
            <w:pPr>
              <w:pStyle w:val="ColumnHeading"/>
              <w:keepNext/>
            </w:pPr>
            <w:r w:rsidRPr="00470220">
              <w:t>Kommissionens forslag</w:t>
            </w:r>
          </w:p>
        </w:tc>
        <w:tc>
          <w:tcPr>
            <w:tcW w:w="4876" w:type="dxa"/>
            <w:hideMark/>
          </w:tcPr>
          <w:p w14:paraId="4AAFC924" w14:textId="77777777" w:rsidR="00624EE4" w:rsidRPr="00470220" w:rsidRDefault="00624EE4" w:rsidP="001D6D31">
            <w:pPr>
              <w:pStyle w:val="ColumnHeading"/>
              <w:keepNext/>
            </w:pPr>
            <w:r w:rsidRPr="00470220">
              <w:t>Ændringsforslag</w:t>
            </w:r>
          </w:p>
        </w:tc>
      </w:tr>
      <w:tr w:rsidR="00176F35" w:rsidRPr="00470220" w14:paraId="69049145" w14:textId="77777777" w:rsidTr="001D6D31">
        <w:trPr>
          <w:jc w:val="center"/>
        </w:trPr>
        <w:tc>
          <w:tcPr>
            <w:tcW w:w="4876" w:type="dxa"/>
            <w:hideMark/>
          </w:tcPr>
          <w:p w14:paraId="0654D83B" w14:textId="77777777" w:rsidR="00624EE4" w:rsidRPr="00470220" w:rsidRDefault="00624EE4" w:rsidP="001D6D31">
            <w:pPr>
              <w:pStyle w:val="Normal6"/>
            </w:pPr>
            <w:r w:rsidRPr="00470220">
              <w:t>aa)</w:t>
            </w:r>
            <w:r w:rsidRPr="00470220">
              <w:tab/>
              <w:t>efternavn(e) fornavn(e) navn(e) ved fødslen, tidligere anvendte navne og kaldenavne, navn(e) ved fødslen, tidligere anvendte navne og kaldenavne,</w:t>
            </w:r>
            <w:r w:rsidRPr="00470220">
              <w:cr/>
            </w:r>
            <w:r w:rsidRPr="00470220">
              <w:br/>
              <w:t>fødselsdato, fødested, nationalitet(er) og køn som omhandlet i artikel 12-14a i forordning (EU) XXX/XXX [Eurodacforordningen]</w:t>
            </w:r>
          </w:p>
        </w:tc>
        <w:tc>
          <w:tcPr>
            <w:tcW w:w="4876" w:type="dxa"/>
            <w:hideMark/>
          </w:tcPr>
          <w:p w14:paraId="7FF805D4" w14:textId="13C88913" w:rsidR="00624EE4" w:rsidRPr="00470220" w:rsidRDefault="00624EE4" w:rsidP="001D6D31">
            <w:pPr>
              <w:pStyle w:val="Normal6"/>
              <w:rPr>
                <w:szCs w:val="24"/>
              </w:rPr>
            </w:pPr>
            <w:r w:rsidRPr="00470220">
              <w:tab/>
            </w:r>
            <w:r w:rsidRPr="00470220">
              <w:rPr>
                <w:i/>
                <w:iCs/>
              </w:rPr>
              <w:t>(</w:t>
            </w:r>
            <w:r w:rsidR="00F3143D" w:rsidRPr="00470220">
              <w:rPr>
                <w:i/>
                <w:iCs/>
              </w:rPr>
              <w:t>Vedrører ikke den danske tekst</w:t>
            </w:r>
            <w:r w:rsidRPr="00470220">
              <w:rPr>
                <w:i/>
                <w:iCs/>
              </w:rPr>
              <w:t>)</w:t>
            </w:r>
            <w:r w:rsidR="00A75C1B" w:rsidRPr="00470220">
              <w:t xml:space="preserve"> </w:t>
            </w:r>
          </w:p>
        </w:tc>
      </w:tr>
    </w:tbl>
    <w:p w14:paraId="6F45FCA0"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AF969ED" w14:textId="77777777" w:rsidR="00624EE4" w:rsidRPr="00470220" w:rsidRDefault="00624EE4" w:rsidP="00624EE4">
      <w:r w:rsidRPr="005355CF">
        <w:rPr>
          <w:rStyle w:val="HideTWBExt"/>
        </w:rPr>
        <w:t>&lt;/Amend&gt;</w:t>
      </w:r>
    </w:p>
    <w:p w14:paraId="044FB4FA"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277</w:t>
      </w:r>
      <w:r w:rsidRPr="005355CF">
        <w:rPr>
          <w:rStyle w:val="HideTWBExt"/>
          <w:b w:val="0"/>
        </w:rPr>
        <w:t>&lt;/NumAm&gt;</w:t>
      </w:r>
    </w:p>
    <w:p w14:paraId="00DE8E4D"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7505CB47" w14:textId="77777777" w:rsidR="00624EE4" w:rsidRPr="00470220" w:rsidRDefault="00624EE4" w:rsidP="00624EE4">
      <w:r w:rsidRPr="005355CF">
        <w:rPr>
          <w:rStyle w:val="HideTWBExt"/>
        </w:rPr>
        <w:t>&lt;/RepeatBlock-By&gt;</w:t>
      </w:r>
    </w:p>
    <w:p w14:paraId="7A54628B"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2556EB4" w14:textId="77777777" w:rsidR="00624EE4" w:rsidRPr="00470220" w:rsidRDefault="00624EE4" w:rsidP="00624EE4">
      <w:pPr>
        <w:pStyle w:val="NormalBold"/>
      </w:pPr>
      <w:r w:rsidRPr="005355CF">
        <w:rPr>
          <w:rStyle w:val="HideTWBExt"/>
          <w:b w:val="0"/>
        </w:rPr>
        <w:t>&lt;Article&gt;</w:t>
      </w:r>
      <w:r w:rsidRPr="00470220">
        <w:t>Dispositive del – nr. 28 – artikel 40 b – artikel 47 – stk. 3</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64327E49" w14:textId="77777777" w:rsidTr="001D6D31">
        <w:trPr>
          <w:jc w:val="center"/>
        </w:trPr>
        <w:tc>
          <w:tcPr>
            <w:tcW w:w="9752" w:type="dxa"/>
            <w:gridSpan w:val="2"/>
          </w:tcPr>
          <w:p w14:paraId="72849AC5" w14:textId="77777777" w:rsidR="00624EE4" w:rsidRPr="00470220" w:rsidRDefault="00624EE4" w:rsidP="001D6D31">
            <w:pPr>
              <w:keepNext/>
            </w:pPr>
          </w:p>
        </w:tc>
      </w:tr>
      <w:tr w:rsidR="00176F35" w:rsidRPr="00470220" w14:paraId="27968FE0" w14:textId="77777777" w:rsidTr="001D6D31">
        <w:trPr>
          <w:jc w:val="center"/>
        </w:trPr>
        <w:tc>
          <w:tcPr>
            <w:tcW w:w="4876" w:type="dxa"/>
            <w:hideMark/>
          </w:tcPr>
          <w:p w14:paraId="0023A724" w14:textId="77777777" w:rsidR="00624EE4" w:rsidRPr="00470220" w:rsidRDefault="00624EE4" w:rsidP="001D6D31">
            <w:pPr>
              <w:pStyle w:val="ColumnHeading"/>
              <w:keepNext/>
            </w:pPr>
            <w:r w:rsidRPr="00470220">
              <w:t>Kommissionens forslag</w:t>
            </w:r>
          </w:p>
        </w:tc>
        <w:tc>
          <w:tcPr>
            <w:tcW w:w="4876" w:type="dxa"/>
            <w:hideMark/>
          </w:tcPr>
          <w:p w14:paraId="72CFC3C7" w14:textId="77777777" w:rsidR="00624EE4" w:rsidRPr="00470220" w:rsidRDefault="00624EE4" w:rsidP="001D6D31">
            <w:pPr>
              <w:pStyle w:val="ColumnHeading"/>
              <w:keepNext/>
            </w:pPr>
            <w:r w:rsidRPr="00470220">
              <w:t>Ændringsforslag</w:t>
            </w:r>
          </w:p>
        </w:tc>
      </w:tr>
      <w:tr w:rsidR="00176F35" w:rsidRPr="00470220" w14:paraId="335972A2" w14:textId="77777777" w:rsidTr="001D6D31">
        <w:trPr>
          <w:jc w:val="center"/>
        </w:trPr>
        <w:tc>
          <w:tcPr>
            <w:tcW w:w="4876" w:type="dxa"/>
            <w:hideMark/>
          </w:tcPr>
          <w:p w14:paraId="561A3980" w14:textId="77777777" w:rsidR="00624EE4" w:rsidRPr="00470220" w:rsidRDefault="00624EE4" w:rsidP="001D6D31">
            <w:pPr>
              <w:pStyle w:val="Normal6"/>
            </w:pPr>
            <w:r w:rsidRPr="00470220">
              <w:t>Personer, hvis oplysninger registreres i Eurodac, underrettes om behandlingen af personoplysninger med henblik på denne forordning i overensstemmelse med stk. 1, når der videregives et nyt datasæt til Eurodac i overensstemmelse med artikel 10, 12, 13</w:t>
            </w:r>
            <w:r w:rsidRPr="00470220">
              <w:rPr>
                <w:b/>
                <w:bCs/>
                <w:i/>
                <w:iCs/>
              </w:rPr>
              <w:t>, 14</w:t>
            </w:r>
            <w:r w:rsidRPr="00470220">
              <w:t xml:space="preserve"> og 14a i forordning (EU) XXX/XXX [Eurodacforordningen].</w:t>
            </w:r>
          </w:p>
        </w:tc>
        <w:tc>
          <w:tcPr>
            <w:tcW w:w="4876" w:type="dxa"/>
            <w:hideMark/>
          </w:tcPr>
          <w:p w14:paraId="471CB506" w14:textId="77777777" w:rsidR="00624EE4" w:rsidRPr="00470220" w:rsidRDefault="00624EE4" w:rsidP="001D6D31">
            <w:pPr>
              <w:pStyle w:val="Normal6"/>
              <w:rPr>
                <w:szCs w:val="24"/>
              </w:rPr>
            </w:pPr>
            <w:r w:rsidRPr="00470220">
              <w:t>Personer, hvis oplysninger registreres i Eurodac, underrettes om behandlingen af personoplysninger med henblik på denne forordning i overensstemmelse med stk. 1, når der videregives et nyt datasæt til Eurodac i overensstemmelse med artikel 10, 12, 13 og 14a i forordning (EU) XXX/XXX [Eurodacforordningen].</w:t>
            </w:r>
          </w:p>
        </w:tc>
      </w:tr>
    </w:tbl>
    <w:p w14:paraId="098F8753"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2471FCA" w14:textId="77777777" w:rsidR="00624EE4" w:rsidRPr="00470220" w:rsidRDefault="00624EE4" w:rsidP="00624EE4">
      <w:r w:rsidRPr="005355CF">
        <w:rPr>
          <w:rStyle w:val="HideTWBExt"/>
        </w:rPr>
        <w:t>&lt;/Amend&gt;</w:t>
      </w:r>
    </w:p>
    <w:p w14:paraId="7AE387E0"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278</w:t>
      </w:r>
      <w:r w:rsidRPr="005355CF">
        <w:rPr>
          <w:rStyle w:val="HideTWBExt"/>
          <w:b w:val="0"/>
        </w:rPr>
        <w:t>&lt;/NumAm&gt;</w:t>
      </w:r>
    </w:p>
    <w:p w14:paraId="05E09EFB"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153FA760" w14:textId="77777777" w:rsidR="00624EE4" w:rsidRPr="00470220" w:rsidRDefault="00624EE4" w:rsidP="00624EE4">
      <w:r w:rsidRPr="005355CF">
        <w:rPr>
          <w:rStyle w:val="HideTWBExt"/>
        </w:rPr>
        <w:t>&lt;/RepeatBlock-By&gt;</w:t>
      </w:r>
    </w:p>
    <w:p w14:paraId="4604DD73"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3B05ADF" w14:textId="77777777" w:rsidR="00624EE4" w:rsidRPr="00470220" w:rsidRDefault="00624EE4" w:rsidP="00624EE4">
      <w:pPr>
        <w:pStyle w:val="NormalBold"/>
      </w:pPr>
      <w:r w:rsidRPr="005355CF">
        <w:rPr>
          <w:rStyle w:val="HideTWBExt"/>
          <w:b w:val="0"/>
        </w:rPr>
        <w:t>&lt;Article&gt;</w:t>
      </w:r>
      <w:r w:rsidRPr="00470220">
        <w:t>Dispositive del – nr. 28 – artikel 40 b – artikel 50</w:t>
      </w:r>
      <w:r w:rsidRPr="005355C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54ACE65" w14:textId="77777777" w:rsidTr="001D6D31">
        <w:trPr>
          <w:jc w:val="center"/>
        </w:trPr>
        <w:tc>
          <w:tcPr>
            <w:tcW w:w="9752" w:type="dxa"/>
            <w:gridSpan w:val="2"/>
          </w:tcPr>
          <w:p w14:paraId="5F9AEB89" w14:textId="77777777" w:rsidR="00624EE4" w:rsidRPr="00470220" w:rsidRDefault="00624EE4" w:rsidP="001D6D31">
            <w:pPr>
              <w:keepNext/>
            </w:pPr>
          </w:p>
        </w:tc>
      </w:tr>
      <w:tr w:rsidR="00176F35" w:rsidRPr="00470220" w14:paraId="568A83F4" w14:textId="77777777" w:rsidTr="001D6D31">
        <w:trPr>
          <w:jc w:val="center"/>
        </w:trPr>
        <w:tc>
          <w:tcPr>
            <w:tcW w:w="4876" w:type="dxa"/>
            <w:hideMark/>
          </w:tcPr>
          <w:p w14:paraId="31DCDA8D" w14:textId="77777777" w:rsidR="00624EE4" w:rsidRPr="00470220" w:rsidRDefault="00624EE4" w:rsidP="001D6D31">
            <w:pPr>
              <w:pStyle w:val="ColumnHeading"/>
              <w:keepNext/>
            </w:pPr>
            <w:r w:rsidRPr="00470220">
              <w:t>Kommissionens forslag</w:t>
            </w:r>
          </w:p>
        </w:tc>
        <w:tc>
          <w:tcPr>
            <w:tcW w:w="4876" w:type="dxa"/>
            <w:hideMark/>
          </w:tcPr>
          <w:p w14:paraId="00B90F3F" w14:textId="77777777" w:rsidR="00624EE4" w:rsidRPr="00470220" w:rsidRDefault="00624EE4" w:rsidP="001D6D31">
            <w:pPr>
              <w:pStyle w:val="ColumnHeading"/>
              <w:keepNext/>
            </w:pPr>
            <w:r w:rsidRPr="00470220">
              <w:t>Ændringsforslag</w:t>
            </w:r>
          </w:p>
        </w:tc>
      </w:tr>
      <w:tr w:rsidR="00176F35" w:rsidRPr="00470220" w14:paraId="164C801E" w14:textId="77777777" w:rsidTr="001D6D31">
        <w:trPr>
          <w:jc w:val="center"/>
        </w:trPr>
        <w:tc>
          <w:tcPr>
            <w:tcW w:w="4876" w:type="dxa"/>
            <w:hideMark/>
          </w:tcPr>
          <w:p w14:paraId="1AF51DF5" w14:textId="77777777" w:rsidR="00624EE4" w:rsidRPr="00470220" w:rsidRDefault="00624EE4" w:rsidP="001D6D31">
            <w:pPr>
              <w:pStyle w:val="Normal6"/>
            </w:pPr>
            <w:r w:rsidRPr="00470220">
              <w:t xml:space="preserve">Uden at det berører artikel 31 i forordning (EF) nr. 767/2008, artikel 25 og 26 i forordning (EU) 2016/794, artikel 37 </w:t>
            </w:r>
            <w:r w:rsidRPr="00470220">
              <w:rPr>
                <w:b/>
                <w:bCs/>
                <w:i/>
                <w:iCs/>
              </w:rPr>
              <w:t>og 38</w:t>
            </w:r>
            <w:r w:rsidRPr="00470220">
              <w:t xml:space="preserve"> i forordning (EU) XXX/XXX [Eurodacforordningen], artikel 41 i forordning (EU) 2017/2226, artikel 65 i forordning (EU) 2018/1240 og forespørgslerne i INTERPOL-databaserne via ESP i overensstemmelse med nærværende forordnings artikel 9, stk. 5, som overholder bestemmelserne i kapitel V i forordning (EU) 2018/1725 og kapitel V i forordning (EU) 2016/679, må personoplysninger, der er lagret i, behandles af eller tilgås af interoperabilitetskomponenterne, ikke </w:t>
            </w:r>
            <w:r w:rsidRPr="00470220">
              <w:lastRenderedPageBreak/>
              <w:t>overføres til eller stilles til rådighed for noget tredjeland, nogen international organisation eller nogen privat part."</w:t>
            </w:r>
          </w:p>
        </w:tc>
        <w:tc>
          <w:tcPr>
            <w:tcW w:w="4876" w:type="dxa"/>
            <w:hideMark/>
          </w:tcPr>
          <w:p w14:paraId="488AF7AD" w14:textId="77777777" w:rsidR="00624EE4" w:rsidRPr="00470220" w:rsidRDefault="00624EE4" w:rsidP="001D6D31">
            <w:pPr>
              <w:pStyle w:val="Normal6"/>
              <w:rPr>
                <w:szCs w:val="24"/>
              </w:rPr>
            </w:pPr>
            <w:r w:rsidRPr="00470220">
              <w:lastRenderedPageBreak/>
              <w:t xml:space="preserve">Uden at det berører artikel 31 i forordning (EF) nr. 767/2008, artikel 25 og 26 i forordning (EU) 2016/794, artikel 37 i forordning (EU) XXX/XXX [Eurodacforordningen], artikel 41 i forordning (EU) 2017/2226, artikel 65 i forordning (EU) 2018/1240 og forespørgslerne i INTERPOL-databaserne via ESP i overensstemmelse med nærværende forordnings artikel 9, stk. 5, som overholder bestemmelserne i kapitel V i forordning (EU) 2018/1725 og kapitel V i forordning (EU) 2016/679, må personoplysninger, der er lagret i, behandles af eller tilgås af interoperabilitetskomponenterne, ikke </w:t>
            </w:r>
            <w:r w:rsidRPr="00470220">
              <w:lastRenderedPageBreak/>
              <w:t>overføres til eller stilles til rådighed for noget tredjeland, nogen international organisation eller nogen privat part."</w:t>
            </w:r>
          </w:p>
        </w:tc>
      </w:tr>
    </w:tbl>
    <w:p w14:paraId="0FDBB154" w14:textId="77777777" w:rsidR="00624EE4" w:rsidRPr="00470220" w:rsidRDefault="00624EE4" w:rsidP="00624EE4">
      <w:pPr>
        <w:pStyle w:val="Olang"/>
        <w:rPr>
          <w:noProof w:val="0"/>
        </w:rPr>
      </w:pPr>
      <w:r w:rsidRPr="00470220">
        <w:rPr>
          <w:noProof w:val="0"/>
        </w:rPr>
        <w:lastRenderedPageBreak/>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7A2EA05B" w14:textId="77777777" w:rsidR="00624EE4" w:rsidRPr="00470220" w:rsidRDefault="00624EE4" w:rsidP="00624EE4">
      <w:r w:rsidRPr="005355CF">
        <w:rPr>
          <w:rStyle w:val="HideTWBExt"/>
        </w:rPr>
        <w:t>&lt;/Amend&gt;</w:t>
      </w:r>
    </w:p>
    <w:p w14:paraId="5C539CC1"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279</w:t>
      </w:r>
      <w:r w:rsidRPr="005355CF">
        <w:rPr>
          <w:rStyle w:val="HideTWBExt"/>
          <w:b w:val="0"/>
        </w:rPr>
        <w:t>&lt;/NumAm&gt;</w:t>
      </w:r>
    </w:p>
    <w:p w14:paraId="0EB18F41"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4CD15CBF" w14:textId="77777777" w:rsidR="00624EE4" w:rsidRPr="00470220" w:rsidRDefault="00624EE4" w:rsidP="00624EE4">
      <w:r w:rsidRPr="005355CF">
        <w:rPr>
          <w:rStyle w:val="HideTWBExt"/>
        </w:rPr>
        <w:t>&lt;/RepeatBlock-By&gt;</w:t>
      </w:r>
    </w:p>
    <w:p w14:paraId="16DFE4B4"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265594A6" w14:textId="77777777" w:rsidR="00624EE4" w:rsidRPr="00470220" w:rsidRDefault="00624EE4" w:rsidP="00624EE4">
      <w:pPr>
        <w:pStyle w:val="NormalBold"/>
      </w:pPr>
      <w:r w:rsidRPr="005355CF">
        <w:rPr>
          <w:rStyle w:val="HideTWBExt"/>
          <w:b w:val="0"/>
        </w:rPr>
        <w:t>&lt;Article&gt;</w:t>
      </w:r>
      <w:r w:rsidRPr="00470220">
        <w:t>Dispositive del – nr. 28 – artikel 40 b – artikel 50</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4359D450" w14:textId="77777777" w:rsidTr="001D6D31">
        <w:trPr>
          <w:jc w:val="center"/>
        </w:trPr>
        <w:tc>
          <w:tcPr>
            <w:tcW w:w="9752" w:type="dxa"/>
            <w:gridSpan w:val="2"/>
          </w:tcPr>
          <w:p w14:paraId="3C34742E" w14:textId="77777777" w:rsidR="00624EE4" w:rsidRPr="00470220" w:rsidRDefault="00624EE4" w:rsidP="001D6D31">
            <w:pPr>
              <w:keepNext/>
            </w:pPr>
          </w:p>
        </w:tc>
      </w:tr>
      <w:tr w:rsidR="00176F35" w:rsidRPr="00470220" w14:paraId="438049D4" w14:textId="77777777" w:rsidTr="001D6D31">
        <w:trPr>
          <w:jc w:val="center"/>
        </w:trPr>
        <w:tc>
          <w:tcPr>
            <w:tcW w:w="4876" w:type="dxa"/>
            <w:hideMark/>
          </w:tcPr>
          <w:p w14:paraId="6832E577" w14:textId="77777777" w:rsidR="00624EE4" w:rsidRPr="00470220" w:rsidRDefault="00624EE4" w:rsidP="001D6D31">
            <w:pPr>
              <w:pStyle w:val="ColumnHeading"/>
              <w:keepNext/>
            </w:pPr>
            <w:r w:rsidRPr="00470220">
              <w:t>Kommissionens forslag</w:t>
            </w:r>
          </w:p>
        </w:tc>
        <w:tc>
          <w:tcPr>
            <w:tcW w:w="4876" w:type="dxa"/>
            <w:hideMark/>
          </w:tcPr>
          <w:p w14:paraId="0399EF5C" w14:textId="77777777" w:rsidR="00624EE4" w:rsidRPr="00470220" w:rsidRDefault="00624EE4" w:rsidP="001D6D31">
            <w:pPr>
              <w:pStyle w:val="ColumnHeading"/>
              <w:keepNext/>
            </w:pPr>
            <w:r w:rsidRPr="00470220">
              <w:t>Ændringsforslag</w:t>
            </w:r>
          </w:p>
        </w:tc>
      </w:tr>
      <w:tr w:rsidR="00176F35" w:rsidRPr="00470220" w14:paraId="7D871AAA" w14:textId="77777777" w:rsidTr="001D6D31">
        <w:trPr>
          <w:jc w:val="center"/>
        </w:trPr>
        <w:tc>
          <w:tcPr>
            <w:tcW w:w="4876" w:type="dxa"/>
            <w:hideMark/>
          </w:tcPr>
          <w:p w14:paraId="2B9D26B4" w14:textId="77777777" w:rsidR="00624EE4" w:rsidRPr="00470220" w:rsidRDefault="00624EE4" w:rsidP="001D6D31">
            <w:pPr>
              <w:pStyle w:val="Normal6"/>
            </w:pPr>
            <w:r w:rsidRPr="00470220">
              <w:t>Uden at det berører artikel 31 i forordning (EF) nr. 767/2008, artikel 25 og 26 i forordning (EU) 2016/794</w:t>
            </w:r>
            <w:r w:rsidRPr="00470220">
              <w:rPr>
                <w:b/>
                <w:bCs/>
                <w:i/>
                <w:iCs/>
              </w:rPr>
              <w:t>,</w:t>
            </w:r>
            <w:r w:rsidRPr="00470220">
              <w:t xml:space="preserve"> artikel 37 </w:t>
            </w:r>
            <w:r w:rsidRPr="00470220">
              <w:rPr>
                <w:b/>
                <w:bCs/>
                <w:i/>
                <w:iCs/>
              </w:rPr>
              <w:t>og 38</w:t>
            </w:r>
            <w:r w:rsidRPr="00470220">
              <w:t xml:space="preserve"> i forordning (EU) XXX/XXX [Eurodacforordningen], artikel 41 i forordning (EU) 2017/2226, artikel 65 i forordning (EU) 2018/1240 og forespørgslerne i INTERPOL-databaserne via ESP i overensstemmelse med nærværende forordnings artikel 9, stk. 5, som overholder bestemmelserne i kapitel V i forordning (EU) 2018/1725 og kapitel V i forordning (EU) 2016/679, må personoplysninger, der er lagret i, behandles af eller tilgås af interoperabilitetskomponenterne, ikke overføres til eller stilles til rådighed for noget tredjeland, nogen international organisation eller nogen privat part."</w:t>
            </w:r>
          </w:p>
        </w:tc>
        <w:tc>
          <w:tcPr>
            <w:tcW w:w="4876" w:type="dxa"/>
            <w:hideMark/>
          </w:tcPr>
          <w:p w14:paraId="46E29551" w14:textId="77777777" w:rsidR="00624EE4" w:rsidRPr="00470220" w:rsidRDefault="00624EE4" w:rsidP="001D6D31">
            <w:pPr>
              <w:pStyle w:val="Normal6"/>
              <w:rPr>
                <w:szCs w:val="24"/>
              </w:rPr>
            </w:pPr>
            <w:r w:rsidRPr="00470220">
              <w:t>Uden at det berører artikel 31 i forordning (EF) nr. 767/2008, artikel 25 og 26 i forordning (EU) 2016/794</w:t>
            </w:r>
            <w:r w:rsidRPr="00470220">
              <w:rPr>
                <w:b/>
                <w:bCs/>
              </w:rPr>
              <w:t xml:space="preserve"> </w:t>
            </w:r>
            <w:r w:rsidRPr="00470220">
              <w:rPr>
                <w:b/>
                <w:bCs/>
                <w:i/>
                <w:iCs/>
              </w:rPr>
              <w:t>og</w:t>
            </w:r>
            <w:r w:rsidRPr="00470220">
              <w:t xml:space="preserve"> artikel 37 i forordning (EU) XXX/XXX [Eurodacforordningen], artikel 41 i forordning (EU) 2017/2226, artikel 65 i forordning (EU) 2018/1240 og forespørgslerne i INTERPOL-databaserne via ESP i overensstemmelse med nærværende forordnings artikel 9, stk. 5, som overholder bestemmelserne i kapitel V i forordning (EU) 2018/1725 og kapitel V i forordning (EU) 2016/679, må personoplysninger, der er lagret i, behandles af eller tilgås af interoperabilitetskomponenterne, ikke overføres til eller stilles til rådighed for noget tredjeland, nogen international organisation eller nogen privat part."</w:t>
            </w:r>
          </w:p>
        </w:tc>
      </w:tr>
    </w:tbl>
    <w:p w14:paraId="4316EE95"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1CBA9A9" w14:textId="77777777" w:rsidR="00624EE4" w:rsidRPr="00470220" w:rsidRDefault="00624EE4" w:rsidP="00624EE4">
      <w:r w:rsidRPr="005355CF">
        <w:rPr>
          <w:rStyle w:val="HideTWBExt"/>
        </w:rPr>
        <w:t>&lt;/Amend&gt;</w:t>
      </w:r>
    </w:p>
    <w:p w14:paraId="0A85812B"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280</w:t>
      </w:r>
      <w:r w:rsidRPr="005355CF">
        <w:rPr>
          <w:rStyle w:val="HideTWBExt"/>
          <w:b w:val="0"/>
        </w:rPr>
        <w:t>&lt;/NumAm&gt;</w:t>
      </w:r>
    </w:p>
    <w:p w14:paraId="3EB903E5" w14:textId="77777777" w:rsidR="00624EE4" w:rsidRPr="00470220" w:rsidRDefault="00624EE4" w:rsidP="00624EE4">
      <w:pPr>
        <w:pStyle w:val="NormalBold"/>
      </w:pPr>
      <w:r w:rsidRPr="005355CF">
        <w:rPr>
          <w:rStyle w:val="HideTWBExt"/>
          <w:b w:val="0"/>
        </w:rPr>
        <w:t>&lt;RepeatBlock-By&gt;&lt;Members&gt;</w:t>
      </w:r>
      <w:r w:rsidRPr="00470220">
        <w:t>Malin Björk</w:t>
      </w:r>
      <w:r w:rsidRPr="005355CF">
        <w:rPr>
          <w:rStyle w:val="HideTWBExt"/>
          <w:b w:val="0"/>
        </w:rPr>
        <w:t>&lt;/Members&gt;</w:t>
      </w:r>
    </w:p>
    <w:p w14:paraId="5AD747A6" w14:textId="77777777" w:rsidR="00624EE4" w:rsidRPr="00470220" w:rsidRDefault="00624EE4" w:rsidP="00624EE4">
      <w:r w:rsidRPr="005355CF">
        <w:rPr>
          <w:rStyle w:val="HideTWBExt"/>
        </w:rPr>
        <w:t>&lt;/RepeatBlock-By&gt;</w:t>
      </w:r>
    </w:p>
    <w:p w14:paraId="0FE494E2"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4F3052F4" w14:textId="77777777" w:rsidR="00624EE4" w:rsidRPr="00470220" w:rsidRDefault="00624EE4" w:rsidP="00624EE4">
      <w:pPr>
        <w:pStyle w:val="NormalBold"/>
      </w:pPr>
      <w:r w:rsidRPr="005355CF">
        <w:rPr>
          <w:rStyle w:val="HideTWBExt"/>
          <w:b w:val="0"/>
        </w:rPr>
        <w:t>&lt;Article&gt;</w:t>
      </w:r>
      <w:r w:rsidRPr="00470220">
        <w:t>Dispositive del – nr. 28 – artikel 40 b – artikel 41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5BC187E7" w14:textId="77777777" w:rsidTr="001D6D31">
        <w:trPr>
          <w:jc w:val="center"/>
        </w:trPr>
        <w:tc>
          <w:tcPr>
            <w:tcW w:w="9752" w:type="dxa"/>
            <w:gridSpan w:val="2"/>
          </w:tcPr>
          <w:p w14:paraId="0BEB44F8" w14:textId="77777777" w:rsidR="00624EE4" w:rsidRPr="00470220" w:rsidRDefault="00624EE4" w:rsidP="001D6D31">
            <w:pPr>
              <w:keepNext/>
            </w:pPr>
          </w:p>
        </w:tc>
      </w:tr>
      <w:tr w:rsidR="00176F35" w:rsidRPr="00470220" w14:paraId="0490B94C" w14:textId="77777777" w:rsidTr="001D6D31">
        <w:trPr>
          <w:jc w:val="center"/>
        </w:trPr>
        <w:tc>
          <w:tcPr>
            <w:tcW w:w="4876" w:type="dxa"/>
            <w:hideMark/>
          </w:tcPr>
          <w:p w14:paraId="2A879065" w14:textId="77777777" w:rsidR="00624EE4" w:rsidRPr="00470220" w:rsidRDefault="00624EE4" w:rsidP="001D6D31">
            <w:pPr>
              <w:pStyle w:val="ColumnHeading"/>
              <w:keepNext/>
            </w:pPr>
            <w:r w:rsidRPr="00470220">
              <w:t>Kommissionens forslag</w:t>
            </w:r>
          </w:p>
        </w:tc>
        <w:tc>
          <w:tcPr>
            <w:tcW w:w="4876" w:type="dxa"/>
            <w:hideMark/>
          </w:tcPr>
          <w:p w14:paraId="2DBB469D" w14:textId="77777777" w:rsidR="00624EE4" w:rsidRPr="00470220" w:rsidRDefault="00624EE4" w:rsidP="001D6D31">
            <w:pPr>
              <w:pStyle w:val="ColumnHeading"/>
              <w:keepNext/>
            </w:pPr>
            <w:r w:rsidRPr="00470220">
              <w:t>Ændringsforslag</w:t>
            </w:r>
          </w:p>
        </w:tc>
      </w:tr>
      <w:tr w:rsidR="00176F35" w:rsidRPr="00470220" w14:paraId="5B660B94" w14:textId="77777777" w:rsidTr="001D6D31">
        <w:trPr>
          <w:jc w:val="center"/>
        </w:trPr>
        <w:tc>
          <w:tcPr>
            <w:tcW w:w="4876" w:type="dxa"/>
            <w:hideMark/>
          </w:tcPr>
          <w:p w14:paraId="3F215E4B" w14:textId="77777777" w:rsidR="00624EE4" w:rsidRPr="00470220" w:rsidRDefault="00624EE4" w:rsidP="001D6D31">
            <w:pPr>
              <w:pStyle w:val="Normal6"/>
              <w:jc w:val="center"/>
            </w:pPr>
            <w:r w:rsidRPr="00470220">
              <w:rPr>
                <w:b/>
                <w:i/>
              </w:rPr>
              <w:t>Artikel 41a</w:t>
            </w:r>
          </w:p>
        </w:tc>
        <w:tc>
          <w:tcPr>
            <w:tcW w:w="4876" w:type="dxa"/>
            <w:hideMark/>
          </w:tcPr>
          <w:p w14:paraId="7E2B3A3C" w14:textId="77777777" w:rsidR="00624EE4" w:rsidRPr="00470220" w:rsidRDefault="00624EE4" w:rsidP="001D6D31">
            <w:pPr>
              <w:pStyle w:val="Normal6"/>
              <w:rPr>
                <w:szCs w:val="24"/>
              </w:rPr>
            </w:pPr>
            <w:r w:rsidRPr="00470220">
              <w:rPr>
                <w:b/>
                <w:i/>
              </w:rPr>
              <w:t>udgår</w:t>
            </w:r>
          </w:p>
        </w:tc>
      </w:tr>
      <w:tr w:rsidR="00176F35" w:rsidRPr="00470220" w14:paraId="49150FC9" w14:textId="77777777" w:rsidTr="001D6D31">
        <w:trPr>
          <w:jc w:val="center"/>
        </w:trPr>
        <w:tc>
          <w:tcPr>
            <w:tcW w:w="4876" w:type="dxa"/>
            <w:hideMark/>
          </w:tcPr>
          <w:p w14:paraId="74D7094D" w14:textId="77777777" w:rsidR="00624EE4" w:rsidRPr="00470220" w:rsidRDefault="00624EE4" w:rsidP="001D6D31">
            <w:pPr>
              <w:pStyle w:val="Normal6"/>
              <w:jc w:val="center"/>
            </w:pPr>
            <w:r w:rsidRPr="00470220">
              <w:rPr>
                <w:b/>
                <w:i/>
              </w:rPr>
              <w:t>Udvalgsprocedure</w:t>
            </w:r>
          </w:p>
        </w:tc>
        <w:tc>
          <w:tcPr>
            <w:tcW w:w="4876" w:type="dxa"/>
          </w:tcPr>
          <w:p w14:paraId="788CB552" w14:textId="77777777" w:rsidR="00624EE4" w:rsidRPr="00470220" w:rsidRDefault="00624EE4" w:rsidP="001D6D31">
            <w:pPr>
              <w:pStyle w:val="Normal6"/>
              <w:rPr>
                <w:szCs w:val="24"/>
              </w:rPr>
            </w:pPr>
          </w:p>
        </w:tc>
      </w:tr>
      <w:tr w:rsidR="00176F35" w:rsidRPr="00470220" w14:paraId="6CE1596D" w14:textId="77777777" w:rsidTr="001D6D31">
        <w:trPr>
          <w:jc w:val="center"/>
        </w:trPr>
        <w:tc>
          <w:tcPr>
            <w:tcW w:w="4876" w:type="dxa"/>
            <w:hideMark/>
          </w:tcPr>
          <w:p w14:paraId="480B7BBE" w14:textId="77777777" w:rsidR="00624EE4" w:rsidRPr="00470220" w:rsidRDefault="00624EE4" w:rsidP="001D6D31">
            <w:pPr>
              <w:pStyle w:val="Normal6"/>
            </w:pPr>
            <w:r w:rsidRPr="00470220">
              <w:rPr>
                <w:b/>
                <w:i/>
              </w:rPr>
              <w:t>1.</w:t>
            </w:r>
            <w:r w:rsidRPr="00470220">
              <w:rPr>
                <w:b/>
                <w:i/>
              </w:rPr>
              <w:tab/>
              <w:t>Kommissionen bistås af et udvalg. Dette udvalg er et udvalg som omhandlet i forordning (EU) nr. 182/2011.</w:t>
            </w:r>
          </w:p>
        </w:tc>
        <w:tc>
          <w:tcPr>
            <w:tcW w:w="4876" w:type="dxa"/>
          </w:tcPr>
          <w:p w14:paraId="7B970D2C" w14:textId="77777777" w:rsidR="00624EE4" w:rsidRPr="00470220" w:rsidRDefault="00624EE4" w:rsidP="001D6D31">
            <w:pPr>
              <w:pStyle w:val="Normal6"/>
              <w:rPr>
                <w:szCs w:val="24"/>
              </w:rPr>
            </w:pPr>
          </w:p>
        </w:tc>
      </w:tr>
      <w:tr w:rsidR="00176F35" w:rsidRPr="00470220" w14:paraId="01A5119B" w14:textId="77777777" w:rsidTr="001D6D31">
        <w:trPr>
          <w:jc w:val="center"/>
        </w:trPr>
        <w:tc>
          <w:tcPr>
            <w:tcW w:w="4876" w:type="dxa"/>
            <w:hideMark/>
          </w:tcPr>
          <w:p w14:paraId="1C30A1F6" w14:textId="77777777" w:rsidR="00624EE4" w:rsidRPr="00470220" w:rsidRDefault="00624EE4" w:rsidP="001D6D31">
            <w:pPr>
              <w:pStyle w:val="Normal6"/>
            </w:pPr>
            <w:r w:rsidRPr="00470220">
              <w:rPr>
                <w:b/>
                <w:i/>
              </w:rPr>
              <w:t>2.</w:t>
            </w:r>
            <w:r w:rsidRPr="00470220">
              <w:rPr>
                <w:b/>
                <w:i/>
              </w:rPr>
              <w:tab/>
              <w:t>Når der henvises til dette stykke, finder artikel 5 i forordning (EU) nr. 182/2011 anvendelse.</w:t>
            </w:r>
          </w:p>
        </w:tc>
        <w:tc>
          <w:tcPr>
            <w:tcW w:w="4876" w:type="dxa"/>
          </w:tcPr>
          <w:p w14:paraId="10C21B7C" w14:textId="77777777" w:rsidR="00624EE4" w:rsidRPr="00470220" w:rsidRDefault="00624EE4" w:rsidP="001D6D31">
            <w:pPr>
              <w:pStyle w:val="Normal6"/>
              <w:rPr>
                <w:szCs w:val="24"/>
              </w:rPr>
            </w:pPr>
          </w:p>
        </w:tc>
      </w:tr>
      <w:tr w:rsidR="00176F35" w:rsidRPr="00470220" w14:paraId="7FACACB2" w14:textId="77777777" w:rsidTr="001D6D31">
        <w:trPr>
          <w:jc w:val="center"/>
        </w:trPr>
        <w:tc>
          <w:tcPr>
            <w:tcW w:w="4876" w:type="dxa"/>
            <w:hideMark/>
          </w:tcPr>
          <w:p w14:paraId="34A12B92" w14:textId="77777777" w:rsidR="00624EE4" w:rsidRPr="00470220" w:rsidRDefault="00624EE4" w:rsidP="001D6D31">
            <w:pPr>
              <w:pStyle w:val="Normal6"/>
            </w:pPr>
            <w:r w:rsidRPr="00470220">
              <w:rPr>
                <w:b/>
                <w:i/>
              </w:rPr>
              <w:t>3.</w:t>
            </w:r>
            <w:r w:rsidRPr="00470220">
              <w:rPr>
                <w:b/>
                <w:i/>
              </w:rPr>
              <w:tab/>
              <w:t>Afgiver udvalget ikke nogen udtalelse, vedtager Kommissionen ikke udkastet til gennemførelsesretsakt, og artikel 5, stk. 4, tredje afsnit, i forordning (EU) nr. 182/2011 finder anvendelse.</w:t>
            </w:r>
          </w:p>
        </w:tc>
        <w:tc>
          <w:tcPr>
            <w:tcW w:w="4876" w:type="dxa"/>
          </w:tcPr>
          <w:p w14:paraId="261145BA" w14:textId="77777777" w:rsidR="00624EE4" w:rsidRPr="00470220" w:rsidRDefault="00624EE4" w:rsidP="001D6D31">
            <w:pPr>
              <w:pStyle w:val="Normal6"/>
              <w:rPr>
                <w:szCs w:val="24"/>
              </w:rPr>
            </w:pPr>
          </w:p>
        </w:tc>
      </w:tr>
      <w:tr w:rsidR="00176F35" w:rsidRPr="00470220" w14:paraId="37896F31" w14:textId="77777777" w:rsidTr="001D6D31">
        <w:trPr>
          <w:jc w:val="center"/>
        </w:trPr>
        <w:tc>
          <w:tcPr>
            <w:tcW w:w="4876" w:type="dxa"/>
            <w:hideMark/>
          </w:tcPr>
          <w:p w14:paraId="1E6A3319" w14:textId="77777777" w:rsidR="00624EE4" w:rsidRPr="00470220" w:rsidRDefault="00624EE4" w:rsidP="001D6D31">
            <w:pPr>
              <w:pStyle w:val="Normal6"/>
            </w:pPr>
            <w:r w:rsidRPr="00470220">
              <w:rPr>
                <w:b/>
                <w:i/>
              </w:rPr>
              <w:t>Denne forordning er bindende i alle enkeltheder og gælder umiddelbart i medlemsstaterne i overensstemmelse med traktaterne.</w:t>
            </w:r>
          </w:p>
        </w:tc>
        <w:tc>
          <w:tcPr>
            <w:tcW w:w="4876" w:type="dxa"/>
          </w:tcPr>
          <w:p w14:paraId="6B36FCB4" w14:textId="77777777" w:rsidR="00624EE4" w:rsidRPr="00470220" w:rsidRDefault="00624EE4" w:rsidP="001D6D31">
            <w:pPr>
              <w:pStyle w:val="Normal6"/>
              <w:rPr>
                <w:szCs w:val="24"/>
              </w:rPr>
            </w:pPr>
          </w:p>
        </w:tc>
      </w:tr>
    </w:tbl>
    <w:p w14:paraId="2E7B708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5099FBE9" w14:textId="77777777" w:rsidR="00624EE4" w:rsidRPr="00470220" w:rsidRDefault="00624EE4" w:rsidP="00624EE4">
      <w:r w:rsidRPr="005355CF">
        <w:rPr>
          <w:rStyle w:val="HideTWBExt"/>
        </w:rPr>
        <w:t>&lt;/Amend&gt;</w:t>
      </w:r>
    </w:p>
    <w:p w14:paraId="56BC61C2" w14:textId="77777777" w:rsidR="00624EE4" w:rsidRPr="00470220" w:rsidRDefault="00624EE4" w:rsidP="00624EE4">
      <w:pPr>
        <w:pStyle w:val="AMNumberTabs0"/>
        <w:keepNext/>
      </w:pPr>
      <w:r w:rsidRPr="005355CF">
        <w:rPr>
          <w:rStyle w:val="HideTWBExt"/>
          <w:b w:val="0"/>
        </w:rPr>
        <w:t>&lt;Amend&gt;</w:t>
      </w:r>
      <w:r w:rsidRPr="00470220">
        <w:t>Ændringsforslag</w:t>
      </w:r>
      <w:r w:rsidRPr="00470220">
        <w:tab/>
      </w:r>
      <w:r w:rsidRPr="00470220">
        <w:tab/>
      </w:r>
      <w:r w:rsidRPr="005355CF">
        <w:rPr>
          <w:rStyle w:val="HideTWBExt"/>
          <w:b w:val="0"/>
        </w:rPr>
        <w:t>&lt;NumAm&gt;</w:t>
      </w:r>
      <w:r w:rsidRPr="00470220">
        <w:t>281</w:t>
      </w:r>
      <w:r w:rsidRPr="005355CF">
        <w:rPr>
          <w:rStyle w:val="HideTWBExt"/>
          <w:b w:val="0"/>
        </w:rPr>
        <w:t>&lt;/NumAm&gt;</w:t>
      </w:r>
    </w:p>
    <w:p w14:paraId="13FF38D4" w14:textId="77777777" w:rsidR="00624EE4" w:rsidRPr="00470220" w:rsidRDefault="00624EE4" w:rsidP="00624EE4">
      <w:pPr>
        <w:pStyle w:val="NormalBold"/>
      </w:pPr>
      <w:r w:rsidRPr="005355CF">
        <w:rPr>
          <w:rStyle w:val="HideTWBExt"/>
          <w:b w:val="0"/>
        </w:rPr>
        <w:t>&lt;RepeatBlock-By&gt;&lt;Members&gt;</w:t>
      </w:r>
      <w:r w:rsidRPr="00470220">
        <w:t>Saskia Bricmont</w:t>
      </w:r>
      <w:r w:rsidRPr="005355CF">
        <w:rPr>
          <w:rStyle w:val="HideTWBExt"/>
          <w:b w:val="0"/>
        </w:rPr>
        <w:t>&lt;/Members&gt;</w:t>
      </w:r>
    </w:p>
    <w:p w14:paraId="4133DF54" w14:textId="77777777" w:rsidR="00624EE4" w:rsidRPr="00470220" w:rsidRDefault="00624EE4" w:rsidP="00624EE4">
      <w:r w:rsidRPr="005355CF">
        <w:rPr>
          <w:rStyle w:val="HideTWBExt"/>
        </w:rPr>
        <w:t>&lt;/RepeatBlock-By&gt;</w:t>
      </w:r>
    </w:p>
    <w:p w14:paraId="7E0B69D6" w14:textId="77777777" w:rsidR="00624EE4" w:rsidRPr="00470220" w:rsidRDefault="00624EE4" w:rsidP="00624EE4">
      <w:pPr>
        <w:pStyle w:val="NormalBold"/>
        <w:keepNext/>
      </w:pPr>
      <w:r w:rsidRPr="005355CF">
        <w:rPr>
          <w:rStyle w:val="HideTWBExt"/>
          <w:b w:val="0"/>
        </w:rPr>
        <w:t>&lt;DocAmend&gt;</w:t>
      </w:r>
      <w:r w:rsidRPr="00470220">
        <w:t>Forslag til forordning</w:t>
      </w:r>
      <w:r w:rsidRPr="005355CF">
        <w:rPr>
          <w:rStyle w:val="HideTWBExt"/>
          <w:b w:val="0"/>
        </w:rPr>
        <w:t>&lt;/DocAmend&gt;</w:t>
      </w:r>
    </w:p>
    <w:p w14:paraId="16E82C28" w14:textId="77777777" w:rsidR="00624EE4" w:rsidRPr="00470220" w:rsidRDefault="00624EE4" w:rsidP="00624EE4">
      <w:pPr>
        <w:pStyle w:val="NormalBold"/>
      </w:pPr>
      <w:r w:rsidRPr="005355CF">
        <w:rPr>
          <w:rStyle w:val="HideTWBExt"/>
          <w:b w:val="0"/>
        </w:rPr>
        <w:t>&lt;Article&gt;</w:t>
      </w:r>
      <w:r w:rsidRPr="00470220">
        <w:t>Dispositive del – nr. 28 – artikel 40 b – artikel 41 a</w:t>
      </w:r>
      <w:r w:rsidRPr="005355C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F35" w:rsidRPr="00470220" w14:paraId="73ADAA7E" w14:textId="77777777" w:rsidTr="001D6D31">
        <w:trPr>
          <w:jc w:val="center"/>
        </w:trPr>
        <w:tc>
          <w:tcPr>
            <w:tcW w:w="9752" w:type="dxa"/>
            <w:gridSpan w:val="2"/>
          </w:tcPr>
          <w:p w14:paraId="63F2C648" w14:textId="77777777" w:rsidR="00624EE4" w:rsidRPr="00470220" w:rsidRDefault="00624EE4" w:rsidP="001D6D31">
            <w:pPr>
              <w:keepNext/>
            </w:pPr>
          </w:p>
        </w:tc>
      </w:tr>
      <w:tr w:rsidR="00176F35" w:rsidRPr="00470220" w14:paraId="324A9FC2" w14:textId="77777777" w:rsidTr="001D6D31">
        <w:trPr>
          <w:jc w:val="center"/>
        </w:trPr>
        <w:tc>
          <w:tcPr>
            <w:tcW w:w="4876" w:type="dxa"/>
            <w:hideMark/>
          </w:tcPr>
          <w:p w14:paraId="6872AB04" w14:textId="77777777" w:rsidR="00624EE4" w:rsidRPr="00470220" w:rsidRDefault="00624EE4" w:rsidP="001D6D31">
            <w:pPr>
              <w:pStyle w:val="ColumnHeading"/>
              <w:keepNext/>
            </w:pPr>
            <w:r w:rsidRPr="00470220">
              <w:t>Kommissionens forslag</w:t>
            </w:r>
          </w:p>
        </w:tc>
        <w:tc>
          <w:tcPr>
            <w:tcW w:w="4876" w:type="dxa"/>
            <w:hideMark/>
          </w:tcPr>
          <w:p w14:paraId="1217B36A" w14:textId="77777777" w:rsidR="00624EE4" w:rsidRPr="00470220" w:rsidRDefault="00624EE4" w:rsidP="001D6D31">
            <w:pPr>
              <w:pStyle w:val="ColumnHeading"/>
              <w:keepNext/>
            </w:pPr>
            <w:r w:rsidRPr="00470220">
              <w:t>Ændringsforslag</w:t>
            </w:r>
          </w:p>
        </w:tc>
      </w:tr>
      <w:tr w:rsidR="00176F35" w:rsidRPr="00470220" w14:paraId="4A02C42D" w14:textId="77777777" w:rsidTr="001D6D31">
        <w:trPr>
          <w:jc w:val="center"/>
        </w:trPr>
        <w:tc>
          <w:tcPr>
            <w:tcW w:w="4876" w:type="dxa"/>
            <w:hideMark/>
          </w:tcPr>
          <w:p w14:paraId="73DF9C6E" w14:textId="77777777" w:rsidR="00624EE4" w:rsidRPr="00470220" w:rsidRDefault="00624EE4" w:rsidP="001D6D31">
            <w:pPr>
              <w:pStyle w:val="Normal6"/>
              <w:jc w:val="center"/>
            </w:pPr>
            <w:r w:rsidRPr="00470220">
              <w:rPr>
                <w:b/>
                <w:i/>
              </w:rPr>
              <w:t>Artikel 41a</w:t>
            </w:r>
          </w:p>
        </w:tc>
        <w:tc>
          <w:tcPr>
            <w:tcW w:w="4876" w:type="dxa"/>
            <w:hideMark/>
          </w:tcPr>
          <w:p w14:paraId="648128B0" w14:textId="77777777" w:rsidR="00624EE4" w:rsidRPr="00470220" w:rsidRDefault="00624EE4" w:rsidP="001D6D31">
            <w:pPr>
              <w:pStyle w:val="Normal6"/>
              <w:rPr>
                <w:szCs w:val="24"/>
              </w:rPr>
            </w:pPr>
            <w:r w:rsidRPr="00470220">
              <w:rPr>
                <w:b/>
                <w:i/>
              </w:rPr>
              <w:t>udgår</w:t>
            </w:r>
          </w:p>
        </w:tc>
      </w:tr>
      <w:tr w:rsidR="00176F35" w:rsidRPr="00470220" w14:paraId="642D82F9" w14:textId="77777777" w:rsidTr="001D6D31">
        <w:trPr>
          <w:jc w:val="center"/>
        </w:trPr>
        <w:tc>
          <w:tcPr>
            <w:tcW w:w="4876" w:type="dxa"/>
            <w:hideMark/>
          </w:tcPr>
          <w:p w14:paraId="672CBCD3" w14:textId="77777777" w:rsidR="00624EE4" w:rsidRPr="00470220" w:rsidRDefault="00624EE4" w:rsidP="001D6D31">
            <w:pPr>
              <w:pStyle w:val="Normal6"/>
              <w:jc w:val="center"/>
            </w:pPr>
            <w:r w:rsidRPr="00470220">
              <w:rPr>
                <w:b/>
                <w:i/>
              </w:rPr>
              <w:t>Udvalgsprocedure</w:t>
            </w:r>
          </w:p>
        </w:tc>
        <w:tc>
          <w:tcPr>
            <w:tcW w:w="4876" w:type="dxa"/>
          </w:tcPr>
          <w:p w14:paraId="3A54D99F" w14:textId="77777777" w:rsidR="00624EE4" w:rsidRPr="00470220" w:rsidRDefault="00624EE4" w:rsidP="001D6D31">
            <w:pPr>
              <w:pStyle w:val="Normal6"/>
              <w:rPr>
                <w:szCs w:val="24"/>
              </w:rPr>
            </w:pPr>
          </w:p>
        </w:tc>
      </w:tr>
      <w:tr w:rsidR="00176F35" w:rsidRPr="00470220" w14:paraId="4684A99F" w14:textId="77777777" w:rsidTr="001D6D31">
        <w:trPr>
          <w:jc w:val="center"/>
        </w:trPr>
        <w:tc>
          <w:tcPr>
            <w:tcW w:w="4876" w:type="dxa"/>
            <w:hideMark/>
          </w:tcPr>
          <w:p w14:paraId="41067EF9" w14:textId="77777777" w:rsidR="00624EE4" w:rsidRPr="00470220" w:rsidRDefault="00624EE4" w:rsidP="001D6D31">
            <w:pPr>
              <w:pStyle w:val="Normal6"/>
            </w:pPr>
            <w:r w:rsidRPr="00470220">
              <w:rPr>
                <w:b/>
                <w:i/>
              </w:rPr>
              <w:t>1.</w:t>
            </w:r>
            <w:r w:rsidRPr="00470220">
              <w:rPr>
                <w:b/>
                <w:i/>
              </w:rPr>
              <w:tab/>
              <w:t>Kommissionen bistås af et udvalg. Dette udvalg er et udvalg som omhandlet i forordning (EU) nr. 182/2011.</w:t>
            </w:r>
          </w:p>
        </w:tc>
        <w:tc>
          <w:tcPr>
            <w:tcW w:w="4876" w:type="dxa"/>
          </w:tcPr>
          <w:p w14:paraId="3141DB3E" w14:textId="77777777" w:rsidR="00624EE4" w:rsidRPr="00470220" w:rsidRDefault="00624EE4" w:rsidP="001D6D31">
            <w:pPr>
              <w:pStyle w:val="Normal6"/>
              <w:rPr>
                <w:szCs w:val="24"/>
              </w:rPr>
            </w:pPr>
          </w:p>
        </w:tc>
      </w:tr>
      <w:tr w:rsidR="00176F35" w:rsidRPr="00470220" w14:paraId="67CBAA0E" w14:textId="77777777" w:rsidTr="001D6D31">
        <w:trPr>
          <w:jc w:val="center"/>
        </w:trPr>
        <w:tc>
          <w:tcPr>
            <w:tcW w:w="4876" w:type="dxa"/>
            <w:hideMark/>
          </w:tcPr>
          <w:p w14:paraId="6A6C1944" w14:textId="77777777" w:rsidR="00624EE4" w:rsidRPr="00470220" w:rsidRDefault="00624EE4" w:rsidP="001D6D31">
            <w:pPr>
              <w:pStyle w:val="Normal6"/>
            </w:pPr>
            <w:r w:rsidRPr="00470220">
              <w:rPr>
                <w:b/>
                <w:i/>
              </w:rPr>
              <w:t>2.</w:t>
            </w:r>
            <w:r w:rsidRPr="00470220">
              <w:rPr>
                <w:b/>
                <w:i/>
              </w:rPr>
              <w:tab/>
              <w:t>Når der henvises til dette stykke, finder artikel 5 i forordning (EU) nr. 182/2011 anvendelse.</w:t>
            </w:r>
          </w:p>
        </w:tc>
        <w:tc>
          <w:tcPr>
            <w:tcW w:w="4876" w:type="dxa"/>
          </w:tcPr>
          <w:p w14:paraId="5012441B" w14:textId="77777777" w:rsidR="00624EE4" w:rsidRPr="00470220" w:rsidRDefault="00624EE4" w:rsidP="001D6D31">
            <w:pPr>
              <w:pStyle w:val="Normal6"/>
              <w:rPr>
                <w:szCs w:val="24"/>
              </w:rPr>
            </w:pPr>
          </w:p>
        </w:tc>
      </w:tr>
      <w:tr w:rsidR="00176F35" w:rsidRPr="00470220" w14:paraId="2B4B8840" w14:textId="77777777" w:rsidTr="001D6D31">
        <w:trPr>
          <w:jc w:val="center"/>
        </w:trPr>
        <w:tc>
          <w:tcPr>
            <w:tcW w:w="4876" w:type="dxa"/>
            <w:hideMark/>
          </w:tcPr>
          <w:p w14:paraId="0B47CAA8" w14:textId="77777777" w:rsidR="00624EE4" w:rsidRPr="00470220" w:rsidRDefault="00624EE4" w:rsidP="001D6D31">
            <w:pPr>
              <w:pStyle w:val="Normal6"/>
            </w:pPr>
            <w:r w:rsidRPr="00470220">
              <w:rPr>
                <w:b/>
                <w:i/>
              </w:rPr>
              <w:t>3.</w:t>
            </w:r>
            <w:r w:rsidRPr="00470220">
              <w:rPr>
                <w:b/>
                <w:i/>
              </w:rPr>
              <w:tab/>
              <w:t xml:space="preserve">Afgiver udvalget ikke nogen udtalelse, vedtager Kommissionen ikke udkastet til gennemførelsesretsakt, og </w:t>
            </w:r>
            <w:r w:rsidRPr="00470220">
              <w:rPr>
                <w:b/>
                <w:i/>
              </w:rPr>
              <w:lastRenderedPageBreak/>
              <w:t>artikel 5, stk. 4, tredje afsnit, i forordning (EU) nr. 182/2011 finder anvendelse.</w:t>
            </w:r>
          </w:p>
        </w:tc>
        <w:tc>
          <w:tcPr>
            <w:tcW w:w="4876" w:type="dxa"/>
          </w:tcPr>
          <w:p w14:paraId="5C365443" w14:textId="77777777" w:rsidR="00624EE4" w:rsidRPr="00470220" w:rsidRDefault="00624EE4" w:rsidP="001D6D31">
            <w:pPr>
              <w:pStyle w:val="Normal6"/>
              <w:rPr>
                <w:szCs w:val="24"/>
              </w:rPr>
            </w:pPr>
          </w:p>
        </w:tc>
      </w:tr>
      <w:tr w:rsidR="00176F35" w:rsidRPr="00470220" w14:paraId="218A4B49" w14:textId="77777777" w:rsidTr="001D6D31">
        <w:trPr>
          <w:jc w:val="center"/>
        </w:trPr>
        <w:tc>
          <w:tcPr>
            <w:tcW w:w="4876" w:type="dxa"/>
            <w:hideMark/>
          </w:tcPr>
          <w:p w14:paraId="0BB6C709" w14:textId="77777777" w:rsidR="00624EE4" w:rsidRPr="00470220" w:rsidRDefault="00624EE4" w:rsidP="001D6D31">
            <w:pPr>
              <w:pStyle w:val="Normal6"/>
            </w:pPr>
            <w:r w:rsidRPr="00470220">
              <w:rPr>
                <w:b/>
                <w:i/>
              </w:rPr>
              <w:t>Denne forordning er bindende i alle enkeltheder og gælder umiddelbart i medlemsstaterne i overensstemmelse med traktaterne.</w:t>
            </w:r>
          </w:p>
        </w:tc>
        <w:tc>
          <w:tcPr>
            <w:tcW w:w="4876" w:type="dxa"/>
          </w:tcPr>
          <w:p w14:paraId="7DFE5831" w14:textId="77777777" w:rsidR="00624EE4" w:rsidRPr="00470220" w:rsidRDefault="00624EE4" w:rsidP="001D6D31">
            <w:pPr>
              <w:pStyle w:val="Normal6"/>
              <w:rPr>
                <w:szCs w:val="24"/>
              </w:rPr>
            </w:pPr>
          </w:p>
        </w:tc>
      </w:tr>
    </w:tbl>
    <w:p w14:paraId="5176F02F" w14:textId="77777777" w:rsidR="00624EE4" w:rsidRPr="00470220" w:rsidRDefault="00624EE4" w:rsidP="00624EE4">
      <w:pPr>
        <w:pStyle w:val="Olang"/>
        <w:rPr>
          <w:noProof w:val="0"/>
        </w:rPr>
      </w:pPr>
      <w:r w:rsidRPr="00470220">
        <w:rPr>
          <w:noProof w:val="0"/>
        </w:rPr>
        <w:t xml:space="preserve">Or. </w:t>
      </w:r>
      <w:r w:rsidRPr="005355CF">
        <w:rPr>
          <w:rStyle w:val="HideTWBExt"/>
        </w:rPr>
        <w:t>&lt;Original&gt;</w:t>
      </w:r>
      <w:r w:rsidRPr="005355CF">
        <w:rPr>
          <w:rStyle w:val="HideTWBInt"/>
        </w:rPr>
        <w:t>{EN}</w:t>
      </w:r>
      <w:r w:rsidRPr="00470220">
        <w:rPr>
          <w:noProof w:val="0"/>
        </w:rPr>
        <w:t>en</w:t>
      </w:r>
      <w:r w:rsidRPr="005355CF">
        <w:rPr>
          <w:rStyle w:val="HideTWBExt"/>
        </w:rPr>
        <w:t>&lt;/Original&gt;</w:t>
      </w:r>
    </w:p>
    <w:p w14:paraId="65BF5E9C" w14:textId="7110D462" w:rsidR="00624EE4" w:rsidRPr="00470220" w:rsidRDefault="00624EE4" w:rsidP="00624EE4">
      <w:r w:rsidRPr="005355CF">
        <w:rPr>
          <w:rStyle w:val="HideTWBExt"/>
        </w:rPr>
        <w:t>&lt;/Amend&gt;&lt;/RepeatBlock-Amend&gt;</w:t>
      </w:r>
    </w:p>
    <w:p w14:paraId="6DAF9D42" w14:textId="098A34A6" w:rsidR="00AC1DCD" w:rsidRPr="00470220" w:rsidRDefault="00AC1DCD" w:rsidP="00624EE4"/>
    <w:sectPr w:rsidR="00AC1DCD" w:rsidRPr="00470220" w:rsidSect="00A75C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BB6FD" w14:textId="77777777" w:rsidR="00FB2E1A" w:rsidRPr="00A75C1B" w:rsidRDefault="00FB2E1A">
      <w:r w:rsidRPr="00A75C1B">
        <w:separator/>
      </w:r>
    </w:p>
  </w:endnote>
  <w:endnote w:type="continuationSeparator" w:id="0">
    <w:p w14:paraId="06501219" w14:textId="77777777" w:rsidR="00FB2E1A" w:rsidRPr="00A75C1B" w:rsidRDefault="00FB2E1A">
      <w:r w:rsidRPr="00A75C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D9F3A" w14:textId="78F833C7" w:rsidR="00A75C1B" w:rsidRPr="00A75C1B" w:rsidRDefault="00A75C1B" w:rsidP="00A75C1B">
    <w:pPr>
      <w:pStyle w:val="EPFooter"/>
    </w:pPr>
    <w:r w:rsidRPr="00A75C1B">
      <w:t>PE</w:t>
    </w:r>
    <w:r w:rsidRPr="005355CF">
      <w:rPr>
        <w:rStyle w:val="HideTWBExt"/>
      </w:rPr>
      <w:t>&lt;NoPE&gt;</w:t>
    </w:r>
    <w:r w:rsidRPr="00A75C1B">
      <w:t>692.638</w:t>
    </w:r>
    <w:r w:rsidRPr="005355CF">
      <w:rPr>
        <w:rStyle w:val="HideTWBExt"/>
      </w:rPr>
      <w:t>&lt;/NoPE&gt;&lt;Version&gt;</w:t>
    </w:r>
    <w:r w:rsidRPr="00A75C1B">
      <w:t>v01-00</w:t>
    </w:r>
    <w:r w:rsidRPr="005355CF">
      <w:rPr>
        <w:rStyle w:val="HideTWBExt"/>
      </w:rPr>
      <w:t>&lt;/Version&gt;</w:t>
    </w:r>
    <w:r w:rsidRPr="00A75C1B">
      <w:tab/>
    </w:r>
    <w:r w:rsidRPr="00A75C1B">
      <w:fldChar w:fldCharType="begin"/>
    </w:r>
    <w:r w:rsidRPr="00A75C1B">
      <w:instrText xml:space="preserve"> PAGE  \* MERGEFORMAT </w:instrText>
    </w:r>
    <w:r w:rsidRPr="00A75C1B">
      <w:fldChar w:fldCharType="separate"/>
    </w:r>
    <w:r w:rsidR="00600C81">
      <w:rPr>
        <w:noProof/>
      </w:rPr>
      <w:t>22</w:t>
    </w:r>
    <w:r w:rsidRPr="00A75C1B">
      <w:fldChar w:fldCharType="end"/>
    </w:r>
    <w:r w:rsidRPr="00A75C1B">
      <w:t>/</w:t>
    </w:r>
    <w:fldSimple w:instr=" NUMPAGES  \* MERGEFORMAT ">
      <w:r w:rsidR="00600C81">
        <w:rPr>
          <w:noProof/>
        </w:rPr>
        <w:t>134</w:t>
      </w:r>
    </w:fldSimple>
    <w:r w:rsidRPr="00A75C1B">
      <w:tab/>
    </w:r>
    <w:r w:rsidRPr="005355CF">
      <w:rPr>
        <w:rStyle w:val="HideTWBExt"/>
      </w:rPr>
      <w:t>&lt;PathFdR&gt;</w:t>
    </w:r>
    <w:r w:rsidRPr="00A75C1B">
      <w:t>AM\1230413DA.docx</w:t>
    </w:r>
    <w:r w:rsidRPr="005355CF">
      <w:rPr>
        <w:rStyle w:val="HideTWBExt"/>
      </w:rPr>
      <w:t>&lt;/PathFdR&gt;</w:t>
    </w:r>
  </w:p>
  <w:p w14:paraId="5631E6AF" w14:textId="7B705833" w:rsidR="00FB2E1A" w:rsidRPr="00A75C1B" w:rsidRDefault="00A75C1B" w:rsidP="00A75C1B">
    <w:pPr>
      <w:pStyle w:val="EPFooter2"/>
    </w:pPr>
    <w:r w:rsidRPr="00A75C1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B649B" w14:textId="70B9BDD0" w:rsidR="00A75C1B" w:rsidRPr="00A75C1B" w:rsidRDefault="00A75C1B" w:rsidP="00A75C1B">
    <w:pPr>
      <w:pStyle w:val="EPFooter"/>
    </w:pPr>
    <w:r w:rsidRPr="005355CF">
      <w:rPr>
        <w:rStyle w:val="HideTWBExt"/>
      </w:rPr>
      <w:t>&lt;PathFdR&gt;</w:t>
    </w:r>
    <w:r w:rsidRPr="00A75C1B">
      <w:t>AM\1230413DA.docx</w:t>
    </w:r>
    <w:r w:rsidRPr="005355CF">
      <w:rPr>
        <w:rStyle w:val="HideTWBExt"/>
      </w:rPr>
      <w:t>&lt;/PathFdR&gt;</w:t>
    </w:r>
    <w:r w:rsidRPr="00A75C1B">
      <w:tab/>
    </w:r>
    <w:r w:rsidRPr="00A75C1B">
      <w:fldChar w:fldCharType="begin"/>
    </w:r>
    <w:r w:rsidRPr="00A75C1B">
      <w:instrText xml:space="preserve"> PAGE  \* MERGEFORMAT </w:instrText>
    </w:r>
    <w:r w:rsidRPr="00A75C1B">
      <w:fldChar w:fldCharType="separate"/>
    </w:r>
    <w:r w:rsidR="00600C81">
      <w:rPr>
        <w:noProof/>
      </w:rPr>
      <w:t>23</w:t>
    </w:r>
    <w:r w:rsidRPr="00A75C1B">
      <w:fldChar w:fldCharType="end"/>
    </w:r>
    <w:r w:rsidRPr="00A75C1B">
      <w:t>/</w:t>
    </w:r>
    <w:fldSimple w:instr=" NUMPAGES  \* MERGEFORMAT ">
      <w:r w:rsidR="00600C81">
        <w:rPr>
          <w:noProof/>
        </w:rPr>
        <w:t>134</w:t>
      </w:r>
    </w:fldSimple>
    <w:r w:rsidRPr="00A75C1B">
      <w:tab/>
      <w:t>PE</w:t>
    </w:r>
    <w:r w:rsidRPr="005355CF">
      <w:rPr>
        <w:rStyle w:val="HideTWBExt"/>
      </w:rPr>
      <w:t>&lt;NoPE&gt;</w:t>
    </w:r>
    <w:r w:rsidRPr="00A75C1B">
      <w:t>692.638</w:t>
    </w:r>
    <w:r w:rsidRPr="005355CF">
      <w:rPr>
        <w:rStyle w:val="HideTWBExt"/>
      </w:rPr>
      <w:t>&lt;/NoPE&gt;&lt;Version&gt;</w:t>
    </w:r>
    <w:r w:rsidRPr="00A75C1B">
      <w:t>v01-00</w:t>
    </w:r>
    <w:r w:rsidRPr="005355CF">
      <w:rPr>
        <w:rStyle w:val="HideTWBExt"/>
      </w:rPr>
      <w:t>&lt;/Version&gt;</w:t>
    </w:r>
  </w:p>
  <w:p w14:paraId="12208C38" w14:textId="7D233C3A" w:rsidR="00FB2E1A" w:rsidRPr="00A75C1B" w:rsidRDefault="00A75C1B" w:rsidP="00A75C1B">
    <w:pPr>
      <w:pStyle w:val="EPFooter2"/>
    </w:pPr>
    <w:r w:rsidRPr="00A75C1B">
      <w:tab/>
    </w:r>
    <w:r w:rsidRPr="00A75C1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B6187" w14:textId="77777777" w:rsidR="00A75C1B" w:rsidRPr="00A75C1B" w:rsidRDefault="00A75C1B" w:rsidP="00A75C1B">
    <w:pPr>
      <w:pStyle w:val="EPFooter"/>
    </w:pPr>
    <w:r w:rsidRPr="005355CF">
      <w:rPr>
        <w:rStyle w:val="HideTWBExt"/>
      </w:rPr>
      <w:t>&lt;PathFdR&gt;</w:t>
    </w:r>
    <w:r w:rsidRPr="00A75C1B">
      <w:t>AM\1230413DA.docx</w:t>
    </w:r>
    <w:r w:rsidRPr="005355CF">
      <w:rPr>
        <w:rStyle w:val="HideTWBExt"/>
      </w:rPr>
      <w:t>&lt;/PathFdR&gt;</w:t>
    </w:r>
    <w:r w:rsidRPr="00A75C1B">
      <w:tab/>
    </w:r>
    <w:r w:rsidRPr="00A75C1B">
      <w:tab/>
      <w:t>PE</w:t>
    </w:r>
    <w:r w:rsidRPr="005355CF">
      <w:rPr>
        <w:rStyle w:val="HideTWBExt"/>
      </w:rPr>
      <w:t>&lt;NoPE&gt;</w:t>
    </w:r>
    <w:r w:rsidRPr="00A75C1B">
      <w:t>692.638</w:t>
    </w:r>
    <w:r w:rsidRPr="005355CF">
      <w:rPr>
        <w:rStyle w:val="HideTWBExt"/>
      </w:rPr>
      <w:t>&lt;/NoPE&gt;&lt;Version&gt;</w:t>
    </w:r>
    <w:r w:rsidRPr="00A75C1B">
      <w:t>v01-00</w:t>
    </w:r>
    <w:r w:rsidRPr="005355CF">
      <w:rPr>
        <w:rStyle w:val="HideTWBExt"/>
      </w:rPr>
      <w:t>&lt;/Version&gt;</w:t>
    </w:r>
  </w:p>
  <w:p w14:paraId="1846256B" w14:textId="381E90A1" w:rsidR="00FB2E1A" w:rsidRPr="00A75C1B" w:rsidRDefault="00A75C1B" w:rsidP="00A75C1B">
    <w:pPr>
      <w:pStyle w:val="EPFooter2"/>
    </w:pPr>
    <w:r w:rsidRPr="00A75C1B">
      <w:t>DA</w:t>
    </w:r>
    <w:r w:rsidRPr="00A75C1B">
      <w:tab/>
    </w:r>
    <w:r w:rsidRPr="00A75C1B">
      <w:rPr>
        <w:b w:val="0"/>
        <w:i/>
        <w:color w:val="C0C0C0"/>
        <w:sz w:val="22"/>
      </w:rPr>
      <w:t>Forenet i mangfoldighed</w:t>
    </w:r>
    <w:r w:rsidRPr="00A75C1B">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F30DB" w14:textId="77777777" w:rsidR="00FB2E1A" w:rsidRPr="00A75C1B" w:rsidRDefault="00FB2E1A">
      <w:r w:rsidRPr="00A75C1B">
        <w:separator/>
      </w:r>
    </w:p>
  </w:footnote>
  <w:footnote w:type="continuationSeparator" w:id="0">
    <w:p w14:paraId="241E3C9C" w14:textId="77777777" w:rsidR="00FB2E1A" w:rsidRPr="00A75C1B" w:rsidRDefault="00FB2E1A">
      <w:r w:rsidRPr="00A75C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A918D" w14:textId="77777777" w:rsidR="00470220" w:rsidRDefault="004702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9C97B" w14:textId="77777777" w:rsidR="00470220" w:rsidRDefault="004702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F5AC0" w14:textId="77777777" w:rsidR="00470220" w:rsidRDefault="004702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DA"/>
    <w:docVar w:name="TXTLANGUEMIN" w:val="da"/>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DA.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02A74"/>
    <w:rsid w:val="00010781"/>
    <w:rsid w:val="000111BD"/>
    <w:rsid w:val="00014A9D"/>
    <w:rsid w:val="000360F8"/>
    <w:rsid w:val="000459BC"/>
    <w:rsid w:val="00073830"/>
    <w:rsid w:val="00075DBE"/>
    <w:rsid w:val="00093CCA"/>
    <w:rsid w:val="00096699"/>
    <w:rsid w:val="000B0781"/>
    <w:rsid w:val="000C4CC4"/>
    <w:rsid w:val="000D3C5B"/>
    <w:rsid w:val="000D446F"/>
    <w:rsid w:val="000D6F47"/>
    <w:rsid w:val="000E098E"/>
    <w:rsid w:val="000E7234"/>
    <w:rsid w:val="000F2A80"/>
    <w:rsid w:val="000F7815"/>
    <w:rsid w:val="00121C43"/>
    <w:rsid w:val="00126BC4"/>
    <w:rsid w:val="00131EC4"/>
    <w:rsid w:val="00150057"/>
    <w:rsid w:val="001539C8"/>
    <w:rsid w:val="001651C7"/>
    <w:rsid w:val="00166CCB"/>
    <w:rsid w:val="00176F35"/>
    <w:rsid w:val="001809DD"/>
    <w:rsid w:val="00186F4A"/>
    <w:rsid w:val="00193B6F"/>
    <w:rsid w:val="001A4802"/>
    <w:rsid w:val="001B761C"/>
    <w:rsid w:val="001C2054"/>
    <w:rsid w:val="001C502E"/>
    <w:rsid w:val="001D13C9"/>
    <w:rsid w:val="001D1AEF"/>
    <w:rsid w:val="001D1DAA"/>
    <w:rsid w:val="001D390C"/>
    <w:rsid w:val="001D5CC4"/>
    <w:rsid w:val="001D6D31"/>
    <w:rsid w:val="001D75DA"/>
    <w:rsid w:val="001D7A49"/>
    <w:rsid w:val="001F0FDD"/>
    <w:rsid w:val="00201539"/>
    <w:rsid w:val="0020367C"/>
    <w:rsid w:val="00220882"/>
    <w:rsid w:val="00222325"/>
    <w:rsid w:val="00231EA7"/>
    <w:rsid w:val="00236619"/>
    <w:rsid w:val="002464B3"/>
    <w:rsid w:val="002574CB"/>
    <w:rsid w:val="00270529"/>
    <w:rsid w:val="00280EA6"/>
    <w:rsid w:val="00294448"/>
    <w:rsid w:val="0029485B"/>
    <w:rsid w:val="002A1C82"/>
    <w:rsid w:val="002B3CB9"/>
    <w:rsid w:val="002B6A7B"/>
    <w:rsid w:val="002C29B6"/>
    <w:rsid w:val="002C5761"/>
    <w:rsid w:val="002E2583"/>
    <w:rsid w:val="002E27CE"/>
    <w:rsid w:val="002E3F68"/>
    <w:rsid w:val="002E4311"/>
    <w:rsid w:val="002F4306"/>
    <w:rsid w:val="003003A7"/>
    <w:rsid w:val="003015D8"/>
    <w:rsid w:val="00301CF1"/>
    <w:rsid w:val="00304B8C"/>
    <w:rsid w:val="00315664"/>
    <w:rsid w:val="00322475"/>
    <w:rsid w:val="00330F2D"/>
    <w:rsid w:val="00344FEB"/>
    <w:rsid w:val="00352585"/>
    <w:rsid w:val="0036388F"/>
    <w:rsid w:val="00363AD3"/>
    <w:rsid w:val="003743DE"/>
    <w:rsid w:val="0037660F"/>
    <w:rsid w:val="00380D7F"/>
    <w:rsid w:val="00384E84"/>
    <w:rsid w:val="00384E97"/>
    <w:rsid w:val="0038706C"/>
    <w:rsid w:val="003923F7"/>
    <w:rsid w:val="00397EA3"/>
    <w:rsid w:val="003A5102"/>
    <w:rsid w:val="003B7E38"/>
    <w:rsid w:val="003C6E39"/>
    <w:rsid w:val="003D1EB5"/>
    <w:rsid w:val="003D466C"/>
    <w:rsid w:val="003D5C0B"/>
    <w:rsid w:val="003D70F2"/>
    <w:rsid w:val="003D7AF0"/>
    <w:rsid w:val="003E08BF"/>
    <w:rsid w:val="003E43AC"/>
    <w:rsid w:val="003F21EB"/>
    <w:rsid w:val="003F3B0C"/>
    <w:rsid w:val="004078F1"/>
    <w:rsid w:val="004176CB"/>
    <w:rsid w:val="00422BB2"/>
    <w:rsid w:val="0043481A"/>
    <w:rsid w:val="004356FA"/>
    <w:rsid w:val="004367B3"/>
    <w:rsid w:val="0043716D"/>
    <w:rsid w:val="00441413"/>
    <w:rsid w:val="00441D7D"/>
    <w:rsid w:val="00442BB3"/>
    <w:rsid w:val="00452B73"/>
    <w:rsid w:val="00461E32"/>
    <w:rsid w:val="00464338"/>
    <w:rsid w:val="00470220"/>
    <w:rsid w:val="00495E20"/>
    <w:rsid w:val="0049625C"/>
    <w:rsid w:val="004D550F"/>
    <w:rsid w:val="004E0AAC"/>
    <w:rsid w:val="004E1C4C"/>
    <w:rsid w:val="004F03F0"/>
    <w:rsid w:val="004F1DD8"/>
    <w:rsid w:val="004F1EED"/>
    <w:rsid w:val="004F2903"/>
    <w:rsid w:val="00506F49"/>
    <w:rsid w:val="005116B0"/>
    <w:rsid w:val="005246D8"/>
    <w:rsid w:val="00534409"/>
    <w:rsid w:val="005355CF"/>
    <w:rsid w:val="00540CC7"/>
    <w:rsid w:val="00547F73"/>
    <w:rsid w:val="00553888"/>
    <w:rsid w:val="00554F04"/>
    <w:rsid w:val="00557617"/>
    <w:rsid w:val="005635AD"/>
    <w:rsid w:val="00571479"/>
    <w:rsid w:val="00586CFA"/>
    <w:rsid w:val="0059751E"/>
    <w:rsid w:val="005A0496"/>
    <w:rsid w:val="005A4C90"/>
    <w:rsid w:val="005A5A75"/>
    <w:rsid w:val="005A7205"/>
    <w:rsid w:val="005A735D"/>
    <w:rsid w:val="005A7EB4"/>
    <w:rsid w:val="005B110F"/>
    <w:rsid w:val="005B32E3"/>
    <w:rsid w:val="005C0879"/>
    <w:rsid w:val="005C67AE"/>
    <w:rsid w:val="005E50C2"/>
    <w:rsid w:val="005F596F"/>
    <w:rsid w:val="00600C81"/>
    <w:rsid w:val="00603DB5"/>
    <w:rsid w:val="00607ABE"/>
    <w:rsid w:val="00621DD5"/>
    <w:rsid w:val="00624EE4"/>
    <w:rsid w:val="006337D4"/>
    <w:rsid w:val="00637384"/>
    <w:rsid w:val="00637DDC"/>
    <w:rsid w:val="006518BD"/>
    <w:rsid w:val="006542CE"/>
    <w:rsid w:val="0066168A"/>
    <w:rsid w:val="00665DDA"/>
    <w:rsid w:val="00672807"/>
    <w:rsid w:val="006746CD"/>
    <w:rsid w:val="00687070"/>
    <w:rsid w:val="00695CC1"/>
    <w:rsid w:val="006965BE"/>
    <w:rsid w:val="006A2838"/>
    <w:rsid w:val="006B4B58"/>
    <w:rsid w:val="006B5192"/>
    <w:rsid w:val="006B6438"/>
    <w:rsid w:val="006B6BFE"/>
    <w:rsid w:val="006D6B15"/>
    <w:rsid w:val="006E69F9"/>
    <w:rsid w:val="006F3F81"/>
    <w:rsid w:val="006F4B73"/>
    <w:rsid w:val="00702F62"/>
    <w:rsid w:val="007059E9"/>
    <w:rsid w:val="00706049"/>
    <w:rsid w:val="007152AF"/>
    <w:rsid w:val="00715B66"/>
    <w:rsid w:val="00721695"/>
    <w:rsid w:val="00723099"/>
    <w:rsid w:val="0072683B"/>
    <w:rsid w:val="00736FBA"/>
    <w:rsid w:val="0074160E"/>
    <w:rsid w:val="00741EF9"/>
    <w:rsid w:val="007518BB"/>
    <w:rsid w:val="007659AC"/>
    <w:rsid w:val="0077316F"/>
    <w:rsid w:val="007736BD"/>
    <w:rsid w:val="007754F8"/>
    <w:rsid w:val="0078020D"/>
    <w:rsid w:val="0079060C"/>
    <w:rsid w:val="007A42AB"/>
    <w:rsid w:val="007C30E5"/>
    <w:rsid w:val="007C71DE"/>
    <w:rsid w:val="007D2A04"/>
    <w:rsid w:val="007D7668"/>
    <w:rsid w:val="007E5D27"/>
    <w:rsid w:val="007F0DA8"/>
    <w:rsid w:val="007F4724"/>
    <w:rsid w:val="0080217A"/>
    <w:rsid w:val="008039DE"/>
    <w:rsid w:val="00817A43"/>
    <w:rsid w:val="00821EE9"/>
    <w:rsid w:val="00822C94"/>
    <w:rsid w:val="008363E4"/>
    <w:rsid w:val="0084108D"/>
    <w:rsid w:val="00851460"/>
    <w:rsid w:val="0087052C"/>
    <w:rsid w:val="00870CF2"/>
    <w:rsid w:val="00874862"/>
    <w:rsid w:val="00874C63"/>
    <w:rsid w:val="00875A9C"/>
    <w:rsid w:val="008776AA"/>
    <w:rsid w:val="00887FDC"/>
    <w:rsid w:val="00891FB0"/>
    <w:rsid w:val="008938AF"/>
    <w:rsid w:val="008A282C"/>
    <w:rsid w:val="008A339D"/>
    <w:rsid w:val="008A4D8A"/>
    <w:rsid w:val="008B251A"/>
    <w:rsid w:val="008C4B0E"/>
    <w:rsid w:val="008C7BBD"/>
    <w:rsid w:val="008D4C3C"/>
    <w:rsid w:val="008D6348"/>
    <w:rsid w:val="008D6D06"/>
    <w:rsid w:val="008E27D2"/>
    <w:rsid w:val="008F0DDD"/>
    <w:rsid w:val="008F21B0"/>
    <w:rsid w:val="008F326A"/>
    <w:rsid w:val="0090005D"/>
    <w:rsid w:val="00900CAE"/>
    <w:rsid w:val="00904AD5"/>
    <w:rsid w:val="00907CCA"/>
    <w:rsid w:val="009154FF"/>
    <w:rsid w:val="00917A85"/>
    <w:rsid w:val="009246B9"/>
    <w:rsid w:val="00940432"/>
    <w:rsid w:val="00953814"/>
    <w:rsid w:val="00966038"/>
    <w:rsid w:val="00984127"/>
    <w:rsid w:val="00984E43"/>
    <w:rsid w:val="00985804"/>
    <w:rsid w:val="009A65D8"/>
    <w:rsid w:val="009A7936"/>
    <w:rsid w:val="009B0305"/>
    <w:rsid w:val="009C3BD9"/>
    <w:rsid w:val="009D7E05"/>
    <w:rsid w:val="009E33CF"/>
    <w:rsid w:val="009F0515"/>
    <w:rsid w:val="009F230F"/>
    <w:rsid w:val="009F7855"/>
    <w:rsid w:val="00A15973"/>
    <w:rsid w:val="00A233E9"/>
    <w:rsid w:val="00A27913"/>
    <w:rsid w:val="00A46736"/>
    <w:rsid w:val="00A47E80"/>
    <w:rsid w:val="00A507FC"/>
    <w:rsid w:val="00A5426B"/>
    <w:rsid w:val="00A57D4A"/>
    <w:rsid w:val="00A714A4"/>
    <w:rsid w:val="00A75C1B"/>
    <w:rsid w:val="00A8321E"/>
    <w:rsid w:val="00A845EF"/>
    <w:rsid w:val="00A84E16"/>
    <w:rsid w:val="00A84E8B"/>
    <w:rsid w:val="00A93389"/>
    <w:rsid w:val="00A93F8C"/>
    <w:rsid w:val="00AA0426"/>
    <w:rsid w:val="00AB28D7"/>
    <w:rsid w:val="00AB74D6"/>
    <w:rsid w:val="00AC1DCD"/>
    <w:rsid w:val="00AC7149"/>
    <w:rsid w:val="00AD730A"/>
    <w:rsid w:val="00AE4459"/>
    <w:rsid w:val="00AF25FC"/>
    <w:rsid w:val="00AF2819"/>
    <w:rsid w:val="00B0638A"/>
    <w:rsid w:val="00B066A4"/>
    <w:rsid w:val="00B10564"/>
    <w:rsid w:val="00B20033"/>
    <w:rsid w:val="00B236F8"/>
    <w:rsid w:val="00B3276E"/>
    <w:rsid w:val="00B41B4D"/>
    <w:rsid w:val="00B604E3"/>
    <w:rsid w:val="00B626BC"/>
    <w:rsid w:val="00B726E6"/>
    <w:rsid w:val="00B73139"/>
    <w:rsid w:val="00B77A45"/>
    <w:rsid w:val="00B8066A"/>
    <w:rsid w:val="00B85286"/>
    <w:rsid w:val="00B90B7F"/>
    <w:rsid w:val="00B9188F"/>
    <w:rsid w:val="00B97916"/>
    <w:rsid w:val="00BA18AB"/>
    <w:rsid w:val="00BA48D2"/>
    <w:rsid w:val="00BB4114"/>
    <w:rsid w:val="00BC1B1F"/>
    <w:rsid w:val="00BC691F"/>
    <w:rsid w:val="00BC6E7C"/>
    <w:rsid w:val="00BE0C84"/>
    <w:rsid w:val="00BE5062"/>
    <w:rsid w:val="00BE6883"/>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61ED4"/>
    <w:rsid w:val="00C63FCE"/>
    <w:rsid w:val="00C66EAE"/>
    <w:rsid w:val="00C7104F"/>
    <w:rsid w:val="00C92798"/>
    <w:rsid w:val="00CA0A1F"/>
    <w:rsid w:val="00CA7F9A"/>
    <w:rsid w:val="00CB0361"/>
    <w:rsid w:val="00CB34F1"/>
    <w:rsid w:val="00CB5A74"/>
    <w:rsid w:val="00CB7B07"/>
    <w:rsid w:val="00CC3983"/>
    <w:rsid w:val="00CF3BD8"/>
    <w:rsid w:val="00D00CC7"/>
    <w:rsid w:val="00D01C80"/>
    <w:rsid w:val="00D074A1"/>
    <w:rsid w:val="00D100D1"/>
    <w:rsid w:val="00D11B9E"/>
    <w:rsid w:val="00D14FCE"/>
    <w:rsid w:val="00D15308"/>
    <w:rsid w:val="00D1583C"/>
    <w:rsid w:val="00D15D1E"/>
    <w:rsid w:val="00D337CE"/>
    <w:rsid w:val="00D36649"/>
    <w:rsid w:val="00D42398"/>
    <w:rsid w:val="00D4480B"/>
    <w:rsid w:val="00D44842"/>
    <w:rsid w:val="00D67400"/>
    <w:rsid w:val="00D677D5"/>
    <w:rsid w:val="00D70812"/>
    <w:rsid w:val="00D718EB"/>
    <w:rsid w:val="00D755F1"/>
    <w:rsid w:val="00D767AC"/>
    <w:rsid w:val="00D82FCC"/>
    <w:rsid w:val="00D87B31"/>
    <w:rsid w:val="00D955BF"/>
    <w:rsid w:val="00DB429F"/>
    <w:rsid w:val="00DB65C2"/>
    <w:rsid w:val="00DB6A3F"/>
    <w:rsid w:val="00DC4160"/>
    <w:rsid w:val="00DC6A1B"/>
    <w:rsid w:val="00DE341D"/>
    <w:rsid w:val="00DE4A54"/>
    <w:rsid w:val="00DE6693"/>
    <w:rsid w:val="00DE672F"/>
    <w:rsid w:val="00DE78ED"/>
    <w:rsid w:val="00E15A86"/>
    <w:rsid w:val="00E226DE"/>
    <w:rsid w:val="00E24F7B"/>
    <w:rsid w:val="00E25DC5"/>
    <w:rsid w:val="00E321E3"/>
    <w:rsid w:val="00E44BB0"/>
    <w:rsid w:val="00E44FE3"/>
    <w:rsid w:val="00E4687E"/>
    <w:rsid w:val="00E471BE"/>
    <w:rsid w:val="00E57F50"/>
    <w:rsid w:val="00E65BB2"/>
    <w:rsid w:val="00E660E2"/>
    <w:rsid w:val="00E7052F"/>
    <w:rsid w:val="00EA25AE"/>
    <w:rsid w:val="00EA350D"/>
    <w:rsid w:val="00EB3A71"/>
    <w:rsid w:val="00EC2BB8"/>
    <w:rsid w:val="00EC2C1A"/>
    <w:rsid w:val="00EC75D8"/>
    <w:rsid w:val="00ED5BBA"/>
    <w:rsid w:val="00EE011D"/>
    <w:rsid w:val="00EE288A"/>
    <w:rsid w:val="00EE3E0D"/>
    <w:rsid w:val="00EE5CBA"/>
    <w:rsid w:val="00EE68CA"/>
    <w:rsid w:val="00EF03A3"/>
    <w:rsid w:val="00EF11AD"/>
    <w:rsid w:val="00EF1A0C"/>
    <w:rsid w:val="00EF632C"/>
    <w:rsid w:val="00F12FA8"/>
    <w:rsid w:val="00F27170"/>
    <w:rsid w:val="00F3143D"/>
    <w:rsid w:val="00F36801"/>
    <w:rsid w:val="00F459F7"/>
    <w:rsid w:val="00F54281"/>
    <w:rsid w:val="00F604DF"/>
    <w:rsid w:val="00F75010"/>
    <w:rsid w:val="00F86565"/>
    <w:rsid w:val="00F92B49"/>
    <w:rsid w:val="00FA192C"/>
    <w:rsid w:val="00FA701A"/>
    <w:rsid w:val="00FB2E1A"/>
    <w:rsid w:val="00FB40B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D217A"/>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rPr>
  </w:style>
  <w:style w:type="paragraph" w:customStyle="1" w:styleId="PERight">
    <w:name w:val="PERight"/>
    <w:basedOn w:val="Normal"/>
    <w:next w:val="Normal"/>
    <w:rsid w:val="001D1AEF"/>
    <w:pPr>
      <w:jc w:val="right"/>
    </w:pPr>
    <w:rPr>
      <w:rFonts w:ascii="Arial" w:hAnsi="Arial" w:cs="Arial"/>
      <w:sz w:val="22"/>
      <w:szCs w:val="22"/>
    </w:rPr>
  </w:style>
  <w:style w:type="character" w:customStyle="1" w:styleId="Normal6Char">
    <w:name w:val="Normal6 Char"/>
    <w:basedOn w:val="DefaultParagraphFont"/>
    <w:link w:val="Normal6"/>
    <w:locked/>
    <w:rsid w:val="001D1AEF"/>
    <w:rPr>
      <w:sz w:val="24"/>
      <w:lang w:val="da-DK"/>
    </w:rPr>
  </w:style>
  <w:style w:type="paragraph" w:customStyle="1" w:styleId="Normal6">
    <w:name w:val="Normal6"/>
    <w:basedOn w:val="Normal"/>
    <w:link w:val="Normal6Char"/>
    <w:rsid w:val="001D1AEF"/>
    <w:pPr>
      <w:spacing w:after="120"/>
    </w:p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rPr>
  </w:style>
  <w:style w:type="paragraph" w:customStyle="1" w:styleId="JustificationTitle">
    <w:name w:val="JustificationTitle"/>
    <w:basedOn w:val="Normal"/>
    <w:next w:val="Normal12"/>
    <w:rsid w:val="001D1AEF"/>
    <w:pPr>
      <w:keepNext/>
      <w:spacing w:before="240" w:after="240"/>
      <w:jc w:val="center"/>
    </w:pPr>
    <w:rPr>
      <w:i/>
      <w:noProof/>
    </w:rPr>
  </w:style>
  <w:style w:type="paragraph" w:customStyle="1" w:styleId="Olang">
    <w:name w:val="Olang"/>
    <w:basedOn w:val="Normal"/>
    <w:rsid w:val="001D1AEF"/>
    <w:pPr>
      <w:spacing w:before="240" w:after="240"/>
      <w:jc w:val="right"/>
    </w:pPr>
    <w:rPr>
      <w:noProof/>
      <w:szCs w:val="24"/>
    </w:rPr>
  </w:style>
  <w:style w:type="paragraph" w:customStyle="1" w:styleId="ColumnHeading">
    <w:name w:val="ColumnHeading"/>
    <w:basedOn w:val="Normal"/>
    <w:rsid w:val="001D1AEF"/>
    <w:pPr>
      <w:spacing w:after="240"/>
      <w:jc w:val="center"/>
    </w:pPr>
    <w:rPr>
      <w:i/>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D1AEF"/>
    <w:pPr>
      <w:spacing w:before="240"/>
    </w:pPr>
    <w:rPr>
      <w:b/>
    </w:rPr>
  </w:style>
  <w:style w:type="paragraph" w:customStyle="1" w:styleId="CrossRef">
    <w:name w:val="CrossRef"/>
    <w:basedOn w:val="Normal"/>
    <w:rsid w:val="001D1AEF"/>
    <w:pPr>
      <w:spacing w:before="240"/>
      <w:jc w:val="center"/>
    </w:pPr>
    <w:rPr>
      <w:i/>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CAA05-6AE6-4EFC-9705-D14BC640C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134</Pages>
  <Words>29029</Words>
  <Characters>172770</Characters>
  <Application>Microsoft Office Word</Application>
  <DocSecurity>0</DocSecurity>
  <Lines>7167</Lines>
  <Paragraphs>2391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PHILLIPS Deborah</dc:creator>
  <cp:lastModifiedBy>HEINSOEE Katja</cp:lastModifiedBy>
  <cp:revision>2</cp:revision>
  <cp:lastPrinted>2021-04-30T10:57:00Z</cp:lastPrinted>
  <dcterms:created xsi:type="dcterms:W3CDTF">2021-05-20T10:00:00Z</dcterms:created>
  <dcterms:modified xsi:type="dcterms:W3CDTF">2021-05-20T10:00:00Z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1230413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AM\1230413DA.docx</vt:lpwstr>
  </property>
  <property fmtid="{D5CDD505-2E9C-101B-9397-08002B2CF9AE}" pid="10" name="LastEdited with">
    <vt:lpwstr>9.9.1 Build [20200705]</vt:lpwstr>
  </property>
  <property fmtid="{D5CDD505-2E9C-101B-9397-08002B2CF9AE}" pid="11" name="PE number">
    <vt:lpwstr>692.638</vt:lpwstr>
  </property>
  <property fmtid="{D5CDD505-2E9C-101B-9397-08002B2CF9AE}" pid="12" name="SendToEpades">
    <vt:lpwstr>OK - 2021/05/04 18:13</vt:lpwstr>
  </property>
  <property fmtid="{D5CDD505-2E9C-101B-9397-08002B2CF9AE}" pid="13" name="Bookout">
    <vt:lpwstr>OK - 2021/05/20 11:59</vt:lpwstr>
  </property>
</Properties>
</file>